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ddd8c2">
    <v:background id="_x0000_s1025" w:themeColor="background2" w:themeShade="E5" filled="t" fillcolor="#ddd8c2"/>
  </w:background>
  <w:body>
    <w:p w:rsidR="00CB2359" w:rsidP="00E04F6D">
      <w:pPr>
        <w:pStyle w:val="TitleCommittee0"/>
      </w:pPr>
      <w:sdt>
        <w:sdtPr>
          <w:alias w:val="CommitteeName"/>
          <w:tag w:val="CommitteeName"/>
          <w:id w:val="1869951332"/>
          <w:placeholder>
            <w:docPart w:val="BE4EE79890324D5D9944E2F799F5DFB2"/>
          </w:placeholder>
          <w:richText/>
        </w:sdtPr>
        <w:sdtContent>
          <w:r>
            <w:t xml:space="preserve">Business, Energy and Industrial Strategy Sub-Committee on </w:t>
          </w:r>
          <w:r w:rsidR="00726727">
            <w:t>National</w:t>
          </w:r>
          <w:r>
            <w:t xml:space="preserve"> Security and Investment</w:t>
          </w:r>
        </w:sdtContent>
      </w:sdt>
    </w:p>
    <w:p w:rsidR="00CB2359" w:rsidP="00E04F6D">
      <w:pPr>
        <w:pStyle w:val="TitleInquiry0"/>
      </w:pPr>
      <w:r>
        <w:t xml:space="preserve">Oral evidence: </w:t>
      </w:r>
      <w:sdt>
        <w:sdtPr>
          <w:alias w:val="InquiryName"/>
          <w:tag w:val="InquiryName"/>
          <w:id w:val="377371847"/>
          <w:placeholder>
            <w:docPart w:val="BE4EE79890324D5D9944E2F799F5DFB2"/>
          </w:placeholder>
          <w:richText/>
        </w:sdtPr>
        <w:sdtContent>
          <w:r>
            <w:t>The national security and investment screening system</w:t>
          </w:r>
        </w:sdtContent>
      </w:sdt>
      <w:r>
        <w:t xml:space="preserve">, HC </w:t>
      </w:r>
      <w:sdt>
        <w:sdtPr>
          <w:alias w:val="InquiryRefNo"/>
          <w:tag w:val="InquiryRefNo"/>
          <w:id w:val="-281725174"/>
          <w:placeholder>
            <w:docPart w:val="BE4EE79890324D5D9944E2F799F5DFB2"/>
          </w:placeholder>
          <w:richText/>
        </w:sdtPr>
        <w:sdtContent>
          <w:r>
            <w:t>944</w:t>
          </w:r>
        </w:sdtContent>
      </w:sdt>
    </w:p>
    <w:sdt>
      <w:sdtPr>
        <w:alias w:val="SittingDate"/>
        <w:tag w:val="SittingDate"/>
        <w:id w:val="-1160222926"/>
        <w:placeholder>
          <w:docPart w:val="BE4EE79890324D5D9944E2F799F5DFB2"/>
        </w:placeholder>
        <w:richText/>
      </w:sdtPr>
      <w:sdtContent>
        <w:p w:rsidR="00CB2359" w:rsidP="00E04F6D">
          <w:pPr>
            <w:pStyle w:val="Para"/>
          </w:pPr>
          <w:r>
            <w:t>Tuesday 6 December 2022</w:t>
          </w:r>
        </w:p>
      </w:sdtContent>
    </w:sdt>
    <w:p w:rsidR="00CB2359" w:rsidP="00E04F6D">
      <w:pPr>
        <w:pStyle w:val="Para"/>
      </w:pPr>
      <w:r>
        <w:t xml:space="preserve">Ordered by the House of </w:t>
      </w:r>
      <w:sdt>
        <w:sdtPr>
          <w:alias w:val="House"/>
          <w:tag w:val="House"/>
          <w:id w:val="809213435"/>
          <w:placeholder>
            <w:docPart w:val="BE4EE79890324D5D9944E2F799F5DFB2"/>
          </w:placeholder>
          <w:richText/>
        </w:sdtPr>
        <w:sdtContent>
          <w:r w:rsidRPr="00615759">
            <w:t>Commons</w:t>
          </w:r>
        </w:sdtContent>
      </w:sdt>
      <w:r w:rsidRPr="00615759">
        <w:t xml:space="preserve"> to be published on </w:t>
      </w:r>
      <w:sdt>
        <w:sdtPr>
          <w:alias w:val="PublishDate"/>
          <w:tag w:val="PublishDate"/>
          <w:id w:val="217021599"/>
          <w:placeholder>
            <w:docPart w:val="BE4EE79890324D5D9944E2F799F5DFB2"/>
          </w:placeholder>
          <w:richText/>
        </w:sdtPr>
        <w:sdtContent>
          <w:r>
            <w:t>6 December 2022</w:t>
          </w:r>
        </w:sdtContent>
      </w:sdt>
      <w:r w:rsidRPr="00615759">
        <w:t>.</w:t>
      </w:r>
    </w:p>
    <w:p w:rsidR="00CB2359" w:rsidP="00E04F6D">
      <w:sdt>
        <w:sdtPr>
          <w:alias w:val="VideoHyperlink"/>
          <w:tag w:val="VideoHyperlink"/>
          <w:id w:val="703995351"/>
          <w:placeholder>
            <w:docPart w:val="BE4EE79890324D5D9944E2F799F5DFB2"/>
          </w:placeholder>
          <w:richText/>
        </w:sdtPr>
        <w:sdtContent>
          <w:r>
            <w:fldChar w:fldCharType="begin"/>
          </w:r>
          <w:r>
            <w:instrText xml:space="preserve"> HYPERLINK "https://parliamentlive.tv/Event/Index/d2892bab-5583-431e-bf42-7fa8a93b6a63" </w:instrText>
          </w:r>
          <w:r>
            <w:fldChar w:fldCharType="separate"/>
          </w:r>
          <w:r w:rsidRPr="00CB3C29">
            <w:rPr>
              <w:rStyle w:val="Hyperlink"/>
            </w:rPr>
            <w:t>Watch the meeting</w:t>
          </w:r>
          <w:r>
            <w:fldChar w:fldCharType="end"/>
          </w:r>
        </w:sdtContent>
      </w:sdt>
    </w:p>
    <w:p w:rsidR="00CB2359" w:rsidP="00E04F6D">
      <w:r>
        <w:t xml:space="preserve">Members present: </w:t>
      </w:r>
      <w:sdt>
        <w:sdtPr>
          <w:alias w:val="MembersPresent"/>
          <w:tag w:val="MembersPresent"/>
          <w:id w:val="366340316"/>
          <w:placeholder>
            <w:docPart w:val="BE4EE79890324D5D9944E2F799F5DFB2"/>
          </w:placeholder>
          <w:richText/>
        </w:sdtPr>
        <w:sdtContent>
          <w:r w:rsidR="00726727">
            <w:t>Darren Jones</w:t>
          </w:r>
          <w:r>
            <w:t xml:space="preserve"> (Chair); </w:t>
          </w:r>
          <w:r w:rsidR="00726727">
            <w:t xml:space="preserve">Bim </w:t>
          </w:r>
          <w:r w:rsidRPr="00584B21" w:rsidR="00726727">
            <w:t>Afolami</w:t>
          </w:r>
          <w:r w:rsidRPr="00584B21">
            <w:t xml:space="preserve">; </w:t>
          </w:r>
          <w:r w:rsidRPr="00584B21" w:rsidR="00726727">
            <w:t>Alan Brown; Ruth Edwards; Ian Lavery; Andy McDonald; Alexander</w:t>
          </w:r>
          <w:r w:rsidR="00726727">
            <w:t xml:space="preserve"> Stafford</w:t>
          </w:r>
          <w:r w:rsidR="00B84503">
            <w:t>.</w:t>
          </w:r>
        </w:sdtContent>
      </w:sdt>
    </w:p>
    <w:p w:rsidR="00CB2359" w:rsidP="00E04F6D">
      <w:pPr>
        <w:pStyle w:val="ParaCentre"/>
      </w:pPr>
      <w:r w:rsidRPr="00B84503">
        <w:t xml:space="preserve">Questions </w:t>
      </w:r>
      <w:sdt>
        <w:sdtPr>
          <w:alias w:val="QuestionNumbers"/>
          <w:tag w:val="QuestionNumbers"/>
          <w:id w:val="-1223666168"/>
          <w:placeholder>
            <w:docPart w:val="BE4EE79890324D5D9944E2F799F5DFB2"/>
          </w:placeholder>
          <w:richText/>
        </w:sdtPr>
        <w:sdtContent>
          <w:r w:rsidRPr="00B84503" w:rsidR="00584B21">
            <w:t>1 -</w:t>
          </w:r>
          <w:r w:rsidRPr="00B84503" w:rsidR="00B84503">
            <w:t xml:space="preserve"> 38</w:t>
          </w:r>
        </w:sdtContent>
      </w:sdt>
    </w:p>
    <w:p w:rsidR="00CB2359" w:rsidP="00E04F6D">
      <w:pPr>
        <w:pStyle w:val="TitleWitnesses0"/>
      </w:pPr>
      <w:r>
        <w:t>Witnesses</w:t>
      </w:r>
    </w:p>
    <w:sdt>
      <w:sdtPr>
        <w:alias w:val="WitnessSet"/>
        <w:tag w:val="WitnessSet"/>
        <w:id w:val="-368373484"/>
        <w:placeholder>
          <w:docPart w:val="DBD64236098345F3A6D4B5A133619C6E"/>
        </w:placeholder>
        <w:richText/>
      </w:sdtPr>
      <w:sdtContent>
        <w:p w:rsidR="00CB2359" w:rsidP="00E04F6D">
          <w:pPr>
            <w:pStyle w:val="Para"/>
          </w:pPr>
          <w:r>
            <w:t>I: Paul Lusty, Director, UK Critical Minerals Intelligence Centre; Paul Atherley, Chair, Pensana, and Non-Executive Chair, Alkemy Chemicals.</w:t>
          </w:r>
        </w:p>
      </w:sdtContent>
    </w:sdt>
    <w:p w:rsidR="00CB2359" w:rsidP="00E04F6D">
      <w:pPr>
        <w:rPr>
          <w:rFonts w:eastAsia="Times New Roman"/>
          <w:szCs w:val="20"/>
        </w:rPr>
      </w:pPr>
      <w:r>
        <w:br w:type="page"/>
      </w:r>
    </w:p>
    <w:sdt>
      <w:sdtPr>
        <w:rPr>
          <w:sz w:val="22"/>
        </w:rPr>
        <w:alias w:val="WitnessExamination"/>
        <w:tag w:val="WitnessExamination"/>
        <w:id w:val="2003463402"/>
        <w:placeholder>
          <w:docPart w:val="DBD64236098345F3A6D4B5A133619C6E"/>
        </w:placeholder>
        <w:richText/>
      </w:sdtPr>
      <w:sdtEndPr>
        <w:rPr>
          <w:sz w:val="28"/>
        </w:rPr>
      </w:sdtEndPr>
      <w:sdtContent>
        <w:p w:rsidR="00726727" w:rsidRPr="00726727" w:rsidP="00726727">
          <w:pPr>
            <w:pStyle w:val="TitlePanel0"/>
            <w:rPr>
              <w:szCs w:val="28"/>
            </w:rPr>
          </w:pPr>
          <w:bookmarkStart w:id="0" w:name="Panel1"/>
          <w:r w:rsidRPr="00726727">
            <w:rPr>
              <w:szCs w:val="28"/>
            </w:rPr>
            <w:t>Examination of Witnesses</w:t>
          </w:r>
        </w:p>
        <w:p w:rsidR="00CB2359" w:rsidP="00726727">
          <w:pPr>
            <w:pStyle w:val="TitlePanel0"/>
            <w:jc w:val="both"/>
          </w:pPr>
          <w:r>
            <w:rPr>
              <w:sz w:val="22"/>
            </w:rPr>
            <w:t xml:space="preserve">Witnesses: </w:t>
          </w:r>
          <w:r w:rsidR="00726727">
            <w:rPr>
              <w:sz w:val="22"/>
            </w:rPr>
            <w:t>Paul Lusty and Paul Atherley.</w:t>
          </w:r>
        </w:p>
      </w:sdtContent>
    </w:sdt>
    <w:p w:rsidR="00726727" w:rsidP="00726727">
      <w:pPr>
        <w:pStyle w:val="Question"/>
      </w:pPr>
      <w:bookmarkEnd w:id="0"/>
      <w:sdt>
        <w:sdtPr>
          <w:alias w:val="Member"/>
          <w:tag w:val="&lt;Member mnisId='4621' dodsId='77854'&gt;"/>
          <w:id w:val="-253445005"/>
          <w:placeholder>
            <w:docPart w:val="DefaultPlaceholder_-1854013440"/>
          </w:placeholder>
          <w:richText/>
        </w:sdtPr>
        <w:sdtContent>
          <w:r w:rsidRPr="00E41245">
            <w:rPr>
              <w:b/>
            </w:rPr>
            <w:t>Chair:</w:t>
          </w:r>
        </w:sdtContent>
      </w:sdt>
      <w:r>
        <w:t xml:space="preserve"> Welcome to this morning’s session of the National Security and Investment Sub</w:t>
      </w:r>
      <w:r w:rsidR="00E41245">
        <w:t>-C</w:t>
      </w:r>
      <w:r>
        <w:t xml:space="preserve">ommittee of the BEIS Committee for </w:t>
      </w:r>
      <w:r w:rsidR="00E41245">
        <w:t xml:space="preserve">our </w:t>
      </w:r>
      <w:r>
        <w:t>hearing on critical minerals and the National Security and Investment Act. We have two witnesses with us this morning. Good morning to you</w:t>
      </w:r>
      <w:r w:rsidR="00E41245">
        <w:t xml:space="preserve"> both.</w:t>
      </w:r>
      <w:r>
        <w:t xml:space="preserve"> We have Paul </w:t>
      </w:r>
      <w:r w:rsidR="00E41245">
        <w:t>Atherley</w:t>
      </w:r>
      <w:r>
        <w:t xml:space="preserve">, who is the </w:t>
      </w:r>
      <w:r w:rsidR="00E41245">
        <w:t>c</w:t>
      </w:r>
      <w:r>
        <w:t>hair</w:t>
      </w:r>
      <w:r w:rsidR="00AD3BDB">
        <w:t>man</w:t>
      </w:r>
      <w:r>
        <w:t xml:space="preserve"> of Pensana, a company which</w:t>
      </w:r>
      <w:r w:rsidR="00E41245">
        <w:t>,</w:t>
      </w:r>
      <w:r>
        <w:t xml:space="preserve"> </w:t>
      </w:r>
      <w:r w:rsidR="00D60F1A">
        <w:t>according to my note</w:t>
      </w:r>
      <w:r w:rsidR="00E41245">
        <w:t>,</w:t>
      </w:r>
      <w:r>
        <w:t xml:space="preserve"> </w:t>
      </w:r>
      <w:r>
        <w:t>imports</w:t>
      </w:r>
      <w:r>
        <w:t xml:space="preserve"> and processes rare earth oxides</w:t>
      </w:r>
      <w:r w:rsidR="00D60F1A">
        <w:t>;</w:t>
      </w:r>
      <w:r>
        <w:t xml:space="preserve"> </w:t>
      </w:r>
      <w:r w:rsidR="00E41245">
        <w:t>a</w:t>
      </w:r>
      <w:r>
        <w:t xml:space="preserve">nd Paul </w:t>
      </w:r>
      <w:r w:rsidR="00E41245">
        <w:t>Lusty</w:t>
      </w:r>
      <w:r>
        <w:t xml:space="preserve">, </w:t>
      </w:r>
      <w:r w:rsidR="00E41245">
        <w:t>d</w:t>
      </w:r>
      <w:r>
        <w:t>irector of the UK Critical Minerals Intelligence Centre, which is an independent analytical body. Thank you to both of you for coming and joining us this morning.</w:t>
      </w:r>
    </w:p>
    <w:p w:rsidR="00E41245" w:rsidP="00E41245">
      <w:pPr>
        <w:pStyle w:val="Question"/>
        <w:numPr>
          <w:ilvl w:val="0"/>
          <w:numId w:val="0"/>
        </w:numPr>
        <w:ind w:left="794"/>
      </w:pPr>
      <w:r>
        <w:t>T</w:t>
      </w:r>
      <w:r w:rsidR="00726727">
        <w:t xml:space="preserve">o kick us off, could you give us a summary </w:t>
      </w:r>
      <w:r>
        <w:t>of</w:t>
      </w:r>
      <w:r w:rsidR="00726727">
        <w:t xml:space="preserve"> which bits of the UK economy are particularly exposed </w:t>
      </w:r>
      <w:r>
        <w:t xml:space="preserve">to </w:t>
      </w:r>
      <w:r w:rsidR="00726727">
        <w:t xml:space="preserve">or dependent </w:t>
      </w:r>
      <w:r>
        <w:t xml:space="preserve">on </w:t>
      </w:r>
      <w:r w:rsidR="00726727">
        <w:t>the supply of critical minerals</w:t>
      </w:r>
      <w:r>
        <w:t>,</w:t>
      </w:r>
      <w:r w:rsidR="00726727">
        <w:t xml:space="preserve"> and </w:t>
      </w:r>
      <w:r>
        <w:t xml:space="preserve">of </w:t>
      </w:r>
      <w:r w:rsidR="00726727">
        <w:t>how this might change in the future</w:t>
      </w:r>
      <w:r>
        <w:t>?</w:t>
      </w:r>
    </w:p>
    <w:p w:rsidR="00E41245" w:rsidP="00E41245">
      <w:pPr>
        <w:pStyle w:val="Answer"/>
      </w:pPr>
      <w:sdt>
        <w:sdtPr>
          <w:alias w:val="Witness"/>
          <w:id w:val="1156954024"/>
          <w:placeholder>
            <w:docPart w:val="DefaultPlaceholder_-1854013440"/>
          </w:placeholder>
          <w:richText/>
        </w:sdtPr>
        <w:sdtContent>
          <w:r w:rsidRPr="0071623F" w:rsidR="0071623F">
            <w:rPr>
              <w:b/>
              <w:i/>
            </w:rPr>
            <w:t>Paul Atherley:</w:t>
          </w:r>
        </w:sdtContent>
      </w:sdt>
      <w:r>
        <w:t xml:space="preserve"> </w:t>
      </w:r>
      <w:r w:rsidR="00D60F1A">
        <w:t>B</w:t>
      </w:r>
      <w:r w:rsidR="00726727">
        <w:t>y way of background, I am also chair</w:t>
      </w:r>
      <w:r w:rsidR="00AD3BDB">
        <w:t>man</w:t>
      </w:r>
      <w:r w:rsidR="00726727">
        <w:t xml:space="preserve"> of a company called Tees Valley Lithium</w:t>
      </w:r>
      <w:r>
        <w:t>,</w:t>
      </w:r>
      <w:r w:rsidR="00726727">
        <w:t xml:space="preserve"> </w:t>
      </w:r>
      <w:r>
        <w:t xml:space="preserve">which has </w:t>
      </w:r>
      <w:r w:rsidR="00726727">
        <w:t>recently had planning approval for Europe’s largest lithium</w:t>
      </w:r>
      <w:r>
        <w:t xml:space="preserve"> </w:t>
      </w:r>
      <w:r w:rsidR="00726727">
        <w:t>refinery</w:t>
      </w:r>
      <w:r w:rsidR="00D60F1A">
        <w:t>,</w:t>
      </w:r>
      <w:r w:rsidR="00726727">
        <w:t xml:space="preserve"> </w:t>
      </w:r>
      <w:r>
        <w:t xml:space="preserve">in </w:t>
      </w:r>
      <w:r w:rsidR="00726727">
        <w:t>Teesside</w:t>
      </w:r>
      <w:r>
        <w:t>.</w:t>
      </w:r>
      <w:r w:rsidR="00726727">
        <w:t xml:space="preserve"> </w:t>
      </w:r>
      <w:r w:rsidR="00D60F1A">
        <w:t xml:space="preserve">Also, </w:t>
      </w:r>
      <w:r>
        <w:t>Pensana</w:t>
      </w:r>
      <w:r w:rsidR="00726727">
        <w:t xml:space="preserve"> </w:t>
      </w:r>
      <w:r>
        <w:t xml:space="preserve">is </w:t>
      </w:r>
      <w:r w:rsidR="00726727">
        <w:t>constructing a world</w:t>
      </w:r>
      <w:r w:rsidR="00D60F1A">
        <w:t>-</w:t>
      </w:r>
      <w:r w:rsidR="00726727">
        <w:t xml:space="preserve">class </w:t>
      </w:r>
      <w:r>
        <w:t xml:space="preserve">rare earth </w:t>
      </w:r>
      <w:r w:rsidR="00726727">
        <w:t>separation facility in Humber.</w:t>
      </w:r>
    </w:p>
    <w:p w:rsidR="00726727" w:rsidP="00E41245">
      <w:pPr>
        <w:pStyle w:val="Answer"/>
      </w:pPr>
      <w:r>
        <w:t xml:space="preserve">To answer </w:t>
      </w:r>
      <w:r>
        <w:t xml:space="preserve">your question about why it </w:t>
      </w:r>
      <w:r w:rsidR="00E41245">
        <w:t xml:space="preserve">is </w:t>
      </w:r>
      <w:r>
        <w:t>important for the UK, th</w:t>
      </w:r>
      <w:r>
        <w:t>e</w:t>
      </w:r>
      <w:r>
        <w:t xml:space="preserve"> energy transition we are experiencing is the biggest in history</w:t>
      </w:r>
      <w:r>
        <w:t>—</w:t>
      </w:r>
      <w:r w:rsidR="00E41245">
        <w:t xml:space="preserve">transitioning </w:t>
      </w:r>
      <w:r>
        <w:t xml:space="preserve">away from fossil fuels </w:t>
      </w:r>
      <w:r w:rsidR="0071623F">
        <w:t xml:space="preserve">to </w:t>
      </w:r>
      <w:r>
        <w:t xml:space="preserve">a new form of energy and </w:t>
      </w:r>
      <w:r w:rsidR="00E41245">
        <w:t xml:space="preserve">a </w:t>
      </w:r>
      <w:r>
        <w:t>new form of transport. Th</w:t>
      </w:r>
      <w:r>
        <w:t>e</w:t>
      </w:r>
      <w:r>
        <w:t xml:space="preserve"> new form of energ</w:t>
      </w:r>
      <w:r w:rsidR="00E41245">
        <w:t xml:space="preserve">y </w:t>
      </w:r>
      <w:r>
        <w:t xml:space="preserve">we are seeing in the UK </w:t>
      </w:r>
      <w:r w:rsidR="00E41245">
        <w:t xml:space="preserve">is </w:t>
      </w:r>
      <w:r>
        <w:t>offshore wind</w:t>
      </w:r>
      <w:r w:rsidR="00E41245">
        <w:t>,</w:t>
      </w:r>
      <w:r>
        <w:t xml:space="preserve"> and the transport is electric vehicles</w:t>
      </w:r>
      <w:r>
        <w:t>; y</w:t>
      </w:r>
      <w:r>
        <w:t>ou can add to that solar panels.</w:t>
      </w:r>
    </w:p>
    <w:p w:rsidR="00E41245" w:rsidP="00E41245">
      <w:pPr>
        <w:pStyle w:val="Question"/>
        <w:numPr>
          <w:ilvl w:val="0"/>
          <w:numId w:val="0"/>
        </w:numPr>
        <w:ind w:left="794"/>
      </w:pPr>
      <w:r>
        <w:t>T</w:t>
      </w:r>
      <w:r w:rsidR="00726727">
        <w:t>o give you some idea of the scale</w:t>
      </w:r>
      <w:r>
        <w:t>,</w:t>
      </w:r>
      <w:r w:rsidR="00726727">
        <w:t xml:space="preserve"> existing electricity generation capacity in this country is around 65 gigawatts</w:t>
      </w:r>
      <w:r w:rsidR="00D60F1A">
        <w:t>; i</w:t>
      </w:r>
      <w:r w:rsidR="00726727">
        <w:t xml:space="preserve">f you believe the words of one of our recent </w:t>
      </w:r>
      <w:r w:rsidR="00D60F1A">
        <w:t>former</w:t>
      </w:r>
      <w:r w:rsidR="00726727">
        <w:t xml:space="preserve"> </w:t>
      </w:r>
      <w:r>
        <w:t>P</w:t>
      </w:r>
      <w:r w:rsidR="00726727">
        <w:t xml:space="preserve">rime Ministers, the Saudi Arabia of wind that is going into the </w:t>
      </w:r>
      <w:r>
        <w:t xml:space="preserve">North Sea </w:t>
      </w:r>
      <w:r w:rsidR="00726727">
        <w:t xml:space="preserve">is 50 gigawatts. </w:t>
      </w:r>
      <w:r>
        <w:t>T</w:t>
      </w:r>
      <w:r w:rsidR="00726727">
        <w:t xml:space="preserve">his scale is absolutely </w:t>
      </w:r>
      <w:r>
        <w:t>enormous</w:t>
      </w:r>
      <w:r w:rsidR="00D60F1A">
        <w:t>. I</w:t>
      </w:r>
      <w:r w:rsidR="00726727">
        <w:t>f we are going to phase out fossil fuel cars by 2030 for electric vehicles, that is also a major industry scale.</w:t>
      </w:r>
      <w:r>
        <w:t xml:space="preserve"> T</w:t>
      </w:r>
      <w:r w:rsidR="00726727">
        <w:t xml:space="preserve">he critical minerals </w:t>
      </w:r>
      <w:r>
        <w:t xml:space="preserve">that </w:t>
      </w:r>
      <w:r w:rsidR="00726727">
        <w:t>we are talking about today are fundamental to energy transition and to the transport sector</w:t>
      </w:r>
      <w:r>
        <w:t>s.</w:t>
      </w:r>
    </w:p>
    <w:p w:rsidR="00726727" w:rsidP="00E41245">
      <w:pPr>
        <w:pStyle w:val="Question"/>
      </w:pPr>
      <w:sdt>
        <w:sdtPr>
          <w:alias w:val="Member"/>
          <w:tag w:val="&lt;Member mnisId='4621' dodsId='77854'&gt;"/>
          <w:id w:val="-802145039"/>
          <w:placeholder>
            <w:docPart w:val="DefaultPlaceholder_-1854013440"/>
          </w:placeholder>
          <w:richText/>
        </w:sdtPr>
        <w:sdtContent>
          <w:r w:rsidRPr="00E41245" w:rsidR="00E41245">
            <w:rPr>
              <w:b/>
            </w:rPr>
            <w:t>Chair:</w:t>
          </w:r>
        </w:sdtContent>
      </w:sdt>
      <w:r w:rsidR="00E41245">
        <w:t xml:space="preserve"> Paul Lusty, is there </w:t>
      </w:r>
      <w:r>
        <w:t>anything beyond energy and transport that we need to be thinking about?</w:t>
      </w:r>
    </w:p>
    <w:p w:rsidR="00E41245" w:rsidP="00D60F1A">
      <w:pPr>
        <w:pStyle w:val="Answer"/>
      </w:pPr>
      <w:sdt>
        <w:sdtPr>
          <w:alias w:val="Witness"/>
          <w:id w:val="430252229"/>
          <w:placeholder>
            <w:docPart w:val="DefaultPlaceholder_-1854013440"/>
          </w:placeholder>
          <w:richText/>
        </w:sdtPr>
        <w:sdtContent>
          <w:r w:rsidRPr="0071623F" w:rsidR="0071623F">
            <w:rPr>
              <w:b/>
              <w:i/>
            </w:rPr>
            <w:t>Paul Lusty:</w:t>
          </w:r>
        </w:sdtContent>
      </w:sdt>
      <w:r>
        <w:t xml:space="preserve"> </w:t>
      </w:r>
      <w:r w:rsidR="00D60F1A">
        <w:t>T</w:t>
      </w:r>
      <w:r w:rsidR="00726727">
        <w:t>o reiterate, minerals are vital to every aspect of our daily lives. The UK is a significant net importer of many minerals and metals.</w:t>
      </w:r>
      <w:r>
        <w:t xml:space="preserve"> </w:t>
      </w:r>
      <w:r w:rsidR="00726727">
        <w:t xml:space="preserve">When we looked at critical metals and minerals, </w:t>
      </w:r>
      <w:r>
        <w:t xml:space="preserve">it is </w:t>
      </w:r>
      <w:r w:rsidR="00726727">
        <w:t xml:space="preserve">approaching </w:t>
      </w:r>
      <w:r>
        <w:t xml:space="preserve">almost </w:t>
      </w:r>
      <w:r w:rsidR="00726727">
        <w:t>100% for most of those commodities, which</w:t>
      </w:r>
      <w:r>
        <w:t>,</w:t>
      </w:r>
      <w:r w:rsidR="00726727">
        <w:t xml:space="preserve"> </w:t>
      </w:r>
      <w:r>
        <w:t>as</w:t>
      </w:r>
      <w:r w:rsidR="00726727">
        <w:t xml:space="preserve"> Paul indicated, underpin strategic industrial sectors</w:t>
      </w:r>
      <w:r w:rsidR="00D60F1A">
        <w:t>—</w:t>
      </w:r>
      <w:r w:rsidR="00726727">
        <w:t>for</w:t>
      </w:r>
      <w:r>
        <w:t xml:space="preserve"> </w:t>
      </w:r>
      <w:r w:rsidR="00726727">
        <w:t>example</w:t>
      </w:r>
      <w:r w:rsidR="00D60F1A">
        <w:t>,</w:t>
      </w:r>
      <w:r w:rsidR="00726727">
        <w:t xml:space="preserve"> the expanding automotive sector, with a view to electrification of transport</w:t>
      </w:r>
      <w:r>
        <w:t>.</w:t>
      </w:r>
      <w:r w:rsidR="00726727">
        <w:t xml:space="preserve"> </w:t>
      </w:r>
      <w:r>
        <w:t>T</w:t>
      </w:r>
      <w:r w:rsidR="00726727">
        <w:t xml:space="preserve">he need to meet </w:t>
      </w:r>
      <w:r>
        <w:t xml:space="preserve">net </w:t>
      </w:r>
      <w:r w:rsidR="00726727">
        <w:t xml:space="preserve">zero targets </w:t>
      </w:r>
      <w:r w:rsidR="00D60F1A">
        <w:t>is</w:t>
      </w:r>
      <w:r w:rsidR="00726727">
        <w:t xml:space="preserve"> potentially</w:t>
      </w:r>
      <w:r>
        <w:t xml:space="preserve"> </w:t>
      </w:r>
      <w:r w:rsidR="00726727">
        <w:t>threaten</w:t>
      </w:r>
      <w:r>
        <w:t>ed</w:t>
      </w:r>
      <w:r w:rsidR="00726727">
        <w:t xml:space="preserve"> by restrictions or limitations on the availability of those minerals</w:t>
      </w:r>
      <w:r>
        <w:t xml:space="preserve"> and </w:t>
      </w:r>
      <w:r w:rsidR="00726727">
        <w:t>metals entering the UK economy</w:t>
      </w:r>
      <w:r>
        <w:t>.</w:t>
      </w:r>
      <w:r w:rsidR="00D60F1A">
        <w:t xml:space="preserve"> </w:t>
      </w:r>
      <w:r>
        <w:t>I</w:t>
      </w:r>
      <w:r w:rsidR="00726727">
        <w:t xml:space="preserve">f we look at strategically important metals for aerospace and defence applications, </w:t>
      </w:r>
      <w:r>
        <w:t xml:space="preserve">for example, we </w:t>
      </w:r>
      <w:r w:rsidR="00726727">
        <w:t>are</w:t>
      </w:r>
      <w:r>
        <w:t xml:space="preserve"> again</w:t>
      </w:r>
      <w:r w:rsidR="00726727">
        <w:t xml:space="preserve"> dependent on international imports for the raw materials that potentially underpin national defence applications.</w:t>
      </w:r>
    </w:p>
    <w:p w:rsidR="00E41245" w:rsidP="00E41245">
      <w:pPr>
        <w:pStyle w:val="Question"/>
      </w:pPr>
      <w:sdt>
        <w:sdtPr>
          <w:alias w:val="Member"/>
          <w:tag w:val="&lt;Member mnisId='4621' dodsId='77854'&gt;"/>
          <w:id w:val="1730110564"/>
          <w:placeholder>
            <w:docPart w:val="DefaultPlaceholder_-1854013440"/>
          </w:placeholder>
          <w:richText/>
        </w:sdtPr>
        <w:sdtContent>
          <w:r w:rsidRPr="00E41245">
            <w:rPr>
              <w:b/>
            </w:rPr>
            <w:t>Chair:</w:t>
          </w:r>
        </w:sdtContent>
      </w:sdt>
      <w:r>
        <w:t xml:space="preserve"> </w:t>
      </w:r>
      <w:r w:rsidR="00726727">
        <w:t>Which type of minerals are we most exposed to in terms of political risk around</w:t>
      </w:r>
      <w:r>
        <w:t xml:space="preserve"> </w:t>
      </w:r>
      <w:r w:rsidR="00726727">
        <w:t>defence requirements?</w:t>
      </w:r>
    </w:p>
    <w:p w:rsidR="00726727" w:rsidP="00E41245">
      <w:pPr>
        <w:pStyle w:val="Answer"/>
      </w:pPr>
      <w:sdt>
        <w:sdtPr>
          <w:alias w:val="Witness"/>
          <w:id w:val="132995798"/>
          <w:placeholder>
            <w:docPart w:val="DefaultPlaceholder_-1854013440"/>
          </w:placeholder>
          <w:richText/>
        </w:sdtPr>
        <w:sdtContent>
          <w:r w:rsidRPr="0071623F" w:rsidR="0071623F">
            <w:rPr>
              <w:b/>
              <w:i/>
            </w:rPr>
            <w:t>Paul Lusty:</w:t>
          </w:r>
        </w:sdtContent>
      </w:sdt>
      <w:r w:rsidR="00E41245">
        <w:t xml:space="preserve"> If</w:t>
      </w:r>
      <w:r>
        <w:t xml:space="preserve"> you look, for example, at the metals used in </w:t>
      </w:r>
      <w:r w:rsidR="00E41245">
        <w:t xml:space="preserve">superalloys </w:t>
      </w:r>
      <w:r>
        <w:t>for aerospace and defence applications, many have fairly opaque market</w:t>
      </w:r>
      <w:r w:rsidR="00E41245">
        <w:t>s</w:t>
      </w:r>
      <w:r w:rsidR="00D60F1A">
        <w:t xml:space="preserve">, </w:t>
      </w:r>
      <w:r w:rsidR="00E41245">
        <w:t>characteris</w:t>
      </w:r>
      <w:r>
        <w:t>ed by significant price volatility</w:t>
      </w:r>
      <w:r w:rsidR="00D60F1A">
        <w:t>,</w:t>
      </w:r>
      <w:r>
        <w:t xml:space="preserve"> owing </w:t>
      </w:r>
      <w:r w:rsidR="00E41245">
        <w:t xml:space="preserve">largely </w:t>
      </w:r>
      <w:r>
        <w:t xml:space="preserve">to the relatively small volumes </w:t>
      </w:r>
      <w:r w:rsidR="00E41245">
        <w:t xml:space="preserve">in which they </w:t>
      </w:r>
      <w:r>
        <w:t>are traded internationally</w:t>
      </w:r>
      <w:r w:rsidR="00E41245">
        <w:t xml:space="preserve"> </w:t>
      </w:r>
      <w:r w:rsidR="0048343E">
        <w:t>a</w:t>
      </w:r>
      <w:r w:rsidR="00E41245">
        <w:t>nd</w:t>
      </w:r>
      <w:r>
        <w:t xml:space="preserve"> </w:t>
      </w:r>
      <w:r w:rsidR="00E41245">
        <w:t>by p</w:t>
      </w:r>
      <w:r>
        <w:t>roduction concentration</w:t>
      </w:r>
      <w:r w:rsidR="0048343E">
        <w:t>.</w:t>
      </w:r>
      <w:r>
        <w:t xml:space="preserve"> </w:t>
      </w:r>
      <w:r w:rsidR="0048343E">
        <w:t>R</w:t>
      </w:r>
      <w:r>
        <w:t xml:space="preserve">estrictions on production in a small number of countries or in the hands of a small number of companies give those countries greater influence over supply into the market and pricing of those commodities. </w:t>
      </w:r>
      <w:r w:rsidR="0048343E">
        <w:t>T</w:t>
      </w:r>
      <w:r>
        <w:t>hese are things like vanadium</w:t>
      </w:r>
      <w:r w:rsidR="0048343E">
        <w:t>,</w:t>
      </w:r>
      <w:r>
        <w:t xml:space="preserve"> </w:t>
      </w:r>
      <w:r w:rsidR="0048343E">
        <w:t>hafnium</w:t>
      </w:r>
      <w:r w:rsidR="0048343E">
        <w:t xml:space="preserve"> and rhenium, which are </w:t>
      </w:r>
      <w:r>
        <w:t xml:space="preserve">all important </w:t>
      </w:r>
      <w:r w:rsidR="0048343E">
        <w:t xml:space="preserve">metals </w:t>
      </w:r>
      <w:r>
        <w:t xml:space="preserve">in </w:t>
      </w:r>
      <w:r w:rsidR="0048343E">
        <w:t>superalloys</w:t>
      </w:r>
      <w:r>
        <w:t>.</w:t>
      </w:r>
    </w:p>
    <w:p w:rsidR="0048343E" w:rsidP="0048343E">
      <w:pPr>
        <w:pStyle w:val="Question"/>
      </w:pPr>
      <w:sdt>
        <w:sdtPr>
          <w:alias w:val="Member"/>
          <w:tag w:val="&lt;Member mnisId='4621' dodsId='77854'&gt;"/>
          <w:id w:val="454682580"/>
          <w:placeholder>
            <w:docPart w:val="DefaultPlaceholder_-1854013440"/>
          </w:placeholder>
          <w:richText/>
        </w:sdtPr>
        <w:sdtContent>
          <w:r w:rsidRPr="0048343E">
            <w:rPr>
              <w:b/>
            </w:rPr>
            <w:t>Chair:</w:t>
          </w:r>
        </w:sdtContent>
      </w:sdt>
      <w:r>
        <w:t xml:space="preserve"> </w:t>
      </w:r>
      <w:r w:rsidR="00726727">
        <w:t xml:space="preserve">China in particular has a lot of capacity in the critical mineral supply chains </w:t>
      </w:r>
      <w:r>
        <w:t xml:space="preserve">that </w:t>
      </w:r>
      <w:r w:rsidR="00726727">
        <w:t>you just mentioned.</w:t>
      </w:r>
    </w:p>
    <w:p w:rsidR="00726727" w:rsidP="0048343E">
      <w:pPr>
        <w:pStyle w:val="Answer"/>
      </w:pPr>
      <w:sdt>
        <w:sdtPr>
          <w:alias w:val="Witness"/>
          <w:id w:val="1816442651"/>
          <w:placeholder>
            <w:docPart w:val="DefaultPlaceholder_-1854013440"/>
          </w:placeholder>
          <w:richText/>
        </w:sdtPr>
        <w:sdtContent>
          <w:r w:rsidRPr="0071623F" w:rsidR="0071623F">
            <w:rPr>
              <w:b/>
              <w:i/>
            </w:rPr>
            <w:t>Paul Lusty:</w:t>
          </w:r>
        </w:sdtContent>
      </w:sdt>
      <w:r w:rsidR="0048343E">
        <w:t xml:space="preserve"> China </w:t>
      </w:r>
      <w:r>
        <w:t xml:space="preserve">is a very significant producer of many critical minerals and metals. For example, </w:t>
      </w:r>
      <w:r w:rsidR="0048343E">
        <w:t>o</w:t>
      </w:r>
      <w:r w:rsidR="00D60F1A">
        <w:t>f</w:t>
      </w:r>
      <w:r w:rsidR="0048343E">
        <w:t xml:space="preserve"> </w:t>
      </w:r>
      <w:r>
        <w:t xml:space="preserve">the list of </w:t>
      </w:r>
      <w:r w:rsidR="0048343E">
        <w:t xml:space="preserve">the </w:t>
      </w:r>
      <w:r>
        <w:t>UK</w:t>
      </w:r>
      <w:r w:rsidR="0048343E">
        <w:t>’s 18</w:t>
      </w:r>
      <w:r>
        <w:t xml:space="preserve"> critical minerals</w:t>
      </w:r>
      <w:r w:rsidR="0048343E">
        <w:t xml:space="preserve"> and </w:t>
      </w:r>
      <w:r>
        <w:t>metals</w:t>
      </w:r>
      <w:r w:rsidR="0048343E">
        <w:t>,</w:t>
      </w:r>
      <w:r>
        <w:t xml:space="preserve"> China is the top producer of 12</w:t>
      </w:r>
      <w:r w:rsidR="0048343E">
        <w:t>.</w:t>
      </w:r>
    </w:p>
    <w:p w:rsidR="0048343E" w:rsidP="00726727">
      <w:pPr>
        <w:pStyle w:val="Question"/>
      </w:pPr>
      <w:sdt>
        <w:sdtPr>
          <w:alias w:val="Member"/>
          <w:tag w:val="&lt;Member mnisId='4866' dodsId=''&gt;"/>
          <w:id w:val="-28262914"/>
          <w:placeholder>
            <w:docPart w:val="DefaultPlaceholder_-1854013440"/>
          </w:placeholder>
          <w:richText/>
        </w:sdtPr>
        <w:sdtContent>
          <w:r w:rsidRPr="0048343E">
            <w:rPr>
              <w:b/>
            </w:rPr>
            <w:t>Alexander Stafford:</w:t>
          </w:r>
        </w:sdtContent>
      </w:sdt>
      <w:r>
        <w:t xml:space="preserve"> The critical minerals </w:t>
      </w:r>
      <w:r w:rsidR="00726727">
        <w:t xml:space="preserve">strategy notes </w:t>
      </w:r>
      <w:r>
        <w:t xml:space="preserve">that </w:t>
      </w:r>
      <w:r w:rsidR="00726727">
        <w:t>the Government ha</w:t>
      </w:r>
      <w:r w:rsidR="0071623F">
        <w:t>ve</w:t>
      </w:r>
      <w:r w:rsidR="00726727">
        <w:t xml:space="preserve"> power</w:t>
      </w:r>
      <w:r>
        <w:t>s</w:t>
      </w:r>
      <w:r w:rsidR="00726727">
        <w:t xml:space="preserve"> </w:t>
      </w:r>
      <w:r>
        <w:t xml:space="preserve">to </w:t>
      </w:r>
      <w:r w:rsidR="00726727">
        <w:t xml:space="preserve">intervene </w:t>
      </w:r>
      <w:r>
        <w:t xml:space="preserve">in </w:t>
      </w:r>
      <w:r w:rsidR="00726727">
        <w:t xml:space="preserve">acquisitions in the </w:t>
      </w:r>
      <w:r>
        <w:t xml:space="preserve">critical minerals </w:t>
      </w:r>
      <w:r w:rsidR="00726727">
        <w:t xml:space="preserve">sector where there are national security concerns. What </w:t>
      </w:r>
      <w:r w:rsidR="00D60F1A">
        <w:t xml:space="preserve">would you say </w:t>
      </w:r>
      <w:r w:rsidR="00726727">
        <w:t xml:space="preserve">are those concerns, and what power </w:t>
      </w:r>
      <w:r>
        <w:t xml:space="preserve">would </w:t>
      </w:r>
      <w:r w:rsidR="00726727">
        <w:t xml:space="preserve">the Government </w:t>
      </w:r>
      <w:r>
        <w:t>use to intervene</w:t>
      </w:r>
      <w:r w:rsidR="00726727">
        <w:t xml:space="preserve">? Would they stop things? </w:t>
      </w:r>
      <w:r>
        <w:t xml:space="preserve">Would </w:t>
      </w:r>
      <w:r w:rsidR="00726727">
        <w:t>they requisition things? Can you talk a bit more about that part of the strategy, please?</w:t>
      </w:r>
    </w:p>
    <w:p w:rsidR="0048343E" w:rsidP="0048343E">
      <w:pPr>
        <w:pStyle w:val="Answer"/>
      </w:pPr>
      <w:sdt>
        <w:sdtPr>
          <w:alias w:val="Witness"/>
          <w:id w:val="-1655064104"/>
          <w:placeholder>
            <w:docPart w:val="DefaultPlaceholder_-1854013440"/>
          </w:placeholder>
          <w:richText/>
        </w:sdtPr>
        <w:sdtContent>
          <w:r w:rsidRPr="0071623F" w:rsidR="0071623F">
            <w:rPr>
              <w:b/>
              <w:i/>
            </w:rPr>
            <w:t>Paul Atherley:</w:t>
          </w:r>
        </w:sdtContent>
      </w:sdt>
      <w:r>
        <w:t xml:space="preserve"> </w:t>
      </w:r>
      <w:r w:rsidR="00726727">
        <w:t>Maybe I can add to what Paul was saying from a military perspective</w:t>
      </w:r>
      <w:r w:rsidR="00D60F1A">
        <w:t>. C</w:t>
      </w:r>
      <w:r w:rsidR="00726727">
        <w:t xml:space="preserve">ritical minerals are </w:t>
      </w:r>
      <w:r>
        <w:t xml:space="preserve">also </w:t>
      </w:r>
      <w:r w:rsidR="00726727">
        <w:t xml:space="preserve">important to </w:t>
      </w:r>
      <w:r>
        <w:t>military, medical, industrial and communications, as well you know, Mr Stafford, and</w:t>
      </w:r>
      <w:r w:rsidR="00726727">
        <w:t xml:space="preserve"> </w:t>
      </w:r>
      <w:r>
        <w:t>i</w:t>
      </w:r>
      <w:r w:rsidR="00726727">
        <w:t xml:space="preserve">t is not just the new technologies. </w:t>
      </w:r>
      <w:r>
        <w:t>I</w:t>
      </w:r>
      <w:r w:rsidR="00726727">
        <w:t>n answer to the question</w:t>
      </w:r>
      <w:r>
        <w:t xml:space="preserve"> of</w:t>
      </w:r>
      <w:r w:rsidR="00726727">
        <w:t xml:space="preserve"> which ones are really important to </w:t>
      </w:r>
      <w:r>
        <w:t xml:space="preserve">us right now </w:t>
      </w:r>
      <w:r w:rsidR="00726727">
        <w:t xml:space="preserve">specifically for military, it is all those that </w:t>
      </w:r>
      <w:r>
        <w:t xml:space="preserve">go </w:t>
      </w:r>
      <w:r w:rsidR="00726727">
        <w:t xml:space="preserve">into those sectors, specifically things like </w:t>
      </w:r>
      <w:r>
        <w:t xml:space="preserve">rare earths </w:t>
      </w:r>
      <w:r w:rsidR="00726727">
        <w:t xml:space="preserve">for permanent </w:t>
      </w:r>
      <w:r>
        <w:t xml:space="preserve">magnets </w:t>
      </w:r>
      <w:r w:rsidR="00726727">
        <w:t xml:space="preserve">and all the metals that Paul mentioned. </w:t>
      </w:r>
    </w:p>
    <w:p w:rsidR="0048343E" w:rsidP="0048343E">
      <w:pPr>
        <w:pStyle w:val="Answer"/>
      </w:pPr>
      <w:r>
        <w:t>On</w:t>
      </w:r>
      <w:r w:rsidR="00726727">
        <w:t xml:space="preserve"> your question about how we regulate it in relation to this particular Act, the first thing </w:t>
      </w:r>
      <w:r>
        <w:t xml:space="preserve">that </w:t>
      </w:r>
      <w:r w:rsidR="00726727">
        <w:t xml:space="preserve">we need to do is </w:t>
      </w:r>
      <w:r>
        <w:t xml:space="preserve">to </w:t>
      </w:r>
      <w:r w:rsidR="00726727">
        <w:t>establish independent, sustainable, resilient supply chains for the UK.</w:t>
      </w:r>
      <w:r>
        <w:t xml:space="preserve"> At the </w:t>
      </w:r>
      <w:r w:rsidR="00726727">
        <w:t>moment</w:t>
      </w:r>
      <w:r>
        <w:t>,</w:t>
      </w:r>
      <w:r w:rsidR="00726727">
        <w:t xml:space="preserve"> we are sitting here totally dependent on China for many of these supplies</w:t>
      </w:r>
      <w:r>
        <w:t>.</w:t>
      </w:r>
      <w:r w:rsidR="00726727">
        <w:t xml:space="preserve"> </w:t>
      </w:r>
      <w:r>
        <w:t>Y</w:t>
      </w:r>
      <w:r w:rsidR="00726727">
        <w:t>ou may be aware that the US</w:t>
      </w:r>
      <w:r>
        <w:t xml:space="preserve">, </w:t>
      </w:r>
      <w:r w:rsidR="00726727">
        <w:t>Australia</w:t>
      </w:r>
      <w:r>
        <w:t>,</w:t>
      </w:r>
      <w:r w:rsidR="00726727">
        <w:t xml:space="preserve"> </w:t>
      </w:r>
      <w:r w:rsidR="00726727">
        <w:t>Canada</w:t>
      </w:r>
      <w:r w:rsidR="00726727">
        <w:t xml:space="preserve"> and the EU have already identified this concern </w:t>
      </w:r>
      <w:r>
        <w:t xml:space="preserve">and </w:t>
      </w:r>
      <w:r w:rsidR="00E43EE9">
        <w:t xml:space="preserve">are </w:t>
      </w:r>
      <w:r w:rsidR="00726727">
        <w:t xml:space="preserve">applying not just regulatory change but also </w:t>
      </w:r>
      <w:r w:rsidR="004755EE">
        <w:t>very</w:t>
      </w:r>
      <w:r w:rsidR="00726727">
        <w:t xml:space="preserve"> large</w:t>
      </w:r>
      <w:r>
        <w:t xml:space="preserve"> sums</w:t>
      </w:r>
      <w:r w:rsidR="00726727">
        <w:t xml:space="preserve"> of money to address that concern.</w:t>
      </w:r>
    </w:p>
    <w:p w:rsidR="0048343E" w:rsidP="0048343E">
      <w:pPr>
        <w:pStyle w:val="Question"/>
      </w:pPr>
      <w:sdt>
        <w:sdtPr>
          <w:alias w:val="Member"/>
          <w:tag w:val="&lt;Member mnisId='4866' dodsId=''&gt;"/>
          <w:id w:val="-577431665"/>
          <w:placeholder>
            <w:docPart w:val="DefaultPlaceholder_-1854013440"/>
          </w:placeholder>
          <w:richText/>
        </w:sdtPr>
        <w:sdtContent>
          <w:r w:rsidRPr="0048343E">
            <w:rPr>
              <w:b/>
            </w:rPr>
            <w:t>Alexander Stafford:</w:t>
          </w:r>
        </w:sdtContent>
      </w:sdt>
      <w:r>
        <w:t xml:space="preserve"> </w:t>
      </w:r>
      <w:r w:rsidR="00726727">
        <w:t>What is the most particular</w:t>
      </w:r>
      <w:r w:rsidR="00D60F1A">
        <w:t>ly</w:t>
      </w:r>
      <w:r w:rsidR="00726727">
        <w:t xml:space="preserve"> </w:t>
      </w:r>
      <w:r>
        <w:t xml:space="preserve">critical </w:t>
      </w:r>
      <w:r w:rsidR="00726727">
        <w:t xml:space="preserve">mineral </w:t>
      </w:r>
      <w:r>
        <w:t xml:space="preserve">that </w:t>
      </w:r>
      <w:r w:rsidR="00726727">
        <w:t xml:space="preserve">you </w:t>
      </w:r>
      <w:r w:rsidR="0071623F">
        <w:t xml:space="preserve">are </w:t>
      </w:r>
      <w:r w:rsidR="00726727">
        <w:t>worried about</w:t>
      </w:r>
      <w:r>
        <w:t>,</w:t>
      </w:r>
      <w:r w:rsidR="00726727">
        <w:t xml:space="preserve"> if there </w:t>
      </w:r>
      <w:r>
        <w:t xml:space="preserve">was only </w:t>
      </w:r>
      <w:r w:rsidR="00726727">
        <w:t>one to choose from</w:t>
      </w:r>
      <w:r>
        <w:t>?</w:t>
      </w:r>
      <w:r w:rsidR="00726727">
        <w:t xml:space="preserve"> You mentioned superalloys, Paul, but is it lithium?</w:t>
      </w:r>
    </w:p>
    <w:p w:rsidR="0048343E" w:rsidP="0048343E">
      <w:pPr>
        <w:pStyle w:val="Answer"/>
      </w:pPr>
      <w:sdt>
        <w:sdtPr>
          <w:alias w:val="Witness"/>
          <w:id w:val="-1025170113"/>
          <w:placeholder>
            <w:docPart w:val="DefaultPlaceholder_-1854013440"/>
          </w:placeholder>
          <w:richText/>
        </w:sdtPr>
        <w:sdtContent>
          <w:r w:rsidRPr="0071623F" w:rsidR="0071623F">
            <w:rPr>
              <w:b/>
              <w:i/>
            </w:rPr>
            <w:t>Paul Atherley:</w:t>
          </w:r>
        </w:sdtContent>
      </w:sdt>
      <w:r>
        <w:t xml:space="preserve"> </w:t>
      </w:r>
      <w:r w:rsidR="00726727">
        <w:t xml:space="preserve">It is absolutely permanent magnets. </w:t>
      </w:r>
      <w:r>
        <w:t>T</w:t>
      </w:r>
      <w:r w:rsidR="00726727">
        <w:t xml:space="preserve">o give you some idea, </w:t>
      </w:r>
      <w:r>
        <w:t xml:space="preserve">an electric </w:t>
      </w:r>
      <w:r w:rsidR="00726727">
        <w:t xml:space="preserve">vehicle can have any form of electricity generational storage </w:t>
      </w:r>
      <w:r>
        <w:t xml:space="preserve">that </w:t>
      </w:r>
      <w:r w:rsidR="00726727">
        <w:t>you like</w:t>
      </w:r>
      <w:r w:rsidR="00E43EE9">
        <w:t xml:space="preserve">; </w:t>
      </w:r>
      <w:r>
        <w:t xml:space="preserve">it could be a </w:t>
      </w:r>
      <w:r>
        <w:t>lithium ion</w:t>
      </w:r>
      <w:r>
        <w:t xml:space="preserve"> battery, a fuel cell or a sodium ion battery</w:t>
      </w:r>
      <w:r w:rsidR="00E43EE9">
        <w:t xml:space="preserve">. But </w:t>
      </w:r>
      <w:r w:rsidR="00726727">
        <w:t xml:space="preserve">what makes an electric vehicle go is the electric drive unit, which is an axial motor </w:t>
      </w:r>
      <w:r>
        <w:t xml:space="preserve">that </w:t>
      </w:r>
      <w:r w:rsidR="00726727">
        <w:t xml:space="preserve">has a </w:t>
      </w:r>
      <w:r>
        <w:t xml:space="preserve">copper </w:t>
      </w:r>
      <w:r w:rsidR="00726727">
        <w:t xml:space="preserve">coil with rare earth </w:t>
      </w:r>
      <w:r w:rsidR="00726727">
        <w:t>permanent magnets.</w:t>
      </w:r>
      <w:r w:rsidRPr="00D60F1A" w:rsidR="00D60F1A">
        <w:t xml:space="preserve"> </w:t>
      </w:r>
      <w:r w:rsidR="00D60F1A">
        <w:t>The only reason that we have offshore wind that works so well in this country is the transition from onshore wind turbines to offshore wind turbines. That was due a number of technology advances over the last five years, the biggest one of which was direct drive turbines. This is a copper coil being rotated inside seven tonnes of permanent magnets.</w:t>
      </w:r>
    </w:p>
    <w:p w:rsidR="0048343E" w:rsidP="0048343E">
      <w:pPr>
        <w:pStyle w:val="Answer"/>
      </w:pPr>
      <w:r>
        <w:t>Without those magnets, we do not have offshore wind turbines</w:t>
      </w:r>
      <w:r>
        <w:t>.</w:t>
      </w:r>
      <w:r>
        <w:t xml:space="preserve"> </w:t>
      </w:r>
      <w:r>
        <w:t xml:space="preserve">Without those </w:t>
      </w:r>
      <w:r>
        <w:t>magnets</w:t>
      </w:r>
      <w:r>
        <w:t>,</w:t>
      </w:r>
      <w:r>
        <w:t xml:space="preserve"> </w:t>
      </w:r>
      <w:r>
        <w:t>w</w:t>
      </w:r>
      <w:r>
        <w:t>e do not have electric vehicles</w:t>
      </w:r>
      <w:r>
        <w:t>. W</w:t>
      </w:r>
      <w:r>
        <w:t>ithout th</w:t>
      </w:r>
      <w:r>
        <w:t>ose</w:t>
      </w:r>
      <w:r>
        <w:t xml:space="preserve"> magnets</w:t>
      </w:r>
      <w:r>
        <w:t>, w</w:t>
      </w:r>
      <w:r>
        <w:t>e have problems with communications, industrial</w:t>
      </w:r>
      <w:r>
        <w:t xml:space="preserve"> and</w:t>
      </w:r>
      <w:r>
        <w:t xml:space="preserve"> medical</w:t>
      </w:r>
      <w:r>
        <w:t>.</w:t>
      </w:r>
      <w:r>
        <w:t xml:space="preserve"> </w:t>
      </w:r>
      <w:r>
        <w:t>A</w:t>
      </w:r>
      <w:r>
        <w:t>s we saw in the US, F-35 jets do not take off without rare earth permanent magnets.</w:t>
      </w:r>
    </w:p>
    <w:p w:rsidR="00726727" w:rsidP="0048343E">
      <w:pPr>
        <w:pStyle w:val="Question"/>
      </w:pPr>
      <w:sdt>
        <w:sdtPr>
          <w:alias w:val="Member"/>
          <w:tag w:val="&lt;Member mnisId='4808' dodsId=''&gt;"/>
          <w:id w:val="-1419703172"/>
          <w:placeholder>
            <w:docPart w:val="DefaultPlaceholder_-1854013440"/>
          </w:placeholder>
          <w:richText/>
        </w:sdtPr>
        <w:sdtContent>
          <w:r w:rsidRPr="0048343E" w:rsidR="0048343E">
            <w:rPr>
              <w:b/>
            </w:rPr>
            <w:t>Ruth Edwards:</w:t>
          </w:r>
        </w:sdtContent>
      </w:sdt>
      <w:r w:rsidR="0048343E">
        <w:t xml:space="preserve"> T</w:t>
      </w:r>
      <w:r>
        <w:t xml:space="preserve">he </w:t>
      </w:r>
      <w:r w:rsidR="004755EE">
        <w:t>Government</w:t>
      </w:r>
      <w:r>
        <w:t>’s critical mineral</w:t>
      </w:r>
      <w:r w:rsidR="0048343E">
        <w:t>s</w:t>
      </w:r>
      <w:r>
        <w:t xml:space="preserve"> strategy acknowledges that supply chains are quite opaque</w:t>
      </w:r>
      <w:r w:rsidR="0048343E">
        <w:t xml:space="preserve"> and</w:t>
      </w:r>
      <w:r>
        <w:t xml:space="preserve"> </w:t>
      </w:r>
      <w:r w:rsidR="0048343E">
        <w:t>t</w:t>
      </w:r>
      <w:r>
        <w:t>here is a lot of information that is hard to come by. Could you</w:t>
      </w:r>
      <w:r w:rsidR="00E41245">
        <w:t xml:space="preserve"> </w:t>
      </w:r>
      <w:r>
        <w:t>give us some examples of the types of information that are difficult to get</w:t>
      </w:r>
      <w:r w:rsidR="005A3E08">
        <w:t>?</w:t>
      </w:r>
    </w:p>
    <w:p w:rsidR="005A3E08" w:rsidP="005A3E08">
      <w:pPr>
        <w:pStyle w:val="Answer"/>
      </w:pPr>
      <w:sdt>
        <w:sdtPr>
          <w:alias w:val="Witness"/>
          <w:id w:val="1358007594"/>
          <w:placeholder>
            <w:docPart w:val="DefaultPlaceholder_-1854013440"/>
          </w:placeholder>
          <w:richText/>
        </w:sdtPr>
        <w:sdtContent>
          <w:r w:rsidRPr="0071623F" w:rsidR="0071623F">
            <w:rPr>
              <w:b/>
              <w:i/>
            </w:rPr>
            <w:t>Paul Lusty:</w:t>
          </w:r>
        </w:sdtContent>
      </w:sdt>
      <w:r>
        <w:t xml:space="preserve"> O</w:t>
      </w:r>
      <w:r w:rsidR="00726727">
        <w:t xml:space="preserve">ne of the key roles of the Critical Minerals Intelligence Centre is to provide impartial advice, </w:t>
      </w:r>
      <w:r w:rsidR="00726727">
        <w:t>information</w:t>
      </w:r>
      <w:r w:rsidR="00726727">
        <w:t xml:space="preserve"> and data to underpin Government decision</w:t>
      </w:r>
      <w:r w:rsidR="00D60F1A">
        <w:t xml:space="preserve"> </w:t>
      </w:r>
      <w:r w:rsidR="00726727">
        <w:t>making around that topic. One of our key roles is to better understand, as you say, these complex</w:t>
      </w:r>
      <w:r w:rsidR="0071623F">
        <w:t xml:space="preserve"> and dynamic</w:t>
      </w:r>
      <w:r w:rsidR="00726727">
        <w:t xml:space="preserve"> international</w:t>
      </w:r>
      <w:r w:rsidR="0071623F">
        <w:t xml:space="preserve"> </w:t>
      </w:r>
      <w:r w:rsidR="00726727">
        <w:t>supply chains that often lack transparency.</w:t>
      </w:r>
    </w:p>
    <w:p w:rsidR="00726727" w:rsidP="005A3E08">
      <w:pPr>
        <w:pStyle w:val="Answer"/>
      </w:pPr>
      <w:r>
        <w:t xml:space="preserve">There </w:t>
      </w:r>
      <w:r w:rsidR="005A3E08">
        <w:t xml:space="preserve">are </w:t>
      </w:r>
      <w:r>
        <w:t>lots of challenges around data, particularly for many of the minor metals.</w:t>
      </w:r>
      <w:r w:rsidR="005A3E08">
        <w:t xml:space="preserve"> </w:t>
      </w:r>
      <w:r w:rsidR="00D60F1A">
        <w:t xml:space="preserve">Even information </w:t>
      </w:r>
      <w:r>
        <w:t>around pricing can be problematic in terms of maintaining good</w:t>
      </w:r>
      <w:r w:rsidR="00D60F1A">
        <w:t>-</w:t>
      </w:r>
      <w:r>
        <w:t xml:space="preserve">quality price information to understand price volatility, which </w:t>
      </w:r>
      <w:r w:rsidR="005A3E08">
        <w:t xml:space="preserve">has </w:t>
      </w:r>
      <w:r>
        <w:t>implications for consumers</w:t>
      </w:r>
      <w:r w:rsidR="005A3E08">
        <w:t xml:space="preserve"> of</w:t>
      </w:r>
      <w:r>
        <w:t xml:space="preserve"> </w:t>
      </w:r>
      <w:r w:rsidR="005A3E08">
        <w:t>t</w:t>
      </w:r>
      <w:r>
        <w:t>hose raw materials</w:t>
      </w:r>
      <w:r w:rsidR="005A3E08">
        <w:t>.</w:t>
      </w:r>
      <w:r>
        <w:t xml:space="preserve"> </w:t>
      </w:r>
      <w:r w:rsidR="005A3E08">
        <w:t>T</w:t>
      </w:r>
      <w:r>
        <w:t>rade data on some of these materials is also very poor. We do not necessarily have the granularity in the import trade statistics to truly understand what quantities of some of these mineral</w:t>
      </w:r>
      <w:r w:rsidR="005A3E08">
        <w:t>s and</w:t>
      </w:r>
      <w:r>
        <w:t xml:space="preserve"> metals the UK is importing, in what forms</w:t>
      </w:r>
      <w:r w:rsidR="00D60F1A">
        <w:t>,</w:t>
      </w:r>
      <w:r>
        <w:t xml:space="preserve"> and </w:t>
      </w:r>
      <w:r w:rsidR="005A3E08">
        <w:t xml:space="preserve">in </w:t>
      </w:r>
      <w:r>
        <w:t>which industrial sectors they are being consumed.</w:t>
      </w:r>
    </w:p>
    <w:p w:rsidR="005A3E08" w:rsidP="00726727">
      <w:pPr>
        <w:pStyle w:val="Question"/>
      </w:pPr>
      <w:sdt>
        <w:sdtPr>
          <w:alias w:val="Member"/>
          <w:tag w:val="&lt;Member mnisId='4808' dodsId=''&gt;"/>
          <w:id w:val="730666889"/>
          <w:placeholder>
            <w:docPart w:val="DefaultPlaceholder_-1854013440"/>
          </w:placeholder>
          <w:richText/>
        </w:sdtPr>
        <w:sdtContent>
          <w:r w:rsidRPr="005A3E08">
            <w:rPr>
              <w:b/>
            </w:rPr>
            <w:t>Ruth Edwards:</w:t>
          </w:r>
        </w:sdtContent>
      </w:sdt>
      <w:r>
        <w:t xml:space="preserve"> I</w:t>
      </w:r>
      <w:r w:rsidR="00726727">
        <w:t xml:space="preserve">s </w:t>
      </w:r>
      <w:r>
        <w:t xml:space="preserve">it </w:t>
      </w:r>
      <w:r w:rsidR="00726727">
        <w:t>realistic to have as a goal of the strategy that we would be able to get that</w:t>
      </w:r>
      <w:r w:rsidR="00E41245">
        <w:t xml:space="preserve"> </w:t>
      </w:r>
      <w:r>
        <w:t xml:space="preserve">kind of </w:t>
      </w:r>
      <w:r w:rsidR="00726727">
        <w:t>information and have more transparent supply chains</w:t>
      </w:r>
      <w:r>
        <w:t>?</w:t>
      </w:r>
      <w:r w:rsidR="00726727">
        <w:t xml:space="preserve"> </w:t>
      </w:r>
      <w:r w:rsidR="00D60F1A">
        <w:t>Can you see</w:t>
      </w:r>
      <w:r w:rsidR="00726727">
        <w:t xml:space="preserve"> a way</w:t>
      </w:r>
      <w:r w:rsidR="0071623F">
        <w:t xml:space="preserve"> </w:t>
      </w:r>
      <w:r w:rsidR="00D60F1A">
        <w:t>a</w:t>
      </w:r>
      <w:r w:rsidR="00E43EE9">
        <w:t>round the problem</w:t>
      </w:r>
      <w:r w:rsidR="00726727">
        <w:t>?</w:t>
      </w:r>
    </w:p>
    <w:p w:rsidR="005A3E08" w:rsidP="005A3E08">
      <w:pPr>
        <w:pStyle w:val="Answer"/>
      </w:pPr>
      <w:sdt>
        <w:sdtPr>
          <w:alias w:val="Witness"/>
          <w:id w:val="-2135159413"/>
          <w:placeholder>
            <w:docPart w:val="DefaultPlaceholder_-1854013440"/>
          </w:placeholder>
          <w:richText/>
        </w:sdtPr>
        <w:sdtContent>
          <w:r w:rsidRPr="0071623F" w:rsidR="0071623F">
            <w:rPr>
              <w:b/>
              <w:i/>
            </w:rPr>
            <w:t>Paul Atherley:</w:t>
          </w:r>
        </w:sdtContent>
      </w:sdt>
      <w:r w:rsidR="00726727">
        <w:t xml:space="preserve"> Part of the investment in companies like Pensana’s rare earth separation facility </w:t>
      </w:r>
      <w:r>
        <w:t xml:space="preserve">and </w:t>
      </w:r>
      <w:r w:rsidR="00726727">
        <w:t xml:space="preserve">Tees </w:t>
      </w:r>
      <w:r>
        <w:t>Valley Lithium’s</w:t>
      </w:r>
      <w:r w:rsidR="00726727">
        <w:t xml:space="preserve"> lithium</w:t>
      </w:r>
      <w:r>
        <w:t xml:space="preserve"> </w:t>
      </w:r>
      <w:r w:rsidR="00726727">
        <w:t>refiner</w:t>
      </w:r>
      <w:r>
        <w:t>y</w:t>
      </w:r>
      <w:r w:rsidR="00726727">
        <w:t xml:space="preserve"> </w:t>
      </w:r>
      <w:r>
        <w:t xml:space="preserve">is that </w:t>
      </w:r>
      <w:r w:rsidR="00726727">
        <w:t>we have to have a thing called lifecycle analysis</w:t>
      </w:r>
      <w:r>
        <w:t>. W</w:t>
      </w:r>
      <w:r w:rsidR="00726727">
        <w:t>hen we sell to a car manufacturer, we have to show</w:t>
      </w:r>
      <w:r w:rsidR="00D60F1A">
        <w:t xml:space="preserve"> from</w:t>
      </w:r>
      <w:r w:rsidR="00726727">
        <w:t xml:space="preserve"> the origin of the material all the way through to the production</w:t>
      </w:r>
      <w:r>
        <w:t>,</w:t>
      </w:r>
      <w:r w:rsidR="00726727">
        <w:t xml:space="preserve"> </w:t>
      </w:r>
      <w:r>
        <w:t>s</w:t>
      </w:r>
      <w:r w:rsidR="00726727">
        <w:t>o that is complete transparency. They look for three things. They look for price, they look for transparency</w:t>
      </w:r>
      <w:r w:rsidR="00D60F1A">
        <w:t>,</w:t>
      </w:r>
      <w:r w:rsidR="00726727">
        <w:t xml:space="preserve"> and they look for low embedded carbon.</w:t>
      </w:r>
      <w:r>
        <w:t xml:space="preserve"> We </w:t>
      </w:r>
      <w:r w:rsidR="00726727">
        <w:t>have to demonstrate those three things</w:t>
      </w:r>
      <w:r>
        <w:t>.</w:t>
      </w:r>
    </w:p>
    <w:p w:rsidR="005A3E08" w:rsidP="005A3E08">
      <w:pPr>
        <w:pStyle w:val="Answer"/>
      </w:pPr>
      <w:r>
        <w:t>I agree completely with Paul</w:t>
      </w:r>
      <w:r>
        <w:t xml:space="preserve"> that</w:t>
      </w:r>
      <w:r>
        <w:t xml:space="preserve"> </w:t>
      </w:r>
      <w:r>
        <w:t>w</w:t>
      </w:r>
      <w:r>
        <w:t xml:space="preserve">e do not have good data </w:t>
      </w:r>
      <w:r>
        <w:t xml:space="preserve">or </w:t>
      </w:r>
      <w:r>
        <w:t>information on the existing supply chains</w:t>
      </w:r>
      <w:r>
        <w:t>,</w:t>
      </w:r>
      <w:r>
        <w:t xml:space="preserve"> because they are heavily concentrated in one country</w:t>
      </w:r>
      <w:r w:rsidR="00D60F1A">
        <w:t xml:space="preserve"> to</w:t>
      </w:r>
      <w:r>
        <w:t xml:space="preserve"> which we do not have access</w:t>
      </w:r>
      <w:r>
        <w:t>, but we can establish n</w:t>
      </w:r>
      <w:r>
        <w:t>ew production</w:t>
      </w:r>
      <w:r>
        <w:t xml:space="preserve"> and</w:t>
      </w:r>
      <w:r>
        <w:t xml:space="preserve"> new resilient supply chains</w:t>
      </w:r>
      <w:r>
        <w:t xml:space="preserve"> that are</w:t>
      </w:r>
      <w:r>
        <w:t xml:space="preserve"> independent</w:t>
      </w:r>
      <w:r>
        <w:t>,</w:t>
      </w:r>
      <w:r>
        <w:t xml:space="preserve"> </w:t>
      </w:r>
      <w:r>
        <w:t>sustainable</w:t>
      </w:r>
      <w:r>
        <w:t xml:space="preserve"> and freely accessible to third-party verification. </w:t>
      </w:r>
    </w:p>
    <w:p w:rsidR="005A3E08" w:rsidP="005A3E08">
      <w:pPr>
        <w:pStyle w:val="Answer"/>
      </w:pPr>
      <w:r>
        <w:t>T</w:t>
      </w:r>
      <w:r w:rsidR="00726727">
        <w:t>he concept is</w:t>
      </w:r>
      <w:r>
        <w:t xml:space="preserve"> that </w:t>
      </w:r>
      <w:r w:rsidR="00726727">
        <w:t>if</w:t>
      </w:r>
      <w:r w:rsidR="00037022">
        <w:t xml:space="preserve"> </w:t>
      </w:r>
      <w:r w:rsidR="00726727">
        <w:t>we are going to do the midstream processing</w:t>
      </w:r>
      <w:r w:rsidR="00037022">
        <w:t xml:space="preserve"> in this country</w:t>
      </w:r>
      <w:r w:rsidR="00726727">
        <w:t xml:space="preserve">, </w:t>
      </w:r>
      <w:r>
        <w:t xml:space="preserve">we need to </w:t>
      </w:r>
      <w:r w:rsidR="00726727">
        <w:t>capitali</w:t>
      </w:r>
      <w:r>
        <w:t>se</w:t>
      </w:r>
      <w:r w:rsidR="00726727">
        <w:t xml:space="preserve"> on our chemical engineering history</w:t>
      </w:r>
      <w:r>
        <w:t xml:space="preserve"> and</w:t>
      </w:r>
      <w:r w:rsidR="00726727">
        <w:t xml:space="preserve"> our </w:t>
      </w:r>
      <w:r w:rsidR="00726727">
        <w:t>chemical engineering excellence</w:t>
      </w:r>
      <w:r>
        <w:t>. W</w:t>
      </w:r>
      <w:r w:rsidR="00726727">
        <w:t>e</w:t>
      </w:r>
      <w:r>
        <w:t xml:space="preserve"> </w:t>
      </w:r>
      <w:r w:rsidR="00726727">
        <w:t>have a world</w:t>
      </w:r>
      <w:r w:rsidR="00D60F1A">
        <w:t>-</w:t>
      </w:r>
      <w:r w:rsidR="00726727">
        <w:t>class chemical industry</w:t>
      </w:r>
      <w:r>
        <w:t xml:space="preserve"> and</w:t>
      </w:r>
      <w:r w:rsidR="00726727">
        <w:t xml:space="preserve"> a world</w:t>
      </w:r>
      <w:r w:rsidR="00D60F1A">
        <w:t>-</w:t>
      </w:r>
      <w:r w:rsidR="00726727">
        <w:t>class offshore wind generation capacity being developed</w:t>
      </w:r>
      <w:r>
        <w:t>.</w:t>
      </w:r>
      <w:r w:rsidR="00726727">
        <w:t xml:space="preserve"> </w:t>
      </w:r>
      <w:r>
        <w:t>P</w:t>
      </w:r>
      <w:r w:rsidR="00726727">
        <w:t xml:space="preserve">ut those together with freeports and we </w:t>
      </w:r>
      <w:r>
        <w:t xml:space="preserve">will </w:t>
      </w:r>
      <w:r w:rsidR="00726727">
        <w:t xml:space="preserve">have </w:t>
      </w:r>
      <w:r>
        <w:t xml:space="preserve">an </w:t>
      </w:r>
      <w:r w:rsidR="00726727">
        <w:t xml:space="preserve">opportunity to </w:t>
      </w:r>
      <w:r>
        <w:t xml:space="preserve">leapfrog </w:t>
      </w:r>
      <w:r w:rsidR="00726727">
        <w:t>the Chinese in the midstream by producing low</w:t>
      </w:r>
      <w:r w:rsidR="00D950C6">
        <w:noBreakHyphen/>
      </w:r>
      <w:r w:rsidRPr="00037022" w:rsidR="00726727">
        <w:t>embedded</w:t>
      </w:r>
      <w:r w:rsidR="00D950C6">
        <w:noBreakHyphen/>
      </w:r>
      <w:r w:rsidR="00726727">
        <w:t>carbon critical minerals for the downstream industry.</w:t>
      </w:r>
    </w:p>
    <w:p w:rsidR="005A3E08" w:rsidP="005A3E08">
      <w:pPr>
        <w:pStyle w:val="Answer"/>
      </w:pPr>
      <w:r>
        <w:t>T</w:t>
      </w:r>
      <w:r w:rsidR="00726727">
        <w:t xml:space="preserve">o your point, we need to source the material to feed that from parts of the world where we could have full transparency. </w:t>
      </w:r>
      <w:r>
        <w:t>P</w:t>
      </w:r>
      <w:r w:rsidR="00726727">
        <w:t xml:space="preserve">art of the critical </w:t>
      </w:r>
      <w:r w:rsidR="00726727">
        <w:t>mineral</w:t>
      </w:r>
      <w:r>
        <w:t>s</w:t>
      </w:r>
      <w:r w:rsidR="00726727">
        <w:t xml:space="preserve"> strategy talks about collaboration with international parties</w:t>
      </w:r>
      <w:r>
        <w:t>,</w:t>
      </w:r>
      <w:r w:rsidR="00726727">
        <w:t xml:space="preserve"> and we are very fortunate</w:t>
      </w:r>
      <w:r>
        <w:t xml:space="preserve"> that w</w:t>
      </w:r>
      <w:r w:rsidR="00726727">
        <w:t xml:space="preserve">e have great relationships with some of the great mining countries </w:t>
      </w:r>
      <w:r>
        <w:t xml:space="preserve">and </w:t>
      </w:r>
      <w:r w:rsidR="00726727">
        <w:t>continents of the world</w:t>
      </w:r>
      <w:r>
        <w:t>—</w:t>
      </w:r>
      <w:r w:rsidR="00726727">
        <w:t>Africa, Australia</w:t>
      </w:r>
      <w:r>
        <w:t xml:space="preserve">, </w:t>
      </w:r>
      <w:r w:rsidR="00726727">
        <w:t>South America</w:t>
      </w:r>
      <w:r>
        <w:t xml:space="preserve"> and North America</w:t>
      </w:r>
      <w:r w:rsidR="00D60F1A">
        <w:t>—which</w:t>
      </w:r>
      <w:r w:rsidR="00726727">
        <w:t xml:space="preserve"> happen to be home to enormous resources of exactly the critical minerals that we need to process.</w:t>
      </w:r>
    </w:p>
    <w:p w:rsidR="00726727" w:rsidP="005A3E08">
      <w:pPr>
        <w:pStyle w:val="Answer"/>
      </w:pPr>
      <w:r>
        <w:t>O</w:t>
      </w:r>
      <w:r>
        <w:t xml:space="preserve">ur thesis is </w:t>
      </w:r>
      <w:r>
        <w:t xml:space="preserve">that </w:t>
      </w:r>
      <w:r>
        <w:t xml:space="preserve">we can mine around the world. </w:t>
      </w:r>
      <w:r>
        <w:t xml:space="preserve">Let us </w:t>
      </w:r>
      <w:r>
        <w:t xml:space="preserve">use the UK’s two great advantages, which we see as chemical parks and bad weather. </w:t>
      </w:r>
      <w:r>
        <w:t xml:space="preserve">Let us </w:t>
      </w:r>
      <w:r>
        <w:t>put those two things together and we can create the resilien</w:t>
      </w:r>
      <w:r>
        <w:t>t</w:t>
      </w:r>
      <w:r>
        <w:t xml:space="preserve"> supply chains that we are looking for.</w:t>
      </w:r>
    </w:p>
    <w:p w:rsidR="005A3E08" w:rsidP="005A3E08">
      <w:pPr>
        <w:pStyle w:val="Question"/>
      </w:pPr>
      <w:sdt>
        <w:sdtPr>
          <w:alias w:val="Member"/>
          <w:tag w:val="&lt;Member mnisId='4808' dodsId=''&gt;"/>
          <w:id w:val="1712373255"/>
          <w:placeholder>
            <w:docPart w:val="DefaultPlaceholder_-1854013440"/>
          </w:placeholder>
          <w:richText/>
        </w:sdtPr>
        <w:sdtContent>
          <w:r w:rsidRPr="005A3E08">
            <w:rPr>
              <w:b/>
            </w:rPr>
            <w:t>Ruth Edwards:</w:t>
          </w:r>
        </w:sdtContent>
      </w:sdt>
      <w:r>
        <w:t xml:space="preserve"> W</w:t>
      </w:r>
      <w:r w:rsidR="00726727">
        <w:t xml:space="preserve">ould it be fair to </w:t>
      </w:r>
      <w:r w:rsidR="004755EE">
        <w:t>summaris</w:t>
      </w:r>
      <w:r w:rsidR="00726727">
        <w:t xml:space="preserve">e your view as </w:t>
      </w:r>
      <w:r>
        <w:t xml:space="preserve">being that </w:t>
      </w:r>
      <w:r w:rsidR="00726727">
        <w:t>we will not get transparency on existing supply chains</w:t>
      </w:r>
      <w:r>
        <w:t xml:space="preserve"> and</w:t>
      </w:r>
      <w:r w:rsidR="00726727">
        <w:t xml:space="preserve"> </w:t>
      </w:r>
      <w:r>
        <w:t>that i</w:t>
      </w:r>
      <w:r w:rsidR="00726727">
        <w:t xml:space="preserve">t is about creating new ones </w:t>
      </w:r>
      <w:r>
        <w:t>with different partners?</w:t>
      </w:r>
    </w:p>
    <w:p w:rsidR="005A3E08" w:rsidP="005A3E08">
      <w:pPr>
        <w:pStyle w:val="Answer"/>
      </w:pPr>
      <w:sdt>
        <w:sdtPr>
          <w:alias w:val="Witness"/>
          <w:id w:val="-279496556"/>
          <w:placeholder>
            <w:docPart w:val="DefaultPlaceholder_-1854013440"/>
          </w:placeholder>
          <w:richText/>
        </w:sdtPr>
        <w:sdtContent>
          <w:r w:rsidRPr="0071623F" w:rsidR="0071623F">
            <w:rPr>
              <w:b/>
              <w:i/>
            </w:rPr>
            <w:t>Paul Atherley:</w:t>
          </w:r>
        </w:sdtContent>
      </w:sdt>
      <w:r>
        <w:t xml:space="preserve"> </w:t>
      </w:r>
      <w:r w:rsidR="00726727">
        <w:t>Absolutely</w:t>
      </w:r>
      <w:r w:rsidR="00D950C6">
        <w:t>, yes</w:t>
      </w:r>
      <w:r>
        <w:t>.</w:t>
      </w:r>
    </w:p>
    <w:p w:rsidR="00726727" w:rsidP="005A3E08">
      <w:pPr>
        <w:pStyle w:val="Question"/>
      </w:pPr>
      <w:sdt>
        <w:sdtPr>
          <w:alias w:val="Member"/>
          <w:tag w:val="&lt;Member mnisId='4808' dodsId=''&gt;"/>
          <w:id w:val="-858430497"/>
          <w:placeholder>
            <w:docPart w:val="DefaultPlaceholder_-1854013440"/>
          </w:placeholder>
          <w:richText/>
        </w:sdtPr>
        <w:sdtContent>
          <w:r w:rsidRPr="005A3E08" w:rsidR="005A3E08">
            <w:rPr>
              <w:b/>
            </w:rPr>
            <w:t>Ruth Edwards:</w:t>
          </w:r>
        </w:sdtContent>
      </w:sdt>
      <w:r w:rsidR="005A3E08">
        <w:t xml:space="preserve"> I</w:t>
      </w:r>
      <w:r>
        <w:t>n terms of the different critical minerals that you have assessed a</w:t>
      </w:r>
      <w:r w:rsidR="00037022">
        <w:t>t</w:t>
      </w:r>
      <w:r>
        <w:t xml:space="preserve"> the </w:t>
      </w:r>
      <w:r w:rsidR="00D950C6">
        <w:t>Critical Minerals Intelligence</w:t>
      </w:r>
      <w:r w:rsidRPr="00D950C6" w:rsidR="00D950C6">
        <w:t xml:space="preserve"> </w:t>
      </w:r>
      <w:r w:rsidR="00D950C6">
        <w:t>Centre</w:t>
      </w:r>
      <w:r>
        <w:t>, are there any minerals where the supply chain is particularly opaque</w:t>
      </w:r>
      <w:r w:rsidR="005A3E08">
        <w:t>,</w:t>
      </w:r>
      <w:r>
        <w:t xml:space="preserve"> or is it fairly uniform across the board</w:t>
      </w:r>
      <w:r w:rsidR="005A3E08">
        <w:t>?</w:t>
      </w:r>
    </w:p>
    <w:p w:rsidR="00726727" w:rsidP="005A3E08">
      <w:pPr>
        <w:pStyle w:val="Answer"/>
      </w:pPr>
      <w:sdt>
        <w:sdtPr>
          <w:alias w:val="Witness"/>
          <w:id w:val="-798527904"/>
          <w:placeholder>
            <w:docPart w:val="DefaultPlaceholder_-1854013440"/>
          </w:placeholder>
          <w:richText/>
        </w:sdtPr>
        <w:sdtContent>
          <w:r w:rsidRPr="0071623F" w:rsidR="0071623F">
            <w:rPr>
              <w:b/>
              <w:i/>
            </w:rPr>
            <w:t>Paul Lusty:</w:t>
          </w:r>
        </w:sdtContent>
      </w:sdt>
      <w:r w:rsidR="005A3E08">
        <w:t xml:space="preserve"> G</w:t>
      </w:r>
      <w:r>
        <w:t>oing back to the example of rare earths, back in 2010 about 97% of global rare earth production was concentrated in China</w:t>
      </w:r>
      <w:r w:rsidR="00D950C6">
        <w:t>—that is</w:t>
      </w:r>
      <w:r w:rsidR="005A3E08">
        <w:t xml:space="preserve"> </w:t>
      </w:r>
      <w:r>
        <w:t>mining</w:t>
      </w:r>
      <w:r w:rsidR="005A3E08">
        <w:t>,</w:t>
      </w:r>
      <w:r>
        <w:t xml:space="preserve"> </w:t>
      </w:r>
      <w:r>
        <w:t>processing</w:t>
      </w:r>
      <w:r>
        <w:t xml:space="preserve"> and refining capacity. </w:t>
      </w:r>
      <w:r w:rsidR="005A3E08">
        <w:t>Y</w:t>
      </w:r>
      <w:r>
        <w:t xml:space="preserve">ou can clearly understand from a security </w:t>
      </w:r>
      <w:r w:rsidR="005A3E08">
        <w:t xml:space="preserve">of </w:t>
      </w:r>
      <w:r>
        <w:t>supply perspective</w:t>
      </w:r>
      <w:r w:rsidR="005A3E08">
        <w:t xml:space="preserve"> that</w:t>
      </w:r>
      <w:r>
        <w:t xml:space="preserve"> having that level of production concentration is a severe risk to the market.</w:t>
      </w:r>
    </w:p>
    <w:p w:rsidR="00726727" w:rsidP="005A3E08">
      <w:pPr>
        <w:pStyle w:val="Question"/>
        <w:numPr>
          <w:ilvl w:val="0"/>
          <w:numId w:val="0"/>
        </w:numPr>
        <w:ind w:left="794"/>
      </w:pPr>
      <w:r>
        <w:t xml:space="preserve">There have been global developments with, for example, </w:t>
      </w:r>
      <w:r w:rsidR="005A3E08">
        <w:t xml:space="preserve">the </w:t>
      </w:r>
      <w:r>
        <w:t xml:space="preserve">opening of mines in Australia and </w:t>
      </w:r>
      <w:r w:rsidR="00037022">
        <w:t xml:space="preserve">of </w:t>
      </w:r>
      <w:r>
        <w:t>processing capability in Malaysia</w:t>
      </w:r>
      <w:r w:rsidR="00D60F1A">
        <w:t>; t</w:t>
      </w:r>
      <w:r>
        <w:t xml:space="preserve">he US </w:t>
      </w:r>
      <w:r w:rsidR="005A3E08">
        <w:t xml:space="preserve">has </w:t>
      </w:r>
      <w:r>
        <w:t xml:space="preserve">also attempted establishing </w:t>
      </w:r>
      <w:r w:rsidR="00037022">
        <w:t xml:space="preserve">a </w:t>
      </w:r>
      <w:r>
        <w:t xml:space="preserve">domestic </w:t>
      </w:r>
      <w:r w:rsidR="005A3E08">
        <w:t xml:space="preserve">rare earth </w:t>
      </w:r>
      <w:r>
        <w:t>processing capability</w:t>
      </w:r>
      <w:r w:rsidR="00D60F1A">
        <w:t>. As a result,</w:t>
      </w:r>
      <w:r>
        <w:t xml:space="preserve"> the Chinese dominance of that market has been slightly eroded, but </w:t>
      </w:r>
      <w:r w:rsidR="00D60F1A">
        <w:t xml:space="preserve">it </w:t>
      </w:r>
      <w:r>
        <w:t>still probably stands in the order of 80% of global rare earth suppl</w:t>
      </w:r>
      <w:r w:rsidR="005A3E08">
        <w:t>y</w:t>
      </w:r>
      <w:r>
        <w:t>.</w:t>
      </w:r>
    </w:p>
    <w:p w:rsidR="00726727" w:rsidP="005A3E08">
      <w:pPr>
        <w:pStyle w:val="Question"/>
        <w:numPr>
          <w:ilvl w:val="0"/>
          <w:numId w:val="0"/>
        </w:numPr>
        <w:ind w:left="794"/>
      </w:pPr>
      <w:r>
        <w:t>T</w:t>
      </w:r>
      <w:r>
        <w:t>here are opportunities to diversify international supply chains</w:t>
      </w:r>
      <w:r w:rsidR="00D950C6">
        <w:t>.</w:t>
      </w:r>
      <w:r>
        <w:t xml:space="preserve"> </w:t>
      </w:r>
      <w:r w:rsidR="00D950C6">
        <w:t xml:space="preserve">Going </w:t>
      </w:r>
      <w:r>
        <w:t>back to what Paul mentioned in terms of international co</w:t>
      </w:r>
      <w:r>
        <w:t>-</w:t>
      </w:r>
      <w:r>
        <w:t xml:space="preserve">operation, there is </w:t>
      </w:r>
      <w:r>
        <w:t xml:space="preserve">currently </w:t>
      </w:r>
      <w:r>
        <w:t xml:space="preserve">a lot of emphasis on that topic in dialogue between the United States, </w:t>
      </w:r>
      <w:r>
        <w:t>Canada</w:t>
      </w:r>
      <w:r>
        <w:t xml:space="preserve"> and</w:t>
      </w:r>
      <w:r>
        <w:t xml:space="preserve"> Australia, for example. </w:t>
      </w:r>
      <w:r w:rsidR="00D950C6">
        <w:t xml:space="preserve">We </w:t>
      </w:r>
      <w:r>
        <w:t xml:space="preserve">are also supporting UK </w:t>
      </w:r>
      <w:r w:rsidR="004755EE">
        <w:t>Government</w:t>
      </w:r>
      <w:r>
        <w:t xml:space="preserve"> in facilitating that dialogue about establishing new, more diversified supply chains.</w:t>
      </w:r>
      <w:r>
        <w:t xml:space="preserve"> T</w:t>
      </w:r>
      <w:r>
        <w:t xml:space="preserve">he real challenge for the UK and those other countries </w:t>
      </w:r>
      <w:r w:rsidR="00037022">
        <w:t xml:space="preserve">is </w:t>
      </w:r>
      <w:r>
        <w:t xml:space="preserve">the potential timescales </w:t>
      </w:r>
      <w:r w:rsidR="00D60F1A">
        <w:t>for</w:t>
      </w:r>
      <w:r>
        <w:t xml:space="preserve"> realising those supply chains outside China.</w:t>
      </w:r>
    </w:p>
    <w:p w:rsidR="005A3E08" w:rsidP="00726727">
      <w:pPr>
        <w:pStyle w:val="Question"/>
      </w:pPr>
      <w:sdt>
        <w:sdtPr>
          <w:alias w:val="Member"/>
          <w:tag w:val="&lt;Member mnisId='4808' dodsId=''&gt;"/>
          <w:id w:val="1164819188"/>
          <w:placeholder>
            <w:docPart w:val="DefaultPlaceholder_-1854013440"/>
          </w:placeholder>
          <w:richText/>
        </w:sdtPr>
        <w:sdtContent>
          <w:r w:rsidRPr="005A3E08">
            <w:rPr>
              <w:b/>
            </w:rPr>
            <w:t>Ruth Edwards:</w:t>
          </w:r>
        </w:sdtContent>
      </w:sdt>
      <w:r>
        <w:t xml:space="preserve"> </w:t>
      </w:r>
      <w:r w:rsidR="00D950C6">
        <w:t xml:space="preserve">Thank you, that is really helpful. </w:t>
      </w:r>
      <w:r>
        <w:t>T</w:t>
      </w:r>
      <w:r w:rsidR="00726727">
        <w:t xml:space="preserve">he </w:t>
      </w:r>
      <w:r w:rsidR="004755EE">
        <w:t>Government</w:t>
      </w:r>
      <w:r>
        <w:t xml:space="preserve">’s </w:t>
      </w:r>
      <w:r w:rsidR="00726727">
        <w:t xml:space="preserve">strategy is around enabling the UK to keep pace with other countries. Where would you say the UK is in comparison </w:t>
      </w:r>
      <w:r w:rsidR="00D60F1A">
        <w:t>with</w:t>
      </w:r>
      <w:r w:rsidR="00726727">
        <w:t xml:space="preserve"> partners overseas in terms of its mineral supply and security</w:t>
      </w:r>
      <w:r>
        <w:t>?</w:t>
      </w:r>
    </w:p>
    <w:p w:rsidR="00167FA6" w:rsidP="00167FA6">
      <w:pPr>
        <w:pStyle w:val="Answer"/>
      </w:pPr>
      <w:sdt>
        <w:sdtPr>
          <w:alias w:val="Witness"/>
          <w:id w:val="-1904511776"/>
          <w:placeholder>
            <w:docPart w:val="DefaultPlaceholder_-1854013440"/>
          </w:placeholder>
          <w:richText/>
        </w:sdtPr>
        <w:sdtContent>
          <w:r w:rsidRPr="0071623F" w:rsidR="0071623F">
            <w:rPr>
              <w:b/>
              <w:i/>
            </w:rPr>
            <w:t>Paul Atherley:</w:t>
          </w:r>
        </w:sdtContent>
      </w:sdt>
      <w:r w:rsidR="005A3E08">
        <w:t xml:space="preserve"> W</w:t>
      </w:r>
      <w:r w:rsidR="00726727">
        <w:t>e are coming late to the party. To give you some idea, the UK</w:t>
      </w:r>
      <w:r w:rsidR="005A3E08">
        <w:t xml:space="preserve"> ha</w:t>
      </w:r>
      <w:r w:rsidR="00726727">
        <w:t>s various agencies that provide funding</w:t>
      </w:r>
      <w:r>
        <w:t>—</w:t>
      </w:r>
      <w:r w:rsidR="00726727">
        <w:t>the</w:t>
      </w:r>
      <w:r>
        <w:t xml:space="preserve"> </w:t>
      </w:r>
      <w:r w:rsidR="00726727">
        <w:t xml:space="preserve">ATF, the </w:t>
      </w:r>
      <w:r w:rsidR="00D950C6">
        <w:t>industrial energy transformation fund</w:t>
      </w:r>
      <w:r w:rsidR="00726727">
        <w:t xml:space="preserve">, the </w:t>
      </w:r>
      <w:r>
        <w:t>e</w:t>
      </w:r>
      <w:r w:rsidR="00726727">
        <w:t xml:space="preserve">nergy-intensive </w:t>
      </w:r>
      <w:r>
        <w:t>i</w:t>
      </w:r>
      <w:r w:rsidR="00726727">
        <w:t xml:space="preserve">ndustries </w:t>
      </w:r>
      <w:r>
        <w:t>s</w:t>
      </w:r>
      <w:r w:rsidR="00726727">
        <w:t xml:space="preserve">cheme, the </w:t>
      </w:r>
      <w:r>
        <w:t>n</w:t>
      </w:r>
      <w:r w:rsidR="00726727">
        <w:t xml:space="preserve">ational </w:t>
      </w:r>
      <w:r>
        <w:t>s</w:t>
      </w:r>
      <w:r w:rsidR="00726727">
        <w:t xml:space="preserve">ecurity </w:t>
      </w:r>
      <w:r>
        <w:t>s</w:t>
      </w:r>
      <w:r w:rsidR="00726727">
        <w:t xml:space="preserve">cheme, the UK </w:t>
      </w:r>
      <w:r w:rsidR="00D950C6">
        <w:t xml:space="preserve">Infrastructure Bank </w:t>
      </w:r>
      <w:r w:rsidR="00726727">
        <w:t>and UK Export Finance</w:t>
      </w:r>
      <w:r w:rsidR="00730DDB">
        <w:t>—b</w:t>
      </w:r>
      <w:r w:rsidR="00D60F1A">
        <w:t>ut i</w:t>
      </w:r>
      <w:r>
        <w:t>f y</w:t>
      </w:r>
      <w:r w:rsidR="00726727">
        <w:t xml:space="preserve">ou add all those up, they </w:t>
      </w:r>
      <w:r>
        <w:t xml:space="preserve">pale </w:t>
      </w:r>
      <w:r w:rsidR="00726727">
        <w:t xml:space="preserve">into </w:t>
      </w:r>
      <w:r>
        <w:t>in</w:t>
      </w:r>
      <w:r w:rsidR="00726727">
        <w:t>significance compared to what</w:t>
      </w:r>
      <w:r>
        <w:t xml:space="preserve"> is</w:t>
      </w:r>
      <w:r w:rsidR="00726727">
        <w:t xml:space="preserve"> happening </w:t>
      </w:r>
      <w:r w:rsidR="00730DDB">
        <w:t>among</w:t>
      </w:r>
      <w:r w:rsidR="00726727">
        <w:t xml:space="preserve"> our rivals. The US </w:t>
      </w:r>
      <w:r>
        <w:t>IRA—</w:t>
      </w:r>
      <w:r w:rsidR="00726727">
        <w:t>Inflation</w:t>
      </w:r>
      <w:r>
        <w:t xml:space="preserve"> </w:t>
      </w:r>
      <w:r w:rsidR="00726727">
        <w:t>Reduction Act</w:t>
      </w:r>
      <w:r>
        <w:t>—</w:t>
      </w:r>
      <w:r w:rsidR="00726727">
        <w:t xml:space="preserve">is </w:t>
      </w:r>
      <w:r>
        <w:t>$</w:t>
      </w:r>
      <w:r w:rsidR="00726727">
        <w:t xml:space="preserve">396 billion. If you take, even on a smaller scale, a regional grant </w:t>
      </w:r>
      <w:r w:rsidR="00037022">
        <w:t xml:space="preserve">like </w:t>
      </w:r>
      <w:r w:rsidR="00726727">
        <w:t>the</w:t>
      </w:r>
      <w:r>
        <w:t xml:space="preserve"> </w:t>
      </w:r>
      <w:r w:rsidR="00D950C6">
        <w:t xml:space="preserve">northern </w:t>
      </w:r>
      <w:r w:rsidR="00726727">
        <w:t xml:space="preserve">Australia </w:t>
      </w:r>
      <w:r>
        <w:t>i</w:t>
      </w:r>
      <w:r w:rsidR="00726727">
        <w:t xml:space="preserve">nfrastructure </w:t>
      </w:r>
      <w:r w:rsidR="00D950C6">
        <w:t>facility</w:t>
      </w:r>
      <w:r w:rsidR="00037022">
        <w:t xml:space="preserve">, it </w:t>
      </w:r>
      <w:r w:rsidR="00726727">
        <w:t>i</w:t>
      </w:r>
      <w:r>
        <w:t>s</w:t>
      </w:r>
      <w:r w:rsidR="00726727">
        <w:t xml:space="preserve"> </w:t>
      </w:r>
      <w:r w:rsidR="00730DDB">
        <w:t>Aus$</w:t>
      </w:r>
      <w:r w:rsidR="00726727">
        <w:t>3.96 billion. These numbers are enormous, recognising the same problem.</w:t>
      </w:r>
    </w:p>
    <w:p w:rsidR="00167FA6" w:rsidP="00167FA6">
      <w:pPr>
        <w:pStyle w:val="Answer"/>
      </w:pPr>
      <w:r>
        <w:t>W</w:t>
      </w:r>
      <w:r w:rsidR="00726727">
        <w:t xml:space="preserve">e are late to the party. We </w:t>
      </w:r>
      <w:r w:rsidR="004755EE">
        <w:t>have not</w:t>
      </w:r>
      <w:r w:rsidR="00726727">
        <w:t xml:space="preserve"> put the money </w:t>
      </w:r>
      <w:r w:rsidR="00D950C6">
        <w:t>where</w:t>
      </w:r>
      <w:r>
        <w:t xml:space="preserve"> </w:t>
      </w:r>
      <w:r w:rsidR="00726727">
        <w:t>we need to. I am aware that the critical mineral</w:t>
      </w:r>
      <w:r>
        <w:t>s</w:t>
      </w:r>
      <w:r w:rsidR="00726727">
        <w:t xml:space="preserve"> strategy implementation plan </w:t>
      </w:r>
      <w:r>
        <w:t xml:space="preserve">has not </w:t>
      </w:r>
      <w:r w:rsidR="00726727">
        <w:t>been put in place yet</w:t>
      </w:r>
      <w:r>
        <w:t>,</w:t>
      </w:r>
      <w:r w:rsidR="00726727">
        <w:t xml:space="preserve"> </w:t>
      </w:r>
      <w:r>
        <w:t>s</w:t>
      </w:r>
      <w:r w:rsidR="00726727">
        <w:t>o I am</w:t>
      </w:r>
      <w:r w:rsidR="00E41245">
        <w:t xml:space="preserve"> </w:t>
      </w:r>
      <w:r w:rsidR="00726727">
        <w:t>pitching for that</w:t>
      </w:r>
      <w:r>
        <w:t>, b</w:t>
      </w:r>
      <w:r w:rsidR="00726727">
        <w:t>ut I would say</w:t>
      </w:r>
      <w:r>
        <w:t xml:space="preserve"> that </w:t>
      </w:r>
      <w:r w:rsidR="00726727">
        <w:t>we have phenomenal advantages in this country</w:t>
      </w:r>
      <w:r>
        <w:t xml:space="preserve">. I </w:t>
      </w:r>
      <w:r w:rsidR="00726727">
        <w:t xml:space="preserve">keep making this point. We have </w:t>
      </w:r>
      <w:r>
        <w:t>free</w:t>
      </w:r>
      <w:r w:rsidR="00726727">
        <w:t xml:space="preserve">ports, chemical parks and 50 gigawatts of </w:t>
      </w:r>
      <w:r>
        <w:t xml:space="preserve">ultra-cheap </w:t>
      </w:r>
      <w:r w:rsidR="00726727">
        <w:t>offshore wind. Last year</w:t>
      </w:r>
      <w:r>
        <w:t>,</w:t>
      </w:r>
      <w:r w:rsidR="00726727">
        <w:t xml:space="preserve"> we had 60 days of negative electricity prices.</w:t>
      </w:r>
    </w:p>
    <w:p w:rsidR="00167FA6" w:rsidP="00167FA6">
      <w:pPr>
        <w:pStyle w:val="Answer"/>
      </w:pPr>
      <w:r>
        <w:t>We can capitalise on that, put it into our chemical par</w:t>
      </w:r>
      <w:r>
        <w:t>k</w:t>
      </w:r>
      <w:r>
        <w:t>s and be the process</w:t>
      </w:r>
      <w:r>
        <w:t>or</w:t>
      </w:r>
      <w:r>
        <w:t>s of those raw materials.</w:t>
      </w:r>
      <w:r>
        <w:t xml:space="preserve"> </w:t>
      </w:r>
      <w:r>
        <w:t xml:space="preserve">We can take the </w:t>
      </w:r>
      <w:r>
        <w:t xml:space="preserve">mined </w:t>
      </w:r>
      <w:r>
        <w:t>product from Australia, from Africa, from South America</w:t>
      </w:r>
      <w:r>
        <w:t xml:space="preserve"> and</w:t>
      </w:r>
      <w:r>
        <w:t xml:space="preserve"> from North America</w:t>
      </w:r>
      <w:r>
        <w:t>,</w:t>
      </w:r>
      <w:r>
        <w:t xml:space="preserve"> and rather than </w:t>
      </w:r>
      <w:r w:rsidR="00730DDB">
        <w:t>it</w:t>
      </w:r>
      <w:r>
        <w:t xml:space="preserve"> </w:t>
      </w:r>
      <w:r>
        <w:t xml:space="preserve">all being shipped to China and </w:t>
      </w:r>
      <w:r>
        <w:t xml:space="preserve">processed </w:t>
      </w:r>
      <w:r>
        <w:t>in their midstream industry, we can capitalise on our chemical engineering industrial heritage, chemical par</w:t>
      </w:r>
      <w:r>
        <w:t>k</w:t>
      </w:r>
      <w:r>
        <w:t>s, freeports and offshore wind, and leapfrog the Chinese.</w:t>
      </w:r>
    </w:p>
    <w:p w:rsidR="00167FA6" w:rsidP="00167FA6">
      <w:pPr>
        <w:pStyle w:val="Question"/>
      </w:pPr>
      <w:sdt>
        <w:sdtPr>
          <w:alias w:val="Member"/>
          <w:tag w:val="&lt;Member mnisId='4808' dodsId=''&gt;"/>
          <w:id w:val="-530801524"/>
          <w:placeholder>
            <w:docPart w:val="DefaultPlaceholder_-1854013440"/>
          </w:placeholder>
          <w:richText/>
        </w:sdtPr>
        <w:sdtContent>
          <w:r w:rsidRPr="00167FA6">
            <w:rPr>
              <w:b/>
            </w:rPr>
            <w:t>Ruth Edwards:</w:t>
          </w:r>
        </w:sdtContent>
      </w:sdt>
      <w:r>
        <w:t xml:space="preserve"> Paul Lusty, </w:t>
      </w:r>
      <w:r w:rsidR="00726727">
        <w:t xml:space="preserve">Paul mentioned the US and Australia as leading countries. Are there any other </w:t>
      </w:r>
      <w:r w:rsidR="00D950C6">
        <w:t xml:space="preserve">great examples </w:t>
      </w:r>
      <w:r w:rsidR="00726727">
        <w:t>that the UK should be looking to?</w:t>
      </w:r>
    </w:p>
    <w:p w:rsidR="00167FA6" w:rsidP="00167FA6">
      <w:pPr>
        <w:pStyle w:val="Answer"/>
      </w:pPr>
      <w:sdt>
        <w:sdtPr>
          <w:alias w:val="Witness"/>
          <w:id w:val="-1500578177"/>
          <w:placeholder>
            <w:docPart w:val="DefaultPlaceholder_-1854013440"/>
          </w:placeholder>
          <w:richText/>
        </w:sdtPr>
        <w:sdtContent>
          <w:r w:rsidRPr="0071623F" w:rsidR="0071623F">
            <w:rPr>
              <w:b/>
              <w:i/>
            </w:rPr>
            <w:t>Paul Lusty:</w:t>
          </w:r>
        </w:sdtContent>
      </w:sdt>
      <w:r>
        <w:t xml:space="preserve"> </w:t>
      </w:r>
      <w:r w:rsidR="00726727">
        <w:t xml:space="preserve">There are many countries </w:t>
      </w:r>
      <w:r w:rsidR="00D950C6">
        <w:t>with which</w:t>
      </w:r>
      <w:r w:rsidR="00726727">
        <w:t xml:space="preserve"> we could potentially develop strategic partnerships around critical raw materials. Again, we have to look to who the key players </w:t>
      </w:r>
      <w:r>
        <w:t xml:space="preserve">are </w:t>
      </w:r>
      <w:r w:rsidR="00726727">
        <w:t xml:space="preserve">in terms of dominating supply for many of the commodities of interest. </w:t>
      </w:r>
      <w:r>
        <w:t>F</w:t>
      </w:r>
      <w:r w:rsidR="00726727">
        <w:t>or example, if we look at platinum group metals, South Africa is the world’s leading producer of platin</w:t>
      </w:r>
      <w:r>
        <w:t>um.</w:t>
      </w:r>
      <w:r w:rsidR="00726727">
        <w:t xml:space="preserve"> </w:t>
      </w:r>
      <w:r>
        <w:t>O</w:t>
      </w:r>
      <w:r w:rsidR="00726727">
        <w:t>nly a couple of weeks ago</w:t>
      </w:r>
      <w:r>
        <w:t>,</w:t>
      </w:r>
      <w:r w:rsidR="00726727">
        <w:t xml:space="preserve"> there was an announcement from the UK Government </w:t>
      </w:r>
      <w:r w:rsidR="00730DDB">
        <w:t>about</w:t>
      </w:r>
      <w:r w:rsidR="00726727">
        <w:t xml:space="preserve"> developing a stronger trade relationship with South Africa over critical metals</w:t>
      </w:r>
      <w:r>
        <w:t>.</w:t>
      </w:r>
    </w:p>
    <w:p w:rsidR="00726727" w:rsidP="00167FA6">
      <w:pPr>
        <w:pStyle w:val="Answer"/>
      </w:pPr>
      <w:r>
        <w:t>T</w:t>
      </w:r>
      <w:r>
        <w:t>hen you consider</w:t>
      </w:r>
      <w:r w:rsidR="00730DDB">
        <w:t xml:space="preserve"> </w:t>
      </w:r>
      <w:r>
        <w:t>the importance of those</w:t>
      </w:r>
      <w:r w:rsidR="00E41245">
        <w:t xml:space="preserve"> </w:t>
      </w:r>
      <w:r>
        <w:t>relationships</w:t>
      </w:r>
      <w:r w:rsidRPr="00730DDB" w:rsidR="00730DDB">
        <w:t xml:space="preserve"> </w:t>
      </w:r>
      <w:r w:rsidR="00730DDB">
        <w:t>further downstream</w:t>
      </w:r>
      <w:r>
        <w:t>.</w:t>
      </w:r>
      <w:r>
        <w:t xml:space="preserve"> If </w:t>
      </w:r>
      <w:r>
        <w:t>we are looking to develop a low</w:t>
      </w:r>
      <w:r w:rsidR="00EE7F46">
        <w:t>-</w:t>
      </w:r>
      <w:r>
        <w:t>carb</w:t>
      </w:r>
      <w:r>
        <w:t>on</w:t>
      </w:r>
      <w:r>
        <w:t xml:space="preserve"> hydrogen economy in the UK, secure supplies of elements like platinum are going to be vital for realising that within the UK</w:t>
      </w:r>
      <w:r>
        <w:t>.</w:t>
      </w:r>
      <w:r>
        <w:t xml:space="preserve"> </w:t>
      </w:r>
      <w:r>
        <w:t>Y</w:t>
      </w:r>
      <w:r>
        <w:t>ou could also look further afield to countries like Brazil, which have huge raw material endowments</w:t>
      </w:r>
      <w:r>
        <w:t xml:space="preserve"> of</w:t>
      </w:r>
      <w:r>
        <w:t xml:space="preserve"> very significant rare </w:t>
      </w:r>
      <w:r>
        <w:t xml:space="preserve">earth </w:t>
      </w:r>
      <w:r>
        <w:t xml:space="preserve">resources </w:t>
      </w:r>
      <w:r>
        <w:t xml:space="preserve">that </w:t>
      </w:r>
      <w:r>
        <w:t xml:space="preserve">are underdeveloped. </w:t>
      </w:r>
      <w:r>
        <w:t>A</w:t>
      </w:r>
      <w:r>
        <w:t>gain, there are opportunities to engage on that front.</w:t>
      </w:r>
    </w:p>
    <w:p w:rsidR="00167FA6" w:rsidP="00167FA6">
      <w:pPr>
        <w:pStyle w:val="Question"/>
        <w:numPr>
          <w:ilvl w:val="0"/>
          <w:numId w:val="0"/>
        </w:numPr>
        <w:ind w:left="794"/>
      </w:pPr>
      <w:r>
        <w:t xml:space="preserve">As </w:t>
      </w:r>
      <w:r w:rsidR="00726727">
        <w:t xml:space="preserve">I mentioned earlier, </w:t>
      </w:r>
      <w:r>
        <w:t xml:space="preserve">there are </w:t>
      </w:r>
      <w:r w:rsidR="00726727">
        <w:t>ongoing discussions with other major mineral producing countries such as Australia</w:t>
      </w:r>
      <w:r>
        <w:t xml:space="preserve"> and</w:t>
      </w:r>
      <w:r w:rsidR="00726727">
        <w:t xml:space="preserve"> Canada, which have </w:t>
      </w:r>
      <w:r>
        <w:t xml:space="preserve">very </w:t>
      </w:r>
      <w:r w:rsidR="00726727">
        <w:t>similar values to the UK in terms of our expectations around responsible sourcing and sustainable production.</w:t>
      </w:r>
    </w:p>
    <w:p w:rsidR="003960E5" w:rsidP="00726727">
      <w:pPr>
        <w:pStyle w:val="Question"/>
      </w:pPr>
      <w:sdt>
        <w:sdtPr>
          <w:alias w:val="Member"/>
          <w:tag w:val="&lt;Member mnisId='4808' dodsId=''&gt;"/>
          <w:id w:val="1398316496"/>
          <w:placeholder>
            <w:docPart w:val="DefaultPlaceholder_-1854013440"/>
          </w:placeholder>
          <w:richText/>
        </w:sdtPr>
        <w:sdtContent>
          <w:r w:rsidRPr="00167FA6" w:rsidR="00167FA6">
            <w:rPr>
              <w:b/>
            </w:rPr>
            <w:t>Ruth Edwards:</w:t>
          </w:r>
        </w:sdtContent>
      </w:sdt>
      <w:r w:rsidR="00167FA6">
        <w:t xml:space="preserve"> Paul</w:t>
      </w:r>
      <w:r w:rsidR="00726727">
        <w:t>, if there was just one thing missing from the current strategy that you</w:t>
      </w:r>
      <w:r w:rsidR="00730DDB">
        <w:t>,</w:t>
      </w:r>
      <w:r w:rsidR="00726727">
        <w:t xml:space="preserve"> as a business operating in the sector, </w:t>
      </w:r>
      <w:r w:rsidR="00730DDB">
        <w:t xml:space="preserve">would like to see, </w:t>
      </w:r>
      <w:r w:rsidR="00726727">
        <w:t>what would it be</w:t>
      </w:r>
      <w:r>
        <w:t>?</w:t>
      </w:r>
    </w:p>
    <w:p w:rsidR="003960E5" w:rsidP="003960E5">
      <w:pPr>
        <w:pStyle w:val="Answer"/>
      </w:pPr>
      <w:sdt>
        <w:sdtPr>
          <w:alias w:val="Witness"/>
          <w:id w:val="599075912"/>
          <w:placeholder>
            <w:docPart w:val="DefaultPlaceholder_-1854013440"/>
          </w:placeholder>
          <w:richText/>
        </w:sdtPr>
        <w:sdtContent>
          <w:r w:rsidRPr="0071623F" w:rsidR="0071623F">
            <w:rPr>
              <w:b/>
              <w:i/>
            </w:rPr>
            <w:t>Paul Atherley:</w:t>
          </w:r>
        </w:sdtContent>
      </w:sdt>
      <w:r>
        <w:t xml:space="preserve"> </w:t>
      </w:r>
      <w:r w:rsidR="00EE7F46">
        <w:t xml:space="preserve">It would be accelerated </w:t>
      </w:r>
      <w:r w:rsidR="00726727">
        <w:t>funding from Government to develop this midstream</w:t>
      </w:r>
      <w:r>
        <w:t>.</w:t>
      </w:r>
    </w:p>
    <w:p w:rsidR="003960E5" w:rsidP="00726727">
      <w:pPr>
        <w:pStyle w:val="Question"/>
      </w:pPr>
      <w:sdt>
        <w:sdtPr>
          <w:alias w:val="Member"/>
          <w:tag w:val="&lt;Member mnisId='4808' dodsId=''&gt;"/>
          <w:id w:val="462079766"/>
          <w:placeholder>
            <w:docPart w:val="DefaultPlaceholder_-1854013440"/>
          </w:placeholder>
          <w:richText/>
        </w:sdtPr>
        <w:sdtContent>
          <w:r w:rsidRPr="003960E5">
            <w:rPr>
              <w:b/>
            </w:rPr>
            <w:t>Ruth Edwards:</w:t>
          </w:r>
        </w:sdtContent>
      </w:sdt>
      <w:r>
        <w:t xml:space="preserve"> T</w:t>
      </w:r>
      <w:r w:rsidR="00726727">
        <w:t>he Committee</w:t>
      </w:r>
      <w:r>
        <w:t xml:space="preserve"> has</w:t>
      </w:r>
      <w:r w:rsidR="00726727">
        <w:t xml:space="preserve"> just done a report on semiconductors</w:t>
      </w:r>
      <w:r>
        <w:t>,</w:t>
      </w:r>
      <w:r w:rsidR="00726727">
        <w:t xml:space="preserve"> and everyone</w:t>
      </w:r>
      <w:r>
        <w:t xml:space="preserve"> is</w:t>
      </w:r>
      <w:r w:rsidR="00726727">
        <w:t xml:space="preserve"> very aware that </w:t>
      </w:r>
      <w:r>
        <w:t>r</w:t>
      </w:r>
      <w:r w:rsidR="00726727">
        <w:t>oughly 40% of the world’s palladium supply comes from Russia. How have you seen the global market respond to that? How has that impacted the availability of palladium?</w:t>
      </w:r>
      <w:r>
        <w:t xml:space="preserve"> Are</w:t>
      </w:r>
      <w:r w:rsidR="00726727">
        <w:t xml:space="preserve"> alternative </w:t>
      </w:r>
      <w:r>
        <w:t xml:space="preserve">supplies </w:t>
      </w:r>
      <w:r w:rsidR="00726727">
        <w:t>there in the short to medium term</w:t>
      </w:r>
      <w:r>
        <w:t>?</w:t>
      </w:r>
    </w:p>
    <w:p w:rsidR="003960E5" w:rsidP="003960E5">
      <w:pPr>
        <w:pStyle w:val="Answer"/>
      </w:pPr>
      <w:sdt>
        <w:sdtPr>
          <w:alias w:val="Witness"/>
          <w:id w:val="1333957190"/>
          <w:placeholder>
            <w:docPart w:val="DefaultPlaceholder_-1854013440"/>
          </w:placeholder>
          <w:richText/>
        </w:sdtPr>
        <w:sdtContent>
          <w:r w:rsidRPr="0071623F" w:rsidR="0071623F">
            <w:rPr>
              <w:b/>
              <w:i/>
            </w:rPr>
            <w:t>Paul Lusty:</w:t>
          </w:r>
        </w:sdtContent>
      </w:sdt>
      <w:r>
        <w:t xml:space="preserve"> Y</w:t>
      </w:r>
      <w:r w:rsidR="00726727">
        <w:t xml:space="preserve">ou are absolutely right to point out the dominance of Russia in terms of supplying around 40% of the world’s palladium </w:t>
      </w:r>
      <w:r>
        <w:t xml:space="preserve">to </w:t>
      </w:r>
      <w:r w:rsidR="00726727">
        <w:t>the glob</w:t>
      </w:r>
      <w:r>
        <w:t xml:space="preserve">al </w:t>
      </w:r>
      <w:r w:rsidR="00726727">
        <w:t xml:space="preserve">market. There were concerns earlier in the year, </w:t>
      </w:r>
      <w:r>
        <w:t xml:space="preserve">which were </w:t>
      </w:r>
      <w:r w:rsidR="00726727">
        <w:t xml:space="preserve">exemplified by nickel price volatility when the </w:t>
      </w:r>
      <w:r>
        <w:t xml:space="preserve">London </w:t>
      </w:r>
      <w:r w:rsidR="00726727">
        <w:t>Metal Exchange suspended trading of nickel for a short period</w:t>
      </w:r>
      <w:r>
        <w:t>,</w:t>
      </w:r>
      <w:r w:rsidR="00726727">
        <w:t xml:space="preserve"> because of concerns around potential Russian sanctions</w:t>
      </w:r>
      <w:r>
        <w:t xml:space="preserve"> a</w:t>
      </w:r>
      <w:r w:rsidR="00726727">
        <w:t>t that time</w:t>
      </w:r>
      <w:r>
        <w:t>.</w:t>
      </w:r>
    </w:p>
    <w:p w:rsidR="003960E5" w:rsidP="003960E5">
      <w:pPr>
        <w:pStyle w:val="Answer"/>
      </w:pPr>
      <w:r>
        <w:t>I</w:t>
      </w:r>
      <w:r w:rsidR="00726727">
        <w:t xml:space="preserve">t </w:t>
      </w:r>
      <w:r>
        <w:t>ha</w:t>
      </w:r>
      <w:r w:rsidR="00726727">
        <w:t>s transpired that the LM</w:t>
      </w:r>
      <w:r>
        <w:t>E</w:t>
      </w:r>
      <w:r w:rsidR="00726727">
        <w:t xml:space="preserve"> went out to consultation around applying sanctions on Russian export metal commodities</w:t>
      </w:r>
      <w:r>
        <w:t>,</w:t>
      </w:r>
      <w:r w:rsidR="00726727">
        <w:t xml:space="preserve"> and there was a decision not to interfere with that market. </w:t>
      </w:r>
      <w:r>
        <w:t>I</w:t>
      </w:r>
      <w:r w:rsidR="00726727">
        <w:t>t is my understanding that that supply has continued to feed the international market.</w:t>
      </w:r>
    </w:p>
    <w:p w:rsidR="00726727" w:rsidP="00726727">
      <w:pPr>
        <w:pStyle w:val="Question"/>
      </w:pPr>
      <w:sdt>
        <w:sdtPr>
          <w:alias w:val="Member"/>
          <w:tag w:val="&lt;Member mnisId='4470' dodsId='122026'&gt;"/>
          <w:id w:val="-1566573050"/>
          <w:placeholder>
            <w:docPart w:val="DefaultPlaceholder_-1854013440"/>
          </w:placeholder>
          <w:richText/>
        </w:sdtPr>
        <w:sdtContent>
          <w:r w:rsidRPr="003960E5" w:rsidR="003960E5">
            <w:rPr>
              <w:b/>
            </w:rPr>
            <w:t>Alan Brown:</w:t>
          </w:r>
        </w:sdtContent>
      </w:sdt>
      <w:r w:rsidR="003960E5">
        <w:t xml:space="preserve"> Paul Lusty, we </w:t>
      </w:r>
      <w:r>
        <w:t xml:space="preserve">are talking about supply chain </w:t>
      </w:r>
      <w:r w:rsidR="003960E5">
        <w:t xml:space="preserve">opaqueness and </w:t>
      </w:r>
      <w:r w:rsidR="00730DDB">
        <w:t xml:space="preserve">our </w:t>
      </w:r>
      <w:r w:rsidR="003960E5">
        <w:t>re</w:t>
      </w:r>
      <w:r>
        <w:t xml:space="preserve">liance </w:t>
      </w:r>
      <w:r w:rsidR="003960E5">
        <w:t>o</w:t>
      </w:r>
      <w:r>
        <w:t xml:space="preserve">n certain countries. </w:t>
      </w:r>
      <w:r w:rsidR="003960E5">
        <w:t xml:space="preserve">I </w:t>
      </w:r>
      <w:r>
        <w:t xml:space="preserve">understand </w:t>
      </w:r>
      <w:r w:rsidR="003960E5">
        <w:t xml:space="preserve">that, in the past, </w:t>
      </w:r>
      <w:r>
        <w:t xml:space="preserve">there </w:t>
      </w:r>
      <w:r w:rsidR="003960E5">
        <w:t xml:space="preserve">has </w:t>
      </w:r>
      <w:r>
        <w:t xml:space="preserve">also been </w:t>
      </w:r>
      <w:r w:rsidR="003960E5">
        <w:t>re</w:t>
      </w:r>
      <w:r>
        <w:t xml:space="preserve">liance </w:t>
      </w:r>
      <w:r w:rsidR="003960E5">
        <w:t xml:space="preserve">on traders that </w:t>
      </w:r>
      <w:r>
        <w:t xml:space="preserve">would buy </w:t>
      </w:r>
      <w:r w:rsidR="003960E5">
        <w:t xml:space="preserve">up rights </w:t>
      </w:r>
      <w:r>
        <w:t>to certain minerals and there</w:t>
      </w:r>
      <w:r w:rsidR="00730DDB">
        <w:t>by</w:t>
      </w:r>
      <w:r>
        <w:t xml:space="preserve"> corner the market. Is that </w:t>
      </w:r>
      <w:r w:rsidR="003960E5">
        <w:t xml:space="preserve">still an issue or is that </w:t>
      </w:r>
      <w:r>
        <w:t>no longer</w:t>
      </w:r>
      <w:r w:rsidR="003960E5">
        <w:t xml:space="preserve"> a concern?</w:t>
      </w:r>
    </w:p>
    <w:p w:rsidR="00726727" w:rsidP="003960E5">
      <w:pPr>
        <w:pStyle w:val="Answer"/>
      </w:pPr>
      <w:sdt>
        <w:sdtPr>
          <w:alias w:val="Witness"/>
          <w:id w:val="-2102710263"/>
          <w:placeholder>
            <w:docPart w:val="DefaultPlaceholder_-1854013440"/>
          </w:placeholder>
          <w:richText/>
        </w:sdtPr>
        <w:sdtContent>
          <w:r w:rsidRPr="0071623F" w:rsidR="0071623F">
            <w:rPr>
              <w:b/>
              <w:i/>
            </w:rPr>
            <w:t>Paul Lusty:</w:t>
          </w:r>
        </w:sdtContent>
      </w:sdt>
      <w:r w:rsidR="003960E5">
        <w:t xml:space="preserve"> </w:t>
      </w:r>
      <w:r>
        <w:t>We certainly see elements of speculative trading within some parts of the critical minerals markets. Again, the risk associated with that is not aided by the lack of transparency in these markets</w:t>
      </w:r>
      <w:r w:rsidR="003960E5">
        <w:t>,</w:t>
      </w:r>
      <w:r>
        <w:t xml:space="preserve"> </w:t>
      </w:r>
      <w:r w:rsidR="003960E5">
        <w:t>t</w:t>
      </w:r>
      <w:r>
        <w:t xml:space="preserve">he very small quantities that some of these minerals </w:t>
      </w:r>
      <w:r w:rsidR="003960E5">
        <w:t xml:space="preserve">and </w:t>
      </w:r>
      <w:r>
        <w:t>metals are traded in, and prices not necessarily being transparently reported on exchanges.</w:t>
      </w:r>
    </w:p>
    <w:p w:rsidR="003960E5" w:rsidP="00726727">
      <w:pPr>
        <w:pStyle w:val="Question"/>
      </w:pPr>
      <w:sdt>
        <w:sdtPr>
          <w:alias w:val="Member"/>
          <w:tag w:val="&lt;Member mnisId='4639' dodsId='133811'&gt;"/>
          <w:id w:val="1803578710"/>
          <w:placeholder>
            <w:docPart w:val="DefaultPlaceholder_-1854013440"/>
          </w:placeholder>
          <w:richText/>
        </w:sdtPr>
        <w:sdtContent>
          <w:r w:rsidRPr="003960E5">
            <w:rPr>
              <w:b/>
            </w:rPr>
            <w:t>Bim Afolami:</w:t>
          </w:r>
        </w:sdtContent>
      </w:sdt>
      <w:r>
        <w:t xml:space="preserve"> </w:t>
      </w:r>
      <w:r w:rsidR="00726727">
        <w:t xml:space="preserve">Paul </w:t>
      </w:r>
      <w:r>
        <w:t>Atherley</w:t>
      </w:r>
      <w:r w:rsidR="00726727">
        <w:t xml:space="preserve">, you talked about investment from </w:t>
      </w:r>
      <w:r w:rsidR="004755EE">
        <w:t>Government</w:t>
      </w:r>
      <w:r w:rsidR="00726727">
        <w:t>. I am at risk of sounding</w:t>
      </w:r>
      <w:r w:rsidR="00E41245">
        <w:t xml:space="preserve"> </w:t>
      </w:r>
      <w:r>
        <w:t>heretical as the</w:t>
      </w:r>
      <w:r w:rsidR="00E41245">
        <w:t xml:space="preserve"> </w:t>
      </w:r>
      <w:r w:rsidR="00726727">
        <w:t>free markete</w:t>
      </w:r>
      <w:r>
        <w:t>e</w:t>
      </w:r>
      <w:r w:rsidR="00726727">
        <w:t xml:space="preserve">r </w:t>
      </w:r>
      <w:r>
        <w:t xml:space="preserve">that </w:t>
      </w:r>
      <w:r w:rsidR="00726727">
        <w:t xml:space="preserve">I am, but can you think of a good reason why the </w:t>
      </w:r>
      <w:r w:rsidR="004755EE">
        <w:t>Government</w:t>
      </w:r>
      <w:r w:rsidR="00726727">
        <w:t xml:space="preserve"> should not just invest in significant numbers of companies that are seeking out critical minerals all over the world and do the investment in that way, rather than fund private businesses to do </w:t>
      </w:r>
      <w:r w:rsidR="00037022">
        <w:t>that</w:t>
      </w:r>
      <w:r>
        <w:t>?</w:t>
      </w:r>
    </w:p>
    <w:p w:rsidR="003960E5" w:rsidP="003960E5">
      <w:pPr>
        <w:pStyle w:val="Answer"/>
      </w:pPr>
      <w:sdt>
        <w:sdtPr>
          <w:alias w:val="Witness"/>
          <w:id w:val="-1177339131"/>
          <w:placeholder>
            <w:docPart w:val="DefaultPlaceholder_-1854013440"/>
          </w:placeholder>
          <w:richText/>
        </w:sdtPr>
        <w:sdtContent>
          <w:r w:rsidRPr="0071623F" w:rsidR="0071623F">
            <w:rPr>
              <w:b/>
              <w:i/>
            </w:rPr>
            <w:t>Paul Atherley:</w:t>
          </w:r>
        </w:sdtContent>
      </w:sdt>
      <w:r>
        <w:t xml:space="preserve"> T</w:t>
      </w:r>
      <w:r w:rsidR="00726727">
        <w:t xml:space="preserve">hank you for the question. </w:t>
      </w:r>
      <w:r>
        <w:t>I</w:t>
      </w:r>
      <w:r w:rsidR="00726727">
        <w:t>t is a good question.</w:t>
      </w:r>
      <w:r>
        <w:t xml:space="preserve"> T</w:t>
      </w:r>
      <w:r w:rsidR="00726727">
        <w:t xml:space="preserve">he reality is </w:t>
      </w:r>
      <w:r>
        <w:t xml:space="preserve">that </w:t>
      </w:r>
      <w:r w:rsidR="00726727">
        <w:t xml:space="preserve">we are not </w:t>
      </w:r>
      <w:r>
        <w:t xml:space="preserve">short </w:t>
      </w:r>
      <w:r w:rsidR="00726727">
        <w:t>of critical minerals around the world. It is not finding or mining</w:t>
      </w:r>
      <w:r>
        <w:t xml:space="preserve"> it</w:t>
      </w:r>
      <w:r w:rsidR="00726727">
        <w:t xml:space="preserve"> </w:t>
      </w:r>
      <w:r w:rsidR="00EE7F46">
        <w:t>that</w:t>
      </w:r>
      <w:r>
        <w:t xml:space="preserve"> is </w:t>
      </w:r>
      <w:r w:rsidR="00726727">
        <w:t>the shortage</w:t>
      </w:r>
      <w:r w:rsidR="00EE7F46">
        <w:t>; it is</w:t>
      </w:r>
      <w:r w:rsidR="00726727">
        <w:t xml:space="preserve"> the midstream</w:t>
      </w:r>
      <w:r>
        <w:t xml:space="preserve"> and</w:t>
      </w:r>
      <w:r w:rsidR="00726727">
        <w:t xml:space="preserve"> the processing. </w:t>
      </w:r>
      <w:r w:rsidR="00EE7F46">
        <w:t xml:space="preserve">We </w:t>
      </w:r>
      <w:r w:rsidR="00726727">
        <w:t xml:space="preserve">need to </w:t>
      </w:r>
      <w:r>
        <w:t>w</w:t>
      </w:r>
      <w:r w:rsidR="00726727">
        <w:t xml:space="preserve">rest away from single sources of concentration and bring processing to the UK, capitalising on our chemical engineering heritage and </w:t>
      </w:r>
      <w:r>
        <w:t xml:space="preserve">linking up </w:t>
      </w:r>
      <w:r w:rsidR="00726727">
        <w:t>with offshore wind.</w:t>
      </w:r>
      <w:r w:rsidR="00EE7F46">
        <w:t xml:space="preserve"> </w:t>
      </w:r>
    </w:p>
    <w:p w:rsidR="003960E5" w:rsidP="003960E5">
      <w:pPr>
        <w:pStyle w:val="Answer"/>
      </w:pPr>
      <w:r>
        <w:t xml:space="preserve">That would be the best use of </w:t>
      </w:r>
      <w:r w:rsidR="004755EE">
        <w:t>Government</w:t>
      </w:r>
      <w:r>
        <w:t xml:space="preserve"> funds</w:t>
      </w:r>
      <w:r>
        <w:t xml:space="preserve">, </w:t>
      </w:r>
      <w:r>
        <w:t>not least</w:t>
      </w:r>
      <w:r w:rsidR="00037022">
        <w:t xml:space="preserve"> </w:t>
      </w:r>
      <w:r>
        <w:t xml:space="preserve">because it would be investing in the UK, </w:t>
      </w:r>
      <w:r w:rsidR="00037022">
        <w:t xml:space="preserve">creating </w:t>
      </w:r>
      <w:r>
        <w:t>jobs here and possibly even levelling up</w:t>
      </w:r>
      <w:r>
        <w:t xml:space="preserve">. </w:t>
      </w:r>
      <w:r>
        <w:t xml:space="preserve">There is a lot of money being invested by other </w:t>
      </w:r>
      <w:r w:rsidR="004755EE">
        <w:t>Government</w:t>
      </w:r>
      <w:r>
        <w:t>s into mining and developing critical minerals around the world. The bit that is missing</w:t>
      </w:r>
      <w:r>
        <w:t xml:space="preserve">—and </w:t>
      </w:r>
      <w:r>
        <w:t>I keep making this point</w:t>
      </w:r>
      <w:r>
        <w:t>—</w:t>
      </w:r>
      <w:r>
        <w:t xml:space="preserve">is the midstream processing. </w:t>
      </w:r>
    </w:p>
    <w:p w:rsidR="003960E5" w:rsidP="003960E5">
      <w:pPr>
        <w:pStyle w:val="Question"/>
      </w:pPr>
      <w:sdt>
        <w:sdtPr>
          <w:alias w:val="Member"/>
          <w:tag w:val="&lt;Member mnisId='4639' dodsId='133811'&gt;"/>
          <w:id w:val="-1647033946"/>
          <w:placeholder>
            <w:docPart w:val="DefaultPlaceholder_-1854013440"/>
          </w:placeholder>
          <w:richText/>
        </w:sdtPr>
        <w:sdtContent>
          <w:r w:rsidRPr="003960E5">
            <w:rPr>
              <w:b/>
            </w:rPr>
            <w:t>Bim Afolami:</w:t>
          </w:r>
        </w:sdtContent>
      </w:sdt>
      <w:r>
        <w:t xml:space="preserve"> </w:t>
      </w:r>
      <w:r w:rsidR="00726727">
        <w:t>Notwithstanding that</w:t>
      </w:r>
      <w:r>
        <w:t>,</w:t>
      </w:r>
      <w:r w:rsidR="00726727">
        <w:t xml:space="preserve"> you can see the attractions </w:t>
      </w:r>
      <w:r w:rsidR="00730DDB">
        <w:t>of</w:t>
      </w:r>
      <w:r w:rsidR="00726727">
        <w:t xml:space="preserve"> owning part of the supply chain, so that when you do invest in that midstream processing, you have security of </w:t>
      </w:r>
      <w:r w:rsidR="00730DDB">
        <w:t xml:space="preserve">a </w:t>
      </w:r>
      <w:r w:rsidR="00726727">
        <w:t>diverse supply</w:t>
      </w:r>
      <w:r>
        <w:t>,</w:t>
      </w:r>
      <w:r w:rsidR="00726727">
        <w:t xml:space="preserve"> depending on what you have invested in. Can you not appreciate that point as well?</w:t>
      </w:r>
    </w:p>
    <w:p w:rsidR="003960E5" w:rsidP="003960E5">
      <w:pPr>
        <w:pStyle w:val="Answer"/>
      </w:pPr>
      <w:sdt>
        <w:sdtPr>
          <w:alias w:val="Witness"/>
          <w:id w:val="-234010824"/>
          <w:placeholder>
            <w:docPart w:val="DefaultPlaceholder_-1854013440"/>
          </w:placeholder>
          <w:richText/>
        </w:sdtPr>
        <w:sdtContent>
          <w:r w:rsidRPr="0071623F" w:rsidR="0071623F">
            <w:rPr>
              <w:b/>
              <w:i/>
            </w:rPr>
            <w:t>Paul Atherley:</w:t>
          </w:r>
        </w:sdtContent>
      </w:sdt>
      <w:r w:rsidR="00726727">
        <w:t xml:space="preserve"> Very much so</w:t>
      </w:r>
      <w:r w:rsidR="00EE7F46">
        <w:t>,</w:t>
      </w:r>
      <w:r w:rsidR="00726727">
        <w:t xml:space="preserve"> I would welcome Government invest</w:t>
      </w:r>
      <w:r w:rsidR="00037022">
        <w:t>ing</w:t>
      </w:r>
      <w:r w:rsidR="00726727">
        <w:t xml:space="preserve"> alongside us</w:t>
      </w:r>
      <w:r>
        <w:t>,</w:t>
      </w:r>
      <w:r w:rsidR="00726727">
        <w:t xml:space="preserve"> as </w:t>
      </w:r>
      <w:r>
        <w:t xml:space="preserve">you may be </w:t>
      </w:r>
      <w:r w:rsidR="00726727">
        <w:t>suggesting</w:t>
      </w:r>
      <w:r>
        <w:t>.</w:t>
      </w:r>
      <w:r w:rsidR="00EE7F46">
        <w:t xml:space="preserve"> </w:t>
      </w:r>
    </w:p>
    <w:p w:rsidR="003960E5" w:rsidP="003960E5">
      <w:pPr>
        <w:pStyle w:val="Question"/>
      </w:pPr>
      <w:sdt>
        <w:sdtPr>
          <w:alias w:val="Member"/>
          <w:tag w:val="&lt;Member mnisId='4639' dodsId='133811'&gt;"/>
          <w:id w:val="1636910244"/>
          <w:placeholder>
            <w:docPart w:val="DefaultPlaceholder_-1854013440"/>
          </w:placeholder>
          <w:richText/>
        </w:sdtPr>
        <w:sdtContent>
          <w:r w:rsidRPr="003960E5">
            <w:rPr>
              <w:b/>
            </w:rPr>
            <w:t>Bim Afolami:</w:t>
          </w:r>
        </w:sdtContent>
      </w:sdt>
      <w:r>
        <w:t xml:space="preserve"> Yes. I am not </w:t>
      </w:r>
      <w:r w:rsidR="00EE7F46">
        <w:t xml:space="preserve">suggesting </w:t>
      </w:r>
      <w:r>
        <w:t xml:space="preserve">100% </w:t>
      </w:r>
      <w:r>
        <w:t>ownership, but</w:t>
      </w:r>
      <w:r>
        <w:t xml:space="preserve"> taking stakes.</w:t>
      </w:r>
    </w:p>
    <w:p w:rsidR="003960E5" w:rsidP="003960E5">
      <w:pPr>
        <w:pStyle w:val="Answer"/>
      </w:pPr>
      <w:sdt>
        <w:sdtPr>
          <w:alias w:val="Witness"/>
          <w:id w:val="-419403777"/>
          <w:placeholder>
            <w:docPart w:val="DefaultPlaceholder_-1854013440"/>
          </w:placeholder>
          <w:richText/>
        </w:sdtPr>
        <w:sdtContent>
          <w:r w:rsidRPr="0071623F" w:rsidR="0071623F">
            <w:rPr>
              <w:b/>
              <w:i/>
            </w:rPr>
            <w:t>Paul Atherley:</w:t>
          </w:r>
        </w:sdtContent>
      </w:sdt>
      <w:r>
        <w:t xml:space="preserve"> T</w:t>
      </w:r>
      <w:r w:rsidR="00726727">
        <w:t>here is a history in this country</w:t>
      </w:r>
      <w:r w:rsidR="00730DDB">
        <w:t>’s</w:t>
      </w:r>
      <w:r w:rsidR="00726727">
        <w:t xml:space="preserve"> critical industries</w:t>
      </w:r>
      <w:r>
        <w:t xml:space="preserve"> where</w:t>
      </w:r>
      <w:r w:rsidR="00726727">
        <w:t xml:space="preserve"> Governments have stepped in for periods of time to establish the industry, get it going and then pass it off into private hands down the track</w:t>
      </w:r>
      <w:r w:rsidR="00730DDB">
        <w:t>. T</w:t>
      </w:r>
      <w:r>
        <w:t xml:space="preserve">o </w:t>
      </w:r>
      <w:r w:rsidR="00726727">
        <w:t>that extent, I would agree</w:t>
      </w:r>
      <w:r>
        <w:t xml:space="preserve"> that</w:t>
      </w:r>
      <w:r w:rsidR="00726727">
        <w:t xml:space="preserve"> </w:t>
      </w:r>
      <w:r>
        <w:t>t</w:t>
      </w:r>
      <w:r w:rsidR="00726727">
        <w:t>hat would be a welcome and sensible policy.</w:t>
      </w:r>
    </w:p>
    <w:p w:rsidR="003960E5" w:rsidP="003960E5">
      <w:pPr>
        <w:pStyle w:val="Question"/>
      </w:pPr>
      <w:sdt>
        <w:sdtPr>
          <w:alias w:val="Member"/>
          <w:tag w:val="&lt;Member mnisId='4639' dodsId='133811'&gt;"/>
          <w:id w:val="-1450765425"/>
          <w:placeholder>
            <w:docPart w:val="DefaultPlaceholder_-1854013440"/>
          </w:placeholder>
          <w:richText/>
        </w:sdtPr>
        <w:sdtContent>
          <w:r w:rsidRPr="003960E5">
            <w:rPr>
              <w:b/>
            </w:rPr>
            <w:t>Bim Afolami:</w:t>
          </w:r>
        </w:sdtContent>
      </w:sdt>
      <w:r>
        <w:t xml:space="preserve"> W</w:t>
      </w:r>
      <w:r w:rsidR="00726727">
        <w:t>hat impact has the NSI Act had on investment in the sector overall, in your opinion?</w:t>
      </w:r>
    </w:p>
    <w:p w:rsidR="0044667A" w:rsidP="003960E5">
      <w:pPr>
        <w:pStyle w:val="Answer"/>
      </w:pPr>
      <w:sdt>
        <w:sdtPr>
          <w:alias w:val="Witness"/>
          <w:id w:val="267969603"/>
          <w:placeholder>
            <w:docPart w:val="DefaultPlaceholder_-1854013440"/>
          </w:placeholder>
          <w:richText/>
        </w:sdtPr>
        <w:sdtContent>
          <w:r w:rsidRPr="0071623F" w:rsidR="0071623F">
            <w:rPr>
              <w:b/>
              <w:i/>
            </w:rPr>
            <w:t>Paul Atherley:</w:t>
          </w:r>
        </w:sdtContent>
      </w:sdt>
      <w:r w:rsidR="003960E5">
        <w:t xml:space="preserve"> </w:t>
      </w:r>
      <w:r w:rsidR="00726727">
        <w:t>Very little</w:t>
      </w:r>
      <w:r w:rsidR="003960E5">
        <w:t>,</w:t>
      </w:r>
      <w:r w:rsidR="00726727">
        <w:t xml:space="preserve"> from our perception, but it has</w:t>
      </w:r>
      <w:r w:rsidR="003960E5">
        <w:t xml:space="preserve">—this </w:t>
      </w:r>
      <w:r w:rsidR="00726727">
        <w:t>is probably why we are sitting here today</w:t>
      </w:r>
      <w:r w:rsidR="003960E5">
        <w:t>—</w:t>
      </w:r>
      <w:r w:rsidR="00726727">
        <w:t>made everybody critically aware of the importance of these minerals to a range of sectors.</w:t>
      </w:r>
      <w:r w:rsidR="003960E5">
        <w:t xml:space="preserve"> </w:t>
      </w:r>
      <w:r w:rsidR="006E7085">
        <w:t xml:space="preserve">We </w:t>
      </w:r>
      <w:r w:rsidR="00726727">
        <w:t>are talking about it today</w:t>
      </w:r>
      <w:r w:rsidR="00AD3BDB">
        <w:t>;</w:t>
      </w:r>
      <w:r>
        <w:t xml:space="preserve"> </w:t>
      </w:r>
      <w:r w:rsidR="00726727">
        <w:t>we have had a critical minerals policy</w:t>
      </w:r>
      <w:r>
        <w:t>.</w:t>
      </w:r>
      <w:r w:rsidR="00726727">
        <w:t xml:space="preserve"> </w:t>
      </w:r>
      <w:r>
        <w:t xml:space="preserve">As </w:t>
      </w:r>
      <w:r w:rsidR="00726727">
        <w:t xml:space="preserve">Paul and I were </w:t>
      </w:r>
      <w:r w:rsidR="00AD3BDB">
        <w:t>discussing</w:t>
      </w:r>
      <w:r>
        <w:t xml:space="preserve"> </w:t>
      </w:r>
      <w:r w:rsidR="00726727">
        <w:t>earlier</w:t>
      </w:r>
      <w:r>
        <w:t>,</w:t>
      </w:r>
      <w:r w:rsidR="00726727">
        <w:t xml:space="preserve"> </w:t>
      </w:r>
      <w:r>
        <w:t xml:space="preserve">five years ago </w:t>
      </w:r>
      <w:r w:rsidR="00726727">
        <w:t xml:space="preserve">no one was talking about minerals </w:t>
      </w:r>
      <w:r>
        <w:t xml:space="preserve">and </w:t>
      </w:r>
      <w:r w:rsidR="00726727">
        <w:t xml:space="preserve">the importance of </w:t>
      </w:r>
      <w:r>
        <w:t>them</w:t>
      </w:r>
      <w:r w:rsidR="00726727">
        <w:t xml:space="preserve">. We allowed the production of these now critical minerals to be concentrated in other hands. </w:t>
      </w:r>
      <w:r>
        <w:t>W</w:t>
      </w:r>
      <w:r w:rsidR="00726727">
        <w:t xml:space="preserve">e are </w:t>
      </w:r>
      <w:r>
        <w:t xml:space="preserve">now </w:t>
      </w:r>
      <w:r w:rsidR="00726727">
        <w:t>recognising that that is no longer a sensible thing to allow</w:t>
      </w:r>
      <w:r>
        <w:t>,</w:t>
      </w:r>
      <w:r w:rsidR="00726727">
        <w:t xml:space="preserve"> and we need to address it</w:t>
      </w:r>
      <w:r>
        <w:t>.</w:t>
      </w:r>
    </w:p>
    <w:p w:rsidR="00726727" w:rsidP="0044667A">
      <w:pPr>
        <w:pStyle w:val="Question"/>
      </w:pPr>
      <w:sdt>
        <w:sdtPr>
          <w:alias w:val="Member"/>
          <w:tag w:val="&lt;Member mnisId='4639' dodsId='133811'&gt;"/>
          <w:id w:val="-318342153"/>
          <w:placeholder>
            <w:docPart w:val="DefaultPlaceholder_-1854013440"/>
          </w:placeholder>
          <w:richText/>
        </w:sdtPr>
        <w:sdtContent>
          <w:r w:rsidRPr="0044667A" w:rsidR="0044667A">
            <w:rPr>
              <w:b/>
            </w:rPr>
            <w:t>Bim Afolami:</w:t>
          </w:r>
        </w:sdtContent>
      </w:sdt>
      <w:r w:rsidR="0044667A">
        <w:t xml:space="preserve"> B</w:t>
      </w:r>
      <w:r>
        <w:t xml:space="preserve">earing in mind that it is </w:t>
      </w:r>
      <w:r>
        <w:t>Christmas</w:t>
      </w:r>
      <w:r>
        <w:t xml:space="preserve"> and we are all looking for Christmas present ideas</w:t>
      </w:r>
      <w:r w:rsidR="0044667A">
        <w:t>,</w:t>
      </w:r>
      <w:r>
        <w:t xml:space="preserve"> Paul Lusty</w:t>
      </w:r>
      <w:r w:rsidR="0044667A">
        <w:t>—you can see where I am going with this</w:t>
      </w:r>
      <w:r w:rsidR="00AD3BDB">
        <w:t>;</w:t>
      </w:r>
      <w:r w:rsidR="0044667A">
        <w:t xml:space="preserve"> </w:t>
      </w:r>
      <w:r w:rsidR="00AD3BDB">
        <w:t xml:space="preserve">it </w:t>
      </w:r>
      <w:r w:rsidR="0044667A">
        <w:t>is a serious question, I assure you, Chair</w:t>
      </w:r>
      <w:r w:rsidR="007A163E">
        <w:t>—o</w:t>
      </w:r>
      <w:r>
        <w:t>ther</w:t>
      </w:r>
      <w:r w:rsidR="007A163E">
        <w:t xml:space="preserve"> </w:t>
      </w:r>
      <w:r>
        <w:t xml:space="preserve">than </w:t>
      </w:r>
      <w:r w:rsidRPr="0044667A" w:rsidR="0044667A">
        <w:rPr>
          <w:i/>
          <w:iCs/>
        </w:rPr>
        <w:t>The R</w:t>
      </w:r>
      <w:r w:rsidRPr="0044667A">
        <w:rPr>
          <w:i/>
          <w:iCs/>
        </w:rPr>
        <w:t xml:space="preserve">are </w:t>
      </w:r>
      <w:r w:rsidRPr="0044667A" w:rsidR="0044667A">
        <w:rPr>
          <w:i/>
          <w:iCs/>
        </w:rPr>
        <w:t>M</w:t>
      </w:r>
      <w:r w:rsidRPr="0044667A">
        <w:rPr>
          <w:i/>
          <w:iCs/>
        </w:rPr>
        <w:t xml:space="preserve">etals </w:t>
      </w:r>
      <w:r w:rsidRPr="0044667A" w:rsidR="0044667A">
        <w:rPr>
          <w:i/>
          <w:iCs/>
        </w:rPr>
        <w:t>W</w:t>
      </w:r>
      <w:r w:rsidRPr="0044667A">
        <w:rPr>
          <w:i/>
          <w:iCs/>
        </w:rPr>
        <w:t>ar</w:t>
      </w:r>
      <w:r>
        <w:t>, what books should we read about this subject that would inform us?</w:t>
      </w:r>
    </w:p>
    <w:p w:rsidR="00726727" w:rsidP="0044667A">
      <w:pPr>
        <w:pStyle w:val="Answer"/>
      </w:pPr>
      <w:sdt>
        <w:sdtPr>
          <w:alias w:val="Witness"/>
          <w:id w:val="-494346649"/>
          <w:placeholder>
            <w:docPart w:val="DefaultPlaceholder_-1854013440"/>
          </w:placeholder>
          <w:richText/>
        </w:sdtPr>
        <w:sdtContent>
          <w:r w:rsidRPr="0071623F" w:rsidR="0071623F">
            <w:rPr>
              <w:b/>
              <w:i/>
            </w:rPr>
            <w:t>Paul Lusty:</w:t>
          </w:r>
        </w:sdtContent>
      </w:sdt>
      <w:r w:rsidR="0044667A">
        <w:t xml:space="preserve"> A</w:t>
      </w:r>
      <w:r>
        <w:t xml:space="preserve"> fantastic, high-level overview is the </w:t>
      </w:r>
      <w:r w:rsidRPr="0044667A">
        <w:rPr>
          <w:i/>
          <w:iCs/>
        </w:rPr>
        <w:t>Critical Minerals Handbook</w:t>
      </w:r>
      <w:r>
        <w:t xml:space="preserve">, which was published in collaboration between </w:t>
      </w:r>
      <w:r w:rsidR="0044667A">
        <w:t xml:space="preserve">Wiley-Blackwell </w:t>
      </w:r>
      <w:r>
        <w:t xml:space="preserve">and BGS. It is certainly due for an </w:t>
      </w:r>
      <w:r>
        <w:t>update</w:t>
      </w:r>
      <w:r w:rsidR="0044667A">
        <w:t>,</w:t>
      </w:r>
      <w:r>
        <w:t xml:space="preserve"> because</w:t>
      </w:r>
      <w:r>
        <w:t xml:space="preserve"> it was published six or seven years ago, but </w:t>
      </w:r>
      <w:r w:rsidR="0044667A">
        <w:t xml:space="preserve">it </w:t>
      </w:r>
      <w:r>
        <w:t>gives an excellent introduction to the topic, particularly in terms of the concept of criticality</w:t>
      </w:r>
      <w:r w:rsidR="0044667A">
        <w:t>,</w:t>
      </w:r>
      <w:r>
        <w:t xml:space="preserve"> how that can be assessed</w:t>
      </w:r>
      <w:r w:rsidR="00730DDB">
        <w:t>,</w:t>
      </w:r>
      <w:r>
        <w:t xml:space="preserve"> and how it is very much dependent on the perspective of the organi</w:t>
      </w:r>
      <w:r w:rsidR="0044667A">
        <w:t>s</w:t>
      </w:r>
      <w:r>
        <w:t>ation</w:t>
      </w:r>
      <w:r w:rsidR="0044667A">
        <w:t xml:space="preserve"> or</w:t>
      </w:r>
      <w:r>
        <w:t xml:space="preserve"> country that is conducting the assessment.</w:t>
      </w:r>
    </w:p>
    <w:p w:rsidR="00726727" w:rsidP="0044667A">
      <w:pPr>
        <w:pStyle w:val="Question"/>
        <w:numPr>
          <w:ilvl w:val="0"/>
          <w:numId w:val="0"/>
        </w:numPr>
        <w:ind w:left="794"/>
      </w:pPr>
      <w:r>
        <w:t>S</w:t>
      </w:r>
      <w:r>
        <w:t xml:space="preserve">omething </w:t>
      </w:r>
      <w:r>
        <w:t xml:space="preserve">that </w:t>
      </w:r>
      <w:r>
        <w:t>we always point out is</w:t>
      </w:r>
      <w:r>
        <w:t xml:space="preserve"> that</w:t>
      </w:r>
      <w:r>
        <w:t xml:space="preserve">, because of the dynamic nature of supply chains and commodity markets, criticality assessment only ever represents a snapshot in time, meaning </w:t>
      </w:r>
      <w:r>
        <w:t xml:space="preserve">that </w:t>
      </w:r>
      <w:r>
        <w:t>it is important to review and frequently reassess our exposure and risk to supply chain vulnerabilities.</w:t>
      </w:r>
    </w:p>
    <w:p w:rsidR="0044667A" w:rsidP="00726727">
      <w:pPr>
        <w:pStyle w:val="Question"/>
      </w:pPr>
      <w:sdt>
        <w:sdtPr>
          <w:alias w:val="Member"/>
          <w:tag w:val="&lt;Member mnisId='4639' dodsId='133811'&gt;"/>
          <w:id w:val="-894196741"/>
          <w:placeholder>
            <w:docPart w:val="DefaultPlaceholder_-1854013440"/>
          </w:placeholder>
          <w:richText/>
        </w:sdtPr>
        <w:sdtContent>
          <w:r w:rsidRPr="0044667A">
            <w:rPr>
              <w:b/>
            </w:rPr>
            <w:t>Bim Afolami:</w:t>
          </w:r>
        </w:sdtContent>
      </w:sdt>
      <w:r>
        <w:t xml:space="preserve"> </w:t>
      </w:r>
      <w:r w:rsidR="00726727">
        <w:t xml:space="preserve">Paul </w:t>
      </w:r>
      <w:r>
        <w:t xml:space="preserve">Atherley, do you have </w:t>
      </w:r>
      <w:r w:rsidR="00726727">
        <w:t>any reading recommendations</w:t>
      </w:r>
      <w:r>
        <w:t>?</w:t>
      </w:r>
    </w:p>
    <w:p w:rsidR="00726727" w:rsidP="0044667A">
      <w:pPr>
        <w:pStyle w:val="Answer"/>
      </w:pPr>
      <w:sdt>
        <w:sdtPr>
          <w:alias w:val="Witness"/>
          <w:id w:val="905033712"/>
          <w:placeholder>
            <w:docPart w:val="DefaultPlaceholder_-1854013440"/>
          </w:placeholder>
          <w:richText/>
        </w:sdtPr>
        <w:sdtContent>
          <w:r w:rsidRPr="0071623F" w:rsidR="0071623F">
            <w:rPr>
              <w:b/>
              <w:i/>
            </w:rPr>
            <w:t>Paul Atherley:</w:t>
          </w:r>
        </w:sdtContent>
      </w:sdt>
      <w:r w:rsidR="0044667A">
        <w:t xml:space="preserve"> A</w:t>
      </w:r>
      <w:r>
        <w:t xml:space="preserve">part from the </w:t>
      </w:r>
      <w:r w:rsidR="0044667A">
        <w:t>c</w:t>
      </w:r>
      <w:r>
        <w:t xml:space="preserve">hairman’s statement </w:t>
      </w:r>
      <w:r w:rsidR="0044667A">
        <w:t xml:space="preserve">in Pensana’s annual report, </w:t>
      </w:r>
      <w:r>
        <w:t>Paul</w:t>
      </w:r>
      <w:r w:rsidR="0044667A">
        <w:t xml:space="preserve"> has</w:t>
      </w:r>
      <w:r>
        <w:t xml:space="preserve"> covered it</w:t>
      </w:r>
      <w:r w:rsidR="0044667A">
        <w:t>.</w:t>
      </w:r>
    </w:p>
    <w:p w:rsidR="0044667A" w:rsidP="00730DDB">
      <w:pPr>
        <w:pStyle w:val="Question"/>
      </w:pPr>
      <w:sdt>
        <w:sdtPr>
          <w:alias w:val="Member"/>
          <w:tag w:val="&lt;Member mnisId='4621' dodsId='77854'&gt;"/>
          <w:id w:val="1471944276"/>
          <w:placeholder>
            <w:docPart w:val="DefaultPlaceholder_-1854013440"/>
          </w:placeholder>
          <w:richText/>
        </w:sdtPr>
        <w:sdtContent>
          <w:r w:rsidRPr="0044667A">
            <w:rPr>
              <w:b/>
            </w:rPr>
            <w:t>Chair:</w:t>
          </w:r>
        </w:sdtContent>
      </w:sdt>
      <w:r>
        <w:t xml:space="preserve"> Paul Atherley, </w:t>
      </w:r>
      <w:r w:rsidR="00726727">
        <w:t xml:space="preserve">I just want to push a little bit further on the business case. </w:t>
      </w:r>
      <w:r>
        <w:t>I</w:t>
      </w:r>
      <w:r w:rsidR="00726727">
        <w:t>nterestingly</w:t>
      </w:r>
      <w:r>
        <w:t>, Bim is</w:t>
      </w:r>
      <w:r w:rsidR="00726727">
        <w:t xml:space="preserve"> offering a blank che</w:t>
      </w:r>
      <w:r>
        <w:t>que</w:t>
      </w:r>
      <w:r w:rsidR="00726727">
        <w:t xml:space="preserve"> from the Treasury</w:t>
      </w:r>
      <w:r>
        <w:t>,</w:t>
      </w:r>
      <w:r w:rsidR="00726727">
        <w:t xml:space="preserve"> </w:t>
      </w:r>
      <w:r>
        <w:t>s</w:t>
      </w:r>
      <w:r w:rsidR="00726727">
        <w:t>o I just want to balance out the political</w:t>
      </w:r>
      <w:r w:rsidR="00E41245">
        <w:t xml:space="preserve"> </w:t>
      </w:r>
      <w:r w:rsidR="00726727">
        <w:t>discussion here.</w:t>
      </w:r>
    </w:p>
    <w:p w:rsidR="00726727" w:rsidP="0044667A">
      <w:pPr>
        <w:pStyle w:val="Question"/>
        <w:numPr>
          <w:ilvl w:val="0"/>
          <w:numId w:val="0"/>
        </w:numPr>
        <w:ind w:left="794"/>
      </w:pPr>
      <w:sdt>
        <w:sdtPr>
          <w:alias w:val="Member"/>
          <w:tag w:val="&lt;Member mnisId='4639' dodsId='133811'&gt;"/>
          <w:id w:val="1848826504"/>
          <w:placeholder>
            <w:docPart w:val="DefaultPlaceholder_-1854013440"/>
          </w:placeholder>
          <w:richText/>
        </w:sdtPr>
        <w:sdtContent>
          <w:r w:rsidRPr="0044667A" w:rsidR="0044667A">
            <w:rPr>
              <w:b/>
            </w:rPr>
            <w:t>Bim Afolami:</w:t>
          </w:r>
        </w:sdtContent>
      </w:sdt>
      <w:r w:rsidR="0044667A">
        <w:t xml:space="preserve"> Sorry, I was sounding like you, Andy.</w:t>
      </w:r>
    </w:p>
    <w:p w:rsidR="0044667A" w:rsidP="00730DDB">
      <w:pPr>
        <w:pStyle w:val="Question"/>
        <w:numPr>
          <w:ilvl w:val="0"/>
          <w:numId w:val="0"/>
        </w:numPr>
        <w:ind w:left="794"/>
      </w:pPr>
      <w:sdt>
        <w:sdtPr>
          <w:alias w:val="Member"/>
          <w:tag w:val="&lt;Member mnisId='4621' dodsId='77854'&gt;"/>
          <w:id w:val="-1103574995"/>
          <w:placeholder>
            <w:docPart w:val="DefaultPlaceholder_-1854013440"/>
          </w:placeholder>
          <w:richText/>
        </w:sdtPr>
        <w:sdtContent>
          <w:r w:rsidRPr="0044667A">
            <w:rPr>
              <w:b/>
            </w:rPr>
            <w:t>Chair:</w:t>
          </w:r>
        </w:sdtContent>
      </w:sdt>
      <w:r>
        <w:t xml:space="preserve"> If midstream processing is such a good opportunity, why is private finance not paying for it?</w:t>
      </w:r>
    </w:p>
    <w:p w:rsidR="0044667A" w:rsidP="0044667A">
      <w:pPr>
        <w:pStyle w:val="Answer"/>
      </w:pPr>
      <w:sdt>
        <w:sdtPr>
          <w:alias w:val="Witness"/>
          <w:id w:val="-1888481615"/>
          <w:placeholder>
            <w:docPart w:val="DefaultPlaceholder_-1854013440"/>
          </w:placeholder>
          <w:richText/>
        </w:sdtPr>
        <w:sdtContent>
          <w:r w:rsidRPr="0071623F" w:rsidR="0071623F">
            <w:rPr>
              <w:b/>
              <w:i/>
            </w:rPr>
            <w:t>Paul Atherley:</w:t>
          </w:r>
        </w:sdtContent>
      </w:sdt>
      <w:r>
        <w:t xml:space="preserve"> </w:t>
      </w:r>
      <w:r w:rsidR="00726727">
        <w:t>We are</w:t>
      </w:r>
      <w:r>
        <w:t>.</w:t>
      </w:r>
      <w:r w:rsidR="00726727">
        <w:t xml:space="preserve"> </w:t>
      </w:r>
      <w:r>
        <w:t xml:space="preserve">We are </w:t>
      </w:r>
      <w:r w:rsidR="00726727">
        <w:t xml:space="preserve">moving ahead very strongly with it. </w:t>
      </w:r>
      <w:r>
        <w:t xml:space="preserve">Again, </w:t>
      </w:r>
      <w:r w:rsidR="00AD3BDB">
        <w:t>as</w:t>
      </w:r>
      <w:r>
        <w:t xml:space="preserve"> </w:t>
      </w:r>
      <w:r w:rsidR="00726727">
        <w:t>another positive of the UK</w:t>
      </w:r>
      <w:r>
        <w:t>,</w:t>
      </w:r>
      <w:r w:rsidR="00726727">
        <w:t xml:space="preserve"> Tees </w:t>
      </w:r>
      <w:r w:rsidR="004755EE">
        <w:t>Valley</w:t>
      </w:r>
      <w:r w:rsidR="00726727">
        <w:t xml:space="preserve"> Lithium </w:t>
      </w:r>
      <w:r>
        <w:t xml:space="preserve">has gone in 18 </w:t>
      </w:r>
      <w:r w:rsidR="00726727">
        <w:t xml:space="preserve">months from a zero position to having full planning permission </w:t>
      </w:r>
      <w:r w:rsidR="00F8735A">
        <w:t xml:space="preserve">in </w:t>
      </w:r>
      <w:r w:rsidR="00726727">
        <w:t xml:space="preserve">the Wilton International </w:t>
      </w:r>
      <w:r>
        <w:t>c</w:t>
      </w:r>
      <w:r w:rsidR="00726727">
        <w:t xml:space="preserve">hemicals </w:t>
      </w:r>
      <w:r>
        <w:t>p</w:t>
      </w:r>
      <w:r w:rsidR="00726727">
        <w:t xml:space="preserve">ark </w:t>
      </w:r>
      <w:r w:rsidR="00F8735A">
        <w:t xml:space="preserve">within </w:t>
      </w:r>
      <w:r w:rsidR="00726727">
        <w:t xml:space="preserve">the Teesside </w:t>
      </w:r>
      <w:r>
        <w:t>f</w:t>
      </w:r>
      <w:r w:rsidR="00726727">
        <w:t>reeport, whereas other lithium refineries around Europe and the world take much longer.</w:t>
      </w:r>
    </w:p>
    <w:p w:rsidR="00726727" w:rsidP="0044667A">
      <w:pPr>
        <w:pStyle w:val="Answer"/>
      </w:pPr>
      <w:r>
        <w:t xml:space="preserve">We are moving full steam ahead, and we are accessing the capital markets for that. </w:t>
      </w:r>
      <w:r w:rsidR="0044667A">
        <w:t>A</w:t>
      </w:r>
      <w:r>
        <w:t xml:space="preserve">s Mr </w:t>
      </w:r>
      <w:r w:rsidR="0044667A">
        <w:t xml:space="preserve">Afolami </w:t>
      </w:r>
      <w:r>
        <w:t>knows, rare earths are a lot more complex to finance. I would suggest that lithium is a lot easier to finance.</w:t>
      </w:r>
      <w:r w:rsidR="0044667A">
        <w:t xml:space="preserve"> W</w:t>
      </w:r>
      <w:r>
        <w:t xml:space="preserve">hen I </w:t>
      </w:r>
      <w:r w:rsidR="00F8735A">
        <w:t>say</w:t>
      </w:r>
      <w:r>
        <w:t xml:space="preserve"> </w:t>
      </w:r>
      <w:r w:rsidR="0044667A">
        <w:t xml:space="preserve">that </w:t>
      </w:r>
      <w:r>
        <w:t>we need assistance, we need assistance</w:t>
      </w:r>
      <w:r w:rsidR="0044667A">
        <w:t xml:space="preserve"> in areas</w:t>
      </w:r>
      <w:r>
        <w:t xml:space="preserve"> where there is a difficulty in financing and where it is </w:t>
      </w:r>
      <w:r w:rsidR="004755EE">
        <w:t>very</w:t>
      </w:r>
      <w:r>
        <w:t xml:space="preserve"> obvious that the traditional forms of financial market support are not there. That is the only circumstance </w:t>
      </w:r>
      <w:r w:rsidR="0044667A">
        <w:t xml:space="preserve">in which </w:t>
      </w:r>
      <w:r>
        <w:t>we would come to Government and say we need assistance.</w:t>
      </w:r>
    </w:p>
    <w:p w:rsidR="00726727" w:rsidP="00726727">
      <w:pPr>
        <w:pStyle w:val="Question"/>
      </w:pPr>
      <w:sdt>
        <w:sdtPr>
          <w:alias w:val="Member"/>
          <w:tag w:val="&lt;Member mnisId='4621' dodsId='77854'&gt;"/>
          <w:id w:val="767050472"/>
          <w:placeholder>
            <w:docPart w:val="DefaultPlaceholder_-1854013440"/>
          </w:placeholder>
          <w:richText/>
        </w:sdtPr>
        <w:sdtContent>
          <w:r w:rsidRPr="0044667A" w:rsidR="0044667A">
            <w:rPr>
              <w:b/>
            </w:rPr>
            <w:t>Chair:</w:t>
          </w:r>
        </w:sdtContent>
      </w:sdt>
      <w:r w:rsidR="0044667A">
        <w:t xml:space="preserve"> </w:t>
      </w:r>
      <w:r>
        <w:t xml:space="preserve">Could you give me an example, just so I understand that? </w:t>
      </w:r>
      <w:r w:rsidR="0044667A">
        <w:t xml:space="preserve">Is there </w:t>
      </w:r>
      <w:r>
        <w:t>a particular type of material that normal private sector financ</w:t>
      </w:r>
      <w:r w:rsidR="0044667A">
        <w:t>i</w:t>
      </w:r>
      <w:r>
        <w:t>e</w:t>
      </w:r>
      <w:r w:rsidR="0044667A">
        <w:t>r</w:t>
      </w:r>
      <w:r>
        <w:t xml:space="preserve">s do not want to </w:t>
      </w:r>
      <w:r w:rsidR="0044667A">
        <w:t>finance</w:t>
      </w:r>
      <w:r w:rsidR="00F8735A">
        <w:t>,</w:t>
      </w:r>
      <w:r w:rsidR="0044667A">
        <w:t xml:space="preserve"> and if so, </w:t>
      </w:r>
      <w:r>
        <w:t>why?</w:t>
      </w:r>
    </w:p>
    <w:p w:rsidR="00726727" w:rsidP="0044667A">
      <w:pPr>
        <w:pStyle w:val="Answer"/>
      </w:pPr>
      <w:sdt>
        <w:sdtPr>
          <w:alias w:val="Witness"/>
          <w:id w:val="-2038028448"/>
          <w:placeholder>
            <w:docPart w:val="DefaultPlaceholder_-1854013440"/>
          </w:placeholder>
          <w:richText/>
        </w:sdtPr>
        <w:sdtContent>
          <w:r w:rsidRPr="0071623F" w:rsidR="0071623F">
            <w:rPr>
              <w:b/>
              <w:i/>
            </w:rPr>
            <w:t>Paul Atherley:</w:t>
          </w:r>
        </w:sdtContent>
      </w:sdt>
      <w:r w:rsidR="00296FF4">
        <w:t xml:space="preserve"> </w:t>
      </w:r>
      <w:r w:rsidR="0044667A">
        <w:t xml:space="preserve">There are two reasons </w:t>
      </w:r>
      <w:r>
        <w:t xml:space="preserve">why. One is because </w:t>
      </w:r>
      <w:r w:rsidR="0044667A">
        <w:t xml:space="preserve">a financier </w:t>
      </w:r>
      <w:r>
        <w:t>will typically say</w:t>
      </w:r>
      <w:r w:rsidR="0044667A">
        <w:t>,</w:t>
      </w:r>
      <w:r>
        <w:t xml:space="preserve"> </w:t>
      </w:r>
      <w:r w:rsidR="0044667A">
        <w:t>“S</w:t>
      </w:r>
      <w:r>
        <w:t>how me your offtake contracts for your product</w:t>
      </w:r>
      <w:r w:rsidR="00F8735A">
        <w:t>,</w:t>
      </w:r>
      <w:r w:rsidR="0044667A">
        <w:t>”</w:t>
      </w:r>
      <w:r>
        <w:t xml:space="preserve"> </w:t>
      </w:r>
      <w:r w:rsidR="00F8735A">
        <w:t>so i</w:t>
      </w:r>
      <w:r>
        <w:t xml:space="preserve">f your offtake contract is a field of dreams of electric vehicles yet to be built, or </w:t>
      </w:r>
      <w:r w:rsidR="00296FF4">
        <w:t xml:space="preserve">of </w:t>
      </w:r>
      <w:r>
        <w:t>offshore wind turbines yet to be constructed</w:t>
      </w:r>
      <w:r w:rsidR="0044667A">
        <w:t>,</w:t>
      </w:r>
      <w:r>
        <w:t xml:space="preserve"> </w:t>
      </w:r>
      <w:r w:rsidR="0044667A">
        <w:t>y</w:t>
      </w:r>
      <w:r>
        <w:t>ou do not have an off</w:t>
      </w:r>
      <w:r w:rsidR="0044667A">
        <w:t xml:space="preserve">take </w:t>
      </w:r>
      <w:r>
        <w:t>contract to go to a financier</w:t>
      </w:r>
      <w:r w:rsidR="0044667A">
        <w:t xml:space="preserve"> with</w:t>
      </w:r>
      <w:r>
        <w:t>.</w:t>
      </w:r>
      <w:r w:rsidR="0044667A">
        <w:t xml:space="preserve"> </w:t>
      </w:r>
      <w:r>
        <w:t>Secondly, they look at supply</w:t>
      </w:r>
      <w:r w:rsidR="0044667A">
        <w:t>.</w:t>
      </w:r>
      <w:r>
        <w:t xml:space="preserve"> </w:t>
      </w:r>
      <w:r w:rsidR="0044667A">
        <w:t>I</w:t>
      </w:r>
      <w:r>
        <w:t>f your supply is from a part of the world that they are not comfortable with, you are not going to get finance</w:t>
      </w:r>
      <w:r w:rsidR="0044667A">
        <w:t>.</w:t>
      </w:r>
      <w:r>
        <w:t xml:space="preserve"> That is a </w:t>
      </w:r>
      <w:r w:rsidR="004755EE">
        <w:t>very</w:t>
      </w:r>
      <w:r>
        <w:t xml:space="preserve"> good example of where </w:t>
      </w:r>
      <w:r w:rsidR="004755EE">
        <w:t>Government</w:t>
      </w:r>
      <w:r>
        <w:t xml:space="preserve"> can step in.</w:t>
      </w:r>
    </w:p>
    <w:p w:rsidR="00D60F96" w:rsidP="00D60F96">
      <w:pPr>
        <w:pStyle w:val="Question"/>
        <w:numPr>
          <w:ilvl w:val="0"/>
          <w:numId w:val="0"/>
        </w:numPr>
        <w:ind w:left="794"/>
      </w:pPr>
      <w:r>
        <w:t>I welcome the critical mineral</w:t>
      </w:r>
      <w:r w:rsidR="0044667A">
        <w:t>s</w:t>
      </w:r>
      <w:r>
        <w:t xml:space="preserve"> strategy in this </w:t>
      </w:r>
      <w:r w:rsidR="0044667A">
        <w:t xml:space="preserve">context </w:t>
      </w:r>
      <w:r>
        <w:t>of collaboration</w:t>
      </w:r>
      <w:r w:rsidR="0044667A">
        <w:t>.</w:t>
      </w:r>
      <w:r>
        <w:t xml:space="preserve"> </w:t>
      </w:r>
      <w:r w:rsidR="0044667A">
        <w:t>W</w:t>
      </w:r>
      <w:r>
        <w:t xml:space="preserve">e have fantastic resources around the world in countries </w:t>
      </w:r>
      <w:r w:rsidR="0044667A">
        <w:t xml:space="preserve">that </w:t>
      </w:r>
      <w:r>
        <w:t>this Government can collaborate with</w:t>
      </w:r>
      <w:r w:rsidR="0044667A">
        <w:t>—</w:t>
      </w:r>
      <w:r>
        <w:t xml:space="preserve">Australia, Canada, </w:t>
      </w:r>
      <w:r w:rsidR="0044667A">
        <w:t xml:space="preserve">the </w:t>
      </w:r>
      <w:r>
        <w:t>USA</w:t>
      </w:r>
      <w:r w:rsidR="0044667A">
        <w:t xml:space="preserve"> and</w:t>
      </w:r>
      <w:r>
        <w:t xml:space="preserve"> a large number of countries in Africa. We need to build on the excellent work that UK </w:t>
      </w:r>
      <w:r w:rsidR="0044667A">
        <w:t>E</w:t>
      </w:r>
      <w:r>
        <w:t xml:space="preserve">xport </w:t>
      </w:r>
      <w:r w:rsidR="0044667A">
        <w:t>F</w:t>
      </w:r>
      <w:r>
        <w:t>inance is doing</w:t>
      </w:r>
      <w:r w:rsidR="0044667A">
        <w:t xml:space="preserve"> and</w:t>
      </w:r>
      <w:r>
        <w:t xml:space="preserve"> </w:t>
      </w:r>
      <w:r w:rsidR="0044667A">
        <w:t>p</w:t>
      </w:r>
      <w:r>
        <w:t xml:space="preserve">ull that together to bring the midstream. </w:t>
      </w:r>
    </w:p>
    <w:p w:rsidR="00726727" w:rsidP="00D60F96">
      <w:pPr>
        <w:pStyle w:val="Question"/>
        <w:numPr>
          <w:ilvl w:val="0"/>
          <w:numId w:val="0"/>
        </w:numPr>
        <w:ind w:left="794"/>
      </w:pPr>
      <w:r>
        <w:t>W</w:t>
      </w:r>
      <w:r>
        <w:t xml:space="preserve">hen we talk about </w:t>
      </w:r>
      <w:r w:rsidR="004755EE">
        <w:t>Government</w:t>
      </w:r>
      <w:r>
        <w:t xml:space="preserve"> finance, </w:t>
      </w:r>
      <w:r w:rsidR="00296FF4">
        <w:t xml:space="preserve">it </w:t>
      </w:r>
      <w:r>
        <w:t xml:space="preserve">is </w:t>
      </w:r>
      <w:r>
        <w:t xml:space="preserve">not necessarily asking for a big blank </w:t>
      </w:r>
      <w:r>
        <w:t xml:space="preserve">cheque </w:t>
      </w:r>
      <w:r>
        <w:t>to be given to the corporate</w:t>
      </w:r>
      <w:r w:rsidR="00F8735A">
        <w:t xml:space="preserve"> sector</w:t>
      </w:r>
      <w:r>
        <w:t xml:space="preserve">. </w:t>
      </w:r>
      <w:r>
        <w:t>T</w:t>
      </w:r>
      <w:r>
        <w:t>o be frank, it is more that</w:t>
      </w:r>
      <w:r>
        <w:t>,</w:t>
      </w:r>
      <w:r>
        <w:t xml:space="preserve"> when UK Export Finance or the </w:t>
      </w:r>
      <w:r w:rsidR="00F66FDB">
        <w:t xml:space="preserve">automotive transformation fund </w:t>
      </w:r>
      <w:r>
        <w:t xml:space="preserve">go through </w:t>
      </w:r>
      <w:r w:rsidR="00D60F96">
        <w:t xml:space="preserve">their </w:t>
      </w:r>
      <w:r>
        <w:t xml:space="preserve">five-step procedures and end up in </w:t>
      </w:r>
      <w:r w:rsidR="00D60F96">
        <w:t>T</w:t>
      </w:r>
      <w:r>
        <w:t>reasury</w:t>
      </w:r>
      <w:r w:rsidR="00D60F96">
        <w:t xml:space="preserve">, it is like </w:t>
      </w:r>
      <w:r>
        <w:t xml:space="preserve">fighting through trenches in the </w:t>
      </w:r>
      <w:r w:rsidR="00F66FDB">
        <w:t xml:space="preserve">First World War </w:t>
      </w:r>
      <w:r>
        <w:t xml:space="preserve">to get money out of </w:t>
      </w:r>
      <w:r w:rsidR="00D60F96">
        <w:t>it</w:t>
      </w:r>
      <w:r>
        <w:t>.</w:t>
      </w:r>
      <w:r w:rsidR="00F8735A">
        <w:t xml:space="preserve"> </w:t>
      </w:r>
      <w:r>
        <w:t xml:space="preserve">Treasury, with respect, is a bit of a battleground for all of those funds. </w:t>
      </w:r>
      <w:r w:rsidR="00F8735A">
        <w:t>E</w:t>
      </w:r>
      <w:r>
        <w:t xml:space="preserve">xpectations </w:t>
      </w:r>
      <w:r>
        <w:t xml:space="preserve">of the allocations from </w:t>
      </w:r>
      <w:r w:rsidR="00D60F96">
        <w:t>T</w:t>
      </w:r>
      <w:r>
        <w:t xml:space="preserve">reasury to those agency funds have been reduced, not increased, and </w:t>
      </w:r>
      <w:r w:rsidR="00F8735A">
        <w:t xml:space="preserve">they </w:t>
      </w:r>
      <w:r>
        <w:t xml:space="preserve">have been delayed. </w:t>
      </w:r>
      <w:r w:rsidR="00D60F96">
        <w:t>W</w:t>
      </w:r>
      <w:r>
        <w:t xml:space="preserve">hen we go to </w:t>
      </w:r>
      <w:r w:rsidR="00D60F96">
        <w:t xml:space="preserve">them </w:t>
      </w:r>
      <w:r>
        <w:t>and say</w:t>
      </w:r>
      <w:r w:rsidR="00D60F96">
        <w:t>,</w:t>
      </w:r>
      <w:r>
        <w:t xml:space="preserve"> </w:t>
      </w:r>
      <w:r w:rsidR="00D60F96">
        <w:t>“W</w:t>
      </w:r>
      <w:r>
        <w:t>e would like funding for these very good reasons</w:t>
      </w:r>
      <w:r w:rsidR="00F8735A">
        <w:t>,</w:t>
      </w:r>
      <w:r w:rsidR="00D60F96">
        <w:t>”</w:t>
      </w:r>
      <w:r>
        <w:t xml:space="preserve"> they say</w:t>
      </w:r>
      <w:r w:rsidR="00D60F96">
        <w:t>,</w:t>
      </w:r>
      <w:r>
        <w:t xml:space="preserve"> </w:t>
      </w:r>
      <w:r w:rsidR="00D60F96">
        <w:t>“</w:t>
      </w:r>
      <w:r>
        <w:t>I</w:t>
      </w:r>
      <w:r w:rsidR="00F8735A">
        <w:t>’m</w:t>
      </w:r>
      <w:r>
        <w:t xml:space="preserve"> sorry, but our allocation is lower than we expected</w:t>
      </w:r>
      <w:r w:rsidR="00D60F96">
        <w:t xml:space="preserve"> and has </w:t>
      </w:r>
      <w:r>
        <w:t>taken longer and</w:t>
      </w:r>
      <w:r w:rsidR="00D60F96">
        <w:t>,</w:t>
      </w:r>
      <w:r>
        <w:t xml:space="preserve"> by the way, there are 30 other companies in the queue trying to get the same thing</w:t>
      </w:r>
      <w:r w:rsidR="00F8735A">
        <w:t>.</w:t>
      </w:r>
      <w:r w:rsidR="00D60F96">
        <w:t>”</w:t>
      </w:r>
    </w:p>
    <w:p w:rsidR="00D60F96" w:rsidP="00D60F96">
      <w:pPr>
        <w:pStyle w:val="Question"/>
        <w:numPr>
          <w:ilvl w:val="0"/>
          <w:numId w:val="0"/>
        </w:numPr>
        <w:ind w:left="794"/>
      </w:pPr>
      <w:r>
        <w:t>I</w:t>
      </w:r>
      <w:r w:rsidR="00726727">
        <w:t xml:space="preserve">n answer to the question </w:t>
      </w:r>
      <w:r>
        <w:t xml:space="preserve">from </w:t>
      </w:r>
      <w:r w:rsidR="00726727">
        <w:t>Ms Edwards</w:t>
      </w:r>
      <w:r>
        <w:t>,</w:t>
      </w:r>
      <w:r w:rsidR="00726727">
        <w:t xml:space="preserve"> I said </w:t>
      </w:r>
      <w:r>
        <w:t xml:space="preserve">that </w:t>
      </w:r>
      <w:r w:rsidR="00726727">
        <w:t>we need accelerated funding. It is not just funding</w:t>
      </w:r>
      <w:r>
        <w:t>.</w:t>
      </w:r>
      <w:r w:rsidR="00726727">
        <w:t xml:space="preserve"> </w:t>
      </w:r>
      <w:r>
        <w:t>I</w:t>
      </w:r>
      <w:r w:rsidR="00726727">
        <w:t>t needs to be accelerated</w:t>
      </w:r>
      <w:r>
        <w:t>.</w:t>
      </w:r>
      <w:r w:rsidR="00726727">
        <w:t xml:space="preserve"> </w:t>
      </w:r>
      <w:r>
        <w:t>I</w:t>
      </w:r>
      <w:r w:rsidR="00726727">
        <w:t>t needs to be available in a timely manner to be able to make that happen.</w:t>
      </w:r>
    </w:p>
    <w:p w:rsidR="00D60F96" w:rsidP="00726727">
      <w:pPr>
        <w:pStyle w:val="Question"/>
      </w:pPr>
      <w:sdt>
        <w:sdtPr>
          <w:alias w:val="Member"/>
          <w:tag w:val="&lt;Member mnisId='4639' dodsId='133811'&gt;"/>
          <w:id w:val="-306480081"/>
          <w:placeholder>
            <w:docPart w:val="DefaultPlaceholder_-1854013440"/>
          </w:placeholder>
          <w:richText/>
        </w:sdtPr>
        <w:sdtContent>
          <w:r w:rsidRPr="00D60F96">
            <w:rPr>
              <w:b/>
            </w:rPr>
            <w:t>Bim Afolami:</w:t>
          </w:r>
        </w:sdtContent>
      </w:sdt>
      <w:r>
        <w:t xml:space="preserve"> I will j</w:t>
      </w:r>
      <w:r w:rsidR="00726727">
        <w:t xml:space="preserve">ust ask </w:t>
      </w:r>
      <w:r>
        <w:t xml:space="preserve">a </w:t>
      </w:r>
      <w:r w:rsidR="00726727">
        <w:t>question</w:t>
      </w:r>
      <w:r>
        <w:t xml:space="preserve"> </w:t>
      </w:r>
      <w:r w:rsidR="00726727">
        <w:t xml:space="preserve">to the left of my </w:t>
      </w:r>
      <w:r>
        <w:t>L</w:t>
      </w:r>
      <w:r w:rsidR="00726727">
        <w:t xml:space="preserve">abour </w:t>
      </w:r>
      <w:r>
        <w:t>C</w:t>
      </w:r>
      <w:r w:rsidR="00726727">
        <w:t>hair.</w:t>
      </w:r>
      <w:r>
        <w:t xml:space="preserve"> </w:t>
      </w:r>
      <w:r w:rsidR="00726727">
        <w:t xml:space="preserve">For me, it is not really about the money, </w:t>
      </w:r>
      <w:r>
        <w:t xml:space="preserve">but about </w:t>
      </w:r>
      <w:r w:rsidR="00726727">
        <w:t>the control</w:t>
      </w:r>
      <w:r>
        <w:t>.</w:t>
      </w:r>
      <w:r w:rsidR="00726727">
        <w:t xml:space="preserve"> </w:t>
      </w:r>
      <w:r>
        <w:t>A</w:t>
      </w:r>
      <w:r w:rsidR="00726727">
        <w:t>s you both have described, there is a real war going on internationally to get reliable access to certain minerals</w:t>
      </w:r>
      <w:r>
        <w:t>.</w:t>
      </w:r>
      <w:r w:rsidR="00726727">
        <w:t xml:space="preserve"> </w:t>
      </w:r>
      <w:r>
        <w:t>I</w:t>
      </w:r>
      <w:r w:rsidR="00726727">
        <w:t xml:space="preserve">f the British </w:t>
      </w:r>
      <w:r w:rsidR="004755EE">
        <w:t>Government</w:t>
      </w:r>
      <w:r w:rsidR="00726727">
        <w:t xml:space="preserve"> </w:t>
      </w:r>
      <w:r>
        <w:t xml:space="preserve">are </w:t>
      </w:r>
      <w:r w:rsidR="00726727">
        <w:t xml:space="preserve">not playing </w:t>
      </w:r>
      <w:r>
        <w:t xml:space="preserve">their </w:t>
      </w:r>
      <w:r w:rsidR="00726727">
        <w:t xml:space="preserve">full part in that, notwithstanding </w:t>
      </w:r>
      <w:r w:rsidR="00296FF4">
        <w:t xml:space="preserve">the </w:t>
      </w:r>
      <w:r w:rsidR="00726727">
        <w:t>private sector being willing to invest, there is the risk that</w:t>
      </w:r>
      <w:r>
        <w:t xml:space="preserve">, as a country, </w:t>
      </w:r>
      <w:r w:rsidR="00726727">
        <w:t>we do not have access to things at the right time. Is that a fair concern?</w:t>
      </w:r>
    </w:p>
    <w:p w:rsidR="00726727" w:rsidP="00D60F96">
      <w:pPr>
        <w:pStyle w:val="Answer"/>
      </w:pPr>
      <w:sdt>
        <w:sdtPr>
          <w:alias w:val="Witness"/>
          <w:id w:val="1731723075"/>
          <w:placeholder>
            <w:docPart w:val="DefaultPlaceholder_-1854013440"/>
          </w:placeholder>
          <w:richText/>
        </w:sdtPr>
        <w:sdtContent>
          <w:r w:rsidRPr="0071623F" w:rsidR="0071623F">
            <w:rPr>
              <w:b/>
              <w:i/>
            </w:rPr>
            <w:t>Paul Atherley:</w:t>
          </w:r>
        </w:sdtContent>
      </w:sdt>
      <w:r w:rsidR="00D60F96">
        <w:t xml:space="preserve"> </w:t>
      </w:r>
      <w:r>
        <w:t>Absolutely</w:t>
      </w:r>
      <w:r w:rsidR="00D81B10">
        <w:t>, yes</w:t>
      </w:r>
      <w:r>
        <w:t>.</w:t>
      </w:r>
      <w:r w:rsidR="00D60F96">
        <w:t xml:space="preserve"> I</w:t>
      </w:r>
      <w:r>
        <w:t>mmediately on the publication of the Inflation Reduction Act in the US, President Macron flew to the US</w:t>
      </w:r>
      <w:r w:rsidR="00D60F96">
        <w:t xml:space="preserve"> and</w:t>
      </w:r>
      <w:r>
        <w:t xml:space="preserve"> met the President of the United States to protest against what he saw as</w:t>
      </w:r>
      <w:r w:rsidR="00D60F96">
        <w:t>,</w:t>
      </w:r>
      <w:r>
        <w:t xml:space="preserve"> effectively</w:t>
      </w:r>
      <w:r w:rsidR="00D60F96">
        <w:t>,</w:t>
      </w:r>
      <w:r>
        <w:t xml:space="preserve"> </w:t>
      </w:r>
      <w:r w:rsidR="004755EE">
        <w:t>subsidis</w:t>
      </w:r>
      <w:r>
        <w:t>ing a critical mineral</w:t>
      </w:r>
      <w:r w:rsidR="00D60F96">
        <w:t>s</w:t>
      </w:r>
      <w:r>
        <w:t xml:space="preserve"> strategy or electric vehicle strategy in the US at the expense of the European Union. We are in a battle right now</w:t>
      </w:r>
      <w:r w:rsidR="00F8735A">
        <w:t>,</w:t>
      </w:r>
      <w:r>
        <w:t xml:space="preserve"> and</w:t>
      </w:r>
      <w:r w:rsidR="00D60F96">
        <w:t xml:space="preserve"> </w:t>
      </w:r>
      <w:r>
        <w:t>right now we are not at the table</w:t>
      </w:r>
      <w:r w:rsidR="00F8735A">
        <w:t>; we</w:t>
      </w:r>
      <w:r>
        <w:t xml:space="preserve"> are not even on the field</w:t>
      </w:r>
      <w:r w:rsidR="00F8735A">
        <w:t>. W</w:t>
      </w:r>
      <w:r>
        <w:t>e need to get there</w:t>
      </w:r>
      <w:r w:rsidR="002B29A2">
        <w:t>;</w:t>
      </w:r>
      <w:r>
        <w:t xml:space="preserve"> </w:t>
      </w:r>
      <w:r>
        <w:t>otherwise</w:t>
      </w:r>
      <w:r>
        <w:t xml:space="preserve"> somebody else will capture these supply chains.</w:t>
      </w:r>
    </w:p>
    <w:p w:rsidR="00D60F96" w:rsidP="00726727">
      <w:pPr>
        <w:pStyle w:val="Question"/>
      </w:pPr>
      <w:sdt>
        <w:sdtPr>
          <w:alias w:val="Member"/>
          <w:tag w:val="&lt;Member mnisId='4470' dodsId='122026'&gt;"/>
          <w:id w:val="-2013903548"/>
          <w:placeholder>
            <w:docPart w:val="DefaultPlaceholder_-1854013440"/>
          </w:placeholder>
          <w:richText/>
        </w:sdtPr>
        <w:sdtContent>
          <w:r w:rsidRPr="00D60F96">
            <w:rPr>
              <w:b/>
            </w:rPr>
            <w:t>Alan Brown:</w:t>
          </w:r>
        </w:sdtContent>
      </w:sdt>
      <w:r>
        <w:t xml:space="preserve"> Paul Lusty, if the intelligence centre revises the list of critical minerals, is there a mechanism for this to be reflected in the list of materials and sectors where transactions need to be notified to the Investment Security Unit?</w:t>
      </w:r>
    </w:p>
    <w:p w:rsidR="00D60F96" w:rsidP="00D60F96">
      <w:pPr>
        <w:pStyle w:val="Answer"/>
      </w:pPr>
      <w:sdt>
        <w:sdtPr>
          <w:alias w:val="Witness"/>
          <w:id w:val="-281966634"/>
          <w:placeholder>
            <w:docPart w:val="DefaultPlaceholder_-1854013440"/>
          </w:placeholder>
          <w:richText/>
        </w:sdtPr>
        <w:sdtContent>
          <w:r w:rsidRPr="0071623F" w:rsidR="0071623F">
            <w:rPr>
              <w:b/>
              <w:i/>
            </w:rPr>
            <w:t>Paul Lusty:</w:t>
          </w:r>
        </w:sdtContent>
      </w:sdt>
      <w:r>
        <w:t xml:space="preserve"> I am u</w:t>
      </w:r>
      <w:r w:rsidR="00726727">
        <w:t xml:space="preserve">nclear on the basis for the list that is included in the National Security and Investment Act documentation that I have read. The Act predates the release of the UK </w:t>
      </w:r>
      <w:r>
        <w:t>c</w:t>
      </w:r>
      <w:r w:rsidR="00726727">
        <w:t xml:space="preserve">ritical </w:t>
      </w:r>
      <w:r>
        <w:t>m</w:t>
      </w:r>
      <w:r w:rsidR="00726727">
        <w:t xml:space="preserve">inerals </w:t>
      </w:r>
      <w:r>
        <w:t>l</w:t>
      </w:r>
      <w:r w:rsidR="00726727">
        <w:t xml:space="preserve">ist, which BGS </w:t>
      </w:r>
      <w:r w:rsidR="00726727">
        <w:t>published</w:t>
      </w:r>
      <w:r w:rsidR="00726727">
        <w:t xml:space="preserve"> and I was the lead </w:t>
      </w:r>
      <w:r>
        <w:t xml:space="preserve">author </w:t>
      </w:r>
      <w:r w:rsidR="00726727">
        <w:t>on</w:t>
      </w:r>
      <w:r>
        <w:t>,</w:t>
      </w:r>
      <w:r w:rsidR="00726727">
        <w:t xml:space="preserve"> because that was handed to </w:t>
      </w:r>
      <w:r w:rsidR="004755EE">
        <w:t>Government</w:t>
      </w:r>
      <w:r>
        <w:t xml:space="preserve"> </w:t>
      </w:r>
      <w:r w:rsidR="00726727">
        <w:t xml:space="preserve">at the end of last year and put into the public domain </w:t>
      </w:r>
      <w:r>
        <w:t xml:space="preserve">only </w:t>
      </w:r>
      <w:r w:rsidR="00726727">
        <w:t>in July 202</w:t>
      </w:r>
      <w:r>
        <w:t>2.</w:t>
      </w:r>
    </w:p>
    <w:p w:rsidR="00726727" w:rsidP="00D60F96">
      <w:pPr>
        <w:pStyle w:val="Answer"/>
      </w:pPr>
      <w:r>
        <w:t>T</w:t>
      </w:r>
      <w:r>
        <w:t xml:space="preserve">here are some discrepancies between the 18 minerals that are on the UK critical minerals list </w:t>
      </w:r>
      <w:r>
        <w:t xml:space="preserve">that </w:t>
      </w:r>
      <w:r>
        <w:t xml:space="preserve">we produced and those listed in the </w:t>
      </w:r>
      <w:r>
        <w:t>A</w:t>
      </w:r>
      <w:r>
        <w:t>ct.</w:t>
      </w:r>
      <w:r>
        <w:t xml:space="preserve"> </w:t>
      </w:r>
      <w:r>
        <w:t xml:space="preserve">There </w:t>
      </w:r>
      <w:r>
        <w:t xml:space="preserve">are </w:t>
      </w:r>
      <w:r>
        <w:t xml:space="preserve">very simple explanations for some of them. There </w:t>
      </w:r>
      <w:r>
        <w:t xml:space="preserve">are </w:t>
      </w:r>
      <w:r>
        <w:t>far more minerals listed in the Act</w:t>
      </w:r>
      <w:r>
        <w:t xml:space="preserve">, </w:t>
      </w:r>
      <w:r>
        <w:t>because some of the commodities, such as the rare earth elements, of which there are 15 la</w:t>
      </w:r>
      <w:r>
        <w:t>nt</w:t>
      </w:r>
      <w:r>
        <w:t xml:space="preserve">hanides plus </w:t>
      </w:r>
      <w:r>
        <w:t xml:space="preserve">scandium and yttrium, </w:t>
      </w:r>
      <w:r>
        <w:t>are dealt with individually within the Act, whereas we dealt with them as a single group</w:t>
      </w:r>
      <w:r>
        <w:t>.</w:t>
      </w:r>
      <w:r>
        <w:t xml:space="preserve"> </w:t>
      </w:r>
      <w:r w:rsidR="00F8735A">
        <w:t>It</w:t>
      </w:r>
      <w:r>
        <w:t xml:space="preserve"> </w:t>
      </w:r>
      <w:r>
        <w:t>is the same with the platinum group metals</w:t>
      </w:r>
      <w:r w:rsidR="00F8735A">
        <w:t>;</w:t>
      </w:r>
      <w:r>
        <w:t xml:space="preserve"> they are listed individually in the Act, whereas we dealt with them just as platinum and palladium</w:t>
      </w:r>
      <w:r>
        <w:t>, so t</w:t>
      </w:r>
      <w:r>
        <w:t>here are differences.</w:t>
      </w:r>
    </w:p>
    <w:p w:rsidR="00C53E69" w:rsidP="00D60F96">
      <w:pPr>
        <w:pStyle w:val="Question"/>
        <w:numPr>
          <w:ilvl w:val="0"/>
          <w:numId w:val="0"/>
        </w:numPr>
        <w:ind w:left="794"/>
      </w:pPr>
      <w:r>
        <w:t>C</w:t>
      </w:r>
      <w:r w:rsidR="00726727">
        <w:t>learly</w:t>
      </w:r>
      <w:r>
        <w:t xml:space="preserve">, </w:t>
      </w:r>
      <w:r w:rsidR="00726727">
        <w:t xml:space="preserve">the UK </w:t>
      </w:r>
      <w:r>
        <w:t>c</w:t>
      </w:r>
      <w:r w:rsidR="00726727">
        <w:t xml:space="preserve">riticality </w:t>
      </w:r>
      <w:r>
        <w:t>l</w:t>
      </w:r>
      <w:r w:rsidR="00726727">
        <w:t xml:space="preserve">ist is based on a systematic and quantitative assessment of supply risk to the </w:t>
      </w:r>
      <w:r>
        <w:t xml:space="preserve">UK </w:t>
      </w:r>
      <w:r w:rsidR="00726727">
        <w:t xml:space="preserve">economy. As I say, I am unclear what </w:t>
      </w:r>
      <w:r w:rsidR="00726727">
        <w:t xml:space="preserve">the basis </w:t>
      </w:r>
      <w:r>
        <w:t xml:space="preserve">is </w:t>
      </w:r>
      <w:r w:rsidR="00726727">
        <w:t xml:space="preserve">for drawing up the list within </w:t>
      </w:r>
      <w:r>
        <w:t>the Act. T</w:t>
      </w:r>
      <w:r w:rsidR="00726727">
        <w:t>here are also certain commodities on the UK critical minerals list that do not appear in the Act</w:t>
      </w:r>
      <w:r>
        <w:t>, s</w:t>
      </w:r>
      <w:r w:rsidR="00726727">
        <w:t xml:space="preserve">o it would be logical to attempt to align the minerals and metals </w:t>
      </w:r>
      <w:r>
        <w:t xml:space="preserve">that are </w:t>
      </w:r>
      <w:r w:rsidR="00726727">
        <w:t xml:space="preserve">listed in the </w:t>
      </w:r>
      <w:r>
        <w:t xml:space="preserve">Act </w:t>
      </w:r>
      <w:r w:rsidR="00726727">
        <w:t>with the quantitative assessment that has been produced by the British Geological Surve</w:t>
      </w:r>
      <w:r>
        <w:t>y, b</w:t>
      </w:r>
      <w:r w:rsidR="00726727">
        <w:t xml:space="preserve">earing in mind that we are currently embarking on a process of review </w:t>
      </w:r>
      <w:r>
        <w:t xml:space="preserve">and </w:t>
      </w:r>
      <w:r w:rsidR="00726727">
        <w:t>optimi</w:t>
      </w:r>
      <w:r>
        <w:t>s</w:t>
      </w:r>
      <w:r w:rsidR="00726727">
        <w:t>ation of the methodology</w:t>
      </w:r>
      <w:r>
        <w:t>,</w:t>
      </w:r>
      <w:r w:rsidR="00726727">
        <w:t xml:space="preserve"> with a view to publishing a revised</w:t>
      </w:r>
      <w:r>
        <w:t xml:space="preserve"> and</w:t>
      </w:r>
      <w:r w:rsidR="00726727">
        <w:t xml:space="preserve"> probably longer list in spring of next year</w:t>
      </w:r>
      <w:r>
        <w:t>.</w:t>
      </w:r>
    </w:p>
    <w:p w:rsidR="00C53E69" w:rsidP="00C53E69">
      <w:pPr>
        <w:pStyle w:val="Question"/>
      </w:pPr>
      <w:sdt>
        <w:sdtPr>
          <w:alias w:val="Member"/>
          <w:tag w:val="&lt;Member mnisId='4470' dodsId='122026'&gt;"/>
          <w:id w:val="1576463677"/>
          <w:placeholder>
            <w:docPart w:val="DefaultPlaceholder_-1854013440"/>
          </w:placeholder>
          <w:richText/>
        </w:sdtPr>
        <w:sdtContent>
          <w:r w:rsidRPr="00C53E69">
            <w:rPr>
              <w:b/>
            </w:rPr>
            <w:t>Alan Brown:</w:t>
          </w:r>
        </w:sdtContent>
      </w:sdt>
      <w:r>
        <w:t xml:space="preserve"> W</w:t>
      </w:r>
      <w:r w:rsidR="00726727">
        <w:t>hat needs to be done to bring that alignment together</w:t>
      </w:r>
      <w:r>
        <w:t>?</w:t>
      </w:r>
    </w:p>
    <w:p w:rsidR="00726727" w:rsidP="00C53E69">
      <w:pPr>
        <w:pStyle w:val="Answer"/>
      </w:pPr>
      <w:sdt>
        <w:sdtPr>
          <w:alias w:val="Witness"/>
          <w:id w:val="-86852405"/>
          <w:placeholder>
            <w:docPart w:val="DefaultPlaceholder_-1854013440"/>
          </w:placeholder>
          <w:richText/>
        </w:sdtPr>
        <w:sdtContent>
          <w:r w:rsidRPr="0071623F" w:rsidR="0071623F">
            <w:rPr>
              <w:b/>
              <w:i/>
            </w:rPr>
            <w:t>Paul Lusty:</w:t>
          </w:r>
        </w:sdtContent>
      </w:sdt>
      <w:r w:rsidR="00C53E69">
        <w:t xml:space="preserve"> </w:t>
      </w:r>
      <w:r>
        <w:t xml:space="preserve">I envisage </w:t>
      </w:r>
      <w:r w:rsidR="00C53E69">
        <w:t xml:space="preserve">that </w:t>
      </w:r>
      <w:r>
        <w:t>there needs to be some discussion between those who develop</w:t>
      </w:r>
      <w:r w:rsidR="00C53E69">
        <w:t>ed</w:t>
      </w:r>
      <w:r>
        <w:t xml:space="preserve"> the Act</w:t>
      </w:r>
      <w:r w:rsidR="00C53E69">
        <w:t>,</w:t>
      </w:r>
      <w:r>
        <w:t xml:space="preserve"> so that we can clearly understand what the rationale is for the list that features in the Act</w:t>
      </w:r>
      <w:r w:rsidR="00C53E69">
        <w:t>.</w:t>
      </w:r>
      <w:r>
        <w:t xml:space="preserve"> </w:t>
      </w:r>
      <w:r w:rsidR="00C53E69">
        <w:t>N</w:t>
      </w:r>
      <w:r>
        <w:t>ow that they have access to the UK criticality assessment results, they can reflect on that.</w:t>
      </w:r>
    </w:p>
    <w:p w:rsidR="00C53E69" w:rsidP="00C53E69">
      <w:pPr>
        <w:pStyle w:val="Question"/>
        <w:numPr>
          <w:ilvl w:val="0"/>
          <w:numId w:val="0"/>
        </w:numPr>
        <w:ind w:left="794"/>
      </w:pPr>
      <w:r>
        <w:t>T</w:t>
      </w:r>
      <w:r w:rsidR="00726727">
        <w:t>here is also potentially an issue of timing. As I understand</w:t>
      </w:r>
      <w:r w:rsidR="00F8735A">
        <w:t xml:space="preserve"> it</w:t>
      </w:r>
      <w:r>
        <w:t>,</w:t>
      </w:r>
      <w:r w:rsidR="00726727">
        <w:t xml:space="preserve"> the Act will be reviewed on a </w:t>
      </w:r>
      <w:r>
        <w:t>three-</w:t>
      </w:r>
      <w:r w:rsidR="00726727">
        <w:t xml:space="preserve">year period. </w:t>
      </w:r>
      <w:r>
        <w:t>B</w:t>
      </w:r>
      <w:r w:rsidR="00726727">
        <w:t xml:space="preserve">ecause of the dynamism within critical minerals markets that I mentioned earlier, </w:t>
      </w:r>
      <w:r>
        <w:t xml:space="preserve">we plan </w:t>
      </w:r>
      <w:r w:rsidR="00726727">
        <w:t>to review and update the UK critical minerals list annually to reflect those changes in supply risk globally.</w:t>
      </w:r>
    </w:p>
    <w:p w:rsidR="00726727" w:rsidP="00C53E69">
      <w:pPr>
        <w:pStyle w:val="Question"/>
      </w:pPr>
      <w:sdt>
        <w:sdtPr>
          <w:alias w:val="Member"/>
          <w:tag w:val="&lt;Member mnisId='4470' dodsId='122026'&gt;"/>
          <w:id w:val="-1199321647"/>
          <w:placeholder>
            <w:docPart w:val="DefaultPlaceholder_-1854013440"/>
          </w:placeholder>
          <w:richText/>
        </w:sdtPr>
        <w:sdtContent>
          <w:r w:rsidRPr="00C53E69" w:rsidR="00C53E69">
            <w:rPr>
              <w:b/>
            </w:rPr>
            <w:t>Alan Brown:</w:t>
          </w:r>
        </w:sdtContent>
      </w:sdt>
      <w:r w:rsidR="00C53E69">
        <w:t xml:space="preserve"> S</w:t>
      </w:r>
      <w:r>
        <w:t xml:space="preserve">hould any consideration </w:t>
      </w:r>
      <w:r w:rsidR="00F8735A">
        <w:t xml:space="preserve">be given </w:t>
      </w:r>
      <w:r>
        <w:t xml:space="preserve">to </w:t>
      </w:r>
      <w:r w:rsidR="004755EE">
        <w:t>harmonis</w:t>
      </w:r>
      <w:r w:rsidR="00C53E69">
        <w:t>ing</w:t>
      </w:r>
      <w:r>
        <w:t xml:space="preserve"> th</w:t>
      </w:r>
      <w:r w:rsidR="00F8735A">
        <w:t>e</w:t>
      </w:r>
      <w:r>
        <w:t xml:space="preserve"> </w:t>
      </w:r>
      <w:r w:rsidR="00C53E69">
        <w:t xml:space="preserve">timing, given that the minerals list is going to be </w:t>
      </w:r>
      <w:r>
        <w:t>updated annually</w:t>
      </w:r>
      <w:r w:rsidR="00C53E69">
        <w:t>?</w:t>
      </w:r>
      <w:r>
        <w:t xml:space="preserve"> </w:t>
      </w:r>
      <w:r w:rsidR="00C53E69">
        <w:t>S</w:t>
      </w:r>
      <w:r>
        <w:t>hould the timeframes be aligned as well</w:t>
      </w:r>
      <w:r w:rsidR="00C53E69">
        <w:t>,</w:t>
      </w:r>
      <w:r>
        <w:t xml:space="preserve"> or </w:t>
      </w:r>
      <w:r w:rsidR="004755EE">
        <w:t>harmonis</w:t>
      </w:r>
      <w:r>
        <w:t>ed?</w:t>
      </w:r>
    </w:p>
    <w:p w:rsidR="00726727" w:rsidP="00C53E69">
      <w:pPr>
        <w:pStyle w:val="Answer"/>
      </w:pPr>
      <w:sdt>
        <w:sdtPr>
          <w:alias w:val="Witness"/>
          <w:id w:val="-882244163"/>
          <w:placeholder>
            <w:docPart w:val="DefaultPlaceholder_-1854013440"/>
          </w:placeholder>
          <w:richText/>
        </w:sdtPr>
        <w:sdtContent>
          <w:r w:rsidRPr="0071623F" w:rsidR="0071623F">
            <w:rPr>
              <w:b/>
              <w:i/>
            </w:rPr>
            <w:t>Paul Lusty:</w:t>
          </w:r>
        </w:sdtContent>
      </w:sdt>
      <w:r w:rsidR="00C53E69">
        <w:t xml:space="preserve"> </w:t>
      </w:r>
      <w:r>
        <w:t>As I suggested</w:t>
      </w:r>
      <w:r w:rsidR="00C53E69">
        <w:t>,</w:t>
      </w:r>
      <w:r>
        <w:t xml:space="preserve"> given the complexity of global supply chains</w:t>
      </w:r>
      <w:r w:rsidR="00C53E69">
        <w:t xml:space="preserve"> and</w:t>
      </w:r>
      <w:r>
        <w:t xml:space="preserve"> how rapidly geopolitical circumstances can change</w:t>
      </w:r>
      <w:r w:rsidR="00C53E69">
        <w:t>,</w:t>
      </w:r>
      <w:r>
        <w:t xml:space="preserve"> with an impact on supply chains, as we have seen with the Russia</w:t>
      </w:r>
      <w:r w:rsidR="00C53E69">
        <w:t>-</w:t>
      </w:r>
      <w:r>
        <w:t>Ukraine war and the impact on some commodities coming into the market</w:t>
      </w:r>
      <w:r w:rsidR="00C53E69">
        <w:t xml:space="preserve">, </w:t>
      </w:r>
      <w:r>
        <w:t>it would be prudent to review the list of commodities on a more frequent basis than three years.</w:t>
      </w:r>
    </w:p>
    <w:p w:rsidR="00726727" w:rsidP="00726727">
      <w:pPr>
        <w:pStyle w:val="Question"/>
      </w:pPr>
      <w:sdt>
        <w:sdtPr>
          <w:alias w:val="Member"/>
          <w:tag w:val="&lt;Member mnisId='4470' dodsId='122026'&gt;"/>
          <w:id w:val="-604566248"/>
          <w:placeholder>
            <w:docPart w:val="DefaultPlaceholder_-1854013440"/>
          </w:placeholder>
          <w:richText/>
        </w:sdtPr>
        <w:sdtContent>
          <w:r w:rsidRPr="00C53E69" w:rsidR="00C53E69">
            <w:rPr>
              <w:b/>
            </w:rPr>
            <w:t>Alan Brown:</w:t>
          </w:r>
        </w:sdtContent>
      </w:sdt>
      <w:r w:rsidR="00C53E69">
        <w:t xml:space="preserve"> </w:t>
      </w:r>
      <w:r>
        <w:t xml:space="preserve">Just </w:t>
      </w:r>
      <w:r w:rsidR="00C53E69">
        <w:t>on g</w:t>
      </w:r>
      <w:r>
        <w:t>eopolitics</w:t>
      </w:r>
      <w:r w:rsidR="00C53E69">
        <w:t>,</w:t>
      </w:r>
      <w:r>
        <w:t xml:space="preserve"> </w:t>
      </w:r>
      <w:r w:rsidR="00C53E69">
        <w:t xml:space="preserve">you </w:t>
      </w:r>
      <w:r>
        <w:t>mentioned Russia</w:t>
      </w:r>
      <w:r w:rsidR="00C53E69">
        <w:t xml:space="preserve">, and you </w:t>
      </w:r>
      <w:r>
        <w:t xml:space="preserve">mentioned energy </w:t>
      </w:r>
      <w:r w:rsidR="00C53E69">
        <w:t>earlier on. N</w:t>
      </w:r>
      <w:r>
        <w:t>uclear energy</w:t>
      </w:r>
      <w:r w:rsidR="00C53E69">
        <w:t xml:space="preserve"> i</w:t>
      </w:r>
      <w:r>
        <w:t xml:space="preserve">s completely </w:t>
      </w:r>
      <w:r w:rsidR="00C53E69">
        <w:t xml:space="preserve">reliant </w:t>
      </w:r>
      <w:r>
        <w:t xml:space="preserve">on </w:t>
      </w:r>
      <w:r w:rsidR="00C53E69">
        <w:t xml:space="preserve">the </w:t>
      </w:r>
      <w:r>
        <w:t>supply</w:t>
      </w:r>
      <w:r w:rsidR="00C53E69">
        <w:t xml:space="preserve"> of </w:t>
      </w:r>
      <w:r w:rsidR="004755EE">
        <w:t>uranium</w:t>
      </w:r>
      <w:r w:rsidR="00C53E69">
        <w:t>.</w:t>
      </w:r>
      <w:r w:rsidR="004755EE">
        <w:t xml:space="preserve"> </w:t>
      </w:r>
      <w:r>
        <w:t xml:space="preserve">Russia and Kazakhstan </w:t>
      </w:r>
      <w:r w:rsidR="00C53E69">
        <w:t>are</w:t>
      </w:r>
      <w:r>
        <w:t xml:space="preserve"> major suppl</w:t>
      </w:r>
      <w:r w:rsidR="00C53E69">
        <w:t>iers of uranium.</w:t>
      </w:r>
      <w:r>
        <w:t xml:space="preserve"> </w:t>
      </w:r>
      <w:r w:rsidR="00C53E69">
        <w:t xml:space="preserve">While the UK may not buy uranium directly from Russia, </w:t>
      </w:r>
      <w:r>
        <w:t xml:space="preserve">EDF </w:t>
      </w:r>
      <w:r w:rsidR="00C53E69">
        <w:t xml:space="preserve">in </w:t>
      </w:r>
      <w:r>
        <w:t xml:space="preserve">France </w:t>
      </w:r>
      <w:r w:rsidR="00C53E69">
        <w:t xml:space="preserve">certainly relies on </w:t>
      </w:r>
      <w:r>
        <w:t>Russia</w:t>
      </w:r>
      <w:r w:rsidR="00C53E69">
        <w:t>.</w:t>
      </w:r>
      <w:r>
        <w:t xml:space="preserve"> </w:t>
      </w:r>
      <w:r w:rsidR="00C53E69">
        <w:t>S</w:t>
      </w:r>
      <w:r>
        <w:t xml:space="preserve">hould the UK and </w:t>
      </w:r>
      <w:r w:rsidR="00C53E69">
        <w:t xml:space="preserve">the </w:t>
      </w:r>
      <w:r>
        <w:t xml:space="preserve">EU be working together to look </w:t>
      </w:r>
      <w:r w:rsidR="00296FF4">
        <w:t xml:space="preserve">at </w:t>
      </w:r>
      <w:r w:rsidR="00C53E69">
        <w:t>th</w:t>
      </w:r>
      <w:r>
        <w:t>at</w:t>
      </w:r>
      <w:r w:rsidR="00C53E69">
        <w:t>,</w:t>
      </w:r>
      <w:r>
        <w:t xml:space="preserve"> </w:t>
      </w:r>
      <w:r w:rsidR="00C53E69">
        <w:t xml:space="preserve">given that we are </w:t>
      </w:r>
      <w:r>
        <w:t xml:space="preserve">supposed to have sanctions </w:t>
      </w:r>
      <w:r w:rsidR="00C53E69">
        <w:t xml:space="preserve">on </w:t>
      </w:r>
      <w:r>
        <w:t>Russia</w:t>
      </w:r>
      <w:r w:rsidR="00C53E69">
        <w:t>?</w:t>
      </w:r>
      <w:r>
        <w:t xml:space="preserve"> </w:t>
      </w:r>
      <w:r w:rsidR="00C53E69">
        <w:t>I</w:t>
      </w:r>
      <w:r>
        <w:t>t seems</w:t>
      </w:r>
      <w:r w:rsidR="00C53E69">
        <w:t xml:space="preserve"> a bit </w:t>
      </w:r>
      <w:r>
        <w:t xml:space="preserve">strange to be relying </w:t>
      </w:r>
      <w:r w:rsidR="00C53E69">
        <w:t xml:space="preserve">on </w:t>
      </w:r>
      <w:r>
        <w:t xml:space="preserve">Russia </w:t>
      </w:r>
      <w:r w:rsidR="00C53E69">
        <w:t xml:space="preserve">to </w:t>
      </w:r>
      <w:r>
        <w:t xml:space="preserve">supply uranium for major </w:t>
      </w:r>
      <w:r w:rsidR="00C53E69">
        <w:t xml:space="preserve">energy </w:t>
      </w:r>
      <w:r>
        <w:t>infrastructure.</w:t>
      </w:r>
    </w:p>
    <w:p w:rsidR="00C53E69" w:rsidP="00C53E69">
      <w:pPr>
        <w:pStyle w:val="Answer"/>
      </w:pPr>
      <w:sdt>
        <w:sdtPr>
          <w:alias w:val="Witness"/>
          <w:id w:val="-2077898094"/>
          <w:placeholder>
            <w:docPart w:val="DefaultPlaceholder_-1854013440"/>
          </w:placeholder>
          <w:richText/>
        </w:sdtPr>
        <w:sdtContent>
          <w:r w:rsidRPr="0071623F" w:rsidR="0071623F">
            <w:rPr>
              <w:b/>
              <w:i/>
            </w:rPr>
            <w:t>Paul Atherley:</w:t>
          </w:r>
        </w:sdtContent>
      </w:sdt>
      <w:r>
        <w:t xml:space="preserve"> </w:t>
      </w:r>
      <w:r w:rsidR="00726727">
        <w:t xml:space="preserve">My understanding </w:t>
      </w:r>
      <w:r>
        <w:t xml:space="preserve">is that uranium ore is supplied to </w:t>
      </w:r>
      <w:r w:rsidR="00726727">
        <w:t xml:space="preserve">people who make uranium fuel, and the fuel then goes into the various </w:t>
      </w:r>
      <w:r>
        <w:t>reactors</w:t>
      </w:r>
      <w:r w:rsidR="00726727">
        <w:t xml:space="preserve">. My understanding is </w:t>
      </w:r>
      <w:r>
        <w:t xml:space="preserve">that there </w:t>
      </w:r>
      <w:r w:rsidR="00296FF4">
        <w:t xml:space="preserve">are </w:t>
      </w:r>
      <w:r w:rsidR="00726727">
        <w:t>only three or four uranium fuel production facilities, one of which is in the European Union, and I understand</w:t>
      </w:r>
      <w:r>
        <w:t xml:space="preserve"> that</w:t>
      </w:r>
      <w:r w:rsidR="00726727">
        <w:t xml:space="preserve"> there is a level of co</w:t>
      </w:r>
      <w:r>
        <w:t>-</w:t>
      </w:r>
      <w:r w:rsidR="00726727">
        <w:t>operation there.</w:t>
      </w:r>
      <w:r>
        <w:t xml:space="preserve"> </w:t>
      </w:r>
      <w:r w:rsidR="00726727">
        <w:t>To your point</w:t>
      </w:r>
      <w:r>
        <w:t>,</w:t>
      </w:r>
      <w:r w:rsidR="00726727">
        <w:t xml:space="preserve"> though, </w:t>
      </w:r>
      <w:r>
        <w:t xml:space="preserve">Kazakhstan </w:t>
      </w:r>
      <w:r w:rsidR="00726727">
        <w:t>is dominant in the mining side of it</w:t>
      </w:r>
      <w:r>
        <w:t>,</w:t>
      </w:r>
      <w:r w:rsidR="00726727">
        <w:t xml:space="preserve"> </w:t>
      </w:r>
      <w:r>
        <w:t>s</w:t>
      </w:r>
      <w:r w:rsidR="00726727">
        <w:t>o</w:t>
      </w:r>
      <w:r w:rsidR="001676A4">
        <w:t>,</w:t>
      </w:r>
      <w:r w:rsidR="00726727">
        <w:t xml:space="preserve"> if we were to make that supply chain more resilien</w:t>
      </w:r>
      <w:r>
        <w:t>t</w:t>
      </w:r>
      <w:r w:rsidR="00726727">
        <w:t xml:space="preserve">, we would look for more mining to supply the existing Canadian and European fuel </w:t>
      </w:r>
      <w:r>
        <w:t>p</w:t>
      </w:r>
      <w:r w:rsidR="00726727">
        <w:t>rocessing facili</w:t>
      </w:r>
      <w:r w:rsidR="001676A4">
        <w:t>ties</w:t>
      </w:r>
      <w:r w:rsidR="00726727">
        <w:t>.</w:t>
      </w:r>
    </w:p>
    <w:p w:rsidR="00726727" w:rsidP="00726727">
      <w:pPr>
        <w:pStyle w:val="Question"/>
      </w:pPr>
      <w:sdt>
        <w:sdtPr>
          <w:alias w:val="Member"/>
          <w:tag w:val="&lt;Member mnisId='4269' dodsId='101338'&gt;"/>
          <w:id w:val="271748033"/>
          <w:placeholder>
            <w:docPart w:val="DefaultPlaceholder_-1854013440"/>
          </w:placeholder>
          <w:richText/>
        </w:sdtPr>
        <w:sdtContent>
          <w:r w:rsidRPr="00C53E69" w:rsidR="00C53E69">
            <w:rPr>
              <w:b/>
            </w:rPr>
            <w:t>Andy McDonald:</w:t>
          </w:r>
        </w:sdtContent>
      </w:sdt>
      <w:r w:rsidR="00C53E69">
        <w:t xml:space="preserve"> </w:t>
      </w:r>
      <w:r>
        <w:t xml:space="preserve">Just picking up on that, Paul </w:t>
      </w:r>
      <w:r w:rsidR="00C53E69">
        <w:t xml:space="preserve">Lusty, </w:t>
      </w:r>
      <w:r>
        <w:t>you mentioned alignment</w:t>
      </w:r>
      <w:r w:rsidR="00C53E69">
        <w:t>.</w:t>
      </w:r>
      <w:r>
        <w:t xml:space="preserve"> </w:t>
      </w:r>
      <w:r w:rsidR="00C53E69">
        <w:t>M</w:t>
      </w:r>
      <w:r>
        <w:t>agnesium</w:t>
      </w:r>
      <w:r w:rsidR="00C53E69">
        <w:t>,</w:t>
      </w:r>
      <w:r>
        <w:t xml:space="preserve"> </w:t>
      </w:r>
      <w:r>
        <w:t>silicon</w:t>
      </w:r>
      <w:r>
        <w:t xml:space="preserve"> and </w:t>
      </w:r>
      <w:r w:rsidR="00C53E69">
        <w:t xml:space="preserve">tin </w:t>
      </w:r>
      <w:r>
        <w:t xml:space="preserve">are specifically identified as critical minerals in the </w:t>
      </w:r>
      <w:r w:rsidR="004755EE">
        <w:t>Government</w:t>
      </w:r>
      <w:r w:rsidR="00C53E69">
        <w:t>’s</w:t>
      </w:r>
      <w:r>
        <w:t xml:space="preserve"> strateg</w:t>
      </w:r>
      <w:r w:rsidR="00C53E69">
        <w:t>y</w:t>
      </w:r>
      <w:r>
        <w:t xml:space="preserve">, but they are not listed </w:t>
      </w:r>
      <w:r w:rsidR="00C53E69">
        <w:t xml:space="preserve">under </w:t>
      </w:r>
      <w:r>
        <w:t xml:space="preserve">the </w:t>
      </w:r>
      <w:r>
        <w:t>regulations. Do I take from what you have said that that should be corrected?</w:t>
      </w:r>
    </w:p>
    <w:p w:rsidR="00C53E69" w:rsidP="00C53E69">
      <w:pPr>
        <w:pStyle w:val="Answer"/>
      </w:pPr>
      <w:sdt>
        <w:sdtPr>
          <w:alias w:val="Witness"/>
          <w:id w:val="1046335995"/>
          <w:placeholder>
            <w:docPart w:val="DefaultPlaceholder_-1854013440"/>
          </w:placeholder>
          <w:richText/>
        </w:sdtPr>
        <w:sdtContent>
          <w:r w:rsidRPr="0071623F" w:rsidR="0071623F">
            <w:rPr>
              <w:b/>
              <w:i/>
            </w:rPr>
            <w:t>Paul Lusty:</w:t>
          </w:r>
        </w:sdtContent>
      </w:sdt>
      <w:r>
        <w:t xml:space="preserve"> A</w:t>
      </w:r>
      <w:r w:rsidR="00726727">
        <w:t xml:space="preserve">s I mentioned, this could be partially a function of timing and the chronology of when these documents were drafted and released. </w:t>
      </w:r>
      <w:r>
        <w:t xml:space="preserve">The Act </w:t>
      </w:r>
      <w:r w:rsidR="00726727">
        <w:t xml:space="preserve">was published during 2021. The UK </w:t>
      </w:r>
      <w:r>
        <w:t>c</w:t>
      </w:r>
      <w:r w:rsidR="00726727">
        <w:t xml:space="preserve">ritical </w:t>
      </w:r>
      <w:r>
        <w:t>m</w:t>
      </w:r>
      <w:r w:rsidR="00726727">
        <w:t>ineral</w:t>
      </w:r>
      <w:r>
        <w:t xml:space="preserve">s </w:t>
      </w:r>
      <w:r w:rsidR="00726727">
        <w:t xml:space="preserve">strategy </w:t>
      </w:r>
      <w:r w:rsidR="00726727">
        <w:t>postdated</w:t>
      </w:r>
      <w:r w:rsidR="00726727">
        <w:t xml:space="preserve"> the release of the critical minerals list</w:t>
      </w:r>
      <w:r>
        <w:t>,</w:t>
      </w:r>
      <w:r w:rsidR="00726727">
        <w:t xml:space="preserve"> and the two should not be confused with one another. They are completely separate document</w:t>
      </w:r>
      <w:r>
        <w:t>s</w:t>
      </w:r>
      <w:r w:rsidR="00726727">
        <w:t xml:space="preserve"> with different purposes.</w:t>
      </w:r>
      <w:r>
        <w:t xml:space="preserve"> </w:t>
      </w:r>
      <w:r w:rsidR="00726727">
        <w:t xml:space="preserve">The purpose of the UK </w:t>
      </w:r>
      <w:r>
        <w:t>c</w:t>
      </w:r>
      <w:r w:rsidR="00726727">
        <w:t xml:space="preserve">ritical </w:t>
      </w:r>
      <w:r>
        <w:t>m</w:t>
      </w:r>
      <w:r w:rsidR="00726727">
        <w:t xml:space="preserve">inerals </w:t>
      </w:r>
      <w:r>
        <w:t>l</w:t>
      </w:r>
      <w:r w:rsidR="00726727">
        <w:t>ist, which was commissioned by BEIS around this time last year</w:t>
      </w:r>
      <w:r>
        <w:t>,</w:t>
      </w:r>
      <w:r w:rsidR="00726727">
        <w:t xml:space="preserve"> was to inform and act as a basis for the development of the strategy. </w:t>
      </w:r>
      <w:r>
        <w:t xml:space="preserve">It </w:t>
      </w:r>
      <w:r w:rsidR="00726727">
        <w:t xml:space="preserve">is those </w:t>
      </w:r>
      <w:r>
        <w:t xml:space="preserve">18 </w:t>
      </w:r>
      <w:r w:rsidR="00726727">
        <w:t xml:space="preserve">minerals </w:t>
      </w:r>
      <w:r>
        <w:t xml:space="preserve">and metals </w:t>
      </w:r>
      <w:r w:rsidR="00726727">
        <w:t>that feature on the UK critical minerals list</w:t>
      </w:r>
      <w:r>
        <w:t xml:space="preserve"> </w:t>
      </w:r>
      <w:r w:rsidR="0018009A">
        <w:t>that</w:t>
      </w:r>
      <w:r w:rsidR="00726727">
        <w:t xml:space="preserve"> are emphasi</w:t>
      </w:r>
      <w:r>
        <w:t>s</w:t>
      </w:r>
      <w:r w:rsidR="00726727">
        <w:t xml:space="preserve">ed within the UK </w:t>
      </w:r>
      <w:r w:rsidR="004755EE">
        <w:t>Government</w:t>
      </w:r>
      <w:r>
        <w:t>’s</w:t>
      </w:r>
      <w:r w:rsidR="00726727">
        <w:t xml:space="preserve"> strategy document</w:t>
      </w:r>
      <w:r>
        <w:t>.</w:t>
      </w:r>
    </w:p>
    <w:p w:rsidR="00726727" w:rsidP="00726727">
      <w:pPr>
        <w:pStyle w:val="Question"/>
      </w:pPr>
      <w:sdt>
        <w:sdtPr>
          <w:alias w:val="Member"/>
          <w:tag w:val="&lt;Member mnisId='4269' dodsId='101338'&gt;"/>
          <w:id w:val="-891731069"/>
          <w:placeholder>
            <w:docPart w:val="DefaultPlaceholder_-1854013440"/>
          </w:placeholder>
          <w:richText/>
        </w:sdtPr>
        <w:sdtContent>
          <w:r w:rsidRPr="00C53E69" w:rsidR="00C53E69">
            <w:rPr>
              <w:b/>
            </w:rPr>
            <w:t>Andy McDonald:</w:t>
          </w:r>
        </w:sdtContent>
      </w:sdt>
      <w:r w:rsidR="00C53E69">
        <w:t xml:space="preserve"> Tin is </w:t>
      </w:r>
      <w:r>
        <w:t xml:space="preserve">one such material, and yet something </w:t>
      </w:r>
      <w:r w:rsidR="00C53E69">
        <w:t xml:space="preserve">that </w:t>
      </w:r>
      <w:r>
        <w:t xml:space="preserve">we </w:t>
      </w:r>
      <w:r w:rsidR="00C53E69">
        <w:t xml:space="preserve">could </w:t>
      </w:r>
      <w:r>
        <w:t>produce in the UK</w:t>
      </w:r>
      <w:r w:rsidR="00C53E69">
        <w:t>.</w:t>
      </w:r>
      <w:r>
        <w:t xml:space="preserve"> China regard</w:t>
      </w:r>
      <w:r w:rsidR="00C53E69">
        <w:t>s</w:t>
      </w:r>
      <w:r>
        <w:t xml:space="preserve"> it as a critical mineral.</w:t>
      </w:r>
      <w:r w:rsidR="00C53E69">
        <w:t xml:space="preserve"> </w:t>
      </w:r>
      <w:r>
        <w:t>Should we be upping our game in terms of regulation?</w:t>
      </w:r>
    </w:p>
    <w:p w:rsidR="00C53E69" w:rsidP="00C53E69">
      <w:pPr>
        <w:pStyle w:val="Answer"/>
      </w:pPr>
      <w:sdt>
        <w:sdtPr>
          <w:alias w:val="Witness"/>
          <w:id w:val="-2084903600"/>
          <w:placeholder>
            <w:docPart w:val="DefaultPlaceholder_-1854013440"/>
          </w:placeholder>
          <w:richText/>
        </w:sdtPr>
        <w:sdtContent>
          <w:r w:rsidRPr="0071623F" w:rsidR="0071623F">
            <w:rPr>
              <w:b/>
              <w:i/>
            </w:rPr>
            <w:t>Paul Lusty:</w:t>
          </w:r>
        </w:sdtContent>
      </w:sdt>
      <w:r>
        <w:t xml:space="preserve"> </w:t>
      </w:r>
      <w:r w:rsidR="00726727">
        <w:t xml:space="preserve">You are right to point out </w:t>
      </w:r>
      <w:r>
        <w:t xml:space="preserve">that, </w:t>
      </w:r>
      <w:r w:rsidR="00726727">
        <w:t>historically</w:t>
      </w:r>
      <w:r>
        <w:t>,</w:t>
      </w:r>
      <w:r w:rsidR="00726727">
        <w:t xml:space="preserve"> </w:t>
      </w:r>
      <w:r w:rsidR="00B12175">
        <w:t>south-west</w:t>
      </w:r>
      <w:r w:rsidR="00726727">
        <w:t xml:space="preserve"> England was a globally </w:t>
      </w:r>
      <w:r w:rsidR="00296FF4">
        <w:t xml:space="preserve">very </w:t>
      </w:r>
      <w:r w:rsidR="00726727">
        <w:t>significant ti</w:t>
      </w:r>
      <w:r>
        <w:t>n</w:t>
      </w:r>
      <w:r w:rsidR="00726727">
        <w:t xml:space="preserve"> producer</w:t>
      </w:r>
      <w:r>
        <w:t>.</w:t>
      </w:r>
      <w:r w:rsidR="00726727">
        <w:t xml:space="preserve"> </w:t>
      </w:r>
      <w:r>
        <w:t>T</w:t>
      </w:r>
      <w:r w:rsidR="00726727">
        <w:t>here are certainly opportunities to better understand UK domestic resources of many critical minerals and metals. That is a program</w:t>
      </w:r>
      <w:r>
        <w:t>me</w:t>
      </w:r>
      <w:r w:rsidR="00726727">
        <w:t xml:space="preserve"> of research </w:t>
      </w:r>
      <w:r>
        <w:t xml:space="preserve">that </w:t>
      </w:r>
      <w:r w:rsidR="00726727">
        <w:t>the British Geological Survey is currently undertaking, which directly aligns with and supports the critical mineral</w:t>
      </w:r>
      <w:r>
        <w:t>s</w:t>
      </w:r>
      <w:r w:rsidR="00726727">
        <w:t xml:space="preserve"> strategy.</w:t>
      </w:r>
    </w:p>
    <w:p w:rsidR="00726727" w:rsidP="00C53E69">
      <w:pPr>
        <w:pStyle w:val="Answer"/>
      </w:pPr>
      <w:r>
        <w:t xml:space="preserve">Tin </w:t>
      </w:r>
      <w:r>
        <w:t>is one example of a mineral or metal that we are considering as part of that assessment</w:t>
      </w:r>
      <w:r>
        <w:t>,</w:t>
      </w:r>
      <w:r>
        <w:t xml:space="preserve"> </w:t>
      </w:r>
      <w:r>
        <w:t>a</w:t>
      </w:r>
      <w:r>
        <w:t>longside metals such as tungsten, which also occur</w:t>
      </w:r>
      <w:r>
        <w:t>s</w:t>
      </w:r>
      <w:r>
        <w:t xml:space="preserve"> in </w:t>
      </w:r>
      <w:r w:rsidR="00B12175">
        <w:t>south-west</w:t>
      </w:r>
      <w:r>
        <w:t xml:space="preserve"> England.</w:t>
      </w:r>
      <w:r>
        <w:t xml:space="preserve"> </w:t>
      </w:r>
      <w:r>
        <w:t xml:space="preserve">There is currently probably most interest in </w:t>
      </w:r>
      <w:r w:rsidR="00B12175">
        <w:t>south-west</w:t>
      </w:r>
      <w:r>
        <w:t xml:space="preserve"> England focused </w:t>
      </w:r>
      <w:r>
        <w:t xml:space="preserve">on </w:t>
      </w:r>
      <w:r>
        <w:t xml:space="preserve">the potential for producing lithium from resources that are being explored. </w:t>
      </w:r>
      <w:r w:rsidR="00B12175">
        <w:t>I</w:t>
      </w:r>
      <w:r>
        <w:t>f we look to Scotland, for example, there is potential for nickel production in the longer term.</w:t>
      </w:r>
    </w:p>
    <w:p w:rsidR="00726727" w:rsidP="00726727">
      <w:pPr>
        <w:pStyle w:val="Question"/>
      </w:pPr>
      <w:sdt>
        <w:sdtPr>
          <w:alias w:val="Member"/>
          <w:tag w:val="&lt;Member mnisId='4269' dodsId='101338'&gt;"/>
          <w:id w:val="1519202365"/>
          <w:placeholder>
            <w:docPart w:val="DefaultPlaceholder_-1854013440"/>
          </w:placeholder>
          <w:richText/>
        </w:sdtPr>
        <w:sdtContent>
          <w:r w:rsidRPr="00B12175" w:rsidR="00B12175">
            <w:rPr>
              <w:b/>
            </w:rPr>
            <w:t>Andy McDonald:</w:t>
          </w:r>
        </w:sdtContent>
      </w:sdt>
      <w:r w:rsidR="00B12175">
        <w:t xml:space="preserve"> Paul Atherley, </w:t>
      </w:r>
      <w:r>
        <w:t>with you being here, it would be remiss</w:t>
      </w:r>
      <w:r w:rsidR="00296FF4">
        <w:t xml:space="preserve"> of me</w:t>
      </w:r>
      <w:r>
        <w:t xml:space="preserve"> not to have welcomed the </w:t>
      </w:r>
      <w:r w:rsidR="00B12175">
        <w:t xml:space="preserve">Tees Valley </w:t>
      </w:r>
      <w:r w:rsidR="00F8735A">
        <w:t>l</w:t>
      </w:r>
      <w:r>
        <w:t xml:space="preserve">ithium initiative and the hundreds of jobs that </w:t>
      </w:r>
      <w:r w:rsidR="00B12175">
        <w:t xml:space="preserve">that </w:t>
      </w:r>
      <w:r>
        <w:t xml:space="preserve">will bring. </w:t>
      </w:r>
      <w:r w:rsidR="00B12175">
        <w:t>Y</w:t>
      </w:r>
      <w:r>
        <w:t xml:space="preserve">ou identified permanent magnets as the big issue for you. </w:t>
      </w:r>
      <w:r w:rsidR="00B12175">
        <w:t>C</w:t>
      </w:r>
      <w:r>
        <w:t xml:space="preserve">an you say a little bit about the recovery of lithium </w:t>
      </w:r>
      <w:r w:rsidR="00B12175">
        <w:t>from the sea? I</w:t>
      </w:r>
      <w:r>
        <w:t xml:space="preserve">t is something that I have heard </w:t>
      </w:r>
      <w:r w:rsidR="00B12175">
        <w:t>about</w:t>
      </w:r>
      <w:r>
        <w:t xml:space="preserve">. I express </w:t>
      </w:r>
      <w:r w:rsidR="00B12175">
        <w:t xml:space="preserve">my ignorance </w:t>
      </w:r>
      <w:r>
        <w:t xml:space="preserve">here, but there appears to be a </w:t>
      </w:r>
      <w:r w:rsidR="00B12175">
        <w:t xml:space="preserve">patent </w:t>
      </w:r>
      <w:r>
        <w:t xml:space="preserve">available for the retrieval of lithium from seawater. Is that a relevant part of your business? </w:t>
      </w:r>
      <w:r w:rsidR="00B12175">
        <w:t xml:space="preserve">Do the North Sea </w:t>
      </w:r>
      <w:r>
        <w:t xml:space="preserve">and perhaps </w:t>
      </w:r>
      <w:r w:rsidR="00B12175">
        <w:t xml:space="preserve">waters off the Cornish coast provide some </w:t>
      </w:r>
      <w:r>
        <w:t>opportunities for you?</w:t>
      </w:r>
    </w:p>
    <w:p w:rsidR="0005711C" w:rsidP="0005711C">
      <w:pPr>
        <w:pStyle w:val="Answer"/>
      </w:pPr>
      <w:sdt>
        <w:sdtPr>
          <w:alias w:val="Witness"/>
          <w:id w:val="-309394114"/>
          <w:placeholder>
            <w:docPart w:val="DefaultPlaceholder_-1854013440"/>
          </w:placeholder>
          <w:richText/>
        </w:sdtPr>
        <w:sdtContent>
          <w:r w:rsidRPr="0071623F" w:rsidR="0071623F">
            <w:rPr>
              <w:b/>
              <w:i/>
            </w:rPr>
            <w:t>Paul Atherley:</w:t>
          </w:r>
        </w:sdtContent>
      </w:sdt>
      <w:r w:rsidR="00B12175">
        <w:t xml:space="preserve"> Tha</w:t>
      </w:r>
      <w:r w:rsidR="00726727">
        <w:t>t is a really relevant question.</w:t>
      </w:r>
      <w:r>
        <w:t xml:space="preserve"> I</w:t>
      </w:r>
      <w:r w:rsidR="00726727">
        <w:t xml:space="preserve">n terms of the scale of the critical </w:t>
      </w:r>
      <w:r>
        <w:t xml:space="preserve">minerals that we </w:t>
      </w:r>
      <w:r w:rsidR="00726727">
        <w:t>are talking about, the one with the biggest shortage is lithium</w:t>
      </w:r>
      <w:r>
        <w:t>,</w:t>
      </w:r>
      <w:r w:rsidR="00726727">
        <w:t xml:space="preserve"> </w:t>
      </w:r>
      <w:r>
        <w:t>b</w:t>
      </w:r>
      <w:r w:rsidR="00726727">
        <w:t>y far</w:t>
      </w:r>
      <w:r>
        <w:t>.</w:t>
      </w:r>
      <w:r w:rsidR="00726727">
        <w:t xml:space="preserve"> </w:t>
      </w:r>
      <w:r>
        <w:t>D</w:t>
      </w:r>
      <w:r w:rsidR="00726727">
        <w:t xml:space="preserve">epending on who you refer to, we need </w:t>
      </w:r>
      <w:r>
        <w:t xml:space="preserve">something like </w:t>
      </w:r>
      <w:r w:rsidR="00726727">
        <w:t>60 times more lithium than</w:t>
      </w:r>
      <w:r>
        <w:t xml:space="preserve"> is </w:t>
      </w:r>
      <w:r w:rsidR="00726727">
        <w:t xml:space="preserve">currently being </w:t>
      </w:r>
      <w:r>
        <w:t xml:space="preserve">produced. It is </w:t>
      </w:r>
      <w:r w:rsidR="00726727">
        <w:t>orders of magnitude</w:t>
      </w:r>
      <w:r w:rsidR="00F8735A">
        <w:t>—t</w:t>
      </w:r>
      <w:r w:rsidR="00726727">
        <w:t>he shortfall</w:t>
      </w:r>
      <w:r>
        <w:t xml:space="preserve"> is</w:t>
      </w:r>
      <w:r w:rsidR="00726727">
        <w:t xml:space="preserve"> enormous. </w:t>
      </w:r>
      <w:r>
        <w:t>B</w:t>
      </w:r>
      <w:r w:rsidR="00726727">
        <w:t>ecause of that</w:t>
      </w:r>
      <w:r>
        <w:t>,</w:t>
      </w:r>
      <w:r w:rsidR="00726727">
        <w:t xml:space="preserve"> we are looking at various ways of sourcing lithium. There is hard rock lithium</w:t>
      </w:r>
      <w:r>
        <w:t>,</w:t>
      </w:r>
      <w:r w:rsidR="00726727">
        <w:t xml:space="preserve"> which is predominantly from Australia</w:t>
      </w:r>
      <w:r w:rsidR="00F8735A">
        <w:t>; t</w:t>
      </w:r>
      <w:r w:rsidR="00726727">
        <w:t>here is lithium from salt lakes in South America</w:t>
      </w:r>
      <w:r w:rsidR="00F8735A">
        <w:t>; and, a</w:t>
      </w:r>
      <w:r w:rsidR="00726727">
        <w:t xml:space="preserve">s you rightly point out, we have lithium in </w:t>
      </w:r>
      <w:r>
        <w:t>brines</w:t>
      </w:r>
      <w:r w:rsidR="00726727">
        <w:t>, where the lithium is concentrated in solution</w:t>
      </w:r>
      <w:r>
        <w:t>.</w:t>
      </w:r>
      <w:r w:rsidR="00726727">
        <w:t xml:space="preserve"> </w:t>
      </w:r>
      <w:r w:rsidR="00F8735A">
        <w:t>My</w:t>
      </w:r>
      <w:r w:rsidR="00726727">
        <w:t xml:space="preserve"> understanding is </w:t>
      </w:r>
      <w:r>
        <w:t xml:space="preserve">that </w:t>
      </w:r>
      <w:r w:rsidR="00726727">
        <w:t xml:space="preserve">the </w:t>
      </w:r>
      <w:r w:rsidR="00726727">
        <w:t xml:space="preserve">lithium in </w:t>
      </w:r>
      <w:r>
        <w:t xml:space="preserve">brines is </w:t>
      </w:r>
      <w:r w:rsidR="00726727">
        <w:t xml:space="preserve">restricted to water that </w:t>
      </w:r>
      <w:r>
        <w:t xml:space="preserve">has </w:t>
      </w:r>
      <w:r w:rsidR="00726727">
        <w:t>been recirculated in</w:t>
      </w:r>
      <w:r>
        <w:t>, in</w:t>
      </w:r>
      <w:r w:rsidR="00726727">
        <w:t xml:space="preserve"> the case </w:t>
      </w:r>
      <w:r>
        <w:t xml:space="preserve">of Cornwall, deep Devonian granite </w:t>
      </w:r>
      <w:r w:rsidR="00726727">
        <w:t xml:space="preserve">magma flows. </w:t>
      </w:r>
      <w:r>
        <w:t xml:space="preserve">There has </w:t>
      </w:r>
      <w:r w:rsidR="00726727">
        <w:t xml:space="preserve">been a reconcentration to levels much higher than seawater, but not that much higher. </w:t>
      </w:r>
      <w:r>
        <w:t>R</w:t>
      </w:r>
      <w:r w:rsidR="00726727">
        <w:t>ight now</w:t>
      </w:r>
      <w:r>
        <w:t>,</w:t>
      </w:r>
      <w:r w:rsidR="00726727">
        <w:t xml:space="preserve"> we are going through a process of proving up </w:t>
      </w:r>
      <w:r>
        <w:t xml:space="preserve">DLE—direct </w:t>
      </w:r>
      <w:r w:rsidR="00726727">
        <w:t>lithium extraction</w:t>
      </w:r>
      <w:r>
        <w:t>—</w:t>
      </w:r>
      <w:r w:rsidR="00726727">
        <w:t>from</w:t>
      </w:r>
      <w:r>
        <w:t xml:space="preserve"> </w:t>
      </w:r>
      <w:r w:rsidR="00726727">
        <w:t xml:space="preserve">a </w:t>
      </w:r>
      <w:r>
        <w:t>brine</w:t>
      </w:r>
      <w:r w:rsidR="00726727">
        <w:t xml:space="preserve">, which is the technology </w:t>
      </w:r>
      <w:r>
        <w:t xml:space="preserve">that </w:t>
      </w:r>
      <w:r w:rsidR="00726727">
        <w:t>you are referring to</w:t>
      </w:r>
      <w:r>
        <w:t>,</w:t>
      </w:r>
      <w:r w:rsidR="00726727">
        <w:t xml:space="preserve"> </w:t>
      </w:r>
      <w:r>
        <w:t>and t</w:t>
      </w:r>
      <w:r w:rsidR="00726727">
        <w:t>hat is very close.</w:t>
      </w:r>
      <w:r>
        <w:t xml:space="preserve"> W</w:t>
      </w:r>
      <w:r w:rsidR="00726727">
        <w:t xml:space="preserve">e are seeing </w:t>
      </w:r>
      <w:r>
        <w:t xml:space="preserve">brines </w:t>
      </w:r>
      <w:r w:rsidR="00726727">
        <w:t>in Germany being developed</w:t>
      </w:r>
      <w:r>
        <w:t>.</w:t>
      </w:r>
      <w:r w:rsidR="00726727">
        <w:t xml:space="preserve"> </w:t>
      </w:r>
      <w:r>
        <w:t>S</w:t>
      </w:r>
      <w:r w:rsidR="00726727">
        <w:t xml:space="preserve">ome great work </w:t>
      </w:r>
      <w:r w:rsidR="00296FF4">
        <w:t xml:space="preserve">is </w:t>
      </w:r>
      <w:r w:rsidR="00726727">
        <w:t>being done by Co</w:t>
      </w:r>
      <w:r>
        <w:t>r</w:t>
      </w:r>
      <w:r w:rsidR="00726727">
        <w:t xml:space="preserve">nish </w:t>
      </w:r>
      <w:r w:rsidR="004755EE">
        <w:t>Lithium</w:t>
      </w:r>
      <w:r w:rsidR="00F02D14">
        <w:t>.</w:t>
      </w:r>
      <w:r>
        <w:t xml:space="preserve"> </w:t>
      </w:r>
      <w:r w:rsidR="00726727">
        <w:t xml:space="preserve">Jeremy </w:t>
      </w:r>
      <w:r>
        <w:t>Wrathall</w:t>
      </w:r>
      <w:r w:rsidR="00726727">
        <w:t xml:space="preserve">, a friend of mine, </w:t>
      </w:r>
      <w:r>
        <w:t xml:space="preserve">is </w:t>
      </w:r>
      <w:r w:rsidR="00726727">
        <w:t xml:space="preserve">doing some fantastic work there on direct lithium </w:t>
      </w:r>
      <w:r>
        <w:t>extraction</w:t>
      </w:r>
      <w:r w:rsidR="00726727">
        <w:t>.</w:t>
      </w:r>
    </w:p>
    <w:p w:rsidR="0005711C" w:rsidP="0005711C">
      <w:pPr>
        <w:pStyle w:val="Answer"/>
      </w:pPr>
      <w:r>
        <w:t xml:space="preserve">To </w:t>
      </w:r>
      <w:r w:rsidR="00726727">
        <w:t>your question</w:t>
      </w:r>
      <w:r>
        <w:t xml:space="preserve"> of whether we</w:t>
      </w:r>
      <w:r w:rsidR="00726727">
        <w:t xml:space="preserve"> could translate that into the </w:t>
      </w:r>
      <w:r>
        <w:t>North Sea,</w:t>
      </w:r>
      <w:r w:rsidR="00726727">
        <w:t xml:space="preserve"> </w:t>
      </w:r>
      <w:r>
        <w:t>p</w:t>
      </w:r>
      <w:r w:rsidR="00726727">
        <w:t xml:space="preserve">robably not just yet, simply </w:t>
      </w:r>
      <w:r w:rsidR="00F8735A">
        <w:t xml:space="preserve">because </w:t>
      </w:r>
      <w:r w:rsidR="00726727">
        <w:t xml:space="preserve">the </w:t>
      </w:r>
      <w:r>
        <w:t xml:space="preserve">seawater </w:t>
      </w:r>
      <w:r w:rsidR="00726727">
        <w:t xml:space="preserve">concentration of lithium is lower than the concentration </w:t>
      </w:r>
      <w:r w:rsidR="00F8735A">
        <w:t>in</w:t>
      </w:r>
      <w:r w:rsidR="00726727">
        <w:t xml:space="preserve"> </w:t>
      </w:r>
      <w:r>
        <w:t>brines in South America and the brines in Cornwall.</w:t>
      </w:r>
    </w:p>
    <w:p w:rsidR="0005711C" w:rsidP="00F8735A">
      <w:pPr>
        <w:pStyle w:val="Question"/>
      </w:pPr>
      <w:sdt>
        <w:sdtPr>
          <w:alias w:val="Member"/>
          <w:tag w:val="&lt;Member mnisId='4269' dodsId='101338'&gt;"/>
          <w:id w:val="-2072640992"/>
          <w:placeholder>
            <w:docPart w:val="DefaultPlaceholder_-1854013440"/>
          </w:placeholder>
          <w:richText/>
        </w:sdtPr>
        <w:sdtContent>
          <w:r w:rsidRPr="0005711C">
            <w:rPr>
              <w:b/>
            </w:rPr>
            <w:t>Andy McDonald:</w:t>
          </w:r>
        </w:sdtContent>
      </w:sdt>
      <w:r>
        <w:t xml:space="preserve"> There are a </w:t>
      </w:r>
      <w:r w:rsidR="00156652">
        <w:t>lot of</w:t>
      </w:r>
      <w:r>
        <w:t xml:space="preserve"> </w:t>
      </w:r>
      <w:r w:rsidR="00726727">
        <w:t xml:space="preserve">spoils from North Sea </w:t>
      </w:r>
      <w:r>
        <w:t xml:space="preserve">oil and gas </w:t>
      </w:r>
      <w:r w:rsidR="00726727">
        <w:t>activit</w:t>
      </w:r>
      <w:r>
        <w:t>y</w:t>
      </w:r>
      <w:r w:rsidR="00726727">
        <w:t>.</w:t>
      </w:r>
    </w:p>
    <w:p w:rsidR="00726727" w:rsidP="0005711C">
      <w:pPr>
        <w:pStyle w:val="Answer"/>
      </w:pPr>
      <w:sdt>
        <w:sdtPr>
          <w:alias w:val="Witness"/>
          <w:id w:val="1549333947"/>
          <w:placeholder>
            <w:docPart w:val="DefaultPlaceholder_-1854013440"/>
          </w:placeholder>
          <w:richText/>
        </w:sdtPr>
        <w:sdtContent>
          <w:r w:rsidRPr="0071623F" w:rsidR="0071623F">
            <w:rPr>
              <w:b/>
              <w:i/>
            </w:rPr>
            <w:t>Paul Atherley:</w:t>
          </w:r>
        </w:sdtContent>
      </w:sdt>
      <w:r w:rsidR="0005711C">
        <w:t xml:space="preserve"> </w:t>
      </w:r>
      <w:r>
        <w:t xml:space="preserve">I would love </w:t>
      </w:r>
      <w:r w:rsidR="0005711C">
        <w:t>it</w:t>
      </w:r>
      <w:r>
        <w:t xml:space="preserve">. Putting some electrodes in the </w:t>
      </w:r>
      <w:r w:rsidR="0005711C">
        <w:t>N</w:t>
      </w:r>
      <w:r>
        <w:t xml:space="preserve">orth </w:t>
      </w:r>
      <w:r w:rsidR="0005711C">
        <w:t xml:space="preserve">Sea and </w:t>
      </w:r>
      <w:r>
        <w:t>pulling out lithium would be the perfect complement to the offshore wind turbine</w:t>
      </w:r>
      <w:r w:rsidR="0005711C">
        <w:t>s</w:t>
      </w:r>
      <w:r>
        <w:t>. We could create an industry on the back of this</w:t>
      </w:r>
      <w:r w:rsidR="0005711C">
        <w:t xml:space="preserve">, which </w:t>
      </w:r>
      <w:r>
        <w:t>would be great.</w:t>
      </w:r>
      <w:r w:rsidR="0005711C">
        <w:t xml:space="preserve"> Y</w:t>
      </w:r>
      <w:r>
        <w:t xml:space="preserve">ou are right in pointing out that the biggest gap </w:t>
      </w:r>
      <w:r w:rsidR="00F8735A">
        <w:t xml:space="preserve">by far </w:t>
      </w:r>
      <w:r>
        <w:t xml:space="preserve">in critical minerals </w:t>
      </w:r>
      <w:r w:rsidR="00156652">
        <w:t xml:space="preserve">is </w:t>
      </w:r>
      <w:r>
        <w:t>lithium</w:t>
      </w:r>
      <w:r w:rsidR="0005711C">
        <w:t>.</w:t>
      </w:r>
      <w:r>
        <w:t xml:space="preserve"> </w:t>
      </w:r>
      <w:r w:rsidR="0005711C">
        <w:t>T</w:t>
      </w:r>
      <w:r>
        <w:t>hat is why it is called the new oil</w:t>
      </w:r>
      <w:r w:rsidR="00156652">
        <w:t xml:space="preserve">; </w:t>
      </w:r>
      <w:r w:rsidR="0005711C">
        <w:t xml:space="preserve">I think you </w:t>
      </w:r>
      <w:r>
        <w:t>are aware of that</w:t>
      </w:r>
      <w:r w:rsidR="0005711C">
        <w:t>.</w:t>
      </w:r>
      <w:r>
        <w:t xml:space="preserve"> </w:t>
      </w:r>
      <w:r w:rsidR="0005711C">
        <w:t>T</w:t>
      </w:r>
      <w:r>
        <w:t>he new fuel for electric vehicles is lithium and there is massive shortage of it</w:t>
      </w:r>
      <w:r w:rsidR="0005711C">
        <w:t>,</w:t>
      </w:r>
      <w:r>
        <w:t xml:space="preserve"> </w:t>
      </w:r>
      <w:r w:rsidR="0005711C">
        <w:t xml:space="preserve">which </w:t>
      </w:r>
      <w:r>
        <w:t>is why everybody</w:t>
      </w:r>
      <w:r w:rsidR="0005711C">
        <w:t xml:space="preserve"> i</w:t>
      </w:r>
      <w:r>
        <w:t xml:space="preserve">s looking, as you rightly point out, </w:t>
      </w:r>
      <w:r w:rsidR="0005711C">
        <w:t xml:space="preserve">at </w:t>
      </w:r>
      <w:r>
        <w:t>many different sources for it.</w:t>
      </w:r>
    </w:p>
    <w:p w:rsidR="00726727" w:rsidP="00726727">
      <w:pPr>
        <w:pStyle w:val="Question"/>
      </w:pPr>
      <w:sdt>
        <w:sdtPr>
          <w:alias w:val="Member"/>
          <w:tag w:val="&lt;Member mnisId='4621' dodsId='77854'&gt;"/>
          <w:id w:val="-375787215"/>
          <w:placeholder>
            <w:docPart w:val="DefaultPlaceholder_-1854013440"/>
          </w:placeholder>
          <w:richText/>
        </w:sdtPr>
        <w:sdtContent>
          <w:r w:rsidRPr="0005711C" w:rsidR="0005711C">
            <w:rPr>
              <w:b/>
            </w:rPr>
            <w:t>Chair:</w:t>
          </w:r>
        </w:sdtContent>
      </w:sdt>
      <w:r w:rsidR="0005711C">
        <w:t xml:space="preserve"> I was at a</w:t>
      </w:r>
      <w:r>
        <w:t xml:space="preserve"> conference </w:t>
      </w:r>
      <w:r w:rsidR="0005711C">
        <w:t xml:space="preserve">the other </w:t>
      </w:r>
      <w:r>
        <w:t>week where they were talking about asteroid mining, but that might be for another day. I want to ask about these lists</w:t>
      </w:r>
      <w:r w:rsidR="0005711C">
        <w:t>,</w:t>
      </w:r>
      <w:r>
        <w:t xml:space="preserve"> just to make sure that I have it clear in my head. </w:t>
      </w:r>
      <w:r w:rsidR="0005711C">
        <w:t>T</w:t>
      </w:r>
      <w:r>
        <w:t>here is</w:t>
      </w:r>
      <w:r w:rsidR="00E41245">
        <w:t xml:space="preserve"> </w:t>
      </w:r>
      <w:r>
        <w:t>an industry list of critical minerals</w:t>
      </w:r>
      <w:r w:rsidR="0005711C">
        <w:t>,</w:t>
      </w:r>
      <w:r>
        <w:t xml:space="preserve"> which you</w:t>
      </w:r>
      <w:r w:rsidR="00E41245">
        <w:t xml:space="preserve"> </w:t>
      </w:r>
      <w:r>
        <w:t>help</w:t>
      </w:r>
      <w:r w:rsidR="0005711C">
        <w:t>ed</w:t>
      </w:r>
      <w:r>
        <w:t xml:space="preserve"> put together with your work, Paul </w:t>
      </w:r>
      <w:r w:rsidR="0005711C">
        <w:t>Lusty</w:t>
      </w:r>
      <w:r>
        <w:t xml:space="preserve">. Then there is the </w:t>
      </w:r>
      <w:r w:rsidR="004755EE">
        <w:t>Government</w:t>
      </w:r>
      <w:r>
        <w:t xml:space="preserve"> list</w:t>
      </w:r>
      <w:r w:rsidR="0005711C">
        <w:t>,</w:t>
      </w:r>
      <w:r>
        <w:t xml:space="preserve"> and then there is the list within the National Security and Investment Act and its regulations. Have I understood correctly </w:t>
      </w:r>
      <w:r w:rsidR="0005711C">
        <w:t>that t</w:t>
      </w:r>
      <w:r>
        <w:t>here are three separate</w:t>
      </w:r>
      <w:r w:rsidR="00E41245">
        <w:t xml:space="preserve"> </w:t>
      </w:r>
      <w:r>
        <w:t>lists</w:t>
      </w:r>
      <w:r w:rsidR="0005711C">
        <w:t>?</w:t>
      </w:r>
    </w:p>
    <w:p w:rsidR="0005711C" w:rsidP="0005711C">
      <w:pPr>
        <w:pStyle w:val="Answer"/>
      </w:pPr>
      <w:sdt>
        <w:sdtPr>
          <w:alias w:val="Witness"/>
          <w:id w:val="1070312453"/>
          <w:placeholder>
            <w:docPart w:val="DefaultPlaceholder_-1854013440"/>
          </w:placeholder>
          <w:richText/>
        </w:sdtPr>
        <w:sdtContent>
          <w:r w:rsidRPr="0071623F" w:rsidR="0071623F">
            <w:rPr>
              <w:b/>
              <w:i/>
            </w:rPr>
            <w:t>Paul Lusty:</w:t>
          </w:r>
        </w:sdtContent>
      </w:sdt>
      <w:r>
        <w:t xml:space="preserve"> I</w:t>
      </w:r>
      <w:r w:rsidR="00726727">
        <w:t>n November 2021</w:t>
      </w:r>
      <w:r>
        <w:t>,</w:t>
      </w:r>
      <w:r w:rsidR="00726727">
        <w:t xml:space="preserve"> BEIS put out a competitive tender to produce a UK criticality assessment and draw up a list of critical raw materials for the UK. </w:t>
      </w:r>
      <w:r>
        <w:t xml:space="preserve">BGS </w:t>
      </w:r>
      <w:r w:rsidR="00726727">
        <w:t>tende</w:t>
      </w:r>
      <w:r>
        <w:t>re</w:t>
      </w:r>
      <w:r w:rsidR="00726727">
        <w:t xml:space="preserve">d for that work, and we subsequently produced a list of 18 critical raw materials for the </w:t>
      </w:r>
      <w:r w:rsidR="004755EE">
        <w:t>Government</w:t>
      </w:r>
      <w:r>
        <w:t>.</w:t>
      </w:r>
      <w:r w:rsidR="00726727">
        <w:t xml:space="preserve"> </w:t>
      </w:r>
      <w:r>
        <w:t xml:space="preserve">That </w:t>
      </w:r>
      <w:r w:rsidR="00726727">
        <w:t>list was used as a basis for producing the critical mineral</w:t>
      </w:r>
      <w:r>
        <w:t>s</w:t>
      </w:r>
      <w:r w:rsidR="00726727">
        <w:t xml:space="preserve"> strategy.</w:t>
      </w:r>
      <w:r>
        <w:t xml:space="preserve"> T</w:t>
      </w:r>
      <w:r w:rsidR="00726727">
        <w:t xml:space="preserve">hose minerals that feature and are listed </w:t>
      </w:r>
      <w:r>
        <w:t xml:space="preserve">in </w:t>
      </w:r>
      <w:r w:rsidR="00726727">
        <w:t xml:space="preserve">the critical </w:t>
      </w:r>
      <w:r w:rsidR="00726727">
        <w:t>mineral</w:t>
      </w:r>
      <w:r>
        <w:t>s</w:t>
      </w:r>
      <w:r w:rsidR="00726727">
        <w:t xml:space="preserve"> strategy are those same minerals and metals that feature on the list that we produced</w:t>
      </w:r>
      <w:r>
        <w:t>.</w:t>
      </w:r>
    </w:p>
    <w:p w:rsidR="00726727" w:rsidP="0005711C">
      <w:pPr>
        <w:pStyle w:val="Answer"/>
      </w:pPr>
      <w:r>
        <w:t>It is unclear on what basis t</w:t>
      </w:r>
      <w:r>
        <w:t>he commodities that appear within the National Security and Investment Act</w:t>
      </w:r>
      <w:r>
        <w:t xml:space="preserve"> were derived. </w:t>
      </w:r>
      <w:r>
        <w:t>There are no great surprises in terms of the minerals</w:t>
      </w:r>
      <w:r>
        <w:t xml:space="preserve"> and </w:t>
      </w:r>
      <w:r>
        <w:t>metals that are listed there, but they do not entirely align with those on the critical minerals list.</w:t>
      </w:r>
    </w:p>
    <w:p w:rsidR="0005711C" w:rsidP="0005711C">
      <w:pPr>
        <w:pStyle w:val="Question"/>
      </w:pPr>
      <w:sdt>
        <w:sdtPr>
          <w:alias w:val="Member"/>
          <w:tag w:val="&lt;Member mnisId='4621' dodsId='77854'&gt;"/>
          <w:id w:val="1789854765"/>
          <w:placeholder>
            <w:docPart w:val="DefaultPlaceholder_-1854013440"/>
          </w:placeholder>
          <w:richText/>
        </w:sdtPr>
        <w:sdtContent>
          <w:r w:rsidRPr="0005711C">
            <w:rPr>
              <w:b/>
            </w:rPr>
            <w:t>Chair:</w:t>
          </w:r>
        </w:sdtContent>
      </w:sdt>
      <w:r>
        <w:t xml:space="preserve"> </w:t>
      </w:r>
      <w:r w:rsidR="00726727">
        <w:t xml:space="preserve">I have no idea what </w:t>
      </w:r>
      <w:r>
        <w:t>hafnium is.</w:t>
      </w:r>
      <w:r w:rsidR="00726727">
        <w:t xml:space="preserve"> I have been told that </w:t>
      </w:r>
      <w:r>
        <w:t xml:space="preserve">it </w:t>
      </w:r>
      <w:r w:rsidR="00726727">
        <w:t xml:space="preserve">has been identified in the EU, the US and Australia as a critical mineral, but it is neither in our critical </w:t>
      </w:r>
      <w:r w:rsidR="00726727">
        <w:t>mineral</w:t>
      </w:r>
      <w:r>
        <w:t>s</w:t>
      </w:r>
      <w:r w:rsidR="00726727">
        <w:t xml:space="preserve"> strategy </w:t>
      </w:r>
      <w:r>
        <w:t xml:space="preserve">nor </w:t>
      </w:r>
      <w:r w:rsidR="00156652">
        <w:t xml:space="preserve">in </w:t>
      </w:r>
      <w:r w:rsidR="00726727">
        <w:t xml:space="preserve">our National Security and </w:t>
      </w:r>
      <w:r w:rsidR="00726727">
        <w:t xml:space="preserve">Investment Act. Taking </w:t>
      </w:r>
      <w:r>
        <w:t xml:space="preserve">hafnium </w:t>
      </w:r>
      <w:r w:rsidR="00726727">
        <w:t>as an example</w:t>
      </w:r>
      <w:r>
        <w:t>—</w:t>
      </w:r>
      <w:r w:rsidR="00F8735A">
        <w:t>perhaps you will</w:t>
      </w:r>
      <w:r w:rsidR="00726727">
        <w:t xml:space="preserve"> tell me what </w:t>
      </w:r>
      <w:r>
        <w:t xml:space="preserve">it is </w:t>
      </w:r>
      <w:r w:rsidR="00726727">
        <w:t>as well</w:t>
      </w:r>
      <w:r>
        <w:t>—w</w:t>
      </w:r>
      <w:r w:rsidR="00726727">
        <w:t>hy</w:t>
      </w:r>
      <w:r>
        <w:t xml:space="preserve"> </w:t>
      </w:r>
      <w:r w:rsidR="00726727">
        <w:t xml:space="preserve">would </w:t>
      </w:r>
      <w:r>
        <w:t xml:space="preserve">it </w:t>
      </w:r>
      <w:r w:rsidR="00726727">
        <w:t xml:space="preserve">be the case </w:t>
      </w:r>
      <w:r w:rsidR="00412C01">
        <w:t xml:space="preserve">that, </w:t>
      </w:r>
      <w:r w:rsidR="00726727">
        <w:t>in the UK</w:t>
      </w:r>
      <w:r w:rsidR="00412C01">
        <w:t>,</w:t>
      </w:r>
      <w:r w:rsidR="00726727">
        <w:t xml:space="preserve"> we are not worried about it, but our allies are</w:t>
      </w:r>
      <w:r>
        <w:t>?</w:t>
      </w:r>
    </w:p>
    <w:p w:rsidR="00412C01" w:rsidP="00412C01">
      <w:pPr>
        <w:pStyle w:val="Answer"/>
      </w:pPr>
      <w:sdt>
        <w:sdtPr>
          <w:alias w:val="Witness"/>
          <w:id w:val="-1528090402"/>
          <w:placeholder>
            <w:docPart w:val="DefaultPlaceholder_-1854013440"/>
          </w:placeholder>
          <w:richText/>
        </w:sdtPr>
        <w:sdtContent>
          <w:r w:rsidRPr="0071623F" w:rsidR="0071623F">
            <w:rPr>
              <w:b/>
              <w:i/>
            </w:rPr>
            <w:t>Paul Lusty:</w:t>
          </w:r>
        </w:sdtContent>
      </w:sdt>
      <w:r>
        <w:t xml:space="preserve"> Hafnium is </w:t>
      </w:r>
      <w:r w:rsidR="00726727">
        <w:t xml:space="preserve">a minor metal </w:t>
      </w:r>
      <w:r>
        <w:t xml:space="preserve">that </w:t>
      </w:r>
      <w:r w:rsidR="00726727">
        <w:t>is important in specialist alloys.</w:t>
      </w:r>
      <w:r>
        <w:t xml:space="preserve"> </w:t>
      </w:r>
      <w:r w:rsidR="00726727">
        <w:t xml:space="preserve">Its security of supply risk primarily results from it being a </w:t>
      </w:r>
      <w:r w:rsidR="004755EE">
        <w:t>by-product</w:t>
      </w:r>
      <w:r w:rsidR="00726727">
        <w:t xml:space="preserve"> of zirconium mining</w:t>
      </w:r>
      <w:r>
        <w:t>.</w:t>
      </w:r>
      <w:r w:rsidR="00726727">
        <w:t xml:space="preserve"> </w:t>
      </w:r>
      <w:r>
        <w:t>B</w:t>
      </w:r>
      <w:r w:rsidR="004755EE">
        <w:t>y-product</w:t>
      </w:r>
      <w:r w:rsidR="00726727">
        <w:t xml:space="preserve"> production is a security of supply risk </w:t>
      </w:r>
      <w:r w:rsidR="00F8735A">
        <w:t>and</w:t>
      </w:r>
      <w:r w:rsidR="00726727">
        <w:t xml:space="preserve"> a characteristic of many critical metals</w:t>
      </w:r>
      <w:r w:rsidR="00F8735A">
        <w:t>:</w:t>
      </w:r>
      <w:r>
        <w:t xml:space="preserve"> t</w:t>
      </w:r>
      <w:r w:rsidR="00726727">
        <w:t>hey do not have their own production infrastructure, so their production is dependent on the production of a major</w:t>
      </w:r>
      <w:r w:rsidRPr="00156652" w:rsidR="00156652">
        <w:t xml:space="preserve"> </w:t>
      </w:r>
      <w:r w:rsidR="00156652">
        <w:t xml:space="preserve">carrier metal, as </w:t>
      </w:r>
      <w:r>
        <w:t>we term</w:t>
      </w:r>
      <w:r w:rsidR="00156652">
        <w:t xml:space="preserve"> it</w:t>
      </w:r>
      <w:r>
        <w:t>,</w:t>
      </w:r>
      <w:r w:rsidR="00726727">
        <w:t xml:space="preserve"> which market economics result in</w:t>
      </w:r>
      <w:r>
        <w:t xml:space="preserve"> t</w:t>
      </w:r>
      <w:r w:rsidR="00726727">
        <w:t>he production of</w:t>
      </w:r>
      <w:r>
        <w:t>.</w:t>
      </w:r>
    </w:p>
    <w:p w:rsidR="00412C01" w:rsidP="00412C01">
      <w:pPr>
        <w:pStyle w:val="Answer"/>
      </w:pPr>
      <w:r>
        <w:t>T</w:t>
      </w:r>
      <w:r w:rsidR="00726727">
        <w:t xml:space="preserve">he UK criticality list is </w:t>
      </w:r>
      <w:r>
        <w:t xml:space="preserve">not </w:t>
      </w:r>
      <w:r w:rsidR="00726727">
        <w:t xml:space="preserve">exhaustive. </w:t>
      </w:r>
      <w:r>
        <w:t>B</w:t>
      </w:r>
      <w:r w:rsidR="00726727">
        <w:t>ecause of the timescales</w:t>
      </w:r>
      <w:r>
        <w:t xml:space="preserve"> i</w:t>
      </w:r>
      <w:r w:rsidR="00726727">
        <w:t>t was produced in</w:t>
      </w:r>
      <w:r w:rsidR="00F8735A">
        <w:t>—</w:t>
      </w:r>
      <w:r w:rsidR="00296FF4">
        <w:t xml:space="preserve">about </w:t>
      </w:r>
      <w:r w:rsidR="00726727">
        <w:t>a six-week period</w:t>
      </w:r>
      <w:r>
        <w:t xml:space="preserve"> a</w:t>
      </w:r>
      <w:r w:rsidR="00726727">
        <w:t>round this time last year</w:t>
      </w:r>
      <w:r w:rsidR="00F8735A">
        <w:t>—</w:t>
      </w:r>
      <w:r w:rsidR="00156652">
        <w:t xml:space="preserve">we </w:t>
      </w:r>
      <w:r w:rsidR="00726727">
        <w:t xml:space="preserve">started with a relatively small list of candidate materials. Going forward, as I said, we plan to review the methodology and produce an updated list, </w:t>
      </w:r>
      <w:r>
        <w:t xml:space="preserve">which </w:t>
      </w:r>
      <w:r w:rsidR="00726727">
        <w:t xml:space="preserve">will certainly consider a much broader suite of candidate materials, including metals such as </w:t>
      </w:r>
      <w:r>
        <w:t>hafnium</w:t>
      </w:r>
      <w:r w:rsidR="00726727">
        <w:t>.</w:t>
      </w:r>
    </w:p>
    <w:p w:rsidR="00726727" w:rsidP="00F8735A">
      <w:pPr>
        <w:pStyle w:val="Remark"/>
      </w:pPr>
      <w:sdt>
        <w:sdtPr>
          <w:alias w:val="Member"/>
          <w:tag w:val="&lt;Member mnisId='4621' dodsId='77854'&gt;"/>
          <w:id w:val="-1067106699"/>
          <w:placeholder>
            <w:docPart w:val="DefaultPlaceholder_-1854013440"/>
          </w:placeholder>
          <w:richText/>
        </w:sdtPr>
        <w:sdtContent>
          <w:r w:rsidRPr="00412C01" w:rsidR="00412C01">
            <w:rPr>
              <w:b/>
            </w:rPr>
            <w:t>Chair:</w:t>
          </w:r>
        </w:sdtContent>
      </w:sdt>
      <w:r w:rsidR="00412C01">
        <w:t xml:space="preserve"> Hafnium is one to watch.</w:t>
      </w:r>
    </w:p>
    <w:p w:rsidR="00296FF4" w:rsidP="00296FF4">
      <w:pPr>
        <w:pStyle w:val="Question"/>
      </w:pPr>
      <w:sdt>
        <w:sdtPr>
          <w:alias w:val="Member"/>
          <w:tag w:val="&lt;Member mnisId='4139' dodsId='84518'&gt;"/>
          <w:id w:val="1917670290"/>
          <w:placeholder>
            <w:docPart w:val="DefaultPlaceholder_-1854013440"/>
          </w:placeholder>
          <w:richText/>
        </w:sdtPr>
        <w:sdtContent>
          <w:r w:rsidRPr="00296FF4">
            <w:rPr>
              <w:b/>
            </w:rPr>
            <w:t xml:space="preserve">Ian </w:t>
          </w:r>
          <w:r w:rsidRPr="00296FF4">
            <w:rPr>
              <w:b/>
            </w:rPr>
            <w:t>Lavery</w:t>
          </w:r>
          <w:r w:rsidRPr="00296FF4">
            <w:rPr>
              <w:b/>
            </w:rPr>
            <w:t>:</w:t>
          </w:r>
        </w:sdtContent>
      </w:sdt>
      <w:r>
        <w:t xml:space="preserve"> The discussion </w:t>
      </w:r>
      <w:r w:rsidR="00F8735A">
        <w:t>about</w:t>
      </w:r>
      <w:r>
        <w:t xml:space="preserve"> lithium </w:t>
      </w:r>
      <w:r w:rsidR="00412C01">
        <w:t>i</w:t>
      </w:r>
      <w:r w:rsidR="00726727">
        <w:t xml:space="preserve">s very important, </w:t>
      </w:r>
      <w:r w:rsidR="00412C01">
        <w:t xml:space="preserve">and </w:t>
      </w:r>
      <w:r w:rsidR="00726727">
        <w:t xml:space="preserve">significant </w:t>
      </w:r>
      <w:r w:rsidR="00412C01">
        <w:t>for me</w:t>
      </w:r>
      <w:r w:rsidR="00726727">
        <w:t>. I have the proposed British</w:t>
      </w:r>
      <w:r w:rsidR="00412C01">
        <w:t>volt</w:t>
      </w:r>
      <w:r w:rsidR="00726727">
        <w:t xml:space="preserve"> </w:t>
      </w:r>
      <w:r w:rsidR="00412C01">
        <w:t>giga</w:t>
      </w:r>
      <w:r w:rsidR="00726727">
        <w:t>factory in my constituency</w:t>
      </w:r>
      <w:r w:rsidR="00412C01">
        <w:t>,</w:t>
      </w:r>
      <w:r w:rsidR="00726727">
        <w:t xml:space="preserve"> and there is a great need for lithium</w:t>
      </w:r>
      <w:r w:rsidR="00412C01">
        <w:t>. Probably for another time, Chair, is what challenges that might bring to these gigafactories, which will need lots of lithium to produce and manufacture electric batteries.</w:t>
      </w:r>
    </w:p>
    <w:p w:rsidR="00726727" w:rsidP="00296FF4">
      <w:pPr>
        <w:pStyle w:val="Question"/>
        <w:numPr>
          <w:ilvl w:val="0"/>
          <w:numId w:val="0"/>
        </w:numPr>
        <w:ind w:left="794"/>
      </w:pPr>
      <w:r>
        <w:t>T</w:t>
      </w:r>
      <w:r>
        <w:t xml:space="preserve">he Act </w:t>
      </w:r>
      <w:r>
        <w:t xml:space="preserve">covers </w:t>
      </w:r>
      <w:r>
        <w:t>businesses that are connected to the UK</w:t>
      </w:r>
      <w:r>
        <w:t>.</w:t>
      </w:r>
      <w:r>
        <w:t xml:space="preserve"> </w:t>
      </w:r>
      <w:r>
        <w:t>D</w:t>
      </w:r>
      <w:r>
        <w:t xml:space="preserve">o the Government’s powers under the Act extend far </w:t>
      </w:r>
      <w:r>
        <w:t xml:space="preserve">enough </w:t>
      </w:r>
      <w:r>
        <w:t>down the critical mineral</w:t>
      </w:r>
      <w:r>
        <w:t>s</w:t>
      </w:r>
      <w:r>
        <w:t xml:space="preserve"> supply chain to address the risks that </w:t>
      </w:r>
      <w:r>
        <w:t>they face?</w:t>
      </w:r>
    </w:p>
    <w:p w:rsidR="00726727" w:rsidP="00412C01">
      <w:pPr>
        <w:pStyle w:val="Answer"/>
      </w:pPr>
      <w:sdt>
        <w:sdtPr>
          <w:alias w:val="Witness"/>
          <w:id w:val="763879318"/>
          <w:placeholder>
            <w:docPart w:val="DefaultPlaceholder_-1854013440"/>
          </w:placeholder>
          <w:richText/>
        </w:sdtPr>
        <w:sdtContent>
          <w:r w:rsidRPr="0071623F" w:rsidR="0071623F">
            <w:rPr>
              <w:b/>
              <w:i/>
            </w:rPr>
            <w:t>Paul Lusty:</w:t>
          </w:r>
        </w:sdtContent>
      </w:sdt>
      <w:r w:rsidR="00412C01">
        <w:t xml:space="preserve"> R</w:t>
      </w:r>
      <w:r>
        <w:t xml:space="preserve">eflecting on that question and the nature of the international supply chains </w:t>
      </w:r>
      <w:r w:rsidR="00412C01">
        <w:t xml:space="preserve">that </w:t>
      </w:r>
      <w:r>
        <w:t>we are dependent on</w:t>
      </w:r>
      <w:r w:rsidR="00412C01">
        <w:t>,</w:t>
      </w:r>
      <w:r>
        <w:t xml:space="preserve"> </w:t>
      </w:r>
      <w:r w:rsidR="00412C01">
        <w:t>t</w:t>
      </w:r>
      <w:r>
        <w:t xml:space="preserve">here are certainly parts of the supply chain, whether that be the primary mining or the processing </w:t>
      </w:r>
      <w:r w:rsidR="00412C01">
        <w:t xml:space="preserve">and </w:t>
      </w:r>
      <w:r>
        <w:t xml:space="preserve">refining of many of these commodities, </w:t>
      </w:r>
      <w:r w:rsidR="00E05925">
        <w:t>that</w:t>
      </w:r>
      <w:r>
        <w:t xml:space="preserve"> are very distant from the UK market.</w:t>
      </w:r>
    </w:p>
    <w:p w:rsidR="00412C01" w:rsidP="00412C01">
      <w:pPr>
        <w:pStyle w:val="Question"/>
        <w:numPr>
          <w:ilvl w:val="0"/>
          <w:numId w:val="0"/>
        </w:numPr>
        <w:ind w:left="794"/>
      </w:pPr>
      <w:r>
        <w:t>Going back to some of our discussion points earlier, that result</w:t>
      </w:r>
      <w:r w:rsidR="00E05925">
        <w:t>s</w:t>
      </w:r>
      <w:r>
        <w:t xml:space="preserve"> in a lack of transparency and understanding of which state actors are involved in specific parts of those value chains and how changes </w:t>
      </w:r>
      <w:r>
        <w:t xml:space="preserve">that </w:t>
      </w:r>
      <w:r>
        <w:t xml:space="preserve">they might implement could affect security of supply </w:t>
      </w:r>
      <w:r>
        <w:t xml:space="preserve">in </w:t>
      </w:r>
      <w:r>
        <w:t xml:space="preserve">the broader global market, </w:t>
      </w:r>
      <w:r>
        <w:t xml:space="preserve">as well as </w:t>
      </w:r>
      <w:r>
        <w:t>the UK.</w:t>
      </w:r>
    </w:p>
    <w:p w:rsidR="00726727" w:rsidP="00412C01">
      <w:pPr>
        <w:pStyle w:val="Question"/>
      </w:pPr>
      <w:sdt>
        <w:sdtPr>
          <w:alias w:val="Member"/>
          <w:tag w:val="&lt;Member mnisId='4621' dodsId='77854'&gt;"/>
          <w:id w:val="191807329"/>
          <w:placeholder>
            <w:docPart w:val="DefaultPlaceholder_-1854013440"/>
          </w:placeholder>
          <w:richText/>
        </w:sdtPr>
        <w:sdtContent>
          <w:r w:rsidRPr="00412C01" w:rsidR="00412C01">
            <w:rPr>
              <w:b/>
            </w:rPr>
            <w:t>Chair:</w:t>
          </w:r>
        </w:sdtContent>
      </w:sdt>
      <w:r w:rsidR="00412C01">
        <w:t xml:space="preserve"> </w:t>
      </w:r>
      <w:r>
        <w:t>The answer</w:t>
      </w:r>
      <w:r w:rsidR="00412C01">
        <w:t xml:space="preserve"> is</w:t>
      </w:r>
      <w:r>
        <w:t xml:space="preserve"> no, basically, but there is not much </w:t>
      </w:r>
      <w:r w:rsidR="00412C01">
        <w:t xml:space="preserve">that </w:t>
      </w:r>
      <w:r>
        <w:t xml:space="preserve">we can do about it, because if China buys a company in Kazakhstan, </w:t>
      </w:r>
      <w:r w:rsidR="00412C01">
        <w:t>that disrupts our supply chain.</w:t>
      </w:r>
    </w:p>
    <w:p w:rsidR="00412C01" w:rsidP="00412C01">
      <w:pPr>
        <w:pStyle w:val="Answer"/>
      </w:pPr>
      <w:sdt>
        <w:sdtPr>
          <w:alias w:val="Witness"/>
          <w:id w:val="-850640158"/>
          <w:placeholder>
            <w:docPart w:val="DefaultPlaceholder_-1854013440"/>
          </w:placeholder>
          <w:richText/>
        </w:sdtPr>
        <w:sdtContent>
          <w:r w:rsidRPr="0071623F" w:rsidR="0071623F">
            <w:rPr>
              <w:b/>
              <w:i/>
            </w:rPr>
            <w:t>Paul Lusty:</w:t>
          </w:r>
        </w:sdtContent>
      </w:sdt>
      <w:r>
        <w:t xml:space="preserve"> There are two aspects to it. </w:t>
      </w:r>
      <w:r w:rsidR="00726727">
        <w:t>We fundamentally need to improve our understanding of the global supply chains that the UK is dependent on, our visibility along those supply chains</w:t>
      </w:r>
      <w:r>
        <w:t>,</w:t>
      </w:r>
      <w:r w:rsidR="00726727">
        <w:t xml:space="preserve"> and our understanding of the overall resilience and the vulnerabilities. </w:t>
      </w:r>
      <w:r>
        <w:t>W</w:t>
      </w:r>
      <w:r w:rsidR="00726727">
        <w:t xml:space="preserve">e do have to also look beyond the Act, potentially, </w:t>
      </w:r>
      <w:r>
        <w:t xml:space="preserve">at </w:t>
      </w:r>
      <w:r w:rsidR="00726727">
        <w:t>how we can</w:t>
      </w:r>
      <w:r>
        <w:t xml:space="preserve"> intervene. </w:t>
      </w:r>
      <w:r w:rsidR="00726727">
        <w:t xml:space="preserve">We talked </w:t>
      </w:r>
      <w:r>
        <w:t xml:space="preserve">earlier </w:t>
      </w:r>
      <w:r w:rsidR="00726727">
        <w:t>about financing</w:t>
      </w:r>
      <w:r>
        <w:t>,</w:t>
      </w:r>
      <w:r w:rsidR="00726727">
        <w:t xml:space="preserve"> </w:t>
      </w:r>
      <w:r>
        <w:t xml:space="preserve">which </w:t>
      </w:r>
      <w:r w:rsidR="00726727">
        <w:t xml:space="preserve">is very important, but there are other </w:t>
      </w:r>
      <w:r w:rsidR="00726727">
        <w:t xml:space="preserve">mechanisms for the UK to work with international partners to strengthen supply chain resilience, </w:t>
      </w:r>
      <w:r>
        <w:t xml:space="preserve">for example </w:t>
      </w:r>
      <w:r w:rsidR="00726727">
        <w:t>around trade agreements with key producing countries.</w:t>
      </w:r>
    </w:p>
    <w:p w:rsidR="00726727" w:rsidP="00412C01">
      <w:pPr>
        <w:pStyle w:val="Answer"/>
      </w:pPr>
      <w:r>
        <w:t>T</w:t>
      </w:r>
      <w:r>
        <w:t xml:space="preserve">he UK and the </w:t>
      </w:r>
      <w:r>
        <w:t>g</w:t>
      </w:r>
      <w:r>
        <w:t xml:space="preserve">eological </w:t>
      </w:r>
      <w:r>
        <w:t>s</w:t>
      </w:r>
      <w:r>
        <w:t>urvey particularly do a lot of work around exerting what you might term soft power in major mineral producing countries.</w:t>
      </w:r>
      <w:r>
        <w:t xml:space="preserve"> C</w:t>
      </w:r>
      <w:r>
        <w:t>urrently, for example, we are undertaking work around lithium resources in Ghana, but we are also doing a lot of work in the lithium triangle in South America, trying to enhance environmental and social standards associated with lithium production there.</w:t>
      </w:r>
      <w:r>
        <w:t xml:space="preserve"> T</w:t>
      </w:r>
      <w:r>
        <w:t>here are a lot of options for the UK in its potential toolbox to intervene in de-risking global supply chains for some of our critical raw material supplies.</w:t>
      </w:r>
    </w:p>
    <w:p w:rsidR="00726727" w:rsidP="00412C01">
      <w:pPr>
        <w:pStyle w:val="Answer"/>
      </w:pPr>
      <w:sdt>
        <w:sdtPr>
          <w:alias w:val="Witness"/>
          <w:id w:val="-1708705410"/>
          <w:placeholder>
            <w:docPart w:val="DefaultPlaceholder_-1854013440"/>
          </w:placeholder>
          <w:richText/>
        </w:sdtPr>
        <w:sdtContent>
          <w:r w:rsidRPr="0071623F" w:rsidR="0071623F">
            <w:rPr>
              <w:b/>
              <w:i/>
            </w:rPr>
            <w:t>Paul Atherley:</w:t>
          </w:r>
        </w:sdtContent>
      </w:sdt>
      <w:r w:rsidR="00412C01">
        <w:t xml:space="preserve"> </w:t>
      </w:r>
      <w:r>
        <w:t xml:space="preserve">If I could add to that </w:t>
      </w:r>
      <w:r w:rsidR="00412C01">
        <w:t xml:space="preserve">in </w:t>
      </w:r>
      <w:r>
        <w:t>answer to the previous question</w:t>
      </w:r>
      <w:r w:rsidR="00412C01">
        <w:t xml:space="preserve">, </w:t>
      </w:r>
      <w:r>
        <w:t>we have to look at lifecycle analysis. I will give you an example.</w:t>
      </w:r>
      <w:r w:rsidR="00412C01">
        <w:t xml:space="preserve"> </w:t>
      </w:r>
      <w:r>
        <w:t xml:space="preserve">We have proposed legislation in the European Union </w:t>
      </w:r>
      <w:r w:rsidR="00277FCE">
        <w:t>on</w:t>
      </w:r>
      <w:r w:rsidR="008A5551">
        <w:t xml:space="preserve"> </w:t>
      </w:r>
      <w:r>
        <w:t xml:space="preserve">the </w:t>
      </w:r>
      <w:r w:rsidR="00412C01">
        <w:t>c</w:t>
      </w:r>
      <w:r>
        <w:t xml:space="preserve">arbon </w:t>
      </w:r>
      <w:r w:rsidR="00412C01">
        <w:t>b</w:t>
      </w:r>
      <w:r>
        <w:t xml:space="preserve">order </w:t>
      </w:r>
      <w:r w:rsidR="00412C01">
        <w:t>a</w:t>
      </w:r>
      <w:r>
        <w:t xml:space="preserve">djustment </w:t>
      </w:r>
      <w:r w:rsidR="00412C01">
        <w:t>m</w:t>
      </w:r>
      <w:r>
        <w:t xml:space="preserve">echanism, </w:t>
      </w:r>
      <w:r w:rsidR="00412C01">
        <w:t xml:space="preserve">which </w:t>
      </w:r>
      <w:r>
        <w:t xml:space="preserve">says </w:t>
      </w:r>
      <w:r w:rsidR="00412C01">
        <w:t xml:space="preserve">that, basically, </w:t>
      </w:r>
      <w:r>
        <w:t>it is unacceptable to extract raw material</w:t>
      </w:r>
      <w:r w:rsidR="00412C01">
        <w:t>s</w:t>
      </w:r>
      <w:r>
        <w:t xml:space="preserve"> unsustainably and </w:t>
      </w:r>
      <w:r w:rsidR="00412C01">
        <w:t xml:space="preserve">to import </w:t>
      </w:r>
      <w:r>
        <w:t xml:space="preserve">them into the European Union for the green economy. </w:t>
      </w:r>
      <w:r w:rsidR="00412C01">
        <w:t>W</w:t>
      </w:r>
      <w:r>
        <w:t>e have to mirror that and say</w:t>
      </w:r>
      <w:r w:rsidR="00412C01">
        <w:t xml:space="preserve"> that,</w:t>
      </w:r>
      <w:r>
        <w:t xml:space="preserve"> if we are going to have sustainable supply chains, sustainability has to include considerations under the National Security </w:t>
      </w:r>
      <w:r w:rsidR="00412C01">
        <w:t xml:space="preserve">and </w:t>
      </w:r>
      <w:r>
        <w:t>Investment Act</w:t>
      </w:r>
      <w:r w:rsidR="00412C01">
        <w:t>.</w:t>
      </w:r>
      <w:r>
        <w:t xml:space="preserve"> </w:t>
      </w:r>
      <w:r w:rsidR="00412C01">
        <w:t>I</w:t>
      </w:r>
      <w:r>
        <w:t>t is not hard to do. We should not be importing material into this country</w:t>
      </w:r>
      <w:r w:rsidR="00412C01">
        <w:t>,</w:t>
      </w:r>
      <w:r>
        <w:t xml:space="preserve"> either </w:t>
      </w:r>
      <w:r w:rsidR="00F8735A">
        <w:t xml:space="preserve">as </w:t>
      </w:r>
      <w:r>
        <w:t xml:space="preserve">an end product or </w:t>
      </w:r>
      <w:r w:rsidR="00F8735A">
        <w:t xml:space="preserve">as </w:t>
      </w:r>
      <w:r>
        <w:t>a midstream product</w:t>
      </w:r>
      <w:r w:rsidR="00412C01">
        <w:t>,</w:t>
      </w:r>
      <w:r>
        <w:t xml:space="preserve"> that does not meet the highest sustainability </w:t>
      </w:r>
      <w:r w:rsidR="00412C01">
        <w:t xml:space="preserve">and </w:t>
      </w:r>
      <w:r>
        <w:t xml:space="preserve">ESG guidelines. </w:t>
      </w:r>
      <w:r w:rsidR="00412C01">
        <w:t>T</w:t>
      </w:r>
      <w:r>
        <w:t>hat could perfectly reasonably include aspects of the particular legislation that we are considering today.</w:t>
      </w:r>
    </w:p>
    <w:p w:rsidR="00726727" w:rsidP="00726727">
      <w:pPr>
        <w:pStyle w:val="Question"/>
      </w:pPr>
      <w:sdt>
        <w:sdtPr>
          <w:alias w:val="Member"/>
          <w:tag w:val="&lt;Member mnisId='4808' dodsId=''&gt;"/>
          <w:id w:val="1593126297"/>
          <w:placeholder>
            <w:docPart w:val="DefaultPlaceholder_-1854013440"/>
          </w:placeholder>
          <w:richText/>
        </w:sdtPr>
        <w:sdtContent>
          <w:r w:rsidRPr="00412C01" w:rsidR="00412C01">
            <w:rPr>
              <w:b/>
            </w:rPr>
            <w:t>Ruth Edwards:</w:t>
          </w:r>
        </w:sdtContent>
      </w:sdt>
      <w:r w:rsidR="00412C01">
        <w:t xml:space="preserve"> I have a final supplementary on </w:t>
      </w:r>
      <w:r>
        <w:t xml:space="preserve">the issue of resilience of supply chains. We discussed palladium earlier. If Russia </w:t>
      </w:r>
      <w:r w:rsidR="00412C01">
        <w:t xml:space="preserve">had </w:t>
      </w:r>
      <w:r>
        <w:t>decided to weaponi</w:t>
      </w:r>
      <w:r w:rsidR="00412C01">
        <w:t>s</w:t>
      </w:r>
      <w:r>
        <w:t xml:space="preserve">e it by restricting supply in the way </w:t>
      </w:r>
      <w:r w:rsidR="00412C01">
        <w:t xml:space="preserve">that it has </w:t>
      </w:r>
      <w:r>
        <w:t>with gas</w:t>
      </w:r>
      <w:r w:rsidR="00412C01">
        <w:t>,</w:t>
      </w:r>
      <w:r>
        <w:t xml:space="preserve"> or </w:t>
      </w:r>
      <w:r w:rsidR="00412C01">
        <w:t xml:space="preserve">were </w:t>
      </w:r>
      <w:r w:rsidR="00F8735A">
        <w:t xml:space="preserve">it </w:t>
      </w:r>
      <w:r>
        <w:t>to do so in the future</w:t>
      </w:r>
      <w:r w:rsidR="00412C01">
        <w:t>,</w:t>
      </w:r>
      <w:r>
        <w:t xml:space="preserve"> </w:t>
      </w:r>
      <w:r w:rsidR="00412C01">
        <w:t>w</w:t>
      </w:r>
      <w:r>
        <w:t>hat</w:t>
      </w:r>
      <w:r w:rsidR="00E41245">
        <w:t xml:space="preserve"> </w:t>
      </w:r>
      <w:r w:rsidR="00412C01">
        <w:t xml:space="preserve">kind of </w:t>
      </w:r>
      <w:r>
        <w:t xml:space="preserve">impact would that have on the global market? </w:t>
      </w:r>
      <w:r w:rsidR="00412C01">
        <w:t>W</w:t>
      </w:r>
      <w:r>
        <w:t xml:space="preserve">ith that </w:t>
      </w:r>
      <w:r w:rsidR="00412C01">
        <w:t xml:space="preserve">kind of </w:t>
      </w:r>
      <w:r>
        <w:t>situation in mind, are there any minerals on the UK’s criticality list where the supply chain is suffering from a particular lack of resilience or redundancy</w:t>
      </w:r>
      <w:r w:rsidR="00C92955">
        <w:t>, such that,</w:t>
      </w:r>
      <w:r>
        <w:t xml:space="preserve"> </w:t>
      </w:r>
      <w:r w:rsidR="00C92955">
        <w:t xml:space="preserve">if </w:t>
      </w:r>
      <w:r>
        <w:t>there was a sudden shock in terms of either supply or demand, there would not be alternative sources that we could go to</w:t>
      </w:r>
      <w:r w:rsidR="00C92955">
        <w:t>?</w:t>
      </w:r>
    </w:p>
    <w:p w:rsidR="00726727" w:rsidP="00C92955">
      <w:pPr>
        <w:pStyle w:val="Answer"/>
      </w:pPr>
      <w:sdt>
        <w:sdtPr>
          <w:alias w:val="Witness"/>
          <w:id w:val="21601576"/>
          <w:placeholder>
            <w:docPart w:val="DefaultPlaceholder_-1854013440"/>
          </w:placeholder>
          <w:richText/>
        </w:sdtPr>
        <w:sdtContent>
          <w:r w:rsidRPr="0071623F" w:rsidR="0071623F">
            <w:rPr>
              <w:b/>
              <w:i/>
            </w:rPr>
            <w:t>Paul Lusty:</w:t>
          </w:r>
        </w:sdtContent>
      </w:sdt>
      <w:r w:rsidR="00C92955">
        <w:t xml:space="preserve"> </w:t>
      </w:r>
      <w:r w:rsidR="00277FCE">
        <w:t>There are</w:t>
      </w:r>
      <w:r>
        <w:t xml:space="preserve"> commodities where you have very high production concentration, </w:t>
      </w:r>
      <w:r w:rsidR="00C92955">
        <w:t xml:space="preserve">either </w:t>
      </w:r>
      <w:r>
        <w:t xml:space="preserve">in a single country </w:t>
      </w:r>
      <w:r w:rsidR="00C92955">
        <w:t xml:space="preserve">or, in some cases, in a single company. For example, </w:t>
      </w:r>
      <w:r w:rsidR="00277FCE">
        <w:t xml:space="preserve">look at </w:t>
      </w:r>
      <w:r>
        <w:t>niobium production</w:t>
      </w:r>
      <w:r w:rsidR="00C92955">
        <w:t>,</w:t>
      </w:r>
      <w:r w:rsidR="00277FCE">
        <w:t xml:space="preserve"> where</w:t>
      </w:r>
      <w:r>
        <w:t xml:space="preserve"> Brazil vastly dominates global supply</w:t>
      </w:r>
      <w:r w:rsidR="00C92955">
        <w:t>.</w:t>
      </w:r>
      <w:r>
        <w:t xml:space="preserve"> </w:t>
      </w:r>
      <w:r w:rsidR="00C92955">
        <w:t>R</w:t>
      </w:r>
      <w:r>
        <w:t xml:space="preserve">are earths </w:t>
      </w:r>
      <w:r w:rsidR="00C92955">
        <w:t xml:space="preserve">are </w:t>
      </w:r>
      <w:r>
        <w:t>another good example, because of the significant concentration of the value chain currently in China</w:t>
      </w:r>
      <w:r w:rsidR="00C92955">
        <w:t>.</w:t>
      </w:r>
      <w:r>
        <w:t xml:space="preserve"> </w:t>
      </w:r>
      <w:r w:rsidR="00C92955">
        <w:t xml:space="preserve">A </w:t>
      </w:r>
      <w:r>
        <w:t>significant restriction of flow of material into the market from those countries would see short-term deficits with significant impacts on price volatility.</w:t>
      </w:r>
    </w:p>
    <w:p w:rsidR="00726727" w:rsidP="00C92955">
      <w:pPr>
        <w:pStyle w:val="Question"/>
        <w:numPr>
          <w:ilvl w:val="0"/>
          <w:numId w:val="0"/>
        </w:numPr>
        <w:ind w:left="794"/>
      </w:pPr>
      <w:r>
        <w:t>R</w:t>
      </w:r>
      <w:r>
        <w:t xml:space="preserve">eflecting on the question </w:t>
      </w:r>
      <w:r>
        <w:t xml:space="preserve">that </w:t>
      </w:r>
      <w:r>
        <w:t xml:space="preserve">you posed specifically about Russia, there </w:t>
      </w:r>
      <w:r>
        <w:t xml:space="preserve">are </w:t>
      </w:r>
      <w:r>
        <w:t xml:space="preserve">two ways </w:t>
      </w:r>
      <w:r>
        <w:t xml:space="preserve">that </w:t>
      </w:r>
      <w:r>
        <w:t>that could impact on the market</w:t>
      </w:r>
      <w:r w:rsidR="00EA7134">
        <w:t xml:space="preserve">. From </w:t>
      </w:r>
      <w:r>
        <w:t>the Russian perspective</w:t>
      </w:r>
      <w:r w:rsidR="00EA7134">
        <w:t>,</w:t>
      </w:r>
      <w:r>
        <w:t xml:space="preserve"> deciding to withhold supplies </w:t>
      </w:r>
      <w:r>
        <w:t xml:space="preserve">to </w:t>
      </w:r>
      <w:r>
        <w:t xml:space="preserve">the international market could upset the market balance. Equally, it could come from </w:t>
      </w:r>
      <w:r>
        <w:t>w</w:t>
      </w:r>
      <w:r>
        <w:t>estern sanctions on Russia restricting their entry into the global market</w:t>
      </w:r>
      <w:r>
        <w:t>,</w:t>
      </w:r>
      <w:r>
        <w:t xml:space="preserve"> </w:t>
      </w:r>
      <w:r>
        <w:t xml:space="preserve">again </w:t>
      </w:r>
      <w:r>
        <w:t>with implications for supply and demand.</w:t>
      </w:r>
    </w:p>
    <w:p w:rsidR="00C92955" w:rsidP="00C92955">
      <w:pPr>
        <w:pStyle w:val="Answer"/>
      </w:pPr>
      <w:sdt>
        <w:sdtPr>
          <w:alias w:val="Witness"/>
          <w:id w:val="-2127915190"/>
          <w:placeholder>
            <w:docPart w:val="DefaultPlaceholder_-1854013440"/>
          </w:placeholder>
          <w:richText/>
        </w:sdtPr>
        <w:sdtContent>
          <w:r w:rsidRPr="0071623F" w:rsidR="0071623F">
            <w:rPr>
              <w:b/>
              <w:i/>
            </w:rPr>
            <w:t>Paul Atherley:</w:t>
          </w:r>
        </w:sdtContent>
      </w:sdt>
      <w:r>
        <w:t xml:space="preserve"> </w:t>
      </w:r>
      <w:r w:rsidR="00726727">
        <w:t xml:space="preserve">I will just bang this drum again and say </w:t>
      </w:r>
      <w:r>
        <w:t xml:space="preserve">that </w:t>
      </w:r>
      <w:r w:rsidR="00726727">
        <w:t>we have to look to the midstream</w:t>
      </w:r>
      <w:r>
        <w:t>.</w:t>
      </w:r>
      <w:r w:rsidR="00726727">
        <w:t xml:space="preserve"> </w:t>
      </w:r>
      <w:r>
        <w:t>I</w:t>
      </w:r>
      <w:r w:rsidR="00726727">
        <w:t xml:space="preserve">f you wanted to </w:t>
      </w:r>
      <w:r>
        <w:t xml:space="preserve">weaponise </w:t>
      </w:r>
      <w:r w:rsidR="00726727">
        <w:t xml:space="preserve">lithium right now, </w:t>
      </w:r>
      <w:r>
        <w:t xml:space="preserve">more than </w:t>
      </w:r>
      <w:r w:rsidR="00726727">
        <w:t xml:space="preserve">90% of all the lithium hydroxide in the world that goes into all the </w:t>
      </w:r>
      <w:r>
        <w:t>giga</w:t>
      </w:r>
      <w:r w:rsidR="00726727">
        <w:t xml:space="preserve">factories for </w:t>
      </w:r>
      <w:r>
        <w:t xml:space="preserve">all </w:t>
      </w:r>
      <w:r w:rsidR="00726727">
        <w:t>electric vehicles comes from one country</w:t>
      </w:r>
      <w:r>
        <w:t>.</w:t>
      </w:r>
      <w:r w:rsidR="00726727">
        <w:t xml:space="preserve"> </w:t>
      </w:r>
      <w:r>
        <w:t>I</w:t>
      </w:r>
      <w:r w:rsidR="00726727">
        <w:t>t does not matter where you mine it. One country does the midstream processing.</w:t>
      </w:r>
    </w:p>
    <w:p w:rsidR="00C92955" w:rsidP="00C92955">
      <w:pPr>
        <w:pStyle w:val="Question"/>
      </w:pPr>
      <w:sdt>
        <w:sdtPr>
          <w:alias w:val="Member"/>
          <w:tag w:val="&lt;Member mnisId='4808' dodsId=''&gt;"/>
          <w:id w:val="-1633009026"/>
          <w:placeholder>
            <w:docPart w:val="DefaultPlaceholder_-1854013440"/>
          </w:placeholder>
          <w:richText/>
        </w:sdtPr>
        <w:sdtContent>
          <w:r w:rsidRPr="00C92955">
            <w:rPr>
              <w:b/>
            </w:rPr>
            <w:t>Ruth Edwards:</w:t>
          </w:r>
        </w:sdtContent>
      </w:sdt>
      <w:r>
        <w:t xml:space="preserve"> </w:t>
      </w:r>
      <w:r w:rsidR="00726727">
        <w:t xml:space="preserve">Which </w:t>
      </w:r>
      <w:r>
        <w:t>country is that?</w:t>
      </w:r>
    </w:p>
    <w:p w:rsidR="00726727" w:rsidP="00C92955">
      <w:pPr>
        <w:pStyle w:val="Answer"/>
      </w:pPr>
      <w:sdt>
        <w:sdtPr>
          <w:alias w:val="Witness"/>
          <w:id w:val="830259258"/>
          <w:placeholder>
            <w:docPart w:val="DefaultPlaceholder_-1854013440"/>
          </w:placeholder>
          <w:richText/>
        </w:sdtPr>
        <w:sdtContent>
          <w:r w:rsidRPr="0071623F" w:rsidR="0071623F">
            <w:rPr>
              <w:b/>
              <w:i/>
            </w:rPr>
            <w:t>Paul Atherley:</w:t>
          </w:r>
        </w:sdtContent>
      </w:sdt>
      <w:r w:rsidR="00C92955">
        <w:t xml:space="preserve"> </w:t>
      </w:r>
      <w:r w:rsidR="001E6545">
        <w:t xml:space="preserve">That is </w:t>
      </w:r>
      <w:r>
        <w:t xml:space="preserve">China. </w:t>
      </w:r>
      <w:r w:rsidR="00C92955">
        <w:t>It is the s</w:t>
      </w:r>
      <w:r>
        <w:t>ame with rare earth magnets. In fact,</w:t>
      </w:r>
      <w:r w:rsidR="00C92955">
        <w:t xml:space="preserve"> if we look</w:t>
      </w:r>
      <w:r>
        <w:t xml:space="preserve"> </w:t>
      </w:r>
      <w:r w:rsidR="00C92955">
        <w:t>a</w:t>
      </w:r>
      <w:r>
        <w:t>cross all the metals</w:t>
      </w:r>
      <w:r w:rsidR="00C92955">
        <w:t>,</w:t>
      </w:r>
      <w:r>
        <w:t xml:space="preserve"> </w:t>
      </w:r>
      <w:r w:rsidR="00C92955">
        <w:t xml:space="preserve">nickel is lower, at </w:t>
      </w:r>
      <w:r>
        <w:t>around 40%</w:t>
      </w:r>
      <w:r w:rsidR="00F8735A">
        <w:t>, and c</w:t>
      </w:r>
      <w:r w:rsidR="00C92955">
        <w:t xml:space="preserve">obalt and copper are around 60%. Between 40% and 95% </w:t>
      </w:r>
      <w:r>
        <w:t xml:space="preserve">of all the metals and minerals </w:t>
      </w:r>
      <w:r w:rsidR="00C92955">
        <w:t xml:space="preserve">that </w:t>
      </w:r>
      <w:r>
        <w:t>we are talking about today, apart from palladi</w:t>
      </w:r>
      <w:r w:rsidR="00C92955">
        <w:t>um and</w:t>
      </w:r>
      <w:r>
        <w:t xml:space="preserve"> a few </w:t>
      </w:r>
      <w:r w:rsidR="00C92955">
        <w:t xml:space="preserve">others, </w:t>
      </w:r>
      <w:r>
        <w:t>go through midstream processing in China</w:t>
      </w:r>
      <w:r w:rsidR="00C92955">
        <w:t>.</w:t>
      </w:r>
      <w:r>
        <w:t xml:space="preserve"> </w:t>
      </w:r>
      <w:r w:rsidR="00C92955">
        <w:t>I</w:t>
      </w:r>
      <w:r>
        <w:t>f you want</w:t>
      </w:r>
      <w:r w:rsidR="00C92955">
        <w:t>ed</w:t>
      </w:r>
      <w:r>
        <w:t xml:space="preserve"> to </w:t>
      </w:r>
      <w:r w:rsidR="00C92955">
        <w:t xml:space="preserve">weaponise, the easiest way would </w:t>
      </w:r>
      <w:r>
        <w:t xml:space="preserve">simply </w:t>
      </w:r>
      <w:r w:rsidR="00C92955">
        <w:t xml:space="preserve">be to </w:t>
      </w:r>
      <w:r>
        <w:t>turn off the supply.</w:t>
      </w:r>
    </w:p>
    <w:p w:rsidR="00C92955" w:rsidP="00726727">
      <w:pPr>
        <w:pStyle w:val="Question"/>
      </w:pPr>
      <w:sdt>
        <w:sdtPr>
          <w:alias w:val="Member"/>
          <w:tag w:val="&lt;Member mnisId='4621' dodsId='77854'&gt;"/>
          <w:id w:val="-56250006"/>
          <w:placeholder>
            <w:docPart w:val="DefaultPlaceholder_-1854013440"/>
          </w:placeholder>
          <w:richText/>
        </w:sdtPr>
        <w:sdtContent>
          <w:r w:rsidRPr="00C92955">
            <w:rPr>
              <w:b/>
            </w:rPr>
            <w:t>Chair:</w:t>
          </w:r>
        </w:sdtContent>
      </w:sdt>
      <w:r>
        <w:t xml:space="preserve"> </w:t>
      </w:r>
      <w:r w:rsidR="00726727">
        <w:t>Given all of the international aspects to this and the collaboration we need to have with allies</w:t>
      </w:r>
      <w:r w:rsidR="001E6545">
        <w:t>,</w:t>
      </w:r>
      <w:r w:rsidR="00726727">
        <w:t xml:space="preserve"> </w:t>
      </w:r>
      <w:r w:rsidR="001E6545">
        <w:t>which</w:t>
      </w:r>
      <w:r w:rsidR="00726727">
        <w:t xml:space="preserve"> are also doing their own work around mapping their supply chains and thinking about their critical mineral strategies</w:t>
      </w:r>
      <w:r>
        <w:t>,</w:t>
      </w:r>
      <w:r w:rsidR="00726727">
        <w:t xml:space="preserve"> I would expect the Department </w:t>
      </w:r>
      <w:r>
        <w:t>for</w:t>
      </w:r>
      <w:r w:rsidR="00726727">
        <w:t xml:space="preserve"> International Trade to be very active in this space</w:t>
      </w:r>
      <w:r>
        <w:t>.</w:t>
      </w:r>
      <w:r w:rsidR="00726727">
        <w:t xml:space="preserve"> </w:t>
      </w:r>
      <w:r>
        <w:t>Are t</w:t>
      </w:r>
      <w:r w:rsidR="00726727">
        <w:t>hey active enough?</w:t>
      </w:r>
    </w:p>
    <w:p w:rsidR="008A5551" w:rsidP="00C92955">
      <w:pPr>
        <w:pStyle w:val="Answer"/>
      </w:pPr>
      <w:sdt>
        <w:sdtPr>
          <w:alias w:val="Witness"/>
          <w:id w:val="-1268381357"/>
          <w:placeholder>
            <w:docPart w:val="DefaultPlaceholder_-1854013440"/>
          </w:placeholder>
          <w:richText/>
        </w:sdtPr>
        <w:sdtContent>
          <w:r w:rsidRPr="0071623F" w:rsidR="0071623F">
            <w:rPr>
              <w:b/>
              <w:i/>
            </w:rPr>
            <w:t>Paul Lusty:</w:t>
          </w:r>
        </w:sdtContent>
      </w:sdt>
      <w:r w:rsidR="00C92955">
        <w:t xml:space="preserve"> </w:t>
      </w:r>
      <w:r w:rsidR="00D27EA0">
        <w:t xml:space="preserve">Yes. </w:t>
      </w:r>
      <w:r w:rsidR="00C92955">
        <w:t xml:space="preserve">The </w:t>
      </w:r>
      <w:r w:rsidR="00726727">
        <w:t xml:space="preserve">Department for International Trade </w:t>
      </w:r>
      <w:r w:rsidR="00C92955">
        <w:t xml:space="preserve">is </w:t>
      </w:r>
      <w:r w:rsidR="00726727">
        <w:t xml:space="preserve">working very closely with </w:t>
      </w:r>
      <w:r w:rsidR="00C92955">
        <w:t xml:space="preserve">BEIS </w:t>
      </w:r>
      <w:r w:rsidR="00726727">
        <w:t>on this topic.</w:t>
      </w:r>
      <w:r w:rsidR="00C92955">
        <w:t xml:space="preserve"> </w:t>
      </w:r>
      <w:r w:rsidR="00726727">
        <w:t>In the last couple of weeks</w:t>
      </w:r>
      <w:r w:rsidR="00C92955">
        <w:t>,</w:t>
      </w:r>
      <w:r w:rsidR="00726727">
        <w:t xml:space="preserve"> I have had discussions involving the Department for International Trade and delegations, for example, from Geoscience Australia</w:t>
      </w:r>
      <w:r w:rsidR="00C92955">
        <w:t>,</w:t>
      </w:r>
      <w:r w:rsidR="00726727">
        <w:t xml:space="preserve"> but also Canada, talking very much around these topics</w:t>
      </w:r>
      <w:r w:rsidR="00C92955">
        <w:t xml:space="preserve"> and</w:t>
      </w:r>
      <w:r w:rsidR="00726727">
        <w:t xml:space="preserve"> the opportunities for international collaboration</w:t>
      </w:r>
      <w:r w:rsidR="00C92955">
        <w:t>.</w:t>
      </w:r>
    </w:p>
    <w:p w:rsidR="00726727" w:rsidP="00C92955">
      <w:pPr>
        <w:pStyle w:val="Answer"/>
      </w:pPr>
      <w:r>
        <w:t xml:space="preserve">There was </w:t>
      </w:r>
      <w:r>
        <w:t>a lot of emphasis on the shared values between those countries in terms of responsible sourcing</w:t>
      </w:r>
      <w:r w:rsidR="00D27EA0">
        <w:t>,</w:t>
      </w:r>
      <w:r>
        <w:t xml:space="preserve"> environmental and social considerations of global raw material supply chains</w:t>
      </w:r>
      <w:r>
        <w:t>,</w:t>
      </w:r>
      <w:r>
        <w:t xml:space="preserve"> and the potential opportunities for those countries and other key international partners to collaborate to develop supply chains outside China and </w:t>
      </w:r>
      <w:r>
        <w:t xml:space="preserve">other </w:t>
      </w:r>
      <w:r>
        <w:t>countries</w:t>
      </w:r>
      <w:r>
        <w:t xml:space="preserve"> that </w:t>
      </w:r>
      <w:r>
        <w:t>dominate certain critical raw material supplies.</w:t>
      </w:r>
    </w:p>
    <w:p w:rsidR="00726727" w:rsidP="00C92955">
      <w:pPr>
        <w:pStyle w:val="Answer"/>
      </w:pPr>
      <w:sdt>
        <w:sdtPr>
          <w:alias w:val="Witness"/>
          <w:id w:val="-2134700343"/>
          <w:placeholder>
            <w:docPart w:val="DefaultPlaceholder_-1854013440"/>
          </w:placeholder>
          <w:richText/>
        </w:sdtPr>
        <w:sdtContent>
          <w:r w:rsidRPr="0071623F" w:rsidR="0071623F">
            <w:rPr>
              <w:b/>
              <w:i/>
            </w:rPr>
            <w:t>Paul Atherley:</w:t>
          </w:r>
        </w:sdtContent>
      </w:sdt>
      <w:r w:rsidRPr="00C92955" w:rsidR="00C92955">
        <w:rPr>
          <w:b/>
        </w:rPr>
        <w:t xml:space="preserve"> </w:t>
      </w:r>
      <w:r w:rsidR="00D27EA0">
        <w:t xml:space="preserve">It </w:t>
      </w:r>
      <w:r>
        <w:t>is also the other way, Chair</w:t>
      </w:r>
      <w:r w:rsidR="00C92955">
        <w:t>.</w:t>
      </w:r>
      <w:r>
        <w:t xml:space="preserve"> Australia is reaching out to the UK. We have the Australian </w:t>
      </w:r>
      <w:r w:rsidR="00EA7593">
        <w:t xml:space="preserve">Trade Minister </w:t>
      </w:r>
      <w:r>
        <w:t>here on Monday for exactly this reason, recognising our downstream processing capability</w:t>
      </w:r>
      <w:r w:rsidR="00C92955">
        <w:t xml:space="preserve"> and</w:t>
      </w:r>
      <w:r>
        <w:t xml:space="preserve"> </w:t>
      </w:r>
      <w:r w:rsidR="00C92955">
        <w:t>a</w:t>
      </w:r>
      <w:r>
        <w:t xml:space="preserve">ccess to the European markets, </w:t>
      </w:r>
      <w:r w:rsidR="00C92955">
        <w:t xml:space="preserve">and </w:t>
      </w:r>
      <w:r>
        <w:t xml:space="preserve">the </w:t>
      </w:r>
      <w:r w:rsidR="00C92955">
        <w:t xml:space="preserve">same with the </w:t>
      </w:r>
      <w:r>
        <w:t>Canadians</w:t>
      </w:r>
      <w:r w:rsidR="00C92955">
        <w:t>.</w:t>
      </w:r>
      <w:r>
        <w:t xml:space="preserve"> </w:t>
      </w:r>
      <w:r w:rsidR="00C92955">
        <w:t>T</w:t>
      </w:r>
      <w:r>
        <w:t>he Critical Minerals Association</w:t>
      </w:r>
      <w:r w:rsidR="00C92955">
        <w:t xml:space="preserve"> </w:t>
      </w:r>
      <w:r>
        <w:t>is pulling this all together</w:t>
      </w:r>
      <w:r w:rsidR="00C92955">
        <w:t xml:space="preserve"> and</w:t>
      </w:r>
      <w:r>
        <w:t xml:space="preserve"> trying to </w:t>
      </w:r>
      <w:r w:rsidR="00C92955">
        <w:t xml:space="preserve">join </w:t>
      </w:r>
      <w:r>
        <w:t xml:space="preserve">those dots, working with </w:t>
      </w:r>
      <w:r w:rsidR="00C92955">
        <w:t>the D</w:t>
      </w:r>
      <w:r>
        <w:t xml:space="preserve">epartment </w:t>
      </w:r>
      <w:r w:rsidR="00C92955">
        <w:t>for I</w:t>
      </w:r>
      <w:r>
        <w:t xml:space="preserve">nternational </w:t>
      </w:r>
      <w:r w:rsidR="00C92955">
        <w:t>T</w:t>
      </w:r>
      <w:r>
        <w:t>rade</w:t>
      </w:r>
      <w:r w:rsidR="00C92955">
        <w:t>,</w:t>
      </w:r>
      <w:r>
        <w:t xml:space="preserve"> </w:t>
      </w:r>
      <w:r w:rsidR="00C92955">
        <w:t>BEIS</w:t>
      </w:r>
      <w:r w:rsidR="00C92955">
        <w:t xml:space="preserve"> and </w:t>
      </w:r>
      <w:r>
        <w:t xml:space="preserve">UK </w:t>
      </w:r>
      <w:r w:rsidR="00C92955">
        <w:t>E</w:t>
      </w:r>
      <w:r>
        <w:t xml:space="preserve">xport </w:t>
      </w:r>
      <w:r w:rsidR="00C92955">
        <w:t>F</w:t>
      </w:r>
      <w:r>
        <w:t xml:space="preserve">inance. </w:t>
      </w:r>
      <w:r w:rsidR="00C92955">
        <w:t>T</w:t>
      </w:r>
      <w:r>
        <w:t>here is a lot of work being done</w:t>
      </w:r>
      <w:r w:rsidR="00C92955">
        <w:t>,</w:t>
      </w:r>
      <w:r>
        <w:t xml:space="preserve"> recognising</w:t>
      </w:r>
      <w:r w:rsidR="001019E3">
        <w:t>,</w:t>
      </w:r>
      <w:r>
        <w:t xml:space="preserve"> </w:t>
      </w:r>
      <w:r w:rsidR="001019E3">
        <w:t xml:space="preserve">as </w:t>
      </w:r>
      <w:r>
        <w:t xml:space="preserve">embodied in the </w:t>
      </w:r>
      <w:r w:rsidR="001019E3">
        <w:t>c</w:t>
      </w:r>
      <w:r>
        <w:t xml:space="preserve">ritical </w:t>
      </w:r>
      <w:r w:rsidR="001019E3">
        <w:t>m</w:t>
      </w:r>
      <w:r>
        <w:t>inerals Act</w:t>
      </w:r>
      <w:r w:rsidR="001019E3">
        <w:t>,</w:t>
      </w:r>
      <w:r>
        <w:t xml:space="preserve"> this collaboration that is required.</w:t>
      </w:r>
    </w:p>
    <w:p w:rsidR="00726727" w:rsidP="00F8735A">
      <w:pPr>
        <w:pStyle w:val="Remark"/>
      </w:pPr>
      <w:sdt>
        <w:sdtPr>
          <w:alias w:val="Member"/>
          <w:tag w:val="&lt;Member mnisId='4621' dodsId='77854'&gt;"/>
          <w:id w:val="1154111182"/>
          <w:placeholder>
            <w:docPart w:val="DefaultPlaceholder_-1854013440"/>
          </w:placeholder>
          <w:richText/>
        </w:sdtPr>
        <w:sdtContent>
          <w:r w:rsidRPr="001019E3" w:rsidR="001019E3">
            <w:rPr>
              <w:b/>
            </w:rPr>
            <w:t>Chair:</w:t>
          </w:r>
        </w:sdtContent>
      </w:sdt>
      <w:r w:rsidR="001019E3">
        <w:t xml:space="preserve"> We </w:t>
      </w:r>
      <w:r>
        <w:t xml:space="preserve">have timed out for today, so thanks so much </w:t>
      </w:r>
      <w:r w:rsidR="001019E3">
        <w:t xml:space="preserve">to both of you </w:t>
      </w:r>
      <w:r>
        <w:t>for giving evidence. We will now bring the session to an end.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E4EE79890324D5D9944E2F799F5DFB2"/>
      </w:placeholder>
      <w:richText/>
    </w:sdtPr>
    <w:sdtContent>
      <w:p w:rsidR="003736A1" w:rsidP="009277D8">
        <w:pPr>
          <w:pStyle w:val="Para"/>
          <w:rPr>
            <w:color w:val="808080"/>
          </w:rPr>
        </w:pPr>
        <w:r w:rsidRPr="00CB235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C01176D4E404B3A861ADFFA8CD0818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B23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E4EE79890324D5D9944E2F799F5DFB2"/>
        <w:category>
          <w:name w:val="General"/>
          <w:gallery w:val="placeholder"/>
        </w:category>
        <w:types>
          <w:type w:val="bbPlcHdr"/>
        </w:types>
        <w:behaviors>
          <w:behavior w:val="content"/>
        </w:behaviors>
        <w:guid w:val="{66B77BBD-C044-4554-9DAE-A9FFECFE4921}"/>
      </w:docPartPr>
      <w:docPartBody>
        <w:p w:rsidR="00B0492F" w:rsidP="00725224">
          <w:pPr>
            <w:pStyle w:val="BE4EE79890324D5D9944E2F799F5DFB2"/>
          </w:pPr>
          <w:r w:rsidRPr="000753FC">
            <w:rPr>
              <w:rStyle w:val="PlaceholderText"/>
            </w:rPr>
            <w:t>Click here to enter text.</w:t>
          </w:r>
        </w:p>
      </w:docPartBody>
    </w:docPart>
    <w:docPart>
      <w:docPartPr>
        <w:name w:val="DBD64236098345F3A6D4B5A133619C6E"/>
        <w:category>
          <w:name w:val="General"/>
          <w:gallery w:val="placeholder"/>
        </w:category>
        <w:types>
          <w:type w:val="bbPlcHdr"/>
        </w:types>
        <w:behaviors>
          <w:behavior w:val="content"/>
        </w:behaviors>
        <w:guid w:val="{3883C278-10EB-4AAC-B3B9-66C6F8CAA389}"/>
      </w:docPartPr>
      <w:docPartBody>
        <w:p w:rsidR="00B0492F" w:rsidP="00725224">
          <w:pPr>
            <w:pStyle w:val="DBD64236098345F3A6D4B5A133619C6E"/>
          </w:pPr>
          <w:r w:rsidRPr="002B3926">
            <w:rPr>
              <w:rStyle w:val="PlaceholderText"/>
            </w:rPr>
            <w:t>Click here to enter text.</w:t>
          </w:r>
        </w:p>
      </w:docPartBody>
    </w:docPart>
    <w:docPart>
      <w:docPartPr>
        <w:name w:val="0C01176D4E404B3A861ADFFA8CD0818B"/>
        <w:category>
          <w:name w:val="General"/>
          <w:gallery w:val="placeholder"/>
        </w:category>
        <w:types>
          <w:type w:val="bbPlcHdr"/>
        </w:types>
        <w:behaviors>
          <w:behavior w:val="content"/>
        </w:behaviors>
        <w:guid w:val="{EDF69587-71AD-4F4B-A3E9-1E41653EA43E}"/>
      </w:docPartPr>
      <w:docPartBody>
        <w:p w:rsidR="00B0492F" w:rsidP="00725224">
          <w:pPr>
            <w:pStyle w:val="0C01176D4E404B3A861ADFFA8CD0818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0EDA1E2-31D0-49F9-971E-27F367AAD35F}"/>
      </w:docPartPr>
      <w:docPartBody>
        <w:p w:rsidR="00B0492F">
          <w:r w:rsidRPr="00F0531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5224"/>
    <w:rPr>
      <w:color w:val="808080"/>
    </w:rPr>
  </w:style>
  <w:style w:type="paragraph" w:customStyle="1" w:styleId="BE4EE79890324D5D9944E2F799F5DFB2">
    <w:name w:val="BE4EE79890324D5D9944E2F799F5DFB2"/>
    <w:rsid w:val="00725224"/>
  </w:style>
  <w:style w:type="paragraph" w:customStyle="1" w:styleId="DBD64236098345F3A6D4B5A133619C6E">
    <w:name w:val="DBD64236098345F3A6D4B5A133619C6E"/>
    <w:rsid w:val="00725224"/>
  </w:style>
  <w:style w:type="paragraph" w:customStyle="1" w:styleId="0C01176D4E404B3A861ADFFA8CD0818B">
    <w:name w:val="0C01176D4E404B3A861ADFFA8CD0818B"/>
    <w:rsid w:val="007252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