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10EA" w:rsidRPr="00AC1D61" w:rsidP="005410EA">
      <w:pPr>
        <w:pStyle w:val="TitleCommittee0"/>
      </w:pPr>
      <w:r>
        <w:t xml:space="preserve">Select Committee on </w:t>
      </w:r>
      <w:r w:rsidRPr="00AC1D61">
        <w:t xml:space="preserve">COVID-19 </w:t>
      </w:r>
    </w:p>
    <w:p w:rsidR="005410EA" w:rsidRPr="00AC1D61" w:rsidP="005410EA">
      <w:pPr>
        <w:pStyle w:val="TitleInquiry0"/>
      </w:pPr>
      <w:r>
        <w:t>C</w:t>
      </w:r>
      <w:r w:rsidRPr="00AC1D61">
        <w:t>orrected oral evidence: Living online: the long-term impact on well</w:t>
      </w:r>
      <w:r>
        <w:t>-</w:t>
      </w:r>
      <w:r w:rsidRPr="00AC1D61">
        <w:t>being</w:t>
      </w:r>
    </w:p>
    <w:p w:rsidR="005410EA" w:rsidRPr="00AC1D61" w:rsidP="005410EA">
      <w:pPr>
        <w:pStyle w:val="Para"/>
      </w:pPr>
      <w:r w:rsidRPr="00AC1D61">
        <w:t>Tuesday 10 November 2020</w:t>
      </w:r>
    </w:p>
    <w:p w:rsidR="005410EA" w:rsidRPr="00AC1D61" w:rsidP="005410EA">
      <w:pPr>
        <w:pStyle w:val="Para"/>
      </w:pPr>
      <w:r w:rsidRPr="00AC1D61">
        <w:t>10.15 am</w:t>
      </w:r>
    </w:p>
    <w:p w:rsidR="005410EA" w:rsidRPr="00AC1D61" w:rsidP="005410EA">
      <w:pPr>
        <w:pStyle w:val="Para"/>
      </w:pPr>
    </w:p>
    <w:p w:rsidR="00E52DAB" w:rsidP="005410EA"/>
    <w:p w:rsidR="005410EA" w:rsidRPr="00AC1D61" w:rsidP="005410EA">
      <w:bookmarkStart w:id="0" w:name="_GoBack"/>
      <w:bookmarkEnd w:id="0"/>
      <w:r w:rsidRPr="00AC1D61">
        <w:t>Members present: Baroness Lane-Fox of Soho (The Chair); Lord Alderdice; Baroness Benjamin; Baroness Chisholm of Owlpen; Lord Elder; Lord Hain; Lord Harris of Haringey; Baroness Jay of Paddington; Baroness Morgan of Cotes; Lord Pickles; Baroness Young of Hornsey.</w:t>
      </w:r>
    </w:p>
    <w:p w:rsidR="005410EA" w:rsidRPr="00AC1D61" w:rsidP="005410EA">
      <w:pPr>
        <w:pStyle w:val="Para"/>
        <w:tabs>
          <w:tab w:val="center" w:pos="4536"/>
          <w:tab w:val="right" w:pos="8931"/>
        </w:tabs>
      </w:pPr>
      <w:r w:rsidRPr="00AC1D61">
        <w:t>Evidence Session No. 1</w:t>
      </w:r>
      <w:r w:rsidRPr="00AC1D61">
        <w:tab/>
        <w:t>Virtual Proceeding</w:t>
      </w:r>
      <w:r w:rsidRPr="00AC1D61">
        <w:tab/>
        <w:t>Questions 1 - 14</w:t>
      </w:r>
    </w:p>
    <w:p w:rsidR="005410EA" w:rsidRPr="00AC1D61" w:rsidP="005410EA">
      <w:pPr>
        <w:pStyle w:val="TitleWitnesses0"/>
      </w:pPr>
    </w:p>
    <w:p w:rsidR="005410EA" w:rsidRPr="00AC1D61" w:rsidP="005410EA">
      <w:pPr>
        <w:pStyle w:val="TitleWitnesses0"/>
      </w:pPr>
      <w:r w:rsidRPr="00AC1D61">
        <w:t>Witnesses</w:t>
      </w:r>
    </w:p>
    <w:p w:rsidR="005410EA" w:rsidRPr="00AC1D61" w:rsidP="005410EA">
      <w:pPr>
        <w:pStyle w:val="Para"/>
      </w:pPr>
      <w:r>
        <w:fldChar w:fldCharType="begin"/>
      </w:r>
      <w:r>
        <w:instrText xml:space="preserve"> HYPERLINK \l "Panel1" </w:instrText>
      </w:r>
      <w:r>
        <w:fldChar w:fldCharType="separate"/>
      </w:r>
      <w:r w:rsidRPr="00AC1D61">
        <w:rPr>
          <w:rStyle w:val="Hyperlink"/>
        </w:rPr>
        <w:t>I</w:t>
      </w:r>
      <w:r>
        <w:fldChar w:fldCharType="end"/>
      </w:r>
      <w:r w:rsidRPr="00AC1D61">
        <w:t xml:space="preserve">: Richard Hart, Deputy Head of </w:t>
      </w:r>
      <w:r w:rsidR="007110C9">
        <w:t>the Library Service</w:t>
      </w:r>
      <w:r w:rsidRPr="00AC1D61">
        <w:t>, Leeds City Council</w:t>
      </w:r>
      <w:r w:rsidR="0096219E">
        <w:t xml:space="preserve">, </w:t>
      </w:r>
      <w:r w:rsidR="00BA0286">
        <w:t>and Team Manager of</w:t>
      </w:r>
      <w:r w:rsidR="0096219E">
        <w:t xml:space="preserve"> </w:t>
      </w:r>
      <w:r w:rsidRPr="00AC1D61">
        <w:t xml:space="preserve">100% Digital Leeds; Douglas White, Head of Advocacy, Carnegie UK Trust; Helen Milner, </w:t>
      </w:r>
      <w:r w:rsidR="00C12CB6">
        <w:t xml:space="preserve">Group </w:t>
      </w:r>
      <w:r w:rsidRPr="00AC1D61">
        <w:t xml:space="preserve">Chief Executive, Good Things Foundation; Ian Macrae, Director of Market Intelligence, Ofcom. </w:t>
      </w:r>
    </w:p>
    <w:p w:rsidR="00F249FB" w:rsidP="005410EA">
      <w:pPr>
        <w:pStyle w:val="Para"/>
      </w:pPr>
    </w:p>
    <w:p w:rsidR="00F249FB" w:rsidRPr="00AC1D61" w:rsidP="005410EA">
      <w:pPr>
        <w:pStyle w:val="Para"/>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5410EA" w:rsidRPr="00AC1D61" w:rsidP="005410EA">
      <w:pPr>
        <w:pStyle w:val="TitlePanel0"/>
      </w:pPr>
      <w:bookmarkStart w:id="1" w:name="Panel1"/>
      <w:r w:rsidRPr="00AC1D61">
        <w:t>Examination of witnesses</w:t>
      </w:r>
    </w:p>
    <w:p w:rsidR="005410EA" w:rsidRPr="00AC1D61" w:rsidP="005410EA">
      <w:pPr>
        <w:pStyle w:val="Para"/>
      </w:pPr>
      <w:r w:rsidRPr="00AC1D61">
        <w:t>Richard Hart, Douglas White, Helen Milne</w:t>
      </w:r>
      <w:r w:rsidR="00AB28DE">
        <w:t>r</w:t>
      </w:r>
      <w:r w:rsidRPr="00AC1D61">
        <w:t xml:space="preserve"> and Ian Macrae.</w:t>
      </w:r>
      <w:bookmarkEnd w:id="1"/>
    </w:p>
    <w:p w:rsidR="00166C33" w:rsidP="0096219E">
      <w:pPr>
        <w:pStyle w:val="Question"/>
      </w:pPr>
      <w:r w:rsidRPr="0096219E">
        <w:rPr>
          <w:b/>
        </w:rPr>
        <w:t>The Chair:</w:t>
      </w:r>
      <w:r w:rsidRPr="00AC1D61">
        <w:t xml:space="preserve"> I welcome </w:t>
      </w:r>
      <w:r w:rsidR="00EB2690">
        <w:t>all</w:t>
      </w:r>
      <w:r w:rsidRPr="00AC1D61">
        <w:t xml:space="preserve"> our witnesses to the first formal evidence </w:t>
      </w:r>
      <w:r w:rsidR="00EB2690">
        <w:t>session of</w:t>
      </w:r>
      <w:r w:rsidRPr="00AC1D61">
        <w:t xml:space="preserve"> our inquiry. It is exciting to have you here. It is an extremely important topic. I am Martha, Chair of the </w:t>
      </w:r>
      <w:r w:rsidR="00EB2690">
        <w:t>C</w:t>
      </w:r>
      <w:r w:rsidRPr="00AC1D61">
        <w:t xml:space="preserve">ommittee, and I have all my colleagues here apart from Ian Duncan, who </w:t>
      </w:r>
      <w:r w:rsidR="00EB2690">
        <w:t>may join</w:t>
      </w:r>
      <w:r w:rsidRPr="00AC1D61">
        <w:t xml:space="preserve"> the meeting</w:t>
      </w:r>
      <w:r w:rsidR="00EB2690">
        <w:t xml:space="preserve"> later</w:t>
      </w:r>
      <w:r w:rsidRPr="00AC1D61">
        <w:t>.</w:t>
      </w:r>
    </w:p>
    <w:p w:rsidR="005410EA" w:rsidRPr="00AC1D61" w:rsidP="00166C33">
      <w:pPr>
        <w:pStyle w:val="Question"/>
        <w:numPr>
          <w:ilvl w:val="0"/>
          <w:numId w:val="0"/>
        </w:numPr>
        <w:ind w:left="794"/>
      </w:pPr>
      <w:r w:rsidRPr="00AC1D61">
        <w:t xml:space="preserve">We also have a couple of people from my clerk’s team </w:t>
      </w:r>
      <w:r w:rsidR="00166C33">
        <w:t>and</w:t>
      </w:r>
      <w:r w:rsidRPr="00AC1D61">
        <w:t xml:space="preserve"> Nancy Hey, our special adviser to the project, who is helping us </w:t>
      </w:r>
      <w:r w:rsidR="00166C33">
        <w:t xml:space="preserve">to </w:t>
      </w:r>
      <w:r w:rsidRPr="00AC1D61">
        <w:t xml:space="preserve">keep focused on </w:t>
      </w:r>
      <w:r w:rsidR="00EB2690">
        <w:t>well-being</w:t>
      </w:r>
      <w:r w:rsidRPr="00AC1D61">
        <w:t xml:space="preserve">. </w:t>
      </w:r>
      <w:r w:rsidR="00166C33">
        <w:t>That</w:t>
      </w:r>
      <w:r w:rsidRPr="00AC1D61">
        <w:t xml:space="preserve"> theme is very important to the constitution of our committee. We were set up in the summer to look at the long-term implications of Covid and the economic and social </w:t>
      </w:r>
      <w:r w:rsidR="00EB2690">
        <w:t>well-being</w:t>
      </w:r>
      <w:r w:rsidRPr="00AC1D61">
        <w:t xml:space="preserve"> of the country. It is an incredible remit</w:t>
      </w:r>
      <w:r w:rsidR="00166C33">
        <w:t xml:space="preserve"> that is</w:t>
      </w:r>
      <w:r w:rsidRPr="00AC1D61">
        <w:t xml:space="preserve"> broad, complex and, as my colleagues quite rightly pointed out, everchanging as the nature of the pandemic has changed. Even in July we felt </w:t>
      </w:r>
      <w:r w:rsidR="008201AE">
        <w:t xml:space="preserve">that </w:t>
      </w:r>
      <w:r w:rsidRPr="00AC1D61">
        <w:t xml:space="preserve">there </w:t>
      </w:r>
      <w:r w:rsidR="008201AE">
        <w:t>would</w:t>
      </w:r>
      <w:r w:rsidRPr="00AC1D61">
        <w:t xml:space="preserve"> be a different set of issues </w:t>
      </w:r>
      <w:r w:rsidR="008201AE">
        <w:t>from</w:t>
      </w:r>
      <w:r w:rsidRPr="00AC1D61">
        <w:t xml:space="preserve"> </w:t>
      </w:r>
      <w:r w:rsidR="008201AE">
        <w:t>the ones we</w:t>
      </w:r>
      <w:r w:rsidRPr="00AC1D61">
        <w:t xml:space="preserve"> feel </w:t>
      </w:r>
      <w:r w:rsidR="008201AE">
        <w:t xml:space="preserve">now </w:t>
      </w:r>
      <w:r w:rsidRPr="00AC1D61">
        <w:t xml:space="preserve">in November and, certainly with the news yesterday, we might feel differently again about the speed </w:t>
      </w:r>
      <w:r w:rsidR="008201AE">
        <w:t xml:space="preserve">at which we come out of this, </w:t>
      </w:r>
      <w:r w:rsidRPr="00AC1D61">
        <w:t xml:space="preserve">or not. </w:t>
      </w:r>
    </w:p>
    <w:p w:rsidR="005410EA" w:rsidRPr="00AC1D61" w:rsidP="005410EA">
      <w:pPr>
        <w:pStyle w:val="Question"/>
        <w:numPr>
          <w:ilvl w:val="0"/>
          <w:numId w:val="0"/>
        </w:numPr>
        <w:ind w:left="794"/>
      </w:pPr>
      <w:r w:rsidRPr="00AC1D61">
        <w:t xml:space="preserve">The first </w:t>
      </w:r>
      <w:r w:rsidR="00B1402A">
        <w:t>thing</w:t>
      </w:r>
      <w:r w:rsidRPr="00AC1D61">
        <w:t xml:space="preserve"> we did as a </w:t>
      </w:r>
      <w:r w:rsidR="008201AE">
        <w:t>C</w:t>
      </w:r>
      <w:r w:rsidRPr="00AC1D61">
        <w:t>ommittee was to gather lots of opinions from experts and members of the public about what they felt the long-term implications were. You can see that on our website</w:t>
      </w:r>
      <w:r w:rsidR="00B1402A">
        <w:t>; it is</w:t>
      </w:r>
      <w:r w:rsidRPr="00AC1D61">
        <w:t xml:space="preserve"> a huge resource of evidence. Thousands of people submitted things like poetry</w:t>
      </w:r>
      <w:r w:rsidR="00B1402A">
        <w:t xml:space="preserve"> and </w:t>
      </w:r>
      <w:r w:rsidRPr="00AC1D61">
        <w:t>pictures</w:t>
      </w:r>
      <w:r w:rsidR="00B1402A">
        <w:t>,</w:t>
      </w:r>
      <w:r w:rsidRPr="00AC1D61">
        <w:t xml:space="preserve"> and </w:t>
      </w:r>
      <w:r w:rsidR="00B1402A">
        <w:t xml:space="preserve">there was </w:t>
      </w:r>
      <w:r w:rsidRPr="00AC1D61">
        <w:t xml:space="preserve">very much more formal evidence from scientists, academics and so on. </w:t>
      </w:r>
    </w:p>
    <w:p w:rsidR="005410EA" w:rsidRPr="00AC1D61" w:rsidP="005410EA">
      <w:pPr>
        <w:pStyle w:val="Question"/>
        <w:numPr>
          <w:ilvl w:val="0"/>
          <w:numId w:val="0"/>
        </w:numPr>
        <w:ind w:left="794"/>
      </w:pPr>
      <w:r w:rsidRPr="00AC1D61">
        <w:t xml:space="preserve">The themes that emerged were clear, </w:t>
      </w:r>
      <w:r w:rsidR="001B61A1">
        <w:t xml:space="preserve">and </w:t>
      </w:r>
      <w:r w:rsidRPr="00AC1D61">
        <w:t>there were not many surprises, but one of the very key things was technology</w:t>
      </w:r>
      <w:r w:rsidR="001B61A1">
        <w:t xml:space="preserve"> and the </w:t>
      </w:r>
      <w:r w:rsidRPr="00AC1D61">
        <w:t xml:space="preserve">notion that we are living so much </w:t>
      </w:r>
      <w:r w:rsidR="00C252CB">
        <w:t xml:space="preserve">of </w:t>
      </w:r>
      <w:r w:rsidRPr="00AC1D61" w:rsidR="00C252CB">
        <w:t>our</w:t>
      </w:r>
      <w:r w:rsidRPr="00AC1D61">
        <w:t xml:space="preserve"> lives online. No surprise there</w:t>
      </w:r>
      <w:r w:rsidR="001B61A1">
        <w:t>,</w:t>
      </w:r>
      <w:r w:rsidRPr="00AC1D61">
        <w:t xml:space="preserve"> but that simple statement belies the huge amount of complexity. That is what we want to get into with our first inquiry. </w:t>
      </w:r>
    </w:p>
    <w:p w:rsidR="005410EA" w:rsidRPr="00AC1D61" w:rsidP="005410EA">
      <w:pPr>
        <w:pStyle w:val="Question"/>
        <w:numPr>
          <w:ilvl w:val="0"/>
          <w:numId w:val="0"/>
        </w:numPr>
        <w:ind w:left="794"/>
      </w:pPr>
      <w:r w:rsidRPr="00AC1D61">
        <w:t xml:space="preserve">I have worked in technology my whole working life and I </w:t>
      </w:r>
      <w:r w:rsidRPr="00AC1D61" w:rsidR="001B61A1">
        <w:t xml:space="preserve">certainly </w:t>
      </w:r>
      <w:r w:rsidRPr="00AC1D61">
        <w:t xml:space="preserve">could not have predicted that this last eight months would have fast-forwarded what feels like five years. If you told me that we would be voting on our smartphones in the House of Lords I would probably have had a hysterical laughing fit and fallen off my chair. </w:t>
      </w:r>
      <w:r w:rsidR="00BA0286">
        <w:t>If</w:t>
      </w:r>
      <w:r w:rsidRPr="00AC1D61">
        <w:t xml:space="preserve"> the House of Lords can deliver technology at pace and speed</w:t>
      </w:r>
      <w:r w:rsidR="00BA0286">
        <w:t>,</w:t>
      </w:r>
      <w:r w:rsidRPr="00AC1D61">
        <w:t xml:space="preserve"> any organisation can, but has any organisation? You will be able to tell us the difficulties of doing that and the importance of the choppiness and patchiness with which the UK has progressed. </w:t>
      </w:r>
    </w:p>
    <w:p w:rsidR="005410EA" w:rsidRPr="00AC1D61" w:rsidP="005410EA">
      <w:pPr>
        <w:pStyle w:val="Question"/>
        <w:numPr>
          <w:ilvl w:val="0"/>
          <w:numId w:val="0"/>
        </w:numPr>
        <w:ind w:left="794"/>
      </w:pPr>
      <w:r w:rsidRPr="00AC1D61">
        <w:t xml:space="preserve">To remind everybody, our inquiry is focused on economic and social </w:t>
      </w:r>
      <w:r w:rsidR="00EB2690">
        <w:t>well-being</w:t>
      </w:r>
      <w:r w:rsidRPr="00AC1D61">
        <w:t xml:space="preserve"> and the impact of </w:t>
      </w:r>
      <w:r w:rsidR="00BA0286">
        <w:t xml:space="preserve">the </w:t>
      </w:r>
      <w:r w:rsidRPr="00AC1D61">
        <w:t>extenuated digitisation on that theme. That is still very broad</w:t>
      </w:r>
      <w:r w:rsidR="00BA0286">
        <w:t>,</w:t>
      </w:r>
      <w:r w:rsidRPr="00AC1D61">
        <w:t xml:space="preserve"> but keep in mind that </w:t>
      </w:r>
      <w:r w:rsidR="00EB2690">
        <w:t>well-being</w:t>
      </w:r>
      <w:r w:rsidRPr="00AC1D61">
        <w:t xml:space="preserve"> is what </w:t>
      </w:r>
      <w:r w:rsidR="00BA0286">
        <w:t>M</w:t>
      </w:r>
      <w:r w:rsidRPr="00AC1D61">
        <w:t xml:space="preserve">embers are particularly interested in. </w:t>
      </w:r>
    </w:p>
    <w:p w:rsidR="00F14B9F" w:rsidP="005410EA">
      <w:pPr>
        <w:pStyle w:val="Question"/>
        <w:numPr>
          <w:ilvl w:val="0"/>
          <w:numId w:val="0"/>
        </w:numPr>
        <w:ind w:left="794"/>
      </w:pPr>
      <w:r>
        <w:t>In our</w:t>
      </w:r>
      <w:r w:rsidRPr="00AC1D61" w:rsidR="005410EA">
        <w:t xml:space="preserve"> very first session </w:t>
      </w:r>
      <w:r>
        <w:t xml:space="preserve">today, we are </w:t>
      </w:r>
      <w:r w:rsidRPr="00AC1D61" w:rsidR="005410EA">
        <w:t>looking at the people who are not</w:t>
      </w:r>
      <w:r>
        <w:t>,</w:t>
      </w:r>
      <w:r w:rsidRPr="00AC1D61" w:rsidR="005410EA">
        <w:t xml:space="preserve"> </w:t>
      </w:r>
      <w:r w:rsidRPr="00AC1D61" w:rsidR="00C46EEE">
        <w:t>or maybe only partly</w:t>
      </w:r>
      <w:r>
        <w:t>,</w:t>
      </w:r>
      <w:r w:rsidRPr="00AC1D61" w:rsidR="00C46EEE">
        <w:t xml:space="preserve"> </w:t>
      </w:r>
      <w:r w:rsidRPr="00AC1D61" w:rsidR="005410EA">
        <w:t xml:space="preserve">included in this digital revolution, and what that means </w:t>
      </w:r>
      <w:r w:rsidR="00C46EEE">
        <w:t>for</w:t>
      </w:r>
      <w:r w:rsidRPr="00AC1D61" w:rsidR="005410EA">
        <w:t xml:space="preserve"> </w:t>
      </w:r>
      <w:r w:rsidR="00EB2690">
        <w:t>well-being</w:t>
      </w:r>
      <w:r w:rsidRPr="00AC1D61" w:rsidR="005410EA">
        <w:t xml:space="preserve">, economically and socially. It is somewhat ironic that those people cannot be here present on a Teams meeting. That is partly the point, so we look to you to represent them and </w:t>
      </w:r>
      <w:r>
        <w:t xml:space="preserve">to </w:t>
      </w:r>
      <w:r w:rsidRPr="00AC1D61" w:rsidR="005410EA">
        <w:t xml:space="preserve">tell us the detail. </w:t>
      </w:r>
    </w:p>
    <w:p w:rsidR="005410EA" w:rsidRPr="00AC1D61" w:rsidP="005410EA">
      <w:pPr>
        <w:pStyle w:val="Question"/>
        <w:numPr>
          <w:ilvl w:val="0"/>
          <w:numId w:val="0"/>
        </w:numPr>
        <w:ind w:left="794"/>
      </w:pPr>
      <w:r w:rsidRPr="00AC1D61">
        <w:t>Usually I try to speak the least. We have all had your introductions in your bios</w:t>
      </w:r>
      <w:r w:rsidR="00C12CB6">
        <w:t>, so m</w:t>
      </w:r>
      <w:r w:rsidRPr="00AC1D61">
        <w:t>aybe you could just say hell</w:t>
      </w:r>
      <w:r w:rsidR="00F14B9F">
        <w:t xml:space="preserve">o and give </w:t>
      </w:r>
      <w:r w:rsidRPr="00AC1D61">
        <w:t>your organisations</w:t>
      </w:r>
      <w:r w:rsidR="00C12CB6">
        <w:t>. P</w:t>
      </w:r>
      <w:r w:rsidRPr="00AC1D61">
        <w:t xml:space="preserve">lease do not feel that you need to give us </w:t>
      </w:r>
      <w:r w:rsidR="00C12CB6">
        <w:t>those</w:t>
      </w:r>
      <w:r w:rsidRPr="00AC1D61">
        <w:t xml:space="preserve"> introduction</w:t>
      </w:r>
      <w:r w:rsidR="00C12CB6">
        <w:t>s</w:t>
      </w:r>
      <w:r w:rsidR="00F14B9F">
        <w:t xml:space="preserve"> again</w:t>
      </w:r>
      <w:r w:rsidR="00C12CB6">
        <w:t xml:space="preserve">; </w:t>
      </w:r>
      <w:r w:rsidRPr="00AC1D61">
        <w:t xml:space="preserve">Members are aware of what you are doing. </w:t>
      </w:r>
      <w:r w:rsidR="00C12CB6">
        <w:t>W</w:t>
      </w:r>
      <w:r w:rsidRPr="00AC1D61">
        <w:t xml:space="preserve">e have a lot to cover, so </w:t>
      </w:r>
      <w:r w:rsidR="00C12CB6">
        <w:t xml:space="preserve">before we get into the detailed questions, </w:t>
      </w:r>
      <w:r w:rsidRPr="00AC1D61">
        <w:t xml:space="preserve">a quick </w:t>
      </w:r>
      <w:r w:rsidR="00C12CB6">
        <w:t>introduction from you about</w:t>
      </w:r>
      <w:r w:rsidRPr="00AC1D61">
        <w:t xml:space="preserve"> where you have come from </w:t>
      </w:r>
      <w:r w:rsidR="00C12CB6">
        <w:t>would</w:t>
      </w:r>
      <w:r w:rsidRPr="00AC1D61">
        <w:t xml:space="preserve"> be fantastic.</w:t>
      </w:r>
    </w:p>
    <w:p w:rsidR="005410EA" w:rsidRPr="00AC1D61" w:rsidP="005410EA">
      <w:pPr>
        <w:pStyle w:val="Answer"/>
      </w:pPr>
      <w:r w:rsidRPr="00AC1D61">
        <w:rPr>
          <w:b/>
          <w:i/>
        </w:rPr>
        <w:t>Richard Hart:</w:t>
      </w:r>
      <w:r w:rsidRPr="00AC1D61">
        <w:t xml:space="preserve"> I am </w:t>
      </w:r>
      <w:r w:rsidRPr="00AC1D61" w:rsidR="00BA0286">
        <w:t xml:space="preserve">deputy head of the library service </w:t>
      </w:r>
      <w:r w:rsidRPr="00AC1D61">
        <w:t>for Leeds City Council</w:t>
      </w:r>
      <w:r w:rsidR="00BA0286">
        <w:t>,</w:t>
      </w:r>
      <w:r w:rsidRPr="00AC1D61">
        <w:t xml:space="preserve"> and within that function I also manage the 100% Digital Leeds team.</w:t>
      </w:r>
    </w:p>
    <w:p w:rsidR="005410EA" w:rsidRPr="00AC1D61" w:rsidP="005410EA">
      <w:pPr>
        <w:pStyle w:val="Answer"/>
      </w:pPr>
      <w:r w:rsidRPr="00AC1D61">
        <w:rPr>
          <w:b/>
          <w:i/>
        </w:rPr>
        <w:t>Ian Macrae:</w:t>
      </w:r>
      <w:r w:rsidRPr="00AC1D61">
        <w:t xml:space="preserve"> I am </w:t>
      </w:r>
      <w:r w:rsidRPr="00AC1D61" w:rsidR="00BA0286">
        <w:t xml:space="preserve">director of market intelligence </w:t>
      </w:r>
      <w:r w:rsidRPr="00AC1D61">
        <w:t xml:space="preserve">at Ofcom. My team at Ofcom is responsible for </w:t>
      </w:r>
      <w:r w:rsidR="00C12CB6">
        <w:t>the</w:t>
      </w:r>
      <w:r w:rsidRPr="00AC1D61">
        <w:t xml:space="preserve"> collection of a lot of the evidence base that we use to underpin our policy-making.</w:t>
      </w:r>
    </w:p>
    <w:p w:rsidR="005410EA" w:rsidRPr="00AC1D61" w:rsidP="005410EA">
      <w:pPr>
        <w:pStyle w:val="Answer"/>
      </w:pPr>
      <w:r w:rsidRPr="00AC1D61">
        <w:rPr>
          <w:b/>
          <w:i/>
        </w:rPr>
        <w:t>Helen Milner:</w:t>
      </w:r>
      <w:r w:rsidRPr="00AC1D61">
        <w:t xml:space="preserve"> I am the </w:t>
      </w:r>
      <w:r w:rsidRPr="00AC1D61" w:rsidR="00C12CB6">
        <w:t xml:space="preserve">group chief executive </w:t>
      </w:r>
      <w:r w:rsidRPr="00AC1D61">
        <w:t xml:space="preserve">at </w:t>
      </w:r>
      <w:r w:rsidR="00C12CB6">
        <w:t xml:space="preserve">the </w:t>
      </w:r>
      <w:r w:rsidRPr="00AC1D61">
        <w:t>Good Things Foundation, which is a large national digital and social inclusion charity. We also have a subsidiary charity in Australia, but that is not relevant today.</w:t>
      </w:r>
    </w:p>
    <w:p w:rsidR="005410EA" w:rsidRPr="00AC1D61" w:rsidP="005410EA">
      <w:pPr>
        <w:pStyle w:val="Answer"/>
      </w:pPr>
      <w:r w:rsidRPr="00AC1D61">
        <w:rPr>
          <w:b/>
          <w:i/>
        </w:rPr>
        <w:t>Douglas White:</w:t>
      </w:r>
      <w:r w:rsidRPr="00AC1D61">
        <w:t xml:space="preserve"> I am </w:t>
      </w:r>
      <w:r w:rsidRPr="00AC1D61" w:rsidR="00E46C1B">
        <w:t>head of advocac</w:t>
      </w:r>
      <w:r w:rsidRPr="00AC1D61">
        <w:t xml:space="preserve">y at the Carnegie UK Trust. We are a charitable foundation. We have </w:t>
      </w:r>
      <w:r w:rsidR="00E46C1B">
        <w:t>a</w:t>
      </w:r>
      <w:r w:rsidRPr="00AC1D61">
        <w:t xml:space="preserve"> Digital Futures programme </w:t>
      </w:r>
      <w:r w:rsidR="00E46C1B">
        <w:t>and</w:t>
      </w:r>
      <w:r w:rsidRPr="00AC1D61">
        <w:t xml:space="preserve"> are interested in the impact of digital technology on people’s </w:t>
      </w:r>
      <w:r w:rsidR="00EB2690">
        <w:t>well-being</w:t>
      </w:r>
      <w:r w:rsidRPr="00AC1D61">
        <w:t>.</w:t>
      </w:r>
    </w:p>
    <w:p w:rsidR="005410EA" w:rsidRPr="00AC1D61" w:rsidP="00E46C1B">
      <w:pPr>
        <w:pStyle w:val="Remark"/>
      </w:pPr>
      <w:r w:rsidRPr="00AC1D61">
        <w:rPr>
          <w:b/>
        </w:rPr>
        <w:t>The Chair:</w:t>
      </w:r>
      <w:r w:rsidRPr="00AC1D61">
        <w:t xml:space="preserve"> There are a few bits of housekeeping before we start. </w:t>
      </w:r>
      <w:r w:rsidR="00E46C1B">
        <w:t xml:space="preserve">I </w:t>
      </w:r>
      <w:r w:rsidRPr="00AC1D61">
        <w:t>remind everyone that</w:t>
      </w:r>
      <w:r w:rsidR="00E46C1B">
        <w:t>,</w:t>
      </w:r>
      <w:r w:rsidRPr="00AC1D61">
        <w:t xml:space="preserve"> although we are not broadcasting live</w:t>
      </w:r>
      <w:r w:rsidR="00E46C1B">
        <w:t>,</w:t>
      </w:r>
      <w:r w:rsidRPr="00AC1D61">
        <w:t xml:space="preserve"> we are being transcribed and recorded, so bear that in mind. Secondly, </w:t>
      </w:r>
      <w:r w:rsidR="00E46C1B">
        <w:t>M</w:t>
      </w:r>
      <w:r w:rsidRPr="00AC1D61">
        <w:t xml:space="preserve">embers </w:t>
      </w:r>
      <w:r w:rsidR="00E46C1B">
        <w:t>sh</w:t>
      </w:r>
      <w:r w:rsidRPr="00AC1D61">
        <w:t xml:space="preserve">ould declare </w:t>
      </w:r>
      <w:r w:rsidR="00E46C1B">
        <w:t xml:space="preserve">any relevant </w:t>
      </w:r>
      <w:r w:rsidRPr="00AC1D61">
        <w:t>interests</w:t>
      </w:r>
      <w:r w:rsidR="00E46C1B">
        <w:t xml:space="preserve"> </w:t>
      </w:r>
      <w:r w:rsidRPr="00AC1D61">
        <w:t>before asking questions</w:t>
      </w:r>
      <w:r w:rsidR="00E46C1B">
        <w:t>. T</w:t>
      </w:r>
      <w:r w:rsidRPr="00AC1D61">
        <w:t xml:space="preserve">hat is very important. We </w:t>
      </w:r>
      <w:r w:rsidR="00DD140D">
        <w:t>will</w:t>
      </w:r>
      <w:r w:rsidRPr="00AC1D61">
        <w:t xml:space="preserve"> go through five or six themes of questions</w:t>
      </w:r>
      <w:r w:rsidR="00DD140D">
        <w:t>,</w:t>
      </w:r>
      <w:r w:rsidRPr="00AC1D61">
        <w:t xml:space="preserve"> and </w:t>
      </w:r>
      <w:r w:rsidR="00DD140D">
        <w:t>M</w:t>
      </w:r>
      <w:r w:rsidRPr="00AC1D61">
        <w:t>embers will lead on different subject areas. They are big and broad</w:t>
      </w:r>
      <w:r w:rsidR="00DD140D">
        <w:t>,</w:t>
      </w:r>
      <w:r w:rsidRPr="00AC1D61">
        <w:t xml:space="preserve"> so please feel you can come in at any moment. Eric Pickles </w:t>
      </w:r>
      <w:r w:rsidR="00566DD9">
        <w:t>will</w:t>
      </w:r>
      <w:r w:rsidRPr="00AC1D61">
        <w:t xml:space="preserve"> lead on the current levels of digital access.</w:t>
      </w:r>
    </w:p>
    <w:p w:rsidR="00566DD9" w:rsidP="005410EA">
      <w:pPr>
        <w:pStyle w:val="Question"/>
      </w:pPr>
      <w:r w:rsidRPr="00AC1D61">
        <w:rPr>
          <w:b/>
        </w:rPr>
        <w:t>Lord Pickles:</w:t>
      </w:r>
      <w:r w:rsidRPr="00AC1D61">
        <w:t xml:space="preserve"> It is nice to see you</w:t>
      </w:r>
      <w:r>
        <w:t>,</w:t>
      </w:r>
      <w:r w:rsidRPr="00AC1D61">
        <w:t xml:space="preserve"> those who have their cameras on</w:t>
      </w:r>
      <w:r>
        <w:t>,</w:t>
      </w:r>
      <w:r w:rsidRPr="00AC1D61">
        <w:t xml:space="preserve"> and nice to hear those who do not have their cameras on. </w:t>
      </w:r>
    </w:p>
    <w:p w:rsidR="005410EA" w:rsidRPr="00AC1D61" w:rsidP="00566DD9">
      <w:pPr>
        <w:pStyle w:val="Question"/>
        <w:numPr>
          <w:ilvl w:val="0"/>
          <w:numId w:val="0"/>
        </w:numPr>
        <w:ind w:left="794"/>
      </w:pPr>
      <w:r>
        <w:t>F</w:t>
      </w:r>
      <w:r w:rsidRPr="00AC1D61">
        <w:t xml:space="preserve">rom the evidence submitted, </w:t>
      </w:r>
      <w:r>
        <w:t xml:space="preserve">it seems that </w:t>
      </w:r>
      <w:r w:rsidRPr="00AC1D61">
        <w:t>digital exclusion probably relates to social exclusion generally; if you are socially excluded</w:t>
      </w:r>
      <w:r w:rsidR="000111B0">
        <w:t>,</w:t>
      </w:r>
      <w:r w:rsidRPr="00AC1D61">
        <w:t xml:space="preserve"> you are more likely to be digitally excluded. </w:t>
      </w:r>
      <w:r w:rsidR="000111B0">
        <w:t>G</w:t>
      </w:r>
      <w:r w:rsidRPr="00AC1D61">
        <w:t xml:space="preserve">iven the way we have been going, </w:t>
      </w:r>
      <w:r w:rsidR="000111B0">
        <w:t xml:space="preserve">do you think </w:t>
      </w:r>
      <w:r w:rsidRPr="00AC1D61">
        <w:t>that digital exclusion might lead to social exclusion?</w:t>
      </w:r>
    </w:p>
    <w:p w:rsidR="005410EA" w:rsidRPr="00AC1D61" w:rsidP="005410EA">
      <w:pPr>
        <w:pStyle w:val="Answer"/>
      </w:pPr>
      <w:r w:rsidRPr="00AC1D61">
        <w:rPr>
          <w:b/>
          <w:i/>
        </w:rPr>
        <w:t>Helen Milner:</w:t>
      </w:r>
      <w:r w:rsidRPr="00AC1D61">
        <w:t xml:space="preserve"> It is a brilliant question</w:t>
      </w:r>
      <w:r w:rsidR="000111B0">
        <w:t>,</w:t>
      </w:r>
      <w:r w:rsidRPr="00AC1D61">
        <w:t xml:space="preserve"> and the answer is yes</w:t>
      </w:r>
      <w:r w:rsidR="000111B0">
        <w:t>;</w:t>
      </w:r>
      <w:r w:rsidRPr="00AC1D61">
        <w:t xml:space="preserve"> there is very clear evidence of the overlap between digital exclusion and social exclusion. One example is a woman in her 80s with a degree and a good income is very likely to be an internet user</w:t>
      </w:r>
      <w:r w:rsidR="00271A7A">
        <w:t>,</w:t>
      </w:r>
      <w:r w:rsidRPr="00AC1D61">
        <w:t xml:space="preserve"> compared to somebody in their 40s on a very low income with no qualifications. We can see that underlying factors often drive social exclusion</w:t>
      </w:r>
      <w:r w:rsidR="00E43577">
        <w:t>, and t</w:t>
      </w:r>
      <w:r w:rsidRPr="00AC1D61">
        <w:t>here are factors that drive digital exclusion. Your question is broader</w:t>
      </w:r>
      <w:r w:rsidR="00E43577">
        <w:t>,</w:t>
      </w:r>
      <w:r w:rsidRPr="00AC1D61">
        <w:t xml:space="preserve"> though</w:t>
      </w:r>
      <w:r w:rsidR="00E43577">
        <w:t>,</w:t>
      </w:r>
      <w:r w:rsidRPr="00AC1D61">
        <w:t xml:space="preserve"> and you are saying that by not enabling people to use the internet you are also making them socially disadvantaged. </w:t>
      </w:r>
    </w:p>
    <w:p w:rsidR="005410EA" w:rsidRPr="00AC1D61" w:rsidP="005410EA">
      <w:pPr>
        <w:pStyle w:val="Answer"/>
      </w:pPr>
      <w:r w:rsidRPr="00AC1D61">
        <w:t xml:space="preserve">A good example is someone </w:t>
      </w:r>
      <w:r w:rsidR="008417FD">
        <w:t xml:space="preserve">who </w:t>
      </w:r>
      <w:r w:rsidRPr="00AC1D61">
        <w:t>cannot apply for work online</w:t>
      </w:r>
      <w:r w:rsidR="008417FD">
        <w:t xml:space="preserve"> and so </w:t>
      </w:r>
      <w:r w:rsidRPr="00AC1D61">
        <w:t xml:space="preserve">are excluded from the majority of employment opportunities. If people cannot manage their finances online and are in high levels of debt, they are excluded from </w:t>
      </w:r>
      <w:r w:rsidR="00EB2690">
        <w:t>all</w:t>
      </w:r>
      <w:r w:rsidRPr="00AC1D61">
        <w:t xml:space="preserve"> the financial and advice services that are made available </w:t>
      </w:r>
      <w:r w:rsidRPr="00AC1D61">
        <w:t xml:space="preserve">online. The conditions that drive digital exclusion are often the same conditions that drive social exclusion, </w:t>
      </w:r>
      <w:r w:rsidR="00E61541">
        <w:t>and,</w:t>
      </w:r>
      <w:r w:rsidRPr="00AC1D61">
        <w:t xml:space="preserve"> digital exclusion leads to social exclusion. </w:t>
      </w:r>
    </w:p>
    <w:p w:rsidR="005410EA" w:rsidRPr="00AC1D61" w:rsidP="005410EA">
      <w:pPr>
        <w:pStyle w:val="Answer"/>
      </w:pPr>
      <w:r w:rsidRPr="00AC1D61">
        <w:rPr>
          <w:b/>
          <w:i/>
        </w:rPr>
        <w:t>Douglas White:</w:t>
      </w:r>
      <w:r w:rsidRPr="00AC1D61">
        <w:t xml:space="preserve"> I agree</w:t>
      </w:r>
      <w:r w:rsidR="008417FD">
        <w:t>. I</w:t>
      </w:r>
      <w:r w:rsidRPr="00AC1D61">
        <w:t>t is a very helpful question. To back up what Helen is saying, the analysis o</w:t>
      </w:r>
      <w:r w:rsidR="008417FD">
        <w:t>f</w:t>
      </w:r>
      <w:r w:rsidRPr="00AC1D61">
        <w:t xml:space="preserve"> the relationship between digital exclusion and social exclusion is well established. We did some work a couple of years ago that, while focused in Scotland, has feasibility </w:t>
      </w:r>
      <w:r w:rsidR="008417FD">
        <w:t>more widely</w:t>
      </w:r>
      <w:r w:rsidR="00D52084">
        <w:t xml:space="preserve">. As part of that work Ipsos </w:t>
      </w:r>
      <w:r w:rsidRPr="00AC1D61">
        <w:t xml:space="preserve">MORI did some regression analysis </w:t>
      </w:r>
      <w:r w:rsidR="00D52084">
        <w:t xml:space="preserve">for us </w:t>
      </w:r>
      <w:r w:rsidR="008417FD">
        <w:t>of</w:t>
      </w:r>
      <w:r w:rsidRPr="00AC1D61">
        <w:t xml:space="preserve"> data </w:t>
      </w:r>
      <w:r w:rsidR="008417FD">
        <w:t>on</w:t>
      </w:r>
      <w:r w:rsidRPr="00AC1D61">
        <w:t xml:space="preserve"> who was digitally excluded. That showed </w:t>
      </w:r>
      <w:r w:rsidR="008417FD">
        <w:t xml:space="preserve">that </w:t>
      </w:r>
      <w:r w:rsidRPr="00AC1D61">
        <w:t xml:space="preserve">households </w:t>
      </w:r>
      <w:r w:rsidR="008417FD">
        <w:t>of</w:t>
      </w:r>
      <w:r w:rsidRPr="00AC1D61">
        <w:t xml:space="preserve"> working couples were the most likely to be digitally included</w:t>
      </w:r>
      <w:r w:rsidR="008417FD">
        <w:t>,</w:t>
      </w:r>
      <w:r w:rsidRPr="00AC1D61">
        <w:t xml:space="preserve"> while non-working single households were most likely </w:t>
      </w:r>
      <w:r w:rsidR="008417FD">
        <w:t>not to</w:t>
      </w:r>
      <w:r w:rsidRPr="00AC1D61">
        <w:t xml:space="preserve"> have digital access. The higher </w:t>
      </w:r>
      <w:r w:rsidR="008417FD">
        <w:t xml:space="preserve">the </w:t>
      </w:r>
      <w:r w:rsidRPr="00AC1D61">
        <w:t>levels of qualifications in a household, the more likely people were to be digitally included</w:t>
      </w:r>
      <w:r w:rsidR="008417FD">
        <w:t>,</w:t>
      </w:r>
      <w:r w:rsidRPr="00AC1D61">
        <w:t xml:space="preserve"> and the younger the household, the more likely people were to be digitally included. </w:t>
      </w:r>
    </w:p>
    <w:p w:rsidR="00F1774B" w:rsidP="005410EA">
      <w:pPr>
        <w:pStyle w:val="Answer"/>
      </w:pPr>
      <w:r w:rsidRPr="00AC1D61">
        <w:t xml:space="preserve">Tying that into Helen’s point, </w:t>
      </w:r>
      <w:r w:rsidR="008417FD">
        <w:t xml:space="preserve">with </w:t>
      </w:r>
      <w:r w:rsidRPr="00AC1D61" w:rsidR="008417FD">
        <w:t>these kind</w:t>
      </w:r>
      <w:r w:rsidR="008417FD">
        <w:t>s</w:t>
      </w:r>
      <w:r w:rsidRPr="00AC1D61" w:rsidR="008417FD">
        <w:t xml:space="preserve"> of issues </w:t>
      </w:r>
      <w:r w:rsidRPr="00AC1D61">
        <w:t>it is important for us to understand that digital exclusion/inclusion is not</w:t>
      </w:r>
      <w:r w:rsidRPr="008417FD" w:rsidR="008417FD">
        <w:t xml:space="preserve"> </w:t>
      </w:r>
      <w:r w:rsidR="008417FD">
        <w:t xml:space="preserve">a </w:t>
      </w:r>
      <w:r w:rsidRPr="00AC1D61" w:rsidR="008417FD">
        <w:t>binary thing</w:t>
      </w:r>
      <w:r w:rsidR="008417FD">
        <w:t xml:space="preserve">; </w:t>
      </w:r>
      <w:r w:rsidRPr="00AC1D61">
        <w:t>if it ever was</w:t>
      </w:r>
      <w:r w:rsidR="008417FD">
        <w:t>,</w:t>
      </w:r>
      <w:r w:rsidRPr="00AC1D61">
        <w:t xml:space="preserve"> it certainly is not now. There are multiple different aspects of digital exclusion</w:t>
      </w:r>
      <w:r w:rsidR="008417FD">
        <w:t>,</w:t>
      </w:r>
      <w:r w:rsidRPr="00AC1D61">
        <w:t xml:space="preserve"> </w:t>
      </w:r>
      <w:r w:rsidRPr="00AC1D61" w:rsidR="008417FD">
        <w:t xml:space="preserve">and the things that matter most </w:t>
      </w:r>
      <w:r w:rsidR="008417FD">
        <w:t>will</w:t>
      </w:r>
      <w:r w:rsidRPr="00AC1D61" w:rsidR="008417FD">
        <w:t xml:space="preserve"> be quite different</w:t>
      </w:r>
      <w:r w:rsidR="008417FD">
        <w:t xml:space="preserve"> for </w:t>
      </w:r>
      <w:r w:rsidRPr="00AC1D61" w:rsidR="008417FD">
        <w:t>different types of household</w:t>
      </w:r>
      <w:r w:rsidR="00363349">
        <w:t>s</w:t>
      </w:r>
      <w:r w:rsidRPr="00AC1D61">
        <w:t>. For some households</w:t>
      </w:r>
      <w:r w:rsidR="008417FD">
        <w:t>,</w:t>
      </w:r>
      <w:r w:rsidRPr="00AC1D61">
        <w:t xml:space="preserve"> getting access to work </w:t>
      </w:r>
      <w:r w:rsidR="00566DD9">
        <w:t>will</w:t>
      </w:r>
      <w:r w:rsidRPr="00AC1D61">
        <w:t xml:space="preserve"> be critically important</w:t>
      </w:r>
      <w:r w:rsidR="006F259D">
        <w:t>. F</w:t>
      </w:r>
      <w:r w:rsidRPr="00AC1D61">
        <w:t xml:space="preserve">or </w:t>
      </w:r>
      <w:r w:rsidR="006F259D">
        <w:t>others,</w:t>
      </w:r>
      <w:r w:rsidRPr="00AC1D61">
        <w:t xml:space="preserve"> </w:t>
      </w:r>
      <w:r w:rsidR="006F259D">
        <w:t xml:space="preserve">it might be </w:t>
      </w:r>
      <w:r w:rsidRPr="00AC1D61">
        <w:t>getting access to education</w:t>
      </w:r>
      <w:r w:rsidR="006F259D">
        <w:t xml:space="preserve">, or </w:t>
      </w:r>
      <w:r w:rsidRPr="00AC1D61">
        <w:t xml:space="preserve">being socially engaged. You need different types of digital skills to do </w:t>
      </w:r>
      <w:r w:rsidR="00EB2690">
        <w:t>all</w:t>
      </w:r>
      <w:r w:rsidRPr="00AC1D61">
        <w:t xml:space="preserve"> those things. </w:t>
      </w:r>
    </w:p>
    <w:p w:rsidR="005410EA" w:rsidRPr="00AC1D61" w:rsidP="005410EA">
      <w:pPr>
        <w:pStyle w:val="Answer"/>
      </w:pPr>
      <w:r w:rsidRPr="00AC1D61">
        <w:t>It is becoming a more and more dispersed issue</w:t>
      </w:r>
      <w:r w:rsidR="00F1774B">
        <w:t>,</w:t>
      </w:r>
      <w:r w:rsidRPr="00AC1D61">
        <w:t xml:space="preserve"> and we have to think about the relationship between digital inclusion and social exclusion. We have to understand the key drivers for social exclusion </w:t>
      </w:r>
      <w:r w:rsidRPr="00AC1D61" w:rsidR="00C96666">
        <w:t xml:space="preserve">issues </w:t>
      </w:r>
      <w:r w:rsidR="00C96666">
        <w:t xml:space="preserve">which </w:t>
      </w:r>
      <w:r w:rsidRPr="00AC1D61">
        <w:t>particular households and communities are experiencing</w:t>
      </w:r>
      <w:r w:rsidR="00C96666">
        <w:t xml:space="preserve">, as well as </w:t>
      </w:r>
      <w:r w:rsidRPr="00AC1D61">
        <w:t xml:space="preserve">the particular digital exclusion priorities </w:t>
      </w:r>
      <w:r w:rsidR="00C96666">
        <w:t>which</w:t>
      </w:r>
      <w:r w:rsidRPr="00AC1D61">
        <w:t xml:space="preserve"> those households are experiencing.</w:t>
      </w:r>
    </w:p>
    <w:p w:rsidR="005410EA" w:rsidRPr="00AC1D61" w:rsidP="005410EA">
      <w:pPr>
        <w:pStyle w:val="Answer"/>
      </w:pPr>
      <w:r w:rsidRPr="00AC1D61">
        <w:t xml:space="preserve">It is very nuanced and individual, but underlying </w:t>
      </w:r>
      <w:r w:rsidR="00EB2690">
        <w:t>all</w:t>
      </w:r>
      <w:r w:rsidRPr="00AC1D61">
        <w:t xml:space="preserve"> that is a very strong correlation between the two and systemic issues </w:t>
      </w:r>
      <w:r w:rsidR="00C96666">
        <w:t>to do with</w:t>
      </w:r>
      <w:r w:rsidRPr="00AC1D61">
        <w:t xml:space="preserve"> exclusion that tie both. It is a complex picture. We need to get into the granularity to unpick it and to take action.</w:t>
      </w:r>
    </w:p>
    <w:p w:rsidR="005410EA" w:rsidRPr="00AC1D61" w:rsidP="00F1774B">
      <w:pPr>
        <w:pStyle w:val="Remark"/>
      </w:pPr>
      <w:r w:rsidRPr="00AC1D61">
        <w:rPr>
          <w:b/>
        </w:rPr>
        <w:t>Lord Pickles:</w:t>
      </w:r>
      <w:r w:rsidRPr="00AC1D61">
        <w:t xml:space="preserve"> </w:t>
      </w:r>
      <w:r w:rsidR="00F1774B">
        <w:t>Could you</w:t>
      </w:r>
      <w:r w:rsidRPr="00AC1D61">
        <w:t xml:space="preserve"> say something about the actual barriers to digital inclusion? We understand the problem of broadband availability, but what are the actual barriers that are holding the process back?</w:t>
      </w:r>
    </w:p>
    <w:p w:rsidR="005410EA" w:rsidRPr="00AC1D61" w:rsidP="005410EA">
      <w:pPr>
        <w:pStyle w:val="Answer"/>
      </w:pPr>
      <w:r w:rsidRPr="00AC1D61">
        <w:rPr>
          <w:b/>
          <w:i/>
        </w:rPr>
        <w:t>Ian Macrae:</w:t>
      </w:r>
      <w:r w:rsidRPr="00AC1D61">
        <w:t xml:space="preserve"> First, </w:t>
      </w:r>
      <w:r w:rsidR="00C96666">
        <w:t>I will</w:t>
      </w:r>
      <w:r w:rsidRPr="00AC1D61">
        <w:t xml:space="preserve"> paint the story with some data. We know that 11% of households do not have internet access. That </w:t>
      </w:r>
      <w:r w:rsidR="00C96666">
        <w:t xml:space="preserve">percentage </w:t>
      </w:r>
      <w:r w:rsidRPr="00AC1D61">
        <w:t>is much higher among more vulnerable sections of society. It is particularly strong for old people</w:t>
      </w:r>
      <w:r w:rsidR="00C96666">
        <w:t>,</w:t>
      </w:r>
      <w:r w:rsidRPr="00AC1D61">
        <w:t xml:space="preserve"> of course; four in 10 of those over 70 are digitally excluded</w:t>
      </w:r>
      <w:r w:rsidR="00C96666">
        <w:t>—they</w:t>
      </w:r>
      <w:r w:rsidRPr="00AC1D61">
        <w:t xml:space="preserve"> do not have access. It is also stronger for those who are financially vulnerable</w:t>
      </w:r>
      <w:r w:rsidR="00C96666">
        <w:t xml:space="preserve"> and</w:t>
      </w:r>
      <w:r w:rsidRPr="00AC1D61">
        <w:t xml:space="preserve"> for those who are disabled, and when you have a combination of characteristics it gets even more so. Living alone has an impact on the likelihood </w:t>
      </w:r>
      <w:r w:rsidR="00C96666">
        <w:t>of being</w:t>
      </w:r>
      <w:r w:rsidRPr="00AC1D61">
        <w:t xml:space="preserve"> digitally excluded. More than half of those living alone who are aged 70 and over do not have access to the internet at home.</w:t>
      </w:r>
    </w:p>
    <w:p w:rsidR="005410EA" w:rsidRPr="00AC1D61" w:rsidP="005410EA">
      <w:pPr>
        <w:pStyle w:val="Answer"/>
      </w:pPr>
      <w:r w:rsidRPr="00AC1D61">
        <w:t xml:space="preserve">Another point related to that is that digital exclusion is not necessarily about not having access to the internet. One piece of fairly good news is that the large majority of households with children have some form of internet access. </w:t>
      </w:r>
      <w:r w:rsidR="00C96666">
        <w:t>About</w:t>
      </w:r>
      <w:r w:rsidRPr="00AC1D61">
        <w:t xml:space="preserve"> 1% do not. But around 9% of households with children—over </w:t>
      </w:r>
      <w:r>
        <w:t>a</w:t>
      </w:r>
      <w:r w:rsidRPr="00AC1D61">
        <w:t xml:space="preserve"> million children—have access to the internet only through a smartphone, not through a computer or a tablet. That ha</w:t>
      </w:r>
      <w:r w:rsidR="00080A9B">
        <w:t>d</w:t>
      </w:r>
      <w:r w:rsidRPr="00AC1D61">
        <w:t xml:space="preserve"> profound implications</w:t>
      </w:r>
      <w:r w:rsidR="00080A9B">
        <w:t xml:space="preserve"> </w:t>
      </w:r>
      <w:r w:rsidRPr="00AC1D61">
        <w:t>when children were home schooling</w:t>
      </w:r>
      <w:r w:rsidRPr="00AC1D61" w:rsidR="00080A9B">
        <w:t>, for example</w:t>
      </w:r>
      <w:r w:rsidRPr="00AC1D61">
        <w:t>. That is a major issue.</w:t>
      </w:r>
    </w:p>
    <w:p w:rsidR="005410EA" w:rsidRPr="00AC1D61" w:rsidP="005410EA">
      <w:pPr>
        <w:pStyle w:val="Answer"/>
      </w:pPr>
      <w:r w:rsidRPr="00AC1D61">
        <w:t>Coming to the barriers to taking up the internet</w:t>
      </w:r>
      <w:r w:rsidR="00080A9B">
        <w:t>, t</w:t>
      </w:r>
      <w:r w:rsidRPr="00AC1D61">
        <w:t xml:space="preserve">he biggest barrier when we do our research is that people say they are just not interested or they do not have the need to. Among the 11% of people who are not taking the internet, over half of them say that the </w:t>
      </w:r>
      <w:r w:rsidRPr="00AC1D61" w:rsidR="00B818A1">
        <w:t>prim</w:t>
      </w:r>
      <w:r w:rsidR="00B818A1">
        <w:t>ary</w:t>
      </w:r>
      <w:r w:rsidRPr="00AC1D61" w:rsidR="00B818A1">
        <w:t xml:space="preserve"> </w:t>
      </w:r>
      <w:r w:rsidRPr="00AC1D61">
        <w:t xml:space="preserve">reason for not taking the internet is they do not need it. </w:t>
      </w:r>
    </w:p>
    <w:p w:rsidR="005410EA" w:rsidRPr="00AC1D61" w:rsidP="005410EA">
      <w:pPr>
        <w:pStyle w:val="Answer"/>
      </w:pPr>
      <w:r w:rsidRPr="00AC1D61">
        <w:t>Underneath that, there are around 10% of people who say that they do not believe they have the skills. A similar proportion say that they would not feel safe on the internet, which again may be related to some level of digital literacy. There is a similar proportion who say that they cannot afford to get on the internet. There is a combination of factors but probably the biggest factor of all is that people are saying they do not see the benefits of being online.</w:t>
      </w:r>
    </w:p>
    <w:p w:rsidR="005410EA" w:rsidRPr="00AC1D61" w:rsidP="005410EA">
      <w:pPr>
        <w:pStyle w:val="Question"/>
      </w:pPr>
      <w:r w:rsidRPr="00AC1D61">
        <w:rPr>
          <w:b/>
        </w:rPr>
        <w:t>Lord Pickles:</w:t>
      </w:r>
      <w:r w:rsidRPr="00AC1D61">
        <w:t xml:space="preserve"> </w:t>
      </w:r>
      <w:r w:rsidR="000049D7">
        <w:t>Finally, i</w:t>
      </w:r>
      <w:r w:rsidRPr="00AC1D61">
        <w:t xml:space="preserve">f there was a key message on what </w:t>
      </w:r>
      <w:r w:rsidR="000049D7">
        <w:t xml:space="preserve">the </w:t>
      </w:r>
      <w:r w:rsidRPr="00AC1D61">
        <w:t>Government and local government had to do to ease that, what would it be?</w:t>
      </w:r>
    </w:p>
    <w:p w:rsidR="000D6612" w:rsidP="005410EA">
      <w:pPr>
        <w:pStyle w:val="Answer"/>
      </w:pPr>
      <w:r w:rsidRPr="00AC1D61">
        <w:rPr>
          <w:b/>
          <w:i/>
        </w:rPr>
        <w:t>Douglas White:</w:t>
      </w:r>
      <w:r w:rsidRPr="00AC1D61">
        <w:t xml:space="preserve"> I am happy to jump in, if no one else wants to take it. I am sure others will have clear views as well. </w:t>
      </w:r>
      <w:r w:rsidR="00BD7F72">
        <w:t>My one</w:t>
      </w:r>
      <w:r w:rsidRPr="00AC1D61">
        <w:t xml:space="preserve"> pitch would be that this is a systemic issue </w:t>
      </w:r>
      <w:r>
        <w:t>that</w:t>
      </w:r>
      <w:r w:rsidRPr="00AC1D61">
        <w:t xml:space="preserve"> needs to be given due priority and due status. That requires resourcing</w:t>
      </w:r>
      <w:r w:rsidR="00BD7F72">
        <w:t>,</w:t>
      </w:r>
      <w:r w:rsidRPr="00AC1D61">
        <w:t xml:space="preserve"> but it also requires </w:t>
      </w:r>
      <w:r w:rsidR="00BD7F72">
        <w:t xml:space="preserve">an </w:t>
      </w:r>
      <w:r w:rsidRPr="00AC1D61">
        <w:t xml:space="preserve">understanding </w:t>
      </w:r>
      <w:r w:rsidR="00BD7F72">
        <w:t xml:space="preserve">of </w:t>
      </w:r>
      <w:r w:rsidRPr="00AC1D61">
        <w:t xml:space="preserve">how this fits across the whole range of different issues </w:t>
      </w:r>
      <w:r>
        <w:t>which</w:t>
      </w:r>
      <w:r w:rsidRPr="00AC1D61">
        <w:t xml:space="preserve"> </w:t>
      </w:r>
      <w:r w:rsidR="00BD7F72">
        <w:t>all tiers of g</w:t>
      </w:r>
      <w:r w:rsidRPr="00AC1D61">
        <w:t xml:space="preserve">overnment, </w:t>
      </w:r>
      <w:r w:rsidR="00BD7F72">
        <w:t>and the</w:t>
      </w:r>
      <w:r w:rsidRPr="00AC1D61">
        <w:t xml:space="preserve"> third sector, are interested in.</w:t>
      </w:r>
    </w:p>
    <w:p w:rsidR="005410EA" w:rsidRPr="00AC1D61" w:rsidP="005410EA">
      <w:pPr>
        <w:pStyle w:val="Answer"/>
      </w:pPr>
      <w:r w:rsidRPr="00AC1D61">
        <w:t xml:space="preserve">We are talking in this inquiry about digital inclusion and </w:t>
      </w:r>
      <w:r w:rsidR="00EB2690">
        <w:t>well-being</w:t>
      </w:r>
      <w:r w:rsidR="000D6612">
        <w:t>. T</w:t>
      </w:r>
      <w:r w:rsidRPr="00AC1D61">
        <w:t>hat feels absolutely the right place to be locating it. We should not see digital as niche or silo</w:t>
      </w:r>
      <w:r w:rsidR="000D6612">
        <w:t>,</w:t>
      </w:r>
      <w:r w:rsidRPr="00AC1D61">
        <w:t xml:space="preserve"> or one part of someone’s life. It is systemic and applies across a whole range of social and economic issues that </w:t>
      </w:r>
      <w:r w:rsidR="000D6612">
        <w:t>g</w:t>
      </w:r>
      <w:r w:rsidRPr="00AC1D61">
        <w:t>overnment may be working on.</w:t>
      </w:r>
    </w:p>
    <w:p w:rsidR="005410EA" w:rsidRPr="00AC1D61" w:rsidP="005410EA">
      <w:pPr>
        <w:pStyle w:val="Answer"/>
      </w:pPr>
      <w:r w:rsidRPr="00AC1D61">
        <w:t xml:space="preserve">Therefore, the pitch </w:t>
      </w:r>
      <w:r w:rsidR="00D52084">
        <w:t>from</w:t>
      </w:r>
      <w:r w:rsidRPr="00AC1D61">
        <w:t xml:space="preserve"> me would be: how do we get focus and interest </w:t>
      </w:r>
      <w:r w:rsidR="00293AF3">
        <w:t>i</w:t>
      </w:r>
      <w:r w:rsidRPr="00AC1D61">
        <w:t xml:space="preserve">n digital inclusion embedded across all aspects of </w:t>
      </w:r>
      <w:r w:rsidR="00293AF3">
        <w:t>government</w:t>
      </w:r>
      <w:r w:rsidRPr="00AC1D61">
        <w:t xml:space="preserve">, all departments, all </w:t>
      </w:r>
      <w:r w:rsidR="00293AF3">
        <w:t xml:space="preserve">the </w:t>
      </w:r>
      <w:r w:rsidRPr="00AC1D61">
        <w:t xml:space="preserve">ways in which we work </w:t>
      </w:r>
      <w:r w:rsidR="00D52084">
        <w:t xml:space="preserve">with </w:t>
      </w:r>
      <w:r w:rsidRPr="00AC1D61">
        <w:t>and support people? How is every type of intervention that we make thinking about the digital aspects of it and how we include people digitally? How do we give it the status</w:t>
      </w:r>
      <w:r w:rsidR="00293AF3">
        <w:t>,</w:t>
      </w:r>
      <w:r w:rsidRPr="00AC1D61">
        <w:t xml:space="preserve"> resource and priority that it needs if we </w:t>
      </w:r>
      <w:r w:rsidR="00D52084">
        <w:t>are to</w:t>
      </w:r>
      <w:r w:rsidRPr="00AC1D61" w:rsidR="00D52084">
        <w:t xml:space="preserve"> </w:t>
      </w:r>
      <w:r w:rsidRPr="00AC1D61">
        <w:t>tackle these quite complex, multi</w:t>
      </w:r>
      <w:r w:rsidR="00D52084">
        <w:t>-</w:t>
      </w:r>
      <w:r w:rsidRPr="00AC1D61">
        <w:t>layered issues?</w:t>
      </w:r>
    </w:p>
    <w:p w:rsidR="00293AF3" w:rsidP="005410EA">
      <w:pPr>
        <w:pStyle w:val="Answer"/>
      </w:pPr>
      <w:r w:rsidRPr="00AC1D61">
        <w:rPr>
          <w:b/>
          <w:i/>
        </w:rPr>
        <w:t>Helen Milner:</w:t>
      </w:r>
      <w:r w:rsidRPr="00AC1D61">
        <w:t xml:space="preserve"> Particularly </w:t>
      </w:r>
      <w:r>
        <w:t>in answer to</w:t>
      </w:r>
      <w:r w:rsidRPr="00AC1D61">
        <w:t xml:space="preserve"> the question about local authorities, at </w:t>
      </w:r>
      <w:r>
        <w:t xml:space="preserve">the </w:t>
      </w:r>
      <w:r w:rsidRPr="00AC1D61">
        <w:t>Good Things Foundation we work with thousands of local community organisations. In early March</w:t>
      </w:r>
      <w:r>
        <w:t>,</w:t>
      </w:r>
      <w:r w:rsidRPr="00AC1D61">
        <w:t xml:space="preserve"> it was 5,000. We currently have </w:t>
      </w:r>
      <w:r w:rsidRPr="00AC1D61">
        <w:t>5,000 still on our books</w:t>
      </w:r>
      <w:r>
        <w:t>,</w:t>
      </w:r>
      <w:r w:rsidRPr="00AC1D61">
        <w:t xml:space="preserve"> and 1,300 of those organisations are open or operating online.</w:t>
      </w:r>
      <w:r>
        <w:rPr>
          <w:rStyle w:val="FootnoteReference"/>
        </w:rPr>
        <w:footnoteReference w:id="2"/>
      </w:r>
      <w:r w:rsidRPr="00AC1D61">
        <w:t xml:space="preserve"> </w:t>
      </w:r>
    </w:p>
    <w:p w:rsidR="005410EA" w:rsidRPr="00AC1D61" w:rsidP="005410EA">
      <w:pPr>
        <w:pStyle w:val="Answer"/>
      </w:pPr>
      <w:r w:rsidRPr="00AC1D61">
        <w:t xml:space="preserve">One thing that Covid has definitely taught us—I think Martha picked on this at the beginning—is that necessity is the mother of invention. Thousands of the organisations we have been working with have worked out how to support people with very </w:t>
      </w:r>
      <w:r w:rsidR="0064702F">
        <w:t>few</w:t>
      </w:r>
      <w:r w:rsidRPr="00AC1D61">
        <w:t xml:space="preserve"> or no online skills to learn how to use the internet </w:t>
      </w:r>
      <w:r w:rsidR="00DE30D8">
        <w:t xml:space="preserve">better </w:t>
      </w:r>
      <w:r w:rsidRPr="00AC1D61">
        <w:t>or to use the internet for the first time with</w:t>
      </w:r>
      <w:r w:rsidR="00DE30D8">
        <w:t xml:space="preserve"> no </w:t>
      </w:r>
      <w:r w:rsidRPr="00AC1D61">
        <w:t xml:space="preserve"> face-to-face support</w:t>
      </w:r>
      <w:r w:rsidR="00DE30D8">
        <w:t xml:space="preserve"> and only remote support</w:t>
      </w:r>
      <w:r w:rsidRPr="00AC1D61">
        <w:t>. That local community infrastructure is important.</w:t>
      </w:r>
    </w:p>
    <w:p w:rsidR="005410EA" w:rsidRPr="00AC1D61" w:rsidP="005410EA">
      <w:pPr>
        <w:pStyle w:val="Answer"/>
      </w:pPr>
      <w:r w:rsidRPr="00AC1D61">
        <w:t>Before March</w:t>
      </w:r>
      <w:r w:rsidR="0064702F">
        <w:t>,</w:t>
      </w:r>
      <w:r w:rsidRPr="00AC1D61">
        <w:t xml:space="preserve"> I would probably be mostly talking about the power of the face to face, the power of being supported by people </w:t>
      </w:r>
      <w:r w:rsidR="00BD054C">
        <w:t>“</w:t>
      </w:r>
      <w:r w:rsidRPr="00AC1D61">
        <w:t>like me</w:t>
      </w:r>
      <w:r w:rsidR="00BD054C">
        <w:t>”</w:t>
      </w:r>
      <w:r w:rsidRPr="00AC1D61">
        <w:t xml:space="preserve"> who </w:t>
      </w:r>
      <w:r w:rsidR="00BD054C">
        <w:t xml:space="preserve">fully </w:t>
      </w:r>
      <w:r w:rsidRPr="00AC1D61">
        <w:t xml:space="preserve">understand your situation. But now we can talk about that as </w:t>
      </w:r>
      <w:r w:rsidR="0064702F">
        <w:t>the</w:t>
      </w:r>
      <w:r w:rsidRPr="00AC1D61">
        <w:t xml:space="preserve"> power of online</w:t>
      </w:r>
      <w:r w:rsidR="0064702F">
        <w:t xml:space="preserve">; </w:t>
      </w:r>
      <w:r w:rsidRPr="00AC1D61">
        <w:t>you are supported online but by local organisations.</w:t>
      </w:r>
    </w:p>
    <w:p w:rsidR="005410EA" w:rsidRPr="00AC1D61" w:rsidP="005410EA">
      <w:pPr>
        <w:pStyle w:val="Answer"/>
      </w:pPr>
      <w:r w:rsidRPr="00AC1D61">
        <w:t>I completely agree with Douglas</w:t>
      </w:r>
      <w:r w:rsidR="0064702F">
        <w:t>,</w:t>
      </w:r>
      <w:r w:rsidRPr="00AC1D61">
        <w:t xml:space="preserve"> but I would go a step further</w:t>
      </w:r>
      <w:r w:rsidR="009A411C">
        <w:t xml:space="preserve"> and say </w:t>
      </w:r>
      <w:r w:rsidRPr="00AC1D61">
        <w:t xml:space="preserve">that by embedding it across </w:t>
      </w:r>
      <w:r w:rsidR="00EB2690">
        <w:t>all</w:t>
      </w:r>
      <w:r w:rsidRPr="00AC1D61">
        <w:t xml:space="preserve"> your policy areas with</w:t>
      </w:r>
      <w:r w:rsidR="00C02813">
        <w:t>in</w:t>
      </w:r>
      <w:r w:rsidRPr="00AC1D61">
        <w:t xml:space="preserve"> local government, you release investment. Digital inclusion </w:t>
      </w:r>
      <w:r w:rsidR="0064702F">
        <w:t>has</w:t>
      </w:r>
      <w:r w:rsidRPr="00AC1D61">
        <w:t xml:space="preserve"> been massively underfunded at central government </w:t>
      </w:r>
      <w:r w:rsidR="009A411C">
        <w:t xml:space="preserve">level </w:t>
      </w:r>
      <w:r w:rsidRPr="00AC1D61">
        <w:t>but also at local government</w:t>
      </w:r>
      <w:r w:rsidR="009A411C">
        <w:t xml:space="preserve"> level</w:t>
      </w:r>
      <w:r w:rsidRPr="00AC1D61">
        <w:t>. The local community organisations definitely work on the motivation piece</w:t>
      </w:r>
      <w:r w:rsidR="009A411C">
        <w:t>;</w:t>
      </w:r>
      <w:r w:rsidRPr="00AC1D61">
        <w:t xml:space="preserve"> they help on the skills piece and help people </w:t>
      </w:r>
      <w:r w:rsidR="009A411C">
        <w:t xml:space="preserve">to </w:t>
      </w:r>
      <w:r w:rsidRPr="00AC1D61">
        <w:t>go at the right pace in an informal way, but that does not tackle data and digital poverty. Obviously, there is access in those places when they are open</w:t>
      </w:r>
      <w:r w:rsidR="003D40A1">
        <w:t>,</w:t>
      </w:r>
      <w:r w:rsidRPr="00AC1D61">
        <w:t xml:space="preserve"> but Covid has highlighted that having good personal access, for example at home, is now critical for us. The community infrastructure tackles your motivation and skills barriers</w:t>
      </w:r>
      <w:r w:rsidR="003D40A1">
        <w:t>,</w:t>
      </w:r>
      <w:r w:rsidRPr="00AC1D61">
        <w:t xml:space="preserve"> but it does not tackle your data and digital poverty barriers.</w:t>
      </w:r>
    </w:p>
    <w:p w:rsidR="005410EA" w:rsidRPr="00AC1D61" w:rsidP="005410EA">
      <w:pPr>
        <w:pStyle w:val="Answer"/>
      </w:pPr>
      <w:r w:rsidRPr="00AC1D61">
        <w:rPr>
          <w:b/>
          <w:i/>
        </w:rPr>
        <w:t>Richard Hart:</w:t>
      </w:r>
      <w:r w:rsidRPr="00AC1D61">
        <w:t xml:space="preserve"> I agree with Helen and the other witnesses</w:t>
      </w:r>
      <w:r w:rsidR="003D40A1">
        <w:t xml:space="preserve">, </w:t>
      </w:r>
      <w:r w:rsidRPr="00AC1D61">
        <w:t>from what we saw in Leeds. We normally have about 85,000 users a year of the public</w:t>
      </w:r>
      <w:r w:rsidR="00CB1F69">
        <w:t>-</w:t>
      </w:r>
      <w:r w:rsidRPr="00AC1D61">
        <w:t>access PCs in our libraries</w:t>
      </w:r>
      <w:r w:rsidR="003D40A1">
        <w:t xml:space="preserve">, but </w:t>
      </w:r>
      <w:r w:rsidRPr="00AC1D61">
        <w:t xml:space="preserve">with lockdown the community could not access </w:t>
      </w:r>
      <w:r w:rsidR="00CB1F69">
        <w:t>them</w:t>
      </w:r>
      <w:r w:rsidRPr="00AC1D61">
        <w:t xml:space="preserve"> for five or six months</w:t>
      </w:r>
      <w:r w:rsidR="002E4A6F">
        <w:t>, so</w:t>
      </w:r>
      <w:r w:rsidRPr="00AC1D61">
        <w:t xml:space="preserve"> 85,000 people who might normally class themselves</w:t>
      </w:r>
      <w:r w:rsidR="00F03676">
        <w:t xml:space="preserve"> as </w:t>
      </w:r>
      <w:r w:rsidRPr="00AC1D61">
        <w:t>digitally included</w:t>
      </w:r>
      <w:r w:rsidR="00F03676">
        <w:t xml:space="preserve"> </w:t>
      </w:r>
      <w:r w:rsidRPr="00AC1D61" w:rsidR="00F03676">
        <w:t>to a degree</w:t>
      </w:r>
      <w:r w:rsidRPr="00AC1D61">
        <w:t>—they have skills and access to equipment—suddenly ha</w:t>
      </w:r>
      <w:r w:rsidR="002E4A6F">
        <w:t>d</w:t>
      </w:r>
      <w:r w:rsidRPr="00AC1D61">
        <w:t xml:space="preserve"> no access. Obviously for a library service it is very important to get the buildings back up and running and allow people to continue to use them.</w:t>
      </w:r>
    </w:p>
    <w:p w:rsidR="005410EA" w:rsidRPr="00AC1D61" w:rsidP="005410EA">
      <w:pPr>
        <w:pStyle w:val="Answer"/>
      </w:pPr>
      <w:r w:rsidRPr="00AC1D61">
        <w:t>On the policy issue, again I agree with Helen. In Leeds</w:t>
      </w:r>
      <w:r w:rsidR="00134028">
        <w:t>,</w:t>
      </w:r>
      <w:r w:rsidRPr="00AC1D61">
        <w:t xml:space="preserve"> we have tried with the 100% Digital Leeds campaign to push the policy of digital inclusion into every other policy that comes out</w:t>
      </w:r>
      <w:r w:rsidR="00134028">
        <w:t>, so that t</w:t>
      </w:r>
      <w:r w:rsidRPr="00AC1D61">
        <w:t xml:space="preserve">hey all have a digital element in them, whether </w:t>
      </w:r>
      <w:r w:rsidR="00134028">
        <w:t xml:space="preserve">they are related to </w:t>
      </w:r>
      <w:r w:rsidRPr="00AC1D61">
        <w:t>children or the economic development strategy.</w:t>
      </w:r>
    </w:p>
    <w:p w:rsidR="00EE529A" w:rsidP="00EE529A">
      <w:pPr>
        <w:pStyle w:val="Question"/>
      </w:pPr>
      <w:r w:rsidRPr="00AC1D61">
        <w:rPr>
          <w:b/>
        </w:rPr>
        <w:t>The Chair:</w:t>
      </w:r>
      <w:r w:rsidRPr="00AC1D61">
        <w:t xml:space="preserve"> </w:t>
      </w:r>
      <w:r w:rsidR="00350E09">
        <w:t>We</w:t>
      </w:r>
      <w:r w:rsidRPr="00AC1D61">
        <w:t xml:space="preserve"> have jumped quickly into quite detailed questions</w:t>
      </w:r>
      <w:r w:rsidR="00350E09">
        <w:t>,</w:t>
      </w:r>
      <w:r w:rsidRPr="00AC1D61">
        <w:t xml:space="preserve"> and it might be helpful if we </w:t>
      </w:r>
      <w:r w:rsidR="00350E09">
        <w:t>got</w:t>
      </w:r>
      <w:r w:rsidRPr="00AC1D61">
        <w:t xml:space="preserve"> </w:t>
      </w:r>
      <w:r w:rsidR="00350E09">
        <w:t>more of a</w:t>
      </w:r>
      <w:r w:rsidRPr="00AC1D61">
        <w:t xml:space="preserve"> background </w:t>
      </w:r>
      <w:r w:rsidR="00350E09">
        <w:t xml:space="preserve">or </w:t>
      </w:r>
      <w:r w:rsidRPr="00AC1D61">
        <w:t xml:space="preserve">landscape-setting picture from our witnesses for a couple of minutes. I am interested in </w:t>
      </w:r>
      <w:r w:rsidR="00350E09">
        <w:t>getting</w:t>
      </w:r>
      <w:r w:rsidRPr="00AC1D61">
        <w:t xml:space="preserve"> a sense of </w:t>
      </w:r>
      <w:r w:rsidRPr="00AC1D61" w:rsidR="00350E09">
        <w:t xml:space="preserve">your assessment </w:t>
      </w:r>
      <w:r w:rsidR="00350E09">
        <w:t xml:space="preserve">of </w:t>
      </w:r>
      <w:r w:rsidRPr="00AC1D61">
        <w:t xml:space="preserve">the current levels of digitisation. You mentioned </w:t>
      </w:r>
      <w:r>
        <w:t xml:space="preserve">that </w:t>
      </w:r>
      <w:r>
        <w:t>a</w:t>
      </w:r>
      <w:r w:rsidRPr="00AC1D61">
        <w:t xml:space="preserve"> million children have access to only a smartphone</w:t>
      </w:r>
      <w:r>
        <w:t>,</w:t>
      </w:r>
      <w:r w:rsidRPr="00AC1D61">
        <w:t xml:space="preserve"> and </w:t>
      </w:r>
      <w:r>
        <w:t xml:space="preserve">you </w:t>
      </w:r>
      <w:r w:rsidRPr="00AC1D61">
        <w:t xml:space="preserve">are aware that 9% of households do not have access and so on. </w:t>
      </w:r>
    </w:p>
    <w:p w:rsidR="005410EA" w:rsidRPr="00AC1D61" w:rsidP="00EE529A">
      <w:pPr>
        <w:pStyle w:val="Question"/>
        <w:numPr>
          <w:ilvl w:val="0"/>
          <w:numId w:val="0"/>
        </w:numPr>
        <w:ind w:left="794"/>
      </w:pPr>
      <w:r w:rsidRPr="00AC1D61">
        <w:t>Would anybody like to comment</w:t>
      </w:r>
      <w:r w:rsidR="00EE529A">
        <w:t xml:space="preserve"> on</w:t>
      </w:r>
      <w:r w:rsidRPr="00AC1D61">
        <w:t xml:space="preserve"> the affordability of equipment, the pace of broadband—the real pace as opposed to the brainwashing we sometimes get from BT—</w:t>
      </w:r>
      <w:r w:rsidR="00EE529A">
        <w:t xml:space="preserve">and </w:t>
      </w:r>
      <w:r w:rsidRPr="00AC1D61">
        <w:t xml:space="preserve">some of the more detailed levels of additional skills and different age groups? </w:t>
      </w:r>
      <w:r w:rsidR="00EE529A">
        <w:t>P</w:t>
      </w:r>
      <w:r w:rsidRPr="00AC1D61" w:rsidR="00EE529A">
        <w:t>erhaps you would like to</w:t>
      </w:r>
      <w:r w:rsidR="00EE529A">
        <w:t xml:space="preserve"> comment</w:t>
      </w:r>
      <w:r w:rsidRPr="00AC1D61" w:rsidR="00EE529A">
        <w:t>, Ian, from your Ofcom perspective</w:t>
      </w:r>
      <w:r w:rsidR="00EE529A">
        <w:t xml:space="preserve">. </w:t>
      </w:r>
      <w:r w:rsidRPr="00AC1D61">
        <w:t>That will be immensely helpful</w:t>
      </w:r>
      <w:r w:rsidR="00EE529A">
        <w:t>,</w:t>
      </w:r>
      <w:r w:rsidRPr="00AC1D61">
        <w:t xml:space="preserve"> and then we can come back to the </w:t>
      </w:r>
      <w:r w:rsidR="00EE529A">
        <w:t xml:space="preserve">more </w:t>
      </w:r>
      <w:r w:rsidRPr="00AC1D61">
        <w:t>detailed</w:t>
      </w:r>
      <w:r w:rsidR="00EE529A">
        <w:t xml:space="preserve"> questions.</w:t>
      </w:r>
    </w:p>
    <w:p w:rsidR="005410EA" w:rsidRPr="00AC1D61" w:rsidP="007477B4">
      <w:pPr>
        <w:pStyle w:val="Question"/>
      </w:pPr>
      <w:r w:rsidRPr="00AC1D61">
        <w:rPr>
          <w:b/>
        </w:rPr>
        <w:t>Baroness Jay of Paddington:</w:t>
      </w:r>
      <w:r w:rsidRPr="00AC1D61">
        <w:t xml:space="preserve"> My question, </w:t>
      </w:r>
      <w:r w:rsidR="00EE529A">
        <w:t>which</w:t>
      </w:r>
      <w:r w:rsidRPr="00AC1D61">
        <w:t xml:space="preserve"> you may want to include in your general question</w:t>
      </w:r>
      <w:r w:rsidR="00EE529A">
        <w:t>,</w:t>
      </w:r>
      <w:r w:rsidRPr="00AC1D61">
        <w:t xml:space="preserve"> is</w:t>
      </w:r>
      <w:r w:rsidR="00EE529A">
        <w:t xml:space="preserve"> this. Our witnesses have been very helpful. H</w:t>
      </w:r>
      <w:r w:rsidRPr="00AC1D61">
        <w:t xml:space="preserve">ow different would </w:t>
      </w:r>
      <w:r w:rsidR="00EE529A">
        <w:t xml:space="preserve">your </w:t>
      </w:r>
      <w:r w:rsidRPr="00AC1D61">
        <w:t>assessments have been if we had never heard of Covid-19</w:t>
      </w:r>
      <w:r w:rsidR="00240DD9">
        <w:t>—</w:t>
      </w:r>
      <w:r w:rsidRPr="00AC1D61">
        <w:t>or would they have been the same</w:t>
      </w:r>
      <w:r w:rsidR="00240DD9">
        <w:t xml:space="preserve">, </w:t>
      </w:r>
      <w:r w:rsidRPr="00AC1D61">
        <w:t xml:space="preserve">with long-term trends in the sort of areas </w:t>
      </w:r>
      <w:r w:rsidR="00240DD9">
        <w:t xml:space="preserve">that </w:t>
      </w:r>
      <w:r w:rsidRPr="00AC1D61">
        <w:t>Martha</w:t>
      </w:r>
      <w:r w:rsidR="00240DD9">
        <w:t xml:space="preserve"> is asking about</w:t>
      </w:r>
      <w:r w:rsidRPr="00AC1D61">
        <w:t>?</w:t>
      </w:r>
    </w:p>
    <w:p w:rsidR="0079487B" w:rsidP="005410EA">
      <w:pPr>
        <w:pStyle w:val="Answer"/>
      </w:pPr>
      <w:r w:rsidRPr="00AC1D61">
        <w:rPr>
          <w:b/>
          <w:i/>
        </w:rPr>
        <w:t>Ian Macrae:</w:t>
      </w:r>
      <w:r w:rsidRPr="00AC1D61">
        <w:t xml:space="preserve"> On the question </w:t>
      </w:r>
      <w:r w:rsidR="00240DD9">
        <w:t>about</w:t>
      </w:r>
      <w:r w:rsidRPr="00AC1D61">
        <w:t xml:space="preserve"> what difference Covid and lockdown ha</w:t>
      </w:r>
      <w:r w:rsidR="00AB7A20">
        <w:t>ve</w:t>
      </w:r>
      <w:r w:rsidRPr="00AC1D61">
        <w:t xml:space="preserve"> made, we see accelerating trends that were already becoming evident. </w:t>
      </w:r>
      <w:r w:rsidR="00AB7A20">
        <w:t xml:space="preserve">People’s </w:t>
      </w:r>
      <w:r w:rsidRPr="00AC1D61">
        <w:t xml:space="preserve">reliance on the internet </w:t>
      </w:r>
      <w:r w:rsidR="00AB7A20">
        <w:t>to communicate</w:t>
      </w:r>
      <w:r w:rsidRPr="00AC1D61">
        <w:t xml:space="preserve"> with each other was very evident</w:t>
      </w:r>
      <w:r w:rsidR="00AB7A20">
        <w:t xml:space="preserve">. During lockdown, there was </w:t>
      </w:r>
      <w:r w:rsidRPr="00AC1D61">
        <w:t xml:space="preserve">more than </w:t>
      </w:r>
      <w:r w:rsidR="00AB7A20">
        <w:t xml:space="preserve">a </w:t>
      </w:r>
      <w:r w:rsidRPr="00AC1D61">
        <w:t>doubling of the number of people making videocalls</w:t>
      </w:r>
      <w:r w:rsidR="00AB7A20">
        <w:t>, and</w:t>
      </w:r>
      <w:r w:rsidRPr="00AC1D61">
        <w:t xml:space="preserve"> a very large number of people, including a lot of older people, </w:t>
      </w:r>
      <w:r w:rsidR="00AB7A20">
        <w:t>made</w:t>
      </w:r>
      <w:r w:rsidRPr="00AC1D61">
        <w:t xml:space="preserve"> videocalls for the first time</w:t>
      </w:r>
      <w:r w:rsidR="00AB7A20">
        <w:t>.</w:t>
      </w:r>
    </w:p>
    <w:p w:rsidR="005410EA" w:rsidRPr="00AC1D61" w:rsidP="005410EA">
      <w:pPr>
        <w:pStyle w:val="Answer"/>
      </w:pPr>
      <w:r>
        <w:t>There was also</w:t>
      </w:r>
      <w:r w:rsidRPr="00AC1D61">
        <w:t xml:space="preserve"> </w:t>
      </w:r>
      <w:r>
        <w:t xml:space="preserve">a change in </w:t>
      </w:r>
      <w:r w:rsidRPr="00AC1D61">
        <w:t xml:space="preserve">the way we seek information. For example, the reach of </w:t>
      </w:r>
      <w:r w:rsidRPr="00AC1D61" w:rsidR="0079487B">
        <w:t xml:space="preserve">GOV.UK </w:t>
      </w:r>
      <w:r w:rsidRPr="00AC1D61">
        <w:t>increased very significantly in March. It has since gone down a little bit</w:t>
      </w:r>
      <w:r w:rsidR="0079487B">
        <w:t>. F</w:t>
      </w:r>
      <w:r w:rsidRPr="00AC1D61">
        <w:t>rom memory</w:t>
      </w:r>
      <w:r w:rsidR="0079487B">
        <w:t>,</w:t>
      </w:r>
      <w:r w:rsidRPr="00AC1D61">
        <w:t xml:space="preserve"> I think its reach was about 15 million in January and February. It went up to about 28 million and has now settled at about 20 million. People are using online services much more. </w:t>
      </w:r>
    </w:p>
    <w:p w:rsidR="005410EA" w:rsidRPr="00AC1D61" w:rsidP="005410EA">
      <w:pPr>
        <w:pStyle w:val="Answer"/>
      </w:pPr>
      <w:r w:rsidRPr="00AC1D61">
        <w:t>We know about the growth of online shopping</w:t>
      </w:r>
      <w:r w:rsidR="00386E41">
        <w:t xml:space="preserve"> and </w:t>
      </w:r>
      <w:r w:rsidRPr="00AC1D61">
        <w:t xml:space="preserve">online banking; Lloyds Bank reported that the number of over-70s who had signed up for online banking had tripled. From an entertainment point of view, we know that there are about 12 million new subscriptions to online subscription video services. There are very significant changes </w:t>
      </w:r>
      <w:r w:rsidR="00AE6EEA">
        <w:t>to</w:t>
      </w:r>
      <w:r w:rsidRPr="00AC1D61">
        <w:t xml:space="preserve"> the way in which people are using services</w:t>
      </w:r>
      <w:r w:rsidR="000557E6">
        <w:t>,</w:t>
      </w:r>
      <w:r w:rsidRPr="00AC1D61">
        <w:t xml:space="preserve"> and </w:t>
      </w:r>
      <w:r w:rsidR="000557E6">
        <w:t xml:space="preserve">there is </w:t>
      </w:r>
      <w:r w:rsidRPr="00AC1D61">
        <w:t xml:space="preserve">a </w:t>
      </w:r>
      <w:r w:rsidRPr="00AC1D61" w:rsidR="000557E6">
        <w:t>real acceleration</w:t>
      </w:r>
      <w:r w:rsidRPr="00AC1D61">
        <w:t xml:space="preserve"> of trends that we had seen before. That is the impact.</w:t>
      </w:r>
    </w:p>
    <w:p w:rsidR="005410EA" w:rsidRPr="00AC1D61" w:rsidP="005410EA">
      <w:pPr>
        <w:pStyle w:val="Answer"/>
      </w:pPr>
      <w:r w:rsidRPr="00AC1D61">
        <w:t xml:space="preserve">To set the landscape a little bit, </w:t>
      </w:r>
      <w:r w:rsidR="00AE6EEA">
        <w:t>I will</w:t>
      </w:r>
      <w:r w:rsidRPr="00AC1D61">
        <w:t xml:space="preserve"> talk first about </w:t>
      </w:r>
      <w:r w:rsidR="00AE6EEA">
        <w:t xml:space="preserve">the </w:t>
      </w:r>
      <w:r w:rsidRPr="00AC1D61">
        <w:t>availability of broadband services</w:t>
      </w:r>
      <w:r w:rsidR="00AE6EEA">
        <w:t>. W</w:t>
      </w:r>
      <w:r w:rsidRPr="00AC1D61">
        <w:t>e know that over 95% of the population has access to superfast broadband—that is</w:t>
      </w:r>
      <w:r w:rsidR="00AE6EEA">
        <w:t>,</w:t>
      </w:r>
      <w:r w:rsidRPr="00AC1D61">
        <w:t xml:space="preserve"> speeds of 30 megabits per second or higher—which </w:t>
      </w:r>
      <w:r w:rsidR="00AE6EEA">
        <w:t>is</w:t>
      </w:r>
      <w:r w:rsidRPr="00AC1D61">
        <w:t xml:space="preserve"> sufficient for pretty much every mainstream activity that people do on the internet. The very large majority have access to what we call decent broadband</w:t>
      </w:r>
      <w:r w:rsidR="00AE6EEA">
        <w:t>—</w:t>
      </w:r>
      <w:r w:rsidRPr="00AC1D61">
        <w:t>10 megabits per second</w:t>
      </w:r>
      <w:r w:rsidR="00AE6EEA">
        <w:t>—</w:t>
      </w:r>
      <w:r w:rsidRPr="00AC1D61">
        <w:t>which is required under the USO for broadband. About 600,000 properties</w:t>
      </w:r>
      <w:r>
        <w:t xml:space="preserve"> </w:t>
      </w:r>
      <w:r w:rsidRPr="00AC1D61">
        <w:t>still do not have access to that. There are means through the USO</w:t>
      </w:r>
      <w:r w:rsidR="00AE6EEA">
        <w:t>,</w:t>
      </w:r>
      <w:r w:rsidRPr="00AC1D61">
        <w:t xml:space="preserve"> but that is a whole other discussion. </w:t>
      </w:r>
    </w:p>
    <w:p w:rsidR="00AE6EEA" w:rsidP="005410EA">
      <w:pPr>
        <w:pStyle w:val="Answer"/>
      </w:pPr>
      <w:r w:rsidRPr="00AC1D61">
        <w:t>At the high end, ultrafast broadband</w:t>
      </w:r>
      <w:r>
        <w:t>—</w:t>
      </w:r>
      <w:r w:rsidRPr="00AC1D61">
        <w:t>300 megabits</w:t>
      </w:r>
      <w:r>
        <w:t>-plus</w:t>
      </w:r>
      <w:r w:rsidRPr="00AC1D61">
        <w:t xml:space="preserve"> per second</w:t>
      </w:r>
      <w:r>
        <w:t>—</w:t>
      </w:r>
      <w:r w:rsidRPr="00AC1D61">
        <w:t>is available to</w:t>
      </w:r>
      <w:r>
        <w:t xml:space="preserve"> </w:t>
      </w:r>
      <w:r w:rsidRPr="00AC1D61">
        <w:t>around 60% of households</w:t>
      </w:r>
      <w:r w:rsidRPr="00AC1D61">
        <w:t xml:space="preserve">, I believe, </w:t>
      </w:r>
      <w:r w:rsidRPr="00AC1D61">
        <w:t xml:space="preserve">but of course take-up is much lower. </w:t>
      </w:r>
      <w:r>
        <w:t>The t</w:t>
      </w:r>
      <w:r w:rsidRPr="00AC1D61">
        <w:t xml:space="preserve">ake-up of superfast broadband is around two-thirds of people who have broadband, which is about 56% of all households. Given that availability is at 95%, </w:t>
      </w:r>
      <w:r>
        <w:t>the</w:t>
      </w:r>
      <w:r w:rsidRPr="00AC1D61">
        <w:t xml:space="preserve"> question </w:t>
      </w:r>
      <w:r>
        <w:t>is</w:t>
      </w:r>
      <w:r w:rsidRPr="00AC1D61">
        <w:t xml:space="preserve"> how you can drive take-up. From an availability point of view, there are areas where availability is not sufficient</w:t>
      </w:r>
      <w:r>
        <w:t>,</w:t>
      </w:r>
      <w:r w:rsidRPr="00AC1D61">
        <w:t xml:space="preserve"> but broadly speaking there has been a lot of investment, and availability is pretty good. Take-up trails a bit behind. </w:t>
      </w:r>
    </w:p>
    <w:p w:rsidR="005410EA" w:rsidRPr="00AC1D61" w:rsidP="005410EA">
      <w:pPr>
        <w:pStyle w:val="Answer"/>
      </w:pPr>
      <w:r w:rsidRPr="00AC1D61">
        <w:t>On performance, the analysis that we have seen has generally showed that the UK’s networks have stood up pretty well during lockdown. We saw slowdowns in speeds of 1% to 2% during peak usage times in March and April.</w:t>
      </w:r>
    </w:p>
    <w:p w:rsidR="005410EA" w:rsidRPr="00AC1D61" w:rsidP="005410EA">
      <w:pPr>
        <w:pStyle w:val="Answer"/>
      </w:pPr>
      <w:r w:rsidRPr="00AC1D61">
        <w:t xml:space="preserve">I shared </w:t>
      </w:r>
      <w:r w:rsidRPr="00AC1D61" w:rsidR="00AE6EEA">
        <w:t xml:space="preserve">earlier </w:t>
      </w:r>
      <w:r w:rsidRPr="00AC1D61">
        <w:t>some of the demographics of take-up. Older people are most like to be digitally excluded</w:t>
      </w:r>
      <w:r w:rsidR="0029043F">
        <w:t>,</w:t>
      </w:r>
      <w:r w:rsidRPr="00AC1D61">
        <w:t xml:space="preserve"> but </w:t>
      </w:r>
      <w:r w:rsidR="0029043F">
        <w:t>so are</w:t>
      </w:r>
      <w:r w:rsidRPr="00AC1D61">
        <w:t xml:space="preserve"> those in DE households</w:t>
      </w:r>
      <w:r w:rsidR="0029043F">
        <w:t xml:space="preserve"> and </w:t>
      </w:r>
      <w:r w:rsidRPr="00AC1D61">
        <w:t>those with disabilities</w:t>
      </w:r>
      <w:r w:rsidR="0029043F">
        <w:t xml:space="preserve">. We have also </w:t>
      </w:r>
      <w:r w:rsidRPr="00AC1D61">
        <w:t xml:space="preserve">done some analysis of those who are financially vulnerable and find that </w:t>
      </w:r>
      <w:r w:rsidR="0029043F">
        <w:t xml:space="preserve">that </w:t>
      </w:r>
      <w:r w:rsidRPr="00AC1D61">
        <w:t>is the case as well.</w:t>
      </w:r>
    </w:p>
    <w:p w:rsidR="005410EA" w:rsidRPr="00AC1D61" w:rsidP="005410EA">
      <w:pPr>
        <w:pStyle w:val="Answer"/>
      </w:pPr>
      <w:r w:rsidRPr="00AC1D61">
        <w:t xml:space="preserve">Skills to get online </w:t>
      </w:r>
      <w:r w:rsidR="00816A12">
        <w:t>are</w:t>
      </w:r>
      <w:r w:rsidRPr="00AC1D61">
        <w:t xml:space="preserve"> not seen as the main barrier to take-up by many—I believe it is about 10%. </w:t>
      </w:r>
      <w:r w:rsidR="00816A12">
        <w:t>We find that, overall, about 90%</w:t>
      </w:r>
      <w:r w:rsidRPr="00AC1D61">
        <w:t xml:space="preserve"> of the people who are on the internet</w:t>
      </w:r>
      <w:r w:rsidR="00816A12">
        <w:t xml:space="preserve"> </w:t>
      </w:r>
      <w:r w:rsidRPr="00AC1D61">
        <w:t>say they have confidence in using it</w:t>
      </w:r>
      <w:r w:rsidR="00816A12">
        <w:t>,</w:t>
      </w:r>
      <w:r w:rsidRPr="00AC1D61">
        <w:t xml:space="preserve"> but that falls off particularly with older people. </w:t>
      </w:r>
    </w:p>
    <w:p w:rsidR="005410EA" w:rsidRPr="00AC1D61" w:rsidP="00816A12">
      <w:pPr>
        <w:pStyle w:val="Remark"/>
      </w:pPr>
      <w:r w:rsidRPr="00AC1D61">
        <w:rPr>
          <w:b/>
        </w:rPr>
        <w:t>The Chair:</w:t>
      </w:r>
      <w:r w:rsidRPr="00AC1D61">
        <w:t xml:space="preserve"> Helen, did you want to add anything to that? I know you have a very good, wide-ranging knowledge of this.</w:t>
      </w:r>
    </w:p>
    <w:p w:rsidR="005410EA" w:rsidRPr="00AC1D61" w:rsidP="005410EA">
      <w:pPr>
        <w:pStyle w:val="Answer"/>
      </w:pPr>
      <w:r w:rsidRPr="00AC1D61">
        <w:rPr>
          <w:b/>
          <w:i/>
        </w:rPr>
        <w:t>Helen Milner:</w:t>
      </w:r>
      <w:r w:rsidRPr="00AC1D61">
        <w:t xml:space="preserve"> Definitely. Going back to the background piece </w:t>
      </w:r>
      <w:r w:rsidR="00816A12">
        <w:t xml:space="preserve">and something </w:t>
      </w:r>
      <w:r w:rsidRPr="00AC1D61">
        <w:t xml:space="preserve">that Douglas said earlier, it is about making sure that we understand that this is not binary. The language that we </w:t>
      </w:r>
      <w:r w:rsidR="00C252CB">
        <w:t xml:space="preserve">use </w:t>
      </w:r>
      <w:r w:rsidRPr="00AC1D61" w:rsidR="00C252CB">
        <w:t>at</w:t>
      </w:r>
      <w:r w:rsidRPr="00AC1D61">
        <w:t xml:space="preserve"> </w:t>
      </w:r>
      <w:r w:rsidR="00816A12">
        <w:t xml:space="preserve">the </w:t>
      </w:r>
      <w:r w:rsidRPr="00AC1D61">
        <w:t xml:space="preserve">Good Things Foundation </w:t>
      </w:r>
      <w:r w:rsidR="00E35EA7">
        <w:t xml:space="preserve">is </w:t>
      </w:r>
      <w:r w:rsidRPr="00AC1D61">
        <w:t xml:space="preserve"> </w:t>
      </w:r>
      <w:r w:rsidR="00E35EA7">
        <w:t>“</w:t>
      </w:r>
      <w:r w:rsidRPr="00AC1D61">
        <w:t>non-users</w:t>
      </w:r>
      <w:r w:rsidR="00E35EA7">
        <w:t>”</w:t>
      </w:r>
      <w:r w:rsidRPr="00AC1D61">
        <w:t xml:space="preserve"> and </w:t>
      </w:r>
      <w:r w:rsidR="00E35EA7">
        <w:t>“</w:t>
      </w:r>
      <w:r w:rsidRPr="00AC1D61">
        <w:t>limited users</w:t>
      </w:r>
      <w:r w:rsidR="00E35EA7">
        <w:t>”</w:t>
      </w:r>
      <w:r w:rsidRPr="00AC1D61">
        <w:t>. A limited user is somebody who has some skills</w:t>
      </w:r>
      <w:r w:rsidR="009704C5">
        <w:t xml:space="preserve"> and</w:t>
      </w:r>
      <w:r w:rsidRPr="00AC1D61">
        <w:t xml:space="preserve"> may or may not have access but cannot do everything that we</w:t>
      </w:r>
      <w:r w:rsidR="009704C5">
        <w:t xml:space="preserve"> </w:t>
      </w:r>
      <w:r w:rsidRPr="00AC1D61">
        <w:t>in the UK</w:t>
      </w:r>
      <w:r w:rsidR="009704C5">
        <w:t xml:space="preserve"> </w:t>
      </w:r>
      <w:r w:rsidRPr="00AC1D61">
        <w:t>say you should be able to do.</w:t>
      </w:r>
    </w:p>
    <w:p w:rsidR="005410EA" w:rsidRPr="00AC1D61" w:rsidP="005410EA">
      <w:pPr>
        <w:pStyle w:val="Answer"/>
      </w:pPr>
      <w:r w:rsidRPr="00AC1D61">
        <w:t xml:space="preserve">From a framework point of view, we are quite lucky that in the UK we have a framework for essential digital skills for life and work. That has been agreed by the Government and is now owned by the Department for Education. It is for adults. A lot of the survey work, particularly the Lloyds </w:t>
      </w:r>
      <w:r w:rsidR="00EC19AB">
        <w:t>C</w:t>
      </w:r>
      <w:r w:rsidRPr="00AC1D61">
        <w:t xml:space="preserve">onsumer </w:t>
      </w:r>
      <w:r w:rsidR="00EC19AB">
        <w:t>D</w:t>
      </w:r>
      <w:r w:rsidRPr="00AC1D61">
        <w:t xml:space="preserve">igital </w:t>
      </w:r>
      <w:r w:rsidR="00EC19AB">
        <w:t>I</w:t>
      </w:r>
      <w:r w:rsidRPr="00AC1D61">
        <w:t>ndex survey, uses that framework.</w:t>
      </w:r>
    </w:p>
    <w:p w:rsidR="005410EA" w:rsidRPr="00AC1D61" w:rsidP="005410EA">
      <w:pPr>
        <w:pStyle w:val="Answer"/>
      </w:pPr>
      <w:r w:rsidRPr="00AC1D61">
        <w:t xml:space="preserve">Another </w:t>
      </w:r>
      <w:r w:rsidR="00A960ED">
        <w:t>bi</w:t>
      </w:r>
      <w:r w:rsidRPr="00AC1D61">
        <w:t>t of background</w:t>
      </w:r>
      <w:r w:rsidR="00726309">
        <w:t>. I</w:t>
      </w:r>
      <w:r w:rsidRPr="00AC1D61">
        <w:t>n August</w:t>
      </w:r>
      <w:r w:rsidR="00726309">
        <w:t>,</w:t>
      </w:r>
      <w:r w:rsidRPr="00AC1D61">
        <w:t xml:space="preserve"> providers launched the </w:t>
      </w:r>
      <w:r w:rsidR="004E5AA2">
        <w:t>E</w:t>
      </w:r>
      <w:r w:rsidRPr="00AC1D61">
        <w:t xml:space="preserve">ssential </w:t>
      </w:r>
      <w:r w:rsidR="004E5AA2">
        <w:t>D</w:t>
      </w:r>
      <w:r w:rsidRPr="00AC1D61">
        <w:t xml:space="preserve">igital </w:t>
      </w:r>
      <w:r w:rsidR="004E5AA2">
        <w:t>S</w:t>
      </w:r>
      <w:r w:rsidRPr="00AC1D61">
        <w:t>kills entitlement</w:t>
      </w:r>
      <w:r w:rsidR="00726309">
        <w:t xml:space="preserve">, which </w:t>
      </w:r>
      <w:r w:rsidRPr="00AC1D61">
        <w:t xml:space="preserve">put essential digital skills on the same level as literacy and numeracy—maths and English. That means </w:t>
      </w:r>
      <w:r w:rsidR="00726309">
        <w:t xml:space="preserve">that </w:t>
      </w:r>
      <w:r w:rsidRPr="00AC1D61">
        <w:t xml:space="preserve">any adult who does not have </w:t>
      </w:r>
      <w:r w:rsidR="00E67694">
        <w:t xml:space="preserve">that level of skill </w:t>
      </w:r>
      <w:r w:rsidRPr="00AC1D61">
        <w:t xml:space="preserve"> can get training for free</w:t>
      </w:r>
      <w:r w:rsidR="00E67694">
        <w:t xml:space="preserve"> with it leading </w:t>
      </w:r>
      <w:r w:rsidRPr="00AC1D61">
        <w:t xml:space="preserve"> to get</w:t>
      </w:r>
      <w:r w:rsidR="00B406CA">
        <w:t>ting</w:t>
      </w:r>
      <w:r w:rsidRPr="00AC1D61">
        <w:t xml:space="preserve"> a qualification. Anybody who does not want a qualification</w:t>
      </w:r>
      <w:r w:rsidR="00726309">
        <w:t xml:space="preserve"> or </w:t>
      </w:r>
      <w:r w:rsidRPr="00AC1D61">
        <w:t>does not believe they can achieve a qualification cannot take part in that funded provision. But it is important to have that as part of the background.</w:t>
      </w:r>
    </w:p>
    <w:p w:rsidR="009049D6" w:rsidP="005410EA">
      <w:pPr>
        <w:pStyle w:val="Answer"/>
      </w:pPr>
      <w:r w:rsidRPr="00AC1D61">
        <w:t xml:space="preserve">Going to Baroness Jay’s point about Covid, I have been working in </w:t>
      </w:r>
      <w:r w:rsidR="003E732A">
        <w:t xml:space="preserve">digital inclusion </w:t>
      </w:r>
      <w:r w:rsidR="00726309">
        <w:t xml:space="preserve"> </w:t>
      </w:r>
      <w:r w:rsidRPr="00AC1D61">
        <w:t>for a couple of decades</w:t>
      </w:r>
      <w:r w:rsidR="00341D59">
        <w:t>,</w:t>
      </w:r>
      <w:r w:rsidRPr="00AC1D61">
        <w:t xml:space="preserve"> and for me there is the extreme need of people who do not have access to devices</w:t>
      </w:r>
      <w:r w:rsidR="00014980">
        <w:t>,</w:t>
      </w:r>
      <w:r w:rsidRPr="00AC1D61">
        <w:t xml:space="preserve"> or they have a very cheap old device but </w:t>
      </w:r>
      <w:r w:rsidR="00014980">
        <w:t>can</w:t>
      </w:r>
      <w:r w:rsidRPr="00AC1D61">
        <w:t>not afford to top up the mobile data</w:t>
      </w:r>
      <w:r w:rsidR="00014980">
        <w:t>;</w:t>
      </w:r>
      <w:r w:rsidRPr="00AC1D61">
        <w:t xml:space="preserve"> we are talking about people who </w:t>
      </w:r>
      <w:r w:rsidRPr="00AC1D61" w:rsidR="00014980">
        <w:t xml:space="preserve">literally </w:t>
      </w:r>
      <w:r w:rsidRPr="00AC1D61">
        <w:t xml:space="preserve">do not have £10 to buy a top-up for their phone. </w:t>
      </w:r>
    </w:p>
    <w:p w:rsidR="005410EA" w:rsidRPr="00AC1D61" w:rsidP="005410EA">
      <w:pPr>
        <w:pStyle w:val="Answer"/>
      </w:pPr>
      <w:r>
        <w:t>That is the need that has come through</w:t>
      </w:r>
      <w:r w:rsidR="00FE1DF4">
        <w:t xml:space="preserve"> during COVID</w:t>
      </w:r>
      <w:r>
        <w:t>.</w:t>
      </w:r>
      <w:r w:rsidR="009049D6">
        <w:t xml:space="preserve"> </w:t>
      </w:r>
      <w:r w:rsidRPr="00AC1D61">
        <w:t>We are working with thousands of organisations</w:t>
      </w:r>
      <w:r w:rsidR="009049D6">
        <w:t xml:space="preserve"> and</w:t>
      </w:r>
      <w:r w:rsidRPr="00AC1D61">
        <w:t xml:space="preserve"> in the heart of communities</w:t>
      </w:r>
      <w:r w:rsidR="009049D6">
        <w:t>,</w:t>
      </w:r>
      <w:r w:rsidRPr="00AC1D61">
        <w:t xml:space="preserve"> and that just came through to us like a tidal wave. Before lockdown was announced, some of our community partners had to close their door</w:t>
      </w:r>
      <w:r w:rsidR="009049D6">
        <w:t>s</w:t>
      </w:r>
      <w:r w:rsidRPr="00AC1D61">
        <w:t xml:space="preserve"> because so many people were flooding in </w:t>
      </w:r>
      <w:r w:rsidR="009049D6">
        <w:t xml:space="preserve">in anticipation of </w:t>
      </w:r>
      <w:r w:rsidRPr="00AC1D61">
        <w:t>the lockdown. The demand but also the levels of digital and data poverty were so much higher</w:t>
      </w:r>
      <w:r w:rsidRPr="009F4EED" w:rsidR="009F4EED">
        <w:t xml:space="preserve"> </w:t>
      </w:r>
      <w:r w:rsidRPr="00AC1D61" w:rsidR="009F4EED">
        <w:t>than I had previously believed</w:t>
      </w:r>
      <w:r w:rsidRPr="00AC1D61">
        <w:t>.</w:t>
      </w:r>
    </w:p>
    <w:p w:rsidR="005410EA" w:rsidRPr="00AC1D61" w:rsidP="005410EA">
      <w:pPr>
        <w:pStyle w:val="Answer"/>
      </w:pPr>
      <w:r w:rsidRPr="00AC1D61">
        <w:t xml:space="preserve">From our analysis, we think that since Covid began we have two audiences now. One is people in the extreme need who need devices and data, and they are not only </w:t>
      </w:r>
      <w:r w:rsidR="00C05908">
        <w:t xml:space="preserve">the </w:t>
      </w:r>
      <w:r w:rsidRPr="00AC1D61">
        <w:t xml:space="preserve">people </w:t>
      </w:r>
      <w:r w:rsidR="00C05908">
        <w:t>with</w:t>
      </w:r>
      <w:r w:rsidRPr="00AC1D61">
        <w:t xml:space="preserve"> limited skills. Some of them are people who have never been on the internet before at all; 29% of the thousands of people we have supported </w:t>
      </w:r>
      <w:r w:rsidR="000033AD">
        <w:t xml:space="preserve">since March </w:t>
      </w:r>
      <w:r w:rsidRPr="00AC1D61">
        <w:t xml:space="preserve">have never used the internet before and they have been supported remotely. </w:t>
      </w:r>
      <w:r w:rsidR="00C05908">
        <w:t>So t</w:t>
      </w:r>
      <w:r w:rsidRPr="00AC1D61">
        <w:t xml:space="preserve">he first audience is </w:t>
      </w:r>
      <w:r w:rsidR="00C05908">
        <w:t xml:space="preserve">people </w:t>
      </w:r>
      <w:r w:rsidRPr="00AC1D61">
        <w:t>in extreme need and in poverty.</w:t>
      </w:r>
    </w:p>
    <w:p w:rsidR="005410EA" w:rsidRPr="00AC1D61" w:rsidP="005410EA">
      <w:pPr>
        <w:pStyle w:val="Answer"/>
      </w:pPr>
      <w:r w:rsidRPr="00AC1D61">
        <w:t>The second group</w:t>
      </w:r>
      <w:r w:rsidR="00606F03">
        <w:t xml:space="preserve"> is people learning online. We</w:t>
      </w:r>
      <w:r w:rsidRPr="00AC1D61">
        <w:t xml:space="preserve"> have online learning platforms</w:t>
      </w:r>
      <w:r w:rsidR="00606F03">
        <w:t xml:space="preserve">. </w:t>
      </w:r>
      <w:r w:rsidRPr="00AC1D61">
        <w:t xml:space="preserve">Learn My Way is our biggest online learning platform. </w:t>
      </w:r>
      <w:r w:rsidR="00EB2690">
        <w:t>All</w:t>
      </w:r>
      <w:r w:rsidRPr="00AC1D61">
        <w:t xml:space="preserve"> this is free</w:t>
      </w:r>
      <w:r w:rsidR="00606F03">
        <w:t xml:space="preserve">, and we have seen a </w:t>
      </w:r>
      <w:r w:rsidRPr="00AC1D61">
        <w:t>huge variety</w:t>
      </w:r>
      <w:r w:rsidR="00606F03">
        <w:t xml:space="preserve"> of people use it</w:t>
      </w:r>
      <w:r w:rsidR="009662E9">
        <w:t>. T</w:t>
      </w:r>
      <w:r w:rsidR="00606F03">
        <w:t xml:space="preserve">here have been </w:t>
      </w:r>
      <w:r w:rsidRPr="00AC1D61">
        <w:t>49,000 additional people</w:t>
      </w:r>
      <w:r w:rsidR="00AB7B8B">
        <w:t xml:space="preserve"> </w:t>
      </w:r>
      <w:r w:rsidRPr="00AC1D61">
        <w:t>learning</w:t>
      </w:r>
      <w:r w:rsidR="00AB7B8B">
        <w:t>,</w:t>
      </w:r>
      <w:r w:rsidRPr="00AC1D61" w:rsidR="00AB7B8B">
        <w:t xml:space="preserve"> year on year</w:t>
      </w:r>
      <w:r w:rsidR="00AB7B8B">
        <w:t>,</w:t>
      </w:r>
      <w:r w:rsidRPr="00AC1D61" w:rsidR="00AB7B8B">
        <w:t xml:space="preserve"> </w:t>
      </w:r>
      <w:r w:rsidRPr="00AC1D61">
        <w:t xml:space="preserve">on Learn My Way and </w:t>
      </w:r>
      <w:r w:rsidR="009662E9">
        <w:t xml:space="preserve">on </w:t>
      </w:r>
      <w:r w:rsidRPr="00AC1D61">
        <w:t>our other platform</w:t>
      </w:r>
      <w:r w:rsidR="000139FD">
        <w:t>,</w:t>
      </w:r>
      <w:r w:rsidRPr="00AC1D61">
        <w:t xml:space="preserve"> Make </w:t>
      </w:r>
      <w:r w:rsidR="009662E9">
        <w:t>I</w:t>
      </w:r>
      <w:r w:rsidRPr="00AC1D61">
        <w:t>t Click</w:t>
      </w:r>
      <w:r w:rsidR="008A4A76">
        <w:t xml:space="preserve"> in May and June this year</w:t>
      </w:r>
      <w:r w:rsidRPr="00AC1D61">
        <w:t>. When we did survey work with them</w:t>
      </w:r>
      <w:r w:rsidR="009662E9">
        <w:t>,</w:t>
      </w:r>
      <w:r w:rsidRPr="00AC1D61">
        <w:t xml:space="preserve"> they were employed people who did not know how to work from home and were just being told to work from home. There were people on furlough worried about their digital skills or people who were unemployed who had not realised that digital skills </w:t>
      </w:r>
      <w:r w:rsidR="000139FD">
        <w:t>would</w:t>
      </w:r>
      <w:r w:rsidRPr="00AC1D61">
        <w:t xml:space="preserve"> be so critical for them. When I say “digital skills” I am still talking about that very basic stuff: how to send an email, how to search on the internet, how to put an attachment on an email, the basics of keeping yourself safe online. We know </w:t>
      </w:r>
      <w:r w:rsidR="0003200A">
        <w:t xml:space="preserve">that </w:t>
      </w:r>
      <w:r w:rsidRPr="00AC1D61">
        <w:t xml:space="preserve">there are 13.6 million people in our workforce in the UK today who have essential digital skills for life but not for work, so </w:t>
      </w:r>
      <w:r w:rsidR="0003200A">
        <w:t xml:space="preserve">they </w:t>
      </w:r>
      <w:r w:rsidRPr="00AC1D61">
        <w:t xml:space="preserve">do not have the basic digital skills they need for work. </w:t>
      </w:r>
    </w:p>
    <w:p w:rsidR="005410EA" w:rsidRPr="00AC1D61" w:rsidP="005410EA">
      <w:pPr>
        <w:pStyle w:val="Answer"/>
      </w:pPr>
      <w:r w:rsidRPr="00AC1D61">
        <w:t xml:space="preserve">On </w:t>
      </w:r>
      <w:r w:rsidR="00EB2690">
        <w:t>well-being</w:t>
      </w:r>
      <w:r w:rsidRPr="00AC1D61">
        <w:t xml:space="preserve">, data came out </w:t>
      </w:r>
      <w:r w:rsidRPr="00AC1D61" w:rsidR="0003200A">
        <w:t xml:space="preserve">just before lockdown </w:t>
      </w:r>
      <w:r w:rsidR="003F4C46">
        <w:t xml:space="preserve">showing </w:t>
      </w:r>
      <w:r w:rsidRPr="00AC1D61">
        <w:t>that 87% of people valued using the internet to connect with friends and family</w:t>
      </w:r>
      <w:r w:rsidR="003F4C46">
        <w:t>,</w:t>
      </w:r>
      <w:r w:rsidRPr="00AC1D61">
        <w:t xml:space="preserve"> and 44% managed their physical and mental health online. When we did survey work with people we </w:t>
      </w:r>
      <w:r w:rsidR="003F4C46">
        <w:t>helped</w:t>
      </w:r>
      <w:r w:rsidRPr="00AC1D61">
        <w:t xml:space="preserve"> during the first lockdown, managing mental and physical health came up strongly </w:t>
      </w:r>
      <w:r w:rsidR="003F4C46">
        <w:t xml:space="preserve">at </w:t>
      </w:r>
      <w:r w:rsidRPr="00AC1D61">
        <w:t>around 50%</w:t>
      </w:r>
      <w:r w:rsidR="003F4C46">
        <w:t>. A</w:t>
      </w:r>
      <w:r w:rsidRPr="00AC1D61">
        <w:t xml:space="preserve">ccessing health information and accessing online shopping came </w:t>
      </w:r>
      <w:r w:rsidR="003F4C46">
        <w:t xml:space="preserve">up </w:t>
      </w:r>
      <w:r w:rsidRPr="00AC1D61">
        <w:t>strongly, but the one that absolutely rocketed was connection with other people, with friends and family. That was around 87%</w:t>
      </w:r>
      <w:r w:rsidR="001B64BA">
        <w:t>—</w:t>
      </w:r>
      <w:r w:rsidR="003F4C46">
        <w:t xml:space="preserve">way </w:t>
      </w:r>
      <w:r w:rsidRPr="00AC1D61">
        <w:t xml:space="preserve">higher. Every single person said </w:t>
      </w:r>
      <w:r w:rsidR="001B64BA">
        <w:t>that</w:t>
      </w:r>
      <w:r w:rsidRPr="00AC1D61">
        <w:t xml:space="preserve"> they needed support with devices or skills because they absolutely needed them for their </w:t>
      </w:r>
      <w:r w:rsidR="00EB2690">
        <w:t>well-being</w:t>
      </w:r>
      <w:r w:rsidRPr="00AC1D61">
        <w:t xml:space="preserve"> </w:t>
      </w:r>
      <w:r w:rsidR="00C61E10">
        <w:t xml:space="preserve">for </w:t>
      </w:r>
      <w:r w:rsidRPr="00AC1D61">
        <w:t>connection with other people. Again, I was very surprised by that</w:t>
      </w:r>
      <w:r w:rsidR="0003200A">
        <w:t>,</w:t>
      </w:r>
      <w:r w:rsidRPr="00AC1D61">
        <w:t xml:space="preserve"> but I thought it was an important finding.</w:t>
      </w:r>
    </w:p>
    <w:p w:rsidR="005410EA" w:rsidRPr="00AC1D61" w:rsidP="005410EA">
      <w:pPr>
        <w:pStyle w:val="Question"/>
        <w:numPr>
          <w:ilvl w:val="0"/>
          <w:numId w:val="0"/>
        </w:numPr>
        <w:ind w:left="794"/>
      </w:pPr>
      <w:r w:rsidRPr="00AC1D61">
        <w:rPr>
          <w:b/>
        </w:rPr>
        <w:t>The Chair:</w:t>
      </w:r>
      <w:r w:rsidRPr="00AC1D61">
        <w:t xml:space="preserve"> That is very interesting and absolutely the area we are looking at</w:t>
      </w:r>
      <w:r w:rsidR="001B64BA">
        <w:t>,</w:t>
      </w:r>
      <w:r w:rsidRPr="00AC1D61">
        <w:t xml:space="preserve"> social interaction being such an important piece of </w:t>
      </w:r>
      <w:r w:rsidR="00EB2690">
        <w:t>well-being</w:t>
      </w:r>
      <w:r w:rsidRPr="00AC1D61">
        <w:t xml:space="preserve">. Thank you. Douglas, do you want to make a point? </w:t>
      </w:r>
    </w:p>
    <w:p w:rsidR="005410EA" w:rsidRPr="00AC1D61" w:rsidP="005410EA">
      <w:pPr>
        <w:pStyle w:val="Answer"/>
      </w:pPr>
      <w:r w:rsidRPr="00AC1D61">
        <w:rPr>
          <w:b/>
          <w:i/>
        </w:rPr>
        <w:t>Douglas White:</w:t>
      </w:r>
      <w:r w:rsidRPr="00AC1D61">
        <w:t xml:space="preserve"> I will make three small additions to the points that have been made already. The point </w:t>
      </w:r>
      <w:r w:rsidR="00713881">
        <w:t>about</w:t>
      </w:r>
      <w:r w:rsidRPr="00AC1D61">
        <w:t xml:space="preserve"> barriers is that most people who are digitally excluded—</w:t>
      </w:r>
      <w:r w:rsidRPr="00AC1D61" w:rsidR="00713881">
        <w:t xml:space="preserve">absolutely </w:t>
      </w:r>
      <w:r w:rsidRPr="00AC1D61">
        <w:t>accepting that that is not a binary term—who do not make maximum use of the internet</w:t>
      </w:r>
      <w:r w:rsidR="00D52084">
        <w:t>,</w:t>
      </w:r>
      <w:r w:rsidRPr="00AC1D61">
        <w:t xml:space="preserve"> face multiple barriers to maximising their use. While some barriers might be greater than others for different people, most people who are off</w:t>
      </w:r>
      <w:r w:rsidR="00D52084">
        <w:t>line</w:t>
      </w:r>
      <w:r w:rsidRPr="00AC1D61">
        <w:t xml:space="preserve"> will face multiple barriers of motivation, skills and costs, so we need to address that in a joined-up way. </w:t>
      </w:r>
    </w:p>
    <w:p w:rsidR="005410EA" w:rsidRPr="00AC1D61" w:rsidP="005410EA">
      <w:pPr>
        <w:pStyle w:val="Answer"/>
      </w:pPr>
      <w:r w:rsidRPr="00AC1D61">
        <w:t xml:space="preserve">Costs often </w:t>
      </w:r>
      <w:r w:rsidR="00D52084">
        <w:t xml:space="preserve">do not </w:t>
      </w:r>
      <w:r w:rsidRPr="00AC1D61">
        <w:t xml:space="preserve">come through strongly as a very significant barrier for very large numbers of people. </w:t>
      </w:r>
      <w:r w:rsidR="00D52084">
        <w:t xml:space="preserve">But they are </w:t>
      </w:r>
      <w:r w:rsidRPr="00AC1D61">
        <w:t xml:space="preserve">a barrier for those on </w:t>
      </w:r>
      <w:r w:rsidR="00D52084">
        <w:t xml:space="preserve">low </w:t>
      </w:r>
      <w:r w:rsidRPr="00AC1D61">
        <w:t xml:space="preserve"> incomes. We did a piece of work a few years ago where we spoke to people in Glasgow who do not use the internet. One of the questions we asked </w:t>
      </w:r>
      <w:r w:rsidRPr="00AC1D61">
        <w:t>them was: how much do you spend a month on communication services generally? The average spend was £26</w:t>
      </w:r>
      <w:r w:rsidR="0070210E">
        <w:t xml:space="preserve"> or</w:t>
      </w:r>
      <w:r w:rsidRPr="00AC1D61">
        <w:t xml:space="preserve"> £27. We asked a similar demographic group in the city who do use the internet how much they spent on communication activities each month</w:t>
      </w:r>
      <w:r w:rsidR="0070210E">
        <w:t>,</w:t>
      </w:r>
      <w:r w:rsidRPr="00AC1D61">
        <w:t xml:space="preserve"> and the answer was still under £40. At that time, the UK average household spend per month, from Ofcom data, was nearly £100, so there is a wide divide there. Cost is a big issue for some people</w:t>
      </w:r>
      <w:r w:rsidR="0070210E">
        <w:t>,</w:t>
      </w:r>
      <w:r w:rsidRPr="00AC1D61">
        <w:t xml:space="preserve"> and we have to think about that.</w:t>
      </w:r>
    </w:p>
    <w:p w:rsidR="00E00647" w:rsidP="005410EA">
      <w:pPr>
        <w:pStyle w:val="Answer"/>
      </w:pPr>
      <w:r w:rsidRPr="00AC1D61">
        <w:t xml:space="preserve">My final point is about skills and perceptions </w:t>
      </w:r>
      <w:r w:rsidR="0070210E">
        <w:t>of</w:t>
      </w:r>
      <w:r w:rsidRPr="00AC1D61">
        <w:t xml:space="preserve"> skills. This applies across different population groups</w:t>
      </w:r>
      <w:r w:rsidR="0070210E">
        <w:t>. W</w:t>
      </w:r>
      <w:r w:rsidRPr="00AC1D61">
        <w:t xml:space="preserve">hen people are asked about their perception of digital skills it often does not marry </w:t>
      </w:r>
      <w:r w:rsidR="0070210E">
        <w:t>with</w:t>
      </w:r>
      <w:r w:rsidRPr="00AC1D61">
        <w:t xml:space="preserve"> where their skill levels may be. </w:t>
      </w:r>
    </w:p>
    <w:p w:rsidR="005410EA" w:rsidRPr="00AC1D61" w:rsidP="005410EA">
      <w:pPr>
        <w:pStyle w:val="Answer"/>
      </w:pPr>
      <w:r w:rsidRPr="00AC1D61">
        <w:t xml:space="preserve">We </w:t>
      </w:r>
      <w:r w:rsidR="0070210E">
        <w:t>did</w:t>
      </w:r>
      <w:r w:rsidRPr="00AC1D61">
        <w:t xml:space="preserve"> some work previously with young people and they in particular tended to over</w:t>
      </w:r>
      <w:r w:rsidR="00C252CB">
        <w:t>-</w:t>
      </w:r>
      <w:r w:rsidRPr="00AC1D61">
        <w:t xml:space="preserve">assess their digital skills, partly because they felt </w:t>
      </w:r>
      <w:r w:rsidR="00E00647">
        <w:t xml:space="preserve">that </w:t>
      </w:r>
      <w:r w:rsidRPr="00AC1D61">
        <w:t xml:space="preserve">they were expected to have those digital skills and </w:t>
      </w:r>
      <w:r w:rsidR="00E00647">
        <w:t xml:space="preserve">partly </w:t>
      </w:r>
      <w:r w:rsidRPr="00AC1D61">
        <w:t>because the skills they were thinking about related to</w:t>
      </w:r>
      <w:r w:rsidR="00E00647">
        <w:t>,</w:t>
      </w:r>
      <w:r w:rsidRPr="00AC1D61">
        <w:t xml:space="preserve"> say</w:t>
      </w:r>
      <w:r w:rsidR="00E00647">
        <w:t>,</w:t>
      </w:r>
      <w:r w:rsidRPr="00AC1D61">
        <w:t xml:space="preserve"> Snapchat but not to </w:t>
      </w:r>
      <w:r w:rsidR="00E00647">
        <w:t xml:space="preserve">the </w:t>
      </w:r>
      <w:r w:rsidRPr="00AC1D61">
        <w:t>skill of upload</w:t>
      </w:r>
      <w:r w:rsidR="00C839FE">
        <w:t>ing</w:t>
      </w:r>
      <w:r w:rsidRPr="00AC1D61">
        <w:t xml:space="preserve"> a </w:t>
      </w:r>
      <w:r w:rsidR="00D52084">
        <w:t>LinkedIn</w:t>
      </w:r>
      <w:r w:rsidRPr="00AC1D61">
        <w:t xml:space="preserve">  profile or things in the digital skills framework. </w:t>
      </w:r>
      <w:r w:rsidR="00C839FE">
        <w:t>The question is</w:t>
      </w:r>
      <w:r w:rsidRPr="00AC1D61">
        <w:t xml:space="preserve"> what type of skills people </w:t>
      </w:r>
      <w:r w:rsidR="00C839FE">
        <w:t xml:space="preserve">are asked </w:t>
      </w:r>
      <w:r w:rsidRPr="00AC1D61">
        <w:t>about and how people’s perception</w:t>
      </w:r>
      <w:r w:rsidR="00C839FE">
        <w:t>s</w:t>
      </w:r>
      <w:r w:rsidRPr="00AC1D61">
        <w:t xml:space="preserve"> marry up to where they are.</w:t>
      </w:r>
    </w:p>
    <w:p w:rsidR="005410EA" w:rsidRPr="00AC1D61" w:rsidP="005410EA">
      <w:pPr>
        <w:pStyle w:val="Question"/>
      </w:pPr>
      <w:r w:rsidRPr="00AC1D61">
        <w:rPr>
          <w:b/>
        </w:rPr>
        <w:t>Baroness Benjamin:</w:t>
      </w:r>
      <w:r w:rsidRPr="00AC1D61">
        <w:t xml:space="preserve"> I have two questions about provision and accessibility. The first one </w:t>
      </w:r>
      <w:r w:rsidR="008967FF">
        <w:t>picks</w:t>
      </w:r>
      <w:r w:rsidRPr="00AC1D61">
        <w:t xml:space="preserve"> up on something Ian has said. Do you think we need more subsidised or low-cost IT equipment, such as Raspberry Pi 4, which only requires a TV as a monitor? More long term, should the Government be investing in free satellite-based broadband, especially in rural areas</w:t>
      </w:r>
      <w:r w:rsidR="008967FF">
        <w:t>,</w:t>
      </w:r>
      <w:r w:rsidRPr="00AC1D61">
        <w:t xml:space="preserve"> and for </w:t>
      </w:r>
      <w:r w:rsidR="008967FF">
        <w:t xml:space="preserve">people with income from </w:t>
      </w:r>
      <w:r w:rsidRPr="00AC1D61">
        <w:t>lower paid jobs and people from minority backgrounds who cannot</w:t>
      </w:r>
      <w:r w:rsidRPr="008967FF" w:rsidR="008967FF">
        <w:t xml:space="preserve"> </w:t>
      </w:r>
      <w:r w:rsidRPr="00AC1D61" w:rsidR="008967FF">
        <w:t>afford the equipment that is needed</w:t>
      </w:r>
      <w:r w:rsidR="008967FF">
        <w:t xml:space="preserve">, </w:t>
      </w:r>
      <w:r w:rsidRPr="00AC1D61">
        <w:t>as you all said, especially Douglas?</w:t>
      </w:r>
    </w:p>
    <w:p w:rsidR="005410EA" w:rsidRPr="00AC1D61" w:rsidP="005410EA">
      <w:pPr>
        <w:pStyle w:val="Answer"/>
      </w:pPr>
      <w:r w:rsidRPr="00AC1D61">
        <w:rPr>
          <w:b/>
          <w:i/>
        </w:rPr>
        <w:t>Helen Milner:</w:t>
      </w:r>
      <w:r w:rsidRPr="00AC1D61">
        <w:t xml:space="preserve"> Should there be subsidised access? Yes. Also</w:t>
      </w:r>
      <w:r w:rsidR="008967FF">
        <w:t>,</w:t>
      </w:r>
      <w:r w:rsidRPr="00AC1D61">
        <w:t xml:space="preserve"> it is important to understand that the Government are already subsidising our fibre broadband service. The</w:t>
      </w:r>
      <w:r w:rsidR="008967FF">
        <w:t>y</w:t>
      </w:r>
      <w:r w:rsidRPr="00AC1D61">
        <w:t xml:space="preserve"> have invested billions of pounds in subsidising the provision of broadband infrastructure for internet users, </w:t>
      </w:r>
      <w:r w:rsidR="008967FF">
        <w:t xml:space="preserve">for example, </w:t>
      </w:r>
      <w:r w:rsidRPr="00AC1D61">
        <w:t xml:space="preserve">but </w:t>
      </w:r>
      <w:r w:rsidR="008967FF">
        <w:t>they are</w:t>
      </w:r>
      <w:r w:rsidRPr="00AC1D61">
        <w:t xml:space="preserve"> not subsidising it for non-users.</w:t>
      </w:r>
    </w:p>
    <w:p w:rsidR="005410EA" w:rsidRPr="00AC1D61" w:rsidP="005410EA">
      <w:pPr>
        <w:pStyle w:val="Answer"/>
      </w:pPr>
      <w:r w:rsidRPr="00AC1D61">
        <w:t>On the specific examples, we have now supported over 10,000 people with a low-cost tablet</w:t>
      </w:r>
      <w:r w:rsidR="008967FF">
        <w:t xml:space="preserve"> that</w:t>
      </w:r>
      <w:r w:rsidRPr="00AC1D61">
        <w:t xml:space="preserve"> costs about £100. If we can, we source </w:t>
      </w:r>
      <w:r w:rsidR="00CA368F">
        <w:t xml:space="preserve">tablets which </w:t>
      </w:r>
      <w:r w:rsidRPr="00AC1D61">
        <w:t>you put a SIM directly into, so we are using mobile data because that is fast</w:t>
      </w:r>
      <w:r w:rsidR="00CA368F">
        <w:t>. O</w:t>
      </w:r>
      <w:r w:rsidRPr="00AC1D61">
        <w:t>bviously</w:t>
      </w:r>
      <w:r w:rsidR="00CA368F">
        <w:t>,</w:t>
      </w:r>
      <w:r w:rsidRPr="00AC1D61">
        <w:t xml:space="preserve"> that is an emergency response. Let us try to get people equipment and access to the internet as </w:t>
      </w:r>
      <w:r w:rsidR="000D6A42">
        <w:t>quickly</w:t>
      </w:r>
      <w:r w:rsidRPr="00AC1D61">
        <w:t xml:space="preserve"> as possible. </w:t>
      </w:r>
      <w:r w:rsidR="000D6A42">
        <w:t>Th</w:t>
      </w:r>
      <w:r w:rsidRPr="00AC1D61">
        <w:t xml:space="preserve">ere is </w:t>
      </w:r>
      <w:r w:rsidR="000D6A42">
        <w:t xml:space="preserve">new </w:t>
      </w:r>
      <w:r w:rsidRPr="00AC1D61">
        <w:t>low-</w:t>
      </w:r>
      <w:r w:rsidR="000D6A42">
        <w:t xml:space="preserve">cost </w:t>
      </w:r>
      <w:r w:rsidRPr="00AC1D61">
        <w:t>equipment on the market, and that is what we are using. It is definitely adequate for the people we are supporting.</w:t>
      </w:r>
    </w:p>
    <w:p w:rsidR="005410EA" w:rsidRPr="00AC1D61" w:rsidP="005410EA">
      <w:pPr>
        <w:pStyle w:val="Answer"/>
      </w:pPr>
      <w:r w:rsidRPr="00AC1D61">
        <w:t xml:space="preserve">We should be providing free broadband. Between us all, Douglas and Ofcom, we should be </w:t>
      </w:r>
      <w:r w:rsidR="000D6A42">
        <w:t>working</w:t>
      </w:r>
      <w:r w:rsidRPr="00AC1D61">
        <w:t xml:space="preserve"> out who cannot afford internet at home and we should be looking at subsidising that. </w:t>
      </w:r>
      <w:r w:rsidR="000D6A42">
        <w:t xml:space="preserve">The </w:t>
      </w:r>
      <w:r w:rsidRPr="00AC1D61">
        <w:t xml:space="preserve">Good Things Foundation is calling for the Government or someone to establish what we are calling a </w:t>
      </w:r>
      <w:r w:rsidR="00EC773F">
        <w:t>D</w:t>
      </w:r>
      <w:r w:rsidRPr="00AC1D61">
        <w:t xml:space="preserve">ata </w:t>
      </w:r>
      <w:r w:rsidR="00EC773F">
        <w:t>P</w:t>
      </w:r>
      <w:r w:rsidRPr="00AC1D61">
        <w:t xml:space="preserve">overty </w:t>
      </w:r>
      <w:r w:rsidR="00EC773F">
        <w:t>L</w:t>
      </w:r>
      <w:r w:rsidRPr="00AC1D61">
        <w:t>ab</w:t>
      </w:r>
      <w:r w:rsidR="000D6A42">
        <w:t>,</w:t>
      </w:r>
      <w:r w:rsidRPr="00AC1D61">
        <w:t xml:space="preserve"> because we believe that data poverty is real. It affects about 2 million people in the UK. Creating a lab where we could put the problems on the table and look at innovative solutions, including the two that Baroness Benjamin mentioned, is the way we can tackle this. </w:t>
      </w:r>
    </w:p>
    <w:p w:rsidR="005410EA" w:rsidRPr="00AC1D61" w:rsidP="005410EA">
      <w:pPr>
        <w:pStyle w:val="Answer"/>
      </w:pPr>
      <w:r w:rsidRPr="00AC1D61">
        <w:t xml:space="preserve">I do not think it is appropriate that we have people in this country who are excluded from the benefits of digital, </w:t>
      </w:r>
      <w:r w:rsidR="000D6A42">
        <w:t xml:space="preserve">from </w:t>
      </w:r>
      <w:r w:rsidRPr="00AC1D61">
        <w:t>jobs, from being able to apply for benefits</w:t>
      </w:r>
      <w:r w:rsidR="000D32FC">
        <w:t>,</w:t>
      </w:r>
      <w:r w:rsidRPr="00AC1D61">
        <w:t xml:space="preserve"> and </w:t>
      </w:r>
      <w:r w:rsidR="000D32FC">
        <w:t xml:space="preserve">from </w:t>
      </w:r>
      <w:r w:rsidRPr="00AC1D61">
        <w:t>being in contact with their work coaches because they cannot afford it. But I do not think there is a single solution to this. That is why we are calling for a data poverty lab</w:t>
      </w:r>
      <w:r w:rsidR="000D32FC">
        <w:t>,</w:t>
      </w:r>
      <w:r w:rsidRPr="00AC1D61">
        <w:t xml:space="preserve"> because it is about public-private, </w:t>
      </w:r>
      <w:r w:rsidR="00D4565E">
        <w:t xml:space="preserve">and </w:t>
      </w:r>
      <w:r w:rsidRPr="00AC1D61">
        <w:t xml:space="preserve">particularly the charity sector </w:t>
      </w:r>
      <w:r w:rsidR="000D32FC">
        <w:t xml:space="preserve">and the </w:t>
      </w:r>
      <w:r w:rsidRPr="008D36A1" w:rsidR="00D4565E">
        <w:t>telecoms companies</w:t>
      </w:r>
      <w:r w:rsidR="000D32FC">
        <w:t xml:space="preserve"> </w:t>
      </w:r>
      <w:r w:rsidRPr="00AC1D61">
        <w:t xml:space="preserve">coming together to work out sustainable solutions to tackle this. Although providing low-cost tablets with SIM cards in </w:t>
      </w:r>
      <w:r w:rsidR="000D32FC">
        <w:t xml:space="preserve">them </w:t>
      </w:r>
      <w:r w:rsidRPr="00AC1D61">
        <w:t xml:space="preserve">has definitely been the right solution for an emergency response, we should be looking to tackle </w:t>
      </w:r>
      <w:r w:rsidR="00EC57BB">
        <w:t xml:space="preserve">data poverty </w:t>
      </w:r>
      <w:r w:rsidR="000D32FC">
        <w:t xml:space="preserve"> </w:t>
      </w:r>
      <w:r w:rsidRPr="00AC1D61">
        <w:t>for the long term.</w:t>
      </w:r>
    </w:p>
    <w:p w:rsidR="005410EA" w:rsidRPr="00AC1D61" w:rsidP="005410EA">
      <w:pPr>
        <w:pStyle w:val="Question"/>
      </w:pPr>
      <w:r w:rsidRPr="00AC1D61">
        <w:rPr>
          <w:b/>
        </w:rPr>
        <w:t>Baroness Jay of Paddington:</w:t>
      </w:r>
      <w:r w:rsidRPr="00AC1D61">
        <w:t xml:space="preserve"> Back to my original question, I was interested </w:t>
      </w:r>
      <w:r w:rsidR="000D32FC">
        <w:t>when</w:t>
      </w:r>
      <w:r w:rsidRPr="00AC1D61">
        <w:t xml:space="preserve"> you all said </w:t>
      </w:r>
      <w:r w:rsidR="000D32FC">
        <w:t xml:space="preserve">that </w:t>
      </w:r>
      <w:r w:rsidRPr="00AC1D61">
        <w:t>Covid had demonstrated enormous inequalities in digital provision and skills</w:t>
      </w:r>
      <w:r w:rsidR="000D32FC">
        <w:t>,</w:t>
      </w:r>
      <w:r w:rsidRPr="00AC1D61">
        <w:t xml:space="preserve"> and so on. Would you go so far as to say that a silver lining of the pandemic has been that you have begun to work to reduce those inequalities? It has stimulated good work and enabled you to improve the situation, which would not have happened if the pandemic had not occurred.</w:t>
      </w:r>
    </w:p>
    <w:p w:rsidR="005410EA" w:rsidRPr="00AC1D61" w:rsidP="005410EA">
      <w:pPr>
        <w:pStyle w:val="Answer"/>
      </w:pPr>
      <w:r w:rsidRPr="00AC1D61">
        <w:rPr>
          <w:b/>
          <w:i/>
        </w:rPr>
        <w:t>Helen Milner:</w:t>
      </w:r>
      <w:r w:rsidRPr="00AC1D61">
        <w:t xml:space="preserve"> I am afraid I am hogging</w:t>
      </w:r>
      <w:r w:rsidR="000D32FC">
        <w:t>,</w:t>
      </w:r>
      <w:r w:rsidRPr="00AC1D61">
        <w:t xml:space="preserve"> but I will jump in and say, yes, there is possibly a silver lining. </w:t>
      </w:r>
      <w:r w:rsidR="000D32FC">
        <w:t xml:space="preserve">We were </w:t>
      </w:r>
      <w:r w:rsidRPr="00AC1D61">
        <w:t>doing lots of things beforehand</w:t>
      </w:r>
      <w:r w:rsidR="000D32FC">
        <w:t xml:space="preserve">, but </w:t>
      </w:r>
      <w:r w:rsidRPr="00AC1D61">
        <w:t xml:space="preserve">the pandemic has exposed and exacerbated digital exclusion. We found an increase in motivation, so the fact that we can help thousands of people who have never used the internet before without face-to-face support shows that people realise </w:t>
      </w:r>
      <w:r w:rsidR="000D32FC">
        <w:t xml:space="preserve">that </w:t>
      </w:r>
      <w:r w:rsidRPr="00AC1D61">
        <w:t xml:space="preserve">this is something that they wanted to do. We think that we have seen an increase in motivation. </w:t>
      </w:r>
    </w:p>
    <w:p w:rsidR="005410EA" w:rsidRPr="00AC1D61" w:rsidP="005410EA">
      <w:pPr>
        <w:pStyle w:val="Answer"/>
      </w:pPr>
      <w:r w:rsidRPr="00AC1D61">
        <w:t>During the first lockdown</w:t>
      </w:r>
      <w:r w:rsidR="000D32FC">
        <w:t>,</w:t>
      </w:r>
      <w:r w:rsidRPr="00AC1D61">
        <w:t xml:space="preserve"> we worked with FutureDotNow, </w:t>
      </w:r>
      <w:r w:rsidR="000D32FC">
        <w:t>which</w:t>
      </w:r>
      <w:r w:rsidRPr="00AC1D61">
        <w:t xml:space="preserve"> put DevicesDotNow</w:t>
      </w:r>
      <w:r w:rsidRPr="000D32FC" w:rsidR="000D32FC">
        <w:t xml:space="preserve"> </w:t>
      </w:r>
      <w:r w:rsidRPr="00AC1D61" w:rsidR="000D32FC">
        <w:t>in place</w:t>
      </w:r>
      <w:r w:rsidRPr="00AC1D61">
        <w:t xml:space="preserve">, and the support that we got from the private sector </w:t>
      </w:r>
      <w:r w:rsidR="00B907CB">
        <w:t xml:space="preserve">in </w:t>
      </w:r>
      <w:r w:rsidRPr="00AC1D61">
        <w:t xml:space="preserve">providing funding </w:t>
      </w:r>
      <w:r w:rsidR="00B907CB">
        <w:t>as well as</w:t>
      </w:r>
      <w:r w:rsidRPr="00AC1D61">
        <w:t xml:space="preserve"> devices and connectivity was high. The awareness </w:t>
      </w:r>
      <w:r w:rsidR="00B907CB">
        <w:t xml:space="preserve">that </w:t>
      </w:r>
      <w:r w:rsidRPr="00AC1D61">
        <w:t xml:space="preserve">digital exclusion </w:t>
      </w:r>
      <w:r w:rsidR="00B907CB">
        <w:t>is</w:t>
      </w:r>
      <w:r w:rsidRPr="00AC1D61">
        <w:t xml:space="preserve"> an issue that we need to tackle is definitely a silver lining. </w:t>
      </w:r>
      <w:r w:rsidR="00B907CB">
        <w:t xml:space="preserve">The question </w:t>
      </w:r>
      <w:r w:rsidRPr="00AC1D61">
        <w:t xml:space="preserve">now </w:t>
      </w:r>
      <w:r w:rsidR="00B907CB">
        <w:t xml:space="preserve">is </w:t>
      </w:r>
      <w:r w:rsidRPr="00AC1D61">
        <w:t>how we make sure that we continue to work on it. When the pandemic is over, this problem will still be there</w:t>
      </w:r>
      <w:r w:rsidR="00B907CB">
        <w:t>,</w:t>
      </w:r>
      <w:r w:rsidRPr="00AC1D61">
        <w:t xml:space="preserve"> so </w:t>
      </w:r>
      <w:r w:rsidR="00B907CB">
        <w:t xml:space="preserve">we need to </w:t>
      </w:r>
      <w:r w:rsidRPr="00AC1D61">
        <w:t xml:space="preserve">look for sustainable solutions and </w:t>
      </w:r>
      <w:r w:rsidR="00B907CB">
        <w:t>to</w:t>
      </w:r>
      <w:r w:rsidRPr="00AC1D61">
        <w:t xml:space="preserve"> make sure </w:t>
      </w:r>
      <w:r w:rsidR="00B907CB">
        <w:t xml:space="preserve">that </w:t>
      </w:r>
      <w:r w:rsidRPr="00AC1D61">
        <w:t xml:space="preserve">we are working cross-sectorally, but that does not mean that </w:t>
      </w:r>
      <w:r w:rsidR="00293AF3">
        <w:t>government</w:t>
      </w:r>
      <w:r w:rsidRPr="00AC1D61">
        <w:t xml:space="preserve"> </w:t>
      </w:r>
      <w:r w:rsidR="00B907CB">
        <w:t>is</w:t>
      </w:r>
      <w:r w:rsidRPr="00AC1D61">
        <w:t xml:space="preserve"> off the hook.</w:t>
      </w:r>
    </w:p>
    <w:p w:rsidR="00FE704F" w:rsidP="005410EA">
      <w:pPr>
        <w:pStyle w:val="Answer"/>
      </w:pPr>
      <w:r w:rsidRPr="00AC1D61">
        <w:rPr>
          <w:b/>
          <w:i/>
        </w:rPr>
        <w:t>Douglas White:</w:t>
      </w:r>
      <w:r w:rsidRPr="00AC1D61">
        <w:t xml:space="preserve"> I echo that. It has provided a moment for raising awareness of digital inclusion</w:t>
      </w:r>
      <w:r w:rsidR="00D52084">
        <w:t>. I</w:t>
      </w:r>
      <w:r w:rsidRPr="00AC1D61">
        <w:t>t has exposed and exacerbated issues</w:t>
      </w:r>
      <w:r w:rsidR="00D52084">
        <w:t xml:space="preserve"> and </w:t>
      </w:r>
      <w:r w:rsidR="00C17258">
        <w:t xml:space="preserve">it </w:t>
      </w:r>
      <w:r w:rsidRPr="00AC1D61" w:rsidR="00C17258">
        <w:t>has</w:t>
      </w:r>
      <w:r w:rsidRPr="00AC1D61">
        <w:t xml:space="preserve"> then raised awareness of those issues beyond the set of organisations that would normally be interested in working on </w:t>
      </w:r>
      <w:r>
        <w:t>them</w:t>
      </w:r>
      <w:r w:rsidRPr="00AC1D61">
        <w:t xml:space="preserve">. </w:t>
      </w:r>
    </w:p>
    <w:p w:rsidR="005410EA" w:rsidRPr="00AC1D61" w:rsidP="005410EA">
      <w:pPr>
        <w:pStyle w:val="Answer"/>
      </w:pPr>
      <w:r w:rsidRPr="00AC1D61">
        <w:t xml:space="preserve">The opportunity lies </w:t>
      </w:r>
      <w:r w:rsidR="00FE704F">
        <w:t>in moving</w:t>
      </w:r>
      <w:r w:rsidRPr="00AC1D61">
        <w:t xml:space="preserve"> beyond what at the moment is often our crisis response to the pandemic</w:t>
      </w:r>
      <w:r w:rsidR="00400A6D">
        <w:t xml:space="preserve"> in order</w:t>
      </w:r>
      <w:r w:rsidRPr="00AC1D61">
        <w:t xml:space="preserve"> to help people </w:t>
      </w:r>
      <w:r w:rsidR="00400A6D">
        <w:t xml:space="preserve">to </w:t>
      </w:r>
      <w:r w:rsidRPr="00AC1D61">
        <w:t>get digitally included, which is important. How do we take that</w:t>
      </w:r>
      <w:r w:rsidR="00400A6D">
        <w:t xml:space="preserve"> opportunity</w:t>
      </w:r>
      <w:r w:rsidRPr="00AC1D61">
        <w:t>? How do we address the systemic issue</w:t>
      </w:r>
      <w:r w:rsidR="00D52084">
        <w:t>s</w:t>
      </w:r>
      <w:r w:rsidRPr="00AC1D61">
        <w:t xml:space="preserve"> and keep that level of awareness and embed it across the system</w:t>
      </w:r>
      <w:r w:rsidR="00400A6D">
        <w:t>,</w:t>
      </w:r>
      <w:r w:rsidRPr="00AC1D61">
        <w:t xml:space="preserve"> so that in future pandemics, </w:t>
      </w:r>
      <w:r w:rsidR="00400A6D">
        <w:t xml:space="preserve">the </w:t>
      </w:r>
      <w:r w:rsidRPr="00AC1D61">
        <w:t xml:space="preserve">climate crisis and so on we do not have to act in an emergency way </w:t>
      </w:r>
      <w:r w:rsidR="00400A6D">
        <w:t>but</w:t>
      </w:r>
      <w:r w:rsidRPr="00AC1D61">
        <w:t xml:space="preserve"> have a much more digitally resilient population </w:t>
      </w:r>
      <w:r w:rsidR="00D52084">
        <w:t xml:space="preserve">and </w:t>
      </w:r>
      <w:r w:rsidRPr="00AC1D61">
        <w:t>we are much more geared up. That is the moment we have</w:t>
      </w:r>
      <w:r w:rsidR="00400A6D">
        <w:t>,</w:t>
      </w:r>
      <w:r w:rsidRPr="00AC1D61">
        <w:t xml:space="preserve"> and </w:t>
      </w:r>
      <w:r w:rsidR="00400A6D">
        <w:t>it</w:t>
      </w:r>
      <w:r w:rsidRPr="00AC1D61">
        <w:t xml:space="preserve"> is why this inquiry is so important in building in that </w:t>
      </w:r>
      <w:r w:rsidR="00C252CB">
        <w:t xml:space="preserve">future </w:t>
      </w:r>
      <w:r w:rsidRPr="00AC1D61" w:rsidR="00C252CB">
        <w:t>forecast</w:t>
      </w:r>
      <w:r w:rsidRPr="00AC1D61">
        <w:t>.</w:t>
      </w:r>
    </w:p>
    <w:p w:rsidR="005410EA" w:rsidRPr="00AC1D61" w:rsidP="005410EA">
      <w:pPr>
        <w:pStyle w:val="Question"/>
        <w:numPr>
          <w:ilvl w:val="0"/>
          <w:numId w:val="0"/>
        </w:numPr>
        <w:ind w:left="794"/>
      </w:pPr>
      <w:r w:rsidRPr="00AC1D61">
        <w:rPr>
          <w:b/>
        </w:rPr>
        <w:t>The Chair:</w:t>
      </w:r>
      <w:r w:rsidRPr="00AC1D61">
        <w:t xml:space="preserve"> Lola</w:t>
      </w:r>
      <w:r w:rsidR="00E96DC3">
        <w:t xml:space="preserve"> has more detailed</w:t>
      </w:r>
      <w:r w:rsidRPr="00AC1D61">
        <w:t xml:space="preserve"> questions </w:t>
      </w:r>
      <w:r w:rsidR="00E96DC3">
        <w:t>about</w:t>
      </w:r>
      <w:r w:rsidRPr="00AC1D61">
        <w:t xml:space="preserve"> digital exclusion in different sectors of society.</w:t>
      </w:r>
    </w:p>
    <w:p w:rsidR="003D5B1E" w:rsidP="005410EA">
      <w:pPr>
        <w:pStyle w:val="Question"/>
      </w:pPr>
      <w:r w:rsidRPr="00AC1D61">
        <w:rPr>
          <w:b/>
        </w:rPr>
        <w:t>Baroness Young of Hornsey:</w:t>
      </w:r>
      <w:r w:rsidRPr="00AC1D61">
        <w:t xml:space="preserve"> Thanks to all our guests this morning. This is really helpful. I </w:t>
      </w:r>
      <w:r>
        <w:t>want</w:t>
      </w:r>
      <w:r w:rsidRPr="00AC1D61">
        <w:t xml:space="preserve"> to tease out some of the points that you have made and intersect them with some of the points that we wish to cover in a bit more detail. </w:t>
      </w:r>
    </w:p>
    <w:p w:rsidR="005410EA" w:rsidRPr="00AC1D61" w:rsidP="003D5B1E">
      <w:pPr>
        <w:pStyle w:val="Question"/>
        <w:numPr>
          <w:ilvl w:val="0"/>
          <w:numId w:val="0"/>
        </w:numPr>
        <w:ind w:left="794"/>
      </w:pPr>
      <w:r w:rsidRPr="00AC1D61">
        <w:t>I am particularly interested in how you unpack some of these excluded groups. We accept that some groups are more likely to be excluded from this piece than others</w:t>
      </w:r>
      <w:r w:rsidR="005C63D3">
        <w:t>,</w:t>
      </w:r>
      <w:r w:rsidRPr="00AC1D61">
        <w:t xml:space="preserve"> yet we also recognise that there are big differences between</w:t>
      </w:r>
      <w:r w:rsidR="005C63D3">
        <w:t>,</w:t>
      </w:r>
      <w:r w:rsidRPr="00AC1D61">
        <w:t xml:space="preserve"> </w:t>
      </w:r>
      <w:r w:rsidR="005C63D3">
        <w:t xml:space="preserve">and </w:t>
      </w:r>
      <w:r w:rsidRPr="00AC1D61">
        <w:t>intersections across</w:t>
      </w:r>
      <w:r w:rsidR="005C63D3">
        <w:t>,</w:t>
      </w:r>
      <w:r w:rsidRPr="00AC1D61">
        <w:t xml:space="preserve"> those groups. It is quite a complex scene</w:t>
      </w:r>
      <w:r w:rsidR="005C63D3">
        <w:t>,</w:t>
      </w:r>
      <w:r w:rsidRPr="00AC1D61">
        <w:t xml:space="preserve"> and I am glad that people have already pointed to the fact that one should not only </w:t>
      </w:r>
      <w:r w:rsidR="00F07656">
        <w:t xml:space="preserve">not </w:t>
      </w:r>
      <w:r w:rsidRPr="00AC1D61">
        <w:t>be binary</w:t>
      </w:r>
      <w:r w:rsidR="005C63D3">
        <w:t xml:space="preserve"> but </w:t>
      </w:r>
      <w:r w:rsidR="00F07656">
        <w:t xml:space="preserve">not </w:t>
      </w:r>
      <w:r w:rsidRPr="00AC1D61">
        <w:t>think about binarisms in this case. I am interested in what happens when you unpack some of the groups that we continually refer to as being excluded. That is one question.</w:t>
      </w:r>
    </w:p>
    <w:p w:rsidR="005410EA" w:rsidRPr="00AC1D61" w:rsidP="005410EA">
      <w:pPr>
        <w:pStyle w:val="Question"/>
        <w:numPr>
          <w:ilvl w:val="0"/>
          <w:numId w:val="0"/>
        </w:numPr>
        <w:ind w:left="794"/>
      </w:pPr>
      <w:r w:rsidRPr="00AC1D61">
        <w:t>Following on from that, do we need different strategies</w:t>
      </w:r>
      <w:r w:rsidRPr="004A2357" w:rsidR="004A2357">
        <w:t xml:space="preserve"> </w:t>
      </w:r>
      <w:r w:rsidRPr="00AC1D61" w:rsidR="004A2357">
        <w:t>for dealing with that</w:t>
      </w:r>
      <w:r w:rsidR="004A2357">
        <w:t>,</w:t>
      </w:r>
      <w:r w:rsidRPr="00AC1D61">
        <w:t xml:space="preserve"> and</w:t>
      </w:r>
      <w:r w:rsidR="004A2357">
        <w:t>, if so,</w:t>
      </w:r>
      <w:r w:rsidRPr="00AC1D61">
        <w:t xml:space="preserve"> what are </w:t>
      </w:r>
      <w:r w:rsidR="004A2357">
        <w:t>some of them</w:t>
      </w:r>
      <w:r w:rsidRPr="00AC1D61">
        <w:t xml:space="preserve">? Also, </w:t>
      </w:r>
      <w:r w:rsidRPr="00AC1D61" w:rsidR="004A2357">
        <w:t>this may be a deficiency in my reading so far</w:t>
      </w:r>
      <w:r w:rsidR="004A2357">
        <w:t xml:space="preserve">, but </w:t>
      </w:r>
      <w:r w:rsidRPr="00AC1D61">
        <w:t>I have not heard much talk of</w:t>
      </w:r>
      <w:r w:rsidR="004A2357">
        <w:t xml:space="preserve"> </w:t>
      </w:r>
      <w:r w:rsidRPr="00AC1D61">
        <w:t xml:space="preserve">literacy </w:t>
      </w:r>
      <w:r w:rsidR="004A2357">
        <w:t>or</w:t>
      </w:r>
      <w:r w:rsidRPr="00AC1D61">
        <w:t xml:space="preserve"> language and </w:t>
      </w:r>
      <w:r w:rsidR="004A2357">
        <w:t xml:space="preserve">what </w:t>
      </w:r>
      <w:r w:rsidRPr="00AC1D61">
        <w:t xml:space="preserve">the barriers are for different communities. </w:t>
      </w:r>
    </w:p>
    <w:p w:rsidR="005410EA" w:rsidRPr="00AC1D61" w:rsidP="005410EA">
      <w:pPr>
        <w:pStyle w:val="Question"/>
        <w:numPr>
          <w:ilvl w:val="0"/>
          <w:numId w:val="0"/>
        </w:numPr>
        <w:ind w:left="794"/>
      </w:pPr>
      <w:r w:rsidRPr="00AC1D61">
        <w:t>A second question</w:t>
      </w:r>
      <w:r w:rsidR="004A2357">
        <w:t>, which</w:t>
      </w:r>
      <w:r w:rsidRPr="00AC1D61">
        <w:t xml:space="preserve"> occurred to me </w:t>
      </w:r>
      <w:r w:rsidR="004A2357">
        <w:t xml:space="preserve">following </w:t>
      </w:r>
      <w:r w:rsidRPr="00AC1D61">
        <w:t>something Helen said</w:t>
      </w:r>
      <w:r w:rsidR="004A2357">
        <w:t xml:space="preserve">, is: what </w:t>
      </w:r>
      <w:r w:rsidRPr="00AC1D61">
        <w:t>are the essential digital skills</w:t>
      </w:r>
      <w:r w:rsidR="004A2357">
        <w:t>?</w:t>
      </w:r>
      <w:r w:rsidRPr="00AC1D61">
        <w:t xml:space="preserve"> </w:t>
      </w:r>
      <w:r w:rsidR="001D3DA8">
        <w:t>Even i</w:t>
      </w:r>
      <w:r w:rsidRPr="00AC1D61">
        <w:t xml:space="preserve">f </w:t>
      </w:r>
      <w:r w:rsidR="004A2357">
        <w:t xml:space="preserve">so many people move to an online life, as we </w:t>
      </w:r>
      <w:r w:rsidR="00A4216E">
        <w:t>are seeing</w:t>
      </w:r>
      <w:r w:rsidR="004A2357">
        <w:t xml:space="preserve"> increasingly,</w:t>
      </w:r>
      <w:r w:rsidRPr="00AC1D61">
        <w:t xml:space="preserve"> there are still</w:t>
      </w:r>
      <w:r w:rsidR="00A4216E">
        <w:t xml:space="preserve"> </w:t>
      </w:r>
      <w:r w:rsidRPr="00AC1D61">
        <w:t>skills that you might need</w:t>
      </w:r>
      <w:r w:rsidRPr="00AC1D61" w:rsidR="00A4216E">
        <w:t xml:space="preserve">, beyond the actual practical technological, </w:t>
      </w:r>
      <w:r w:rsidRPr="00AC1D61">
        <w:t>to be able to interact effectively, for example with a doctor online. Might we need to rethink or revisit th</w:t>
      </w:r>
      <w:r w:rsidR="00A4216E">
        <w:t>e</w:t>
      </w:r>
      <w:r w:rsidRPr="00AC1D61">
        <w:t xml:space="preserve"> notion of essential digital skills and broaden that out slightly? </w:t>
      </w:r>
    </w:p>
    <w:p w:rsidR="005410EA" w:rsidRPr="00AC1D61" w:rsidP="005410EA">
      <w:pPr>
        <w:pStyle w:val="Question"/>
        <w:numPr>
          <w:ilvl w:val="0"/>
          <w:numId w:val="0"/>
        </w:numPr>
        <w:ind w:left="794"/>
      </w:pPr>
      <w:r w:rsidRPr="00AC1D61">
        <w:t xml:space="preserve">Finally, are there examples of quick wins </w:t>
      </w:r>
      <w:r w:rsidR="003A6F5F">
        <w:t>here</w:t>
      </w:r>
      <w:r w:rsidRPr="00AC1D61">
        <w:t xml:space="preserve">, whether resource-led or whatever, </w:t>
      </w:r>
      <w:r w:rsidR="003A6F5F">
        <w:t>in</w:t>
      </w:r>
      <w:r w:rsidRPr="00AC1D61">
        <w:t xml:space="preserve"> getting a significant number of people up to speed on digital skills? Also, have you noted any international examples of the same things? I am particularly interested in countries</w:t>
      </w:r>
      <w:r w:rsidR="003A6F5F">
        <w:t xml:space="preserve"> such as </w:t>
      </w:r>
      <w:r w:rsidRPr="00AC1D61">
        <w:t>Africa that do not have the same economic resources to which we have access.</w:t>
      </w:r>
      <w:r w:rsidR="003A6F5F">
        <w:t xml:space="preserve"> In Africa, </w:t>
      </w:r>
      <w:r w:rsidRPr="00AC1D61" w:rsidR="003A6F5F">
        <w:t>that has been a huge problem</w:t>
      </w:r>
      <w:r w:rsidR="003A6F5F">
        <w:t>.</w:t>
      </w:r>
    </w:p>
    <w:p w:rsidR="005410EA" w:rsidRPr="00AC1D61" w:rsidP="005410EA">
      <w:pPr>
        <w:pStyle w:val="Question"/>
        <w:numPr>
          <w:ilvl w:val="0"/>
          <w:numId w:val="0"/>
        </w:numPr>
        <w:ind w:left="794"/>
      </w:pPr>
      <w:r w:rsidRPr="00AC1D61">
        <w:t xml:space="preserve">Sorry if that is a bit long-winded, but </w:t>
      </w:r>
      <w:r w:rsidR="003A6F5F">
        <w:t xml:space="preserve">there are </w:t>
      </w:r>
      <w:r w:rsidRPr="00AC1D61">
        <w:t>three questions</w:t>
      </w:r>
      <w:r w:rsidR="003A6F5F">
        <w:t xml:space="preserve"> there which a</w:t>
      </w:r>
      <w:r w:rsidRPr="00AC1D61">
        <w:t>nybody can answer or address</w:t>
      </w:r>
      <w:r w:rsidR="003A6F5F">
        <w:t>. T</w:t>
      </w:r>
      <w:r w:rsidRPr="00AC1D61">
        <w:t>hank you.</w:t>
      </w:r>
    </w:p>
    <w:p w:rsidR="005410EA" w:rsidRPr="00AC1D61" w:rsidP="005410EA">
      <w:pPr>
        <w:pStyle w:val="Answer"/>
      </w:pPr>
      <w:r w:rsidRPr="00AC1D61">
        <w:rPr>
          <w:b/>
          <w:i/>
        </w:rPr>
        <w:t>Richard Hart:</w:t>
      </w:r>
      <w:r w:rsidRPr="00AC1D61">
        <w:t xml:space="preserve"> How do you impact the groups? In Leeds, with the support of the Good Things Foundation, we have been working with community groups to identify their needs, so going directly into the community. We are trying to do that </w:t>
      </w:r>
      <w:r w:rsidR="003A6F5F">
        <w:t>with</w:t>
      </w:r>
      <w:r w:rsidRPr="00AC1D61">
        <w:t xml:space="preserve"> a </w:t>
      </w:r>
      <w:r w:rsidR="003A6F5F">
        <w:t>“</w:t>
      </w:r>
      <w:r w:rsidRPr="00AC1D61">
        <w:t>furthest first</w:t>
      </w:r>
      <w:r w:rsidR="003A6F5F">
        <w:t>”</w:t>
      </w:r>
      <w:r w:rsidRPr="00AC1D61">
        <w:t xml:space="preserve"> approach</w:t>
      </w:r>
      <w:r w:rsidR="003A6F5F">
        <w:t xml:space="preserve">, which </w:t>
      </w:r>
      <w:r w:rsidRPr="00AC1D61">
        <w:t xml:space="preserve">is the term we often find ourselves using. </w:t>
      </w:r>
    </w:p>
    <w:p w:rsidR="005410EA" w:rsidRPr="00AC1D61" w:rsidP="005410EA">
      <w:pPr>
        <w:pStyle w:val="Answer"/>
      </w:pPr>
      <w:r w:rsidRPr="00AC1D61">
        <w:t>I work in the library sector. We have 34 libraries in Leeds with 700 public</w:t>
      </w:r>
      <w:r w:rsidR="00B46997">
        <w:t>-</w:t>
      </w:r>
      <w:r w:rsidRPr="00AC1D61">
        <w:t xml:space="preserve">access PCs. That is part of the universal offer, so anybody can come into the library and get support with skills </w:t>
      </w:r>
      <w:r w:rsidR="00BA322F">
        <w:t>there</w:t>
      </w:r>
      <w:r w:rsidRPr="00AC1D61">
        <w:t>. But there are some organisations and communities that do not readily access the library provision for a whole host of different reasons. We work directly with individual organisations, which might be community elders group</w:t>
      </w:r>
      <w:r w:rsidR="00BA322F">
        <w:t>s</w:t>
      </w:r>
      <w:r w:rsidRPr="00AC1D61">
        <w:t xml:space="preserve"> dealing with older people,</w:t>
      </w:r>
      <w:r>
        <w:t xml:space="preserve"> </w:t>
      </w:r>
      <w:r w:rsidRPr="00AC1D61">
        <w:t xml:space="preserve">organisations supporting ESOL, refugees and asylum seekers, homeless people. </w:t>
      </w:r>
      <w:r w:rsidR="00EB2690">
        <w:t>All</w:t>
      </w:r>
      <w:r w:rsidRPr="00AC1D61">
        <w:t xml:space="preserve"> those different organisations have their own communities of clients. </w:t>
      </w:r>
    </w:p>
    <w:p w:rsidR="005410EA" w:rsidRPr="00AC1D61" w:rsidP="005410EA">
      <w:pPr>
        <w:pStyle w:val="Answer"/>
      </w:pPr>
      <w:r>
        <w:t>W</w:t>
      </w:r>
      <w:r w:rsidRPr="00AC1D61">
        <w:t xml:space="preserve">e are able to extend </w:t>
      </w:r>
      <w:r w:rsidRPr="00AC1D61">
        <w:t>working with the organisation into working with the individual to assess their individual needs. If somebody is older, the age itself is not the barrier. There might be an associated disability or a language barrier. It then comes down to a much more tailored approach with each individual.</w:t>
      </w:r>
    </w:p>
    <w:p w:rsidR="005410EA" w:rsidRPr="00AC1D61" w:rsidP="005410EA">
      <w:pPr>
        <w:pStyle w:val="Answer"/>
      </w:pPr>
      <w:r w:rsidRPr="00AC1D61">
        <w:rPr>
          <w:b/>
          <w:i/>
        </w:rPr>
        <w:t>Helen Milner:</w:t>
      </w:r>
      <w:r w:rsidRPr="00AC1D61">
        <w:t xml:space="preserve"> The intersectionality point is well made. But when you look at the layers of data, a lot of it boils down to income and educational attainment. We focus our work on the more excluded communities</w:t>
      </w:r>
      <w:r w:rsidR="00BA322F">
        <w:t>,</w:t>
      </w:r>
      <w:r w:rsidRPr="00AC1D61">
        <w:t xml:space="preserve"> </w:t>
      </w:r>
      <w:r w:rsidR="007D3165">
        <w:t xml:space="preserve">as </w:t>
      </w:r>
      <w:r w:rsidRPr="00AC1D61">
        <w:t xml:space="preserve"> we know that the demand and the need is so much higher there.</w:t>
      </w:r>
    </w:p>
    <w:p w:rsidR="00EA3992" w:rsidP="005410EA">
      <w:pPr>
        <w:pStyle w:val="Answer"/>
      </w:pPr>
      <w:r>
        <w:t>In</w:t>
      </w:r>
      <w:r w:rsidRPr="00AC1D61" w:rsidR="005410EA">
        <w:t xml:space="preserve"> some desk research</w:t>
      </w:r>
      <w:r>
        <w:t xml:space="preserve"> that we did</w:t>
      </w:r>
      <w:r w:rsidRPr="00AC1D61" w:rsidR="005410EA">
        <w:t>—we support around 250,000 people a year in normal times; that is a model that is operating at scale—</w:t>
      </w:r>
      <w:r>
        <w:t xml:space="preserve">we found that </w:t>
      </w:r>
      <w:r w:rsidRPr="00AC1D61" w:rsidR="005410EA">
        <w:t>around 50% of them self-declare a disability</w:t>
      </w:r>
      <w:r w:rsidR="00C632EA">
        <w:t>,</w:t>
      </w:r>
      <w:r w:rsidRPr="00AC1D61" w:rsidR="005410EA">
        <w:t xml:space="preserve"> and we know that disabled people are </w:t>
      </w:r>
      <w:r w:rsidR="00C632EA">
        <w:t xml:space="preserve">also </w:t>
      </w:r>
      <w:r w:rsidRPr="00AC1D61" w:rsidR="005410EA">
        <w:t xml:space="preserve">much more likely to be digitally excluded. </w:t>
      </w:r>
      <w:r>
        <w:t>T</w:t>
      </w:r>
      <w:r w:rsidRPr="00AC1D61" w:rsidR="005410EA">
        <w:t xml:space="preserve">here are clearly interventions that we make. Back to our model, we work with </w:t>
      </w:r>
      <w:r>
        <w:t>a</w:t>
      </w:r>
      <w:r w:rsidRPr="00AC1D61" w:rsidR="005410EA">
        <w:t xml:space="preserve"> network of local community organisations. I call it </w:t>
      </w:r>
      <w:r w:rsidR="000B7BB9">
        <w:t>“</w:t>
      </w:r>
      <w:r w:rsidRPr="00AC1D61" w:rsidR="005410EA">
        <w:t>a big club with a shared vision</w:t>
      </w:r>
      <w:r w:rsidR="000B7BB9">
        <w:t>”</w:t>
      </w:r>
      <w:r w:rsidRPr="00AC1D61" w:rsidR="005410EA">
        <w:t xml:space="preserve"> to help you get the spirit of </w:t>
      </w:r>
      <w:r>
        <w:t xml:space="preserve">“We’re </w:t>
      </w:r>
      <w:r w:rsidRPr="00AC1D61" w:rsidR="005410EA">
        <w:t>all in it together</w:t>
      </w:r>
      <w:r>
        <w:t>” and</w:t>
      </w:r>
      <w:r w:rsidRPr="00AC1D61" w:rsidR="005410EA">
        <w:t xml:space="preserve"> to try to reach</w:t>
      </w:r>
      <w:r>
        <w:t>,</w:t>
      </w:r>
      <w:r w:rsidRPr="00AC1D61" w:rsidR="005410EA">
        <w:t xml:space="preserve"> engage and support people who are digitally excluded. </w:t>
      </w:r>
    </w:p>
    <w:p w:rsidR="005410EA" w:rsidRPr="00AC1D61" w:rsidP="005410EA">
      <w:pPr>
        <w:pStyle w:val="Answer"/>
      </w:pPr>
      <w:r w:rsidRPr="00AC1D61">
        <w:t>That offer is tailored at a local level, but people with disabilities are also in the general population</w:t>
      </w:r>
      <w:r w:rsidR="00EA3992">
        <w:t>,</w:t>
      </w:r>
      <w:r w:rsidRPr="00AC1D61">
        <w:t xml:space="preserve"> so we are supporting them with our generic offer. We are looking at </w:t>
      </w:r>
      <w:r w:rsidR="00A2071D">
        <w:t xml:space="preserve">whether </w:t>
      </w:r>
      <w:r w:rsidRPr="00AC1D61">
        <w:t xml:space="preserve">there is anything </w:t>
      </w:r>
      <w:r w:rsidR="00A2071D">
        <w:t xml:space="preserve">we can do to train </w:t>
      </w:r>
      <w:r w:rsidRPr="00AC1D61">
        <w:t>the staff and volunteers in our network to help them to support people with disabilities more and with the devices offer, thinking about the next level up</w:t>
      </w:r>
      <w:r w:rsidR="00A2071D">
        <w:t xml:space="preserve">. </w:t>
      </w:r>
      <w:r w:rsidRPr="00AC1D61">
        <w:t>I am not talking about very specialised equipment</w:t>
      </w:r>
      <w:r w:rsidR="00A2071D">
        <w:t>,</w:t>
      </w:r>
      <w:r w:rsidRPr="00AC1D61">
        <w:t xml:space="preserve"> but the hardware and software</w:t>
      </w:r>
      <w:r w:rsidR="00A2071D">
        <w:t>,</w:t>
      </w:r>
      <w:r w:rsidRPr="00A2071D" w:rsidR="00A2071D">
        <w:t xml:space="preserve"> </w:t>
      </w:r>
      <w:r w:rsidRPr="00AC1D61" w:rsidR="00A2071D">
        <w:t>particularly free software</w:t>
      </w:r>
      <w:r w:rsidR="00A2071D">
        <w:t>,</w:t>
      </w:r>
      <w:r w:rsidRPr="00AC1D61">
        <w:t xml:space="preserve"> for people who have disabilities who we can support. Again, that is one of the quick wins.</w:t>
      </w:r>
    </w:p>
    <w:p w:rsidR="00A2071D" w:rsidP="005410EA">
      <w:pPr>
        <w:pStyle w:val="Answer"/>
      </w:pPr>
      <w:r w:rsidRPr="00AC1D61">
        <w:t xml:space="preserve">That community offer is so important. </w:t>
      </w:r>
      <w:r>
        <w:t>It</w:t>
      </w:r>
      <w:r w:rsidRPr="00AC1D61">
        <w:t xml:space="preserve"> deals with </w:t>
      </w:r>
      <w:r>
        <w:t xml:space="preserve">the </w:t>
      </w:r>
      <w:r w:rsidRPr="00AC1D61">
        <w:t>language issue a lot</w:t>
      </w:r>
      <w:r>
        <w:t>,</w:t>
      </w:r>
      <w:r w:rsidRPr="00AC1D61">
        <w:t xml:space="preserve"> because our local community partners speak multiple languages</w:t>
      </w:r>
      <w:r>
        <w:t>,</w:t>
      </w:r>
      <w:r w:rsidRPr="00AC1D61">
        <w:t xml:space="preserve"> and they speak the languages of the communities they are in. </w:t>
      </w:r>
      <w:r>
        <w:t>All</w:t>
      </w:r>
      <w:r w:rsidRPr="00AC1D61">
        <w:t xml:space="preserve"> the learning content </w:t>
      </w:r>
      <w:r>
        <w:t>of</w:t>
      </w:r>
      <w:r w:rsidRPr="00AC1D61">
        <w:t xml:space="preserve"> Learn My Way, our online learning platform, is </w:t>
      </w:r>
      <w:r>
        <w:t xml:space="preserve">at </w:t>
      </w:r>
      <w:r w:rsidRPr="00AC1D61">
        <w:t xml:space="preserve">a reading age of nine or lower to tackle </w:t>
      </w:r>
      <w:r>
        <w:t>il</w:t>
      </w:r>
      <w:r w:rsidRPr="00AC1D61">
        <w:t>literacy. Obviously, the simpler it is</w:t>
      </w:r>
      <w:r>
        <w:t>,</w:t>
      </w:r>
      <w:r w:rsidRPr="00AC1D61">
        <w:t xml:space="preserve"> the better it is for everybody. We also have text to speech, so it reads to you</w:t>
      </w:r>
      <w:r>
        <w:t xml:space="preserve">, and if </w:t>
      </w:r>
      <w:r w:rsidRPr="00AC1D61">
        <w:t>you cannot read</w:t>
      </w:r>
      <w:r>
        <w:t xml:space="preserve"> </w:t>
      </w:r>
      <w:r w:rsidRPr="00AC1D61">
        <w:t xml:space="preserve">you can also follow that content. </w:t>
      </w:r>
    </w:p>
    <w:p w:rsidR="005410EA" w:rsidRPr="00AC1D61" w:rsidP="005410EA">
      <w:pPr>
        <w:pStyle w:val="Answer"/>
      </w:pPr>
      <w:r w:rsidRPr="00AC1D61">
        <w:t>Th</w:t>
      </w:r>
      <w:r w:rsidR="00A2071D">
        <w:t>ose</w:t>
      </w:r>
      <w:r w:rsidRPr="00AC1D61">
        <w:t xml:space="preserve"> are </w:t>
      </w:r>
      <w:r w:rsidR="00A2071D">
        <w:t>two</w:t>
      </w:r>
      <w:r w:rsidRPr="00AC1D61">
        <w:t xml:space="preserve"> ways in which we have been tackling </w:t>
      </w:r>
      <w:r w:rsidR="00A2071D">
        <w:t>the issue of language,</w:t>
      </w:r>
      <w:r w:rsidRPr="00AC1D61">
        <w:t xml:space="preserve"> because we know </w:t>
      </w:r>
      <w:r w:rsidR="00A2071D">
        <w:t xml:space="preserve">that there </w:t>
      </w:r>
      <w:r w:rsidRPr="00AC1D61">
        <w:t xml:space="preserve">are </w:t>
      </w:r>
      <w:r w:rsidR="00A2071D">
        <w:t xml:space="preserve">those </w:t>
      </w:r>
      <w:r w:rsidRPr="00AC1D61">
        <w:t>underlying issues in the communities that we are working in.</w:t>
      </w:r>
    </w:p>
    <w:p w:rsidR="00BA3761" w:rsidP="005410EA">
      <w:pPr>
        <w:pStyle w:val="Answer"/>
      </w:pPr>
      <w:r w:rsidRPr="00AC1D61">
        <w:t>I have already mentioned the community network and supporting about 250,000 people a year, but during Covid we have learn</w:t>
      </w:r>
      <w:r>
        <w:t>ed</w:t>
      </w:r>
      <w:r w:rsidRPr="00AC1D61">
        <w:t xml:space="preserve"> how to do this online a lot more. We have a programme funded by RB, the health and hygiene commercial group, looking at digital health hubs, </w:t>
      </w:r>
      <w:r>
        <w:t xml:space="preserve">as </w:t>
      </w:r>
      <w:r w:rsidRPr="00AC1D61">
        <w:t xml:space="preserve">we are calling them. We were funded by the NHS for three years until March this year, where we piloted this </w:t>
      </w:r>
      <w:r w:rsidR="007579F4">
        <w:t xml:space="preserve">digital health hub </w:t>
      </w:r>
      <w:r w:rsidRPr="00AC1D61">
        <w:t xml:space="preserve">model, and we are </w:t>
      </w:r>
      <w:r>
        <w:t xml:space="preserve">now </w:t>
      </w:r>
      <w:r w:rsidRPr="00AC1D61">
        <w:t>doing that</w:t>
      </w:r>
      <w:r>
        <w:t xml:space="preserve"> with </w:t>
      </w:r>
      <w:r w:rsidRPr="00AC1D61">
        <w:t>RB</w:t>
      </w:r>
      <w:r>
        <w:t xml:space="preserve"> funding</w:t>
      </w:r>
      <w:r w:rsidRPr="00AC1D61">
        <w:t xml:space="preserve">. </w:t>
      </w:r>
    </w:p>
    <w:p w:rsidR="005410EA" w:rsidRPr="00AC1D61" w:rsidP="005410EA">
      <w:pPr>
        <w:pStyle w:val="Answer"/>
      </w:pPr>
      <w:r w:rsidRPr="00AC1D61">
        <w:t xml:space="preserve">We </w:t>
      </w:r>
      <w:r w:rsidRPr="00AC1D61" w:rsidR="00C17258">
        <w:t>are creating</w:t>
      </w:r>
      <w:r w:rsidRPr="00AC1D61">
        <w:t xml:space="preserve"> communities of practice</w:t>
      </w:r>
      <w:r w:rsidR="004E5F86">
        <w:t xml:space="preserve"> for </w:t>
      </w:r>
      <w:r w:rsidRPr="00AC1D61">
        <w:t xml:space="preserve">digital inclusion and health or digital health literacy. There </w:t>
      </w:r>
      <w:r w:rsidR="00E823EC">
        <w:t>are</w:t>
      </w:r>
      <w:r w:rsidRPr="00AC1D61">
        <w:t xml:space="preserve"> five or six different digital health hubs</w:t>
      </w:r>
      <w:r>
        <w:rPr>
          <w:rStyle w:val="FootnoteReference"/>
        </w:rPr>
        <w:footnoteReference w:id="3"/>
      </w:r>
      <w:r w:rsidR="008771E6">
        <w:t>:</w:t>
      </w:r>
      <w:r w:rsidRPr="00AC1D61">
        <w:t xml:space="preserve"> </w:t>
      </w:r>
      <w:r w:rsidR="008771E6">
        <w:t>c</w:t>
      </w:r>
      <w:r w:rsidRPr="00AC1D61">
        <w:t>ommunity centres supporting people with digital health literacy around the country</w:t>
      </w:r>
      <w:r w:rsidR="000A2065">
        <w:t>, and they</w:t>
      </w:r>
      <w:r w:rsidRPr="00AC1D61">
        <w:t xml:space="preserve"> are coming together to share practice but also to see if they can support people remotely together. One </w:t>
      </w:r>
      <w:r w:rsidR="00B7030C">
        <w:t xml:space="preserve">community of practice </w:t>
      </w:r>
      <w:r w:rsidRPr="00AC1D61">
        <w:t xml:space="preserve">is on older people and the other is on </w:t>
      </w:r>
      <w:r w:rsidR="00A41A2B">
        <w:t>B</w:t>
      </w:r>
      <w:r w:rsidRPr="00AC1D61">
        <w:t xml:space="preserve">lack, Asian and minority ethnic people. We started doing that because of Covid, which has </w:t>
      </w:r>
      <w:r w:rsidR="00B7030C">
        <w:t>taken</w:t>
      </w:r>
      <w:r w:rsidRPr="00AC1D61">
        <w:t xml:space="preserve"> the prevalence of </w:t>
      </w:r>
      <w:r w:rsidR="00B7030C">
        <w:t>the need</w:t>
      </w:r>
      <w:r w:rsidRPr="00AC1D61">
        <w:t xml:space="preserve"> to bring people together online much higher up the agenda. We are looking at that as a way of supporting people.</w:t>
      </w:r>
    </w:p>
    <w:p w:rsidR="00C75173" w:rsidP="005410EA">
      <w:pPr>
        <w:pStyle w:val="Answer"/>
      </w:pPr>
      <w:r w:rsidRPr="00AC1D61">
        <w:t xml:space="preserve">One thing I am sure the UK Government would say is that the internet is very affordable in the UK. In Africa, </w:t>
      </w:r>
      <w:r w:rsidR="000068B7">
        <w:t>given</w:t>
      </w:r>
      <w:r w:rsidRPr="00AC1D61">
        <w:t xml:space="preserve"> a lot of the ways in which the internet is rolled out, affordability is a massive issue. For me</w:t>
      </w:r>
      <w:r w:rsidR="00B7030C">
        <w:t>,</w:t>
      </w:r>
      <w:r w:rsidRPr="00AC1D61">
        <w:t xml:space="preserve"> the international example that I look at, because it is very different </w:t>
      </w:r>
      <w:r w:rsidR="00B7030C">
        <w:t>from</w:t>
      </w:r>
      <w:r w:rsidRPr="00AC1D61">
        <w:t xml:space="preserve"> ours, is Google Fiber</w:t>
      </w:r>
      <w:r w:rsidR="000B47DE">
        <w:t xml:space="preserve"> in the USA</w:t>
      </w:r>
      <w:r>
        <w:t xml:space="preserve">. </w:t>
      </w:r>
      <w:r w:rsidRPr="00AC1D61">
        <w:t xml:space="preserve">Google </w:t>
      </w:r>
      <w:r>
        <w:t xml:space="preserve">is </w:t>
      </w:r>
      <w:r w:rsidRPr="00AC1D61">
        <w:t>putting fibre internet into communities</w:t>
      </w:r>
      <w:r>
        <w:t xml:space="preserve"> and providing </w:t>
      </w:r>
      <w:r w:rsidRPr="00AC1D61">
        <w:t xml:space="preserve">it for free to anchor organisations like libraries and other significant charities in the area, </w:t>
      </w:r>
      <w:r>
        <w:t xml:space="preserve">as well as </w:t>
      </w:r>
      <w:r w:rsidRPr="00AC1D61">
        <w:t>looking at a much cheaper starter pack</w:t>
      </w:r>
      <w:r>
        <w:t xml:space="preserve">, </w:t>
      </w:r>
      <w:r w:rsidRPr="00AC1D61">
        <w:t xml:space="preserve">so we </w:t>
      </w:r>
      <w:r>
        <w:t xml:space="preserve">are </w:t>
      </w:r>
      <w:r w:rsidRPr="00AC1D61">
        <w:t>talk</w:t>
      </w:r>
      <w:r>
        <w:t>ing</w:t>
      </w:r>
      <w:r w:rsidRPr="00AC1D61">
        <w:t xml:space="preserve"> about social tariffs here</w:t>
      </w:r>
      <w:r>
        <w:t xml:space="preserve">. </w:t>
      </w:r>
    </w:p>
    <w:p w:rsidR="005410EA" w:rsidRPr="00AC1D61" w:rsidP="005410EA">
      <w:pPr>
        <w:pStyle w:val="Answer"/>
      </w:pPr>
      <w:r>
        <w:t xml:space="preserve">Google </w:t>
      </w:r>
      <w:r w:rsidR="00326DE1">
        <w:t xml:space="preserve">Fiber </w:t>
      </w:r>
      <w:r>
        <w:t xml:space="preserve">is </w:t>
      </w:r>
      <w:r w:rsidRPr="00AC1D61">
        <w:t xml:space="preserve">making the internet much more affordable at </w:t>
      </w:r>
      <w:r>
        <w:t xml:space="preserve">the </w:t>
      </w:r>
      <w:r w:rsidRPr="00AC1D61">
        <w:t>bottom end</w:t>
      </w:r>
      <w:r>
        <w:t>,</w:t>
      </w:r>
      <w:r w:rsidRPr="00AC1D61">
        <w:t xml:space="preserve"> because </w:t>
      </w:r>
      <w:r>
        <w:t>it is</w:t>
      </w:r>
      <w:r w:rsidRPr="00AC1D61">
        <w:t xml:space="preserve"> doing it across a whole neighbourhood. </w:t>
      </w:r>
      <w:r>
        <w:t>It then takes</w:t>
      </w:r>
      <w:r w:rsidRPr="00AC1D61">
        <w:t xml:space="preserve"> some of the money </w:t>
      </w:r>
      <w:r>
        <w:t>it is</w:t>
      </w:r>
      <w:r w:rsidRPr="00AC1D61">
        <w:t xml:space="preserve"> making and</w:t>
      </w:r>
      <w:r w:rsidR="000B47DE">
        <w:t xml:space="preserve">, working </w:t>
      </w:r>
      <w:r w:rsidRPr="00AC1D61">
        <w:t>with the mayor of that municipality</w:t>
      </w:r>
      <w:r w:rsidR="000B47DE">
        <w:t xml:space="preserve">, is creating </w:t>
      </w:r>
      <w:r w:rsidRPr="00AC1D61">
        <w:t xml:space="preserve">an additional inclusion fund for the local community organisations to use. It feels like a very holistic model that </w:t>
      </w:r>
      <w:r w:rsidR="000B47DE">
        <w:t xml:space="preserve">provides </w:t>
      </w:r>
      <w:r w:rsidRPr="00AC1D61">
        <w:t xml:space="preserve">affordable </w:t>
      </w:r>
      <w:r w:rsidR="000B47DE">
        <w:t xml:space="preserve">or free </w:t>
      </w:r>
      <w:r w:rsidRPr="00AC1D61">
        <w:t>internet</w:t>
      </w:r>
      <w:r w:rsidR="000B47DE">
        <w:t xml:space="preserve"> </w:t>
      </w:r>
      <w:r w:rsidRPr="00AC1D61">
        <w:t xml:space="preserve">for key anchor organisations </w:t>
      </w:r>
      <w:r w:rsidR="00166C33">
        <w:t>and</w:t>
      </w:r>
      <w:r w:rsidRPr="00AC1D61">
        <w:t xml:space="preserve"> has some funding for</w:t>
      </w:r>
      <w:r>
        <w:t xml:space="preserve"> </w:t>
      </w:r>
      <w:r w:rsidRPr="00AC1D61">
        <w:t>digital inclusion. That is the one that I look at and admire the most.</w:t>
      </w:r>
    </w:p>
    <w:p w:rsidR="004D0416" w:rsidP="005410EA">
      <w:pPr>
        <w:pStyle w:val="Answer"/>
      </w:pPr>
      <w:r w:rsidRPr="00AC1D61">
        <w:rPr>
          <w:b/>
          <w:i/>
        </w:rPr>
        <w:t>Douglas White:</w:t>
      </w:r>
      <w:r w:rsidRPr="00AC1D61">
        <w:t xml:space="preserve"> I have three points on the different questions; they are good and interesting questions. First, on </w:t>
      </w:r>
      <w:r w:rsidRPr="008D36A1" w:rsidR="00D52084">
        <w:t xml:space="preserve">particular </w:t>
      </w:r>
      <w:r w:rsidRPr="00AC1D61">
        <w:t>groups and intersections, we have argued that a co</w:t>
      </w:r>
      <w:r w:rsidR="008D0A7D">
        <w:t>-</w:t>
      </w:r>
      <w:r w:rsidRPr="00AC1D61">
        <w:t xml:space="preserve">production approach is important to doing that. We do not think about people or communities </w:t>
      </w:r>
      <w:r>
        <w:t xml:space="preserve">in </w:t>
      </w:r>
      <w:r w:rsidRPr="00AC1D61">
        <w:t xml:space="preserve">the boxes we might put them </w:t>
      </w:r>
      <w:r>
        <w:t xml:space="preserve">in or the labels we might put on them, </w:t>
      </w:r>
      <w:r w:rsidRPr="00AC1D61">
        <w:t xml:space="preserve">but we understand them as individuals in communities with multiple intersecting interests and preferences. </w:t>
      </w:r>
    </w:p>
    <w:p w:rsidR="005410EA" w:rsidRPr="00AC1D61" w:rsidP="005410EA">
      <w:pPr>
        <w:pStyle w:val="Answer"/>
      </w:pPr>
      <w:r w:rsidRPr="00AC1D61">
        <w:t xml:space="preserve">We </w:t>
      </w:r>
      <w:r w:rsidR="00C17258">
        <w:t xml:space="preserve">need </w:t>
      </w:r>
      <w:r w:rsidRPr="00AC1D61" w:rsidR="00C17258">
        <w:t>a</w:t>
      </w:r>
      <w:r w:rsidRPr="00AC1D61">
        <w:t xml:space="preserve"> grass</w:t>
      </w:r>
      <w:r w:rsidR="004D0416">
        <w:t>-</w:t>
      </w:r>
      <w:r w:rsidRPr="00AC1D61">
        <w:t xml:space="preserve">roots approach where we work with individuals in communities and crucially with the organisations that are working and supporting them for long periods of time. </w:t>
      </w:r>
      <w:r w:rsidR="006E7D10">
        <w:t>Understanding</w:t>
      </w:r>
      <w:r w:rsidRPr="00AC1D61">
        <w:t xml:space="preserve"> those digital exclusion </w:t>
      </w:r>
      <w:r w:rsidR="00C17258">
        <w:t xml:space="preserve">issues </w:t>
      </w:r>
      <w:r w:rsidRPr="00AC1D61" w:rsidR="00C17258">
        <w:t>and</w:t>
      </w:r>
      <w:r w:rsidRPr="00AC1D61">
        <w:t xml:space="preserve"> how they can best be addressed, because the </w:t>
      </w:r>
      <w:r w:rsidR="00C252CB">
        <w:t xml:space="preserve">issues </w:t>
      </w:r>
      <w:r w:rsidRPr="00AC1D61" w:rsidR="00C252CB">
        <w:t>and</w:t>
      </w:r>
      <w:r w:rsidRPr="00AC1D61">
        <w:t xml:space="preserve"> solutions will be different in different places, is critical to achieving a system-wide and co</w:t>
      </w:r>
      <w:r w:rsidR="006E7D10">
        <w:t>-</w:t>
      </w:r>
      <w:r w:rsidRPr="00AC1D61">
        <w:t>production approach</w:t>
      </w:r>
      <w:r w:rsidR="00D52084">
        <w:t>.</w:t>
      </w:r>
      <w:r w:rsidRPr="00AC1D61">
        <w:t xml:space="preserve"> </w:t>
      </w:r>
      <w:r w:rsidR="00D52084">
        <w:t>W</w:t>
      </w:r>
      <w:r w:rsidRPr="00AC1D61">
        <w:t>orking with communities and grass</w:t>
      </w:r>
      <w:r w:rsidR="006E7D10">
        <w:t>-r</w:t>
      </w:r>
      <w:r w:rsidRPr="00AC1D61">
        <w:t>oots organisations feels essential.</w:t>
      </w:r>
    </w:p>
    <w:p w:rsidR="005410EA" w:rsidRPr="00AC1D61" w:rsidP="005410EA">
      <w:pPr>
        <w:pStyle w:val="Answer"/>
      </w:pPr>
      <w:r w:rsidRPr="00AC1D61">
        <w:t xml:space="preserve">On the intersection of skills, we talked about access and affordability in the sense that digital exclusion </w:t>
      </w:r>
      <w:r w:rsidR="00D52084">
        <w:t xml:space="preserve">is affected </w:t>
      </w:r>
      <w:r w:rsidRPr="00AC1D61">
        <w:t xml:space="preserve">by costs and </w:t>
      </w:r>
      <w:r w:rsidR="00D52084">
        <w:t xml:space="preserve">the </w:t>
      </w:r>
      <w:r w:rsidRPr="00AC1D61">
        <w:t xml:space="preserve">things </w:t>
      </w:r>
      <w:r w:rsidR="00F37096">
        <w:t xml:space="preserve">that </w:t>
      </w:r>
      <w:r w:rsidRPr="00AC1D61">
        <w:t>people can afford do not exist in isolation from all the other costs that people might have pressing on them. The same applies to skills</w:t>
      </w:r>
      <w:r w:rsidR="00F37096">
        <w:t>,</w:t>
      </w:r>
      <w:r w:rsidRPr="00AC1D61">
        <w:t xml:space="preserve"> and if people have digital skill needs there will </w:t>
      </w:r>
      <w:r w:rsidR="00F37096">
        <w:t xml:space="preserve">also </w:t>
      </w:r>
      <w:r w:rsidRPr="00AC1D61">
        <w:t xml:space="preserve">be skill challenges in other areas. Then the challenging question for digital inclusion interventions </w:t>
      </w:r>
      <w:r w:rsidR="00F37096">
        <w:t>is</w:t>
      </w:r>
      <w:r w:rsidRPr="00AC1D61">
        <w:t xml:space="preserve">: do you </w:t>
      </w:r>
      <w:r w:rsidRPr="00AC1D61">
        <w:t xml:space="preserve">want to go fairly narrow and tackle the digital skill needs only </w:t>
      </w:r>
      <w:r w:rsidR="00EF64B4">
        <w:t xml:space="preserve">but not on </w:t>
      </w:r>
      <w:r w:rsidR="00F37096">
        <w:t xml:space="preserve"> </w:t>
      </w:r>
      <w:r w:rsidRPr="00AC1D61">
        <w:t>some of the other skill challenges that people may have</w:t>
      </w:r>
      <w:r w:rsidR="00EF64B4">
        <w:t>;</w:t>
      </w:r>
      <w:r w:rsidRPr="00AC1D61">
        <w:t xml:space="preserve"> or </w:t>
      </w:r>
      <w:r w:rsidR="003C2BDA">
        <w:t>do you want to m</w:t>
      </w:r>
      <w:r w:rsidRPr="00AC1D61">
        <w:t xml:space="preserve">ake a more holistic but probably longer-term intervention to tackle </w:t>
      </w:r>
      <w:r w:rsidR="00EB2690">
        <w:t>all</w:t>
      </w:r>
      <w:r w:rsidRPr="00AC1D61">
        <w:t xml:space="preserve"> those skills </w:t>
      </w:r>
      <w:r w:rsidR="003C2BDA">
        <w:t>challenges</w:t>
      </w:r>
      <w:r w:rsidR="00EF64B4">
        <w:t>,</w:t>
      </w:r>
      <w:r w:rsidR="003C2BDA">
        <w:t xml:space="preserve"> </w:t>
      </w:r>
      <w:r w:rsidRPr="00AC1D61">
        <w:t>or a number of those skill challenges</w:t>
      </w:r>
      <w:r w:rsidR="00EF64B4">
        <w:t>,</w:t>
      </w:r>
      <w:r w:rsidRPr="00AC1D61">
        <w:t xml:space="preserve"> within a whole series of different interventions? There will be different approaches and there will be examples of each that have worked well.</w:t>
      </w:r>
    </w:p>
    <w:p w:rsidR="005410EA" w:rsidRPr="00AC1D61" w:rsidP="005410EA">
      <w:pPr>
        <w:pStyle w:val="Answer"/>
      </w:pPr>
      <w:r w:rsidRPr="00AC1D61">
        <w:t xml:space="preserve">Finally, on other interventions that are making a difference, </w:t>
      </w:r>
      <w:r w:rsidR="0087395B">
        <w:t>M</w:t>
      </w:r>
      <w:r w:rsidRPr="00AC1D61">
        <w:t xml:space="preserve">embers may be aware of Connecting Scotland. Since lockdown, the Scottish Government have announced over £40 million of investment </w:t>
      </w:r>
      <w:r w:rsidR="0087395B">
        <w:t>for</w:t>
      </w:r>
      <w:r w:rsidRPr="00AC1D61">
        <w:t xml:space="preserve"> 50,000 school children</w:t>
      </w:r>
      <w:r>
        <w:rPr>
          <w:rStyle w:val="FootnoteReference"/>
        </w:rPr>
        <w:footnoteReference w:id="4"/>
      </w:r>
      <w:r w:rsidRPr="00AC1D61">
        <w:t xml:space="preserve"> in Scotland who are digitally excluded. </w:t>
      </w:r>
      <w:r w:rsidR="0087395B">
        <w:t>So n</w:t>
      </w:r>
      <w:r w:rsidRPr="00AC1D61">
        <w:t>ational government and the programme</w:t>
      </w:r>
      <w:r w:rsidR="0087395B">
        <w:t>, which</w:t>
      </w:r>
      <w:r w:rsidRPr="00AC1D61">
        <w:t xml:space="preserve"> is operated through local authorities and third</w:t>
      </w:r>
      <w:r w:rsidR="0087395B">
        <w:t>-</w:t>
      </w:r>
      <w:r w:rsidRPr="00AC1D61">
        <w:t>sector organisations within local authorities, and perhaps</w:t>
      </w:r>
      <w:r w:rsidR="0087395B">
        <w:t xml:space="preserve"> also</w:t>
      </w:r>
      <w:r w:rsidRPr="00AC1D61">
        <w:t xml:space="preserve"> the public sector within local authorities, </w:t>
      </w:r>
      <w:r w:rsidR="0087395B">
        <w:t xml:space="preserve">are working </w:t>
      </w:r>
      <w:r w:rsidRPr="00AC1D61">
        <w:t xml:space="preserve">to provide devices, connectivity and support to help people get online </w:t>
      </w:r>
      <w:r w:rsidR="00EF64B4">
        <w:t xml:space="preserve">with support from </w:t>
      </w:r>
      <w:r w:rsidRPr="00AC1D61">
        <w:t>a digital champion. We are in early stages of that being rolled out and deployed</w:t>
      </w:r>
      <w:r w:rsidR="0087395B">
        <w:t>,</w:t>
      </w:r>
      <w:r w:rsidRPr="00AC1D61">
        <w:t xml:space="preserve"> and we are waiting for evaluation data on how it has gone so far. </w:t>
      </w:r>
    </w:p>
    <w:p w:rsidR="005410EA" w:rsidRPr="00AC1D61" w:rsidP="005410EA">
      <w:pPr>
        <w:pStyle w:val="Answer"/>
      </w:pPr>
      <w:r w:rsidRPr="00AC1D61">
        <w:t>Th</w:t>
      </w:r>
      <w:r w:rsidR="00EF64B4">
        <w:t xml:space="preserve">is </w:t>
      </w:r>
      <w:r w:rsidRPr="00AC1D61">
        <w:t xml:space="preserve"> has been an important intervention </w:t>
      </w:r>
      <w:r w:rsidR="0087395B">
        <w:t>with regard to</w:t>
      </w:r>
      <w:r w:rsidRPr="00AC1D61">
        <w:t xml:space="preserve"> quite significant skills in Scotland, which offers an interesting model of how different tiers</w:t>
      </w:r>
      <w:r w:rsidR="0087395B">
        <w:t xml:space="preserve">—the </w:t>
      </w:r>
      <w:r w:rsidRPr="00AC1D61">
        <w:t>public</w:t>
      </w:r>
      <w:r w:rsidR="0087395B">
        <w:t xml:space="preserve"> sector, the </w:t>
      </w:r>
      <w:r w:rsidRPr="00AC1D61">
        <w:t>third sector</w:t>
      </w:r>
      <w:r w:rsidR="0087395B">
        <w:t xml:space="preserve">, and </w:t>
      </w:r>
      <w:r w:rsidRPr="00AC1D61">
        <w:t>business</w:t>
      </w:r>
      <w:r w:rsidR="0087395B">
        <w:t xml:space="preserve">, which has also </w:t>
      </w:r>
      <w:r w:rsidRPr="00AC1D61">
        <w:t xml:space="preserve">been heavily involved—can work together to achieve change in a </w:t>
      </w:r>
      <w:r w:rsidR="0087395B">
        <w:t>short</w:t>
      </w:r>
      <w:r w:rsidRPr="00AC1D61">
        <w:t xml:space="preserve"> space of time.</w:t>
      </w:r>
    </w:p>
    <w:p w:rsidR="005410EA" w:rsidRPr="00AC1D61" w:rsidP="005410EA">
      <w:pPr>
        <w:pStyle w:val="Answer"/>
      </w:pPr>
      <w:r w:rsidRPr="00AC1D61">
        <w:rPr>
          <w:b/>
          <w:i/>
        </w:rPr>
        <w:t>Ian Macrae:</w:t>
      </w:r>
      <w:r w:rsidRPr="00AC1D61">
        <w:t xml:space="preserve"> I want to build on Baroness Young’s second question </w:t>
      </w:r>
      <w:r w:rsidR="0087395B">
        <w:t>about</w:t>
      </w:r>
      <w:r w:rsidRPr="00AC1D61">
        <w:t xml:space="preserve"> skills and set out that there is clearly a range of different skills and lots of different aspects of digital exclusion that go beyond access to the internet</w:t>
      </w:r>
      <w:r w:rsidR="0087395B">
        <w:t xml:space="preserve">, </w:t>
      </w:r>
      <w:r w:rsidRPr="00AC1D61">
        <w:t>certain devices</w:t>
      </w:r>
      <w:r w:rsidR="0087395B">
        <w:t>,</w:t>
      </w:r>
      <w:r w:rsidRPr="00AC1D61">
        <w:t xml:space="preserve"> or even </w:t>
      </w:r>
      <w:r w:rsidR="0087395B">
        <w:t xml:space="preserve">the </w:t>
      </w:r>
      <w:r w:rsidRPr="00AC1D61">
        <w:t>basic skills of sending an email and making an attachment. Our media literacy research explores that</w:t>
      </w:r>
      <w:r w:rsidR="0087395B">
        <w:t>,</w:t>
      </w:r>
      <w:r w:rsidRPr="00AC1D61">
        <w:t xml:space="preserve"> and I will highlight some things. </w:t>
      </w:r>
    </w:p>
    <w:p w:rsidR="005410EA" w:rsidRPr="00AC1D61" w:rsidP="005410EA">
      <w:pPr>
        <w:pStyle w:val="Answer"/>
      </w:pPr>
      <w:r w:rsidRPr="00AC1D61">
        <w:t xml:space="preserve">It is complex being on the internet. It is much harder than watching television. </w:t>
      </w:r>
      <w:r w:rsidR="0087395B">
        <w:t>R</w:t>
      </w:r>
      <w:r w:rsidRPr="00AC1D61">
        <w:t>ecognising an advert on television</w:t>
      </w:r>
      <w:r w:rsidR="0087395B">
        <w:t>, for example,</w:t>
      </w:r>
      <w:r w:rsidRPr="00AC1D61">
        <w:t xml:space="preserve"> is easy</w:t>
      </w:r>
      <w:r w:rsidR="0087395B">
        <w:t>. On</w:t>
      </w:r>
      <w:r w:rsidRPr="00AC1D61">
        <w:t xml:space="preserve"> the internet</w:t>
      </w:r>
      <w:r w:rsidR="0087395B">
        <w:t>,</w:t>
      </w:r>
      <w:r w:rsidRPr="00AC1D61">
        <w:t xml:space="preserve"> it is a lot more difficult. Our research finds that about four in 10 people do not recognise an advert on Google</w:t>
      </w:r>
      <w:r w:rsidR="0087395B">
        <w:t>,</w:t>
      </w:r>
      <w:r w:rsidRPr="00AC1D61">
        <w:t xml:space="preserve"> despite the fact </w:t>
      </w:r>
      <w:r w:rsidR="0087395B">
        <w:t xml:space="preserve">that </w:t>
      </w:r>
      <w:r w:rsidRPr="00AC1D61">
        <w:t xml:space="preserve">it has a sponsored ad message next to it. </w:t>
      </w:r>
    </w:p>
    <w:p w:rsidR="005410EA" w:rsidRPr="00AC1D61" w:rsidP="005410EA">
      <w:pPr>
        <w:pStyle w:val="Answer"/>
      </w:pPr>
      <w:r w:rsidRPr="00AC1D61">
        <w:t>Managing personal data is a very difficult media literacy skill</w:t>
      </w:r>
      <w:r w:rsidR="0087395B">
        <w:t>,</w:t>
      </w:r>
      <w:r w:rsidRPr="00AC1D61">
        <w:t xml:space="preserve"> and we think </w:t>
      </w:r>
      <w:r w:rsidR="0087395B">
        <w:t xml:space="preserve">that </w:t>
      </w:r>
      <w:r w:rsidRPr="00AC1D61">
        <w:t xml:space="preserve">people overestimate their confidence in doing that. Fundamentally, the </w:t>
      </w:r>
      <w:r w:rsidR="0087395B">
        <w:t xml:space="preserve">issue of </w:t>
      </w:r>
      <w:r w:rsidRPr="00AC1D61">
        <w:t xml:space="preserve">skills to protect themselves online needs addressing, </w:t>
      </w:r>
      <w:r w:rsidR="0087395B">
        <w:t xml:space="preserve">not only </w:t>
      </w:r>
      <w:r w:rsidRPr="00AC1D61">
        <w:t xml:space="preserve">protecting themselves from online scams but </w:t>
      </w:r>
      <w:r w:rsidR="0087395B">
        <w:t xml:space="preserve">protecting them </w:t>
      </w:r>
      <w:r w:rsidRPr="00AC1D61">
        <w:t>from harmful online content</w:t>
      </w:r>
      <w:r w:rsidR="0087395B">
        <w:t xml:space="preserve"> and </w:t>
      </w:r>
      <w:r w:rsidRPr="00AC1D61">
        <w:t xml:space="preserve">recognising misinformation. </w:t>
      </w:r>
      <w:r w:rsidR="0087395B">
        <w:t>T</w:t>
      </w:r>
      <w:r w:rsidRPr="00AC1D61">
        <w:t>here is a whole level of skills that we need to think about through digital literacy at all stages that goes far beyond what we might think of as being basic levels of internet use.</w:t>
      </w:r>
    </w:p>
    <w:p w:rsidR="0087395B" w:rsidP="005410EA">
      <w:pPr>
        <w:pStyle w:val="Question"/>
        <w:numPr>
          <w:ilvl w:val="0"/>
          <w:numId w:val="0"/>
        </w:numPr>
        <w:ind w:left="794"/>
      </w:pPr>
      <w:r w:rsidRPr="00AC1D61">
        <w:rPr>
          <w:b/>
        </w:rPr>
        <w:t>The Chair:</w:t>
      </w:r>
      <w:r w:rsidRPr="00AC1D61">
        <w:t xml:space="preserve"> Thank you. Many of my colleagues have been very interested in th</w:t>
      </w:r>
      <w:r>
        <w:t>e</w:t>
      </w:r>
      <w:r w:rsidRPr="00AC1D61">
        <w:t xml:space="preserve"> topic of increased levels of fraud and other potential downsides to </w:t>
      </w:r>
      <w:r w:rsidRPr="00AC1D61">
        <w:t xml:space="preserve">increased reliance. </w:t>
      </w:r>
    </w:p>
    <w:p w:rsidR="005410EA" w:rsidRPr="00AC1D61" w:rsidP="005410EA">
      <w:pPr>
        <w:pStyle w:val="Question"/>
        <w:numPr>
          <w:ilvl w:val="0"/>
          <w:numId w:val="0"/>
        </w:numPr>
        <w:ind w:left="794"/>
      </w:pPr>
      <w:r w:rsidRPr="00AC1D61">
        <w:t>We move on now to questions from Toby</w:t>
      </w:r>
      <w:r w:rsidR="0087395B">
        <w:t xml:space="preserve"> that perhaps look </w:t>
      </w:r>
      <w:r w:rsidRPr="00AC1D61">
        <w:t>a bit more to the longer term and mov</w:t>
      </w:r>
      <w:r w:rsidR="0087395B">
        <w:t>e</w:t>
      </w:r>
      <w:r w:rsidRPr="00AC1D61">
        <w:t xml:space="preserve"> to digital inclusion for everybody post-pandemic. I remind colleagues that we have only about 45 minutes left, so questions and answers </w:t>
      </w:r>
      <w:r w:rsidR="0087395B">
        <w:t xml:space="preserve">need to </w:t>
      </w:r>
      <w:r w:rsidRPr="00AC1D61" w:rsidR="0087395B">
        <w:t>be brief</w:t>
      </w:r>
      <w:r w:rsidRPr="00AC1D61">
        <w:t xml:space="preserve">. I know there is a huge amount to cover and this is all valuable stuff, but it would be immensely helpful if people </w:t>
      </w:r>
      <w:r w:rsidR="0087395B">
        <w:t>we</w:t>
      </w:r>
      <w:r w:rsidRPr="00AC1D61">
        <w:t>re as succinct as possible.</w:t>
      </w:r>
    </w:p>
    <w:p w:rsidR="00E54DC6" w:rsidP="005410EA">
      <w:pPr>
        <w:pStyle w:val="Question"/>
      </w:pPr>
      <w:r w:rsidRPr="00AC1D61">
        <w:rPr>
          <w:b/>
        </w:rPr>
        <w:t>Lord Harris of Haringey:</w:t>
      </w:r>
      <w:r w:rsidRPr="00AC1D61">
        <w:t xml:space="preserve"> Thank you to the witnesses for a series of very interesting and insightful comments. Quite a lot of what I wanted to ask about has been touched on and what I wanted to get at: what are the practical processes of moving from a nation and a world where large numbers are</w:t>
      </w:r>
      <w:r>
        <w:t>,</w:t>
      </w:r>
      <w:r w:rsidRPr="00AC1D61">
        <w:t xml:space="preserve"> in practice</w:t>
      </w:r>
      <w:r>
        <w:t>,</w:t>
      </w:r>
      <w:r w:rsidRPr="00AC1D61">
        <w:t xml:space="preserve"> digitally excluded to one where everyone is digitally included? </w:t>
      </w:r>
    </w:p>
    <w:p w:rsidR="005410EA" w:rsidRPr="00AC1D61" w:rsidP="00E54DC6">
      <w:pPr>
        <w:pStyle w:val="Question"/>
        <w:numPr>
          <w:ilvl w:val="0"/>
          <w:numId w:val="0"/>
        </w:numPr>
        <w:ind w:left="794"/>
      </w:pPr>
      <w:r w:rsidRPr="00AC1D61">
        <w:t>Some of what you have described are long-term issues and some are short term. What can we do in the short term</w:t>
      </w:r>
      <w:r w:rsidR="00A62CD7">
        <w:t>,</w:t>
      </w:r>
      <w:r w:rsidRPr="00AC1D61">
        <w:t xml:space="preserve"> given where we are with the Covid lockdown? </w:t>
      </w:r>
      <w:r w:rsidRPr="008D36A1">
        <w:t xml:space="preserve">Rather than ask you to retrieve </w:t>
      </w:r>
      <w:r w:rsidRPr="008D36A1" w:rsidR="00EB2690">
        <w:t>all</w:t>
      </w:r>
      <w:r w:rsidRPr="008D36A1">
        <w:t xml:space="preserve"> that, </w:t>
      </w:r>
      <w:r w:rsidRPr="008D36A1" w:rsidR="00A62CD7">
        <w:t>it</w:t>
      </w:r>
      <w:r w:rsidRPr="008D36A1">
        <w:t xml:space="preserve"> would be helpful if you came back to us with your ask list to deliver digital inclusion with what you see as being the most important thing to do and the next two or three beyond that. That would be very useful for us to pull together to see whether it makes sense.</w:t>
      </w:r>
      <w:r w:rsidRPr="00AC1D61">
        <w:t xml:space="preserve"> </w:t>
      </w:r>
    </w:p>
    <w:p w:rsidR="005410EA" w:rsidRPr="00AC1D61" w:rsidP="005410EA">
      <w:pPr>
        <w:pStyle w:val="Question"/>
        <w:numPr>
          <w:ilvl w:val="0"/>
          <w:numId w:val="0"/>
        </w:numPr>
        <w:ind w:left="794"/>
      </w:pPr>
      <w:r w:rsidRPr="00AC1D61">
        <w:t xml:space="preserve">I want to ask about the group of people who do not wish to be digitally engaged for whatever reasons. It was probably Ian who gave us the information </w:t>
      </w:r>
      <w:r w:rsidR="00A62CD7">
        <w:t>about</w:t>
      </w:r>
      <w:r w:rsidRPr="00AC1D61">
        <w:t xml:space="preserve"> a high proportion of people who are not interested </w:t>
      </w:r>
      <w:r w:rsidRPr="00AC1D61" w:rsidR="00A62CD7">
        <w:t xml:space="preserve">at the moment </w:t>
      </w:r>
      <w:r w:rsidRPr="00AC1D61">
        <w:t>or do not want it</w:t>
      </w:r>
      <w:r w:rsidR="00A62CD7">
        <w:t>. T</w:t>
      </w:r>
      <w:r w:rsidRPr="00AC1D61">
        <w:t xml:space="preserve">hen there is the </w:t>
      </w:r>
      <w:r w:rsidR="00A62CD7">
        <w:t>“</w:t>
      </w:r>
      <w:r w:rsidRPr="00AC1D61">
        <w:t>do not have skills</w:t>
      </w:r>
      <w:r w:rsidR="00A62CD7">
        <w:t>”</w:t>
      </w:r>
      <w:r w:rsidRPr="00AC1D61">
        <w:t xml:space="preserve"> and those who do not feel safe. Within </w:t>
      </w:r>
      <w:r w:rsidR="00EB2690">
        <w:t>all</w:t>
      </w:r>
      <w:r w:rsidRPr="00AC1D61">
        <w:t xml:space="preserve"> that there will be people who have deep uncertainties about this. They feel </w:t>
      </w:r>
      <w:r w:rsidR="00A62CD7">
        <w:t xml:space="preserve">that </w:t>
      </w:r>
      <w:r w:rsidRPr="00AC1D61">
        <w:t>they are exposing themselves on the internet. I am interested in your perception of how significant an issue that is and, secondly, what should be done to try to overcome that</w:t>
      </w:r>
      <w:r w:rsidR="00A62CD7">
        <w:t>.</w:t>
      </w:r>
    </w:p>
    <w:p w:rsidR="008F2AB6" w:rsidP="005410EA">
      <w:pPr>
        <w:pStyle w:val="Answer"/>
      </w:pPr>
      <w:r w:rsidRPr="00AC1D61">
        <w:rPr>
          <w:b/>
          <w:i/>
        </w:rPr>
        <w:t>Helen Milner:</w:t>
      </w:r>
      <w:r w:rsidRPr="00AC1D61">
        <w:t xml:space="preserve"> It is a good question. I have been saying quite a lot about it not being binary. Quite often, if I am in the media and </w:t>
      </w:r>
      <w:r>
        <w:t>imply</w:t>
      </w:r>
      <w:r w:rsidRPr="00AC1D61">
        <w:t xml:space="preserve"> that lots of older people do not use the internet, I get letters from older people who say that lots of them do. </w:t>
      </w:r>
    </w:p>
    <w:p w:rsidR="008F2AB6" w:rsidP="005410EA">
      <w:pPr>
        <w:pStyle w:val="Answer"/>
      </w:pPr>
      <w:r>
        <w:t>R</w:t>
      </w:r>
      <w:r w:rsidRPr="00AC1D61" w:rsidR="005410EA">
        <w:t>ecently I got a letter from an older chap who did not use the internet and was perfectly happy. He described to me why he was so happy</w:t>
      </w:r>
      <w:r>
        <w:t>; it</w:t>
      </w:r>
      <w:r w:rsidRPr="00AC1D61" w:rsidR="005410EA">
        <w:t xml:space="preserve"> was because his children did his online shopping for him, bought his flights for him, helped him buy house insurance. He saw himself as being a highly functioning member of society because he did a lot of things himself. He could still drive, he went to the local shops, he had an active social life, but his family was underpinning</w:t>
      </w:r>
      <w:r>
        <w:t xml:space="preserve"> it;</w:t>
      </w:r>
      <w:r w:rsidRPr="00AC1D61" w:rsidR="005410EA">
        <w:t xml:space="preserve"> they were providing the benefits of the internet</w:t>
      </w:r>
      <w:r w:rsidRPr="008F2AB6">
        <w:t xml:space="preserve"> </w:t>
      </w:r>
      <w:r w:rsidRPr="00AC1D61">
        <w:t>for him</w:t>
      </w:r>
      <w:r w:rsidRPr="00AC1D61" w:rsidR="005410EA">
        <w:t xml:space="preserve">. He said, “I </w:t>
      </w:r>
      <w:r>
        <w:t>don’t</w:t>
      </w:r>
      <w:r w:rsidRPr="00AC1D61" w:rsidR="005410EA">
        <w:t xml:space="preserve"> need to be on the internet</w:t>
      </w:r>
      <w:r>
        <w:t>,</w:t>
      </w:r>
      <w:r w:rsidRPr="00AC1D61" w:rsidR="005410EA">
        <w:t xml:space="preserve"> because I have a lovely life and other people are helping me to do some of those things”. He did not quite understand the irony of saying that to me. </w:t>
      </w:r>
    </w:p>
    <w:p w:rsidR="005410EA" w:rsidRPr="00AC1D61" w:rsidP="005410EA">
      <w:pPr>
        <w:pStyle w:val="Answer"/>
      </w:pPr>
      <w:r>
        <w:t>W</w:t>
      </w:r>
      <w:r w:rsidRPr="00AC1D61">
        <w:t>e find that a lot of the people we support in our network have lost a spouse recently</w:t>
      </w:r>
      <w:r w:rsidR="001967A1">
        <w:t>,</w:t>
      </w:r>
      <w:r w:rsidRPr="00AC1D61">
        <w:t xml:space="preserve"> and their spouse, normally a husband, </w:t>
      </w:r>
      <w:r w:rsidRPr="00AC1D61" w:rsidR="001967A1">
        <w:t xml:space="preserve">was the one </w:t>
      </w:r>
      <w:r w:rsidRPr="00AC1D61">
        <w:t>who did everything on the internet. Usually a wife had been perfectly happy for all those things to be going on</w:t>
      </w:r>
      <w:r w:rsidR="001967A1">
        <w:t>,</w:t>
      </w:r>
      <w:r w:rsidRPr="00AC1D61">
        <w:t xml:space="preserve"> but when she lost her spouse she needed to get those skills. </w:t>
      </w:r>
    </w:p>
    <w:p w:rsidR="005410EA" w:rsidRPr="00AC1D61" w:rsidP="005410EA">
      <w:pPr>
        <w:pStyle w:val="Answer"/>
      </w:pPr>
      <w:r w:rsidRPr="00AC1D61">
        <w:t xml:space="preserve">Sometimes it is about life stage, but a number of other witnesses have talked about making sure </w:t>
      </w:r>
      <w:r w:rsidR="001967A1">
        <w:t>that we look</w:t>
      </w:r>
      <w:r w:rsidRPr="00AC1D61">
        <w:t xml:space="preserve"> at the underlying worries that people have. They think, “People like me </w:t>
      </w:r>
      <w:r w:rsidR="001967A1">
        <w:t xml:space="preserve">can’t </w:t>
      </w:r>
      <w:r w:rsidRPr="00AC1D61">
        <w:t>do this kind of thing”. If you have no qualifications and you left school more than 20 years ago</w:t>
      </w:r>
      <w:r w:rsidR="001967A1">
        <w:t>,</w:t>
      </w:r>
      <w:r w:rsidRPr="00AC1D61">
        <w:t xml:space="preserve"> you </w:t>
      </w:r>
      <w:r w:rsidR="00976D75">
        <w:t xml:space="preserve">may be worried that you won’t be able </w:t>
      </w:r>
      <w:r w:rsidRPr="00AC1D61">
        <w:t>to learn something new</w:t>
      </w:r>
      <w:r w:rsidR="0021567E">
        <w:t>. P</w:t>
      </w:r>
      <w:r w:rsidRPr="00AC1D61">
        <w:t xml:space="preserve">eople are </w:t>
      </w:r>
      <w:r w:rsidR="0021567E">
        <w:t xml:space="preserve">also </w:t>
      </w:r>
      <w:r w:rsidRPr="00AC1D61">
        <w:t>worried about the cost. One woman said to me</w:t>
      </w:r>
      <w:r w:rsidR="00C252CB">
        <w:t>: “</w:t>
      </w:r>
      <w:r w:rsidRPr="00AC1D61">
        <w:t>I do not really want to learn how to use the internet</w:t>
      </w:r>
      <w:r w:rsidR="002F4FEA">
        <w:t>,</w:t>
      </w:r>
      <w:r w:rsidRPr="00AC1D61">
        <w:t xml:space="preserve"> because I know I will probably like it but I cannot afford it”. Then</w:t>
      </w:r>
      <w:r w:rsidR="002F4FEA">
        <w:t>,</w:t>
      </w:r>
      <w:r w:rsidRPr="00AC1D61">
        <w:t xml:space="preserve"> thinking about security, there is a lot in the media about how bad the internet is, how dangerous it is, how people have their identity stolen, have their bank accounts emptied. There is a lot of negative media that we also need to combat </w:t>
      </w:r>
      <w:r w:rsidR="002F4FEA">
        <w:t>by</w:t>
      </w:r>
      <w:r w:rsidRPr="00AC1D61">
        <w:t xml:space="preserve"> saying that we can help you </w:t>
      </w:r>
      <w:r w:rsidRPr="00AC1D61" w:rsidR="002F4FEA">
        <w:t xml:space="preserve">not only </w:t>
      </w:r>
      <w:r w:rsidRPr="00AC1D61">
        <w:t>to do it but to learn how to do it.</w:t>
      </w:r>
    </w:p>
    <w:p w:rsidR="005410EA" w:rsidRPr="00AC1D61" w:rsidP="005410EA">
      <w:pPr>
        <w:pStyle w:val="Answer"/>
      </w:pPr>
      <w:r>
        <w:t>We</w:t>
      </w:r>
      <w:r w:rsidRPr="00AC1D61">
        <w:t xml:space="preserve"> need to pick all those things off</w:t>
      </w:r>
      <w:r>
        <w:t>,</w:t>
      </w:r>
      <w:r w:rsidRPr="00AC1D61">
        <w:t xml:space="preserve"> because </w:t>
      </w:r>
      <w:r>
        <w:t>there is no</w:t>
      </w:r>
      <w:r w:rsidRPr="00AC1D61">
        <w:t xml:space="preserve"> simple solution. We need to make sure that people feel comfortable</w:t>
      </w:r>
      <w:r w:rsidR="009C35F6">
        <w:t>;</w:t>
      </w:r>
      <w:r w:rsidRPr="00AC1D61">
        <w:t xml:space="preserve"> that they can do it</w:t>
      </w:r>
      <w:r w:rsidR="009C35F6">
        <w:t xml:space="preserve">; that they can </w:t>
      </w:r>
      <w:r w:rsidRPr="00AC1D61">
        <w:t xml:space="preserve">have good role models like digital champions in their 90s, </w:t>
      </w:r>
      <w:r w:rsidR="009C35F6">
        <w:t>which</w:t>
      </w:r>
      <w:r w:rsidRPr="00AC1D61">
        <w:t xml:space="preserve"> we have at </w:t>
      </w:r>
      <w:r w:rsidR="009C35F6">
        <w:t xml:space="preserve">the </w:t>
      </w:r>
      <w:r w:rsidRPr="00AC1D61">
        <w:t xml:space="preserve">Good Things Foundation. There are plenty of stories of how people have gone from not knowing </w:t>
      </w:r>
      <w:r w:rsidR="009C35F6">
        <w:t xml:space="preserve">it </w:t>
      </w:r>
      <w:r w:rsidRPr="00AC1D61">
        <w:t xml:space="preserve">to being able to do it. But </w:t>
      </w:r>
      <w:r w:rsidR="009C35F6">
        <w:t xml:space="preserve">it is </w:t>
      </w:r>
      <w:r w:rsidRPr="00AC1D61">
        <w:t xml:space="preserve">also absolutely </w:t>
      </w:r>
      <w:r w:rsidR="009C35F6">
        <w:t xml:space="preserve">about </w:t>
      </w:r>
      <w:r w:rsidRPr="00AC1D61">
        <w:t>making sure that a helping hand is there for very real things like worrying about fraud on the internet</w:t>
      </w:r>
      <w:r w:rsidR="009C35F6">
        <w:t xml:space="preserve"> or</w:t>
      </w:r>
      <w:r w:rsidRPr="00AC1D61">
        <w:t xml:space="preserve"> people being nasty to them, those kinds of worries. We need to make sure </w:t>
      </w:r>
      <w:r w:rsidR="009C35F6">
        <w:t xml:space="preserve">that </w:t>
      </w:r>
      <w:r w:rsidRPr="00AC1D61">
        <w:t xml:space="preserve">we take those </w:t>
      </w:r>
      <w:r w:rsidR="009C35F6">
        <w:t xml:space="preserve">worries </w:t>
      </w:r>
      <w:r w:rsidRPr="00AC1D61">
        <w:t>seriously and address them in our interventions to support them.</w:t>
      </w:r>
    </w:p>
    <w:p w:rsidR="005410EA" w:rsidRPr="00AC1D61" w:rsidP="005410EA">
      <w:pPr>
        <w:pStyle w:val="Answer"/>
      </w:pPr>
      <w:r w:rsidRPr="00AC1D61">
        <w:rPr>
          <w:b/>
          <w:i/>
        </w:rPr>
        <w:t>Douglas White:</w:t>
      </w:r>
      <w:r w:rsidRPr="00AC1D61">
        <w:t xml:space="preserve"> It is a really important question. </w:t>
      </w:r>
      <w:r w:rsidR="009C35F6">
        <w:t>T</w:t>
      </w:r>
      <w:r w:rsidRPr="00AC1D61">
        <w:t>here is something about just recognising that some people will not want to go online for lots of perfectly legitimate reasons</w:t>
      </w:r>
      <w:r w:rsidR="009C35F6">
        <w:t>,</w:t>
      </w:r>
      <w:r w:rsidRPr="00AC1D61">
        <w:t xml:space="preserve"> and that is absolutely fine. The question, therefore, is </w:t>
      </w:r>
      <w:r w:rsidR="009C35F6">
        <w:t xml:space="preserve">in </w:t>
      </w:r>
      <w:r w:rsidRPr="00AC1D61">
        <w:t>what situations those people feel they may be obliged or required to go online and it becomes almost less of a choice</w:t>
      </w:r>
      <w:r w:rsidR="009C35F6">
        <w:t>.</w:t>
      </w:r>
      <w:r w:rsidRPr="00AC1D61">
        <w:t xml:space="preserve"> </w:t>
      </w:r>
      <w:r w:rsidR="009C35F6">
        <w:t>What</w:t>
      </w:r>
      <w:r w:rsidRPr="00AC1D61">
        <w:t xml:space="preserve"> actions are we taking to support </w:t>
      </w:r>
      <w:r w:rsidR="009C35F6">
        <w:t xml:space="preserve">people </w:t>
      </w:r>
      <w:r w:rsidRPr="00AC1D61">
        <w:t xml:space="preserve">to get the outcomes they </w:t>
      </w:r>
      <w:r w:rsidR="00EF64B4">
        <w:t xml:space="preserve">need but </w:t>
      </w:r>
      <w:r w:rsidRPr="00AC1D61">
        <w:t>may feel they have been driven to mainly through online? How do they get access to those outcomes in a different way</w:t>
      </w:r>
      <w:r w:rsidR="009C35F6">
        <w:t>,</w:t>
      </w:r>
      <w:r w:rsidRPr="00AC1D61">
        <w:t xml:space="preserve"> and how does that online provision </w:t>
      </w:r>
      <w:r w:rsidRPr="00AC1D61" w:rsidR="00A55B1B">
        <w:t>inter</w:t>
      </w:r>
      <w:r w:rsidR="00A55B1B">
        <w:t xml:space="preserve">act </w:t>
      </w:r>
      <w:r w:rsidRPr="00AC1D61" w:rsidR="00A55B1B">
        <w:t>with</w:t>
      </w:r>
      <w:r w:rsidRPr="00AC1D61">
        <w:t xml:space="preserve"> other forms of provision? That is a really challenging set of questions.</w:t>
      </w:r>
    </w:p>
    <w:p w:rsidR="005410EA" w:rsidRPr="00AC1D61" w:rsidP="005410EA">
      <w:pPr>
        <w:pStyle w:val="Answer"/>
      </w:pPr>
      <w:r>
        <w:t>We</w:t>
      </w:r>
      <w:r w:rsidRPr="00AC1D61">
        <w:t xml:space="preserve"> have to keep </w:t>
      </w:r>
      <w:r>
        <w:t xml:space="preserve">this </w:t>
      </w:r>
      <w:r w:rsidRPr="00AC1D61">
        <w:t>in mind as we move through, particularly as digital inclusion is not binary. It is also not static</w:t>
      </w:r>
      <w:r w:rsidR="0002187E">
        <w:t>;</w:t>
      </w:r>
      <w:r w:rsidRPr="00AC1D61">
        <w:t xml:space="preserve"> the skills we need to be </w:t>
      </w:r>
      <w:r w:rsidR="005F6D77">
        <w:t xml:space="preserve">effectively </w:t>
      </w:r>
      <w:r w:rsidRPr="00AC1D61">
        <w:t>digitally engaged change all the time</w:t>
      </w:r>
      <w:r w:rsidR="00EF64B4">
        <w:t>.</w:t>
      </w:r>
      <w:r w:rsidRPr="00AC1D61">
        <w:t xml:space="preserve"> </w:t>
      </w:r>
      <w:r w:rsidR="00EF64B4">
        <w:t>S</w:t>
      </w:r>
      <w:r w:rsidRPr="00AC1D61">
        <w:t xml:space="preserve">o that question becomes more and more pertinent as we move forward, as the range of skills people require to be effectively digitally engaged  become more and more sophisticated. </w:t>
      </w:r>
      <w:r w:rsidR="00846B3E">
        <w:t>T</w:t>
      </w:r>
      <w:r w:rsidRPr="00AC1D61">
        <w:t xml:space="preserve">hat is important to bear in mind </w:t>
      </w:r>
      <w:r w:rsidR="00846B3E">
        <w:t xml:space="preserve">now and </w:t>
      </w:r>
      <w:r w:rsidRPr="00AC1D61">
        <w:t>for the future.</w:t>
      </w:r>
    </w:p>
    <w:p w:rsidR="005410EA" w:rsidRPr="00AC1D61" w:rsidP="005410EA">
      <w:pPr>
        <w:pStyle w:val="Answer"/>
      </w:pPr>
      <w:r>
        <w:t>Secondly,</w:t>
      </w:r>
      <w:r w:rsidRPr="00AC1D61">
        <w:t xml:space="preserve"> we need to think about tackling digital exclusion, </w:t>
      </w:r>
      <w:r>
        <w:t xml:space="preserve">and </w:t>
      </w:r>
      <w:r w:rsidRPr="00AC1D61">
        <w:t xml:space="preserve">not </w:t>
      </w:r>
      <w:r w:rsidR="00A63231">
        <w:t xml:space="preserve">about </w:t>
      </w:r>
      <w:r w:rsidRPr="00AC1D61">
        <w:t xml:space="preserve">the onus being </w:t>
      </w:r>
      <w:r w:rsidRPr="00AC1D61">
        <w:t xml:space="preserve">all </w:t>
      </w:r>
      <w:r w:rsidRPr="00AC1D61">
        <w:t>on individuals</w:t>
      </w:r>
      <w:r>
        <w:t>. We</w:t>
      </w:r>
      <w:r w:rsidRPr="00AC1D61">
        <w:t xml:space="preserve"> need to think about the support networks that are around them</w:t>
      </w:r>
      <w:r>
        <w:t>. H</w:t>
      </w:r>
      <w:r w:rsidRPr="00AC1D61">
        <w:t>ow are the digital skills of the organisations and services, friends and family they engage with? How are we supporting people in lots of different ways to have the confidence and the patience to have the skills? What is the support network around people? It is not about the onus being on individuals.</w:t>
      </w:r>
    </w:p>
    <w:p w:rsidR="005410EA" w:rsidRPr="00AC1D61" w:rsidP="005410EA">
      <w:pPr>
        <w:pStyle w:val="Answer"/>
      </w:pPr>
      <w:r w:rsidRPr="00AC1D61">
        <w:t xml:space="preserve">Related to that, it is about what the digital world that we are inviting and encouraging people to be a part of </w:t>
      </w:r>
      <w:r w:rsidRPr="00AC1D61" w:rsidR="00A63231">
        <w:t>look</w:t>
      </w:r>
      <w:r w:rsidR="00A63231">
        <w:t>s</w:t>
      </w:r>
      <w:r w:rsidRPr="00AC1D61" w:rsidR="00A63231">
        <w:t xml:space="preserve"> like </w:t>
      </w:r>
      <w:r w:rsidRPr="00AC1D61">
        <w:t>and what other action is required to make that a safer place</w:t>
      </w:r>
      <w:r w:rsidR="00A63231">
        <w:t>.</w:t>
      </w:r>
      <w:r w:rsidRPr="00AC1D61">
        <w:t xml:space="preserve"> That is where things like the planned </w:t>
      </w:r>
      <w:r w:rsidRPr="00AC1D61">
        <w:t xml:space="preserve">regulation to tackle online harm have become so important. We have to think about </w:t>
      </w:r>
      <w:r w:rsidRPr="00AC1D61" w:rsidR="00C252CB">
        <w:t>it holistically</w:t>
      </w:r>
      <w:r w:rsidRPr="00AC1D61">
        <w:t xml:space="preserve"> and systemically and not just about individuals trying to navigate their own way  into this complex and challenging world.</w:t>
      </w:r>
    </w:p>
    <w:p w:rsidR="005410EA" w:rsidRPr="00AC1D61" w:rsidP="005410EA">
      <w:pPr>
        <w:pStyle w:val="Answer"/>
      </w:pPr>
      <w:r w:rsidRPr="00AC1D61">
        <w:rPr>
          <w:b/>
          <w:i/>
        </w:rPr>
        <w:t>Richard Hart:</w:t>
      </w:r>
      <w:r w:rsidRPr="00AC1D61">
        <w:t xml:space="preserve"> I have a quick </w:t>
      </w:r>
      <w:r w:rsidR="00A63231">
        <w:t xml:space="preserve">point to make </w:t>
      </w:r>
      <w:r w:rsidRPr="00AC1D61">
        <w:t>about the practical process of making more people aware. For me</w:t>
      </w:r>
      <w:r w:rsidR="00381412">
        <w:t>,</w:t>
      </w:r>
      <w:r w:rsidRPr="00AC1D61">
        <w:t xml:space="preserve"> it is about all organisations embedding a conversation about digital in what they do, </w:t>
      </w:r>
      <w:r w:rsidR="00381412">
        <w:t>such as</w:t>
      </w:r>
      <w:r w:rsidRPr="00AC1D61">
        <w:t xml:space="preserve"> working with a community group</w:t>
      </w:r>
      <w:r w:rsidR="00381412">
        <w:t>—</w:t>
      </w:r>
      <w:r w:rsidRPr="00AC1D61">
        <w:t>it might be a knitting group</w:t>
      </w:r>
      <w:r w:rsidR="00381412">
        <w:t>—</w:t>
      </w:r>
      <w:r w:rsidRPr="00AC1D61">
        <w:t xml:space="preserve">the conversation you can get out of that, </w:t>
      </w:r>
      <w:r w:rsidR="00381412">
        <w:t xml:space="preserve">and </w:t>
      </w:r>
      <w:r w:rsidRPr="00AC1D61">
        <w:t>patterns online. It goes back to what Helen was talking about. Lots of people have a thing they are interested in</w:t>
      </w:r>
      <w:r w:rsidR="00381412">
        <w:t>;</w:t>
      </w:r>
      <w:r w:rsidRPr="00AC1D61">
        <w:t xml:space="preserve"> there was the example of somebody getting their flights booked for them by somebody else. There is a digital need there, or at least a digital motivation, and it is about drawing that out of the individuals.</w:t>
      </w:r>
    </w:p>
    <w:p w:rsidR="00B05C30" w:rsidP="00B05C30">
      <w:pPr>
        <w:pStyle w:val="QuestionCont"/>
      </w:pPr>
      <w:r w:rsidRPr="00AC1D61">
        <w:rPr>
          <w:b/>
        </w:rPr>
        <w:t>The Chair:</w:t>
      </w:r>
      <w:r w:rsidRPr="00AC1D61">
        <w:t xml:space="preserve"> When I was a digital champion in the UK looking at issues of digital exclusion</w:t>
      </w:r>
      <w:r w:rsidR="00F34561">
        <w:t>,</w:t>
      </w:r>
      <w:r w:rsidRPr="00AC1D61">
        <w:t xml:space="preserve"> I </w:t>
      </w:r>
      <w:r w:rsidR="00F34561">
        <w:t>reflected</w:t>
      </w:r>
      <w:r w:rsidRPr="00AC1D61">
        <w:t xml:space="preserve"> with a group of women that </w:t>
      </w:r>
      <w:r w:rsidRPr="00AC1D61" w:rsidR="00F34561">
        <w:t>by far and away</w:t>
      </w:r>
      <w:r w:rsidR="00F34561">
        <w:t xml:space="preserve"> </w:t>
      </w:r>
      <w:r w:rsidRPr="00AC1D61">
        <w:t>the thing that encouraged them to get online</w:t>
      </w:r>
      <w:r w:rsidR="00F34561">
        <w:t xml:space="preserve"> the most</w:t>
      </w:r>
      <w:r w:rsidRPr="00AC1D61">
        <w:t xml:space="preserve"> was not quite knitting but flower arranging. I went to this amazing local church group where women had decided </w:t>
      </w:r>
      <w:r w:rsidR="00F34561">
        <w:t xml:space="preserve">that </w:t>
      </w:r>
      <w:r w:rsidRPr="00AC1D61">
        <w:t>they were going to become leaders and win all the competitions</w:t>
      </w:r>
      <w:r w:rsidR="00F34561">
        <w:t>,</w:t>
      </w:r>
      <w:r w:rsidRPr="00AC1D61">
        <w:t xml:space="preserve"> and it was flower arranging that had prompted them to want to be able to use the internet</w:t>
      </w:r>
      <w:r w:rsidR="00F34561">
        <w:t>—</w:t>
      </w:r>
      <w:r w:rsidRPr="00AC1D61">
        <w:t xml:space="preserve">exactly to that point. </w:t>
      </w:r>
    </w:p>
    <w:p w:rsidR="00CA047D" w:rsidP="00CA047D">
      <w:pPr>
        <w:pStyle w:val="Question"/>
      </w:pPr>
      <w:r w:rsidRPr="00CA047D">
        <w:rPr>
          <w:b/>
        </w:rPr>
        <w:t>Baroness Chisholm of Owlpen:</w:t>
      </w:r>
      <w:r w:rsidRPr="00AC1D61">
        <w:t xml:space="preserve"> I want to ask each of you about digital exclusion and children. We know </w:t>
      </w:r>
      <w:r>
        <w:t xml:space="preserve">that </w:t>
      </w:r>
      <w:r w:rsidRPr="00AC1D61">
        <w:t xml:space="preserve">the pandemic has heightened the educational divide. As we saw during the first lockdown, children from better-off households </w:t>
      </w:r>
      <w:r>
        <w:t>spent</w:t>
      </w:r>
      <w:r w:rsidRPr="00AC1D61">
        <w:t xml:space="preserve"> 30% more time each day on educational activities than children from the poorest households. This is obviously leading to an increase in educational inequality. We also find that most of these issues were mainly exacerbated by challenges with access to technology and connectivity. </w:t>
      </w:r>
    </w:p>
    <w:p w:rsidR="005410EA" w:rsidRPr="00AC1D61" w:rsidP="00CA047D">
      <w:pPr>
        <w:pStyle w:val="Question"/>
        <w:numPr>
          <w:ilvl w:val="0"/>
          <w:numId w:val="0"/>
        </w:numPr>
        <w:ind w:left="794"/>
      </w:pPr>
      <w:r w:rsidRPr="00AC1D61">
        <w:t>Going forward, clearly digital skills at school will be very important as we find that disadvantaged groups are most at risk</w:t>
      </w:r>
      <w:r w:rsidR="00CA047D">
        <w:t>,</w:t>
      </w:r>
      <w:r w:rsidRPr="00AC1D61">
        <w:t xml:space="preserve"> with half of those in the low socioeconomic groups having no training in digital skills after they leave school. What interventions do you think are required to address these problems?</w:t>
      </w:r>
    </w:p>
    <w:p w:rsidR="005410EA" w:rsidRPr="00AC1D61" w:rsidP="005410EA">
      <w:pPr>
        <w:pStyle w:val="QuestionCont"/>
      </w:pPr>
      <w:r w:rsidRPr="00AC1D61">
        <w:rPr>
          <w:b/>
          <w:i/>
        </w:rPr>
        <w:t>Richard Hart:</w:t>
      </w:r>
      <w:r w:rsidRPr="00AC1D61">
        <w:t xml:space="preserve"> I can give an example of some work we did during the summer. Leeds already operates a tablet lending scheme. A variety of authorities do </w:t>
      </w:r>
      <w:r w:rsidR="007108DE">
        <w:t xml:space="preserve">that </w:t>
      </w:r>
      <w:r w:rsidRPr="00AC1D61">
        <w:t>now</w:t>
      </w:r>
      <w:r w:rsidR="007108DE">
        <w:t>,</w:t>
      </w:r>
      <w:r w:rsidRPr="00AC1D61">
        <w:t xml:space="preserve"> but generally these are aimed at adults for employment and so on. During the summer, because of the issues </w:t>
      </w:r>
      <w:r w:rsidR="007108DE">
        <w:t xml:space="preserve">that </w:t>
      </w:r>
      <w:r w:rsidRPr="00AC1D61">
        <w:t xml:space="preserve">you have raised, as part of our Healthy Holidays </w:t>
      </w:r>
      <w:r w:rsidR="007108DE">
        <w:t xml:space="preserve">healthy eating </w:t>
      </w:r>
      <w:r w:rsidRPr="00AC1D61">
        <w:t>programme</w:t>
      </w:r>
      <w:r w:rsidR="007108DE">
        <w:t xml:space="preserve">, </w:t>
      </w:r>
      <w:r w:rsidRPr="00AC1D61">
        <w:t xml:space="preserve">where we were </w:t>
      </w:r>
      <w:r w:rsidRPr="00AC1D61" w:rsidR="00584A3B">
        <w:t xml:space="preserve">sending out food packages </w:t>
      </w:r>
      <w:r w:rsidR="00584A3B">
        <w:t xml:space="preserve">and </w:t>
      </w:r>
      <w:r w:rsidRPr="00AC1D61">
        <w:t xml:space="preserve">getting referrals for children, we also sent out tablets to </w:t>
      </w:r>
      <w:r w:rsidR="00584A3B">
        <w:t xml:space="preserve">the </w:t>
      </w:r>
      <w:r w:rsidRPr="00AC1D61">
        <w:t xml:space="preserve">families </w:t>
      </w:r>
      <w:r w:rsidR="00584A3B">
        <w:t xml:space="preserve">who </w:t>
      </w:r>
      <w:r w:rsidRPr="00AC1D61">
        <w:t xml:space="preserve">were most in need. </w:t>
      </w:r>
    </w:p>
    <w:p w:rsidR="005410EA" w:rsidRPr="00AC1D61" w:rsidP="005410EA">
      <w:pPr>
        <w:pStyle w:val="QuestionCont"/>
      </w:pPr>
      <w:r w:rsidRPr="00AC1D61">
        <w:t xml:space="preserve">We had asked in a survey </w:t>
      </w:r>
      <w:r w:rsidR="00A106C9">
        <w:t xml:space="preserve">in the </w:t>
      </w:r>
      <w:r w:rsidRPr="00AC1D61">
        <w:t>referral process whether they had internet connection at home and a device they could use. Through that</w:t>
      </w:r>
      <w:r w:rsidR="00A106C9">
        <w:t>,</w:t>
      </w:r>
      <w:r w:rsidRPr="00AC1D61">
        <w:t xml:space="preserve"> we targeted 100 families with a device </w:t>
      </w:r>
      <w:r w:rsidR="00166C33">
        <w:t>and</w:t>
      </w:r>
      <w:r w:rsidRPr="00AC1D61">
        <w:t xml:space="preserve"> sent them very simple instructions </w:t>
      </w:r>
      <w:r w:rsidR="00A106C9">
        <w:t>on</w:t>
      </w:r>
      <w:r w:rsidRPr="00AC1D61">
        <w:t xml:space="preserve"> how to get online and access our services. We were able to engage with them in things like our cultural offer on YouTube, Lego clubs and coding, that kind of thing. It is a snapshot of what is possible with some funding</w:t>
      </w:r>
      <w:r w:rsidR="00A106C9">
        <w:t>,</w:t>
      </w:r>
      <w:r w:rsidRPr="00AC1D61">
        <w:t xml:space="preserve"> rather than something that would be provided </w:t>
      </w:r>
      <w:r w:rsidRPr="00AC1D61" w:rsidR="00A106C9">
        <w:t xml:space="preserve">at scale </w:t>
      </w:r>
      <w:r w:rsidRPr="00AC1D61">
        <w:t>everywhere. But it will at least allow targeted intervention with some of the most in need.</w:t>
      </w:r>
    </w:p>
    <w:p w:rsidR="000A0A9D" w:rsidP="00A106C9">
      <w:pPr>
        <w:pStyle w:val="Answer"/>
      </w:pPr>
      <w:r w:rsidRPr="00AC1D61">
        <w:rPr>
          <w:b/>
          <w:i/>
        </w:rPr>
        <w:t>Helen Milner:</w:t>
      </w:r>
      <w:r w:rsidRPr="00AC1D61">
        <w:t xml:space="preserve"> Like Richard, </w:t>
      </w:r>
      <w:r>
        <w:t>most</w:t>
      </w:r>
      <w:r w:rsidRPr="00AC1D61">
        <w:t xml:space="preserve"> of our work is with adults, but </w:t>
      </w:r>
      <w:r>
        <w:t>in</w:t>
      </w:r>
      <w:r w:rsidRPr="00AC1D61">
        <w:t xml:space="preserve"> our work now we are providing devices and data to families. </w:t>
      </w:r>
      <w:r>
        <w:t>It</w:t>
      </w:r>
      <w:r w:rsidRPr="00AC1D61">
        <w:t xml:space="preserve"> is a good area to explore further</w:t>
      </w:r>
      <w:r>
        <w:t>,</w:t>
      </w:r>
      <w:r w:rsidRPr="00AC1D61">
        <w:t xml:space="preserve"> because, as Ian said, the number of children who live in households without any internet is quite small</w:t>
      </w:r>
      <w:r>
        <w:t>,</w:t>
      </w:r>
      <w:r w:rsidRPr="00AC1D61">
        <w:t xml:space="preserve"> but it goes up to </w:t>
      </w:r>
      <w:r w:rsidR="00A903DD">
        <w:t>1.</w:t>
      </w:r>
      <w:r w:rsidRPr="00AC1D61">
        <w:t xml:space="preserve">9 million </w:t>
      </w:r>
      <w:r>
        <w:t>for</w:t>
      </w:r>
      <w:r w:rsidRPr="00AC1D61">
        <w:t xml:space="preserve"> children in households with mobile only. The children in households that do not have the internet or have mobile only will also be living in the very poorest households. </w:t>
      </w:r>
    </w:p>
    <w:p w:rsidR="005410EA" w:rsidRPr="00AC1D61" w:rsidP="00EE4329">
      <w:pPr>
        <w:pStyle w:val="Answer"/>
      </w:pPr>
      <w:r w:rsidRPr="00AC1D61">
        <w:t xml:space="preserve">Coming back to the </w:t>
      </w:r>
      <w:r w:rsidR="000A0A9D">
        <w:t xml:space="preserve">point about the </w:t>
      </w:r>
      <w:r w:rsidRPr="00AC1D61">
        <w:t xml:space="preserve">intersectionality between social exclusion and digital exclusion, those children are already going to be behind the opportunities. The Social Mobility Commission has written a report about Covid-19 </w:t>
      </w:r>
      <w:r w:rsidR="00EE4329">
        <w:t>that</w:t>
      </w:r>
      <w:r w:rsidRPr="00AC1D61">
        <w:t xml:space="preserve"> includes digital inclusion, so I would highlight that to the </w:t>
      </w:r>
      <w:r w:rsidR="00EE4329">
        <w:t>C</w:t>
      </w:r>
      <w:r w:rsidRPr="00AC1D61">
        <w:t>ommittee as well.</w:t>
      </w:r>
    </w:p>
    <w:p w:rsidR="005410EA" w:rsidRPr="00AC1D61" w:rsidP="00A106C9">
      <w:pPr>
        <w:pStyle w:val="Answer"/>
      </w:pPr>
      <w:r w:rsidRPr="00AC1D61">
        <w:rPr>
          <w:b/>
          <w:i/>
        </w:rPr>
        <w:t>Douglas White:</w:t>
      </w:r>
      <w:r w:rsidRPr="00AC1D61">
        <w:t xml:space="preserve"> As we have discussed, the pandemic has exposed and exacerbated issues that existed previously. It mattered before that some people did not have access or had insufficient access to internet at home and that had negative implications for the ability to engage on an equal basis at school. The pandemic exposed and exacerbated that, so clearly action is required to tackle that. Through the years</w:t>
      </w:r>
      <w:r w:rsidR="00A02975">
        <w:t>,</w:t>
      </w:r>
      <w:r w:rsidRPr="00AC1D61">
        <w:t xml:space="preserve"> we have talked about a number of other interventions: </w:t>
      </w:r>
      <w:r w:rsidR="00A02975">
        <w:t xml:space="preserve">the </w:t>
      </w:r>
      <w:r w:rsidRPr="00AC1D61">
        <w:t xml:space="preserve">provision of devices, </w:t>
      </w:r>
      <w:r w:rsidR="00A02975">
        <w:t xml:space="preserve">the </w:t>
      </w:r>
      <w:r w:rsidRPr="00AC1D61">
        <w:t>provision of connectivity where that is required</w:t>
      </w:r>
      <w:r w:rsidR="00A02975">
        <w:t xml:space="preserve">, </w:t>
      </w:r>
      <w:r w:rsidRPr="00AC1D61">
        <w:t xml:space="preserve">and perhaps </w:t>
      </w:r>
      <w:r w:rsidR="00A02975">
        <w:t xml:space="preserve">the </w:t>
      </w:r>
      <w:r w:rsidRPr="00AC1D61">
        <w:t>provision of support to help people get the skills required to make the most of the devices and connectivity provided.</w:t>
      </w:r>
    </w:p>
    <w:p w:rsidR="005410EA" w:rsidRPr="00AC1D61" w:rsidP="00EE4329">
      <w:pPr>
        <w:pStyle w:val="Remark"/>
      </w:pPr>
      <w:r w:rsidRPr="00AC1D61">
        <w:t xml:space="preserve">There is also, particularly in the education sector, </w:t>
      </w:r>
      <w:r w:rsidR="002735CF">
        <w:t>a</w:t>
      </w:r>
      <w:r w:rsidR="00A02975">
        <w:t xml:space="preserve"> question </w:t>
      </w:r>
      <w:r w:rsidR="002735CF">
        <w:t xml:space="preserve">about </w:t>
      </w:r>
      <w:r w:rsidR="004F6D71">
        <w:t xml:space="preserve">whether </w:t>
      </w:r>
      <w:r w:rsidRPr="00AC1D61" w:rsidR="004F6D71">
        <w:t xml:space="preserve">schools and teachers </w:t>
      </w:r>
      <w:r w:rsidR="004F6D71">
        <w:t xml:space="preserve">need </w:t>
      </w:r>
      <w:r w:rsidRPr="00AC1D61">
        <w:t>more advice, support</w:t>
      </w:r>
      <w:r w:rsidR="004F6D71">
        <w:t xml:space="preserve"> and </w:t>
      </w:r>
      <w:r w:rsidRPr="00AC1D61">
        <w:t xml:space="preserve">guidance </w:t>
      </w:r>
      <w:r w:rsidRPr="00AC1D61" w:rsidR="004F6D71">
        <w:t>on digital safeguarding</w:t>
      </w:r>
      <w:r w:rsidRPr="00AC1D61">
        <w:t xml:space="preserve"> and </w:t>
      </w:r>
      <w:r w:rsidR="004F6D71">
        <w:t xml:space="preserve">on </w:t>
      </w:r>
      <w:r w:rsidRPr="00AC1D61">
        <w:t xml:space="preserve">how to use that technology to make sure that children’s increased experience of using technology to engage in education is safe and it is clear where different responsibilities lie. </w:t>
      </w:r>
      <w:r w:rsidR="004F6D71">
        <w:t>T</w:t>
      </w:r>
      <w:r w:rsidRPr="00AC1D61">
        <w:t>here is an additional set of requirements for that setting.</w:t>
      </w:r>
    </w:p>
    <w:p w:rsidR="004F6D71" w:rsidP="005410EA">
      <w:pPr>
        <w:pStyle w:val="QuestionCont"/>
        <w:numPr>
          <w:ilvl w:val="0"/>
          <w:numId w:val="9"/>
        </w:numPr>
      </w:pPr>
      <w:r w:rsidRPr="00AC1D61">
        <w:rPr>
          <w:b/>
        </w:rPr>
        <w:t>Baroness Jay of Paddington:</w:t>
      </w:r>
      <w:r w:rsidRPr="00AC1D61">
        <w:t xml:space="preserve"> </w:t>
      </w:r>
      <w:r w:rsidR="00EE4329">
        <w:t>This question is</w:t>
      </w:r>
      <w:r w:rsidRPr="00AC1D61">
        <w:t xml:space="preserve"> related to this</w:t>
      </w:r>
      <w:r>
        <w:t xml:space="preserve">. </w:t>
      </w:r>
      <w:r w:rsidRPr="00AC1D61">
        <w:t xml:space="preserve">I quite understand if our panel feel </w:t>
      </w:r>
      <w:r>
        <w:t xml:space="preserve">that </w:t>
      </w:r>
      <w:r w:rsidRPr="00AC1D61">
        <w:t>they are not the appropriate people to answer</w:t>
      </w:r>
      <w:r>
        <w:t>,</w:t>
      </w:r>
      <w:r w:rsidRPr="00AC1D61">
        <w:t xml:space="preserve"> but I think we should put it on the record. </w:t>
      </w:r>
    </w:p>
    <w:p w:rsidR="005410EA" w:rsidRPr="00AC1D61" w:rsidP="004F6D71">
      <w:pPr>
        <w:pStyle w:val="QuestionCont"/>
      </w:pPr>
      <w:r w:rsidRPr="00AC1D61">
        <w:t xml:space="preserve">Do you feel </w:t>
      </w:r>
      <w:r w:rsidR="004F6D71">
        <w:t xml:space="preserve">that </w:t>
      </w:r>
      <w:r w:rsidRPr="00AC1D61">
        <w:t>there should be much more formal education in digital skills in schools? For example, would it be sensible to put it into the national curriculum?</w:t>
      </w:r>
    </w:p>
    <w:p w:rsidR="005410EA" w:rsidRPr="00AC1D61" w:rsidP="004F6D71">
      <w:pPr>
        <w:pStyle w:val="Remark"/>
      </w:pPr>
      <w:r w:rsidRPr="00AC1D61">
        <w:rPr>
          <w:b/>
          <w:i/>
        </w:rPr>
        <w:t>Douglas White:</w:t>
      </w:r>
      <w:r w:rsidRPr="00AC1D61">
        <w:t xml:space="preserve"> I am not an educationalist</w:t>
      </w:r>
      <w:r w:rsidR="00A62D7A">
        <w:t>,</w:t>
      </w:r>
      <w:r w:rsidRPr="00AC1D61">
        <w:t xml:space="preserve"> so my remarks are qualified by that caveat</w:t>
      </w:r>
      <w:r w:rsidR="00A62D7A">
        <w:t>,</w:t>
      </w:r>
      <w:r w:rsidRPr="00AC1D61">
        <w:t xml:space="preserve"> but, as with a whole range of core skills like literacy and numeracy, </w:t>
      </w:r>
      <w:r w:rsidRPr="00AC1D61" w:rsidR="00A62D7A">
        <w:t xml:space="preserve">I think </w:t>
      </w:r>
      <w:r w:rsidRPr="00AC1D61">
        <w:t xml:space="preserve">there will be a series </w:t>
      </w:r>
      <w:r w:rsidR="00A62D7A">
        <w:t xml:space="preserve">of questions </w:t>
      </w:r>
      <w:r w:rsidRPr="00AC1D61">
        <w:t>to ask. Where do you set those skills in the curriculum as a specific set of things, which I am sure is important? Also</w:t>
      </w:r>
      <w:r w:rsidR="009101B4">
        <w:t>,</w:t>
      </w:r>
      <w:r w:rsidRPr="00AC1D61">
        <w:t xml:space="preserve"> how do you </w:t>
      </w:r>
      <w:r w:rsidR="00F01479">
        <w:t>em</w:t>
      </w:r>
      <w:r w:rsidRPr="00AC1D61">
        <w:t xml:space="preserve">bed it across the curriculum so that people develop their digital skills as they undertake the other subjects that they are engaging in? That whole point is </w:t>
      </w:r>
      <w:r w:rsidR="00F01479">
        <w:t xml:space="preserve">the </w:t>
      </w:r>
      <w:r w:rsidR="00C252CB">
        <w:t xml:space="preserve">one </w:t>
      </w:r>
      <w:r w:rsidRPr="00AC1D61" w:rsidR="00C252CB">
        <w:t>we</w:t>
      </w:r>
      <w:r w:rsidR="00F01479">
        <w:t xml:space="preserve"> made </w:t>
      </w:r>
      <w:r w:rsidRPr="00AC1D61">
        <w:t>right at the outset of the session</w:t>
      </w:r>
      <w:r w:rsidR="009101B4">
        <w:t>:</w:t>
      </w:r>
      <w:r w:rsidRPr="00AC1D61">
        <w:t xml:space="preserve"> how we think about this in a systemic, holistic way.</w:t>
      </w:r>
    </w:p>
    <w:p w:rsidR="005410EA" w:rsidRPr="00AC1D61" w:rsidP="009101B4">
      <w:pPr>
        <w:pStyle w:val="Remark"/>
      </w:pPr>
      <w:r w:rsidRPr="00AC1D61">
        <w:rPr>
          <w:b/>
          <w:i/>
        </w:rPr>
        <w:t>Helen Milner:</w:t>
      </w:r>
      <w:r w:rsidRPr="00AC1D61">
        <w:t xml:space="preserve"> </w:t>
      </w:r>
      <w:r w:rsidR="004F6D71">
        <w:t>It</w:t>
      </w:r>
      <w:r w:rsidRPr="00AC1D61">
        <w:t xml:space="preserve"> seems bizarre that we have an </w:t>
      </w:r>
      <w:r w:rsidR="00AA44CD">
        <w:t>E</w:t>
      </w:r>
      <w:r w:rsidRPr="00AC1D61">
        <w:t xml:space="preserve">ssential </w:t>
      </w:r>
      <w:r w:rsidR="00AA44CD">
        <w:t>D</w:t>
      </w:r>
      <w:r w:rsidRPr="00AC1D61">
        <w:t xml:space="preserve">igital </w:t>
      </w:r>
      <w:r w:rsidR="00AA44CD">
        <w:t>S</w:t>
      </w:r>
      <w:r w:rsidRPr="00AC1D61">
        <w:t xml:space="preserve">kills framework and a qualifications programme for adults but not for children. The minute you leave school you could lack the essential digital skills </w:t>
      </w:r>
      <w:r w:rsidR="002669A4">
        <w:t>which</w:t>
      </w:r>
      <w:r w:rsidRPr="00AC1D61">
        <w:t xml:space="preserve"> the Department for Education already has </w:t>
      </w:r>
      <w:r w:rsidR="00031137">
        <w:t xml:space="preserve">deemed to be a minimum level </w:t>
      </w:r>
      <w:r w:rsidRPr="00AC1D61">
        <w:t>for adults. Embedding that same framework for schools and children would seem to be a very sensible thing to do.</w:t>
      </w:r>
    </w:p>
    <w:p w:rsidR="005410EA" w:rsidRPr="00AC1D61" w:rsidP="009101B4">
      <w:pPr>
        <w:pStyle w:val="Remark"/>
      </w:pPr>
      <w:r w:rsidRPr="00AC1D61">
        <w:rPr>
          <w:b/>
          <w:i/>
        </w:rPr>
        <w:t>Douglas White:</w:t>
      </w:r>
      <w:r w:rsidRPr="00AC1D61">
        <w:t xml:space="preserve"> You then have to think about how that support network plays out in teacher training and how teachers of all subjects, using their own digital skills, are embedding digital in their own lessons</w:t>
      </w:r>
      <w:r w:rsidRPr="002669A4" w:rsidR="002669A4">
        <w:t xml:space="preserve"> </w:t>
      </w:r>
      <w:r w:rsidRPr="00AC1D61" w:rsidR="002669A4">
        <w:t>and across the curricul</w:t>
      </w:r>
      <w:r w:rsidR="00F01479">
        <w:t>um</w:t>
      </w:r>
      <w:r w:rsidRPr="00AC1D61">
        <w:t xml:space="preserve">. </w:t>
      </w:r>
    </w:p>
    <w:p w:rsidR="005410EA" w:rsidRPr="00AC1D61" w:rsidP="005410EA">
      <w:pPr>
        <w:pStyle w:val="QuestionCont"/>
      </w:pPr>
      <w:r w:rsidRPr="00AC1D61">
        <w:rPr>
          <w:b/>
        </w:rPr>
        <w:t>The Chair:</w:t>
      </w:r>
      <w:r w:rsidRPr="00AC1D61">
        <w:t xml:space="preserve"> I could not agree more with that fundamental</w:t>
      </w:r>
      <w:r w:rsidR="002669A4">
        <w:t xml:space="preserve"> point</w:t>
      </w:r>
      <w:r w:rsidRPr="00AC1D61">
        <w:t xml:space="preserve">. John, we have covered some areas </w:t>
      </w:r>
      <w:r w:rsidR="002669A4">
        <w:t>relating to</w:t>
      </w:r>
      <w:r w:rsidRPr="00AC1D61">
        <w:t xml:space="preserve"> the pandemic</w:t>
      </w:r>
      <w:r w:rsidR="002669A4">
        <w:t>,</w:t>
      </w:r>
      <w:r w:rsidRPr="00AC1D61">
        <w:t xml:space="preserve"> but are there additional questions </w:t>
      </w:r>
      <w:r w:rsidR="002669A4">
        <w:t xml:space="preserve">that </w:t>
      </w:r>
      <w:r w:rsidRPr="00AC1D61">
        <w:t>you would like to ask the panel?</w:t>
      </w:r>
    </w:p>
    <w:p w:rsidR="005410EA" w:rsidRPr="00AC1D61" w:rsidP="005410EA">
      <w:pPr>
        <w:pStyle w:val="QuestionCont"/>
        <w:numPr>
          <w:ilvl w:val="0"/>
          <w:numId w:val="9"/>
        </w:numPr>
      </w:pPr>
      <w:r w:rsidRPr="00AC1D61">
        <w:rPr>
          <w:b/>
        </w:rPr>
        <w:t>Lord Alderdice:</w:t>
      </w:r>
      <w:r w:rsidRPr="00AC1D61">
        <w:t xml:space="preserve"> Yes, you are quite right, Martha. Thank you very much indeed to our presenters, because some of the questions we started with have already been picked up and answered. </w:t>
      </w:r>
      <w:r w:rsidRPr="00AC1D61" w:rsidR="002669A4">
        <w:t>Ian and Helen have said helpful things</w:t>
      </w:r>
      <w:r w:rsidR="002669A4">
        <w:t xml:space="preserve">, for example, </w:t>
      </w:r>
      <w:r w:rsidRPr="00AC1D61" w:rsidR="002669A4">
        <w:t xml:space="preserve">about </w:t>
      </w:r>
      <w:r w:rsidRPr="00AC1D61">
        <w:t>whether the pandemic has prompted more people to try to get online and get support online, and whether it has changed what it means to be digitally excluded.</w:t>
      </w:r>
    </w:p>
    <w:p w:rsidR="005410EA" w:rsidRPr="00AC1D61" w:rsidP="005410EA">
      <w:pPr>
        <w:pStyle w:val="Answer"/>
      </w:pPr>
      <w:r w:rsidRPr="00AC1D61">
        <w:t xml:space="preserve">The question I would like us to come back to is </w:t>
      </w:r>
      <w:r w:rsidRPr="00AC1D61" w:rsidR="002669A4">
        <w:t xml:space="preserve">also </w:t>
      </w:r>
      <w:r w:rsidRPr="00AC1D61">
        <w:t xml:space="preserve">the main thrust of the </w:t>
      </w:r>
      <w:r w:rsidR="002669A4">
        <w:t>C</w:t>
      </w:r>
      <w:r w:rsidRPr="00AC1D61">
        <w:t>ommittee’s work</w:t>
      </w:r>
      <w:r w:rsidR="002669A4">
        <w:t>, which</w:t>
      </w:r>
      <w:r w:rsidRPr="00AC1D61">
        <w:t xml:space="preserve"> is to look at the impact </w:t>
      </w:r>
      <w:r w:rsidRPr="00AC1D61" w:rsidR="002669A4">
        <w:t xml:space="preserve">not </w:t>
      </w:r>
      <w:r w:rsidRPr="00AC1D61">
        <w:t>in the period of Covid-19 but subsequent</w:t>
      </w:r>
      <w:r w:rsidR="002669A4">
        <w:t>ly</w:t>
      </w:r>
      <w:r w:rsidRPr="00AC1D61">
        <w:t xml:space="preserve">. </w:t>
      </w:r>
      <w:r w:rsidR="002669A4">
        <w:t>You</w:t>
      </w:r>
      <w:r w:rsidRPr="00AC1D61">
        <w:t xml:space="preserve"> have pointed out </w:t>
      </w:r>
      <w:r w:rsidR="002669A4">
        <w:t xml:space="preserve">a number of things </w:t>
      </w:r>
      <w:r w:rsidRPr="00AC1D61">
        <w:t xml:space="preserve">that </w:t>
      </w:r>
      <w:r w:rsidR="002669A4">
        <w:t>have been</w:t>
      </w:r>
      <w:r w:rsidRPr="00AC1D61">
        <w:t xml:space="preserve"> a problem during the period of Covid-19, </w:t>
      </w:r>
      <w:r w:rsidR="002669A4">
        <w:t>such as</w:t>
      </w:r>
      <w:r w:rsidRPr="00AC1D61">
        <w:t xml:space="preserve"> social isolation. We all desperately hope it will not be too long before we are able to physically meet people again. There are, however, some things that have been accelerated by Covid-19 and are permanent changes in the way we manage ourselves as a society and so on. </w:t>
      </w:r>
    </w:p>
    <w:p w:rsidR="00C770D9" w:rsidP="005410EA">
      <w:pPr>
        <w:pStyle w:val="Answer"/>
      </w:pPr>
      <w:r w:rsidRPr="00AC1D61">
        <w:t xml:space="preserve">Could you tease out a little bit the things that </w:t>
      </w:r>
      <w:r w:rsidR="00A157AD">
        <w:t xml:space="preserve">have </w:t>
      </w:r>
      <w:r w:rsidRPr="00AC1D61">
        <w:t>change</w:t>
      </w:r>
      <w:r w:rsidR="00A157AD">
        <w:t>d</w:t>
      </w:r>
      <w:r w:rsidRPr="00AC1D61">
        <w:t xml:space="preserve"> because of Covid-19 and </w:t>
      </w:r>
      <w:r w:rsidR="00A157AD">
        <w:t xml:space="preserve">which </w:t>
      </w:r>
      <w:r w:rsidRPr="00AC1D61">
        <w:t>we may go back</w:t>
      </w:r>
      <w:r w:rsidR="0017636A">
        <w:t xml:space="preserve"> </w:t>
      </w:r>
      <w:r w:rsidRPr="00AC1D61">
        <w:t xml:space="preserve">to dealing with </w:t>
      </w:r>
      <w:r w:rsidR="0017636A">
        <w:t xml:space="preserve">more directly, </w:t>
      </w:r>
      <w:r w:rsidRPr="00AC1D61" w:rsidR="0017636A">
        <w:t>to some extent at least</w:t>
      </w:r>
      <w:r w:rsidR="0017636A">
        <w:t>,</w:t>
      </w:r>
      <w:r w:rsidRPr="00AC1D61" w:rsidR="0017636A">
        <w:t xml:space="preserve"> </w:t>
      </w:r>
      <w:r w:rsidRPr="00AC1D61">
        <w:t>and the much more permanent changes that have been accelerated by Covid-19 but were probably going to happen anyway? It is a bit of a mixed picture. There are lots of people who have come to the use of digital through video and are now getting rather tired of it and finding out there are all sorts of problems with it. There are lots of people who came on to Facebook and</w:t>
      </w:r>
      <w:r>
        <w:t xml:space="preserve"> </w:t>
      </w:r>
      <w:r w:rsidRPr="00AC1D61">
        <w:t xml:space="preserve">are no longer posting so much on </w:t>
      </w:r>
      <w:r>
        <w:t>it</w:t>
      </w:r>
      <w:r w:rsidRPr="00AC1D61">
        <w:t xml:space="preserve">. </w:t>
      </w:r>
    </w:p>
    <w:p w:rsidR="005410EA" w:rsidRPr="00AC1D61" w:rsidP="005410EA">
      <w:pPr>
        <w:pStyle w:val="Answer"/>
      </w:pPr>
      <w:r w:rsidRPr="00AC1D61">
        <w:t>That is some of the downside. There is the whole question of relating with doctors who have to see their patients online at the momen</w:t>
      </w:r>
      <w:r w:rsidR="00C770D9">
        <w:t xml:space="preserve">t and </w:t>
      </w:r>
      <w:r w:rsidRPr="00AC1D61">
        <w:t>it is not always proving as satisfactory as some people had hoped.</w:t>
      </w:r>
    </w:p>
    <w:p w:rsidR="005410EA" w:rsidRPr="00AC1D61" w:rsidP="005410EA">
      <w:pPr>
        <w:pStyle w:val="Answer"/>
      </w:pPr>
      <w:r w:rsidRPr="00AC1D61">
        <w:t>The main question is: what are the things</w:t>
      </w:r>
      <w:r>
        <w:t xml:space="preserve"> </w:t>
      </w:r>
      <w:r w:rsidRPr="00AC1D61">
        <w:t xml:space="preserve">that are to do with lockdown but </w:t>
      </w:r>
      <w:r w:rsidR="00C770D9">
        <w:t xml:space="preserve">that </w:t>
      </w:r>
      <w:r w:rsidRPr="00AC1D61">
        <w:t>will reduce</w:t>
      </w:r>
      <w:r w:rsidR="00C770D9">
        <w:t>,</w:t>
      </w:r>
      <w:r w:rsidRPr="00AC1D61">
        <w:t xml:space="preserve"> if not remit back</w:t>
      </w:r>
      <w:r w:rsidR="00C770D9">
        <w:t>,</w:t>
      </w:r>
      <w:r w:rsidRPr="00AC1D61">
        <w:t xml:space="preserve"> and what acceleration of permanent changes </w:t>
      </w:r>
      <w:r w:rsidR="00C770D9">
        <w:t xml:space="preserve">do </w:t>
      </w:r>
      <w:r w:rsidRPr="00AC1D61">
        <w:t>we need to address as a society?</w:t>
      </w:r>
    </w:p>
    <w:p w:rsidR="005410EA" w:rsidRPr="00AC1D61" w:rsidP="00A157AD">
      <w:pPr>
        <w:pStyle w:val="Remark"/>
      </w:pPr>
      <w:r w:rsidRPr="00AC1D61">
        <w:rPr>
          <w:b/>
        </w:rPr>
        <w:t>The Chair:</w:t>
      </w:r>
      <w:r w:rsidRPr="00AC1D61">
        <w:t xml:space="preserve"> It is important to distinguish between the here and now and the long term, as John has said. It is very difficult sometimes to put our minds to defining those, which is why our </w:t>
      </w:r>
      <w:r w:rsidR="00C770D9">
        <w:t>C</w:t>
      </w:r>
      <w:r w:rsidRPr="00AC1D61">
        <w:t>ommittee is trying to help think about recommendations.</w:t>
      </w:r>
    </w:p>
    <w:p w:rsidR="00F25526" w:rsidP="00815E51">
      <w:pPr>
        <w:pStyle w:val="Answer"/>
      </w:pPr>
      <w:r w:rsidRPr="00AC1D61">
        <w:rPr>
          <w:b/>
          <w:i/>
        </w:rPr>
        <w:t>Helen Milner:</w:t>
      </w:r>
      <w:r w:rsidRPr="00AC1D61">
        <w:t xml:space="preserve"> I</w:t>
      </w:r>
      <w:r w:rsidR="006077D9">
        <w:t>t</w:t>
      </w:r>
      <w:r w:rsidRPr="00AC1D61">
        <w:t xml:space="preserve"> is a very interesting area of questioning, because the pandemic has not caused digital exclusion but has exposed and exacerbated it. Whether or not </w:t>
      </w:r>
      <w:r w:rsidR="006077D9">
        <w:t>saying</w:t>
      </w:r>
      <w:r w:rsidRPr="00AC1D61">
        <w:t xml:space="preserve"> that we need quicker, faster action </w:t>
      </w:r>
      <w:r w:rsidRPr="00AC1D61">
        <w:t xml:space="preserve">on digital inclusion </w:t>
      </w:r>
      <w:r w:rsidR="006077D9">
        <w:t xml:space="preserve">is valid and </w:t>
      </w:r>
      <w:r w:rsidRPr="00AC1D61">
        <w:t xml:space="preserve">answers your question, </w:t>
      </w:r>
      <w:r w:rsidR="006077D9">
        <w:t xml:space="preserve">I do not know, </w:t>
      </w:r>
      <w:r w:rsidRPr="00AC1D61">
        <w:t>but</w:t>
      </w:r>
      <w:r>
        <w:t>,</w:t>
      </w:r>
      <w:r w:rsidRPr="00AC1D61">
        <w:t xml:space="preserve"> on that specific point</w:t>
      </w:r>
      <w:r>
        <w:t>,</w:t>
      </w:r>
      <w:r w:rsidRPr="00AC1D61">
        <w:t xml:space="preserve"> the Lloyds </w:t>
      </w:r>
      <w:r w:rsidR="00D27EB9">
        <w:t>C</w:t>
      </w:r>
      <w:r w:rsidRPr="00AC1D61">
        <w:t xml:space="preserve">onsumer </w:t>
      </w:r>
      <w:r w:rsidR="00D27EB9">
        <w:t>D</w:t>
      </w:r>
      <w:r w:rsidRPr="00AC1D61">
        <w:t xml:space="preserve">igital </w:t>
      </w:r>
      <w:r w:rsidR="00D27EB9">
        <w:t>I</w:t>
      </w:r>
      <w:r w:rsidRPr="00AC1D61">
        <w:t xml:space="preserve">ndex this year, 2020, said that in 10 years’ time we will reduce the number of people with very low essential digital skills </w:t>
      </w:r>
      <w:r w:rsidRPr="00AC1D61">
        <w:t xml:space="preserve">only </w:t>
      </w:r>
      <w:r w:rsidRPr="00AC1D61">
        <w:t xml:space="preserve">from one third now to 25% in 2030. </w:t>
      </w:r>
    </w:p>
    <w:p w:rsidR="005410EA" w:rsidRPr="00AC1D61" w:rsidP="00815E51">
      <w:pPr>
        <w:pStyle w:val="Answer"/>
      </w:pPr>
      <w:r w:rsidRPr="00AC1D61">
        <w:t>This is a very deep-seated problem</w:t>
      </w:r>
      <w:r w:rsidR="00EE1C12">
        <w:t>,</w:t>
      </w:r>
      <w:r w:rsidRPr="00AC1D61">
        <w:t xml:space="preserve"> and although there are many organisations, including the witnesses here today, doing a lot of work and reaching a lot of people, reaching millions and millions of people needs a much more accelerated set of interventions </w:t>
      </w:r>
      <w:r w:rsidRPr="00AC1D61" w:rsidR="00EE1C12">
        <w:t xml:space="preserve">at scale </w:t>
      </w:r>
      <w:r w:rsidRPr="00AC1D61">
        <w:t>to make sure that we are not here again.</w:t>
      </w:r>
    </w:p>
    <w:p w:rsidR="00EE1C12" w:rsidP="00815E51">
      <w:pPr>
        <w:pStyle w:val="Answer"/>
      </w:pPr>
      <w:r w:rsidRPr="00AC1D61">
        <w:t xml:space="preserve">I want to mention two permanent changes. One is the acceleration of public services online. Matt Hancock has said that he expects GPs to carry on doing video consultations after the pandemic is over,  that is an improvement to the health system and </w:t>
      </w:r>
      <w:r>
        <w:t xml:space="preserve"> </w:t>
      </w:r>
      <w:r w:rsidRPr="00AC1D61">
        <w:t xml:space="preserve">some people are saying they are </w:t>
      </w:r>
      <w:r>
        <w:t xml:space="preserve">getting </w:t>
      </w:r>
      <w:r w:rsidRPr="00AC1D61">
        <w:t>better access to GPs by being able to do video consultations</w:t>
      </w:r>
      <w:r>
        <w:t>—</w:t>
      </w:r>
      <w:r w:rsidRPr="00AC1D61">
        <w:t>and phone</w:t>
      </w:r>
      <w:r>
        <w:t xml:space="preserve"> consultations</w:t>
      </w:r>
      <w:r w:rsidRPr="00AC1D61">
        <w:t xml:space="preserve">. </w:t>
      </w:r>
    </w:p>
    <w:p w:rsidR="005410EA" w:rsidRPr="00AC1D61" w:rsidP="00815E51">
      <w:pPr>
        <w:pStyle w:val="Answer"/>
      </w:pPr>
      <w:r w:rsidRPr="00AC1D61">
        <w:t>It is not just the private sector where that acceleration has happened but the public sector</w:t>
      </w:r>
      <w:r w:rsidR="00BD6BC6">
        <w:t xml:space="preserve"> too</w:t>
      </w:r>
      <w:r w:rsidRPr="00AC1D61">
        <w:t xml:space="preserve">. We need to be minded of that particularly </w:t>
      </w:r>
      <w:r w:rsidR="00EE1C12">
        <w:t xml:space="preserve">when it comes to </w:t>
      </w:r>
      <w:r w:rsidRPr="00AC1D61">
        <w:t>health and work</w:t>
      </w:r>
      <w:r w:rsidR="00EE1C12">
        <w:t>,</w:t>
      </w:r>
      <w:r w:rsidRPr="00AC1D61">
        <w:t xml:space="preserve"> but we also know </w:t>
      </w:r>
      <w:r w:rsidR="00EE1C12">
        <w:t xml:space="preserve">that </w:t>
      </w:r>
      <w:r w:rsidRPr="00AC1D61">
        <w:t xml:space="preserve">there </w:t>
      </w:r>
      <w:r w:rsidR="00EE1C12">
        <w:t>have</w:t>
      </w:r>
      <w:r w:rsidRPr="00AC1D61">
        <w:t xml:space="preserve"> been a lot of issues </w:t>
      </w:r>
      <w:r w:rsidR="00EE1C12">
        <w:t xml:space="preserve">with </w:t>
      </w:r>
      <w:r w:rsidRPr="00AC1D61">
        <w:t xml:space="preserve">people having access to the justice system. </w:t>
      </w:r>
      <w:r w:rsidR="00EE1C12">
        <w:t>A</w:t>
      </w:r>
      <w:r w:rsidRPr="00AC1D61">
        <w:t xml:space="preserve"> lot of money </w:t>
      </w:r>
      <w:r w:rsidR="00EE1C12">
        <w:t xml:space="preserve">is </w:t>
      </w:r>
      <w:r w:rsidRPr="00AC1D61">
        <w:t xml:space="preserve">being spent on improving public service </w:t>
      </w:r>
      <w:r w:rsidR="00EE1C12">
        <w:t xml:space="preserve">by making it </w:t>
      </w:r>
      <w:r w:rsidRPr="00AC1D61">
        <w:t>predominantly online. Obviously</w:t>
      </w:r>
      <w:r w:rsidR="00EE1C12">
        <w:t>,</w:t>
      </w:r>
      <w:r w:rsidRPr="00AC1D61">
        <w:t xml:space="preserve"> if they are essential services</w:t>
      </w:r>
      <w:r w:rsidR="00EE1C12">
        <w:t>,</w:t>
      </w:r>
      <w:r w:rsidRPr="00AC1D61">
        <w:t xml:space="preserve"> they cannot for ever be 100% online, but I think it is a really important public policy point. These innovations and improvements have been prompted and driven by Covid-19</w:t>
      </w:r>
      <w:r w:rsidR="00EE1C12">
        <w:t>,</w:t>
      </w:r>
      <w:r w:rsidRPr="00AC1D61">
        <w:t xml:space="preserve"> and some of the changes </w:t>
      </w:r>
      <w:r w:rsidR="00DD140D">
        <w:t>will</w:t>
      </w:r>
      <w:r w:rsidRPr="00AC1D61">
        <w:t xml:space="preserve"> be there permanently.</w:t>
      </w:r>
    </w:p>
    <w:p w:rsidR="00EE1C12" w:rsidP="00EE1C12">
      <w:pPr>
        <w:pStyle w:val="Answer"/>
      </w:pPr>
      <w:r w:rsidRPr="00AC1D61">
        <w:t xml:space="preserve">The second </w:t>
      </w:r>
      <w:r>
        <w:t>change is in</w:t>
      </w:r>
      <w:r w:rsidRPr="00AC1D61">
        <w:t xml:space="preserve"> the world of work. I am a charity. We employ about 100 people in the UK and we are all home-based. We will not go back to the office in the same way as we did before. We will expect people to work from home. In March and April</w:t>
      </w:r>
      <w:r>
        <w:t>,</w:t>
      </w:r>
      <w:r w:rsidRPr="00AC1D61">
        <w:t xml:space="preserve"> we had people </w:t>
      </w:r>
      <w:r w:rsidR="008C600B">
        <w:t xml:space="preserve">using our services </w:t>
      </w:r>
      <w:r w:rsidRPr="00AC1D61">
        <w:t xml:space="preserve">who had been </w:t>
      </w:r>
      <w:r w:rsidR="00C252CB">
        <w:t xml:space="preserve">told </w:t>
      </w:r>
      <w:r w:rsidRPr="00AC1D61" w:rsidR="00C252CB">
        <w:t>to</w:t>
      </w:r>
      <w:r w:rsidRPr="00AC1D61">
        <w:t xml:space="preserve"> work from home using their own devices. They had never done any video calling or used online project management software</w:t>
      </w:r>
      <w:r w:rsidRPr="00EE1C12">
        <w:t xml:space="preserve"> </w:t>
      </w:r>
      <w:r w:rsidRPr="00AC1D61">
        <w:t>before</w:t>
      </w:r>
      <w:r w:rsidRPr="00AC1D61">
        <w:t xml:space="preserve">. People were being told to work from home and were not provided with those skills by their employer. If we </w:t>
      </w:r>
      <w:r>
        <w:t>think</w:t>
      </w:r>
      <w:r w:rsidRPr="00AC1D61">
        <w:t xml:space="preserve"> about the million-plus people we will have unemployed, the world of work will have to change and it will be essential that companies and charities can use online tools. </w:t>
      </w:r>
    </w:p>
    <w:p w:rsidR="00EE1C12" w:rsidP="00EE1C12">
      <w:pPr>
        <w:pStyle w:val="Answer"/>
      </w:pPr>
      <w:r>
        <w:t>Those are two changes which I think answer your question.</w:t>
      </w:r>
    </w:p>
    <w:p w:rsidR="005410EA" w:rsidRPr="00AC1D61" w:rsidP="00EE1C12">
      <w:pPr>
        <w:pStyle w:val="Answer"/>
      </w:pPr>
      <w:r w:rsidRPr="00AC1D61">
        <w:rPr>
          <w:b/>
          <w:i/>
        </w:rPr>
        <w:t>Douglas White:</w:t>
      </w:r>
      <w:r w:rsidRPr="00AC1D61">
        <w:t xml:space="preserve"> </w:t>
      </w:r>
      <w:r w:rsidR="00EE1C12">
        <w:t>L</w:t>
      </w:r>
      <w:r w:rsidRPr="00AC1D61">
        <w:t xml:space="preserve">iving through a pandemic is unprecedented in our lifetime, </w:t>
      </w:r>
      <w:r w:rsidR="00EE1C12">
        <w:t xml:space="preserve">but </w:t>
      </w:r>
      <w:r w:rsidRPr="00AC1D61">
        <w:t xml:space="preserve">so will </w:t>
      </w:r>
      <w:r w:rsidR="00F01479">
        <w:t xml:space="preserve">be </w:t>
      </w:r>
      <w:r w:rsidRPr="00AC1D61">
        <w:t>coming out</w:t>
      </w:r>
      <w:r w:rsidR="00EE1C12">
        <w:t xml:space="preserve"> </w:t>
      </w:r>
      <w:r w:rsidRPr="00AC1D61">
        <w:t>the other side</w:t>
      </w:r>
      <w:r w:rsidR="00EE1C12">
        <w:t>,</w:t>
      </w:r>
      <w:r w:rsidRPr="00EE1C12" w:rsidR="00EE1C12">
        <w:t xml:space="preserve"> </w:t>
      </w:r>
      <w:r w:rsidRPr="00AC1D61" w:rsidR="00EE1C12">
        <w:t>hopefully soon</w:t>
      </w:r>
      <w:r w:rsidRPr="00AC1D61">
        <w:t xml:space="preserve">. Therefore, </w:t>
      </w:r>
      <w:r w:rsidRPr="00AC1D61" w:rsidR="00EE1C12">
        <w:t>we want to monitor very tightly</w:t>
      </w:r>
      <w:r w:rsidRPr="00AC1D61">
        <w:t xml:space="preserve"> how that affects peoples’ lives</w:t>
      </w:r>
      <w:r w:rsidR="00EE1C12">
        <w:t xml:space="preserve"> as we move through, and </w:t>
      </w:r>
      <w:r w:rsidRPr="00AC1D61">
        <w:t xml:space="preserve">clearly the work of this inquiry is to understand that. </w:t>
      </w:r>
      <w:r w:rsidR="00EE1C12">
        <w:t>F</w:t>
      </w:r>
      <w:r w:rsidRPr="00AC1D61">
        <w:t xml:space="preserve">inding ongoing sources of data to monitor and understand that </w:t>
      </w:r>
      <w:r w:rsidR="00566DD9">
        <w:t>will</w:t>
      </w:r>
      <w:r w:rsidRPr="00AC1D61">
        <w:t xml:space="preserve"> be critically important</w:t>
      </w:r>
      <w:r w:rsidR="00DA47FF">
        <w:t xml:space="preserve">, </w:t>
      </w:r>
      <w:r w:rsidRPr="00AC1D61">
        <w:t>so that we can determine ongoing trends</w:t>
      </w:r>
      <w:r w:rsidR="00DA47FF">
        <w:t>,</w:t>
      </w:r>
      <w:r w:rsidRPr="00AC1D61">
        <w:t xml:space="preserve"> rather than at particular points in time</w:t>
      </w:r>
      <w:r w:rsidR="00DA47FF">
        <w:t>,</w:t>
      </w:r>
      <w:r w:rsidRPr="00AC1D61">
        <w:t xml:space="preserve"> and assess them. We do not know what the volatility of this journey out of the pandemic might look like over the next year or two. Having really good data to continually inform our understanding is something that we should be pressing for and asking for across all different dimensions of </w:t>
      </w:r>
      <w:r w:rsidR="00EB2690">
        <w:t>well-being</w:t>
      </w:r>
      <w:r w:rsidRPr="00AC1D61">
        <w:t>.</w:t>
      </w:r>
    </w:p>
    <w:p w:rsidR="005410EA" w:rsidRPr="00AC1D61" w:rsidP="00EE1C12">
      <w:pPr>
        <w:pStyle w:val="Remark"/>
      </w:pPr>
      <w:r w:rsidRPr="00AC1D61">
        <w:rPr>
          <w:b/>
        </w:rPr>
        <w:t>Lord Alderdice:</w:t>
      </w:r>
      <w:r w:rsidRPr="00AC1D61">
        <w:t xml:space="preserve"> The point that Helen makes is absolutely reasonable; her charity is now working exclusively online, </w:t>
      </w:r>
      <w:r w:rsidR="00DA47FF">
        <w:t xml:space="preserve">and </w:t>
      </w:r>
      <w:r w:rsidRPr="00AC1D61">
        <w:t xml:space="preserve">people are operating from home and are not working from the office. </w:t>
      </w:r>
      <w:r w:rsidR="00DA47FF">
        <w:t>T</w:t>
      </w:r>
      <w:r w:rsidRPr="00AC1D61">
        <w:t xml:space="preserve">wo issues emerge from that that are not in areas </w:t>
      </w:r>
      <w:r w:rsidR="00DA47FF">
        <w:t xml:space="preserve">that </w:t>
      </w:r>
      <w:r w:rsidRPr="00AC1D61">
        <w:t xml:space="preserve">we have talked about. One is the problem of managing a group of people and the impoverishment socially of an organisation where people almost never meet each other other than online, and the implications of that. </w:t>
      </w:r>
    </w:p>
    <w:p w:rsidR="00DA47FF" w:rsidP="00DA47FF">
      <w:pPr>
        <w:pStyle w:val="Remark"/>
      </w:pPr>
      <w:r w:rsidRPr="00AC1D61">
        <w:t>Secondly, if a lot of people work from home—of course</w:t>
      </w:r>
      <w:r>
        <w:t>,</w:t>
      </w:r>
      <w:r w:rsidRPr="00AC1D61">
        <w:t xml:space="preserve"> there are lots of people who cannot work from home because of the nature of their job—that has implications for their home. It has implications for the style and design of their home, </w:t>
      </w:r>
      <w:r>
        <w:t xml:space="preserve">and </w:t>
      </w:r>
      <w:r w:rsidRPr="00AC1D61">
        <w:t xml:space="preserve">for the space they have at home, </w:t>
      </w:r>
      <w:r>
        <w:t xml:space="preserve">including </w:t>
      </w:r>
      <w:r w:rsidRPr="00AC1D61">
        <w:t xml:space="preserve">whether partners or other members of the family are also working from home. </w:t>
      </w:r>
    </w:p>
    <w:p w:rsidR="005410EA" w:rsidRPr="00AC1D61" w:rsidP="00DA47FF">
      <w:pPr>
        <w:pStyle w:val="Remark"/>
      </w:pPr>
      <w:r w:rsidRPr="00AC1D61">
        <w:t>There is a series of other issues</w:t>
      </w:r>
      <w:r w:rsidR="00DA47FF">
        <w:t>—</w:t>
      </w:r>
      <w:r w:rsidRPr="00AC1D61">
        <w:t>of property and home</w:t>
      </w:r>
      <w:r w:rsidR="00DA47FF">
        <w:t>,</w:t>
      </w:r>
      <w:r w:rsidRPr="00AC1D61">
        <w:t xml:space="preserve"> and so on</w:t>
      </w:r>
      <w:r w:rsidR="00DA47FF">
        <w:t>—</w:t>
      </w:r>
      <w:r w:rsidRPr="00AC1D61">
        <w:t xml:space="preserve">that were relieved by people being able to go out during the day but </w:t>
      </w:r>
      <w:r w:rsidR="00DA47FF">
        <w:t xml:space="preserve">which </w:t>
      </w:r>
      <w:r w:rsidRPr="00AC1D61">
        <w:t xml:space="preserve">will be made worse by them not being able to go out or </w:t>
      </w:r>
      <w:r w:rsidR="00DA47FF">
        <w:t xml:space="preserve">by them </w:t>
      </w:r>
      <w:r w:rsidRPr="00AC1D61">
        <w:t>having to go out</w:t>
      </w:r>
      <w:r w:rsidR="00DA47FF">
        <w:t xml:space="preserve">. That </w:t>
      </w:r>
      <w:r w:rsidRPr="00AC1D61">
        <w:t>is different when it is short term. Okay, we are stuck here for the pandemic</w:t>
      </w:r>
      <w:r w:rsidR="00DA47FF">
        <w:t>,</w:t>
      </w:r>
      <w:r w:rsidRPr="00AC1D61">
        <w:t xml:space="preserve"> but what happens </w:t>
      </w:r>
      <w:r w:rsidR="00DA47FF">
        <w:t>in the</w:t>
      </w:r>
      <w:r w:rsidRPr="00AC1D61">
        <w:t xml:space="preserve"> medium to long term is another matter entirely.</w:t>
      </w:r>
    </w:p>
    <w:p w:rsidR="005410EA" w:rsidRPr="00AC1D61" w:rsidP="00DA47FF">
      <w:pPr>
        <w:pStyle w:val="Question"/>
      </w:pPr>
      <w:r w:rsidRPr="00AC1D61">
        <w:rPr>
          <w:b/>
        </w:rPr>
        <w:t>Baroness Benjamin:</w:t>
      </w:r>
      <w:r w:rsidRPr="00AC1D61">
        <w:t xml:space="preserve"> We talked about adults, but one of my big concerns is about children. We know that children are already spending a lot of time online and that now with Covid-19 there is even more time for them to be spending online. The Internet Watch Foundation, for instance, has reported a huge increase in the number of children who are being groomed and encouraged to film their own abuse and put it online. </w:t>
      </w:r>
    </w:p>
    <w:p w:rsidR="00ED1760" w:rsidP="005410EA">
      <w:pPr>
        <w:pStyle w:val="QuestionCont"/>
      </w:pPr>
      <w:r w:rsidRPr="00AC1D61">
        <w:t xml:space="preserve">What do we need to do to help children with their mental </w:t>
      </w:r>
      <w:r w:rsidR="00EB2690">
        <w:t>well-being</w:t>
      </w:r>
      <w:r w:rsidRPr="00AC1D61">
        <w:t xml:space="preserve"> </w:t>
      </w:r>
      <w:r>
        <w:t xml:space="preserve">and to help them </w:t>
      </w:r>
      <w:r w:rsidRPr="00AC1D61">
        <w:t>to cope with being online the amount of time they will have to be</w:t>
      </w:r>
      <w:r>
        <w:t>,</w:t>
      </w:r>
      <w:r w:rsidRPr="00AC1D61">
        <w:t xml:space="preserve"> and to protect vulnerable children </w:t>
      </w:r>
      <w:r>
        <w:t>in particular,</w:t>
      </w:r>
      <w:r w:rsidRPr="00AC1D61">
        <w:t xml:space="preserve"> who feel that being online is a way of finding friends</w:t>
      </w:r>
      <w:r>
        <w:t>,</w:t>
      </w:r>
      <w:r w:rsidRPr="00AC1D61">
        <w:t xml:space="preserve"> because they probably do not feel very confident </w:t>
      </w:r>
      <w:r>
        <w:t>or</w:t>
      </w:r>
      <w:r w:rsidRPr="00AC1D61">
        <w:t xml:space="preserve"> important because of how they are being groomed? </w:t>
      </w:r>
    </w:p>
    <w:p w:rsidR="005410EA" w:rsidRPr="00AC1D61" w:rsidP="005410EA">
      <w:pPr>
        <w:pStyle w:val="QuestionCont"/>
      </w:pPr>
      <w:r w:rsidRPr="00AC1D61">
        <w:t xml:space="preserve">What do we need to do to help children cope with being online </w:t>
      </w:r>
      <w:r w:rsidR="00EA76D5">
        <w:t xml:space="preserve">for </w:t>
      </w:r>
      <w:r w:rsidRPr="00AC1D61">
        <w:t xml:space="preserve">the amount of time they will have to be? They </w:t>
      </w:r>
      <w:r w:rsidR="00DD140D">
        <w:t>will</w:t>
      </w:r>
      <w:r w:rsidRPr="00AC1D61">
        <w:t xml:space="preserve"> </w:t>
      </w:r>
      <w:r w:rsidR="00EA76D5">
        <w:t xml:space="preserve">also </w:t>
      </w:r>
      <w:r w:rsidRPr="00AC1D61">
        <w:t xml:space="preserve">see their parents online. Will the parents be neglecting them? How much time will the parents have for them? </w:t>
      </w:r>
      <w:r w:rsidR="00CD36D6">
        <w:t>All those things that affect w</w:t>
      </w:r>
      <w:r w:rsidRPr="00AC1D61">
        <w:t xml:space="preserve">hat will happen to our children </w:t>
      </w:r>
      <w:r w:rsidR="00EA76D5">
        <w:t>in</w:t>
      </w:r>
      <w:r w:rsidRPr="00AC1D61">
        <w:t xml:space="preserve"> the future</w:t>
      </w:r>
      <w:r w:rsidR="00EA76D5">
        <w:t xml:space="preserve"> </w:t>
      </w:r>
      <w:r w:rsidRPr="00AC1D61" w:rsidR="00EA76D5">
        <w:t>really worry me</w:t>
      </w:r>
      <w:r w:rsidRPr="00AC1D61">
        <w:t>.</w:t>
      </w:r>
    </w:p>
    <w:p w:rsidR="005410EA" w:rsidRPr="00AC1D61" w:rsidP="00C80F1E">
      <w:pPr>
        <w:pStyle w:val="Remark"/>
      </w:pPr>
      <w:r w:rsidRPr="00AC1D61">
        <w:rPr>
          <w:b/>
        </w:rPr>
        <w:t>The Chair:</w:t>
      </w:r>
      <w:r w:rsidRPr="00AC1D61">
        <w:t xml:space="preserve"> </w:t>
      </w:r>
      <w:r w:rsidR="00EA76D5">
        <w:t>I remind</w:t>
      </w:r>
      <w:r w:rsidRPr="00AC1D61">
        <w:t xml:space="preserve"> witnesses </w:t>
      </w:r>
      <w:r w:rsidR="00EA76D5">
        <w:t>that</w:t>
      </w:r>
      <w:r w:rsidRPr="00AC1D61">
        <w:t xml:space="preserve"> we are looking at the excluded part of the puzzle </w:t>
      </w:r>
      <w:r w:rsidR="00C80F1E">
        <w:t>at the minute</w:t>
      </w:r>
      <w:r w:rsidRPr="00AC1D61">
        <w:t xml:space="preserve">, particularly </w:t>
      </w:r>
      <w:r w:rsidR="001E7CBD">
        <w:t>in</w:t>
      </w:r>
      <w:r w:rsidRPr="00AC1D61">
        <w:t xml:space="preserve"> answer to Floella’s question </w:t>
      </w:r>
      <w:r w:rsidR="00741B28">
        <w:t>about</w:t>
      </w:r>
      <w:r w:rsidRPr="00AC1D61">
        <w:t xml:space="preserve"> new users being excluded and </w:t>
      </w:r>
      <w:r w:rsidR="00741B28">
        <w:t xml:space="preserve">the </w:t>
      </w:r>
      <w:r w:rsidRPr="00AC1D61">
        <w:t xml:space="preserve">charges </w:t>
      </w:r>
      <w:r w:rsidR="00741B28">
        <w:t>in</w:t>
      </w:r>
      <w:r w:rsidRPr="00AC1D61">
        <w:t xml:space="preserve"> bringing new users on. I </w:t>
      </w:r>
      <w:r w:rsidR="00C80F1E">
        <w:t>will</w:t>
      </w:r>
      <w:r w:rsidRPr="00AC1D61">
        <w:t xml:space="preserve"> move </w:t>
      </w:r>
      <w:r w:rsidR="00C80F1E">
        <w:t xml:space="preserve">afterwards </w:t>
      </w:r>
      <w:r w:rsidRPr="00AC1D61">
        <w:t xml:space="preserve">to a set of questions from Peter about more practical and specific policy recommendations. Would anyone like to comment on Floella or John’s questions? </w:t>
      </w:r>
    </w:p>
    <w:p w:rsidR="005410EA" w:rsidRPr="00AC1D61" w:rsidP="00C80F1E">
      <w:pPr>
        <w:pStyle w:val="Remark"/>
      </w:pPr>
      <w:r w:rsidRPr="00AC1D61">
        <w:rPr>
          <w:b/>
          <w:i/>
        </w:rPr>
        <w:t>Helen Milner:</w:t>
      </w:r>
      <w:r w:rsidRPr="00AC1D61">
        <w:t xml:space="preserve"> I think this line of questioning is showing </w:t>
      </w:r>
      <w:r w:rsidR="00C80F1E">
        <w:t xml:space="preserve">that </w:t>
      </w:r>
      <w:r w:rsidRPr="00AC1D61">
        <w:t>we do not know a lot yet. There is a very rich seam of research here</w:t>
      </w:r>
      <w:r w:rsidR="009146EC">
        <w:t>, and bearing in mind that</w:t>
      </w:r>
      <w:r w:rsidRPr="00AC1D61">
        <w:t xml:space="preserve"> we are focused on excluded people—children and adults who ha</w:t>
      </w:r>
      <w:r w:rsidR="009146EC">
        <w:t>d</w:t>
      </w:r>
      <w:r w:rsidRPr="00AC1D61">
        <w:t xml:space="preserve"> no or low digital skills before the pandemic </w:t>
      </w:r>
      <w:r w:rsidR="006C1475">
        <w:t xml:space="preserve">but </w:t>
      </w:r>
      <w:r w:rsidRPr="00AC1D61">
        <w:t xml:space="preserve">who have </w:t>
      </w:r>
      <w:r w:rsidR="006C1475">
        <w:t xml:space="preserve">now </w:t>
      </w:r>
      <w:r w:rsidRPr="00AC1D61">
        <w:t>come online and used those skills—</w:t>
      </w:r>
      <w:r w:rsidR="006C1475">
        <w:t xml:space="preserve">the question is </w:t>
      </w:r>
      <w:r w:rsidRPr="00AC1D61">
        <w:t xml:space="preserve">how we make sure </w:t>
      </w:r>
      <w:r w:rsidR="006C1475">
        <w:t xml:space="preserve">that </w:t>
      </w:r>
      <w:r w:rsidRPr="00AC1D61">
        <w:t xml:space="preserve">there is a </w:t>
      </w:r>
      <w:r w:rsidRPr="00AC1D61">
        <w:t>balance</w:t>
      </w:r>
      <w:r w:rsidR="006C1475">
        <w:t>.</w:t>
      </w:r>
      <w:r w:rsidRPr="00AC1D61">
        <w:t xml:space="preserve"> What are we learning about how we make sure that interventions</w:t>
      </w:r>
      <w:r w:rsidR="006C1475">
        <w:t>,</w:t>
      </w:r>
      <w:r w:rsidRPr="00AC1D61">
        <w:t xml:space="preserve"> support and skills are provided in the right way</w:t>
      </w:r>
      <w:r w:rsidR="006C1475">
        <w:t>,</w:t>
      </w:r>
      <w:r w:rsidRPr="00AC1D61">
        <w:t xml:space="preserve"> online as well as offline? </w:t>
      </w:r>
      <w:r w:rsidR="006C1475">
        <w:t>T</w:t>
      </w:r>
      <w:r w:rsidRPr="00AC1D61">
        <w:t xml:space="preserve">here is quite a lot </w:t>
      </w:r>
      <w:r w:rsidR="006C1475">
        <w:t xml:space="preserve">that </w:t>
      </w:r>
      <w:r w:rsidRPr="00AC1D61">
        <w:t>we still do not know. In many ways</w:t>
      </w:r>
      <w:r w:rsidR="006C1475">
        <w:t>,</w:t>
      </w:r>
      <w:r w:rsidRPr="00AC1D61">
        <w:t xml:space="preserve"> we can only tell you about the last few months of our experiences and the survey work we have done</w:t>
      </w:r>
      <w:r w:rsidR="006C1475">
        <w:t xml:space="preserve">. The </w:t>
      </w:r>
      <w:r w:rsidRPr="00AC1D61">
        <w:t xml:space="preserve">balance </w:t>
      </w:r>
      <w:r w:rsidR="006C1475">
        <w:t xml:space="preserve">between </w:t>
      </w:r>
      <w:r w:rsidRPr="00AC1D61">
        <w:t xml:space="preserve">offline and online and what more we need to do with people who are online to help them cope is a new area of research, specifically </w:t>
      </w:r>
      <w:r w:rsidR="006C1475">
        <w:t xml:space="preserve">with regard to </w:t>
      </w:r>
      <w:r w:rsidRPr="00AC1D61">
        <w:t>the impact of Covid-19.</w:t>
      </w:r>
    </w:p>
    <w:p w:rsidR="005410EA" w:rsidRPr="00AC1D61" w:rsidP="00C80F1E">
      <w:pPr>
        <w:pStyle w:val="Remark"/>
      </w:pPr>
      <w:r w:rsidRPr="00AC1D61">
        <w:rPr>
          <w:b/>
        </w:rPr>
        <w:t>The Chair:</w:t>
      </w:r>
      <w:r w:rsidRPr="00AC1D61">
        <w:t xml:space="preserve"> Very interesting. Thank you.</w:t>
      </w:r>
    </w:p>
    <w:p w:rsidR="005410EA" w:rsidRPr="00AC1D61" w:rsidP="00C80F1E">
      <w:pPr>
        <w:pStyle w:val="Answer"/>
      </w:pPr>
      <w:r w:rsidRPr="00AC1D61">
        <w:rPr>
          <w:b/>
          <w:i/>
        </w:rPr>
        <w:t>Douglas White:</w:t>
      </w:r>
      <w:r w:rsidRPr="00AC1D61">
        <w:t xml:space="preserve"> I echo that. We are still learning a lot. On the point about children and young people, I refer back to the point made earlier about the importance of the support network and thinking about schools, youth charities, parents</w:t>
      </w:r>
      <w:r w:rsidR="00377839">
        <w:t>,</w:t>
      </w:r>
      <w:r w:rsidRPr="00AC1D61">
        <w:t xml:space="preserve"> and what we are doing to support </w:t>
      </w:r>
      <w:r w:rsidR="00A3740B">
        <w:t>them</w:t>
      </w:r>
      <w:r w:rsidRPr="00AC1D61">
        <w:t xml:space="preserve"> to be aware of the benefits that being online can bring children and young people but also </w:t>
      </w:r>
      <w:r w:rsidR="00A3740B">
        <w:t xml:space="preserve">of </w:t>
      </w:r>
      <w:r w:rsidRPr="00AC1D61">
        <w:t>the risks and issues. How are we providing them with the confidence, the tools, the skills to be able to have those conversations with children and young people? Of course</w:t>
      </w:r>
      <w:r w:rsidR="00377839">
        <w:t>,</w:t>
      </w:r>
      <w:r w:rsidRPr="00AC1D61">
        <w:t xml:space="preserve"> we should be engaging directly with children and young people themselves and finding out what they see as the key issues and what they are most worried about. </w:t>
      </w:r>
      <w:r w:rsidR="00A3740B">
        <w:t>Going b</w:t>
      </w:r>
      <w:r w:rsidRPr="00AC1D61">
        <w:t xml:space="preserve">ack to my point about </w:t>
      </w:r>
      <w:r w:rsidR="00A3740B">
        <w:t>co-production</w:t>
      </w:r>
      <w:r w:rsidRPr="00AC1D61">
        <w:t>, we need to take a very grass</w:t>
      </w:r>
      <w:r w:rsidR="00A3740B">
        <w:t>-</w:t>
      </w:r>
      <w:r w:rsidRPr="00AC1D61">
        <w:t xml:space="preserve">roots approach to understand this. </w:t>
      </w:r>
    </w:p>
    <w:p w:rsidR="005410EA" w:rsidRPr="00AC1D61" w:rsidP="006C1475">
      <w:pPr>
        <w:pStyle w:val="Answer"/>
      </w:pPr>
      <w:r w:rsidRPr="00AC1D61">
        <w:t>On the point about working from home, we know that</w:t>
      </w:r>
      <w:r w:rsidR="007F2FA1">
        <w:t>,</w:t>
      </w:r>
      <w:r w:rsidRPr="00AC1D61">
        <w:t xml:space="preserve"> outside the pandemic, people’s relationships with their line manager and their peer network are two critical functions </w:t>
      </w:r>
      <w:r w:rsidR="00EE0202">
        <w:t>in the way</w:t>
      </w:r>
      <w:r w:rsidRPr="00AC1D61">
        <w:t xml:space="preserve"> people experience work and how </w:t>
      </w:r>
      <w:r w:rsidR="00EB2690">
        <w:t>well-being</w:t>
      </w:r>
      <w:r w:rsidRPr="00AC1D61">
        <w:t xml:space="preserve"> delivers at work. </w:t>
      </w:r>
      <w:r w:rsidR="00EE0202">
        <w:t>W</w:t>
      </w:r>
      <w:r w:rsidRPr="00AC1D61">
        <w:t>e need to do more to provide people with advice, support, ideas</w:t>
      </w:r>
      <w:r w:rsidR="00EE0202">
        <w:t xml:space="preserve"> and </w:t>
      </w:r>
      <w:r w:rsidRPr="00AC1D61">
        <w:t xml:space="preserve">guidance </w:t>
      </w:r>
      <w:r w:rsidR="00EE0202">
        <w:t>on</w:t>
      </w:r>
      <w:r w:rsidRPr="00AC1D61">
        <w:t xml:space="preserve"> how to do those things differently in an online setting. We have had almost six months of people doing this at scale in the UK</w:t>
      </w:r>
      <w:r w:rsidR="00EE0202">
        <w:t>,</w:t>
      </w:r>
      <w:r w:rsidRPr="00AC1D61">
        <w:t xml:space="preserve"> and different organisations and sectors work on it in very different ways. How do we pull all that learning </w:t>
      </w:r>
      <w:r w:rsidRPr="00AC1D61" w:rsidR="00EE0202">
        <w:t xml:space="preserve">together </w:t>
      </w:r>
      <w:r w:rsidRPr="00AC1D61">
        <w:t xml:space="preserve">to help people pick the best ways to work together online and some of the things to avoid? There are loads of resources and ideas of learning out there. The challenge is to put all </w:t>
      </w:r>
      <w:r w:rsidRPr="00AC1D61" w:rsidR="00EE0202">
        <w:t xml:space="preserve">that </w:t>
      </w:r>
      <w:r w:rsidRPr="00AC1D61">
        <w:t>together and give it to people.</w:t>
      </w:r>
    </w:p>
    <w:p w:rsidR="005410EA" w:rsidRPr="00AC1D61" w:rsidP="00EE0202">
      <w:pPr>
        <w:pStyle w:val="Remark"/>
      </w:pPr>
      <w:r w:rsidRPr="00AC1D61">
        <w:rPr>
          <w:b/>
        </w:rPr>
        <w:t>The Chair:</w:t>
      </w:r>
      <w:r w:rsidRPr="00AC1D61">
        <w:t xml:space="preserve"> </w:t>
      </w:r>
      <w:r w:rsidR="00930A8B">
        <w:t>That goes to</w:t>
      </w:r>
      <w:r w:rsidRPr="00AC1D61">
        <w:t xml:space="preserve"> some of the questions we </w:t>
      </w:r>
      <w:r w:rsidR="00DD140D">
        <w:t>will</w:t>
      </w:r>
      <w:r w:rsidRPr="00AC1D61">
        <w:t xml:space="preserve"> ask you as we try to get more specific ideas </w:t>
      </w:r>
      <w:r w:rsidR="00930A8B">
        <w:t>in</w:t>
      </w:r>
      <w:r w:rsidRPr="00AC1D61">
        <w:t xml:space="preserve"> a final set of pitches from you all about what you would like to get in place. Peter, over to you.</w:t>
      </w:r>
    </w:p>
    <w:p w:rsidR="005410EA" w:rsidRPr="00AC1D61" w:rsidP="005410EA">
      <w:pPr>
        <w:pStyle w:val="QuestionCont"/>
        <w:numPr>
          <w:ilvl w:val="0"/>
          <w:numId w:val="9"/>
        </w:numPr>
      </w:pPr>
      <w:r w:rsidRPr="00AC1D61">
        <w:rPr>
          <w:b/>
        </w:rPr>
        <w:t>Lord Hain:</w:t>
      </w:r>
      <w:r w:rsidRPr="00AC1D61">
        <w:t xml:space="preserve"> I am interested in what government and local government, with the help of the third sector, should do. Should there be digital hubs? Richard, those are striking figures on library use. Should that be a universal provision through local authorities? It has to be funded socially. Do we have to use a different type of model for public transport, an Uber model for public transport</w:t>
      </w:r>
      <w:r w:rsidR="00930A8B">
        <w:t>,</w:t>
      </w:r>
      <w:r w:rsidRPr="00AC1D61">
        <w:t xml:space="preserve"> to give people greater mobility? Should there be universal iPads with internet access</w:t>
      </w:r>
      <w:r w:rsidR="00930A8B">
        <w:t>,</w:t>
      </w:r>
      <w:r w:rsidRPr="00AC1D61">
        <w:t xml:space="preserve"> or do we start with schools, which is not the case at the moment? Should those on benefit</w:t>
      </w:r>
      <w:r w:rsidR="00930A8B">
        <w:t>s</w:t>
      </w:r>
      <w:r w:rsidRPr="00AC1D61">
        <w:t xml:space="preserve">—let us </w:t>
      </w:r>
      <w:r w:rsidR="00930A8B">
        <w:t xml:space="preserve">use </w:t>
      </w:r>
      <w:r w:rsidRPr="00AC1D61">
        <w:t xml:space="preserve">universal credit </w:t>
      </w:r>
      <w:r w:rsidR="00930A8B">
        <w:t>a</w:t>
      </w:r>
      <w:r w:rsidRPr="00AC1D61">
        <w:t>s a benchmark—get free broadband? Helen raised these issues. F</w:t>
      </w:r>
      <w:r w:rsidR="00930A8B">
        <w:t>inally</w:t>
      </w:r>
      <w:r w:rsidRPr="00AC1D61">
        <w:t>, what are other countries doing better than us in addressing this agenda?</w:t>
      </w:r>
    </w:p>
    <w:p w:rsidR="005410EA" w:rsidRPr="00AC1D61" w:rsidP="00930A8B">
      <w:pPr>
        <w:pStyle w:val="Remark"/>
      </w:pPr>
      <w:r w:rsidRPr="00AC1D61">
        <w:rPr>
          <w:b/>
        </w:rPr>
        <w:t>The Chair:</w:t>
      </w:r>
      <w:r w:rsidRPr="00AC1D61">
        <w:t xml:space="preserve"> Can I ask that each of you takes this in turn</w:t>
      </w:r>
      <w:r w:rsidR="00930A8B">
        <w:t>,</w:t>
      </w:r>
      <w:r w:rsidRPr="00AC1D61">
        <w:t xml:space="preserve"> because this is a final opportunity to give us your best ideas? We promise we will credit you </w:t>
      </w:r>
      <w:r w:rsidRPr="00AC1D61">
        <w:t>if we steal them.</w:t>
      </w:r>
    </w:p>
    <w:p w:rsidR="005410EA" w:rsidRPr="00AC1D61" w:rsidP="005410EA">
      <w:pPr>
        <w:pStyle w:val="Answer"/>
      </w:pPr>
      <w:r w:rsidRPr="00AC1D61">
        <w:rPr>
          <w:b/>
          <w:i/>
        </w:rPr>
        <w:t>Richard Hart:</w:t>
      </w:r>
      <w:r w:rsidRPr="00AC1D61">
        <w:t xml:space="preserve"> </w:t>
      </w:r>
      <w:r w:rsidR="00F86FF3">
        <w:t>P</w:t>
      </w:r>
      <w:r w:rsidRPr="00AC1D61">
        <w:t xml:space="preserve">robably the easiest </w:t>
      </w:r>
      <w:r w:rsidR="00F86FF3">
        <w:t>questions</w:t>
      </w:r>
      <w:r w:rsidRPr="00AC1D61">
        <w:t xml:space="preserve"> for me to answer are the first two</w:t>
      </w:r>
      <w:r w:rsidR="00F86FF3">
        <w:t>. S</w:t>
      </w:r>
      <w:r w:rsidRPr="00AC1D61">
        <w:t xml:space="preserve">hould we have digital hubs? I would say yes. </w:t>
      </w:r>
      <w:r w:rsidR="00F86FF3">
        <w:t>T</w:t>
      </w:r>
      <w:r w:rsidRPr="00AC1D61">
        <w:t>here are already networks of public libraries</w:t>
      </w:r>
      <w:r w:rsidR="00F86FF3">
        <w:t xml:space="preserve"> a</w:t>
      </w:r>
      <w:r w:rsidRPr="00AC1D61" w:rsidR="00F86FF3">
        <w:t>cross the country</w:t>
      </w:r>
      <w:r w:rsidRPr="00AC1D61">
        <w:t xml:space="preserve">. Virtually all have public access PCs in them as legacies from the </w:t>
      </w:r>
      <w:r w:rsidRPr="00AC1D61" w:rsidR="00F86FF3">
        <w:t xml:space="preserve">People’s Network </w:t>
      </w:r>
      <w:r w:rsidR="00F86FF3">
        <w:t xml:space="preserve">project </w:t>
      </w:r>
      <w:r w:rsidRPr="00AC1D61">
        <w:t xml:space="preserve">introduced probably 15 or 16 years ago. Those PCs are regularly updated. They are available and there </w:t>
      </w:r>
      <w:r w:rsidR="00F86FF3">
        <w:t>are</w:t>
      </w:r>
      <w:r w:rsidRPr="00AC1D61">
        <w:t xml:space="preserve"> staff </w:t>
      </w:r>
      <w:r w:rsidR="00F86FF3">
        <w:t>in</w:t>
      </w:r>
      <w:r w:rsidRPr="00AC1D61">
        <w:t xml:space="preserve"> libraries to support members of the community. Also, of course, we link in </w:t>
      </w:r>
      <w:r w:rsidRPr="00AC1D61" w:rsidR="00F86FF3">
        <w:t xml:space="preserve">in instances </w:t>
      </w:r>
      <w:r w:rsidRPr="00AC1D61">
        <w:t xml:space="preserve">with the Good Things Foundation for online resources for tutorials </w:t>
      </w:r>
      <w:r w:rsidR="00F86FF3">
        <w:t>such as</w:t>
      </w:r>
      <w:r w:rsidRPr="00AC1D61">
        <w:t xml:space="preserve"> the Learn My Way </w:t>
      </w:r>
      <w:r w:rsidR="00F86FF3">
        <w:t xml:space="preserve">which </w:t>
      </w:r>
      <w:r w:rsidRPr="00AC1D61">
        <w:t xml:space="preserve">Helen mentioned earlier. </w:t>
      </w:r>
    </w:p>
    <w:p w:rsidR="005410EA" w:rsidRPr="00AC1D61" w:rsidP="005410EA">
      <w:pPr>
        <w:pStyle w:val="Answer"/>
      </w:pPr>
      <w:r w:rsidRPr="00AC1D61">
        <w:t>In Leeds</w:t>
      </w:r>
      <w:r w:rsidR="00F86FF3">
        <w:t>,</w:t>
      </w:r>
      <w:r w:rsidRPr="00AC1D61">
        <w:t xml:space="preserve"> we are already looking at how we take a public library and turn it into something that we might call a digital hub; they are already community hubs, but how do we make </w:t>
      </w:r>
      <w:r w:rsidR="00AD0BC6">
        <w:t>them</w:t>
      </w:r>
      <w:r w:rsidRPr="00AC1D61">
        <w:t xml:space="preserve"> community digital hub</w:t>
      </w:r>
      <w:r w:rsidR="00AD0BC6">
        <w:t>s</w:t>
      </w:r>
      <w:r w:rsidRPr="00AC1D61">
        <w:t xml:space="preserve"> and draw more people in? Currently</w:t>
      </w:r>
      <w:r w:rsidR="00AD0BC6">
        <w:t>,</w:t>
      </w:r>
      <w:r w:rsidRPr="00AC1D61">
        <w:t xml:space="preserve"> on average</w:t>
      </w:r>
      <w:r w:rsidR="00AD0BC6">
        <w:t>,</w:t>
      </w:r>
      <w:r w:rsidRPr="00AC1D61">
        <w:t xml:space="preserve"> only 60% of the slots that are available on our public access PCs are utilised, so there is capacity there to increase their use. For me, it is </w:t>
      </w:r>
      <w:r w:rsidR="00AD0BC6">
        <w:t xml:space="preserve">then </w:t>
      </w:r>
      <w:r w:rsidRPr="00AC1D61">
        <w:t>about the advocacy of getting more people in</w:t>
      </w:r>
      <w:r w:rsidR="00AD0BC6">
        <w:t>,</w:t>
      </w:r>
      <w:r w:rsidRPr="00AC1D61">
        <w:t xml:space="preserve"> pushing and promoting the service that is available</w:t>
      </w:r>
      <w:r w:rsidR="00AD0BC6">
        <w:t>,</w:t>
      </w:r>
      <w:r w:rsidRPr="00AC1D61">
        <w:t xml:space="preserve"> and the motivations for people to engage. </w:t>
      </w:r>
    </w:p>
    <w:p w:rsidR="005410EA" w:rsidRPr="00AC1D61" w:rsidP="005410EA">
      <w:pPr>
        <w:pStyle w:val="Answer"/>
      </w:pPr>
      <w:r w:rsidRPr="00AC1D61">
        <w:t xml:space="preserve">On universal iPads, or similar, I see a need to increase what is available, but I still see that as </w:t>
      </w:r>
      <w:r w:rsidRPr="00AC1D61" w:rsidR="00692292">
        <w:t xml:space="preserve">probably </w:t>
      </w:r>
      <w:r w:rsidRPr="00AC1D61">
        <w:t>a targeted provision, maybe targeted to people with broadband</w:t>
      </w:r>
      <w:r w:rsidR="00692292">
        <w:t>,</w:t>
      </w:r>
      <w:r w:rsidRPr="00AC1D61">
        <w:t xml:space="preserve"> potentially for universal credit or similar interventions. We would probably look to do that on an individual-needs analysis. If somebody comes into a job club or a Jobcentre and says, “I want to do more work from home in order to apply for jobs”, we could lend them a device to do that. Currently</w:t>
      </w:r>
      <w:r w:rsidR="00692292">
        <w:t>,</w:t>
      </w:r>
      <w:r w:rsidRPr="00AC1D61">
        <w:t xml:space="preserve"> our model is lending devices to organisations that are third-sector communities so that they can work with their clients in settings. I think a blended approach is needed that allows both things to happen in the future.</w:t>
      </w:r>
    </w:p>
    <w:p w:rsidR="005410EA" w:rsidRPr="00AC1D61" w:rsidP="005410EA">
      <w:pPr>
        <w:pStyle w:val="Answer"/>
      </w:pPr>
      <w:r w:rsidRPr="00AC1D61">
        <w:rPr>
          <w:b/>
          <w:i/>
        </w:rPr>
        <w:t>Helen Milner:</w:t>
      </w:r>
      <w:r w:rsidRPr="00AC1D61">
        <w:t xml:space="preserve"> </w:t>
      </w:r>
      <w:r w:rsidR="00D05645">
        <w:t>Should we have h</w:t>
      </w:r>
      <w:r w:rsidRPr="00AC1D61">
        <w:t>ubs</w:t>
      </w:r>
      <w:r w:rsidR="00D05645">
        <w:t>? D</w:t>
      </w:r>
      <w:r w:rsidRPr="00AC1D61">
        <w:t xml:space="preserve">efinitely. We </w:t>
      </w:r>
      <w:r w:rsidR="008003FF">
        <w:t>call</w:t>
      </w:r>
      <w:r w:rsidRPr="00AC1D61">
        <w:t xml:space="preserve"> our </w:t>
      </w:r>
      <w:r w:rsidR="00BB7461">
        <w:t>“</w:t>
      </w:r>
      <w:r w:rsidRPr="00AC1D61">
        <w:t>big club</w:t>
      </w:r>
      <w:r w:rsidR="00BB7461">
        <w:t>”</w:t>
      </w:r>
      <w:r w:rsidRPr="00AC1D61">
        <w:t xml:space="preserve"> </w:t>
      </w:r>
      <w:r w:rsidR="00BB7461">
        <w:t>the O</w:t>
      </w:r>
      <w:r w:rsidRPr="00AC1D61">
        <w:t xml:space="preserve">nline </w:t>
      </w:r>
      <w:r w:rsidR="00BB7461">
        <w:t>Centres</w:t>
      </w:r>
      <w:r w:rsidRPr="00AC1D61">
        <w:t xml:space="preserve"> </w:t>
      </w:r>
      <w:r w:rsidR="00BB7461">
        <w:t>N</w:t>
      </w:r>
      <w:r w:rsidRPr="00AC1D61">
        <w:t xml:space="preserve">etwork; there are thousands of them across the UK already. Building on and investing in that would be tremendous. We have pitched into the spending review what we are calling a </w:t>
      </w:r>
      <w:r w:rsidR="00D4244A">
        <w:t>G</w:t>
      </w:r>
      <w:r w:rsidRPr="00AC1D61">
        <w:t xml:space="preserve">reat </w:t>
      </w:r>
      <w:r w:rsidR="00D4244A">
        <w:t>D</w:t>
      </w:r>
      <w:r w:rsidRPr="00AC1D61">
        <w:t xml:space="preserve">igital </w:t>
      </w:r>
      <w:r w:rsidR="00D4244A">
        <w:t>C</w:t>
      </w:r>
      <w:r w:rsidRPr="00AC1D61">
        <w:t xml:space="preserve">atch-up, </w:t>
      </w:r>
      <w:r w:rsidR="00C252CB">
        <w:t xml:space="preserve">to </w:t>
      </w:r>
      <w:r w:rsidRPr="00AC1D61" w:rsidR="00C252CB">
        <w:t>support</w:t>
      </w:r>
      <w:r w:rsidRPr="00AC1D61">
        <w:t xml:space="preserve"> a million people a year in a combination </w:t>
      </w:r>
      <w:r w:rsidR="00692292">
        <w:t xml:space="preserve">of </w:t>
      </w:r>
      <w:r w:rsidRPr="00AC1D61">
        <w:t>community network</w:t>
      </w:r>
      <w:r w:rsidR="00692292">
        <w:t>s</w:t>
      </w:r>
      <w:r w:rsidRPr="00AC1D61">
        <w:t>, plus working with employers, plus supporting those limited users</w:t>
      </w:r>
      <w:r w:rsidR="004A0BC2">
        <w:t xml:space="preserve"> with</w:t>
      </w:r>
      <w:r w:rsidRPr="00AC1D61">
        <w:t xml:space="preserve"> online</w:t>
      </w:r>
      <w:r w:rsidR="004A0BC2">
        <w:t xml:space="preserve"> learning</w:t>
      </w:r>
      <w:r w:rsidRPr="00AC1D61">
        <w:t xml:space="preserve">. We also have </w:t>
      </w:r>
      <w:r w:rsidR="00692292">
        <w:t xml:space="preserve">the </w:t>
      </w:r>
      <w:r w:rsidRPr="00AC1D61">
        <w:t>digital health hubs</w:t>
      </w:r>
      <w:r w:rsidRPr="00692292" w:rsidR="00692292">
        <w:t xml:space="preserve"> </w:t>
      </w:r>
      <w:r w:rsidRPr="00AC1D61" w:rsidR="00692292">
        <w:t>pilot</w:t>
      </w:r>
      <w:r w:rsidRPr="00AC1D61">
        <w:t xml:space="preserve">, blending health and </w:t>
      </w:r>
      <w:r w:rsidR="00EB2690">
        <w:t>well-being</w:t>
      </w:r>
      <w:r w:rsidRPr="00AC1D61">
        <w:t xml:space="preserve"> for people in communities through th</w:t>
      </w:r>
      <w:r w:rsidR="00D05645">
        <w:t>e</w:t>
      </w:r>
      <w:r w:rsidRPr="00AC1D61">
        <w:t xml:space="preserve"> existing network of digital inclusion in our communities</w:t>
      </w:r>
      <w:r w:rsidR="00D05645">
        <w:t xml:space="preserve">, including </w:t>
      </w:r>
      <w:r w:rsidRPr="00AC1D61">
        <w:t xml:space="preserve">libraries. </w:t>
      </w:r>
      <w:r w:rsidR="00D05645">
        <w:t>So, y</w:t>
      </w:r>
      <w:r w:rsidRPr="00AC1D61">
        <w:t xml:space="preserve">es, </w:t>
      </w:r>
      <w:r w:rsidR="00D05645">
        <w:t xml:space="preserve">we should </w:t>
      </w:r>
      <w:r w:rsidRPr="00AC1D61">
        <w:t xml:space="preserve">definitely </w:t>
      </w:r>
      <w:r w:rsidR="00D05645">
        <w:t xml:space="preserve">have </w:t>
      </w:r>
      <w:r w:rsidRPr="00AC1D61">
        <w:t xml:space="preserve">hubs, but also investment in a catch-up. This is best done nationally, probably in England, because Scotland is already ahead of us in the game. </w:t>
      </w:r>
    </w:p>
    <w:p w:rsidR="005410EA" w:rsidRPr="00AC1D61" w:rsidP="005410EA">
      <w:pPr>
        <w:pStyle w:val="Answer"/>
      </w:pPr>
      <w:r w:rsidRPr="00AC1D61">
        <w:t xml:space="preserve">On the </w:t>
      </w:r>
      <w:r w:rsidR="00D05645">
        <w:t xml:space="preserve">point about </w:t>
      </w:r>
      <w:r w:rsidRPr="00AC1D61">
        <w:t>free broadband and iPad</w:t>
      </w:r>
      <w:r w:rsidR="00D05645">
        <w:t>s</w:t>
      </w:r>
      <w:r w:rsidRPr="00AC1D61">
        <w:t xml:space="preserve">, as I said earlier, we are calling for a </w:t>
      </w:r>
      <w:r w:rsidR="005D2BD6">
        <w:t>D</w:t>
      </w:r>
      <w:r w:rsidRPr="00AC1D61">
        <w:t xml:space="preserve">ata </w:t>
      </w:r>
      <w:r w:rsidR="005D2BD6">
        <w:t>P</w:t>
      </w:r>
      <w:r w:rsidRPr="00AC1D61">
        <w:t xml:space="preserve">overty </w:t>
      </w:r>
      <w:r w:rsidR="005D2BD6">
        <w:t>L</w:t>
      </w:r>
      <w:r w:rsidRPr="00AC1D61">
        <w:t>ab</w:t>
      </w:r>
      <w:r w:rsidR="00551382">
        <w:t>,</w:t>
      </w:r>
      <w:r w:rsidRPr="00AC1D61">
        <w:t xml:space="preserve"> so we could really say, “Let</w:t>
      </w:r>
      <w:r w:rsidR="00551382">
        <w:t>’</w:t>
      </w:r>
      <w:r w:rsidRPr="00AC1D61">
        <w:t>s set ourselves an ambition</w:t>
      </w:r>
      <w:r w:rsidR="00551382">
        <w:t>. I</w:t>
      </w:r>
      <w:r w:rsidRPr="00AC1D61">
        <w:t>n two years</w:t>
      </w:r>
      <w:r w:rsidR="00551382">
        <w:t>, let’s</w:t>
      </w:r>
      <w:r w:rsidRPr="00AC1D61">
        <w:t xml:space="preserve"> remove data poverty from the UK”. There </w:t>
      </w:r>
      <w:r w:rsidR="00DD140D">
        <w:t>will</w:t>
      </w:r>
      <w:r w:rsidRPr="00AC1D61">
        <w:t xml:space="preserve"> be a number of solutions</w:t>
      </w:r>
      <w:r w:rsidR="00551382">
        <w:t xml:space="preserve">; it </w:t>
      </w:r>
      <w:r w:rsidRPr="00AC1D61">
        <w:t xml:space="preserve">could be iPads in libraries for loan, or be free broadband for </w:t>
      </w:r>
      <w:r w:rsidR="005D2BD6">
        <w:t>people on U</w:t>
      </w:r>
      <w:r w:rsidRPr="00AC1D61">
        <w:t xml:space="preserve">niversal </w:t>
      </w:r>
      <w:r w:rsidR="005D2BD6">
        <w:t>C</w:t>
      </w:r>
      <w:r w:rsidRPr="00AC1D61">
        <w:t xml:space="preserve">redit. But a very quick solution would be to make sure that people on </w:t>
      </w:r>
      <w:r w:rsidR="00932DF1">
        <w:t>U</w:t>
      </w:r>
      <w:r w:rsidRPr="00AC1D61">
        <w:t xml:space="preserve">niversal </w:t>
      </w:r>
      <w:r w:rsidR="00932DF1">
        <w:t>C</w:t>
      </w:r>
      <w:r w:rsidRPr="00AC1D61">
        <w:t>redit have an element added to their welfare benefit that is for broadband. At the moment</w:t>
      </w:r>
      <w:r w:rsidR="00A77DF6">
        <w:t>,</w:t>
      </w:r>
      <w:r w:rsidRPr="00AC1D61">
        <w:t xml:space="preserve"> it is </w:t>
      </w:r>
      <w:r w:rsidRPr="00AC1D61">
        <w:t xml:space="preserve">not taken into consideration as a cost that people on </w:t>
      </w:r>
      <w:r w:rsidR="00F70023">
        <w:t>U</w:t>
      </w:r>
      <w:r w:rsidRPr="00AC1D61">
        <w:t xml:space="preserve">niversal </w:t>
      </w:r>
      <w:r w:rsidR="00F70023">
        <w:t>C</w:t>
      </w:r>
      <w:r w:rsidRPr="00AC1D61">
        <w:t xml:space="preserve">redit might have. Those are some of the ideas. </w:t>
      </w:r>
      <w:r w:rsidR="00A77DF6">
        <w:t>D</w:t>
      </w:r>
      <w:r w:rsidRPr="00AC1D61">
        <w:t xml:space="preserve">ata gifting is </w:t>
      </w:r>
      <w:r w:rsidR="00A77DF6">
        <w:t>another thing</w:t>
      </w:r>
      <w:r w:rsidRPr="00AC1D61">
        <w:t xml:space="preserve"> that we are very excited about. We want a data poverty lab to really explore</w:t>
      </w:r>
      <w:r w:rsidR="00A77DF6">
        <w:t xml:space="preserve"> this: </w:t>
      </w:r>
      <w:r w:rsidRPr="00AC1D61">
        <w:t>“Let</w:t>
      </w:r>
      <w:r w:rsidR="00A77DF6">
        <w:t>’</w:t>
      </w:r>
      <w:r w:rsidRPr="00AC1D61">
        <w:t>s set ourselves a timeline. In two years</w:t>
      </w:r>
      <w:r w:rsidR="00A77DF6">
        <w:t>, let’s</w:t>
      </w:r>
      <w:r w:rsidRPr="00AC1D61">
        <w:t xml:space="preserve"> eradicate </w:t>
      </w:r>
      <w:r w:rsidR="005F6686">
        <w:t xml:space="preserve">data </w:t>
      </w:r>
      <w:r w:rsidR="00C252CB">
        <w:t xml:space="preserve">poverty </w:t>
      </w:r>
      <w:r w:rsidRPr="00AC1D61" w:rsidR="00C252CB">
        <w:t>from</w:t>
      </w:r>
      <w:r w:rsidRPr="00AC1D61">
        <w:t xml:space="preserve"> the UK”. </w:t>
      </w:r>
    </w:p>
    <w:p w:rsidR="005410EA" w:rsidRPr="00AC1D61" w:rsidP="005410EA">
      <w:pPr>
        <w:pStyle w:val="Answer"/>
      </w:pPr>
      <w:r w:rsidRPr="00AC1D61">
        <w:t xml:space="preserve">My third </w:t>
      </w:r>
      <w:r w:rsidR="00186E47">
        <w:t>recommendation</w:t>
      </w:r>
      <w:r w:rsidRPr="00AC1D61">
        <w:t xml:space="preserve"> is about the Government. This is a </w:t>
      </w:r>
      <w:r w:rsidR="00A77DF6">
        <w:t>c</w:t>
      </w:r>
      <w:r w:rsidRPr="00AC1D61">
        <w:t xml:space="preserve">ommittee of the House of Lords, so let us talk about machineries of </w:t>
      </w:r>
      <w:r w:rsidR="00293AF3">
        <w:t>government</w:t>
      </w:r>
      <w:r w:rsidRPr="00AC1D61">
        <w:t>. Digital inclusion sits in DCMS. It is a policy department</w:t>
      </w:r>
      <w:r w:rsidR="00A77DF6">
        <w:t>,</w:t>
      </w:r>
      <w:r w:rsidRPr="00AC1D61">
        <w:t xml:space="preserve"> not a delivery department. Getting any traction </w:t>
      </w:r>
      <w:r w:rsidR="00A77DF6">
        <w:t xml:space="preserve">on tackling </w:t>
      </w:r>
      <w:r w:rsidRPr="00AC1D61">
        <w:t xml:space="preserve">this extreme need during the pandemic could not be handled at </w:t>
      </w:r>
      <w:r w:rsidR="00186E47">
        <w:t xml:space="preserve">the </w:t>
      </w:r>
      <w:r w:rsidRPr="00AC1D61">
        <w:t>DCMS</w:t>
      </w:r>
      <w:r w:rsidR="00186E47">
        <w:t xml:space="preserve">, </w:t>
      </w:r>
      <w:r w:rsidRPr="00AC1D61">
        <w:t xml:space="preserve">because </w:t>
      </w:r>
      <w:r w:rsidR="00186E47">
        <w:t xml:space="preserve">it does </w:t>
      </w:r>
      <w:r w:rsidRPr="00AC1D61">
        <w:t>not have any kind of budget</w:t>
      </w:r>
      <w:r w:rsidR="00186E47">
        <w:t xml:space="preserve"> for it</w:t>
      </w:r>
      <w:r w:rsidRPr="00AC1D61">
        <w:t xml:space="preserve">, but it is good </w:t>
      </w:r>
      <w:r w:rsidR="00186E47">
        <w:t xml:space="preserve">to have </w:t>
      </w:r>
      <w:r w:rsidRPr="00AC1D61">
        <w:t>cross-</w:t>
      </w:r>
      <w:r w:rsidR="00293AF3">
        <w:t>government</w:t>
      </w:r>
      <w:r w:rsidRPr="00AC1D61">
        <w:t xml:space="preserve"> policies.</w:t>
      </w:r>
      <w:r>
        <w:t xml:space="preserve"> </w:t>
      </w:r>
      <w:r w:rsidRPr="00AC1D61">
        <w:t xml:space="preserve">I am still worried that the Government’s digital strategy will not have a major section on digital exclusion. That is </w:t>
      </w:r>
      <w:r w:rsidR="00186E47">
        <w:t>a very</w:t>
      </w:r>
      <w:r w:rsidRPr="00AC1D61">
        <w:t xml:space="preserve"> strong recommendation</w:t>
      </w:r>
      <w:r w:rsidR="00186E47">
        <w:t>:</w:t>
      </w:r>
      <w:r w:rsidRPr="00AC1D61">
        <w:t xml:space="preserve"> that the Government must look at digital exclusion in their digital strategy. </w:t>
      </w:r>
    </w:p>
    <w:p w:rsidR="005410EA" w:rsidRPr="00AC1D61" w:rsidP="005410EA">
      <w:pPr>
        <w:pStyle w:val="Answer"/>
      </w:pPr>
      <w:r w:rsidRPr="00AC1D61">
        <w:t xml:space="preserve">Lastly, I know </w:t>
      </w:r>
      <w:r w:rsidR="00186E47">
        <w:t xml:space="preserve">that this Committee will </w:t>
      </w:r>
      <w:r w:rsidRPr="00AC1D61">
        <w:t xml:space="preserve">be taking evidence in future sessions about things like work and health. Please remember digital exclusion when you are looking at those elements. As we have said throughout this session, digital exclusion cuts across </w:t>
      </w:r>
      <w:r w:rsidR="00EB2690">
        <w:t>all</w:t>
      </w:r>
      <w:r w:rsidRPr="00AC1D61">
        <w:t xml:space="preserve"> those different aspects. Please keep it in the front of your minds when you are taking evidence in other sessions.</w:t>
      </w:r>
    </w:p>
    <w:p w:rsidR="005410EA" w:rsidRPr="00AC1D61" w:rsidP="00186E47">
      <w:pPr>
        <w:pStyle w:val="Remark"/>
      </w:pPr>
      <w:r w:rsidRPr="00AC1D61">
        <w:rPr>
          <w:b/>
        </w:rPr>
        <w:t>The Chair:</w:t>
      </w:r>
      <w:r w:rsidRPr="00AC1D61">
        <w:t xml:space="preserve"> Thank you, Helen. I am sure, given the quality of this session, </w:t>
      </w:r>
      <w:r w:rsidR="00186E47">
        <w:t xml:space="preserve">that </w:t>
      </w:r>
      <w:r w:rsidRPr="00AC1D61">
        <w:t xml:space="preserve">any points and issues that have been raised will be front of mind for </w:t>
      </w:r>
      <w:r w:rsidR="00EB2690">
        <w:t>all</w:t>
      </w:r>
      <w:r w:rsidRPr="00AC1D61">
        <w:t xml:space="preserve"> us. Thank you. Douglas, and then Ian, can you give us your final thoughts?</w:t>
      </w:r>
    </w:p>
    <w:p w:rsidR="005410EA" w:rsidRPr="00AC1D61" w:rsidP="005410EA">
      <w:pPr>
        <w:pStyle w:val="Answer"/>
      </w:pPr>
      <w:r w:rsidRPr="00AC1D61">
        <w:rPr>
          <w:b/>
          <w:i/>
        </w:rPr>
        <w:t>Douglas White:</w:t>
      </w:r>
      <w:r w:rsidRPr="00AC1D61">
        <w:t xml:space="preserve"> Thank you. I will start </w:t>
      </w:r>
      <w:r w:rsidR="00F01479">
        <w:t xml:space="preserve">in </w:t>
      </w:r>
      <w:r w:rsidRPr="00AC1D61">
        <w:t>reverse order from Helen</w:t>
      </w:r>
      <w:r w:rsidR="00210749">
        <w:t>,</w:t>
      </w:r>
      <w:r w:rsidRPr="00AC1D61">
        <w:t xml:space="preserve"> but I have quite similar points. The commitment </w:t>
      </w:r>
      <w:r w:rsidR="00400B94">
        <w:t>to tackling</w:t>
      </w:r>
      <w:r w:rsidRPr="00AC1D61">
        <w:t xml:space="preserve"> digital exclusion has to be absolutely first and foremost, because unless </w:t>
      </w:r>
      <w:r w:rsidR="00400B94">
        <w:t>it is</w:t>
      </w:r>
      <w:r w:rsidR="00F01479">
        <w:t>,</w:t>
      </w:r>
      <w:r w:rsidRPr="00AC1D61">
        <w:t xml:space="preserve"> there is a risk that any initiative </w:t>
      </w:r>
      <w:r w:rsidRPr="00AC1D61" w:rsidR="00C252CB">
        <w:t>that may</w:t>
      </w:r>
      <w:r w:rsidRPr="00AC1D61">
        <w:t xml:space="preserve"> come under will </w:t>
      </w:r>
      <w:r w:rsidR="00F01479">
        <w:t xml:space="preserve">it </w:t>
      </w:r>
      <w:r w:rsidRPr="00AC1D61">
        <w:t xml:space="preserve">fall away or will not have the kind of long-term sustainability that we need. </w:t>
      </w:r>
      <w:r w:rsidR="00400B94">
        <w:t>We</w:t>
      </w:r>
      <w:r w:rsidRPr="00AC1D61">
        <w:t xml:space="preserve"> need </w:t>
      </w:r>
      <w:r w:rsidR="00400B94">
        <w:t>go</w:t>
      </w:r>
      <w:r w:rsidRPr="00AC1D61">
        <w:t>vernment at all levels, national and local government, to really take digital exclusion and say, “This is a priority for us. We</w:t>
      </w:r>
      <w:r w:rsidR="00400B94">
        <w:t>’</w:t>
      </w:r>
      <w:r w:rsidR="00DD140D">
        <w:t>ll</w:t>
      </w:r>
      <w:r w:rsidRPr="00AC1D61">
        <w:t xml:space="preserve"> </w:t>
      </w:r>
      <w:r w:rsidR="00400B94">
        <w:t>put this in</w:t>
      </w:r>
      <w:r w:rsidRPr="00AC1D61">
        <w:t xml:space="preserve"> the appropriate place in the digital strategy</w:t>
      </w:r>
      <w:r w:rsidR="00400B94">
        <w:t xml:space="preserve"> and in </w:t>
      </w:r>
      <w:r w:rsidRPr="00AC1D61">
        <w:t>wider anti-poverty strategies across our organisational plan and say, ‘This is a big thing</w:t>
      </w:r>
      <w:r w:rsidR="00400B94">
        <w:t>. W</w:t>
      </w:r>
      <w:r w:rsidRPr="00AC1D61">
        <w:t xml:space="preserve">e recognise it, and </w:t>
      </w:r>
      <w:r w:rsidR="00400B94">
        <w:t>we’ll</w:t>
      </w:r>
      <w:r w:rsidRPr="00AC1D61">
        <w:t xml:space="preserve"> tackle it. We</w:t>
      </w:r>
      <w:r w:rsidR="00400B94">
        <w:t>’</w:t>
      </w:r>
      <w:r w:rsidRPr="00AC1D61">
        <w:t>re in it for the medium to long term i</w:t>
      </w:r>
      <w:r>
        <w:t>n</w:t>
      </w:r>
      <w:r w:rsidRPr="00AC1D61">
        <w:t xml:space="preserve"> investing in this’”</w:t>
      </w:r>
      <w:r w:rsidR="00400B94">
        <w:t>.</w:t>
      </w:r>
      <w:r w:rsidRPr="00AC1D61">
        <w:t xml:space="preserve"> When you have that long-term commitment</w:t>
      </w:r>
      <w:r w:rsidR="00400B94">
        <w:t>,</w:t>
      </w:r>
      <w:r w:rsidRPr="00AC1D61">
        <w:t xml:space="preserve"> you can be in a much more robust and resilient place to deliver a host of different activities. </w:t>
      </w:r>
    </w:p>
    <w:p w:rsidR="009427A9" w:rsidP="005410EA">
      <w:pPr>
        <w:pStyle w:val="Answer"/>
      </w:pPr>
      <w:r w:rsidRPr="00AC1D61">
        <w:t xml:space="preserve">My second point is to make another pitch for </w:t>
      </w:r>
      <w:r w:rsidR="00A3740B">
        <w:t>co-production</w:t>
      </w:r>
      <w:r w:rsidR="00400B94">
        <w:t xml:space="preserve">. Once </w:t>
      </w:r>
      <w:r w:rsidRPr="00AC1D61">
        <w:t xml:space="preserve">you have sustained commitment at a high policy level, that delivery has to be informed by organisations working on the ground with a whole range of different groups to tackle some of the complexities here, and </w:t>
      </w:r>
      <w:r>
        <w:t xml:space="preserve">by </w:t>
      </w:r>
      <w:r w:rsidRPr="00AC1D61">
        <w:t xml:space="preserve">working with communities themselves, building that </w:t>
      </w:r>
      <w:r w:rsidR="00A3740B">
        <w:t>co-production</w:t>
      </w:r>
      <w:r w:rsidRPr="00AC1D61">
        <w:t xml:space="preserve"> approach into that strategic set of goals. </w:t>
      </w:r>
    </w:p>
    <w:p w:rsidR="005410EA" w:rsidRPr="00AC1D61" w:rsidP="005410EA">
      <w:pPr>
        <w:pStyle w:val="Answer"/>
      </w:pPr>
      <w:r>
        <w:t xml:space="preserve">Then, </w:t>
      </w:r>
      <w:r w:rsidRPr="00AC1D61">
        <w:t xml:space="preserve">I absolutely echo two key points Helen made. One is about investment. This area requires investment to make these changes, whether it is for devices, supporting people with connectivity, or helping </w:t>
      </w:r>
      <w:r w:rsidRPr="00AC1D61">
        <w:t xml:space="preserve">organisations </w:t>
      </w:r>
      <w:r>
        <w:t xml:space="preserve">to </w:t>
      </w:r>
      <w:r w:rsidRPr="00AC1D61">
        <w:t xml:space="preserve">deliver digital champions and digital support so that people get the advice and help that they need. </w:t>
      </w:r>
    </w:p>
    <w:p w:rsidR="005410EA" w:rsidRPr="00AC1D61" w:rsidP="005410EA">
      <w:pPr>
        <w:pStyle w:val="Answer"/>
      </w:pPr>
      <w:r w:rsidRPr="00AC1D61">
        <w:t xml:space="preserve">Finally, </w:t>
      </w:r>
      <w:r w:rsidR="009427A9">
        <w:t xml:space="preserve">we need </w:t>
      </w:r>
      <w:r w:rsidRPr="00AC1D61">
        <w:t>innovation, absolutely. I really support that call as well</w:t>
      </w:r>
      <w:r w:rsidR="009427A9">
        <w:t xml:space="preserve">. We need </w:t>
      </w:r>
      <w:r w:rsidRPr="00AC1D61">
        <w:t>to think about how we break down some of the things that have been difficult before and think about things in a different way, whether that is data gifting</w:t>
      </w:r>
      <w:r w:rsidR="009427A9">
        <w:t xml:space="preserve"> or </w:t>
      </w:r>
      <w:r w:rsidRPr="00AC1D61">
        <w:t>zero rating on particular websites, and to think creatively about what more we can do in this space. That would be my fourth and final ask.</w:t>
      </w:r>
    </w:p>
    <w:p w:rsidR="005410EA" w:rsidRPr="00AC1D61" w:rsidP="009427A9">
      <w:pPr>
        <w:pStyle w:val="Remark"/>
      </w:pPr>
      <w:r w:rsidRPr="00AC1D61">
        <w:rPr>
          <w:b/>
        </w:rPr>
        <w:t>The Chair:</w:t>
      </w:r>
      <w:r w:rsidRPr="00AC1D61">
        <w:t xml:space="preserve"> Great. Thank you. Finally, Ian.</w:t>
      </w:r>
    </w:p>
    <w:p w:rsidR="009427A9" w:rsidP="005410EA">
      <w:pPr>
        <w:pStyle w:val="Answer"/>
      </w:pPr>
      <w:r w:rsidRPr="00AC1D61">
        <w:rPr>
          <w:b/>
          <w:i/>
        </w:rPr>
        <w:t>Ian Macrae:</w:t>
      </w:r>
      <w:r w:rsidRPr="00AC1D61">
        <w:t xml:space="preserve"> Thank you very much. Let me pick up two groups of digitally excluded people. The first is children. </w:t>
      </w:r>
      <w:r>
        <w:t>One</w:t>
      </w:r>
      <w:r w:rsidRPr="00AC1D61">
        <w:t xml:space="preserve"> of the most striking findings for me is that 9% of children do not have a computer or a tablet in their homes. I have two children of my own</w:t>
      </w:r>
      <w:r>
        <w:t>,</w:t>
      </w:r>
      <w:r w:rsidRPr="00AC1D61">
        <w:t xml:space="preserve"> and I cannot imagine how they would struggle, even outside lockdown, if they did not have good internet access and a computer to do their learning at home. That feels like a fundamental area that should be addressed. </w:t>
      </w:r>
    </w:p>
    <w:p w:rsidR="005410EA" w:rsidRPr="00AC1D61" w:rsidP="005410EA">
      <w:pPr>
        <w:pStyle w:val="Answer"/>
      </w:pPr>
      <w:r w:rsidRPr="00AC1D61">
        <w:t xml:space="preserve">Secondly, at the other end of the age scale, </w:t>
      </w:r>
      <w:r w:rsidR="0057426C">
        <w:t xml:space="preserve">are </w:t>
      </w:r>
      <w:r w:rsidRPr="00AC1D61">
        <w:t>older people. One of the statistics that really strikes me is that over half of over-70s who live alone do not have internet access, and the consequences of social exclusion that follow from that. Of course, as more people get included</w:t>
      </w:r>
      <w:r w:rsidR="0057426C">
        <w:t>,</w:t>
      </w:r>
      <w:r w:rsidRPr="00AC1D61">
        <w:t xml:space="preserve"> the consequences are greater for those who are excluded, because they are excluded from their personal networks</w:t>
      </w:r>
      <w:r w:rsidR="00B818A1">
        <w:t>, but also</w:t>
      </w:r>
      <w:r w:rsidR="0057426C">
        <w:t xml:space="preserve"> </w:t>
      </w:r>
      <w:r w:rsidRPr="00AC1D61">
        <w:t>with things like bank branches</w:t>
      </w:r>
      <w:r w:rsidR="0057426C">
        <w:t xml:space="preserve"> potentially</w:t>
      </w:r>
      <w:r w:rsidRPr="00AC1D61">
        <w:t xml:space="preserve"> closing down. Addressing that through devices, through access, but fundamentally through community support, feels quite fundamental. </w:t>
      </w:r>
    </w:p>
    <w:p w:rsidR="005410EA" w:rsidRPr="00AC1D61" w:rsidP="005410EA">
      <w:pPr>
        <w:pStyle w:val="Answer"/>
      </w:pPr>
      <w:r>
        <w:t>An</w:t>
      </w:r>
      <w:r w:rsidRPr="00AC1D61">
        <w:t xml:space="preserve">other thing to highlight is that network availability in the UK is pretty good. </w:t>
      </w:r>
      <w:r w:rsidR="00B82FF4">
        <w:t>S</w:t>
      </w:r>
      <w:r w:rsidRPr="00AC1D61">
        <w:t>ervices may not be as expensive as many people think. There is benefit in a communications campaign on that. BT</w:t>
      </w:r>
      <w:r w:rsidR="00B82FF4">
        <w:t>, for example,</w:t>
      </w:r>
      <w:r w:rsidRPr="00AC1D61">
        <w:t xml:space="preserve"> has a social tariff, which people on qualifying benefits are eligible</w:t>
      </w:r>
      <w:r w:rsidRPr="00B82FF4" w:rsidR="00B82FF4">
        <w:t xml:space="preserve"> </w:t>
      </w:r>
      <w:r w:rsidRPr="00AC1D61" w:rsidR="00B82FF4">
        <w:t>for</w:t>
      </w:r>
      <w:r w:rsidRPr="00AC1D61">
        <w:t xml:space="preserve">, for a voice line and broadband connection for just over £10 a month. I am not sure that there is sufficient awareness of that. Similarly, for those who are online, there are benefits in shopping around, getting better deals, </w:t>
      </w:r>
      <w:r w:rsidR="00166C33">
        <w:t>and</w:t>
      </w:r>
      <w:r w:rsidRPr="00AC1D61">
        <w:t xml:space="preserve"> demanding more from their provider. </w:t>
      </w:r>
      <w:r w:rsidR="00B818A1">
        <w:t>T</w:t>
      </w:r>
      <w:r w:rsidRPr="00AC1D61">
        <w:t xml:space="preserve">he Stay Connected campaign that Ofcom has been running has been looking at that, including how people can improve their wi-fi performance, for example, which can be a tremendous barrier to participating properly. </w:t>
      </w:r>
    </w:p>
    <w:p w:rsidR="005410EA" w:rsidRPr="00AC1D61" w:rsidP="005410EA">
      <w:pPr>
        <w:pStyle w:val="Answer"/>
      </w:pPr>
      <w:r w:rsidRPr="00AC1D61">
        <w:t xml:space="preserve">One </w:t>
      </w:r>
      <w:r w:rsidR="00B818A1">
        <w:t xml:space="preserve">other </w:t>
      </w:r>
      <w:r w:rsidRPr="00AC1D61">
        <w:t>thing from me to close on</w:t>
      </w:r>
      <w:r w:rsidR="00C66511">
        <w:t xml:space="preserve"> is that</w:t>
      </w:r>
      <w:r w:rsidRPr="00AC1D61">
        <w:t xml:space="preserve"> understanding the impact of Covid and lockdown has been</w:t>
      </w:r>
      <w:r w:rsidRPr="00A00EFD" w:rsidR="00A00EFD">
        <w:t xml:space="preserve"> </w:t>
      </w:r>
      <w:r w:rsidRPr="00AC1D61" w:rsidR="00A00EFD">
        <w:t>a little bit frustrating for me</w:t>
      </w:r>
      <w:r w:rsidRPr="00AC1D61">
        <w:t xml:space="preserve">. Clearly it has been fundamental in </w:t>
      </w:r>
      <w:r w:rsidR="00B818A1">
        <w:t xml:space="preserve">changing </w:t>
      </w:r>
      <w:r w:rsidRPr="00AC1D61">
        <w:t xml:space="preserve">the way people use communication services, but at Ofcom we </w:t>
      </w:r>
      <w:r w:rsidR="00A00EFD">
        <w:t xml:space="preserve">do not </w:t>
      </w:r>
      <w:r w:rsidRPr="00AC1D61">
        <w:t xml:space="preserve">yet </w:t>
      </w:r>
      <w:r w:rsidR="00A00EFD">
        <w:t xml:space="preserve">have </w:t>
      </w:r>
      <w:r w:rsidRPr="00AC1D61">
        <w:t>the evidence base that we probably need. A lot of our best-in-field research relies on face-to-face communication, which is the most robust way of getting it. We have put a few of our trackers on hold, but</w:t>
      </w:r>
      <w:r w:rsidR="00010476">
        <w:t>,</w:t>
      </w:r>
      <w:r w:rsidRPr="00AC1D61">
        <w:t xml:space="preserve"> just to flag a few things, we will have our technology tracker, our adult’s media literacy, our children’s media literacy, all going into the field now. That will provide really interesting data sets in the New Year. Similarly, our big annual data collection on the take</w:t>
      </w:r>
      <w:r w:rsidR="00010476">
        <w:t>-</w:t>
      </w:r>
      <w:r w:rsidRPr="00AC1D61">
        <w:t xml:space="preserve">up of telecom services through our Connected Nations report will be out in December. I </w:t>
      </w:r>
      <w:r w:rsidRPr="00AC1D61">
        <w:t>am just letting you know that there is a whole bunch of data that we can make sure comes your way.</w:t>
      </w:r>
    </w:p>
    <w:p w:rsidR="00FC283D" w:rsidP="00010476">
      <w:pPr>
        <w:pStyle w:val="Remark"/>
      </w:pPr>
      <w:r w:rsidRPr="00AC1D61">
        <w:rPr>
          <w:b/>
        </w:rPr>
        <w:t>The Chair:</w:t>
      </w:r>
      <w:r w:rsidRPr="00AC1D61">
        <w:t xml:space="preserve"> Thank you very much. That is very clear. Peter has </w:t>
      </w:r>
      <w:r w:rsidR="00DC5CA3">
        <w:t xml:space="preserve">asked whether you could </w:t>
      </w:r>
      <w:r w:rsidRPr="00AC1D61">
        <w:t>perhaps submit written evidence about those specific recommendations, if you felt inclined to do so. I am sure that would be extremely helpful. I know that we would love to see that research, Ian, as soon as it is available. John has just made that same point. If that is available while we are doing this inquiry, that would be immensely helpful</w:t>
      </w:r>
      <w:r w:rsidR="00430582">
        <w:t>,</w:t>
      </w:r>
      <w:r w:rsidRPr="00AC1D61">
        <w:t xml:space="preserve"> too. </w:t>
      </w:r>
    </w:p>
    <w:p w:rsidR="005410EA" w:rsidRPr="00AC1D61" w:rsidP="00010476">
      <w:pPr>
        <w:pStyle w:val="Remark"/>
      </w:pPr>
      <w:r w:rsidRPr="00AC1D61">
        <w:t xml:space="preserve">I am conscious that we have had a long time. We have covered such a broad range of subjects, and forgive us for dotting around slightly for you guys. </w:t>
      </w:r>
      <w:r w:rsidR="00430582">
        <w:t>T</w:t>
      </w:r>
      <w:r w:rsidRPr="00AC1D61">
        <w:t xml:space="preserve">he big strands that I take away are, first—going back to </w:t>
      </w:r>
      <w:r w:rsidR="00E41E51">
        <w:t>Eric</w:t>
      </w:r>
      <w:r w:rsidRPr="00AC1D61">
        <w:t xml:space="preserve">’s original question about the very deep link between digital exclusion, social exclusion, inequality, and that complex but definitely exaggerated relationship during Covid—your absolute belief that the relative levels of digital understanding or exclusion or skills is a big factor in determining </w:t>
      </w:r>
      <w:r w:rsidR="00EB2690">
        <w:t>well-being</w:t>
      </w:r>
      <w:r w:rsidRPr="00AC1D61">
        <w:t xml:space="preserve"> in its broadest sense. You have all mentioned social interactions, quality of work, and mental health, health generally and quality of life. That is also very important for us as a </w:t>
      </w:r>
      <w:r w:rsidR="00430582">
        <w:t>C</w:t>
      </w:r>
      <w:r w:rsidRPr="00AC1D61">
        <w:t xml:space="preserve">ommittee. </w:t>
      </w:r>
    </w:p>
    <w:p w:rsidR="007D75C2" w:rsidP="00010476">
      <w:pPr>
        <w:pStyle w:val="Remark"/>
      </w:pPr>
      <w:r w:rsidRPr="00AC1D61">
        <w:t xml:space="preserve">Finally, these are complex policy areas, and you are all experts in it, but I feel—and I may be bringing too much of my own personal belief into this—that this is a problem </w:t>
      </w:r>
      <w:r>
        <w:t xml:space="preserve">that </w:t>
      </w:r>
      <w:r w:rsidRPr="00AC1D61">
        <w:t xml:space="preserve">we can crack in the UK. I think it needs to be made a priority, it needs to be in a government plan, and it needs to be driven and prioritised as part of </w:t>
      </w:r>
      <w:r w:rsidR="00EB2690">
        <w:t>all</w:t>
      </w:r>
      <w:r w:rsidRPr="00AC1D61">
        <w:t xml:space="preserve"> our digital work over the next few years. I get a sense from </w:t>
      </w:r>
      <w:r w:rsidR="00EB2690">
        <w:t>all</w:t>
      </w:r>
      <w:r w:rsidRPr="00AC1D61">
        <w:t xml:space="preserve"> you that you would all agree with</w:t>
      </w:r>
      <w:r>
        <w:t xml:space="preserve"> that</w:t>
      </w:r>
      <w:r w:rsidRPr="00AC1D61">
        <w:t xml:space="preserve">. </w:t>
      </w:r>
    </w:p>
    <w:p w:rsidR="005410EA" w:rsidRPr="00AC1D61" w:rsidP="00010476">
      <w:pPr>
        <w:pStyle w:val="Remark"/>
      </w:pPr>
      <w:r w:rsidRPr="00AC1D61">
        <w:t xml:space="preserve">I hope that we can, in some small part, play a role in making that happen, because I know that we all sit here taking for granted our ability to continue our lives with relative ease. It is excruciating to think of people for whom that is not possible. I just cannot imagine having had to survive the last few months, but also in the future, in a world that is increasingly digital. </w:t>
      </w:r>
    </w:p>
    <w:p w:rsidR="00D172A5" w:rsidRPr="00D871CE" w:rsidP="00430582">
      <w:pPr>
        <w:pStyle w:val="Remark"/>
      </w:pPr>
      <w:r w:rsidRPr="00AC1D61">
        <w:t xml:space="preserve">Thank you very much for helping us </w:t>
      </w:r>
      <w:r w:rsidR="00CD7FC3">
        <w:t xml:space="preserve">to </w:t>
      </w:r>
      <w:r w:rsidRPr="00AC1D61">
        <w:t xml:space="preserve">understand the complex landscape. We will indeed keep front of mind all the issues that you have raised as we come into future sessions about work, social life, physical health, mental health, and so on. I really value </w:t>
      </w:r>
      <w:r w:rsidR="00EB2690">
        <w:t>all</w:t>
      </w:r>
      <w:r w:rsidRPr="00AC1D61">
        <w:t xml:space="preserve"> your feelings and work, as I know my colleagues do also, so thank you. I </w:t>
      </w:r>
      <w:r w:rsidR="00316BE9">
        <w:t>will</w:t>
      </w:r>
      <w:r w:rsidRPr="00AC1D61">
        <w:t xml:space="preserve"> say goodbye to our witnesses now and we </w:t>
      </w:r>
      <w:r w:rsidR="00DD140D">
        <w:t>will</w:t>
      </w:r>
      <w:r w:rsidRPr="00AC1D61">
        <w:t xml:space="preserve"> spend a few minutes just talking about what we have learn</w:t>
      </w:r>
      <w:r w:rsidR="00316BE9">
        <w:t>ed</w:t>
      </w:r>
      <w:r w:rsidRPr="00AC1D61">
        <w:t>. Thank you very much. Have a great rest of your day and good luck with the rest of lockdown. I hope you will stay safe and sane, which is perhaps more of a challenge.</w:t>
      </w:r>
      <w:r w:rsidRPr="00D871CE" w:rsidR="00562984">
        <w:t xml:space="preserve"> </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0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0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0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E25DB" w:rsidP="008143FA">
      <w:pPr>
        <w:spacing w:after="0"/>
      </w:pPr>
      <w:r>
        <w:separator/>
      </w:r>
    </w:p>
  </w:footnote>
  <w:footnote w:type="continuationSeparator" w:id="1">
    <w:p w:rsidR="00EE25DB" w:rsidP="008143FA">
      <w:pPr>
        <w:spacing w:after="0"/>
      </w:pPr>
      <w:r>
        <w:continuationSeparator/>
      </w:r>
    </w:p>
  </w:footnote>
  <w:footnote w:id="2">
    <w:p w:rsidR="00F653E6">
      <w:pPr>
        <w:pStyle w:val="FootnoteText"/>
      </w:pPr>
      <w:r>
        <w:rPr>
          <w:rStyle w:val="FootnoteReference"/>
        </w:rPr>
        <w:footnoteRef/>
      </w:r>
      <w:r>
        <w:t xml:space="preserve"> The witness subsequently clarified that the figure is 1,600</w:t>
      </w:r>
    </w:p>
  </w:footnote>
  <w:footnote w:id="3">
    <w:p w:rsidR="00252B54">
      <w:pPr>
        <w:pStyle w:val="FootnoteText"/>
      </w:pPr>
      <w:r>
        <w:rPr>
          <w:rStyle w:val="FootnoteReference"/>
        </w:rPr>
        <w:footnoteRef/>
      </w:r>
      <w:r>
        <w:t xml:space="preserve"> The witness subsequently clarified that there are 15</w:t>
      </w:r>
    </w:p>
  </w:footnote>
  <w:footnote w:id="4">
    <w:p w:rsidR="00252B54">
      <w:pPr>
        <w:pStyle w:val="FootnoteText"/>
      </w:pPr>
      <w:r>
        <w:rPr>
          <w:rStyle w:val="FootnoteReference"/>
        </w:rPr>
        <w:footnoteRef/>
      </w:r>
      <w:r>
        <w:t xml:space="preserve"> The witness subsequently clarified that the funding is for 50,000 households, rather than 50,000 children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0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0EA" w:rsidP="009277D8">
    <w:pPr>
      <w:pStyle w:val="Para"/>
      <w:rPr>
        <w:color w:val="808080"/>
      </w:rPr>
    </w:pPr>
    <w:r>
      <w:rPr>
        <w:noProof/>
        <w:color w:val="808080"/>
      </w:rPr>
      <w:pict>
        <v:shapetype id="_x0000_t202" coordsize="21600,21600" o:spt="202" path="m,l,21600r21600,l21600,xe">
          <v:stroke joinstyle="miter"/>
          <v:path gradientshapeok="t" o:connecttype="rect"/>
        </v:shapetype>
        <v:shape id="MSIPCMa194416aa31b12cc43357743" o:spid="_x0000_s2049" type="#_x0000_t202" alt="{&quot;HashCode&quot;:-1754928040,&quot;Height&quot;:841.0,&quot;Width&quot;:595.0,&quot;Placement&quot;:&quot;Header&quot;,&quot;Index&quot;:&quot;Primary&quot;,&quot;Section&quot;:1,&quot;Top&quot;:0.0,&quot;Left&quot;:0.0}" style="height:21pt;margin-left:0;margin-top:15pt;mso-position-horizontal-relative:page;mso-position-vertical-relative:page;mso-wrap-distance-bottom:0;mso-wrap-distance-left:9pt;mso-wrap-distance-right:9pt;mso-wrap-distance-top:0;mso-wrap-style:square;position:absolute;v-text-anchor:top;visibility:visible;width:595.3pt;z-index:251658240" o:allowincell="f" filled="f" stroked="f" strokeweight="0.5pt">
          <v:textbox inset="20pt,0,,0">
            <w:txbxContent>
              <w:p w:rsidR="00B818A1" w:rsidRPr="00B818A1" w:rsidP="00B818A1">
                <w:pPr>
                  <w:spacing w:after="0"/>
                  <w:jc w:val="left"/>
                  <w:rPr>
                    <w:rFonts w:ascii="Calibri" w:hAnsi="Calibri" w:cs="Calibri"/>
                    <w:color w:val="000000"/>
                    <w:sz w:val="24"/>
                  </w:rPr>
                </w:pPr>
              </w:p>
            </w:txbxContent>
          </v:textbox>
          <w10:wrap anchorx="page" anchory="page"/>
        </v:shape>
      </w:pict>
    </w:r>
  </w:p>
  <w:sdt>
    <w:sdtPr>
      <w:rPr>
        <w:color w:val="808080"/>
      </w:rPr>
      <w:alias w:val="HouseLogo"/>
      <w:tag w:val="HouseLogo"/>
      <w:id w:val="-96340869"/>
      <w:richText/>
    </w:sdtPr>
    <w:sdtContent>
      <w:p w:rsidR="005410EA" w:rsidP="009277D8">
        <w:pPr>
          <w:pStyle w:val="Para"/>
          <w:rPr>
            <w:color w:val="808080"/>
          </w:rPr>
        </w:pPr>
        <w:r w:rsidRPr="00487BD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410E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00287308"/>
      <w:docPartObj>
        <w:docPartGallery w:val="Page Numbers (Top of Page)"/>
        <w:docPartUnique/>
      </w:docPartObj>
    </w:sdtPr>
    <w:sdtEndPr>
      <w:rPr>
        <w:noProof/>
      </w:rPr>
    </w:sdtEndPr>
    <w:sdtContent>
      <w:p w:rsidR="005410E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EFD">
    <w:pPr>
      <w:pStyle w:val="Header"/>
      <w:jc w:val="right"/>
    </w:pPr>
    <w:r>
      <w:rPr>
        <w:noProof/>
      </w:rPr>
      <w:pict>
        <v:shapetype id="_x0000_t202" coordsize="21600,21600" o:spt="202" path="m,l,21600r21600,l21600,xe">
          <v:stroke joinstyle="miter"/>
          <v:path gradientshapeok="t" o:connecttype="rect"/>
        </v:shapetype>
        <v:shape id="MSIPCM75a146748f975bd6140ab5ef" o:spid="_x0000_s2050" type="#_x0000_t202" alt="{&quot;HashCode&quot;:-1754928040,&quot;Height&quot;:841.0,&quot;Width&quot;:595.0,&quot;Placement&quot;:&quot;Header&quot;,&quot;Index&quot;:&quot;Primary&quot;,&quot;Section&quot;:2,&quot;Top&quot;:0.0,&quot;Left&quot;:0.0}" style="height:21pt;margin-left:0;margin-top:15pt;mso-position-horizontal-relative:page;mso-position-vertical-relative:page;mso-wrap-distance-bottom:0;mso-wrap-distance-left:9pt;mso-wrap-distance-right:9pt;mso-wrap-distance-top:0;mso-wrap-style:square;position:absolute;v-text-anchor:top;visibility:visible;width:595.3pt;z-index:251659264" o:allowincell="f" filled="f" stroked="f" strokeweight="0.5pt">
          <v:textbox inset="20pt,0,,0">
            <w:txbxContent>
              <w:p w:rsidR="00B818A1" w:rsidRPr="00B818A1" w:rsidP="00B818A1">
                <w:pPr>
                  <w:spacing w:after="0"/>
                  <w:jc w:val="left"/>
                  <w:rPr>
                    <w:rFonts w:ascii="Calibri" w:hAnsi="Calibri" w:cs="Calibri"/>
                    <w:color w:val="000000"/>
                    <w:sz w:val="24"/>
                  </w:rPr>
                </w:pPr>
              </w:p>
            </w:txbxContent>
          </v:textbox>
          <w10:wrap anchorx="page" anchory="page"/>
        </v:shape>
      </w:pict>
    </w:r>
    <w:sdt>
      <w:sdtPr>
        <w:id w:val="-670555896"/>
        <w:docPartObj>
          <w:docPartGallery w:val="Page Numbers (Top of Page)"/>
          <w:docPartUnique/>
        </w:docPartObj>
      </w:sdtPr>
      <w:sdtEndPr>
        <w:rPr>
          <w:noProof/>
        </w:rPr>
      </w:sdtEndPr>
      <w:sdtContent>
        <w:r w:rsidR="00277EFD">
          <w:fldChar w:fldCharType="begin"/>
        </w:r>
        <w:r w:rsidR="00277EFD">
          <w:instrText xml:space="preserve"> PAGE   \* MERGEFORMAT </w:instrText>
        </w:r>
        <w:r w:rsidR="00277EFD">
          <w:fldChar w:fldCharType="separate"/>
        </w:r>
        <w:r w:rsidR="009C0F7F">
          <w:rPr>
            <w:noProof/>
          </w:rPr>
          <w:t>1</w:t>
        </w:r>
        <w:r w:rsidR="00277EFD">
          <w:rPr>
            <w:noProof/>
          </w:rPr>
          <w:fldChar w:fldCharType="end"/>
        </w:r>
      </w:sdtContent>
    </w:sdt>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212CDF3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10E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B44235"/>
    <w:rPr>
      <w:sz w:val="16"/>
      <w:szCs w:val="16"/>
    </w:rPr>
  </w:style>
  <w:style w:type="paragraph" w:styleId="CommentText">
    <w:name w:val="annotation text"/>
    <w:basedOn w:val="Normal"/>
    <w:link w:val="CommentTextChar"/>
    <w:uiPriority w:val="99"/>
    <w:semiHidden/>
    <w:unhideWhenUsed/>
    <w:rsid w:val="00B44235"/>
    <w:rPr>
      <w:sz w:val="20"/>
      <w:szCs w:val="20"/>
    </w:rPr>
  </w:style>
  <w:style w:type="character" w:customStyle="1" w:styleId="CommentTextChar">
    <w:name w:val="Comment Text Char"/>
    <w:basedOn w:val="DefaultParagraphFont"/>
    <w:link w:val="CommentText"/>
    <w:uiPriority w:val="99"/>
    <w:semiHidden/>
    <w:rsid w:val="00B4423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44235"/>
    <w:rPr>
      <w:b/>
      <w:bCs/>
    </w:rPr>
  </w:style>
  <w:style w:type="character" w:customStyle="1" w:styleId="CommentSubjectChar">
    <w:name w:val="Comment Subject Char"/>
    <w:basedOn w:val="CommentTextChar"/>
    <w:link w:val="CommentSubject"/>
    <w:uiPriority w:val="99"/>
    <w:semiHidden/>
    <w:rsid w:val="00B44235"/>
    <w:rPr>
      <w:rFonts w:ascii="Verdana" w:hAnsi="Verdana"/>
      <w:b/>
      <w:bCs/>
      <w:sz w:val="20"/>
      <w:szCs w:val="20"/>
    </w:rPr>
  </w:style>
  <w:style w:type="paragraph" w:styleId="FootnoteText">
    <w:name w:val="footnote text"/>
    <w:basedOn w:val="Normal"/>
    <w:link w:val="FootnoteTextChar"/>
    <w:uiPriority w:val="99"/>
    <w:semiHidden/>
    <w:unhideWhenUsed/>
    <w:rsid w:val="00F653E6"/>
    <w:pPr>
      <w:spacing w:after="0"/>
    </w:pPr>
    <w:rPr>
      <w:sz w:val="20"/>
      <w:szCs w:val="20"/>
    </w:rPr>
  </w:style>
  <w:style w:type="character" w:customStyle="1" w:styleId="FootnoteTextChar">
    <w:name w:val="Footnote Text Char"/>
    <w:basedOn w:val="DefaultParagraphFont"/>
    <w:link w:val="FootnoteText"/>
    <w:uiPriority w:val="99"/>
    <w:semiHidden/>
    <w:rsid w:val="00F653E6"/>
    <w:rPr>
      <w:rFonts w:ascii="Verdana" w:hAnsi="Verdana"/>
      <w:sz w:val="20"/>
      <w:szCs w:val="20"/>
    </w:rPr>
  </w:style>
  <w:style w:type="character" w:styleId="FootnoteReference">
    <w:name w:val="footnote reference"/>
    <w:basedOn w:val="DefaultParagraphFont"/>
    <w:uiPriority w:val="99"/>
    <w:semiHidden/>
    <w:unhideWhenUsed/>
    <w:rsid w:val="00F65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E17A8794C54645A18C33EE0627E740" ma:contentTypeVersion="12" ma:contentTypeDescription="Create a new document." ma:contentTypeScope="" ma:versionID="4b0b3c30e6eee44655672e28168a0499">
  <xsd:schema xmlns:xsd="http://www.w3.org/2001/XMLSchema" xmlns:xs="http://www.w3.org/2001/XMLSchema" xmlns:p="http://schemas.microsoft.com/office/2006/metadata/properties" xmlns:ns3="f1648f91-6982-4b8d-a168-ab4f468e5dc2" xmlns:ns4="9c94f4ae-87d8-4432-b2f2-db6a346194ff" targetNamespace="http://schemas.microsoft.com/office/2006/metadata/properties" ma:root="true" ma:fieldsID="f42074f448d87a679d96961cf47fabed" ns3:_="" ns4:_="">
    <xsd:import namespace="f1648f91-6982-4b8d-a168-ab4f468e5dc2"/>
    <xsd:import namespace="9c94f4ae-87d8-4432-b2f2-db6a346194f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48f91-6982-4b8d-a168-ab4f468e5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4f4ae-87d8-4432-b2f2-db6a346194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79976-4266-4529-9C0A-11F3585838E7}">
  <ds:schemaRefs>
    <ds:schemaRef ds:uri="http://schemas.microsoft.com/sharepoint/v3/contenttype/forms"/>
  </ds:schemaRefs>
</ds:datastoreItem>
</file>

<file path=customXml/itemProps2.xml><?xml version="1.0" encoding="utf-8"?>
<ds:datastoreItem xmlns:ds="http://schemas.openxmlformats.org/officeDocument/2006/customXml" ds:itemID="{15D2A114-3695-42B0-BBF9-DEA2D1292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48f91-6982-4b8d-a168-ab4f468e5dc2"/>
    <ds:schemaRef ds:uri="9c94f4ae-87d8-4432-b2f2-db6a3461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4A588F-CD41-4995-AC6F-1CCCA43D7F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C84ADC-C12C-46A2-9FA9-A4EC3E3A7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