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7869" w:rsidRPr="00086959" w:rsidP="00C13329">
      <w:pPr>
        <w:pStyle w:val="TitleCommittee0"/>
        <w:ind w:left="142"/>
      </w:pPr>
      <w:sdt>
        <w:sdtPr>
          <w:alias w:val="CommitteeName"/>
          <w:tag w:val="CommitteeName"/>
          <w:id w:val="1869951332"/>
          <w:placeholder>
            <w:docPart w:val="77FC778CD0AD47D68D9A6354F5F2847B"/>
          </w:placeholder>
          <w:richText/>
        </w:sdtPr>
        <w:sdtContent>
          <w:r w:rsidRPr="00086959" w:rsidR="00443D3F">
            <w:t>Levelling Up, Housing and Communities Committee</w:t>
          </w:r>
        </w:sdtContent>
      </w:sdt>
    </w:p>
    <w:p w:rsidR="001E7869" w:rsidRPr="00086959" w:rsidP="00C13329">
      <w:pPr>
        <w:pStyle w:val="TitleInquiry0"/>
        <w:ind w:left="142"/>
      </w:pPr>
      <w:r w:rsidRPr="00086959">
        <w:t xml:space="preserve">Oral evidence: </w:t>
      </w:r>
      <w:sdt>
        <w:sdtPr>
          <w:alias w:val="InquiryName"/>
          <w:tag w:val="InquiryName"/>
          <w:id w:val="377371847"/>
          <w:placeholder>
            <w:docPart w:val="77FC778CD0AD47D68D9A6354F5F2847B"/>
          </w:placeholder>
          <w:richText/>
        </w:sdtPr>
        <w:sdtContent>
          <w:r w:rsidRPr="00086959">
            <w:t>Funding for Levelling Up</w:t>
          </w:r>
        </w:sdtContent>
      </w:sdt>
      <w:r w:rsidRPr="00086959">
        <w:t xml:space="preserve">, HC </w:t>
      </w:r>
      <w:sdt>
        <w:sdtPr>
          <w:alias w:val="InquiryRefNo"/>
          <w:tag w:val="InquiryRefNo"/>
          <w:id w:val="-281725174"/>
          <w:placeholder>
            <w:docPart w:val="77FC778CD0AD47D68D9A6354F5F2847B"/>
          </w:placeholder>
          <w:richText/>
        </w:sdtPr>
        <w:sdtContent>
          <w:r w:rsidRPr="00086959">
            <w:t>744</w:t>
          </w:r>
        </w:sdtContent>
      </w:sdt>
    </w:p>
    <w:sdt>
      <w:sdtPr>
        <w:alias w:val="SittingDate"/>
        <w:tag w:val="SittingDate"/>
        <w:id w:val="-1160222926"/>
        <w:placeholder>
          <w:docPart w:val="77FC778CD0AD47D68D9A6354F5F2847B"/>
        </w:placeholder>
        <w:richText/>
      </w:sdtPr>
      <w:sdtContent>
        <w:p w:rsidR="001E7869" w:rsidRPr="00086959" w:rsidP="00C13329">
          <w:pPr>
            <w:pStyle w:val="Para"/>
            <w:ind w:left="142"/>
          </w:pPr>
          <w:r w:rsidRPr="00086959">
            <w:t>Monday 28 November 2022</w:t>
          </w:r>
        </w:p>
      </w:sdtContent>
    </w:sdt>
    <w:p w:rsidR="001E7869" w:rsidRPr="00086959" w:rsidP="00C13329">
      <w:pPr>
        <w:pStyle w:val="Para"/>
        <w:ind w:left="142"/>
      </w:pPr>
      <w:r w:rsidRPr="00086959">
        <w:t xml:space="preserve">Ordered by the House of </w:t>
      </w:r>
      <w:sdt>
        <w:sdtPr>
          <w:alias w:val="House"/>
          <w:tag w:val="House"/>
          <w:id w:val="809213435"/>
          <w:placeholder>
            <w:docPart w:val="77FC778CD0AD47D68D9A6354F5F2847B"/>
          </w:placeholder>
          <w:richText/>
        </w:sdtPr>
        <w:sdtContent>
          <w:r w:rsidRPr="00086959">
            <w:t>Commons</w:t>
          </w:r>
        </w:sdtContent>
      </w:sdt>
      <w:r w:rsidRPr="00086959">
        <w:t xml:space="preserve"> to be published on </w:t>
      </w:r>
      <w:sdt>
        <w:sdtPr>
          <w:alias w:val="PublishDate"/>
          <w:tag w:val="PublishDate"/>
          <w:id w:val="217021599"/>
          <w:placeholder>
            <w:docPart w:val="77FC778CD0AD47D68D9A6354F5F2847B"/>
          </w:placeholder>
          <w:richText/>
        </w:sdtPr>
        <w:sdtContent>
          <w:r w:rsidRPr="00086959">
            <w:t>28 November 2022</w:t>
          </w:r>
        </w:sdtContent>
      </w:sdt>
      <w:r w:rsidRPr="00086959">
        <w:t>.</w:t>
      </w:r>
    </w:p>
    <w:p w:rsidR="001E7869" w:rsidRPr="00B05E61" w:rsidP="00C13329">
      <w:pPr>
        <w:pStyle w:val="Para"/>
        <w:ind w:left="142"/>
        <w:rPr>
          <w:b/>
          <w:bCs/>
        </w:rPr>
      </w:pPr>
      <w:sdt>
        <w:sdtPr>
          <w:alias w:val="VideoHyperlink"/>
          <w:tag w:val="VideoHyperlink"/>
          <w:id w:val="703995351"/>
          <w:placeholder>
            <w:docPart w:val="77FC778CD0AD47D68D9A6354F5F2847B"/>
          </w:placeholder>
          <w:richText/>
        </w:sdtPr>
        <w:sdtEndPr>
          <w:rPr>
            <w:b/>
            <w:bCs/>
          </w:rPr>
        </w:sdtEndPr>
        <w:sdtContent>
          <w:r>
            <w:fldChar w:fldCharType="begin"/>
          </w:r>
          <w:r>
            <w:instrText xml:space="preserve"> HYPERLINK "https://www.parliamentlive.tv/Event/Index/e1783a3a-dea5-490a-9434-f3650dcf29dc" </w:instrText>
          </w:r>
          <w:r>
            <w:fldChar w:fldCharType="separate"/>
          </w:r>
          <w:r w:rsidRPr="00B05E61" w:rsidR="00443D3F">
            <w:rPr>
              <w:rStyle w:val="Hyperlink"/>
              <w:b/>
              <w:bCs/>
            </w:rPr>
            <w:t>Watch the meeting</w:t>
          </w:r>
          <w:r>
            <w:fldChar w:fldCharType="end"/>
          </w:r>
        </w:sdtContent>
      </w:sdt>
    </w:p>
    <w:p w:rsidR="001E7869" w:rsidRPr="00086959" w:rsidP="00C13329">
      <w:pPr>
        <w:ind w:left="142"/>
      </w:pPr>
      <w:r w:rsidRPr="00086959">
        <w:t xml:space="preserve">Members present: </w:t>
      </w:r>
      <w:sdt>
        <w:sdtPr>
          <w:alias w:val="MembersPresent"/>
          <w:tag w:val="MembersPresent"/>
          <w:id w:val="366340316"/>
          <w:placeholder>
            <w:docPart w:val="77FC778CD0AD47D68D9A6354F5F2847B"/>
          </w:placeholder>
          <w:richText/>
        </w:sdtPr>
        <w:sdtContent>
          <w:r w:rsidRPr="00086959" w:rsidR="00C11903">
            <w:t>Mr Clive Betts</w:t>
          </w:r>
          <w:r w:rsidRPr="00086959">
            <w:t xml:space="preserve"> (Chair); </w:t>
          </w:r>
          <w:r w:rsidRPr="00086959" w:rsidR="00C11903">
            <w:t>Bob Blackman</w:t>
          </w:r>
          <w:r w:rsidRPr="00086959">
            <w:t>;</w:t>
          </w:r>
          <w:r w:rsidRPr="00086959" w:rsidR="00D947FE">
            <w:t xml:space="preserve"> </w:t>
          </w:r>
          <w:r w:rsidRPr="00086959" w:rsidR="00735871">
            <w:t>Ian Byrne;</w:t>
          </w:r>
          <w:r w:rsidRPr="00086959" w:rsidR="00C11903">
            <w:t xml:space="preserve"> Mrs Natalie Elphicke;</w:t>
          </w:r>
          <w:r w:rsidRPr="00086959" w:rsidR="00735871">
            <w:t xml:space="preserve"> Kate Hollern; Andrew Lewer; Mary Rob</w:t>
          </w:r>
          <w:r w:rsidRPr="00086959" w:rsidR="00D44307">
            <w:t>i</w:t>
          </w:r>
          <w:r w:rsidRPr="00086959" w:rsidR="00735871">
            <w:t>nson;</w:t>
          </w:r>
          <w:r w:rsidRPr="00086959" w:rsidR="00D44307">
            <w:t xml:space="preserve"> </w:t>
          </w:r>
          <w:r w:rsidRPr="00086959" w:rsidR="00735871">
            <w:t>M</w:t>
          </w:r>
          <w:r w:rsidRPr="00086959" w:rsidR="00D44307">
            <w:t>ohammad Yasin.</w:t>
          </w:r>
        </w:sdtContent>
      </w:sdt>
    </w:p>
    <w:p w:rsidR="00D947FE" w:rsidRPr="00086959" w:rsidP="00C13329">
      <w:pPr>
        <w:pStyle w:val="ParaCentre"/>
        <w:ind w:left="142"/>
        <w:jc w:val="both"/>
      </w:pPr>
      <w:r w:rsidRPr="00086959">
        <w:t>Scottish Affairs Committee Member present: Deidre Brock.</w:t>
      </w:r>
    </w:p>
    <w:p w:rsidR="001E7869" w:rsidRPr="00086959" w:rsidP="00C13329">
      <w:pPr>
        <w:pStyle w:val="ParaCentre"/>
        <w:ind w:left="142"/>
      </w:pPr>
      <w:r w:rsidRPr="00086959">
        <w:t xml:space="preserve">Questions </w:t>
      </w:r>
      <w:sdt>
        <w:sdtPr>
          <w:alias w:val="QuestionNumbers"/>
          <w:tag w:val="QuestionNumbers"/>
          <w:id w:val="-1223666168"/>
          <w:placeholder>
            <w:docPart w:val="77FC778CD0AD47D68D9A6354F5F2847B"/>
          </w:placeholder>
          <w:richText/>
        </w:sdtPr>
        <w:sdtContent>
          <w:r w:rsidRPr="00086959">
            <w:t>30 -</w:t>
          </w:r>
          <w:r w:rsidRPr="00086959" w:rsidR="00086959">
            <w:t xml:space="preserve"> 9</w:t>
          </w:r>
          <w:r w:rsidR="005973F9">
            <w:t>1</w:t>
          </w:r>
        </w:sdtContent>
      </w:sdt>
    </w:p>
    <w:p w:rsidR="001E7869" w:rsidRPr="00086959" w:rsidP="00C13329">
      <w:pPr>
        <w:pStyle w:val="TitleWitnesses0"/>
        <w:ind w:left="142"/>
      </w:pPr>
      <w:r w:rsidRPr="00086959">
        <w:t>Witnesses</w:t>
      </w:r>
    </w:p>
    <w:p w:rsidR="001E7869" w:rsidRPr="00086959" w:rsidP="00C13329">
      <w:pPr>
        <w:pStyle w:val="Para"/>
        <w:ind w:left="142"/>
      </w:pPr>
      <w:r>
        <w:fldChar w:fldCharType="begin"/>
      </w:r>
      <w:r>
        <w:instrText xml:space="preserve"> HYPERLINK \l "Panel1" </w:instrText>
      </w:r>
      <w:r>
        <w:fldChar w:fldCharType="separate"/>
      </w:r>
      <w:r w:rsidRPr="00086959" w:rsidR="00443D3F">
        <w:rPr>
          <w:rStyle w:val="Hyperlink"/>
        </w:rPr>
        <w:t>I</w:t>
      </w:r>
      <w:r>
        <w:fldChar w:fldCharType="end"/>
      </w:r>
      <w:r w:rsidRPr="00086959" w:rsidR="00443D3F">
        <w:t>: John Swinne</w:t>
      </w:r>
      <w:r w:rsidRPr="00086959" w:rsidR="00EE53E6">
        <w:t>y MSP, Deputy First Minister, Scottish Government.</w:t>
      </w:r>
    </w:p>
    <w:p w:rsidR="001E7869" w:rsidRPr="00086959" w:rsidP="00C13329">
      <w:pPr>
        <w:pStyle w:val="Para"/>
        <w:ind w:left="142"/>
      </w:pPr>
      <w:r>
        <w:fldChar w:fldCharType="begin"/>
      </w:r>
      <w:r>
        <w:instrText xml:space="preserve"> HYPERLINK \l "Panel2" </w:instrText>
      </w:r>
      <w:r>
        <w:fldChar w:fldCharType="separate"/>
      </w:r>
      <w:r w:rsidRPr="00A0765F" w:rsidR="00443D3F">
        <w:rPr>
          <w:rStyle w:val="Hyperlink"/>
        </w:rPr>
        <w:t>II</w:t>
      </w:r>
      <w:r>
        <w:fldChar w:fldCharType="end"/>
      </w:r>
      <w:r w:rsidRPr="00086959" w:rsidR="00443D3F">
        <w:t xml:space="preserve">: </w:t>
      </w:r>
      <w:r w:rsidRPr="00086959" w:rsidR="003F5890">
        <w:t>Councillor Kevin Bentley, Chairman of the People and Places Board, Local Government Association</w:t>
      </w:r>
      <w:r w:rsidR="00E75E9D">
        <w:t>;</w:t>
      </w:r>
      <w:r w:rsidRPr="00086959" w:rsidR="00376A1A">
        <w:t xml:space="preserve"> Matt O</w:t>
      </w:r>
      <w:r w:rsidR="00086959">
        <w:t>’</w:t>
      </w:r>
      <w:r w:rsidRPr="00086959" w:rsidR="00376A1A">
        <w:t>Neill, Executive Director for Growth and Sustainability, Barnsley Council</w:t>
      </w:r>
      <w:r w:rsidR="00341189">
        <w:t>;</w:t>
      </w:r>
      <w:r w:rsidRPr="00086959" w:rsidR="006D3D67">
        <w:t xml:space="preserve"> </w:t>
      </w:r>
      <w:r w:rsidRPr="00086959" w:rsidR="003F5890">
        <w:t xml:space="preserve">Geoff Raw, Chief Executive, </w:t>
      </w:r>
      <w:r w:rsidRPr="00086959" w:rsidR="003F5890">
        <w:t>Brighton</w:t>
      </w:r>
      <w:r w:rsidRPr="00086959" w:rsidR="003F5890">
        <w:t xml:space="preserve"> </w:t>
      </w:r>
      <w:r w:rsidRPr="00086959" w:rsidR="00D947FE">
        <w:t>and</w:t>
      </w:r>
      <w:r w:rsidRPr="00086959" w:rsidR="003F5890">
        <w:t xml:space="preserve"> Hove Council</w:t>
      </w:r>
      <w:r w:rsidR="00341189">
        <w:t>;</w:t>
      </w:r>
      <w:r w:rsidRPr="00086959" w:rsidR="003F5890">
        <w:t xml:space="preserve"> and Georgina Blakemore, Chief Executive, Epping Forest District Council.</w:t>
      </w:r>
    </w:p>
    <w:p w:rsidR="00D761AC" w:rsidRPr="00086959" w:rsidP="00D761AC">
      <w:pPr>
        <w:ind w:left="0"/>
        <w:rPr>
          <w:rFonts w:eastAsia="Times New Roman"/>
          <w:szCs w:val="20"/>
        </w:rPr>
      </w:pPr>
    </w:p>
    <w:p w:rsidR="001E7869" w:rsidRPr="00086959" w:rsidP="00316298">
      <w:pPr>
        <w:pStyle w:val="TitlePanel0"/>
      </w:pPr>
      <w:bookmarkStart w:id="0" w:name="Panel1"/>
      <w:r w:rsidRPr="00086959">
        <w:t>Examination of witness</w:t>
      </w:r>
    </w:p>
    <w:p w:rsidR="00CE34FA" w:rsidRPr="00086959" w:rsidP="00376A1A">
      <w:pPr>
        <w:pStyle w:val="Para"/>
        <w:ind w:left="0"/>
      </w:pPr>
      <w:r>
        <w:t xml:space="preserve">Witness: </w:t>
      </w:r>
      <w:r w:rsidR="29E353DE">
        <w:t xml:space="preserve">John Swinney </w:t>
      </w:r>
      <w:bookmarkEnd w:id="0"/>
      <w:r>
        <w:t>MSP</w:t>
      </w:r>
      <w:r w:rsidR="462C3910">
        <w:t>.</w:t>
      </w:r>
    </w:p>
    <w:p w:rsidR="00CE34FA" w:rsidRPr="00086959" w:rsidP="36C10D98">
      <w:pPr>
        <w:pStyle w:val="Question"/>
      </w:pPr>
      <w:sdt>
        <w:sdtPr>
          <w:alias w:val="Member"/>
          <w:tag w:val="&lt;Member mnisId='394' dodsId='25722'&gt;"/>
          <w:id w:val="1876421274"/>
          <w:placeholder>
            <w:docPart w:val="DefaultPlaceholder_-1854013440"/>
          </w:placeholder>
          <w:richText/>
        </w:sdtPr>
        <w:sdtContent>
          <w:r w:rsidRPr="36C10D98" w:rsidR="6484A6E8">
            <w:rPr>
              <w:b/>
              <w:bCs/>
            </w:rPr>
            <w:t>Chair:</w:t>
          </w:r>
        </w:sdtContent>
      </w:sdt>
      <w:r w:rsidR="6484A6E8">
        <w:t xml:space="preserve"> </w:t>
      </w:r>
      <w:r w:rsidR="16B94134">
        <w:t>Welcome, everyone, to this afternoon</w:t>
      </w:r>
      <w:r w:rsidR="702E4F34">
        <w:t>’</w:t>
      </w:r>
      <w:r w:rsidR="16B94134">
        <w:t xml:space="preserve">s session of the Levelling Up, Housing and Communities Select Committee. </w:t>
      </w:r>
      <w:r w:rsidR="7021F16F">
        <w:t>W</w:t>
      </w:r>
      <w:r w:rsidR="16B94134">
        <w:t xml:space="preserve">e are looking once again at funding for levelling up. Levelling up is a key aspect of </w:t>
      </w:r>
      <w:r w:rsidR="462C3910">
        <w:t>G</w:t>
      </w:r>
      <w:r w:rsidR="16B94134">
        <w:t>overnment policy</w:t>
      </w:r>
      <w:r w:rsidR="7FD8E2BC">
        <w:t xml:space="preserve"> </w:t>
      </w:r>
      <w:r w:rsidR="35DDD69F">
        <w:t xml:space="preserve">in terms of </w:t>
      </w:r>
      <w:r w:rsidR="7FD8E2BC">
        <w:t xml:space="preserve">how you level up areas of the United Kingdom that have not, in the past, been doing quite so well </w:t>
      </w:r>
      <w:r w:rsidR="164A07A3">
        <w:t>o</w:t>
      </w:r>
      <w:r w:rsidR="7FD8E2BC">
        <w:t>n a variety of indicators. We are looking at whether the various funding streams on offer can make a difference in that respect.</w:t>
      </w:r>
    </w:p>
    <w:p w:rsidR="006860C5" w:rsidRPr="00663445" w:rsidP="00D44E46">
      <w:pPr>
        <w:pStyle w:val="Question"/>
        <w:numPr>
          <w:ilvl w:val="0"/>
          <w:numId w:val="0"/>
        </w:numPr>
        <w:ind w:left="794"/>
      </w:pPr>
      <w:r w:rsidRPr="00663445">
        <w:t>This afternoon we have two panels.</w:t>
      </w:r>
      <w:r w:rsidRPr="00663445" w:rsidR="6EBE57CA">
        <w:t xml:space="preserve"> Before I come to our first witness, who is online</w:t>
      </w:r>
      <w:r w:rsidRPr="00663445" w:rsidR="55D762A4">
        <w:t xml:space="preserve">, I will ask members of the Committee to put on record any interests that may be relevant to this inquiry. </w:t>
      </w:r>
      <w:r w:rsidRPr="00663445">
        <w:t xml:space="preserve">I am </w:t>
      </w:r>
      <w:r w:rsidRPr="00663445" w:rsidR="462C3910">
        <w:t>a</w:t>
      </w:r>
      <w:r w:rsidRPr="00663445">
        <w:t xml:space="preserve"> vice-president of the Local Government Association.</w:t>
      </w:r>
    </w:p>
    <w:p w:rsidR="00367C42" w:rsidRPr="00086959" w:rsidP="00D44E46">
      <w:pPr>
        <w:pStyle w:val="Remark"/>
      </w:pPr>
      <w:sdt>
        <w:sdtPr>
          <w:alias w:val="Member"/>
          <w:tag w:val="&lt;Member mnisId='4598' dodsId='113926'&gt;"/>
          <w:id w:val="1714093314"/>
          <w:placeholder>
            <w:docPart w:val="DefaultPlaceholder_-1854013440"/>
          </w:placeholder>
          <w:richText/>
        </w:sdtPr>
        <w:sdtContent>
          <w:r w:rsidRPr="36C10D98" w:rsidR="00443D3F">
            <w:rPr>
              <w:b/>
              <w:bCs/>
            </w:rPr>
            <w:t>Mohammad Yasin:</w:t>
          </w:r>
        </w:sdtContent>
      </w:sdt>
      <w:r w:rsidR="00443D3F">
        <w:t xml:space="preserve"> I am a member of the Bedford town deal board.</w:t>
      </w:r>
    </w:p>
    <w:p w:rsidR="00367C42" w:rsidRPr="00086959" w:rsidP="000479A6">
      <w:pPr>
        <w:pStyle w:val="Remark"/>
      </w:pPr>
      <w:sdt>
        <w:sdtPr>
          <w:alias w:val="Member"/>
          <w:tag w:val="&lt;Member mnisId='4831' dodsId=''&gt;"/>
          <w:id w:val="-1546361286"/>
          <w:placeholder>
            <w:docPart w:val="DefaultPlaceholder_-1854013440"/>
          </w:placeholder>
          <w:richText/>
        </w:sdtPr>
        <w:sdtContent>
          <w:r w:rsidRPr="00086959" w:rsidR="00443D3F">
            <w:rPr>
              <w:b/>
            </w:rPr>
            <w:t>Ian Byrne:</w:t>
          </w:r>
        </w:sdtContent>
      </w:sdt>
      <w:r w:rsidRPr="00086959" w:rsidR="00443D3F">
        <w:t xml:space="preserve"> I employ a councillor in my office.</w:t>
      </w:r>
    </w:p>
    <w:p w:rsidR="000479A6" w:rsidRPr="00086959" w:rsidP="000479A6">
      <w:pPr>
        <w:pStyle w:val="Remark"/>
      </w:pPr>
      <w:sdt>
        <w:sdtPr>
          <w:alias w:val="Member"/>
          <w:tag w:val="&lt;Member mnisId='4363' dodsId='110372'&gt;"/>
          <w:id w:val="170230128"/>
          <w:placeholder>
            <w:docPart w:val="DefaultPlaceholder_-1854013440"/>
          </w:placeholder>
          <w:richText/>
        </w:sdtPr>
        <w:sdtContent>
          <w:r w:rsidRPr="00086959" w:rsidR="00367C42">
            <w:rPr>
              <w:b/>
            </w:rPr>
            <w:t>Kate Hollern:</w:t>
          </w:r>
        </w:sdtContent>
      </w:sdt>
      <w:r w:rsidRPr="00086959" w:rsidR="00367C42">
        <w:t xml:space="preserve"> I </w:t>
      </w:r>
      <w:r w:rsidRPr="00086959" w:rsidR="0072338D">
        <w:t xml:space="preserve">also </w:t>
      </w:r>
      <w:r w:rsidRPr="00086959" w:rsidR="00367C42">
        <w:t xml:space="preserve">employ </w:t>
      </w:r>
      <w:r w:rsidRPr="00086959" w:rsidR="0072338D">
        <w:t>a councillor in my office.</w:t>
      </w:r>
    </w:p>
    <w:p w:rsidR="00CE34FA" w:rsidRPr="00086959" w:rsidP="000479A6">
      <w:pPr>
        <w:pStyle w:val="Remark"/>
      </w:pPr>
      <w:sdt>
        <w:sdtPr>
          <w:alias w:val="Member"/>
          <w:tag w:val="&lt;Member mnisId='4417' dodsId='121884'&gt;"/>
          <w:id w:val="520059578"/>
          <w:placeholder>
            <w:docPart w:val="DefaultPlaceholder_-1854013440"/>
          </w:placeholder>
          <w:richText/>
        </w:sdtPr>
        <w:sdtContent>
          <w:r w:rsidRPr="00086959" w:rsidR="000479A6">
            <w:rPr>
              <w:b/>
            </w:rPr>
            <w:t>Deidre Brock:</w:t>
          </w:r>
        </w:sdtContent>
      </w:sdt>
      <w:r w:rsidRPr="00086959" w:rsidR="000479A6">
        <w:t xml:space="preserve"> I do not have anything to declare.</w:t>
      </w:r>
    </w:p>
    <w:p w:rsidR="008E1435" w:rsidRPr="00086959" w:rsidP="008E1435">
      <w:pPr>
        <w:pStyle w:val="Remark"/>
      </w:pPr>
      <w:sdt>
        <w:sdtPr>
          <w:alias w:val="Member"/>
          <w:tag w:val="&lt;Member mnisId='394' dodsId='25722'&gt;"/>
          <w:id w:val="85040181"/>
          <w:placeholder>
            <w:docPart w:val="DefaultPlaceholder_-1854013440"/>
          </w:placeholder>
          <w:richText/>
        </w:sdtPr>
        <w:sdtContent>
          <w:r w:rsidRPr="00086959" w:rsidR="000479A6">
            <w:rPr>
              <w:b/>
            </w:rPr>
            <w:t>Chair:</w:t>
          </w:r>
        </w:sdtContent>
      </w:sdt>
      <w:r w:rsidRPr="00086959" w:rsidR="000479A6">
        <w:t xml:space="preserve"> Welcome, Deidre. You are a guest </w:t>
      </w:r>
      <w:r w:rsidRPr="00086959" w:rsidR="00443D3F">
        <w:t xml:space="preserve">this afternoon </w:t>
      </w:r>
      <w:r w:rsidRPr="00086959" w:rsidR="000479A6">
        <w:t>from the S</w:t>
      </w:r>
      <w:r w:rsidRPr="00086959" w:rsidR="00443D3F">
        <w:t>cottish Affairs Select Committee. Thank you for joining us.</w:t>
      </w:r>
    </w:p>
    <w:p w:rsidR="008E1435" w:rsidRPr="00086959" w:rsidP="008B0B45">
      <w:pPr>
        <w:pStyle w:val="Remark"/>
      </w:pPr>
      <w:sdt>
        <w:sdtPr>
          <w:alias w:val="Member"/>
          <w:tag w:val="&lt;Member mnisId='4005' dodsId='37675'&gt;"/>
          <w:id w:val="1231434556"/>
          <w:placeholder>
            <w:docPart w:val="DefaultPlaceholder_-1854013440"/>
          </w:placeholder>
          <w:richText/>
        </w:sdtPr>
        <w:sdtContent>
          <w:r w:rsidRPr="00086959" w:rsidR="00443D3F">
            <w:rPr>
              <w:b/>
            </w:rPr>
            <w:t>Bob Blackman:</w:t>
          </w:r>
        </w:sdtContent>
      </w:sdt>
      <w:r w:rsidRPr="00086959" w:rsidR="00443D3F">
        <w:t xml:space="preserve"> I am the vice-president of the Local Government Association and I employ councillors in my office.</w:t>
      </w:r>
    </w:p>
    <w:p w:rsidR="00234860" w:rsidRPr="00086959" w:rsidP="00D44E46">
      <w:pPr>
        <w:pStyle w:val="Remark"/>
      </w:pPr>
      <w:sdt>
        <w:sdtPr>
          <w:alias w:val="Member"/>
          <w:tag w:val="&lt;Member mnisId='4406' dodsId='106168'&gt;"/>
          <w:id w:val="34195677"/>
          <w:placeholder>
            <w:docPart w:val="DefaultPlaceholder_-1854013440"/>
          </w:placeholder>
          <w:richText/>
        </w:sdtPr>
        <w:sdtContent>
          <w:r w:rsidRPr="36C10D98" w:rsidR="5F521996">
            <w:rPr>
              <w:b/>
              <w:bCs/>
            </w:rPr>
            <w:t>Mary Robinson:</w:t>
          </w:r>
        </w:sdtContent>
      </w:sdt>
      <w:r w:rsidR="5F521996">
        <w:t xml:space="preserve"> I employ a councillor in my </w:t>
      </w:r>
      <w:r w:rsidR="5F521996">
        <w:t>office</w:t>
      </w:r>
      <w:r w:rsidR="5F521996">
        <w:t xml:space="preserve"> and I am a member of the Cheadle town</w:t>
      </w:r>
      <w:r w:rsidR="62BD41FF">
        <w:t>s fund board.</w:t>
      </w:r>
    </w:p>
    <w:p w:rsidR="008B0B45" w:rsidRPr="00086959" w:rsidP="00D44E46">
      <w:pPr>
        <w:pStyle w:val="Remark"/>
      </w:pPr>
      <w:sdt>
        <w:sdtPr>
          <w:alias w:val="Member"/>
          <w:tag w:val="&lt;Member mnisId='4659' dodsId='107202'&gt;"/>
          <w:id w:val="1912934916"/>
          <w:placeholder>
            <w:docPart w:val="DefaultPlaceholder_-1854013440"/>
          </w:placeholder>
          <w:richText/>
        </w:sdtPr>
        <w:sdtContent>
          <w:r w:rsidRPr="36C10D98" w:rsidR="00443D3F">
            <w:rPr>
              <w:b/>
              <w:bCs/>
            </w:rPr>
            <w:t>Andrew Lewer:</w:t>
          </w:r>
        </w:sdtContent>
      </w:sdt>
      <w:r w:rsidR="00443D3F">
        <w:t xml:space="preserve"> I am </w:t>
      </w:r>
      <w:r w:rsidR="462C3910">
        <w:t>a</w:t>
      </w:r>
      <w:r w:rsidR="00443D3F">
        <w:t xml:space="preserve"> vice-president of the LGA and a member of the Northampton Forward </w:t>
      </w:r>
      <w:r w:rsidR="68F317B9">
        <w:t>b</w:t>
      </w:r>
      <w:r w:rsidR="00443D3F">
        <w:t>oard.</w:t>
      </w:r>
    </w:p>
    <w:p w:rsidR="00207CBE" w:rsidRPr="00086959" w:rsidP="00D947FE">
      <w:pPr>
        <w:pStyle w:val="Remark"/>
      </w:pPr>
      <w:sdt>
        <w:sdtPr>
          <w:alias w:val="Member"/>
          <w:tag w:val="&lt;Member mnisId='394' dodsId='25722'&gt;"/>
          <w:id w:val="-254361768"/>
          <w:placeholder>
            <w:docPart w:val="DefaultPlaceholder_-1854013440"/>
          </w:placeholder>
          <w:richText/>
        </w:sdtPr>
        <w:sdtContent>
          <w:r w:rsidRPr="00086959" w:rsidR="008B0B45">
            <w:rPr>
              <w:b/>
              <w:bCs/>
            </w:rPr>
            <w:t>Chair:</w:t>
          </w:r>
        </w:sdtContent>
      </w:sdt>
      <w:r w:rsidRPr="00086959" w:rsidR="008B0B45">
        <w:t xml:space="preserve"> Now over to our witness online from the Scottish </w:t>
      </w:r>
      <w:r w:rsidRPr="00086959" w:rsidR="008B0B45">
        <w:rPr>
          <w:bCs/>
          <w:iCs/>
        </w:rPr>
        <w:t xml:space="preserve">Government. Welcome. </w:t>
      </w:r>
      <w:r w:rsidRPr="00086959" w:rsidR="00443D3F">
        <w:rPr>
          <w:bCs/>
          <w:iCs/>
        </w:rPr>
        <w:t>John, would you like to introduce yourself before we come to ask some questions of you?</w:t>
      </w:r>
    </w:p>
    <w:p w:rsidR="00F96963" w:rsidRPr="00086959" w:rsidP="00207CBE">
      <w:pPr>
        <w:pStyle w:val="Answer"/>
      </w:pPr>
      <w:sdt>
        <w:sdtPr>
          <w:alias w:val="Witness"/>
          <w:id w:val="1527596764"/>
          <w:placeholder>
            <w:docPart w:val="DefaultPlaceholder_-1854013440"/>
          </w:placeholder>
          <w:richText/>
        </w:sdtPr>
        <w:sdtContent>
          <w:r w:rsidRPr="36C10D98" w:rsidR="040FBD66">
            <w:rPr>
              <w:b/>
              <w:bCs/>
              <w:i/>
              <w:iCs/>
            </w:rPr>
            <w:t>John Swinney:</w:t>
          </w:r>
        </w:sdtContent>
      </w:sdt>
      <w:r w:rsidR="040FBD66">
        <w:t xml:space="preserve"> Good afternoon, Mr Chairman. I am the Deputy </w:t>
      </w:r>
      <w:r w:rsidR="30275AC7">
        <w:t xml:space="preserve">First Minister of Scotland. I carry portfolio responsibility for </w:t>
      </w:r>
      <w:r w:rsidR="7C323900">
        <w:t>c</w:t>
      </w:r>
      <w:r w:rsidR="30275AC7">
        <w:t>ovid recovery</w:t>
      </w:r>
      <w:r w:rsidR="03771570">
        <w:t xml:space="preserve">, </w:t>
      </w:r>
      <w:r w:rsidR="30275AC7">
        <w:t xml:space="preserve">and for a temporary period I am acting as the </w:t>
      </w:r>
      <w:r w:rsidR="116FADF3">
        <w:t>F</w:t>
      </w:r>
      <w:r w:rsidR="30275AC7">
        <w:t>inance and Economy Secretary</w:t>
      </w:r>
      <w:r w:rsidR="116FADF3">
        <w:t xml:space="preserve"> in the Scottish Government</w:t>
      </w:r>
      <w:r w:rsidR="1C53F5D6">
        <w:t>,</w:t>
      </w:r>
      <w:r w:rsidR="116FADF3">
        <w:t xml:space="preserve"> in the absence of my colleague Kate Forbes, who is on maternity leave.</w:t>
      </w:r>
      <w:r w:rsidR="00443D3F">
        <w:t xml:space="preserve"> I very much welcome the opportunity to respond to the Committee</w:t>
      </w:r>
      <w:r w:rsidR="702E4F34">
        <w:t>’</w:t>
      </w:r>
      <w:r w:rsidR="00443D3F">
        <w:t>s questions this afternoon.</w:t>
      </w:r>
    </w:p>
    <w:p w:rsidR="008B0B45" w:rsidRPr="00086959" w:rsidP="00F96963">
      <w:pPr>
        <w:pStyle w:val="Question"/>
      </w:pPr>
      <w:sdt>
        <w:sdtPr>
          <w:alias w:val="Member"/>
          <w:tag w:val="&lt;Member mnisId='394' dodsId='25722'&gt;"/>
          <w:id w:val="1667342556"/>
          <w:placeholder>
            <w:docPart w:val="DefaultPlaceholder_-1854013440"/>
          </w:placeholder>
          <w:richText/>
        </w:sdtPr>
        <w:sdtContent>
          <w:r w:rsidRPr="36C10D98" w:rsidR="4B6B9806">
            <w:rPr>
              <w:b/>
              <w:bCs/>
            </w:rPr>
            <w:t>Chair:</w:t>
          </w:r>
        </w:sdtContent>
      </w:sdt>
      <w:r w:rsidR="4B6B9806">
        <w:t xml:space="preserve"> Thank you very much.</w:t>
      </w:r>
      <w:r w:rsidR="306251B8">
        <w:t xml:space="preserve"> This is slightly unusual for our </w:t>
      </w:r>
      <w:r w:rsidR="306251B8">
        <w:t>Committee</w:t>
      </w:r>
      <w:r w:rsidR="306251B8">
        <w:t xml:space="preserve"> because we </w:t>
      </w:r>
      <w:r w:rsidR="16EFB1E8">
        <w:t xml:space="preserve">generally </w:t>
      </w:r>
      <w:r w:rsidR="306251B8">
        <w:t xml:space="preserve">deal with English matters </w:t>
      </w:r>
      <w:r w:rsidR="07D170FE">
        <w:t>almost exclusively</w:t>
      </w:r>
      <w:r w:rsidR="455ED210">
        <w:t>,</w:t>
      </w:r>
      <w:r w:rsidR="07D170FE">
        <w:t xml:space="preserve"> </w:t>
      </w:r>
      <w:r w:rsidR="306251B8">
        <w:t xml:space="preserve">but </w:t>
      </w:r>
      <w:r w:rsidR="07D170FE">
        <w:t>obviously not completely exclusively because this afternoon we are looking at levelling up across the whole United Kingdom.</w:t>
      </w:r>
    </w:p>
    <w:p w:rsidR="00214B12" w:rsidRPr="00086959" w:rsidP="003B74AF">
      <w:pPr>
        <w:pStyle w:val="QuestionCont"/>
        <w:rPr>
          <w:bCs/>
          <w:iCs/>
        </w:rPr>
      </w:pPr>
      <w:r w:rsidRPr="00086959">
        <w:t xml:space="preserve">Given that the UK </w:t>
      </w:r>
      <w:r w:rsidRPr="00086959">
        <w:rPr>
          <w:bCs/>
          <w:iCs/>
        </w:rPr>
        <w:t>Government ha</w:t>
      </w:r>
      <w:r w:rsidRPr="00086959" w:rsidR="00F967F2">
        <w:rPr>
          <w:bCs/>
          <w:iCs/>
        </w:rPr>
        <w:t>ve</w:t>
      </w:r>
      <w:r w:rsidRPr="00086959">
        <w:rPr>
          <w:bCs/>
          <w:iCs/>
        </w:rPr>
        <w:t xml:space="preserve"> taken an overview of this, how far ha</w:t>
      </w:r>
      <w:r w:rsidRPr="00086959" w:rsidR="00F967F2">
        <w:rPr>
          <w:bCs/>
          <w:iCs/>
        </w:rPr>
        <w:t>ve</w:t>
      </w:r>
      <w:r w:rsidRPr="00086959">
        <w:rPr>
          <w:bCs/>
          <w:iCs/>
        </w:rPr>
        <w:t xml:space="preserve"> the Scottish Government been able or willing to engage in discussions about the funding of levelling up</w:t>
      </w:r>
      <w:r w:rsidRPr="00086959" w:rsidR="00F967F2">
        <w:rPr>
          <w:bCs/>
          <w:iCs/>
        </w:rPr>
        <w:t xml:space="preserve"> for</w:t>
      </w:r>
      <w:r w:rsidRPr="00086959">
        <w:rPr>
          <w:bCs/>
          <w:iCs/>
        </w:rPr>
        <w:t xml:space="preserve"> the current arrangements and any possible future arrangements?</w:t>
      </w:r>
    </w:p>
    <w:p w:rsidR="003B74AF" w:rsidRPr="00086959" w:rsidP="36C10D98">
      <w:pPr>
        <w:pStyle w:val="Answer"/>
        <w:rPr>
          <w:rFonts w:cs="Arial"/>
          <w:lang w:eastAsia="en-IE"/>
        </w:rPr>
      </w:pPr>
      <w:sdt>
        <w:sdtPr>
          <w:alias w:val="Witness"/>
          <w:id w:val="1105893346"/>
          <w:placeholder>
            <w:docPart w:val="DefaultPlaceholder_-1854013440"/>
          </w:placeholder>
          <w:richText/>
        </w:sdtPr>
        <w:sdtContent>
          <w:r w:rsidRPr="36C10D98" w:rsidR="4B5FD3DD">
            <w:rPr>
              <w:b/>
              <w:bCs/>
              <w:i/>
              <w:iCs/>
            </w:rPr>
            <w:t>John Swinney:</w:t>
          </w:r>
        </w:sdtContent>
      </w:sdt>
      <w:r w:rsidR="4B5FD3DD">
        <w:t xml:space="preserve"> </w:t>
      </w:r>
      <w:r w:rsidR="6F266488">
        <w:t xml:space="preserve">My first point is that we very much welcome the policy intent of the </w:t>
      </w:r>
      <w:r w:rsidRPr="36C10D98" w:rsidR="6F266488">
        <w:rPr>
          <w:rFonts w:cs="Arial"/>
          <w:lang w:eastAsia="en-IE"/>
        </w:rPr>
        <w:t>levelling</w:t>
      </w:r>
      <w:r w:rsidRPr="36C10D98" w:rsidR="7617AC8B">
        <w:rPr>
          <w:rFonts w:cs="Arial"/>
          <w:lang w:eastAsia="en-IE"/>
        </w:rPr>
        <w:t>-</w:t>
      </w:r>
      <w:r w:rsidRPr="36C10D98" w:rsidR="6F266488">
        <w:rPr>
          <w:rFonts w:cs="Arial"/>
          <w:lang w:eastAsia="en-IE"/>
        </w:rPr>
        <w:t>up agenda. It addresses many of the issues about which we will be concerned</w:t>
      </w:r>
      <w:r w:rsidR="00EB6100">
        <w:rPr>
          <w:rFonts w:cs="Arial"/>
          <w:lang w:eastAsia="en-IE"/>
        </w:rPr>
        <w:t>—</w:t>
      </w:r>
      <w:r w:rsidRPr="36C10D98" w:rsidR="7730A89E">
        <w:rPr>
          <w:rFonts w:cs="Arial"/>
          <w:lang w:eastAsia="en-IE"/>
        </w:rPr>
        <w:t>Scotland</w:t>
      </w:r>
      <w:r w:rsidRPr="36C10D98" w:rsidR="702E4F34">
        <w:rPr>
          <w:rFonts w:cs="Arial"/>
          <w:lang w:eastAsia="en-IE"/>
        </w:rPr>
        <w:t>’</w:t>
      </w:r>
      <w:r w:rsidRPr="36C10D98" w:rsidR="7730A89E">
        <w:rPr>
          <w:rFonts w:cs="Arial"/>
          <w:lang w:eastAsia="en-IE"/>
        </w:rPr>
        <w:t>s position within the United Kingdom and the position of individual economies and regions within Scotland</w:t>
      </w:r>
      <w:r w:rsidR="0001777F">
        <w:rPr>
          <w:rFonts w:cs="Arial"/>
          <w:lang w:eastAsia="en-IE"/>
        </w:rPr>
        <w:t xml:space="preserve">, </w:t>
      </w:r>
      <w:r w:rsidRPr="36C10D98" w:rsidR="7730A89E">
        <w:rPr>
          <w:rFonts w:cs="Arial"/>
          <w:lang w:eastAsia="en-IE"/>
        </w:rPr>
        <w:t>where we need to improve the opportunities that exist for people and the</w:t>
      </w:r>
      <w:r w:rsidR="00C82197">
        <w:rPr>
          <w:rFonts w:cs="Arial"/>
          <w:lang w:eastAsia="en-IE"/>
        </w:rPr>
        <w:t>ir</w:t>
      </w:r>
      <w:r w:rsidRPr="36C10D98" w:rsidR="7730A89E">
        <w:rPr>
          <w:rFonts w:cs="Arial"/>
          <w:lang w:eastAsia="en-IE"/>
        </w:rPr>
        <w:t xml:space="preserve"> quality of life.</w:t>
      </w:r>
    </w:p>
    <w:p w:rsidR="0048280E" w:rsidRPr="00086959" w:rsidP="00273A68">
      <w:pPr>
        <w:pStyle w:val="Answer"/>
        <w:rPr>
          <w:rFonts w:cs="Arial"/>
          <w:bCs/>
          <w:iCs/>
          <w:szCs w:val="24"/>
          <w:lang w:eastAsia="en-IE"/>
        </w:rPr>
      </w:pPr>
      <w:r w:rsidRPr="00086959">
        <w:rPr>
          <w:rFonts w:cs="Arial"/>
          <w:bCs/>
          <w:iCs/>
          <w:szCs w:val="24"/>
          <w:lang w:eastAsia="en-IE"/>
        </w:rPr>
        <w:t xml:space="preserve">We are supportive of the policy intent of the </w:t>
      </w:r>
      <w:r w:rsidR="0049227C">
        <w:rPr>
          <w:rFonts w:cs="Arial"/>
          <w:bCs/>
          <w:iCs/>
          <w:szCs w:val="24"/>
          <w:lang w:eastAsia="en-IE"/>
        </w:rPr>
        <w:t>levelling-up agenda</w:t>
      </w:r>
      <w:r w:rsidRPr="00086959">
        <w:rPr>
          <w:rFonts w:cs="Arial"/>
          <w:bCs/>
          <w:iCs/>
          <w:szCs w:val="24"/>
          <w:lang w:eastAsia="en-IE"/>
        </w:rPr>
        <w:t>. When it comes to looking at that agenda, there are some challenges</w:t>
      </w:r>
      <w:r w:rsidRPr="00086959" w:rsidR="00DE479D">
        <w:rPr>
          <w:rFonts w:cs="Arial"/>
          <w:bCs/>
          <w:iCs/>
          <w:szCs w:val="24"/>
          <w:lang w:eastAsia="en-IE"/>
        </w:rPr>
        <w:t xml:space="preserve"> because</w:t>
      </w:r>
      <w:r w:rsidR="0049227C">
        <w:rPr>
          <w:rFonts w:cs="Arial"/>
          <w:bCs/>
          <w:iCs/>
          <w:szCs w:val="24"/>
          <w:lang w:eastAsia="en-IE"/>
        </w:rPr>
        <w:t>,</w:t>
      </w:r>
      <w:r w:rsidRPr="00086959" w:rsidR="00DE479D">
        <w:rPr>
          <w:rFonts w:cs="Arial"/>
          <w:bCs/>
          <w:iCs/>
          <w:szCs w:val="24"/>
          <w:lang w:eastAsia="en-IE"/>
        </w:rPr>
        <w:t xml:space="preserve"> essentially, as you said in your question, the UK Government are taking an interest and perspective across the whole United Kingdom</w:t>
      </w:r>
      <w:r w:rsidR="0049227C">
        <w:rPr>
          <w:rFonts w:cs="Arial"/>
          <w:bCs/>
          <w:iCs/>
          <w:szCs w:val="24"/>
          <w:lang w:eastAsia="en-IE"/>
        </w:rPr>
        <w:t>,</w:t>
      </w:r>
      <w:r w:rsidRPr="00086959" w:rsidR="00DE479D">
        <w:rPr>
          <w:rFonts w:cs="Arial"/>
          <w:bCs/>
          <w:iCs/>
          <w:szCs w:val="24"/>
          <w:lang w:eastAsia="en-IE"/>
        </w:rPr>
        <w:t xml:space="preserve"> and that rather jars with the devolution of </w:t>
      </w:r>
      <w:r w:rsidRPr="00086959" w:rsidR="00DE479D">
        <w:rPr>
          <w:rFonts w:cs="Arial"/>
          <w:bCs/>
          <w:iCs/>
          <w:szCs w:val="24"/>
          <w:lang w:eastAsia="en-IE"/>
        </w:rPr>
        <w:t>particular functions</w:t>
      </w:r>
      <w:r w:rsidRPr="00086959" w:rsidR="00DE479D">
        <w:rPr>
          <w:rFonts w:cs="Arial"/>
          <w:bCs/>
          <w:iCs/>
          <w:szCs w:val="24"/>
          <w:lang w:eastAsia="en-IE"/>
        </w:rPr>
        <w:t xml:space="preserve"> to the Scottish Parliament</w:t>
      </w:r>
      <w:r w:rsidR="0049227C">
        <w:rPr>
          <w:rFonts w:cs="Arial"/>
          <w:bCs/>
          <w:iCs/>
          <w:szCs w:val="24"/>
          <w:lang w:eastAsia="en-IE"/>
        </w:rPr>
        <w:t>,</w:t>
      </w:r>
      <w:r w:rsidRPr="00086959" w:rsidR="00DE479D">
        <w:rPr>
          <w:rFonts w:cs="Arial"/>
          <w:bCs/>
          <w:iCs/>
          <w:szCs w:val="24"/>
          <w:lang w:eastAsia="en-IE"/>
        </w:rPr>
        <w:t xml:space="preserve"> where many of the areas affected by the </w:t>
      </w:r>
      <w:r w:rsidR="0049227C">
        <w:rPr>
          <w:rFonts w:cs="Arial"/>
          <w:bCs/>
          <w:iCs/>
          <w:szCs w:val="24"/>
          <w:lang w:eastAsia="en-IE"/>
        </w:rPr>
        <w:t>levelling-up agenda</w:t>
      </w:r>
      <w:r w:rsidRPr="00086959" w:rsidR="00DE479D">
        <w:rPr>
          <w:rFonts w:cs="Arial"/>
          <w:bCs/>
          <w:iCs/>
          <w:szCs w:val="24"/>
          <w:lang w:eastAsia="en-IE"/>
        </w:rPr>
        <w:t xml:space="preserve"> will</w:t>
      </w:r>
      <w:r w:rsidR="0049227C">
        <w:rPr>
          <w:rFonts w:cs="Arial"/>
          <w:bCs/>
          <w:iCs/>
          <w:szCs w:val="24"/>
          <w:lang w:eastAsia="en-IE"/>
        </w:rPr>
        <w:t>,</w:t>
      </w:r>
      <w:r w:rsidRPr="00086959" w:rsidR="00F967F2">
        <w:rPr>
          <w:rFonts w:cs="Arial"/>
          <w:bCs/>
          <w:iCs/>
          <w:szCs w:val="24"/>
          <w:lang w:eastAsia="en-IE"/>
        </w:rPr>
        <w:t xml:space="preserve"> </w:t>
      </w:r>
      <w:r w:rsidRPr="00086959" w:rsidR="00273A68">
        <w:rPr>
          <w:rFonts w:cs="Arial"/>
          <w:bCs/>
          <w:iCs/>
          <w:szCs w:val="24"/>
          <w:lang w:eastAsia="en-IE"/>
        </w:rPr>
        <w:t>in most circumstances</w:t>
      </w:r>
      <w:r w:rsidR="0049227C">
        <w:rPr>
          <w:rFonts w:cs="Arial"/>
          <w:bCs/>
          <w:iCs/>
          <w:szCs w:val="24"/>
          <w:lang w:eastAsia="en-IE"/>
        </w:rPr>
        <w:t xml:space="preserve">, </w:t>
      </w:r>
      <w:r w:rsidRPr="00086959" w:rsidR="00F967F2">
        <w:rPr>
          <w:rFonts w:cs="Arial"/>
          <w:bCs/>
          <w:iCs/>
          <w:szCs w:val="24"/>
          <w:lang w:eastAsia="en-IE"/>
        </w:rPr>
        <w:t>be</w:t>
      </w:r>
      <w:r w:rsidRPr="00086959" w:rsidR="00273A68">
        <w:rPr>
          <w:rFonts w:cs="Arial"/>
          <w:bCs/>
          <w:iCs/>
          <w:szCs w:val="24"/>
          <w:lang w:eastAsia="en-IE"/>
        </w:rPr>
        <w:t xml:space="preserve"> wholly devolved functions. That raises issues about the alignment of decision</w:t>
      </w:r>
      <w:r w:rsidR="0049227C">
        <w:rPr>
          <w:rFonts w:cs="Arial"/>
          <w:bCs/>
          <w:iCs/>
          <w:szCs w:val="24"/>
          <w:lang w:eastAsia="en-IE"/>
        </w:rPr>
        <w:t xml:space="preserve"> </w:t>
      </w:r>
      <w:r w:rsidRPr="00086959" w:rsidR="00273A68">
        <w:rPr>
          <w:rFonts w:cs="Arial"/>
          <w:bCs/>
          <w:iCs/>
          <w:szCs w:val="24"/>
          <w:lang w:eastAsia="en-IE"/>
        </w:rPr>
        <w:t>making to ensure that</w:t>
      </w:r>
      <w:r w:rsidR="0049227C">
        <w:rPr>
          <w:rFonts w:cs="Arial"/>
          <w:bCs/>
          <w:iCs/>
          <w:szCs w:val="24"/>
          <w:lang w:eastAsia="en-IE"/>
        </w:rPr>
        <w:t xml:space="preserve">, </w:t>
      </w:r>
      <w:r w:rsidRPr="00086959" w:rsidR="00273A68">
        <w:rPr>
          <w:rFonts w:cs="Arial"/>
          <w:bCs/>
          <w:iCs/>
          <w:szCs w:val="24"/>
          <w:lang w:eastAsia="en-IE"/>
        </w:rPr>
        <w:t>in all circumstances</w:t>
      </w:r>
      <w:r w:rsidR="0049227C">
        <w:rPr>
          <w:rFonts w:cs="Arial"/>
          <w:bCs/>
          <w:iCs/>
          <w:szCs w:val="24"/>
          <w:lang w:eastAsia="en-IE"/>
        </w:rPr>
        <w:t>,</w:t>
      </w:r>
      <w:r w:rsidRPr="00086959" w:rsidR="00273A68">
        <w:rPr>
          <w:rFonts w:cs="Arial"/>
          <w:bCs/>
          <w:iCs/>
          <w:szCs w:val="24"/>
          <w:lang w:eastAsia="en-IE"/>
        </w:rPr>
        <w:t xml:space="preserve"> the </w:t>
      </w:r>
      <w:r w:rsidR="00EF5069">
        <w:rPr>
          <w:rFonts w:cs="Arial"/>
          <w:bCs/>
          <w:iCs/>
          <w:szCs w:val="24"/>
          <w:lang w:eastAsia="en-IE"/>
        </w:rPr>
        <w:t>levelling-up fund</w:t>
      </w:r>
      <w:r w:rsidRPr="00086959" w:rsidR="00273A68">
        <w:rPr>
          <w:rFonts w:cs="Arial"/>
          <w:bCs/>
          <w:iCs/>
          <w:szCs w:val="24"/>
          <w:lang w:eastAsia="en-IE"/>
        </w:rPr>
        <w:t xml:space="preserve">ing </w:t>
      </w:r>
      <w:r w:rsidRPr="00086959" w:rsidR="00F967F2">
        <w:rPr>
          <w:rFonts w:cs="Arial"/>
          <w:bCs/>
          <w:iCs/>
          <w:szCs w:val="24"/>
          <w:lang w:eastAsia="en-IE"/>
        </w:rPr>
        <w:t>is</w:t>
      </w:r>
      <w:r w:rsidRPr="00086959" w:rsidR="00273A68">
        <w:rPr>
          <w:rFonts w:cs="Arial"/>
          <w:bCs/>
          <w:iCs/>
          <w:szCs w:val="24"/>
          <w:lang w:eastAsia="en-IE"/>
        </w:rPr>
        <w:t xml:space="preserve"> allocated </w:t>
      </w:r>
      <w:r w:rsidRPr="00875EEB" w:rsidR="00273A68">
        <w:rPr>
          <w:rFonts w:cs="Arial"/>
          <w:bCs/>
          <w:iCs/>
          <w:szCs w:val="24"/>
          <w:lang w:eastAsia="en-IE"/>
        </w:rPr>
        <w:t xml:space="preserve">in a way that is consistent with </w:t>
      </w:r>
      <w:r w:rsidRPr="00875EEB">
        <w:rPr>
          <w:rFonts w:cs="Arial"/>
          <w:bCs/>
          <w:iCs/>
          <w:szCs w:val="24"/>
          <w:lang w:eastAsia="en-IE"/>
        </w:rPr>
        <w:t xml:space="preserve">needs and opportunities on an aligned basis within </w:t>
      </w:r>
      <w:r w:rsidRPr="00875EEB" w:rsidR="00875EEB">
        <w:rPr>
          <w:rFonts w:cs="Arial"/>
          <w:bCs/>
          <w:iCs/>
          <w:szCs w:val="24"/>
          <w:lang w:eastAsia="en-IE"/>
        </w:rPr>
        <w:t xml:space="preserve">our </w:t>
      </w:r>
      <w:r w:rsidRPr="00875EEB">
        <w:rPr>
          <w:rFonts w:cs="Arial"/>
          <w:bCs/>
          <w:iCs/>
          <w:szCs w:val="24"/>
          <w:lang w:eastAsia="en-IE"/>
        </w:rPr>
        <w:t>policymaking in Scotland.</w:t>
      </w:r>
    </w:p>
    <w:p w:rsidR="0048280E" w:rsidRPr="00086959" w:rsidP="0048280E">
      <w:pPr>
        <w:pStyle w:val="Question"/>
        <w:rPr>
          <w:lang w:eastAsia="en-IE"/>
        </w:rPr>
      </w:pPr>
      <w:sdt>
        <w:sdtPr>
          <w:rPr>
            <w:lang w:eastAsia="en-IE"/>
          </w:rPr>
          <w:alias w:val="Member"/>
          <w:tag w:val="&lt;Member mnisId='394' dodsId='25722'&gt;"/>
          <w:id w:val="222240974"/>
          <w:placeholder>
            <w:docPart w:val="DefaultPlaceholder_-1854013440"/>
          </w:placeholder>
          <w:richText/>
        </w:sdtPr>
        <w:sdtContent>
          <w:r w:rsidRPr="36C10D98" w:rsidR="00443D3F">
            <w:rPr>
              <w:b/>
              <w:bCs/>
              <w:lang w:eastAsia="en-IE"/>
            </w:rPr>
            <w:t>Chair:</w:t>
          </w:r>
        </w:sdtContent>
      </w:sdt>
      <w:r w:rsidRPr="36C10D98" w:rsidR="00443D3F">
        <w:rPr>
          <w:lang w:eastAsia="en-IE"/>
        </w:rPr>
        <w:t xml:space="preserve"> How would you rather it had been done if you are not happy with </w:t>
      </w:r>
      <w:r w:rsidRPr="36C10D98" w:rsidR="00443D3F">
        <w:rPr>
          <w:lang w:eastAsia="en-IE"/>
        </w:rPr>
        <w:t>the current arrangements?</w:t>
      </w:r>
    </w:p>
    <w:p w:rsidR="00273A68" w:rsidRPr="00086959" w:rsidP="0048280E">
      <w:pPr>
        <w:pStyle w:val="Answer"/>
        <w:rPr>
          <w:rFonts w:cs="Arial"/>
          <w:bCs/>
          <w:iCs/>
          <w:szCs w:val="24"/>
          <w:lang w:eastAsia="en-IE"/>
        </w:rPr>
      </w:pPr>
      <w:sdt>
        <w:sdtPr>
          <w:rPr>
            <w:lang w:eastAsia="en-IE"/>
          </w:rPr>
          <w:alias w:val="Witness"/>
          <w:id w:val="-105197209"/>
          <w:placeholder>
            <w:docPart w:val="DefaultPlaceholder_-1854013440"/>
          </w:placeholder>
          <w:richText/>
        </w:sdtPr>
        <w:sdtContent>
          <w:r w:rsidRPr="00086959" w:rsidR="0048280E">
            <w:rPr>
              <w:b/>
              <w:i/>
              <w:lang w:eastAsia="en-IE"/>
            </w:rPr>
            <w:t>John Swinney:</w:t>
          </w:r>
        </w:sdtContent>
      </w:sdt>
      <w:r w:rsidRPr="00086959" w:rsidR="0048280E">
        <w:rPr>
          <w:lang w:eastAsia="en-IE"/>
        </w:rPr>
        <w:t xml:space="preserve"> </w:t>
      </w:r>
      <w:r w:rsidRPr="00086959" w:rsidR="00946E5C">
        <w:rPr>
          <w:lang w:eastAsia="en-IE"/>
        </w:rPr>
        <w:t xml:space="preserve">I would be happier if the UK </w:t>
      </w:r>
      <w:r w:rsidRPr="00086959" w:rsidR="00946E5C">
        <w:rPr>
          <w:bCs/>
          <w:iCs/>
          <w:lang w:eastAsia="en-IE"/>
        </w:rPr>
        <w:t xml:space="preserve">Government had taken a decision to essentially devolve the </w:t>
      </w:r>
      <w:r w:rsidR="0049227C">
        <w:rPr>
          <w:rFonts w:cs="Arial"/>
          <w:bCs/>
          <w:iCs/>
          <w:szCs w:val="24"/>
          <w:lang w:eastAsia="en-IE"/>
        </w:rPr>
        <w:t>levelling-up agenda</w:t>
      </w:r>
      <w:r w:rsidRPr="00086959" w:rsidR="00946E5C">
        <w:rPr>
          <w:rFonts w:cs="Arial"/>
          <w:bCs/>
          <w:iCs/>
          <w:szCs w:val="24"/>
          <w:lang w:eastAsia="en-IE"/>
        </w:rPr>
        <w:t xml:space="preserve"> to the Scottish Parliament and for us to take those decisions in partnership with various organisations in Scotland so that we were doing it on an aligned basis across Scotland. </w:t>
      </w:r>
    </w:p>
    <w:p w:rsidR="004E5014" w:rsidRPr="00086959" w:rsidP="0048280E">
      <w:pPr>
        <w:pStyle w:val="Answer"/>
        <w:rPr>
          <w:rFonts w:cs="Arial"/>
          <w:bCs/>
          <w:iCs/>
          <w:szCs w:val="24"/>
          <w:lang w:eastAsia="en-IE"/>
        </w:rPr>
      </w:pPr>
      <w:r w:rsidRPr="00086959">
        <w:rPr>
          <w:rFonts w:cs="Arial"/>
          <w:bCs/>
          <w:iCs/>
          <w:szCs w:val="24"/>
          <w:lang w:eastAsia="en-IE"/>
        </w:rPr>
        <w:t xml:space="preserve">Work will be undertaken to try to make sure that decisions under the </w:t>
      </w:r>
      <w:r w:rsidR="0049227C">
        <w:rPr>
          <w:rFonts w:cs="Arial"/>
          <w:bCs/>
          <w:iCs/>
          <w:szCs w:val="24"/>
          <w:lang w:eastAsia="en-IE"/>
        </w:rPr>
        <w:t>levelling-up agenda</w:t>
      </w:r>
      <w:r w:rsidRPr="00086959">
        <w:rPr>
          <w:rFonts w:cs="Arial"/>
          <w:bCs/>
          <w:iCs/>
          <w:szCs w:val="24"/>
          <w:lang w:eastAsia="en-IE"/>
        </w:rPr>
        <w:t xml:space="preserve"> are </w:t>
      </w:r>
      <w:r w:rsidRPr="00086959" w:rsidR="00F967F2">
        <w:rPr>
          <w:rFonts w:cs="Arial"/>
          <w:bCs/>
          <w:iCs/>
          <w:szCs w:val="24"/>
          <w:lang w:eastAsia="en-IE"/>
        </w:rPr>
        <w:t>taken</w:t>
      </w:r>
      <w:r w:rsidRPr="00086959">
        <w:rPr>
          <w:rFonts w:cs="Arial"/>
          <w:bCs/>
          <w:iCs/>
          <w:szCs w:val="24"/>
          <w:lang w:eastAsia="en-IE"/>
        </w:rPr>
        <w:t xml:space="preserve"> in as aligned </w:t>
      </w:r>
      <w:r w:rsidR="0049227C">
        <w:rPr>
          <w:rFonts w:cs="Arial"/>
          <w:bCs/>
          <w:iCs/>
          <w:szCs w:val="24"/>
          <w:lang w:eastAsia="en-IE"/>
        </w:rPr>
        <w:t xml:space="preserve">a </w:t>
      </w:r>
      <w:r w:rsidRPr="00086959">
        <w:rPr>
          <w:rFonts w:cs="Arial"/>
          <w:bCs/>
          <w:iCs/>
          <w:szCs w:val="24"/>
          <w:lang w:eastAsia="en-IE"/>
        </w:rPr>
        <w:t>fashion as possible</w:t>
      </w:r>
      <w:r w:rsidRPr="00086959" w:rsidR="00F967F2">
        <w:rPr>
          <w:rFonts w:cs="Arial"/>
          <w:bCs/>
          <w:iCs/>
          <w:szCs w:val="24"/>
          <w:lang w:eastAsia="en-IE"/>
        </w:rPr>
        <w:t>,</w:t>
      </w:r>
      <w:r w:rsidRPr="00086959">
        <w:rPr>
          <w:rFonts w:cs="Arial"/>
          <w:bCs/>
          <w:iCs/>
          <w:szCs w:val="24"/>
          <w:lang w:eastAsia="en-IE"/>
        </w:rPr>
        <w:t xml:space="preserve"> but we probably w</w:t>
      </w:r>
      <w:r w:rsidRPr="00086959" w:rsidR="00F967F2">
        <w:rPr>
          <w:rFonts w:cs="Arial"/>
          <w:bCs/>
          <w:iCs/>
          <w:szCs w:val="24"/>
          <w:lang w:eastAsia="en-IE"/>
        </w:rPr>
        <w:t xml:space="preserve">ould </w:t>
      </w:r>
      <w:r w:rsidRPr="00086959">
        <w:rPr>
          <w:rFonts w:cs="Arial"/>
          <w:bCs/>
          <w:iCs/>
          <w:szCs w:val="24"/>
          <w:lang w:eastAsia="en-IE"/>
        </w:rPr>
        <w:t>achieve a better set of outcomes if we were able to take those decisions within the Scottish Government in partnership with a variety of organisations so that we could be assured of the direction and the alignment of those funding decisions.</w:t>
      </w:r>
    </w:p>
    <w:p w:rsidR="002658C1" w:rsidRPr="00086959" w:rsidP="004E5014">
      <w:pPr>
        <w:pStyle w:val="Question"/>
        <w:rPr>
          <w:lang w:eastAsia="en-IE"/>
        </w:rPr>
      </w:pPr>
      <w:sdt>
        <w:sdtPr>
          <w:rPr>
            <w:lang w:eastAsia="en-IE"/>
          </w:rPr>
          <w:alias w:val="Member"/>
          <w:tag w:val="&lt;Member mnisId='394' dodsId='25722'&gt;"/>
          <w:id w:val="1786954971"/>
          <w:placeholder>
            <w:docPart w:val="DefaultPlaceholder_-1854013440"/>
          </w:placeholder>
          <w:richText/>
        </w:sdtPr>
        <w:sdtContent>
          <w:r w:rsidRPr="36C10D98" w:rsidR="4680B851">
            <w:rPr>
              <w:b/>
              <w:bCs/>
              <w:lang w:eastAsia="en-IE"/>
            </w:rPr>
            <w:t>Chair:</w:t>
          </w:r>
        </w:sdtContent>
      </w:sdt>
      <w:r w:rsidRPr="36C10D98" w:rsidR="4680B851">
        <w:rPr>
          <w:lang w:eastAsia="en-IE"/>
        </w:rPr>
        <w:t xml:space="preserve"> Given that the distribution of funding is always a contentious area, if that approach had been adopted, the UK Government would have had to decide how much money to provide to the Scottish Government to operate in the way you wanted. Should the UK Government have looked at the total </w:t>
      </w:r>
      <w:r w:rsidRPr="36C10D98" w:rsidR="00443D3F">
        <w:rPr>
          <w:rFonts w:cs="Arial"/>
          <w:lang w:eastAsia="en-IE"/>
        </w:rPr>
        <w:t>levelling</w:t>
      </w:r>
      <w:r w:rsidR="0049227C">
        <w:rPr>
          <w:rFonts w:cs="Arial"/>
          <w:lang w:eastAsia="en-IE"/>
        </w:rPr>
        <w:t>-</w:t>
      </w:r>
      <w:r w:rsidRPr="36C10D98" w:rsidR="00443D3F">
        <w:rPr>
          <w:rFonts w:cs="Arial"/>
          <w:lang w:eastAsia="en-IE"/>
        </w:rPr>
        <w:t>up money available and distributed the Scottish share according to the Barnett formula?</w:t>
      </w:r>
    </w:p>
    <w:p w:rsidR="00946E5C" w:rsidRPr="00086959" w:rsidP="002658C1">
      <w:pPr>
        <w:pStyle w:val="Answer"/>
        <w:rPr>
          <w:lang w:eastAsia="en-IE"/>
        </w:rPr>
      </w:pPr>
      <w:sdt>
        <w:sdtPr>
          <w:rPr>
            <w:lang w:eastAsia="en-IE"/>
          </w:rPr>
          <w:alias w:val="Witness"/>
          <w:id w:val="-489940968"/>
          <w:placeholder>
            <w:docPart w:val="DefaultPlaceholder_-1854013440"/>
          </w:placeholder>
          <w:richText/>
        </w:sdtPr>
        <w:sdtContent>
          <w:r w:rsidRPr="00086959" w:rsidR="002658C1">
            <w:rPr>
              <w:b/>
              <w:i/>
              <w:lang w:eastAsia="en-IE"/>
            </w:rPr>
            <w:t>John Swinney:</w:t>
          </w:r>
        </w:sdtContent>
      </w:sdt>
      <w:r w:rsidRPr="00086959" w:rsidR="002658C1">
        <w:rPr>
          <w:lang w:eastAsia="en-IE"/>
        </w:rPr>
        <w:t xml:space="preserve"> The Barnett formula dictates a large amount of the way in which public expenditure decisions are taken. </w:t>
      </w:r>
      <w:r w:rsidRPr="00086959" w:rsidR="008A5585">
        <w:rPr>
          <w:lang w:eastAsia="en-IE"/>
        </w:rPr>
        <w:t>There has generally been policy confidence around the administration of the Barnett formula and a recognition that it has given an orderly approach to the way in which public expenditure is distributed across the United Kingdom</w:t>
      </w:r>
      <w:r w:rsidRPr="00086959" w:rsidR="0020687A">
        <w:rPr>
          <w:lang w:eastAsia="en-IE"/>
        </w:rPr>
        <w:t xml:space="preserve">. It has directed </w:t>
      </w:r>
      <w:r w:rsidRPr="00086959" w:rsidR="0020687A">
        <w:rPr>
          <w:lang w:eastAsia="en-IE"/>
        </w:rPr>
        <w:t>the overwhelming majority of</w:t>
      </w:r>
      <w:r w:rsidRPr="00086959" w:rsidR="0020687A">
        <w:rPr>
          <w:lang w:eastAsia="en-IE"/>
        </w:rPr>
        <w:t xml:space="preserve"> the funding that comes to Scotland and has enabled us to take those decisions.</w:t>
      </w:r>
    </w:p>
    <w:p w:rsidR="0020687A" w:rsidRPr="00086959" w:rsidP="002658C1">
      <w:pPr>
        <w:pStyle w:val="Answer"/>
        <w:rPr>
          <w:lang w:eastAsia="en-IE"/>
        </w:rPr>
      </w:pPr>
      <w:r w:rsidRPr="00086959">
        <w:rPr>
          <w:lang w:eastAsia="en-IE"/>
        </w:rPr>
        <w:t>There is another element to some of this, which we may well come on to, around the distribution of successor EU funding</w:t>
      </w:r>
      <w:r w:rsidRPr="00086959" w:rsidR="00F967F2">
        <w:rPr>
          <w:lang w:eastAsia="en-IE"/>
        </w:rPr>
        <w:t>,</w:t>
      </w:r>
      <w:r w:rsidRPr="00086959" w:rsidR="00FD05A6">
        <w:rPr>
          <w:lang w:eastAsia="en-IE"/>
        </w:rPr>
        <w:t xml:space="preserve"> which</w:t>
      </w:r>
      <w:r w:rsidRPr="00086959" w:rsidR="00F967F2">
        <w:rPr>
          <w:lang w:eastAsia="en-IE"/>
        </w:rPr>
        <w:t xml:space="preserve"> </w:t>
      </w:r>
      <w:r w:rsidRPr="00086959" w:rsidR="00FD05A6">
        <w:rPr>
          <w:lang w:eastAsia="en-IE"/>
        </w:rPr>
        <w:t>historically</w:t>
      </w:r>
      <w:r w:rsidRPr="00086959" w:rsidR="00F967F2">
        <w:rPr>
          <w:lang w:eastAsia="en-IE"/>
        </w:rPr>
        <w:t xml:space="preserve"> has had</w:t>
      </w:r>
      <w:r w:rsidRPr="00086959" w:rsidR="00FD05A6">
        <w:rPr>
          <w:lang w:eastAsia="en-IE"/>
        </w:rPr>
        <w:t xml:space="preserve"> a different character in </w:t>
      </w:r>
      <w:r w:rsidR="0049227C">
        <w:rPr>
          <w:lang w:eastAsia="en-IE"/>
        </w:rPr>
        <w:t xml:space="preserve">terms of </w:t>
      </w:r>
      <w:r w:rsidRPr="00086959" w:rsidR="00FD05A6">
        <w:rPr>
          <w:lang w:eastAsia="en-IE"/>
        </w:rPr>
        <w:t xml:space="preserve">how it has been taken forward. </w:t>
      </w:r>
    </w:p>
    <w:p w:rsidR="00370FEF" w:rsidRPr="00086959" w:rsidP="00FD05A6">
      <w:pPr>
        <w:pStyle w:val="Question"/>
        <w:rPr>
          <w:lang w:eastAsia="en-IE"/>
        </w:rPr>
      </w:pPr>
      <w:sdt>
        <w:sdtPr>
          <w:rPr>
            <w:lang w:eastAsia="en-IE"/>
          </w:rPr>
          <w:alias w:val="Member"/>
          <w:tag w:val="&lt;Member mnisId='394' dodsId='25722'&gt;"/>
          <w:id w:val="1021542609"/>
          <w:placeholder>
            <w:docPart w:val="DefaultPlaceholder_-1854013440"/>
          </w:placeholder>
          <w:richText/>
        </w:sdtPr>
        <w:sdtContent>
          <w:r w:rsidRPr="36C10D98" w:rsidR="3F63D8FF">
            <w:rPr>
              <w:b/>
              <w:bCs/>
              <w:lang w:eastAsia="en-IE"/>
            </w:rPr>
            <w:t>Chair:</w:t>
          </w:r>
        </w:sdtContent>
      </w:sdt>
      <w:r w:rsidRPr="36C10D98" w:rsidR="3F63D8FF">
        <w:rPr>
          <w:lang w:eastAsia="en-IE"/>
        </w:rPr>
        <w:t xml:space="preserve"> As a principle, however, you would sooner have simply had the money according to the Barnett formula and have been allowed to get on with it.</w:t>
      </w:r>
    </w:p>
    <w:p w:rsidR="00C30EB0" w:rsidRPr="00086959" w:rsidP="00370FEF">
      <w:pPr>
        <w:pStyle w:val="Answer"/>
        <w:rPr>
          <w:rFonts w:cs="Arial"/>
          <w:bCs/>
          <w:iCs/>
          <w:szCs w:val="24"/>
          <w:lang w:eastAsia="en-IE"/>
        </w:rPr>
      </w:pPr>
      <w:sdt>
        <w:sdtPr>
          <w:rPr>
            <w:lang w:eastAsia="en-IE"/>
          </w:rPr>
          <w:alias w:val="Witness"/>
          <w:id w:val="1853068513"/>
          <w:placeholder>
            <w:docPart w:val="DefaultPlaceholder_-1854013440"/>
          </w:placeholder>
          <w:richText/>
        </w:sdtPr>
        <w:sdtContent>
          <w:r w:rsidRPr="00086959" w:rsidR="00370FEF">
            <w:rPr>
              <w:b/>
              <w:i/>
              <w:lang w:eastAsia="en-IE"/>
            </w:rPr>
            <w:t>John Swinney:</w:t>
          </w:r>
        </w:sdtContent>
      </w:sdt>
      <w:r w:rsidRPr="00086959" w:rsidR="00370FEF">
        <w:rPr>
          <w:lang w:eastAsia="en-IE"/>
        </w:rPr>
        <w:t xml:space="preserve"> That would be the simpler and more consistent way to take </w:t>
      </w:r>
      <w:r w:rsidRPr="00086959" w:rsidR="00370FEF">
        <w:rPr>
          <w:rFonts w:cs="Arial"/>
          <w:bCs/>
          <w:iCs/>
          <w:szCs w:val="24"/>
          <w:lang w:eastAsia="en-IE"/>
        </w:rPr>
        <w:t xml:space="preserve">the </w:t>
      </w:r>
      <w:r w:rsidR="0049227C">
        <w:rPr>
          <w:rFonts w:cs="Arial"/>
          <w:bCs/>
          <w:iCs/>
          <w:szCs w:val="24"/>
          <w:lang w:eastAsia="en-IE"/>
        </w:rPr>
        <w:t>levelling-up agenda</w:t>
      </w:r>
      <w:r w:rsidRPr="00086959" w:rsidR="00370FEF">
        <w:rPr>
          <w:lang w:eastAsia="en-IE"/>
        </w:rPr>
        <w:t xml:space="preserve"> forward within the structures of devolution. One of the issues that we are concerned about is that if you take decision such as the </w:t>
      </w:r>
      <w:r w:rsidR="0049227C">
        <w:rPr>
          <w:rFonts w:cs="Arial"/>
          <w:bCs/>
          <w:iCs/>
          <w:szCs w:val="24"/>
          <w:lang w:eastAsia="en-IE"/>
        </w:rPr>
        <w:t>levelling-up agenda</w:t>
      </w:r>
      <w:r w:rsidRPr="00086959" w:rsidR="00370FEF">
        <w:rPr>
          <w:rFonts w:cs="Arial"/>
          <w:bCs/>
          <w:iCs/>
          <w:szCs w:val="24"/>
          <w:lang w:eastAsia="en-IE"/>
        </w:rPr>
        <w:t xml:space="preserve"> decisions and put </w:t>
      </w:r>
      <w:r w:rsidR="00EF6729">
        <w:rPr>
          <w:rFonts w:cs="Arial"/>
          <w:bCs/>
          <w:iCs/>
          <w:szCs w:val="24"/>
          <w:lang w:eastAsia="en-IE"/>
        </w:rPr>
        <w:t xml:space="preserve">those </w:t>
      </w:r>
      <w:r w:rsidRPr="00086959" w:rsidR="00370FEF">
        <w:rPr>
          <w:rFonts w:cs="Arial"/>
          <w:bCs/>
          <w:iCs/>
          <w:szCs w:val="24"/>
          <w:lang w:eastAsia="en-IE"/>
        </w:rPr>
        <w:t xml:space="preserve">alongside some of the issues that were taken forward by the internal market legislation that the United Kingdom Government </w:t>
      </w:r>
      <w:r w:rsidRPr="00086959" w:rsidR="00EE303F">
        <w:rPr>
          <w:rFonts w:cs="Arial"/>
          <w:bCs/>
          <w:iCs/>
          <w:szCs w:val="24"/>
          <w:lang w:eastAsia="en-IE"/>
        </w:rPr>
        <w:t xml:space="preserve">legislated for, that legislation erodes some of the scope for </w:t>
      </w:r>
      <w:r w:rsidR="0049227C">
        <w:rPr>
          <w:rFonts w:cs="Arial"/>
          <w:bCs/>
          <w:iCs/>
          <w:szCs w:val="24"/>
          <w:lang w:eastAsia="en-IE"/>
        </w:rPr>
        <w:t>decision making</w:t>
      </w:r>
      <w:r w:rsidRPr="00086959" w:rsidR="00EE303F">
        <w:rPr>
          <w:rFonts w:cs="Arial"/>
          <w:bCs/>
          <w:iCs/>
          <w:szCs w:val="24"/>
          <w:lang w:eastAsia="en-IE"/>
        </w:rPr>
        <w:t xml:space="preserve"> within properly devolved areas of activity. We view this, therefore, as essentially eroding some of the powers, scope and responsibilities of the Scottish Parliament as envisaged in the devolution settlement </w:t>
      </w:r>
      <w:r w:rsidR="00AF23D3">
        <w:rPr>
          <w:rFonts w:cs="Arial"/>
          <w:bCs/>
          <w:iCs/>
          <w:szCs w:val="24"/>
          <w:lang w:eastAsia="en-IE"/>
        </w:rPr>
        <w:t>in</w:t>
      </w:r>
      <w:r w:rsidRPr="00086959" w:rsidR="00EE303F">
        <w:rPr>
          <w:rFonts w:cs="Arial"/>
          <w:bCs/>
          <w:iCs/>
          <w:szCs w:val="24"/>
          <w:lang w:eastAsia="en-IE"/>
        </w:rPr>
        <w:t xml:space="preserve"> </w:t>
      </w:r>
      <w:r w:rsidRPr="00086959" w:rsidR="00443D3F">
        <w:rPr>
          <w:rFonts w:cs="Arial"/>
          <w:bCs/>
          <w:iCs/>
          <w:szCs w:val="24"/>
          <w:lang w:eastAsia="en-IE"/>
        </w:rPr>
        <w:t>the 1998 legislation.</w:t>
      </w:r>
    </w:p>
    <w:p w:rsidR="00C30EB0" w:rsidRPr="00086959" w:rsidP="00C30EB0">
      <w:pPr>
        <w:pStyle w:val="Remark"/>
        <w:rPr>
          <w:lang w:eastAsia="en-IE"/>
        </w:rPr>
      </w:pPr>
      <w:sdt>
        <w:sdtPr>
          <w:rPr>
            <w:lang w:eastAsia="en-IE"/>
          </w:rPr>
          <w:alias w:val="Member"/>
          <w:tag w:val="&lt;Member mnisId='394' dodsId='25722'&gt;"/>
          <w:id w:val="1959836847"/>
          <w:placeholder>
            <w:docPart w:val="DefaultPlaceholder_-1854013440"/>
          </w:placeholder>
          <w:richText/>
        </w:sdtPr>
        <w:sdtContent>
          <w:r w:rsidRPr="00086959" w:rsidR="00443D3F">
            <w:rPr>
              <w:b/>
              <w:lang w:eastAsia="en-IE"/>
            </w:rPr>
            <w:t>Chair:</w:t>
          </w:r>
        </w:sdtContent>
      </w:sdt>
      <w:r w:rsidRPr="00086959" w:rsidR="00443D3F">
        <w:rPr>
          <w:lang w:eastAsia="en-IE"/>
        </w:rPr>
        <w:t xml:space="preserve"> You mentioned the successor EU funding and that leads on to the next set of questions.</w:t>
      </w:r>
    </w:p>
    <w:p w:rsidR="009F337E" w:rsidRPr="00086959" w:rsidP="009F337E">
      <w:pPr>
        <w:pStyle w:val="Question"/>
        <w:rPr>
          <w:lang w:eastAsia="en-IE"/>
        </w:rPr>
      </w:pPr>
      <w:sdt>
        <w:sdtPr>
          <w:rPr>
            <w:lang w:eastAsia="en-IE"/>
          </w:rPr>
          <w:alias w:val="Member"/>
          <w:tag w:val="&lt;Member mnisId='4417' dodsId='121884'&gt;"/>
          <w:id w:val="1047050405"/>
          <w:placeholder>
            <w:docPart w:val="DefaultPlaceholder_-1854013440"/>
          </w:placeholder>
          <w:richText/>
        </w:sdtPr>
        <w:sdtContent>
          <w:r w:rsidRPr="36C10D98" w:rsidR="321B0833">
            <w:rPr>
              <w:b/>
              <w:bCs/>
              <w:lang w:eastAsia="en-IE"/>
            </w:rPr>
            <w:t>Deidre Brock:</w:t>
          </w:r>
        </w:sdtContent>
      </w:sdt>
      <w:r w:rsidRPr="36C10D98" w:rsidR="321B0833">
        <w:rPr>
          <w:lang w:eastAsia="en-IE"/>
        </w:rPr>
        <w:t xml:space="preserve"> Good afternoon, Cabinet Secretary. </w:t>
      </w:r>
      <w:r w:rsidRPr="36C10D98" w:rsidR="5D15A000">
        <w:rPr>
          <w:lang w:eastAsia="en-IE"/>
        </w:rPr>
        <w:t>It is nice to see you.</w:t>
      </w:r>
      <w:r w:rsidRPr="36C10D98" w:rsidR="4567A02A">
        <w:rPr>
          <w:lang w:eastAsia="en-IE"/>
        </w:rPr>
        <w:t xml:space="preserve"> </w:t>
      </w:r>
      <w:r w:rsidRPr="36C10D98" w:rsidR="00443D3F">
        <w:rPr>
          <w:lang w:eastAsia="en-IE"/>
        </w:rPr>
        <w:t>Moving on, you have mentioned some of the implications of th</w:t>
      </w:r>
      <w:r w:rsidRPr="36C10D98" w:rsidR="4567A02A">
        <w:rPr>
          <w:lang w:eastAsia="en-IE"/>
        </w:rPr>
        <w:t>e</w:t>
      </w:r>
      <w:r w:rsidRPr="36C10D98" w:rsidR="00443D3F">
        <w:rPr>
          <w:lang w:eastAsia="en-IE"/>
        </w:rPr>
        <w:t xml:space="preserve"> changed </w:t>
      </w:r>
      <w:r w:rsidRPr="36C10D98" w:rsidR="00443D3F">
        <w:rPr>
          <w:lang w:eastAsia="en-IE"/>
        </w:rPr>
        <w:t xml:space="preserve">funding arrangements. Clearly there has been an attempt by the UK Government to try to suggest that </w:t>
      </w:r>
      <w:r w:rsidR="000268D6">
        <w:rPr>
          <w:lang w:eastAsia="en-IE"/>
        </w:rPr>
        <w:t xml:space="preserve">these are </w:t>
      </w:r>
      <w:r w:rsidRPr="36C10D98" w:rsidR="098D981F">
        <w:rPr>
          <w:lang w:eastAsia="en-IE"/>
        </w:rPr>
        <w:t xml:space="preserve">filling the space left in the budget by the loss of the European </w:t>
      </w:r>
      <w:r w:rsidRPr="36C10D98" w:rsidR="005D4FB6">
        <w:rPr>
          <w:lang w:eastAsia="en-IE"/>
        </w:rPr>
        <w:t>structural investment fund</w:t>
      </w:r>
      <w:r w:rsidRPr="36C10D98" w:rsidR="098D981F">
        <w:rPr>
          <w:lang w:eastAsia="en-IE"/>
        </w:rPr>
        <w:t>. Can you expand a little on some of the other implications of that change in funding? You mentioned</w:t>
      </w:r>
      <w:r w:rsidRPr="36C10D98" w:rsidR="01AA5CF6">
        <w:rPr>
          <w:lang w:eastAsia="en-IE"/>
        </w:rPr>
        <w:t xml:space="preserve"> </w:t>
      </w:r>
      <w:r w:rsidR="005D4FB6">
        <w:rPr>
          <w:lang w:eastAsia="en-IE"/>
        </w:rPr>
        <w:t xml:space="preserve">the </w:t>
      </w:r>
      <w:r w:rsidRPr="36C10D98" w:rsidR="01AA5CF6">
        <w:rPr>
          <w:lang w:eastAsia="en-IE"/>
        </w:rPr>
        <w:t xml:space="preserve">erosion of the power of the </w:t>
      </w:r>
      <w:r w:rsidRPr="36C10D98" w:rsidR="01AA5CF6">
        <w:rPr>
          <w:rFonts w:cs="Arial"/>
          <w:lang w:eastAsia="en-IE"/>
        </w:rPr>
        <w:t xml:space="preserve">Scottish Parliament </w:t>
      </w:r>
      <w:r w:rsidRPr="36C10D98" w:rsidR="01AA5CF6">
        <w:rPr>
          <w:rFonts w:cs="Arial"/>
          <w:lang w:eastAsia="en-IE"/>
        </w:rPr>
        <w:t>as a result of</w:t>
      </w:r>
      <w:r w:rsidRPr="36C10D98" w:rsidR="01AA5CF6">
        <w:rPr>
          <w:rFonts w:cs="Arial"/>
          <w:lang w:eastAsia="en-IE"/>
        </w:rPr>
        <w:t xml:space="preserve"> the inability to take decisions to the same degree as they were able to do with Europe.</w:t>
      </w:r>
    </w:p>
    <w:p w:rsidR="007857FF" w:rsidRPr="00086959" w:rsidP="007857FF">
      <w:pPr>
        <w:pStyle w:val="Answer"/>
        <w:rPr>
          <w:rFonts w:cs="Arial"/>
          <w:szCs w:val="24"/>
          <w:lang w:eastAsia="en-IE"/>
        </w:rPr>
      </w:pPr>
      <w:sdt>
        <w:sdtPr>
          <w:rPr>
            <w:lang w:eastAsia="en-IE"/>
          </w:rPr>
          <w:alias w:val="Witness"/>
          <w:id w:val="-575359829"/>
          <w:placeholder>
            <w:docPart w:val="DefaultPlaceholder_-1854013440"/>
          </w:placeholder>
          <w:richText/>
        </w:sdtPr>
        <w:sdtContent>
          <w:r w:rsidRPr="00086959" w:rsidR="00443D3F">
            <w:rPr>
              <w:b/>
              <w:i/>
              <w:lang w:eastAsia="en-IE"/>
            </w:rPr>
            <w:t>John Swinney:</w:t>
          </w:r>
        </w:sdtContent>
      </w:sdt>
      <w:r w:rsidRPr="00086959" w:rsidR="00443D3F">
        <w:rPr>
          <w:lang w:eastAsia="en-IE"/>
        </w:rPr>
        <w:t xml:space="preserve"> </w:t>
      </w:r>
      <w:r w:rsidRPr="00086959" w:rsidR="001223AA">
        <w:rPr>
          <w:lang w:eastAsia="en-IE"/>
        </w:rPr>
        <w:t>The core point here is that</w:t>
      </w:r>
      <w:r w:rsidR="001C37C0">
        <w:rPr>
          <w:lang w:eastAsia="en-IE"/>
        </w:rPr>
        <w:t>,</w:t>
      </w:r>
      <w:r w:rsidRPr="00086959" w:rsidR="008439AC">
        <w:rPr>
          <w:lang w:eastAsia="en-IE"/>
        </w:rPr>
        <w:t xml:space="preserve"> </w:t>
      </w:r>
      <w:r w:rsidRPr="00086959" w:rsidR="001C37C0">
        <w:rPr>
          <w:lang w:eastAsia="en-IE"/>
        </w:rPr>
        <w:t>when the devolution settlement was put in place in 1998</w:t>
      </w:r>
      <w:r w:rsidR="001C37C0">
        <w:rPr>
          <w:lang w:eastAsia="en-IE"/>
        </w:rPr>
        <w:t xml:space="preserve">, </w:t>
      </w:r>
      <w:r w:rsidRPr="00086959" w:rsidR="001223AA">
        <w:rPr>
          <w:lang w:eastAsia="en-IE"/>
        </w:rPr>
        <w:t>a very clear division of responsibilities was allocated. Generally</w:t>
      </w:r>
      <w:r w:rsidR="00B75236">
        <w:rPr>
          <w:lang w:eastAsia="en-IE"/>
        </w:rPr>
        <w:t>,</w:t>
      </w:r>
      <w:r w:rsidRPr="00086959" w:rsidR="001223AA">
        <w:rPr>
          <w:lang w:eastAsia="en-IE"/>
        </w:rPr>
        <w:t xml:space="preserve"> that has been </w:t>
      </w:r>
      <w:r w:rsidRPr="00086959" w:rsidR="001223AA">
        <w:rPr>
          <w:lang w:eastAsia="en-IE"/>
        </w:rPr>
        <w:t>pretty clear</w:t>
      </w:r>
      <w:r w:rsidRPr="00086959" w:rsidR="001223AA">
        <w:rPr>
          <w:lang w:eastAsia="en-IE"/>
        </w:rPr>
        <w:t xml:space="preserve"> and has worked pretty well in the years since the first election of the </w:t>
      </w:r>
      <w:r w:rsidRPr="00086959" w:rsidR="001223AA">
        <w:rPr>
          <w:rFonts w:cs="Arial"/>
          <w:szCs w:val="24"/>
          <w:lang w:eastAsia="en-IE"/>
        </w:rPr>
        <w:t>Scottish Parliament in 1999.</w:t>
      </w:r>
    </w:p>
    <w:p w:rsidR="008439AC" w:rsidRPr="00086959" w:rsidP="007857FF">
      <w:pPr>
        <w:pStyle w:val="Answer"/>
        <w:rPr>
          <w:rFonts w:cs="Arial"/>
          <w:bCs/>
          <w:iCs/>
          <w:szCs w:val="24"/>
          <w:lang w:eastAsia="en-IE"/>
        </w:rPr>
      </w:pPr>
      <w:r w:rsidRPr="00086959">
        <w:rPr>
          <w:rFonts w:cs="Arial"/>
          <w:szCs w:val="24"/>
          <w:lang w:eastAsia="en-IE"/>
        </w:rPr>
        <w:t xml:space="preserve">The </w:t>
      </w:r>
      <w:r w:rsidRPr="00086959" w:rsidR="00F1282C">
        <w:rPr>
          <w:rFonts w:cs="Arial"/>
          <w:szCs w:val="24"/>
          <w:lang w:eastAsia="en-IE"/>
        </w:rPr>
        <w:t xml:space="preserve">internal market </w:t>
      </w:r>
      <w:r w:rsidRPr="00086959">
        <w:rPr>
          <w:rFonts w:cs="Arial"/>
          <w:szCs w:val="24"/>
          <w:lang w:eastAsia="en-IE"/>
        </w:rPr>
        <w:t>Act</w:t>
      </w:r>
      <w:r w:rsidRPr="00086959" w:rsidR="0091675D">
        <w:rPr>
          <w:rFonts w:cs="Arial"/>
          <w:szCs w:val="24"/>
          <w:lang w:eastAsia="en-IE"/>
        </w:rPr>
        <w:t xml:space="preserve"> was the first significant attempt to enable the UK </w:t>
      </w:r>
      <w:r w:rsidRPr="00086959" w:rsidR="0091675D">
        <w:rPr>
          <w:rFonts w:cs="Arial"/>
          <w:bCs/>
          <w:iCs/>
          <w:szCs w:val="24"/>
          <w:lang w:eastAsia="en-IE"/>
        </w:rPr>
        <w:t xml:space="preserve">Government to act in </w:t>
      </w:r>
      <w:r w:rsidRPr="00086959" w:rsidR="0091675D">
        <w:rPr>
          <w:rFonts w:cs="Arial"/>
          <w:bCs/>
          <w:iCs/>
          <w:szCs w:val="24"/>
          <w:lang w:eastAsia="en-IE"/>
        </w:rPr>
        <w:t>a number of</w:t>
      </w:r>
      <w:r w:rsidRPr="00086959" w:rsidR="0091675D">
        <w:rPr>
          <w:rFonts w:cs="Arial"/>
          <w:bCs/>
          <w:iCs/>
          <w:szCs w:val="24"/>
          <w:lang w:eastAsia="en-IE"/>
        </w:rPr>
        <w:t xml:space="preserve"> previously exclusively devolved areas of responsibility</w:t>
      </w:r>
      <w:r w:rsidR="00F1282C">
        <w:rPr>
          <w:rFonts w:cs="Arial"/>
          <w:bCs/>
          <w:iCs/>
          <w:szCs w:val="24"/>
          <w:lang w:eastAsia="en-IE"/>
        </w:rPr>
        <w:t>,</w:t>
      </w:r>
      <w:r w:rsidRPr="00086959" w:rsidR="0091675D">
        <w:rPr>
          <w:rFonts w:cs="Arial"/>
          <w:bCs/>
          <w:iCs/>
          <w:szCs w:val="24"/>
          <w:lang w:eastAsia="en-IE"/>
        </w:rPr>
        <w:t xml:space="preserve"> and much of </w:t>
      </w:r>
      <w:r w:rsidR="00F1282C">
        <w:rPr>
          <w:rFonts w:cs="Arial"/>
          <w:bCs/>
          <w:iCs/>
          <w:szCs w:val="24"/>
          <w:lang w:eastAsia="en-IE"/>
        </w:rPr>
        <w:t xml:space="preserve">that </w:t>
      </w:r>
      <w:r w:rsidRPr="00086959" w:rsidR="0091675D">
        <w:rPr>
          <w:rFonts w:cs="Arial"/>
          <w:bCs/>
          <w:iCs/>
          <w:szCs w:val="24"/>
          <w:lang w:eastAsia="en-IE"/>
        </w:rPr>
        <w:t xml:space="preserve">relates to the </w:t>
      </w:r>
      <w:r w:rsidR="0049227C">
        <w:rPr>
          <w:rFonts w:cs="Arial"/>
          <w:bCs/>
          <w:iCs/>
          <w:szCs w:val="24"/>
          <w:lang w:eastAsia="en-IE"/>
        </w:rPr>
        <w:t>levelling-up agenda</w:t>
      </w:r>
      <w:r w:rsidRPr="00086959" w:rsidR="0091675D">
        <w:rPr>
          <w:rFonts w:cs="Arial"/>
          <w:bCs/>
          <w:iCs/>
          <w:szCs w:val="24"/>
          <w:lang w:eastAsia="en-IE"/>
        </w:rPr>
        <w:t xml:space="preserve">. </w:t>
      </w:r>
      <w:r w:rsidRPr="00086959">
        <w:rPr>
          <w:rFonts w:cs="Arial"/>
          <w:bCs/>
          <w:iCs/>
          <w:szCs w:val="24"/>
          <w:lang w:eastAsia="en-IE"/>
        </w:rPr>
        <w:t xml:space="preserve">Part of what has concerned us about the internal market legislation, which was of course a response to the decision to leave the European Union, was that scope </w:t>
      </w:r>
      <w:r w:rsidR="00046D32">
        <w:rPr>
          <w:rFonts w:cs="Arial"/>
          <w:bCs/>
          <w:iCs/>
          <w:szCs w:val="24"/>
          <w:lang w:eastAsia="en-IE"/>
        </w:rPr>
        <w:t xml:space="preserve">was </w:t>
      </w:r>
      <w:r w:rsidRPr="00086959">
        <w:rPr>
          <w:rFonts w:cs="Arial"/>
          <w:bCs/>
          <w:iCs/>
          <w:szCs w:val="24"/>
          <w:lang w:eastAsia="en-IE"/>
        </w:rPr>
        <w:t>created for the UK Government to intervene in areas where</w:t>
      </w:r>
      <w:r w:rsidR="00046D32">
        <w:rPr>
          <w:rFonts w:cs="Arial"/>
          <w:bCs/>
          <w:iCs/>
          <w:szCs w:val="24"/>
          <w:lang w:eastAsia="en-IE"/>
        </w:rPr>
        <w:t>,</w:t>
      </w:r>
      <w:r w:rsidRPr="00086959">
        <w:rPr>
          <w:rFonts w:cs="Arial"/>
          <w:bCs/>
          <w:iCs/>
          <w:szCs w:val="24"/>
          <w:lang w:eastAsia="en-IE"/>
        </w:rPr>
        <w:t xml:space="preserve"> ordinarily</w:t>
      </w:r>
      <w:r w:rsidR="00046D32">
        <w:rPr>
          <w:rFonts w:cs="Arial"/>
          <w:bCs/>
          <w:iCs/>
          <w:szCs w:val="24"/>
          <w:lang w:eastAsia="en-IE"/>
        </w:rPr>
        <w:t xml:space="preserve">, </w:t>
      </w:r>
      <w:r w:rsidRPr="00086959">
        <w:rPr>
          <w:rFonts w:cs="Arial"/>
          <w:bCs/>
          <w:iCs/>
          <w:szCs w:val="24"/>
          <w:lang w:eastAsia="en-IE"/>
        </w:rPr>
        <w:t>an approach could have been taken within Scotland for us to weave together all th</w:t>
      </w:r>
      <w:r w:rsidR="00F9723F">
        <w:rPr>
          <w:rFonts w:cs="Arial"/>
          <w:bCs/>
          <w:iCs/>
          <w:szCs w:val="24"/>
          <w:lang w:eastAsia="en-IE"/>
        </w:rPr>
        <w:t>ose</w:t>
      </w:r>
      <w:r w:rsidRPr="00086959">
        <w:rPr>
          <w:rFonts w:cs="Arial"/>
          <w:bCs/>
          <w:iCs/>
          <w:szCs w:val="24"/>
          <w:lang w:eastAsia="en-IE"/>
        </w:rPr>
        <w:t xml:space="preserve"> areas of policy</w:t>
      </w:r>
      <w:r w:rsidR="00F9723F">
        <w:rPr>
          <w:rFonts w:cs="Arial"/>
          <w:bCs/>
          <w:iCs/>
          <w:szCs w:val="24"/>
          <w:lang w:eastAsia="en-IE"/>
        </w:rPr>
        <w:t>—</w:t>
      </w:r>
      <w:r w:rsidRPr="00086959" w:rsidR="007C3653">
        <w:rPr>
          <w:rFonts w:cs="Arial"/>
          <w:bCs/>
          <w:iCs/>
          <w:szCs w:val="24"/>
          <w:lang w:eastAsia="en-IE"/>
        </w:rPr>
        <w:t>all the policy considerations</w:t>
      </w:r>
      <w:r w:rsidR="00F9723F">
        <w:rPr>
          <w:rFonts w:cs="Arial"/>
          <w:bCs/>
          <w:iCs/>
          <w:szCs w:val="24"/>
          <w:lang w:eastAsia="en-IE"/>
        </w:rPr>
        <w:t>—</w:t>
      </w:r>
      <w:r w:rsidRPr="00086959" w:rsidR="007C3653">
        <w:rPr>
          <w:rFonts w:cs="Arial"/>
          <w:bCs/>
          <w:iCs/>
          <w:szCs w:val="24"/>
          <w:lang w:eastAsia="en-IE"/>
        </w:rPr>
        <w:t xml:space="preserve">and </w:t>
      </w:r>
      <w:r w:rsidR="00F9723F">
        <w:rPr>
          <w:rFonts w:cs="Arial"/>
          <w:bCs/>
          <w:iCs/>
          <w:szCs w:val="24"/>
          <w:lang w:eastAsia="en-IE"/>
        </w:rPr>
        <w:t xml:space="preserve">to </w:t>
      </w:r>
      <w:r w:rsidRPr="00086959" w:rsidR="007C3653">
        <w:rPr>
          <w:rFonts w:cs="Arial"/>
          <w:bCs/>
          <w:iCs/>
          <w:szCs w:val="24"/>
          <w:lang w:eastAsia="en-IE"/>
        </w:rPr>
        <w:t xml:space="preserve">take decisions accordingly. </w:t>
      </w:r>
    </w:p>
    <w:p w:rsidR="002718FF" w:rsidP="007857FF">
      <w:pPr>
        <w:pStyle w:val="Answer"/>
        <w:rPr>
          <w:rFonts w:cs="Arial"/>
          <w:bCs/>
          <w:iCs/>
          <w:szCs w:val="24"/>
          <w:lang w:eastAsia="en-IE"/>
        </w:rPr>
      </w:pPr>
      <w:r w:rsidRPr="00086959">
        <w:rPr>
          <w:rFonts w:cs="Arial"/>
          <w:bCs/>
          <w:iCs/>
          <w:szCs w:val="24"/>
          <w:lang w:eastAsia="en-IE"/>
        </w:rPr>
        <w:t xml:space="preserve">That has now had an element of confusion added to it because people and organisations in Scotland who were looking to the Scottish Government for </w:t>
      </w:r>
      <w:r w:rsidRPr="00086959" w:rsidR="006235CD">
        <w:rPr>
          <w:rFonts w:cs="Arial"/>
          <w:bCs/>
          <w:iCs/>
          <w:szCs w:val="24"/>
          <w:lang w:eastAsia="en-IE"/>
        </w:rPr>
        <w:t xml:space="preserve">coherent </w:t>
      </w:r>
      <w:r w:rsidR="0049227C">
        <w:rPr>
          <w:rFonts w:cs="Arial"/>
          <w:bCs/>
          <w:iCs/>
          <w:szCs w:val="24"/>
          <w:lang w:eastAsia="en-IE"/>
        </w:rPr>
        <w:t>policymaking</w:t>
      </w:r>
      <w:r w:rsidRPr="00086959" w:rsidR="006235CD">
        <w:rPr>
          <w:rFonts w:cs="Arial"/>
          <w:bCs/>
          <w:iCs/>
          <w:szCs w:val="24"/>
          <w:lang w:eastAsia="en-IE"/>
        </w:rPr>
        <w:t xml:space="preserve"> in a particular area now have to look to the Scottish Government and then to the UK Government for the potential availability of certain funds</w:t>
      </w:r>
      <w:r w:rsidR="002F6115">
        <w:rPr>
          <w:rFonts w:cs="Arial"/>
          <w:bCs/>
          <w:iCs/>
          <w:szCs w:val="24"/>
          <w:lang w:eastAsia="en-IE"/>
        </w:rPr>
        <w:t>,</w:t>
      </w:r>
      <w:r w:rsidRPr="00086959" w:rsidR="006235CD">
        <w:rPr>
          <w:rFonts w:cs="Arial"/>
          <w:bCs/>
          <w:iCs/>
          <w:szCs w:val="24"/>
          <w:lang w:eastAsia="en-IE"/>
        </w:rPr>
        <w:t xml:space="preserve"> and that can affect the </w:t>
      </w:r>
      <w:r w:rsidR="00EF5069">
        <w:rPr>
          <w:rFonts w:cs="Arial"/>
          <w:bCs/>
          <w:iCs/>
          <w:szCs w:val="24"/>
          <w:lang w:eastAsia="en-IE"/>
        </w:rPr>
        <w:t>levelling-up fund</w:t>
      </w:r>
      <w:r w:rsidRPr="00086959" w:rsidR="006235CD">
        <w:rPr>
          <w:rFonts w:cs="Arial"/>
          <w:bCs/>
          <w:iCs/>
          <w:szCs w:val="24"/>
          <w:lang w:eastAsia="en-IE"/>
        </w:rPr>
        <w:t>s</w:t>
      </w:r>
      <w:r>
        <w:rPr>
          <w:rFonts w:cs="Arial"/>
          <w:bCs/>
          <w:iCs/>
          <w:szCs w:val="24"/>
          <w:lang w:eastAsia="en-IE"/>
        </w:rPr>
        <w:t xml:space="preserve">, but it </w:t>
      </w:r>
      <w:r w:rsidRPr="00086959" w:rsidR="006235CD">
        <w:rPr>
          <w:rFonts w:cs="Arial"/>
          <w:bCs/>
          <w:iCs/>
          <w:szCs w:val="24"/>
          <w:lang w:eastAsia="en-IE"/>
        </w:rPr>
        <w:t xml:space="preserve">also affects the successor EU funds, which previously would have been distributed directly through the policy approaches and interventions of the Scottish Government. </w:t>
      </w:r>
    </w:p>
    <w:p w:rsidR="00F35C18" w:rsidRPr="00086959" w:rsidP="007857FF">
      <w:pPr>
        <w:pStyle w:val="Answer"/>
        <w:rPr>
          <w:rFonts w:cs="Arial"/>
          <w:bCs/>
          <w:iCs/>
          <w:szCs w:val="24"/>
          <w:lang w:eastAsia="en-IE"/>
        </w:rPr>
      </w:pPr>
      <w:r>
        <w:rPr>
          <w:rFonts w:cs="Arial"/>
          <w:bCs/>
          <w:iCs/>
          <w:szCs w:val="24"/>
          <w:lang w:eastAsia="en-IE"/>
        </w:rPr>
        <w:t>So</w:t>
      </w:r>
      <w:r>
        <w:rPr>
          <w:rFonts w:cs="Arial"/>
          <w:bCs/>
          <w:iCs/>
          <w:szCs w:val="24"/>
          <w:lang w:eastAsia="en-IE"/>
        </w:rPr>
        <w:t xml:space="preserve"> a</w:t>
      </w:r>
      <w:r w:rsidRPr="00086959" w:rsidR="007C3653">
        <w:rPr>
          <w:rFonts w:cs="Arial"/>
          <w:bCs/>
          <w:iCs/>
          <w:szCs w:val="24"/>
          <w:lang w:eastAsia="en-IE"/>
        </w:rPr>
        <w:t xml:space="preserve">n </w:t>
      </w:r>
      <w:r w:rsidRPr="00086959" w:rsidR="006235CD">
        <w:rPr>
          <w:rFonts w:cs="Arial"/>
          <w:bCs/>
          <w:iCs/>
          <w:szCs w:val="24"/>
          <w:lang w:eastAsia="en-IE"/>
        </w:rPr>
        <w:t xml:space="preserve">element of </w:t>
      </w:r>
      <w:r w:rsidRPr="00086959" w:rsidR="007C3653">
        <w:rPr>
          <w:rFonts w:cs="Arial"/>
          <w:bCs/>
          <w:iCs/>
          <w:szCs w:val="24"/>
          <w:lang w:eastAsia="en-IE"/>
        </w:rPr>
        <w:t xml:space="preserve">confusion and uncertainty has been added to the </w:t>
      </w:r>
      <w:r w:rsidR="0049227C">
        <w:rPr>
          <w:rFonts w:cs="Arial"/>
          <w:bCs/>
          <w:iCs/>
          <w:szCs w:val="24"/>
          <w:lang w:eastAsia="en-IE"/>
        </w:rPr>
        <w:t>decision making</w:t>
      </w:r>
      <w:r w:rsidRPr="00086959" w:rsidR="007C3653">
        <w:rPr>
          <w:rFonts w:cs="Arial"/>
          <w:bCs/>
          <w:iCs/>
          <w:szCs w:val="24"/>
          <w:lang w:eastAsia="en-IE"/>
        </w:rPr>
        <w:t xml:space="preserve"> around the funding streams that are available</w:t>
      </w:r>
      <w:r w:rsidRPr="00086959" w:rsidR="008439AC">
        <w:rPr>
          <w:rFonts w:cs="Arial"/>
          <w:bCs/>
          <w:iCs/>
          <w:szCs w:val="24"/>
          <w:lang w:eastAsia="en-IE"/>
        </w:rPr>
        <w:t xml:space="preserve">. </w:t>
      </w:r>
      <w:r w:rsidR="0000600A">
        <w:rPr>
          <w:rFonts w:cs="Arial"/>
          <w:bCs/>
          <w:iCs/>
          <w:szCs w:val="24"/>
          <w:lang w:eastAsia="en-IE"/>
        </w:rPr>
        <w:t>T</w:t>
      </w:r>
      <w:r w:rsidRPr="00086959" w:rsidR="007C3653">
        <w:rPr>
          <w:rFonts w:cs="Arial"/>
          <w:bCs/>
          <w:iCs/>
          <w:szCs w:val="24"/>
          <w:lang w:eastAsia="en-IE"/>
        </w:rPr>
        <w:t xml:space="preserve">he pathway for funding support can </w:t>
      </w:r>
      <w:r w:rsidR="0000600A">
        <w:rPr>
          <w:rFonts w:cs="Arial"/>
          <w:bCs/>
          <w:iCs/>
          <w:szCs w:val="24"/>
          <w:lang w:eastAsia="en-IE"/>
        </w:rPr>
        <w:t xml:space="preserve">now </w:t>
      </w:r>
      <w:r w:rsidRPr="00086959" w:rsidR="007C3653">
        <w:rPr>
          <w:rFonts w:cs="Arial"/>
          <w:bCs/>
          <w:iCs/>
          <w:szCs w:val="24"/>
          <w:lang w:eastAsia="en-IE"/>
        </w:rPr>
        <w:t>come from both the Scottish Government and the United Kingdom Government</w:t>
      </w:r>
      <w:r w:rsidR="003E3E32">
        <w:rPr>
          <w:rFonts w:cs="Arial"/>
          <w:bCs/>
          <w:iCs/>
          <w:szCs w:val="24"/>
          <w:lang w:eastAsia="en-IE"/>
        </w:rPr>
        <w:t xml:space="preserve">, whereas </w:t>
      </w:r>
      <w:r w:rsidR="003E3E32">
        <w:rPr>
          <w:rFonts w:cs="Arial"/>
          <w:bCs/>
          <w:iCs/>
          <w:szCs w:val="24"/>
          <w:lang w:eastAsia="en-IE"/>
        </w:rPr>
        <w:t>p</w:t>
      </w:r>
      <w:r w:rsidRPr="00086959" w:rsidR="007C3653">
        <w:rPr>
          <w:rFonts w:cs="Arial"/>
          <w:bCs/>
          <w:iCs/>
          <w:szCs w:val="24"/>
          <w:lang w:eastAsia="en-IE"/>
        </w:rPr>
        <w:t>re</w:t>
      </w:r>
      <w:r w:rsidR="0000600A">
        <w:rPr>
          <w:rFonts w:cs="Arial"/>
          <w:bCs/>
          <w:iCs/>
          <w:szCs w:val="24"/>
          <w:lang w:eastAsia="en-IE"/>
        </w:rPr>
        <w:t xml:space="preserve"> </w:t>
      </w:r>
      <w:r w:rsidRPr="00086959" w:rsidR="007C3653">
        <w:rPr>
          <w:rFonts w:cs="Arial"/>
          <w:bCs/>
          <w:iCs/>
          <w:szCs w:val="24"/>
          <w:lang w:eastAsia="en-IE"/>
        </w:rPr>
        <w:t>Brexit</w:t>
      </w:r>
      <w:r w:rsidRPr="00086959" w:rsidR="007C3653">
        <w:rPr>
          <w:rFonts w:cs="Arial"/>
          <w:bCs/>
          <w:iCs/>
          <w:szCs w:val="24"/>
          <w:lang w:eastAsia="en-IE"/>
        </w:rPr>
        <w:t xml:space="preserve"> the combined EU and Scottish Government funding w</w:t>
      </w:r>
      <w:r w:rsidRPr="00086959" w:rsidR="008439AC">
        <w:rPr>
          <w:rFonts w:cs="Arial"/>
          <w:bCs/>
          <w:iCs/>
          <w:szCs w:val="24"/>
          <w:lang w:eastAsia="en-IE"/>
        </w:rPr>
        <w:t>as</w:t>
      </w:r>
      <w:r w:rsidRPr="00086959" w:rsidR="007C3653">
        <w:rPr>
          <w:rFonts w:cs="Arial"/>
          <w:bCs/>
          <w:iCs/>
          <w:szCs w:val="24"/>
          <w:lang w:eastAsia="en-IE"/>
        </w:rPr>
        <w:t xml:space="preserve"> essentially being administered together and we could take a range of policy decisions in what I would contend was a more coherent fashion than the current arrangements will permit.</w:t>
      </w:r>
    </w:p>
    <w:p w:rsidR="00374D62" w:rsidRPr="00086959" w:rsidP="006952CC">
      <w:pPr>
        <w:pStyle w:val="Question"/>
        <w:rPr>
          <w:lang w:eastAsia="en-IE"/>
        </w:rPr>
      </w:pPr>
      <w:sdt>
        <w:sdtPr>
          <w:rPr>
            <w:lang w:eastAsia="en-IE"/>
          </w:rPr>
          <w:alias w:val="Member"/>
          <w:tag w:val="&lt;Member mnisId='4417' dodsId='121884'&gt;"/>
          <w:id w:val="1705213630"/>
          <w:placeholder>
            <w:docPart w:val="DefaultPlaceholder_-1854013440"/>
          </w:placeholder>
          <w:richText/>
        </w:sdtPr>
        <w:sdtContent>
          <w:r w:rsidRPr="36C10D98" w:rsidR="7A9A4AF1">
            <w:rPr>
              <w:b/>
              <w:bCs/>
              <w:lang w:eastAsia="en-IE"/>
            </w:rPr>
            <w:t>Deidre Brock:</w:t>
          </w:r>
        </w:sdtContent>
      </w:sdt>
      <w:r w:rsidRPr="36C10D98" w:rsidR="7A9A4AF1">
        <w:rPr>
          <w:lang w:eastAsia="en-IE"/>
        </w:rPr>
        <w:t xml:space="preserve"> My impression is that the projects that Scotland has had so far </w:t>
      </w:r>
      <w:r w:rsidR="001047BF">
        <w:rPr>
          <w:lang w:eastAsia="en-IE"/>
        </w:rPr>
        <w:t xml:space="preserve">are </w:t>
      </w:r>
      <w:r w:rsidRPr="36C10D98" w:rsidR="7A9A4AF1">
        <w:rPr>
          <w:lang w:eastAsia="en-IE"/>
        </w:rPr>
        <w:t xml:space="preserve">rather ad </w:t>
      </w:r>
      <w:r w:rsidR="001047BF">
        <w:rPr>
          <w:lang w:eastAsia="en-IE"/>
        </w:rPr>
        <w:t xml:space="preserve">House of Commons, and </w:t>
      </w:r>
      <w:r w:rsidRPr="36C10D98" w:rsidR="7A9A4AF1">
        <w:rPr>
          <w:lang w:eastAsia="en-IE"/>
        </w:rPr>
        <w:t xml:space="preserve">I say that as a </w:t>
      </w:r>
      <w:r w:rsidRPr="36C10D98" w:rsidR="41F6CFCD">
        <w:rPr>
          <w:lang w:eastAsia="en-IE"/>
        </w:rPr>
        <w:t>M</w:t>
      </w:r>
      <w:r w:rsidRPr="36C10D98" w:rsidR="7A9A4AF1">
        <w:rPr>
          <w:lang w:eastAsia="en-IE"/>
        </w:rPr>
        <w:t>ember</w:t>
      </w:r>
      <w:r w:rsidRPr="36C10D98" w:rsidR="7A9A4AF1">
        <w:rPr>
          <w:lang w:eastAsia="en-IE"/>
        </w:rPr>
        <w:t xml:space="preserve"> who has received the benefits of one of the projects</w:t>
      </w:r>
      <w:r w:rsidR="00425805">
        <w:rPr>
          <w:lang w:eastAsia="en-IE"/>
        </w:rPr>
        <w:t>—</w:t>
      </w:r>
      <w:r w:rsidRPr="36C10D98" w:rsidR="41F6CFCD">
        <w:rPr>
          <w:lang w:eastAsia="en-IE"/>
        </w:rPr>
        <w:t>the Granton gas holder</w:t>
      </w:r>
      <w:r w:rsidR="00425805">
        <w:rPr>
          <w:lang w:eastAsia="en-IE"/>
        </w:rPr>
        <w:t>—</w:t>
      </w:r>
      <w:r w:rsidRPr="36C10D98" w:rsidR="41F6CFCD">
        <w:rPr>
          <w:lang w:eastAsia="en-IE"/>
        </w:rPr>
        <w:t>in my constituency.</w:t>
      </w:r>
    </w:p>
    <w:p w:rsidR="00D9287F" w:rsidRPr="00086959" w:rsidP="00D9287F">
      <w:pPr>
        <w:pStyle w:val="QuestionCont"/>
        <w:rPr>
          <w:rFonts w:cs="Arial"/>
          <w:bCs/>
          <w:iCs/>
          <w:szCs w:val="24"/>
          <w:lang w:eastAsia="en-GB"/>
        </w:rPr>
      </w:pPr>
      <w:r w:rsidRPr="00086959">
        <w:rPr>
          <w:lang w:eastAsia="en-IE"/>
        </w:rPr>
        <w:t xml:space="preserve">Do you have a view on who is taking </w:t>
      </w:r>
      <w:r w:rsidRPr="00086959">
        <w:rPr>
          <w:rFonts w:cs="Arial"/>
          <w:bCs/>
          <w:szCs w:val="24"/>
          <w:lang w:eastAsia="en-IE"/>
        </w:rPr>
        <w:t xml:space="preserve">responsibility for an overview of all these projects to make sure that there is no duplication and that they are co-ordinated? You mentioned your concerns about alignment in these devolved areas with </w:t>
      </w:r>
      <w:r w:rsidR="00141B3F">
        <w:rPr>
          <w:rFonts w:cs="Arial"/>
          <w:bCs/>
          <w:szCs w:val="24"/>
          <w:lang w:eastAsia="en-IE"/>
        </w:rPr>
        <w:t xml:space="preserve">the </w:t>
      </w:r>
      <w:r w:rsidRPr="00086959">
        <w:rPr>
          <w:rFonts w:cs="Arial"/>
          <w:bCs/>
          <w:szCs w:val="24"/>
          <w:lang w:eastAsia="en-IE"/>
        </w:rPr>
        <w:t>Scottish Government</w:t>
      </w:r>
      <w:r w:rsidR="00086959">
        <w:rPr>
          <w:rFonts w:cs="Arial"/>
          <w:bCs/>
          <w:szCs w:val="24"/>
          <w:lang w:eastAsia="en-IE"/>
        </w:rPr>
        <w:t>’</w:t>
      </w:r>
      <w:r w:rsidRPr="00086959">
        <w:rPr>
          <w:rFonts w:cs="Arial"/>
          <w:bCs/>
          <w:szCs w:val="24"/>
          <w:lang w:eastAsia="en-IE"/>
        </w:rPr>
        <w:t>s existing policies. Who is in charge? Is</w:t>
      </w:r>
      <w:r w:rsidRPr="00086959" w:rsidR="008439AC">
        <w:rPr>
          <w:rFonts w:cs="Arial"/>
          <w:bCs/>
          <w:szCs w:val="24"/>
          <w:lang w:eastAsia="en-IE"/>
        </w:rPr>
        <w:t xml:space="preserve"> it</w:t>
      </w:r>
      <w:r w:rsidRPr="00086959">
        <w:rPr>
          <w:rFonts w:cs="Arial"/>
          <w:bCs/>
          <w:szCs w:val="24"/>
          <w:lang w:eastAsia="en-IE"/>
        </w:rPr>
        <w:t xml:space="preserve"> the </w:t>
      </w:r>
      <w:r w:rsidRPr="00086959" w:rsidR="008439AC">
        <w:rPr>
          <w:rFonts w:cs="Arial"/>
          <w:bCs/>
          <w:iCs/>
          <w:szCs w:val="24"/>
          <w:lang w:eastAsia="en-GB"/>
        </w:rPr>
        <w:t>Levelling Up</w:t>
      </w:r>
      <w:r w:rsidR="004D6F82">
        <w:rPr>
          <w:rFonts w:cs="Arial"/>
          <w:bCs/>
          <w:iCs/>
          <w:szCs w:val="24"/>
          <w:lang w:eastAsia="en-GB"/>
        </w:rPr>
        <w:t xml:space="preserve"> Department</w:t>
      </w:r>
      <w:r w:rsidRPr="00086959" w:rsidR="006A64BB">
        <w:rPr>
          <w:rFonts w:cs="Arial"/>
          <w:bCs/>
          <w:iCs/>
          <w:szCs w:val="24"/>
          <w:lang w:eastAsia="en-GB"/>
        </w:rPr>
        <w:t>? Is it the Scotland Office? What impression do you gain from these projects in Scotland?</w:t>
      </w:r>
    </w:p>
    <w:p w:rsidR="00BF1490" w:rsidP="006A64BB">
      <w:pPr>
        <w:pStyle w:val="Answer"/>
        <w:rPr>
          <w:rFonts w:cs="Arial"/>
          <w:bCs/>
          <w:iCs/>
          <w:szCs w:val="24"/>
          <w:lang w:eastAsia="en-GB"/>
        </w:rPr>
      </w:pPr>
      <w:sdt>
        <w:sdtPr>
          <w:rPr>
            <w:lang w:eastAsia="en-IE"/>
          </w:rPr>
          <w:alias w:val="Witness"/>
          <w:id w:val="-1234536892"/>
          <w:placeholder>
            <w:docPart w:val="DefaultPlaceholder_-1854013440"/>
          </w:placeholder>
          <w:richText/>
        </w:sdtPr>
        <w:sdtContent>
          <w:r w:rsidRPr="00086959" w:rsidR="00443D3F">
            <w:rPr>
              <w:b/>
              <w:i/>
              <w:lang w:eastAsia="en-IE"/>
            </w:rPr>
            <w:t>John Swinney:</w:t>
          </w:r>
        </w:sdtContent>
      </w:sdt>
      <w:r w:rsidRPr="00086959" w:rsidR="00443D3F">
        <w:rPr>
          <w:lang w:eastAsia="en-IE"/>
        </w:rPr>
        <w:t xml:space="preserve"> In operational terms, as far as I can see</w:t>
      </w:r>
      <w:r w:rsidR="004D6F82">
        <w:rPr>
          <w:lang w:eastAsia="en-IE"/>
        </w:rPr>
        <w:t>,</w:t>
      </w:r>
      <w:r w:rsidRPr="00086959" w:rsidR="00443D3F">
        <w:rPr>
          <w:lang w:eastAsia="en-IE"/>
        </w:rPr>
        <w:t xml:space="preserve"> the </w:t>
      </w:r>
      <w:r w:rsidRPr="00086959" w:rsidR="008439AC">
        <w:rPr>
          <w:rFonts w:cs="Arial"/>
          <w:bCs/>
          <w:iCs/>
          <w:szCs w:val="24"/>
          <w:lang w:eastAsia="en-GB"/>
        </w:rPr>
        <w:t xml:space="preserve">Levelling Up </w:t>
      </w:r>
      <w:r w:rsidR="004D6F82">
        <w:rPr>
          <w:rFonts w:cs="Arial"/>
          <w:bCs/>
          <w:iCs/>
          <w:szCs w:val="24"/>
          <w:lang w:eastAsia="en-GB"/>
        </w:rPr>
        <w:t xml:space="preserve">Department </w:t>
      </w:r>
      <w:r w:rsidRPr="00086959" w:rsidR="00443D3F">
        <w:rPr>
          <w:rFonts w:cs="Arial"/>
          <w:bCs/>
          <w:iCs/>
          <w:szCs w:val="24"/>
          <w:lang w:eastAsia="en-GB"/>
        </w:rPr>
        <w:t xml:space="preserve">seems to </w:t>
      </w:r>
      <w:r w:rsidRPr="00086959" w:rsidR="00443D3F">
        <w:rPr>
          <w:rFonts w:cs="Arial"/>
          <w:bCs/>
          <w:iCs/>
          <w:szCs w:val="24"/>
          <w:lang w:eastAsia="en-GB"/>
        </w:rPr>
        <w:t>be in charge of</w:t>
      </w:r>
      <w:r w:rsidRPr="00086959" w:rsidR="00443D3F">
        <w:rPr>
          <w:rFonts w:cs="Arial"/>
          <w:bCs/>
          <w:iCs/>
          <w:szCs w:val="24"/>
          <w:lang w:eastAsia="en-GB"/>
        </w:rPr>
        <w:t xml:space="preserve"> these decisions</w:t>
      </w:r>
      <w:r w:rsidRPr="00086959" w:rsidR="00520CFF">
        <w:rPr>
          <w:rFonts w:cs="Arial"/>
          <w:bCs/>
          <w:iCs/>
          <w:szCs w:val="24"/>
          <w:lang w:eastAsia="en-GB"/>
        </w:rPr>
        <w:t>. The Scotland Office will be somewhere involved in the consideration of these questions</w:t>
      </w:r>
      <w:r>
        <w:rPr>
          <w:rFonts w:cs="Arial"/>
          <w:bCs/>
          <w:iCs/>
          <w:szCs w:val="24"/>
          <w:lang w:eastAsia="en-GB"/>
        </w:rPr>
        <w:t xml:space="preserve">, </w:t>
      </w:r>
      <w:r w:rsidRPr="00086959" w:rsidR="00520CFF">
        <w:rPr>
          <w:rFonts w:cs="Arial"/>
          <w:bCs/>
          <w:iCs/>
          <w:szCs w:val="24"/>
          <w:lang w:eastAsia="en-GB"/>
        </w:rPr>
        <w:t xml:space="preserve">but I </w:t>
      </w:r>
      <w:r>
        <w:rPr>
          <w:rFonts w:cs="Arial"/>
          <w:bCs/>
          <w:iCs/>
          <w:szCs w:val="24"/>
          <w:lang w:eastAsia="en-GB"/>
        </w:rPr>
        <w:t xml:space="preserve">do </w:t>
      </w:r>
      <w:r w:rsidRPr="00086959" w:rsidR="00520CFF">
        <w:rPr>
          <w:rFonts w:cs="Arial"/>
          <w:bCs/>
          <w:iCs/>
          <w:szCs w:val="24"/>
          <w:lang w:eastAsia="en-GB"/>
        </w:rPr>
        <w:t xml:space="preserve">think </w:t>
      </w:r>
      <w:r w:rsidRPr="00086959" w:rsidR="008439AC">
        <w:rPr>
          <w:rFonts w:cs="Arial"/>
          <w:bCs/>
          <w:iCs/>
          <w:szCs w:val="24"/>
          <w:lang w:eastAsia="en-GB"/>
        </w:rPr>
        <w:t xml:space="preserve">that </w:t>
      </w:r>
      <w:r w:rsidRPr="00086959" w:rsidR="00520CFF">
        <w:rPr>
          <w:rFonts w:cs="Arial"/>
          <w:bCs/>
          <w:iCs/>
          <w:szCs w:val="24"/>
          <w:lang w:eastAsia="en-GB"/>
        </w:rPr>
        <w:t xml:space="preserve">they rest with the </w:t>
      </w:r>
      <w:r w:rsidRPr="00086959" w:rsidR="008439AC">
        <w:rPr>
          <w:rFonts w:cs="Arial"/>
          <w:bCs/>
          <w:iCs/>
          <w:szCs w:val="24"/>
          <w:lang w:eastAsia="en-GB"/>
        </w:rPr>
        <w:t>Levelling Up</w:t>
      </w:r>
      <w:r>
        <w:rPr>
          <w:rFonts w:cs="Arial"/>
          <w:bCs/>
          <w:iCs/>
          <w:szCs w:val="24"/>
          <w:lang w:eastAsia="en-GB"/>
        </w:rPr>
        <w:t xml:space="preserve"> Department</w:t>
      </w:r>
      <w:r w:rsidRPr="00086959" w:rsidR="00520CFF">
        <w:rPr>
          <w:rFonts w:cs="Arial"/>
          <w:bCs/>
          <w:iCs/>
          <w:szCs w:val="24"/>
          <w:lang w:eastAsia="en-GB"/>
        </w:rPr>
        <w:t>.</w:t>
      </w:r>
      <w:r w:rsidRPr="00086959" w:rsidR="008439AC">
        <w:rPr>
          <w:rFonts w:cs="Arial"/>
          <w:bCs/>
          <w:iCs/>
          <w:szCs w:val="24"/>
          <w:lang w:eastAsia="en-GB"/>
        </w:rPr>
        <w:t xml:space="preserve"> </w:t>
      </w:r>
    </w:p>
    <w:p w:rsidR="004463B0" w:rsidRPr="00086959" w:rsidP="006A64BB">
      <w:pPr>
        <w:pStyle w:val="Answer"/>
        <w:rPr>
          <w:rFonts w:cs="Arial"/>
          <w:bCs/>
          <w:iCs/>
          <w:szCs w:val="24"/>
          <w:lang w:eastAsia="en-GB"/>
        </w:rPr>
      </w:pPr>
      <w:r w:rsidRPr="00086959">
        <w:rPr>
          <w:rFonts w:cs="Arial"/>
          <w:bCs/>
          <w:iCs/>
          <w:szCs w:val="24"/>
          <w:lang w:eastAsia="en-GB"/>
        </w:rPr>
        <w:t xml:space="preserve">However, I think you asked me a slightly different question, about who is taking a strategic overview of the effectiveness of </w:t>
      </w:r>
      <w:r w:rsidR="00E25BF4">
        <w:rPr>
          <w:rFonts w:cs="Arial"/>
          <w:bCs/>
          <w:iCs/>
          <w:szCs w:val="24"/>
          <w:lang w:eastAsia="en-GB"/>
        </w:rPr>
        <w:t xml:space="preserve">this </w:t>
      </w:r>
      <w:r w:rsidRPr="00086959">
        <w:rPr>
          <w:rFonts w:cs="Arial"/>
          <w:bCs/>
          <w:iCs/>
          <w:szCs w:val="24"/>
          <w:lang w:eastAsia="en-GB"/>
        </w:rPr>
        <w:t>public expenditure</w:t>
      </w:r>
      <w:r w:rsidR="00E25BF4">
        <w:rPr>
          <w:rFonts w:cs="Arial"/>
          <w:bCs/>
          <w:iCs/>
          <w:szCs w:val="24"/>
          <w:lang w:eastAsia="en-GB"/>
        </w:rPr>
        <w:t xml:space="preserve">. I </w:t>
      </w:r>
      <w:r w:rsidRPr="00086959">
        <w:rPr>
          <w:rFonts w:cs="Arial"/>
          <w:bCs/>
          <w:iCs/>
          <w:szCs w:val="24"/>
          <w:lang w:eastAsia="en-GB"/>
        </w:rPr>
        <w:t xml:space="preserve">have to say that I do not think </w:t>
      </w:r>
      <w:r w:rsidR="00E25BF4">
        <w:rPr>
          <w:rFonts w:cs="Arial"/>
          <w:bCs/>
          <w:iCs/>
          <w:szCs w:val="24"/>
          <w:lang w:eastAsia="en-GB"/>
        </w:rPr>
        <w:t xml:space="preserve">that </w:t>
      </w:r>
      <w:r w:rsidRPr="00086959">
        <w:rPr>
          <w:rFonts w:cs="Arial"/>
          <w:bCs/>
          <w:iCs/>
          <w:szCs w:val="24"/>
          <w:lang w:eastAsia="en-GB"/>
        </w:rPr>
        <w:t>that is being done just now.</w:t>
      </w:r>
      <w:r w:rsidR="00E25BF4">
        <w:rPr>
          <w:rFonts w:cs="Arial"/>
          <w:bCs/>
          <w:iCs/>
          <w:szCs w:val="24"/>
          <w:lang w:eastAsia="en-GB"/>
        </w:rPr>
        <w:t xml:space="preserve"> </w:t>
      </w:r>
      <w:r w:rsidRPr="00086959">
        <w:rPr>
          <w:rFonts w:cs="Arial"/>
          <w:bCs/>
          <w:iCs/>
          <w:szCs w:val="24"/>
          <w:lang w:eastAsia="en-GB"/>
        </w:rPr>
        <w:t>In the previous arrangement, we could look at the totality of investment and intervention within the Scottish Government</w:t>
      </w:r>
      <w:r w:rsidR="00217087">
        <w:rPr>
          <w:rFonts w:cs="Arial"/>
          <w:bCs/>
          <w:iCs/>
          <w:szCs w:val="24"/>
          <w:lang w:eastAsia="en-GB"/>
        </w:rPr>
        <w:t>—</w:t>
      </w:r>
      <w:r w:rsidRPr="00086959">
        <w:rPr>
          <w:rFonts w:cs="Arial"/>
          <w:bCs/>
          <w:iCs/>
          <w:szCs w:val="24"/>
          <w:lang w:eastAsia="en-GB"/>
        </w:rPr>
        <w:t>at Scottish Government and European funding as a combined proposition</w:t>
      </w:r>
      <w:r w:rsidR="00217087">
        <w:rPr>
          <w:rFonts w:cs="Arial"/>
          <w:bCs/>
          <w:iCs/>
          <w:szCs w:val="24"/>
          <w:lang w:eastAsia="en-GB"/>
        </w:rPr>
        <w:t>—</w:t>
      </w:r>
      <w:r w:rsidRPr="00086959">
        <w:rPr>
          <w:rFonts w:cs="Arial"/>
          <w:bCs/>
          <w:iCs/>
          <w:szCs w:val="24"/>
          <w:lang w:eastAsia="en-GB"/>
        </w:rPr>
        <w:t xml:space="preserve">and </w:t>
      </w:r>
      <w:r w:rsidR="00217087">
        <w:rPr>
          <w:rFonts w:cs="Arial"/>
          <w:bCs/>
          <w:iCs/>
          <w:szCs w:val="24"/>
          <w:lang w:eastAsia="en-GB"/>
        </w:rPr>
        <w:t xml:space="preserve">we could </w:t>
      </w:r>
      <w:r w:rsidRPr="00086959">
        <w:rPr>
          <w:rFonts w:cs="Arial"/>
          <w:bCs/>
          <w:iCs/>
          <w:szCs w:val="24"/>
          <w:lang w:eastAsia="en-GB"/>
        </w:rPr>
        <w:t>take decisions accordingly</w:t>
      </w:r>
      <w:r w:rsidRPr="00086959" w:rsidR="00DA1153">
        <w:rPr>
          <w:rFonts w:cs="Arial"/>
          <w:bCs/>
          <w:iCs/>
          <w:szCs w:val="24"/>
          <w:lang w:eastAsia="en-GB"/>
        </w:rPr>
        <w:t>. That is no longer the case</w:t>
      </w:r>
      <w:r w:rsidR="0057074D">
        <w:rPr>
          <w:rFonts w:cs="Arial"/>
          <w:bCs/>
          <w:iCs/>
          <w:szCs w:val="24"/>
          <w:lang w:eastAsia="en-GB"/>
        </w:rPr>
        <w:t xml:space="preserve">, </w:t>
      </w:r>
      <w:r w:rsidRPr="00086959" w:rsidR="00DA1153">
        <w:rPr>
          <w:rFonts w:cs="Arial"/>
          <w:bCs/>
          <w:iCs/>
          <w:szCs w:val="24"/>
          <w:lang w:eastAsia="en-GB"/>
        </w:rPr>
        <w:t>because of the quality of engagement</w:t>
      </w:r>
      <w:r w:rsidR="0057074D">
        <w:rPr>
          <w:rFonts w:cs="Arial"/>
          <w:bCs/>
          <w:iCs/>
          <w:szCs w:val="24"/>
          <w:lang w:eastAsia="en-GB"/>
        </w:rPr>
        <w:t xml:space="preserve"> we have—</w:t>
      </w:r>
      <w:r w:rsidR="009A691E">
        <w:rPr>
          <w:rFonts w:cs="Arial"/>
          <w:bCs/>
          <w:iCs/>
          <w:szCs w:val="24"/>
          <w:lang w:eastAsia="en-GB"/>
        </w:rPr>
        <w:t xml:space="preserve">actually, </w:t>
      </w:r>
      <w:r w:rsidR="0057074D">
        <w:rPr>
          <w:rFonts w:cs="Arial"/>
          <w:bCs/>
          <w:iCs/>
          <w:szCs w:val="24"/>
          <w:lang w:eastAsia="en-GB"/>
        </w:rPr>
        <w:t xml:space="preserve">we </w:t>
      </w:r>
      <w:r w:rsidR="009A691E">
        <w:rPr>
          <w:rFonts w:cs="Arial"/>
          <w:bCs/>
          <w:iCs/>
          <w:szCs w:val="24"/>
          <w:lang w:eastAsia="en-GB"/>
        </w:rPr>
        <w:t xml:space="preserve">have </w:t>
      </w:r>
      <w:r w:rsidRPr="00086959" w:rsidR="00DA1153">
        <w:rPr>
          <w:rFonts w:cs="Arial"/>
          <w:bCs/>
          <w:iCs/>
          <w:szCs w:val="24"/>
          <w:lang w:eastAsia="en-GB"/>
        </w:rPr>
        <w:t>no involvement</w:t>
      </w:r>
      <w:r w:rsidR="0057074D">
        <w:rPr>
          <w:rFonts w:cs="Arial"/>
          <w:bCs/>
          <w:iCs/>
          <w:szCs w:val="24"/>
          <w:lang w:eastAsia="en-GB"/>
        </w:rPr>
        <w:t xml:space="preserve">, or no </w:t>
      </w:r>
      <w:r w:rsidRPr="00086959" w:rsidR="00DA1153">
        <w:rPr>
          <w:rFonts w:cs="Arial"/>
          <w:bCs/>
          <w:iCs/>
          <w:szCs w:val="24"/>
          <w:lang w:eastAsia="en-GB"/>
        </w:rPr>
        <w:t>engagement</w:t>
      </w:r>
      <w:r w:rsidR="0057074D">
        <w:rPr>
          <w:rFonts w:cs="Arial"/>
          <w:bCs/>
          <w:iCs/>
          <w:szCs w:val="24"/>
          <w:lang w:eastAsia="en-GB"/>
        </w:rPr>
        <w:t xml:space="preserve">, in the </w:t>
      </w:r>
      <w:r w:rsidRPr="00086959" w:rsidR="008439AC">
        <w:rPr>
          <w:rFonts w:cs="Arial"/>
          <w:bCs/>
          <w:iCs/>
          <w:szCs w:val="24"/>
          <w:lang w:eastAsia="en-GB"/>
        </w:rPr>
        <w:t>Levelling Up</w:t>
      </w:r>
      <w:r w:rsidR="0057074D">
        <w:rPr>
          <w:rFonts w:cs="Arial"/>
          <w:bCs/>
          <w:iCs/>
          <w:szCs w:val="24"/>
          <w:lang w:eastAsia="en-GB"/>
        </w:rPr>
        <w:t xml:space="preserve"> Department’</w:t>
      </w:r>
      <w:r w:rsidRPr="00086959" w:rsidR="008439AC">
        <w:rPr>
          <w:rFonts w:cs="Arial"/>
          <w:bCs/>
          <w:iCs/>
          <w:szCs w:val="24"/>
          <w:lang w:eastAsia="en-GB"/>
        </w:rPr>
        <w:t>s</w:t>
      </w:r>
      <w:r w:rsidRPr="00086959" w:rsidR="00C0412E">
        <w:rPr>
          <w:rFonts w:cs="Arial"/>
          <w:bCs/>
          <w:iCs/>
          <w:szCs w:val="24"/>
          <w:lang w:eastAsia="en-GB"/>
        </w:rPr>
        <w:t xml:space="preserve"> </w:t>
      </w:r>
      <w:r w:rsidR="0049227C">
        <w:rPr>
          <w:rFonts w:cs="Arial"/>
          <w:bCs/>
          <w:iCs/>
          <w:szCs w:val="24"/>
          <w:lang w:eastAsia="en-GB"/>
        </w:rPr>
        <w:t>decision making</w:t>
      </w:r>
      <w:r w:rsidRPr="00086959" w:rsidR="006D3D67">
        <w:rPr>
          <w:rFonts w:cs="Arial"/>
          <w:bCs/>
          <w:iCs/>
          <w:szCs w:val="24"/>
          <w:lang w:eastAsia="en-GB"/>
        </w:rPr>
        <w:t xml:space="preserve"> </w:t>
      </w:r>
      <w:r w:rsidRPr="00086959" w:rsidR="00DA1153">
        <w:rPr>
          <w:rFonts w:cs="Arial"/>
          <w:bCs/>
          <w:iCs/>
          <w:szCs w:val="24"/>
          <w:lang w:eastAsia="en-GB"/>
        </w:rPr>
        <w:t>on these projects</w:t>
      </w:r>
      <w:r w:rsidRPr="00086959" w:rsidR="00C0412E">
        <w:rPr>
          <w:rFonts w:cs="Arial"/>
          <w:bCs/>
          <w:iCs/>
          <w:szCs w:val="24"/>
          <w:lang w:eastAsia="en-GB"/>
        </w:rPr>
        <w:t>.</w:t>
      </w:r>
    </w:p>
    <w:p w:rsidR="00C0412E" w:rsidRPr="00086959" w:rsidP="006A64BB">
      <w:pPr>
        <w:pStyle w:val="Answer"/>
        <w:rPr>
          <w:lang w:eastAsia="en-IE"/>
        </w:rPr>
      </w:pPr>
      <w:r>
        <w:rPr>
          <w:rFonts w:cs="Arial"/>
          <w:bCs/>
          <w:iCs/>
          <w:szCs w:val="24"/>
          <w:lang w:eastAsia="en-GB"/>
        </w:rPr>
        <w:t>Perhaps I</w:t>
      </w:r>
      <w:r w:rsidRPr="00086959" w:rsidR="00443D3F">
        <w:rPr>
          <w:rFonts w:cs="Arial"/>
          <w:bCs/>
          <w:iCs/>
          <w:szCs w:val="24"/>
          <w:lang w:eastAsia="en-GB"/>
        </w:rPr>
        <w:t xml:space="preserve"> can give the Committee a comparison. On the </w:t>
      </w:r>
      <w:r w:rsidR="00EF5069">
        <w:rPr>
          <w:rFonts w:cs="Arial"/>
          <w:bCs/>
          <w:iCs/>
          <w:szCs w:val="24"/>
          <w:lang w:eastAsia="en-IE"/>
        </w:rPr>
        <w:t>levelling-up fund</w:t>
      </w:r>
      <w:r w:rsidRPr="00086959" w:rsidR="00443D3F">
        <w:rPr>
          <w:rFonts w:cs="Arial"/>
          <w:bCs/>
          <w:iCs/>
          <w:szCs w:val="24"/>
          <w:lang w:eastAsia="en-IE"/>
        </w:rPr>
        <w:t xml:space="preserve">s, I would describe us as being </w:t>
      </w:r>
      <w:r w:rsidR="00753C45">
        <w:rPr>
          <w:rFonts w:cs="Arial"/>
          <w:bCs/>
          <w:iCs/>
          <w:szCs w:val="24"/>
          <w:lang w:eastAsia="en-IE"/>
        </w:rPr>
        <w:t>“</w:t>
      </w:r>
      <w:r w:rsidRPr="00086959" w:rsidR="00443D3F">
        <w:rPr>
          <w:rFonts w:cs="Arial"/>
          <w:bCs/>
          <w:iCs/>
          <w:szCs w:val="24"/>
          <w:lang w:eastAsia="en-IE"/>
        </w:rPr>
        <w:t>notified</w:t>
      </w:r>
      <w:r w:rsidR="00753C45">
        <w:rPr>
          <w:rFonts w:cs="Arial"/>
          <w:bCs/>
          <w:iCs/>
          <w:szCs w:val="24"/>
          <w:lang w:eastAsia="en-IE"/>
        </w:rPr>
        <w:t>”</w:t>
      </w:r>
      <w:r w:rsidRPr="00086959" w:rsidR="00443D3F">
        <w:rPr>
          <w:rFonts w:cs="Arial"/>
          <w:bCs/>
          <w:iCs/>
          <w:szCs w:val="24"/>
          <w:lang w:eastAsia="en-IE"/>
        </w:rPr>
        <w:t xml:space="preserve"> about the decisions that are being taken. </w:t>
      </w:r>
      <w:r w:rsidR="0004443C">
        <w:rPr>
          <w:rFonts w:cs="Arial"/>
          <w:bCs/>
          <w:iCs/>
          <w:szCs w:val="24"/>
          <w:lang w:eastAsia="en-IE"/>
        </w:rPr>
        <w:t>When it comes to the d</w:t>
      </w:r>
      <w:r w:rsidR="0049227C">
        <w:rPr>
          <w:rFonts w:cs="Arial"/>
          <w:bCs/>
          <w:iCs/>
          <w:szCs w:val="24"/>
          <w:lang w:eastAsia="en-IE"/>
        </w:rPr>
        <w:t>ecision making</w:t>
      </w:r>
      <w:r w:rsidRPr="00086959" w:rsidR="00443D3F">
        <w:rPr>
          <w:rFonts w:cs="Arial"/>
          <w:bCs/>
          <w:iCs/>
          <w:szCs w:val="24"/>
          <w:lang w:eastAsia="en-IE"/>
        </w:rPr>
        <w:t xml:space="preserve"> around green freeports</w:t>
      </w:r>
      <w:r w:rsidR="0004443C">
        <w:rPr>
          <w:rFonts w:cs="Arial"/>
          <w:bCs/>
          <w:iCs/>
          <w:szCs w:val="24"/>
          <w:lang w:eastAsia="en-IE"/>
        </w:rPr>
        <w:t xml:space="preserve">, that </w:t>
      </w:r>
      <w:r w:rsidRPr="00086959" w:rsidR="00C1570B">
        <w:rPr>
          <w:rFonts w:cs="Arial"/>
          <w:bCs/>
          <w:iCs/>
          <w:szCs w:val="24"/>
          <w:lang w:eastAsia="en-IE"/>
        </w:rPr>
        <w:t>is a joint set of decisions</w:t>
      </w:r>
      <w:r w:rsidRPr="00086959" w:rsidR="00443D3F">
        <w:rPr>
          <w:rFonts w:cs="Arial"/>
          <w:bCs/>
          <w:iCs/>
          <w:szCs w:val="24"/>
          <w:lang w:eastAsia="en-IE"/>
        </w:rPr>
        <w:t xml:space="preserve"> </w:t>
      </w:r>
      <w:r w:rsidRPr="00086959" w:rsidR="00C1570B">
        <w:rPr>
          <w:rFonts w:cs="Arial"/>
          <w:bCs/>
          <w:iCs/>
          <w:szCs w:val="24"/>
          <w:lang w:eastAsia="en-IE"/>
        </w:rPr>
        <w:t xml:space="preserve">that will be arrived at by the Scottish Government and the </w:t>
      </w:r>
      <w:r w:rsidRPr="00086959" w:rsidR="008439AC">
        <w:rPr>
          <w:rFonts w:cs="Arial"/>
          <w:bCs/>
          <w:iCs/>
          <w:szCs w:val="24"/>
          <w:lang w:eastAsia="en-IE"/>
        </w:rPr>
        <w:t>Levelling Up</w:t>
      </w:r>
      <w:r w:rsidRPr="00086959" w:rsidR="00C1570B">
        <w:rPr>
          <w:rFonts w:cs="Arial"/>
          <w:bCs/>
          <w:iCs/>
          <w:szCs w:val="24"/>
          <w:lang w:eastAsia="en-GB"/>
        </w:rPr>
        <w:t xml:space="preserve"> </w:t>
      </w:r>
      <w:r w:rsidR="0004443C">
        <w:rPr>
          <w:rFonts w:cs="Arial"/>
          <w:bCs/>
          <w:iCs/>
          <w:szCs w:val="24"/>
          <w:lang w:eastAsia="en-GB"/>
        </w:rPr>
        <w:t>Department</w:t>
      </w:r>
      <w:r w:rsidR="00F26A7A">
        <w:rPr>
          <w:rFonts w:cs="Arial"/>
          <w:bCs/>
          <w:iCs/>
          <w:szCs w:val="24"/>
          <w:lang w:eastAsia="en-GB"/>
        </w:rPr>
        <w:t xml:space="preserve">, </w:t>
      </w:r>
      <w:r w:rsidRPr="00086959" w:rsidR="00C1570B">
        <w:rPr>
          <w:rFonts w:cs="Arial"/>
          <w:bCs/>
          <w:iCs/>
          <w:szCs w:val="24"/>
          <w:lang w:eastAsia="en-GB"/>
        </w:rPr>
        <w:t>coming to a joint and agreed decision about what steps we should take</w:t>
      </w:r>
      <w:r w:rsidR="00F26A7A">
        <w:rPr>
          <w:rFonts w:cs="Arial"/>
          <w:bCs/>
          <w:iCs/>
          <w:szCs w:val="24"/>
          <w:lang w:eastAsia="en-GB"/>
        </w:rPr>
        <w:t xml:space="preserve">. </w:t>
      </w:r>
      <w:r w:rsidRPr="00086959" w:rsidR="00483A7E">
        <w:rPr>
          <w:rFonts w:cs="Arial"/>
          <w:bCs/>
          <w:iCs/>
          <w:szCs w:val="24"/>
          <w:lang w:eastAsia="en-GB"/>
        </w:rPr>
        <w:t xml:space="preserve">I am perfectly happy with those arrangements. They are working perfectly well. I had a conversation last week with the Secretary of State for </w:t>
      </w:r>
      <w:r w:rsidRPr="00086959" w:rsidR="00483A7E">
        <w:rPr>
          <w:rFonts w:cs="Arial"/>
          <w:bCs/>
          <w:iCs/>
          <w:szCs w:val="24"/>
          <w:lang w:eastAsia="en-IE"/>
        </w:rPr>
        <w:t>Levelling Up on th</w:t>
      </w:r>
      <w:r w:rsidRPr="00086959" w:rsidR="001F553A">
        <w:rPr>
          <w:rFonts w:cs="Arial"/>
          <w:bCs/>
          <w:iCs/>
          <w:szCs w:val="24"/>
          <w:lang w:eastAsia="en-IE"/>
        </w:rPr>
        <w:t>is</w:t>
      </w:r>
      <w:r w:rsidRPr="00086959" w:rsidR="00483A7E">
        <w:rPr>
          <w:rFonts w:cs="Arial"/>
          <w:bCs/>
          <w:iCs/>
          <w:szCs w:val="24"/>
          <w:lang w:eastAsia="en-IE"/>
        </w:rPr>
        <w:t xml:space="preserve"> question</w:t>
      </w:r>
      <w:r w:rsidR="00F26A7A">
        <w:rPr>
          <w:rFonts w:cs="Arial"/>
          <w:bCs/>
          <w:iCs/>
          <w:szCs w:val="24"/>
          <w:lang w:eastAsia="en-IE"/>
        </w:rPr>
        <w:t xml:space="preserve">, </w:t>
      </w:r>
      <w:r w:rsidRPr="00086959" w:rsidR="00483A7E">
        <w:rPr>
          <w:rFonts w:cs="Arial"/>
          <w:bCs/>
          <w:iCs/>
          <w:szCs w:val="24"/>
          <w:lang w:eastAsia="en-IE"/>
        </w:rPr>
        <w:t>and I have no complaints about that process. It is a process of clear</w:t>
      </w:r>
      <w:r w:rsidR="007E5C4A">
        <w:rPr>
          <w:rFonts w:cs="Arial"/>
          <w:bCs/>
          <w:iCs/>
          <w:szCs w:val="24"/>
          <w:lang w:eastAsia="en-IE"/>
        </w:rPr>
        <w:t xml:space="preserve">, </w:t>
      </w:r>
      <w:r w:rsidRPr="00086959" w:rsidR="00483A7E">
        <w:rPr>
          <w:rFonts w:cs="Arial"/>
          <w:bCs/>
          <w:iCs/>
          <w:szCs w:val="24"/>
          <w:lang w:eastAsia="en-IE"/>
        </w:rPr>
        <w:t xml:space="preserve">joint </w:t>
      </w:r>
      <w:r w:rsidR="0049227C">
        <w:rPr>
          <w:rFonts w:cs="Arial"/>
          <w:bCs/>
          <w:iCs/>
          <w:szCs w:val="24"/>
          <w:lang w:eastAsia="en-IE"/>
        </w:rPr>
        <w:t>decision making</w:t>
      </w:r>
      <w:r w:rsidRPr="00086959" w:rsidR="00483A7E">
        <w:rPr>
          <w:rFonts w:cs="Arial"/>
          <w:bCs/>
          <w:iCs/>
          <w:szCs w:val="24"/>
          <w:lang w:eastAsia="en-IE"/>
        </w:rPr>
        <w:t xml:space="preserve">. I cannot say that about the </w:t>
      </w:r>
      <w:r w:rsidRPr="00086959" w:rsidR="001F553A">
        <w:rPr>
          <w:rFonts w:cs="Arial"/>
          <w:bCs/>
          <w:iCs/>
          <w:szCs w:val="24"/>
          <w:lang w:eastAsia="en-IE"/>
        </w:rPr>
        <w:t>levelling</w:t>
      </w:r>
      <w:r w:rsidR="007E5C4A">
        <w:rPr>
          <w:rFonts w:cs="Arial"/>
          <w:bCs/>
          <w:iCs/>
          <w:szCs w:val="24"/>
          <w:lang w:eastAsia="en-IE"/>
        </w:rPr>
        <w:t>-</w:t>
      </w:r>
      <w:r w:rsidRPr="00086959" w:rsidR="001F553A">
        <w:rPr>
          <w:rFonts w:cs="Arial"/>
          <w:bCs/>
          <w:iCs/>
          <w:szCs w:val="24"/>
          <w:lang w:eastAsia="en-IE"/>
        </w:rPr>
        <w:t>up decisions.</w:t>
      </w:r>
    </w:p>
    <w:p w:rsidR="00B92E11" w:rsidRPr="00086959" w:rsidP="001F553A">
      <w:pPr>
        <w:pStyle w:val="Question"/>
      </w:pPr>
      <w:sdt>
        <w:sdtPr>
          <w:alias w:val="Member"/>
          <w:tag w:val="&lt;Member mnisId='4417' dodsId='121884'&gt;"/>
          <w:id w:val="1158140137"/>
          <w:placeholder>
            <w:docPart w:val="DefaultPlaceholder_-1854013440"/>
          </w:placeholder>
          <w:richText/>
        </w:sdtPr>
        <w:sdtContent>
          <w:r w:rsidRPr="36C10D98" w:rsidR="59CD028C">
            <w:rPr>
              <w:b/>
              <w:bCs/>
            </w:rPr>
            <w:t>Deidre Brock:</w:t>
          </w:r>
        </w:sdtContent>
      </w:sdt>
      <w:r w:rsidR="59CD028C">
        <w:t xml:space="preserve"> </w:t>
      </w:r>
      <w:r w:rsidR="00443D3F">
        <w:t xml:space="preserve">The Institute for Government recently warned that the choice to exclude </w:t>
      </w:r>
      <w:r w:rsidRPr="36C10D98" w:rsidR="00443D3F">
        <w:rPr>
          <w:rFonts w:cs="Arial"/>
          <w:lang w:eastAsia="en-IE"/>
        </w:rPr>
        <w:t xml:space="preserve">devolved Governments from the </w:t>
      </w:r>
      <w:r w:rsidR="0049227C">
        <w:rPr>
          <w:rFonts w:cs="Arial"/>
          <w:lang w:eastAsia="en-IE"/>
        </w:rPr>
        <w:t>decision</w:t>
      </w:r>
      <w:r w:rsidR="006A3EC5">
        <w:rPr>
          <w:rFonts w:cs="Arial"/>
          <w:lang w:eastAsia="en-IE"/>
        </w:rPr>
        <w:t>-</w:t>
      </w:r>
      <w:r w:rsidR="0049227C">
        <w:rPr>
          <w:rFonts w:cs="Arial"/>
          <w:lang w:eastAsia="en-IE"/>
        </w:rPr>
        <w:t>making</w:t>
      </w:r>
      <w:r w:rsidRPr="36C10D98" w:rsidR="00443D3F">
        <w:rPr>
          <w:rFonts w:cs="Arial"/>
          <w:lang w:eastAsia="en-IE"/>
        </w:rPr>
        <w:t xml:space="preserve"> process would increase costs and reduce efficiency by doubling up on the effort. Is that also something that you are concerned about</w:t>
      </w:r>
      <w:r w:rsidR="003E6455">
        <w:rPr>
          <w:rFonts w:cs="Arial"/>
          <w:lang w:eastAsia="en-IE"/>
        </w:rPr>
        <w:t xml:space="preserve"> as well</w:t>
      </w:r>
      <w:r w:rsidRPr="36C10D98" w:rsidR="00443D3F">
        <w:rPr>
          <w:rFonts w:cs="Arial"/>
          <w:lang w:eastAsia="en-IE"/>
        </w:rPr>
        <w:t>?</w:t>
      </w:r>
    </w:p>
    <w:p w:rsidR="00D717BE" w:rsidRPr="00086959" w:rsidP="00B92E11">
      <w:pPr>
        <w:pStyle w:val="Answer"/>
        <w:rPr>
          <w:lang w:eastAsia="en-IE"/>
        </w:rPr>
      </w:pPr>
      <w:sdt>
        <w:sdtPr>
          <w:rPr>
            <w:lang w:eastAsia="en-IE"/>
          </w:rPr>
          <w:alias w:val="Witness"/>
          <w:id w:val="-1075745079"/>
          <w:placeholder>
            <w:docPart w:val="DefaultPlaceholder_-1854013440"/>
          </w:placeholder>
          <w:richText/>
        </w:sdtPr>
        <w:sdtContent>
          <w:r w:rsidRPr="00086959" w:rsidR="00B92E11">
            <w:rPr>
              <w:b/>
              <w:i/>
              <w:lang w:eastAsia="en-IE"/>
            </w:rPr>
            <w:t>John Swinney:</w:t>
          </w:r>
        </w:sdtContent>
      </w:sdt>
      <w:r w:rsidRPr="00086959" w:rsidR="006D3D67">
        <w:rPr>
          <w:lang w:eastAsia="en-IE"/>
        </w:rPr>
        <w:t xml:space="preserve"> </w:t>
      </w:r>
      <w:r w:rsidRPr="00086959" w:rsidR="00EA23E9">
        <w:rPr>
          <w:lang w:eastAsia="en-IE"/>
        </w:rPr>
        <w:t xml:space="preserve">Yes, I </w:t>
      </w:r>
      <w:r w:rsidR="003E6455">
        <w:rPr>
          <w:lang w:eastAsia="en-IE"/>
        </w:rPr>
        <w:t xml:space="preserve">would </w:t>
      </w:r>
      <w:r w:rsidRPr="00086959" w:rsidR="00EA23E9">
        <w:rPr>
          <w:lang w:eastAsia="en-IE"/>
        </w:rPr>
        <w:t xml:space="preserve">share that concern. The opportunity to secure maximum value and effectiveness in public expenditure is diminished by </w:t>
      </w:r>
      <w:r w:rsidR="007D03A4">
        <w:rPr>
          <w:lang w:eastAsia="en-IE"/>
        </w:rPr>
        <w:t xml:space="preserve">the fact that </w:t>
      </w:r>
      <w:r w:rsidRPr="00086959" w:rsidR="00EA23E9">
        <w:rPr>
          <w:lang w:eastAsia="en-IE"/>
        </w:rPr>
        <w:t xml:space="preserve">there </w:t>
      </w:r>
      <w:r w:rsidR="007D03A4">
        <w:rPr>
          <w:lang w:eastAsia="en-IE"/>
        </w:rPr>
        <w:t xml:space="preserve">is </w:t>
      </w:r>
      <w:r w:rsidRPr="00086959" w:rsidR="00EA23E9">
        <w:rPr>
          <w:lang w:eastAsia="en-IE"/>
        </w:rPr>
        <w:t>no single strategic overview about how those funds should be administe</w:t>
      </w:r>
      <w:r w:rsidRPr="00086959" w:rsidR="00443D3F">
        <w:rPr>
          <w:lang w:eastAsia="en-IE"/>
        </w:rPr>
        <w:t>red.</w:t>
      </w:r>
    </w:p>
    <w:p w:rsidR="00287AA1" w:rsidRPr="00086959" w:rsidP="00D717BE">
      <w:pPr>
        <w:pStyle w:val="Question"/>
      </w:pPr>
      <w:sdt>
        <w:sdtPr>
          <w:rPr>
            <w:lang w:eastAsia="en-IE"/>
          </w:rPr>
          <w:alias w:val="Member"/>
          <w:tag w:val="&lt;Member mnisId='394' dodsId='25722'&gt;"/>
          <w:id w:val="1677825557"/>
          <w:placeholder>
            <w:docPart w:val="DefaultPlaceholder_-1854013440"/>
          </w:placeholder>
          <w:richText/>
        </w:sdtPr>
        <w:sdtContent>
          <w:r w:rsidRPr="36C10D98" w:rsidR="3711D124">
            <w:rPr>
              <w:b/>
              <w:bCs/>
              <w:lang w:eastAsia="en-IE"/>
            </w:rPr>
            <w:t>Chair:</w:t>
          </w:r>
        </w:sdtContent>
      </w:sdt>
      <w:r w:rsidRPr="36C10D98" w:rsidR="3711D124">
        <w:rPr>
          <w:lang w:eastAsia="en-IE"/>
        </w:rPr>
        <w:t xml:space="preserve"> </w:t>
      </w:r>
      <w:r w:rsidR="00647019">
        <w:rPr>
          <w:lang w:eastAsia="en-IE"/>
        </w:rPr>
        <w:t>In terms of the replacement for EU funding, w</w:t>
      </w:r>
      <w:r w:rsidRPr="36C10D98" w:rsidR="3711D124">
        <w:rPr>
          <w:lang w:eastAsia="en-IE"/>
        </w:rPr>
        <w:t>hen the EU funding arrangement was in place, you still had to deal with the EU as an organisation</w:t>
      </w:r>
      <w:r w:rsidR="002309A6">
        <w:rPr>
          <w:lang w:eastAsia="en-IE"/>
        </w:rPr>
        <w:t xml:space="preserve">, </w:t>
      </w:r>
      <w:r w:rsidRPr="36C10D98" w:rsidR="3711D124">
        <w:rPr>
          <w:lang w:eastAsia="en-IE"/>
        </w:rPr>
        <w:t>and it was not always quite as simple as sitting down and agreeing everything, was it? The EU</w:t>
      </w:r>
      <w:r w:rsidR="002309A6">
        <w:rPr>
          <w:lang w:eastAsia="en-IE"/>
        </w:rPr>
        <w:t xml:space="preserve">, </w:t>
      </w:r>
      <w:r w:rsidRPr="36C10D98" w:rsidR="3711D124">
        <w:rPr>
          <w:lang w:eastAsia="en-IE"/>
        </w:rPr>
        <w:t>effectively</w:t>
      </w:r>
      <w:r w:rsidR="002309A6">
        <w:rPr>
          <w:lang w:eastAsia="en-IE"/>
        </w:rPr>
        <w:t xml:space="preserve">, </w:t>
      </w:r>
      <w:r w:rsidRPr="36C10D98" w:rsidR="3711D124">
        <w:rPr>
          <w:lang w:eastAsia="en-IE"/>
        </w:rPr>
        <w:t>determined the projects that were going to be funded in the social fund and the regional development fund</w:t>
      </w:r>
      <w:r w:rsidRPr="36C10D98" w:rsidR="00443D3F">
        <w:rPr>
          <w:lang w:eastAsia="en-IE"/>
        </w:rPr>
        <w:t xml:space="preserve">, </w:t>
      </w:r>
      <w:r w:rsidR="00CF466A">
        <w:rPr>
          <w:lang w:eastAsia="en-IE"/>
        </w:rPr>
        <w:t>didn’t it</w:t>
      </w:r>
      <w:r w:rsidRPr="36C10D98" w:rsidR="00443D3F">
        <w:rPr>
          <w:lang w:eastAsia="en-IE"/>
        </w:rPr>
        <w:t xml:space="preserve">? It was not simply left to the Scottish Government to be an equal partner in deciding those </w:t>
      </w:r>
      <w:r w:rsidR="00CF466A">
        <w:rPr>
          <w:lang w:eastAsia="en-IE"/>
        </w:rPr>
        <w:t>things</w:t>
      </w:r>
      <w:r w:rsidRPr="36C10D98" w:rsidR="00443D3F">
        <w:rPr>
          <w:lang w:eastAsia="en-IE"/>
        </w:rPr>
        <w:t>.</w:t>
      </w:r>
    </w:p>
    <w:p w:rsidR="00B814F8" w:rsidRPr="00086959" w:rsidP="00287AA1">
      <w:pPr>
        <w:pStyle w:val="Answer"/>
        <w:rPr>
          <w:lang w:eastAsia="en-IE"/>
        </w:rPr>
      </w:pPr>
      <w:sdt>
        <w:sdtPr>
          <w:rPr>
            <w:lang w:eastAsia="en-IE"/>
          </w:rPr>
          <w:alias w:val="Witness"/>
          <w:id w:val="-280802512"/>
          <w:placeholder>
            <w:docPart w:val="DefaultPlaceholder_-1854013440"/>
          </w:placeholder>
          <w:richText/>
        </w:sdtPr>
        <w:sdtContent>
          <w:r w:rsidRPr="00086959" w:rsidR="00287AA1">
            <w:rPr>
              <w:b/>
              <w:i/>
              <w:lang w:eastAsia="en-IE"/>
            </w:rPr>
            <w:t>John Swinney:</w:t>
          </w:r>
        </w:sdtContent>
      </w:sdt>
      <w:r w:rsidRPr="00086959" w:rsidR="00287AA1">
        <w:rPr>
          <w:lang w:eastAsia="en-IE"/>
        </w:rPr>
        <w:t xml:space="preserve"> I </w:t>
      </w:r>
      <w:r w:rsidR="00CF466A">
        <w:rPr>
          <w:lang w:eastAsia="en-IE"/>
        </w:rPr>
        <w:t xml:space="preserve">would </w:t>
      </w:r>
      <w:r w:rsidRPr="00086959" w:rsidR="00287AA1">
        <w:rPr>
          <w:lang w:eastAsia="en-IE"/>
        </w:rPr>
        <w:t xml:space="preserve">contend that what </w:t>
      </w:r>
      <w:r w:rsidR="00CF466A">
        <w:rPr>
          <w:lang w:eastAsia="en-IE"/>
        </w:rPr>
        <w:t xml:space="preserve">you </w:t>
      </w:r>
      <w:r w:rsidRPr="00086959" w:rsidR="00287AA1">
        <w:rPr>
          <w:lang w:eastAsia="en-IE"/>
        </w:rPr>
        <w:t xml:space="preserve">had to do was ensure that any projects </w:t>
      </w:r>
      <w:r w:rsidR="00C80C78">
        <w:rPr>
          <w:lang w:eastAsia="en-IE"/>
        </w:rPr>
        <w:t xml:space="preserve">you </w:t>
      </w:r>
      <w:r w:rsidRPr="00086959" w:rsidR="00287AA1">
        <w:rPr>
          <w:lang w:eastAsia="en-IE"/>
        </w:rPr>
        <w:t xml:space="preserve">were taking </w:t>
      </w:r>
      <w:r w:rsidRPr="00086959" w:rsidR="00287AA1">
        <w:rPr>
          <w:lang w:eastAsia="en-IE"/>
        </w:rPr>
        <w:t>forward</w:t>
      </w:r>
      <w:r w:rsidRPr="00086959" w:rsidR="00287AA1">
        <w:rPr>
          <w:lang w:eastAsia="en-IE"/>
        </w:rPr>
        <w:t xml:space="preserve"> and authorising could fit into the policy criteria of the particular European Union programmes. </w:t>
      </w:r>
      <w:r w:rsidRPr="00086959" w:rsidR="00443D3F">
        <w:rPr>
          <w:lang w:eastAsia="en-IE"/>
        </w:rPr>
        <w:t>So</w:t>
      </w:r>
      <w:r w:rsidRPr="00086959" w:rsidR="00443D3F">
        <w:rPr>
          <w:lang w:eastAsia="en-IE"/>
        </w:rPr>
        <w:t xml:space="preserve"> if we take that agenda—</w:t>
      </w:r>
    </w:p>
    <w:p w:rsidR="00B814F8" w:rsidRPr="00086959" w:rsidP="00B814F8">
      <w:pPr>
        <w:pStyle w:val="Question"/>
      </w:pPr>
      <w:sdt>
        <w:sdtPr>
          <w:rPr>
            <w:lang w:eastAsia="en-IE"/>
          </w:rPr>
          <w:alias w:val="Member"/>
          <w:tag w:val="&lt;Member mnisId='394' dodsId='25722'&gt;"/>
          <w:id w:val="114706886"/>
          <w:placeholder>
            <w:docPart w:val="DefaultPlaceholder_-1854013440"/>
          </w:placeholder>
          <w:richText/>
        </w:sdtPr>
        <w:sdtContent>
          <w:r w:rsidRPr="36C10D98" w:rsidR="00443D3F">
            <w:rPr>
              <w:b/>
              <w:bCs/>
              <w:lang w:eastAsia="en-IE"/>
            </w:rPr>
            <w:t>Chair:</w:t>
          </w:r>
        </w:sdtContent>
      </w:sdt>
      <w:r w:rsidRPr="36C10D98" w:rsidR="00443D3F">
        <w:rPr>
          <w:lang w:eastAsia="en-IE"/>
        </w:rPr>
        <w:t xml:space="preserve"> The Scottish Government did not decide on those programmes</w:t>
      </w:r>
      <w:r w:rsidR="00506B87">
        <w:rPr>
          <w:lang w:eastAsia="en-IE"/>
        </w:rPr>
        <w:t xml:space="preserve">, </w:t>
      </w:r>
      <w:r w:rsidRPr="36C10D98" w:rsidR="00443D3F">
        <w:rPr>
          <w:lang w:eastAsia="en-IE"/>
        </w:rPr>
        <w:t xml:space="preserve">did </w:t>
      </w:r>
      <w:r w:rsidR="00506B87">
        <w:rPr>
          <w:lang w:eastAsia="en-IE"/>
        </w:rPr>
        <w:t>you</w:t>
      </w:r>
      <w:r w:rsidRPr="36C10D98" w:rsidR="00443D3F">
        <w:rPr>
          <w:lang w:eastAsia="en-IE"/>
        </w:rPr>
        <w:t>? They were decided for you.</w:t>
      </w:r>
    </w:p>
    <w:p w:rsidR="00E030BA" w:rsidRPr="00086959" w:rsidP="00B814F8">
      <w:pPr>
        <w:pStyle w:val="Answer"/>
        <w:rPr>
          <w:lang w:eastAsia="en-IE"/>
        </w:rPr>
      </w:pPr>
      <w:sdt>
        <w:sdtPr>
          <w:rPr>
            <w:lang w:eastAsia="en-IE"/>
          </w:rPr>
          <w:alias w:val="Witness"/>
          <w:id w:val="1153264361"/>
          <w:placeholder>
            <w:docPart w:val="DefaultPlaceholder_-1854013440"/>
          </w:placeholder>
          <w:richText/>
        </w:sdtPr>
        <w:sdtContent>
          <w:r w:rsidRPr="00086959" w:rsidR="00B814F8">
            <w:rPr>
              <w:b/>
              <w:i/>
              <w:lang w:eastAsia="en-IE"/>
            </w:rPr>
            <w:t>John Swinney:</w:t>
          </w:r>
        </w:sdtContent>
      </w:sdt>
      <w:r w:rsidRPr="00086959" w:rsidR="00B814F8">
        <w:rPr>
          <w:lang w:eastAsia="en-IE"/>
        </w:rPr>
        <w:t xml:space="preserve"> </w:t>
      </w:r>
      <w:r w:rsidR="00506B87">
        <w:rPr>
          <w:lang w:eastAsia="en-IE"/>
        </w:rPr>
        <w:t>W</w:t>
      </w:r>
      <w:r w:rsidRPr="00086959" w:rsidR="00B814F8">
        <w:rPr>
          <w:lang w:eastAsia="en-IE"/>
        </w:rPr>
        <w:t>e would decide on those programmes</w:t>
      </w:r>
      <w:r w:rsidR="00506B87">
        <w:rPr>
          <w:lang w:eastAsia="en-IE"/>
        </w:rPr>
        <w:t xml:space="preserve">, </w:t>
      </w:r>
      <w:r w:rsidRPr="00086959" w:rsidR="00B814F8">
        <w:rPr>
          <w:lang w:eastAsia="en-IE"/>
        </w:rPr>
        <w:t>but we would have to make sure that they were compatible with EU policies and direction. Obviously</w:t>
      </w:r>
      <w:r w:rsidR="001C2513">
        <w:rPr>
          <w:lang w:eastAsia="en-IE"/>
        </w:rPr>
        <w:t xml:space="preserve">, </w:t>
      </w:r>
      <w:r w:rsidRPr="00086959" w:rsidR="00ED1AD7">
        <w:rPr>
          <w:lang w:eastAsia="en-IE"/>
        </w:rPr>
        <w:t xml:space="preserve">in </w:t>
      </w:r>
      <w:r w:rsidR="00364D4B">
        <w:rPr>
          <w:lang w:eastAsia="en-IE"/>
        </w:rPr>
        <w:t xml:space="preserve">an </w:t>
      </w:r>
      <w:r w:rsidRPr="00086959" w:rsidR="00B814F8">
        <w:rPr>
          <w:lang w:eastAsia="en-IE"/>
        </w:rPr>
        <w:t>area of activity</w:t>
      </w:r>
      <w:r w:rsidRPr="00086959" w:rsidR="00ED1AD7">
        <w:rPr>
          <w:lang w:eastAsia="en-IE"/>
        </w:rPr>
        <w:t>—let</w:t>
      </w:r>
      <w:r w:rsidR="00086959">
        <w:rPr>
          <w:lang w:eastAsia="en-IE"/>
        </w:rPr>
        <w:t>’</w:t>
      </w:r>
      <w:r w:rsidRPr="00086959" w:rsidR="00ED1AD7">
        <w:rPr>
          <w:lang w:eastAsia="en-IE"/>
        </w:rPr>
        <w:t>s for argument</w:t>
      </w:r>
      <w:r w:rsidR="00086959">
        <w:rPr>
          <w:lang w:eastAsia="en-IE"/>
        </w:rPr>
        <w:t>’</w:t>
      </w:r>
      <w:r w:rsidRPr="00086959" w:rsidR="00ED1AD7">
        <w:rPr>
          <w:lang w:eastAsia="en-IE"/>
        </w:rPr>
        <w:t>s sake use regional policy and social policy—</w:t>
      </w:r>
      <w:r w:rsidR="00364D4B">
        <w:rPr>
          <w:lang w:eastAsia="en-IE"/>
        </w:rPr>
        <w:t xml:space="preserve">there </w:t>
      </w:r>
      <w:r w:rsidRPr="00086959" w:rsidR="00ED1AD7">
        <w:rPr>
          <w:lang w:eastAsia="en-IE"/>
        </w:rPr>
        <w:t>w</w:t>
      </w:r>
      <w:r w:rsidRPr="00086959" w:rsidR="00B0614A">
        <w:rPr>
          <w:lang w:eastAsia="en-IE"/>
        </w:rPr>
        <w:t>ere</w:t>
      </w:r>
      <w:r w:rsidRPr="00086959" w:rsidR="00ED1AD7">
        <w:rPr>
          <w:lang w:eastAsia="en-IE"/>
        </w:rPr>
        <w:t xml:space="preserve"> interventions that we w</w:t>
      </w:r>
      <w:r w:rsidRPr="00086959" w:rsidR="00B0614A">
        <w:rPr>
          <w:lang w:eastAsia="en-IE"/>
        </w:rPr>
        <w:t>ere</w:t>
      </w:r>
      <w:r w:rsidRPr="00086959" w:rsidR="00ED1AD7">
        <w:rPr>
          <w:lang w:eastAsia="en-IE"/>
        </w:rPr>
        <w:t xml:space="preserve"> interested in taking forward</w:t>
      </w:r>
      <w:r w:rsidRPr="00086959" w:rsidR="00B0614A">
        <w:rPr>
          <w:lang w:eastAsia="en-IE"/>
        </w:rPr>
        <w:t>. T</w:t>
      </w:r>
      <w:r w:rsidRPr="00086959" w:rsidR="00ED1AD7">
        <w:rPr>
          <w:lang w:eastAsia="en-IE"/>
        </w:rPr>
        <w:t xml:space="preserve">he EU would have </w:t>
      </w:r>
      <w:r w:rsidRPr="00086959" w:rsidR="00ED1AD7">
        <w:rPr>
          <w:lang w:eastAsia="en-IE"/>
        </w:rPr>
        <w:t>particular attributes</w:t>
      </w:r>
      <w:r w:rsidRPr="00086959" w:rsidR="00ED1AD7">
        <w:rPr>
          <w:lang w:eastAsia="en-IE"/>
        </w:rPr>
        <w:t xml:space="preserve"> that had to be complied with</w:t>
      </w:r>
      <w:r w:rsidRPr="00086959" w:rsidR="00B0614A">
        <w:rPr>
          <w:lang w:eastAsia="en-IE"/>
        </w:rPr>
        <w:t>,</w:t>
      </w:r>
      <w:r w:rsidRPr="00086959" w:rsidR="00ED1AD7">
        <w:rPr>
          <w:lang w:eastAsia="en-IE"/>
        </w:rPr>
        <w:t xml:space="preserve"> </w:t>
      </w:r>
      <w:r w:rsidRPr="00086959" w:rsidR="00B31792">
        <w:rPr>
          <w:lang w:eastAsia="en-IE"/>
        </w:rPr>
        <w:t>so projects had to configure to reflect those outcomes</w:t>
      </w:r>
      <w:r w:rsidRPr="00086959" w:rsidR="00B0614A">
        <w:rPr>
          <w:lang w:eastAsia="en-IE"/>
        </w:rPr>
        <w:t xml:space="preserve">. </w:t>
      </w:r>
      <w:r w:rsidR="003478BE">
        <w:rPr>
          <w:lang w:eastAsia="en-IE"/>
        </w:rPr>
        <w:t>Obviously, w</w:t>
      </w:r>
      <w:r w:rsidRPr="00086959" w:rsidR="00B31792">
        <w:rPr>
          <w:lang w:eastAsia="en-IE"/>
        </w:rPr>
        <w:t>e had to be careful that the projects we were authorising</w:t>
      </w:r>
      <w:r w:rsidRPr="00086959" w:rsidR="00443D3F">
        <w:rPr>
          <w:lang w:eastAsia="en-IE"/>
        </w:rPr>
        <w:t xml:space="preserve"> were able to stand the test of scrutiny</w:t>
      </w:r>
      <w:r w:rsidR="00600F36">
        <w:rPr>
          <w:lang w:eastAsia="en-IE"/>
        </w:rPr>
        <w:t xml:space="preserve">—to show </w:t>
      </w:r>
      <w:r w:rsidRPr="00086959" w:rsidR="00443D3F">
        <w:rPr>
          <w:lang w:eastAsia="en-IE"/>
        </w:rPr>
        <w:t xml:space="preserve">that they were as compatible with the programmes as suggested. I would argue </w:t>
      </w:r>
      <w:r w:rsidR="00B43FB5">
        <w:rPr>
          <w:lang w:eastAsia="en-IE"/>
        </w:rPr>
        <w:t xml:space="preserve">that </w:t>
      </w:r>
      <w:r w:rsidRPr="00086959" w:rsidR="00443D3F">
        <w:rPr>
          <w:lang w:eastAsia="en-IE"/>
        </w:rPr>
        <w:t>that gave policy coherence</w:t>
      </w:r>
      <w:r w:rsidR="00B43FB5">
        <w:rPr>
          <w:lang w:eastAsia="en-IE"/>
        </w:rPr>
        <w:t xml:space="preserve">, </w:t>
      </w:r>
      <w:r w:rsidRPr="00086959" w:rsidR="00443D3F">
        <w:rPr>
          <w:lang w:eastAsia="en-IE"/>
        </w:rPr>
        <w:t xml:space="preserve">because it put discipline into the </w:t>
      </w:r>
      <w:r w:rsidR="0049227C">
        <w:rPr>
          <w:lang w:eastAsia="en-IE"/>
        </w:rPr>
        <w:t>decision making</w:t>
      </w:r>
      <w:r w:rsidRPr="00086959" w:rsidR="00443D3F">
        <w:rPr>
          <w:lang w:eastAsia="en-IE"/>
        </w:rPr>
        <w:t xml:space="preserve"> about how projects could be taken forward</w:t>
      </w:r>
      <w:r w:rsidR="00B43FB5">
        <w:rPr>
          <w:lang w:eastAsia="en-IE"/>
        </w:rPr>
        <w:t xml:space="preserve">, </w:t>
      </w:r>
      <w:r w:rsidRPr="00086959" w:rsidR="00443D3F">
        <w:rPr>
          <w:lang w:eastAsia="en-IE"/>
        </w:rPr>
        <w:t>and they had to support the objectives of the EU programmes.</w:t>
      </w:r>
    </w:p>
    <w:p w:rsidR="004A6B8D" w:rsidRPr="00086959" w:rsidP="00E030BA">
      <w:pPr>
        <w:pStyle w:val="Question"/>
      </w:pPr>
      <w:sdt>
        <w:sdtPr>
          <w:rPr>
            <w:lang w:eastAsia="en-IE"/>
          </w:rPr>
          <w:alias w:val="Member"/>
          <w:tag w:val="&lt;Member mnisId='394' dodsId='25722'&gt;"/>
          <w:id w:val="1893127169"/>
          <w:placeholder>
            <w:docPart w:val="DefaultPlaceholder_-1854013440"/>
          </w:placeholder>
          <w:richText/>
        </w:sdtPr>
        <w:sdtContent>
          <w:r w:rsidRPr="36C10D98" w:rsidR="6F04983F">
            <w:rPr>
              <w:b/>
              <w:bCs/>
              <w:lang w:eastAsia="en-IE"/>
            </w:rPr>
            <w:t>Chair:</w:t>
          </w:r>
        </w:sdtContent>
      </w:sdt>
      <w:r w:rsidRPr="36C10D98" w:rsidR="6F04983F">
        <w:rPr>
          <w:lang w:eastAsia="en-IE"/>
        </w:rPr>
        <w:t xml:space="preserve"> Yes</w:t>
      </w:r>
      <w:r w:rsidR="00024C88">
        <w:rPr>
          <w:lang w:eastAsia="en-IE"/>
        </w:rPr>
        <w:t>,</w:t>
      </w:r>
      <w:r w:rsidRPr="36C10D98" w:rsidR="6F04983F">
        <w:rPr>
          <w:lang w:eastAsia="en-IE"/>
        </w:rPr>
        <w:t xml:space="preserve"> and I am just </w:t>
      </w:r>
      <w:r w:rsidRPr="36C10D98" w:rsidR="00443D3F">
        <w:rPr>
          <w:lang w:eastAsia="en-IE"/>
        </w:rPr>
        <w:t xml:space="preserve">asking </w:t>
      </w:r>
      <w:r w:rsidR="00024C88">
        <w:rPr>
          <w:lang w:eastAsia="en-IE"/>
        </w:rPr>
        <w:t xml:space="preserve">whether </w:t>
      </w:r>
      <w:r w:rsidRPr="36C10D98" w:rsidR="00443D3F">
        <w:rPr>
          <w:lang w:eastAsia="en-IE"/>
        </w:rPr>
        <w:t>you concur with the point that the objectives and the policies were</w:t>
      </w:r>
      <w:r w:rsidR="00024C88">
        <w:rPr>
          <w:lang w:eastAsia="en-IE"/>
        </w:rPr>
        <w:t xml:space="preserve">, </w:t>
      </w:r>
      <w:r w:rsidRPr="36C10D98" w:rsidR="00443D3F">
        <w:rPr>
          <w:lang w:eastAsia="en-IE"/>
        </w:rPr>
        <w:t>effectively</w:t>
      </w:r>
      <w:r w:rsidR="00024C88">
        <w:rPr>
          <w:lang w:eastAsia="en-IE"/>
        </w:rPr>
        <w:t xml:space="preserve">, </w:t>
      </w:r>
      <w:r w:rsidRPr="36C10D98" w:rsidR="00443D3F">
        <w:rPr>
          <w:lang w:eastAsia="en-IE"/>
        </w:rPr>
        <w:t>laid down for you. Now you are saying</w:t>
      </w:r>
      <w:r w:rsidRPr="36C10D98" w:rsidR="2E138AA9">
        <w:rPr>
          <w:lang w:eastAsia="en-IE"/>
        </w:rPr>
        <w:t xml:space="preserve"> </w:t>
      </w:r>
      <w:r w:rsidR="00EB32FC">
        <w:rPr>
          <w:lang w:eastAsia="en-IE"/>
        </w:rPr>
        <w:t xml:space="preserve">that, </w:t>
      </w:r>
      <w:r w:rsidRPr="36C10D98" w:rsidR="2E138AA9">
        <w:rPr>
          <w:lang w:eastAsia="en-IE"/>
        </w:rPr>
        <w:t>because</w:t>
      </w:r>
      <w:r w:rsidRPr="36C10D98" w:rsidR="00443D3F">
        <w:rPr>
          <w:lang w:eastAsia="en-IE"/>
        </w:rPr>
        <w:t>—</w:t>
      </w:r>
    </w:p>
    <w:p w:rsidR="00966A97" w:rsidRPr="00086959" w:rsidP="004A6B8D">
      <w:pPr>
        <w:pStyle w:val="Answer"/>
        <w:rPr>
          <w:lang w:eastAsia="en-IE"/>
        </w:rPr>
      </w:pPr>
      <w:sdt>
        <w:sdtPr>
          <w:rPr>
            <w:lang w:eastAsia="en-IE"/>
          </w:rPr>
          <w:alias w:val="Witness"/>
          <w:id w:val="846682382"/>
          <w:placeholder>
            <w:docPart w:val="DefaultPlaceholder_-1854013440"/>
          </w:placeholder>
          <w:richText/>
        </w:sdtPr>
        <w:sdtContent>
          <w:r w:rsidRPr="00086959" w:rsidR="004A6B8D">
            <w:rPr>
              <w:b/>
              <w:i/>
              <w:lang w:eastAsia="en-IE"/>
            </w:rPr>
            <w:t>John Swinney:</w:t>
          </w:r>
        </w:sdtContent>
      </w:sdt>
      <w:r w:rsidRPr="00086959" w:rsidR="004A6B8D">
        <w:rPr>
          <w:lang w:eastAsia="en-IE"/>
        </w:rPr>
        <w:t xml:space="preserve"> Yes, I </w:t>
      </w:r>
      <w:r w:rsidR="00EB32FC">
        <w:rPr>
          <w:lang w:eastAsia="en-IE"/>
        </w:rPr>
        <w:t xml:space="preserve">would </w:t>
      </w:r>
      <w:r w:rsidRPr="00086959" w:rsidR="004A6B8D">
        <w:rPr>
          <w:lang w:eastAsia="en-IE"/>
        </w:rPr>
        <w:t>accept that</w:t>
      </w:r>
      <w:r w:rsidRPr="00086959" w:rsidR="00443D3F">
        <w:rPr>
          <w:lang w:eastAsia="en-IE"/>
        </w:rPr>
        <w:t xml:space="preserve"> point.</w:t>
      </w:r>
    </w:p>
    <w:p w:rsidR="00AF5F8A" w:rsidRPr="00086959" w:rsidP="00AF5F8A">
      <w:pPr>
        <w:pStyle w:val="Remark"/>
      </w:pPr>
      <w:sdt>
        <w:sdtPr>
          <w:rPr>
            <w:lang w:eastAsia="en-IE"/>
          </w:rPr>
          <w:alias w:val="Member"/>
          <w:tag w:val="&lt;Member mnisId='394' dodsId='25722'&gt;"/>
          <w:id w:val="7180883"/>
          <w:placeholder>
            <w:docPart w:val="DefaultPlaceholder_-1854013440"/>
          </w:placeholder>
          <w:richText/>
        </w:sdtPr>
        <w:sdtContent>
          <w:r w:rsidRPr="00086959" w:rsidR="00966A97">
            <w:rPr>
              <w:b/>
              <w:lang w:eastAsia="en-IE"/>
            </w:rPr>
            <w:t>Chair:</w:t>
          </w:r>
        </w:sdtContent>
      </w:sdt>
      <w:r w:rsidRPr="00086959" w:rsidR="00966A97">
        <w:rPr>
          <w:lang w:eastAsia="en-IE"/>
        </w:rPr>
        <w:t xml:space="preserve"> </w:t>
      </w:r>
      <w:r w:rsidRPr="00086959" w:rsidR="008D6B63">
        <w:rPr>
          <w:lang w:eastAsia="en-IE"/>
        </w:rPr>
        <w:t>And it</w:t>
      </w:r>
      <w:r w:rsidRPr="00086959" w:rsidR="00966A97">
        <w:rPr>
          <w:lang w:eastAsia="en-IE"/>
        </w:rPr>
        <w:t xml:space="preserve"> wasn</w:t>
      </w:r>
      <w:r w:rsidR="00086959">
        <w:rPr>
          <w:lang w:eastAsia="en-IE"/>
        </w:rPr>
        <w:t>’</w:t>
      </w:r>
      <w:r w:rsidRPr="00086959" w:rsidR="00966A97">
        <w:rPr>
          <w:lang w:eastAsia="en-IE"/>
        </w:rPr>
        <w:t>t a joint decision</w:t>
      </w:r>
      <w:r w:rsidR="00EB32FC">
        <w:rPr>
          <w:lang w:eastAsia="en-IE"/>
        </w:rPr>
        <w:t xml:space="preserve">. </w:t>
      </w:r>
      <w:r w:rsidR="00EB32FC">
        <w:rPr>
          <w:lang w:eastAsia="en-IE"/>
        </w:rPr>
        <w:t>S</w:t>
      </w:r>
      <w:r w:rsidRPr="00086959" w:rsidR="00966A97">
        <w:rPr>
          <w:lang w:eastAsia="en-IE"/>
        </w:rPr>
        <w:t>o</w:t>
      </w:r>
      <w:r w:rsidRPr="00086959" w:rsidR="00966A97">
        <w:rPr>
          <w:lang w:eastAsia="en-IE"/>
        </w:rPr>
        <w:t xml:space="preserve"> I am saying</w:t>
      </w:r>
      <w:r w:rsidRPr="00086959" w:rsidR="008D6B63">
        <w:rPr>
          <w:lang w:eastAsia="en-IE"/>
        </w:rPr>
        <w:t xml:space="preserve"> that</w:t>
      </w:r>
      <w:r w:rsidRPr="00086959" w:rsidR="00966A97">
        <w:rPr>
          <w:lang w:eastAsia="en-IE"/>
        </w:rPr>
        <w:t xml:space="preserve"> </w:t>
      </w:r>
      <w:r w:rsidRPr="00086959" w:rsidR="008D6B63">
        <w:rPr>
          <w:lang w:eastAsia="en-IE"/>
        </w:rPr>
        <w:t>joint working</w:t>
      </w:r>
      <w:r w:rsidRPr="00086959" w:rsidR="00966A97">
        <w:rPr>
          <w:lang w:eastAsia="en-IE"/>
        </w:rPr>
        <w:t xml:space="preserve"> was not quite </w:t>
      </w:r>
      <w:r w:rsidRPr="00086959" w:rsidR="00443D3F">
        <w:rPr>
          <w:lang w:eastAsia="en-IE"/>
        </w:rPr>
        <w:t>as different under the EU arrangements</w:t>
      </w:r>
      <w:r w:rsidRPr="00086959" w:rsidR="008D6B63">
        <w:rPr>
          <w:lang w:eastAsia="en-IE"/>
        </w:rPr>
        <w:t>.</w:t>
      </w:r>
    </w:p>
    <w:p w:rsidR="00727306" w:rsidRPr="00086959" w:rsidP="00AF5F8A">
      <w:pPr>
        <w:pStyle w:val="Answer"/>
        <w:rPr>
          <w:lang w:eastAsia="en-IE"/>
        </w:rPr>
      </w:pPr>
      <w:sdt>
        <w:sdtPr>
          <w:rPr>
            <w:lang w:eastAsia="en-IE"/>
          </w:rPr>
          <w:alias w:val="Witness"/>
          <w:id w:val="1470933805"/>
          <w:placeholder>
            <w:docPart w:val="DefaultPlaceholder_-1854013440"/>
          </w:placeholder>
          <w:richText/>
        </w:sdtPr>
        <w:sdtContent>
          <w:r w:rsidRPr="00086959" w:rsidR="00AF5F8A">
            <w:rPr>
              <w:b/>
              <w:i/>
              <w:lang w:eastAsia="en-IE"/>
            </w:rPr>
            <w:t>John Swinney:</w:t>
          </w:r>
        </w:sdtContent>
      </w:sdt>
      <w:r w:rsidRPr="00086959" w:rsidR="00AF5F8A">
        <w:rPr>
          <w:lang w:eastAsia="en-IE"/>
        </w:rPr>
        <w:t xml:space="preserve"> I can accept a lot of that</w:t>
      </w:r>
      <w:r w:rsidR="00D25B9F">
        <w:rPr>
          <w:lang w:eastAsia="en-IE"/>
        </w:rPr>
        <w:t>, but m</w:t>
      </w:r>
      <w:r w:rsidRPr="00086959" w:rsidR="00AF5F8A">
        <w:rPr>
          <w:lang w:eastAsia="en-IE"/>
        </w:rPr>
        <w:t xml:space="preserve">y point, following up on the question that Deidre Brock put to me, is </w:t>
      </w:r>
      <w:r w:rsidR="00D25B9F">
        <w:rPr>
          <w:lang w:eastAsia="en-IE"/>
        </w:rPr>
        <w:t xml:space="preserve">that </w:t>
      </w:r>
      <w:r w:rsidRPr="00086959" w:rsidR="00AF5F8A">
        <w:rPr>
          <w:lang w:eastAsia="en-IE"/>
        </w:rPr>
        <w:t>it brought a level of coherence</w:t>
      </w:r>
      <w:r w:rsidRPr="00086959" w:rsidR="008D6B63">
        <w:rPr>
          <w:lang w:eastAsia="en-IE"/>
        </w:rPr>
        <w:t>. We</w:t>
      </w:r>
      <w:r w:rsidRPr="00086959" w:rsidR="00AF5F8A">
        <w:rPr>
          <w:lang w:eastAsia="en-IE"/>
        </w:rPr>
        <w:t xml:space="preserve"> knew</w:t>
      </w:r>
      <w:r w:rsidRPr="00086959" w:rsidR="008C586B">
        <w:rPr>
          <w:lang w:eastAsia="en-IE"/>
        </w:rPr>
        <w:t xml:space="preserve"> </w:t>
      </w:r>
      <w:r w:rsidR="00D25B9F">
        <w:rPr>
          <w:lang w:eastAsia="en-IE"/>
        </w:rPr>
        <w:t>t</w:t>
      </w:r>
      <w:r w:rsidRPr="00086959" w:rsidR="008C586B">
        <w:rPr>
          <w:lang w:eastAsia="en-IE"/>
        </w:rPr>
        <w:t>hat the EU programmes were focusing on</w:t>
      </w:r>
      <w:r w:rsidR="00D25B9F">
        <w:rPr>
          <w:lang w:eastAsia="en-IE"/>
        </w:rPr>
        <w:t xml:space="preserve"> </w:t>
      </w:r>
      <w:r w:rsidRPr="00086959" w:rsidR="008C586B">
        <w:rPr>
          <w:lang w:eastAsia="en-IE"/>
        </w:rPr>
        <w:t>regional and social policy interventions</w:t>
      </w:r>
      <w:r w:rsidR="0005195E">
        <w:rPr>
          <w:lang w:eastAsia="en-IE"/>
        </w:rPr>
        <w:t xml:space="preserve">. We </w:t>
      </w:r>
      <w:r w:rsidRPr="00086959" w:rsidR="008C586B">
        <w:rPr>
          <w:lang w:eastAsia="en-IE"/>
        </w:rPr>
        <w:t>had to ensure compatibility of our programmes</w:t>
      </w:r>
      <w:r w:rsidR="0005195E">
        <w:rPr>
          <w:lang w:eastAsia="en-IE"/>
        </w:rPr>
        <w:t xml:space="preserve">, </w:t>
      </w:r>
      <w:r w:rsidRPr="00086959" w:rsidR="008C586B">
        <w:rPr>
          <w:lang w:eastAsia="en-IE"/>
        </w:rPr>
        <w:t>but the direction of travel was one on which we were keen to make as much progress as possible.</w:t>
      </w:r>
    </w:p>
    <w:p w:rsidR="00727306" w:rsidRPr="00086959" w:rsidP="00727306">
      <w:pPr>
        <w:pStyle w:val="Remark"/>
        <w:rPr>
          <w:lang w:eastAsia="en-IE"/>
        </w:rPr>
      </w:pPr>
      <w:sdt>
        <w:sdtPr>
          <w:rPr>
            <w:lang w:eastAsia="en-IE"/>
          </w:rPr>
          <w:alias w:val="Member"/>
          <w:tag w:val="&lt;Member mnisId='394' dodsId='25722'&gt;"/>
          <w:id w:val="-2046973700"/>
          <w:placeholder>
            <w:docPart w:val="DefaultPlaceholder_-1854013440"/>
          </w:placeholder>
          <w:richText/>
        </w:sdtPr>
        <w:sdtContent>
          <w:r w:rsidRPr="00086959" w:rsidR="00443D3F">
            <w:rPr>
              <w:b/>
              <w:lang w:eastAsia="en-IE"/>
            </w:rPr>
            <w:t>Chair:</w:t>
          </w:r>
        </w:sdtContent>
      </w:sdt>
      <w:r w:rsidRPr="00086959" w:rsidR="00443D3F">
        <w:rPr>
          <w:lang w:eastAsia="en-IE"/>
        </w:rPr>
        <w:t xml:space="preserve"> </w:t>
      </w:r>
      <w:r w:rsidR="008B4A07">
        <w:rPr>
          <w:lang w:eastAsia="en-IE"/>
        </w:rPr>
        <w:t>Let’s move</w:t>
      </w:r>
      <w:r w:rsidRPr="00086959" w:rsidR="00443D3F">
        <w:rPr>
          <w:lang w:eastAsia="en-IE"/>
        </w:rPr>
        <w:t xml:space="preserve"> on now to the level of funding, and maybe the shortfall.</w:t>
      </w:r>
    </w:p>
    <w:p w:rsidR="003160B3" w:rsidRPr="00086959" w:rsidP="00727306">
      <w:pPr>
        <w:pStyle w:val="Question"/>
      </w:pPr>
      <w:sdt>
        <w:sdtPr>
          <w:rPr>
            <w:lang w:eastAsia="en-IE"/>
          </w:rPr>
          <w:alias w:val="Member"/>
          <w:tag w:val="&lt;Member mnisId='4831' dodsId=''&gt;"/>
          <w:id w:val="815710543"/>
          <w:placeholder>
            <w:docPart w:val="DefaultPlaceholder_-1854013440"/>
          </w:placeholder>
          <w:richText/>
        </w:sdtPr>
        <w:sdtContent>
          <w:r w:rsidRPr="36C10D98" w:rsidR="0E701941">
            <w:rPr>
              <w:b/>
              <w:bCs/>
              <w:lang w:eastAsia="en-IE"/>
            </w:rPr>
            <w:t>Ian Byrne:</w:t>
          </w:r>
        </w:sdtContent>
      </w:sdt>
      <w:r w:rsidRPr="36C10D98" w:rsidR="0E701941">
        <w:rPr>
          <w:lang w:eastAsia="en-IE"/>
        </w:rPr>
        <w:t xml:space="preserve"> </w:t>
      </w:r>
      <w:r w:rsidR="000E2576">
        <w:rPr>
          <w:lang w:eastAsia="en-IE"/>
        </w:rPr>
        <w:t xml:space="preserve">Good afternoon, John. </w:t>
      </w:r>
      <w:r w:rsidRPr="36C10D98" w:rsidR="0E701941">
        <w:rPr>
          <w:lang w:eastAsia="en-IE"/>
        </w:rPr>
        <w:t>As Clive said, this is the thorny issue</w:t>
      </w:r>
      <w:r w:rsidRPr="36C10D98" w:rsidR="5C27F12A">
        <w:rPr>
          <w:lang w:eastAsia="en-IE"/>
        </w:rPr>
        <w:t>. There has been a disagreement between the</w:t>
      </w:r>
      <w:r w:rsidRPr="36C10D98" w:rsidR="721FF37D">
        <w:rPr>
          <w:lang w:eastAsia="en-IE"/>
        </w:rPr>
        <w:t xml:space="preserve"> devolved Administrations and Whitehall as to whether the UK nations</w:t>
      </w:r>
      <w:r w:rsidRPr="36C10D98" w:rsidR="00443D3F">
        <w:rPr>
          <w:lang w:eastAsia="en-IE"/>
        </w:rPr>
        <w:t xml:space="preserve"> are left with a shortfall in funding. What is your understanding of that disagreement</w:t>
      </w:r>
      <w:r w:rsidR="004201BA">
        <w:rPr>
          <w:lang w:eastAsia="en-IE"/>
        </w:rPr>
        <w:t xml:space="preserve">, </w:t>
      </w:r>
      <w:r w:rsidRPr="36C10D98" w:rsidR="00443D3F">
        <w:rPr>
          <w:lang w:eastAsia="en-IE"/>
        </w:rPr>
        <w:t>and how can we account for these different calculations?</w:t>
      </w:r>
    </w:p>
    <w:p w:rsidR="0056488B" w:rsidRPr="00086959" w:rsidP="003160B3">
      <w:pPr>
        <w:pStyle w:val="Answer"/>
        <w:rPr>
          <w:rFonts w:cs="Arial"/>
          <w:szCs w:val="24"/>
          <w:lang w:eastAsia="en-IE"/>
        </w:rPr>
      </w:pPr>
      <w:sdt>
        <w:sdtPr>
          <w:rPr>
            <w:lang w:eastAsia="en-IE"/>
          </w:rPr>
          <w:alias w:val="Witness"/>
          <w:id w:val="1636448420"/>
          <w:placeholder>
            <w:docPart w:val="DefaultPlaceholder_-1854013440"/>
          </w:placeholder>
          <w:richText/>
        </w:sdtPr>
        <w:sdtContent>
          <w:r w:rsidRPr="00086959" w:rsidR="003160B3">
            <w:rPr>
              <w:b/>
              <w:i/>
              <w:lang w:eastAsia="en-IE"/>
            </w:rPr>
            <w:t>John Swinney:</w:t>
          </w:r>
        </w:sdtContent>
      </w:sdt>
      <w:r w:rsidRPr="00086959" w:rsidR="003160B3">
        <w:rPr>
          <w:lang w:eastAsia="en-IE"/>
        </w:rPr>
        <w:t xml:space="preserve"> My sense, from the data that we have available to </w:t>
      </w:r>
      <w:r w:rsidRPr="00086959" w:rsidR="000D7D6B">
        <w:rPr>
          <w:lang w:eastAsia="en-IE"/>
        </w:rPr>
        <w:t xml:space="preserve">us, is </w:t>
      </w:r>
      <w:r w:rsidRPr="00086959" w:rsidR="008D6B63">
        <w:rPr>
          <w:lang w:eastAsia="en-IE"/>
        </w:rPr>
        <w:t xml:space="preserve">that </w:t>
      </w:r>
      <w:r w:rsidRPr="00086959" w:rsidR="000D7D6B">
        <w:rPr>
          <w:lang w:eastAsia="en-IE"/>
        </w:rPr>
        <w:t xml:space="preserve">we were receiving </w:t>
      </w:r>
      <w:r w:rsidRPr="00086959" w:rsidR="000D7D6B">
        <w:rPr>
          <w:rFonts w:cs="Arial"/>
          <w:szCs w:val="24"/>
          <w:lang w:eastAsia="en-IE"/>
        </w:rPr>
        <w:t xml:space="preserve">£183 million per year over </w:t>
      </w:r>
      <w:r w:rsidRPr="00086959" w:rsidR="00AD0ADF">
        <w:rPr>
          <w:rFonts w:cs="Arial"/>
          <w:szCs w:val="24"/>
          <w:lang w:eastAsia="en-IE"/>
        </w:rPr>
        <w:t>a seven-year period</w:t>
      </w:r>
      <w:r w:rsidRPr="00086959" w:rsidR="000D7D6B">
        <w:rPr>
          <w:rFonts w:cs="Arial"/>
          <w:szCs w:val="24"/>
          <w:lang w:eastAsia="en-IE"/>
        </w:rPr>
        <w:t xml:space="preserve"> from EU structural funds. What we now have is an allocation</w:t>
      </w:r>
      <w:r w:rsidRPr="00086959" w:rsidR="00DE3E8E">
        <w:rPr>
          <w:rFonts w:cs="Arial"/>
          <w:szCs w:val="24"/>
          <w:lang w:eastAsia="en-IE"/>
        </w:rPr>
        <w:t xml:space="preserve"> of £212 million over what I believe is a three-year period</w:t>
      </w:r>
      <w:r w:rsidRPr="00086959" w:rsidR="00AD0ADF">
        <w:rPr>
          <w:rFonts w:cs="Arial"/>
          <w:szCs w:val="24"/>
          <w:lang w:eastAsia="en-IE"/>
        </w:rPr>
        <w:t>. I am sure elements of those figures can be further scrutinised</w:t>
      </w:r>
      <w:r w:rsidRPr="00086959" w:rsidR="008D6B63">
        <w:rPr>
          <w:rFonts w:cs="Arial"/>
          <w:szCs w:val="24"/>
          <w:lang w:eastAsia="en-IE"/>
        </w:rPr>
        <w:t>,</w:t>
      </w:r>
      <w:r w:rsidRPr="00086959" w:rsidR="00AD0ADF">
        <w:rPr>
          <w:rFonts w:cs="Arial"/>
          <w:szCs w:val="24"/>
          <w:lang w:eastAsia="en-IE"/>
        </w:rPr>
        <w:t xml:space="preserve"> but</w:t>
      </w:r>
      <w:r w:rsidRPr="00086959" w:rsidR="003232A3">
        <w:rPr>
          <w:rFonts w:cs="Arial"/>
          <w:szCs w:val="24"/>
          <w:lang w:eastAsia="en-IE"/>
        </w:rPr>
        <w:t xml:space="preserve"> </w:t>
      </w:r>
      <w:r w:rsidRPr="00086959" w:rsidR="00AD0ADF">
        <w:rPr>
          <w:rFonts w:cs="Arial"/>
          <w:szCs w:val="24"/>
          <w:lang w:eastAsia="en-IE"/>
        </w:rPr>
        <w:t xml:space="preserve">the long and the short of it is that it looks to me </w:t>
      </w:r>
      <w:r w:rsidRPr="00086959" w:rsidR="003232A3">
        <w:rPr>
          <w:rFonts w:cs="Arial"/>
          <w:szCs w:val="24"/>
          <w:lang w:eastAsia="en-IE"/>
        </w:rPr>
        <w:t>that</w:t>
      </w:r>
      <w:r w:rsidR="007246CE">
        <w:rPr>
          <w:rFonts w:cs="Arial"/>
          <w:szCs w:val="24"/>
          <w:lang w:eastAsia="en-IE"/>
        </w:rPr>
        <w:t xml:space="preserve">, </w:t>
      </w:r>
      <w:r w:rsidRPr="00086959" w:rsidR="003232A3">
        <w:rPr>
          <w:rFonts w:cs="Arial"/>
          <w:szCs w:val="24"/>
          <w:lang w:eastAsia="en-IE"/>
        </w:rPr>
        <w:t>on EU successor funds</w:t>
      </w:r>
      <w:r w:rsidR="007246CE">
        <w:rPr>
          <w:rFonts w:cs="Arial"/>
          <w:szCs w:val="24"/>
          <w:lang w:eastAsia="en-IE"/>
        </w:rPr>
        <w:t xml:space="preserve">, </w:t>
      </w:r>
      <w:r w:rsidRPr="00086959" w:rsidR="003232A3">
        <w:rPr>
          <w:rFonts w:cs="Arial"/>
          <w:szCs w:val="24"/>
          <w:lang w:eastAsia="en-IE"/>
        </w:rPr>
        <w:t>we are not receiving an equivalent to what we were receiving before</w:t>
      </w:r>
      <w:r w:rsidRPr="00086959" w:rsidR="008D6B63">
        <w:rPr>
          <w:rFonts w:cs="Arial"/>
          <w:szCs w:val="24"/>
          <w:lang w:eastAsia="en-IE"/>
        </w:rPr>
        <w:t>,</w:t>
      </w:r>
      <w:r w:rsidRPr="00086959" w:rsidR="003232A3">
        <w:rPr>
          <w:rFonts w:cs="Arial"/>
          <w:szCs w:val="24"/>
          <w:lang w:eastAsia="en-IE"/>
        </w:rPr>
        <w:t xml:space="preserve"> which </w:t>
      </w:r>
      <w:r w:rsidR="00317521">
        <w:rPr>
          <w:rFonts w:cs="Arial"/>
          <w:szCs w:val="24"/>
          <w:lang w:eastAsia="en-IE"/>
        </w:rPr>
        <w:t xml:space="preserve">is </w:t>
      </w:r>
      <w:r w:rsidRPr="00086959" w:rsidR="003232A3">
        <w:rPr>
          <w:rFonts w:cs="Arial"/>
          <w:szCs w:val="24"/>
          <w:lang w:eastAsia="en-IE"/>
        </w:rPr>
        <w:t>the assurance that was given.</w:t>
      </w:r>
      <w:r w:rsidRPr="00086959" w:rsidR="00044CA1">
        <w:rPr>
          <w:rFonts w:cs="Arial"/>
          <w:szCs w:val="24"/>
          <w:lang w:eastAsia="en-IE"/>
        </w:rPr>
        <w:t xml:space="preserve"> </w:t>
      </w:r>
      <w:r w:rsidR="00317521">
        <w:rPr>
          <w:rFonts w:cs="Arial"/>
          <w:szCs w:val="24"/>
          <w:lang w:eastAsia="en-IE"/>
        </w:rPr>
        <w:t xml:space="preserve">But </w:t>
      </w:r>
      <w:r w:rsidRPr="00086959" w:rsidR="00044CA1">
        <w:rPr>
          <w:rFonts w:cs="Arial"/>
          <w:szCs w:val="24"/>
          <w:lang w:eastAsia="en-IE"/>
        </w:rPr>
        <w:t xml:space="preserve">I am happy to write to the Committee with full details of our impression of the level of funding that was previously available and what we considered to be necessary to be available </w:t>
      </w:r>
      <w:r w:rsidR="00946272">
        <w:rPr>
          <w:rFonts w:cs="Arial"/>
          <w:szCs w:val="24"/>
          <w:lang w:eastAsia="en-IE"/>
        </w:rPr>
        <w:t xml:space="preserve">in the period </w:t>
      </w:r>
      <w:r w:rsidRPr="00086959" w:rsidR="00044CA1">
        <w:rPr>
          <w:rFonts w:cs="Arial"/>
          <w:szCs w:val="24"/>
          <w:lang w:eastAsia="en-IE"/>
        </w:rPr>
        <w:t>going forward.</w:t>
      </w:r>
    </w:p>
    <w:p w:rsidR="0056488B" w:rsidRPr="00086959" w:rsidP="0056488B">
      <w:pPr>
        <w:pStyle w:val="Question"/>
      </w:pPr>
      <w:sdt>
        <w:sdtPr>
          <w:rPr>
            <w:lang w:eastAsia="en-IE"/>
          </w:rPr>
          <w:alias w:val="Member"/>
          <w:tag w:val="&lt;Member mnisId='4831' dodsId=''&gt;"/>
          <w:id w:val="1681608051"/>
          <w:placeholder>
            <w:docPart w:val="DefaultPlaceholder_-1854013440"/>
          </w:placeholder>
          <w:richText/>
        </w:sdtPr>
        <w:sdtContent>
          <w:r w:rsidRPr="36C10D98" w:rsidR="00443D3F">
            <w:rPr>
              <w:b/>
              <w:bCs/>
              <w:lang w:eastAsia="en-IE"/>
            </w:rPr>
            <w:t>Ian Byrne:</w:t>
          </w:r>
        </w:sdtContent>
      </w:sdt>
      <w:r w:rsidRPr="36C10D98" w:rsidR="00443D3F">
        <w:rPr>
          <w:lang w:eastAsia="en-IE"/>
        </w:rPr>
        <w:t xml:space="preserve"> What </w:t>
      </w:r>
      <w:r w:rsidR="00946272">
        <w:rPr>
          <w:lang w:eastAsia="en-IE"/>
        </w:rPr>
        <w:t>has been</w:t>
      </w:r>
      <w:r w:rsidRPr="36C10D98" w:rsidR="00443D3F">
        <w:rPr>
          <w:lang w:eastAsia="en-IE"/>
        </w:rPr>
        <w:t xml:space="preserve"> the response from the </w:t>
      </w:r>
      <w:r w:rsidRPr="36C10D98" w:rsidR="00443D3F">
        <w:rPr>
          <w:rFonts w:cs="Arial"/>
          <w:lang w:eastAsia="en-GB"/>
        </w:rPr>
        <w:t xml:space="preserve">Department when you </w:t>
      </w:r>
      <w:r w:rsidR="00946272">
        <w:rPr>
          <w:rFonts w:cs="Arial"/>
          <w:lang w:eastAsia="en-GB"/>
        </w:rPr>
        <w:t xml:space="preserve">have </w:t>
      </w:r>
      <w:r w:rsidRPr="36C10D98" w:rsidR="00443D3F">
        <w:rPr>
          <w:rFonts w:cs="Arial"/>
          <w:lang w:eastAsia="en-GB"/>
        </w:rPr>
        <w:t>made those representations about the new levels of funding compared with the EU</w:t>
      </w:r>
      <w:r w:rsidRPr="36C10D98" w:rsidR="702E4F34">
        <w:rPr>
          <w:rFonts w:cs="Arial"/>
          <w:lang w:eastAsia="en-GB"/>
        </w:rPr>
        <w:t>’</w:t>
      </w:r>
      <w:r w:rsidRPr="36C10D98" w:rsidR="00443D3F">
        <w:rPr>
          <w:rFonts w:cs="Arial"/>
          <w:lang w:eastAsia="en-GB"/>
        </w:rPr>
        <w:t>s?</w:t>
      </w:r>
    </w:p>
    <w:p w:rsidR="0027571E" w:rsidRPr="00086959" w:rsidP="0056488B">
      <w:pPr>
        <w:pStyle w:val="Answer"/>
        <w:rPr>
          <w:rFonts w:cs="Arial"/>
          <w:bCs/>
          <w:iCs/>
          <w:szCs w:val="24"/>
          <w:lang w:eastAsia="en-GB"/>
        </w:rPr>
      </w:pPr>
      <w:sdt>
        <w:sdtPr>
          <w:rPr>
            <w:lang w:eastAsia="en-GB"/>
          </w:rPr>
          <w:alias w:val="Witness"/>
          <w:id w:val="-1176576852"/>
          <w:placeholder>
            <w:docPart w:val="DefaultPlaceholder_-1854013440"/>
          </w:placeholder>
          <w:richText/>
        </w:sdtPr>
        <w:sdtContent>
          <w:r w:rsidRPr="00086959" w:rsidR="0056488B">
            <w:rPr>
              <w:b/>
              <w:i/>
              <w:lang w:eastAsia="en-GB"/>
            </w:rPr>
            <w:t>John Swinney:</w:t>
          </w:r>
        </w:sdtContent>
      </w:sdt>
      <w:r w:rsidRPr="00086959" w:rsidR="0056488B">
        <w:rPr>
          <w:lang w:eastAsia="en-GB"/>
        </w:rPr>
        <w:t xml:space="preserve"> </w:t>
      </w:r>
      <w:r w:rsidRPr="00086959" w:rsidR="008D6B63">
        <w:rPr>
          <w:lang w:eastAsia="en-GB"/>
        </w:rPr>
        <w:t>As</w:t>
      </w:r>
      <w:r w:rsidRPr="00086959" w:rsidR="0056488B">
        <w:rPr>
          <w:lang w:eastAsia="en-GB"/>
        </w:rPr>
        <w:t xml:space="preserve"> with a lot of these issues about funding, we make our pitch to UK </w:t>
      </w:r>
      <w:r w:rsidRPr="00086959" w:rsidR="0056488B">
        <w:rPr>
          <w:rFonts w:cs="Arial"/>
          <w:bCs/>
          <w:iCs/>
          <w:szCs w:val="24"/>
          <w:lang w:eastAsia="en-GB"/>
        </w:rPr>
        <w:t>Departments</w:t>
      </w:r>
      <w:r w:rsidRPr="00086959" w:rsidR="00502034">
        <w:rPr>
          <w:rFonts w:cs="Arial"/>
          <w:bCs/>
          <w:iCs/>
          <w:szCs w:val="24"/>
          <w:lang w:eastAsia="en-GB"/>
        </w:rPr>
        <w:t xml:space="preserve">, often to the Treasury, and that is where the final </w:t>
      </w:r>
      <w:r w:rsidR="0049227C">
        <w:rPr>
          <w:rFonts w:cs="Arial"/>
          <w:bCs/>
          <w:iCs/>
          <w:szCs w:val="24"/>
          <w:lang w:eastAsia="en-GB"/>
        </w:rPr>
        <w:t>decision making</w:t>
      </w:r>
      <w:r w:rsidRPr="00086959" w:rsidR="00502034">
        <w:rPr>
          <w:rFonts w:cs="Arial"/>
          <w:bCs/>
          <w:iCs/>
          <w:szCs w:val="24"/>
          <w:lang w:eastAsia="en-GB"/>
        </w:rPr>
        <w:t xml:space="preserve"> rests with the UK Government. Although we make these representations, we have not been able to change the outcomes. </w:t>
      </w:r>
      <w:r w:rsidRPr="00086959" w:rsidR="00443D3F">
        <w:rPr>
          <w:rFonts w:cs="Arial"/>
          <w:bCs/>
          <w:iCs/>
          <w:szCs w:val="24"/>
          <w:lang w:eastAsia="en-GB"/>
        </w:rPr>
        <w:t>On a</w:t>
      </w:r>
      <w:r w:rsidRPr="00086959" w:rsidR="00502034">
        <w:rPr>
          <w:rFonts w:cs="Arial"/>
          <w:bCs/>
          <w:iCs/>
          <w:szCs w:val="24"/>
          <w:lang w:eastAsia="en-GB"/>
        </w:rPr>
        <w:t xml:space="preserve"> lot of the representations</w:t>
      </w:r>
      <w:r w:rsidRPr="00086959" w:rsidR="00443D3F">
        <w:rPr>
          <w:rFonts w:cs="Arial"/>
          <w:bCs/>
          <w:iCs/>
          <w:szCs w:val="24"/>
          <w:lang w:eastAsia="en-GB"/>
        </w:rPr>
        <w:t xml:space="preserve">, the </w:t>
      </w:r>
      <w:r w:rsidRPr="00086959" w:rsidR="00502034">
        <w:rPr>
          <w:rFonts w:cs="Arial"/>
          <w:bCs/>
          <w:iCs/>
          <w:szCs w:val="24"/>
          <w:lang w:eastAsia="en-GB"/>
        </w:rPr>
        <w:t>resp</w:t>
      </w:r>
      <w:r w:rsidRPr="00086959" w:rsidR="00443D3F">
        <w:rPr>
          <w:rFonts w:cs="Arial"/>
          <w:bCs/>
          <w:iCs/>
          <w:szCs w:val="24"/>
          <w:lang w:eastAsia="en-GB"/>
        </w:rPr>
        <w:t>onses that come back to us are very much associated with the policy decisions of the UK Government to act in this sphere and to pursue their agenda on these different areas of policy.</w:t>
      </w:r>
    </w:p>
    <w:p w:rsidR="003939B9" w:rsidRPr="00086959" w:rsidP="0027571E">
      <w:pPr>
        <w:pStyle w:val="Question"/>
      </w:pPr>
      <w:sdt>
        <w:sdtPr>
          <w:rPr>
            <w:lang w:eastAsia="en-GB"/>
          </w:rPr>
          <w:alias w:val="Member"/>
          <w:tag w:val="&lt;Member mnisId='4831' dodsId=''&gt;"/>
          <w:id w:val="1469899906"/>
          <w:placeholder>
            <w:docPart w:val="DefaultPlaceholder_-1854013440"/>
          </w:placeholder>
          <w:richText/>
        </w:sdtPr>
        <w:sdtContent>
          <w:r w:rsidRPr="36C10D98" w:rsidR="404938B5">
            <w:rPr>
              <w:b/>
              <w:bCs/>
              <w:lang w:eastAsia="en-GB"/>
            </w:rPr>
            <w:t>Ian Byrne:</w:t>
          </w:r>
        </w:sdtContent>
      </w:sdt>
      <w:r w:rsidRPr="36C10D98" w:rsidR="404938B5">
        <w:rPr>
          <w:lang w:eastAsia="en-GB"/>
        </w:rPr>
        <w:t xml:space="preserve"> For the purpose of </w:t>
      </w:r>
      <w:r w:rsidRPr="36C10D98" w:rsidR="00443D3F">
        <w:rPr>
          <w:lang w:eastAsia="en-GB"/>
        </w:rPr>
        <w:t>our</w:t>
      </w:r>
      <w:r w:rsidRPr="36C10D98" w:rsidR="404938B5">
        <w:rPr>
          <w:lang w:eastAsia="en-GB"/>
        </w:rPr>
        <w:t xml:space="preserve"> report, do you have any suggestions for the Committee when we scrutinise these fiscal variations</w:t>
      </w:r>
      <w:r w:rsidRPr="36C10D98" w:rsidR="00443D3F">
        <w:rPr>
          <w:lang w:eastAsia="en-GB"/>
        </w:rPr>
        <w:t>?</w:t>
      </w:r>
    </w:p>
    <w:p w:rsidR="008063B6" w:rsidRPr="00086959" w:rsidP="003939B9">
      <w:pPr>
        <w:pStyle w:val="Answer"/>
        <w:rPr>
          <w:rFonts w:cs="Arial"/>
          <w:szCs w:val="24"/>
          <w:lang w:eastAsia="en-GB"/>
        </w:rPr>
      </w:pPr>
      <w:sdt>
        <w:sdtPr>
          <w:rPr>
            <w:lang w:eastAsia="en-GB"/>
          </w:rPr>
          <w:alias w:val="Witness"/>
          <w:id w:val="865713300"/>
          <w:placeholder>
            <w:docPart w:val="DefaultPlaceholder_-1854013440"/>
          </w:placeholder>
          <w:richText/>
        </w:sdtPr>
        <w:sdtContent>
          <w:r w:rsidRPr="00086959" w:rsidR="003939B9">
            <w:rPr>
              <w:b/>
              <w:i/>
              <w:lang w:eastAsia="en-GB"/>
            </w:rPr>
            <w:t>John Swinney:</w:t>
          </w:r>
        </w:sdtContent>
      </w:sdt>
      <w:r w:rsidRPr="00086959" w:rsidR="003939B9">
        <w:rPr>
          <w:lang w:eastAsia="en-GB"/>
        </w:rPr>
        <w:t xml:space="preserve"> I think </w:t>
      </w:r>
      <w:r w:rsidRPr="00086959" w:rsidR="003939B9">
        <w:rPr>
          <w:lang w:eastAsia="en-GB"/>
        </w:rPr>
        <w:t>pretty clear</w:t>
      </w:r>
      <w:r w:rsidRPr="00086959" w:rsidR="003939B9">
        <w:rPr>
          <w:lang w:eastAsia="en-GB"/>
        </w:rPr>
        <w:t xml:space="preserve"> commitments were given that</w:t>
      </w:r>
      <w:r w:rsidR="000A78A1">
        <w:rPr>
          <w:lang w:eastAsia="en-GB"/>
        </w:rPr>
        <w:t>,</w:t>
      </w:r>
      <w:r w:rsidRPr="00086959" w:rsidR="003939B9">
        <w:rPr>
          <w:lang w:eastAsia="en-GB"/>
        </w:rPr>
        <w:t xml:space="preserve"> in the aftermath of the Brexit process, the levels of funding would be sustained at what they were before. The Secretary of State for Scotland said in 2021 that the amount of funding would be as great or greater than the EU funds. </w:t>
      </w:r>
      <w:r w:rsidRPr="00086959" w:rsidR="0077193D">
        <w:rPr>
          <w:lang w:eastAsia="en-GB"/>
        </w:rPr>
        <w:t>That is the test</w:t>
      </w:r>
      <w:r w:rsidR="002B1865">
        <w:rPr>
          <w:lang w:eastAsia="en-GB"/>
        </w:rPr>
        <w:t>,</w:t>
      </w:r>
      <w:r w:rsidRPr="00086959" w:rsidR="0077193D">
        <w:rPr>
          <w:lang w:eastAsia="en-GB"/>
        </w:rPr>
        <w:t xml:space="preserve"> and I contend that that is not the case</w:t>
      </w:r>
      <w:r w:rsidRPr="00086959" w:rsidR="008D6B63">
        <w:rPr>
          <w:lang w:eastAsia="en-GB"/>
        </w:rPr>
        <w:t>. T</w:t>
      </w:r>
      <w:r w:rsidRPr="00086959" w:rsidR="0077193D">
        <w:rPr>
          <w:lang w:eastAsia="en-GB"/>
        </w:rPr>
        <w:t>herefore</w:t>
      </w:r>
      <w:r w:rsidRPr="00086959" w:rsidR="008D6B63">
        <w:rPr>
          <w:lang w:eastAsia="en-GB"/>
        </w:rPr>
        <w:t>,</w:t>
      </w:r>
      <w:r w:rsidRPr="00086959" w:rsidR="0077193D">
        <w:rPr>
          <w:lang w:eastAsia="en-GB"/>
        </w:rPr>
        <w:t xml:space="preserve"> </w:t>
      </w:r>
      <w:r w:rsidRPr="00086959" w:rsidR="0077193D">
        <w:rPr>
          <w:lang w:eastAsia="en-GB"/>
        </w:rPr>
        <w:t>as a consequence of</w:t>
      </w:r>
      <w:r w:rsidRPr="00086959" w:rsidR="0077193D">
        <w:rPr>
          <w:lang w:eastAsia="en-GB"/>
        </w:rPr>
        <w:t xml:space="preserve"> the exit from the European Union, we have lost vital and </w:t>
      </w:r>
      <w:r w:rsidRPr="00086959" w:rsidR="0077193D">
        <w:rPr>
          <w:rFonts w:cs="Arial"/>
          <w:szCs w:val="24"/>
          <w:lang w:eastAsia="en-GB"/>
        </w:rPr>
        <w:t>significant investment in areas of policy of real importance to tackling regional and social policy questions in Scotland</w:t>
      </w:r>
      <w:r w:rsidRPr="00086959" w:rsidR="008D6B63">
        <w:rPr>
          <w:rFonts w:cs="Arial"/>
          <w:szCs w:val="24"/>
          <w:lang w:eastAsia="en-GB"/>
        </w:rPr>
        <w:t>. Although</w:t>
      </w:r>
      <w:r w:rsidRPr="00086959" w:rsidR="00443D3F">
        <w:rPr>
          <w:rFonts w:cs="Arial"/>
          <w:szCs w:val="24"/>
          <w:lang w:eastAsia="en-GB"/>
        </w:rPr>
        <w:t xml:space="preserve"> I do not know the situation in England so well</w:t>
      </w:r>
      <w:r w:rsidRPr="00086959" w:rsidR="008D6B63">
        <w:rPr>
          <w:rFonts w:cs="Arial"/>
          <w:szCs w:val="24"/>
          <w:lang w:eastAsia="en-GB"/>
        </w:rPr>
        <w:t xml:space="preserve">, </w:t>
      </w:r>
      <w:r w:rsidRPr="00086959" w:rsidR="0077193D">
        <w:rPr>
          <w:rFonts w:cs="Arial"/>
          <w:szCs w:val="24"/>
          <w:lang w:eastAsia="en-GB"/>
        </w:rPr>
        <w:t xml:space="preserve">I </w:t>
      </w:r>
      <w:r w:rsidRPr="00086959" w:rsidR="00443D3F">
        <w:rPr>
          <w:rFonts w:cs="Arial"/>
          <w:szCs w:val="24"/>
          <w:lang w:eastAsia="en-GB"/>
        </w:rPr>
        <w:t>imagine</w:t>
      </w:r>
      <w:r w:rsidRPr="00086959" w:rsidR="008D6B63">
        <w:rPr>
          <w:rFonts w:cs="Arial"/>
          <w:szCs w:val="24"/>
          <w:lang w:eastAsia="en-GB"/>
        </w:rPr>
        <w:t xml:space="preserve"> it will</w:t>
      </w:r>
      <w:r w:rsidRPr="00086959" w:rsidR="00443D3F">
        <w:rPr>
          <w:rFonts w:cs="Arial"/>
          <w:szCs w:val="24"/>
          <w:lang w:eastAsia="en-GB"/>
        </w:rPr>
        <w:t xml:space="preserve"> be a very similar case there.</w:t>
      </w:r>
    </w:p>
    <w:p w:rsidR="008E1435" w:rsidRPr="00086959" w:rsidP="00576729">
      <w:pPr>
        <w:pStyle w:val="Remark"/>
      </w:pPr>
      <w:sdt>
        <w:sdtPr>
          <w:rPr>
            <w:lang w:eastAsia="en-GB"/>
          </w:rPr>
          <w:alias w:val="Member"/>
          <w:tag w:val="&lt;Member mnisId='4831' dodsId=''&gt;"/>
          <w:id w:val="-1502354051"/>
          <w:placeholder>
            <w:docPart w:val="DefaultPlaceholder_-1854013440"/>
          </w:placeholder>
          <w:richText/>
        </w:sdtPr>
        <w:sdtContent>
          <w:r w:rsidRPr="00086959" w:rsidR="008063B6">
            <w:rPr>
              <w:b/>
              <w:lang w:eastAsia="en-GB"/>
            </w:rPr>
            <w:t>Ian Byrne:</w:t>
          </w:r>
        </w:sdtContent>
      </w:sdt>
      <w:r w:rsidRPr="00086959" w:rsidR="008063B6">
        <w:rPr>
          <w:lang w:eastAsia="en-GB"/>
        </w:rPr>
        <w:t xml:space="preserve"> </w:t>
      </w:r>
      <w:r w:rsidRPr="00086959" w:rsidR="00576729">
        <w:rPr>
          <w:lang w:eastAsia="en-GB"/>
        </w:rPr>
        <w:t>Yes, i</w:t>
      </w:r>
      <w:r w:rsidRPr="00086959" w:rsidR="008063B6">
        <w:rPr>
          <w:lang w:eastAsia="en-GB"/>
        </w:rPr>
        <w:t>ndeed.</w:t>
      </w:r>
      <w:r w:rsidRPr="00086959" w:rsidR="00576729">
        <w:rPr>
          <w:lang w:eastAsia="en-GB"/>
        </w:rPr>
        <w:t xml:space="preserve"> Thank you.</w:t>
      </w:r>
    </w:p>
    <w:p w:rsidR="00234860" w:rsidRPr="00086959" w:rsidP="00576729">
      <w:pPr>
        <w:pStyle w:val="Remark"/>
      </w:pPr>
      <w:sdt>
        <w:sdtPr>
          <w:alias w:val="Member"/>
          <w:tag w:val="&lt;Member mnisId='394' dodsId='25722'&gt;"/>
          <w:id w:val="1431004855"/>
          <w:placeholder>
            <w:docPart w:val="DefaultPlaceholder_-1854013440"/>
          </w:placeholder>
          <w:richText/>
        </w:sdtPr>
        <w:sdtContent>
          <w:r w:rsidRPr="00086959" w:rsidR="00576729">
            <w:rPr>
              <w:b/>
            </w:rPr>
            <w:t>Chair:</w:t>
          </w:r>
        </w:sdtContent>
      </w:sdt>
      <w:r w:rsidRPr="00086959" w:rsidR="00576729">
        <w:t xml:space="preserve"> </w:t>
      </w:r>
      <w:r w:rsidR="007E73D8">
        <w:t xml:space="preserve">Let us move </w:t>
      </w:r>
      <w:r w:rsidRPr="00086959" w:rsidR="00576729">
        <w:t xml:space="preserve">on now to other issues about delivering on </w:t>
      </w:r>
      <w:r w:rsidRPr="00086959" w:rsidR="00576729">
        <w:rPr>
          <w:rFonts w:cs="Arial"/>
          <w:bCs/>
          <w:iCs/>
          <w:szCs w:val="24"/>
          <w:lang w:eastAsia="en-IE"/>
        </w:rPr>
        <w:t>levelling up.</w:t>
      </w:r>
    </w:p>
    <w:p w:rsidR="00960F05" w:rsidRPr="00086959" w:rsidP="00576729">
      <w:pPr>
        <w:pStyle w:val="Question"/>
      </w:pPr>
      <w:sdt>
        <w:sdtPr>
          <w:alias w:val="Member"/>
          <w:tag w:val="&lt;Member mnisId='4406' dodsId='106168'&gt;"/>
          <w:id w:val="1270502922"/>
          <w:placeholder>
            <w:docPart w:val="DefaultPlaceholder_-1854013440"/>
          </w:placeholder>
          <w:richText/>
        </w:sdtPr>
        <w:sdtContent>
          <w:r w:rsidRPr="36C10D98" w:rsidR="691FD1F8">
            <w:rPr>
              <w:b/>
              <w:bCs/>
            </w:rPr>
            <w:t>Mary Robinson:</w:t>
          </w:r>
        </w:sdtContent>
      </w:sdt>
      <w:r w:rsidR="691FD1F8">
        <w:t xml:space="preserve"> </w:t>
      </w:r>
      <w:r w:rsidR="00443D3F">
        <w:t xml:space="preserve">Mr Swinney, you </w:t>
      </w:r>
      <w:r w:rsidR="00C21AD6">
        <w:t xml:space="preserve">have </w:t>
      </w:r>
      <w:r w:rsidR="00443D3F">
        <w:t>set out the disparities</w:t>
      </w:r>
      <w:r w:rsidR="00C21AD6">
        <w:t xml:space="preserve">, </w:t>
      </w:r>
      <w:r w:rsidR="00443D3F">
        <w:t>as you see them</w:t>
      </w:r>
      <w:r w:rsidR="00C21AD6">
        <w:t xml:space="preserve">, </w:t>
      </w:r>
      <w:r w:rsidR="00443D3F">
        <w:t>between the funding levels previously</w:t>
      </w:r>
      <w:r w:rsidR="00B44968">
        <w:t xml:space="preserve">, </w:t>
      </w:r>
      <w:r w:rsidR="00443D3F">
        <w:t>with the EU</w:t>
      </w:r>
      <w:r w:rsidR="00B44968">
        <w:t>,</w:t>
      </w:r>
      <w:r w:rsidR="00443D3F">
        <w:t xml:space="preserve"> and as they sit now. What is your overall assessment of how that funding level is likely to impact the aims of </w:t>
      </w:r>
      <w:r w:rsidRPr="36C10D98" w:rsidR="00443D3F">
        <w:rPr>
          <w:rFonts w:cs="Arial"/>
          <w:lang w:eastAsia="en-IE"/>
        </w:rPr>
        <w:t>levelling up for you in Scotland?</w:t>
      </w:r>
    </w:p>
    <w:p w:rsidR="003E5E91" w:rsidRPr="00086959" w:rsidP="00960F05">
      <w:pPr>
        <w:pStyle w:val="Answer"/>
        <w:rPr>
          <w:rFonts w:cs="Arial"/>
          <w:szCs w:val="24"/>
          <w:lang w:eastAsia="en-IE"/>
        </w:rPr>
      </w:pPr>
      <w:sdt>
        <w:sdtPr>
          <w:rPr>
            <w:lang w:eastAsia="en-IE"/>
          </w:rPr>
          <w:alias w:val="Witness"/>
          <w:id w:val="1911036951"/>
          <w:placeholder>
            <w:docPart w:val="DefaultPlaceholder_-1854013440"/>
          </w:placeholder>
          <w:richText/>
        </w:sdtPr>
        <w:sdtContent>
          <w:r w:rsidRPr="00086959" w:rsidR="00960F05">
            <w:rPr>
              <w:b/>
              <w:i/>
              <w:lang w:eastAsia="en-IE"/>
            </w:rPr>
            <w:t>John Swinney:</w:t>
          </w:r>
        </w:sdtContent>
      </w:sdt>
      <w:r w:rsidRPr="00086959" w:rsidR="00960F05">
        <w:rPr>
          <w:lang w:eastAsia="en-IE"/>
        </w:rPr>
        <w:t xml:space="preserve"> </w:t>
      </w:r>
      <w:r w:rsidRPr="00086959" w:rsidR="00C968B7">
        <w:rPr>
          <w:lang w:eastAsia="en-IE"/>
        </w:rPr>
        <w:t xml:space="preserve">There will be a lot of challenges there. The historic EU funding has been very </w:t>
      </w:r>
      <w:r w:rsidRPr="00086959" w:rsidR="00C968B7">
        <w:rPr>
          <w:rFonts w:cs="Arial"/>
          <w:szCs w:val="24"/>
          <w:lang w:eastAsia="en-IE"/>
        </w:rPr>
        <w:t xml:space="preserve">significant in transforming </w:t>
      </w:r>
      <w:r w:rsidR="00F175F9">
        <w:rPr>
          <w:rFonts w:cs="Arial"/>
          <w:szCs w:val="24"/>
          <w:lang w:eastAsia="en-IE"/>
        </w:rPr>
        <w:t xml:space="preserve">different </w:t>
      </w:r>
      <w:r w:rsidRPr="00086959" w:rsidR="00C968B7">
        <w:rPr>
          <w:rFonts w:cs="Arial"/>
          <w:szCs w:val="24"/>
          <w:lang w:eastAsia="en-IE"/>
        </w:rPr>
        <w:t xml:space="preserve">communities and enhancing the infrastructure of Scotland over many years. </w:t>
      </w:r>
      <w:r w:rsidRPr="00086959" w:rsidR="009D37EB">
        <w:rPr>
          <w:rFonts w:cs="Arial"/>
          <w:szCs w:val="24"/>
          <w:lang w:eastAsia="en-IE"/>
        </w:rPr>
        <w:t xml:space="preserve">Thinking </w:t>
      </w:r>
      <w:r w:rsidRPr="00086959" w:rsidR="00FB4AC5">
        <w:rPr>
          <w:rFonts w:cs="Arial"/>
          <w:szCs w:val="24"/>
          <w:lang w:eastAsia="en-IE"/>
        </w:rPr>
        <w:t>about</w:t>
      </w:r>
      <w:r w:rsidRPr="00086959" w:rsidR="009D37EB">
        <w:rPr>
          <w:rFonts w:cs="Arial"/>
          <w:szCs w:val="24"/>
          <w:lang w:eastAsia="en-IE"/>
        </w:rPr>
        <w:t xml:space="preserve"> the </w:t>
      </w:r>
      <w:r w:rsidRPr="00086959" w:rsidR="00C968B7">
        <w:rPr>
          <w:rFonts w:cs="Arial"/>
          <w:szCs w:val="24"/>
          <w:lang w:eastAsia="en-IE"/>
        </w:rPr>
        <w:t>challenge</w:t>
      </w:r>
      <w:r w:rsidRPr="00086959" w:rsidR="009D37EB">
        <w:rPr>
          <w:rFonts w:cs="Arial"/>
          <w:szCs w:val="24"/>
          <w:lang w:eastAsia="en-IE"/>
        </w:rPr>
        <w:t xml:space="preserve">s of tackling the improvements necessary to infrastructure in the </w:t>
      </w:r>
      <w:r w:rsidRPr="00086959" w:rsidR="0051702E">
        <w:rPr>
          <w:rFonts w:cs="Arial"/>
          <w:szCs w:val="24"/>
          <w:lang w:eastAsia="en-IE"/>
        </w:rPr>
        <w:t>highlands and islands</w:t>
      </w:r>
      <w:r w:rsidRPr="00086959" w:rsidR="009D37EB">
        <w:rPr>
          <w:rFonts w:cs="Arial"/>
          <w:szCs w:val="24"/>
          <w:lang w:eastAsia="en-IE"/>
        </w:rPr>
        <w:t>, for example, to improve connectivity</w:t>
      </w:r>
      <w:r w:rsidR="0051702E">
        <w:rPr>
          <w:rFonts w:cs="Arial"/>
          <w:szCs w:val="24"/>
          <w:lang w:eastAsia="en-IE"/>
        </w:rPr>
        <w:t>,</w:t>
      </w:r>
      <w:r w:rsidRPr="00086959" w:rsidR="009D37EB">
        <w:rPr>
          <w:rFonts w:cs="Arial"/>
          <w:szCs w:val="24"/>
          <w:lang w:eastAsia="en-IE"/>
        </w:rPr>
        <w:t xml:space="preserve"> or </w:t>
      </w:r>
      <w:r w:rsidRPr="00086959" w:rsidR="00FB4AC5">
        <w:rPr>
          <w:rFonts w:cs="Arial"/>
          <w:szCs w:val="24"/>
          <w:lang w:eastAsia="en-IE"/>
        </w:rPr>
        <w:t>about the work focused on improving social and regional infrastructure in areas of deprivation that were significantly affected by the disruption to industrial systems in the 1980s in central Scotland, EU funding has been critical</w:t>
      </w:r>
      <w:r w:rsidRPr="00086959" w:rsidR="008D6B63">
        <w:rPr>
          <w:rFonts w:cs="Arial"/>
          <w:szCs w:val="24"/>
          <w:lang w:eastAsia="en-IE"/>
        </w:rPr>
        <w:t>. R</w:t>
      </w:r>
      <w:r w:rsidRPr="00086959" w:rsidR="0042437F">
        <w:rPr>
          <w:rFonts w:cs="Arial"/>
          <w:szCs w:val="24"/>
          <w:lang w:eastAsia="en-IE"/>
        </w:rPr>
        <w:t>egional policy is an ongoing priority</w:t>
      </w:r>
      <w:r w:rsidRPr="00086959" w:rsidR="008D6B63">
        <w:rPr>
          <w:rFonts w:cs="Arial"/>
          <w:szCs w:val="24"/>
          <w:lang w:eastAsia="en-IE"/>
        </w:rPr>
        <w:t>,</w:t>
      </w:r>
      <w:r w:rsidRPr="00086959" w:rsidR="0042437F">
        <w:rPr>
          <w:rFonts w:cs="Arial"/>
          <w:szCs w:val="24"/>
          <w:lang w:eastAsia="en-IE"/>
        </w:rPr>
        <w:t xml:space="preserve"> so these funds really matter. Alongside the other investments that the Scottish Government makes, </w:t>
      </w:r>
      <w:r w:rsidRPr="00086959" w:rsidR="00443D3F">
        <w:rPr>
          <w:rFonts w:cs="Arial"/>
          <w:szCs w:val="24"/>
          <w:lang w:eastAsia="en-IE"/>
        </w:rPr>
        <w:t>being</w:t>
      </w:r>
      <w:r w:rsidRPr="00086959" w:rsidR="0010662C">
        <w:rPr>
          <w:rFonts w:cs="Arial"/>
          <w:szCs w:val="24"/>
          <w:lang w:eastAsia="en-IE"/>
        </w:rPr>
        <w:t xml:space="preserve"> </w:t>
      </w:r>
      <w:r w:rsidRPr="00086959" w:rsidR="0010662C">
        <w:rPr>
          <w:rFonts w:cs="Arial"/>
          <w:szCs w:val="24"/>
          <w:lang w:eastAsia="en-IE"/>
        </w:rPr>
        <w:t>in a position</w:t>
      </w:r>
      <w:r w:rsidRPr="00086959" w:rsidR="0010662C">
        <w:rPr>
          <w:rFonts w:cs="Arial"/>
          <w:szCs w:val="24"/>
          <w:lang w:eastAsia="en-IE"/>
        </w:rPr>
        <w:t xml:space="preserve"> to rely upon constancy or comparability in EU funding over time would have assisted us in our objectives of enhancing regional and social policy within Scotland</w:t>
      </w:r>
      <w:r w:rsidRPr="00086959" w:rsidR="00443D3F">
        <w:rPr>
          <w:rFonts w:cs="Arial"/>
          <w:szCs w:val="24"/>
          <w:lang w:eastAsia="en-IE"/>
        </w:rPr>
        <w:t>.</w:t>
      </w:r>
    </w:p>
    <w:p w:rsidR="003E5E91" w:rsidRPr="00086959" w:rsidP="003E5E91">
      <w:pPr>
        <w:pStyle w:val="Question"/>
      </w:pPr>
      <w:sdt>
        <w:sdtPr>
          <w:rPr>
            <w:lang w:eastAsia="en-IE"/>
          </w:rPr>
          <w:alias w:val="Member"/>
          <w:tag w:val="&lt;Member mnisId='4406' dodsId='106168'&gt;"/>
          <w:id w:val="1457265237"/>
          <w:placeholder>
            <w:docPart w:val="DefaultPlaceholder_-1854013440"/>
          </w:placeholder>
          <w:richText/>
        </w:sdtPr>
        <w:sdtContent>
          <w:r w:rsidRPr="36C10D98" w:rsidR="00443D3F">
            <w:rPr>
              <w:b/>
              <w:bCs/>
              <w:lang w:eastAsia="en-IE"/>
            </w:rPr>
            <w:t>Mary Robinson:</w:t>
          </w:r>
        </w:sdtContent>
      </w:sdt>
      <w:r w:rsidRPr="36C10D98" w:rsidR="00443D3F">
        <w:rPr>
          <w:lang w:eastAsia="en-IE"/>
        </w:rPr>
        <w:t xml:space="preserve"> What would you say could guarantee the success of </w:t>
      </w:r>
      <w:r w:rsidRPr="36C10D98" w:rsidR="00443D3F">
        <w:rPr>
          <w:rFonts w:cs="Arial"/>
          <w:lang w:eastAsia="en-IE"/>
        </w:rPr>
        <w:t>levelling up in Scotland? Is it about the financ</w:t>
      </w:r>
      <w:r w:rsidRPr="36C10D98" w:rsidR="4F673B39">
        <w:rPr>
          <w:rFonts w:cs="Arial"/>
          <w:lang w:eastAsia="en-IE"/>
        </w:rPr>
        <w:t>e, i</w:t>
      </w:r>
      <w:r w:rsidRPr="36C10D98" w:rsidR="00443D3F">
        <w:rPr>
          <w:rFonts w:cs="Arial"/>
          <w:lang w:eastAsia="en-IE"/>
        </w:rPr>
        <w:t>s it about the constancy of the finance</w:t>
      </w:r>
      <w:r w:rsidRPr="36C10D98" w:rsidR="4F673B39">
        <w:rPr>
          <w:rFonts w:cs="Arial"/>
          <w:lang w:eastAsia="en-IE"/>
        </w:rPr>
        <w:t>, o</w:t>
      </w:r>
      <w:r w:rsidRPr="36C10D98" w:rsidR="00443D3F">
        <w:rPr>
          <w:rFonts w:cs="Arial"/>
          <w:lang w:eastAsia="en-IE"/>
        </w:rPr>
        <w:t xml:space="preserve">r is it about the way that you are working now with </w:t>
      </w:r>
      <w:r w:rsidRPr="36C10D98" w:rsidR="4F673B39">
        <w:rPr>
          <w:rFonts w:cs="Arial"/>
          <w:lang w:eastAsia="en-IE"/>
        </w:rPr>
        <w:t>G</w:t>
      </w:r>
      <w:r w:rsidRPr="36C10D98" w:rsidR="00443D3F">
        <w:rPr>
          <w:rFonts w:cs="Arial"/>
          <w:lang w:eastAsia="en-IE"/>
        </w:rPr>
        <w:t>overnment</w:t>
      </w:r>
      <w:r w:rsidR="00E24832">
        <w:rPr>
          <w:rFonts w:cs="Arial"/>
          <w:lang w:eastAsia="en-IE"/>
        </w:rPr>
        <w:t>,</w:t>
      </w:r>
      <w:r w:rsidRPr="36C10D98" w:rsidR="00443D3F">
        <w:rPr>
          <w:rFonts w:cs="Arial"/>
          <w:lang w:eastAsia="en-IE"/>
        </w:rPr>
        <w:t xml:space="preserve"> compared with your previous working relationship with the EU? Is it all those things</w:t>
      </w:r>
      <w:r w:rsidR="008070D2">
        <w:rPr>
          <w:rFonts w:cs="Arial"/>
          <w:lang w:eastAsia="en-IE"/>
        </w:rPr>
        <w:t>,</w:t>
      </w:r>
      <w:r w:rsidRPr="36C10D98" w:rsidR="00443D3F">
        <w:rPr>
          <w:rFonts w:cs="Arial"/>
          <w:lang w:eastAsia="en-IE"/>
        </w:rPr>
        <w:t xml:space="preserve"> or is there any one thing that would guarantee the success of levelling up for Scotland?</w:t>
      </w:r>
    </w:p>
    <w:p w:rsidR="00805681" w:rsidRPr="00086959" w:rsidP="003E5E91">
      <w:pPr>
        <w:pStyle w:val="Answer"/>
        <w:rPr>
          <w:rFonts w:cs="Arial"/>
          <w:bCs/>
          <w:iCs/>
          <w:szCs w:val="24"/>
          <w:lang w:eastAsia="en-IE"/>
        </w:rPr>
      </w:pPr>
      <w:sdt>
        <w:sdtPr>
          <w:rPr>
            <w:lang w:eastAsia="en-IE"/>
          </w:rPr>
          <w:alias w:val="Witness"/>
          <w:id w:val="1117178175"/>
          <w:placeholder>
            <w:docPart w:val="DefaultPlaceholder_-1854013440"/>
          </w:placeholder>
          <w:richText/>
        </w:sdtPr>
        <w:sdtContent>
          <w:r w:rsidRPr="00086959" w:rsidR="003E5E91">
            <w:rPr>
              <w:b/>
              <w:i/>
              <w:lang w:eastAsia="en-IE"/>
            </w:rPr>
            <w:t>John Swinney:</w:t>
          </w:r>
        </w:sdtContent>
      </w:sdt>
      <w:r w:rsidRPr="00086959" w:rsidR="003E5E91">
        <w:rPr>
          <w:lang w:eastAsia="en-IE"/>
        </w:rPr>
        <w:t xml:space="preserve"> </w:t>
      </w:r>
      <w:r w:rsidRPr="00086959" w:rsidR="004411FC">
        <w:rPr>
          <w:lang w:eastAsia="en-IE"/>
        </w:rPr>
        <w:t>Undoubtedly, there is a combination of those elements. It is about the quantum of the funds available</w:t>
      </w:r>
      <w:r w:rsidR="008070D2">
        <w:rPr>
          <w:lang w:eastAsia="en-IE"/>
        </w:rPr>
        <w:t>,</w:t>
      </w:r>
      <w:r w:rsidRPr="00086959" w:rsidR="004411FC">
        <w:rPr>
          <w:lang w:eastAsia="en-IE"/>
        </w:rPr>
        <w:t xml:space="preserve"> but it is also about the </w:t>
      </w:r>
      <w:r w:rsidRPr="00086959" w:rsidR="004411FC">
        <w:rPr>
          <w:lang w:eastAsia="en-IE"/>
        </w:rPr>
        <w:t xml:space="preserve">coherence of </w:t>
      </w:r>
      <w:r w:rsidR="0049227C">
        <w:rPr>
          <w:lang w:eastAsia="en-IE"/>
        </w:rPr>
        <w:t>decision making</w:t>
      </w:r>
      <w:r w:rsidRPr="00086959" w:rsidR="000D25EE">
        <w:rPr>
          <w:lang w:eastAsia="en-IE"/>
        </w:rPr>
        <w:t>.</w:t>
      </w:r>
      <w:r w:rsidR="000239B3">
        <w:rPr>
          <w:lang w:eastAsia="en-IE"/>
        </w:rPr>
        <w:t xml:space="preserve"> </w:t>
      </w:r>
      <w:r w:rsidRPr="00086959" w:rsidR="00443D3F">
        <w:rPr>
          <w:lang w:eastAsia="en-IE"/>
        </w:rPr>
        <w:t>One of the points that Deidre Brock put to me, which I agree with, was about the need for there to be strategic policy coherence in the work we undertake. We endeavour to work closely with our local authority partners and with a variety of other stakeholders to make sure that the investment we make is undertaken as effectively and as coherently as possible.</w:t>
      </w:r>
      <w:r w:rsidRPr="00086959" w:rsidR="00B51597">
        <w:rPr>
          <w:lang w:eastAsia="en-IE"/>
        </w:rPr>
        <w:t xml:space="preserve"> I think</w:t>
      </w:r>
      <w:r w:rsidRPr="00086959" w:rsidR="00376A1A">
        <w:rPr>
          <w:lang w:eastAsia="en-IE"/>
        </w:rPr>
        <w:t xml:space="preserve"> that</w:t>
      </w:r>
      <w:r w:rsidRPr="00086959" w:rsidR="00B51597">
        <w:rPr>
          <w:lang w:eastAsia="en-IE"/>
        </w:rPr>
        <w:t xml:space="preserve"> there is an absence of strategic infrastructure to ensure that </w:t>
      </w:r>
      <w:r w:rsidR="009B21BD">
        <w:rPr>
          <w:lang w:eastAsia="en-IE"/>
        </w:rPr>
        <w:t xml:space="preserve">we have </w:t>
      </w:r>
      <w:r w:rsidRPr="00086959" w:rsidR="00B51597">
        <w:rPr>
          <w:lang w:eastAsia="en-IE"/>
        </w:rPr>
        <w:t>coherence</w:t>
      </w:r>
      <w:r w:rsidR="00300996">
        <w:rPr>
          <w:lang w:eastAsia="en-IE"/>
        </w:rPr>
        <w:t>,</w:t>
      </w:r>
      <w:r w:rsidRPr="00086959" w:rsidR="00B51597">
        <w:rPr>
          <w:lang w:eastAsia="en-IE"/>
        </w:rPr>
        <w:t xml:space="preserve"> because of the way in which the </w:t>
      </w:r>
      <w:r w:rsidR="00EF5069">
        <w:rPr>
          <w:rFonts w:cs="Arial"/>
          <w:bCs/>
          <w:iCs/>
          <w:szCs w:val="24"/>
          <w:lang w:eastAsia="en-IE"/>
        </w:rPr>
        <w:t>levelling-up fund</w:t>
      </w:r>
      <w:r w:rsidRPr="00086959" w:rsidR="00B51597">
        <w:rPr>
          <w:rFonts w:cs="Arial"/>
          <w:bCs/>
          <w:iCs/>
          <w:szCs w:val="24"/>
          <w:lang w:eastAsia="en-IE"/>
        </w:rPr>
        <w:t>s are taken forward</w:t>
      </w:r>
      <w:r w:rsidR="00300996">
        <w:rPr>
          <w:rFonts w:cs="Arial"/>
          <w:bCs/>
          <w:iCs/>
          <w:szCs w:val="24"/>
          <w:lang w:eastAsia="en-IE"/>
        </w:rPr>
        <w:t xml:space="preserve">. </w:t>
      </w:r>
      <w:r w:rsidR="00300996">
        <w:rPr>
          <w:rFonts w:cs="Arial"/>
          <w:bCs/>
          <w:iCs/>
          <w:szCs w:val="24"/>
          <w:lang w:eastAsia="en-IE"/>
        </w:rPr>
        <w:t xml:space="preserve">As </w:t>
      </w:r>
      <w:r w:rsidRPr="00086959" w:rsidR="00B51597">
        <w:rPr>
          <w:rFonts w:cs="Arial"/>
          <w:bCs/>
          <w:iCs/>
          <w:szCs w:val="24"/>
          <w:lang w:eastAsia="en-IE"/>
        </w:rPr>
        <w:t>a consequence</w:t>
      </w:r>
      <w:r w:rsidRPr="00086959" w:rsidR="00B51597">
        <w:rPr>
          <w:rFonts w:cs="Arial"/>
          <w:bCs/>
          <w:iCs/>
          <w:szCs w:val="24"/>
          <w:lang w:eastAsia="en-IE"/>
        </w:rPr>
        <w:t>, that runs the risk of diminishing the effectiveness of th</w:t>
      </w:r>
      <w:r w:rsidRPr="00086959" w:rsidR="00376A1A">
        <w:rPr>
          <w:rFonts w:cs="Arial"/>
          <w:bCs/>
          <w:iCs/>
          <w:szCs w:val="24"/>
          <w:lang w:eastAsia="en-IE"/>
        </w:rPr>
        <w:t>e</w:t>
      </w:r>
      <w:r w:rsidRPr="00086959" w:rsidR="00B51597">
        <w:rPr>
          <w:rFonts w:cs="Arial"/>
          <w:bCs/>
          <w:iCs/>
          <w:szCs w:val="24"/>
          <w:lang w:eastAsia="en-IE"/>
        </w:rPr>
        <w:t xml:space="preserve"> public expenditure.</w:t>
      </w:r>
    </w:p>
    <w:p w:rsidR="0050611B" w:rsidRPr="00086959" w:rsidP="00805681">
      <w:pPr>
        <w:pStyle w:val="Question"/>
      </w:pPr>
      <w:sdt>
        <w:sdtPr>
          <w:rPr>
            <w:lang w:eastAsia="en-IE"/>
          </w:rPr>
          <w:alias w:val="Member"/>
          <w:tag w:val="&lt;Member mnisId='4406' dodsId='106168'&gt;"/>
          <w:id w:val="1507983964"/>
          <w:placeholder>
            <w:docPart w:val="DefaultPlaceholder_-1854013440"/>
          </w:placeholder>
          <w:richText/>
        </w:sdtPr>
        <w:sdtContent>
          <w:r w:rsidRPr="36C10D98" w:rsidR="5FEA2907">
            <w:rPr>
              <w:b/>
              <w:bCs/>
              <w:lang w:eastAsia="en-IE"/>
            </w:rPr>
            <w:t>Mary Robinson:</w:t>
          </w:r>
        </w:sdtContent>
      </w:sdt>
      <w:r w:rsidRPr="36C10D98" w:rsidR="5FEA2907">
        <w:rPr>
          <w:lang w:eastAsia="en-IE"/>
        </w:rPr>
        <w:t xml:space="preserve"> Can I tie you down a little? You mentioned the three-year pot of</w:t>
      </w:r>
      <w:r w:rsidR="00300996">
        <w:rPr>
          <w:lang w:eastAsia="en-IE"/>
        </w:rPr>
        <w:t xml:space="preserve">, </w:t>
      </w:r>
      <w:r w:rsidRPr="36C10D98" w:rsidR="5FEA2907">
        <w:rPr>
          <w:lang w:eastAsia="en-IE"/>
        </w:rPr>
        <w:t>potentially</w:t>
      </w:r>
      <w:r w:rsidR="00300996">
        <w:rPr>
          <w:lang w:eastAsia="en-IE"/>
        </w:rPr>
        <w:t xml:space="preserve">, </w:t>
      </w:r>
      <w:r w:rsidRPr="36C10D98" w:rsidR="5FEA2907">
        <w:rPr>
          <w:lang w:eastAsia="en-IE"/>
        </w:rPr>
        <w:t xml:space="preserve">about </w:t>
      </w:r>
      <w:r w:rsidRPr="36C10D98" w:rsidR="5FEA2907">
        <w:rPr>
          <w:rFonts w:cs="Arial"/>
          <w:lang w:eastAsia="en-IE"/>
        </w:rPr>
        <w:t>£212 million. What is the quantum that you would need to effectively level up in Scotland?</w:t>
      </w:r>
    </w:p>
    <w:p w:rsidR="000D25EE" w:rsidRPr="00086959" w:rsidP="0050611B">
      <w:pPr>
        <w:pStyle w:val="Answer"/>
        <w:rPr>
          <w:lang w:eastAsia="en-IE"/>
        </w:rPr>
      </w:pPr>
      <w:sdt>
        <w:sdtPr>
          <w:rPr>
            <w:lang w:eastAsia="en-IE"/>
          </w:rPr>
          <w:alias w:val="Witness"/>
          <w:id w:val="608394918"/>
          <w:placeholder>
            <w:docPart w:val="DefaultPlaceholder_-1854013440"/>
          </w:placeholder>
          <w:richText/>
        </w:sdtPr>
        <w:sdtContent>
          <w:r w:rsidRPr="00086959" w:rsidR="0050611B">
            <w:rPr>
              <w:b/>
              <w:i/>
              <w:lang w:eastAsia="en-IE"/>
            </w:rPr>
            <w:t>John Swinney:</w:t>
          </w:r>
        </w:sdtContent>
      </w:sdt>
      <w:r w:rsidRPr="00086959" w:rsidR="0050611B">
        <w:rPr>
          <w:lang w:eastAsia="en-IE"/>
        </w:rPr>
        <w:t xml:space="preserve"> That is a slightly broader question. I would have difficulty objecting to a continuation of EU funds at the level </w:t>
      </w:r>
      <w:r w:rsidRPr="00086959" w:rsidR="001C7085">
        <w:rPr>
          <w:lang w:eastAsia="en-IE"/>
        </w:rPr>
        <w:t xml:space="preserve">that </w:t>
      </w:r>
      <w:r w:rsidRPr="00086959" w:rsidR="0050611B">
        <w:rPr>
          <w:lang w:eastAsia="en-IE"/>
        </w:rPr>
        <w:t xml:space="preserve">we previously </w:t>
      </w:r>
      <w:r w:rsidRPr="00086959" w:rsidR="001C7085">
        <w:rPr>
          <w:lang w:eastAsia="en-IE"/>
        </w:rPr>
        <w:t>enjoyed. That would be a reasonable expectation</w:t>
      </w:r>
      <w:r w:rsidR="00E36184">
        <w:rPr>
          <w:lang w:eastAsia="en-IE"/>
        </w:rPr>
        <w:t xml:space="preserve">, </w:t>
      </w:r>
      <w:r w:rsidRPr="00086959" w:rsidR="001C7085">
        <w:rPr>
          <w:lang w:eastAsia="en-IE"/>
        </w:rPr>
        <w:t>because we had that</w:t>
      </w:r>
      <w:r w:rsidR="000F2E06">
        <w:rPr>
          <w:lang w:eastAsia="en-IE"/>
        </w:rPr>
        <w:t xml:space="preserve"> and </w:t>
      </w:r>
      <w:r w:rsidRPr="00086959" w:rsidR="001C7085">
        <w:rPr>
          <w:lang w:eastAsia="en-IE"/>
        </w:rPr>
        <w:t>we were able to use it coherently within our distribution</w:t>
      </w:r>
      <w:r w:rsidR="001205CA">
        <w:rPr>
          <w:lang w:eastAsia="en-IE"/>
        </w:rPr>
        <w:t xml:space="preserve">, so </w:t>
      </w:r>
      <w:r w:rsidRPr="00086959" w:rsidR="001C7085">
        <w:rPr>
          <w:lang w:eastAsia="en-IE"/>
        </w:rPr>
        <w:t>that would be a reliable</w:t>
      </w:r>
      <w:r w:rsidRPr="00086959" w:rsidR="009155F9">
        <w:rPr>
          <w:lang w:eastAsia="en-IE"/>
        </w:rPr>
        <w:t xml:space="preserve"> base for us to operate from.</w:t>
      </w:r>
    </w:p>
    <w:p w:rsidR="00D8038B" w:rsidRPr="00086959" w:rsidP="00D8038B">
      <w:pPr>
        <w:pStyle w:val="Answer"/>
        <w:rPr>
          <w:rFonts w:cs="Arial"/>
          <w:bCs/>
          <w:iCs/>
          <w:szCs w:val="24"/>
          <w:lang w:eastAsia="en-IE"/>
        </w:rPr>
      </w:pPr>
      <w:r w:rsidRPr="00086959">
        <w:rPr>
          <w:lang w:eastAsia="en-IE"/>
        </w:rPr>
        <w:t xml:space="preserve">As to what would be the cost of </w:t>
      </w:r>
      <w:r w:rsidRPr="00086959">
        <w:rPr>
          <w:rFonts w:cs="Arial"/>
          <w:bCs/>
          <w:iCs/>
          <w:szCs w:val="24"/>
          <w:lang w:eastAsia="en-IE"/>
        </w:rPr>
        <w:t>levelling up in Scotland, we have many social and economic challenges to wrestle with</w:t>
      </w:r>
      <w:r w:rsidRPr="00086959" w:rsidR="00376A1A">
        <w:rPr>
          <w:rFonts w:cs="Arial"/>
          <w:bCs/>
          <w:iCs/>
          <w:szCs w:val="24"/>
          <w:lang w:eastAsia="en-IE"/>
        </w:rPr>
        <w:t>. T</w:t>
      </w:r>
      <w:r w:rsidRPr="00086959">
        <w:rPr>
          <w:rFonts w:cs="Arial"/>
          <w:bCs/>
          <w:iCs/>
          <w:szCs w:val="24"/>
          <w:lang w:eastAsia="en-IE"/>
        </w:rPr>
        <w:t>he number would be far greater than the EU funding</w:t>
      </w:r>
      <w:r w:rsidRPr="00086959" w:rsidR="00376A1A">
        <w:rPr>
          <w:rFonts w:cs="Arial"/>
          <w:bCs/>
          <w:iCs/>
          <w:szCs w:val="24"/>
          <w:lang w:eastAsia="en-IE"/>
        </w:rPr>
        <w:t>,</w:t>
      </w:r>
      <w:r w:rsidRPr="00086959">
        <w:rPr>
          <w:rFonts w:cs="Arial"/>
          <w:bCs/>
          <w:iCs/>
          <w:szCs w:val="24"/>
          <w:lang w:eastAsia="en-IE"/>
        </w:rPr>
        <w:t xml:space="preserve"> but a reasonable estimate of being able to rely upon that constancy of EU funding</w:t>
      </w:r>
      <w:r w:rsidR="00C61C21">
        <w:rPr>
          <w:rFonts w:cs="Arial"/>
          <w:bCs/>
          <w:iCs/>
          <w:szCs w:val="24"/>
          <w:lang w:eastAsia="en-IE"/>
        </w:rPr>
        <w:t xml:space="preserve">, </w:t>
      </w:r>
      <w:r w:rsidRPr="00086959" w:rsidR="00D51E33">
        <w:rPr>
          <w:rFonts w:cs="Arial"/>
          <w:bCs/>
          <w:iCs/>
          <w:szCs w:val="24"/>
          <w:lang w:eastAsia="en-IE"/>
        </w:rPr>
        <w:t>or funding at the level previously given by the EU</w:t>
      </w:r>
      <w:r w:rsidR="00C61C21">
        <w:rPr>
          <w:rFonts w:cs="Arial"/>
          <w:bCs/>
          <w:iCs/>
          <w:szCs w:val="24"/>
          <w:lang w:eastAsia="en-IE"/>
        </w:rPr>
        <w:t xml:space="preserve">, </w:t>
      </w:r>
      <w:r w:rsidRPr="00086959" w:rsidR="00D51E33">
        <w:rPr>
          <w:rFonts w:cs="Arial"/>
          <w:bCs/>
          <w:iCs/>
          <w:szCs w:val="24"/>
          <w:lang w:eastAsia="en-IE"/>
        </w:rPr>
        <w:t>would be helpf</w:t>
      </w:r>
      <w:r w:rsidRPr="00086959">
        <w:rPr>
          <w:rFonts w:cs="Arial"/>
          <w:bCs/>
          <w:iCs/>
          <w:szCs w:val="24"/>
          <w:lang w:eastAsia="en-IE"/>
        </w:rPr>
        <w:t>ul.</w:t>
      </w:r>
    </w:p>
    <w:p w:rsidR="00896F1B" w:rsidRPr="00086959" w:rsidP="00D8038B">
      <w:pPr>
        <w:pStyle w:val="Question"/>
        <w:rPr>
          <w:lang w:eastAsia="en-IE"/>
        </w:rPr>
      </w:pPr>
      <w:sdt>
        <w:sdtPr>
          <w:rPr>
            <w:lang w:eastAsia="en-IE"/>
          </w:rPr>
          <w:alias w:val="Member"/>
          <w:tag w:val="&lt;Member mnisId='394' dodsId='25722'&gt;"/>
          <w:id w:val="745812256"/>
          <w:placeholder>
            <w:docPart w:val="DefaultPlaceholder_-1854013440"/>
          </w:placeholder>
          <w:richText/>
        </w:sdtPr>
        <w:sdtContent>
          <w:r w:rsidRPr="36C10D98" w:rsidR="40627D33">
            <w:rPr>
              <w:b/>
              <w:bCs/>
              <w:lang w:eastAsia="en-IE"/>
            </w:rPr>
            <w:t>Chair:</w:t>
          </w:r>
        </w:sdtContent>
      </w:sdt>
      <w:r w:rsidRPr="36C10D98" w:rsidR="40627D33">
        <w:rPr>
          <w:lang w:eastAsia="en-IE"/>
        </w:rPr>
        <w:t xml:space="preserve"> </w:t>
      </w:r>
      <w:r w:rsidRPr="36C10D98" w:rsidR="470444A9">
        <w:rPr>
          <w:lang w:eastAsia="en-IE"/>
        </w:rPr>
        <w:t>One thing that look</w:t>
      </w:r>
      <w:r w:rsidRPr="36C10D98" w:rsidR="36E3D0F3">
        <w:rPr>
          <w:lang w:eastAsia="en-IE"/>
        </w:rPr>
        <w:t>s</w:t>
      </w:r>
      <w:r w:rsidRPr="36C10D98" w:rsidR="470444A9">
        <w:rPr>
          <w:lang w:eastAsia="en-IE"/>
        </w:rPr>
        <w:t xml:space="preserve"> as if it </w:t>
      </w:r>
      <w:r w:rsidRPr="36C10D98" w:rsidR="36E3D0F3">
        <w:rPr>
          <w:lang w:eastAsia="en-IE"/>
        </w:rPr>
        <w:t>will</w:t>
      </w:r>
      <w:r w:rsidRPr="36C10D98" w:rsidR="470444A9">
        <w:rPr>
          <w:lang w:eastAsia="en-IE"/>
        </w:rPr>
        <w:t xml:space="preserve"> be positive in England is the Government</w:t>
      </w:r>
      <w:r w:rsidRPr="36C10D98" w:rsidR="702E4F34">
        <w:rPr>
          <w:lang w:eastAsia="en-IE"/>
        </w:rPr>
        <w:t>’</w:t>
      </w:r>
      <w:r w:rsidRPr="36C10D98" w:rsidR="470444A9">
        <w:rPr>
          <w:lang w:eastAsia="en-IE"/>
        </w:rPr>
        <w:t xml:space="preserve">s indication that they are going to allow councils to have a great deal of say about how money </w:t>
      </w:r>
      <w:r w:rsidRPr="36C10D98" w:rsidR="00443D3F">
        <w:rPr>
          <w:lang w:eastAsia="en-IE"/>
        </w:rPr>
        <w:t xml:space="preserve">from the </w:t>
      </w:r>
      <w:r w:rsidRPr="36C10D98" w:rsidR="00DA67BE">
        <w:rPr>
          <w:lang w:eastAsia="en-IE"/>
        </w:rPr>
        <w:t xml:space="preserve">shared prosperity fund </w:t>
      </w:r>
      <w:r w:rsidRPr="36C10D98" w:rsidR="00443D3F">
        <w:rPr>
          <w:lang w:eastAsia="en-IE"/>
        </w:rPr>
        <w:t xml:space="preserve">is spent </w:t>
      </w:r>
      <w:r w:rsidRPr="36C10D98" w:rsidR="470444A9">
        <w:rPr>
          <w:lang w:eastAsia="en-IE"/>
        </w:rPr>
        <w:t>at local level in their areas</w:t>
      </w:r>
      <w:r w:rsidRPr="36C10D98" w:rsidR="00443D3F">
        <w:rPr>
          <w:lang w:eastAsia="en-IE"/>
        </w:rPr>
        <w:t>. Will the Scottish Government give the same degree of freedom to their councils?</w:t>
      </w:r>
    </w:p>
    <w:p w:rsidR="009155F9" w:rsidRPr="00086959" w:rsidP="00896F1B">
      <w:pPr>
        <w:pStyle w:val="Answer"/>
        <w:rPr>
          <w:rFonts w:cs="Arial"/>
          <w:szCs w:val="24"/>
          <w:lang w:eastAsia="en-IE"/>
        </w:rPr>
      </w:pPr>
      <w:sdt>
        <w:sdtPr>
          <w:rPr>
            <w:lang w:eastAsia="en-IE"/>
          </w:rPr>
          <w:alias w:val="Witness"/>
          <w:id w:val="1748608667"/>
          <w:placeholder>
            <w:docPart w:val="DefaultPlaceholder_-1854013440"/>
          </w:placeholder>
          <w:richText/>
        </w:sdtPr>
        <w:sdtContent>
          <w:r w:rsidRPr="00086959" w:rsidR="00896F1B">
            <w:rPr>
              <w:b/>
              <w:i/>
              <w:lang w:eastAsia="en-IE"/>
            </w:rPr>
            <w:t>John Swinney:</w:t>
          </w:r>
        </w:sdtContent>
      </w:sdt>
      <w:r w:rsidRPr="00086959" w:rsidR="00896F1B">
        <w:rPr>
          <w:lang w:eastAsia="en-IE"/>
        </w:rPr>
        <w:t xml:space="preserve"> We certainly believe in devolving </w:t>
      </w:r>
      <w:r w:rsidR="0049227C">
        <w:rPr>
          <w:lang w:eastAsia="en-IE"/>
        </w:rPr>
        <w:t>decision making</w:t>
      </w:r>
      <w:r w:rsidRPr="00086959" w:rsidR="00896F1B">
        <w:rPr>
          <w:lang w:eastAsia="en-IE"/>
        </w:rPr>
        <w:t xml:space="preserve"> to local authorities</w:t>
      </w:r>
      <w:r w:rsidR="00B861AD">
        <w:rPr>
          <w:lang w:eastAsia="en-IE"/>
        </w:rPr>
        <w:t>,</w:t>
      </w:r>
      <w:r w:rsidRPr="00086959" w:rsidR="00896F1B">
        <w:rPr>
          <w:lang w:eastAsia="en-IE"/>
        </w:rPr>
        <w:t xml:space="preserve"> and we give our local authorities </w:t>
      </w:r>
      <w:r w:rsidRPr="00086959" w:rsidR="00896F1B">
        <w:rPr>
          <w:rFonts w:cs="Arial"/>
          <w:szCs w:val="24"/>
          <w:lang w:eastAsia="en-IE"/>
        </w:rPr>
        <w:t xml:space="preserve">significant scope to decide on their own priorities. </w:t>
      </w:r>
    </w:p>
    <w:p w:rsidR="00707161" w:rsidRPr="00086959" w:rsidP="00896F1B">
      <w:pPr>
        <w:pStyle w:val="Answer"/>
        <w:rPr>
          <w:rFonts w:cs="Arial"/>
          <w:bCs/>
          <w:iCs/>
          <w:szCs w:val="24"/>
          <w:lang w:eastAsia="en-IE"/>
        </w:rPr>
      </w:pPr>
      <w:r w:rsidRPr="00086959">
        <w:rPr>
          <w:rFonts w:cs="Arial"/>
          <w:szCs w:val="24"/>
          <w:lang w:eastAsia="en-IE"/>
        </w:rPr>
        <w:t xml:space="preserve">On the </w:t>
      </w:r>
      <w:r w:rsidR="00B861AD">
        <w:rPr>
          <w:rFonts w:cs="Arial"/>
          <w:szCs w:val="24"/>
          <w:lang w:eastAsia="en-IE"/>
        </w:rPr>
        <w:t>shared prosperity fund</w:t>
      </w:r>
      <w:r w:rsidRPr="00086959">
        <w:rPr>
          <w:rFonts w:cs="Arial"/>
          <w:szCs w:val="24"/>
          <w:lang w:eastAsia="en-IE"/>
        </w:rPr>
        <w:t xml:space="preserve">, I do not know if I am </w:t>
      </w:r>
      <w:r w:rsidRPr="00086959">
        <w:rPr>
          <w:rFonts w:cs="Arial"/>
          <w:szCs w:val="24"/>
          <w:lang w:eastAsia="en-IE"/>
        </w:rPr>
        <w:t>in a position</w:t>
      </w:r>
      <w:r w:rsidRPr="00086959">
        <w:rPr>
          <w:rFonts w:cs="Arial"/>
          <w:szCs w:val="24"/>
          <w:lang w:eastAsia="en-IE"/>
        </w:rPr>
        <w:t xml:space="preserve"> to give a definitive answer</w:t>
      </w:r>
      <w:r w:rsidRPr="00086959" w:rsidR="00361D3C">
        <w:rPr>
          <w:rFonts w:cs="Arial"/>
          <w:szCs w:val="24"/>
          <w:lang w:eastAsia="en-IE"/>
        </w:rPr>
        <w:t xml:space="preserve"> that we will have the scope to give that power to local authorities</w:t>
      </w:r>
      <w:r w:rsidR="003E072E">
        <w:rPr>
          <w:rFonts w:cs="Arial"/>
          <w:szCs w:val="24"/>
          <w:lang w:eastAsia="en-IE"/>
        </w:rPr>
        <w:t xml:space="preserve">, </w:t>
      </w:r>
      <w:r w:rsidRPr="00086959" w:rsidR="00361D3C">
        <w:rPr>
          <w:rFonts w:cs="Arial"/>
          <w:szCs w:val="24"/>
          <w:lang w:eastAsia="en-IE"/>
        </w:rPr>
        <w:t xml:space="preserve">because that may be material that is determined by a decision of the UK </w:t>
      </w:r>
      <w:r w:rsidRPr="00086959" w:rsidR="00361D3C">
        <w:rPr>
          <w:rFonts w:cs="Arial"/>
          <w:bCs/>
          <w:iCs/>
          <w:szCs w:val="24"/>
          <w:lang w:eastAsia="en-IE"/>
        </w:rPr>
        <w:t xml:space="preserve">Government and not by the Scottish Government. I would have to look more closely at whether that point has been reached in the discussions with the UK Government. The dialogue </w:t>
      </w:r>
      <w:r w:rsidR="00305EA1">
        <w:rPr>
          <w:rFonts w:cs="Arial"/>
          <w:bCs/>
          <w:iCs/>
          <w:szCs w:val="24"/>
          <w:lang w:eastAsia="en-IE"/>
        </w:rPr>
        <w:t xml:space="preserve">around </w:t>
      </w:r>
      <w:r w:rsidRPr="00086959" w:rsidR="00836F03">
        <w:rPr>
          <w:rFonts w:cs="Arial"/>
          <w:bCs/>
          <w:iCs/>
          <w:szCs w:val="24"/>
          <w:lang w:eastAsia="en-IE"/>
        </w:rPr>
        <w:t xml:space="preserve">much of </w:t>
      </w:r>
      <w:r w:rsidRPr="00086959" w:rsidR="00361D3C">
        <w:rPr>
          <w:rFonts w:cs="Arial"/>
          <w:bCs/>
          <w:iCs/>
          <w:szCs w:val="24"/>
          <w:lang w:eastAsia="en-IE"/>
        </w:rPr>
        <w:t>this</w:t>
      </w:r>
      <w:r w:rsidRPr="00086959" w:rsidR="00836F03">
        <w:rPr>
          <w:rFonts w:cs="Arial"/>
          <w:bCs/>
          <w:iCs/>
          <w:szCs w:val="24"/>
          <w:lang w:eastAsia="en-IE"/>
        </w:rPr>
        <w:t xml:space="preserve"> area of activity is not of the </w:t>
      </w:r>
      <w:r w:rsidR="003321DD">
        <w:rPr>
          <w:rFonts w:cs="Arial"/>
          <w:bCs/>
          <w:iCs/>
          <w:szCs w:val="24"/>
          <w:lang w:eastAsia="en-IE"/>
        </w:rPr>
        <w:t xml:space="preserve">same </w:t>
      </w:r>
      <w:r w:rsidRPr="00086959" w:rsidR="00836F03">
        <w:rPr>
          <w:rFonts w:cs="Arial"/>
          <w:bCs/>
          <w:iCs/>
          <w:szCs w:val="24"/>
          <w:lang w:eastAsia="en-IE"/>
        </w:rPr>
        <w:t xml:space="preserve">character as the </w:t>
      </w:r>
      <w:r w:rsidR="0049227C">
        <w:rPr>
          <w:rFonts w:cs="Arial"/>
          <w:bCs/>
          <w:iCs/>
          <w:szCs w:val="24"/>
          <w:lang w:eastAsia="en-IE"/>
        </w:rPr>
        <w:t>decision making</w:t>
      </w:r>
      <w:r w:rsidRPr="00086959" w:rsidR="00836F03">
        <w:rPr>
          <w:rFonts w:cs="Arial"/>
          <w:bCs/>
          <w:iCs/>
          <w:szCs w:val="24"/>
          <w:lang w:eastAsia="en-IE"/>
        </w:rPr>
        <w:t xml:space="preserve"> on green freeports, for example</w:t>
      </w:r>
      <w:r w:rsidRPr="00086959" w:rsidR="008E6B00">
        <w:rPr>
          <w:rFonts w:cs="Arial"/>
          <w:bCs/>
          <w:iCs/>
          <w:szCs w:val="24"/>
          <w:lang w:eastAsia="en-IE"/>
        </w:rPr>
        <w:t xml:space="preserve">, which is very much joint </w:t>
      </w:r>
      <w:r w:rsidR="0049227C">
        <w:rPr>
          <w:rFonts w:cs="Arial"/>
          <w:bCs/>
          <w:iCs/>
          <w:szCs w:val="24"/>
          <w:lang w:eastAsia="en-IE"/>
        </w:rPr>
        <w:t>decision making</w:t>
      </w:r>
      <w:r w:rsidR="004D0C88">
        <w:rPr>
          <w:rFonts w:cs="Arial"/>
          <w:bCs/>
          <w:iCs/>
          <w:szCs w:val="24"/>
          <w:lang w:eastAsia="en-IE"/>
        </w:rPr>
        <w:t>—</w:t>
      </w:r>
      <w:r w:rsidRPr="00086959" w:rsidR="008E6B00">
        <w:rPr>
          <w:rFonts w:cs="Arial"/>
          <w:bCs/>
          <w:iCs/>
          <w:szCs w:val="24"/>
          <w:lang w:eastAsia="en-IE"/>
        </w:rPr>
        <w:t>I cannot complain about it</w:t>
      </w:r>
      <w:r w:rsidR="004D0C88">
        <w:rPr>
          <w:rFonts w:cs="Arial"/>
          <w:bCs/>
          <w:iCs/>
          <w:szCs w:val="24"/>
          <w:lang w:eastAsia="en-IE"/>
        </w:rPr>
        <w:t xml:space="preserve">, because </w:t>
      </w:r>
      <w:r w:rsidR="00E85BEE">
        <w:rPr>
          <w:rFonts w:cs="Arial"/>
          <w:bCs/>
          <w:iCs/>
          <w:szCs w:val="24"/>
          <w:lang w:eastAsia="en-IE"/>
        </w:rPr>
        <w:t xml:space="preserve">it </w:t>
      </w:r>
      <w:r w:rsidRPr="00086959" w:rsidR="008E6B00">
        <w:rPr>
          <w:rFonts w:cs="Arial"/>
          <w:bCs/>
          <w:iCs/>
          <w:szCs w:val="24"/>
          <w:lang w:eastAsia="en-IE"/>
        </w:rPr>
        <w:t xml:space="preserve">is entirely joint </w:t>
      </w:r>
      <w:r w:rsidR="0049227C">
        <w:rPr>
          <w:rFonts w:cs="Arial"/>
          <w:bCs/>
          <w:iCs/>
          <w:szCs w:val="24"/>
          <w:lang w:eastAsia="en-IE"/>
        </w:rPr>
        <w:t>decision making</w:t>
      </w:r>
      <w:r w:rsidR="004D0C88">
        <w:rPr>
          <w:rFonts w:cs="Arial"/>
          <w:bCs/>
          <w:iCs/>
          <w:szCs w:val="24"/>
          <w:lang w:eastAsia="en-IE"/>
        </w:rPr>
        <w:t>—b</w:t>
      </w:r>
      <w:r w:rsidR="00E85BEE">
        <w:rPr>
          <w:rFonts w:cs="Arial"/>
          <w:bCs/>
          <w:iCs/>
          <w:szCs w:val="24"/>
          <w:lang w:eastAsia="en-IE"/>
        </w:rPr>
        <w:t xml:space="preserve">ut with </w:t>
      </w:r>
      <w:r w:rsidRPr="00086959">
        <w:rPr>
          <w:rFonts w:cs="Arial"/>
          <w:bCs/>
          <w:iCs/>
          <w:szCs w:val="24"/>
          <w:lang w:eastAsia="en-IE"/>
        </w:rPr>
        <w:t xml:space="preserve">the </w:t>
      </w:r>
      <w:r w:rsidRPr="00086959" w:rsidR="008E6B00">
        <w:rPr>
          <w:rFonts w:cs="Arial"/>
          <w:bCs/>
          <w:iCs/>
          <w:szCs w:val="24"/>
          <w:lang w:eastAsia="en-IE"/>
        </w:rPr>
        <w:t>levelling up and the shared prosperity funding</w:t>
      </w:r>
      <w:r w:rsidR="00E85BEE">
        <w:rPr>
          <w:rFonts w:cs="Arial"/>
          <w:bCs/>
          <w:iCs/>
          <w:szCs w:val="24"/>
          <w:lang w:eastAsia="en-IE"/>
        </w:rPr>
        <w:t xml:space="preserve">, it </w:t>
      </w:r>
      <w:r w:rsidRPr="00086959">
        <w:rPr>
          <w:rFonts w:cs="Arial"/>
          <w:bCs/>
          <w:iCs/>
          <w:szCs w:val="24"/>
          <w:lang w:eastAsia="en-IE"/>
        </w:rPr>
        <w:t>does not feel like that just now.</w:t>
      </w:r>
    </w:p>
    <w:p w:rsidR="00707161" w:rsidRPr="00086959" w:rsidP="00707161">
      <w:pPr>
        <w:pStyle w:val="Question"/>
        <w:rPr>
          <w:lang w:eastAsia="en-IE"/>
        </w:rPr>
      </w:pPr>
      <w:sdt>
        <w:sdtPr>
          <w:rPr>
            <w:lang w:eastAsia="en-IE"/>
          </w:rPr>
          <w:alias w:val="Member"/>
          <w:tag w:val="&lt;Member mnisId='394' dodsId='25722'&gt;"/>
          <w:id w:val="588515505"/>
          <w:placeholder>
            <w:docPart w:val="DefaultPlaceholder_-1854013440"/>
          </w:placeholder>
          <w:richText/>
        </w:sdtPr>
        <w:sdtContent>
          <w:r w:rsidRPr="36C10D98" w:rsidR="00443D3F">
            <w:rPr>
              <w:b/>
              <w:bCs/>
              <w:lang w:eastAsia="en-IE"/>
            </w:rPr>
            <w:t>Chair:</w:t>
          </w:r>
        </w:sdtContent>
      </w:sdt>
      <w:r w:rsidRPr="36C10D98" w:rsidR="00443D3F">
        <w:rPr>
          <w:lang w:eastAsia="en-IE"/>
        </w:rPr>
        <w:t xml:space="preserve"> In principle, would your inclination and objective be to give councils that sort of freedom?</w:t>
      </w:r>
    </w:p>
    <w:p w:rsidR="00E44C9D" w:rsidRPr="00086959" w:rsidP="00707161">
      <w:pPr>
        <w:pStyle w:val="Answer"/>
        <w:rPr>
          <w:lang w:eastAsia="en-IE"/>
        </w:rPr>
      </w:pPr>
      <w:sdt>
        <w:sdtPr>
          <w:rPr>
            <w:lang w:eastAsia="en-IE"/>
          </w:rPr>
          <w:alias w:val="Witness"/>
          <w:id w:val="-2061157195"/>
          <w:placeholder>
            <w:docPart w:val="DefaultPlaceholder_-1854013440"/>
          </w:placeholder>
          <w:richText/>
        </w:sdtPr>
        <w:sdtContent>
          <w:r w:rsidRPr="00086959" w:rsidR="00707161">
            <w:rPr>
              <w:b/>
              <w:i/>
              <w:lang w:eastAsia="en-IE"/>
            </w:rPr>
            <w:t>John Swinney:</w:t>
          </w:r>
        </w:sdtContent>
      </w:sdt>
      <w:r w:rsidRPr="00086959" w:rsidR="00707161">
        <w:rPr>
          <w:lang w:eastAsia="en-IE"/>
        </w:rPr>
        <w:t xml:space="preserve"> </w:t>
      </w:r>
      <w:r w:rsidRPr="00086959" w:rsidR="00443D3F">
        <w:rPr>
          <w:lang w:eastAsia="en-IE"/>
        </w:rPr>
        <w:t>Yes, it would be.</w:t>
      </w:r>
    </w:p>
    <w:p w:rsidR="00F70E7B" w:rsidRPr="00086959" w:rsidP="00376A1A">
      <w:pPr>
        <w:pStyle w:val="Remark"/>
        <w:rPr>
          <w:rFonts w:cs="Arial"/>
          <w:bCs/>
          <w:iCs/>
          <w:szCs w:val="24"/>
          <w:lang w:eastAsia="en-IE"/>
        </w:rPr>
      </w:pPr>
      <w:sdt>
        <w:sdtPr>
          <w:rPr>
            <w:lang w:eastAsia="en-IE"/>
          </w:rPr>
          <w:alias w:val="Member"/>
          <w:tag w:val="&lt;Member mnisId='394' dodsId='25722'&gt;"/>
          <w:id w:val="158434922"/>
          <w:placeholder>
            <w:docPart w:val="DefaultPlaceholder_-1854013440"/>
          </w:placeholder>
          <w:richText/>
        </w:sdtPr>
        <w:sdtContent>
          <w:r w:rsidRPr="00086959" w:rsidR="00E44C9D">
            <w:rPr>
              <w:b/>
              <w:lang w:eastAsia="en-IE"/>
            </w:rPr>
            <w:t>Chair:</w:t>
          </w:r>
        </w:sdtContent>
      </w:sdt>
      <w:r w:rsidRPr="00086959" w:rsidR="00E44C9D">
        <w:rPr>
          <w:lang w:eastAsia="en-IE"/>
        </w:rPr>
        <w:t xml:space="preserve"> Okay. I am sure we will have a further look at that as developments unfold in the next few months. </w:t>
      </w:r>
      <w:r w:rsidRPr="00086959" w:rsidR="00443D3F">
        <w:rPr>
          <w:lang w:eastAsia="en-IE"/>
        </w:rPr>
        <w:t xml:space="preserve">Thank you very much indeed, Deputy First </w:t>
      </w:r>
      <w:r w:rsidRPr="00086959" w:rsidR="00443D3F">
        <w:rPr>
          <w:lang w:eastAsia="en-IE"/>
        </w:rPr>
        <w:t xml:space="preserve">Minister, for coming to give </w:t>
      </w:r>
      <w:r w:rsidRPr="00086959" w:rsidR="00443D3F">
        <w:rPr>
          <w:rFonts w:cs="Arial"/>
          <w:iCs/>
          <w:lang w:eastAsia="en-IE"/>
        </w:rPr>
        <w:t xml:space="preserve">evidence to our </w:t>
      </w:r>
      <w:r w:rsidRPr="00086959" w:rsidR="00443D3F">
        <w:rPr>
          <w:rFonts w:cs="Arial"/>
          <w:iCs/>
          <w:lang w:eastAsia="en-IE"/>
        </w:rPr>
        <w:t>Committee</w:t>
      </w:r>
      <w:r w:rsidRPr="00086959" w:rsidR="00443D3F">
        <w:rPr>
          <w:rFonts w:cs="Arial"/>
          <w:iCs/>
          <w:lang w:eastAsia="en-IE"/>
        </w:rPr>
        <w:t xml:space="preserve"> this afternoon. It has been </w:t>
      </w:r>
      <w:r w:rsidR="001C1CE3">
        <w:rPr>
          <w:rFonts w:cs="Arial"/>
          <w:iCs/>
          <w:lang w:eastAsia="en-IE"/>
        </w:rPr>
        <w:t xml:space="preserve">really </w:t>
      </w:r>
      <w:r w:rsidRPr="00086959" w:rsidR="00443D3F">
        <w:rPr>
          <w:rFonts w:cs="Arial"/>
          <w:iCs/>
          <w:lang w:eastAsia="en-IE"/>
        </w:rPr>
        <w:t>helpful</w:t>
      </w:r>
      <w:r w:rsidRPr="00086959" w:rsidR="00443D3F">
        <w:rPr>
          <w:rFonts w:cs="Arial"/>
          <w:iCs/>
          <w:lang w:eastAsia="en-IE"/>
        </w:rPr>
        <w:t xml:space="preserve"> to us in understanding the broader</w:t>
      </w:r>
      <w:r w:rsidR="001C1CE3">
        <w:rPr>
          <w:rFonts w:cs="Arial"/>
          <w:iCs/>
          <w:lang w:eastAsia="en-IE"/>
        </w:rPr>
        <w:t>,</w:t>
      </w:r>
      <w:r w:rsidRPr="00086959" w:rsidR="00443D3F">
        <w:rPr>
          <w:rFonts w:cs="Arial"/>
          <w:iCs/>
          <w:lang w:eastAsia="en-IE"/>
        </w:rPr>
        <w:t xml:space="preserve"> UK-wide implications of </w:t>
      </w:r>
      <w:r w:rsidR="00EF5069">
        <w:rPr>
          <w:rFonts w:cs="Arial"/>
          <w:bCs/>
          <w:iCs/>
          <w:szCs w:val="24"/>
          <w:lang w:eastAsia="en-IE"/>
        </w:rPr>
        <w:t>levelling-up fund</w:t>
      </w:r>
      <w:r w:rsidR="0049227C">
        <w:rPr>
          <w:rFonts w:cs="Arial"/>
          <w:bCs/>
          <w:iCs/>
          <w:szCs w:val="24"/>
          <w:lang w:eastAsia="en-IE"/>
        </w:rPr>
        <w:t>ing</w:t>
      </w:r>
      <w:r w:rsidRPr="00086959" w:rsidR="00443D3F">
        <w:rPr>
          <w:rFonts w:cs="Arial"/>
          <w:bCs/>
          <w:iCs/>
          <w:szCs w:val="24"/>
          <w:lang w:eastAsia="en-IE"/>
        </w:rPr>
        <w:t>. Thank you very much indeed.</w:t>
      </w:r>
    </w:p>
    <w:p w:rsidR="00F70E7B" w:rsidRPr="00086959" w:rsidP="00F70E7B">
      <w:pPr>
        <w:pStyle w:val="Answer"/>
        <w:rPr>
          <w:lang w:eastAsia="en-IE"/>
        </w:rPr>
      </w:pPr>
      <w:sdt>
        <w:sdtPr>
          <w:rPr>
            <w:lang w:eastAsia="en-IE"/>
          </w:rPr>
          <w:alias w:val="Witness"/>
          <w:id w:val="-810016480"/>
          <w:placeholder>
            <w:docPart w:val="DefaultPlaceholder_-1854013440"/>
          </w:placeholder>
          <w:richText/>
        </w:sdtPr>
        <w:sdtContent>
          <w:r w:rsidRPr="00086959" w:rsidR="00443D3F">
            <w:rPr>
              <w:b/>
              <w:i/>
              <w:lang w:eastAsia="en-IE"/>
            </w:rPr>
            <w:t>John Swinney:</w:t>
          </w:r>
        </w:sdtContent>
      </w:sdt>
      <w:r w:rsidRPr="00086959" w:rsidR="00443D3F">
        <w:rPr>
          <w:lang w:eastAsia="en-IE"/>
        </w:rPr>
        <w:t xml:space="preserve"> Thank you very much.</w:t>
      </w:r>
    </w:p>
    <w:p w:rsidR="001E7869" w:rsidRPr="00086959" w:rsidP="00CE34FA">
      <w:pPr>
        <w:pStyle w:val="TitlePanel0"/>
      </w:pPr>
      <w:r w:rsidRPr="00086959">
        <w:t>Examination of witness</w:t>
      </w:r>
      <w:r w:rsidRPr="00086959" w:rsidR="003F5890">
        <w:t>es</w:t>
      </w:r>
    </w:p>
    <w:p w:rsidR="001E7869" w:rsidRPr="00086959" w:rsidP="00376A1A">
      <w:pPr>
        <w:pStyle w:val="Para"/>
        <w:ind w:left="0"/>
      </w:pPr>
      <w:bookmarkStart w:id="1" w:name="Panel2"/>
      <w:bookmarkEnd w:id="1"/>
      <w:r w:rsidRPr="00086959">
        <w:t>Witnesses: Councillor Kev</w:t>
      </w:r>
      <w:r w:rsidRPr="00086959" w:rsidR="00376A1A">
        <w:t>i</w:t>
      </w:r>
      <w:r w:rsidRPr="00086959">
        <w:t xml:space="preserve">n Bentley, </w:t>
      </w:r>
      <w:r w:rsidRPr="00086959" w:rsidR="005174F6">
        <w:t>Matt O</w:t>
      </w:r>
      <w:r w:rsidR="00086959">
        <w:t>’</w:t>
      </w:r>
      <w:r w:rsidRPr="00086959" w:rsidR="005174F6">
        <w:t xml:space="preserve">Neill, </w:t>
      </w:r>
      <w:r w:rsidRPr="00086959">
        <w:t xml:space="preserve">Geoff Raw and Georgina Blakemore. </w:t>
      </w:r>
    </w:p>
    <w:p w:rsidR="008B685D" w:rsidRPr="00086959" w:rsidP="002656EA">
      <w:pPr>
        <w:pStyle w:val="Question"/>
        <w:rPr>
          <w:lang w:eastAsia="en-IE"/>
        </w:rPr>
      </w:pPr>
      <w:sdt>
        <w:sdtPr>
          <w:rPr>
            <w:lang w:eastAsia="en-IE"/>
          </w:rPr>
          <w:alias w:val="Member"/>
          <w:tag w:val="&lt;Member mnisId='394' dodsId='25722'&gt;"/>
          <w:id w:val="1536062289"/>
          <w:placeholder>
            <w:docPart w:val="50F2FE5F33544224B2259D8D4C0134F0"/>
          </w:placeholder>
          <w:richText/>
        </w:sdtPr>
        <w:sdtContent>
          <w:r w:rsidRPr="36C10D98" w:rsidR="2FC9B1A3">
            <w:rPr>
              <w:b/>
              <w:bCs/>
              <w:lang w:eastAsia="en-IE"/>
            </w:rPr>
            <w:t>Chair:</w:t>
          </w:r>
        </w:sdtContent>
      </w:sdt>
      <w:r w:rsidRPr="36C10D98" w:rsidR="2FC9B1A3">
        <w:rPr>
          <w:lang w:eastAsia="en-IE"/>
        </w:rPr>
        <w:t xml:space="preserve"> We now move on to our second panel.</w:t>
      </w:r>
      <w:r w:rsidRPr="36C10D98" w:rsidR="6E866ACC">
        <w:rPr>
          <w:lang w:eastAsia="en-IE"/>
        </w:rPr>
        <w:t xml:space="preserve"> Thank you </w:t>
      </w:r>
      <w:r w:rsidRPr="36C10D98" w:rsidR="66A3DC6C">
        <w:rPr>
          <w:lang w:eastAsia="en-IE"/>
        </w:rPr>
        <w:t>all for joining us this afternoon. Can I go down the line</w:t>
      </w:r>
      <w:r w:rsidRPr="36C10D98" w:rsidR="00443D3F">
        <w:rPr>
          <w:lang w:eastAsia="en-IE"/>
        </w:rPr>
        <w:t xml:space="preserve">, </w:t>
      </w:r>
      <w:r w:rsidR="007B3AA4">
        <w:rPr>
          <w:lang w:eastAsia="en-IE"/>
        </w:rPr>
        <w:t xml:space="preserve">starting with </w:t>
      </w:r>
      <w:r w:rsidRPr="36C10D98" w:rsidR="00443D3F">
        <w:rPr>
          <w:lang w:eastAsia="en-IE"/>
        </w:rPr>
        <w:t>Councillor Bentley?</w:t>
      </w:r>
    </w:p>
    <w:p w:rsidR="002656EA" w:rsidRPr="00086959" w:rsidP="008B685D">
      <w:pPr>
        <w:pStyle w:val="Answer"/>
        <w:rPr>
          <w:lang w:eastAsia="en-IE"/>
        </w:rPr>
      </w:pPr>
      <w:sdt>
        <w:sdtPr>
          <w:rPr>
            <w:lang w:eastAsia="en-IE"/>
          </w:rPr>
          <w:alias w:val="Witness"/>
          <w:id w:val="-1984312057"/>
          <w:placeholder>
            <w:docPart w:val="DefaultPlaceholder_-1854013440"/>
          </w:placeholder>
          <w:richText/>
        </w:sdtPr>
        <w:sdtContent>
          <w:r w:rsidRPr="00086959" w:rsidR="008B685D">
            <w:rPr>
              <w:b/>
              <w:i/>
              <w:lang w:eastAsia="en-IE"/>
            </w:rPr>
            <w:t>Councillor Bentley:</w:t>
          </w:r>
        </w:sdtContent>
      </w:sdt>
      <w:r w:rsidRPr="00086959" w:rsidR="008B685D">
        <w:rPr>
          <w:lang w:eastAsia="en-IE"/>
        </w:rPr>
        <w:t xml:space="preserve"> Thank you, Chair. I am </w:t>
      </w:r>
      <w:r w:rsidR="00DC09C0">
        <w:rPr>
          <w:lang w:eastAsia="en-IE"/>
        </w:rPr>
        <w:t xml:space="preserve">Councillor Kevin Bentley, </w:t>
      </w:r>
      <w:r w:rsidRPr="00086959" w:rsidR="008B685D">
        <w:rPr>
          <w:lang w:eastAsia="en-IE"/>
        </w:rPr>
        <w:t xml:space="preserve">the Local Government Association </w:t>
      </w:r>
      <w:r w:rsidRPr="00086959" w:rsidR="00DC09C0">
        <w:rPr>
          <w:lang w:eastAsia="en-IE"/>
        </w:rPr>
        <w:t xml:space="preserve">chair of </w:t>
      </w:r>
      <w:r w:rsidR="00DC09C0">
        <w:rPr>
          <w:lang w:eastAsia="en-IE"/>
        </w:rPr>
        <w:t xml:space="preserve">the </w:t>
      </w:r>
      <w:r w:rsidRPr="00086959" w:rsidR="00DC09C0">
        <w:rPr>
          <w:lang w:eastAsia="en-IE"/>
        </w:rPr>
        <w:t xml:space="preserve">people and places board </w:t>
      </w:r>
      <w:r w:rsidRPr="00086959" w:rsidR="008B685D">
        <w:rPr>
          <w:lang w:eastAsia="en-IE"/>
        </w:rPr>
        <w:t>and</w:t>
      </w:r>
      <w:r w:rsidR="00400515">
        <w:rPr>
          <w:lang w:eastAsia="en-IE"/>
        </w:rPr>
        <w:t xml:space="preserve"> </w:t>
      </w:r>
      <w:r w:rsidRPr="00086959" w:rsidR="008B685D">
        <w:rPr>
          <w:lang w:eastAsia="en-IE"/>
        </w:rPr>
        <w:t>also</w:t>
      </w:r>
      <w:r w:rsidRPr="00086959" w:rsidR="008B685D">
        <w:rPr>
          <w:lang w:eastAsia="en-IE"/>
        </w:rPr>
        <w:t xml:space="preserve"> the </w:t>
      </w:r>
      <w:r w:rsidR="00DC09C0">
        <w:rPr>
          <w:lang w:eastAsia="en-IE"/>
        </w:rPr>
        <w:t>l</w:t>
      </w:r>
      <w:r w:rsidRPr="00086959" w:rsidR="008B685D">
        <w:rPr>
          <w:lang w:eastAsia="en-IE"/>
        </w:rPr>
        <w:t>eader of Essex County Council.</w:t>
      </w:r>
    </w:p>
    <w:p w:rsidR="009E43C6" w:rsidRPr="00086959" w:rsidP="00D74841">
      <w:pPr>
        <w:pStyle w:val="Answer"/>
        <w:rPr>
          <w:lang w:eastAsia="en-IE"/>
        </w:rPr>
      </w:pPr>
      <w:sdt>
        <w:sdtPr>
          <w:rPr>
            <w:lang w:eastAsia="en-IE"/>
          </w:rPr>
          <w:alias w:val="Witness"/>
          <w:id w:val="-1685282049"/>
          <w:placeholder>
            <w:docPart w:val="DefaultPlaceholder_-1854013440"/>
          </w:placeholder>
          <w:richText/>
        </w:sdtPr>
        <w:sdtContent>
          <w:r w:rsidRPr="00086959" w:rsidR="00D74841">
            <w:rPr>
              <w:b/>
              <w:i/>
              <w:lang w:eastAsia="en-IE"/>
            </w:rPr>
            <w:t>Matt O</w:t>
          </w:r>
          <w:r w:rsidR="00086959">
            <w:rPr>
              <w:b/>
              <w:i/>
              <w:lang w:eastAsia="en-IE"/>
            </w:rPr>
            <w:t>’</w:t>
          </w:r>
          <w:r w:rsidRPr="00086959" w:rsidR="00D74841">
            <w:rPr>
              <w:b/>
              <w:i/>
              <w:lang w:eastAsia="en-IE"/>
            </w:rPr>
            <w:t>Neill:</w:t>
          </w:r>
        </w:sdtContent>
      </w:sdt>
      <w:r w:rsidRPr="00086959" w:rsidR="00D74841">
        <w:rPr>
          <w:lang w:eastAsia="en-IE"/>
        </w:rPr>
        <w:t xml:space="preserve"> I am </w:t>
      </w:r>
      <w:r w:rsidR="00DC09C0">
        <w:rPr>
          <w:lang w:eastAsia="en-IE"/>
        </w:rPr>
        <w:t xml:space="preserve">Matt O’Neill, </w:t>
      </w:r>
      <w:r w:rsidRPr="00086959" w:rsidR="00D74841">
        <w:rPr>
          <w:lang w:eastAsia="en-IE"/>
        </w:rPr>
        <w:t xml:space="preserve">the </w:t>
      </w:r>
      <w:r w:rsidRPr="00086959" w:rsidR="00DC09C0">
        <w:rPr>
          <w:lang w:eastAsia="en-IE"/>
        </w:rPr>
        <w:t xml:space="preserve">executive director </w:t>
      </w:r>
      <w:r w:rsidRPr="00086959" w:rsidR="00376A1A">
        <w:rPr>
          <w:lang w:eastAsia="en-IE"/>
        </w:rPr>
        <w:t>for</w:t>
      </w:r>
      <w:r w:rsidRPr="00086959" w:rsidR="00D74841">
        <w:rPr>
          <w:lang w:eastAsia="en-IE"/>
        </w:rPr>
        <w:t xml:space="preserve"> </w:t>
      </w:r>
      <w:r w:rsidRPr="00086959" w:rsidR="00DC09C0">
        <w:rPr>
          <w:lang w:eastAsia="en-IE"/>
        </w:rPr>
        <w:t xml:space="preserve">growth and sustainability </w:t>
      </w:r>
      <w:r w:rsidRPr="00086959" w:rsidR="00443D3F">
        <w:rPr>
          <w:lang w:eastAsia="en-IE"/>
        </w:rPr>
        <w:t>at Barnsley Metropolitan Borough Council.</w:t>
      </w:r>
    </w:p>
    <w:p w:rsidR="008B685D" w:rsidRPr="00086959" w:rsidP="009E43C6">
      <w:pPr>
        <w:pStyle w:val="Answer"/>
        <w:rPr>
          <w:lang w:eastAsia="en-IE"/>
        </w:rPr>
      </w:pPr>
      <w:sdt>
        <w:sdtPr>
          <w:rPr>
            <w:lang w:eastAsia="en-IE"/>
          </w:rPr>
          <w:alias w:val="Witness"/>
          <w:id w:val="-313031223"/>
          <w:placeholder>
            <w:docPart w:val="DefaultPlaceholder_-1854013440"/>
          </w:placeholder>
          <w:richText/>
        </w:sdtPr>
        <w:sdtContent>
          <w:r w:rsidRPr="00086959" w:rsidR="009E43C6">
            <w:rPr>
              <w:b/>
              <w:i/>
              <w:lang w:eastAsia="en-IE"/>
            </w:rPr>
            <w:t>Georgina Bla</w:t>
          </w:r>
          <w:r w:rsidR="00C13329">
            <w:rPr>
              <w:b/>
              <w:i/>
              <w:lang w:eastAsia="en-IE"/>
            </w:rPr>
            <w:t>kemore</w:t>
          </w:r>
          <w:r w:rsidRPr="00086959" w:rsidR="009E43C6">
            <w:rPr>
              <w:b/>
              <w:i/>
              <w:lang w:eastAsia="en-IE"/>
            </w:rPr>
            <w:t>:</w:t>
          </w:r>
        </w:sdtContent>
      </w:sdt>
      <w:r w:rsidRPr="00086959" w:rsidR="009E43C6">
        <w:rPr>
          <w:lang w:eastAsia="en-IE"/>
        </w:rPr>
        <w:t xml:space="preserve"> I am </w:t>
      </w:r>
      <w:r w:rsidR="006C5B6A">
        <w:rPr>
          <w:lang w:eastAsia="en-IE"/>
        </w:rPr>
        <w:t xml:space="preserve">Georgina Blakemore, </w:t>
      </w:r>
      <w:r w:rsidRPr="00086959" w:rsidR="006C5B6A">
        <w:rPr>
          <w:lang w:eastAsia="en-IE"/>
        </w:rPr>
        <w:t>chief executive</w:t>
      </w:r>
      <w:r w:rsidR="006C5B6A">
        <w:rPr>
          <w:lang w:eastAsia="en-IE"/>
        </w:rPr>
        <w:t xml:space="preserve"> at</w:t>
      </w:r>
      <w:r w:rsidRPr="00086959" w:rsidR="009E43C6">
        <w:rPr>
          <w:lang w:eastAsia="en-IE"/>
        </w:rPr>
        <w:t xml:space="preserve"> Epping Forest District Council.</w:t>
      </w:r>
    </w:p>
    <w:p w:rsidR="009E43C6" w:rsidRPr="00086959" w:rsidP="00594C4B">
      <w:pPr>
        <w:pStyle w:val="Remark"/>
        <w:rPr>
          <w:lang w:eastAsia="en-IE"/>
        </w:rPr>
      </w:pPr>
      <w:sdt>
        <w:sdtPr>
          <w:rPr>
            <w:lang w:eastAsia="en-IE"/>
          </w:rPr>
          <w:alias w:val="Member"/>
          <w:tag w:val="&lt;Member mnisId='394' dodsId='25722'&gt;"/>
          <w:id w:val="233593804"/>
          <w:placeholder>
            <w:docPart w:val="DefaultPlaceholder_-1854013440"/>
          </w:placeholder>
          <w:richText/>
        </w:sdtPr>
        <w:sdtContent>
          <w:r w:rsidRPr="00086959" w:rsidR="00443D3F">
            <w:rPr>
              <w:b/>
              <w:lang w:eastAsia="en-IE"/>
            </w:rPr>
            <w:t>Chair:</w:t>
          </w:r>
        </w:sdtContent>
      </w:sdt>
      <w:r w:rsidRPr="00086959" w:rsidR="00443D3F">
        <w:rPr>
          <w:lang w:eastAsia="en-IE"/>
        </w:rPr>
        <w:t xml:space="preserve"> Geoff Raw is joining us online.</w:t>
      </w:r>
    </w:p>
    <w:p w:rsidR="00594C4B" w:rsidRPr="00086959" w:rsidP="00400515">
      <w:pPr>
        <w:pStyle w:val="Answer"/>
        <w:rPr>
          <w:lang w:eastAsia="en-IE"/>
        </w:rPr>
      </w:pPr>
      <w:sdt>
        <w:sdtPr>
          <w:rPr>
            <w:lang w:eastAsia="en-IE"/>
          </w:rPr>
          <w:alias w:val="Witness"/>
          <w:id w:val="909120330"/>
          <w:placeholder>
            <w:docPart w:val="DefaultPlaceholder_-1854013440"/>
          </w:placeholder>
          <w:richText/>
        </w:sdtPr>
        <w:sdtContent>
          <w:r w:rsidRPr="00086959" w:rsidR="009E43C6">
            <w:rPr>
              <w:b/>
              <w:i/>
              <w:lang w:eastAsia="en-IE"/>
            </w:rPr>
            <w:t>Geoff Raw:</w:t>
          </w:r>
        </w:sdtContent>
      </w:sdt>
      <w:r w:rsidRPr="00086959" w:rsidR="009E43C6">
        <w:rPr>
          <w:lang w:eastAsia="en-IE"/>
        </w:rPr>
        <w:t xml:space="preserve"> </w:t>
      </w:r>
      <w:r w:rsidR="00400515">
        <w:rPr>
          <w:lang w:eastAsia="en-IE"/>
        </w:rPr>
        <w:t xml:space="preserve">Good afternoon, everyone, and </w:t>
      </w:r>
      <w:r w:rsidRPr="00086959" w:rsidR="00443D3F">
        <w:rPr>
          <w:lang w:eastAsia="en-IE"/>
        </w:rPr>
        <w:t xml:space="preserve">I am sorry that I cannot be with you in person. I am </w:t>
      </w:r>
      <w:r w:rsidR="00400515">
        <w:rPr>
          <w:lang w:eastAsia="en-IE"/>
        </w:rPr>
        <w:t>Geoff Raw, the c</w:t>
      </w:r>
      <w:r w:rsidRPr="00086959" w:rsidR="00443D3F">
        <w:rPr>
          <w:lang w:eastAsia="en-IE"/>
        </w:rPr>
        <w:t xml:space="preserve">hief </w:t>
      </w:r>
      <w:r w:rsidR="00400515">
        <w:rPr>
          <w:lang w:eastAsia="en-IE"/>
        </w:rPr>
        <w:t>e</w:t>
      </w:r>
      <w:r w:rsidRPr="00086959" w:rsidR="00443D3F">
        <w:rPr>
          <w:lang w:eastAsia="en-IE"/>
        </w:rPr>
        <w:t>xecutive</w:t>
      </w:r>
      <w:r w:rsidR="00400515">
        <w:rPr>
          <w:lang w:eastAsia="en-IE"/>
        </w:rPr>
        <w:t xml:space="preserve"> of</w:t>
      </w:r>
      <w:r w:rsidRPr="00086959" w:rsidR="00443D3F">
        <w:rPr>
          <w:lang w:eastAsia="en-IE"/>
        </w:rPr>
        <w:t xml:space="preserve"> Brighton </w:t>
      </w:r>
      <w:r w:rsidR="00A06935">
        <w:rPr>
          <w:lang w:eastAsia="en-IE"/>
        </w:rPr>
        <w:t>&amp;</w:t>
      </w:r>
      <w:r w:rsidRPr="00086959" w:rsidR="00443D3F">
        <w:rPr>
          <w:lang w:eastAsia="en-IE"/>
        </w:rPr>
        <w:t xml:space="preserve"> Hove City Council.</w:t>
      </w:r>
    </w:p>
    <w:p w:rsidR="00F253E8" w:rsidRPr="00086959" w:rsidP="00594C4B">
      <w:pPr>
        <w:pStyle w:val="Question"/>
        <w:rPr>
          <w:lang w:eastAsia="en-IE"/>
        </w:rPr>
      </w:pPr>
      <w:sdt>
        <w:sdtPr>
          <w:rPr>
            <w:lang w:eastAsia="en-IE"/>
          </w:rPr>
          <w:alias w:val="Member"/>
          <w:tag w:val="&lt;Member mnisId='394' dodsId='25722'&gt;"/>
          <w:id w:val="1472282306"/>
          <w:placeholder>
            <w:docPart w:val="DefaultPlaceholder_-1854013440"/>
          </w:placeholder>
          <w:richText/>
        </w:sdtPr>
        <w:sdtContent>
          <w:r w:rsidRPr="36C10D98" w:rsidR="1D944EBD">
            <w:rPr>
              <w:b/>
              <w:bCs/>
              <w:lang w:eastAsia="en-IE"/>
            </w:rPr>
            <w:t>Chair:</w:t>
          </w:r>
        </w:sdtContent>
      </w:sdt>
      <w:r w:rsidRPr="36C10D98" w:rsidR="1D944EBD">
        <w:rPr>
          <w:lang w:eastAsia="en-IE"/>
        </w:rPr>
        <w:t xml:space="preserve"> Thank you all for joining us</w:t>
      </w:r>
      <w:r w:rsidRPr="36C10D98" w:rsidR="52EFC4F4">
        <w:rPr>
          <w:lang w:eastAsia="en-IE"/>
        </w:rPr>
        <w:t xml:space="preserve"> in person or online. You are all welcome this afternoon.</w:t>
      </w:r>
    </w:p>
    <w:p w:rsidR="006A08DD" w:rsidRPr="00086959" w:rsidP="006A08DD">
      <w:pPr>
        <w:pStyle w:val="QuestionCont"/>
        <w:rPr>
          <w:rFonts w:cs="Arial"/>
          <w:bCs/>
          <w:iCs/>
          <w:szCs w:val="24"/>
          <w:lang w:eastAsia="en-IE"/>
        </w:rPr>
      </w:pPr>
      <w:r w:rsidRPr="00086959">
        <w:rPr>
          <w:lang w:eastAsia="en-IE"/>
        </w:rPr>
        <w:t>Clearly</w:t>
      </w:r>
      <w:r w:rsidR="00A06935">
        <w:rPr>
          <w:lang w:eastAsia="en-IE"/>
        </w:rPr>
        <w:t>,</w:t>
      </w:r>
      <w:r w:rsidRPr="00086959">
        <w:rPr>
          <w:lang w:eastAsia="en-IE"/>
        </w:rPr>
        <w:t xml:space="preserve"> </w:t>
      </w:r>
      <w:r w:rsidRPr="00086959">
        <w:rPr>
          <w:rFonts w:cs="Arial"/>
          <w:bCs/>
          <w:iCs/>
          <w:szCs w:val="24"/>
          <w:lang w:eastAsia="en-IE"/>
        </w:rPr>
        <w:t xml:space="preserve">levelling up is a major </w:t>
      </w:r>
      <w:r w:rsidRPr="00086959" w:rsidR="00376A1A">
        <w:rPr>
          <w:rFonts w:cs="Arial"/>
          <w:bCs/>
          <w:iCs/>
          <w:szCs w:val="24"/>
          <w:lang w:eastAsia="en-IE"/>
        </w:rPr>
        <w:t>G</w:t>
      </w:r>
      <w:r w:rsidRPr="00086959">
        <w:rPr>
          <w:rFonts w:cs="Arial"/>
          <w:bCs/>
          <w:iCs/>
          <w:szCs w:val="24"/>
          <w:lang w:eastAsia="en-IE"/>
        </w:rPr>
        <w:t>overnment priority</w:t>
      </w:r>
      <w:r w:rsidR="00074169">
        <w:rPr>
          <w:rFonts w:cs="Arial"/>
          <w:bCs/>
          <w:iCs/>
          <w:szCs w:val="24"/>
          <w:lang w:eastAsia="en-IE"/>
        </w:rPr>
        <w:t>,</w:t>
      </w:r>
      <w:r w:rsidRPr="00086959">
        <w:rPr>
          <w:rFonts w:cs="Arial"/>
          <w:bCs/>
          <w:iCs/>
          <w:szCs w:val="24"/>
          <w:lang w:eastAsia="en-IE"/>
        </w:rPr>
        <w:t xml:space="preserve"> with lots of ambition set out in the White Paper. </w:t>
      </w:r>
      <w:r w:rsidRPr="00086959" w:rsidR="006D7DF3">
        <w:rPr>
          <w:rFonts w:cs="Arial"/>
          <w:bCs/>
          <w:iCs/>
          <w:szCs w:val="24"/>
          <w:lang w:eastAsia="en-IE"/>
        </w:rPr>
        <w:t>D</w:t>
      </w:r>
      <w:r w:rsidRPr="00086959">
        <w:rPr>
          <w:rFonts w:cs="Arial"/>
          <w:bCs/>
          <w:iCs/>
          <w:szCs w:val="24"/>
          <w:lang w:eastAsia="en-IE"/>
        </w:rPr>
        <w:t>o you think enough has been done to address the</w:t>
      </w:r>
      <w:r w:rsidR="00074169">
        <w:rPr>
          <w:rFonts w:cs="Arial"/>
          <w:bCs/>
          <w:iCs/>
          <w:szCs w:val="24"/>
          <w:lang w:eastAsia="en-IE"/>
        </w:rPr>
        <w:t>se</w:t>
      </w:r>
      <w:r w:rsidRPr="00086959">
        <w:rPr>
          <w:rFonts w:cs="Arial"/>
          <w:bCs/>
          <w:iCs/>
          <w:szCs w:val="24"/>
          <w:lang w:eastAsia="en-IE"/>
        </w:rPr>
        <w:t xml:space="preserve"> ambitions and particularly to streamline the various funds that are currently part of those ambitions</w:t>
      </w:r>
      <w:r w:rsidR="00375F22">
        <w:rPr>
          <w:rFonts w:cs="Arial"/>
          <w:bCs/>
          <w:iCs/>
          <w:szCs w:val="24"/>
          <w:lang w:eastAsia="en-IE"/>
        </w:rPr>
        <w:t>—</w:t>
      </w:r>
      <w:r w:rsidRPr="00086959" w:rsidR="00D778AE">
        <w:rPr>
          <w:rFonts w:cs="Arial"/>
          <w:bCs/>
          <w:iCs/>
          <w:szCs w:val="24"/>
          <w:lang w:eastAsia="en-IE"/>
        </w:rPr>
        <w:t xml:space="preserve">the </w:t>
      </w:r>
      <w:r w:rsidR="00375F22">
        <w:rPr>
          <w:rFonts w:cs="Arial"/>
          <w:bCs/>
          <w:iCs/>
          <w:szCs w:val="24"/>
          <w:lang w:eastAsia="en-IE"/>
        </w:rPr>
        <w:t>t</w:t>
      </w:r>
      <w:r w:rsidRPr="00086959" w:rsidR="00375F22">
        <w:rPr>
          <w:rFonts w:cs="Arial"/>
          <w:bCs/>
          <w:iCs/>
          <w:szCs w:val="24"/>
          <w:lang w:eastAsia="en-IE"/>
        </w:rPr>
        <w:t xml:space="preserve">owns </w:t>
      </w:r>
      <w:r w:rsidR="00375F22">
        <w:rPr>
          <w:rFonts w:cs="Arial"/>
          <w:bCs/>
          <w:iCs/>
          <w:szCs w:val="24"/>
          <w:lang w:eastAsia="en-IE"/>
        </w:rPr>
        <w:t>f</w:t>
      </w:r>
      <w:r w:rsidRPr="00086959" w:rsidR="00375F22">
        <w:rPr>
          <w:rFonts w:cs="Arial"/>
          <w:bCs/>
          <w:iCs/>
          <w:szCs w:val="24"/>
          <w:lang w:eastAsia="en-IE"/>
        </w:rPr>
        <w:t>und</w:t>
      </w:r>
      <w:r w:rsidRPr="00086959" w:rsidR="00D778AE">
        <w:rPr>
          <w:rFonts w:cs="Arial"/>
          <w:bCs/>
          <w:iCs/>
          <w:szCs w:val="24"/>
          <w:lang w:eastAsia="en-IE"/>
        </w:rPr>
        <w:t xml:space="preserve">, the </w:t>
      </w:r>
      <w:r w:rsidRPr="00086959" w:rsidR="0012187A">
        <w:rPr>
          <w:rFonts w:cs="Arial"/>
          <w:bCs/>
          <w:iCs/>
          <w:szCs w:val="24"/>
          <w:lang w:eastAsia="en-IE"/>
        </w:rPr>
        <w:t>h</w:t>
      </w:r>
      <w:r w:rsidRPr="00086959" w:rsidR="00D778AE">
        <w:rPr>
          <w:rFonts w:cs="Arial"/>
          <w:bCs/>
          <w:iCs/>
          <w:szCs w:val="24"/>
          <w:lang w:eastAsia="en-IE"/>
        </w:rPr>
        <w:t xml:space="preserve">igh </w:t>
      </w:r>
      <w:r w:rsidRPr="00086959" w:rsidR="0012187A">
        <w:rPr>
          <w:rFonts w:cs="Arial"/>
          <w:bCs/>
          <w:iCs/>
          <w:szCs w:val="24"/>
          <w:lang w:eastAsia="en-IE"/>
        </w:rPr>
        <w:t>s</w:t>
      </w:r>
      <w:r w:rsidRPr="00086959" w:rsidR="00D778AE">
        <w:rPr>
          <w:rFonts w:cs="Arial"/>
          <w:bCs/>
          <w:iCs/>
          <w:szCs w:val="24"/>
          <w:lang w:eastAsia="en-IE"/>
        </w:rPr>
        <w:t>treet</w:t>
      </w:r>
      <w:r w:rsidRPr="00086959" w:rsidR="0012187A">
        <w:rPr>
          <w:rFonts w:cs="Arial"/>
          <w:bCs/>
          <w:iCs/>
          <w:szCs w:val="24"/>
          <w:lang w:eastAsia="en-IE"/>
        </w:rPr>
        <w:t>s</w:t>
      </w:r>
      <w:r w:rsidRPr="00086959" w:rsidR="00D778AE">
        <w:rPr>
          <w:rFonts w:cs="Arial"/>
          <w:bCs/>
          <w:iCs/>
          <w:szCs w:val="24"/>
          <w:lang w:eastAsia="en-IE"/>
        </w:rPr>
        <w:t xml:space="preserve"> </w:t>
      </w:r>
      <w:r w:rsidRPr="00086959" w:rsidR="0012187A">
        <w:rPr>
          <w:rFonts w:cs="Arial"/>
          <w:bCs/>
          <w:iCs/>
          <w:szCs w:val="24"/>
          <w:lang w:eastAsia="en-IE"/>
        </w:rPr>
        <w:t>funds</w:t>
      </w:r>
      <w:r w:rsidRPr="00086959" w:rsidR="00D778AE">
        <w:rPr>
          <w:rFonts w:cs="Arial"/>
          <w:bCs/>
          <w:iCs/>
          <w:szCs w:val="24"/>
          <w:lang w:eastAsia="en-IE"/>
        </w:rPr>
        <w:t xml:space="preserve"> and so on</w:t>
      </w:r>
      <w:r w:rsidRPr="00086959" w:rsidR="00CB6872">
        <w:rPr>
          <w:rFonts w:cs="Arial"/>
          <w:bCs/>
          <w:iCs/>
          <w:szCs w:val="24"/>
          <w:lang w:eastAsia="en-IE"/>
        </w:rPr>
        <w:t>? I will go down the line to begin with, in the order you introduced yourselves. Councillor Bentley.</w:t>
      </w:r>
    </w:p>
    <w:p w:rsidR="00CB6872" w:rsidRPr="00086959" w:rsidP="00CB6872">
      <w:pPr>
        <w:pStyle w:val="Answer"/>
        <w:rPr>
          <w:bCs/>
          <w:iCs/>
          <w:lang w:eastAsia="en-IE"/>
        </w:rPr>
      </w:pPr>
      <w:sdt>
        <w:sdtPr>
          <w:rPr>
            <w:lang w:eastAsia="en-IE"/>
          </w:rPr>
          <w:alias w:val="Witness"/>
          <w:id w:val="-313640368"/>
          <w:placeholder>
            <w:docPart w:val="DefaultPlaceholder_-1854013440"/>
          </w:placeholder>
          <w:richText/>
        </w:sdtPr>
        <w:sdtContent>
          <w:r w:rsidRPr="00086959" w:rsidR="00443D3F">
            <w:rPr>
              <w:b/>
              <w:i/>
              <w:lang w:eastAsia="en-IE"/>
            </w:rPr>
            <w:t>Councillor Bentley:</w:t>
          </w:r>
        </w:sdtContent>
      </w:sdt>
      <w:r w:rsidRPr="00086959" w:rsidR="00443D3F">
        <w:rPr>
          <w:lang w:eastAsia="en-IE"/>
        </w:rPr>
        <w:t xml:space="preserve"> The short answer is </w:t>
      </w:r>
      <w:r w:rsidRPr="00086959" w:rsidR="00D44607">
        <w:rPr>
          <w:lang w:eastAsia="en-IE"/>
        </w:rPr>
        <w:t>yes</w:t>
      </w:r>
      <w:r w:rsidRPr="00086959" w:rsidR="006D7DF3">
        <w:rPr>
          <w:lang w:eastAsia="en-IE"/>
        </w:rPr>
        <w:t>,</w:t>
      </w:r>
      <w:r w:rsidRPr="00086959" w:rsidR="00443D3F">
        <w:rPr>
          <w:lang w:eastAsia="en-IE"/>
        </w:rPr>
        <w:t xml:space="preserve"> I think it does help with a lot of ambition for local government. It gives clear direction, wh</w:t>
      </w:r>
      <w:r w:rsidRPr="00086959" w:rsidR="00AE0827">
        <w:rPr>
          <w:lang w:eastAsia="en-IE"/>
        </w:rPr>
        <w:t>ich we have lacked in previous years and decades. I am a great believer in devolution, by the way, so I think the power needs to go as close to the public as it possibly can</w:t>
      </w:r>
      <w:r w:rsidR="001645CE">
        <w:rPr>
          <w:lang w:eastAsia="en-IE"/>
        </w:rPr>
        <w:t>,</w:t>
      </w:r>
      <w:r w:rsidRPr="00086959" w:rsidR="00AE0827">
        <w:rPr>
          <w:lang w:eastAsia="en-IE"/>
        </w:rPr>
        <w:t xml:space="preserve"> and local government is of course the sour</w:t>
      </w:r>
      <w:r w:rsidRPr="00086959" w:rsidR="00226A4E">
        <w:rPr>
          <w:lang w:eastAsia="en-IE"/>
        </w:rPr>
        <w:t>c</w:t>
      </w:r>
      <w:r w:rsidRPr="00086959" w:rsidR="006D7DF3">
        <w:rPr>
          <w:lang w:eastAsia="en-IE"/>
        </w:rPr>
        <w:t>e</w:t>
      </w:r>
      <w:r w:rsidR="001645CE">
        <w:rPr>
          <w:lang w:eastAsia="en-IE"/>
        </w:rPr>
        <w:t xml:space="preserve"> of that</w:t>
      </w:r>
      <w:r w:rsidRPr="00086959" w:rsidR="006D7DF3">
        <w:rPr>
          <w:lang w:eastAsia="en-IE"/>
        </w:rPr>
        <w:t>. Indeed, t</w:t>
      </w:r>
      <w:r w:rsidRPr="00086959" w:rsidR="00226A4E">
        <w:rPr>
          <w:lang w:eastAsia="en-IE"/>
        </w:rPr>
        <w:t xml:space="preserve">his </w:t>
      </w:r>
      <w:r w:rsidRPr="00086959" w:rsidR="00226A4E">
        <w:rPr>
          <w:bCs/>
          <w:iCs/>
          <w:lang w:eastAsia="en-IE"/>
        </w:rPr>
        <w:t xml:space="preserve">Government </w:t>
      </w:r>
      <w:r w:rsidR="008E7BF0">
        <w:rPr>
          <w:bCs/>
          <w:iCs/>
          <w:lang w:eastAsia="en-IE"/>
        </w:rPr>
        <w:t xml:space="preserve">has </w:t>
      </w:r>
      <w:r w:rsidRPr="00086959" w:rsidR="00226A4E">
        <w:rPr>
          <w:bCs/>
          <w:iCs/>
          <w:lang w:eastAsia="en-IE"/>
        </w:rPr>
        <w:t xml:space="preserve">set an ambitious plan to do </w:t>
      </w:r>
      <w:r w:rsidR="008E7BF0">
        <w:rPr>
          <w:bCs/>
          <w:iCs/>
          <w:lang w:eastAsia="en-IE"/>
        </w:rPr>
        <w:t>that</w:t>
      </w:r>
      <w:r w:rsidR="00CE284F">
        <w:rPr>
          <w:bCs/>
          <w:iCs/>
          <w:lang w:eastAsia="en-IE"/>
        </w:rPr>
        <w:t xml:space="preserve">, both </w:t>
      </w:r>
      <w:r w:rsidRPr="00086959" w:rsidR="00226A4E">
        <w:rPr>
          <w:bCs/>
          <w:iCs/>
          <w:lang w:eastAsia="en-IE"/>
        </w:rPr>
        <w:t xml:space="preserve">in existing </w:t>
      </w:r>
      <w:r w:rsidR="00CE284F">
        <w:rPr>
          <w:bCs/>
          <w:iCs/>
          <w:lang w:eastAsia="en-IE"/>
        </w:rPr>
        <w:t xml:space="preserve">measures, but </w:t>
      </w:r>
      <w:r w:rsidRPr="00086959" w:rsidR="00226A4E">
        <w:rPr>
          <w:bCs/>
          <w:iCs/>
          <w:lang w:eastAsia="en-IE"/>
        </w:rPr>
        <w:t>also in the White Paper</w:t>
      </w:r>
      <w:r w:rsidRPr="00086959" w:rsidR="00405380">
        <w:rPr>
          <w:bCs/>
          <w:iCs/>
          <w:lang w:eastAsia="en-IE"/>
        </w:rPr>
        <w:t>.</w:t>
      </w:r>
    </w:p>
    <w:p w:rsidR="00AF2BAD" w:rsidRPr="00086959" w:rsidP="00CB6872">
      <w:pPr>
        <w:pStyle w:val="Answer"/>
        <w:rPr>
          <w:rFonts w:cs="Arial"/>
          <w:bCs/>
          <w:iCs/>
          <w:szCs w:val="24"/>
          <w:lang w:eastAsia="en-IE"/>
        </w:rPr>
      </w:pPr>
      <w:r w:rsidRPr="00086959">
        <w:rPr>
          <w:bCs/>
          <w:iCs/>
          <w:lang w:eastAsia="en-IE"/>
        </w:rPr>
        <w:t>The funding is a bit like the curate</w:t>
      </w:r>
      <w:r w:rsidR="00086959">
        <w:rPr>
          <w:bCs/>
          <w:iCs/>
          <w:lang w:eastAsia="en-IE"/>
        </w:rPr>
        <w:t>’</w:t>
      </w:r>
      <w:r w:rsidRPr="00086959">
        <w:rPr>
          <w:bCs/>
          <w:iCs/>
          <w:lang w:eastAsia="en-IE"/>
        </w:rPr>
        <w:t>s egg—</w:t>
      </w:r>
      <w:r w:rsidR="005D496A">
        <w:rPr>
          <w:bCs/>
          <w:iCs/>
          <w:lang w:eastAsia="en-IE"/>
        </w:rPr>
        <w:t xml:space="preserve">it is </w:t>
      </w:r>
      <w:r w:rsidRPr="00086959">
        <w:rPr>
          <w:bCs/>
          <w:iCs/>
          <w:lang w:eastAsia="en-IE"/>
        </w:rPr>
        <w:t>good in parts—and some of it is very good because it helps us streamline</w:t>
      </w:r>
      <w:r w:rsidR="000B0357">
        <w:rPr>
          <w:bCs/>
          <w:iCs/>
          <w:lang w:eastAsia="en-IE"/>
        </w:rPr>
        <w:t xml:space="preserve">. </w:t>
      </w:r>
      <w:r w:rsidR="000B0357">
        <w:rPr>
          <w:bCs/>
          <w:iCs/>
          <w:lang w:eastAsia="en-IE"/>
        </w:rPr>
        <w:t>In particular</w:t>
      </w:r>
      <w:r w:rsidRPr="00086959">
        <w:rPr>
          <w:bCs/>
          <w:iCs/>
          <w:lang w:eastAsia="en-IE"/>
        </w:rPr>
        <w:t>, after</w:t>
      </w:r>
      <w:r w:rsidRPr="00086959">
        <w:rPr>
          <w:bCs/>
          <w:iCs/>
          <w:lang w:eastAsia="en-IE"/>
        </w:rPr>
        <w:t xml:space="preserve"> the exit from the European Union</w:t>
      </w:r>
      <w:r w:rsidR="000B0357">
        <w:rPr>
          <w:bCs/>
          <w:iCs/>
          <w:lang w:eastAsia="en-IE"/>
        </w:rPr>
        <w:t xml:space="preserve">, </w:t>
      </w:r>
      <w:r w:rsidRPr="00086959">
        <w:rPr>
          <w:bCs/>
          <w:iCs/>
          <w:lang w:eastAsia="en-IE"/>
        </w:rPr>
        <w:t xml:space="preserve">we </w:t>
      </w:r>
      <w:r w:rsidR="000B0357">
        <w:rPr>
          <w:bCs/>
          <w:iCs/>
          <w:lang w:eastAsia="en-IE"/>
        </w:rPr>
        <w:t xml:space="preserve">now </w:t>
      </w:r>
      <w:r w:rsidRPr="00086959">
        <w:rPr>
          <w:bCs/>
          <w:iCs/>
          <w:lang w:eastAsia="en-IE"/>
        </w:rPr>
        <w:t>have the UK SPF</w:t>
      </w:r>
      <w:r w:rsidRPr="00086959" w:rsidR="008D5887">
        <w:rPr>
          <w:bCs/>
          <w:iCs/>
          <w:lang w:eastAsia="en-IE"/>
        </w:rPr>
        <w:t>. However, it is my strong view</w:t>
      </w:r>
      <w:r w:rsidR="004B14A8">
        <w:rPr>
          <w:bCs/>
          <w:iCs/>
          <w:lang w:eastAsia="en-IE"/>
        </w:rPr>
        <w:t xml:space="preserve">, </w:t>
      </w:r>
      <w:r w:rsidRPr="00086959" w:rsidR="008D5887">
        <w:rPr>
          <w:bCs/>
          <w:iCs/>
          <w:lang w:eastAsia="en-IE"/>
        </w:rPr>
        <w:t>and certainly the LGA</w:t>
      </w:r>
      <w:r w:rsidR="00086959">
        <w:rPr>
          <w:bCs/>
          <w:iCs/>
          <w:lang w:eastAsia="en-IE"/>
        </w:rPr>
        <w:t>’</w:t>
      </w:r>
      <w:r w:rsidRPr="00086959" w:rsidR="008D5887">
        <w:rPr>
          <w:bCs/>
          <w:iCs/>
          <w:lang w:eastAsia="en-IE"/>
        </w:rPr>
        <w:t xml:space="preserve">s strong view, that if you believe in </w:t>
      </w:r>
      <w:r w:rsidRPr="00086959" w:rsidR="008D5887">
        <w:rPr>
          <w:rFonts w:cs="Arial"/>
          <w:bCs/>
          <w:iCs/>
          <w:szCs w:val="24"/>
          <w:lang w:eastAsia="en-IE"/>
        </w:rPr>
        <w:t>levelling up, you do not believe in bidding for funds. Evidence must point to where the funding needs to go</w:t>
      </w:r>
      <w:r w:rsidRPr="00086959">
        <w:rPr>
          <w:rFonts w:cs="Arial"/>
          <w:bCs/>
          <w:iCs/>
          <w:szCs w:val="24"/>
          <w:lang w:eastAsia="en-IE"/>
        </w:rPr>
        <w:t>, not bidding</w:t>
      </w:r>
      <w:r w:rsidR="004B14A8">
        <w:rPr>
          <w:rFonts w:cs="Arial"/>
          <w:bCs/>
          <w:iCs/>
          <w:szCs w:val="24"/>
          <w:lang w:eastAsia="en-IE"/>
        </w:rPr>
        <w:t xml:space="preserve"> in</w:t>
      </w:r>
      <w:r w:rsidRPr="00086959" w:rsidR="006D7DF3">
        <w:rPr>
          <w:rFonts w:cs="Arial"/>
          <w:bCs/>
          <w:iCs/>
          <w:szCs w:val="24"/>
          <w:lang w:eastAsia="en-IE"/>
        </w:rPr>
        <w:t>. Y</w:t>
      </w:r>
      <w:r w:rsidRPr="00086959">
        <w:rPr>
          <w:rFonts w:cs="Arial"/>
          <w:bCs/>
          <w:iCs/>
          <w:szCs w:val="24"/>
          <w:lang w:eastAsia="en-IE"/>
        </w:rPr>
        <w:t>ou are in danger then of having the best bid writers winning the money</w:t>
      </w:r>
      <w:r w:rsidR="00CE2C20">
        <w:rPr>
          <w:rFonts w:cs="Arial"/>
          <w:bCs/>
          <w:iCs/>
          <w:szCs w:val="24"/>
          <w:lang w:eastAsia="en-IE"/>
        </w:rPr>
        <w:t>,</w:t>
      </w:r>
      <w:r w:rsidRPr="00086959">
        <w:rPr>
          <w:rFonts w:cs="Arial"/>
          <w:bCs/>
          <w:iCs/>
          <w:szCs w:val="24"/>
          <w:lang w:eastAsia="en-IE"/>
        </w:rPr>
        <w:t xml:space="preserve"> and that may not be </w:t>
      </w:r>
      <w:r w:rsidRPr="00086959">
        <w:rPr>
          <w:rFonts w:cs="Arial"/>
          <w:bCs/>
          <w:iCs/>
          <w:szCs w:val="24"/>
          <w:lang w:eastAsia="en-IE"/>
        </w:rPr>
        <w:t xml:space="preserve">where you need to put the money. Evidence needs to suggest where the money goes. </w:t>
      </w:r>
      <w:r w:rsidRPr="00086959" w:rsidR="006D7DF3">
        <w:rPr>
          <w:rFonts w:cs="Arial"/>
          <w:bCs/>
          <w:iCs/>
          <w:szCs w:val="24"/>
          <w:lang w:eastAsia="en-IE"/>
        </w:rPr>
        <w:t>You will have areas of deprivation in</w:t>
      </w:r>
      <w:r w:rsidRPr="00086959">
        <w:rPr>
          <w:rFonts w:cs="Arial"/>
          <w:bCs/>
          <w:iCs/>
          <w:szCs w:val="24"/>
          <w:lang w:eastAsia="en-IE"/>
        </w:rPr>
        <w:t xml:space="preserve"> some of the most affluent parts of the country</w:t>
      </w:r>
      <w:r w:rsidR="00CE2C20">
        <w:rPr>
          <w:rFonts w:cs="Arial"/>
          <w:bCs/>
          <w:iCs/>
          <w:szCs w:val="24"/>
          <w:lang w:eastAsia="en-IE"/>
        </w:rPr>
        <w:t xml:space="preserve">, </w:t>
      </w:r>
      <w:r w:rsidRPr="00086959" w:rsidR="00BB435F">
        <w:rPr>
          <w:rFonts w:cs="Arial"/>
          <w:bCs/>
          <w:iCs/>
          <w:szCs w:val="24"/>
          <w:lang w:eastAsia="en-IE"/>
        </w:rPr>
        <w:t xml:space="preserve">and </w:t>
      </w:r>
      <w:r w:rsidRPr="00086959">
        <w:rPr>
          <w:rFonts w:cs="Arial"/>
          <w:bCs/>
          <w:iCs/>
          <w:szCs w:val="24"/>
          <w:lang w:eastAsia="en-IE"/>
        </w:rPr>
        <w:t>they could miss out</w:t>
      </w:r>
      <w:r w:rsidRPr="00086959" w:rsidR="00BB435F">
        <w:rPr>
          <w:rFonts w:cs="Arial"/>
          <w:bCs/>
          <w:iCs/>
          <w:szCs w:val="24"/>
          <w:lang w:eastAsia="en-IE"/>
        </w:rPr>
        <w:t>.</w:t>
      </w:r>
    </w:p>
    <w:p w:rsidR="00BB435F" w:rsidRPr="00086959" w:rsidP="00CB6872">
      <w:pPr>
        <w:pStyle w:val="Answer"/>
        <w:rPr>
          <w:rFonts w:cs="Arial"/>
          <w:bCs/>
          <w:iCs/>
          <w:szCs w:val="24"/>
          <w:lang w:eastAsia="en-IE"/>
        </w:rPr>
      </w:pPr>
      <w:r>
        <w:rPr>
          <w:rFonts w:cs="Arial"/>
          <w:bCs/>
          <w:iCs/>
          <w:szCs w:val="24"/>
          <w:lang w:eastAsia="en-IE"/>
        </w:rPr>
        <w:t>So, y</w:t>
      </w:r>
      <w:r w:rsidRPr="00086959" w:rsidR="006D7DF3">
        <w:rPr>
          <w:rFonts w:cs="Arial"/>
          <w:bCs/>
          <w:iCs/>
          <w:szCs w:val="24"/>
          <w:lang w:eastAsia="en-IE"/>
        </w:rPr>
        <w:t xml:space="preserve">es, it is very good. It is a </w:t>
      </w:r>
      <w:r w:rsidR="00A25435">
        <w:rPr>
          <w:rFonts w:cs="Arial"/>
          <w:bCs/>
          <w:iCs/>
          <w:szCs w:val="24"/>
          <w:lang w:eastAsia="en-IE"/>
        </w:rPr>
        <w:t xml:space="preserve">really </w:t>
      </w:r>
      <w:r w:rsidRPr="00086959" w:rsidR="006D7DF3">
        <w:rPr>
          <w:rFonts w:cs="Arial"/>
          <w:bCs/>
          <w:iCs/>
          <w:szCs w:val="24"/>
          <w:lang w:eastAsia="en-IE"/>
        </w:rPr>
        <w:t>good</w:t>
      </w:r>
      <w:r w:rsidRPr="00086959" w:rsidR="006D7DF3">
        <w:rPr>
          <w:rFonts w:cs="Arial"/>
          <w:bCs/>
          <w:iCs/>
          <w:szCs w:val="24"/>
          <w:lang w:eastAsia="en-IE"/>
        </w:rPr>
        <w:t xml:space="preserve"> start and something </w:t>
      </w:r>
      <w:r w:rsidR="00A25435">
        <w:rPr>
          <w:rFonts w:cs="Arial"/>
          <w:bCs/>
          <w:iCs/>
          <w:szCs w:val="24"/>
          <w:lang w:eastAsia="en-IE"/>
        </w:rPr>
        <w:t xml:space="preserve">that </w:t>
      </w:r>
      <w:r w:rsidRPr="00086959" w:rsidR="006D7DF3">
        <w:rPr>
          <w:rFonts w:cs="Arial"/>
          <w:bCs/>
          <w:iCs/>
          <w:szCs w:val="24"/>
          <w:lang w:eastAsia="en-IE"/>
        </w:rPr>
        <w:t xml:space="preserve">we welcome and </w:t>
      </w:r>
      <w:r w:rsidR="00A25435">
        <w:rPr>
          <w:rFonts w:cs="Arial"/>
          <w:bCs/>
          <w:iCs/>
          <w:szCs w:val="24"/>
          <w:lang w:eastAsia="en-IE"/>
        </w:rPr>
        <w:t xml:space="preserve">that </w:t>
      </w:r>
      <w:r w:rsidR="0038524D">
        <w:rPr>
          <w:rFonts w:cs="Arial"/>
          <w:bCs/>
          <w:iCs/>
          <w:szCs w:val="24"/>
          <w:lang w:eastAsia="en-IE"/>
        </w:rPr>
        <w:t xml:space="preserve">we </w:t>
      </w:r>
      <w:r w:rsidRPr="00086959" w:rsidR="006D7DF3">
        <w:rPr>
          <w:rFonts w:cs="Arial"/>
          <w:bCs/>
          <w:iCs/>
          <w:szCs w:val="24"/>
          <w:lang w:eastAsia="en-IE"/>
        </w:rPr>
        <w:t>can progress. I think we need better, more targeted funding than we currently have.</w:t>
      </w:r>
    </w:p>
    <w:p w:rsidR="004F3D90" w:rsidRPr="00086959" w:rsidP="006D7DF3">
      <w:pPr>
        <w:pStyle w:val="Question"/>
        <w:rPr>
          <w:lang w:eastAsia="en-IE"/>
        </w:rPr>
      </w:pPr>
      <w:sdt>
        <w:sdtPr>
          <w:rPr>
            <w:lang w:eastAsia="en-IE"/>
          </w:rPr>
          <w:alias w:val="Member"/>
          <w:tag w:val="&lt;Member mnisId='394' dodsId='25722'&gt;"/>
          <w:id w:val="1757609201"/>
          <w:placeholder>
            <w:docPart w:val="DefaultPlaceholder_-1854013440"/>
          </w:placeholder>
          <w:richText/>
        </w:sdtPr>
        <w:sdtContent>
          <w:r w:rsidRPr="36C10D98" w:rsidR="2A067E05">
            <w:rPr>
              <w:b/>
              <w:bCs/>
              <w:lang w:eastAsia="en-IE"/>
            </w:rPr>
            <w:t>Chair:</w:t>
          </w:r>
        </w:sdtContent>
      </w:sdt>
      <w:r w:rsidRPr="36C10D98" w:rsidR="2A067E05">
        <w:rPr>
          <w:lang w:eastAsia="en-IE"/>
        </w:rPr>
        <w:t xml:space="preserve"> We will certainly pick up on the issue of competitive bidding in just a minute in our next set of questions</w:t>
      </w:r>
      <w:r w:rsidR="002437D7">
        <w:rPr>
          <w:lang w:eastAsia="en-IE"/>
        </w:rPr>
        <w:t xml:space="preserve">, but let’s go to </w:t>
      </w:r>
      <w:r w:rsidRPr="36C10D98" w:rsidR="00443D3F">
        <w:rPr>
          <w:lang w:eastAsia="en-IE"/>
        </w:rPr>
        <w:t>Matt O</w:t>
      </w:r>
      <w:r w:rsidRPr="36C10D98" w:rsidR="702E4F34">
        <w:rPr>
          <w:lang w:eastAsia="en-IE"/>
        </w:rPr>
        <w:t>’</w:t>
      </w:r>
      <w:r w:rsidRPr="36C10D98" w:rsidR="00443D3F">
        <w:rPr>
          <w:lang w:eastAsia="en-IE"/>
        </w:rPr>
        <w:t>Neill</w:t>
      </w:r>
      <w:r w:rsidR="002437D7">
        <w:rPr>
          <w:lang w:eastAsia="en-IE"/>
        </w:rPr>
        <w:t xml:space="preserve"> first</w:t>
      </w:r>
      <w:r w:rsidRPr="36C10D98" w:rsidR="00443D3F">
        <w:rPr>
          <w:lang w:eastAsia="en-IE"/>
        </w:rPr>
        <w:t>.</w:t>
      </w:r>
    </w:p>
    <w:p w:rsidR="00800E9E" w:rsidRPr="00086959" w:rsidP="004F3D90">
      <w:pPr>
        <w:pStyle w:val="Answer"/>
        <w:rPr>
          <w:rFonts w:cs="Arial"/>
          <w:szCs w:val="24"/>
          <w:lang w:eastAsia="en-IE"/>
        </w:rPr>
      </w:pPr>
      <w:sdt>
        <w:sdtPr>
          <w:rPr>
            <w:lang w:eastAsia="en-IE"/>
          </w:rPr>
          <w:alias w:val="Witness"/>
          <w:id w:val="-313262891"/>
          <w:placeholder>
            <w:docPart w:val="DefaultPlaceholder_-1854013440"/>
          </w:placeholder>
          <w:richText/>
        </w:sdtPr>
        <w:sdtContent>
          <w:r w:rsidRPr="00086959" w:rsidR="004F3D90">
            <w:rPr>
              <w:b/>
              <w:i/>
              <w:lang w:eastAsia="en-IE"/>
            </w:rPr>
            <w:t>Matt O</w:t>
          </w:r>
          <w:r w:rsidR="00086959">
            <w:rPr>
              <w:b/>
              <w:i/>
              <w:lang w:eastAsia="en-IE"/>
            </w:rPr>
            <w:t>’</w:t>
          </w:r>
          <w:r w:rsidRPr="00086959" w:rsidR="004F3D90">
            <w:rPr>
              <w:b/>
              <w:i/>
              <w:lang w:eastAsia="en-IE"/>
            </w:rPr>
            <w:t>Neill:</w:t>
          </w:r>
        </w:sdtContent>
      </w:sdt>
      <w:r w:rsidRPr="00086959" w:rsidR="004F3D90">
        <w:rPr>
          <w:lang w:eastAsia="en-IE"/>
        </w:rPr>
        <w:t xml:space="preserve"> I </w:t>
      </w:r>
      <w:r w:rsidR="002437D7">
        <w:rPr>
          <w:lang w:eastAsia="en-IE"/>
        </w:rPr>
        <w:t xml:space="preserve">would </w:t>
      </w:r>
      <w:r w:rsidRPr="00086959" w:rsidR="004F3D90">
        <w:rPr>
          <w:lang w:eastAsia="en-IE"/>
        </w:rPr>
        <w:t xml:space="preserve">agree. </w:t>
      </w:r>
      <w:r w:rsidRPr="00086959" w:rsidR="00CA049A">
        <w:rPr>
          <w:lang w:eastAsia="en-IE"/>
        </w:rPr>
        <w:t>T</w:t>
      </w:r>
      <w:r w:rsidRPr="00086959" w:rsidR="004F3D90">
        <w:rPr>
          <w:lang w:eastAsia="en-IE"/>
        </w:rPr>
        <w:t xml:space="preserve">he intention of the White Paper </w:t>
      </w:r>
      <w:r w:rsidR="004A6A6C">
        <w:rPr>
          <w:lang w:eastAsia="en-IE"/>
        </w:rPr>
        <w:t xml:space="preserve">is welcome in terms of levelling up and </w:t>
      </w:r>
      <w:r w:rsidRPr="00086959" w:rsidR="004F3D90">
        <w:rPr>
          <w:lang w:eastAsia="en-IE"/>
        </w:rPr>
        <w:t>the direction of travel</w:t>
      </w:r>
      <w:r w:rsidRPr="00086959" w:rsidR="00CA049A">
        <w:rPr>
          <w:lang w:eastAsia="en-IE"/>
        </w:rPr>
        <w:t xml:space="preserve">. Much more needs to be done to simplify the funding landscape. Far too many funds are still available and are not very integrated in </w:t>
      </w:r>
      <w:r w:rsidR="00A4016D">
        <w:rPr>
          <w:lang w:eastAsia="en-IE"/>
        </w:rPr>
        <w:t xml:space="preserve">terms of </w:t>
      </w:r>
      <w:r w:rsidRPr="00086959" w:rsidR="00CA049A">
        <w:rPr>
          <w:lang w:eastAsia="en-IE"/>
        </w:rPr>
        <w:t>application.</w:t>
      </w:r>
      <w:r w:rsidRPr="00086959" w:rsidR="006D7DF3">
        <w:rPr>
          <w:lang w:eastAsia="en-IE"/>
        </w:rPr>
        <w:t xml:space="preserve"> In</w:t>
      </w:r>
      <w:r w:rsidRPr="00086959" w:rsidR="00443D3F">
        <w:rPr>
          <w:lang w:eastAsia="en-IE"/>
        </w:rPr>
        <w:t xml:space="preserve"> Barnsley alone, we have</w:t>
      </w:r>
      <w:r w:rsidRPr="00086959" w:rsidR="008D4DFC">
        <w:rPr>
          <w:lang w:eastAsia="en-IE"/>
        </w:rPr>
        <w:t xml:space="preserve"> had 16 competitive bids </w:t>
      </w:r>
      <w:r w:rsidRPr="00086959" w:rsidR="006D7DF3">
        <w:rPr>
          <w:lang w:eastAsia="en-IE"/>
        </w:rPr>
        <w:t>in</w:t>
      </w:r>
      <w:r w:rsidRPr="00086959" w:rsidR="008D4DFC">
        <w:rPr>
          <w:lang w:eastAsia="en-IE"/>
        </w:rPr>
        <w:t xml:space="preserve"> the town centre in the last three years from different DL</w:t>
      </w:r>
      <w:r w:rsidRPr="00086959" w:rsidR="005466C0">
        <w:rPr>
          <w:lang w:eastAsia="en-IE"/>
        </w:rPr>
        <w:t>U</w:t>
      </w:r>
      <w:r w:rsidRPr="00086959" w:rsidR="006D7DF3">
        <w:rPr>
          <w:lang w:eastAsia="en-IE"/>
        </w:rPr>
        <w:t>H</w:t>
      </w:r>
      <w:r w:rsidRPr="00086959" w:rsidR="008D4DFC">
        <w:rPr>
          <w:lang w:eastAsia="en-IE"/>
        </w:rPr>
        <w:t>C, D</w:t>
      </w:r>
      <w:r w:rsidR="00A4016D">
        <w:rPr>
          <w:lang w:eastAsia="en-IE"/>
        </w:rPr>
        <w:t>F</w:t>
      </w:r>
      <w:r w:rsidRPr="00086959" w:rsidR="008D4DFC">
        <w:rPr>
          <w:lang w:eastAsia="en-IE"/>
        </w:rPr>
        <w:t xml:space="preserve">T and DCMS sources, </w:t>
      </w:r>
      <w:r w:rsidR="00A4016D">
        <w:rPr>
          <w:lang w:eastAsia="en-IE"/>
        </w:rPr>
        <w:t xml:space="preserve">and that is </w:t>
      </w:r>
      <w:r w:rsidRPr="00086959" w:rsidR="008D4DFC">
        <w:rPr>
          <w:lang w:eastAsia="en-IE"/>
        </w:rPr>
        <w:t xml:space="preserve">adding extreme resource pressure within the team </w:t>
      </w:r>
      <w:r w:rsidRPr="00086959" w:rsidR="008D4DFC">
        <w:rPr>
          <w:lang w:eastAsia="en-IE"/>
        </w:rPr>
        <w:t>and also</w:t>
      </w:r>
      <w:r w:rsidRPr="00086959" w:rsidR="008D4DFC">
        <w:rPr>
          <w:lang w:eastAsia="en-IE"/>
        </w:rPr>
        <w:t xml:space="preserve"> complexity</w:t>
      </w:r>
      <w:r w:rsidRPr="00086959" w:rsidR="00443D3F">
        <w:rPr>
          <w:lang w:eastAsia="en-IE"/>
        </w:rPr>
        <w:t xml:space="preserve"> in the monitoring. </w:t>
      </w:r>
      <w:r w:rsidRPr="00086959" w:rsidR="006D7DF3">
        <w:rPr>
          <w:lang w:eastAsia="en-IE"/>
        </w:rPr>
        <w:t>Fr</w:t>
      </w:r>
      <w:r w:rsidRPr="00086959" w:rsidR="00443D3F">
        <w:rPr>
          <w:lang w:eastAsia="en-IE"/>
        </w:rPr>
        <w:t xml:space="preserve">om our </w:t>
      </w:r>
      <w:r w:rsidRPr="00086959" w:rsidR="00443D3F">
        <w:rPr>
          <w:rFonts w:cs="Arial"/>
          <w:szCs w:val="24"/>
          <w:lang w:eastAsia="en-IE"/>
        </w:rPr>
        <w:t xml:space="preserve">perspective as practitioners, more needs to be done </w:t>
      </w:r>
      <w:r w:rsidR="00C23393">
        <w:rPr>
          <w:rFonts w:cs="Arial"/>
          <w:szCs w:val="24"/>
          <w:lang w:eastAsia="en-IE"/>
        </w:rPr>
        <w:t xml:space="preserve">for people </w:t>
      </w:r>
      <w:r w:rsidRPr="00086959" w:rsidR="00443D3F">
        <w:rPr>
          <w:rFonts w:cs="Arial"/>
          <w:szCs w:val="24"/>
          <w:lang w:eastAsia="en-IE"/>
        </w:rPr>
        <w:t>to be able to navigate those funding pots.</w:t>
      </w:r>
    </w:p>
    <w:p w:rsidR="005466C0" w:rsidRPr="00086959" w:rsidP="00800E9E">
      <w:pPr>
        <w:pStyle w:val="Answer"/>
        <w:rPr>
          <w:rFonts w:cs="Arial"/>
          <w:szCs w:val="24"/>
          <w:lang w:eastAsia="en-IE"/>
        </w:rPr>
      </w:pPr>
      <w:sdt>
        <w:sdtPr>
          <w:rPr>
            <w:lang w:eastAsia="en-IE"/>
          </w:rPr>
          <w:alias w:val="Witness"/>
          <w:id w:val="-166334424"/>
          <w:placeholder>
            <w:docPart w:val="DefaultPlaceholder_-1854013440"/>
          </w:placeholder>
          <w:richText/>
        </w:sdtPr>
        <w:sdtContent>
          <w:r w:rsidRPr="00086959" w:rsidR="00800E9E">
            <w:rPr>
              <w:b/>
              <w:i/>
              <w:lang w:eastAsia="en-IE"/>
            </w:rPr>
            <w:t xml:space="preserve">Georgina </w:t>
          </w:r>
          <w:r w:rsidR="00C13329">
            <w:rPr>
              <w:b/>
              <w:i/>
              <w:lang w:eastAsia="en-IE"/>
            </w:rPr>
            <w:t>Blakemore:</w:t>
          </w:r>
        </w:sdtContent>
      </w:sdt>
      <w:r w:rsidRPr="00086959" w:rsidR="00800E9E">
        <w:rPr>
          <w:lang w:eastAsia="en-IE"/>
        </w:rPr>
        <w:t xml:space="preserve"> </w:t>
      </w:r>
      <w:r w:rsidRPr="00086959" w:rsidR="00D33435">
        <w:rPr>
          <w:lang w:eastAsia="en-IE"/>
        </w:rPr>
        <w:t xml:space="preserve">From a district </w:t>
      </w:r>
      <w:r w:rsidRPr="00086959" w:rsidR="00D33435">
        <w:rPr>
          <w:rFonts w:cs="Arial"/>
          <w:szCs w:val="24"/>
          <w:lang w:eastAsia="en-IE"/>
        </w:rPr>
        <w:t>perspective, I have to say that access to the funds feels a bit remote. We are clearly a two-tier council</w:t>
      </w:r>
      <w:r w:rsidR="00171D97">
        <w:rPr>
          <w:rFonts w:cs="Arial"/>
          <w:szCs w:val="24"/>
          <w:lang w:eastAsia="en-IE"/>
        </w:rPr>
        <w:t>—</w:t>
      </w:r>
      <w:r w:rsidRPr="00086959" w:rsidR="00D33435">
        <w:rPr>
          <w:rFonts w:cs="Arial"/>
          <w:szCs w:val="24"/>
          <w:lang w:eastAsia="en-IE"/>
        </w:rPr>
        <w:t>my leader</w:t>
      </w:r>
      <w:r w:rsidRPr="00086959" w:rsidR="000C7793">
        <w:rPr>
          <w:rFonts w:cs="Arial"/>
          <w:szCs w:val="24"/>
          <w:lang w:eastAsia="en-IE"/>
        </w:rPr>
        <w:t xml:space="preserve"> at county level</w:t>
      </w:r>
      <w:r w:rsidRPr="00086959" w:rsidR="00D33435">
        <w:rPr>
          <w:rFonts w:cs="Arial"/>
          <w:szCs w:val="24"/>
          <w:lang w:eastAsia="en-IE"/>
        </w:rPr>
        <w:t xml:space="preserve"> is sitting to my right</w:t>
      </w:r>
      <w:r w:rsidR="00171D97">
        <w:rPr>
          <w:rFonts w:cs="Arial"/>
          <w:szCs w:val="24"/>
          <w:lang w:eastAsia="en-IE"/>
        </w:rPr>
        <w:t xml:space="preserve">, </w:t>
      </w:r>
      <w:r w:rsidRPr="00086959" w:rsidR="00D33435">
        <w:rPr>
          <w:rFonts w:cs="Arial"/>
          <w:szCs w:val="24"/>
          <w:lang w:eastAsia="en-IE"/>
        </w:rPr>
        <w:t>so I will be very polite</w:t>
      </w:r>
      <w:r w:rsidR="00171D97">
        <w:rPr>
          <w:rFonts w:cs="Arial"/>
          <w:szCs w:val="24"/>
          <w:lang w:eastAsia="en-IE"/>
        </w:rPr>
        <w:t xml:space="preserve">—so it </w:t>
      </w:r>
      <w:r w:rsidRPr="00086959" w:rsidR="000C7793">
        <w:rPr>
          <w:rFonts w:cs="Arial"/>
          <w:szCs w:val="24"/>
          <w:lang w:eastAsia="en-IE"/>
        </w:rPr>
        <w:t xml:space="preserve">feels quite remote to us. The </w:t>
      </w:r>
      <w:r w:rsidRPr="00086959" w:rsidR="000C7793">
        <w:rPr>
          <w:rFonts w:cs="Arial"/>
          <w:bCs/>
          <w:iCs/>
          <w:szCs w:val="24"/>
          <w:lang w:eastAsia="en-IE"/>
        </w:rPr>
        <w:t>levelling</w:t>
      </w:r>
      <w:r w:rsidR="00766E73">
        <w:rPr>
          <w:rFonts w:cs="Arial"/>
          <w:bCs/>
          <w:iCs/>
          <w:szCs w:val="24"/>
          <w:lang w:eastAsia="en-IE"/>
        </w:rPr>
        <w:t>-</w:t>
      </w:r>
      <w:r w:rsidRPr="00086959" w:rsidR="000C7793">
        <w:rPr>
          <w:rFonts w:cs="Arial"/>
          <w:bCs/>
          <w:iCs/>
          <w:szCs w:val="24"/>
          <w:lang w:eastAsia="en-IE"/>
        </w:rPr>
        <w:t>up</w:t>
      </w:r>
      <w:r w:rsidRPr="00086959" w:rsidR="000C7793">
        <w:rPr>
          <w:rFonts w:cs="Arial"/>
          <w:szCs w:val="24"/>
          <w:lang w:eastAsia="en-IE"/>
        </w:rPr>
        <w:t xml:space="preserve"> White Paper is very welcome</w:t>
      </w:r>
      <w:r w:rsidR="00766E73">
        <w:rPr>
          <w:rFonts w:cs="Arial"/>
          <w:szCs w:val="24"/>
          <w:lang w:eastAsia="en-IE"/>
        </w:rPr>
        <w:t>,</w:t>
      </w:r>
      <w:r w:rsidRPr="00086959" w:rsidR="000C7793">
        <w:rPr>
          <w:rFonts w:cs="Arial"/>
          <w:szCs w:val="24"/>
          <w:lang w:eastAsia="en-IE"/>
        </w:rPr>
        <w:t xml:space="preserve"> but </w:t>
      </w:r>
      <w:r w:rsidR="00766E73">
        <w:rPr>
          <w:rFonts w:cs="Arial"/>
          <w:szCs w:val="24"/>
          <w:lang w:eastAsia="en-IE"/>
        </w:rPr>
        <w:t xml:space="preserve">there are </w:t>
      </w:r>
      <w:r w:rsidRPr="00086959" w:rsidR="000C7793">
        <w:rPr>
          <w:rFonts w:cs="Arial"/>
          <w:szCs w:val="24"/>
          <w:lang w:eastAsia="en-IE"/>
        </w:rPr>
        <w:t>still many funds to access</w:t>
      </w:r>
      <w:r w:rsidR="00766E73">
        <w:rPr>
          <w:rFonts w:cs="Arial"/>
          <w:szCs w:val="24"/>
          <w:lang w:eastAsia="en-IE"/>
        </w:rPr>
        <w:t xml:space="preserve">, </w:t>
      </w:r>
      <w:r w:rsidRPr="00086959" w:rsidR="000C7793">
        <w:rPr>
          <w:rFonts w:cs="Arial"/>
          <w:szCs w:val="24"/>
          <w:lang w:eastAsia="en-IE"/>
        </w:rPr>
        <w:t>and significant capacity is required in the competitive process.</w:t>
      </w:r>
    </w:p>
    <w:p w:rsidR="00CA049A" w:rsidRPr="00086959" w:rsidP="005466C0">
      <w:pPr>
        <w:pStyle w:val="Answer"/>
        <w:rPr>
          <w:rFonts w:cs="Arial"/>
          <w:szCs w:val="24"/>
          <w:lang w:eastAsia="en-IE"/>
        </w:rPr>
      </w:pPr>
      <w:sdt>
        <w:sdtPr>
          <w:rPr>
            <w:lang w:eastAsia="en-IE"/>
          </w:rPr>
          <w:alias w:val="Witness"/>
          <w:id w:val="914204065"/>
          <w:placeholder>
            <w:docPart w:val="DefaultPlaceholder_-1854013440"/>
          </w:placeholder>
          <w:richText/>
        </w:sdtPr>
        <w:sdtContent>
          <w:r w:rsidRPr="00086959" w:rsidR="005466C0">
            <w:rPr>
              <w:b/>
              <w:i/>
              <w:lang w:eastAsia="en-IE"/>
            </w:rPr>
            <w:t>Geoff Raw:</w:t>
          </w:r>
        </w:sdtContent>
      </w:sdt>
      <w:r w:rsidRPr="00086959" w:rsidR="005466C0">
        <w:rPr>
          <w:lang w:eastAsia="en-IE"/>
        </w:rPr>
        <w:t xml:space="preserve"> We always welcome the opportunity to secure more funding</w:t>
      </w:r>
      <w:r w:rsidR="000D33FA">
        <w:rPr>
          <w:lang w:eastAsia="en-IE"/>
        </w:rPr>
        <w:t>,</w:t>
      </w:r>
      <w:r w:rsidRPr="00086959" w:rsidR="005466C0">
        <w:rPr>
          <w:lang w:eastAsia="en-IE"/>
        </w:rPr>
        <w:t xml:space="preserve"> and anything that would streamline the process is welcome</w:t>
      </w:r>
      <w:r w:rsidR="000D33FA">
        <w:rPr>
          <w:lang w:eastAsia="en-IE"/>
        </w:rPr>
        <w:t xml:space="preserve">, </w:t>
      </w:r>
      <w:r w:rsidRPr="00086959" w:rsidR="005466C0">
        <w:rPr>
          <w:lang w:eastAsia="en-IE"/>
        </w:rPr>
        <w:t>because it involves a lot of work and investment from our side</w:t>
      </w:r>
      <w:r w:rsidR="00F21755">
        <w:rPr>
          <w:lang w:eastAsia="en-IE"/>
        </w:rPr>
        <w:t xml:space="preserve">. Not </w:t>
      </w:r>
      <w:r w:rsidRPr="00086959" w:rsidR="006F452E">
        <w:rPr>
          <w:lang w:eastAsia="en-IE"/>
        </w:rPr>
        <w:t>win</w:t>
      </w:r>
      <w:r w:rsidR="00F21755">
        <w:rPr>
          <w:lang w:eastAsia="en-IE"/>
        </w:rPr>
        <w:t>ning</w:t>
      </w:r>
      <w:r w:rsidRPr="00086959" w:rsidR="006F452E">
        <w:rPr>
          <w:lang w:eastAsia="en-IE"/>
        </w:rPr>
        <w:t xml:space="preserve"> a bid that you have invested</w:t>
      </w:r>
      <w:r w:rsidRPr="00086959" w:rsidR="006D7DF3">
        <w:rPr>
          <w:lang w:eastAsia="en-IE"/>
        </w:rPr>
        <w:t xml:space="preserve"> </w:t>
      </w:r>
      <w:r w:rsidRPr="00086959" w:rsidR="006F452E">
        <w:rPr>
          <w:lang w:eastAsia="en-IE"/>
        </w:rPr>
        <w:t xml:space="preserve">heavily </w:t>
      </w:r>
      <w:r w:rsidR="00F21755">
        <w:rPr>
          <w:lang w:eastAsia="en-IE"/>
        </w:rPr>
        <w:t xml:space="preserve">in </w:t>
      </w:r>
      <w:r w:rsidRPr="00086959" w:rsidR="006F452E">
        <w:rPr>
          <w:lang w:eastAsia="en-IE"/>
        </w:rPr>
        <w:t xml:space="preserve">is </w:t>
      </w:r>
      <w:r w:rsidR="008079CB">
        <w:rPr>
          <w:lang w:eastAsia="en-IE"/>
        </w:rPr>
        <w:t xml:space="preserve">really </w:t>
      </w:r>
      <w:r w:rsidRPr="00086959" w:rsidR="006F452E">
        <w:rPr>
          <w:rFonts w:cs="Arial"/>
          <w:szCs w:val="24"/>
          <w:lang w:eastAsia="en-IE"/>
        </w:rPr>
        <w:t>significant</w:t>
      </w:r>
      <w:r w:rsidRPr="00086959" w:rsidR="006F452E">
        <w:rPr>
          <w:rFonts w:cs="Arial"/>
          <w:szCs w:val="24"/>
          <w:lang w:eastAsia="en-IE"/>
        </w:rPr>
        <w:t xml:space="preserve"> in this period in our budget situation.</w:t>
      </w:r>
    </w:p>
    <w:p w:rsidR="004E4B95" w:rsidRPr="00086959" w:rsidP="005466C0">
      <w:pPr>
        <w:pStyle w:val="Answer"/>
        <w:rPr>
          <w:rFonts w:cs="Arial"/>
          <w:bCs/>
          <w:iCs/>
          <w:szCs w:val="24"/>
          <w:lang w:eastAsia="en-IE"/>
        </w:rPr>
      </w:pPr>
      <w:r w:rsidRPr="00086959">
        <w:rPr>
          <w:rFonts w:cs="Arial"/>
          <w:szCs w:val="24"/>
          <w:lang w:eastAsia="en-IE"/>
        </w:rPr>
        <w:t>The broader question for us is how much of our resource</w:t>
      </w:r>
      <w:r w:rsidRPr="00086959" w:rsidR="00E267D1">
        <w:rPr>
          <w:rFonts w:cs="Arial"/>
          <w:szCs w:val="24"/>
          <w:lang w:eastAsia="en-IE"/>
        </w:rPr>
        <w:t xml:space="preserve"> </w:t>
      </w:r>
      <w:r w:rsidR="008079CB">
        <w:rPr>
          <w:rFonts w:cs="Arial"/>
          <w:szCs w:val="24"/>
          <w:lang w:eastAsia="en-IE"/>
        </w:rPr>
        <w:t xml:space="preserve">ask </w:t>
      </w:r>
      <w:r w:rsidRPr="00086959" w:rsidR="00E267D1">
        <w:rPr>
          <w:rFonts w:cs="Arial"/>
          <w:szCs w:val="24"/>
          <w:lang w:eastAsia="en-IE"/>
        </w:rPr>
        <w:t xml:space="preserve">from </w:t>
      </w:r>
      <w:r w:rsidRPr="00086959" w:rsidR="006D7DF3">
        <w:rPr>
          <w:rFonts w:cs="Arial"/>
          <w:bCs/>
          <w:iCs/>
          <w:szCs w:val="24"/>
          <w:lang w:eastAsia="en-IE"/>
        </w:rPr>
        <w:t>G</w:t>
      </w:r>
      <w:r w:rsidRPr="00086959" w:rsidR="00E267D1">
        <w:rPr>
          <w:rFonts w:cs="Arial"/>
          <w:bCs/>
          <w:iCs/>
          <w:szCs w:val="24"/>
          <w:lang w:eastAsia="en-IE"/>
        </w:rPr>
        <w:t xml:space="preserve">overnment </w:t>
      </w:r>
      <w:r w:rsidRPr="00086959" w:rsidR="00E267D1">
        <w:rPr>
          <w:rFonts w:cs="Arial"/>
          <w:bCs/>
          <w:iCs/>
          <w:szCs w:val="24"/>
          <w:lang w:eastAsia="en-IE"/>
        </w:rPr>
        <w:t>has to</w:t>
      </w:r>
      <w:r w:rsidRPr="00086959" w:rsidR="00E267D1">
        <w:rPr>
          <w:rFonts w:cs="Arial"/>
          <w:bCs/>
          <w:iCs/>
          <w:szCs w:val="24"/>
          <w:lang w:eastAsia="en-IE"/>
        </w:rPr>
        <w:t xml:space="preserve"> come as biddable funds and how much could be a strategic conversation</w:t>
      </w:r>
      <w:r w:rsidR="00E24F37">
        <w:rPr>
          <w:rFonts w:cs="Arial"/>
          <w:bCs/>
          <w:iCs/>
          <w:szCs w:val="24"/>
          <w:lang w:eastAsia="en-IE"/>
        </w:rPr>
        <w:t xml:space="preserve"> as </w:t>
      </w:r>
      <w:r w:rsidRPr="00086959" w:rsidR="00E267D1">
        <w:rPr>
          <w:rFonts w:cs="Arial"/>
          <w:bCs/>
          <w:iCs/>
          <w:szCs w:val="24"/>
          <w:lang w:eastAsia="en-IE"/>
        </w:rPr>
        <w:t>part of the devolution debate</w:t>
      </w:r>
      <w:r w:rsidRPr="00086959" w:rsidR="006D7DF3">
        <w:rPr>
          <w:rFonts w:cs="Arial"/>
          <w:bCs/>
          <w:iCs/>
          <w:szCs w:val="24"/>
          <w:lang w:eastAsia="en-IE"/>
        </w:rPr>
        <w:t>. It could be</w:t>
      </w:r>
      <w:r w:rsidRPr="00086959" w:rsidR="00E267D1">
        <w:rPr>
          <w:rFonts w:cs="Arial"/>
          <w:bCs/>
          <w:iCs/>
          <w:szCs w:val="24"/>
          <w:lang w:eastAsia="en-IE"/>
        </w:rPr>
        <w:t xml:space="preserve"> a more strategic discussion </w:t>
      </w:r>
      <w:r w:rsidRPr="00086959" w:rsidR="00D17C22">
        <w:rPr>
          <w:rFonts w:cs="Arial"/>
          <w:bCs/>
          <w:iCs/>
          <w:szCs w:val="24"/>
          <w:lang w:eastAsia="en-IE"/>
        </w:rPr>
        <w:t xml:space="preserve">to say </w:t>
      </w:r>
      <w:r w:rsidR="00B20B83">
        <w:rPr>
          <w:rFonts w:cs="Arial"/>
          <w:bCs/>
          <w:iCs/>
          <w:szCs w:val="24"/>
          <w:lang w:eastAsia="en-IE"/>
        </w:rPr>
        <w:t xml:space="preserve">that, </w:t>
      </w:r>
      <w:r w:rsidRPr="00086959" w:rsidR="00D17C22">
        <w:rPr>
          <w:rFonts w:cs="Arial"/>
          <w:bCs/>
          <w:iCs/>
          <w:szCs w:val="24"/>
          <w:lang w:eastAsia="en-IE"/>
        </w:rPr>
        <w:t xml:space="preserve">if public funds are available from </w:t>
      </w:r>
      <w:r w:rsidRPr="00086959" w:rsidR="006D7DF3">
        <w:rPr>
          <w:rFonts w:cs="Arial"/>
          <w:bCs/>
          <w:iCs/>
          <w:szCs w:val="24"/>
          <w:lang w:eastAsia="en-IE"/>
        </w:rPr>
        <w:t>G</w:t>
      </w:r>
      <w:r w:rsidRPr="00086959" w:rsidR="00D17C22">
        <w:rPr>
          <w:rFonts w:cs="Arial"/>
          <w:bCs/>
          <w:iCs/>
          <w:szCs w:val="24"/>
          <w:lang w:eastAsia="en-IE"/>
        </w:rPr>
        <w:t>overnment</w:t>
      </w:r>
      <w:r w:rsidR="00B20B83">
        <w:rPr>
          <w:rFonts w:cs="Arial"/>
          <w:bCs/>
          <w:iCs/>
          <w:szCs w:val="24"/>
          <w:lang w:eastAsia="en-IE"/>
        </w:rPr>
        <w:t xml:space="preserve">, </w:t>
      </w:r>
      <w:r w:rsidRPr="00086959" w:rsidR="00D17C22">
        <w:rPr>
          <w:rFonts w:cs="Arial"/>
          <w:bCs/>
          <w:iCs/>
          <w:szCs w:val="24"/>
          <w:lang w:eastAsia="en-IE"/>
        </w:rPr>
        <w:t xml:space="preserve">how we </w:t>
      </w:r>
      <w:r w:rsidR="00B20B83">
        <w:rPr>
          <w:rFonts w:cs="Arial"/>
          <w:bCs/>
          <w:iCs/>
          <w:szCs w:val="24"/>
          <w:lang w:eastAsia="en-IE"/>
        </w:rPr>
        <w:t xml:space="preserve">can we </w:t>
      </w:r>
      <w:r w:rsidRPr="00086959" w:rsidR="00D17C22">
        <w:rPr>
          <w:rFonts w:cs="Arial"/>
          <w:bCs/>
          <w:iCs/>
          <w:szCs w:val="24"/>
          <w:lang w:eastAsia="en-IE"/>
        </w:rPr>
        <w:t>get into a more mature</w:t>
      </w:r>
      <w:r w:rsidR="00E977D9">
        <w:rPr>
          <w:rFonts w:cs="Arial"/>
          <w:bCs/>
          <w:iCs/>
          <w:szCs w:val="24"/>
          <w:lang w:eastAsia="en-IE"/>
        </w:rPr>
        <w:t xml:space="preserve">, </w:t>
      </w:r>
      <w:r w:rsidRPr="00086959" w:rsidR="00D17C22">
        <w:rPr>
          <w:rFonts w:cs="Arial"/>
          <w:bCs/>
          <w:iCs/>
          <w:szCs w:val="24"/>
          <w:lang w:eastAsia="en-IE"/>
        </w:rPr>
        <w:t>adult-to</w:t>
      </w:r>
      <w:r w:rsidRPr="00086959">
        <w:rPr>
          <w:rFonts w:cs="Arial"/>
          <w:bCs/>
          <w:iCs/>
          <w:szCs w:val="24"/>
          <w:lang w:eastAsia="en-IE"/>
        </w:rPr>
        <w:t xml:space="preserve">-adult conversation about what the sensible things </w:t>
      </w:r>
      <w:r w:rsidR="00E977D9">
        <w:rPr>
          <w:rFonts w:cs="Arial"/>
          <w:bCs/>
          <w:iCs/>
          <w:szCs w:val="24"/>
          <w:lang w:eastAsia="en-IE"/>
        </w:rPr>
        <w:t xml:space="preserve">are </w:t>
      </w:r>
      <w:r w:rsidRPr="00086959">
        <w:rPr>
          <w:rFonts w:cs="Arial"/>
          <w:bCs/>
          <w:iCs/>
          <w:szCs w:val="24"/>
          <w:lang w:eastAsia="en-IE"/>
        </w:rPr>
        <w:t>to spend money on in our locality.</w:t>
      </w:r>
    </w:p>
    <w:p w:rsidR="003C59EC" w:rsidRPr="00086959" w:rsidP="004E4B95">
      <w:pPr>
        <w:pStyle w:val="Remark"/>
        <w:rPr>
          <w:lang w:eastAsia="en-IE"/>
        </w:rPr>
      </w:pPr>
      <w:sdt>
        <w:sdtPr>
          <w:rPr>
            <w:lang w:eastAsia="en-IE"/>
          </w:rPr>
          <w:alias w:val="Member"/>
          <w:tag w:val="&lt;Member mnisId='394' dodsId='25722'&gt;"/>
          <w:id w:val="919757766"/>
          <w:placeholder>
            <w:docPart w:val="DefaultPlaceholder_-1854013440"/>
          </w:placeholder>
          <w:richText/>
        </w:sdtPr>
        <w:sdtContent>
          <w:r w:rsidRPr="00086959" w:rsidR="004E4B95">
            <w:rPr>
              <w:b/>
              <w:lang w:eastAsia="en-IE"/>
            </w:rPr>
            <w:t>Chair:</w:t>
          </w:r>
        </w:sdtContent>
      </w:sdt>
      <w:r w:rsidRPr="00086959" w:rsidR="004E4B95">
        <w:rPr>
          <w:lang w:eastAsia="en-IE"/>
        </w:rPr>
        <w:t xml:space="preserve"> </w:t>
      </w:r>
      <w:r w:rsidR="00E977D9">
        <w:rPr>
          <w:lang w:eastAsia="en-IE"/>
        </w:rPr>
        <w:t>Okay</w:t>
      </w:r>
      <w:r w:rsidRPr="00086959" w:rsidR="004E4B95">
        <w:rPr>
          <w:lang w:eastAsia="en-IE"/>
        </w:rPr>
        <w:t xml:space="preserve">. </w:t>
      </w:r>
      <w:r w:rsidR="00E977D9">
        <w:rPr>
          <w:lang w:eastAsia="en-IE"/>
        </w:rPr>
        <w:t xml:space="preserve">To </w:t>
      </w:r>
      <w:r w:rsidRPr="00086959" w:rsidR="004E4B95">
        <w:rPr>
          <w:lang w:eastAsia="en-IE"/>
        </w:rPr>
        <w:t>follow up on those issues</w:t>
      </w:r>
      <w:r w:rsidR="00E977D9">
        <w:rPr>
          <w:lang w:eastAsia="en-IE"/>
        </w:rPr>
        <w:t>, we have Andrew Lewer</w:t>
      </w:r>
      <w:r w:rsidRPr="00086959" w:rsidR="004E4B95">
        <w:rPr>
          <w:lang w:eastAsia="en-IE"/>
        </w:rPr>
        <w:t>.</w:t>
      </w:r>
    </w:p>
    <w:p w:rsidR="00013D5E" w:rsidRPr="00086959" w:rsidP="00E977D9">
      <w:pPr>
        <w:pStyle w:val="Question"/>
        <w:rPr>
          <w:lang w:eastAsia="en-IE"/>
        </w:rPr>
      </w:pPr>
      <w:sdt>
        <w:sdtPr>
          <w:rPr>
            <w:lang w:eastAsia="en-IE"/>
          </w:rPr>
          <w:alias w:val="Member"/>
          <w:tag w:val="&lt;Member mnisId='4659' dodsId='107202'&gt;"/>
          <w:id w:val="-811399592"/>
          <w:placeholder>
            <w:docPart w:val="DefaultPlaceholder_-1854013440"/>
          </w:placeholder>
          <w:richText/>
        </w:sdtPr>
        <w:sdtContent>
          <w:r w:rsidRPr="00E977D9" w:rsidR="003C59EC">
            <w:rPr>
              <w:b/>
              <w:bCs/>
              <w:lang w:eastAsia="en-IE"/>
            </w:rPr>
            <w:t>Andrew</w:t>
          </w:r>
          <w:r w:rsidRPr="00086959" w:rsidR="003C59EC">
            <w:rPr>
              <w:b/>
              <w:lang w:eastAsia="en-IE"/>
            </w:rPr>
            <w:t xml:space="preserve"> Lewer:</w:t>
          </w:r>
        </w:sdtContent>
      </w:sdt>
      <w:r w:rsidRPr="00086959" w:rsidR="003C59EC">
        <w:rPr>
          <w:lang w:eastAsia="en-IE"/>
        </w:rPr>
        <w:t xml:space="preserve"> It is interesting that you brought that up, </w:t>
      </w:r>
      <w:r w:rsidR="003C40E0">
        <w:rPr>
          <w:lang w:eastAsia="en-IE"/>
        </w:rPr>
        <w:t>Kevin</w:t>
      </w:r>
      <w:r w:rsidRPr="00086959" w:rsidR="003C59EC">
        <w:rPr>
          <w:lang w:eastAsia="en-IE"/>
        </w:rPr>
        <w:t xml:space="preserve">, given that the LGA itself reported that the average cost to councils </w:t>
      </w:r>
      <w:r w:rsidR="003C40E0">
        <w:rPr>
          <w:lang w:eastAsia="en-IE"/>
        </w:rPr>
        <w:t xml:space="preserve">of </w:t>
      </w:r>
      <w:r w:rsidRPr="00086959" w:rsidR="003C59EC">
        <w:rPr>
          <w:lang w:eastAsia="en-IE"/>
        </w:rPr>
        <w:t xml:space="preserve">pursuing each competitive grant was around </w:t>
      </w:r>
      <w:r w:rsidRPr="00086959" w:rsidR="003C59EC">
        <w:rPr>
          <w:rFonts w:cs="Arial"/>
          <w:szCs w:val="24"/>
          <w:lang w:eastAsia="en-IE"/>
        </w:rPr>
        <w:t xml:space="preserve">£30,000 and </w:t>
      </w:r>
      <w:r w:rsidR="003C40E0">
        <w:rPr>
          <w:rFonts w:cs="Arial"/>
          <w:szCs w:val="24"/>
          <w:lang w:eastAsia="en-IE"/>
        </w:rPr>
        <w:t xml:space="preserve">that </w:t>
      </w:r>
      <w:r w:rsidRPr="00086959" w:rsidR="003C59EC">
        <w:rPr>
          <w:rFonts w:cs="Arial"/>
          <w:szCs w:val="24"/>
          <w:lang w:eastAsia="en-IE"/>
        </w:rPr>
        <w:t xml:space="preserve">it would therefore cost each local authority roughly £2.25 million a year to chase down all the pots of money distributed from the centre. I remember </w:t>
      </w:r>
      <w:r w:rsidR="00BF368C">
        <w:rPr>
          <w:rFonts w:cs="Arial"/>
          <w:szCs w:val="24"/>
          <w:lang w:eastAsia="en-IE"/>
        </w:rPr>
        <w:t xml:space="preserve">that, </w:t>
      </w:r>
      <w:r w:rsidRPr="00086959" w:rsidR="003C59EC">
        <w:rPr>
          <w:rFonts w:cs="Arial"/>
          <w:szCs w:val="24"/>
          <w:lang w:eastAsia="en-IE"/>
        </w:rPr>
        <w:t>when I was a county council</w:t>
      </w:r>
      <w:r w:rsidR="00F21061">
        <w:rPr>
          <w:rFonts w:cs="Arial"/>
          <w:szCs w:val="24"/>
          <w:lang w:eastAsia="en-IE"/>
        </w:rPr>
        <w:t xml:space="preserve"> leader</w:t>
      </w:r>
      <w:r w:rsidRPr="00086959" w:rsidR="003C59EC">
        <w:rPr>
          <w:rFonts w:cs="Arial"/>
          <w:szCs w:val="24"/>
          <w:lang w:eastAsia="en-IE"/>
        </w:rPr>
        <w:t xml:space="preserve"> that we did not bid for certain things</w:t>
      </w:r>
      <w:r w:rsidR="00A25320">
        <w:rPr>
          <w:rFonts w:cs="Arial"/>
          <w:szCs w:val="24"/>
          <w:lang w:eastAsia="en-IE"/>
        </w:rPr>
        <w:t>,</w:t>
      </w:r>
      <w:r w:rsidRPr="00086959" w:rsidR="003C59EC">
        <w:rPr>
          <w:rFonts w:cs="Arial"/>
          <w:szCs w:val="24"/>
          <w:lang w:eastAsia="en-IE"/>
        </w:rPr>
        <w:t xml:space="preserve"> because of the cost.</w:t>
      </w:r>
      <w:r w:rsidRPr="00086959" w:rsidR="006D7DF3">
        <w:rPr>
          <w:rFonts w:cs="Arial"/>
          <w:szCs w:val="24"/>
          <w:lang w:eastAsia="en-IE"/>
        </w:rPr>
        <w:t xml:space="preserve"> </w:t>
      </w:r>
      <w:r w:rsidRPr="00086959" w:rsidR="00443D3F">
        <w:rPr>
          <w:lang w:eastAsia="en-IE"/>
        </w:rPr>
        <w:t>Given the growing financial pressures on local authorities, d</w:t>
      </w:r>
      <w:r w:rsidRPr="00086959" w:rsidR="003C59EC">
        <w:rPr>
          <w:lang w:eastAsia="en-IE"/>
        </w:rPr>
        <w:t>o you think the</w:t>
      </w:r>
      <w:r w:rsidRPr="00086959" w:rsidR="00443D3F">
        <w:rPr>
          <w:lang w:eastAsia="en-IE"/>
        </w:rPr>
        <w:t>y</w:t>
      </w:r>
      <w:r w:rsidRPr="00086959" w:rsidR="003C59EC">
        <w:rPr>
          <w:lang w:eastAsia="en-IE"/>
        </w:rPr>
        <w:t xml:space="preserve"> will be even less inclined to engage in resourc</w:t>
      </w:r>
      <w:r w:rsidR="00722083">
        <w:rPr>
          <w:lang w:eastAsia="en-IE"/>
        </w:rPr>
        <w:t>e-</w:t>
      </w:r>
      <w:r w:rsidRPr="00086959" w:rsidR="003C59EC">
        <w:rPr>
          <w:lang w:eastAsia="en-IE"/>
        </w:rPr>
        <w:t>intensive bidding rounds</w:t>
      </w:r>
      <w:r w:rsidRPr="00086959" w:rsidR="00443D3F">
        <w:rPr>
          <w:lang w:eastAsia="en-IE"/>
        </w:rPr>
        <w:t>?</w:t>
      </w:r>
    </w:p>
    <w:p w:rsidR="003C59EC" w:rsidRPr="00086959" w:rsidP="00013D5E">
      <w:pPr>
        <w:pStyle w:val="Answer"/>
        <w:rPr>
          <w:lang w:eastAsia="en-IE"/>
        </w:rPr>
      </w:pPr>
      <w:sdt>
        <w:sdtPr>
          <w:rPr>
            <w:lang w:eastAsia="en-IE"/>
          </w:rPr>
          <w:alias w:val="Witness"/>
          <w:id w:val="770358799"/>
          <w:placeholder>
            <w:docPart w:val="DefaultPlaceholder_-1854013440"/>
          </w:placeholder>
          <w:richText/>
        </w:sdtPr>
        <w:sdtContent>
          <w:r w:rsidRPr="00086959" w:rsidR="00013D5E">
            <w:rPr>
              <w:b/>
              <w:i/>
              <w:lang w:eastAsia="en-IE"/>
            </w:rPr>
            <w:t>Councillor Bentley:</w:t>
          </w:r>
        </w:sdtContent>
      </w:sdt>
      <w:r w:rsidRPr="00086959" w:rsidR="00013D5E">
        <w:rPr>
          <w:lang w:eastAsia="en-IE"/>
        </w:rPr>
        <w:t xml:space="preserve"> Without a doubt. When you look at a bid, you </w:t>
      </w:r>
      <w:r w:rsidRPr="00086959" w:rsidR="00013D5E">
        <w:rPr>
          <w:lang w:eastAsia="en-IE"/>
        </w:rPr>
        <w:t>have to</w:t>
      </w:r>
      <w:r w:rsidRPr="00086959" w:rsidR="00013D5E">
        <w:rPr>
          <w:lang w:eastAsia="en-IE"/>
        </w:rPr>
        <w:t xml:space="preserve"> see what is in the bid, what it is worth and then of course </w:t>
      </w:r>
      <w:r w:rsidR="00B226FD">
        <w:rPr>
          <w:lang w:eastAsia="en-IE"/>
        </w:rPr>
        <w:t xml:space="preserve">what </w:t>
      </w:r>
      <w:r w:rsidRPr="00086959" w:rsidR="00013D5E">
        <w:rPr>
          <w:lang w:eastAsia="en-IE"/>
        </w:rPr>
        <w:t xml:space="preserve">the cost </w:t>
      </w:r>
      <w:r w:rsidR="00B226FD">
        <w:rPr>
          <w:lang w:eastAsia="en-IE"/>
        </w:rPr>
        <w:t xml:space="preserve">is </w:t>
      </w:r>
      <w:r w:rsidRPr="00086959" w:rsidR="00013D5E">
        <w:rPr>
          <w:lang w:eastAsia="en-IE"/>
        </w:rPr>
        <w:t xml:space="preserve">to the local authority to resource </w:t>
      </w:r>
      <w:r w:rsidR="00B226FD">
        <w:rPr>
          <w:lang w:eastAsia="en-IE"/>
        </w:rPr>
        <w:t xml:space="preserve">that </w:t>
      </w:r>
      <w:r w:rsidRPr="00086959" w:rsidR="00013D5E">
        <w:rPr>
          <w:lang w:eastAsia="en-IE"/>
        </w:rPr>
        <w:t>bid round.</w:t>
      </w:r>
    </w:p>
    <w:p w:rsidR="00685AA2" w:rsidP="00013D5E">
      <w:pPr>
        <w:pStyle w:val="Answer"/>
        <w:rPr>
          <w:lang w:eastAsia="en-IE"/>
        </w:rPr>
      </w:pPr>
      <w:r w:rsidRPr="00086959">
        <w:rPr>
          <w:lang w:eastAsia="en-IE"/>
        </w:rPr>
        <w:t xml:space="preserve">If we had devolution, </w:t>
      </w:r>
      <w:r w:rsidRPr="00086959" w:rsidR="00101276">
        <w:rPr>
          <w:lang w:eastAsia="en-IE"/>
        </w:rPr>
        <w:t>we would</w:t>
      </w:r>
      <w:r w:rsidRPr="00086959">
        <w:rPr>
          <w:lang w:eastAsia="en-IE"/>
        </w:rPr>
        <w:t xml:space="preserve"> not be </w:t>
      </w:r>
      <w:r w:rsidRPr="00086959" w:rsidR="00101276">
        <w:rPr>
          <w:lang w:eastAsia="en-IE"/>
        </w:rPr>
        <w:t>having this</w:t>
      </w:r>
      <w:r w:rsidRPr="00086959">
        <w:rPr>
          <w:lang w:eastAsia="en-IE"/>
        </w:rPr>
        <w:t xml:space="preserve"> conversation</w:t>
      </w:r>
      <w:r w:rsidR="00B226FD">
        <w:rPr>
          <w:lang w:eastAsia="en-IE"/>
        </w:rPr>
        <w:t xml:space="preserve">, </w:t>
      </w:r>
      <w:r w:rsidRPr="00086959" w:rsidR="00101276">
        <w:rPr>
          <w:lang w:eastAsia="en-IE"/>
        </w:rPr>
        <w:t xml:space="preserve">because we would have the funds either regionally or locally. That is a fact about devolution that we </w:t>
      </w:r>
      <w:r w:rsidRPr="00086959" w:rsidR="00101276">
        <w:rPr>
          <w:lang w:eastAsia="en-IE"/>
        </w:rPr>
        <w:t>have to</w:t>
      </w:r>
      <w:r w:rsidRPr="00086959" w:rsidR="00101276">
        <w:rPr>
          <w:lang w:eastAsia="en-IE"/>
        </w:rPr>
        <w:t xml:space="preserve"> grasp. </w:t>
      </w:r>
      <w:r w:rsidRPr="00086959" w:rsidR="00B43AD9">
        <w:rPr>
          <w:lang w:eastAsia="en-IE"/>
        </w:rPr>
        <w:t>Having fiscal independence is</w:t>
      </w:r>
      <w:r w:rsidRPr="00086959" w:rsidR="00101276">
        <w:rPr>
          <w:lang w:eastAsia="en-IE"/>
        </w:rPr>
        <w:t xml:space="preserve"> one of the main drivers</w:t>
      </w:r>
      <w:r w:rsidRPr="00086959" w:rsidR="006D7DF3">
        <w:rPr>
          <w:lang w:eastAsia="en-IE"/>
        </w:rPr>
        <w:t>—</w:t>
      </w:r>
      <w:r w:rsidRPr="00086959" w:rsidR="00101276">
        <w:rPr>
          <w:lang w:eastAsia="en-IE"/>
        </w:rPr>
        <w:t>not</w:t>
      </w:r>
      <w:r w:rsidRPr="00086959" w:rsidR="00B43AD9">
        <w:rPr>
          <w:lang w:eastAsia="en-IE"/>
        </w:rPr>
        <w:t xml:space="preserve"> the main driver</w:t>
      </w:r>
      <w:r w:rsidR="003A47D4">
        <w:rPr>
          <w:lang w:eastAsia="en-IE"/>
        </w:rPr>
        <w:t xml:space="preserve">, </w:t>
      </w:r>
      <w:r w:rsidRPr="00086959" w:rsidR="00B43AD9">
        <w:rPr>
          <w:lang w:eastAsia="en-IE"/>
        </w:rPr>
        <w:t>but one of them</w:t>
      </w:r>
      <w:r w:rsidRPr="00086959" w:rsidR="006D7DF3">
        <w:rPr>
          <w:lang w:eastAsia="en-IE"/>
        </w:rPr>
        <w:t>—</w:t>
      </w:r>
      <w:r w:rsidRPr="00086959" w:rsidR="00B43AD9">
        <w:rPr>
          <w:lang w:eastAsia="en-IE"/>
        </w:rPr>
        <w:t xml:space="preserve">for devolution. If you are constantly tied to the apron strings of Whitehall, you will advance </w:t>
      </w:r>
      <w:r>
        <w:rPr>
          <w:lang w:eastAsia="en-IE"/>
        </w:rPr>
        <w:t xml:space="preserve">at a lesser speed </w:t>
      </w:r>
      <w:r w:rsidRPr="00086959" w:rsidR="00B43AD9">
        <w:rPr>
          <w:lang w:eastAsia="en-IE"/>
        </w:rPr>
        <w:t xml:space="preserve">than you would if could do </w:t>
      </w:r>
      <w:r w:rsidRPr="00086959" w:rsidR="0039300B">
        <w:rPr>
          <w:lang w:eastAsia="en-IE"/>
        </w:rPr>
        <w:t xml:space="preserve">things yourself. </w:t>
      </w:r>
    </w:p>
    <w:p w:rsidR="00037A45" w:rsidRPr="00086959" w:rsidP="00013D5E">
      <w:pPr>
        <w:pStyle w:val="Answer"/>
        <w:rPr>
          <w:rFonts w:cs="Arial"/>
          <w:iCs/>
          <w:lang w:eastAsia="en-IE"/>
        </w:rPr>
      </w:pPr>
      <w:r>
        <w:rPr>
          <w:lang w:eastAsia="en-IE"/>
        </w:rPr>
        <w:t>So</w:t>
      </w:r>
      <w:r>
        <w:rPr>
          <w:lang w:eastAsia="en-IE"/>
        </w:rPr>
        <w:t xml:space="preserve"> I do think that </w:t>
      </w:r>
      <w:r w:rsidRPr="00086959" w:rsidR="0039300B">
        <w:rPr>
          <w:lang w:eastAsia="en-IE"/>
        </w:rPr>
        <w:t xml:space="preserve">Whitehall has to let go of some of </w:t>
      </w:r>
      <w:r w:rsidR="00ED397A">
        <w:rPr>
          <w:lang w:eastAsia="en-IE"/>
        </w:rPr>
        <w:t xml:space="preserve">the </w:t>
      </w:r>
      <w:r w:rsidRPr="00086959" w:rsidR="0039300B">
        <w:rPr>
          <w:lang w:eastAsia="en-IE"/>
        </w:rPr>
        <w:t xml:space="preserve">fiscal control </w:t>
      </w:r>
      <w:r w:rsidR="00ED397A">
        <w:rPr>
          <w:lang w:eastAsia="en-IE"/>
        </w:rPr>
        <w:t xml:space="preserve">they have, </w:t>
      </w:r>
      <w:r w:rsidRPr="00086959" w:rsidR="0039300B">
        <w:rPr>
          <w:lang w:eastAsia="en-IE"/>
        </w:rPr>
        <w:t xml:space="preserve">as well as some of </w:t>
      </w:r>
      <w:r w:rsidR="00ED397A">
        <w:rPr>
          <w:lang w:eastAsia="en-IE"/>
        </w:rPr>
        <w:t xml:space="preserve">the </w:t>
      </w:r>
      <w:r w:rsidRPr="00086959" w:rsidR="0039300B">
        <w:rPr>
          <w:lang w:eastAsia="en-IE"/>
        </w:rPr>
        <w:t>policy controls</w:t>
      </w:r>
      <w:r w:rsidR="00ED397A">
        <w:rPr>
          <w:lang w:eastAsia="en-IE"/>
        </w:rPr>
        <w:t xml:space="preserve"> they have</w:t>
      </w:r>
      <w:r w:rsidRPr="00086959" w:rsidR="006D7DF3">
        <w:rPr>
          <w:lang w:eastAsia="en-IE"/>
        </w:rPr>
        <w:t>. A</w:t>
      </w:r>
      <w:r w:rsidRPr="00086959" w:rsidR="0039300B">
        <w:rPr>
          <w:lang w:eastAsia="en-IE"/>
        </w:rPr>
        <w:t xml:space="preserve">bsolutely, as it sits, a deciding factor will be whether we can afford to put a bid in. If you are at that stage, you are not following the </w:t>
      </w:r>
      <w:r w:rsidRPr="00086959" w:rsidR="0039300B">
        <w:rPr>
          <w:rFonts w:cs="Arial"/>
          <w:iCs/>
          <w:lang w:eastAsia="en-IE"/>
        </w:rPr>
        <w:t>evidence and people will not gain</w:t>
      </w:r>
      <w:r w:rsidRPr="00086959" w:rsidR="00443D3F">
        <w:rPr>
          <w:rFonts w:cs="Arial"/>
          <w:iCs/>
          <w:lang w:eastAsia="en-IE"/>
        </w:rPr>
        <w:t>.</w:t>
      </w:r>
    </w:p>
    <w:p w:rsidR="00013D5E" w:rsidRPr="00086959" w:rsidP="00037A45">
      <w:pPr>
        <w:pStyle w:val="Answer"/>
        <w:rPr>
          <w:rFonts w:cs="Arial"/>
          <w:bCs/>
          <w:iCs/>
          <w:szCs w:val="24"/>
          <w:lang w:eastAsia="en-IE"/>
        </w:rPr>
      </w:pPr>
      <w:sdt>
        <w:sdtPr>
          <w:rPr>
            <w:lang w:eastAsia="en-IE"/>
          </w:rPr>
          <w:alias w:val="Witness"/>
          <w:id w:val="-784961188"/>
          <w:placeholder>
            <w:docPart w:val="DefaultPlaceholder_-1854013440"/>
          </w:placeholder>
          <w:richText/>
        </w:sdtPr>
        <w:sdtContent>
          <w:r w:rsidRPr="00086959" w:rsidR="00037A45">
            <w:rPr>
              <w:b/>
              <w:i/>
              <w:lang w:eastAsia="en-IE"/>
            </w:rPr>
            <w:t>Matt O</w:t>
          </w:r>
          <w:r w:rsidR="00086959">
            <w:rPr>
              <w:b/>
              <w:i/>
              <w:lang w:eastAsia="en-IE"/>
            </w:rPr>
            <w:t>’</w:t>
          </w:r>
          <w:r w:rsidRPr="00086959" w:rsidR="00037A45">
            <w:rPr>
              <w:b/>
              <w:i/>
              <w:lang w:eastAsia="en-IE"/>
            </w:rPr>
            <w:t>Neill:</w:t>
          </w:r>
        </w:sdtContent>
      </w:sdt>
      <w:r w:rsidRPr="00086959" w:rsidR="00037A45">
        <w:rPr>
          <w:lang w:eastAsia="en-IE"/>
        </w:rPr>
        <w:t xml:space="preserve"> I </w:t>
      </w:r>
      <w:r w:rsidR="00666862">
        <w:rPr>
          <w:lang w:eastAsia="en-IE"/>
        </w:rPr>
        <w:t xml:space="preserve">absolutely </w:t>
      </w:r>
      <w:r w:rsidRPr="00086959" w:rsidR="00037A45">
        <w:rPr>
          <w:lang w:eastAsia="en-IE"/>
        </w:rPr>
        <w:t>agree</w:t>
      </w:r>
      <w:r w:rsidRPr="00086959" w:rsidR="001A139A">
        <w:rPr>
          <w:lang w:eastAsia="en-IE"/>
        </w:rPr>
        <w:t>. E</w:t>
      </w:r>
      <w:r w:rsidRPr="00086959" w:rsidR="00037A45">
        <w:rPr>
          <w:lang w:eastAsia="en-IE"/>
        </w:rPr>
        <w:t xml:space="preserve">ven in an area like ours, South Yorkshire, which has </w:t>
      </w:r>
      <w:r w:rsidRPr="00086959" w:rsidR="001A139A">
        <w:rPr>
          <w:lang w:eastAsia="en-IE"/>
        </w:rPr>
        <w:t xml:space="preserve">mayoral </w:t>
      </w:r>
      <w:r w:rsidR="00CF6C45">
        <w:rPr>
          <w:lang w:eastAsia="en-IE"/>
        </w:rPr>
        <w:t xml:space="preserve">combined </w:t>
      </w:r>
      <w:r w:rsidRPr="00086959" w:rsidR="001A139A">
        <w:rPr>
          <w:lang w:eastAsia="en-IE"/>
        </w:rPr>
        <w:t>authority, we are still chasing pots of money. There is still a national requirement for competitive bidding</w:t>
      </w:r>
      <w:r w:rsidR="00B83B3B">
        <w:rPr>
          <w:lang w:eastAsia="en-IE"/>
        </w:rPr>
        <w:t>,</w:t>
      </w:r>
      <w:r w:rsidRPr="00086959" w:rsidR="001A139A">
        <w:rPr>
          <w:lang w:eastAsia="en-IE"/>
        </w:rPr>
        <w:t xml:space="preserve"> and that call on capacity is </w:t>
      </w:r>
      <w:r w:rsidR="00B83B3B">
        <w:rPr>
          <w:lang w:eastAsia="en-IE"/>
        </w:rPr>
        <w:t xml:space="preserve">really </w:t>
      </w:r>
      <w:r w:rsidRPr="00086959" w:rsidR="001A139A">
        <w:rPr>
          <w:lang w:eastAsia="en-IE"/>
        </w:rPr>
        <w:t>challenging when you consider</w:t>
      </w:r>
      <w:r w:rsidRPr="00086959" w:rsidR="00BB08CE">
        <w:rPr>
          <w:lang w:eastAsia="en-IE"/>
        </w:rPr>
        <w:t xml:space="preserve"> that you also </w:t>
      </w:r>
      <w:r w:rsidRPr="00086959" w:rsidR="00BB08CE">
        <w:rPr>
          <w:lang w:eastAsia="en-IE"/>
        </w:rPr>
        <w:t>have to</w:t>
      </w:r>
      <w:r w:rsidRPr="00086959" w:rsidR="00BB08CE">
        <w:rPr>
          <w:lang w:eastAsia="en-IE"/>
        </w:rPr>
        <w:t xml:space="preserve"> deliver </w:t>
      </w:r>
      <w:r w:rsidR="00B83B3B">
        <w:rPr>
          <w:lang w:eastAsia="en-IE"/>
        </w:rPr>
        <w:t>BAU</w:t>
      </w:r>
      <w:r w:rsidR="00C067BB">
        <w:rPr>
          <w:lang w:eastAsia="en-IE"/>
        </w:rPr>
        <w:t>.</w:t>
      </w:r>
      <w:r w:rsidR="00B739AD">
        <w:rPr>
          <w:lang w:eastAsia="en-IE"/>
        </w:rPr>
        <w:t xml:space="preserve"> </w:t>
      </w:r>
      <w:r w:rsidR="00C067BB">
        <w:rPr>
          <w:lang w:eastAsia="en-IE"/>
        </w:rPr>
        <w:t xml:space="preserve">Also, </w:t>
      </w:r>
      <w:r w:rsidRPr="00086959" w:rsidR="00BB08CE">
        <w:rPr>
          <w:lang w:eastAsia="en-IE"/>
        </w:rPr>
        <w:t>when funding streams come out simultaneously</w:t>
      </w:r>
      <w:r w:rsidR="00C067BB">
        <w:rPr>
          <w:lang w:eastAsia="en-IE"/>
        </w:rPr>
        <w:t>—w</w:t>
      </w:r>
      <w:r w:rsidRPr="00086959" w:rsidR="00A37895">
        <w:rPr>
          <w:lang w:eastAsia="en-IE"/>
        </w:rPr>
        <w:t>hen t</w:t>
      </w:r>
      <w:r w:rsidRPr="00086959" w:rsidR="00BB08CE">
        <w:rPr>
          <w:lang w:eastAsia="en-IE"/>
        </w:rPr>
        <w:t xml:space="preserve">he UK </w:t>
      </w:r>
      <w:r w:rsidRPr="00086959" w:rsidR="00C067BB">
        <w:rPr>
          <w:lang w:eastAsia="en-IE"/>
        </w:rPr>
        <w:t xml:space="preserve">shared prosperity fund </w:t>
      </w:r>
      <w:r w:rsidRPr="00086959" w:rsidR="00BB08CE">
        <w:rPr>
          <w:lang w:eastAsia="en-IE"/>
        </w:rPr>
        <w:t xml:space="preserve">requirement to build investment plans coincides with </w:t>
      </w:r>
      <w:r w:rsidRPr="00086959" w:rsidR="00BB08CE">
        <w:rPr>
          <w:rFonts w:cs="Arial"/>
          <w:bCs/>
          <w:iCs/>
          <w:szCs w:val="24"/>
          <w:lang w:eastAsia="en-IE"/>
        </w:rPr>
        <w:t>levelling</w:t>
      </w:r>
      <w:r w:rsidR="00C067BB">
        <w:rPr>
          <w:rFonts w:cs="Arial"/>
          <w:bCs/>
          <w:iCs/>
          <w:szCs w:val="24"/>
          <w:lang w:eastAsia="en-IE"/>
        </w:rPr>
        <w:t>-</w:t>
      </w:r>
      <w:r w:rsidRPr="00086959" w:rsidR="00BB08CE">
        <w:rPr>
          <w:rFonts w:cs="Arial"/>
          <w:bCs/>
          <w:iCs/>
          <w:szCs w:val="24"/>
          <w:lang w:eastAsia="en-IE"/>
        </w:rPr>
        <w:t>up round</w:t>
      </w:r>
      <w:r w:rsidR="0038367C">
        <w:rPr>
          <w:rFonts w:cs="Arial"/>
          <w:bCs/>
          <w:iCs/>
          <w:szCs w:val="24"/>
          <w:lang w:eastAsia="en-IE"/>
        </w:rPr>
        <w:t xml:space="preserve"> 2</w:t>
      </w:r>
      <w:r w:rsidRPr="00086959" w:rsidR="00A37895">
        <w:rPr>
          <w:rFonts w:cs="Arial"/>
          <w:bCs/>
          <w:iCs/>
          <w:szCs w:val="24"/>
          <w:lang w:eastAsia="en-IE"/>
        </w:rPr>
        <w:t xml:space="preserve"> application deadlines—you are asking the same people to do the same things</w:t>
      </w:r>
      <w:r w:rsidR="00ED269D">
        <w:rPr>
          <w:rFonts w:cs="Arial"/>
          <w:bCs/>
          <w:iCs/>
          <w:szCs w:val="24"/>
          <w:lang w:eastAsia="en-IE"/>
        </w:rPr>
        <w:t xml:space="preserve">, </w:t>
      </w:r>
      <w:r w:rsidRPr="00086959" w:rsidR="00A37895">
        <w:rPr>
          <w:rFonts w:cs="Arial"/>
          <w:bCs/>
          <w:iCs/>
          <w:szCs w:val="24"/>
          <w:lang w:eastAsia="en-IE"/>
        </w:rPr>
        <w:t xml:space="preserve">and there is only so much bandwidth to do it. </w:t>
      </w:r>
    </w:p>
    <w:p w:rsidR="004B348A" w:rsidRPr="00086959" w:rsidP="00037A45">
      <w:pPr>
        <w:pStyle w:val="Answer"/>
        <w:rPr>
          <w:rFonts w:cs="Arial"/>
          <w:bCs/>
          <w:iCs/>
          <w:szCs w:val="24"/>
          <w:lang w:eastAsia="en-IE"/>
        </w:rPr>
      </w:pPr>
      <w:r w:rsidRPr="00086959">
        <w:rPr>
          <w:rFonts w:cs="Arial"/>
          <w:bCs/>
          <w:iCs/>
          <w:szCs w:val="24"/>
          <w:lang w:eastAsia="en-IE"/>
        </w:rPr>
        <w:t xml:space="preserve">I also think spot funding leads to suboptimal outcomes because you are not looking strategically </w:t>
      </w:r>
      <w:r w:rsidRPr="00086959" w:rsidR="00372C8A">
        <w:rPr>
          <w:rFonts w:cs="Arial"/>
          <w:bCs/>
          <w:iCs/>
          <w:szCs w:val="24"/>
          <w:lang w:eastAsia="en-IE"/>
        </w:rPr>
        <w:t>at the longer term. I take the point that was made</w:t>
      </w:r>
      <w:r w:rsidR="009668A0">
        <w:rPr>
          <w:rFonts w:cs="Arial"/>
          <w:bCs/>
          <w:iCs/>
          <w:szCs w:val="24"/>
          <w:lang w:eastAsia="en-IE"/>
        </w:rPr>
        <w:t>:</w:t>
      </w:r>
      <w:r w:rsidRPr="00086959" w:rsidR="00372C8A">
        <w:rPr>
          <w:rFonts w:cs="Arial"/>
          <w:bCs/>
          <w:iCs/>
          <w:szCs w:val="24"/>
          <w:lang w:eastAsia="en-IE"/>
        </w:rPr>
        <w:t xml:space="preserve"> let</w:t>
      </w:r>
      <w:r w:rsidR="00086959">
        <w:rPr>
          <w:rFonts w:cs="Arial"/>
          <w:bCs/>
          <w:iCs/>
          <w:szCs w:val="24"/>
          <w:lang w:eastAsia="en-IE"/>
        </w:rPr>
        <w:t>’</w:t>
      </w:r>
      <w:r w:rsidRPr="00086959" w:rsidR="00372C8A">
        <w:rPr>
          <w:rFonts w:cs="Arial"/>
          <w:bCs/>
          <w:iCs/>
          <w:szCs w:val="24"/>
          <w:lang w:eastAsia="en-IE"/>
        </w:rPr>
        <w:t xml:space="preserve">s have a mature conversation with </w:t>
      </w:r>
      <w:r w:rsidRPr="00086959" w:rsidR="00FE6A8B">
        <w:rPr>
          <w:rFonts w:cs="Arial"/>
          <w:bCs/>
          <w:iCs/>
          <w:szCs w:val="24"/>
          <w:lang w:eastAsia="en-IE"/>
        </w:rPr>
        <w:t>G</w:t>
      </w:r>
      <w:r w:rsidRPr="00086959" w:rsidR="00372C8A">
        <w:rPr>
          <w:rFonts w:cs="Arial"/>
          <w:bCs/>
          <w:iCs/>
          <w:szCs w:val="24"/>
          <w:lang w:eastAsia="en-IE"/>
        </w:rPr>
        <w:t>overnment around a 20-year plan. Let</w:t>
      </w:r>
      <w:r w:rsidR="00086959">
        <w:rPr>
          <w:rFonts w:cs="Arial"/>
          <w:bCs/>
          <w:iCs/>
          <w:szCs w:val="24"/>
          <w:lang w:eastAsia="en-IE"/>
        </w:rPr>
        <w:t>’</w:t>
      </w:r>
      <w:r w:rsidRPr="00086959" w:rsidR="00372C8A">
        <w:rPr>
          <w:rFonts w:cs="Arial"/>
          <w:bCs/>
          <w:iCs/>
          <w:szCs w:val="24"/>
          <w:lang w:eastAsia="en-IE"/>
        </w:rPr>
        <w:t>s be honest that levelling up will not be done by 2030, and then let</w:t>
      </w:r>
      <w:r w:rsidR="00086959">
        <w:rPr>
          <w:rFonts w:cs="Arial"/>
          <w:bCs/>
          <w:iCs/>
          <w:szCs w:val="24"/>
          <w:lang w:eastAsia="en-IE"/>
        </w:rPr>
        <w:t>’</w:t>
      </w:r>
      <w:r w:rsidRPr="00086959" w:rsidR="00372C8A">
        <w:rPr>
          <w:rFonts w:cs="Arial"/>
          <w:bCs/>
          <w:iCs/>
          <w:szCs w:val="24"/>
          <w:lang w:eastAsia="en-IE"/>
        </w:rPr>
        <w:t xml:space="preserve">s devolve the money to </w:t>
      </w:r>
      <w:r w:rsidR="00731E01">
        <w:rPr>
          <w:rFonts w:cs="Arial"/>
          <w:bCs/>
          <w:iCs/>
          <w:szCs w:val="24"/>
          <w:lang w:eastAsia="en-IE"/>
        </w:rPr>
        <w:t>M</w:t>
      </w:r>
      <w:r w:rsidRPr="00086959" w:rsidR="00372C8A">
        <w:rPr>
          <w:rFonts w:cs="Arial"/>
          <w:bCs/>
          <w:iCs/>
          <w:szCs w:val="24"/>
          <w:lang w:eastAsia="en-IE"/>
        </w:rPr>
        <w:t>ayors and leaders to decide on local projects that can be delivered</w:t>
      </w:r>
      <w:r w:rsidRPr="00086959">
        <w:rPr>
          <w:rFonts w:cs="Arial"/>
          <w:bCs/>
          <w:iCs/>
          <w:szCs w:val="24"/>
          <w:lang w:eastAsia="en-IE"/>
        </w:rPr>
        <w:t xml:space="preserve"> and </w:t>
      </w:r>
      <w:r w:rsidR="00731E01">
        <w:rPr>
          <w:rFonts w:cs="Arial"/>
          <w:bCs/>
          <w:iCs/>
          <w:szCs w:val="24"/>
          <w:lang w:eastAsia="en-IE"/>
        </w:rPr>
        <w:t xml:space="preserve">let’s </w:t>
      </w:r>
      <w:r w:rsidRPr="00086959">
        <w:rPr>
          <w:rFonts w:cs="Arial"/>
          <w:bCs/>
          <w:iCs/>
          <w:szCs w:val="24"/>
          <w:lang w:eastAsia="en-IE"/>
        </w:rPr>
        <w:t xml:space="preserve">get more </w:t>
      </w:r>
      <w:r w:rsidR="00731E01">
        <w:rPr>
          <w:rFonts w:cs="Arial"/>
          <w:bCs/>
          <w:iCs/>
          <w:szCs w:val="24"/>
          <w:lang w:eastAsia="en-IE"/>
        </w:rPr>
        <w:t xml:space="preserve">of that spend </w:t>
      </w:r>
      <w:r w:rsidRPr="00086959">
        <w:rPr>
          <w:rFonts w:cs="Arial"/>
          <w:bCs/>
          <w:iCs/>
          <w:szCs w:val="24"/>
          <w:lang w:eastAsia="en-IE"/>
        </w:rPr>
        <w:t>in the local economy rather than held in Whitehall.</w:t>
      </w:r>
    </w:p>
    <w:p w:rsidR="00A37895" w:rsidRPr="00086959" w:rsidP="004B348A">
      <w:pPr>
        <w:pStyle w:val="Answer"/>
        <w:rPr>
          <w:rFonts w:cs="Arial"/>
          <w:szCs w:val="24"/>
          <w:lang w:eastAsia="en-IE"/>
        </w:rPr>
      </w:pPr>
      <w:sdt>
        <w:sdtPr>
          <w:rPr>
            <w:lang w:eastAsia="en-IE"/>
          </w:rPr>
          <w:alias w:val="Witness"/>
          <w:id w:val="2035992811"/>
          <w:placeholder>
            <w:docPart w:val="DefaultPlaceholder_-1854013440"/>
          </w:placeholder>
          <w:richText/>
        </w:sdtPr>
        <w:sdtContent>
          <w:r w:rsidRPr="00086959" w:rsidR="004B348A">
            <w:rPr>
              <w:b/>
              <w:i/>
              <w:lang w:eastAsia="en-IE"/>
            </w:rPr>
            <w:t xml:space="preserve">Georgina </w:t>
          </w:r>
          <w:r w:rsidR="00C13329">
            <w:rPr>
              <w:b/>
              <w:i/>
              <w:lang w:eastAsia="en-IE"/>
            </w:rPr>
            <w:t>Blakemore:</w:t>
          </w:r>
        </w:sdtContent>
      </w:sdt>
      <w:r w:rsidRPr="00086959" w:rsidR="004B348A">
        <w:rPr>
          <w:lang w:eastAsia="en-IE"/>
        </w:rPr>
        <w:t xml:space="preserve"> I agree with both of those points. I made the capacity point in my first answer. At a district level, that is very challenging</w:t>
      </w:r>
      <w:r w:rsidR="00C36010">
        <w:rPr>
          <w:lang w:eastAsia="en-IE"/>
        </w:rPr>
        <w:t xml:space="preserve">. Often, </w:t>
      </w:r>
      <w:r w:rsidRPr="00086959" w:rsidR="00F32273">
        <w:rPr>
          <w:lang w:eastAsia="en-IE"/>
        </w:rPr>
        <w:t xml:space="preserve">we are talking about reasonably small sums of money when it is a direct bid from </w:t>
      </w:r>
      <w:r w:rsidR="00C36010">
        <w:rPr>
          <w:lang w:eastAsia="en-IE"/>
        </w:rPr>
        <w:t>ourselves</w:t>
      </w:r>
      <w:r w:rsidRPr="00086959" w:rsidR="00F32273">
        <w:rPr>
          <w:lang w:eastAsia="en-IE"/>
        </w:rPr>
        <w:t xml:space="preserve">. </w:t>
      </w:r>
      <w:r w:rsidRPr="00086959" w:rsidR="00062643">
        <w:rPr>
          <w:lang w:eastAsia="en-IE"/>
        </w:rPr>
        <w:t>For anything</w:t>
      </w:r>
      <w:r w:rsidRPr="00086959" w:rsidR="00F32273">
        <w:rPr>
          <w:lang w:eastAsia="en-IE"/>
        </w:rPr>
        <w:t xml:space="preserve"> that gives us </w:t>
      </w:r>
      <w:r w:rsidRPr="00086959" w:rsidR="00062643">
        <w:rPr>
          <w:lang w:eastAsia="en-IE"/>
        </w:rPr>
        <w:t xml:space="preserve">under </w:t>
      </w:r>
      <w:r w:rsidRPr="00086959" w:rsidR="00062643">
        <w:rPr>
          <w:rFonts w:cs="Arial"/>
          <w:szCs w:val="24"/>
          <w:lang w:eastAsia="en-IE"/>
        </w:rPr>
        <w:t xml:space="preserve">£1 million but </w:t>
      </w:r>
      <w:r w:rsidR="008B76C9">
        <w:rPr>
          <w:rFonts w:cs="Arial"/>
          <w:szCs w:val="24"/>
          <w:lang w:eastAsia="en-IE"/>
        </w:rPr>
        <w:t xml:space="preserve">that </w:t>
      </w:r>
      <w:r w:rsidRPr="00086959" w:rsidR="00062643">
        <w:rPr>
          <w:rFonts w:cs="Arial"/>
          <w:szCs w:val="24"/>
          <w:lang w:eastAsia="en-IE"/>
        </w:rPr>
        <w:t>has governance around it, we often make the call that we will not submit</w:t>
      </w:r>
      <w:r w:rsidRPr="00086959" w:rsidR="00144537">
        <w:rPr>
          <w:rFonts w:cs="Arial"/>
          <w:szCs w:val="24"/>
          <w:lang w:eastAsia="en-IE"/>
        </w:rPr>
        <w:t xml:space="preserve"> for those funds. </w:t>
      </w:r>
    </w:p>
    <w:p w:rsidR="0087106B" w:rsidRPr="00086959" w:rsidP="004B348A">
      <w:pPr>
        <w:pStyle w:val="Answer"/>
        <w:rPr>
          <w:rFonts w:cs="Arial"/>
          <w:szCs w:val="24"/>
          <w:lang w:eastAsia="en-IE"/>
        </w:rPr>
      </w:pPr>
      <w:r w:rsidRPr="00086959">
        <w:rPr>
          <w:rFonts w:cs="Arial"/>
          <w:szCs w:val="24"/>
          <w:lang w:eastAsia="en-IE"/>
        </w:rPr>
        <w:t>I echo the grown-up conversation point around the devolution agenda and larger areas</w:t>
      </w:r>
      <w:r w:rsidR="008B76C9">
        <w:rPr>
          <w:rFonts w:cs="Arial"/>
          <w:szCs w:val="24"/>
          <w:lang w:eastAsia="en-IE"/>
        </w:rPr>
        <w:t>—</w:t>
      </w:r>
      <w:r w:rsidRPr="00086959">
        <w:rPr>
          <w:rFonts w:cs="Arial"/>
          <w:szCs w:val="24"/>
          <w:lang w:eastAsia="en-IE"/>
        </w:rPr>
        <w:t>regional areas</w:t>
      </w:r>
      <w:r w:rsidR="008B76C9">
        <w:rPr>
          <w:rFonts w:cs="Arial"/>
          <w:szCs w:val="24"/>
          <w:lang w:eastAsia="en-IE"/>
        </w:rPr>
        <w:t>—</w:t>
      </w:r>
      <w:r w:rsidRPr="00086959">
        <w:rPr>
          <w:rFonts w:cs="Arial"/>
          <w:szCs w:val="24"/>
          <w:lang w:eastAsia="en-IE"/>
        </w:rPr>
        <w:t>being able to spend the money where it is required.</w:t>
      </w:r>
    </w:p>
    <w:p w:rsidR="00144537" w:rsidRPr="00086959" w:rsidP="00414946">
      <w:pPr>
        <w:pStyle w:val="Remark"/>
        <w:rPr>
          <w:lang w:eastAsia="en-IE"/>
        </w:rPr>
      </w:pPr>
      <w:sdt>
        <w:sdtPr>
          <w:rPr>
            <w:lang w:eastAsia="en-IE"/>
          </w:rPr>
          <w:alias w:val="Member"/>
          <w:tag w:val="&lt;Member mnisId='4659' dodsId='107202'&gt;"/>
          <w:id w:val="-853035658"/>
          <w:placeholder>
            <w:docPart w:val="DefaultPlaceholder_-1854013440"/>
          </w:placeholder>
          <w:richText/>
        </w:sdtPr>
        <w:sdtContent>
          <w:r w:rsidRPr="00086959" w:rsidR="0087106B">
            <w:rPr>
              <w:b/>
              <w:lang w:eastAsia="en-IE"/>
            </w:rPr>
            <w:t>Andrew Lewer:</w:t>
          </w:r>
        </w:sdtContent>
      </w:sdt>
      <w:r w:rsidRPr="00086959" w:rsidR="0087106B">
        <w:rPr>
          <w:lang w:eastAsia="en-IE"/>
        </w:rPr>
        <w:t xml:space="preserve"> </w:t>
      </w:r>
      <w:r w:rsidR="008B7FE1">
        <w:rPr>
          <w:lang w:eastAsia="en-IE"/>
        </w:rPr>
        <w:t xml:space="preserve">My </w:t>
      </w:r>
      <w:r w:rsidRPr="00086959" w:rsidR="0087106B">
        <w:rPr>
          <w:lang w:eastAsia="en-IE"/>
        </w:rPr>
        <w:t xml:space="preserve">most memorable </w:t>
      </w:r>
      <w:r w:rsidR="008B7FE1">
        <w:rPr>
          <w:lang w:eastAsia="en-IE"/>
        </w:rPr>
        <w:t xml:space="preserve">one </w:t>
      </w:r>
      <w:r w:rsidRPr="00086959" w:rsidR="0087106B">
        <w:rPr>
          <w:lang w:eastAsia="en-IE"/>
        </w:rPr>
        <w:t xml:space="preserve">was being asked to put </w:t>
      </w:r>
      <w:r w:rsidR="00077974">
        <w:rPr>
          <w:lang w:eastAsia="en-IE"/>
        </w:rPr>
        <w:t xml:space="preserve">a bid </w:t>
      </w:r>
      <w:r w:rsidRPr="00086959" w:rsidR="0087106B">
        <w:rPr>
          <w:lang w:eastAsia="en-IE"/>
        </w:rPr>
        <w:t>in for money to put a bid in</w:t>
      </w:r>
      <w:r w:rsidRPr="00086959" w:rsidR="00414946">
        <w:rPr>
          <w:lang w:eastAsia="en-IE"/>
        </w:rPr>
        <w:t>. I managed to stop that one. Geoff</w:t>
      </w:r>
      <w:r w:rsidR="00077974">
        <w:rPr>
          <w:lang w:eastAsia="en-IE"/>
        </w:rPr>
        <w:t xml:space="preserve">, over to you.  </w:t>
      </w:r>
    </w:p>
    <w:p w:rsidR="009857F3" w:rsidRPr="00086959" w:rsidP="00414946">
      <w:pPr>
        <w:pStyle w:val="Answer"/>
        <w:rPr>
          <w:bCs/>
          <w:iCs/>
        </w:rPr>
      </w:pPr>
      <w:sdt>
        <w:sdtPr>
          <w:alias w:val="Witness"/>
          <w:id w:val="1547409671"/>
          <w:placeholder>
            <w:docPart w:val="DefaultPlaceholder_-1854013440"/>
          </w:placeholder>
          <w:richText/>
        </w:sdtPr>
        <w:sdtContent>
          <w:r w:rsidRPr="00086959" w:rsidR="00414946">
            <w:rPr>
              <w:b/>
              <w:i/>
            </w:rPr>
            <w:t>Geoff Raw:</w:t>
          </w:r>
        </w:sdtContent>
      </w:sdt>
      <w:r w:rsidRPr="00086959" w:rsidR="00414946">
        <w:t xml:space="preserve"> </w:t>
      </w:r>
      <w:r w:rsidR="00DD571E">
        <w:t>One thing I would add is that b</w:t>
      </w:r>
      <w:r w:rsidRPr="00086959" w:rsidR="00DB4EFF">
        <w:t xml:space="preserve">eing purposeful about what it is you are putting a proposal forward for </w:t>
      </w:r>
      <w:r w:rsidR="0095713E">
        <w:t xml:space="preserve">really </w:t>
      </w:r>
      <w:r w:rsidRPr="00086959" w:rsidR="00DB4EFF">
        <w:t>matters</w:t>
      </w:r>
      <w:r w:rsidRPr="00086959" w:rsidR="00FE6A8B">
        <w:t>. W</w:t>
      </w:r>
      <w:r w:rsidRPr="00086959" w:rsidR="00DB4EFF">
        <w:t xml:space="preserve">e are often engaging partners to help </w:t>
      </w:r>
      <w:r w:rsidRPr="00086959" w:rsidR="00B244B0">
        <w:t xml:space="preserve">to </w:t>
      </w:r>
      <w:r w:rsidRPr="00086959" w:rsidR="00DB4EFF">
        <w:t>develop a bi</w:t>
      </w:r>
      <w:r w:rsidRPr="00086959" w:rsidR="00B244B0">
        <w:t>d</w:t>
      </w:r>
      <w:r w:rsidR="00E729B8">
        <w:t>,</w:t>
      </w:r>
      <w:r w:rsidRPr="00086959" w:rsidR="00B244B0">
        <w:t xml:space="preserve"> a proposal</w:t>
      </w:r>
      <w:r w:rsidR="00E729B8">
        <w:t xml:space="preserve">, </w:t>
      </w:r>
      <w:r w:rsidRPr="00086959" w:rsidR="00B244B0">
        <w:t xml:space="preserve">and </w:t>
      </w:r>
      <w:r w:rsidR="00E729B8">
        <w:t xml:space="preserve">to </w:t>
      </w:r>
      <w:r w:rsidRPr="00086959" w:rsidR="00B244B0">
        <w:t>co-invest with us</w:t>
      </w:r>
      <w:r w:rsidRPr="00086959" w:rsidR="00FE6A8B">
        <w:t>. W</w:t>
      </w:r>
      <w:r w:rsidRPr="00086959" w:rsidR="00B244B0">
        <w:t>e can waste a lot of people</w:t>
      </w:r>
      <w:r w:rsidR="00086959">
        <w:t>’</w:t>
      </w:r>
      <w:r w:rsidRPr="00086959" w:rsidR="00B244B0">
        <w:t xml:space="preserve">s </w:t>
      </w:r>
      <w:r w:rsidRPr="00086959" w:rsidR="00B244B0">
        <w:t>time</w:t>
      </w:r>
      <w:r w:rsidRPr="00086959" w:rsidR="0026230F">
        <w:t xml:space="preserve"> if it is just a one-off process and it feels opaque to everyone. </w:t>
      </w:r>
      <w:r w:rsidR="00E729B8">
        <w:t xml:space="preserve">To echo what has been said, </w:t>
      </w:r>
      <w:r w:rsidR="009324D9">
        <w:t xml:space="preserve">a </w:t>
      </w:r>
      <w:r w:rsidRPr="00086959" w:rsidR="0026230F">
        <w:t xml:space="preserve">more </w:t>
      </w:r>
      <w:r w:rsidRPr="00086959" w:rsidR="0026230F">
        <w:t>strategic</w:t>
      </w:r>
      <w:r w:rsidR="009324D9">
        <w:t xml:space="preserve">, </w:t>
      </w:r>
      <w:r w:rsidRPr="00086959" w:rsidR="0026230F">
        <w:t xml:space="preserve">more mature discussion with </w:t>
      </w:r>
      <w:r w:rsidRPr="00086959" w:rsidR="00FE6A8B">
        <w:rPr>
          <w:bCs/>
          <w:iCs/>
        </w:rPr>
        <w:t>G</w:t>
      </w:r>
      <w:r w:rsidRPr="00086959" w:rsidR="0026230F">
        <w:rPr>
          <w:bCs/>
          <w:iCs/>
        </w:rPr>
        <w:t>overnment would help</w:t>
      </w:r>
      <w:r w:rsidR="009324D9">
        <w:rPr>
          <w:bCs/>
          <w:iCs/>
        </w:rPr>
        <w:t xml:space="preserve">. </w:t>
      </w:r>
      <w:r w:rsidRPr="00086959" w:rsidR="0026230F">
        <w:rPr>
          <w:bCs/>
          <w:iCs/>
        </w:rPr>
        <w:t>I</w:t>
      </w:r>
      <w:r w:rsidR="009324D9">
        <w:rPr>
          <w:bCs/>
          <w:iCs/>
        </w:rPr>
        <w:t xml:space="preserve"> </w:t>
      </w:r>
      <w:r w:rsidRPr="00086959" w:rsidR="0026230F">
        <w:rPr>
          <w:bCs/>
          <w:iCs/>
        </w:rPr>
        <w:t xml:space="preserve">think </w:t>
      </w:r>
      <w:r w:rsidR="004D180C">
        <w:rPr>
          <w:bCs/>
          <w:iCs/>
        </w:rPr>
        <w:t xml:space="preserve">that </w:t>
      </w:r>
      <w:r w:rsidRPr="00086959" w:rsidR="0026230F">
        <w:rPr>
          <w:bCs/>
          <w:iCs/>
        </w:rPr>
        <w:t>would secure more long-term commitment from partners in the locality, whether business</w:t>
      </w:r>
      <w:r w:rsidRPr="00086959" w:rsidR="00297828">
        <w:rPr>
          <w:bCs/>
          <w:iCs/>
        </w:rPr>
        <w:t>, community groups or local communities.</w:t>
      </w:r>
    </w:p>
    <w:p w:rsidR="001E7869" w:rsidRPr="00086959" w:rsidP="009857F3">
      <w:pPr>
        <w:pStyle w:val="Question"/>
        <w:rPr>
          <w:bCs/>
          <w:iCs/>
        </w:rPr>
      </w:pPr>
      <w:sdt>
        <w:sdtPr>
          <w:alias w:val="Member"/>
          <w:tag w:val="&lt;Member mnisId='4659' dodsId='107202'&gt;"/>
          <w:id w:val="549825321"/>
          <w:placeholder>
            <w:docPart w:val="DefaultPlaceholder_-1854013440"/>
          </w:placeholder>
          <w:richText/>
        </w:sdtPr>
        <w:sdtContent>
          <w:r w:rsidRPr="36C10D98" w:rsidR="00443D3F">
            <w:rPr>
              <w:b/>
              <w:bCs/>
            </w:rPr>
            <w:t>Andrew Lewer:</w:t>
          </w:r>
        </w:sdtContent>
      </w:sdt>
      <w:r w:rsidR="00443D3F">
        <w:t xml:space="preserve"> Although some Government Ministers have made the right noises about moving away from the bidding culture</w:t>
      </w:r>
      <w:r w:rsidR="6C010176">
        <w:t>, that happened just before the investment zones were announced</w:t>
      </w:r>
      <w:r w:rsidR="001F7BB0">
        <w:t xml:space="preserve">, </w:t>
      </w:r>
      <w:r w:rsidR="6C010176">
        <w:t xml:space="preserve">and apparently 90 local authorities bid </w:t>
      </w:r>
      <w:r w:rsidR="001F7BB0">
        <w:t xml:space="preserve">in </w:t>
      </w:r>
      <w:r w:rsidR="6C010176">
        <w:t>for something like a dozen investment zones, even though they were a bit amorphous even then.</w:t>
      </w:r>
    </w:p>
    <w:p w:rsidR="00155585" w:rsidRPr="00086959" w:rsidP="00155585">
      <w:pPr>
        <w:pStyle w:val="QuestionCont"/>
      </w:pPr>
      <w:r w:rsidRPr="00086959">
        <w:t>When Michael Gove</w:t>
      </w:r>
      <w:r w:rsidRPr="00086959" w:rsidR="0050048B">
        <w:t xml:space="preserve"> has come</w:t>
      </w:r>
      <w:r w:rsidRPr="00086959">
        <w:t xml:space="preserve"> in front of us, he has </w:t>
      </w:r>
      <w:r w:rsidRPr="00086959" w:rsidR="0050048B">
        <w:t>referenced Michael Heseltine who</w:t>
      </w:r>
      <w:r w:rsidR="00CD5DD9">
        <w:t xml:space="preserve">, </w:t>
      </w:r>
      <w:r w:rsidRPr="00086959" w:rsidR="0050048B">
        <w:t>despite being a localist in some respects</w:t>
      </w:r>
      <w:r w:rsidR="006A1101">
        <w:t>,</w:t>
      </w:r>
      <w:r w:rsidRPr="00086959" w:rsidR="0050048B">
        <w:t xml:space="preserve"> still </w:t>
      </w:r>
      <w:r w:rsidR="006A1101">
        <w:t xml:space="preserve">has </w:t>
      </w:r>
      <w:r w:rsidRPr="00086959" w:rsidR="0050048B">
        <w:t xml:space="preserve">this </w:t>
      </w:r>
      <w:r w:rsidR="006A1101">
        <w:t>“</w:t>
      </w:r>
      <w:r w:rsidRPr="00086959" w:rsidR="0050048B">
        <w:t>talking to Whitehall and making your case</w:t>
      </w:r>
      <w:r w:rsidR="006A1101">
        <w:t>”</w:t>
      </w:r>
      <w:r w:rsidRPr="00086959" w:rsidR="0050048B">
        <w:t xml:space="preserve"> sort of mentality.</w:t>
      </w:r>
      <w:r w:rsidRPr="00086959" w:rsidR="00583F5E">
        <w:t xml:space="preserve"> Do you think there is a case for some kind</w:t>
      </w:r>
      <w:r w:rsidR="008D27C0">
        <w:t>s</w:t>
      </w:r>
      <w:r w:rsidRPr="00086959" w:rsidR="00583F5E">
        <w:t xml:space="preserve"> of competitive bidding in that </w:t>
      </w:r>
      <w:r w:rsidR="005B0822">
        <w:t>“</w:t>
      </w:r>
      <w:r w:rsidRPr="00086959" w:rsidR="00583F5E">
        <w:t>trying to impress Whitehall</w:t>
      </w:r>
      <w:r w:rsidR="005B0822">
        <w:t>”</w:t>
      </w:r>
      <w:r w:rsidRPr="00086959">
        <w:t xml:space="preserve"> culture</w:t>
      </w:r>
      <w:r w:rsidR="005B0822">
        <w:t xml:space="preserve">, </w:t>
      </w:r>
      <w:r w:rsidRPr="00086959">
        <w:t>or do you think we should move away from that altogether?</w:t>
      </w:r>
      <w:r w:rsidRPr="00086959" w:rsidR="00583F5E">
        <w:t xml:space="preserve"> </w:t>
      </w:r>
    </w:p>
    <w:p w:rsidR="00155585" w:rsidRPr="00086959" w:rsidP="00155585">
      <w:pPr>
        <w:pStyle w:val="Answer"/>
        <w:rPr>
          <w:bCs/>
          <w:iCs/>
        </w:rPr>
      </w:pPr>
      <w:sdt>
        <w:sdtPr>
          <w:alias w:val="Witness"/>
          <w:id w:val="-1205023872"/>
          <w:placeholder>
            <w:docPart w:val="DefaultPlaceholder_-1854013440"/>
          </w:placeholder>
          <w:richText/>
        </w:sdtPr>
        <w:sdtContent>
          <w:r w:rsidRPr="00086959" w:rsidR="00443D3F">
            <w:rPr>
              <w:b/>
              <w:i/>
            </w:rPr>
            <w:t>Councillor Bentley:</w:t>
          </w:r>
        </w:sdtContent>
      </w:sdt>
      <w:r w:rsidRPr="00086959" w:rsidR="00443D3F">
        <w:t xml:space="preserve"> There is no harm in having a conversation. Dialogue is always good. It depends on who controls the money, of course, as to who you are talking to. Clearly</w:t>
      </w:r>
      <w:r w:rsidR="005B0822">
        <w:t>,</w:t>
      </w:r>
      <w:r w:rsidRPr="00086959" w:rsidR="00443D3F">
        <w:t xml:space="preserve"> with the way we operate, we need to make sure local government is talking to national </w:t>
      </w:r>
      <w:r w:rsidR="00086959">
        <w:rPr>
          <w:bCs/>
          <w:iCs/>
        </w:rPr>
        <w:t>G</w:t>
      </w:r>
      <w:r w:rsidRPr="00086959" w:rsidR="00443D3F">
        <w:rPr>
          <w:bCs/>
          <w:iCs/>
        </w:rPr>
        <w:t>overnment</w:t>
      </w:r>
      <w:r w:rsidRPr="00086959" w:rsidR="00063D97">
        <w:rPr>
          <w:bCs/>
          <w:iCs/>
        </w:rPr>
        <w:t xml:space="preserve">. I am a great believer that local government governs alongside national </w:t>
      </w:r>
      <w:r w:rsidR="00086959">
        <w:rPr>
          <w:bCs/>
          <w:iCs/>
        </w:rPr>
        <w:t>G</w:t>
      </w:r>
      <w:r w:rsidRPr="00086959" w:rsidR="00063D97">
        <w:rPr>
          <w:bCs/>
          <w:iCs/>
        </w:rPr>
        <w:t>overnment in this country</w:t>
      </w:r>
      <w:r w:rsidR="001A61F3">
        <w:rPr>
          <w:bCs/>
          <w:iCs/>
        </w:rPr>
        <w:t>—</w:t>
      </w:r>
      <w:r w:rsidRPr="00086959" w:rsidR="00063D97">
        <w:rPr>
          <w:bCs/>
          <w:iCs/>
        </w:rPr>
        <w:t>not for it but alongside it</w:t>
      </w:r>
      <w:r w:rsidR="001A61F3">
        <w:rPr>
          <w:bCs/>
          <w:iCs/>
        </w:rPr>
        <w:t>—</w:t>
      </w:r>
      <w:r w:rsidRPr="00086959" w:rsidR="00063D97">
        <w:rPr>
          <w:bCs/>
          <w:iCs/>
        </w:rPr>
        <w:t>so our views and experience are as important as anyone</w:t>
      </w:r>
      <w:r w:rsidR="00086959">
        <w:rPr>
          <w:bCs/>
          <w:iCs/>
        </w:rPr>
        <w:t>’</w:t>
      </w:r>
      <w:r w:rsidRPr="00086959" w:rsidR="00063D97">
        <w:rPr>
          <w:bCs/>
          <w:iCs/>
        </w:rPr>
        <w:t>s in Whitehall or Westminster.</w:t>
      </w:r>
    </w:p>
    <w:p w:rsidR="005E19C1" w:rsidRPr="00086959" w:rsidP="00155585">
      <w:pPr>
        <w:pStyle w:val="Answer"/>
        <w:rPr>
          <w:rFonts w:cs="Arial"/>
          <w:bCs/>
          <w:iCs/>
          <w:szCs w:val="24"/>
          <w:lang w:eastAsia="en-IE"/>
        </w:rPr>
      </w:pPr>
      <w:r w:rsidRPr="00086959">
        <w:rPr>
          <w:bCs/>
          <w:iCs/>
        </w:rPr>
        <w:t xml:space="preserve">Having said </w:t>
      </w:r>
      <w:r w:rsidRPr="00086959" w:rsidR="002A7F3B">
        <w:rPr>
          <w:bCs/>
          <w:iCs/>
        </w:rPr>
        <w:t>that</w:t>
      </w:r>
      <w:r w:rsidR="001A61F3">
        <w:rPr>
          <w:bCs/>
          <w:iCs/>
        </w:rPr>
        <w:t>,</w:t>
      </w:r>
      <w:r w:rsidRPr="00086959" w:rsidR="002A7F3B">
        <w:rPr>
          <w:bCs/>
          <w:iCs/>
        </w:rPr>
        <w:t xml:space="preserve"> </w:t>
      </w:r>
      <w:r w:rsidRPr="00086959">
        <w:rPr>
          <w:bCs/>
          <w:iCs/>
        </w:rPr>
        <w:t>it</w:t>
      </w:r>
      <w:r w:rsidRPr="00086959">
        <w:rPr>
          <w:bCs/>
          <w:iCs/>
        </w:rPr>
        <w:t xml:space="preserve"> is important </w:t>
      </w:r>
      <w:r w:rsidRPr="00086959" w:rsidR="002A7F3B">
        <w:rPr>
          <w:bCs/>
          <w:iCs/>
        </w:rPr>
        <w:t xml:space="preserve">that dialogue takes place, </w:t>
      </w:r>
      <w:r w:rsidR="001A61F3">
        <w:rPr>
          <w:bCs/>
          <w:iCs/>
        </w:rPr>
        <w:t xml:space="preserve">but </w:t>
      </w:r>
      <w:r w:rsidRPr="00086959" w:rsidR="002A7F3B">
        <w:rPr>
          <w:bCs/>
          <w:iCs/>
        </w:rPr>
        <w:t xml:space="preserve">I firmly believe that </w:t>
      </w:r>
      <w:r w:rsidRPr="00086959" w:rsidR="002A7F3B">
        <w:rPr>
          <w:rFonts w:cs="Arial"/>
          <w:bCs/>
          <w:iCs/>
        </w:rPr>
        <w:t xml:space="preserve">evidence must point to where funding needs to go. If you believe in </w:t>
      </w:r>
      <w:r w:rsidRPr="00086959" w:rsidR="002A7F3B">
        <w:rPr>
          <w:rFonts w:cs="Arial"/>
          <w:bCs/>
          <w:iCs/>
          <w:szCs w:val="24"/>
          <w:lang w:eastAsia="en-IE"/>
        </w:rPr>
        <w:t>levelling up, it is not levelling up for some</w:t>
      </w:r>
      <w:r w:rsidR="000B36CF">
        <w:rPr>
          <w:rFonts w:cs="Arial"/>
          <w:bCs/>
          <w:iCs/>
          <w:szCs w:val="24"/>
          <w:lang w:eastAsia="en-IE"/>
        </w:rPr>
        <w:t xml:space="preserve">, </w:t>
      </w:r>
      <w:r w:rsidRPr="00086959" w:rsidR="002A7F3B">
        <w:rPr>
          <w:rFonts w:cs="Arial"/>
          <w:bCs/>
          <w:iCs/>
          <w:szCs w:val="24"/>
          <w:lang w:eastAsia="en-IE"/>
        </w:rPr>
        <w:t>but levelling up for all and everybody</w:t>
      </w:r>
      <w:r w:rsidR="000B36CF">
        <w:rPr>
          <w:rFonts w:cs="Arial"/>
          <w:bCs/>
          <w:iCs/>
          <w:szCs w:val="24"/>
          <w:lang w:eastAsia="en-IE"/>
        </w:rPr>
        <w:t xml:space="preserve">, </w:t>
      </w:r>
      <w:r w:rsidRPr="00086959" w:rsidR="002A7F3B">
        <w:rPr>
          <w:rFonts w:cs="Arial"/>
          <w:bCs/>
          <w:iCs/>
          <w:szCs w:val="24"/>
          <w:lang w:eastAsia="en-IE"/>
        </w:rPr>
        <w:t>and evidence will give you that.</w:t>
      </w:r>
    </w:p>
    <w:p w:rsidR="00C01164" w:rsidRPr="00086959" w:rsidP="005E19C1">
      <w:pPr>
        <w:pStyle w:val="Answer"/>
        <w:rPr>
          <w:rFonts w:cs="Arial"/>
          <w:bCs/>
          <w:iCs/>
          <w:szCs w:val="24"/>
          <w:lang w:eastAsia="en-IE"/>
        </w:rPr>
      </w:pPr>
      <w:sdt>
        <w:sdtPr>
          <w:rPr>
            <w:lang w:eastAsia="en-IE"/>
          </w:rPr>
          <w:alias w:val="Witness"/>
          <w:id w:val="-603731143"/>
          <w:placeholder>
            <w:docPart w:val="DefaultPlaceholder_-1854013440"/>
          </w:placeholder>
          <w:richText/>
        </w:sdtPr>
        <w:sdtContent>
          <w:r w:rsidRPr="00086959" w:rsidR="00443D3F">
            <w:rPr>
              <w:b/>
              <w:i/>
              <w:lang w:eastAsia="en-IE"/>
            </w:rPr>
            <w:t>Matt O</w:t>
          </w:r>
          <w:r w:rsidR="00086959">
            <w:rPr>
              <w:b/>
              <w:i/>
              <w:lang w:eastAsia="en-IE"/>
            </w:rPr>
            <w:t>’</w:t>
          </w:r>
          <w:r w:rsidRPr="00086959" w:rsidR="00443D3F">
            <w:rPr>
              <w:b/>
              <w:i/>
              <w:lang w:eastAsia="en-IE"/>
            </w:rPr>
            <w:t>Neill:</w:t>
          </w:r>
        </w:sdtContent>
      </w:sdt>
      <w:r w:rsidRPr="00086959" w:rsidR="00443D3F">
        <w:rPr>
          <w:lang w:eastAsia="en-IE"/>
        </w:rPr>
        <w:t xml:space="preserve"> For the first time, I will disagree with </w:t>
      </w:r>
      <w:r w:rsidR="000B36CF">
        <w:rPr>
          <w:lang w:eastAsia="en-IE"/>
        </w:rPr>
        <w:t>Kevin</w:t>
      </w:r>
      <w:r w:rsidRPr="00086959" w:rsidR="00443D3F">
        <w:rPr>
          <w:lang w:eastAsia="en-IE"/>
        </w:rPr>
        <w:t xml:space="preserve">. I think </w:t>
      </w:r>
      <w:r w:rsidR="006616C5">
        <w:rPr>
          <w:lang w:eastAsia="en-IE"/>
        </w:rPr>
        <w:t xml:space="preserve">that </w:t>
      </w:r>
      <w:r w:rsidRPr="00086959" w:rsidR="00443D3F">
        <w:rPr>
          <w:lang w:eastAsia="en-IE"/>
        </w:rPr>
        <w:t>scrapping the bidding process is the way forward</w:t>
      </w:r>
      <w:r w:rsidRPr="00086959" w:rsidR="00E65DBA">
        <w:rPr>
          <w:lang w:eastAsia="en-IE"/>
        </w:rPr>
        <w:t>. As my leader</w:t>
      </w:r>
      <w:r w:rsidR="006616C5">
        <w:rPr>
          <w:lang w:eastAsia="en-IE"/>
        </w:rPr>
        <w:t xml:space="preserve">, Sir </w:t>
      </w:r>
      <w:r w:rsidRPr="00086959" w:rsidR="00E65DBA">
        <w:rPr>
          <w:lang w:eastAsia="en-IE"/>
        </w:rPr>
        <w:t>Steve Houghton</w:t>
      </w:r>
      <w:r w:rsidR="006616C5">
        <w:rPr>
          <w:lang w:eastAsia="en-IE"/>
        </w:rPr>
        <w:t xml:space="preserve">, </w:t>
      </w:r>
      <w:r w:rsidRPr="00086959" w:rsidR="00E65DBA">
        <w:rPr>
          <w:lang w:eastAsia="en-IE"/>
        </w:rPr>
        <w:t>would say, it is the poor competing with the poor</w:t>
      </w:r>
      <w:r w:rsidRPr="00086959" w:rsidR="00CE17CC">
        <w:rPr>
          <w:lang w:eastAsia="en-IE"/>
        </w:rPr>
        <w:t xml:space="preserve">. Having </w:t>
      </w:r>
      <w:r w:rsidRPr="00086959" w:rsidR="00CE17CC">
        <w:rPr>
          <w:rFonts w:cs="Arial"/>
          <w:bCs/>
          <w:iCs/>
          <w:szCs w:val="24"/>
          <w:lang w:eastAsia="en-IE"/>
        </w:rPr>
        <w:t>certain winners and losers</w:t>
      </w:r>
      <w:r w:rsidRPr="00086959" w:rsidR="00FE6A8B">
        <w:rPr>
          <w:rFonts w:cs="Arial"/>
          <w:bCs/>
          <w:iCs/>
          <w:szCs w:val="24"/>
          <w:lang w:eastAsia="en-IE"/>
        </w:rPr>
        <w:t xml:space="preserve"> in levelling up</w:t>
      </w:r>
      <w:r w:rsidRPr="00086959" w:rsidR="00CE17CC">
        <w:rPr>
          <w:rFonts w:cs="Arial"/>
          <w:bCs/>
          <w:iCs/>
          <w:szCs w:val="24"/>
          <w:lang w:eastAsia="en-IE"/>
        </w:rPr>
        <w:t xml:space="preserve"> is not the solution. </w:t>
      </w:r>
      <w:r w:rsidRPr="00086959" w:rsidR="00AE0D2E">
        <w:rPr>
          <w:rFonts w:cs="Arial"/>
          <w:bCs/>
          <w:iCs/>
          <w:szCs w:val="24"/>
          <w:lang w:eastAsia="en-IE"/>
        </w:rPr>
        <w:t>It should be based on data. From our perspective</w:t>
      </w:r>
      <w:r w:rsidR="00002FE8">
        <w:rPr>
          <w:rFonts w:cs="Arial"/>
          <w:bCs/>
          <w:iCs/>
          <w:szCs w:val="24"/>
          <w:lang w:eastAsia="en-IE"/>
        </w:rPr>
        <w:t>,</w:t>
      </w:r>
      <w:r w:rsidRPr="00086959" w:rsidR="005002B4">
        <w:rPr>
          <w:rFonts w:cs="Arial"/>
          <w:bCs/>
          <w:iCs/>
          <w:szCs w:val="24"/>
          <w:lang w:eastAsia="en-IE"/>
        </w:rPr>
        <w:t xml:space="preserve"> </w:t>
      </w:r>
      <w:r w:rsidR="00A441A2">
        <w:rPr>
          <w:rFonts w:cs="Arial"/>
          <w:bCs/>
          <w:iCs/>
          <w:szCs w:val="24"/>
          <w:lang w:eastAsia="en-IE"/>
        </w:rPr>
        <w:t xml:space="preserve">in terms of </w:t>
      </w:r>
      <w:r w:rsidRPr="00086959" w:rsidR="005002B4">
        <w:rPr>
          <w:rFonts w:cs="Arial"/>
          <w:bCs/>
          <w:iCs/>
          <w:szCs w:val="24"/>
          <w:lang w:eastAsia="en-IE"/>
        </w:rPr>
        <w:t>the data and the pri</w:t>
      </w:r>
      <w:r w:rsidRPr="00086959" w:rsidR="00760754">
        <w:rPr>
          <w:rFonts w:cs="Arial"/>
          <w:bCs/>
          <w:iCs/>
          <w:szCs w:val="24"/>
          <w:lang w:eastAsia="en-IE"/>
        </w:rPr>
        <w:t>oritisation</w:t>
      </w:r>
      <w:r w:rsidRPr="00086959" w:rsidR="005002B4">
        <w:rPr>
          <w:rFonts w:cs="Arial"/>
          <w:bCs/>
          <w:iCs/>
          <w:szCs w:val="24"/>
          <w:lang w:eastAsia="en-IE"/>
        </w:rPr>
        <w:t xml:space="preserve"> process</w:t>
      </w:r>
      <w:r w:rsidRPr="00086959" w:rsidR="00760754">
        <w:rPr>
          <w:rFonts w:cs="Arial"/>
          <w:bCs/>
          <w:iCs/>
          <w:szCs w:val="24"/>
          <w:lang w:eastAsia="en-IE"/>
        </w:rPr>
        <w:t>,</w:t>
      </w:r>
      <w:r w:rsidRPr="00086959" w:rsidR="005002B4">
        <w:rPr>
          <w:rFonts w:cs="Arial"/>
          <w:bCs/>
          <w:iCs/>
          <w:szCs w:val="24"/>
          <w:lang w:eastAsia="en-IE"/>
        </w:rPr>
        <w:t xml:space="preserve"> for Barnsley to come as a category 2</w:t>
      </w:r>
      <w:r w:rsidRPr="00086959" w:rsidR="00376359">
        <w:rPr>
          <w:rFonts w:cs="Arial"/>
          <w:bCs/>
          <w:iCs/>
          <w:szCs w:val="24"/>
          <w:lang w:eastAsia="en-IE"/>
        </w:rPr>
        <w:t xml:space="preserve"> was quite anomalous</w:t>
      </w:r>
      <w:r w:rsidR="00A441A2">
        <w:rPr>
          <w:rFonts w:cs="Arial"/>
          <w:bCs/>
          <w:iCs/>
          <w:szCs w:val="24"/>
          <w:lang w:eastAsia="en-IE"/>
        </w:rPr>
        <w:t xml:space="preserve"> </w:t>
      </w:r>
      <w:r w:rsidRPr="00086959" w:rsidR="00376359">
        <w:rPr>
          <w:rFonts w:cs="Arial"/>
          <w:bCs/>
          <w:iCs/>
          <w:szCs w:val="24"/>
          <w:lang w:eastAsia="en-IE"/>
        </w:rPr>
        <w:t>when</w:t>
      </w:r>
      <w:r w:rsidR="00A441A2">
        <w:rPr>
          <w:rFonts w:cs="Arial"/>
          <w:bCs/>
          <w:iCs/>
          <w:szCs w:val="24"/>
          <w:lang w:eastAsia="en-IE"/>
        </w:rPr>
        <w:t>,</w:t>
      </w:r>
      <w:r w:rsidRPr="00086959" w:rsidR="00376359">
        <w:rPr>
          <w:rFonts w:cs="Arial"/>
          <w:bCs/>
          <w:iCs/>
          <w:szCs w:val="24"/>
          <w:lang w:eastAsia="en-IE"/>
        </w:rPr>
        <w:t xml:space="preserve"> by any other metric</w:t>
      </w:r>
      <w:r w:rsidR="00A441A2">
        <w:rPr>
          <w:rFonts w:cs="Arial"/>
          <w:bCs/>
          <w:iCs/>
          <w:szCs w:val="24"/>
          <w:lang w:eastAsia="en-IE"/>
        </w:rPr>
        <w:t xml:space="preserve">, </w:t>
      </w:r>
      <w:r w:rsidRPr="00086959" w:rsidR="00376359">
        <w:rPr>
          <w:rFonts w:cs="Arial"/>
          <w:bCs/>
          <w:iCs/>
          <w:szCs w:val="24"/>
          <w:lang w:eastAsia="en-IE"/>
        </w:rPr>
        <w:t xml:space="preserve">you would say, </w:t>
      </w:r>
      <w:r w:rsidR="00086959">
        <w:rPr>
          <w:rFonts w:cs="Arial"/>
          <w:bCs/>
          <w:iCs/>
          <w:szCs w:val="24"/>
          <w:lang w:eastAsia="en-IE"/>
        </w:rPr>
        <w:t>“</w:t>
      </w:r>
      <w:r w:rsidRPr="00086959" w:rsidR="00376359">
        <w:rPr>
          <w:rFonts w:cs="Arial"/>
          <w:bCs/>
          <w:iCs/>
          <w:szCs w:val="24"/>
          <w:lang w:eastAsia="en-IE"/>
        </w:rPr>
        <w:t xml:space="preserve">That is a priority 1 </w:t>
      </w:r>
      <w:r w:rsidRPr="00086959" w:rsidR="00376359">
        <w:rPr>
          <w:rFonts w:cs="Arial"/>
          <w:bCs/>
          <w:iCs/>
          <w:szCs w:val="24"/>
          <w:lang w:eastAsia="en-IE"/>
        </w:rPr>
        <w:t>place</w:t>
      </w:r>
      <w:r w:rsidRPr="00086959" w:rsidR="00376359">
        <w:rPr>
          <w:rFonts w:cs="Arial"/>
          <w:bCs/>
          <w:iCs/>
          <w:szCs w:val="24"/>
          <w:lang w:eastAsia="en-IE"/>
        </w:rPr>
        <w:t xml:space="preserve"> and the need is the greatest</w:t>
      </w:r>
      <w:r w:rsidR="004E15FC">
        <w:rPr>
          <w:rFonts w:cs="Arial"/>
          <w:bCs/>
          <w:iCs/>
          <w:szCs w:val="24"/>
          <w:lang w:eastAsia="en-IE"/>
        </w:rPr>
        <w:t>.</w:t>
      </w:r>
      <w:r w:rsidR="00086959">
        <w:rPr>
          <w:rFonts w:cs="Arial"/>
          <w:bCs/>
          <w:iCs/>
          <w:szCs w:val="24"/>
          <w:lang w:eastAsia="en-IE"/>
        </w:rPr>
        <w:t>”</w:t>
      </w:r>
      <w:r w:rsidRPr="00086959" w:rsidR="00FC274B">
        <w:rPr>
          <w:rFonts w:cs="Arial"/>
          <w:bCs/>
          <w:iCs/>
          <w:szCs w:val="24"/>
          <w:lang w:eastAsia="en-IE"/>
        </w:rPr>
        <w:t xml:space="preserve"> We would get rid of </w:t>
      </w:r>
      <w:r w:rsidR="004E15FC">
        <w:rPr>
          <w:rFonts w:cs="Arial"/>
          <w:bCs/>
          <w:iCs/>
          <w:szCs w:val="24"/>
          <w:lang w:eastAsia="en-IE"/>
        </w:rPr>
        <w:t xml:space="preserve">the bidding process </w:t>
      </w:r>
      <w:r w:rsidRPr="00086959" w:rsidR="00FC274B">
        <w:rPr>
          <w:rFonts w:cs="Arial"/>
          <w:bCs/>
          <w:iCs/>
          <w:szCs w:val="24"/>
          <w:lang w:eastAsia="en-IE"/>
        </w:rPr>
        <w:t>and look at a place-based investment plan over 20 years</w:t>
      </w:r>
      <w:r w:rsidR="004E15FC">
        <w:rPr>
          <w:rFonts w:cs="Arial"/>
          <w:bCs/>
          <w:iCs/>
          <w:szCs w:val="24"/>
          <w:lang w:eastAsia="en-IE"/>
        </w:rPr>
        <w:t xml:space="preserve">, </w:t>
      </w:r>
      <w:r w:rsidRPr="00086959" w:rsidR="00FC274B">
        <w:rPr>
          <w:rFonts w:cs="Arial"/>
          <w:bCs/>
          <w:iCs/>
          <w:szCs w:val="24"/>
          <w:lang w:eastAsia="en-IE"/>
        </w:rPr>
        <w:t>with</w:t>
      </w:r>
      <w:r w:rsidR="004E15FC">
        <w:rPr>
          <w:rFonts w:cs="Arial"/>
          <w:bCs/>
          <w:iCs/>
          <w:szCs w:val="24"/>
          <w:lang w:eastAsia="en-IE"/>
        </w:rPr>
        <w:t xml:space="preserve"> </w:t>
      </w:r>
      <w:r w:rsidRPr="00086959" w:rsidR="00FC274B">
        <w:rPr>
          <w:rFonts w:cs="Arial"/>
          <w:bCs/>
          <w:iCs/>
          <w:szCs w:val="24"/>
          <w:lang w:eastAsia="en-IE"/>
        </w:rPr>
        <w:t xml:space="preserve">regular conversations with </w:t>
      </w:r>
      <w:r w:rsidRPr="00086959" w:rsidR="00FE6A8B">
        <w:rPr>
          <w:rFonts w:cs="Arial"/>
          <w:bCs/>
          <w:iCs/>
          <w:szCs w:val="24"/>
          <w:lang w:eastAsia="en-IE"/>
        </w:rPr>
        <w:t>G</w:t>
      </w:r>
      <w:r w:rsidRPr="00086959" w:rsidR="00FC274B">
        <w:rPr>
          <w:rFonts w:cs="Arial"/>
          <w:bCs/>
          <w:iCs/>
          <w:szCs w:val="24"/>
          <w:lang w:eastAsia="en-IE"/>
        </w:rPr>
        <w:t>overnment</w:t>
      </w:r>
      <w:r w:rsidR="004E15FC">
        <w:rPr>
          <w:rFonts w:cs="Arial"/>
          <w:bCs/>
          <w:iCs/>
          <w:szCs w:val="24"/>
          <w:lang w:eastAsia="en-IE"/>
        </w:rPr>
        <w:t xml:space="preserve">, </w:t>
      </w:r>
      <w:r w:rsidRPr="00086959" w:rsidR="00FC274B">
        <w:rPr>
          <w:rFonts w:cs="Arial"/>
          <w:bCs/>
          <w:iCs/>
          <w:szCs w:val="24"/>
          <w:lang w:eastAsia="en-IE"/>
        </w:rPr>
        <w:t xml:space="preserve">but devolved down to the </w:t>
      </w:r>
      <w:r w:rsidR="004E15FC">
        <w:rPr>
          <w:rFonts w:cs="Arial"/>
          <w:bCs/>
          <w:iCs/>
          <w:szCs w:val="24"/>
          <w:lang w:eastAsia="en-IE"/>
        </w:rPr>
        <w:t>M</w:t>
      </w:r>
      <w:r w:rsidRPr="00086959" w:rsidR="00FC274B">
        <w:rPr>
          <w:rFonts w:cs="Arial"/>
          <w:bCs/>
          <w:iCs/>
          <w:szCs w:val="24"/>
          <w:lang w:eastAsia="en-IE"/>
        </w:rPr>
        <w:t>ayor</w:t>
      </w:r>
      <w:r w:rsidRPr="00086959" w:rsidR="00FC274B">
        <w:rPr>
          <w:rFonts w:cs="Arial"/>
          <w:bCs/>
          <w:iCs/>
          <w:szCs w:val="24"/>
          <w:lang w:eastAsia="en-IE"/>
        </w:rPr>
        <w:t xml:space="preserve"> and local leaders to deliver.</w:t>
      </w:r>
    </w:p>
    <w:p w:rsidR="00E158C7" w:rsidRPr="00086959" w:rsidP="00C01164">
      <w:pPr>
        <w:pStyle w:val="Question"/>
      </w:pPr>
      <w:sdt>
        <w:sdtPr>
          <w:rPr>
            <w:lang w:eastAsia="en-IE"/>
          </w:rPr>
          <w:alias w:val="Member"/>
          <w:tag w:val="&lt;Member mnisId='4659' dodsId='107202'&gt;"/>
          <w:id w:val="424480315"/>
          <w:placeholder>
            <w:docPart w:val="DefaultPlaceholder_-1854013440"/>
          </w:placeholder>
          <w:richText/>
        </w:sdtPr>
        <w:sdtContent>
          <w:r w:rsidRPr="36C10D98" w:rsidR="00443D3F">
            <w:rPr>
              <w:b/>
              <w:bCs/>
              <w:lang w:eastAsia="en-IE"/>
            </w:rPr>
            <w:t>Andrew Lewer:</w:t>
          </w:r>
        </w:sdtContent>
      </w:sdt>
      <w:r w:rsidRPr="36C10D98" w:rsidR="00443D3F">
        <w:rPr>
          <w:lang w:eastAsia="en-IE"/>
        </w:rPr>
        <w:t xml:space="preserve"> Even if it is all about data, does </w:t>
      </w:r>
      <w:r w:rsidRPr="36C10D98" w:rsidR="7B2B3B94">
        <w:rPr>
          <w:lang w:eastAsia="en-IE"/>
        </w:rPr>
        <w:t>G</w:t>
      </w:r>
      <w:r w:rsidRPr="36C10D98" w:rsidR="00443D3F">
        <w:rPr>
          <w:lang w:eastAsia="en-IE"/>
        </w:rPr>
        <w:t xml:space="preserve">overnment not have a role </w:t>
      </w:r>
      <w:r w:rsidR="00E06151">
        <w:rPr>
          <w:lang w:eastAsia="en-IE"/>
        </w:rPr>
        <w:t xml:space="preserve">to play in assessing </w:t>
      </w:r>
      <w:r w:rsidRPr="36C10D98" w:rsidR="00443D3F">
        <w:rPr>
          <w:lang w:eastAsia="en-IE"/>
        </w:rPr>
        <w:t xml:space="preserve">the data that you are providing about how you are going to spend the money and </w:t>
      </w:r>
      <w:r w:rsidR="00456024">
        <w:rPr>
          <w:lang w:eastAsia="en-IE"/>
        </w:rPr>
        <w:t>have to</w:t>
      </w:r>
      <w:r w:rsidR="00456024">
        <w:rPr>
          <w:lang w:eastAsia="en-IE"/>
        </w:rPr>
        <w:t xml:space="preserve"> </w:t>
      </w:r>
      <w:r w:rsidRPr="36C10D98" w:rsidR="00443D3F">
        <w:rPr>
          <w:lang w:eastAsia="en-IE"/>
        </w:rPr>
        <w:t>make a decision accordingly?</w:t>
      </w:r>
    </w:p>
    <w:p w:rsidR="0080518C" w:rsidRPr="00086959" w:rsidP="00E158C7">
      <w:pPr>
        <w:pStyle w:val="Answer"/>
        <w:rPr>
          <w:lang w:eastAsia="en-IE"/>
        </w:rPr>
      </w:pPr>
      <w:sdt>
        <w:sdtPr>
          <w:rPr>
            <w:lang w:eastAsia="en-IE"/>
          </w:rPr>
          <w:alias w:val="Witness"/>
          <w:id w:val="-683050868"/>
          <w:placeholder>
            <w:docPart w:val="DefaultPlaceholder_-1854013440"/>
          </w:placeholder>
          <w:richText/>
        </w:sdtPr>
        <w:sdtContent>
          <w:r w:rsidRPr="00086959" w:rsidR="00443D3F">
            <w:rPr>
              <w:b/>
              <w:i/>
              <w:lang w:eastAsia="en-IE"/>
            </w:rPr>
            <w:t>Matt O</w:t>
          </w:r>
          <w:r w:rsidR="00086959">
            <w:rPr>
              <w:b/>
              <w:i/>
              <w:lang w:eastAsia="en-IE"/>
            </w:rPr>
            <w:t>’</w:t>
          </w:r>
          <w:r w:rsidRPr="00086959" w:rsidR="00443D3F">
            <w:rPr>
              <w:b/>
              <w:i/>
              <w:lang w:eastAsia="en-IE"/>
            </w:rPr>
            <w:t>Neill:</w:t>
          </w:r>
        </w:sdtContent>
      </w:sdt>
      <w:r w:rsidRPr="00086959" w:rsidR="00443D3F">
        <w:rPr>
          <w:lang w:eastAsia="en-IE"/>
        </w:rPr>
        <w:t xml:space="preserve"> Absolutely</w:t>
      </w:r>
      <w:r w:rsidRPr="00086959" w:rsidR="00FE6A8B">
        <w:rPr>
          <w:lang w:eastAsia="en-IE"/>
        </w:rPr>
        <w:t>,</w:t>
      </w:r>
      <w:r w:rsidRPr="00086959" w:rsidR="00443D3F">
        <w:rPr>
          <w:lang w:eastAsia="en-IE"/>
        </w:rPr>
        <w:t xml:space="preserve"> but more money would come to the areas of greatest need.</w:t>
      </w:r>
    </w:p>
    <w:p w:rsidR="00B320E1" w:rsidRPr="00086959" w:rsidP="0080518C">
      <w:pPr>
        <w:pStyle w:val="Question"/>
      </w:pPr>
      <w:sdt>
        <w:sdtPr>
          <w:rPr>
            <w:lang w:eastAsia="en-IE"/>
          </w:rPr>
          <w:alias w:val="Member"/>
          <w:tag w:val="&lt;Member mnisId='4659' dodsId='107202'&gt;"/>
          <w:id w:val="752241124"/>
          <w:placeholder>
            <w:docPart w:val="DefaultPlaceholder_-1854013440"/>
          </w:placeholder>
          <w:richText/>
        </w:sdtPr>
        <w:sdtContent>
          <w:r w:rsidRPr="36C10D98" w:rsidR="00443D3F">
            <w:rPr>
              <w:b/>
              <w:bCs/>
              <w:lang w:eastAsia="en-IE"/>
            </w:rPr>
            <w:t>Andrew Lewer:</w:t>
          </w:r>
        </w:sdtContent>
      </w:sdt>
      <w:r w:rsidRPr="36C10D98" w:rsidR="00443D3F">
        <w:rPr>
          <w:lang w:eastAsia="en-IE"/>
        </w:rPr>
        <w:t xml:space="preserve"> There is a difference between money going to the area </w:t>
      </w:r>
      <w:r w:rsidR="004926F5">
        <w:rPr>
          <w:lang w:eastAsia="en-IE"/>
        </w:rPr>
        <w:t xml:space="preserve">with the </w:t>
      </w:r>
      <w:r w:rsidRPr="36C10D98" w:rsidR="00443D3F">
        <w:rPr>
          <w:lang w:eastAsia="en-IE"/>
        </w:rPr>
        <w:t xml:space="preserve">greatest need and </w:t>
      </w:r>
      <w:r w:rsidRPr="36C10D98" w:rsidR="7B2B3B94">
        <w:rPr>
          <w:lang w:eastAsia="en-IE"/>
        </w:rPr>
        <w:t>G</w:t>
      </w:r>
      <w:r w:rsidRPr="36C10D98" w:rsidR="00443D3F">
        <w:rPr>
          <w:lang w:eastAsia="en-IE"/>
        </w:rPr>
        <w:t xml:space="preserve">overnment making an assessment about </w:t>
      </w:r>
      <w:r w:rsidRPr="36C10D98" w:rsidR="2D043DE3">
        <w:rPr>
          <w:lang w:eastAsia="en-IE"/>
        </w:rPr>
        <w:t>local authorities</w:t>
      </w:r>
      <w:r w:rsidRPr="36C10D98" w:rsidR="702E4F34">
        <w:rPr>
          <w:lang w:eastAsia="en-IE"/>
        </w:rPr>
        <w:t>’</w:t>
      </w:r>
      <w:r w:rsidRPr="36C10D98" w:rsidR="2D043DE3">
        <w:rPr>
          <w:lang w:eastAsia="en-IE"/>
        </w:rPr>
        <w:t xml:space="preserve"> projects to get that area out of </w:t>
      </w:r>
      <w:r w:rsidR="004926F5">
        <w:rPr>
          <w:lang w:eastAsia="en-IE"/>
        </w:rPr>
        <w:t xml:space="preserve">that </w:t>
      </w:r>
      <w:r w:rsidRPr="36C10D98" w:rsidR="2D043DE3">
        <w:rPr>
          <w:lang w:eastAsia="en-IE"/>
        </w:rPr>
        <w:t xml:space="preserve">need and </w:t>
      </w:r>
      <w:r w:rsidRPr="36C10D98" w:rsidR="2D043DE3">
        <w:rPr>
          <w:lang w:eastAsia="en-IE"/>
        </w:rPr>
        <w:t>making a decision</w:t>
      </w:r>
      <w:r w:rsidRPr="36C10D98" w:rsidR="2D043DE3">
        <w:rPr>
          <w:lang w:eastAsia="en-IE"/>
        </w:rPr>
        <w:t xml:space="preserve"> as to whether what you are proposing will achieve that.</w:t>
      </w:r>
    </w:p>
    <w:p w:rsidR="00B6610E" w:rsidRPr="00086959" w:rsidP="00B320E1">
      <w:pPr>
        <w:pStyle w:val="Answer"/>
        <w:rPr>
          <w:lang w:eastAsia="en-IE"/>
        </w:rPr>
      </w:pPr>
      <w:sdt>
        <w:sdtPr>
          <w:rPr>
            <w:lang w:eastAsia="en-IE"/>
          </w:rPr>
          <w:alias w:val="Witness"/>
          <w:id w:val="719794663"/>
          <w:placeholder>
            <w:docPart w:val="DefaultPlaceholder_-1854013440"/>
          </w:placeholder>
          <w:richText/>
        </w:sdtPr>
        <w:sdtContent>
          <w:r w:rsidRPr="00086959" w:rsidR="00443D3F">
            <w:rPr>
              <w:b/>
              <w:i/>
              <w:lang w:eastAsia="en-IE"/>
            </w:rPr>
            <w:t>Matt O</w:t>
          </w:r>
          <w:r w:rsidR="00086959">
            <w:rPr>
              <w:b/>
              <w:i/>
              <w:lang w:eastAsia="en-IE"/>
            </w:rPr>
            <w:t>’</w:t>
          </w:r>
          <w:r w:rsidRPr="00086959" w:rsidR="00443D3F">
            <w:rPr>
              <w:b/>
              <w:i/>
              <w:lang w:eastAsia="en-IE"/>
            </w:rPr>
            <w:t>Neill:</w:t>
          </w:r>
        </w:sdtContent>
      </w:sdt>
      <w:r w:rsidRPr="00086959" w:rsidR="00443D3F">
        <w:rPr>
          <w:lang w:eastAsia="en-IE"/>
        </w:rPr>
        <w:t xml:space="preserve"> That would come back to the place-based investment plan and having the proper governance and assurance in place that </w:t>
      </w:r>
      <w:r w:rsidR="0089019F">
        <w:rPr>
          <w:lang w:eastAsia="en-IE"/>
        </w:rPr>
        <w:t xml:space="preserve">it </w:t>
      </w:r>
      <w:r w:rsidRPr="00086959" w:rsidR="00443D3F">
        <w:rPr>
          <w:lang w:eastAsia="en-IE"/>
        </w:rPr>
        <w:t xml:space="preserve">will deliver those outcomes. </w:t>
      </w:r>
      <w:r w:rsidRPr="00086959" w:rsidR="00FE6A8B">
        <w:rPr>
          <w:lang w:eastAsia="en-IE"/>
        </w:rPr>
        <w:t>T</w:t>
      </w:r>
      <w:r w:rsidRPr="00086959" w:rsidR="00443D3F">
        <w:rPr>
          <w:lang w:eastAsia="en-IE"/>
        </w:rPr>
        <w:t>hat sets the framework</w:t>
      </w:r>
      <w:r w:rsidR="0089019F">
        <w:rPr>
          <w:lang w:eastAsia="en-IE"/>
        </w:rPr>
        <w:t>,</w:t>
      </w:r>
      <w:r w:rsidRPr="00086959" w:rsidR="00443D3F">
        <w:rPr>
          <w:lang w:eastAsia="en-IE"/>
        </w:rPr>
        <w:t xml:space="preserve"> as opposed to the spot</w:t>
      </w:r>
      <w:r w:rsidR="0089019F">
        <w:rPr>
          <w:lang w:eastAsia="en-IE"/>
        </w:rPr>
        <w:t>,</w:t>
      </w:r>
      <w:r w:rsidRPr="00086959" w:rsidR="00443D3F">
        <w:rPr>
          <w:lang w:eastAsia="en-IE"/>
        </w:rPr>
        <w:t xml:space="preserve"> competitive bidding.</w:t>
      </w:r>
    </w:p>
    <w:p w:rsidR="00B6610E" w:rsidRPr="00086959" w:rsidP="00B6610E">
      <w:pPr>
        <w:pStyle w:val="Question"/>
      </w:pPr>
      <w:sdt>
        <w:sdtPr>
          <w:rPr>
            <w:lang w:eastAsia="en-IE"/>
          </w:rPr>
          <w:alias w:val="Member"/>
          <w:tag w:val="&lt;Member mnisId='4659' dodsId='107202'&gt;"/>
          <w:id w:val="706279245"/>
          <w:placeholder>
            <w:docPart w:val="DefaultPlaceholder_-1854013440"/>
          </w:placeholder>
          <w:richText/>
        </w:sdtPr>
        <w:sdtContent>
          <w:r w:rsidRPr="36C10D98" w:rsidR="00443D3F">
            <w:rPr>
              <w:b/>
              <w:bCs/>
              <w:lang w:eastAsia="en-IE"/>
            </w:rPr>
            <w:t>Andrew Lewer:</w:t>
          </w:r>
        </w:sdtContent>
      </w:sdt>
      <w:r w:rsidRPr="36C10D98" w:rsidR="00443D3F">
        <w:rPr>
          <w:lang w:eastAsia="en-IE"/>
        </w:rPr>
        <w:t xml:space="preserve"> Georgina Bla</w:t>
      </w:r>
      <w:r w:rsidRPr="36C10D98" w:rsidR="79323665">
        <w:rPr>
          <w:lang w:eastAsia="en-IE"/>
        </w:rPr>
        <w:t>kemore</w:t>
      </w:r>
      <w:r w:rsidRPr="36C10D98" w:rsidR="00443D3F">
        <w:rPr>
          <w:lang w:eastAsia="en-IE"/>
        </w:rPr>
        <w:t>, is there any useful value in bidding to Whitehall as a culture?</w:t>
      </w:r>
    </w:p>
    <w:p w:rsidR="00063D97" w:rsidRPr="00086959" w:rsidP="00B6610E">
      <w:pPr>
        <w:pStyle w:val="Answer"/>
      </w:pPr>
      <w:sdt>
        <w:sdtPr>
          <w:rPr>
            <w:lang w:eastAsia="en-IE"/>
          </w:rPr>
          <w:alias w:val="Witness"/>
          <w:id w:val="1193350538"/>
          <w:placeholder>
            <w:docPart w:val="DefaultPlaceholder_-1854013440"/>
          </w:placeholder>
          <w:richText/>
        </w:sdtPr>
        <w:sdtContent>
          <w:r w:rsidRPr="00086959" w:rsidR="00443D3F">
            <w:rPr>
              <w:b/>
              <w:i/>
              <w:lang w:eastAsia="en-IE"/>
            </w:rPr>
            <w:t xml:space="preserve">Georgina </w:t>
          </w:r>
          <w:r w:rsidR="00C13329">
            <w:rPr>
              <w:b/>
              <w:i/>
              <w:lang w:eastAsia="en-IE"/>
            </w:rPr>
            <w:t>Blakemore:</w:t>
          </w:r>
        </w:sdtContent>
      </w:sdt>
      <w:r w:rsidRPr="00086959" w:rsidR="00443D3F">
        <w:rPr>
          <w:lang w:eastAsia="en-IE"/>
        </w:rPr>
        <w:t xml:space="preserve"> </w:t>
      </w:r>
      <w:r w:rsidR="009143B0">
        <w:rPr>
          <w:lang w:eastAsia="en-IE"/>
        </w:rPr>
        <w:t xml:space="preserve">I think there is, to an </w:t>
      </w:r>
      <w:r w:rsidRPr="00086959" w:rsidR="00443D3F">
        <w:rPr>
          <w:lang w:eastAsia="en-IE"/>
        </w:rPr>
        <w:t xml:space="preserve">extent. I do not think it </w:t>
      </w:r>
      <w:r w:rsidRPr="00086959" w:rsidR="00B807E1">
        <w:rPr>
          <w:lang w:eastAsia="en-IE"/>
        </w:rPr>
        <w:t>should be the</w:t>
      </w:r>
      <w:r w:rsidRPr="00086959" w:rsidR="00443D3F">
        <w:rPr>
          <w:lang w:eastAsia="en-IE"/>
        </w:rPr>
        <w:t xml:space="preserve"> sole way of accessing</w:t>
      </w:r>
      <w:r w:rsidRPr="00086959" w:rsidR="004A09DD">
        <w:rPr>
          <w:lang w:eastAsia="en-IE"/>
        </w:rPr>
        <w:t xml:space="preserve"> funding. </w:t>
      </w:r>
      <w:r w:rsidR="009143B0">
        <w:rPr>
          <w:lang w:eastAsia="en-IE"/>
        </w:rPr>
        <w:t>The</w:t>
      </w:r>
      <w:r w:rsidRPr="00086959" w:rsidR="004A09DD">
        <w:rPr>
          <w:lang w:eastAsia="en-IE"/>
        </w:rPr>
        <w:t xml:space="preserve"> competitive process is useful</w:t>
      </w:r>
      <w:r w:rsidR="009143B0">
        <w:rPr>
          <w:lang w:eastAsia="en-IE"/>
        </w:rPr>
        <w:t xml:space="preserve">, </w:t>
      </w:r>
      <w:r w:rsidRPr="00086959" w:rsidR="004A09DD">
        <w:rPr>
          <w:lang w:eastAsia="en-IE"/>
        </w:rPr>
        <w:t>but it depends on the size of the prize.</w:t>
      </w:r>
      <w:r w:rsidRPr="00086959" w:rsidR="00B807E1">
        <w:rPr>
          <w:lang w:eastAsia="en-IE"/>
        </w:rPr>
        <w:t xml:space="preserve"> That is my view.</w:t>
      </w:r>
    </w:p>
    <w:p w:rsidR="00C16962" w:rsidRPr="00086959" w:rsidP="00B807E1">
      <w:pPr>
        <w:pStyle w:val="Answer"/>
        <w:rPr>
          <w:rFonts w:cs="Arial"/>
          <w:bCs/>
          <w:iCs/>
          <w:szCs w:val="24"/>
        </w:rPr>
      </w:pPr>
      <w:sdt>
        <w:sdtPr>
          <w:alias w:val="Witness"/>
          <w:id w:val="-2112577730"/>
          <w:placeholder>
            <w:docPart w:val="DefaultPlaceholder_-1854013440"/>
          </w:placeholder>
          <w:richText/>
        </w:sdtPr>
        <w:sdtContent>
          <w:r w:rsidRPr="00086959" w:rsidR="00443D3F">
            <w:rPr>
              <w:b/>
              <w:i/>
            </w:rPr>
            <w:t>Geoff Raw:</w:t>
          </w:r>
        </w:sdtContent>
      </w:sdt>
      <w:r w:rsidRPr="00086959" w:rsidR="00443D3F">
        <w:t xml:space="preserve"> I agree with the last speaker</w:t>
      </w:r>
      <w:r w:rsidR="00C21A6B">
        <w:t xml:space="preserve">: </w:t>
      </w:r>
      <w:r w:rsidRPr="00086959" w:rsidR="00443D3F">
        <w:t>it depends on the scale. There are</w:t>
      </w:r>
      <w:r w:rsidRPr="00086959" w:rsidR="00FE6A8B">
        <w:t xml:space="preserve"> a</w:t>
      </w:r>
      <w:r w:rsidRPr="00086959" w:rsidR="00443D3F">
        <w:t xml:space="preserve"> few things here, aren</w:t>
      </w:r>
      <w:r w:rsidR="00086959">
        <w:t>’</w:t>
      </w:r>
      <w:r w:rsidRPr="00086959" w:rsidR="00443D3F">
        <w:t xml:space="preserve">t there? </w:t>
      </w:r>
      <w:r w:rsidR="00C21A6B">
        <w:t xml:space="preserve">If </w:t>
      </w:r>
      <w:r w:rsidRPr="00086959" w:rsidR="00443D3F">
        <w:rPr>
          <w:bCs/>
          <w:iCs/>
        </w:rPr>
        <w:t xml:space="preserve">Government </w:t>
      </w:r>
      <w:r w:rsidR="00C21A6B">
        <w:rPr>
          <w:bCs/>
          <w:iCs/>
        </w:rPr>
        <w:t xml:space="preserve">has </w:t>
      </w:r>
      <w:r w:rsidRPr="00086959" w:rsidR="00443D3F">
        <w:rPr>
          <w:bCs/>
          <w:iCs/>
        </w:rPr>
        <w:t>a policy objective</w:t>
      </w:r>
      <w:r w:rsidRPr="00086959" w:rsidR="00983706">
        <w:rPr>
          <w:bCs/>
          <w:iCs/>
        </w:rPr>
        <w:t xml:space="preserve"> </w:t>
      </w:r>
      <w:r w:rsidR="00C21A6B">
        <w:rPr>
          <w:bCs/>
          <w:iCs/>
        </w:rPr>
        <w:t xml:space="preserve">that it wants </w:t>
      </w:r>
      <w:r w:rsidRPr="00086959" w:rsidR="00983706">
        <w:rPr>
          <w:bCs/>
          <w:iCs/>
        </w:rPr>
        <w:t>to fulfil</w:t>
      </w:r>
      <w:r w:rsidR="00C21A6B">
        <w:rPr>
          <w:bCs/>
          <w:iCs/>
        </w:rPr>
        <w:t xml:space="preserve">, </w:t>
      </w:r>
      <w:r w:rsidRPr="00086959" w:rsidR="00983706">
        <w:rPr>
          <w:bCs/>
          <w:iCs/>
        </w:rPr>
        <w:t>it is not unreasonable for local areas to come in with asks and offers</w:t>
      </w:r>
      <w:r w:rsidRPr="00086959" w:rsidR="00FE6A8B">
        <w:rPr>
          <w:bCs/>
          <w:iCs/>
        </w:rPr>
        <w:t>,</w:t>
      </w:r>
      <w:r w:rsidRPr="00086959" w:rsidR="00983706">
        <w:rPr>
          <w:bCs/>
          <w:iCs/>
        </w:rPr>
        <w:t xml:space="preserve"> but if </w:t>
      </w:r>
      <w:r w:rsidRPr="00086959" w:rsidR="00B754A5">
        <w:rPr>
          <w:bCs/>
          <w:iCs/>
        </w:rPr>
        <w:t xml:space="preserve">it </w:t>
      </w:r>
      <w:r w:rsidR="00086959">
        <w:rPr>
          <w:bCs/>
          <w:iCs/>
        </w:rPr>
        <w:t>will</w:t>
      </w:r>
      <w:r w:rsidRPr="00086959" w:rsidR="00983706">
        <w:rPr>
          <w:bCs/>
          <w:iCs/>
        </w:rPr>
        <w:t xml:space="preserve"> take </w:t>
      </w:r>
      <w:r w:rsidR="007608FA">
        <w:rPr>
          <w:bCs/>
          <w:iCs/>
        </w:rPr>
        <w:t xml:space="preserve">them </w:t>
      </w:r>
      <w:r w:rsidRPr="00086959" w:rsidR="00983706">
        <w:rPr>
          <w:bCs/>
          <w:iCs/>
        </w:rPr>
        <w:t xml:space="preserve">a lot of time and effort to work with </w:t>
      </w:r>
      <w:r w:rsidRPr="00086959" w:rsidR="00FE6A8B">
        <w:rPr>
          <w:bCs/>
          <w:iCs/>
        </w:rPr>
        <w:t>G</w:t>
      </w:r>
      <w:r w:rsidRPr="00086959" w:rsidR="00983706">
        <w:rPr>
          <w:bCs/>
          <w:iCs/>
        </w:rPr>
        <w:t>overnment to try to fulfil those objectives</w:t>
      </w:r>
      <w:r w:rsidR="00604611">
        <w:rPr>
          <w:bCs/>
          <w:iCs/>
        </w:rPr>
        <w:t xml:space="preserve">. Government </w:t>
      </w:r>
      <w:r w:rsidRPr="00086959" w:rsidR="00B17C47">
        <w:rPr>
          <w:bCs/>
          <w:iCs/>
        </w:rPr>
        <w:t xml:space="preserve">needs to be operating in the knowledge that there is a level of financial scale. For example, </w:t>
      </w:r>
      <w:r w:rsidRPr="00086959" w:rsidR="00427EF6">
        <w:rPr>
          <w:bCs/>
          <w:iCs/>
        </w:rPr>
        <w:t xml:space="preserve">with </w:t>
      </w:r>
      <w:r w:rsidRPr="00086959" w:rsidR="00FE6A8B">
        <w:rPr>
          <w:bCs/>
          <w:iCs/>
        </w:rPr>
        <w:t>c</w:t>
      </w:r>
      <w:r w:rsidRPr="00086959" w:rsidR="00B17C47">
        <w:rPr>
          <w:bCs/>
          <w:iCs/>
        </w:rPr>
        <w:t xml:space="preserve">ity </w:t>
      </w:r>
      <w:r w:rsidRPr="00086959" w:rsidR="00FE6A8B">
        <w:rPr>
          <w:bCs/>
          <w:iCs/>
        </w:rPr>
        <w:t>d</w:t>
      </w:r>
      <w:r w:rsidRPr="00086959" w:rsidR="00B17C47">
        <w:rPr>
          <w:bCs/>
          <w:iCs/>
        </w:rPr>
        <w:t>eals</w:t>
      </w:r>
      <w:r w:rsidR="007F27E8">
        <w:rPr>
          <w:bCs/>
          <w:iCs/>
        </w:rPr>
        <w:t xml:space="preserve">, </w:t>
      </w:r>
      <w:r w:rsidRPr="00086959" w:rsidR="00B17C47">
        <w:rPr>
          <w:bCs/>
          <w:iCs/>
        </w:rPr>
        <w:t xml:space="preserve">a much more </w:t>
      </w:r>
      <w:r w:rsidRPr="00086959" w:rsidR="00B17C47">
        <w:rPr>
          <w:rFonts w:cs="Arial"/>
          <w:bCs/>
          <w:iCs/>
          <w:szCs w:val="24"/>
        </w:rPr>
        <w:t xml:space="preserve">significant chunk of money </w:t>
      </w:r>
      <w:r w:rsidR="007F27E8">
        <w:rPr>
          <w:rFonts w:cs="Arial"/>
          <w:bCs/>
          <w:iCs/>
          <w:szCs w:val="24"/>
        </w:rPr>
        <w:t xml:space="preserve">was </w:t>
      </w:r>
      <w:r w:rsidRPr="00086959" w:rsidR="00B17C47">
        <w:rPr>
          <w:rFonts w:cs="Arial"/>
          <w:bCs/>
          <w:iCs/>
          <w:szCs w:val="24"/>
        </w:rPr>
        <w:t>on offer</w:t>
      </w:r>
      <w:r w:rsidR="007F27E8">
        <w:rPr>
          <w:rFonts w:cs="Arial"/>
          <w:bCs/>
          <w:iCs/>
          <w:szCs w:val="24"/>
        </w:rPr>
        <w:t xml:space="preserve">, which </w:t>
      </w:r>
      <w:r w:rsidRPr="00086959" w:rsidR="00EA5061">
        <w:rPr>
          <w:rFonts w:cs="Arial"/>
          <w:bCs/>
          <w:iCs/>
          <w:szCs w:val="24"/>
        </w:rPr>
        <w:t>helped</w:t>
      </w:r>
      <w:r w:rsidRPr="00086959" w:rsidR="00B754A5">
        <w:rPr>
          <w:rFonts w:cs="Arial"/>
          <w:bCs/>
          <w:iCs/>
          <w:szCs w:val="24"/>
        </w:rPr>
        <w:t xml:space="preserve"> </w:t>
      </w:r>
      <w:r w:rsidR="00B477DA">
        <w:rPr>
          <w:rFonts w:cs="Arial"/>
          <w:bCs/>
          <w:iCs/>
          <w:szCs w:val="24"/>
        </w:rPr>
        <w:t xml:space="preserve">in terms of </w:t>
      </w:r>
      <w:r w:rsidRPr="00086959" w:rsidR="00B754A5">
        <w:rPr>
          <w:rFonts w:cs="Arial"/>
          <w:bCs/>
          <w:iCs/>
          <w:szCs w:val="24"/>
        </w:rPr>
        <w:t xml:space="preserve">putting a lot more time and effort into </w:t>
      </w:r>
      <w:r w:rsidR="00B477DA">
        <w:rPr>
          <w:rFonts w:cs="Arial"/>
          <w:bCs/>
          <w:iCs/>
          <w:szCs w:val="24"/>
        </w:rPr>
        <w:t>that</w:t>
      </w:r>
      <w:r w:rsidRPr="00086959" w:rsidR="000D2A31">
        <w:rPr>
          <w:rFonts w:cs="Arial"/>
          <w:bCs/>
          <w:iCs/>
          <w:szCs w:val="24"/>
        </w:rPr>
        <w:t>.</w:t>
      </w:r>
      <w:r w:rsidRPr="00086959" w:rsidR="00427EF6">
        <w:rPr>
          <w:rFonts w:cs="Arial"/>
          <w:bCs/>
          <w:iCs/>
          <w:szCs w:val="24"/>
        </w:rPr>
        <w:t xml:space="preserve"> </w:t>
      </w:r>
      <w:r w:rsidRPr="00086959" w:rsidR="009F0E19">
        <w:rPr>
          <w:rFonts w:cs="Arial"/>
          <w:bCs/>
          <w:iCs/>
          <w:szCs w:val="24"/>
        </w:rPr>
        <w:t>For v</w:t>
      </w:r>
      <w:r w:rsidRPr="00086959" w:rsidR="00427EF6">
        <w:rPr>
          <w:rFonts w:cs="Arial"/>
          <w:bCs/>
          <w:iCs/>
          <w:szCs w:val="24"/>
        </w:rPr>
        <w:t>ery small-scale projects—</w:t>
      </w:r>
      <w:r w:rsidRPr="00086959" w:rsidR="00FE6A8B">
        <w:rPr>
          <w:rFonts w:cs="Arial"/>
          <w:bCs/>
          <w:iCs/>
          <w:szCs w:val="24"/>
        </w:rPr>
        <w:t>that</w:t>
      </w:r>
      <w:r w:rsidRPr="00086959" w:rsidR="00427EF6">
        <w:rPr>
          <w:rFonts w:cs="Arial"/>
          <w:bCs/>
          <w:iCs/>
          <w:szCs w:val="24"/>
        </w:rPr>
        <w:t xml:space="preserve"> can still </w:t>
      </w:r>
      <w:r w:rsidR="00B477DA">
        <w:rPr>
          <w:rFonts w:cs="Arial"/>
          <w:bCs/>
          <w:iCs/>
          <w:szCs w:val="24"/>
        </w:rPr>
        <w:t>be</w:t>
      </w:r>
      <w:r w:rsidRPr="00086959" w:rsidR="00427EF6">
        <w:rPr>
          <w:rFonts w:cs="Arial"/>
          <w:bCs/>
          <w:iCs/>
          <w:szCs w:val="24"/>
        </w:rPr>
        <w:t xml:space="preserve"> significant sums of money</w:t>
      </w:r>
      <w:r w:rsidR="004C7153">
        <w:rPr>
          <w:rFonts w:cs="Arial"/>
          <w:bCs/>
          <w:iCs/>
          <w:szCs w:val="24"/>
        </w:rPr>
        <w:t>,</w:t>
      </w:r>
      <w:r w:rsidRPr="00086959" w:rsidR="00427EF6">
        <w:rPr>
          <w:rFonts w:cs="Arial"/>
          <w:bCs/>
          <w:iCs/>
          <w:szCs w:val="24"/>
        </w:rPr>
        <w:t xml:space="preserve"> for which we need to be publicly accountable</w:t>
      </w:r>
      <w:r w:rsidRPr="00086959" w:rsidR="009F0E19">
        <w:rPr>
          <w:rFonts w:cs="Arial"/>
          <w:bCs/>
          <w:iCs/>
          <w:szCs w:val="24"/>
        </w:rPr>
        <w:t>—it is a lot of work for potentially no gain</w:t>
      </w:r>
      <w:r w:rsidR="004C7153">
        <w:rPr>
          <w:rFonts w:cs="Arial"/>
          <w:bCs/>
          <w:iCs/>
          <w:szCs w:val="24"/>
        </w:rPr>
        <w:t xml:space="preserve">, </w:t>
      </w:r>
      <w:r w:rsidRPr="00086959" w:rsidR="009F0E19">
        <w:rPr>
          <w:rFonts w:cs="Arial"/>
          <w:bCs/>
          <w:iCs/>
          <w:szCs w:val="24"/>
        </w:rPr>
        <w:t xml:space="preserve">and we are </w:t>
      </w:r>
      <w:r w:rsidR="004C7153">
        <w:rPr>
          <w:rFonts w:cs="Arial"/>
          <w:bCs/>
          <w:iCs/>
          <w:szCs w:val="24"/>
        </w:rPr>
        <w:t xml:space="preserve">just not </w:t>
      </w:r>
      <w:r w:rsidR="004C7153">
        <w:rPr>
          <w:rFonts w:cs="Arial"/>
          <w:bCs/>
          <w:iCs/>
          <w:szCs w:val="24"/>
        </w:rPr>
        <w:t xml:space="preserve">in </w:t>
      </w:r>
      <w:r w:rsidRPr="00086959" w:rsidR="009F0E19">
        <w:rPr>
          <w:rFonts w:cs="Arial"/>
          <w:bCs/>
          <w:iCs/>
          <w:szCs w:val="24"/>
        </w:rPr>
        <w:t>a position</w:t>
      </w:r>
      <w:r w:rsidRPr="00086959" w:rsidR="009F0E19">
        <w:rPr>
          <w:rFonts w:cs="Arial"/>
          <w:bCs/>
          <w:iCs/>
          <w:szCs w:val="24"/>
        </w:rPr>
        <w:t xml:space="preserve"> to resource that process</w:t>
      </w:r>
      <w:r w:rsidR="004C7153">
        <w:rPr>
          <w:rFonts w:cs="Arial"/>
          <w:bCs/>
          <w:iCs/>
          <w:szCs w:val="24"/>
        </w:rPr>
        <w:t xml:space="preserve"> anymore</w:t>
      </w:r>
      <w:r w:rsidRPr="00086959" w:rsidR="009F0E19">
        <w:rPr>
          <w:rFonts w:cs="Arial"/>
          <w:bCs/>
          <w:iCs/>
          <w:szCs w:val="24"/>
        </w:rPr>
        <w:t xml:space="preserve">. </w:t>
      </w:r>
    </w:p>
    <w:p w:rsidR="00C16962" w:rsidRPr="00086959" w:rsidP="00C16962">
      <w:pPr>
        <w:pStyle w:val="Remark"/>
      </w:pPr>
      <w:sdt>
        <w:sdtPr>
          <w:alias w:val="Member"/>
          <w:tag w:val="&lt;Member mnisId='4659' dodsId='107202'&gt;"/>
          <w:id w:val="1047878719"/>
          <w:placeholder>
            <w:docPart w:val="DefaultPlaceholder_-1854013440"/>
          </w:placeholder>
          <w:richText/>
        </w:sdtPr>
        <w:sdtContent>
          <w:r w:rsidRPr="00086959" w:rsidR="00443D3F">
            <w:rPr>
              <w:b/>
            </w:rPr>
            <w:t>Andrew Lewer:</w:t>
          </w:r>
        </w:sdtContent>
      </w:sdt>
      <w:r w:rsidRPr="00086959" w:rsidR="00443D3F">
        <w:t xml:space="preserve"> Some valuable nuance in </w:t>
      </w:r>
      <w:r w:rsidR="00C0159B">
        <w:t>there</w:t>
      </w:r>
      <w:r w:rsidRPr="00086959" w:rsidR="00443D3F">
        <w:t>, Chair</w:t>
      </w:r>
      <w:r w:rsidR="00C0159B">
        <w:t>man</w:t>
      </w:r>
      <w:r w:rsidRPr="00086959" w:rsidR="00443D3F">
        <w:t>.</w:t>
      </w:r>
    </w:p>
    <w:p w:rsidR="004A42FD" w:rsidRPr="00086959" w:rsidP="00C16962">
      <w:pPr>
        <w:pStyle w:val="Question"/>
      </w:pPr>
      <w:sdt>
        <w:sdtPr>
          <w:alias w:val="Member"/>
          <w:tag w:val="&lt;Member mnisId='4363' dodsId='110372'&gt;"/>
          <w:id w:val="155355608"/>
          <w:placeholder>
            <w:docPart w:val="DefaultPlaceholder_-1854013440"/>
          </w:placeholder>
          <w:richText/>
        </w:sdtPr>
        <w:sdtContent>
          <w:r w:rsidRPr="36C10D98" w:rsidR="00443D3F">
            <w:rPr>
              <w:b/>
              <w:bCs/>
            </w:rPr>
            <w:t>Kate Hollern:</w:t>
          </w:r>
        </w:sdtContent>
      </w:sdt>
      <w:r w:rsidR="00443D3F">
        <w:t xml:space="preserve"> </w:t>
      </w:r>
      <w:r w:rsidR="00C0159B">
        <w:t>I have a</w:t>
      </w:r>
      <w:r w:rsidR="00443D3F">
        <w:t xml:space="preserve"> quick question for Matt. How much time and resource does your borough spend on trying to unpick these pots?</w:t>
      </w:r>
    </w:p>
    <w:p w:rsidR="004A458D" w:rsidRPr="00086959" w:rsidP="004A42FD">
      <w:pPr>
        <w:pStyle w:val="Answer"/>
        <w:rPr>
          <w:rFonts w:cs="Arial"/>
          <w:iCs/>
        </w:rPr>
      </w:pPr>
      <w:sdt>
        <w:sdtPr>
          <w:alias w:val="Witness"/>
          <w:id w:val="1938399292"/>
          <w:placeholder>
            <w:docPart w:val="DefaultPlaceholder_-1854013440"/>
          </w:placeholder>
          <w:richText/>
        </w:sdtPr>
        <w:sdtContent>
          <w:r w:rsidRPr="00086959" w:rsidR="00443D3F">
            <w:rPr>
              <w:b/>
              <w:i/>
            </w:rPr>
            <w:t>Matt O</w:t>
          </w:r>
          <w:r w:rsidR="00086959">
            <w:rPr>
              <w:b/>
              <w:i/>
            </w:rPr>
            <w:t>’</w:t>
          </w:r>
          <w:r w:rsidRPr="00086959" w:rsidR="00443D3F">
            <w:rPr>
              <w:b/>
              <w:i/>
            </w:rPr>
            <w:t>Neill:</w:t>
          </w:r>
        </w:sdtContent>
      </w:sdt>
      <w:r w:rsidRPr="00086959" w:rsidR="00443D3F">
        <w:t xml:space="preserve"> We have a head of economic development and a policy officer who look at funding</w:t>
      </w:r>
      <w:r w:rsidRPr="00086959" w:rsidR="00FE6A8B">
        <w:t>,</w:t>
      </w:r>
      <w:r w:rsidRPr="00086959" w:rsidR="00443D3F">
        <w:t xml:space="preserve"> but we bring in other</w:t>
      </w:r>
      <w:r w:rsidRPr="00086959" w:rsidR="00624CAA">
        <w:t xml:space="preserve"> people</w:t>
      </w:r>
      <w:r w:rsidR="0015685C">
        <w:t>,</w:t>
      </w:r>
      <w:r w:rsidRPr="00086959" w:rsidR="00624CAA">
        <w:t xml:space="preserve"> who are delivering the day-to-day capital projects</w:t>
      </w:r>
      <w:r w:rsidR="0015685C">
        <w:t xml:space="preserve">, </w:t>
      </w:r>
      <w:r w:rsidRPr="00086959" w:rsidR="00624CAA">
        <w:t xml:space="preserve">to put </w:t>
      </w:r>
      <w:r w:rsidR="0015685C">
        <w:t xml:space="preserve">together </w:t>
      </w:r>
      <w:r w:rsidRPr="00086959" w:rsidR="00624CAA">
        <w:t xml:space="preserve">funding applications and build them </w:t>
      </w:r>
      <w:r w:rsidR="0015685C">
        <w:t xml:space="preserve">on an </w:t>
      </w:r>
      <w:r w:rsidRPr="00086959" w:rsidR="00624CAA">
        <w:t xml:space="preserve">ad </w:t>
      </w:r>
      <w:r w:rsidR="0015685C">
        <w:t>hoc basis</w:t>
      </w:r>
      <w:r w:rsidRPr="00086959" w:rsidR="00624CAA">
        <w:t>. It is in the order of several hundreds of thousands of pounds</w:t>
      </w:r>
      <w:r w:rsidRPr="00086959" w:rsidR="00FE6A8B">
        <w:t>,</w:t>
      </w:r>
      <w:r w:rsidRPr="00086959" w:rsidR="00C9620D">
        <w:t xml:space="preserve"> but lots of that capacity is not within the council</w:t>
      </w:r>
      <w:r w:rsidR="0015685C">
        <w:t>,</w:t>
      </w:r>
      <w:r w:rsidRPr="00086959" w:rsidR="00C9620D">
        <w:t xml:space="preserve"> so we have to commission consultants to provide the </w:t>
      </w:r>
      <w:r w:rsidRPr="00086959" w:rsidR="00C9620D">
        <w:rPr>
          <w:rFonts w:cs="Arial"/>
          <w:iCs/>
        </w:rPr>
        <w:t xml:space="preserve">evidence for business cases. I would have to come back to you </w:t>
      </w:r>
      <w:r w:rsidR="00BD11ED">
        <w:rPr>
          <w:rFonts w:cs="Arial"/>
          <w:iCs/>
        </w:rPr>
        <w:t xml:space="preserve">on </w:t>
      </w:r>
      <w:r w:rsidRPr="00086959" w:rsidR="00C9620D">
        <w:rPr>
          <w:rFonts w:cs="Arial"/>
          <w:iCs/>
        </w:rPr>
        <w:t>the total quantum over a calendar year</w:t>
      </w:r>
      <w:r w:rsidR="00BD11ED">
        <w:rPr>
          <w:rFonts w:cs="Arial"/>
          <w:iCs/>
        </w:rPr>
        <w:t xml:space="preserve">, </w:t>
      </w:r>
      <w:r w:rsidRPr="00086959" w:rsidR="00443D3F">
        <w:rPr>
          <w:rFonts w:cs="Arial"/>
          <w:iCs/>
        </w:rPr>
        <w:t>but it is certainly in the hundreds of thousands of pounds.</w:t>
      </w:r>
    </w:p>
    <w:p w:rsidR="000266F5" w:rsidRPr="00086959" w:rsidP="004A458D">
      <w:pPr>
        <w:pStyle w:val="Question"/>
      </w:pPr>
      <w:sdt>
        <w:sdtPr>
          <w:alias w:val="Member"/>
          <w:tag w:val="&lt;Member mnisId='4363' dodsId='110372'&gt;"/>
          <w:id w:val="800387771"/>
          <w:placeholder>
            <w:docPart w:val="DefaultPlaceholder_-1854013440"/>
          </w:placeholder>
          <w:richText/>
        </w:sdtPr>
        <w:sdtContent>
          <w:r w:rsidRPr="36C10D98" w:rsidR="00443D3F">
            <w:rPr>
              <w:b/>
              <w:bCs/>
            </w:rPr>
            <w:t>Kate Hollern:</w:t>
          </w:r>
        </w:sdtContent>
      </w:sdt>
      <w:r w:rsidR="00443D3F">
        <w:t xml:space="preserve"> Do you think</w:t>
      </w:r>
      <w:r w:rsidR="7B2B3B94">
        <w:t xml:space="preserve"> that</w:t>
      </w:r>
      <w:r w:rsidR="00443D3F">
        <w:t xml:space="preserve"> there are missed opportunities for Barnsley because of concern about resources to put in the bids? If that is the case, is there a danger that better-placed authorities will be more successful in winning bids?</w:t>
      </w:r>
    </w:p>
    <w:p w:rsidR="00D761AC" w:rsidRPr="00086959" w:rsidP="00C74658">
      <w:pPr>
        <w:pStyle w:val="Answer"/>
      </w:pPr>
      <w:sdt>
        <w:sdtPr>
          <w:alias w:val="Witness"/>
          <w:id w:val="-389652526"/>
          <w:placeholder>
            <w:docPart w:val="DefaultPlaceholder_-1854013440"/>
          </w:placeholder>
          <w:richText/>
        </w:sdtPr>
        <w:sdtContent>
          <w:r w:rsidRPr="00086959" w:rsidR="00443D3F">
            <w:rPr>
              <w:b/>
              <w:i/>
            </w:rPr>
            <w:t>Matt O</w:t>
          </w:r>
          <w:r w:rsidR="00086959">
            <w:rPr>
              <w:b/>
              <w:i/>
            </w:rPr>
            <w:t>’</w:t>
          </w:r>
          <w:r w:rsidRPr="00086959" w:rsidR="00443D3F">
            <w:rPr>
              <w:b/>
              <w:i/>
            </w:rPr>
            <w:t>Neill:</w:t>
          </w:r>
        </w:sdtContent>
      </w:sdt>
      <w:r w:rsidRPr="00086959" w:rsidR="00443D3F">
        <w:t xml:space="preserve"> I think it comes back to the quality</w:t>
      </w:r>
      <w:r w:rsidR="00F94583">
        <w:t xml:space="preserve">; the good </w:t>
      </w:r>
      <w:r w:rsidRPr="00086959" w:rsidR="00443D3F">
        <w:t>bid writers tend to get the outcomes. We have capacity</w:t>
      </w:r>
      <w:r w:rsidRPr="00086959" w:rsidR="0098682F">
        <w:t xml:space="preserve"> and we can bring funding in</w:t>
      </w:r>
      <w:r w:rsidR="00F144C4">
        <w:t xml:space="preserve">, </w:t>
      </w:r>
      <w:r w:rsidRPr="00086959" w:rsidR="0098682F">
        <w:t xml:space="preserve">but I </w:t>
      </w:r>
      <w:r w:rsidR="00F144C4">
        <w:t xml:space="preserve">would </w:t>
      </w:r>
      <w:r w:rsidRPr="00086959" w:rsidR="0098682F">
        <w:t xml:space="preserve">argue that </w:t>
      </w:r>
      <w:r w:rsidR="00F144C4">
        <w:t xml:space="preserve">it </w:t>
      </w:r>
      <w:r w:rsidRPr="00086959" w:rsidR="0098682F">
        <w:t>is not a good use of officer resource to be spending that</w:t>
      </w:r>
      <w:r w:rsidRPr="00086959" w:rsidR="00C74658">
        <w:t xml:space="preserve"> externally. We </w:t>
      </w:r>
      <w:r w:rsidR="00F144C4">
        <w:t xml:space="preserve">then </w:t>
      </w:r>
      <w:r w:rsidRPr="00086959" w:rsidR="00C74658">
        <w:t xml:space="preserve">have procurement, finance and legal processes </w:t>
      </w:r>
      <w:r w:rsidR="00F144C4">
        <w:t xml:space="preserve">that need </w:t>
      </w:r>
      <w:r w:rsidRPr="00086959" w:rsidR="00C74658">
        <w:t xml:space="preserve">to be undertaken. </w:t>
      </w:r>
      <w:r w:rsidRPr="00086959" w:rsidR="00443D3F">
        <w:t xml:space="preserve">I would much rather have the funding allocated </w:t>
      </w:r>
      <w:r w:rsidRPr="00086959" w:rsidR="00187F38">
        <w:t>and us able to</w:t>
      </w:r>
      <w:r w:rsidRPr="00086959" w:rsidR="00443D3F">
        <w:t xml:space="preserve"> deliver that against agreed priorities and programmes.</w:t>
      </w:r>
    </w:p>
    <w:p w:rsidR="00D761AC" w:rsidRPr="00086959" w:rsidP="00AE550F">
      <w:pPr>
        <w:pStyle w:val="Question"/>
        <w:numPr>
          <w:ilvl w:val="0"/>
          <w:numId w:val="0"/>
        </w:numPr>
        <w:ind w:left="794"/>
      </w:pPr>
      <w:sdt>
        <w:sdtPr>
          <w:alias w:val="Member"/>
          <w:tag w:val="&lt;Member mnisId='4363' dodsId='110372'&gt;"/>
          <w:id w:val="1691776853"/>
          <w:placeholder>
            <w:docPart w:val="DefaultPlaceholder_-1854013440"/>
          </w:placeholder>
          <w:richText/>
        </w:sdtPr>
        <w:sdtContent>
          <w:r w:rsidRPr="36C10D98" w:rsidR="00443D3F">
            <w:rPr>
              <w:b/>
              <w:bCs/>
            </w:rPr>
            <w:t>Kate Hollern:</w:t>
          </w:r>
        </w:sdtContent>
      </w:sdt>
      <w:r w:rsidR="00443D3F">
        <w:t xml:space="preserve"> Does anybody else want to come in on that?</w:t>
      </w:r>
    </w:p>
    <w:p w:rsidR="002E1251" w:rsidP="00086959">
      <w:pPr>
        <w:pStyle w:val="Para"/>
      </w:pPr>
      <w:sdt>
        <w:sdtPr>
          <w:alias w:val="Witness"/>
          <w:id w:val="430237396"/>
          <w:placeholder>
            <w:docPart w:val="DefaultPlaceholder_-1854013440"/>
          </w:placeholder>
          <w:richText/>
        </w:sdtPr>
        <w:sdtContent>
          <w:r w:rsidRPr="00086959" w:rsidR="00443D3F">
            <w:rPr>
              <w:b/>
              <w:i/>
            </w:rPr>
            <w:t>Councillor Bentley:</w:t>
          </w:r>
        </w:sdtContent>
      </w:sdt>
      <w:r w:rsidRPr="00086959" w:rsidR="00443D3F">
        <w:t xml:space="preserve"> It is not always just a question of resourcing; it is the timing. A lot of these applications require just a few weeks</w:t>
      </w:r>
      <w:r w:rsidR="00086959">
        <w:t>’</w:t>
      </w:r>
      <w:r w:rsidRPr="00086959" w:rsidR="00443D3F">
        <w:t xml:space="preserve"> turnaround. We mentioned investment zones. Essex, as a county, put in some bids for the investment zones</w:t>
      </w:r>
      <w:r w:rsidR="004852D7">
        <w:t xml:space="preserve">, </w:t>
      </w:r>
      <w:r w:rsidRPr="00086959" w:rsidR="00443D3F">
        <w:t>and we worked very closely with Georgina</w:t>
      </w:r>
      <w:r w:rsidR="00086959">
        <w:t>’</w:t>
      </w:r>
      <w:r w:rsidRPr="00086959" w:rsidR="00443D3F">
        <w:t xml:space="preserve">s authority in Epping Forest on one of them. That was all </w:t>
      </w:r>
      <w:r w:rsidR="006579FC">
        <w:t xml:space="preserve">turned round </w:t>
      </w:r>
      <w:r w:rsidRPr="00086959" w:rsidR="00443D3F">
        <w:t xml:space="preserve">in a space of three to four weeks. </w:t>
      </w:r>
      <w:r w:rsidR="007C369E">
        <w:t xml:space="preserve">To put that in, </w:t>
      </w:r>
      <w:r w:rsidRPr="00086959" w:rsidR="00443D3F">
        <w:t xml:space="preserve">we had to stop doing everything else. Subsequently, of course, </w:t>
      </w:r>
      <w:r w:rsidR="007C369E">
        <w:t xml:space="preserve">the investment zones </w:t>
      </w:r>
      <w:r w:rsidRPr="00086959" w:rsidR="00443D3F">
        <w:t>appeared to be scrapped. None</w:t>
      </w:r>
      <w:r w:rsidRPr="00086959" w:rsidR="006D3D67">
        <w:t xml:space="preserve"> </w:t>
      </w:r>
      <w:r w:rsidRPr="00086959" w:rsidR="00443D3F">
        <w:t>the</w:t>
      </w:r>
      <w:r w:rsidRPr="00086959" w:rsidR="006D3D67">
        <w:t xml:space="preserve"> </w:t>
      </w:r>
      <w:r w:rsidRPr="00086959" w:rsidR="00443D3F">
        <w:t xml:space="preserve">less, </w:t>
      </w:r>
      <w:r w:rsidRPr="00086959" w:rsidR="00086959">
        <w:t>that gave us a lot of evidence and information we need</w:t>
      </w:r>
      <w:r w:rsidR="007C369E">
        <w:t xml:space="preserve">, </w:t>
      </w:r>
      <w:r w:rsidRPr="00086959" w:rsidR="00086959">
        <w:t xml:space="preserve">and this evidence is hugely important. </w:t>
      </w:r>
    </w:p>
    <w:p w:rsidR="00086959" w:rsidRPr="00086959" w:rsidP="00086959">
      <w:pPr>
        <w:pStyle w:val="Para"/>
      </w:pPr>
      <w:r>
        <w:t>So</w:t>
      </w:r>
      <w:r>
        <w:t xml:space="preserve"> i</w:t>
      </w:r>
      <w:r w:rsidRPr="00086959">
        <w:t>t is not always around resourcing</w:t>
      </w:r>
      <w:r w:rsidR="002E1251">
        <w:t xml:space="preserve">, </w:t>
      </w:r>
      <w:r w:rsidRPr="00086959">
        <w:t xml:space="preserve">in </w:t>
      </w:r>
      <w:r w:rsidR="002E1251">
        <w:t xml:space="preserve">terms of </w:t>
      </w:r>
      <w:r w:rsidRPr="00086959">
        <w:t>the number of people</w:t>
      </w:r>
      <w:r>
        <w:t>; i</w:t>
      </w:r>
      <w:r w:rsidRPr="00086959">
        <w:t xml:space="preserve">t is the time </w:t>
      </w:r>
      <w:r w:rsidR="002E1251">
        <w:t xml:space="preserve">you have to take </w:t>
      </w:r>
      <w:r w:rsidRPr="00086959">
        <w:t xml:space="preserve">to do it and the things </w:t>
      </w:r>
      <w:r w:rsidR="002E1251">
        <w:t xml:space="preserve">you </w:t>
      </w:r>
      <w:r w:rsidRPr="00086959">
        <w:t xml:space="preserve">have to stop doing to do </w:t>
      </w:r>
      <w:r w:rsidR="00583ED8">
        <w:t>it</w:t>
      </w:r>
      <w:r w:rsidRPr="00086959">
        <w:t>. You cannot simply be at the mercy of a particular policy at a particular time</w:t>
      </w:r>
      <w:r w:rsidR="00583ED8">
        <w:t xml:space="preserve">, which </w:t>
      </w:r>
      <w:r w:rsidRPr="00086959">
        <w:t xml:space="preserve">may </w:t>
      </w:r>
      <w:r w:rsidR="00583ED8">
        <w:t xml:space="preserve">then </w:t>
      </w:r>
      <w:r w:rsidRPr="00086959">
        <w:t>change. Local government does not work like that</w:t>
      </w:r>
      <w:r w:rsidR="00583ED8">
        <w:t xml:space="preserve">, </w:t>
      </w:r>
      <w:r w:rsidRPr="00086959">
        <w:t xml:space="preserve">and I do not expect national </w:t>
      </w:r>
      <w:r>
        <w:t>G</w:t>
      </w:r>
      <w:r w:rsidRPr="00086959">
        <w:t>overnment to work like that.</w:t>
      </w:r>
    </w:p>
    <w:p w:rsidR="00086959" w:rsidRPr="00086959" w:rsidP="00086959">
      <w:pPr>
        <w:spacing w:after="200"/>
      </w:pPr>
      <w:sdt>
        <w:sdtPr>
          <w:alias w:val="Witness"/>
          <w:id w:val="-1631324231"/>
          <w:placeholder>
            <w:docPart w:val="30C541E5BA3E4D26839CD8A2C62DC25E"/>
          </w:placeholder>
          <w:richText/>
        </w:sdtPr>
        <w:sdtContent>
          <w:r w:rsidRPr="00086959">
            <w:rPr>
              <w:b/>
              <w:i/>
            </w:rPr>
            <w:t>Georgina Blakemore:</w:t>
          </w:r>
        </w:sdtContent>
      </w:sdt>
      <w:r w:rsidRPr="00086959">
        <w:t xml:space="preserve"> I was about to make the same point and use the same example. My other comment is that if you have the capacity</w:t>
      </w:r>
      <w:r w:rsidR="00896E2A">
        <w:t xml:space="preserve">, </w:t>
      </w:r>
      <w:r w:rsidRPr="00086959">
        <w:t>but also the capability</w:t>
      </w:r>
      <w:r w:rsidR="00896E2A">
        <w:t xml:space="preserve">, </w:t>
      </w:r>
      <w:r w:rsidRPr="00086959">
        <w:t xml:space="preserve">in bid writing, success breeds success. That is </w:t>
      </w:r>
      <w:r w:rsidR="00896E2A">
        <w:t xml:space="preserve">another </w:t>
      </w:r>
      <w:r w:rsidRPr="00086959">
        <w:t xml:space="preserve">observation. It is worth investing in </w:t>
      </w:r>
      <w:r w:rsidR="00633160">
        <w:t xml:space="preserve">that, </w:t>
      </w:r>
      <w:r w:rsidRPr="00086959">
        <w:t>in the current way that funding is accessed.</w:t>
      </w:r>
    </w:p>
    <w:p w:rsidR="00086959" w:rsidRPr="00086959" w:rsidP="00086959">
      <w:pPr>
        <w:spacing w:after="200"/>
      </w:pPr>
      <w:sdt>
        <w:sdtPr>
          <w:alias w:val="Witness"/>
          <w:id w:val="2089964579"/>
          <w:placeholder>
            <w:docPart w:val="30C541E5BA3E4D26839CD8A2C62DC25E"/>
          </w:placeholder>
          <w:richText/>
        </w:sdtPr>
        <w:sdtContent>
          <w:r w:rsidRPr="00086959">
            <w:rPr>
              <w:b/>
              <w:i/>
            </w:rPr>
            <w:t>Geoff Raw:</w:t>
          </w:r>
        </w:sdtContent>
      </w:sdt>
      <w:r w:rsidRPr="00086959">
        <w:t xml:space="preserve"> We have worked with our neighbouring authorities to try to pool our resource, </w:t>
      </w:r>
      <w:r w:rsidRPr="00086959">
        <w:t>capacity</w:t>
      </w:r>
      <w:r w:rsidRPr="00086959">
        <w:t xml:space="preserve"> and skills. But even then</w:t>
      </w:r>
      <w:r w:rsidR="00F67CA9">
        <w:t>,</w:t>
      </w:r>
      <w:r w:rsidRPr="00086959">
        <w:t xml:space="preserve"> one of the challenges is often </w:t>
      </w:r>
      <w:r w:rsidR="004F7286">
        <w:t xml:space="preserve">that, </w:t>
      </w:r>
      <w:r w:rsidRPr="00086959">
        <w:t>in these bid rounds</w:t>
      </w:r>
      <w:r w:rsidR="004F7286">
        <w:t xml:space="preserve">, </w:t>
      </w:r>
      <w:r w:rsidRPr="00086959">
        <w:t xml:space="preserve">we are given </w:t>
      </w:r>
      <w:r w:rsidR="004F7286">
        <w:t xml:space="preserve">very </w:t>
      </w:r>
      <w:r w:rsidRPr="00086959">
        <w:t>late notice to try to do things</w:t>
      </w:r>
      <w:r w:rsidR="004F7286">
        <w:t>. S</w:t>
      </w:r>
      <w:r w:rsidRPr="00086959">
        <w:t xml:space="preserve">o often it happens right at the beginning of the summer holidays, which makes it even more tricky. We need that more mature lead-in time and the ability to think </w:t>
      </w:r>
      <w:r w:rsidR="00296987">
        <w:t xml:space="preserve">about </w:t>
      </w:r>
      <w:r w:rsidRPr="00086959">
        <w:t xml:space="preserve">and work out </w:t>
      </w:r>
      <w:r w:rsidR="00296987">
        <w:t xml:space="preserve">whether </w:t>
      </w:r>
      <w:r w:rsidRPr="00086959">
        <w:t xml:space="preserve">we are </w:t>
      </w:r>
      <w:r w:rsidR="00296987">
        <w:t xml:space="preserve">going </w:t>
      </w:r>
      <w:r w:rsidRPr="00086959">
        <w:t xml:space="preserve">to </w:t>
      </w:r>
      <w:r w:rsidR="00296987">
        <w:t xml:space="preserve">devote </w:t>
      </w:r>
      <w:r w:rsidRPr="00086959">
        <w:t xml:space="preserve">resources to bid in, to be clear with all the partners about what is potentially on the table and how likely we are to be successful, rather than </w:t>
      </w:r>
      <w:r w:rsidR="00420EA9">
        <w:t xml:space="preserve">just </w:t>
      </w:r>
      <w:r w:rsidRPr="00086959">
        <w:t>shooting in the dark.</w:t>
      </w:r>
    </w:p>
    <w:p w:rsidR="00086959" w:rsidRPr="00086959" w:rsidP="00086959">
      <w:pPr>
        <w:widowControl w:val="0"/>
        <w:spacing w:after="200"/>
        <w:rPr>
          <w:rFonts w:eastAsia="Times New Roman" w:cs="Times New Roman"/>
          <w:szCs w:val="20"/>
        </w:rPr>
      </w:pPr>
      <w:sdt>
        <w:sdtPr>
          <w:rPr>
            <w:rFonts w:eastAsia="Times New Roman" w:cs="Times New Roman"/>
            <w:szCs w:val="20"/>
          </w:rPr>
          <w:alias w:val="Member"/>
          <w:tag w:val="&lt;Member mnisId='394' dodsId='25722'&gt;"/>
          <w:id w:val="-1084143000"/>
          <w:placeholder>
            <w:docPart w:val="30C541E5BA3E4D26839CD8A2C62DC25E"/>
          </w:placeholder>
          <w:richText/>
        </w:sdtPr>
        <w:sdtContent>
          <w:r w:rsidRPr="00086959">
            <w:rPr>
              <w:rFonts w:eastAsia="Times New Roman" w:cs="Times New Roman"/>
              <w:b/>
              <w:szCs w:val="20"/>
            </w:rPr>
            <w:t>Chair:</w:t>
          </w:r>
        </w:sdtContent>
      </w:sdt>
      <w:r w:rsidRPr="00086959">
        <w:rPr>
          <w:rFonts w:eastAsia="Times New Roman" w:cs="Times New Roman"/>
          <w:szCs w:val="20"/>
        </w:rPr>
        <w:t xml:space="preserve"> Let us move on to the</w:t>
      </w:r>
      <w:r>
        <w:rPr>
          <w:rFonts w:eastAsia="Times New Roman" w:cs="Times New Roman"/>
          <w:szCs w:val="20"/>
        </w:rPr>
        <w:t xml:space="preserve"> </w:t>
      </w:r>
      <w:r w:rsidR="00EF5069">
        <w:rPr>
          <w:rFonts w:eastAsia="Times New Roman" w:cs="Times New Roman"/>
          <w:szCs w:val="20"/>
        </w:rPr>
        <w:t>levelling-up fund</w:t>
      </w:r>
      <w:r w:rsidRPr="00086959">
        <w:rPr>
          <w:rFonts w:eastAsia="Times New Roman" w:cs="Times New Roman"/>
          <w:szCs w:val="20"/>
        </w:rPr>
        <w:t>.</w:t>
      </w:r>
    </w:p>
    <w:p w:rsidR="00086959" w:rsidRPr="00086959" w:rsidP="00086959">
      <w:pPr>
        <w:widowControl w:val="0"/>
        <w:numPr>
          <w:ilvl w:val="0"/>
          <w:numId w:val="9"/>
        </w:numPr>
      </w:pPr>
      <w:sdt>
        <w:sdtPr>
          <w:alias w:val="Member"/>
          <w:tag w:val="&lt;Member mnisId='4598' dodsId='113926'&gt;"/>
          <w:id w:val="-388966005"/>
          <w:placeholder>
            <w:docPart w:val="30C541E5BA3E4D26839CD8A2C62DC25E"/>
          </w:placeholder>
          <w:richText/>
        </w:sdtPr>
        <w:sdtContent>
          <w:r w:rsidRPr="00086959">
            <w:rPr>
              <w:b/>
            </w:rPr>
            <w:t>Mohammad Yasin:</w:t>
          </w:r>
        </w:sdtContent>
      </w:sdt>
      <w:r w:rsidRPr="00086959">
        <w:t xml:space="preserve"> Given that we are yet to hear </w:t>
      </w:r>
      <w:r w:rsidR="00EF5069">
        <w:t xml:space="preserve">about </w:t>
      </w:r>
      <w:r w:rsidRPr="00086959">
        <w:t xml:space="preserve">the successful bids from round 2 of the </w:t>
      </w:r>
      <w:r w:rsidR="00EF5069">
        <w:t>levelling-up fund</w:t>
      </w:r>
      <w:r w:rsidRPr="00086959">
        <w:t xml:space="preserve">, does the panel think that the </w:t>
      </w:r>
      <w:r w:rsidR="00C4378D">
        <w:t>l</w:t>
      </w:r>
      <w:r w:rsidR="00EF5069">
        <w:t>evelling-up fund</w:t>
      </w:r>
      <w:r w:rsidRPr="00086959">
        <w:t xml:space="preserve"> round has been successful so far?</w:t>
      </w:r>
    </w:p>
    <w:p w:rsidR="00086959" w:rsidRPr="00086959" w:rsidP="00086959">
      <w:pPr>
        <w:spacing w:after="200"/>
      </w:pPr>
      <w:sdt>
        <w:sdtPr>
          <w:alias w:val="Witness"/>
          <w:id w:val="-981377757"/>
          <w:placeholder>
            <w:docPart w:val="30C541E5BA3E4D26839CD8A2C62DC25E"/>
          </w:placeholder>
          <w:richText/>
        </w:sdtPr>
        <w:sdtContent>
          <w:r w:rsidRPr="00086959">
            <w:rPr>
              <w:b/>
              <w:i/>
            </w:rPr>
            <w:t>Geoff Raw:</w:t>
          </w:r>
        </w:sdtContent>
      </w:sdt>
      <w:r w:rsidRPr="00086959">
        <w:t xml:space="preserve"> I </w:t>
      </w:r>
      <w:r w:rsidR="00C4378D">
        <w:t xml:space="preserve">suppose I </w:t>
      </w:r>
      <w:r w:rsidRPr="00086959">
        <w:t>ought to say that it is a success</w:t>
      </w:r>
      <w:r w:rsidR="00C4378D">
        <w:t xml:space="preserve">, </w:t>
      </w:r>
      <w:r w:rsidRPr="00086959">
        <w:t>because we got some funding, which we are delighted about. It was a well-constructed bid</w:t>
      </w:r>
      <w:r w:rsidR="00C4378D">
        <w:t>,</w:t>
      </w:r>
      <w:r w:rsidRPr="00086959">
        <w:t xml:space="preserve"> and we engaged strongly with our local communities. We invested probably several tens of thousands of pounds in putting the technical bid together. On that criterion, we could say, tick, it is a success. There is still a lot of work to do in implementing it.</w:t>
      </w:r>
    </w:p>
    <w:p w:rsidR="00086959" w:rsidRPr="00086959" w:rsidP="00086959">
      <w:pPr>
        <w:spacing w:after="200"/>
      </w:pPr>
      <w:sdt>
        <w:sdtPr>
          <w:alias w:val="Witness"/>
          <w:id w:val="1942022348"/>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Unfortunately, we were not successful in round 1. We are optimistic for round 2. We have two very strong bids that have gone in for Elsecar and Barnsley </w:t>
      </w:r>
      <w:r w:rsidR="00DA043B">
        <w:t>C</w:t>
      </w:r>
      <w:r w:rsidRPr="00086959">
        <w:t xml:space="preserve">entral. The feedback from us </w:t>
      </w:r>
      <w:r w:rsidR="00646E8E">
        <w:t xml:space="preserve">would be </w:t>
      </w:r>
      <w:r w:rsidRPr="00086959">
        <w:t xml:space="preserve">that the statistical anomaly </w:t>
      </w:r>
      <w:r w:rsidR="00786C42">
        <w:t xml:space="preserve">I mentioned </w:t>
      </w:r>
      <w:r w:rsidRPr="00086959">
        <w:t>in our place-based ranking</w:t>
      </w:r>
      <w:r w:rsidR="00786C42">
        <w:t xml:space="preserve"> </w:t>
      </w:r>
      <w:r w:rsidRPr="00086959">
        <w:t xml:space="preserve">and </w:t>
      </w:r>
      <w:r w:rsidR="00420372">
        <w:t>prioritisation</w:t>
      </w:r>
      <w:r w:rsidRPr="00086959">
        <w:t xml:space="preserve"> </w:t>
      </w:r>
      <w:r w:rsidR="009E0358">
        <w:t xml:space="preserve">were </w:t>
      </w:r>
      <w:r w:rsidRPr="00086959">
        <w:t xml:space="preserve">a bit of a challenge for us. We felt that the timelines were unnecessarily compressed. </w:t>
      </w:r>
      <w:r w:rsidR="00546588">
        <w:t xml:space="preserve">A </w:t>
      </w:r>
      <w:r w:rsidRPr="00086959">
        <w:t xml:space="preserve">lot of information </w:t>
      </w:r>
      <w:r w:rsidR="00546588">
        <w:t xml:space="preserve">was </w:t>
      </w:r>
      <w:r w:rsidRPr="00086959">
        <w:t>required</w:t>
      </w:r>
      <w:r w:rsidR="00546588">
        <w:t>,</w:t>
      </w:r>
      <w:r w:rsidRPr="00086959">
        <w:t xml:space="preserve"> and the guidance came out and moved as the process went along. For round 2, we </w:t>
      </w:r>
      <w:r w:rsidRPr="00086959">
        <w:t>had the delay with the portal not being live, so it was building up suspense. The framework was out</w:t>
      </w:r>
      <w:r w:rsidR="007B31CC">
        <w:t xml:space="preserve">, </w:t>
      </w:r>
      <w:r w:rsidRPr="00086959">
        <w:t xml:space="preserve">but we could not submit. </w:t>
      </w:r>
    </w:p>
    <w:p w:rsidR="00086959" w:rsidRPr="00086959" w:rsidP="00086959">
      <w:pPr>
        <w:spacing w:after="200"/>
      </w:pPr>
      <w:r w:rsidRPr="00086959">
        <w:t xml:space="preserve">For us, DLUHC has been transparent and has worked well with us </w:t>
      </w:r>
      <w:r w:rsidR="009C79A5">
        <w:t>in</w:t>
      </w:r>
      <w:r w:rsidRPr="00086959">
        <w:t xml:space="preserve"> the local office in Yorkshire and the Humber</w:t>
      </w:r>
      <w:r w:rsidR="00690E43">
        <w:t xml:space="preserve">, but </w:t>
      </w:r>
      <w:r w:rsidR="003840CB">
        <w:t xml:space="preserve">there are </w:t>
      </w:r>
      <w:r w:rsidRPr="00086959">
        <w:t xml:space="preserve">some constraints and worries about inflation if we </w:t>
      </w:r>
      <w:r w:rsidR="00F346B7">
        <w:t xml:space="preserve">are </w:t>
      </w:r>
      <w:r w:rsidRPr="00086959">
        <w:t xml:space="preserve">successful </w:t>
      </w:r>
      <w:r w:rsidR="00690E43">
        <w:t xml:space="preserve">in </w:t>
      </w:r>
      <w:r w:rsidRPr="00086959">
        <w:t>any of the bids</w:t>
      </w:r>
      <w:r w:rsidR="005F759B">
        <w:t>. H</w:t>
      </w:r>
      <w:r w:rsidRPr="00086959">
        <w:t xml:space="preserve">ow would </w:t>
      </w:r>
      <w:r w:rsidR="005F759B">
        <w:t xml:space="preserve">that </w:t>
      </w:r>
      <w:r w:rsidRPr="00086959">
        <w:t xml:space="preserve">be delivered in the context </w:t>
      </w:r>
      <w:r w:rsidR="003B3C82">
        <w:t xml:space="preserve">of </w:t>
      </w:r>
      <w:r w:rsidRPr="00086959">
        <w:t xml:space="preserve">the application that was initially put in, considering the delay in </w:t>
      </w:r>
      <w:r w:rsidR="003840CB">
        <w:t xml:space="preserve">terms of </w:t>
      </w:r>
      <w:r w:rsidRPr="00086959">
        <w:t xml:space="preserve">when we </w:t>
      </w:r>
      <w:r w:rsidR="003840CB">
        <w:t xml:space="preserve">were hoping </w:t>
      </w:r>
      <w:r w:rsidRPr="00086959">
        <w:t>to commence and construct.</w:t>
      </w:r>
    </w:p>
    <w:p w:rsidR="00086959" w:rsidRPr="00086959" w:rsidP="00086959">
      <w:pPr>
        <w:spacing w:after="200"/>
      </w:pPr>
      <w:r w:rsidRPr="00086959">
        <w:t>The other point to make clear is that you build up lots of capacity. You work up planning applications in certain instances. You test the market. Those contractors and consultants move on. All that uncertainty adds additional pressure</w:t>
      </w:r>
      <w:r w:rsidR="001C4356">
        <w:t xml:space="preserve">, </w:t>
      </w:r>
      <w:r w:rsidR="00D501BB">
        <w:t xml:space="preserve">on top of </w:t>
      </w:r>
      <w:r w:rsidR="001C4356">
        <w:t xml:space="preserve">the </w:t>
      </w:r>
      <w:r w:rsidRPr="00086959">
        <w:t>inflation</w:t>
      </w:r>
      <w:r w:rsidR="001C4356">
        <w:t xml:space="preserve"> i</w:t>
      </w:r>
      <w:r w:rsidRPr="00086959">
        <w:t>n construction prices and materials. That is some feedback from the team.</w:t>
      </w:r>
    </w:p>
    <w:p w:rsidR="00086959" w:rsidRPr="00086959" w:rsidP="00086959">
      <w:pPr>
        <w:widowControl w:val="0"/>
        <w:numPr>
          <w:ilvl w:val="0"/>
          <w:numId w:val="9"/>
        </w:numPr>
      </w:pPr>
      <w:sdt>
        <w:sdtPr>
          <w:alias w:val="Member"/>
          <w:tag w:val="&lt;Member mnisId='4598' dodsId='113926'&gt;"/>
          <w:id w:val="-1505740216"/>
          <w:placeholder>
            <w:docPart w:val="30C541E5BA3E4D26839CD8A2C62DC25E"/>
          </w:placeholder>
          <w:richText/>
        </w:sdtPr>
        <w:sdtContent>
          <w:r w:rsidRPr="00086959">
            <w:rPr>
              <w:b/>
            </w:rPr>
            <w:t>Mohammad Yasin:</w:t>
          </w:r>
        </w:sdtContent>
      </w:sdt>
      <w:r w:rsidRPr="00086959">
        <w:t xml:space="preserve"> Were the metrics the Government used to measure need </w:t>
      </w:r>
      <w:r w:rsidR="000872CB">
        <w:t xml:space="preserve">were </w:t>
      </w:r>
      <w:r w:rsidRPr="00086959">
        <w:t>reasonable, considering that your bid was not successful?</w:t>
      </w:r>
    </w:p>
    <w:p w:rsidR="00086959" w:rsidRPr="00086959" w:rsidP="00086959">
      <w:pPr>
        <w:spacing w:after="200"/>
      </w:pPr>
      <w:sdt>
        <w:sdtPr>
          <w:alias w:val="Witness"/>
          <w:id w:val="134142453"/>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In our case, we felt that we were a priority </w:t>
      </w:r>
      <w:r w:rsidR="000872CB">
        <w:t xml:space="preserve">1 </w:t>
      </w:r>
      <w:r w:rsidRPr="00086959">
        <w:t>place</w:t>
      </w:r>
      <w:r w:rsidR="000872CB">
        <w:t xml:space="preserve">, </w:t>
      </w:r>
      <w:r w:rsidRPr="00086959">
        <w:t xml:space="preserve">and we had some real challenges </w:t>
      </w:r>
      <w:r w:rsidR="00E63B33">
        <w:t xml:space="preserve">with </w:t>
      </w:r>
      <w:r w:rsidRPr="00086959">
        <w:t xml:space="preserve">the statistical data that was used </w:t>
      </w:r>
      <w:r w:rsidR="00E63B33">
        <w:t xml:space="preserve">for </w:t>
      </w:r>
      <w:r w:rsidRPr="00086959">
        <w:t xml:space="preserve">the three criteria. It was based on skills </w:t>
      </w:r>
      <w:r w:rsidRPr="00086959">
        <w:t>and also</w:t>
      </w:r>
      <w:r w:rsidRPr="00086959">
        <w:t xml:space="preserve"> regeneration and transport. In the regeneration category, we felt that the data was incorrectly agglomerated by the Government. They used a private</w:t>
      </w:r>
      <w:r w:rsidR="00F12906">
        <w:t xml:space="preserve"> </w:t>
      </w:r>
      <w:r w:rsidRPr="00086959">
        <w:t>sector firm that brought together data based on FOIs, which was not the industry</w:t>
      </w:r>
      <w:r w:rsidR="00F12906">
        <w:t>-</w:t>
      </w:r>
      <w:r w:rsidRPr="00086959">
        <w:t>standard methodology. We challenged that directly with the Department. That purported Barnsley to have a higher occupancy of its commercial and residential voids, which was not true. It would have put us in the top per</w:t>
      </w:r>
      <w:r w:rsidR="00E010C1">
        <w:t xml:space="preserve"> </w:t>
      </w:r>
      <w:r w:rsidRPr="00086959">
        <w:t>cent</w:t>
      </w:r>
      <w:r w:rsidR="00E010C1">
        <w:t>.</w:t>
      </w:r>
      <w:r w:rsidRPr="00086959">
        <w:t xml:space="preserve"> of the country</w:t>
      </w:r>
      <w:r w:rsidR="00E010C1">
        <w:t xml:space="preserve">, with </w:t>
      </w:r>
      <w:r w:rsidRPr="00086959">
        <w:t>limited voids</w:t>
      </w:r>
      <w:r w:rsidR="00E010C1">
        <w:t xml:space="preserve">, </w:t>
      </w:r>
      <w:r w:rsidRPr="00086959">
        <w:t>at 1.8%</w:t>
      </w:r>
      <w:r w:rsidR="00E010C1">
        <w:t>, when o</w:t>
      </w:r>
      <w:r w:rsidRPr="00086959">
        <w:t>ur own data showed that it was 8.5%, which would have moved us down the prioritisation. We made those representations</w:t>
      </w:r>
      <w:r w:rsidR="0012207C">
        <w:t xml:space="preserve">, </w:t>
      </w:r>
      <w:r w:rsidRPr="00086959">
        <w:t xml:space="preserve">and that anomaly was not picked up </w:t>
      </w:r>
      <w:r w:rsidR="0012207C">
        <w:t xml:space="preserve">by </w:t>
      </w:r>
      <w:r w:rsidRPr="00086959">
        <w:t>the Government when they amended the place-based prioritisation matrix. That was a real concern for us</w:t>
      </w:r>
      <w:r w:rsidR="0012207C">
        <w:t xml:space="preserve">, which </w:t>
      </w:r>
      <w:r w:rsidRPr="00086959">
        <w:t>we escalated from our leader and chief executive directly to DLUHC.</w:t>
      </w:r>
    </w:p>
    <w:p w:rsidR="00086959" w:rsidRPr="00086959" w:rsidP="00086959">
      <w:pPr>
        <w:spacing w:after="200"/>
      </w:pPr>
      <w:sdt>
        <w:sdtPr>
          <w:alias w:val="Witness"/>
          <w:id w:val="-2001188531"/>
          <w:placeholder>
            <w:docPart w:val="30C541E5BA3E4D26839CD8A2C62DC25E"/>
          </w:placeholder>
          <w:richText/>
        </w:sdtPr>
        <w:sdtContent>
          <w:r w:rsidRPr="00086959">
            <w:rPr>
              <w:b/>
              <w:i/>
            </w:rPr>
            <w:t>Councillor Bentley:</w:t>
          </w:r>
        </w:sdtContent>
      </w:sdt>
      <w:r w:rsidRPr="00086959">
        <w:t xml:space="preserve"> The main aim is that any money that comes out </w:t>
      </w:r>
      <w:r w:rsidR="007E6495">
        <w:t xml:space="preserve">of </w:t>
      </w:r>
      <w:r w:rsidRPr="00086959">
        <w:t xml:space="preserve">the Treasury to local government </w:t>
      </w:r>
      <w:r w:rsidRPr="00086959">
        <w:t>has to</w:t>
      </w:r>
      <w:r w:rsidRPr="00086959">
        <w:t xml:space="preserve"> be welcomed, which is </w:t>
      </w:r>
      <w:r w:rsidR="000965A7">
        <w:t xml:space="preserve">the </w:t>
      </w:r>
      <w:r w:rsidRPr="00086959">
        <w:t>most important</w:t>
      </w:r>
      <w:r w:rsidR="000965A7">
        <w:t xml:space="preserve"> thing</w:t>
      </w:r>
      <w:r w:rsidRPr="00086959">
        <w:t>. What does a lot of this bidding</w:t>
      </w:r>
      <w:r w:rsidR="000965A7">
        <w:t>—these applications</w:t>
      </w:r>
      <w:r w:rsidR="00541CD9">
        <w:t xml:space="preserve">—that </w:t>
      </w:r>
      <w:r w:rsidRPr="00086959">
        <w:t>we have been talking about mean for people? What does it mean for those on the ground</w:t>
      </w:r>
      <w:r w:rsidR="00541CD9">
        <w:t xml:space="preserve">, </w:t>
      </w:r>
      <w:r w:rsidRPr="00086959">
        <w:t xml:space="preserve">and how can </w:t>
      </w:r>
      <w:r w:rsidR="00541CD9">
        <w:t xml:space="preserve">you </w:t>
      </w:r>
      <w:r w:rsidRPr="00086959">
        <w:t>improve their lives? I mentioned before</w:t>
      </w:r>
      <w:r w:rsidR="00541CD9">
        <w:t>,</w:t>
      </w:r>
      <w:r w:rsidRPr="00086959">
        <w:t xml:space="preserve"> </w:t>
      </w:r>
      <w:r w:rsidR="00AD4172">
        <w:t xml:space="preserve">the </w:t>
      </w:r>
      <w:r w:rsidRPr="00086959">
        <w:t xml:space="preserve">evidence needs to point towards </w:t>
      </w:r>
      <w:r w:rsidR="00AD4172">
        <w:t>that</w:t>
      </w:r>
      <w:r w:rsidRPr="00086959">
        <w:t>. It is hugely important.</w:t>
      </w:r>
    </w:p>
    <w:p w:rsidR="00086959" w:rsidRPr="00086959" w:rsidP="00086959">
      <w:pPr>
        <w:spacing w:after="200"/>
      </w:pPr>
      <w:r w:rsidRPr="00086959">
        <w:t xml:space="preserve">I absolutely agree on the point of inflation. We have seen it through HIF bids and LUF bids. By the time you put the bid </w:t>
      </w:r>
      <w:r w:rsidRPr="00086959">
        <w:t>in</w:t>
      </w:r>
      <w:r w:rsidRPr="00086959">
        <w:t xml:space="preserve"> and the money is awarded, with inflation suddenly you cannot afford the bid itself. We in local government—I think I can speak for all of us—are not awash with money. We do not have money floating around so that we can suddenly top up this grant. Speed of </w:t>
      </w:r>
      <w:r w:rsidR="0049227C">
        <w:t>decision making</w:t>
      </w:r>
      <w:r w:rsidRPr="00086959">
        <w:t xml:space="preserve"> is hugely important. None of us expected inflation to rise as quickly as it did, but none the less many people, I am sure, will receive grants of all sorts—</w:t>
      </w:r>
      <w:r w:rsidR="001D019A">
        <w:t xml:space="preserve">we </w:t>
      </w:r>
      <w:r w:rsidRPr="00086959">
        <w:t xml:space="preserve">certainly have in the past with </w:t>
      </w:r>
      <w:r w:rsidRPr="00086959">
        <w:t>HIF—and will now find the inflation costs so high that the bid becomes almost impossible to deliver.</w:t>
      </w:r>
    </w:p>
    <w:p w:rsidR="00086959" w:rsidRPr="00086959" w:rsidP="00086959">
      <w:pPr>
        <w:spacing w:after="200"/>
      </w:pPr>
      <w:r w:rsidRPr="00086959">
        <w:t xml:space="preserve">The bottom line is that we must think about what </w:t>
      </w:r>
      <w:r w:rsidR="004356DD">
        <w:t xml:space="preserve">this </w:t>
      </w:r>
      <w:r w:rsidRPr="00086959">
        <w:t xml:space="preserve">means for people and </w:t>
      </w:r>
      <w:r w:rsidR="00162225">
        <w:t xml:space="preserve">about </w:t>
      </w:r>
      <w:r w:rsidRPr="00086959">
        <w:t xml:space="preserve">how we try to improve their lives, not </w:t>
      </w:r>
      <w:r w:rsidR="00162225">
        <w:t xml:space="preserve">just about </w:t>
      </w:r>
      <w:r w:rsidRPr="00086959">
        <w:t>grabbing money—</w:t>
      </w:r>
      <w:r w:rsidR="00162225">
        <w:t xml:space="preserve">I am not </w:t>
      </w:r>
      <w:r w:rsidRPr="00086959">
        <w:t>suggest</w:t>
      </w:r>
      <w:r w:rsidR="00162225">
        <w:t>ing</w:t>
      </w:r>
      <w:r w:rsidRPr="00086959">
        <w:t xml:space="preserve"> that we do grab money</w:t>
      </w:r>
      <w:r w:rsidR="00162225">
        <w:t xml:space="preserve">, but we must make </w:t>
      </w:r>
      <w:r w:rsidRPr="00086959">
        <w:t xml:space="preserve">sure that we absolutely target those most in need and those who will benefit in the future from what we are trying to achieve. We are all in this </w:t>
      </w:r>
      <w:r w:rsidR="00AE3051">
        <w:t xml:space="preserve">with </w:t>
      </w:r>
      <w:r w:rsidRPr="00086959">
        <w:t xml:space="preserve">the same aim: to help people. It is </w:t>
      </w:r>
      <w:r w:rsidR="00AE3051">
        <w:t xml:space="preserve">about </w:t>
      </w:r>
      <w:r w:rsidRPr="00086959">
        <w:t>where these bids need to go to help those people.</w:t>
      </w:r>
    </w:p>
    <w:p w:rsidR="00086959" w:rsidRPr="00086959" w:rsidP="00086959">
      <w:pPr>
        <w:widowControl w:val="0"/>
        <w:numPr>
          <w:ilvl w:val="0"/>
          <w:numId w:val="9"/>
        </w:numPr>
      </w:pPr>
      <w:sdt>
        <w:sdtPr>
          <w:alias w:val="Member"/>
          <w:tag w:val="&lt;Member mnisId='4598' dodsId='113926'&gt;"/>
          <w:id w:val="-1133254277"/>
          <w:placeholder>
            <w:docPart w:val="30C541E5BA3E4D26839CD8A2C62DC25E"/>
          </w:placeholder>
          <w:richText/>
        </w:sdtPr>
        <w:sdtContent>
          <w:r w:rsidRPr="00086959">
            <w:rPr>
              <w:b/>
            </w:rPr>
            <w:t>Mohammad Yasin:</w:t>
          </w:r>
        </w:sdtContent>
      </w:sdt>
      <w:r w:rsidRPr="00086959">
        <w:t xml:space="preserve"> Does the </w:t>
      </w:r>
      <w:r w:rsidR="00AE3051">
        <w:t>levelling-up fund</w:t>
      </w:r>
      <w:r w:rsidRPr="00086959">
        <w:t xml:space="preserve"> provide a short-term solution</w:t>
      </w:r>
      <w:r w:rsidR="00002230">
        <w:t xml:space="preserve">, </w:t>
      </w:r>
      <w:r w:rsidRPr="00086959">
        <w:t>or is it long term? If it is not long term, how can we ensure that these investments work in the long term?</w:t>
      </w:r>
    </w:p>
    <w:p w:rsidR="00086959" w:rsidRPr="00086959" w:rsidP="00086959">
      <w:pPr>
        <w:spacing w:after="200"/>
      </w:pPr>
      <w:sdt>
        <w:sdtPr>
          <w:alias w:val="Witness"/>
          <w:id w:val="-1664462754"/>
          <w:placeholder>
            <w:docPart w:val="30C541E5BA3E4D26839CD8A2C62DC25E"/>
          </w:placeholder>
          <w:richText/>
        </w:sdtPr>
        <w:sdtContent>
          <w:r w:rsidRPr="00086959">
            <w:rPr>
              <w:b/>
              <w:i/>
            </w:rPr>
            <w:t>Councillor Bentley:</w:t>
          </w:r>
        </w:sdtContent>
      </w:sdt>
      <w:r w:rsidRPr="00086959">
        <w:t xml:space="preserve"> It must be long term. </w:t>
      </w:r>
      <w:r w:rsidR="00002230">
        <w:t>Well, i</w:t>
      </w:r>
      <w:r w:rsidRPr="00086959">
        <w:t xml:space="preserve">t must be short, </w:t>
      </w:r>
      <w:r w:rsidRPr="00086959">
        <w:t>medium</w:t>
      </w:r>
      <w:r w:rsidRPr="00086959">
        <w:t xml:space="preserve"> and long term all put together, to be honest with you. It is hugely important that we look at those long-term areas where we can get better economic benefits for our residents. That is in skills, </w:t>
      </w:r>
      <w:r w:rsidRPr="00086959">
        <w:t>jobs</w:t>
      </w:r>
      <w:r w:rsidRPr="00086959">
        <w:t xml:space="preserve"> and future employment. That is in investing in emerging technologies, particularly in the green energy sector, and making sure that we are future</w:t>
      </w:r>
      <w:r w:rsidR="00321CDB">
        <w:t>-</w:t>
      </w:r>
      <w:r w:rsidRPr="00086959">
        <w:t>proofed.</w:t>
      </w:r>
      <w:r w:rsidR="00321CDB">
        <w:t xml:space="preserve"> </w:t>
      </w:r>
      <w:r w:rsidRPr="00086959">
        <w:t>That is not just good for our local economies, it is good for UK plc. That is where the conversation with the Government needs to take place so that we are one on our strategy. We cannot have lots of different strategies going on</w:t>
      </w:r>
      <w:r w:rsidR="00594823">
        <w:t xml:space="preserve">. </w:t>
      </w:r>
      <w:r w:rsidRPr="00086959">
        <w:t xml:space="preserve">We must make sure that the United Kingdom </w:t>
      </w:r>
      <w:r w:rsidR="00594823">
        <w:t xml:space="preserve">is </w:t>
      </w:r>
      <w:r w:rsidRPr="00086959">
        <w:t>competitive</w:t>
      </w:r>
      <w:r w:rsidR="00594823">
        <w:t xml:space="preserve"> and </w:t>
      </w:r>
      <w:r w:rsidRPr="00086959">
        <w:t xml:space="preserve">that England, Wales, Northern Ireland and Scotland are competitive in all of this. </w:t>
      </w:r>
      <w:r w:rsidR="00FB1EF4">
        <w:t xml:space="preserve">That is why it </w:t>
      </w:r>
      <w:r w:rsidRPr="00086959">
        <w:t>is important</w:t>
      </w:r>
      <w:r w:rsidR="00FB1EF4">
        <w:t xml:space="preserve">, </w:t>
      </w:r>
      <w:r w:rsidRPr="00086959">
        <w:t>on LUF bids</w:t>
      </w:r>
      <w:r w:rsidR="00890979">
        <w:t xml:space="preserve">, </w:t>
      </w:r>
      <w:r w:rsidRPr="00086959">
        <w:t>HIF bids or any other bids in the future</w:t>
      </w:r>
      <w:r w:rsidR="00890979">
        <w:t xml:space="preserve">, </w:t>
      </w:r>
      <w:r w:rsidRPr="00086959">
        <w:t>that we are targeted towards what it means for future generations.</w:t>
      </w:r>
    </w:p>
    <w:p w:rsidR="00086959" w:rsidRPr="00086959" w:rsidP="00086959">
      <w:pPr>
        <w:widowControl w:val="0"/>
        <w:numPr>
          <w:ilvl w:val="0"/>
          <w:numId w:val="9"/>
        </w:numPr>
      </w:pPr>
      <w:sdt>
        <w:sdtPr>
          <w:alias w:val="Member"/>
          <w:tag w:val="&lt;Member mnisId='4598' dodsId='113926'&gt;"/>
          <w:id w:val="-1765298677"/>
          <w:placeholder>
            <w:docPart w:val="30C541E5BA3E4D26839CD8A2C62DC25E"/>
          </w:placeholder>
          <w:richText/>
        </w:sdtPr>
        <w:sdtContent>
          <w:r w:rsidRPr="00086959">
            <w:rPr>
              <w:b/>
            </w:rPr>
            <w:t>Mohammad Yasin:</w:t>
          </w:r>
        </w:sdtContent>
      </w:sdt>
      <w:r w:rsidRPr="00086959">
        <w:t xml:space="preserve"> </w:t>
      </w:r>
      <w:r w:rsidR="00890979">
        <w:t xml:space="preserve">Georgina, </w:t>
      </w:r>
      <w:r w:rsidRPr="00086959">
        <w:t>I understand that your council successfully bid recently. Is that right?</w:t>
      </w:r>
    </w:p>
    <w:p w:rsidR="00086959" w:rsidRPr="00086959" w:rsidP="00086959">
      <w:pPr>
        <w:spacing w:after="200"/>
      </w:pPr>
      <w:sdt>
        <w:sdtPr>
          <w:alias w:val="Witness"/>
          <w:id w:val="1525362056"/>
          <w:placeholder>
            <w:docPart w:val="30C541E5BA3E4D26839CD8A2C62DC25E"/>
          </w:placeholder>
          <w:richText/>
        </w:sdtPr>
        <w:sdtContent>
          <w:r w:rsidRPr="00086959">
            <w:rPr>
              <w:b/>
              <w:i/>
            </w:rPr>
            <w:t>Georgina Blakemore:</w:t>
          </w:r>
        </w:sdtContent>
      </w:sdt>
      <w:r w:rsidRPr="00086959">
        <w:t xml:space="preserve"> </w:t>
      </w:r>
      <w:r w:rsidR="00890979">
        <w:t xml:space="preserve">In terms of </w:t>
      </w:r>
      <w:r w:rsidRPr="00086959">
        <w:t>levelling up</w:t>
      </w:r>
      <w:r w:rsidR="00890979">
        <w:t>? W</w:t>
      </w:r>
      <w:r w:rsidRPr="00086959">
        <w:t xml:space="preserve">e have had </w:t>
      </w:r>
      <w:r w:rsidRPr="00086959">
        <w:t>a number of</w:t>
      </w:r>
      <w:r w:rsidRPr="00086959">
        <w:t xml:space="preserve"> smaller successes, yes.</w:t>
      </w:r>
    </w:p>
    <w:p w:rsidR="00086959" w:rsidRPr="00086959" w:rsidP="00086959">
      <w:pPr>
        <w:widowControl w:val="0"/>
        <w:numPr>
          <w:ilvl w:val="0"/>
          <w:numId w:val="9"/>
        </w:numPr>
      </w:pPr>
      <w:sdt>
        <w:sdtPr>
          <w:alias w:val="Member"/>
          <w:tag w:val="&lt;Member mnisId='4598' dodsId='113926'&gt;"/>
          <w:id w:val="-129332381"/>
          <w:placeholder>
            <w:docPart w:val="30C541E5BA3E4D26839CD8A2C62DC25E"/>
          </w:placeholder>
          <w:richText/>
        </w:sdtPr>
        <w:sdtContent>
          <w:r w:rsidRPr="00086959">
            <w:rPr>
              <w:b/>
            </w:rPr>
            <w:t>Mohammad Yasin:</w:t>
          </w:r>
        </w:sdtContent>
      </w:sdt>
      <w:r w:rsidRPr="00086959">
        <w:t xml:space="preserve"> Is the current funding short term</w:t>
      </w:r>
      <w:r w:rsidR="002A0978">
        <w:t xml:space="preserve">, </w:t>
      </w:r>
      <w:r w:rsidRPr="00086959">
        <w:t>or will it work for the long term?</w:t>
      </w:r>
    </w:p>
    <w:p w:rsidR="00086959" w:rsidRPr="00086959" w:rsidP="00086959">
      <w:pPr>
        <w:spacing w:after="200"/>
      </w:pPr>
      <w:sdt>
        <w:sdtPr>
          <w:alias w:val="Witness"/>
          <w:id w:val="99072149"/>
          <w:placeholder>
            <w:docPart w:val="30C541E5BA3E4D26839CD8A2C62DC25E"/>
          </w:placeholder>
          <w:richText/>
        </w:sdtPr>
        <w:sdtContent>
          <w:r w:rsidRPr="00086959">
            <w:rPr>
              <w:b/>
              <w:i/>
            </w:rPr>
            <w:t>Georgina Blakemore:</w:t>
          </w:r>
        </w:sdtContent>
      </w:sdt>
      <w:r w:rsidRPr="00086959">
        <w:t xml:space="preserve"> I see it as quite short term.</w:t>
      </w:r>
    </w:p>
    <w:p w:rsidR="00086959" w:rsidRPr="00086959" w:rsidP="00086959">
      <w:pPr>
        <w:widowControl w:val="0"/>
        <w:numPr>
          <w:ilvl w:val="0"/>
          <w:numId w:val="9"/>
        </w:numPr>
      </w:pPr>
      <w:sdt>
        <w:sdtPr>
          <w:alias w:val="Member"/>
          <w:tag w:val="&lt;Member mnisId='4598' dodsId='113926'&gt;"/>
          <w:id w:val="1910805073"/>
          <w:placeholder>
            <w:docPart w:val="30C541E5BA3E4D26839CD8A2C62DC25E"/>
          </w:placeholder>
          <w:richText/>
        </w:sdtPr>
        <w:sdtContent>
          <w:r w:rsidRPr="00086959">
            <w:rPr>
              <w:b/>
            </w:rPr>
            <w:t>Mohammad Yasin:</w:t>
          </w:r>
        </w:sdtContent>
      </w:sdt>
      <w:r w:rsidRPr="00086959">
        <w:t xml:space="preserve"> What do you have to do to ensure </w:t>
      </w:r>
      <w:r w:rsidR="002A0978">
        <w:t xml:space="preserve">that </w:t>
      </w:r>
      <w:r w:rsidRPr="00086959">
        <w:t>these investments work for the long term?</w:t>
      </w:r>
    </w:p>
    <w:p w:rsidR="00086959" w:rsidRPr="00086959" w:rsidP="00086959">
      <w:pPr>
        <w:spacing w:after="200"/>
      </w:pPr>
      <w:sdt>
        <w:sdtPr>
          <w:alias w:val="Witness"/>
          <w:id w:val="583035474"/>
          <w:placeholder>
            <w:docPart w:val="30C541E5BA3E4D26839CD8A2C62DC25E"/>
          </w:placeholder>
          <w:richText/>
        </w:sdtPr>
        <w:sdtContent>
          <w:r w:rsidRPr="00086959">
            <w:rPr>
              <w:b/>
              <w:i/>
            </w:rPr>
            <w:t>Georgina Blakemore:</w:t>
          </w:r>
        </w:sdtContent>
      </w:sdt>
      <w:r w:rsidRPr="00086959">
        <w:t xml:space="preserve"> Position the whole </w:t>
      </w:r>
      <w:r w:rsidR="0049227C">
        <w:t>levelling-up agenda</w:t>
      </w:r>
      <w:r w:rsidRPr="00086959">
        <w:t xml:space="preserve"> over a longer term and more regional</w:t>
      </w:r>
      <w:r>
        <w:t>ly</w:t>
      </w:r>
      <w:r w:rsidRPr="00086959">
        <w:t xml:space="preserve">. It needs to be a far bigger conversation than the specific local authorities themselves, whether that is part of the devolution agenda or not. It probably is because you need a connection to central </w:t>
      </w:r>
      <w:r w:rsidR="00BE443F">
        <w:t>G</w:t>
      </w:r>
      <w:r w:rsidRPr="00086959">
        <w:t xml:space="preserve">overnment of course, but there seems </w:t>
      </w:r>
      <w:r w:rsidR="00C22F18">
        <w:t xml:space="preserve">to be </w:t>
      </w:r>
      <w:r w:rsidRPr="00086959">
        <w:t>a lack of long-term investment.</w:t>
      </w:r>
    </w:p>
    <w:p w:rsidR="00086959" w:rsidRPr="00086959" w:rsidP="00086959">
      <w:pPr>
        <w:spacing w:after="200"/>
      </w:pPr>
      <w:sdt>
        <w:sdtPr>
          <w:alias w:val="Witness"/>
          <w:id w:val="-1369369838"/>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I </w:t>
      </w:r>
      <w:r w:rsidR="00C22F18">
        <w:t xml:space="preserve">would </w:t>
      </w:r>
      <w:r w:rsidRPr="00086959">
        <w:t>echo those points. A longer-term settlement of 20 years, linked to clear spatial priorities across demographi</w:t>
      </w:r>
      <w:r w:rsidR="00420C0C">
        <w:t>c</w:t>
      </w:r>
      <w:r w:rsidR="00A4022E">
        <w:t>s</w:t>
      </w:r>
      <w:r w:rsidRPr="00086959">
        <w:t xml:space="preserve"> that link back </w:t>
      </w:r>
      <w:r w:rsidRPr="00086959">
        <w:t xml:space="preserve">into national priorities, </w:t>
      </w:r>
      <w:r w:rsidR="00A4022E">
        <w:t xml:space="preserve">would </w:t>
      </w:r>
      <w:r w:rsidRPr="00086959">
        <w:t xml:space="preserve">make a lot of </w:t>
      </w:r>
      <w:r w:rsidRPr="00086959">
        <w:t>sense</w:t>
      </w:r>
      <w:r w:rsidRPr="00086959">
        <w:t xml:space="preserve"> and reduce the need for that competitive bidding. There is a lot of duplication in the system.</w:t>
      </w:r>
    </w:p>
    <w:p w:rsidR="00086959" w:rsidRPr="00086959" w:rsidP="00086959">
      <w:pPr>
        <w:spacing w:after="200"/>
      </w:pPr>
      <w:sdt>
        <w:sdtPr>
          <w:alias w:val="Witness"/>
          <w:id w:val="-396201914"/>
          <w:placeholder>
            <w:docPart w:val="30C541E5BA3E4D26839CD8A2C62DC25E"/>
          </w:placeholder>
          <w:richText/>
        </w:sdtPr>
        <w:sdtContent>
          <w:r w:rsidRPr="00086959">
            <w:rPr>
              <w:b/>
              <w:i/>
            </w:rPr>
            <w:t>Geoff Raw:</w:t>
          </w:r>
        </w:sdtContent>
      </w:sdt>
      <w:r w:rsidRPr="00086959">
        <w:t xml:space="preserve"> Every part of the UK has something that it can bring to the table and offer for the whole country. The conversation needs to be about what we can offer, where we need help from Government and where we </w:t>
      </w:r>
      <w:r w:rsidR="00DB2B21">
        <w:t xml:space="preserve">can </w:t>
      </w:r>
      <w:r w:rsidRPr="00086959">
        <w:t xml:space="preserve">combine and </w:t>
      </w:r>
      <w:r w:rsidRPr="00086959">
        <w:t>pull on</w:t>
      </w:r>
      <w:r w:rsidRPr="00086959">
        <w:t xml:space="preserve"> local resources. The challenge is different in different parts of the country. I appreciate </w:t>
      </w:r>
      <w:r w:rsidR="009C0EB5">
        <w:t xml:space="preserve">that </w:t>
      </w:r>
      <w:r w:rsidRPr="00086959">
        <w:t xml:space="preserve">my colleague from Barnsley might think, </w:t>
      </w:r>
      <w:r>
        <w:t>“</w:t>
      </w:r>
      <w:r w:rsidRPr="00086959">
        <w:t xml:space="preserve">Why </w:t>
      </w:r>
      <w:r w:rsidR="00847DF1">
        <w:t xml:space="preserve">has </w:t>
      </w:r>
      <w:r w:rsidRPr="00086959">
        <w:t>Brighton and Hove got funding and Barnsley has</w:t>
      </w:r>
      <w:r w:rsidR="00847DF1">
        <w:t>n’t</w:t>
      </w:r>
      <w:r w:rsidRPr="00086959">
        <w:t>?</w:t>
      </w:r>
      <w:r>
        <w:t>”</w:t>
      </w:r>
      <w:r w:rsidR="00847DF1">
        <w:t>, but when you look at average wage</w:t>
      </w:r>
      <w:r w:rsidR="005E71AC">
        <w:t>s</w:t>
      </w:r>
      <w:r w:rsidR="00847DF1">
        <w:t>—</w:t>
      </w:r>
    </w:p>
    <w:p w:rsidR="00086959" w:rsidRPr="00086959" w:rsidP="00086959">
      <w:pPr>
        <w:widowControl w:val="0"/>
        <w:spacing w:after="200"/>
        <w:rPr>
          <w:rFonts w:eastAsia="Times New Roman" w:cs="Times New Roman"/>
          <w:szCs w:val="20"/>
        </w:rPr>
      </w:pPr>
      <w:sdt>
        <w:sdtPr>
          <w:rPr>
            <w:rFonts w:eastAsia="Times New Roman" w:cs="Times New Roman"/>
            <w:szCs w:val="20"/>
          </w:rPr>
          <w:alias w:val="Member"/>
          <w:tag w:val="&lt;Member mnisId='394' dodsId='25722'&gt;"/>
          <w:id w:val="1231963049"/>
          <w:placeholder>
            <w:docPart w:val="30C541E5BA3E4D26839CD8A2C62DC25E"/>
          </w:placeholder>
          <w:richText/>
        </w:sdtPr>
        <w:sdtContent>
          <w:r w:rsidRPr="00086959">
            <w:rPr>
              <w:rFonts w:eastAsia="Times New Roman" w:cs="Times New Roman"/>
              <w:b/>
              <w:szCs w:val="20"/>
            </w:rPr>
            <w:t>Chair:</w:t>
          </w:r>
        </w:sdtContent>
      </w:sdt>
      <w:r w:rsidRPr="00086959">
        <w:rPr>
          <w:rFonts w:eastAsia="Times New Roman" w:cs="Times New Roman"/>
          <w:szCs w:val="20"/>
        </w:rPr>
        <w:t xml:space="preserve"> </w:t>
      </w:r>
      <w:r w:rsidR="00847DF1">
        <w:rPr>
          <w:rFonts w:eastAsia="Times New Roman" w:cs="Times New Roman"/>
          <w:szCs w:val="20"/>
        </w:rPr>
        <w:t xml:space="preserve">You are </w:t>
      </w:r>
      <w:r w:rsidRPr="00086959">
        <w:rPr>
          <w:rFonts w:eastAsia="Times New Roman" w:cs="Times New Roman"/>
          <w:szCs w:val="20"/>
        </w:rPr>
        <w:t>getting a few nods here.</w:t>
      </w:r>
    </w:p>
    <w:p w:rsidR="00086959" w:rsidRPr="00086959" w:rsidP="00086959">
      <w:pPr>
        <w:spacing w:after="200"/>
      </w:pPr>
      <w:sdt>
        <w:sdtPr>
          <w:alias w:val="Witness"/>
          <w:id w:val="-386498455"/>
          <w:placeholder>
            <w:docPart w:val="30C541E5BA3E4D26839CD8A2C62DC25E"/>
          </w:placeholder>
          <w:richText/>
        </w:sdtPr>
        <w:sdtContent>
          <w:r w:rsidRPr="00086959">
            <w:rPr>
              <w:b/>
              <w:i/>
            </w:rPr>
            <w:t>Geoff Raw:</w:t>
          </w:r>
        </w:sdtContent>
      </w:sdt>
      <w:r w:rsidRPr="00086959">
        <w:t xml:space="preserve"> Let me talk about that. When we look at average wages in Brighton and Hove, there is probably only </w:t>
      </w:r>
      <w:r w:rsidR="005E71AC">
        <w:t xml:space="preserve">a </w:t>
      </w:r>
      <w:r w:rsidRPr="00086959">
        <w:t>10% difference in the levels, but if you look at the cost of rent</w:t>
      </w:r>
      <w:r w:rsidR="005E71AC">
        <w:t>ing</w:t>
      </w:r>
      <w:r w:rsidRPr="00086959">
        <w:t xml:space="preserve"> accommodation or house prices, </w:t>
      </w:r>
      <w:r w:rsidR="00D970C5">
        <w:t xml:space="preserve">it is </w:t>
      </w:r>
      <w:r w:rsidRPr="00086959">
        <w:t xml:space="preserve">three to four times higher. You </w:t>
      </w:r>
      <w:r w:rsidRPr="00086959">
        <w:t>have to</w:t>
      </w:r>
      <w:r w:rsidRPr="00086959">
        <w:t xml:space="preserve"> take things in the context of the living standards. I am from the north myself</w:t>
      </w:r>
      <w:r w:rsidR="002355F3">
        <w:t>,</w:t>
      </w:r>
      <w:r w:rsidRPr="00086959">
        <w:t xml:space="preserve"> and I have every sympathy with local government colleagues around the country, but it is a case of being clear in the </w:t>
      </w:r>
      <w:r w:rsidR="0049227C">
        <w:t>levelling-up agenda</w:t>
      </w:r>
      <w:r w:rsidRPr="00086959">
        <w:t xml:space="preserve"> </w:t>
      </w:r>
      <w:r w:rsidR="002355F3">
        <w:t xml:space="preserve">about exactly what </w:t>
      </w:r>
      <w:r w:rsidRPr="00086959">
        <w:t xml:space="preserve">the economic objectives </w:t>
      </w:r>
      <w:r w:rsidR="002355F3">
        <w:t xml:space="preserve">are, </w:t>
      </w:r>
      <w:r w:rsidRPr="00086959">
        <w:t>as well as the social objectives.</w:t>
      </w:r>
    </w:p>
    <w:p w:rsidR="00086959" w:rsidRPr="00086959" w:rsidP="00086959">
      <w:pPr>
        <w:widowControl w:val="0"/>
        <w:numPr>
          <w:ilvl w:val="0"/>
          <w:numId w:val="9"/>
        </w:numPr>
      </w:pPr>
      <w:sdt>
        <w:sdtPr>
          <w:alias w:val="Member"/>
          <w:tag w:val="&lt;Member mnisId='394' dodsId='25722'&gt;"/>
          <w:id w:val="-1376855883"/>
          <w:placeholder>
            <w:docPart w:val="30C541E5BA3E4D26839CD8A2C62DC25E"/>
          </w:placeholder>
          <w:richText/>
        </w:sdtPr>
        <w:sdtContent>
          <w:r w:rsidRPr="00086959">
            <w:rPr>
              <w:b/>
            </w:rPr>
            <w:t>Chair:</w:t>
          </w:r>
        </w:sdtContent>
      </w:sdt>
      <w:r w:rsidRPr="00086959">
        <w:t xml:space="preserve"> Can I follow up </w:t>
      </w:r>
      <w:r w:rsidR="009C3ADD">
        <w:t xml:space="preserve">with </w:t>
      </w:r>
      <w:r w:rsidRPr="00086959">
        <w:t>Councillor Bentley? You mentioned the importance of inflation given the timelines on some of these funds. From an LGA perspective, have you managed to start collecting data from councils across the country about this? You get anecdotal evidence</w:t>
      </w:r>
      <w:r w:rsidR="00D828E8">
        <w:t xml:space="preserve">, but </w:t>
      </w:r>
      <w:r w:rsidRPr="00086959">
        <w:t xml:space="preserve">it clearly looks like quite a significant problem. Some councils are saying, </w:t>
      </w:r>
      <w:r>
        <w:t>“</w:t>
      </w:r>
      <w:r w:rsidRPr="00086959">
        <w:t>The construction costs have gone up 20%. We do not have the extra we can put in, so the project is dead.</w:t>
      </w:r>
      <w:r>
        <w:t>”</w:t>
      </w:r>
    </w:p>
    <w:p w:rsidR="00086959" w:rsidRPr="00086959" w:rsidP="00086959">
      <w:pPr>
        <w:spacing w:after="200"/>
      </w:pPr>
      <w:sdt>
        <w:sdtPr>
          <w:alias w:val="Witness"/>
          <w:id w:val="-1658072201"/>
          <w:placeholder>
            <w:docPart w:val="30C541E5BA3E4D26839CD8A2C62DC25E"/>
          </w:placeholder>
          <w:richText/>
        </w:sdtPr>
        <w:sdtContent>
          <w:r w:rsidRPr="00086959">
            <w:rPr>
              <w:b/>
              <w:i/>
            </w:rPr>
            <w:t>Councillor Bentley:</w:t>
          </w:r>
        </w:sdtContent>
      </w:sdt>
      <w:r w:rsidRPr="00086959">
        <w:t xml:space="preserve"> The answer to that is yes. In fact, I raised this question only the other day at the LGA</w:t>
      </w:r>
      <w:r w:rsidR="004E3BE9">
        <w:t xml:space="preserve">. This </w:t>
      </w:r>
      <w:r w:rsidRPr="00086959">
        <w:t>work is being done on collating the story around the country for us. In Essex we have had to reimagine some of the projects</w:t>
      </w:r>
      <w:r w:rsidR="00230DEB">
        <w:t xml:space="preserve">; </w:t>
      </w:r>
      <w:r w:rsidR="00C008C1">
        <w:t xml:space="preserve">we are </w:t>
      </w:r>
      <w:r w:rsidRPr="00086959">
        <w:t>delivering them</w:t>
      </w:r>
      <w:r w:rsidR="00C008C1">
        <w:t>,</w:t>
      </w:r>
      <w:r w:rsidRPr="00086959">
        <w:t xml:space="preserve"> but not quite as we wanted to, because of the inflation that has been going on and the cost of building, getting materials in and so on. A lot of the initial tenders put in are no longer relevant. That is what has happened.</w:t>
      </w:r>
    </w:p>
    <w:p w:rsidR="00086959" w:rsidRPr="00086959" w:rsidP="00086959">
      <w:pPr>
        <w:spacing w:after="200"/>
      </w:pPr>
      <w:r>
        <w:t>So, y</w:t>
      </w:r>
      <w:r w:rsidRPr="00086959">
        <w:t>es, we are collecting data and we need to get a picture across the country. That is being worked on by the policy team at the LGA</w:t>
      </w:r>
      <w:r>
        <w:t xml:space="preserve">, </w:t>
      </w:r>
      <w:r w:rsidRPr="00086959">
        <w:t>and we need that future evidence</w:t>
      </w:r>
      <w:r>
        <w:t xml:space="preserve"> so that we can </w:t>
      </w:r>
      <w:r w:rsidRPr="00086959">
        <w:t xml:space="preserve">go to the Government. </w:t>
      </w:r>
      <w:r w:rsidR="00B95211">
        <w:t xml:space="preserve">That </w:t>
      </w:r>
      <w:r w:rsidRPr="00086959">
        <w:t>is not just because of the inflation figure</w:t>
      </w:r>
      <w:r w:rsidR="00B95211">
        <w:t xml:space="preserve">; it </w:t>
      </w:r>
      <w:r w:rsidRPr="00086959">
        <w:t>is also to prove to the Government that if they were to devolve this</w:t>
      </w:r>
      <w:r w:rsidR="00E761CD">
        <w:t>—</w:t>
      </w:r>
      <w:r w:rsidR="00A221E8">
        <w:t xml:space="preserve">and </w:t>
      </w:r>
      <w:r w:rsidRPr="00086959">
        <w:t xml:space="preserve">we </w:t>
      </w:r>
      <w:r w:rsidR="00DC7A46">
        <w:t xml:space="preserve">did not have to </w:t>
      </w:r>
      <w:r w:rsidRPr="00086959">
        <w:t>keep bidding for money and could make our own local decisions</w:t>
      </w:r>
      <w:r w:rsidR="00E761CD">
        <w:t xml:space="preserve">—there would be </w:t>
      </w:r>
      <w:r w:rsidRPr="00086959">
        <w:t>some real hard evidence.</w:t>
      </w:r>
    </w:p>
    <w:p w:rsidR="00086959" w:rsidRPr="00086959" w:rsidP="00086959">
      <w:pPr>
        <w:widowControl w:val="0"/>
      </w:pPr>
      <w:sdt>
        <w:sdtPr>
          <w:alias w:val="Member"/>
          <w:tag w:val="&lt;Member mnisId='394' dodsId='25722'&gt;"/>
          <w:id w:val="862022018"/>
          <w:placeholder>
            <w:docPart w:val="30C541E5BA3E4D26839CD8A2C62DC25E"/>
          </w:placeholder>
          <w:richText/>
        </w:sdtPr>
        <w:sdtContent>
          <w:r w:rsidRPr="00086959">
            <w:rPr>
              <w:b/>
            </w:rPr>
            <w:t>Chair:</w:t>
          </w:r>
        </w:sdtContent>
      </w:sdt>
      <w:r w:rsidRPr="00086959">
        <w:t xml:space="preserve"> Thank you. That was helpful. It will be helpful for the Committee to have that information when you have collected it. </w:t>
      </w:r>
      <w:r w:rsidR="00E761CD">
        <w:t xml:space="preserve">Let us move </w:t>
      </w:r>
      <w:r w:rsidRPr="00086959">
        <w:t>on to shared prosperity.</w:t>
      </w:r>
    </w:p>
    <w:p w:rsidR="00086959" w:rsidRPr="00086959" w:rsidP="00086959">
      <w:pPr>
        <w:widowControl w:val="0"/>
        <w:numPr>
          <w:ilvl w:val="0"/>
          <w:numId w:val="9"/>
        </w:numPr>
      </w:pPr>
      <w:sdt>
        <w:sdtPr>
          <w:alias w:val="Member"/>
          <w:tag w:val="&lt;Member mnisId='4005' dodsId='37675'&gt;"/>
          <w:id w:val="934715231"/>
          <w:placeholder>
            <w:docPart w:val="30C541E5BA3E4D26839CD8A2C62DC25E"/>
          </w:placeholder>
          <w:richText/>
        </w:sdtPr>
        <w:sdtContent>
          <w:r w:rsidRPr="00086959">
            <w:rPr>
              <w:b/>
            </w:rPr>
            <w:t>Bob Blackman:</w:t>
          </w:r>
        </w:sdtContent>
      </w:sdt>
      <w:r w:rsidRPr="00086959">
        <w:t xml:space="preserve"> The UK </w:t>
      </w:r>
      <w:r w:rsidRPr="00086959" w:rsidR="00C5764A">
        <w:t xml:space="preserve">shared prosperity fund </w:t>
      </w:r>
      <w:r w:rsidRPr="00086959">
        <w:t>has taken a different approach</w:t>
      </w:r>
      <w:r w:rsidR="00742160">
        <w:t xml:space="preserve">, with a </w:t>
      </w:r>
      <w:r w:rsidRPr="00086959">
        <w:t xml:space="preserve">funding allocation as opposed to a bidding approach. It is </w:t>
      </w:r>
      <w:r w:rsidRPr="00086959">
        <w:t xml:space="preserve">certainly different </w:t>
      </w:r>
      <w:r w:rsidR="00742160">
        <w:t xml:space="preserve">from </w:t>
      </w:r>
      <w:r w:rsidRPr="00086959">
        <w:t>the European structural investment funds. What are your various experiences of receiving the allocations? Is that working as a process?</w:t>
      </w:r>
    </w:p>
    <w:p w:rsidR="00086959" w:rsidRPr="00086959" w:rsidP="00086959">
      <w:pPr>
        <w:spacing w:after="200"/>
      </w:pPr>
      <w:sdt>
        <w:sdtPr>
          <w:alias w:val="Witness"/>
          <w:id w:val="-548542108"/>
          <w:placeholder>
            <w:docPart w:val="30C541E5BA3E4D26839CD8A2C62DC25E"/>
          </w:placeholder>
          <w:richText/>
        </w:sdtPr>
        <w:sdtContent>
          <w:r w:rsidRPr="00086959">
            <w:rPr>
              <w:b/>
              <w:i/>
            </w:rPr>
            <w:t>Georgina Blakemore:</w:t>
          </w:r>
        </w:sdtContent>
      </w:sdt>
      <w:r w:rsidRPr="00086959">
        <w:t xml:space="preserve"> It was different in how that came to us. It was a figure over a short number of years</w:t>
      </w:r>
      <w:r w:rsidR="00820281">
        <w:t xml:space="preserve">, </w:t>
      </w:r>
      <w:r w:rsidRPr="00086959">
        <w:t xml:space="preserve">with some timescales around it. What struck me most about that fund was the amount of governance </w:t>
      </w:r>
      <w:r w:rsidR="00235A0D">
        <w:t xml:space="preserve">in relation to </w:t>
      </w:r>
      <w:r w:rsidRPr="00086959">
        <w:t>the amount of money. I will call it multiple hoops</w:t>
      </w:r>
      <w:r w:rsidR="00235A0D">
        <w:t>—</w:t>
      </w:r>
      <w:r w:rsidRPr="00086959">
        <w:t>I can see nodding on the screen. That seemed quite heavy for the allocation of funding that we had. That is Epping</w:t>
      </w:r>
      <w:r>
        <w:t>’</w:t>
      </w:r>
      <w:r w:rsidRPr="00086959">
        <w:t xml:space="preserve">s experience. </w:t>
      </w:r>
      <w:r w:rsidR="00801136">
        <w:t xml:space="preserve">The money </w:t>
      </w:r>
      <w:r w:rsidRPr="00086959">
        <w:t xml:space="preserve">was gratefully received. </w:t>
      </w:r>
      <w:r w:rsidR="00877EE9">
        <w:t xml:space="preserve">Through our </w:t>
      </w:r>
      <w:r w:rsidR="0049227C">
        <w:t>decision</w:t>
      </w:r>
      <w:r w:rsidR="00801136">
        <w:t>-</w:t>
      </w:r>
      <w:r w:rsidR="0049227C">
        <w:t>making</w:t>
      </w:r>
      <w:r w:rsidRPr="00086959">
        <w:t xml:space="preserve"> process </w:t>
      </w:r>
      <w:r w:rsidR="00877EE9">
        <w:t xml:space="preserve">in </w:t>
      </w:r>
      <w:r w:rsidR="00C13329">
        <w:t>c</w:t>
      </w:r>
      <w:r w:rsidRPr="00086959">
        <w:t>abinet</w:t>
      </w:r>
      <w:r w:rsidR="00877EE9">
        <w:t xml:space="preserve">, we </w:t>
      </w:r>
      <w:r w:rsidRPr="00086959">
        <w:t xml:space="preserve">broke that sum of money down into quite small pots and went </w:t>
      </w:r>
      <w:r w:rsidR="00877EE9">
        <w:t xml:space="preserve">very </w:t>
      </w:r>
      <w:r w:rsidRPr="00086959">
        <w:t xml:space="preserve">local </w:t>
      </w:r>
      <w:r w:rsidR="00877EE9">
        <w:t xml:space="preserve">in terms of what we were going to do with it in </w:t>
      </w:r>
      <w:r w:rsidRPr="00086959">
        <w:t>years 1, 2 and 3.</w:t>
      </w:r>
    </w:p>
    <w:p w:rsidR="00086959" w:rsidRPr="00086959" w:rsidP="00086959">
      <w:pPr>
        <w:widowControl w:val="0"/>
        <w:numPr>
          <w:ilvl w:val="0"/>
          <w:numId w:val="9"/>
        </w:numPr>
      </w:pPr>
      <w:sdt>
        <w:sdtPr>
          <w:alias w:val="Member"/>
          <w:tag w:val="&lt;Member mnisId='4005' dodsId='37675'&gt;"/>
          <w:id w:val="-1775237297"/>
          <w:placeholder>
            <w:docPart w:val="30C541E5BA3E4D26839CD8A2C62DC25E"/>
          </w:placeholder>
          <w:richText/>
        </w:sdtPr>
        <w:sdtContent>
          <w:r w:rsidRPr="00086959">
            <w:rPr>
              <w:b/>
            </w:rPr>
            <w:t>Bob Blackman:</w:t>
          </w:r>
        </w:sdtContent>
      </w:sdt>
      <w:r w:rsidRPr="00086959">
        <w:t xml:space="preserve"> There was more freedom to </w:t>
      </w:r>
      <w:r w:rsidRPr="00086959">
        <w:t>make a decision</w:t>
      </w:r>
      <w:r w:rsidRPr="00086959">
        <w:t xml:space="preserve"> at a local level but high-level governance as to how you spent it?</w:t>
      </w:r>
    </w:p>
    <w:p w:rsidR="00086959" w:rsidRPr="00086959" w:rsidP="00086959">
      <w:pPr>
        <w:spacing w:after="200"/>
      </w:pPr>
      <w:sdt>
        <w:sdtPr>
          <w:alias w:val="Witness"/>
          <w:id w:val="-345791295"/>
          <w:placeholder>
            <w:docPart w:val="30C541E5BA3E4D26839CD8A2C62DC25E"/>
          </w:placeholder>
          <w:richText/>
        </w:sdtPr>
        <w:sdtContent>
          <w:r w:rsidRPr="00086959">
            <w:rPr>
              <w:b/>
              <w:i/>
            </w:rPr>
            <w:t>Georgina Blakemore:</w:t>
          </w:r>
        </w:sdtContent>
      </w:sdt>
      <w:r w:rsidRPr="00086959">
        <w:t xml:space="preserve"> Absolutely.</w:t>
      </w:r>
    </w:p>
    <w:p w:rsidR="00086959" w:rsidRPr="00086959" w:rsidP="00086959">
      <w:pPr>
        <w:widowControl w:val="0"/>
        <w:numPr>
          <w:ilvl w:val="0"/>
          <w:numId w:val="9"/>
        </w:numPr>
      </w:pPr>
      <w:sdt>
        <w:sdtPr>
          <w:alias w:val="Member"/>
          <w:tag w:val="&lt;Member mnisId='4005' dodsId='37675'&gt;"/>
          <w:id w:val="-681129429"/>
          <w:placeholder>
            <w:docPart w:val="30C541E5BA3E4D26839CD8A2C62DC25E"/>
          </w:placeholder>
          <w:richText/>
        </w:sdtPr>
        <w:sdtContent>
          <w:r w:rsidRPr="00086959">
            <w:rPr>
              <w:b/>
            </w:rPr>
            <w:t>Bob Blackman:</w:t>
          </w:r>
        </w:sdtContent>
      </w:sdt>
      <w:r w:rsidRPr="00086959">
        <w:t xml:space="preserve"> Given where you are, how much of a challenge is that for you as a local authority </w:t>
      </w:r>
      <w:r w:rsidR="00C378CC">
        <w:t xml:space="preserve">in terms of </w:t>
      </w:r>
      <w:r w:rsidRPr="00086959">
        <w:t>administration and suchlike?</w:t>
      </w:r>
    </w:p>
    <w:p w:rsidR="00086959" w:rsidRPr="00086959" w:rsidP="00086959">
      <w:pPr>
        <w:spacing w:after="200"/>
      </w:pPr>
      <w:sdt>
        <w:sdtPr>
          <w:alias w:val="Witness"/>
          <w:id w:val="-1100416804"/>
          <w:placeholder>
            <w:docPart w:val="30C541E5BA3E4D26839CD8A2C62DC25E"/>
          </w:placeholder>
          <w:richText/>
        </w:sdtPr>
        <w:sdtContent>
          <w:r w:rsidRPr="00086959">
            <w:rPr>
              <w:b/>
              <w:i/>
            </w:rPr>
            <w:t>Georgina Blakemore:</w:t>
          </w:r>
        </w:sdtContent>
      </w:sdt>
      <w:r w:rsidRPr="00086959">
        <w:t xml:space="preserve"> We did that</w:t>
      </w:r>
      <w:r w:rsidR="00606547">
        <w:t>; t</w:t>
      </w:r>
      <w:r w:rsidRPr="00086959">
        <w:t>hat is exactly what we need to do. On the bigger point about where local authorities are right now on funding—I know there are some later questions on that—it is a challenging environment. It is an extra burden, but the money will go through the process and be spent locally, which is what we are all here to do.</w:t>
      </w:r>
    </w:p>
    <w:p w:rsidR="00086959" w:rsidRPr="00086959" w:rsidP="00086959">
      <w:pPr>
        <w:widowControl w:val="0"/>
        <w:numPr>
          <w:ilvl w:val="0"/>
          <w:numId w:val="9"/>
        </w:numPr>
      </w:pPr>
      <w:sdt>
        <w:sdtPr>
          <w:alias w:val="Member"/>
          <w:tag w:val="&lt;Member mnisId='4005' dodsId='37675'&gt;"/>
          <w:id w:val="1674683051"/>
          <w:placeholder>
            <w:docPart w:val="30C541E5BA3E4D26839CD8A2C62DC25E"/>
          </w:placeholder>
          <w:richText/>
        </w:sdtPr>
        <w:sdtContent>
          <w:r w:rsidRPr="00086959">
            <w:rPr>
              <w:b/>
            </w:rPr>
            <w:t>Bob Blackman:</w:t>
          </w:r>
        </w:sdtContent>
      </w:sdt>
      <w:r w:rsidRPr="00086959">
        <w:t xml:space="preserve"> Equally, there </w:t>
      </w:r>
      <w:r w:rsidR="001113E6">
        <w:t>is</w:t>
      </w:r>
      <w:r w:rsidRPr="00086959">
        <w:t xml:space="preserve"> quite a short time, relatively speaking, to spend the money. We heard from Kevin about some of the challenges with bidding for money and then having a short timeframe to spend the money. How difficult was that?</w:t>
      </w:r>
    </w:p>
    <w:p w:rsidR="00086959" w:rsidRPr="00086959" w:rsidP="00086959">
      <w:pPr>
        <w:spacing w:after="200"/>
      </w:pPr>
      <w:sdt>
        <w:sdtPr>
          <w:alias w:val="Witness"/>
          <w:id w:val="-644508781"/>
          <w:placeholder>
            <w:docPart w:val="30C541E5BA3E4D26839CD8A2C62DC25E"/>
          </w:placeholder>
          <w:richText/>
        </w:sdtPr>
        <w:sdtContent>
          <w:r w:rsidRPr="00086959">
            <w:rPr>
              <w:b/>
              <w:i/>
            </w:rPr>
            <w:t>Georgina Blakemore:</w:t>
          </w:r>
        </w:sdtContent>
      </w:sdt>
      <w:r w:rsidRPr="00086959">
        <w:t xml:space="preserve"> Spending money </w:t>
      </w:r>
      <w:r w:rsidR="001113E6">
        <w:t xml:space="preserve">is </w:t>
      </w:r>
      <w:r w:rsidRPr="00086959">
        <w:t xml:space="preserve">sometimes incredibly challenging in short spaces of time. We tend to make sure that the money goes towards </w:t>
      </w:r>
      <w:r w:rsidR="00546070">
        <w:t xml:space="preserve">what is </w:t>
      </w:r>
      <w:r w:rsidRPr="00086959">
        <w:t>deliverable, not necessarily the right things. The timeframe does affect where you put your efforts and what you try to deliver.</w:t>
      </w:r>
    </w:p>
    <w:p w:rsidR="00086959" w:rsidRPr="00086959" w:rsidP="00086959">
      <w:pPr>
        <w:widowControl w:val="0"/>
        <w:numPr>
          <w:ilvl w:val="0"/>
          <w:numId w:val="9"/>
        </w:numPr>
      </w:pPr>
      <w:sdt>
        <w:sdtPr>
          <w:alias w:val="Member"/>
          <w:tag w:val="&lt;Member mnisId='4005' dodsId='37675'&gt;"/>
          <w:id w:val="638613615"/>
          <w:placeholder>
            <w:docPart w:val="30C541E5BA3E4D26839CD8A2C62DC25E"/>
          </w:placeholder>
          <w:richText/>
        </w:sdtPr>
        <w:sdtContent>
          <w:r w:rsidRPr="00086959">
            <w:rPr>
              <w:b/>
            </w:rPr>
            <w:t>Bob Blackman:</w:t>
          </w:r>
        </w:sdtContent>
      </w:sdt>
      <w:r w:rsidRPr="00086959">
        <w:t xml:space="preserve"> Is there one project that has been delivered that you are proud of and</w:t>
      </w:r>
      <w:r w:rsidR="00C33A30">
        <w:t xml:space="preserve"> that</w:t>
      </w:r>
      <w:r w:rsidRPr="00086959">
        <w:t xml:space="preserve"> you can share with this Committee?</w:t>
      </w:r>
    </w:p>
    <w:p w:rsidR="00086959" w:rsidRPr="00086959" w:rsidP="00086959">
      <w:pPr>
        <w:spacing w:after="200"/>
      </w:pPr>
      <w:sdt>
        <w:sdtPr>
          <w:alias w:val="Witness"/>
          <w:id w:val="464626111"/>
          <w:placeholder>
            <w:docPart w:val="30C541E5BA3E4D26839CD8A2C62DC25E"/>
          </w:placeholder>
          <w:richText/>
        </w:sdtPr>
        <w:sdtContent>
          <w:r w:rsidRPr="00086959">
            <w:rPr>
              <w:b/>
              <w:i/>
            </w:rPr>
            <w:t>Georgina Blakemore:</w:t>
          </w:r>
        </w:sdtContent>
      </w:sdt>
      <w:r w:rsidRPr="00086959">
        <w:t xml:space="preserve"> Absolutely. It is a partnership piece around making sure that Epping is contributing </w:t>
      </w:r>
      <w:r w:rsidR="00C33A30">
        <w:t xml:space="preserve">to, </w:t>
      </w:r>
      <w:r w:rsidRPr="00086959">
        <w:t>and able to invest in</w:t>
      </w:r>
      <w:r w:rsidR="00C33A30">
        <w:t xml:space="preserve">, </w:t>
      </w:r>
      <w:r w:rsidRPr="00086959">
        <w:t xml:space="preserve">core innovation corridor partnership work. I am proud of that because it is </w:t>
      </w:r>
      <w:r w:rsidRPr="00086959">
        <w:t>partnership</w:t>
      </w:r>
      <w:r w:rsidRPr="00086959">
        <w:t xml:space="preserve"> and it is a bigger set of partners trying to get a greater outcome. That is one that I am proud of.</w:t>
      </w:r>
    </w:p>
    <w:p w:rsidR="00086959" w:rsidRPr="00086959" w:rsidP="00086959">
      <w:pPr>
        <w:spacing w:after="200"/>
      </w:pPr>
      <w:sdt>
        <w:sdtPr>
          <w:alias w:val="Witness"/>
          <w:id w:val="-322352061"/>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We see this as an improvement on the ERDF</w:t>
      </w:r>
      <w:r w:rsidR="007C3980">
        <w:t xml:space="preserve">, because of </w:t>
      </w:r>
      <w:r w:rsidRPr="00086959">
        <w:t>the removal of some of the restrictions there, which has given greater flexibility to focus on retail and other sectors that were ineligible.</w:t>
      </w:r>
    </w:p>
    <w:p w:rsidR="00086959" w:rsidRPr="00086959" w:rsidP="00086959">
      <w:pPr>
        <w:spacing w:after="200"/>
      </w:pPr>
      <w:r w:rsidRPr="00086959">
        <w:t>One downside is the shortness in the duration, which does not go with the longer-term planning aspiration</w:t>
      </w:r>
      <w:r w:rsidR="005F7426">
        <w:t>—i</w:t>
      </w:r>
      <w:r w:rsidRPr="00086959">
        <w:t xml:space="preserve">t is only three years. We have not, as we </w:t>
      </w:r>
      <w:r w:rsidRPr="00086959">
        <w:t>sit in this room, had confirmation yet of the 2022-23 allocation, so the projects that we have identified and some of that activity is at risk. We will make that clear to some of the bidders and partners.</w:t>
      </w:r>
    </w:p>
    <w:p w:rsidR="00086959" w:rsidRPr="00086959" w:rsidP="00086959">
      <w:pPr>
        <w:spacing w:after="200"/>
      </w:pPr>
      <w:r w:rsidRPr="00086959">
        <w:t xml:space="preserve">For us, it is </w:t>
      </w:r>
      <w:r w:rsidR="00C363FC">
        <w:t xml:space="preserve">about </w:t>
      </w:r>
      <w:r w:rsidRPr="00086959">
        <w:t xml:space="preserve">integration with some of the cliff edges in the finishing of the </w:t>
      </w:r>
      <w:r w:rsidR="00C363FC">
        <w:t xml:space="preserve">EU </w:t>
      </w:r>
      <w:r w:rsidRPr="00086959">
        <w:t>programmes</w:t>
      </w:r>
      <w:r w:rsidR="00C363FC">
        <w:t xml:space="preserve">, </w:t>
      </w:r>
      <w:r w:rsidRPr="00086959">
        <w:t>and</w:t>
      </w:r>
      <w:r w:rsidRPr="00086959">
        <w:t xml:space="preserve"> having certainty on that is important. We have staff funded and business commitments. Lots of our programme is </w:t>
      </w:r>
      <w:r w:rsidR="00D22DF2">
        <w:t xml:space="preserve">about </w:t>
      </w:r>
      <w:r w:rsidRPr="00086959">
        <w:t>business</w:t>
      </w:r>
      <w:r w:rsidR="00D22DF2">
        <w:t xml:space="preserve">-important </w:t>
      </w:r>
      <w:r w:rsidRPr="00086959">
        <w:t>skills</w:t>
      </w:r>
      <w:r w:rsidR="00286A18">
        <w:t xml:space="preserve">, </w:t>
      </w:r>
      <w:r w:rsidRPr="00086959">
        <w:t xml:space="preserve">and that is </w:t>
      </w:r>
      <w:r w:rsidR="00286A18">
        <w:t xml:space="preserve">where we </w:t>
      </w:r>
      <w:r w:rsidR="00F97804">
        <w:t xml:space="preserve">have </w:t>
      </w:r>
      <w:r w:rsidRPr="00086959">
        <w:t xml:space="preserve">focused </w:t>
      </w:r>
      <w:r w:rsidR="00286A18">
        <w:t xml:space="preserve">in terms of </w:t>
      </w:r>
      <w:r w:rsidRPr="00086959">
        <w:t>our economic needs. Getting that brought forward is important.</w:t>
      </w:r>
    </w:p>
    <w:p w:rsidR="00086959" w:rsidRPr="00086959" w:rsidP="00086959">
      <w:pPr>
        <w:spacing w:after="200"/>
      </w:pPr>
      <w:r w:rsidRPr="00086959">
        <w:t xml:space="preserve">Also, </w:t>
      </w:r>
      <w:r w:rsidR="00F97804">
        <w:t xml:space="preserve">on </w:t>
      </w:r>
      <w:r w:rsidRPr="00086959">
        <w:t>the point that Professor Fothergill made to this Committee a couple of weeks ago</w:t>
      </w:r>
      <w:r w:rsidR="00F97804">
        <w:t>,</w:t>
      </w:r>
      <w:r w:rsidRPr="00086959">
        <w:t xml:space="preserve"> if we were going on the old </w:t>
      </w:r>
      <w:r w:rsidR="00E24BC7">
        <w:t xml:space="preserve">EU </w:t>
      </w:r>
      <w:r w:rsidRPr="00086959">
        <w:t xml:space="preserve">ratio, both Teesside and South Yorkshire would have done as well as Cornwall. We </w:t>
      </w:r>
      <w:r w:rsidR="00E24BC7">
        <w:t xml:space="preserve">would have </w:t>
      </w:r>
      <w:r w:rsidRPr="00086959">
        <w:t xml:space="preserve">had a third more spending power attributed to us that we </w:t>
      </w:r>
      <w:r w:rsidR="00CB3AB4">
        <w:t xml:space="preserve">are missing </w:t>
      </w:r>
      <w:r w:rsidRPr="00086959">
        <w:t xml:space="preserve">out on based on this current formula. That is a big miss for us in </w:t>
      </w:r>
      <w:r w:rsidR="00CB3AB4">
        <w:t xml:space="preserve">terms of </w:t>
      </w:r>
      <w:r w:rsidRPr="00086959">
        <w:t>having that regional aid and being able to spend that locally in South Yorkshire.</w:t>
      </w:r>
    </w:p>
    <w:p w:rsidR="00086959" w:rsidRPr="00086959" w:rsidP="00086959">
      <w:pPr>
        <w:widowControl w:val="0"/>
        <w:numPr>
          <w:ilvl w:val="0"/>
          <w:numId w:val="9"/>
        </w:numPr>
      </w:pPr>
      <w:sdt>
        <w:sdtPr>
          <w:alias w:val="Member"/>
          <w:tag w:val="&lt;Member mnisId='4005' dodsId='37675'&gt;"/>
          <w:id w:val="-1260363688"/>
          <w:placeholder>
            <w:docPart w:val="30C541E5BA3E4D26839CD8A2C62DC25E"/>
          </w:placeholder>
          <w:richText/>
        </w:sdtPr>
        <w:sdtContent>
          <w:r w:rsidRPr="00086959">
            <w:rPr>
              <w:b/>
            </w:rPr>
            <w:t>Bob Blackman:</w:t>
          </w:r>
        </w:sdtContent>
      </w:sdt>
      <w:r w:rsidRPr="00086959">
        <w:t xml:space="preserve"> What is one project that you are proud of?</w:t>
      </w:r>
    </w:p>
    <w:p w:rsidR="00086959" w:rsidRPr="00086959" w:rsidP="00086959">
      <w:pPr>
        <w:spacing w:after="200"/>
      </w:pPr>
      <w:sdt>
        <w:sdtPr>
          <w:alias w:val="Witness"/>
          <w:id w:val="1601675979"/>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We have a good business support programme actively working with companies</w:t>
      </w:r>
      <w:r w:rsidR="00AB73AE">
        <w:t xml:space="preserve">, </w:t>
      </w:r>
      <w:r w:rsidRPr="00086959">
        <w:t xml:space="preserve">helping them </w:t>
      </w:r>
      <w:r w:rsidR="00CB3AB4">
        <w:t xml:space="preserve">to </w:t>
      </w:r>
      <w:r w:rsidRPr="00086959">
        <w:t xml:space="preserve">transition </w:t>
      </w:r>
      <w:r w:rsidR="00AB73AE">
        <w:t xml:space="preserve">through </w:t>
      </w:r>
      <w:r w:rsidRPr="00086959">
        <w:t>climate adaptations and getting them to look at jobs of the future in the renewables sector.</w:t>
      </w:r>
    </w:p>
    <w:p w:rsidR="008B2C1A" w:rsidP="00086959">
      <w:pPr>
        <w:spacing w:after="200"/>
      </w:pPr>
      <w:sdt>
        <w:sdtPr>
          <w:alias w:val="Witness"/>
          <w:id w:val="-515468572"/>
          <w:placeholder>
            <w:docPart w:val="30C541E5BA3E4D26839CD8A2C62DC25E"/>
          </w:placeholder>
          <w:richText/>
        </w:sdtPr>
        <w:sdtContent>
          <w:r w:rsidRPr="00086959" w:rsidR="00086959">
            <w:rPr>
              <w:b/>
              <w:i/>
            </w:rPr>
            <w:t>Councillor Bentley:</w:t>
          </w:r>
        </w:sdtContent>
      </w:sdt>
      <w:r w:rsidRPr="00086959" w:rsidR="00086959">
        <w:t xml:space="preserve"> It is important to recognise that UKSPF is better in many ways. The EU structural funds were </w:t>
      </w:r>
      <w:r w:rsidR="003C4595">
        <w:t xml:space="preserve">very </w:t>
      </w:r>
      <w:r w:rsidRPr="00086959" w:rsidR="00086959">
        <w:t>bureaucratic. We were talking about bidding and form</w:t>
      </w:r>
      <w:r w:rsidR="003C4595">
        <w:t>-</w:t>
      </w:r>
      <w:r w:rsidRPr="00086959" w:rsidR="00086959">
        <w:t>filling</w:t>
      </w:r>
      <w:r w:rsidR="003C4595">
        <w:t xml:space="preserve">, </w:t>
      </w:r>
      <w:r w:rsidRPr="00086959" w:rsidR="00086959">
        <w:t xml:space="preserve">and there was a lot to be done there. </w:t>
      </w:r>
      <w:r w:rsidR="003C4595">
        <w:t xml:space="preserve">The UKSPF </w:t>
      </w:r>
      <w:r w:rsidRPr="00086959" w:rsidR="00086959">
        <w:t xml:space="preserve">gives much speedier local </w:t>
      </w:r>
      <w:r w:rsidR="0049227C">
        <w:t>decision making</w:t>
      </w:r>
      <w:r w:rsidR="003C4595">
        <w:t>,</w:t>
      </w:r>
      <w:r w:rsidRPr="00086959" w:rsidR="00086959">
        <w:t xml:space="preserve"> and money goes to local authorities, which is hugely important. </w:t>
      </w:r>
    </w:p>
    <w:p w:rsidR="00086959" w:rsidRPr="00086959" w:rsidP="00086959">
      <w:pPr>
        <w:spacing w:after="200"/>
      </w:pPr>
      <w:r>
        <w:t xml:space="preserve">Authorities </w:t>
      </w:r>
      <w:r w:rsidRPr="00086959">
        <w:t xml:space="preserve">can </w:t>
      </w:r>
      <w:r w:rsidR="005A0F30">
        <w:t xml:space="preserve">have </w:t>
      </w:r>
      <w:r w:rsidRPr="00086959">
        <w:t xml:space="preserve">some </w:t>
      </w:r>
      <w:r w:rsidR="005A0F30">
        <w:t xml:space="preserve">very </w:t>
      </w:r>
      <w:r w:rsidRPr="00086959">
        <w:t xml:space="preserve">quick wins in the short term, but it is a </w:t>
      </w:r>
      <w:r w:rsidR="005A0F30">
        <w:t xml:space="preserve">very </w:t>
      </w:r>
      <w:r w:rsidRPr="00086959">
        <w:t>short-term view. We must, as I said before, take a much more long-term view.</w:t>
      </w:r>
      <w:r w:rsidR="00B41C48">
        <w:t xml:space="preserve"> </w:t>
      </w:r>
      <w:r w:rsidRPr="00086959">
        <w:t>There are clearly things you need to do quickly in some areas. There are other things where you need to take a much more pragmatic and long-term view</w:t>
      </w:r>
      <w:r w:rsidR="00B41C48">
        <w:t>—</w:t>
      </w:r>
      <w:r w:rsidRPr="00086959">
        <w:t>generational change</w:t>
      </w:r>
      <w:r w:rsidR="00B41C48">
        <w:t>—and w</w:t>
      </w:r>
      <w:r w:rsidRPr="00086959">
        <w:t xml:space="preserve">e need to use UKSPF for that as well. </w:t>
      </w:r>
      <w:r w:rsidR="00B41C48">
        <w:t>However, t</w:t>
      </w:r>
      <w:r w:rsidRPr="00086959">
        <w:t>he freedoms it offers should be welcomed</w:t>
      </w:r>
      <w:r w:rsidR="00B41C48">
        <w:t>,</w:t>
      </w:r>
      <w:r w:rsidRPr="00086959">
        <w:t xml:space="preserve"> and it is better from that point of view.</w:t>
      </w:r>
    </w:p>
    <w:p w:rsidR="00086959" w:rsidRPr="00086959" w:rsidP="00086959">
      <w:pPr>
        <w:spacing w:after="200"/>
      </w:pPr>
      <w:r>
        <w:t>However, a</w:t>
      </w:r>
      <w:r w:rsidRPr="00086959">
        <w:t>gain, we are looking at duplication. We</w:t>
      </w:r>
      <w:r w:rsidR="00487046">
        <w:t xml:space="preserve"> have</w:t>
      </w:r>
      <w:r w:rsidRPr="00086959">
        <w:t xml:space="preserve"> had the rural prosperity fund as well</w:t>
      </w:r>
      <w:r w:rsidR="000519F1">
        <w:t>—</w:t>
      </w:r>
      <w:r w:rsidRPr="00086959">
        <w:t>which is good</w:t>
      </w:r>
      <w:r w:rsidR="000519F1">
        <w:t>, because r</w:t>
      </w:r>
      <w:r w:rsidRPr="00086959">
        <w:t>ural and coastal areas are important</w:t>
      </w:r>
      <w:r w:rsidR="000519F1">
        <w:t>—b</w:t>
      </w:r>
      <w:r w:rsidRPr="00086959">
        <w:t>ut now we have two schemes running, so we are duplicating in many areas. Let</w:t>
      </w:r>
      <w:r>
        <w:t>’</w:t>
      </w:r>
      <w:r w:rsidRPr="00086959">
        <w:t>s streamline that even more.</w:t>
      </w:r>
    </w:p>
    <w:p w:rsidR="00086959" w:rsidRPr="00086959" w:rsidP="00086959">
      <w:pPr>
        <w:widowControl w:val="0"/>
        <w:numPr>
          <w:ilvl w:val="0"/>
          <w:numId w:val="9"/>
        </w:numPr>
      </w:pPr>
      <w:sdt>
        <w:sdtPr>
          <w:alias w:val="Member"/>
          <w:tag w:val="&lt;Member mnisId='4005' dodsId='37675'&gt;"/>
          <w:id w:val="-221139702"/>
          <w:placeholder>
            <w:docPart w:val="30C541E5BA3E4D26839CD8A2C62DC25E"/>
          </w:placeholder>
          <w:richText/>
        </w:sdtPr>
        <w:sdtContent>
          <w:r w:rsidRPr="00086959">
            <w:rPr>
              <w:b/>
            </w:rPr>
            <w:t>Bob Blackman:</w:t>
          </w:r>
        </w:sdtContent>
      </w:sdt>
      <w:r w:rsidRPr="00086959">
        <w:t xml:space="preserve"> From your members of the LGA, have there been any negative comments about the way the scheme operates, other than what we hear </w:t>
      </w:r>
      <w:r w:rsidR="00F0663E">
        <w:t>on a general basis</w:t>
      </w:r>
      <w:r w:rsidRPr="00086959">
        <w:t>?</w:t>
      </w:r>
    </w:p>
    <w:p w:rsidR="00086959" w:rsidRPr="00086959" w:rsidP="00421A2A">
      <w:pPr>
        <w:spacing w:after="200"/>
      </w:pPr>
      <w:sdt>
        <w:sdtPr>
          <w:alias w:val="Witness"/>
          <w:id w:val="-1056543291"/>
          <w:placeholder>
            <w:docPart w:val="30C541E5BA3E4D26839CD8A2C62DC25E"/>
          </w:placeholder>
          <w:richText/>
        </w:sdtPr>
        <w:sdtContent>
          <w:r w:rsidRPr="00086959">
            <w:rPr>
              <w:b/>
              <w:i/>
            </w:rPr>
            <w:t>Councillor Bentley:</w:t>
          </w:r>
        </w:sdtContent>
      </w:sdt>
      <w:r w:rsidRPr="00086959">
        <w:t xml:space="preserve"> From our point of view, I am expressing what you will hear mostly. People welcome the freedoms and the ability to have money, despite the bidding process. They want the longevity. They want the determination on getting funding not just for one year but for longer so that they can plan better with the funding as well. Also, we must avoid </w:t>
      </w:r>
      <w:r w:rsidRPr="00086959">
        <w:t>this duplication at all costs. We reduced that by coming out of the EU structural funds</w:t>
      </w:r>
      <w:r w:rsidR="00D02728">
        <w:t>. W</w:t>
      </w:r>
      <w:r w:rsidRPr="00086959">
        <w:t xml:space="preserve">hile good in many parts, </w:t>
      </w:r>
      <w:r w:rsidR="00D02728">
        <w:t xml:space="preserve">there was </w:t>
      </w:r>
      <w:r w:rsidRPr="00086959">
        <w:t>duplication and bureaucracy</w:t>
      </w:r>
      <w:r w:rsidR="00612C9E">
        <w:t xml:space="preserve">, and that </w:t>
      </w:r>
      <w:r w:rsidRPr="00086959">
        <w:t xml:space="preserve">was removed. We do not want to start creating it again. </w:t>
      </w:r>
      <w:r w:rsidR="00364BEF">
        <w:t xml:space="preserve">We need a </w:t>
      </w:r>
      <w:r w:rsidRPr="00086959">
        <w:t>little bit clearer thinking about a lot of the funds I mentioned</w:t>
      </w:r>
      <w:r w:rsidR="00364BEF">
        <w:t xml:space="preserve">, </w:t>
      </w:r>
      <w:r w:rsidRPr="00086959">
        <w:t>but others too</w:t>
      </w:r>
      <w:r w:rsidR="00364BEF">
        <w:t>. S</w:t>
      </w:r>
      <w:r w:rsidRPr="00086959">
        <w:t>treamlining that is much better.</w:t>
      </w:r>
    </w:p>
    <w:p w:rsidR="00086959" w:rsidRPr="00086959" w:rsidP="00086959">
      <w:pPr>
        <w:spacing w:after="200"/>
      </w:pPr>
      <w:sdt>
        <w:sdtPr>
          <w:alias w:val="Witness"/>
          <w:id w:val="9492441"/>
          <w:placeholder>
            <w:docPart w:val="30C541E5BA3E4D26839CD8A2C62DC25E"/>
          </w:placeholder>
          <w:richText/>
        </w:sdtPr>
        <w:sdtContent>
          <w:r w:rsidRPr="00086959">
            <w:rPr>
              <w:b/>
              <w:i/>
            </w:rPr>
            <w:t>Geoff Raw:</w:t>
          </w:r>
        </w:sdtContent>
      </w:sdt>
      <w:r w:rsidRPr="00086959">
        <w:t xml:space="preserve"> I have a couple of additional points. It was tricky that the UKSPF was run at the same time as the </w:t>
      </w:r>
      <w:r w:rsidR="00AE3051">
        <w:t>levelling-up fund</w:t>
      </w:r>
      <w:r w:rsidRPr="00086959">
        <w:t xml:space="preserve">, so you </w:t>
      </w:r>
      <w:r w:rsidR="00A45069">
        <w:t xml:space="preserve">are trying </w:t>
      </w:r>
      <w:r w:rsidRPr="00086959">
        <w:t>to use the same officer team</w:t>
      </w:r>
      <w:r w:rsidR="00A45069">
        <w:t xml:space="preserve">, </w:t>
      </w:r>
      <w:r w:rsidRPr="00086959">
        <w:t xml:space="preserve">and that stretches capacity. I </w:t>
      </w:r>
      <w:r w:rsidR="00623D1E">
        <w:t xml:space="preserve">also </w:t>
      </w:r>
      <w:r w:rsidRPr="00086959">
        <w:t xml:space="preserve">agree with my colleague from Epping that this is a challenge with the level of prescription </w:t>
      </w:r>
      <w:r w:rsidRPr="00086959">
        <w:t>for the amount of</w:t>
      </w:r>
      <w:r w:rsidRPr="00086959">
        <w:t xml:space="preserve"> funding. Also, as you point out, we still have not heard whether we have the funding</w:t>
      </w:r>
      <w:r w:rsidR="00623D1E">
        <w:t xml:space="preserve">, </w:t>
      </w:r>
      <w:r w:rsidRPr="00086959">
        <w:t>and there is a spend deadline of this March, so we hope for some flexibility from Government.</w:t>
      </w:r>
    </w:p>
    <w:p w:rsidR="00086959" w:rsidRPr="00086959" w:rsidP="00086959">
      <w:pPr>
        <w:spacing w:after="200"/>
      </w:pPr>
      <w:r w:rsidRPr="00086959">
        <w:t xml:space="preserve">On the question about what we are proud of when we have successfully bid for funding, we are proud of lots of </w:t>
      </w:r>
      <w:r w:rsidRPr="00086959">
        <w:t>things</w:t>
      </w:r>
      <w:r w:rsidRPr="00086959">
        <w:t xml:space="preserve"> and we are grateful for the support we get from Government. We have tried to play as strategic a game as possible</w:t>
      </w:r>
      <w:r w:rsidR="00B46114">
        <w:t xml:space="preserve">, </w:t>
      </w:r>
      <w:r w:rsidRPr="00086959">
        <w:t>and we are certainly keen to support the two universities in the city</w:t>
      </w:r>
      <w:r w:rsidR="00FF70E1">
        <w:t xml:space="preserve">, </w:t>
      </w:r>
      <w:r w:rsidRPr="00086959">
        <w:t>and the knowledge economy is important to us. We have worked with private</w:t>
      </w:r>
      <w:r w:rsidR="00FF70E1">
        <w:t xml:space="preserve"> </w:t>
      </w:r>
      <w:r w:rsidRPr="00086959">
        <w:t>sector partners and universities to potentially grow the jobs of the future. That is a great area for any of us across the UK to focus on.</w:t>
      </w:r>
    </w:p>
    <w:p w:rsidR="00086959" w:rsidRPr="00086959" w:rsidP="00086959">
      <w:pPr>
        <w:widowControl w:val="0"/>
      </w:pPr>
      <w:sdt>
        <w:sdtPr>
          <w:alias w:val="Member"/>
          <w:tag w:val="&lt;Member mnisId='394' dodsId='25722'&gt;"/>
          <w:id w:val="1926764206"/>
          <w:placeholder>
            <w:docPart w:val="30C541E5BA3E4D26839CD8A2C62DC25E"/>
          </w:placeholder>
          <w:richText/>
        </w:sdtPr>
        <w:sdtContent>
          <w:r w:rsidRPr="00086959">
            <w:rPr>
              <w:b/>
            </w:rPr>
            <w:t>Chair:</w:t>
          </w:r>
        </w:sdtContent>
      </w:sdt>
      <w:r w:rsidRPr="00086959">
        <w:t xml:space="preserve"> Moving on to the issue of funding formulas, Andrew Lewer.</w:t>
      </w:r>
    </w:p>
    <w:p w:rsidR="00086959" w:rsidRPr="00086959" w:rsidP="00086959">
      <w:pPr>
        <w:widowControl w:val="0"/>
        <w:numPr>
          <w:ilvl w:val="0"/>
          <w:numId w:val="9"/>
        </w:numPr>
      </w:pPr>
      <w:sdt>
        <w:sdtPr>
          <w:alias w:val="Member"/>
          <w:tag w:val="&lt;Member mnisId='4659' dodsId='107202'&gt;"/>
          <w:id w:val="292646420"/>
          <w:placeholder>
            <w:docPart w:val="30C541E5BA3E4D26839CD8A2C62DC25E"/>
          </w:placeholder>
          <w:richText/>
        </w:sdtPr>
        <w:sdtContent>
          <w:r w:rsidRPr="00086959">
            <w:rPr>
              <w:b/>
            </w:rPr>
            <w:t>Andrew Lewer:</w:t>
          </w:r>
        </w:sdtContent>
      </w:sdt>
      <w:r w:rsidRPr="00086959">
        <w:t xml:space="preserve"> The levelling</w:t>
      </w:r>
      <w:r w:rsidR="00A0390A">
        <w:t>-</w:t>
      </w:r>
      <w:r w:rsidRPr="00086959">
        <w:t xml:space="preserve">up White Paper sets ambitious targets for overall improvements and narrowing gaps in health, education, housing, </w:t>
      </w:r>
      <w:r w:rsidRPr="00086959">
        <w:t>crime</w:t>
      </w:r>
      <w:r w:rsidRPr="00086959">
        <w:t xml:space="preserve"> and local pride. Would you perceive that funding allocations have been effective in achieving any of these aims so far? Should all public service spending formulas </w:t>
      </w:r>
      <w:r w:rsidRPr="00086959" w:rsidR="00CA4C71">
        <w:t xml:space="preserve">perhaps </w:t>
      </w:r>
      <w:r w:rsidRPr="00086959">
        <w:t>have a levelling</w:t>
      </w:r>
      <w:r w:rsidR="00CA4C71">
        <w:t>-</w:t>
      </w:r>
      <w:r w:rsidRPr="00086959">
        <w:t>up element to them?</w:t>
      </w:r>
    </w:p>
    <w:p w:rsidR="00086959" w:rsidRPr="00086959" w:rsidP="00086959">
      <w:pPr>
        <w:spacing w:after="200"/>
      </w:pPr>
      <w:sdt>
        <w:sdtPr>
          <w:alias w:val="Witness"/>
          <w:id w:val="1633835"/>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That would be a fantastic direction of travel</w:t>
      </w:r>
      <w:r w:rsidR="00CA4C71">
        <w:t xml:space="preserve">, </w:t>
      </w:r>
      <w:r w:rsidRPr="00086959">
        <w:t>but in practice it will be difficult to implement. As I mentioned, in Barnsley we have had 16 different pots of funding in the last three years associated with some of the levelling</w:t>
      </w:r>
      <w:r w:rsidR="00DA2CF4">
        <w:t>-</w:t>
      </w:r>
      <w:r w:rsidRPr="00086959">
        <w:t>up, DCMS and D</w:t>
      </w:r>
      <w:r w:rsidR="00DA2CF4">
        <w:t>F</w:t>
      </w:r>
      <w:r w:rsidRPr="00086959">
        <w:t>T pots. As a stated ambition, that is definitely a good way to go. In practice, it is much more difficult to get those pots.</w:t>
      </w:r>
    </w:p>
    <w:p w:rsidR="00086959" w:rsidRPr="00086959" w:rsidP="00086959">
      <w:pPr>
        <w:spacing w:after="200"/>
      </w:pPr>
      <w:r w:rsidRPr="00086959">
        <w:t xml:space="preserve">If you looked at a spatial augmentation of funding, it would make sense. Look at what is spent in a locality and then drive that towards levelling up, as opposed to looking at top-down departmental. Then you could start to bring that into </w:t>
      </w:r>
      <w:r w:rsidR="00BE4CFA">
        <w:t>M</w:t>
      </w:r>
      <w:r w:rsidRPr="00086959">
        <w:t>ayors</w:t>
      </w:r>
      <w:r>
        <w:t>’</w:t>
      </w:r>
      <w:r w:rsidRPr="00086959">
        <w:t xml:space="preserve"> </w:t>
      </w:r>
      <w:r w:rsidR="00E7122C">
        <w:t>remit</w:t>
      </w:r>
      <w:r w:rsidR="00194B9C">
        <w:t>s</w:t>
      </w:r>
      <w:r w:rsidR="00E7122C">
        <w:t xml:space="preserve"> in terms of </w:t>
      </w:r>
      <w:r w:rsidRPr="00086959">
        <w:t>the devolution powers they already have and the ones they may want in the future. That is how I look at it.</w:t>
      </w:r>
    </w:p>
    <w:p w:rsidR="00086959" w:rsidRPr="00086959" w:rsidP="00086959">
      <w:pPr>
        <w:spacing w:after="200"/>
      </w:pPr>
      <w:sdt>
        <w:sdtPr>
          <w:alias w:val="Witness"/>
          <w:id w:val="1316675923"/>
          <w:placeholder>
            <w:docPart w:val="30C541E5BA3E4D26839CD8A2C62DC25E"/>
          </w:placeholder>
          <w:richText/>
        </w:sdtPr>
        <w:sdtContent>
          <w:r w:rsidRPr="00086959">
            <w:rPr>
              <w:b/>
              <w:i/>
            </w:rPr>
            <w:t>Georgina Blakemore:</w:t>
          </w:r>
        </w:sdtContent>
      </w:sdt>
      <w:r w:rsidRPr="00086959">
        <w:t xml:space="preserve"> A limited amount of funding comes directly to a district</w:t>
      </w:r>
      <w:r w:rsidR="00194B9C">
        <w:t xml:space="preserve">, </w:t>
      </w:r>
      <w:r w:rsidRPr="00086959">
        <w:t xml:space="preserve">so I </w:t>
      </w:r>
      <w:r w:rsidR="00194B9C">
        <w:t xml:space="preserve">would </w:t>
      </w:r>
      <w:r w:rsidRPr="00086959">
        <w:t>probably defer to our county to answer that in the main. The principle of a levelling</w:t>
      </w:r>
      <w:r w:rsidR="00161C07">
        <w:t>-</w:t>
      </w:r>
      <w:r w:rsidRPr="00086959">
        <w:t>up element across all funding makes total sense to me. On the point about whether they have been effective so far, it is far too soon to tell.</w:t>
      </w:r>
    </w:p>
    <w:p w:rsidR="00086959" w:rsidRPr="00086959" w:rsidP="00086959">
      <w:pPr>
        <w:widowControl w:val="0"/>
        <w:numPr>
          <w:ilvl w:val="0"/>
          <w:numId w:val="9"/>
        </w:numPr>
      </w:pPr>
      <w:sdt>
        <w:sdtPr>
          <w:alias w:val="Member"/>
          <w:tag w:val="&lt;Member mnisId='4659' dodsId='107202'&gt;"/>
          <w:id w:val="516275061"/>
          <w:placeholder>
            <w:docPart w:val="30C541E5BA3E4D26839CD8A2C62DC25E"/>
          </w:placeholder>
          <w:richText/>
        </w:sdtPr>
        <w:sdtContent>
          <w:r w:rsidRPr="00086959">
            <w:rPr>
              <w:b/>
            </w:rPr>
            <w:t>Andrew Lewer:</w:t>
          </w:r>
        </w:sdtContent>
      </w:sdt>
      <w:r w:rsidRPr="00086959">
        <w:t xml:space="preserve"> </w:t>
      </w:r>
      <w:r>
        <w:t>“</w:t>
      </w:r>
      <w:r w:rsidRPr="00086959">
        <w:t>Too soon to say</w:t>
      </w:r>
      <w:r w:rsidR="00D03AAD">
        <w:t>,</w:t>
      </w:r>
      <w:r>
        <w:t>”</w:t>
      </w:r>
      <w:r w:rsidRPr="00086959">
        <w:t xml:space="preserve"> as Zhou Enlai said to Richard Nixon once. Let us go to unitar</w:t>
      </w:r>
      <w:r w:rsidR="00D03AAD">
        <w:t xml:space="preserve">ies </w:t>
      </w:r>
      <w:r w:rsidRPr="00086959">
        <w:t>and then counties.</w:t>
      </w:r>
    </w:p>
    <w:p w:rsidR="00086959" w:rsidRPr="00086959" w:rsidP="00086959">
      <w:pPr>
        <w:spacing w:after="200"/>
      </w:pPr>
      <w:sdt>
        <w:sdtPr>
          <w:alias w:val="Witness"/>
          <w:id w:val="-363977420"/>
          <w:placeholder>
            <w:docPart w:val="30C541E5BA3E4D26839CD8A2C62DC25E"/>
          </w:placeholder>
          <w:richText/>
        </w:sdtPr>
        <w:sdtContent>
          <w:r w:rsidRPr="00086959">
            <w:rPr>
              <w:b/>
              <w:i/>
            </w:rPr>
            <w:t>Geoff Raw:</w:t>
          </w:r>
        </w:sdtContent>
      </w:sdt>
      <w:r w:rsidRPr="00086959">
        <w:t xml:space="preserve"> First of all, </w:t>
      </w:r>
      <w:r w:rsidR="00D03AAD">
        <w:t xml:space="preserve">one thing to </w:t>
      </w:r>
      <w:r w:rsidRPr="00086959">
        <w:t xml:space="preserve">recognise </w:t>
      </w:r>
      <w:r w:rsidR="00D03AAD">
        <w:t xml:space="preserve">is </w:t>
      </w:r>
      <w:r w:rsidRPr="00086959">
        <w:t>that</w:t>
      </w:r>
      <w:r w:rsidR="00D03AAD">
        <w:t xml:space="preserve">, </w:t>
      </w:r>
      <w:r w:rsidRPr="00086959">
        <w:t>over the last decade</w:t>
      </w:r>
      <w:r w:rsidR="00D03AAD">
        <w:t>,</w:t>
      </w:r>
      <w:r w:rsidRPr="00086959">
        <w:t xml:space="preserve"> central </w:t>
      </w:r>
      <w:r w:rsidR="00D03AAD">
        <w:t>G</w:t>
      </w:r>
      <w:r w:rsidRPr="00086959">
        <w:t xml:space="preserve">overnment funding has </w:t>
      </w:r>
      <w:r w:rsidR="009E46EE">
        <w:t xml:space="preserve">really </w:t>
      </w:r>
      <w:r w:rsidRPr="00086959">
        <w:t>reduced. When I started here, we got probably £105 million of revenue support grant</w:t>
      </w:r>
      <w:r w:rsidR="009E46EE">
        <w:t xml:space="preserve">; </w:t>
      </w:r>
      <w:r w:rsidRPr="00086959">
        <w:t>we now get only about £5 million. We have had to think about diversifying our revenue streams to help compensate for some of that.</w:t>
      </w:r>
    </w:p>
    <w:p w:rsidR="00086959" w:rsidRPr="00086959" w:rsidP="00086959">
      <w:pPr>
        <w:spacing w:after="200"/>
      </w:pPr>
      <w:r w:rsidRPr="00086959">
        <w:t>I would be concerned if the balance of funding that comes from the Government becomes more and more biddable. It does not help us make strategic plans</w:t>
      </w:r>
      <w:r w:rsidR="00FC0D35">
        <w:t xml:space="preserve">, </w:t>
      </w:r>
      <w:r w:rsidRPr="00086959">
        <w:t xml:space="preserve">and it does not help us with medium-term financial planning. It creates more risk. More risk creates more cost. More certainty, as in business, helps you work out investment strategies that potentially reduce cost and </w:t>
      </w:r>
      <w:r w:rsidR="00A157C0">
        <w:t>risk</w:t>
      </w:r>
      <w:r w:rsidRPr="00086959">
        <w:t xml:space="preserve"> provisions.</w:t>
      </w:r>
    </w:p>
    <w:p w:rsidR="00086959" w:rsidRPr="00086959" w:rsidP="00086959">
      <w:pPr>
        <w:spacing w:after="200"/>
      </w:pPr>
      <w:r w:rsidRPr="00086959">
        <w:t>Sorry to repeat what I have said earlier</w:t>
      </w:r>
      <w:r w:rsidR="00A157C0">
        <w:t xml:space="preserve">, but it </w:t>
      </w:r>
      <w:r w:rsidRPr="00086959">
        <w:t>would be helpful to come back to having a bit more of a mature devolution debate</w:t>
      </w:r>
      <w:r w:rsidR="003F450B">
        <w:t xml:space="preserve"> that </w:t>
      </w:r>
      <w:r w:rsidRPr="00086959">
        <w:t>creates more certainty and means that we can more appropriately target public resources.</w:t>
      </w:r>
    </w:p>
    <w:p w:rsidR="00086959" w:rsidRPr="00086959" w:rsidP="00086959">
      <w:pPr>
        <w:spacing w:after="200"/>
      </w:pPr>
      <w:sdt>
        <w:sdtPr>
          <w:alias w:val="Witness"/>
          <w:id w:val="-1167792095"/>
          <w:placeholder>
            <w:docPart w:val="30C541E5BA3E4D26839CD8A2C62DC25E"/>
          </w:placeholder>
          <w:richText/>
        </w:sdtPr>
        <w:sdtContent>
          <w:r w:rsidRPr="00086959">
            <w:rPr>
              <w:b/>
              <w:i/>
            </w:rPr>
            <w:t>Councillor Bentley:</w:t>
          </w:r>
        </w:sdtContent>
      </w:sdt>
      <w:r w:rsidRPr="00086959">
        <w:t xml:space="preserve"> To answer your question quickly, yes, it would be a good idea if </w:t>
      </w:r>
      <w:r w:rsidR="00EF5069">
        <w:t>levelling-up fund</w:t>
      </w:r>
      <w:r w:rsidR="0049227C">
        <w:t>ing</w:t>
      </w:r>
      <w:r w:rsidRPr="00086959">
        <w:t xml:space="preserve"> was put into all forms of Government processes and bids. In an ideal world, you would have those conversations we talked about before—that is where the conversation with the Government would come in—to allocate funding to an authority.</w:t>
      </w:r>
    </w:p>
    <w:p w:rsidR="00086959" w:rsidRPr="00086959" w:rsidP="00086959">
      <w:pPr>
        <w:spacing w:after="200"/>
      </w:pPr>
      <w:r w:rsidRPr="00086959">
        <w:t xml:space="preserve">We are closer to these issues than anybody else. We represent the local </w:t>
      </w:r>
      <w:r w:rsidRPr="00086959">
        <w:t>people</w:t>
      </w:r>
      <w:r w:rsidRPr="00086959">
        <w:t xml:space="preserve"> and we know the issues. We know where money needs to be spent more wisely because we are much </w:t>
      </w:r>
      <w:r w:rsidRPr="00086959">
        <w:t>closer</w:t>
      </w:r>
      <w:r w:rsidRPr="00086959">
        <w:t xml:space="preserve"> and we are not sitting in a central area. </w:t>
      </w:r>
      <w:r w:rsidR="0035663A">
        <w:t xml:space="preserve">It is about having that </w:t>
      </w:r>
      <w:r w:rsidRPr="00086959">
        <w:t>trust and faith in local councils and local authorities to allocate those funds. We can spend it and invest it better.</w:t>
      </w:r>
    </w:p>
    <w:p w:rsidR="00086959" w:rsidRPr="00086959" w:rsidP="00086959">
      <w:pPr>
        <w:widowControl w:val="0"/>
        <w:numPr>
          <w:ilvl w:val="0"/>
          <w:numId w:val="9"/>
        </w:numPr>
      </w:pPr>
      <w:sdt>
        <w:sdtPr>
          <w:alias w:val="Member"/>
          <w:tag w:val="&lt;Member mnisId='4659' dodsId='107202'&gt;"/>
          <w:id w:val="747231448"/>
          <w:placeholder>
            <w:docPart w:val="30C541E5BA3E4D26839CD8A2C62DC25E"/>
          </w:placeholder>
          <w:richText/>
        </w:sdtPr>
        <w:sdtContent>
          <w:r w:rsidRPr="00086959">
            <w:rPr>
              <w:b/>
            </w:rPr>
            <w:t>Andrew Lewer:</w:t>
          </w:r>
        </w:sdtContent>
      </w:sdt>
      <w:r w:rsidRPr="00086959">
        <w:t xml:space="preserve"> To follow on from that, there has been change in council funding overall. Would you assess that </w:t>
      </w:r>
      <w:r w:rsidR="00EF5069">
        <w:t>levelling-up fund</w:t>
      </w:r>
      <w:r w:rsidR="0049227C">
        <w:t>ing</w:t>
      </w:r>
      <w:r w:rsidRPr="00086959">
        <w:t xml:space="preserve"> has helped compensate for changes in funding?</w:t>
      </w:r>
    </w:p>
    <w:p w:rsidR="00086959" w:rsidRPr="00086959" w:rsidP="00A741DC">
      <w:pPr>
        <w:spacing w:after="200"/>
      </w:pPr>
      <w:sdt>
        <w:sdtPr>
          <w:alias w:val="Witness"/>
          <w:id w:val="2118719955"/>
          <w:placeholder>
            <w:docPart w:val="30C541E5BA3E4D26839CD8A2C62DC25E"/>
          </w:placeholder>
          <w:richText/>
        </w:sdtPr>
        <w:sdtContent>
          <w:r w:rsidRPr="00086959">
            <w:rPr>
              <w:b/>
              <w:i/>
            </w:rPr>
            <w:t>Councillor Bentley:</w:t>
          </w:r>
        </w:sdtContent>
      </w:sdt>
      <w:r w:rsidRPr="00086959">
        <w:t xml:space="preserve"> Yes, in part. That certainly has happened in many experiences. People have been able to have more determination </w:t>
      </w:r>
      <w:r w:rsidR="00E020B4">
        <w:t xml:space="preserve">in terms of </w:t>
      </w:r>
      <w:r w:rsidRPr="00086959">
        <w:t xml:space="preserve">the bids they put in. It is </w:t>
      </w:r>
      <w:r w:rsidR="00C33AED">
        <w:t xml:space="preserve">just that there is </w:t>
      </w:r>
      <w:r w:rsidRPr="00086959">
        <w:t xml:space="preserve">this bidding process </w:t>
      </w:r>
      <w:r w:rsidR="00C33AED">
        <w:t xml:space="preserve">for </w:t>
      </w:r>
      <w:r w:rsidRPr="00086959">
        <w:t xml:space="preserve">so many funds: the prosperity fund, the </w:t>
      </w:r>
      <w:r w:rsidR="00C33AED">
        <w:t>t</w:t>
      </w:r>
      <w:r w:rsidRPr="00086959" w:rsidR="00C33AED">
        <w:t xml:space="preserve">owns </w:t>
      </w:r>
      <w:r w:rsidR="00C33AED">
        <w:t>f</w:t>
      </w:r>
      <w:r w:rsidRPr="00086959" w:rsidR="00C33AED">
        <w:t>und</w:t>
      </w:r>
      <w:r w:rsidRPr="00086959">
        <w:t>, LUF, HIF</w:t>
      </w:r>
      <w:r w:rsidR="00C33AED">
        <w:t>—</w:t>
      </w:r>
      <w:r w:rsidRPr="00086959">
        <w:t>you name it</w:t>
      </w:r>
      <w:r w:rsidR="00A741DC">
        <w:t>, and t</w:t>
      </w:r>
      <w:r w:rsidRPr="00086959">
        <w:t>here are many more. That is what we need to get right. I do not wish to go back over the other questions</w:t>
      </w:r>
      <w:r w:rsidR="00A741DC">
        <w:t xml:space="preserve">, but it </w:t>
      </w:r>
      <w:r w:rsidRPr="00086959">
        <w:t>has to</w:t>
      </w:r>
      <w:r w:rsidRPr="00086959">
        <w:t xml:space="preserve"> be much more streamlined and targeted.</w:t>
      </w:r>
    </w:p>
    <w:p w:rsidR="00086959" w:rsidRPr="00086959" w:rsidP="00086959">
      <w:pPr>
        <w:spacing w:after="200"/>
      </w:pPr>
      <w:r>
        <w:t xml:space="preserve">We have talked about resourcing, but </w:t>
      </w:r>
      <w:r w:rsidRPr="00086959">
        <w:t xml:space="preserve">I often wonder how much money we spend literally filling out forms and going backwards and forwards that could go directly to people if the formula was much more sharpened up. If you were running a business, you would not run it like this. You would be much more targeted in where your money was </w:t>
      </w:r>
      <w:r w:rsidRPr="00086959">
        <w:t>going</w:t>
      </w:r>
      <w:r w:rsidR="003F7B54">
        <w:t>,</w:t>
      </w:r>
      <w:r w:rsidRPr="00086959">
        <w:t xml:space="preserve"> because</w:t>
      </w:r>
      <w:r w:rsidRPr="00086959">
        <w:t xml:space="preserve"> you could not afford to waste it. Sometimes a lot of waste goes on between Government and local government.</w:t>
      </w:r>
    </w:p>
    <w:p w:rsidR="00086959" w:rsidRPr="00086959" w:rsidP="00086959">
      <w:pPr>
        <w:widowControl w:val="0"/>
        <w:numPr>
          <w:ilvl w:val="0"/>
          <w:numId w:val="9"/>
        </w:numPr>
      </w:pPr>
      <w:sdt>
        <w:sdtPr>
          <w:alias w:val="Member"/>
          <w:tag w:val="&lt;Member mnisId='4659' dodsId='107202'&gt;"/>
          <w:id w:val="-1726834737"/>
          <w:placeholder>
            <w:docPart w:val="30C541E5BA3E4D26839CD8A2C62DC25E"/>
          </w:placeholder>
          <w:richText/>
        </w:sdtPr>
        <w:sdtContent>
          <w:r w:rsidRPr="00086959">
            <w:rPr>
              <w:b/>
            </w:rPr>
            <w:t>Andrew Lewer:</w:t>
          </w:r>
        </w:sdtContent>
      </w:sdt>
      <w:r w:rsidRPr="00086959">
        <w:t xml:space="preserve"> Matt, Georgina and Geoff, any final thoughts on that issue of </w:t>
      </w:r>
      <w:r w:rsidR="00EF5069">
        <w:t>levelling-up fund</w:t>
      </w:r>
      <w:r w:rsidR="0049227C">
        <w:t>ing</w:t>
      </w:r>
      <w:r w:rsidRPr="00086959">
        <w:t xml:space="preserve"> providing some sort of compensation for core grant? </w:t>
      </w:r>
      <w:r w:rsidRPr="00086959">
        <w:t xml:space="preserve">Geoff, you touched on </w:t>
      </w:r>
      <w:r w:rsidR="00000A77">
        <w:t xml:space="preserve">that </w:t>
      </w:r>
      <w:r w:rsidRPr="00086959">
        <w:t>already</w:t>
      </w:r>
      <w:r w:rsidR="00000A77">
        <w:t>,</w:t>
      </w:r>
      <w:r w:rsidRPr="00086959">
        <w:t xml:space="preserve"> so you have probably answered </w:t>
      </w:r>
      <w:r w:rsidR="00000A77">
        <w:t xml:space="preserve">the question </w:t>
      </w:r>
      <w:r w:rsidRPr="00086959">
        <w:t>already.</w:t>
      </w:r>
    </w:p>
    <w:p w:rsidR="00086959" w:rsidRPr="00086959" w:rsidP="00086959">
      <w:pPr>
        <w:spacing w:after="200"/>
      </w:pPr>
      <w:sdt>
        <w:sdtPr>
          <w:alias w:val="Witness"/>
          <w:id w:val="1757854425"/>
          <w:placeholder>
            <w:docPart w:val="30C541E5BA3E4D26839CD8A2C62DC25E"/>
          </w:placeholder>
          <w:richText/>
        </w:sdtPr>
        <w:sdtContent>
          <w:r w:rsidRPr="00086959">
            <w:rPr>
              <w:b/>
              <w:i/>
            </w:rPr>
            <w:t>Geoff Raw:</w:t>
          </w:r>
        </w:sdtContent>
      </w:sdt>
      <w:r w:rsidRPr="00086959">
        <w:t xml:space="preserve"> </w:t>
      </w:r>
      <w:r w:rsidR="00000A77">
        <w:t xml:space="preserve">I just think that it </w:t>
      </w:r>
      <w:r w:rsidRPr="00086959">
        <w:t xml:space="preserve">takes us to a different place. </w:t>
      </w:r>
      <w:r w:rsidR="00490293">
        <w:t>It</w:t>
      </w:r>
      <w:r w:rsidRPr="00086959">
        <w:t xml:space="preserve"> used to be called regional polic</w:t>
      </w:r>
      <w:r w:rsidR="0014059E">
        <w:t>y—</w:t>
      </w:r>
      <w:r w:rsidRPr="00086959">
        <w:t xml:space="preserve">I am that old. If there are regional policy objectives from the Government, </w:t>
      </w:r>
      <w:r w:rsidR="0014059E">
        <w:t xml:space="preserve">which are </w:t>
      </w:r>
      <w:r w:rsidRPr="00086959">
        <w:t>perfectly sensible and laudable things to do, that ought to take one form of intervention. If it is about basic funding of core council services</w:t>
      </w:r>
      <w:r w:rsidR="00785345">
        <w:t xml:space="preserve">, </w:t>
      </w:r>
      <w:r w:rsidRPr="00086959">
        <w:t xml:space="preserve">and we </w:t>
      </w:r>
      <w:r w:rsidR="00785345">
        <w:t xml:space="preserve">were trying </w:t>
      </w:r>
      <w:r w:rsidRPr="00086959">
        <w:t xml:space="preserve">to look at different formulas for redistributing funding across the local government sector, </w:t>
      </w:r>
      <w:r w:rsidR="003804AE">
        <w:t>that</w:t>
      </w:r>
      <w:r w:rsidRPr="00086959">
        <w:t xml:space="preserve"> would cause some consternation and it would need some careful thinking. There is a distinction to be drawn between core funding of council services and perfectly understandable Government policy objectives.</w:t>
      </w:r>
    </w:p>
    <w:p w:rsidR="00086959" w:rsidRPr="00086959" w:rsidP="00086959">
      <w:pPr>
        <w:spacing w:after="200"/>
      </w:pPr>
      <w:sdt>
        <w:sdtPr>
          <w:alias w:val="Witness"/>
          <w:id w:val="1416743510"/>
          <w:placeholder>
            <w:docPart w:val="30C541E5BA3E4D26839CD8A2C62DC25E"/>
          </w:placeholder>
          <w:richText/>
        </w:sdtPr>
        <w:sdtContent>
          <w:r w:rsidRPr="00086959">
            <w:rPr>
              <w:b/>
              <w:i/>
            </w:rPr>
            <w:t>Georgina Blakemore:</w:t>
          </w:r>
        </w:sdtContent>
      </w:sdt>
      <w:r w:rsidRPr="00086959">
        <w:t xml:space="preserve"> I</w:t>
      </w:r>
      <w:r w:rsidR="00C40BEB">
        <w:t xml:space="preserve"> would absolutely</w:t>
      </w:r>
      <w:r w:rsidRPr="00086959">
        <w:t xml:space="preserve"> agree. I asked this question of my section 151 officer</w:t>
      </w:r>
      <w:r w:rsidR="00C40BEB">
        <w:t>,</w:t>
      </w:r>
      <w:r w:rsidRPr="00086959">
        <w:t xml:space="preserve"> and he gave a short answer, which was, </w:t>
      </w:r>
      <w:r>
        <w:t>“</w:t>
      </w:r>
      <w:r w:rsidRPr="00086959">
        <w:t>No</w:t>
      </w:r>
      <w:r w:rsidR="00C40BEB">
        <w:t>.</w:t>
      </w:r>
      <w:r>
        <w:t>”</w:t>
      </w:r>
    </w:p>
    <w:p w:rsidR="00086959" w:rsidRPr="00086959" w:rsidP="00086959">
      <w:pPr>
        <w:spacing w:after="200"/>
      </w:pPr>
      <w:sdt>
        <w:sdtPr>
          <w:alias w:val="Witness"/>
          <w:id w:val="-547763331"/>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We have had £105 million taken out of our core revenue budget since the onset of the recession and the austerity measures in 2010. You cannot put that back in with spot funding for £10 million or £12 million. </w:t>
      </w:r>
      <w:r w:rsidR="00FA09DB">
        <w:t>But t</w:t>
      </w:r>
      <w:r w:rsidRPr="00086959">
        <w:t xml:space="preserve">hat has gone. Coming back to the earlier point on need, we are the 38th most deprived local authority in the country. </w:t>
      </w:r>
      <w:r w:rsidR="00FA09DB">
        <w:t xml:space="preserve">It </w:t>
      </w:r>
      <w:r w:rsidRPr="00086959">
        <w:t xml:space="preserve">requires a different level of thought and complexity of funding to address those needs. I take </w:t>
      </w:r>
      <w:r w:rsidR="001478CC">
        <w:t xml:space="preserve">the point </w:t>
      </w:r>
      <w:r w:rsidRPr="00086959">
        <w:t xml:space="preserve">that rental prices might be higher in Brighton, but we have had industrial decline for a long period and require </w:t>
      </w:r>
      <w:r w:rsidR="001478CC">
        <w:t>far</w:t>
      </w:r>
      <w:r w:rsidRPr="00086959">
        <w:t xml:space="preserve"> more innovative solutions over the longer term to raise wages and </w:t>
      </w:r>
      <w:r w:rsidR="00915205">
        <w:t xml:space="preserve">have </w:t>
      </w:r>
      <w:r w:rsidRPr="00086959">
        <w:t xml:space="preserve">more and better jobs within our economy. </w:t>
      </w:r>
      <w:r w:rsidR="00915205">
        <w:t>So, n</w:t>
      </w:r>
      <w:r w:rsidRPr="00086959">
        <w:t xml:space="preserve">o, you cannot replace </w:t>
      </w:r>
      <w:r w:rsidRPr="00086959" w:rsidR="003A4109">
        <w:t xml:space="preserve">core revenue </w:t>
      </w:r>
      <w:r w:rsidR="003A4109">
        <w:t xml:space="preserve">with </w:t>
      </w:r>
      <w:r w:rsidRPr="00086959">
        <w:t>levelling up.</w:t>
      </w:r>
    </w:p>
    <w:p w:rsidR="00086959" w:rsidRPr="00086959" w:rsidP="00086959">
      <w:pPr>
        <w:widowControl w:val="0"/>
        <w:numPr>
          <w:ilvl w:val="0"/>
          <w:numId w:val="9"/>
        </w:numPr>
      </w:pPr>
      <w:sdt>
        <w:sdtPr>
          <w:alias w:val="Member"/>
          <w:tag w:val="&lt;Member mnisId='394' dodsId='25722'&gt;"/>
          <w:id w:val="1926071317"/>
          <w:placeholder>
            <w:docPart w:val="30C541E5BA3E4D26839CD8A2C62DC25E"/>
          </w:placeholder>
          <w:richText/>
        </w:sdtPr>
        <w:sdtContent>
          <w:r w:rsidRPr="00086959">
            <w:rPr>
              <w:b/>
            </w:rPr>
            <w:t>Chair:</w:t>
          </w:r>
        </w:sdtContent>
      </w:sdt>
      <w:r w:rsidRPr="00086959">
        <w:t xml:space="preserve"> A lot of what we are talking about with these funds and these bids are DLUHC arrangements. Most Government spending in your areas is not done through DLUHC, is it? It is done through a whole range of Government Departments. Should they be tasked with looking at levelling up as a fundamental part of how they spend their money as well? That is a sea change that Michael Gove has said he agrees with, but I am not sure how far he has got his Cabinet colleagues on side with it.</w:t>
      </w:r>
    </w:p>
    <w:p w:rsidR="00AD45BE" w:rsidP="00086959">
      <w:pPr>
        <w:spacing w:after="200"/>
      </w:pPr>
      <w:sdt>
        <w:sdtPr>
          <w:alias w:val="Witness"/>
          <w:id w:val="-1017839296"/>
          <w:placeholder>
            <w:docPart w:val="30C541E5BA3E4D26839CD8A2C62DC25E"/>
          </w:placeholder>
          <w:richText/>
        </w:sdtPr>
        <w:sdtContent>
          <w:r w:rsidRPr="00086959" w:rsidR="00086959">
            <w:rPr>
              <w:b/>
              <w:i/>
            </w:rPr>
            <w:t>Councillor Bentley:</w:t>
          </w:r>
        </w:sdtContent>
      </w:sdt>
      <w:r w:rsidRPr="00086959" w:rsidR="00086959">
        <w:t xml:space="preserve"> Absolutely, that is the case. It is easier for us to deal with a </w:t>
      </w:r>
      <w:r w:rsidRPr="00086959" w:rsidR="00086959">
        <w:t>Department</w:t>
      </w:r>
      <w:r w:rsidRPr="00086959" w:rsidR="00086959">
        <w:t xml:space="preserve">. DLUHC, as far as we are concerned, is our shop steward around the Cabinet table and it is arguing our case. We do not need to keep continually dealing with different Departments, although we do on different matters. </w:t>
      </w:r>
    </w:p>
    <w:p w:rsidR="00086959" w:rsidRPr="00086959" w:rsidP="00086959">
      <w:pPr>
        <w:spacing w:after="200"/>
      </w:pPr>
      <w:r>
        <w:t>When it comes to funding, it</w:t>
      </w:r>
      <w:r w:rsidRPr="00086959">
        <w:t xml:space="preserve"> is easier to deal with one point of reference. </w:t>
      </w:r>
      <w:r>
        <w:t xml:space="preserve">It is about making </w:t>
      </w:r>
      <w:r w:rsidRPr="00086959">
        <w:t>sure, though, that the rest of Whitehall is joined up on this conversation. In most cases</w:t>
      </w:r>
      <w:r w:rsidR="00AC7794">
        <w:t xml:space="preserve">, funding </w:t>
      </w:r>
      <w:r w:rsidRPr="00086959">
        <w:t>would come from the Treasury</w:t>
      </w:r>
      <w:r w:rsidR="00AC7794">
        <w:t>,</w:t>
      </w:r>
      <w:r w:rsidRPr="00086959">
        <w:t xml:space="preserve"> but sometimes there is Transport, which we </w:t>
      </w:r>
      <w:r w:rsidRPr="00086959">
        <w:t>have to</w:t>
      </w:r>
      <w:r w:rsidRPr="00086959">
        <w:t xml:space="preserve"> deal with </w:t>
      </w:r>
      <w:r w:rsidR="0069215A">
        <w:t xml:space="preserve">in </w:t>
      </w:r>
      <w:r w:rsidRPr="00086959">
        <w:t xml:space="preserve">the upper-tier authorities and indeed </w:t>
      </w:r>
      <w:r w:rsidR="0069215A">
        <w:t xml:space="preserve">in </w:t>
      </w:r>
      <w:r w:rsidRPr="00086959">
        <w:t xml:space="preserve">the second-tier authorities. We all work closely together. Health, of course, is another big area where we need to be joined up. </w:t>
      </w:r>
      <w:r w:rsidR="0069215A">
        <w:t>So</w:t>
      </w:r>
      <w:r w:rsidR="0069215A">
        <w:t xml:space="preserve"> w</w:t>
      </w:r>
      <w:r w:rsidRPr="00086959">
        <w:t xml:space="preserve">hile it is useful to have individual conversations </w:t>
      </w:r>
      <w:r w:rsidR="0069215A">
        <w:t xml:space="preserve">from </w:t>
      </w:r>
      <w:r w:rsidRPr="00086959">
        <w:t>a funding point of view, it is easier to have one point of contact.</w:t>
      </w:r>
    </w:p>
    <w:p w:rsidR="00086959" w:rsidRPr="00086959" w:rsidP="00086959">
      <w:pPr>
        <w:spacing w:after="200"/>
      </w:pPr>
      <w:sdt>
        <w:sdtPr>
          <w:alias w:val="Witness"/>
          <w:id w:val="-266013486"/>
          <w:placeholder>
            <w:docPart w:val="30C541E5BA3E4D26839CD8A2C62DC25E"/>
          </w:placeholder>
          <w:richText/>
        </w:sdtPr>
        <w:sdtContent>
          <w:r w:rsidRPr="00086959">
            <w:rPr>
              <w:b/>
              <w:i/>
            </w:rPr>
            <w:t>Matt O</w:t>
          </w:r>
          <w:r>
            <w:rPr>
              <w:b/>
              <w:i/>
            </w:rPr>
            <w:t>’</w:t>
          </w:r>
          <w:r w:rsidRPr="00086959">
            <w:rPr>
              <w:b/>
              <w:i/>
            </w:rPr>
            <w:t>Neill:</w:t>
          </w:r>
        </w:sdtContent>
      </w:sdt>
      <w:r w:rsidRPr="00086959">
        <w:t xml:space="preserve"> I would </w:t>
      </w:r>
      <w:r w:rsidR="0069215A">
        <w:t xml:space="preserve">be seeking </w:t>
      </w:r>
      <w:r w:rsidRPr="00086959">
        <w:t>some action on this</w:t>
      </w:r>
      <w:r w:rsidR="0069215A">
        <w:t xml:space="preserve">. </w:t>
      </w:r>
      <w:r w:rsidRPr="00086959">
        <w:t>Michael Gove is saying all the right things about bringing together</w:t>
      </w:r>
      <w:r w:rsidR="00E04273">
        <w:t xml:space="preserve">, </w:t>
      </w:r>
      <w:r w:rsidRPr="00086959">
        <w:t xml:space="preserve">but the problem is getting Ministers to then devolve some of their power. We have equal conversations </w:t>
      </w:r>
      <w:r w:rsidR="001F3817">
        <w:t xml:space="preserve">with </w:t>
      </w:r>
      <w:r w:rsidRPr="00086959">
        <w:t>D</w:t>
      </w:r>
      <w:r w:rsidR="00E04273">
        <w:t>F</w:t>
      </w:r>
      <w:r w:rsidRPr="00086959">
        <w:t xml:space="preserve">T </w:t>
      </w:r>
      <w:r w:rsidR="00025804">
        <w:t xml:space="preserve">in terms of </w:t>
      </w:r>
      <w:r w:rsidRPr="00086959">
        <w:t xml:space="preserve">active travel and the CRSTS investments we make across Barnsley. To be fair, they come through the </w:t>
      </w:r>
      <w:r w:rsidR="004A1C54">
        <w:t>M</w:t>
      </w:r>
      <w:r w:rsidRPr="00086959">
        <w:t>ayor</w:t>
      </w:r>
      <w:r w:rsidRPr="00086959">
        <w:t xml:space="preserve"> and are much easier to augment because it is devolved down at that level and we can allocate. We would seek similar arrangements from DCMS and </w:t>
      </w:r>
      <w:r w:rsidR="004A1C54">
        <w:t xml:space="preserve">in terms of </w:t>
      </w:r>
      <w:r w:rsidRPr="00086959">
        <w:t xml:space="preserve">further devolution for adult skills </w:t>
      </w:r>
      <w:r w:rsidRPr="00086959">
        <w:t>and also</w:t>
      </w:r>
      <w:r w:rsidRPr="00086959">
        <w:t xml:space="preserve"> some of the place funding that sits with DLUHC that can supplement the existing mayoral deal, which would allow us to deliver what matters in Barnsley and South Yorkshire.</w:t>
      </w:r>
    </w:p>
    <w:p w:rsidR="00086959" w:rsidRPr="00086959" w:rsidP="00086959">
      <w:pPr>
        <w:spacing w:after="200"/>
      </w:pPr>
      <w:sdt>
        <w:sdtPr>
          <w:alias w:val="Witness"/>
          <w:id w:val="-384801371"/>
          <w:placeholder>
            <w:docPart w:val="30C541E5BA3E4D26839CD8A2C62DC25E"/>
          </w:placeholder>
          <w:richText/>
        </w:sdtPr>
        <w:sdtContent>
          <w:r w:rsidRPr="00086959">
            <w:rPr>
              <w:b/>
              <w:i/>
            </w:rPr>
            <w:t>Geoff Raw:</w:t>
          </w:r>
        </w:sdtContent>
      </w:sdt>
      <w:r w:rsidRPr="00086959">
        <w:t xml:space="preserve"> It is right to have a joined-up approach from central </w:t>
      </w:r>
      <w:r w:rsidR="00FC7F70">
        <w:t>G</w:t>
      </w:r>
      <w:r w:rsidRPr="00086959">
        <w:t xml:space="preserve">overnment. Broadly, there are areas of economic policy </w:t>
      </w:r>
      <w:r w:rsidR="00C6713E">
        <w:t xml:space="preserve">where </w:t>
      </w:r>
      <w:r w:rsidR="0076790E">
        <w:t>things</w:t>
      </w:r>
      <w:r w:rsidRPr="00086959">
        <w:t xml:space="preserve"> like BEIS and the Department for Transport need to align</w:t>
      </w:r>
      <w:r w:rsidR="00C6713E">
        <w:t xml:space="preserve">, </w:t>
      </w:r>
      <w:r w:rsidRPr="00086959">
        <w:t xml:space="preserve">possibly also with housing infrastructure. There are areas of social policy where </w:t>
      </w:r>
      <w:r w:rsidR="00576864">
        <w:t>this</w:t>
      </w:r>
      <w:r w:rsidRPr="00086959">
        <w:t xml:space="preserve"> needs to join up </w:t>
      </w:r>
      <w:r w:rsidR="00576864">
        <w:t xml:space="preserve">with </w:t>
      </w:r>
      <w:r w:rsidRPr="00086959">
        <w:t xml:space="preserve">work that we do on integrated care partnerships with Health. Anything that Government can do to join up their approach would be helpful </w:t>
      </w:r>
      <w:r w:rsidR="00D13586">
        <w:t>in terms of</w:t>
      </w:r>
      <w:r w:rsidRPr="00086959">
        <w:t xml:space="preserve"> the spending allocations from core Departments. If there is a framework that the Ministers from DLUHC can help choreograph, </w:t>
      </w:r>
      <w:r w:rsidRPr="00086959">
        <w:t>orchestrate</w:t>
      </w:r>
      <w:r w:rsidRPr="00086959">
        <w:t xml:space="preserve"> or form, it would be welcome</w:t>
      </w:r>
      <w:r w:rsidR="00C75212">
        <w:t xml:space="preserve">, </w:t>
      </w:r>
      <w:r w:rsidRPr="00086959">
        <w:t>so long as it coheres and ties funding streams together in a way that is relevant to the locality</w:t>
      </w:r>
      <w:r w:rsidR="00CA0AE6">
        <w:t xml:space="preserve">, </w:t>
      </w:r>
      <w:r w:rsidRPr="00086959">
        <w:t>as well as achieving national policy objectives.</w:t>
      </w:r>
    </w:p>
    <w:p w:rsidR="00086959" w:rsidRPr="00086959" w:rsidP="00086959">
      <w:pPr>
        <w:widowControl w:val="0"/>
        <w:numPr>
          <w:ilvl w:val="0"/>
          <w:numId w:val="9"/>
        </w:numPr>
      </w:pPr>
      <w:sdt>
        <w:sdtPr>
          <w:alias w:val="Member"/>
          <w:tag w:val="&lt;Member mnisId='394' dodsId='25722'&gt;"/>
          <w:id w:val="-748503940"/>
          <w:placeholder>
            <w:docPart w:val="30C541E5BA3E4D26839CD8A2C62DC25E"/>
          </w:placeholder>
          <w:richText/>
        </w:sdtPr>
        <w:sdtContent>
          <w:r w:rsidRPr="00086959">
            <w:rPr>
              <w:b/>
            </w:rPr>
            <w:t>Chair:</w:t>
          </w:r>
        </w:sdtContent>
      </w:sdt>
      <w:r w:rsidRPr="00086959">
        <w:t xml:space="preserve"> Perhaps it is simply</w:t>
      </w:r>
      <w:r w:rsidR="00CA0AE6">
        <w:t xml:space="preserve"> about</w:t>
      </w:r>
      <w:r w:rsidRPr="00086959">
        <w:t xml:space="preserve"> devolving </w:t>
      </w:r>
      <w:r w:rsidR="00CA0AE6">
        <w:t xml:space="preserve">those </w:t>
      </w:r>
      <w:r w:rsidRPr="00086959">
        <w:t>funding streams to the councils so they can do the work.</w:t>
      </w:r>
    </w:p>
    <w:p w:rsidR="00086959" w:rsidRPr="00086959" w:rsidP="00086959">
      <w:pPr>
        <w:spacing w:after="200"/>
      </w:pPr>
      <w:sdt>
        <w:sdtPr>
          <w:alias w:val="Witness"/>
          <w:id w:val="1413044090"/>
          <w:placeholder>
            <w:docPart w:val="30C541E5BA3E4D26839CD8A2C62DC25E"/>
          </w:placeholder>
          <w:richText/>
        </w:sdtPr>
        <w:sdtContent>
          <w:r w:rsidRPr="00086959">
            <w:rPr>
              <w:b/>
              <w:i/>
            </w:rPr>
            <w:t>Geoff Raw:</w:t>
          </w:r>
        </w:sdtContent>
      </w:sdt>
      <w:r w:rsidRPr="00086959">
        <w:t xml:space="preserve"> Absolutely.</w:t>
      </w:r>
    </w:p>
    <w:p w:rsidR="00086959" w:rsidRPr="00FD2045" w:rsidP="00FD2045">
      <w:pPr>
        <w:widowControl w:val="0"/>
        <w:spacing w:after="200"/>
        <w:rPr>
          <w:rFonts w:eastAsia="Times New Roman" w:cs="Times New Roman"/>
          <w:szCs w:val="20"/>
        </w:rPr>
      </w:pPr>
      <w:sdt>
        <w:sdtPr>
          <w:rPr>
            <w:rFonts w:eastAsia="Times New Roman" w:cs="Times New Roman"/>
            <w:szCs w:val="20"/>
          </w:rPr>
          <w:alias w:val="Member"/>
          <w:tag w:val="&lt;Member mnisId='394' dodsId='25722'&gt;"/>
          <w:id w:val="-1365742367"/>
          <w:placeholder>
            <w:docPart w:val="30C541E5BA3E4D26839CD8A2C62DC25E"/>
          </w:placeholder>
          <w:richText/>
        </w:sdtPr>
        <w:sdtContent>
          <w:r w:rsidRPr="00086959">
            <w:rPr>
              <w:rFonts w:eastAsia="Times New Roman" w:cs="Times New Roman"/>
              <w:b/>
              <w:szCs w:val="20"/>
            </w:rPr>
            <w:t>Chair:</w:t>
          </w:r>
        </w:sdtContent>
      </w:sdt>
      <w:r w:rsidRPr="00086959">
        <w:rPr>
          <w:rFonts w:eastAsia="Times New Roman" w:cs="Times New Roman"/>
          <w:szCs w:val="20"/>
        </w:rPr>
        <w:t xml:space="preserve"> That is probably a bit ambitious, but probably right. </w:t>
      </w:r>
      <w:r w:rsidR="00415EC9">
        <w:rPr>
          <w:rFonts w:eastAsia="Times New Roman" w:cs="Times New Roman"/>
          <w:szCs w:val="20"/>
        </w:rPr>
        <w:t xml:space="preserve">Maybe I </w:t>
      </w:r>
      <w:r w:rsidRPr="00086959">
        <w:rPr>
          <w:rFonts w:eastAsia="Times New Roman" w:cs="Times New Roman"/>
          <w:szCs w:val="20"/>
        </w:rPr>
        <w:t>should not say that, should I? I am asking you the questions.</w:t>
      </w:r>
      <w:r w:rsidR="00FD2045">
        <w:rPr>
          <w:rFonts w:eastAsia="Times New Roman" w:cs="Times New Roman"/>
          <w:szCs w:val="20"/>
        </w:rPr>
        <w:t xml:space="preserve"> </w:t>
      </w:r>
      <w:r w:rsidR="00FD2045">
        <w:t xml:space="preserve">Let’s move </w:t>
      </w:r>
      <w:r w:rsidRPr="00086959">
        <w:t>on to fair and effective funding.</w:t>
      </w:r>
    </w:p>
    <w:p w:rsidR="00086959" w:rsidRPr="00086959" w:rsidP="00086959">
      <w:pPr>
        <w:pStyle w:val="Answer"/>
        <w:numPr>
          <w:ilvl w:val="0"/>
          <w:numId w:val="9"/>
        </w:numPr>
      </w:pPr>
      <w:sdt>
        <w:sdtPr>
          <w:alias w:val="Member"/>
          <w:tag w:val="&lt;Member mnisId='4363' dodsId='110372'&gt;"/>
          <w:id w:val="610411592"/>
          <w:placeholder>
            <w:docPart w:val="827C187AEFB24156A7959230A0EB4421"/>
          </w:placeholder>
          <w:richText/>
        </w:sdtPr>
        <w:sdtContent>
          <w:r w:rsidRPr="00086959">
            <w:rPr>
              <w:b/>
            </w:rPr>
            <w:t>Kate Hollern:</w:t>
          </w:r>
        </w:sdtContent>
      </w:sdt>
      <w:r w:rsidRPr="00086959">
        <w:t xml:space="preserve"> Let me follow up on that last question. A quick yes and no will be sufficient. Does levelling up allow the Government to exercise more control over local funding decisions?</w:t>
      </w:r>
    </w:p>
    <w:p w:rsidR="00086959" w:rsidRPr="00086959" w:rsidP="00086959">
      <w:pPr>
        <w:pStyle w:val="Answer"/>
      </w:pPr>
      <w:sdt>
        <w:sdtPr>
          <w:alias w:val="Witness"/>
          <w:id w:val="262648922"/>
          <w:placeholder>
            <w:docPart w:val="827C187AEFB24156A7959230A0EB4421"/>
          </w:placeholder>
          <w:richText/>
        </w:sdtPr>
        <w:sdtContent>
          <w:r w:rsidRPr="00086959">
            <w:rPr>
              <w:b/>
              <w:i/>
            </w:rPr>
            <w:t>Councillor Bentley:</w:t>
          </w:r>
        </w:sdtContent>
      </w:sdt>
      <w:r w:rsidRPr="00086959">
        <w:t xml:space="preserve"> </w:t>
      </w:r>
      <w:r w:rsidRPr="00086959">
        <w:t>Yes, because</w:t>
      </w:r>
      <w:r w:rsidRPr="00086959">
        <w:t xml:space="preserve"> they control the process. If they devolved it to us</w:t>
      </w:r>
      <w:r w:rsidR="008814FF">
        <w:t xml:space="preserve">, </w:t>
      </w:r>
      <w:r w:rsidRPr="00086959">
        <w:t>we would do that much better.</w:t>
      </w:r>
    </w:p>
    <w:p w:rsidR="00086959" w:rsidRPr="00086959" w:rsidP="00086959">
      <w:pPr>
        <w:pStyle w:val="Answer"/>
      </w:pPr>
      <w:sdt>
        <w:sdtPr>
          <w:alias w:val="Witness"/>
          <w:id w:val="1415672167"/>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Yes.</w:t>
      </w:r>
    </w:p>
    <w:p w:rsidR="00086959" w:rsidRPr="00086959" w:rsidP="00086959">
      <w:pPr>
        <w:pStyle w:val="Answer"/>
      </w:pPr>
      <w:sdt>
        <w:sdtPr>
          <w:alias w:val="Witness"/>
          <w:id w:val="1744911106"/>
          <w:placeholder>
            <w:docPart w:val="827C187AEFB24156A7959230A0EB4421"/>
          </w:placeholder>
          <w:richText/>
        </w:sdtPr>
        <w:sdtContent>
          <w:r w:rsidRPr="00086959">
            <w:rPr>
              <w:b/>
              <w:i/>
            </w:rPr>
            <w:t>Georgina Blakemore:</w:t>
          </w:r>
        </w:sdtContent>
      </w:sdt>
      <w:r w:rsidRPr="00086959">
        <w:t xml:space="preserve"> Yes.</w:t>
      </w:r>
    </w:p>
    <w:p w:rsidR="00086959" w:rsidRPr="00086959" w:rsidP="00086959">
      <w:pPr>
        <w:pStyle w:val="Answer"/>
      </w:pPr>
      <w:sdt>
        <w:sdtPr>
          <w:alias w:val="Witness"/>
          <w:id w:val="1384141863"/>
          <w:placeholder>
            <w:docPart w:val="827C187AEFB24156A7959230A0EB4421"/>
          </w:placeholder>
          <w:richText/>
        </w:sdtPr>
        <w:sdtContent>
          <w:r w:rsidRPr="00086959">
            <w:rPr>
              <w:b/>
              <w:i/>
            </w:rPr>
            <w:t>Geoff Raw:</w:t>
          </w:r>
        </w:sdtContent>
      </w:sdt>
      <w:r w:rsidRPr="00086959">
        <w:t xml:space="preserve"> Yes.</w:t>
      </w:r>
    </w:p>
    <w:p w:rsidR="00086959" w:rsidRPr="00086959" w:rsidP="00086959">
      <w:pPr>
        <w:pStyle w:val="Answer"/>
        <w:numPr>
          <w:ilvl w:val="0"/>
          <w:numId w:val="9"/>
        </w:numPr>
      </w:pPr>
      <w:sdt>
        <w:sdtPr>
          <w:alias w:val="Member"/>
          <w:tag w:val="&lt;Member mnisId='4363' dodsId='110372'&gt;"/>
          <w:id w:val="-430052161"/>
          <w:placeholder>
            <w:docPart w:val="827C187AEFB24156A7959230A0EB4421"/>
          </w:placeholder>
          <w:richText/>
        </w:sdtPr>
        <w:sdtContent>
          <w:r w:rsidRPr="00086959">
            <w:rPr>
              <w:b/>
            </w:rPr>
            <w:t>Kate Hollern:</w:t>
          </w:r>
        </w:sdtContent>
      </w:sdt>
      <w:r w:rsidRPr="00086959">
        <w:t xml:space="preserve"> We will move on to </w:t>
      </w:r>
      <w:r w:rsidR="000C125C">
        <w:t xml:space="preserve">my actual </w:t>
      </w:r>
      <w:r w:rsidRPr="00086959">
        <w:t xml:space="preserve">question. When allocations were announced for the </w:t>
      </w:r>
      <w:r w:rsidRPr="00086959" w:rsidR="000C125C">
        <w:t xml:space="preserve">towns fund </w:t>
      </w:r>
      <w:r w:rsidRPr="00086959">
        <w:t xml:space="preserve">and </w:t>
      </w:r>
      <w:r w:rsidR="00AE3051">
        <w:t>levelling-up fund</w:t>
      </w:r>
      <w:r w:rsidRPr="00086959">
        <w:t>, concerns were raised about what metrics were used to determine those allocations and subsequently how certain areas met the criteria. Do you share th</w:t>
      </w:r>
      <w:r w:rsidR="000C125C">
        <w:t>ose</w:t>
      </w:r>
      <w:r w:rsidRPr="00086959">
        <w:t xml:space="preserve"> concerns?</w:t>
      </w:r>
      <w:r w:rsidR="00307058">
        <w:t xml:space="preserve"> I will put that question to </w:t>
      </w:r>
      <w:r w:rsidR="00307058">
        <w:t>Matt, because</w:t>
      </w:r>
      <w:r w:rsidR="00307058">
        <w:t xml:space="preserve"> you said you were 38</w:t>
      </w:r>
      <w:r w:rsidRPr="00307058" w:rsidR="00307058">
        <w:t>th</w:t>
      </w:r>
      <w:r w:rsidR="00307058">
        <w:t>.</w:t>
      </w:r>
    </w:p>
    <w:p w:rsidR="00086959" w:rsidRPr="00086959" w:rsidP="00086959">
      <w:pPr>
        <w:pStyle w:val="Answer"/>
      </w:pPr>
      <w:sdt>
        <w:sdtPr>
          <w:alias w:val="Witness"/>
          <w:id w:val="1119187372"/>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Yes, absolutely. </w:t>
      </w:r>
      <w:r w:rsidR="00FC6CF9">
        <w:t>M</w:t>
      </w:r>
      <w:r w:rsidRPr="00086959" w:rsidR="00FC6CF9">
        <w:t xml:space="preserve">y chief executive and leader </w:t>
      </w:r>
      <w:r w:rsidRPr="00086959">
        <w:t>asked quite candidly why we could not use the IMD</w:t>
      </w:r>
      <w:r w:rsidR="00FC6CF9">
        <w:t>—</w:t>
      </w:r>
      <w:r w:rsidRPr="00086959">
        <w:t xml:space="preserve">the existing dataset that </w:t>
      </w:r>
      <w:r w:rsidR="00FC6CF9">
        <w:t xml:space="preserve">has been </w:t>
      </w:r>
      <w:r w:rsidRPr="00086959">
        <w:t>used by Government over decades</w:t>
      </w:r>
      <w:r w:rsidR="00FC6CF9">
        <w:t>—</w:t>
      </w:r>
      <w:r w:rsidRPr="00086959">
        <w:t>to inform the policy for those allocations</w:t>
      </w:r>
      <w:r w:rsidR="00A60245">
        <w:t xml:space="preserve">. The </w:t>
      </w:r>
      <w:r w:rsidRPr="00086959">
        <w:t>methodology that they used was untested. It did not have empirical data to back it up. It was based upon FOIs from a private company.</w:t>
      </w:r>
    </w:p>
    <w:p w:rsidR="00086959" w:rsidRPr="00086959" w:rsidP="00086959">
      <w:pPr>
        <w:pStyle w:val="Answer"/>
      </w:pPr>
      <w:r w:rsidRPr="00086959">
        <w:t xml:space="preserve">We had some </w:t>
      </w:r>
      <w:r w:rsidR="00EF73FF">
        <w:t xml:space="preserve">real </w:t>
      </w:r>
      <w:r w:rsidRPr="00086959">
        <w:t xml:space="preserve">challenges with the statistical basis on which that decision was </w:t>
      </w:r>
      <w:r w:rsidR="00EF73FF">
        <w:t>made</w:t>
      </w:r>
      <w:r w:rsidRPr="00086959">
        <w:t xml:space="preserve">. It also meant that Barnsley residents and businesses missed out on some significant investments, albeit </w:t>
      </w:r>
      <w:r w:rsidR="005E4392">
        <w:t xml:space="preserve">that </w:t>
      </w:r>
      <w:r w:rsidRPr="00086959">
        <w:t xml:space="preserve">we had excellent feedback from DLUHC on the quality of our bids and how they were put together. </w:t>
      </w:r>
      <w:r w:rsidR="005E4392">
        <w:t>So</w:t>
      </w:r>
      <w:r w:rsidR="005E4392">
        <w:t xml:space="preserve"> m</w:t>
      </w:r>
      <w:r w:rsidRPr="00086959">
        <w:t>atching up the two did not sit very well with us.</w:t>
      </w:r>
    </w:p>
    <w:p w:rsidR="00086959" w:rsidRPr="00086959" w:rsidP="00086959">
      <w:pPr>
        <w:pStyle w:val="Answer"/>
      </w:pPr>
      <w:sdt>
        <w:sdtPr>
          <w:alias w:val="Witness"/>
          <w:id w:val="1854684081"/>
          <w:placeholder>
            <w:docPart w:val="827C187AEFB24156A7959230A0EB4421"/>
          </w:placeholder>
          <w:richText/>
        </w:sdtPr>
        <w:sdtContent>
          <w:r w:rsidRPr="00086959">
            <w:rPr>
              <w:b/>
              <w:i/>
            </w:rPr>
            <w:t>Councillor Bentley:</w:t>
          </w:r>
        </w:sdtContent>
      </w:sdt>
      <w:r w:rsidRPr="00086959">
        <w:t xml:space="preserve"> The </w:t>
      </w:r>
      <w:r w:rsidRPr="00086959" w:rsidR="005E4392">
        <w:t xml:space="preserve">towns fund </w:t>
      </w:r>
      <w:r w:rsidRPr="00086959">
        <w:t>specifically is a brilliant scheme</w:t>
      </w:r>
      <w:r w:rsidR="004C0FF2">
        <w:t>—</w:t>
      </w:r>
      <w:r w:rsidRPr="00086959">
        <w:t>a brilliant project</w:t>
      </w:r>
      <w:r w:rsidR="004C0FF2">
        <w:t>—</w:t>
      </w:r>
      <w:r w:rsidRPr="00086959">
        <w:t>in my opinion</w:t>
      </w:r>
      <w:r w:rsidR="00773059">
        <w:t xml:space="preserve">, </w:t>
      </w:r>
      <w:r w:rsidRPr="00086959">
        <w:t xml:space="preserve">and towns in Essex have </w:t>
      </w:r>
      <w:r w:rsidRPr="00086959" w:rsidR="00773059">
        <w:t xml:space="preserve">certainly </w:t>
      </w:r>
      <w:r w:rsidRPr="00086959">
        <w:t>benefited through the local authorities there.</w:t>
      </w:r>
    </w:p>
    <w:p w:rsidR="00086959" w:rsidRPr="00086959" w:rsidP="00086959">
      <w:pPr>
        <w:pStyle w:val="Answer"/>
      </w:pPr>
      <w:r w:rsidRPr="00086959">
        <w:t>For me, it is about the strategic approach on all of this. Getting funding for a high street is one thing</w:t>
      </w:r>
      <w:r w:rsidR="00773059">
        <w:t xml:space="preserve">, but </w:t>
      </w:r>
      <w:r w:rsidRPr="00086959">
        <w:t xml:space="preserve">what do you do </w:t>
      </w:r>
      <w:r w:rsidR="00773059">
        <w:t xml:space="preserve">then </w:t>
      </w:r>
      <w:r w:rsidRPr="00086959">
        <w:t xml:space="preserve">and what do you </w:t>
      </w:r>
      <w:r w:rsidRPr="00086959">
        <w:t>plan for the future</w:t>
      </w:r>
      <w:r w:rsidRPr="00086959">
        <w:t xml:space="preserve"> in all of this? I think this is part of a planning conversation as well. We have spent decades in this country building houses outside of town centres</w:t>
      </w:r>
      <w:r w:rsidR="004646D1">
        <w:t xml:space="preserve">, </w:t>
      </w:r>
      <w:r w:rsidRPr="00086959">
        <w:t xml:space="preserve">and then </w:t>
      </w:r>
      <w:r w:rsidR="004646D1">
        <w:t xml:space="preserve">we </w:t>
      </w:r>
      <w:r w:rsidRPr="00086959">
        <w:t>wonder why people cannot all rush in at the same time in their cars</w:t>
      </w:r>
      <w:r w:rsidR="002236E4">
        <w:t>—</w:t>
      </w:r>
      <w:r w:rsidRPr="00086959">
        <w:t>which are all work</w:t>
      </w:r>
      <w:r w:rsidR="002236E4">
        <w:t>ing</w:t>
      </w:r>
      <w:r w:rsidRPr="00086959">
        <w:t xml:space="preserve"> against them to make sure they </w:t>
      </w:r>
      <w:r w:rsidR="00767B39">
        <w:t>use</w:t>
      </w:r>
      <w:r w:rsidRPr="00086959">
        <w:t xml:space="preserve"> alternative forms of transport</w:t>
      </w:r>
      <w:r w:rsidR="001147AE">
        <w:t xml:space="preserve">. Then, </w:t>
      </w:r>
      <w:r w:rsidRPr="00086959">
        <w:t xml:space="preserve">they cannot get into town centres and do not shop </w:t>
      </w:r>
      <w:r w:rsidRPr="00086959">
        <w:t>there</w:t>
      </w:r>
      <w:r w:rsidR="00C125B3">
        <w:t>, but</w:t>
      </w:r>
      <w:r w:rsidR="00C125B3">
        <w:t xml:space="preserve"> </w:t>
      </w:r>
      <w:r w:rsidRPr="00086959">
        <w:t>go to out</w:t>
      </w:r>
      <w:r w:rsidR="00C125B3">
        <w:t>-</w:t>
      </w:r>
      <w:r w:rsidRPr="00086959">
        <w:t>of</w:t>
      </w:r>
      <w:r w:rsidR="00C125B3">
        <w:t>-</w:t>
      </w:r>
      <w:r w:rsidRPr="00086959">
        <w:t>town centre shopping spaces.</w:t>
      </w:r>
    </w:p>
    <w:p w:rsidR="00086959" w:rsidRPr="00086959" w:rsidP="00086959">
      <w:pPr>
        <w:pStyle w:val="Answer"/>
      </w:pPr>
      <w:r w:rsidRPr="00086959">
        <w:t xml:space="preserve">For me, part of the </w:t>
      </w:r>
      <w:r w:rsidRPr="00086959" w:rsidR="00C35296">
        <w:t xml:space="preserve">towns fund </w:t>
      </w:r>
      <w:r w:rsidRPr="00086959">
        <w:t xml:space="preserve">is to look at ways to build more properties back in town centres. I always </w:t>
      </w:r>
      <w:r w:rsidR="00C35296">
        <w:t xml:space="preserve">ask </w:t>
      </w:r>
      <w:r w:rsidRPr="00086959">
        <w:t>how market towns start</w:t>
      </w:r>
      <w:r w:rsidR="00C35296">
        <w:t>ed</w:t>
      </w:r>
      <w:r w:rsidRPr="00086959">
        <w:t xml:space="preserve"> </w:t>
      </w:r>
      <w:r w:rsidR="00C35296">
        <w:t xml:space="preserve">back </w:t>
      </w:r>
      <w:r w:rsidRPr="00086959">
        <w:t xml:space="preserve">in medieval times? People lived in an area, people brought their wares and goods to </w:t>
      </w:r>
      <w:r w:rsidRPr="00086959">
        <w:t>sell</w:t>
      </w:r>
      <w:r w:rsidRPr="00086959">
        <w:t xml:space="preserve"> and </w:t>
      </w:r>
      <w:r w:rsidR="00A433F8">
        <w:t xml:space="preserve">it </w:t>
      </w:r>
      <w:r w:rsidRPr="00086959">
        <w:t>became a market town eventually. We have forgotten that principle</w:t>
      </w:r>
      <w:r w:rsidR="00D140E5">
        <w:t xml:space="preserve">, </w:t>
      </w:r>
      <w:r w:rsidRPr="00086959">
        <w:t>and we have spent too long taking people out of town centres</w:t>
      </w:r>
      <w:r w:rsidR="00D140E5">
        <w:t>. S</w:t>
      </w:r>
      <w:r w:rsidRPr="00086959">
        <w:t xml:space="preserve">o that </w:t>
      </w:r>
      <w:r w:rsidR="00D140E5">
        <w:t xml:space="preserve">change </w:t>
      </w:r>
      <w:r w:rsidRPr="00086959">
        <w:t>needs to happen.</w:t>
      </w:r>
    </w:p>
    <w:p w:rsidR="00086959" w:rsidRPr="00086959" w:rsidP="00086959">
      <w:pPr>
        <w:pStyle w:val="Answer"/>
      </w:pPr>
      <w:r w:rsidRPr="00086959">
        <w:t xml:space="preserve">To answer the question, I think that the </w:t>
      </w:r>
      <w:r w:rsidRPr="00086959" w:rsidR="00D140E5">
        <w:t xml:space="preserve">towns fund </w:t>
      </w:r>
      <w:r w:rsidRPr="00086959">
        <w:t>is a very good idea. It needs a strategic approach</w:t>
      </w:r>
      <w:r w:rsidR="00B41F4A">
        <w:t xml:space="preserve">. Again, it is </w:t>
      </w:r>
      <w:r w:rsidRPr="00086959">
        <w:t xml:space="preserve">not </w:t>
      </w:r>
      <w:r w:rsidR="00B41F4A">
        <w:t xml:space="preserve">about </w:t>
      </w:r>
      <w:r w:rsidRPr="00086959">
        <w:t>who has the loudest voice. The allocations need to be based on strategic thinking for the long term of town centres.</w:t>
      </w:r>
    </w:p>
    <w:p w:rsidR="00086959" w:rsidRPr="00086959" w:rsidP="00086959">
      <w:pPr>
        <w:pStyle w:val="Answer"/>
        <w:numPr>
          <w:ilvl w:val="0"/>
          <w:numId w:val="9"/>
        </w:numPr>
      </w:pPr>
      <w:sdt>
        <w:sdtPr>
          <w:alias w:val="Member"/>
          <w:tag w:val="&lt;Member mnisId='4363' dodsId='110372'&gt;"/>
          <w:id w:val="-1874839467"/>
          <w:placeholder>
            <w:docPart w:val="827C187AEFB24156A7959230A0EB4421"/>
          </w:placeholder>
          <w:richText/>
        </w:sdtPr>
        <w:sdtContent>
          <w:r w:rsidRPr="00086959">
            <w:rPr>
              <w:b/>
            </w:rPr>
            <w:t>Kate Hollern:</w:t>
          </w:r>
        </w:sdtContent>
      </w:sdt>
      <w:r w:rsidRPr="00086959">
        <w:t xml:space="preserve"> Do you recognise the lack of transparency?</w:t>
      </w:r>
    </w:p>
    <w:p w:rsidR="00086959" w:rsidRPr="00086959" w:rsidP="00086959">
      <w:pPr>
        <w:pStyle w:val="Answer"/>
      </w:pPr>
      <w:sdt>
        <w:sdtPr>
          <w:alias w:val="Witness"/>
          <w:id w:val="30087792"/>
          <w:placeholder>
            <w:docPart w:val="827C187AEFB24156A7959230A0EB4421"/>
          </w:placeholder>
          <w:richText/>
        </w:sdtPr>
        <w:sdtContent>
          <w:r w:rsidRPr="00086959">
            <w:rPr>
              <w:b/>
              <w:i/>
            </w:rPr>
            <w:t>Councillor Bentley:</w:t>
          </w:r>
        </w:sdtContent>
      </w:sdt>
      <w:r w:rsidRPr="00086959">
        <w:t xml:space="preserve"> In some cases I think that there is lack of transparency. </w:t>
      </w:r>
      <w:r w:rsidR="006660ED">
        <w:t xml:space="preserve">It </w:t>
      </w:r>
      <w:r w:rsidRPr="00086959">
        <w:t xml:space="preserve">depends on how the bids were put together in </w:t>
      </w:r>
      <w:r w:rsidR="006660ED">
        <w:t xml:space="preserve">terms of </w:t>
      </w:r>
      <w:r w:rsidRPr="00086959">
        <w:t>needing to get people to sign off those bids</w:t>
      </w:r>
      <w:r w:rsidR="006660ED">
        <w:t xml:space="preserve">. We </w:t>
      </w:r>
      <w:r w:rsidRPr="00086959">
        <w:t>need a very clear set of criteria that you match or do not match.</w:t>
      </w:r>
    </w:p>
    <w:p w:rsidR="00086959" w:rsidRPr="00086959" w:rsidP="00086959">
      <w:pPr>
        <w:pStyle w:val="Answer"/>
      </w:pPr>
      <w:r w:rsidRPr="00086959">
        <w:t xml:space="preserve">Feedback is </w:t>
      </w:r>
      <w:r w:rsidR="006660ED">
        <w:t xml:space="preserve">also </w:t>
      </w:r>
      <w:r w:rsidRPr="00086959">
        <w:t>very important in all of this. Why were you not successful in one area against another area? Frankly, I do not think there should be this bidding round to start with. All town centres are important to their local communities</w:t>
      </w:r>
      <w:r w:rsidR="00B80882">
        <w:t xml:space="preserve">. If </w:t>
      </w:r>
      <w:r w:rsidRPr="00086959">
        <w:t>we did not have bidding—back to our original conversation—we would not have this nightmare scenario of people bid</w:t>
      </w:r>
      <w:r w:rsidR="00651D24">
        <w:t>ding</w:t>
      </w:r>
      <w:r w:rsidRPr="00086959">
        <w:t xml:space="preserve"> in, some successful and others not. All town centres</w:t>
      </w:r>
      <w:r w:rsidR="00651D24">
        <w:t xml:space="preserve"> and </w:t>
      </w:r>
      <w:r w:rsidRPr="00086959">
        <w:t>all high streets are important to UK plc.</w:t>
      </w:r>
    </w:p>
    <w:p w:rsidR="00086959" w:rsidRPr="00086959" w:rsidP="00086959">
      <w:pPr>
        <w:pStyle w:val="Answer"/>
        <w:numPr>
          <w:ilvl w:val="0"/>
          <w:numId w:val="9"/>
        </w:numPr>
      </w:pPr>
      <w:sdt>
        <w:sdtPr>
          <w:alias w:val="Member"/>
          <w:tag w:val="&lt;Member mnisId='4363' dodsId='110372'&gt;"/>
          <w:id w:val="-800692649"/>
          <w:placeholder>
            <w:docPart w:val="827C187AEFB24156A7959230A0EB4421"/>
          </w:placeholder>
          <w:richText/>
        </w:sdtPr>
        <w:sdtContent>
          <w:r w:rsidRPr="00086959">
            <w:rPr>
              <w:b/>
            </w:rPr>
            <w:t>Kate Hollern:</w:t>
          </w:r>
        </w:sdtContent>
      </w:sdt>
      <w:r w:rsidRPr="00086959">
        <w:t xml:space="preserve"> </w:t>
      </w:r>
      <w:r w:rsidR="00BE1259">
        <w:t>So y</w:t>
      </w:r>
      <w:r w:rsidRPr="00086959">
        <w:t xml:space="preserve">ou </w:t>
      </w:r>
      <w:r w:rsidR="00BE1259">
        <w:t xml:space="preserve">do </w:t>
      </w:r>
      <w:r w:rsidRPr="00086959">
        <w:t>recognise that there is a lack of transparency in the allocations?</w:t>
      </w:r>
    </w:p>
    <w:p w:rsidR="00086959" w:rsidRPr="00086959" w:rsidP="00086959">
      <w:pPr>
        <w:pStyle w:val="Answer"/>
      </w:pPr>
      <w:sdt>
        <w:sdtPr>
          <w:alias w:val="Witness"/>
          <w:id w:val="643325205"/>
          <w:placeholder>
            <w:docPart w:val="827C187AEFB24156A7959230A0EB4421"/>
          </w:placeholder>
          <w:richText/>
        </w:sdtPr>
        <w:sdtContent>
          <w:r w:rsidRPr="00086959">
            <w:rPr>
              <w:b/>
              <w:i/>
            </w:rPr>
            <w:t>Councillor Bentley:</w:t>
          </w:r>
        </w:sdtContent>
      </w:sdt>
      <w:r w:rsidRPr="00086959">
        <w:t xml:space="preserve"> I think that there needs to be better feedback as to why some places </w:t>
      </w:r>
      <w:r w:rsidR="00BE1259">
        <w:t>go</w:t>
      </w:r>
      <w:r w:rsidR="00E23BED">
        <w:t>t</w:t>
      </w:r>
      <w:r w:rsidRPr="00086959">
        <w:t xml:space="preserve"> some and others did not.</w:t>
      </w:r>
    </w:p>
    <w:p w:rsidR="00086959" w:rsidRPr="00086959" w:rsidP="00086959">
      <w:pPr>
        <w:pStyle w:val="Answer"/>
      </w:pPr>
      <w:sdt>
        <w:sdtPr>
          <w:alias w:val="Witness"/>
          <w:id w:val="1275440664"/>
          <w:placeholder>
            <w:docPart w:val="827C187AEFB24156A7959230A0EB4421"/>
          </w:placeholder>
          <w:richText/>
        </w:sdtPr>
        <w:sdtContent>
          <w:r w:rsidRPr="00086959">
            <w:rPr>
              <w:b/>
              <w:i/>
            </w:rPr>
            <w:t>Georgina Blakemore:</w:t>
          </w:r>
        </w:sdtContent>
      </w:sdt>
      <w:r w:rsidRPr="00086959">
        <w:t xml:space="preserve"> Epping has </w:t>
      </w:r>
      <w:r w:rsidRPr="00086959">
        <w:t>a number of</w:t>
      </w:r>
      <w:r w:rsidRPr="00086959">
        <w:t xml:space="preserve"> market towns, and we were fortunate enough to be able to put some investment into some of those high streets. To be honest, I am unaware of the data that sat behind that </w:t>
      </w:r>
      <w:r w:rsidR="0049227C">
        <w:t>decision</w:t>
      </w:r>
      <w:r w:rsidR="00E23BED">
        <w:t>-</w:t>
      </w:r>
      <w:r w:rsidR="0049227C">
        <w:t>making</w:t>
      </w:r>
      <w:r w:rsidRPr="00086959">
        <w:t xml:space="preserve"> process, so I would rather not comment.</w:t>
      </w:r>
    </w:p>
    <w:p w:rsidR="00086959" w:rsidRPr="00086959" w:rsidP="00086959">
      <w:pPr>
        <w:pStyle w:val="Answer"/>
      </w:pPr>
      <w:sdt>
        <w:sdtPr>
          <w:alias w:val="Member"/>
          <w:tag w:val="&lt;Member mnisId='4363' dodsId='110372'&gt;"/>
          <w:id w:val="1909415638"/>
          <w:placeholder>
            <w:docPart w:val="827C187AEFB24156A7959230A0EB4421"/>
          </w:placeholder>
          <w:richText/>
        </w:sdtPr>
        <w:sdtContent>
          <w:r w:rsidRPr="00086959">
            <w:rPr>
              <w:b/>
            </w:rPr>
            <w:t>Kate Hollern:</w:t>
          </w:r>
        </w:sdtContent>
      </w:sdt>
      <w:r w:rsidRPr="00086959">
        <w:t xml:space="preserve"> I think that is part of the problem, </w:t>
      </w:r>
      <w:r w:rsidR="00E23BED">
        <w:t>isn’t it</w:t>
      </w:r>
      <w:r w:rsidRPr="00086959">
        <w:t>? Geoff?</w:t>
      </w:r>
    </w:p>
    <w:p w:rsidR="00086959" w:rsidRPr="00086959" w:rsidP="00086959">
      <w:pPr>
        <w:pStyle w:val="Answer"/>
      </w:pPr>
      <w:sdt>
        <w:sdtPr>
          <w:alias w:val="Witness"/>
          <w:id w:val="1970938872"/>
          <w:placeholder>
            <w:docPart w:val="827C187AEFB24156A7959230A0EB4421"/>
          </w:placeholder>
          <w:richText/>
        </w:sdtPr>
        <w:sdtContent>
          <w:r w:rsidRPr="00086959">
            <w:rPr>
              <w:b/>
              <w:i/>
            </w:rPr>
            <w:t>Geoff Raw:</w:t>
          </w:r>
        </w:sdtContent>
      </w:sdt>
      <w:r w:rsidRPr="00086959">
        <w:t xml:space="preserve"> I agree that having very clear criteria is very important, otherwise it arouses suspicion. I suppose there is always the challenge about where the need </w:t>
      </w:r>
      <w:r w:rsidR="00EE4768">
        <w:t xml:space="preserve">is, </w:t>
      </w:r>
      <w:r w:rsidRPr="00086959">
        <w:t xml:space="preserve">and then there is also how compelling the bid is, how deliverable it is. You can have some areas that have </w:t>
      </w:r>
      <w:r w:rsidRPr="00086959">
        <w:t>absolutely huge</w:t>
      </w:r>
      <w:r w:rsidRPr="00086959">
        <w:t xml:space="preserve"> need</w:t>
      </w:r>
      <w:r w:rsidR="0018212A">
        <w:t>,</w:t>
      </w:r>
      <w:r w:rsidRPr="00086959">
        <w:t xml:space="preserve"> but it is hard to put a proposal together that </w:t>
      </w:r>
      <w:r>
        <w:t>will</w:t>
      </w:r>
      <w:r w:rsidRPr="00086959">
        <w:t xml:space="preserve"> turn it around. There is always a bit of a challenge there.</w:t>
      </w:r>
    </w:p>
    <w:p w:rsidR="00086959" w:rsidRPr="00086959" w:rsidP="00086959">
      <w:pPr>
        <w:pStyle w:val="Answer"/>
        <w:numPr>
          <w:ilvl w:val="0"/>
          <w:numId w:val="9"/>
        </w:numPr>
      </w:pPr>
      <w:sdt>
        <w:sdtPr>
          <w:alias w:val="Member"/>
          <w:tag w:val="&lt;Member mnisId='4363' dodsId='110372'&gt;"/>
          <w:id w:val="-280582"/>
          <w:placeholder>
            <w:docPart w:val="827C187AEFB24156A7959230A0EB4421"/>
          </w:placeholder>
          <w:richText/>
        </w:sdtPr>
        <w:sdtContent>
          <w:r w:rsidRPr="00086959">
            <w:rPr>
              <w:b/>
            </w:rPr>
            <w:t>Kate Hollern:</w:t>
          </w:r>
        </w:sdtContent>
      </w:sdt>
      <w:r w:rsidRPr="00086959">
        <w:t xml:space="preserve"> Do you feel that civil servants are best placed to understand need and therefore </w:t>
      </w:r>
      <w:r w:rsidR="0018212A">
        <w:t xml:space="preserve">to </w:t>
      </w:r>
      <w:r w:rsidRPr="00086959">
        <w:t>make funding decisions</w:t>
      </w:r>
      <w:r w:rsidR="0018212A">
        <w:t xml:space="preserve"> and </w:t>
      </w:r>
      <w:r w:rsidRPr="00086959">
        <w:t>allocations</w:t>
      </w:r>
      <w:r w:rsidR="0018212A">
        <w:t>? E</w:t>
      </w:r>
      <w:r w:rsidRPr="00086959">
        <w:t>qually</w:t>
      </w:r>
      <w:r w:rsidR="0018212A">
        <w:t>,</w:t>
      </w:r>
      <w:r w:rsidRPr="00086959">
        <w:t xml:space="preserve"> should Ministers have oversight of funding allocations? If not, who should be responsible for making decisions about allocations? </w:t>
      </w:r>
    </w:p>
    <w:p w:rsidR="00086959" w:rsidRPr="00086959" w:rsidP="00086959">
      <w:pPr>
        <w:pStyle w:val="Answer"/>
      </w:pPr>
      <w:sdt>
        <w:sdtPr>
          <w:alias w:val="Witness"/>
          <w:id w:val="135841765"/>
          <w:placeholder>
            <w:docPart w:val="827C187AEFB24156A7959230A0EB4421"/>
          </w:placeholder>
          <w:richText/>
        </w:sdtPr>
        <w:sdtContent>
          <w:r w:rsidRPr="00086959">
            <w:rPr>
              <w:b/>
              <w:i/>
            </w:rPr>
            <w:t>Councillor Bentley:</w:t>
          </w:r>
        </w:sdtContent>
      </w:sdt>
      <w:r w:rsidRPr="00086959">
        <w:t xml:space="preserve"> Local government officers and councillors is the answer to that last question. I think </w:t>
      </w:r>
      <w:r w:rsidR="006544D1">
        <w:t>that that</w:t>
      </w:r>
      <w:r w:rsidRPr="00086959">
        <w:t xml:space="preserve"> is where the localism </w:t>
      </w:r>
      <w:r w:rsidR="00491DFC">
        <w:t xml:space="preserve">and </w:t>
      </w:r>
      <w:r w:rsidRPr="00086959">
        <w:t>the devolution come in. Of course, we have some excellent civil servants and excellent Ministers, but you do not know the place unless you live there and work there. Many of you have been councillors before</w:t>
      </w:r>
      <w:r w:rsidR="00491DFC">
        <w:t xml:space="preserve">, </w:t>
      </w:r>
      <w:r w:rsidRPr="00086959">
        <w:t xml:space="preserve">and </w:t>
      </w:r>
      <w:r w:rsidR="00491DFC">
        <w:t xml:space="preserve">you </w:t>
      </w:r>
      <w:r w:rsidRPr="00086959">
        <w:t xml:space="preserve">will know that </w:t>
      </w:r>
      <w:r w:rsidR="00491DFC">
        <w:t xml:space="preserve">we are </w:t>
      </w:r>
      <w:r w:rsidRPr="00086959">
        <w:t xml:space="preserve">not only at the heart of </w:t>
      </w:r>
      <w:r w:rsidR="004E2269">
        <w:t xml:space="preserve">our </w:t>
      </w:r>
      <w:r w:rsidRPr="00086959">
        <w:t>community</w:t>
      </w:r>
      <w:r w:rsidRPr="00086959">
        <w:t xml:space="preserve"> but we live in </w:t>
      </w:r>
      <w:r w:rsidR="004E2269">
        <w:t xml:space="preserve">our </w:t>
      </w:r>
      <w:r w:rsidRPr="00086959">
        <w:t>community as well</w:t>
      </w:r>
      <w:r w:rsidR="004E2269">
        <w:t xml:space="preserve">, </w:t>
      </w:r>
      <w:r w:rsidRPr="00086959">
        <w:t>and so do the vast majority of local government officers. They know the issues and the people. We talk to them every single day</w:t>
      </w:r>
      <w:r w:rsidR="004E2269">
        <w:t xml:space="preserve"> quite literally.</w:t>
      </w:r>
      <w:r w:rsidR="007A4811">
        <w:t xml:space="preserve"> </w:t>
      </w:r>
      <w:r w:rsidR="007A4811">
        <w:t>So</w:t>
      </w:r>
      <w:r w:rsidR="007A4811">
        <w:t xml:space="preserve"> </w:t>
      </w:r>
      <w:r w:rsidRPr="00086959">
        <w:t>I think the allocation should be devolved</w:t>
      </w:r>
      <w:r w:rsidR="007A4811">
        <w:t>,</w:t>
      </w:r>
      <w:r w:rsidRPr="00086959">
        <w:t xml:space="preserve"> and it should be for local government officers and councillors to make those decisions.</w:t>
      </w:r>
    </w:p>
    <w:p w:rsidR="00086959" w:rsidRPr="00086959" w:rsidP="00086959">
      <w:pPr>
        <w:pStyle w:val="Answer"/>
      </w:pPr>
      <w:sdt>
        <w:sdtPr>
          <w:alias w:val="Witness"/>
          <w:id w:val="-504128787"/>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I completely agree</w:t>
      </w:r>
      <w:r w:rsidR="007A4811">
        <w:t xml:space="preserve">, </w:t>
      </w:r>
      <w:r w:rsidRPr="00086959">
        <w:t xml:space="preserve">with just one addition, which is the </w:t>
      </w:r>
      <w:r w:rsidR="007A4811">
        <w:t>M</w:t>
      </w:r>
      <w:r w:rsidRPr="00086959">
        <w:t>ayor</w:t>
      </w:r>
      <w:r w:rsidRPr="00086959">
        <w:t xml:space="preserve"> as well in South Yorkshire</w:t>
      </w:r>
      <w:r w:rsidR="007A4811">
        <w:t xml:space="preserve">, in terms of </w:t>
      </w:r>
      <w:r w:rsidRPr="00086959">
        <w:t>the geography and the level of governance. I absolutely agree that local decisions are best made locally by those people the residents have sought to elect, who understand the issues, have a handle on the delivery and seek to influence and deliver outcomes for them.</w:t>
      </w:r>
    </w:p>
    <w:p w:rsidR="00086959" w:rsidRPr="00086959" w:rsidP="00086959">
      <w:pPr>
        <w:pStyle w:val="Answer"/>
      </w:pPr>
      <w:sdt>
        <w:sdtPr>
          <w:alias w:val="Witness"/>
          <w:id w:val="-565565226"/>
          <w:placeholder>
            <w:docPart w:val="827C187AEFB24156A7959230A0EB4421"/>
          </w:placeholder>
          <w:richText/>
        </w:sdtPr>
        <w:sdtContent>
          <w:r w:rsidRPr="00086959">
            <w:rPr>
              <w:b/>
              <w:i/>
            </w:rPr>
            <w:t>Georgina Blakemore:</w:t>
          </w:r>
        </w:sdtContent>
      </w:sdt>
      <w:r w:rsidRPr="00086959">
        <w:t xml:space="preserve"> I completely agree.</w:t>
      </w:r>
    </w:p>
    <w:p w:rsidR="00086959" w:rsidRPr="00086959" w:rsidP="00086959">
      <w:pPr>
        <w:pStyle w:val="Answer"/>
      </w:pPr>
      <w:sdt>
        <w:sdtPr>
          <w:alias w:val="Witness"/>
          <w:id w:val="2104761595"/>
          <w:placeholder>
            <w:docPart w:val="827C187AEFB24156A7959230A0EB4421"/>
          </w:placeholder>
          <w:richText/>
        </w:sdtPr>
        <w:sdtContent>
          <w:r w:rsidRPr="00086959">
            <w:rPr>
              <w:b/>
              <w:i/>
            </w:rPr>
            <w:t>Geoff Raw:</w:t>
          </w:r>
        </w:sdtContent>
      </w:sdt>
      <w:r w:rsidRPr="00086959">
        <w:t xml:space="preserve"> The key thing is that the civil servants ought to be able to report back to the Ministers on how well the national policy is working, but the local delivery ought to be with the local representatives and experts on the ground.</w:t>
      </w:r>
    </w:p>
    <w:p w:rsidR="00086959" w:rsidRPr="00086959" w:rsidP="00086959">
      <w:pPr>
        <w:pStyle w:val="Answer"/>
        <w:numPr>
          <w:ilvl w:val="0"/>
          <w:numId w:val="9"/>
        </w:numPr>
      </w:pPr>
      <w:sdt>
        <w:sdtPr>
          <w:alias w:val="Member"/>
          <w:tag w:val="&lt;Member mnisId='4363' dodsId='110372'&gt;"/>
          <w:id w:val="-401829216"/>
          <w:placeholder>
            <w:docPart w:val="827C187AEFB24156A7959230A0EB4421"/>
          </w:placeholder>
          <w:richText/>
        </w:sdtPr>
        <w:sdtContent>
          <w:r w:rsidRPr="00086959">
            <w:rPr>
              <w:b/>
            </w:rPr>
            <w:t>Kate Hollern:</w:t>
          </w:r>
        </w:sdtContent>
      </w:sdt>
      <w:r w:rsidRPr="00086959">
        <w:t xml:space="preserve"> How can Ministers and civil servants </w:t>
      </w:r>
      <w:r w:rsidRPr="00086959">
        <w:t>make a decision</w:t>
      </w:r>
      <w:r w:rsidRPr="00086959">
        <w:t xml:space="preserve"> when they do not understand the area, particularly when bids are put in at such short notice and we do not know the metrics that were used to allocate </w:t>
      </w:r>
      <w:r w:rsidR="00DA36AA">
        <w:t>funding</w:t>
      </w:r>
      <w:r w:rsidRPr="00086959">
        <w:t>?</w:t>
      </w:r>
    </w:p>
    <w:p w:rsidR="00086959" w:rsidRPr="00086959" w:rsidP="00086959">
      <w:pPr>
        <w:pStyle w:val="Answer"/>
      </w:pPr>
      <w:r w:rsidRPr="00086959">
        <w:t xml:space="preserve">One of the ambitions of levelling up was also to target pockets of deprivation in more affluent areas. One idea proposed at our last evidence </w:t>
      </w:r>
      <w:r w:rsidRPr="00086959">
        <w:t xml:space="preserve">session was that a more imaginative approach could be taken to support certain communities across areas or down to the more granular level of certain streets or even individuals. Can the panel tell us </w:t>
      </w:r>
      <w:r w:rsidR="00DC71F7">
        <w:t xml:space="preserve">whether </w:t>
      </w:r>
      <w:r w:rsidRPr="00086959">
        <w:t>funding for levelling up has been used to support pockets of deprivation so far? It is a long question.</w:t>
      </w:r>
    </w:p>
    <w:p w:rsidR="00086959" w:rsidRPr="00086959" w:rsidP="00086959">
      <w:pPr>
        <w:pStyle w:val="Answer"/>
      </w:pPr>
      <w:sdt>
        <w:sdtPr>
          <w:alias w:val="Witness"/>
          <w:id w:val="1705987086"/>
          <w:placeholder>
            <w:docPart w:val="827C187AEFB24156A7959230A0EB4421"/>
          </w:placeholder>
          <w:richText/>
        </w:sdtPr>
        <w:sdtContent>
          <w:r w:rsidRPr="00086959">
            <w:rPr>
              <w:b/>
              <w:i/>
            </w:rPr>
            <w:t>Councillor Bentley:</w:t>
          </w:r>
        </w:sdtContent>
      </w:sdt>
      <w:r w:rsidRPr="00086959">
        <w:t xml:space="preserve"> Yes, of course in parts it does, but it is back to the same answer that we have given before. You </w:t>
      </w:r>
      <w:r w:rsidRPr="00086959">
        <w:t>have to</w:t>
      </w:r>
      <w:r w:rsidRPr="00086959">
        <w:t xml:space="preserve"> have the local knowledge and the local experience to be able to do this. My view is </w:t>
      </w:r>
      <w:r w:rsidR="00DC71F7">
        <w:t xml:space="preserve">that </w:t>
      </w:r>
      <w:r w:rsidRPr="00086959">
        <w:t>if you are going to allocate at all</w:t>
      </w:r>
      <w:r w:rsidR="00987C5C">
        <w:t xml:space="preserve">, </w:t>
      </w:r>
      <w:r w:rsidRPr="00086959">
        <w:t xml:space="preserve">you allocate to an area, whether it is a combined authority or a section of councils coming together, and they can make the determination </w:t>
      </w:r>
      <w:r w:rsidR="00987C5C">
        <w:t xml:space="preserve">as to </w:t>
      </w:r>
      <w:r w:rsidRPr="00086959">
        <w:t>where that money is spent. They have the evidence.</w:t>
      </w:r>
    </w:p>
    <w:p w:rsidR="00086959" w:rsidRPr="00086959" w:rsidP="00086959">
      <w:pPr>
        <w:pStyle w:val="Answer"/>
      </w:pPr>
      <w:r w:rsidRPr="00086959">
        <w:t xml:space="preserve">It is important that this money gets to </w:t>
      </w:r>
      <w:r w:rsidR="00987C5C">
        <w:t xml:space="preserve">the </w:t>
      </w:r>
      <w:r w:rsidRPr="00086959">
        <w:t xml:space="preserve">people and areas </w:t>
      </w:r>
      <w:r w:rsidR="00987C5C">
        <w:t xml:space="preserve">that </w:t>
      </w:r>
      <w:r w:rsidRPr="00086959">
        <w:t xml:space="preserve">need it the most for their own prosperity. We are not going to be successful as UK plc if you have areas that continue </w:t>
      </w:r>
      <w:r w:rsidR="00834E6C">
        <w:t xml:space="preserve">in </w:t>
      </w:r>
      <w:r w:rsidRPr="00086959">
        <w:t>deprivation. All of us have areas that are more affluent than others</w:t>
      </w:r>
      <w:r w:rsidR="00AF2F3F">
        <w:t xml:space="preserve">, and </w:t>
      </w:r>
      <w:r w:rsidRPr="00086959">
        <w:t>that just happen</w:t>
      </w:r>
      <w:r w:rsidR="00AF2F3F">
        <w:t>s</w:t>
      </w:r>
      <w:r w:rsidRPr="00086959">
        <w:t xml:space="preserve"> throughout history, but it is </w:t>
      </w:r>
      <w:r w:rsidR="00AF2F3F">
        <w:t xml:space="preserve">about </w:t>
      </w:r>
      <w:r w:rsidRPr="00086959">
        <w:t>making sure that no one is left behind</w:t>
      </w:r>
      <w:r w:rsidR="00834E6C">
        <w:t>; i</w:t>
      </w:r>
      <w:r w:rsidRPr="00086959">
        <w:t xml:space="preserve">t is making sure that you give everyone the same start </w:t>
      </w:r>
      <w:r w:rsidR="00834E6C">
        <w:t xml:space="preserve">in life </w:t>
      </w:r>
      <w:r w:rsidRPr="00086959">
        <w:t xml:space="preserve">and </w:t>
      </w:r>
      <w:r w:rsidR="00834E6C">
        <w:t xml:space="preserve">that they have </w:t>
      </w:r>
      <w:r w:rsidRPr="00086959">
        <w:t xml:space="preserve">the same opportunities in life. You cannot force them to do things, but you make sure everyone has the equal opportunity. This </w:t>
      </w:r>
      <w:r w:rsidR="00C14F34">
        <w:t xml:space="preserve">money </w:t>
      </w:r>
      <w:r w:rsidRPr="00086959">
        <w:t xml:space="preserve">is </w:t>
      </w:r>
      <w:r w:rsidR="00C14F34">
        <w:t xml:space="preserve">also </w:t>
      </w:r>
      <w:r w:rsidRPr="00086959">
        <w:t>about equal opportunity</w:t>
      </w:r>
      <w:r w:rsidR="00A61753">
        <w:t>,</w:t>
      </w:r>
      <w:r w:rsidRPr="00086959">
        <w:t xml:space="preserve"> </w:t>
      </w:r>
      <w:r w:rsidR="00C14F34">
        <w:t xml:space="preserve">so it </w:t>
      </w:r>
      <w:r w:rsidRPr="00086959">
        <w:t xml:space="preserve">is better invested </w:t>
      </w:r>
      <w:r w:rsidR="00C14F34">
        <w:t xml:space="preserve">by </w:t>
      </w:r>
      <w:r w:rsidRPr="00086959">
        <w:t>local government in those areas, not from Whitehall.</w:t>
      </w:r>
    </w:p>
    <w:p w:rsidR="00086959" w:rsidRPr="00086959" w:rsidP="00086959">
      <w:pPr>
        <w:pStyle w:val="Answer"/>
      </w:pPr>
      <w:sdt>
        <w:sdtPr>
          <w:alias w:val="Witness"/>
          <w:id w:val="659656171"/>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Unfortunately</w:t>
      </w:r>
      <w:r w:rsidR="000F2AF1">
        <w:t xml:space="preserve">, </w:t>
      </w:r>
      <w:r w:rsidRPr="00086959">
        <w:t xml:space="preserve">we have not had any </w:t>
      </w:r>
      <w:r w:rsidR="00EF5069">
        <w:t>levelling-up fund</w:t>
      </w:r>
      <w:r w:rsidR="0049227C">
        <w:t>ing</w:t>
      </w:r>
      <w:r w:rsidRPr="00086959">
        <w:t xml:space="preserve"> yet</w:t>
      </w:r>
      <w:r w:rsidR="0008240C">
        <w:t>. H</w:t>
      </w:r>
      <w:r w:rsidRPr="00086959">
        <w:t>opefully</w:t>
      </w:r>
      <w:r w:rsidR="0008240C">
        <w:t xml:space="preserve">, </w:t>
      </w:r>
      <w:r w:rsidR="000F2AF1">
        <w:t xml:space="preserve">I can answer that question </w:t>
      </w:r>
      <w:r w:rsidRPr="00086959">
        <w:t xml:space="preserve">if you invite us back after the round 2 announcements. </w:t>
      </w:r>
    </w:p>
    <w:p w:rsidR="00086959" w:rsidRPr="00086959" w:rsidP="00086959">
      <w:pPr>
        <w:pStyle w:val="Answer"/>
      </w:pPr>
      <w:r w:rsidRPr="00086959">
        <w:t>On the allocation of the other DLUHC funding, absolutely it is allocated for those places where it can have the maximum impact. Goldthorpe</w:t>
      </w:r>
      <w:r w:rsidR="00150A51">
        <w:t>—</w:t>
      </w:r>
      <w:r w:rsidRPr="00086959">
        <w:t>one of our more challenging communities up in the Dearne Valley</w:t>
      </w:r>
      <w:r w:rsidR="00150A51">
        <w:t>—</w:t>
      </w:r>
      <w:r w:rsidRPr="00086959">
        <w:t xml:space="preserve">received £23 million </w:t>
      </w:r>
      <w:r w:rsidR="008E0B27">
        <w:t xml:space="preserve">of </w:t>
      </w:r>
      <w:r w:rsidRPr="00086959" w:rsidR="008E0B27">
        <w:t xml:space="preserve">towns </w:t>
      </w:r>
      <w:r w:rsidR="008E0B27">
        <w:t xml:space="preserve">deal </w:t>
      </w:r>
      <w:r w:rsidRPr="00086959">
        <w:t xml:space="preserve">funding, which we </w:t>
      </w:r>
      <w:r w:rsidRPr="00086959">
        <w:t>absolutely welcome</w:t>
      </w:r>
      <w:r w:rsidRPr="00086959">
        <w:t xml:space="preserve">. It will </w:t>
      </w:r>
      <w:r w:rsidR="008E0B27">
        <w:t>have</w:t>
      </w:r>
      <w:r w:rsidRPr="00086959">
        <w:t xml:space="preserve"> a real impact in remodelling the town centre</w:t>
      </w:r>
      <w:r w:rsidR="00E32F78">
        <w:t xml:space="preserve"> and </w:t>
      </w:r>
      <w:r w:rsidRPr="00086959">
        <w:t>putting in residential</w:t>
      </w:r>
      <w:r w:rsidR="00E32F78">
        <w:t>—</w:t>
      </w:r>
      <w:r w:rsidRPr="00086959">
        <w:t>building high</w:t>
      </w:r>
      <w:r w:rsidR="00E32F78">
        <w:t>-</w:t>
      </w:r>
      <w:r w:rsidRPr="00086959">
        <w:t xml:space="preserve">quality homes for residents at accessible prices to excellent standards </w:t>
      </w:r>
      <w:r w:rsidR="00E32F78">
        <w:t>in terms of</w:t>
      </w:r>
      <w:r w:rsidRPr="00086959">
        <w:t xml:space="preserve"> the EPC rating. There is also business support, shopfront improvements and skills programmes to tie in communities and </w:t>
      </w:r>
      <w:r w:rsidRPr="00086959">
        <w:t>open up</w:t>
      </w:r>
      <w:r w:rsidRPr="00086959">
        <w:t xml:space="preserve"> employment sites. </w:t>
      </w:r>
    </w:p>
    <w:p w:rsidR="00086959" w:rsidRPr="00086959" w:rsidP="00086959">
      <w:pPr>
        <w:pStyle w:val="Answer"/>
      </w:pPr>
      <w:r w:rsidRPr="00086959">
        <w:t>We will continue in that vein. Our levelling</w:t>
      </w:r>
      <w:r w:rsidR="00C67CDF">
        <w:t>-</w:t>
      </w:r>
      <w:r w:rsidRPr="00086959">
        <w:t>up applications both follow</w:t>
      </w:r>
      <w:r w:rsidR="00C67CDF">
        <w:t>ed</w:t>
      </w:r>
      <w:r w:rsidRPr="00086959">
        <w:t xml:space="preserve"> that same theme</w:t>
      </w:r>
      <w:r w:rsidR="00C67CDF">
        <w:t xml:space="preserve">, which </w:t>
      </w:r>
      <w:r w:rsidRPr="00086959">
        <w:t>is why it is frustrating that they have not been successful.</w:t>
      </w:r>
    </w:p>
    <w:p w:rsidR="00086959" w:rsidRPr="00086959" w:rsidP="00086959">
      <w:pPr>
        <w:pStyle w:val="Answer"/>
      </w:pPr>
      <w:sdt>
        <w:sdtPr>
          <w:alias w:val="Witness"/>
          <w:id w:val="-107583907"/>
          <w:placeholder>
            <w:docPart w:val="827C187AEFB24156A7959230A0EB4421"/>
          </w:placeholder>
          <w:richText/>
        </w:sdtPr>
        <w:sdtContent>
          <w:r w:rsidRPr="00086959">
            <w:rPr>
              <w:b/>
              <w:i/>
            </w:rPr>
            <w:t>Georgina Blakemore:</w:t>
          </w:r>
        </w:sdtContent>
      </w:sdt>
      <w:r w:rsidRPr="00086959">
        <w:t xml:space="preserve"> I think this is part of the bottom-up approach. </w:t>
      </w:r>
      <w:r w:rsidR="00C4161C">
        <w:t xml:space="preserve">In terms of one of the things </w:t>
      </w:r>
      <w:r w:rsidRPr="00086959">
        <w:t xml:space="preserve">I would very much support and </w:t>
      </w:r>
      <w:r w:rsidR="00C4161C">
        <w:t xml:space="preserve">would </w:t>
      </w:r>
      <w:r w:rsidRPr="00086959">
        <w:t>like to see</w:t>
      </w:r>
      <w:r w:rsidR="00C4161C">
        <w:t xml:space="preserve">, </w:t>
      </w:r>
      <w:r w:rsidRPr="00086959">
        <w:t xml:space="preserve">we talk about devolution from central </w:t>
      </w:r>
      <w:r w:rsidR="006D2A4B">
        <w:t>G</w:t>
      </w:r>
      <w:r w:rsidRPr="00086959">
        <w:t>overnment to bigger areas,</w:t>
      </w:r>
      <w:r w:rsidR="009A16C7">
        <w:t xml:space="preserve"> such as</w:t>
      </w:r>
      <w:r w:rsidRPr="00086959">
        <w:t xml:space="preserve"> combined authorities</w:t>
      </w:r>
      <w:r w:rsidR="009A16C7">
        <w:t xml:space="preserve"> or </w:t>
      </w:r>
      <w:r w:rsidRPr="00086959">
        <w:t>mayoral authorities</w:t>
      </w:r>
      <w:r w:rsidR="009A16C7">
        <w:t xml:space="preserve">, and to </w:t>
      </w:r>
      <w:r w:rsidRPr="00086959">
        <w:t>whatever, whether it is two-tier or a single tier</w:t>
      </w:r>
      <w:r w:rsidR="00FA51C7">
        <w:t xml:space="preserve">, but </w:t>
      </w:r>
      <w:r w:rsidRPr="00086959">
        <w:t>I would go further than that. If we are looking to improve at street or neighbourhood level,</w:t>
      </w:r>
      <w:r>
        <w:t xml:space="preserve"> </w:t>
      </w:r>
      <w:r w:rsidRPr="00086959">
        <w:t>there are other ways of doing that</w:t>
      </w:r>
      <w:r w:rsidR="004878A8">
        <w:t xml:space="preserve">, </w:t>
      </w:r>
      <w:r w:rsidRPr="00086959">
        <w:t>and it does not always have to be local authorities. There are voluntary groups, community groups and neighbourhood groups, all of which have the ability and capacity. They probably do not have the funding</w:t>
      </w:r>
      <w:r w:rsidR="004878A8">
        <w:t>,</w:t>
      </w:r>
      <w:r w:rsidRPr="00086959">
        <w:t xml:space="preserve"> because those funding streams </w:t>
      </w:r>
      <w:r w:rsidR="004878A8">
        <w:t xml:space="preserve">and </w:t>
      </w:r>
      <w:r w:rsidRPr="00086959">
        <w:t xml:space="preserve">grants are tight now and being </w:t>
      </w:r>
      <w:r w:rsidRPr="00086959">
        <w:t>cut back, given the general overall funding picture.</w:t>
      </w:r>
      <w:r w:rsidR="00A76F11">
        <w:t xml:space="preserve"> However, m</w:t>
      </w:r>
      <w:r w:rsidRPr="00086959">
        <w:t>y point is that it does not have to be local authorities. Funding can make its way down to a much more grassroots level</w:t>
      </w:r>
      <w:r w:rsidR="00A76F11">
        <w:t>,</w:t>
      </w:r>
      <w:r w:rsidRPr="00086959">
        <w:t xml:space="preserve"> and I think the effect would be probably greater. We know those streets, those </w:t>
      </w:r>
      <w:r w:rsidRPr="00086959">
        <w:t>homes</w:t>
      </w:r>
      <w:r w:rsidRPr="00086959">
        <w:t xml:space="preserve"> and those addresses. We have that information.</w:t>
      </w:r>
    </w:p>
    <w:p w:rsidR="001B68F0" w:rsidP="00086959">
      <w:pPr>
        <w:pStyle w:val="Answer"/>
      </w:pPr>
      <w:sdt>
        <w:sdtPr>
          <w:alias w:val="Witness"/>
          <w:id w:val="37322984"/>
          <w:placeholder>
            <w:docPart w:val="827C187AEFB24156A7959230A0EB4421"/>
          </w:placeholder>
          <w:richText/>
        </w:sdtPr>
        <w:sdtContent>
          <w:r w:rsidRPr="00086959" w:rsidR="00086959">
            <w:rPr>
              <w:b/>
              <w:i/>
            </w:rPr>
            <w:t>Geoff Raw:</w:t>
          </w:r>
        </w:sdtContent>
      </w:sdt>
      <w:r w:rsidRPr="00086959" w:rsidR="00086959">
        <w:t xml:space="preserve"> It is an interesting question. In our levelling</w:t>
      </w:r>
      <w:r w:rsidR="00441F4E">
        <w:t>-</w:t>
      </w:r>
      <w:r w:rsidRPr="00086959" w:rsidR="00086959">
        <w:t>up bids we thought very carefully about which communities can access</w:t>
      </w:r>
      <w:r w:rsidR="0040121D">
        <w:t xml:space="preserve"> locations</w:t>
      </w:r>
      <w:r w:rsidRPr="00086959" w:rsidR="00086959">
        <w:t xml:space="preserve">. We </w:t>
      </w:r>
      <w:r w:rsidR="00441F4E">
        <w:t xml:space="preserve">are </w:t>
      </w:r>
      <w:r w:rsidRPr="00086959" w:rsidR="00086959">
        <w:t xml:space="preserve">a very walkable city, so we were looking at anywhere between 15, 20 </w:t>
      </w:r>
      <w:r w:rsidR="0040121D">
        <w:t xml:space="preserve">and </w:t>
      </w:r>
      <w:r w:rsidRPr="00086959" w:rsidR="00086959">
        <w:t xml:space="preserve">30-minute walk times and </w:t>
      </w:r>
      <w:r w:rsidR="0040121D">
        <w:t xml:space="preserve">at </w:t>
      </w:r>
      <w:r w:rsidRPr="00086959" w:rsidR="00086959">
        <w:t xml:space="preserve">which communities would be able to access the location where we could do something. </w:t>
      </w:r>
    </w:p>
    <w:p w:rsidR="00086959" w:rsidRPr="00086959" w:rsidP="001B68F0">
      <w:pPr>
        <w:pStyle w:val="Answer"/>
      </w:pPr>
      <w:r w:rsidRPr="00086959">
        <w:t>Sometimes I am not sure that granularity is the whole answer</w:t>
      </w:r>
      <w:r w:rsidR="001B68F0">
        <w:t xml:space="preserve">. If </w:t>
      </w:r>
      <w:r w:rsidRPr="00086959">
        <w:t>it is a question about unemployment and deprivation, for example, you might not be able to sort that at the street level. Creating jobs or other opportunities may have to be in a different location.</w:t>
      </w:r>
      <w:r w:rsidR="001B68F0">
        <w:t xml:space="preserve"> However, </w:t>
      </w:r>
      <w:r w:rsidR="001B68F0">
        <w:t>a</w:t>
      </w:r>
      <w:r w:rsidRPr="00086959">
        <w:t>s long as</w:t>
      </w:r>
      <w:r w:rsidRPr="00086959">
        <w:t xml:space="preserve"> people are sensibly thinking about th</w:t>
      </w:r>
      <w:r w:rsidR="006F4AAD">
        <w:t>ose</w:t>
      </w:r>
      <w:r w:rsidRPr="00086959">
        <w:t xml:space="preserve"> considerations, th</w:t>
      </w:r>
      <w:r w:rsidR="00284FBA">
        <w:t>e</w:t>
      </w:r>
      <w:r w:rsidRPr="00086959">
        <w:t xml:space="preserve">se issues </w:t>
      </w:r>
      <w:r w:rsidR="00284FBA">
        <w:t xml:space="preserve">really </w:t>
      </w:r>
      <w:r w:rsidRPr="00086959">
        <w:t>ought to be resolved at the local level</w:t>
      </w:r>
    </w:p>
    <w:p w:rsidR="00086959" w:rsidRPr="00086959" w:rsidP="00086959">
      <w:pPr>
        <w:pStyle w:val="Answer"/>
      </w:pPr>
      <w:sdt>
        <w:sdtPr>
          <w:alias w:val="Member"/>
          <w:tag w:val="&lt;Member mnisId='394' dodsId='25722'&gt;"/>
          <w:id w:val="-1227917925"/>
          <w:placeholder>
            <w:docPart w:val="827C187AEFB24156A7959230A0EB4421"/>
          </w:placeholder>
          <w:richText/>
        </w:sdtPr>
        <w:sdtContent>
          <w:r w:rsidRPr="00086959">
            <w:rPr>
              <w:b/>
            </w:rPr>
            <w:t>Chair:</w:t>
          </w:r>
        </w:sdtContent>
      </w:sdt>
      <w:r w:rsidRPr="00086959">
        <w:t xml:space="preserve"> </w:t>
      </w:r>
      <w:r w:rsidR="00284FBA">
        <w:t xml:space="preserve">Let’s move </w:t>
      </w:r>
      <w:r w:rsidRPr="00086959">
        <w:t xml:space="preserve">on now to the important issue of value for money. </w:t>
      </w:r>
    </w:p>
    <w:p w:rsidR="00DD2B12" w:rsidP="00086959">
      <w:pPr>
        <w:pStyle w:val="Answer"/>
        <w:numPr>
          <w:ilvl w:val="0"/>
          <w:numId w:val="9"/>
        </w:numPr>
      </w:pPr>
      <w:sdt>
        <w:sdtPr>
          <w:alias w:val="Member"/>
          <w:tag w:val="&lt;Member mnisId='4795' dodsId=''&gt;"/>
          <w:id w:val="73950844"/>
          <w:placeholder>
            <w:docPart w:val="827C187AEFB24156A7959230A0EB4421"/>
          </w:placeholder>
          <w:richText/>
        </w:sdtPr>
        <w:sdtContent>
          <w:r w:rsidRPr="00086959" w:rsidR="00086959">
            <w:rPr>
              <w:b/>
            </w:rPr>
            <w:t>Mrs Elphicke:</w:t>
          </w:r>
        </w:sdtContent>
      </w:sdt>
      <w:r w:rsidRPr="00086959" w:rsidR="00086959">
        <w:t xml:space="preserve"> I am also vice</w:t>
      </w:r>
      <w:r w:rsidR="00284FBA">
        <w:t>-</w:t>
      </w:r>
      <w:r w:rsidRPr="00086959" w:rsidR="00086959">
        <w:t>president of the Local Government Association</w:t>
      </w:r>
      <w:r w:rsidR="008B264E">
        <w:t xml:space="preserve">, </w:t>
      </w:r>
      <w:r w:rsidRPr="00086959" w:rsidR="00086959">
        <w:t xml:space="preserve">along with </w:t>
      </w:r>
      <w:r w:rsidRPr="00086959" w:rsidR="00086959">
        <w:t>a number of</w:t>
      </w:r>
      <w:r w:rsidRPr="00086959" w:rsidR="00086959">
        <w:t xml:space="preserve"> my colleagues. I want to explore this issue of data and value for money, and particularly </w:t>
      </w:r>
      <w:r w:rsidR="008B264E">
        <w:t xml:space="preserve">to </w:t>
      </w:r>
      <w:r w:rsidRPr="00086959" w:rsidR="00086959">
        <w:t xml:space="preserve">focus on the </w:t>
      </w:r>
      <w:r w:rsidR="00812D7D">
        <w:t xml:space="preserve">proposal from the </w:t>
      </w:r>
      <w:r w:rsidR="00AD698B">
        <w:t xml:space="preserve">Department </w:t>
      </w:r>
      <w:r w:rsidRPr="00086959" w:rsidR="00086959">
        <w:t xml:space="preserve">for </w:t>
      </w:r>
      <w:r w:rsidRPr="00086959" w:rsidR="00AD698B">
        <w:t xml:space="preserve">Levelling Up </w:t>
      </w:r>
      <w:r w:rsidRPr="00086959" w:rsidR="00086959">
        <w:t xml:space="preserve">on the creation of an office for local government. I was </w:t>
      </w:r>
      <w:r w:rsidR="003E49A8">
        <w:t>wondering</w:t>
      </w:r>
      <w:r w:rsidRPr="00086959" w:rsidR="00086959">
        <w:t>, listening to all of you—Essex, Brighton and Hove, Barnsley,</w:t>
      </w:r>
      <w:r w:rsidR="006E29A0">
        <w:t xml:space="preserve"> and </w:t>
      </w:r>
      <w:r w:rsidRPr="00086959" w:rsidR="00086959">
        <w:t>Epping Forest</w:t>
      </w:r>
      <w:r w:rsidR="006E29A0">
        <w:t xml:space="preserve">—and thinking about </w:t>
      </w:r>
      <w:r w:rsidRPr="00086959" w:rsidR="00086959">
        <w:t>all of</w:t>
      </w:r>
      <w:r w:rsidRPr="00086959" w:rsidR="00086959">
        <w:t xml:space="preserve"> our areas</w:t>
      </w:r>
      <w:r w:rsidR="006E29A0">
        <w:t xml:space="preserve">, </w:t>
      </w:r>
      <w:r w:rsidR="003E49A8">
        <w:t xml:space="preserve">whether </w:t>
      </w:r>
      <w:r w:rsidRPr="00086959" w:rsidR="00086959">
        <w:t xml:space="preserve">there </w:t>
      </w:r>
      <w:r w:rsidR="00EC4FAF">
        <w:t xml:space="preserve">was </w:t>
      </w:r>
      <w:r w:rsidRPr="00086959" w:rsidR="00086959">
        <w:t xml:space="preserve">a project or an allocation of funding that you did not know about before you came today that someone </w:t>
      </w:r>
      <w:r w:rsidR="00457CFA">
        <w:t xml:space="preserve">else </w:t>
      </w:r>
      <w:r w:rsidRPr="00086959" w:rsidR="00086959">
        <w:t xml:space="preserve">has mentioned? </w:t>
      </w:r>
    </w:p>
    <w:p w:rsidR="00042D31" w:rsidP="00042D31">
      <w:pPr>
        <w:pStyle w:val="Answer"/>
      </w:pPr>
      <w:r w:rsidRPr="00EB1A47">
        <w:rPr>
          <w:b/>
          <w:bCs/>
        </w:rPr>
        <w:t>Witnesses</w:t>
      </w:r>
      <w:r>
        <w:t xml:space="preserve"> </w:t>
      </w:r>
      <w:r w:rsidRPr="0022512D">
        <w:rPr>
          <w:i/>
          <w:iCs/>
        </w:rPr>
        <w:t>indicated dissent</w:t>
      </w:r>
      <w:r w:rsidR="0022512D">
        <w:rPr>
          <w:i/>
          <w:iCs/>
        </w:rPr>
        <w:t>.</w:t>
      </w:r>
    </w:p>
    <w:p w:rsidR="00086959" w:rsidRPr="00086959" w:rsidP="00EB1A47">
      <w:pPr>
        <w:pStyle w:val="Answer"/>
        <w:numPr>
          <w:ilvl w:val="0"/>
          <w:numId w:val="9"/>
        </w:numPr>
      </w:pPr>
      <w:sdt>
        <w:sdtPr>
          <w:alias w:val="Member"/>
          <w:tag w:val="&lt;Member mnisId='4795' dodsId=''&gt;"/>
          <w:id w:val="2791484"/>
          <w:placeholder>
            <w:docPart w:val="77FCE3B024BC447C8B97E2E5A292555E"/>
          </w:placeholder>
          <w:richText/>
        </w:sdtPr>
        <w:sdtContent>
          <w:r w:rsidRPr="00086959" w:rsidR="00042D31">
            <w:rPr>
              <w:b/>
            </w:rPr>
            <w:t>Mrs Elphicke:</w:t>
          </w:r>
        </w:sdtContent>
      </w:sdt>
      <w:r w:rsidRPr="00086959" w:rsidR="00042D31">
        <w:t xml:space="preserve"> </w:t>
      </w:r>
      <w:r w:rsidR="00C67BB0">
        <w:t>Y</w:t>
      </w:r>
      <w:r w:rsidRPr="00086959">
        <w:t>ou all knew everyone else</w:t>
      </w:r>
      <w:r>
        <w:t>’</w:t>
      </w:r>
      <w:r w:rsidRPr="00086959">
        <w:t>s</w:t>
      </w:r>
      <w:r w:rsidR="00E21544">
        <w:t>—</w:t>
      </w:r>
      <w:r w:rsidRPr="00086959" w:rsidR="00E21544">
        <w:t>because you looked each other up before you came</w:t>
      </w:r>
      <w:r w:rsidR="00E21544">
        <w:t xml:space="preserve">. And </w:t>
      </w:r>
      <w:r w:rsidRPr="00086959">
        <w:t>you would know what has been allocated in each of our areas</w:t>
      </w:r>
      <w:r w:rsidR="00E21544">
        <w:t>.</w:t>
      </w:r>
      <w:r w:rsidRPr="00086959">
        <w:t xml:space="preserve"> </w:t>
      </w:r>
    </w:p>
    <w:p w:rsidR="00086959" w:rsidRPr="00086959" w:rsidP="00086959">
      <w:pPr>
        <w:pStyle w:val="Answer"/>
      </w:pPr>
      <w:r w:rsidRPr="00086959">
        <w:t xml:space="preserve">The purpose of this office for local government is </w:t>
      </w:r>
      <w:r w:rsidR="00FC0956">
        <w:t>said</w:t>
      </w:r>
      <w:r w:rsidRPr="00086959">
        <w:t xml:space="preserve"> to be to look at the data on </w:t>
      </w:r>
      <w:r w:rsidR="00B043D1">
        <w:t xml:space="preserve">issues </w:t>
      </w:r>
      <w:r w:rsidRPr="00086959">
        <w:t xml:space="preserve">such as education, recycling, adult social care, climate change and so on, and the creation of this office </w:t>
      </w:r>
      <w:r w:rsidR="007C18B6">
        <w:t xml:space="preserve">is intended to </w:t>
      </w:r>
      <w:r w:rsidRPr="00086959">
        <w:t xml:space="preserve">be useful for local leaders. Rather than </w:t>
      </w:r>
      <w:r w:rsidR="00B043D1">
        <w:t xml:space="preserve">it </w:t>
      </w:r>
      <w:r w:rsidRPr="00086959">
        <w:t xml:space="preserve">being an administrative burden, taxpayers could see what was going on, central </w:t>
      </w:r>
      <w:r w:rsidR="00B043D1">
        <w:t>G</w:t>
      </w:r>
      <w:r w:rsidRPr="00086959">
        <w:t xml:space="preserve">overnment could get a better picture across local government and of course local government could presumably get a picture of itself. Do you think that such an office would help with understanding how funds are allocated in different areas? Would it address some of the concerns about </w:t>
      </w:r>
      <w:r w:rsidR="0049227C">
        <w:t>decision making</w:t>
      </w:r>
      <w:r w:rsidR="004D76D9">
        <w:t xml:space="preserve">, </w:t>
      </w:r>
      <w:r w:rsidRPr="00086959">
        <w:t xml:space="preserve">transparency and </w:t>
      </w:r>
      <w:r w:rsidR="004D76D9">
        <w:t xml:space="preserve">the </w:t>
      </w:r>
      <w:r w:rsidRPr="00086959">
        <w:t>availability of feedback and information that you have expressed today?</w:t>
      </w:r>
    </w:p>
    <w:p w:rsidR="00086959" w:rsidRPr="00086959" w:rsidP="00086959">
      <w:pPr>
        <w:pStyle w:val="Answer"/>
      </w:pPr>
      <w:sdt>
        <w:sdtPr>
          <w:alias w:val="Witness"/>
          <w:id w:val="208545473"/>
          <w:placeholder>
            <w:docPart w:val="827C187AEFB24156A7959230A0EB4421"/>
          </w:placeholder>
          <w:richText/>
        </w:sdtPr>
        <w:sdtContent>
          <w:r w:rsidRPr="00086959">
            <w:rPr>
              <w:b/>
              <w:i/>
            </w:rPr>
            <w:t>Georgina Blakemore:</w:t>
          </w:r>
        </w:sdtContent>
      </w:sdt>
      <w:r w:rsidRPr="00086959">
        <w:t xml:space="preserve"> I reread the piece in the White Paper about the creation of these</w:t>
      </w:r>
      <w:r w:rsidR="00AE49A1">
        <w:t xml:space="preserve"> things—there are </w:t>
      </w:r>
      <w:r w:rsidRPr="00086959">
        <w:t>a number of</w:t>
      </w:r>
      <w:r w:rsidRPr="00086959">
        <w:t xml:space="preserve"> things, </w:t>
      </w:r>
      <w:r w:rsidR="00AE49A1">
        <w:t xml:space="preserve">including </w:t>
      </w:r>
      <w:r w:rsidRPr="00086959">
        <w:t>director posts, office data</w:t>
      </w:r>
      <w:r w:rsidR="00254DC1">
        <w:t>—</w:t>
      </w:r>
      <w:r w:rsidRPr="00086959">
        <w:t>and my conclusion was</w:t>
      </w:r>
      <w:r w:rsidR="00E01376">
        <w:t xml:space="preserve"> that,</w:t>
      </w:r>
      <w:r w:rsidRPr="00086959">
        <w:t xml:space="preserve"> as long as there is no duplication</w:t>
      </w:r>
      <w:r w:rsidR="00E01376">
        <w:t xml:space="preserve">, </w:t>
      </w:r>
      <w:r w:rsidRPr="00086959">
        <w:t xml:space="preserve">there is absolutely nothing wrong with those as a set of proposals. </w:t>
      </w:r>
      <w:r w:rsidR="007748E9">
        <w:t xml:space="preserve">When you read it, this does </w:t>
      </w:r>
      <w:r w:rsidRPr="00086959">
        <w:t xml:space="preserve">feel like another layer, but I am not saying that </w:t>
      </w:r>
      <w:r w:rsidR="007748E9">
        <w:t xml:space="preserve">that </w:t>
      </w:r>
      <w:r w:rsidRPr="00086959">
        <w:t>is how it would manifest itself.</w:t>
      </w:r>
    </w:p>
    <w:p w:rsidR="00086959" w:rsidRPr="00086959" w:rsidP="00086959">
      <w:pPr>
        <w:pStyle w:val="Answer"/>
      </w:pPr>
      <w:sdt>
        <w:sdtPr>
          <w:alias w:val="Witness"/>
          <w:id w:val="239528137"/>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It has gone a bit quiet about the levelling</w:t>
      </w:r>
      <w:r w:rsidR="007748E9">
        <w:t>-</w:t>
      </w:r>
      <w:r w:rsidRPr="00086959">
        <w:t>up directors and where that process is at. If you take it back to the White Paper and the 12 missions, there are 50 indicators that come off those 12</w:t>
      </w:r>
      <w:r w:rsidR="000020ED">
        <w:t>,</w:t>
      </w:r>
      <w:r w:rsidRPr="00086959">
        <w:t xml:space="preserve"> and underneath that are subsets of other activity. If we can </w:t>
      </w:r>
      <w:r w:rsidRPr="00086959">
        <w:t>open up</w:t>
      </w:r>
      <w:r w:rsidRPr="00086959">
        <w:t xml:space="preserve"> transparency</w:t>
      </w:r>
      <w:r w:rsidR="000020ED">
        <w:t xml:space="preserve">, </w:t>
      </w:r>
      <w:r w:rsidRPr="00086959">
        <w:t xml:space="preserve">that is great, but I </w:t>
      </w:r>
      <w:r w:rsidR="000020ED">
        <w:t xml:space="preserve">would </w:t>
      </w:r>
      <w:r w:rsidRPr="00086959">
        <w:t xml:space="preserve">suggest </w:t>
      </w:r>
      <w:r w:rsidR="0038484A">
        <w:t xml:space="preserve">having </w:t>
      </w:r>
      <w:r w:rsidRPr="00086959">
        <w:t xml:space="preserve">fewer indicators that </w:t>
      </w:r>
      <w:r w:rsidR="0038484A">
        <w:t xml:space="preserve">actually </w:t>
      </w:r>
      <w:r w:rsidRPr="00086959">
        <w:t xml:space="preserve">have greater impact and </w:t>
      </w:r>
      <w:r w:rsidR="0038484A">
        <w:t xml:space="preserve">that </w:t>
      </w:r>
      <w:r w:rsidRPr="00086959">
        <w:t>are focused on some of the big issues that we face with skills, regeneration</w:t>
      </w:r>
      <w:r w:rsidR="0038484A">
        <w:t xml:space="preserve"> and </w:t>
      </w:r>
      <w:r w:rsidRPr="00086959">
        <w:t>housing. Otherwise, we can create a bureaucracy</w:t>
      </w:r>
      <w:r w:rsidR="0038484A">
        <w:t xml:space="preserve">, </w:t>
      </w:r>
      <w:r w:rsidRPr="00086959">
        <w:t xml:space="preserve">and it could point back to </w:t>
      </w:r>
      <w:r w:rsidR="0052077F">
        <w:t>G</w:t>
      </w:r>
      <w:r w:rsidRPr="00086959">
        <w:t xml:space="preserve">overnment </w:t>
      </w:r>
      <w:r w:rsidR="0052077F">
        <w:t>O</w:t>
      </w:r>
      <w:r w:rsidRPr="00086959">
        <w:t xml:space="preserve">ffice days in </w:t>
      </w:r>
      <w:r w:rsidR="0052077F">
        <w:t xml:space="preserve">terms of </w:t>
      </w:r>
      <w:r w:rsidRPr="00086959">
        <w:t xml:space="preserve">what was set up to monitor and review. There are certain views on how effective they were. </w:t>
      </w:r>
      <w:r w:rsidR="00E974FD">
        <w:t>So</w:t>
      </w:r>
      <w:r w:rsidR="00E974FD">
        <w:t xml:space="preserve"> </w:t>
      </w:r>
      <w:r w:rsidRPr="00086959">
        <w:t xml:space="preserve">I think it must be very focused in </w:t>
      </w:r>
      <w:r w:rsidR="00E974FD">
        <w:t xml:space="preserve">terms of </w:t>
      </w:r>
      <w:r w:rsidRPr="00086959">
        <w:t>what they do. If you can get us the answers on the transparency of data, that would be fantastic. We have not had that so far.</w:t>
      </w:r>
    </w:p>
    <w:p w:rsidR="00086959" w:rsidRPr="00086959" w:rsidP="00086959">
      <w:pPr>
        <w:pStyle w:val="Answer"/>
        <w:numPr>
          <w:ilvl w:val="0"/>
          <w:numId w:val="9"/>
        </w:numPr>
      </w:pPr>
      <w:sdt>
        <w:sdtPr>
          <w:alias w:val="Member"/>
          <w:tag w:val="&lt;Member mnisId='4795' dodsId=''&gt;"/>
          <w:id w:val="-883016115"/>
          <w:placeholder>
            <w:docPart w:val="827C187AEFB24156A7959230A0EB4421"/>
          </w:placeholder>
          <w:richText/>
        </w:sdtPr>
        <w:sdtContent>
          <w:r w:rsidRPr="00086959">
            <w:rPr>
              <w:b/>
            </w:rPr>
            <w:t>Mrs Elphicke:</w:t>
          </w:r>
        </w:sdtContent>
      </w:sdt>
      <w:r w:rsidRPr="00086959">
        <w:t xml:space="preserve"> Some of that could be </w:t>
      </w:r>
      <w:r w:rsidR="00A50E0F">
        <w:t xml:space="preserve">done </w:t>
      </w:r>
      <w:r w:rsidRPr="00086959">
        <w:t xml:space="preserve">by data dashboard in </w:t>
      </w:r>
      <w:r w:rsidR="00A50E0F">
        <w:t xml:space="preserve">terms of </w:t>
      </w:r>
      <w:r w:rsidRPr="00086959">
        <w:t>bringing it all together, as opposed to a new office entirely. Is that your thinking?</w:t>
      </w:r>
    </w:p>
    <w:p w:rsidR="00086959" w:rsidRPr="00086959" w:rsidP="00086959">
      <w:pPr>
        <w:pStyle w:val="Answer"/>
      </w:pPr>
      <w:sdt>
        <w:sdtPr>
          <w:alias w:val="Witness"/>
          <w:id w:val="-257748984"/>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Yes, absolutely. It is always good to share best practice in the LGA</w:t>
      </w:r>
      <w:r w:rsidR="00FC7B29">
        <w:t xml:space="preserve">, </w:t>
      </w:r>
      <w:r w:rsidRPr="00086959">
        <w:t xml:space="preserve">and some of those networks exist in the County Councils Network, the Industrial Communities </w:t>
      </w:r>
      <w:r w:rsidRPr="00086959">
        <w:t>Alliance</w:t>
      </w:r>
      <w:r w:rsidRPr="00086959">
        <w:t xml:space="preserve"> and others. I </w:t>
      </w:r>
      <w:r w:rsidR="002F3F39">
        <w:t xml:space="preserve">would </w:t>
      </w:r>
      <w:r w:rsidRPr="00086959">
        <w:t xml:space="preserve">suggest not reinventing the wheel. It would make sense if we can use things that are already available and share that, but I think there is a genuine question about the number of indicators in the </w:t>
      </w:r>
      <w:r w:rsidRPr="00086959" w:rsidR="00337D7A">
        <w:t>levelling</w:t>
      </w:r>
      <w:r w:rsidR="00337D7A">
        <w:t>-</w:t>
      </w:r>
      <w:r w:rsidRPr="00086959" w:rsidR="00337D7A">
        <w:t xml:space="preserve">up </w:t>
      </w:r>
      <w:r w:rsidRPr="00086959">
        <w:t xml:space="preserve">White Paper and those missions, and you could spend a lot of time tracking that without focusing on the right things. </w:t>
      </w:r>
    </w:p>
    <w:p w:rsidR="00086959" w:rsidRPr="00086959" w:rsidP="00086959">
      <w:pPr>
        <w:pStyle w:val="Answer"/>
      </w:pPr>
      <w:sdt>
        <w:sdtPr>
          <w:alias w:val="Witness"/>
          <w:id w:val="-1325655849"/>
          <w:placeholder>
            <w:docPart w:val="827C187AEFB24156A7959230A0EB4421"/>
          </w:placeholder>
          <w:richText/>
        </w:sdtPr>
        <w:sdtContent>
          <w:r w:rsidRPr="00086959">
            <w:rPr>
              <w:b/>
              <w:i/>
            </w:rPr>
            <w:t>Councillor Bentley:</w:t>
          </w:r>
        </w:sdtContent>
      </w:sdt>
      <w:r w:rsidRPr="00086959">
        <w:t xml:space="preserve"> For me the jury is </w:t>
      </w:r>
      <w:r w:rsidRPr="00086959">
        <w:t>out, because</w:t>
      </w:r>
      <w:r w:rsidRPr="00086959">
        <w:t xml:space="preserve"> this information that they are proposing could be published on a website and we could all see it. On the basis that no </w:t>
      </w:r>
      <w:r w:rsidR="00503CEF">
        <w:t>G</w:t>
      </w:r>
      <w:r w:rsidRPr="00086959">
        <w:t>overnment or council has money</w:t>
      </w:r>
      <w:r w:rsidR="00503CEF">
        <w:t xml:space="preserve">—they have </w:t>
      </w:r>
      <w:r w:rsidRPr="00086959">
        <w:t>the people</w:t>
      </w:r>
      <w:r>
        <w:t>’</w:t>
      </w:r>
      <w:r w:rsidRPr="00086959">
        <w:t>s money</w:t>
      </w:r>
      <w:r w:rsidR="00503CEF">
        <w:t>—</w:t>
      </w:r>
      <w:r w:rsidRPr="00086959">
        <w:t>every person in this country should be able to see where every single penny of their taxpayers</w:t>
      </w:r>
      <w:r>
        <w:t>’</w:t>
      </w:r>
      <w:r w:rsidRPr="00086959">
        <w:t xml:space="preserve"> money is spent. </w:t>
      </w:r>
      <w:r w:rsidR="00503CEF">
        <w:t xml:space="preserve">That </w:t>
      </w:r>
      <w:r w:rsidRPr="00086959">
        <w:t>should be published</w:t>
      </w:r>
      <w:r w:rsidR="00503CEF">
        <w:t xml:space="preserve">, </w:t>
      </w:r>
      <w:r w:rsidRPr="00086959">
        <w:t>from that point of view.</w:t>
      </w:r>
    </w:p>
    <w:p w:rsidR="00F87F22" w:rsidP="00086959">
      <w:pPr>
        <w:pStyle w:val="Answer"/>
      </w:pPr>
      <w:r w:rsidRPr="00086959">
        <w:t xml:space="preserve">I welcome everything as a discussion if it </w:t>
      </w:r>
      <w:r>
        <w:t>will</w:t>
      </w:r>
      <w:r w:rsidRPr="00086959">
        <w:t xml:space="preserve"> help local government, but it feels a little like centralisation to me and, I have to say, </w:t>
      </w:r>
      <w:r w:rsidR="00EA0EB3">
        <w:t xml:space="preserve">like another inspectorate </w:t>
      </w:r>
      <w:r w:rsidRPr="00086959">
        <w:t xml:space="preserve">for local government. The last thing we need is another inspectorate </w:t>
      </w:r>
      <w:r w:rsidR="00DC1679">
        <w:t xml:space="preserve">for </w:t>
      </w:r>
      <w:r w:rsidRPr="00086959">
        <w:t xml:space="preserve">local government. Through Brexit, through </w:t>
      </w:r>
      <w:r w:rsidR="00DC1679">
        <w:t>c</w:t>
      </w:r>
      <w:r w:rsidRPr="00086959">
        <w:t xml:space="preserve">ovid, through the problems we have with the economy now, local government has led the way continually. When this place was in a state of flux over Brexit, local government ran the country and delivered the services, while everyone else was having a bit of a ding-dong in here. </w:t>
      </w:r>
    </w:p>
    <w:p w:rsidR="00086959" w:rsidRPr="00086959" w:rsidP="00086959">
      <w:pPr>
        <w:pStyle w:val="Answer"/>
      </w:pPr>
      <w:r>
        <w:t>So</w:t>
      </w:r>
      <w:r>
        <w:t xml:space="preserve"> it </w:t>
      </w:r>
      <w:r w:rsidRPr="00086959">
        <w:t>is very important that we understand what this is and is not. If it is another layer of bureaucracy, we should avoid it. I would like to know the cost of this compared to the benefit of this to the taxpayer.</w:t>
      </w:r>
    </w:p>
    <w:p w:rsidR="00086959" w:rsidRPr="00086959" w:rsidP="00086959">
      <w:pPr>
        <w:pStyle w:val="Answer"/>
        <w:numPr>
          <w:ilvl w:val="0"/>
          <w:numId w:val="9"/>
        </w:numPr>
      </w:pPr>
      <w:sdt>
        <w:sdtPr>
          <w:alias w:val="Member"/>
          <w:tag w:val="&lt;Member mnisId='4795' dodsId=''&gt;"/>
          <w:id w:val="-1802680505"/>
          <w:placeholder>
            <w:docPart w:val="827C187AEFB24156A7959230A0EB4421"/>
          </w:placeholder>
          <w:richText/>
        </w:sdtPr>
        <w:sdtContent>
          <w:r w:rsidRPr="00086959">
            <w:rPr>
              <w:b/>
            </w:rPr>
            <w:t>Mrs Elphicke:</w:t>
          </w:r>
        </w:sdtContent>
      </w:sdt>
      <w:r w:rsidRPr="00086959">
        <w:t xml:space="preserve"> Focusing particularly on the role of government </w:t>
      </w:r>
      <w:r w:rsidR="00C51C97">
        <w:t>in c</w:t>
      </w:r>
      <w:r w:rsidRPr="00086959">
        <w:t xml:space="preserve">ovid, </w:t>
      </w:r>
      <w:r w:rsidR="008945C6">
        <w:t xml:space="preserve">do </w:t>
      </w:r>
      <w:r w:rsidRPr="00086959">
        <w:t xml:space="preserve">you accept that </w:t>
      </w:r>
      <w:r w:rsidR="008945C6">
        <w:t xml:space="preserve">the way in which </w:t>
      </w:r>
      <w:r w:rsidRPr="00086959">
        <w:t>local government spent huge allocations, particularly at county and equivalent level, is quite difficult for people to see</w:t>
      </w:r>
      <w:r w:rsidR="008945C6">
        <w:t xml:space="preserve">, </w:t>
      </w:r>
      <w:r w:rsidRPr="00086959">
        <w:t>from a transparency perspective?</w:t>
      </w:r>
    </w:p>
    <w:p w:rsidR="00086959" w:rsidRPr="00086959" w:rsidP="00086959">
      <w:pPr>
        <w:pStyle w:val="Answer"/>
      </w:pPr>
      <w:sdt>
        <w:sdtPr>
          <w:alias w:val="Witness"/>
          <w:id w:val="1404483367"/>
          <w:placeholder>
            <w:docPart w:val="827C187AEFB24156A7959230A0EB4421"/>
          </w:placeholder>
          <w:richText/>
        </w:sdtPr>
        <w:sdtContent>
          <w:r w:rsidRPr="00086959">
            <w:rPr>
              <w:b/>
              <w:i/>
            </w:rPr>
            <w:t>Councillor Bentley:</w:t>
          </w:r>
        </w:sdtContent>
      </w:sdt>
      <w:r w:rsidRPr="00086959">
        <w:t xml:space="preserve"> There is no need </w:t>
      </w:r>
      <w:r w:rsidR="008945C6">
        <w:t xml:space="preserve">for </w:t>
      </w:r>
      <w:r w:rsidRPr="00086959">
        <w:t xml:space="preserve">it </w:t>
      </w:r>
      <w:r w:rsidR="008945C6">
        <w:t xml:space="preserve">to </w:t>
      </w:r>
      <w:r w:rsidRPr="00086959">
        <w:t xml:space="preserve">be difficult. </w:t>
      </w:r>
      <w:r w:rsidR="005431ED">
        <w:t xml:space="preserve">We have mentioned the </w:t>
      </w:r>
      <w:r w:rsidRPr="00086959">
        <w:t>County Councils Network, the District Councils Network</w:t>
      </w:r>
      <w:r w:rsidR="005431ED">
        <w:t xml:space="preserve"> and</w:t>
      </w:r>
      <w:r w:rsidR="002933DB">
        <w:t xml:space="preserve"> </w:t>
      </w:r>
      <w:r w:rsidRPr="00086959">
        <w:t>the LGA itself</w:t>
      </w:r>
      <w:r w:rsidR="005431ED">
        <w:t xml:space="preserve">; these </w:t>
      </w:r>
      <w:r w:rsidRPr="00086959">
        <w:t xml:space="preserve">are places that already exist </w:t>
      </w:r>
      <w:r w:rsidR="00B44207">
        <w:t xml:space="preserve">and </w:t>
      </w:r>
      <w:r w:rsidRPr="00086959">
        <w:t>where we can provide this information. It should be publicly available. Virtually everything we do is publicly available, even down to what expenses councillor</w:t>
      </w:r>
      <w:r w:rsidR="005233FA">
        <w:t>s</w:t>
      </w:r>
      <w:r w:rsidRPr="00086959">
        <w:t xml:space="preserve"> can get, like MPs get. People should be able to see that, so we should publish </w:t>
      </w:r>
      <w:r w:rsidR="005233FA">
        <w:t xml:space="preserve">it </w:t>
      </w:r>
      <w:r w:rsidRPr="00086959">
        <w:t xml:space="preserve">in a way that people can understand it. </w:t>
      </w:r>
    </w:p>
    <w:p w:rsidR="00086959" w:rsidRPr="00086959" w:rsidP="00086959">
      <w:pPr>
        <w:pStyle w:val="Answer"/>
      </w:pPr>
      <w:r w:rsidRPr="00086959">
        <w:t>My view is that everything should be transparent. This is a genuine question, because I do not know the answer</w:t>
      </w:r>
      <w:r w:rsidR="002933DB">
        <w:t xml:space="preserve">, but </w:t>
      </w:r>
      <w:r w:rsidRPr="00086959">
        <w:t>do you need another organisation to do that? It still comes down to cost over benefit.</w:t>
      </w:r>
    </w:p>
    <w:p w:rsidR="00086959" w:rsidRPr="00086959" w:rsidP="00086959">
      <w:pPr>
        <w:pStyle w:val="Answer"/>
        <w:numPr>
          <w:ilvl w:val="0"/>
          <w:numId w:val="9"/>
        </w:numPr>
      </w:pPr>
      <w:sdt>
        <w:sdtPr>
          <w:alias w:val="Member"/>
          <w:tag w:val="&lt;Member mnisId='4795' dodsId=''&gt;"/>
          <w:id w:val="-1698238203"/>
          <w:placeholder>
            <w:docPart w:val="827C187AEFB24156A7959230A0EB4421"/>
          </w:placeholder>
          <w:richText/>
        </w:sdtPr>
        <w:sdtContent>
          <w:r w:rsidRPr="00086959">
            <w:rPr>
              <w:b/>
            </w:rPr>
            <w:t>Mrs Elphicke:</w:t>
          </w:r>
        </w:sdtContent>
      </w:sdt>
      <w:r w:rsidRPr="00086959">
        <w:t xml:space="preserve"> If I might press you slightly on that issue of spending versus performance, say on adult social care, we know that different authorities come up with different solutions</w:t>
      </w:r>
      <w:r w:rsidR="007F7A1A">
        <w:t xml:space="preserve">, </w:t>
      </w:r>
      <w:r w:rsidRPr="00086959">
        <w:t xml:space="preserve">and </w:t>
      </w:r>
      <w:r w:rsidR="007F7A1A">
        <w:t xml:space="preserve">the Committee has </w:t>
      </w:r>
      <w:r w:rsidRPr="00086959">
        <w:t>had evidence about that. Do you think that there is a role in being able to test and share</w:t>
      </w:r>
      <w:r w:rsidR="00666834">
        <w:t xml:space="preserve">, </w:t>
      </w:r>
      <w:r w:rsidRPr="00086959">
        <w:t>beyond the data</w:t>
      </w:r>
      <w:r w:rsidR="00666834">
        <w:t xml:space="preserve">, </w:t>
      </w:r>
      <w:r w:rsidRPr="00086959">
        <w:t xml:space="preserve">how different councils are performing </w:t>
      </w:r>
      <w:r w:rsidR="00666834">
        <w:t xml:space="preserve">in </w:t>
      </w:r>
      <w:r w:rsidRPr="00086959">
        <w:t>doing essentially the same function in different parts of the country?</w:t>
      </w:r>
    </w:p>
    <w:p w:rsidR="00086959" w:rsidRPr="00086959" w:rsidP="00086959">
      <w:pPr>
        <w:pStyle w:val="Answer"/>
      </w:pPr>
      <w:sdt>
        <w:sdtPr>
          <w:alias w:val="Witness"/>
          <w:id w:val="-1046373710"/>
          <w:placeholder>
            <w:docPart w:val="827C187AEFB24156A7959230A0EB4421"/>
          </w:placeholder>
          <w:richText/>
        </w:sdtPr>
        <w:sdtContent>
          <w:r w:rsidRPr="00086959">
            <w:rPr>
              <w:b/>
              <w:i/>
            </w:rPr>
            <w:t>Councillor Bentley:</w:t>
          </w:r>
        </w:sdtContent>
      </w:sdt>
      <w:r w:rsidRPr="00086959">
        <w:t xml:space="preserve"> That is an upper</w:t>
      </w:r>
      <w:r w:rsidR="00666834">
        <w:t>-</w:t>
      </w:r>
      <w:r w:rsidRPr="00086959">
        <w:t>tier requirement. You could put that through the County Councils Network.</w:t>
      </w:r>
    </w:p>
    <w:p w:rsidR="00086959" w:rsidRPr="00086959" w:rsidP="00086959">
      <w:pPr>
        <w:pStyle w:val="Answer"/>
      </w:pPr>
      <w:sdt>
        <w:sdtPr>
          <w:alias w:val="Witness"/>
          <w:id w:val="-267396153"/>
          <w:placeholder>
            <w:docPart w:val="827C187AEFB24156A7959230A0EB4421"/>
          </w:placeholder>
          <w:richText/>
        </w:sdtPr>
        <w:sdtContent>
          <w:r w:rsidRPr="00086959">
            <w:rPr>
              <w:b/>
              <w:i/>
            </w:rPr>
            <w:t>Geoff Raw:</w:t>
          </w:r>
        </w:sdtContent>
      </w:sdt>
      <w:r w:rsidRPr="00086959">
        <w:t xml:space="preserve"> </w:t>
      </w:r>
      <w:r w:rsidR="00666834">
        <w:t xml:space="preserve">A </w:t>
      </w:r>
      <w:r w:rsidRPr="00086959">
        <w:t xml:space="preserve">couple of points. I am sure that lots of us would put our hands up to say we support the new office if it </w:t>
      </w:r>
      <w:r w:rsidR="00011975">
        <w:t xml:space="preserve">brought </w:t>
      </w:r>
      <w:r w:rsidRPr="00086959">
        <w:t xml:space="preserve">more attention in the Treasury to the importance of local government and we </w:t>
      </w:r>
      <w:r w:rsidR="00A870EE">
        <w:t xml:space="preserve">got </w:t>
      </w:r>
      <w:r w:rsidRPr="00086959">
        <w:t>more funding.</w:t>
      </w:r>
    </w:p>
    <w:p w:rsidR="00086959" w:rsidRPr="00086959" w:rsidP="00086959">
      <w:pPr>
        <w:pStyle w:val="Answer"/>
      </w:pPr>
      <w:r w:rsidRPr="00086959">
        <w:t>If the transparency was about how well government policy help</w:t>
      </w:r>
      <w:r w:rsidR="00A870EE">
        <w:t>s</w:t>
      </w:r>
      <w:r w:rsidRPr="00086959">
        <w:t xml:space="preserve"> in dealing with things in localities</w:t>
      </w:r>
      <w:r w:rsidR="00A870EE">
        <w:t>—</w:t>
      </w:r>
      <w:r w:rsidRPr="00086959">
        <w:t>regional policy if you like</w:t>
      </w:r>
      <w:r w:rsidR="00A870EE">
        <w:t>—</w:t>
      </w:r>
      <w:r w:rsidRPr="00086959">
        <w:t>that data might be interesting. Locally</w:t>
      </w:r>
      <w:r w:rsidR="003F309F">
        <w:t xml:space="preserve">, though, </w:t>
      </w:r>
      <w:r w:rsidRPr="00086959">
        <w:t xml:space="preserve">we already publish huge amounts of data to our local community about how we raise our funding and what we spend it on. I do not know what more our local community would want, because they can see everything. Councillors, certainly in my part of the world, take a great deal of pride in trying to be as transparent as possible </w:t>
      </w:r>
      <w:r w:rsidR="00B62B83">
        <w:t>on</w:t>
      </w:r>
      <w:r w:rsidRPr="00086959">
        <w:t xml:space="preserve"> how public money is being spent.</w:t>
      </w:r>
    </w:p>
    <w:p w:rsidR="00086959" w:rsidRPr="00086959" w:rsidP="00086959">
      <w:pPr>
        <w:pStyle w:val="Answer"/>
        <w:numPr>
          <w:ilvl w:val="0"/>
          <w:numId w:val="9"/>
        </w:numPr>
      </w:pPr>
      <w:sdt>
        <w:sdtPr>
          <w:alias w:val="Member"/>
          <w:tag w:val="&lt;Member mnisId='4795' dodsId=''&gt;"/>
          <w:id w:val="666521078"/>
          <w:placeholder>
            <w:docPart w:val="827C187AEFB24156A7959230A0EB4421"/>
          </w:placeholder>
          <w:richText/>
        </w:sdtPr>
        <w:sdtContent>
          <w:r w:rsidRPr="00086959">
            <w:rPr>
              <w:b/>
            </w:rPr>
            <w:t>Mrs Elphicke:</w:t>
          </w:r>
        </w:sdtContent>
      </w:sdt>
      <w:r w:rsidRPr="00086959">
        <w:t xml:space="preserve"> </w:t>
      </w:r>
      <w:r w:rsidR="00AD56DF">
        <w:t xml:space="preserve">Thank you.  That is great. </w:t>
      </w:r>
      <w:r w:rsidRPr="00086959">
        <w:t>Finally in this session</w:t>
      </w:r>
      <w:r w:rsidR="00AD56DF">
        <w:t xml:space="preserve">, can </w:t>
      </w:r>
      <w:r w:rsidRPr="00086959">
        <w:t xml:space="preserve">you all say </w:t>
      </w:r>
      <w:r w:rsidR="00AD56DF">
        <w:t xml:space="preserve">briefly </w:t>
      </w:r>
      <w:r w:rsidRPr="00086959">
        <w:t>what needs to be done to ensure the success of levelling up, why it matters and what you would like to see</w:t>
      </w:r>
      <w:r w:rsidR="006533DA">
        <w:t>?</w:t>
      </w:r>
    </w:p>
    <w:p w:rsidR="00086959" w:rsidRPr="00086959" w:rsidP="00086959">
      <w:pPr>
        <w:pStyle w:val="Answer"/>
      </w:pPr>
      <w:sdt>
        <w:sdtPr>
          <w:alias w:val="Witness"/>
          <w:id w:val="1534915966"/>
          <w:placeholder>
            <w:docPart w:val="827C187AEFB24156A7959230A0EB4421"/>
          </w:placeholder>
          <w:richText/>
        </w:sdtPr>
        <w:sdtContent>
          <w:r w:rsidRPr="00086959">
            <w:rPr>
              <w:b/>
              <w:i/>
            </w:rPr>
            <w:t>Geoff Raw:</w:t>
          </w:r>
        </w:sdtContent>
      </w:sdt>
      <w:r w:rsidRPr="00086959">
        <w:t xml:space="preserve"> There are two elements. I would like a lot more clarity on economic policy and, therefore, what is informing what we are trying to do with our economy and how that contributes overall to UK plc. </w:t>
      </w:r>
      <w:r w:rsidR="00BC5337">
        <w:t xml:space="preserve">On social policy, </w:t>
      </w:r>
      <w:r w:rsidRPr="00086959">
        <w:t>is it levelling up within our city or is it levelling up with other localities? Being clear on what the objectives are at national level and at local level would be incredibly helpful. I am not 100% sure we are there yet.</w:t>
      </w:r>
    </w:p>
    <w:p w:rsidR="00086959" w:rsidRPr="00086959" w:rsidP="00086959">
      <w:pPr>
        <w:pStyle w:val="Answer"/>
      </w:pPr>
      <w:sdt>
        <w:sdtPr>
          <w:alias w:val="Witness"/>
          <w:id w:val="-1482613427"/>
          <w:placeholder>
            <w:docPart w:val="827C187AEFB24156A7959230A0EB4421"/>
          </w:placeholder>
          <w:richText/>
        </w:sdtPr>
        <w:sdtContent>
          <w:r w:rsidRPr="00086959">
            <w:rPr>
              <w:b/>
              <w:i/>
            </w:rPr>
            <w:t>Georgina Blakemore:</w:t>
          </w:r>
        </w:sdtContent>
      </w:sdt>
      <w:r w:rsidRPr="00086959">
        <w:t xml:space="preserve"> I was asked for a couple of words, so I wrote down UK plc.</w:t>
      </w:r>
    </w:p>
    <w:p w:rsidR="00086959" w:rsidRPr="00086959" w:rsidP="00086959">
      <w:pPr>
        <w:pStyle w:val="Answer"/>
      </w:pPr>
      <w:sdt>
        <w:sdtPr>
          <w:alias w:val="Member"/>
          <w:tag w:val="&lt;Member mnisId='4795' dodsId=''&gt;"/>
          <w:id w:val="-481929037"/>
          <w:placeholder>
            <w:docPart w:val="827C187AEFB24156A7959230A0EB4421"/>
          </w:placeholder>
          <w:richText/>
        </w:sdtPr>
        <w:sdtContent>
          <w:r w:rsidRPr="00086959">
            <w:rPr>
              <w:b/>
            </w:rPr>
            <w:t>Mrs Elphicke:</w:t>
          </w:r>
        </w:sdtContent>
      </w:sdt>
      <w:r w:rsidRPr="00086959">
        <w:t xml:space="preserve"> That is why I am ending on Kevin.</w:t>
      </w:r>
    </w:p>
    <w:p w:rsidR="00086959" w:rsidRPr="00086959" w:rsidP="00086959">
      <w:pPr>
        <w:pStyle w:val="Answer"/>
      </w:pPr>
      <w:sdt>
        <w:sdtPr>
          <w:alias w:val="Witness"/>
          <w:id w:val="-1582284450"/>
          <w:placeholder>
            <w:docPart w:val="827C187AEFB24156A7959230A0EB4421"/>
          </w:placeholder>
          <w:richText/>
        </w:sdtPr>
        <w:sdtContent>
          <w:r w:rsidRPr="00086959">
            <w:rPr>
              <w:b/>
              <w:i/>
            </w:rPr>
            <w:t>Georgina Blakemore:</w:t>
          </w:r>
        </w:sdtContent>
      </w:sdt>
      <w:r w:rsidRPr="00086959">
        <w:t xml:space="preserve"> </w:t>
      </w:r>
      <w:r w:rsidR="00167D90">
        <w:t xml:space="preserve">I also wrote down that </w:t>
      </w:r>
      <w:r w:rsidRPr="00086959">
        <w:t>I would like to see equal life chances. It is the macro and then right down to the individual.</w:t>
      </w:r>
    </w:p>
    <w:p w:rsidR="00086959" w:rsidRPr="00086959" w:rsidP="00086959">
      <w:pPr>
        <w:pStyle w:val="Answer"/>
      </w:pPr>
      <w:sdt>
        <w:sdtPr>
          <w:alias w:val="Witness"/>
          <w:id w:val="-5378352"/>
          <w:placeholder>
            <w:docPart w:val="827C187AEFB24156A7959230A0EB4421"/>
          </w:placeholder>
          <w:richText/>
        </w:sdtPr>
        <w:sdtContent>
          <w:r w:rsidRPr="00086959">
            <w:rPr>
              <w:b/>
              <w:i/>
            </w:rPr>
            <w:t>Matt O</w:t>
          </w:r>
          <w:r>
            <w:rPr>
              <w:b/>
              <w:i/>
            </w:rPr>
            <w:t>’</w:t>
          </w:r>
          <w:r w:rsidRPr="00086959">
            <w:rPr>
              <w:b/>
              <w:i/>
            </w:rPr>
            <w:t>Neill:</w:t>
          </w:r>
        </w:sdtContent>
      </w:sdt>
      <w:r w:rsidRPr="00086959">
        <w:t xml:space="preserve"> </w:t>
      </w:r>
      <w:r w:rsidR="00157B38">
        <w:t xml:space="preserve">We should remove </w:t>
      </w:r>
      <w:r w:rsidRPr="00086959">
        <w:t>the competitive bidding process</w:t>
      </w:r>
      <w:r w:rsidR="00167D90">
        <w:t>—</w:t>
      </w:r>
      <w:r w:rsidRPr="00086959">
        <w:t xml:space="preserve">so get rid of the poor competing with the poor, </w:t>
      </w:r>
      <w:r w:rsidR="00167D90">
        <w:t xml:space="preserve">to quote </w:t>
      </w:r>
      <w:r w:rsidRPr="00086959">
        <w:t xml:space="preserve">my leader. </w:t>
      </w:r>
      <w:r w:rsidR="00474712">
        <w:t>T</w:t>
      </w:r>
      <w:r w:rsidR="00167D90">
        <w:t xml:space="preserve">hen </w:t>
      </w:r>
      <w:r w:rsidR="00157B38">
        <w:t xml:space="preserve">we </w:t>
      </w:r>
      <w:r w:rsidR="00157B38">
        <w:t xml:space="preserve">should have </w:t>
      </w:r>
      <w:r w:rsidR="00167D90">
        <w:t>f</w:t>
      </w:r>
      <w:r w:rsidRPr="00086959">
        <w:t>ocused interventions based on need</w:t>
      </w:r>
      <w:r w:rsidR="00AC3F68">
        <w:t xml:space="preserve"> </w:t>
      </w:r>
      <w:r w:rsidRPr="00086959">
        <w:t>and using the</w:t>
      </w:r>
      <w:r w:rsidR="00AC3F68">
        <w:t xml:space="preserve"> IMD </w:t>
      </w:r>
      <w:r w:rsidRPr="00086959">
        <w:t>dataset</w:t>
      </w:r>
      <w:r w:rsidR="00474712">
        <w:t xml:space="preserve">. </w:t>
      </w:r>
      <w:r w:rsidR="00F8605B">
        <w:t xml:space="preserve">We should also do this </w:t>
      </w:r>
      <w:r w:rsidRPr="00086959">
        <w:t>over a much longer term</w:t>
      </w:r>
      <w:r w:rsidR="00C237B4">
        <w:t xml:space="preserve">, with </w:t>
      </w:r>
      <w:r w:rsidRPr="00086959">
        <w:t xml:space="preserve">the devolution framework firmly in the hands of local leaders and </w:t>
      </w:r>
      <w:r w:rsidR="00F8605B">
        <w:t>M</w:t>
      </w:r>
      <w:r w:rsidRPr="00086959">
        <w:t>ayors.</w:t>
      </w:r>
    </w:p>
    <w:p w:rsidR="00086959" w:rsidRPr="00086959" w:rsidP="00086959">
      <w:pPr>
        <w:pStyle w:val="Answer"/>
      </w:pPr>
      <w:sdt>
        <w:sdtPr>
          <w:alias w:val="Witness"/>
          <w:id w:val="153874741"/>
          <w:placeholder>
            <w:docPart w:val="827C187AEFB24156A7959230A0EB4421"/>
          </w:placeholder>
          <w:richText/>
        </w:sdtPr>
        <w:sdtContent>
          <w:r w:rsidRPr="00086959">
            <w:rPr>
              <w:b/>
              <w:i/>
            </w:rPr>
            <w:t>Councillor Bentley:</w:t>
          </w:r>
        </w:sdtContent>
      </w:sdt>
      <w:r w:rsidRPr="00086959">
        <w:t xml:space="preserve"> I will be very brief, since you have given me the order to be</w:t>
      </w:r>
      <w:r w:rsidR="00EC1FF6">
        <w:t xml:space="preserve"> brief: l</w:t>
      </w:r>
      <w:r w:rsidRPr="00086959">
        <w:t>evelling up for all</w:t>
      </w:r>
      <w:r w:rsidR="00EC1FF6">
        <w:t xml:space="preserve">, </w:t>
      </w:r>
      <w:r w:rsidRPr="00086959">
        <w:t>not just for some. It must mean something to everyone in the country, not parts of the country, and it must be targeted at those with the greatest need.</w:t>
      </w:r>
    </w:p>
    <w:p w:rsidR="00086959" w:rsidRPr="00086959" w:rsidP="00086959">
      <w:pPr>
        <w:pStyle w:val="Answer"/>
        <w:numPr>
          <w:ilvl w:val="0"/>
          <w:numId w:val="9"/>
        </w:numPr>
      </w:pPr>
      <w:sdt>
        <w:sdtPr>
          <w:alias w:val="Member"/>
          <w:tag w:val="&lt;Member mnisId='394' dodsId='25722'&gt;"/>
          <w:id w:val="381910795"/>
          <w:placeholder>
            <w:docPart w:val="827C187AEFB24156A7959230A0EB4421"/>
          </w:placeholder>
          <w:richText/>
        </w:sdtPr>
        <w:sdtContent>
          <w:r w:rsidRPr="00086959">
            <w:rPr>
              <w:b/>
            </w:rPr>
            <w:t>Chair:</w:t>
          </w:r>
        </w:sdtContent>
      </w:sdt>
      <w:r w:rsidRPr="00086959">
        <w:t xml:space="preserve"> I will ask one controversial question, Councillor Bentley. How can we level </w:t>
      </w:r>
      <w:r w:rsidR="00EC1FF6">
        <w:t xml:space="preserve">up </w:t>
      </w:r>
      <w:r w:rsidRPr="00086959">
        <w:t>all when some are so far ahead of the others? Surely you must rely then on others levelling up to catch up with the ones who are doing best.</w:t>
      </w:r>
    </w:p>
    <w:p w:rsidR="00086959" w:rsidRPr="00086959" w:rsidP="00086959">
      <w:pPr>
        <w:pStyle w:val="Answer"/>
      </w:pPr>
      <w:sdt>
        <w:sdtPr>
          <w:alias w:val="Witness"/>
          <w:id w:val="11666523"/>
          <w:placeholder>
            <w:docPart w:val="827C187AEFB24156A7959230A0EB4421"/>
          </w:placeholder>
          <w:richText/>
        </w:sdtPr>
        <w:sdtContent>
          <w:r w:rsidRPr="00086959">
            <w:rPr>
              <w:b/>
              <w:i/>
            </w:rPr>
            <w:t>Councillor Bentley:</w:t>
          </w:r>
        </w:sdtContent>
      </w:sdt>
      <w:r w:rsidRPr="00086959">
        <w:t xml:space="preserve"> That is </w:t>
      </w:r>
      <w:r w:rsidR="005B72F1">
        <w:t xml:space="preserve">true of </w:t>
      </w:r>
      <w:r w:rsidRPr="00086959">
        <w:t>all parts of the country, not just some parts</w:t>
      </w:r>
      <w:r w:rsidR="005B72F1">
        <w:t xml:space="preserve"> of the country</w:t>
      </w:r>
      <w:r w:rsidRPr="00086959">
        <w:t xml:space="preserve">. Some of the affluent counties in this country in the south will have areas of real deprivation. One of the top areas of deprivation sits in Essex. There are other areas </w:t>
      </w:r>
      <w:r w:rsidR="00C54182">
        <w:t>too</w:t>
      </w:r>
      <w:r w:rsidRPr="00086959">
        <w:t xml:space="preserve">. Yes, of course people </w:t>
      </w:r>
      <w:r w:rsidRPr="00086959">
        <w:t>have to</w:t>
      </w:r>
      <w:r w:rsidRPr="00086959">
        <w:t xml:space="preserve"> catch up, but it is about levelling up for all</w:t>
      </w:r>
      <w:r w:rsidR="00C54182">
        <w:t xml:space="preserve">, </w:t>
      </w:r>
      <w:r w:rsidRPr="00086959">
        <w:t>not just for some.</w:t>
      </w:r>
    </w:p>
    <w:p w:rsidR="00086959" w:rsidRPr="00086959" w:rsidP="00086959">
      <w:pPr>
        <w:pStyle w:val="Answer"/>
      </w:pPr>
      <w:sdt>
        <w:sdtPr>
          <w:alias w:val="Member"/>
          <w:tag w:val="&lt;Member mnisId='394' dodsId='25722'&gt;"/>
          <w:id w:val="-203253209"/>
          <w:placeholder>
            <w:docPart w:val="827C187AEFB24156A7959230A0EB4421"/>
          </w:placeholder>
          <w:richText/>
        </w:sdtPr>
        <w:sdtContent>
          <w:r w:rsidRPr="00086959">
            <w:rPr>
              <w:b/>
              <w:bCs/>
            </w:rPr>
            <w:t>Chair:</w:t>
          </w:r>
        </w:sdtContent>
      </w:sdt>
      <w:r w:rsidRPr="00086959">
        <w:t xml:space="preserve"> We might have a longer question about the major regional disparities, which is probably what levelling up is about, but I take the point about </w:t>
      </w:r>
      <w:r w:rsidRPr="00086959">
        <w:t>particular areas</w:t>
      </w:r>
      <w:r w:rsidRPr="00086959">
        <w:t xml:space="preserve"> within wealthy regions. </w:t>
      </w:r>
    </w:p>
    <w:p w:rsidR="00086959" w:rsidRPr="00086959" w:rsidP="00086959">
      <w:pPr>
        <w:pStyle w:val="Answer"/>
      </w:pPr>
      <w:r w:rsidRPr="00086959">
        <w:t xml:space="preserve">Thank you all very much for coming to give evidence to the Committee this afternoon. It </w:t>
      </w:r>
      <w:r w:rsidR="00C119C6">
        <w:t xml:space="preserve">is really </w:t>
      </w:r>
      <w:r w:rsidRPr="00086959">
        <w:t>appreciated</w:t>
      </w:r>
      <w:r w:rsidR="00C119C6">
        <w:t xml:space="preserve">, </w:t>
      </w:r>
      <w:r w:rsidRPr="00086959">
        <w:t>and I think we have had a fair consistency of view about the need for devolution and more powers down at local level, but some interesting aspects to that as well. Thank you very much indeed. That brings us to the end of our public proceedings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7FC778CD0AD47D68D9A6354F5F2847B"/>
      </w:placeholder>
      <w:richText/>
    </w:sdtPr>
    <w:sdtContent>
      <w:p w:rsidR="00D761AC" w:rsidP="00C13329">
        <w:pPr>
          <w:pStyle w:val="Para"/>
          <w:ind w:left="142"/>
          <w:rPr>
            <w:color w:val="808080"/>
          </w:rPr>
        </w:pPr>
        <w:r w:rsidRPr="001E786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EFF12F410464690A9D353CE7C94FFB9"/>
      </w:placeholder>
      <w:richText/>
    </w:sdtPr>
    <w:sdtContent>
      <w:p w:rsidR="00D761A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E9A85B8"/>
    <w:lvl w:ilvl="0">
      <w:start w:val="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ind w:left="794"/>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09EF"/>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B409EF"/>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E7869"/>
    <w:rPr>
      <w:color w:val="605E5C"/>
      <w:shd w:val="clear" w:color="auto" w:fill="E1DFDD"/>
    </w:rPr>
  </w:style>
  <w:style w:type="character" w:styleId="CommentReference">
    <w:name w:val="annotation reference"/>
    <w:basedOn w:val="DefaultParagraphFont"/>
    <w:uiPriority w:val="99"/>
    <w:semiHidden/>
    <w:unhideWhenUsed/>
    <w:rsid w:val="006351D4"/>
    <w:rPr>
      <w:sz w:val="16"/>
      <w:szCs w:val="16"/>
    </w:rPr>
  </w:style>
  <w:style w:type="paragraph" w:styleId="CommentText">
    <w:name w:val="annotation text"/>
    <w:basedOn w:val="Normal"/>
    <w:link w:val="CommentTextChar"/>
    <w:uiPriority w:val="99"/>
    <w:semiHidden/>
    <w:unhideWhenUsed/>
    <w:rsid w:val="006351D4"/>
    <w:rPr>
      <w:sz w:val="20"/>
      <w:szCs w:val="20"/>
    </w:rPr>
  </w:style>
  <w:style w:type="character" w:customStyle="1" w:styleId="CommentTextChar">
    <w:name w:val="Comment Text Char"/>
    <w:basedOn w:val="DefaultParagraphFont"/>
    <w:link w:val="CommentText"/>
    <w:uiPriority w:val="99"/>
    <w:semiHidden/>
    <w:rsid w:val="006351D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351D4"/>
    <w:rPr>
      <w:b/>
      <w:bCs/>
    </w:rPr>
  </w:style>
  <w:style w:type="character" w:customStyle="1" w:styleId="CommentSubjectChar">
    <w:name w:val="Comment Subject Char"/>
    <w:basedOn w:val="CommentTextChar"/>
    <w:link w:val="CommentSubject"/>
    <w:uiPriority w:val="99"/>
    <w:semiHidden/>
    <w:rsid w:val="006351D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FC778CD0AD47D68D9A6354F5F2847B"/>
        <w:category>
          <w:name w:val="General"/>
          <w:gallery w:val="placeholder"/>
        </w:category>
        <w:types>
          <w:type w:val="bbPlcHdr"/>
        </w:types>
        <w:behaviors>
          <w:behavior w:val="content"/>
        </w:behaviors>
        <w:guid w:val="{C52CF9E0-5FC4-419D-8EC0-4C40BF586F98}"/>
      </w:docPartPr>
      <w:docPartBody>
        <w:p w:rsidR="00DC1C31" w:rsidP="00B47C1A">
          <w:pPr>
            <w:pStyle w:val="77FC778CD0AD47D68D9A6354F5F2847B"/>
          </w:pPr>
          <w:r w:rsidRPr="000753FC">
            <w:rPr>
              <w:rStyle w:val="PlaceholderText"/>
            </w:rPr>
            <w:t>Click here to enter text.</w:t>
          </w:r>
        </w:p>
      </w:docPartBody>
    </w:docPart>
    <w:docPart>
      <w:docPartPr>
        <w:name w:val="1EFF12F410464690A9D353CE7C94FFB9"/>
        <w:category>
          <w:name w:val="General"/>
          <w:gallery w:val="placeholder"/>
        </w:category>
        <w:types>
          <w:type w:val="bbPlcHdr"/>
        </w:types>
        <w:behaviors>
          <w:behavior w:val="content"/>
        </w:behaviors>
        <w:guid w:val="{FB278F97-E714-4F1C-91AE-BEB62F5D03F1}"/>
      </w:docPartPr>
      <w:docPartBody>
        <w:p w:rsidR="00DC1C31" w:rsidP="00B47C1A">
          <w:pPr>
            <w:pStyle w:val="1EFF12F410464690A9D353CE7C94FFB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D36C48B-75EC-472D-BBE0-B9D6973D1760}"/>
      </w:docPartPr>
      <w:docPartBody>
        <w:p w:rsidR="00DC1C31">
          <w:r w:rsidRPr="00857AD3">
            <w:rPr>
              <w:rStyle w:val="PlaceholderText"/>
            </w:rPr>
            <w:t>Click or tap here to enter text.</w:t>
          </w:r>
        </w:p>
      </w:docPartBody>
    </w:docPart>
    <w:docPart>
      <w:docPartPr>
        <w:name w:val="50F2FE5F33544224B2259D8D4C0134F0"/>
        <w:category>
          <w:name w:val="General"/>
          <w:gallery w:val="placeholder"/>
        </w:category>
        <w:types>
          <w:type w:val="bbPlcHdr"/>
        </w:types>
        <w:behaviors>
          <w:behavior w:val="content"/>
        </w:behaviors>
        <w:guid w:val="{2A5581A2-42A0-4779-A67A-68F428C3B140}"/>
      </w:docPartPr>
      <w:docPartBody>
        <w:p w:rsidR="00DC1C31" w:rsidP="00B47C1A">
          <w:pPr>
            <w:pStyle w:val="50F2FE5F33544224B2259D8D4C0134F0"/>
          </w:pPr>
          <w:r w:rsidRPr="00857AD3">
            <w:rPr>
              <w:rStyle w:val="PlaceholderText"/>
            </w:rPr>
            <w:t>Click or tap here to enter text.</w:t>
          </w:r>
        </w:p>
      </w:docPartBody>
    </w:docPart>
    <w:docPart>
      <w:docPartPr>
        <w:name w:val="30C541E5BA3E4D26839CD8A2C62DC25E"/>
        <w:category>
          <w:name w:val="General"/>
          <w:gallery w:val="placeholder"/>
        </w:category>
        <w:types>
          <w:type w:val="bbPlcHdr"/>
        </w:types>
        <w:behaviors>
          <w:behavior w:val="content"/>
        </w:behaviors>
        <w:guid w:val="{4DE9E71E-403E-487A-A0B7-AF9FA557990D}"/>
      </w:docPartPr>
      <w:docPartBody>
        <w:p w:rsidR="008C27A3" w:rsidP="008A204F">
          <w:pPr>
            <w:pStyle w:val="30C541E5BA3E4D26839CD8A2C62DC25E"/>
          </w:pPr>
          <w:r w:rsidRPr="003E7C4E">
            <w:rPr>
              <w:rStyle w:val="PlaceholderText"/>
            </w:rPr>
            <w:t>Click or tap here to enter text.</w:t>
          </w:r>
        </w:p>
      </w:docPartBody>
    </w:docPart>
    <w:docPart>
      <w:docPartPr>
        <w:name w:val="827C187AEFB24156A7959230A0EB4421"/>
        <w:category>
          <w:name w:val="General"/>
          <w:gallery w:val="placeholder"/>
        </w:category>
        <w:types>
          <w:type w:val="bbPlcHdr"/>
        </w:types>
        <w:behaviors>
          <w:behavior w:val="content"/>
        </w:behaviors>
        <w:guid w:val="{A927C8B9-685C-4205-A100-8F3A6BC43E76}"/>
      </w:docPartPr>
      <w:docPartBody>
        <w:p w:rsidR="008C27A3" w:rsidP="008A204F">
          <w:pPr>
            <w:pStyle w:val="827C187AEFB24156A7959230A0EB4421"/>
          </w:pPr>
          <w:r w:rsidRPr="00AD6C1A">
            <w:rPr>
              <w:rStyle w:val="PlaceholderText"/>
            </w:rPr>
            <w:t>Click or tap here to enter text.</w:t>
          </w:r>
        </w:p>
      </w:docPartBody>
    </w:docPart>
    <w:docPart>
      <w:docPartPr>
        <w:name w:val="77FCE3B024BC447C8B97E2E5A292555E"/>
        <w:category>
          <w:name w:val="General"/>
          <w:gallery w:val="placeholder"/>
        </w:category>
        <w:types>
          <w:type w:val="bbPlcHdr"/>
        </w:types>
        <w:behaviors>
          <w:behavior w:val="content"/>
        </w:behaviors>
        <w:guid w:val="{09458E93-8B81-40D4-87C2-C48445A08B37}"/>
      </w:docPartPr>
      <w:docPartBody>
        <w:p w:rsidR="007010D1" w:rsidP="005C7792">
          <w:pPr>
            <w:pStyle w:val="77FCE3B024BC447C8B97E2E5A292555E"/>
          </w:pPr>
          <w:r w:rsidRPr="00AD6C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7792"/>
    <w:rPr>
      <w:color w:val="808080"/>
    </w:rPr>
  </w:style>
  <w:style w:type="paragraph" w:customStyle="1" w:styleId="77FC778CD0AD47D68D9A6354F5F2847B">
    <w:name w:val="77FC778CD0AD47D68D9A6354F5F2847B"/>
    <w:rsid w:val="00B47C1A"/>
  </w:style>
  <w:style w:type="paragraph" w:customStyle="1" w:styleId="1EFF12F410464690A9D353CE7C94FFB9">
    <w:name w:val="1EFF12F410464690A9D353CE7C94FFB9"/>
    <w:rsid w:val="00B47C1A"/>
  </w:style>
  <w:style w:type="paragraph" w:customStyle="1" w:styleId="50F2FE5F33544224B2259D8D4C0134F0">
    <w:name w:val="50F2FE5F33544224B2259D8D4C0134F0"/>
    <w:rsid w:val="00B47C1A"/>
  </w:style>
  <w:style w:type="paragraph" w:customStyle="1" w:styleId="30C541E5BA3E4D26839CD8A2C62DC25E">
    <w:name w:val="30C541E5BA3E4D26839CD8A2C62DC25E"/>
    <w:rsid w:val="008A204F"/>
    <w:rPr>
      <w:lang w:val="en-NZ" w:eastAsia="en-NZ"/>
    </w:rPr>
  </w:style>
  <w:style w:type="paragraph" w:customStyle="1" w:styleId="827C187AEFB24156A7959230A0EB4421">
    <w:name w:val="827C187AEFB24156A7959230A0EB4421"/>
    <w:rsid w:val="008A204F"/>
    <w:rPr>
      <w:lang w:val="en-NZ" w:eastAsia="en-NZ"/>
    </w:rPr>
  </w:style>
  <w:style w:type="paragraph" w:customStyle="1" w:styleId="77FCE3B024BC447C8B97E2E5A292555E">
    <w:name w:val="77FCE3B024BC447C8B97E2E5A292555E"/>
    <w:rsid w:val="005C7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CBA00AC-4330-4E32-932A-F27D3AAF9928}">
  <ds:schemaRefs>
    <ds:schemaRef ds:uri="http://purl.org/dc/dcmitype/"/>
    <ds:schemaRef ds:uri="c86d72e2-090a-4e7d-987e-218d8a0db591"/>
    <ds:schemaRef ds:uri="6ab18433-7710-49bd-9bb4-0bb85747556a"/>
    <ds:schemaRef ds:uri="4600776d-0a3c-44b4-bff2-0ceaafb13046"/>
    <ds:schemaRef ds:uri="http://purl.org/dc/elements/1.1/"/>
    <ds:schemaRef ds:uri="http://schemas.microsoft.com/office/2006/metadata/properties"/>
    <ds:schemaRef ds:uri="http://schemas.microsoft.com/office/infopath/2007/PartnerControls"/>
    <ds:schemaRef ds:uri="0606af38-29d8-407d-826d-7a0cb9d9f4ed"/>
    <ds:schemaRef ds:uri="http://purl.org/dc/terms/"/>
    <ds:schemaRef ds:uri="http://schemas.microsoft.com/office/2006/documentManagement/types"/>
    <ds:schemaRef ds:uri="http://schemas.openxmlformats.org/package/2006/metadata/core-properties"/>
    <ds:schemaRef ds:uri="ca160097-f9a4-47a2-9b12-b18df77a0bea"/>
    <ds:schemaRef ds:uri="http://www.w3.org/XML/1998/namespace"/>
  </ds:schemaRefs>
</ds:datastoreItem>
</file>

<file path=customXml/itemProps3.xml><?xml version="1.0" encoding="utf-8"?>
<ds:datastoreItem xmlns:ds="http://schemas.openxmlformats.org/officeDocument/2006/customXml" ds:itemID="{AFCE1308-1639-43C4-A5C9-96DD06AC9B3E}">
  <ds:schemaRefs>
    <ds:schemaRef ds:uri="http://schemas.microsoft.com/sharepoint/v3/contenttype/forms"/>
  </ds:schemaRefs>
</ds:datastoreItem>
</file>

<file path=customXml/itemProps4.xml><?xml version="1.0" encoding="utf-8"?>
<ds:datastoreItem xmlns:ds="http://schemas.openxmlformats.org/officeDocument/2006/customXml" ds:itemID="{4CA036E2-06A3-4BE2-937F-1CB3E056ED4C}">
  <ds:schemaRefs>
    <ds:schemaRef ds:uri="http://schemas.microsoft.com/sharepoint/events"/>
  </ds:schemaRefs>
</ds:datastoreItem>
</file>

<file path=customXml/itemProps5.xml><?xml version="1.0" encoding="utf-8"?>
<ds:datastoreItem xmlns:ds="http://schemas.openxmlformats.org/officeDocument/2006/customXml" ds:itemID="{7029377E-F9B4-4CBE-89C3-3049EDDC7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