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77DDE" w:rsidP="00EF76CC">
      <w:pPr>
        <w:pStyle w:val="TitleCommittee0"/>
      </w:pPr>
      <w:sdt>
        <w:sdtPr>
          <w:alias w:val="CommitteeName"/>
          <w:tag w:val="CommitteeName"/>
          <w:id w:val="1869951332"/>
          <w:placeholder>
            <w:docPart w:val="3516BAAE2DF943A796676FB15329250E"/>
          </w:placeholder>
          <w:richText/>
        </w:sdtPr>
        <w:sdtContent>
          <w:r>
            <w:t>Treasury Committee</w:t>
          </w:r>
        </w:sdtContent>
      </w:sdt>
    </w:p>
    <w:p w:rsidR="00477DDE" w:rsidP="00EF76CC">
      <w:pPr>
        <w:pStyle w:val="TitleInquiry0"/>
      </w:pPr>
      <w:r>
        <w:t xml:space="preserve">Oral evidence: </w:t>
      </w:r>
      <w:sdt>
        <w:sdtPr>
          <w:alias w:val="InquiryName"/>
          <w:tag w:val="InquiryName"/>
          <w:id w:val="377371847"/>
          <w:placeholder>
            <w:docPart w:val="3516BAAE2DF943A796676FB15329250E"/>
          </w:placeholder>
          <w:richText/>
        </w:sdtPr>
        <w:sdtContent>
          <w:r>
            <w:t>Autumn 2022 Fiscal Events</w:t>
          </w:r>
        </w:sdtContent>
      </w:sdt>
      <w:r>
        <w:t xml:space="preserve">, HC </w:t>
      </w:r>
      <w:sdt>
        <w:sdtPr>
          <w:alias w:val="InquiryRefNo"/>
          <w:tag w:val="InquiryRefNo"/>
          <w:id w:val="-281725174"/>
          <w:placeholder>
            <w:docPart w:val="3516BAAE2DF943A796676FB15329250E"/>
          </w:placeholder>
          <w:richText/>
        </w:sdtPr>
        <w:sdtContent>
          <w:r w:rsidR="0041648D">
            <w:t>740</w:t>
          </w:r>
        </w:sdtContent>
      </w:sdt>
    </w:p>
    <w:sdt>
      <w:sdtPr>
        <w:alias w:val="SittingDate"/>
        <w:tag w:val="SittingDate"/>
        <w:id w:val="-1160222926"/>
        <w:placeholder>
          <w:docPart w:val="3516BAAE2DF943A796676FB15329250E"/>
        </w:placeholder>
        <w:richText/>
      </w:sdtPr>
      <w:sdtContent>
        <w:p w:rsidR="00477DDE" w:rsidP="00EF76CC">
          <w:pPr>
            <w:pStyle w:val="Para"/>
          </w:pPr>
          <w:r>
            <w:t>Wednesday 23 November 2022</w:t>
          </w:r>
        </w:p>
      </w:sdtContent>
    </w:sdt>
    <w:p w:rsidR="00477DDE" w:rsidP="00EF76CC">
      <w:pPr>
        <w:pStyle w:val="Para"/>
      </w:pPr>
      <w:r>
        <w:t xml:space="preserve">Ordered by the House of </w:t>
      </w:r>
      <w:sdt>
        <w:sdtPr>
          <w:alias w:val="House"/>
          <w:tag w:val="House"/>
          <w:id w:val="809213435"/>
          <w:placeholder>
            <w:docPart w:val="3516BAAE2DF943A796676FB15329250E"/>
          </w:placeholder>
          <w:richText/>
        </w:sdtPr>
        <w:sdtContent>
          <w:r w:rsidRPr="00615759">
            <w:t>Commons</w:t>
          </w:r>
        </w:sdtContent>
      </w:sdt>
      <w:r w:rsidRPr="00615759">
        <w:t xml:space="preserve"> to be published on </w:t>
      </w:r>
      <w:sdt>
        <w:sdtPr>
          <w:alias w:val="PublishDate"/>
          <w:tag w:val="PublishDate"/>
          <w:id w:val="217021599"/>
          <w:placeholder>
            <w:docPart w:val="3516BAAE2DF943A796676FB15329250E"/>
          </w:placeholder>
          <w:richText/>
        </w:sdtPr>
        <w:sdtContent>
          <w:r>
            <w:t>23 November 2022</w:t>
          </w:r>
        </w:sdtContent>
      </w:sdt>
      <w:r w:rsidRPr="00615759">
        <w:t>.</w:t>
      </w:r>
    </w:p>
    <w:p w:rsidR="00477DDE" w:rsidP="00EF76CC">
      <w:r>
        <w:fldChar w:fldCharType="begin"/>
      </w:r>
      <w:r>
        <w:instrText xml:space="preserve"> HYPERLINK "https://parliamentlive.tv/Event/Index/584d0937-330c-4daf-864b-aef12f3bf95e" </w:instrText>
      </w:r>
      <w:r>
        <w:fldChar w:fldCharType="separate"/>
      </w:r>
      <w:r>
        <w:rPr>
          <w:rStyle w:val="Hyperlink"/>
        </w:rPr>
        <w:t xml:space="preserve">Watch </w:t>
      </w:r>
      <w:r>
        <w:rPr>
          <w:rStyle w:val="Hyperlink"/>
        </w:rPr>
        <w:t>the meeting</w:t>
      </w:r>
      <w:r>
        <w:fldChar w:fldCharType="end"/>
      </w:r>
    </w:p>
    <w:p w:rsidR="00477DDE" w:rsidP="00EF76CC">
      <w:r>
        <w:t xml:space="preserve">Members present: </w:t>
      </w:r>
      <w:sdt>
        <w:sdtPr>
          <w:alias w:val="MembersPresent"/>
          <w:tag w:val="MembersPresent"/>
          <w:id w:val="366340316"/>
          <w:placeholder>
            <w:docPart w:val="3516BAAE2DF943A796676FB15329250E"/>
          </w:placeholder>
          <w:richText/>
        </w:sdtPr>
        <w:sdtContent>
          <w:sdt>
            <w:sdtPr>
              <w:alias w:val="MembersPresent"/>
              <w:tag w:val="MembersPresent"/>
              <w:id w:val="-178893596"/>
              <w:placeholder>
                <w:docPart w:val="92D079030586453BB6A6474D2BD8AA83"/>
              </w:placeholder>
              <w:richText/>
            </w:sdtPr>
            <w:sdtContent>
              <w:r>
                <w:t>Harriett Baldwin (Chair); Rushanara Ali; Mr John Baron; Anthony Browne; Dame Angela Eagle; Emma Hardy; Danny Kruger; Andrea Leadsom; Siobhain McDonagh; Anne Marie Morris; Alison Thewliss.</w:t>
              </w:r>
            </w:sdtContent>
          </w:sdt>
        </w:sdtContent>
      </w:sdt>
    </w:p>
    <w:p w:rsidR="00477DDE" w:rsidP="00EF76CC">
      <w:pPr>
        <w:pStyle w:val="ParaCentre"/>
      </w:pPr>
      <w:r w:rsidRPr="00156A60">
        <w:t xml:space="preserve">Questions </w:t>
      </w:r>
      <w:sdt>
        <w:sdtPr>
          <w:alias w:val="QuestionNumbers"/>
          <w:tag w:val="QuestionNumbers"/>
          <w:id w:val="-1223666168"/>
          <w:placeholder>
            <w:docPart w:val="3516BAAE2DF943A796676FB15329250E"/>
          </w:placeholder>
          <w:richText/>
        </w:sdtPr>
        <w:sdtContent>
          <w:r w:rsidR="0041648D">
            <w:t>422</w:t>
          </w:r>
          <w:r>
            <w:t xml:space="preserve"> - </w:t>
          </w:r>
          <w:r w:rsidR="00BE077B">
            <w:t>532</w:t>
          </w:r>
        </w:sdtContent>
      </w:sdt>
    </w:p>
    <w:p w:rsidR="00477DDE" w:rsidP="00EF76CC">
      <w:pPr>
        <w:pStyle w:val="TitleWitnesses0"/>
      </w:pPr>
      <w:r>
        <w:t>Witnesses</w:t>
      </w:r>
    </w:p>
    <w:sdt>
      <w:sdtPr>
        <w:alias w:val="WitnessSet"/>
        <w:tag w:val="WitnessSet"/>
        <w:id w:val="-368373484"/>
        <w:placeholder>
          <w:docPart w:val="1B7B4751A8C34CF1B7A8EF1963D43B61"/>
        </w:placeholder>
        <w:richText/>
      </w:sdtPr>
      <w:sdtContent>
        <w:p w:rsidR="00477DDE" w:rsidP="00EF76CC">
          <w:pPr>
            <w:pStyle w:val="Para"/>
          </w:pPr>
          <w:r>
            <w:t xml:space="preserve">I: </w:t>
          </w:r>
          <w:r w:rsidR="000E1532">
            <w:t xml:space="preserve">Rt Hon </w:t>
          </w:r>
          <w:r>
            <w:t>Jeremy Hunt MP, Chancellor of the Exchequer, HM Treasury; Dan York-Smith, Director of Strategy, Planning and Budget, HM Treasury.</w:t>
          </w:r>
        </w:p>
      </w:sdtContent>
    </w:sdt>
    <w:p w:rsidR="00477DDE" w:rsidP="00EF76CC">
      <w:pPr>
        <w:pStyle w:val="Para"/>
      </w:pPr>
    </w:p>
    <w:sdt>
      <w:sdtPr>
        <w:rPr>
          <w:sz w:val="22"/>
        </w:rPr>
        <w:alias w:val="WitnessExamination"/>
        <w:tag w:val="WitnessExamination"/>
        <w:id w:val="2003463402"/>
        <w:placeholder>
          <w:docPart w:val="1B7B4751A8C34CF1B7A8EF1963D43B61"/>
        </w:placeholder>
        <w:richText/>
      </w:sdtPr>
      <w:sdtEndPr>
        <w:rPr>
          <w:sz w:val="28"/>
        </w:rPr>
      </w:sdtEndPr>
      <w:sdtContent>
        <w:p w:rsidR="00477DDE" w:rsidP="00EF76CC">
          <w:pPr>
            <w:pStyle w:val="TitlePanel0"/>
            <w:rPr>
              <w:sz w:val="22"/>
            </w:rPr>
          </w:pPr>
          <w:bookmarkStart w:id="0" w:name="Panel1"/>
          <w:r w:rsidRPr="00477DDE">
            <w:rPr>
              <w:szCs w:val="28"/>
            </w:rPr>
            <w:t>Examination of witnesses</w:t>
          </w:r>
        </w:p>
        <w:p w:rsidR="00477DDE" w:rsidP="00EF76CC">
          <w:pPr>
            <w:pStyle w:val="TitlePanel0"/>
            <w:jc w:val="both"/>
          </w:pPr>
          <w:r>
            <w:rPr>
              <w:sz w:val="22"/>
            </w:rPr>
            <w:t xml:space="preserve">Witnesses: </w:t>
          </w:r>
          <w:r>
            <w:rPr>
              <w:sz w:val="22"/>
            </w:rPr>
            <w:t>Jeremy Hunt and Dan York-Smith.</w:t>
          </w:r>
        </w:p>
      </w:sdtContent>
    </w:sdt>
    <w:p w:rsidR="006320D1" w:rsidP="00EF76CC">
      <w:pPr>
        <w:pStyle w:val="Question"/>
      </w:pPr>
      <w:bookmarkEnd w:id="0"/>
      <w:sdt>
        <w:sdtPr>
          <w:alias w:val="Member"/>
          <w:tag w:val="&lt;Member mnisId='4107' dodsId='40489'&gt;"/>
          <w:id w:val="-207188381"/>
          <w:placeholder>
            <w:docPart w:val="DefaultPlaceholder_-1854013440"/>
          </w:placeholder>
          <w:richText/>
        </w:sdtPr>
        <w:sdtContent>
          <w:r w:rsidRPr="006320D1" w:rsidR="00477DDE">
            <w:rPr>
              <w:b/>
              <w:bCs/>
            </w:rPr>
            <w:t>Chair:</w:t>
          </w:r>
        </w:sdtContent>
      </w:sdt>
      <w:r>
        <w:t xml:space="preserve"> </w:t>
      </w:r>
      <w:r w:rsidR="00FC20BA">
        <w:t>Wel</w:t>
      </w:r>
      <w:r w:rsidR="00FA136A">
        <w:t xml:space="preserve">come to the </w:t>
      </w:r>
      <w:r w:rsidR="00FC20BA">
        <w:t>T</w:t>
      </w:r>
      <w:r w:rsidR="00FA136A">
        <w:t xml:space="preserve">reasury Committee </w:t>
      </w:r>
      <w:r w:rsidR="00FC20BA">
        <w:t xml:space="preserve">evidence session on your </w:t>
      </w:r>
      <w:r w:rsidR="00F65A0E">
        <w:t>autumn statement</w:t>
      </w:r>
      <w:r w:rsidR="00FC20BA">
        <w:t>, Chancellor. Can I invite you to introduce yourself and your colleague for the record?</w:t>
      </w:r>
    </w:p>
    <w:p w:rsidR="00FA136A" w:rsidP="00EF76CC">
      <w:pPr>
        <w:pStyle w:val="Answer"/>
      </w:pPr>
      <w:sdt>
        <w:sdtPr>
          <w:alias w:val="Witness"/>
          <w:id w:val="-994485006"/>
          <w:placeholder>
            <w:docPart w:val="DefaultPlaceholder_-1854013440"/>
          </w:placeholder>
          <w:richText/>
        </w:sdtPr>
        <w:sdtContent>
          <w:r w:rsidRPr="00FC20BA" w:rsidR="00FC20BA">
            <w:rPr>
              <w:b/>
              <w:i/>
              <w:iCs/>
            </w:rPr>
            <w:t>Jeremy Hunt:</w:t>
          </w:r>
          <w:r w:rsidRPr="006320D1" w:rsidR="006320D1">
            <w:rPr>
              <w:b/>
            </w:rPr>
            <w:t xml:space="preserve"> </w:t>
          </w:r>
        </w:sdtContent>
      </w:sdt>
      <w:r w:rsidR="00FC20BA">
        <w:t xml:space="preserve">I am </w:t>
      </w:r>
      <w:r>
        <w:t>Jeremy Hunt, Chancellor of the Exchequer</w:t>
      </w:r>
      <w:r w:rsidR="00FC20BA">
        <w:t xml:space="preserve">. Dan York-Smith is my top official helping me put together the </w:t>
      </w:r>
      <w:r w:rsidR="00F65A0E">
        <w:t>autumn statement</w:t>
      </w:r>
      <w:r w:rsidR="00FC20BA">
        <w:t xml:space="preserve">. I thought it was probably a reasonable guess that you might have one or two questions about that. Dan is here for some of the detail. </w:t>
      </w:r>
    </w:p>
    <w:p w:rsidR="00477DDE" w:rsidP="00EF76CC">
      <w:pPr>
        <w:pStyle w:val="Question"/>
      </w:pPr>
      <w:sdt>
        <w:sdtPr>
          <w:alias w:val="Member"/>
          <w:tag w:val="&lt;Member mnisId='4107' dodsId='40489'&gt;"/>
          <w:id w:val="1879586381"/>
          <w:placeholder>
            <w:docPart w:val="DefaultPlaceholder_-1854013440"/>
          </w:placeholder>
          <w:richText/>
        </w:sdtPr>
        <w:sdtContent>
          <w:r w:rsidRPr="00FA136A" w:rsidR="00FA136A">
            <w:rPr>
              <w:b/>
            </w:rPr>
            <w:t>Chair:</w:t>
          </w:r>
        </w:sdtContent>
      </w:sdt>
      <w:r w:rsidR="00FA136A">
        <w:t xml:space="preserve"> </w:t>
      </w:r>
      <w:r w:rsidR="000303FF">
        <w:t>Absolutely,</w:t>
      </w:r>
      <w:r w:rsidR="00FC20BA">
        <w:t xml:space="preserve"> </w:t>
      </w:r>
      <w:r w:rsidR="000303FF">
        <w:t xml:space="preserve">this </w:t>
      </w:r>
      <w:r w:rsidR="00FC20BA">
        <w:t xml:space="preserve">is definitely our </w:t>
      </w:r>
      <w:r w:rsidR="00F65A0E">
        <w:t>autumn statement</w:t>
      </w:r>
      <w:r w:rsidR="00FC20BA">
        <w:t xml:space="preserve"> session. I am going to start with a </w:t>
      </w:r>
      <w:r w:rsidR="00FA136A">
        <w:t>quick yes</w:t>
      </w:r>
      <w:r w:rsidR="00FC20BA">
        <w:t>-</w:t>
      </w:r>
      <w:r w:rsidR="00FA136A">
        <w:t xml:space="preserve">no question </w:t>
      </w:r>
      <w:r w:rsidR="00FC20BA">
        <w:t xml:space="preserve">on something slightly different. Did the story that </w:t>
      </w:r>
      <w:r w:rsidR="00FA136A">
        <w:t xml:space="preserve">senior Government figures </w:t>
      </w:r>
      <w:r w:rsidR="00FC20BA">
        <w:t>we</w:t>
      </w:r>
      <w:r w:rsidR="00FA136A">
        <w:t xml:space="preserve">re planning </w:t>
      </w:r>
      <w:r w:rsidR="00FC20BA">
        <w:t>to put Britain on the path to a Swiss-style relationship with the European Union originate in the Treasury?</w:t>
      </w:r>
    </w:p>
    <w:p w:rsidR="00FC20BA" w:rsidP="00EF76CC">
      <w:pPr>
        <w:pStyle w:val="Answer"/>
      </w:pPr>
      <w:sdt>
        <w:sdtPr>
          <w:alias w:val="Witness"/>
          <w:id w:val="341063055"/>
          <w:placeholder>
            <w:docPart w:val="DefaultPlaceholder_-1854013440"/>
          </w:placeholder>
          <w:richText/>
        </w:sdtPr>
        <w:sdtContent>
          <w:r w:rsidRPr="00FC20BA">
            <w:rPr>
              <w:b/>
              <w:i/>
              <w:iCs/>
            </w:rPr>
            <w:t>Jeremy Hunt:</w:t>
          </w:r>
          <w:r w:rsidRPr="00FA136A" w:rsidR="00FA136A">
            <w:rPr>
              <w:b/>
            </w:rPr>
            <w:t xml:space="preserve"> </w:t>
          </w:r>
        </w:sdtContent>
      </w:sdt>
      <w:r>
        <w:t>Perhaps it would help if I</w:t>
      </w:r>
      <w:r w:rsidR="008A01F6">
        <w:t>—</w:t>
      </w:r>
    </w:p>
    <w:p w:rsidR="00FC20BA" w:rsidP="00EF76CC">
      <w:pPr>
        <w:pStyle w:val="Remark"/>
      </w:pPr>
      <w:sdt>
        <w:sdtPr>
          <w:alias w:val="Member"/>
          <w:tag w:val="&lt;Member mnisId='4107' dodsId='40489'&gt;"/>
          <w:id w:val="-298150927"/>
          <w:placeholder>
            <w:docPart w:val="B713761051AC4E59BB785E03D5AD9328"/>
          </w:placeholder>
          <w:richText/>
        </w:sdtPr>
        <w:sdtContent>
          <w:r w:rsidRPr="00FA136A">
            <w:rPr>
              <w:b/>
            </w:rPr>
            <w:t>Chair:</w:t>
          </w:r>
        </w:sdtContent>
      </w:sdt>
      <w:r>
        <w:t xml:space="preserve"> It is a yes-no question. </w:t>
      </w:r>
    </w:p>
    <w:p w:rsidR="000F4F9F" w:rsidP="00EF76CC">
      <w:pPr>
        <w:pStyle w:val="Answer"/>
      </w:pPr>
      <w:sdt>
        <w:sdtPr>
          <w:alias w:val="Witness"/>
          <w:id w:val="-1093092519"/>
          <w:placeholder>
            <w:docPart w:val="E727FDEF1DA34ACE9FBC4322589672B2"/>
          </w:placeholder>
          <w:richText/>
        </w:sdtPr>
        <w:sdtContent>
          <w:r w:rsidRPr="00FC20BA">
            <w:rPr>
              <w:b/>
              <w:i/>
              <w:iCs/>
            </w:rPr>
            <w:t>Jeremy Hunt:</w:t>
          </w:r>
          <w:r w:rsidRPr="00FA136A">
            <w:rPr>
              <w:b/>
            </w:rPr>
            <w:t xml:space="preserve"> </w:t>
          </w:r>
        </w:sdtContent>
      </w:sdt>
      <w:r>
        <w:t xml:space="preserve">I know it is a yes-no question. I will give you a yes-no answer, but perhaps it would help if I stated very clearly what my position is and what the Government position is. We support the </w:t>
      </w:r>
      <w:r w:rsidR="000303FF">
        <w:t>trade and co</w:t>
      </w:r>
      <w:r w:rsidR="000303FF">
        <w:noBreakHyphen/>
        <w:t>operation agreement</w:t>
      </w:r>
      <w:r>
        <w:t>. It is an excellent agreement that was negotiated by Boris Johnson and David Frost.</w:t>
      </w:r>
    </w:p>
    <w:p w:rsidR="006A5FA9" w:rsidP="00EF76CC">
      <w:pPr>
        <w:pStyle w:val="Answer"/>
      </w:pPr>
      <w:r>
        <w:t>We do not support, we would not contemplate, I do not support and I have never contemplated any agreement that means we are moving away from the TCA</w:t>
      </w:r>
      <w:r w:rsidR="00EF76CC">
        <w:t>;</w:t>
      </w:r>
      <w:r>
        <w:t xml:space="preserve"> </w:t>
      </w:r>
      <w:r w:rsidR="00E65013">
        <w:t xml:space="preserve">that </w:t>
      </w:r>
      <w:r>
        <w:t>we are not negotiating or deciding the regulations we want as sovereign equals</w:t>
      </w:r>
      <w:r w:rsidR="00EF76CC">
        <w:t>;</w:t>
      </w:r>
      <w:r>
        <w:t xml:space="preserve"> </w:t>
      </w:r>
      <w:r w:rsidR="00E65013">
        <w:t xml:space="preserve">that </w:t>
      </w:r>
      <w:r>
        <w:t>we are paying unnecessary money to the EU</w:t>
      </w:r>
      <w:r w:rsidR="00EF76CC">
        <w:t>;</w:t>
      </w:r>
      <w:r>
        <w:t xml:space="preserve"> or</w:t>
      </w:r>
      <w:r w:rsidR="00E65013">
        <w:t>,</w:t>
      </w:r>
      <w:r>
        <w:t xml:space="preserve"> indeed</w:t>
      </w:r>
      <w:r w:rsidR="00E65013">
        <w:t>,</w:t>
      </w:r>
      <w:r>
        <w:t xml:space="preserve"> </w:t>
      </w:r>
      <w:r w:rsidR="00E65013">
        <w:t xml:space="preserve">that </w:t>
      </w:r>
      <w:r>
        <w:t>we are compromising on freedom of movement.</w:t>
      </w:r>
    </w:p>
    <w:p w:rsidR="000F4F9F" w:rsidP="00EF76CC">
      <w:pPr>
        <w:pStyle w:val="Answer"/>
      </w:pPr>
      <w:r>
        <w:t xml:space="preserve">That has always been my position as Chancellor, and I would suggest that for politicians actions speak louder than words. If you look in the </w:t>
      </w:r>
      <w:r w:rsidR="00F65A0E">
        <w:t>autumn statement</w:t>
      </w:r>
      <w:r>
        <w:t>, with Solvency II and what we have pla</w:t>
      </w:r>
      <w:r w:rsidR="00E65013">
        <w:t>n</w:t>
      </w:r>
      <w:r>
        <w:t xml:space="preserve">ned on growth regulations, you can see there is a very clear intention to diverge from EU regulations when it is the right thing to do for the United Kingdom. That is the Government position. </w:t>
      </w:r>
    </w:p>
    <w:p w:rsidR="000F4F9F" w:rsidP="00EF76CC">
      <w:pPr>
        <w:pStyle w:val="Answer"/>
      </w:pPr>
      <w:r>
        <w:t xml:space="preserve">With respect to the story in </w:t>
      </w:r>
      <w:r w:rsidR="00EF76CC">
        <w:rPr>
          <w:i/>
          <w:iCs/>
        </w:rPr>
        <w:t>T</w:t>
      </w:r>
      <w:r w:rsidRPr="00EF76CC" w:rsidR="00E65013">
        <w:rPr>
          <w:i/>
          <w:iCs/>
        </w:rPr>
        <w:t>he</w:t>
      </w:r>
      <w:r w:rsidRPr="000F4F9F" w:rsidR="00E65013">
        <w:rPr>
          <w:i/>
          <w:iCs/>
        </w:rPr>
        <w:t xml:space="preserve"> </w:t>
      </w:r>
      <w:r w:rsidRPr="000F4F9F">
        <w:rPr>
          <w:i/>
          <w:iCs/>
        </w:rPr>
        <w:t>Sunday Times</w:t>
      </w:r>
      <w:r>
        <w:t xml:space="preserve">, if you are asking whether the Treasury or I were the source for any suggestion that we should seek to renegotiate the TCA to move it towards an agreement more like the one with Switzerland, the answer is no. That is not my position and never has been. </w:t>
      </w:r>
    </w:p>
    <w:p w:rsidR="00FA136A" w:rsidP="00EF76CC">
      <w:pPr>
        <w:pStyle w:val="Answer"/>
      </w:pPr>
      <w:r>
        <w:t>If you are asking whether I believe we could remove the physical barriers to trade in the way that happens on the Franco-Swiss border and the Norway-Sweden border</w:t>
      </w:r>
      <w:r w:rsidR="00F23F60">
        <w:t>, and</w:t>
      </w:r>
      <w:r>
        <w:t xml:space="preserve"> in a way that is relevant for the Northern Ireland protocol issues on the island of Ireland, that has been my public </w:t>
      </w:r>
      <w:r>
        <w:t>position for some time. I answered questions on that with Mishal Husain. That</w:t>
      </w:r>
      <w:r w:rsidR="00F23F60">
        <w:t>, I think,</w:t>
      </w:r>
      <w:r>
        <w:t xml:space="preserve"> answers your question.</w:t>
      </w:r>
    </w:p>
    <w:p w:rsidR="00FA136A" w:rsidP="00EF76CC">
      <w:pPr>
        <w:pStyle w:val="Question"/>
      </w:pPr>
      <w:sdt>
        <w:sdtPr>
          <w:alias w:val="Member"/>
          <w:tag w:val="&lt;Member mnisId='4107' dodsId='40489'&gt;"/>
          <w:id w:val="1486591378"/>
          <w:placeholder>
            <w:docPart w:val="DefaultPlaceholder_-1854013440"/>
          </w:placeholder>
          <w:richText/>
        </w:sdtPr>
        <w:sdtContent>
          <w:r w:rsidRPr="00FA136A">
            <w:rPr>
              <w:b/>
            </w:rPr>
            <w:t>Chair:</w:t>
          </w:r>
        </w:sdtContent>
      </w:sdt>
      <w:r>
        <w:t xml:space="preserve"> </w:t>
      </w:r>
      <w:r w:rsidR="000F4F9F">
        <w:t>I</w:t>
      </w:r>
      <w:r>
        <w:t>t was not a yes</w:t>
      </w:r>
      <w:r w:rsidR="000F4F9F">
        <w:t>-</w:t>
      </w:r>
      <w:r>
        <w:t xml:space="preserve">no answer, </w:t>
      </w:r>
      <w:r w:rsidR="000F4F9F">
        <w:t xml:space="preserve">though, Chancellor. </w:t>
      </w:r>
      <w:r>
        <w:t xml:space="preserve">I heard a </w:t>
      </w:r>
      <w:r w:rsidR="000F4F9F">
        <w:t>“</w:t>
      </w:r>
      <w:r>
        <w:t>yes</w:t>
      </w:r>
      <w:r w:rsidR="000F4F9F">
        <w:t>”</w:t>
      </w:r>
      <w:r>
        <w:t xml:space="preserve"> there</w:t>
      </w:r>
      <w:r w:rsidR="000F4F9F">
        <w:t xml:space="preserve">. </w:t>
      </w:r>
    </w:p>
    <w:p w:rsidR="000F4F9F" w:rsidP="00EF76CC">
      <w:pPr>
        <w:pStyle w:val="Answer"/>
      </w:pPr>
      <w:sdt>
        <w:sdtPr>
          <w:alias w:val="Witness"/>
          <w:id w:val="-1971580675"/>
          <w:placeholder>
            <w:docPart w:val="DefaultPlaceholder_-1854013440"/>
          </w:placeholder>
          <w:richText/>
        </w:sdtPr>
        <w:sdtContent>
          <w:r w:rsidRPr="00FC20BA" w:rsidR="00FC20BA">
            <w:rPr>
              <w:b/>
              <w:i/>
              <w:iCs/>
            </w:rPr>
            <w:t>Jeremy Hunt:</w:t>
          </w:r>
          <w:r w:rsidRPr="00FA136A" w:rsidR="00FA136A">
            <w:rPr>
              <w:b/>
            </w:rPr>
            <w:t xml:space="preserve"> </w:t>
          </w:r>
        </w:sdtContent>
      </w:sdt>
      <w:r>
        <w:t xml:space="preserve">I am sorry, Chair. </w:t>
      </w:r>
      <w:r w:rsidR="00FA136A">
        <w:t>I need to correct you</w:t>
      </w:r>
      <w:r>
        <w:t xml:space="preserve">. I am not and the Treasury is not the source of </w:t>
      </w:r>
      <w:r w:rsidR="00F23F60">
        <w:t xml:space="preserve">any </w:t>
      </w:r>
      <w:r>
        <w:t xml:space="preserve">suggestion that we want to </w:t>
      </w:r>
      <w:r w:rsidR="00FA136A">
        <w:t xml:space="preserve">move away from the TCA or not have sovereign control </w:t>
      </w:r>
      <w:r>
        <w:t xml:space="preserve">of our regulations. That is very important. </w:t>
      </w:r>
    </w:p>
    <w:p w:rsidR="00FA136A" w:rsidP="00EF76CC">
      <w:pPr>
        <w:pStyle w:val="Answer"/>
      </w:pPr>
      <w:r>
        <w:t>If you are asking whether I believe that technology can reduce barriers to trade,</w:t>
      </w:r>
      <w:r>
        <w:t xml:space="preserve"> yes, I do</w:t>
      </w:r>
      <w:r>
        <w:t xml:space="preserve">. That could </w:t>
      </w:r>
      <w:r>
        <w:t xml:space="preserve">be </w:t>
      </w:r>
      <w:r>
        <w:t xml:space="preserve">a very important way forward. In the context of people saying that Brexit trade barriers are the cause of our problems, my answer is that technology will be a solution. </w:t>
      </w:r>
    </w:p>
    <w:p w:rsidR="00FA136A" w:rsidP="00EF76CC">
      <w:pPr>
        <w:pStyle w:val="Question"/>
      </w:pPr>
      <w:sdt>
        <w:sdtPr>
          <w:alias w:val="Member"/>
          <w:tag w:val="&lt;Member mnisId='4107' dodsId='40489'&gt;"/>
          <w:id w:val="1021816598"/>
          <w:placeholder>
            <w:docPart w:val="DefaultPlaceholder_-1854013440"/>
          </w:placeholder>
          <w:richText/>
        </w:sdtPr>
        <w:sdtContent>
          <w:r w:rsidRPr="00FA136A">
            <w:rPr>
              <w:b/>
            </w:rPr>
            <w:t>Chair:</w:t>
          </w:r>
        </w:sdtContent>
      </w:sdt>
      <w:r>
        <w:t xml:space="preserve"> </w:t>
      </w:r>
      <w:r w:rsidR="000F4F9F">
        <w:t xml:space="preserve">From </w:t>
      </w:r>
      <w:r w:rsidRPr="00EF76CC" w:rsidR="00EF76CC">
        <w:rPr>
          <w:i/>
          <w:iCs/>
        </w:rPr>
        <w:t xml:space="preserve">The </w:t>
      </w:r>
      <w:r w:rsidRPr="000F4F9F" w:rsidR="000F4F9F">
        <w:rPr>
          <w:i/>
          <w:iCs/>
        </w:rPr>
        <w:t>Sunday Times</w:t>
      </w:r>
      <w:r w:rsidR="000F4F9F">
        <w:t xml:space="preserve"> </w:t>
      </w:r>
      <w:r>
        <w:t xml:space="preserve">story, it sounds as though the hares that </w:t>
      </w:r>
      <w:r w:rsidR="000F4F9F">
        <w:t xml:space="preserve">suddenly </w:t>
      </w:r>
      <w:r>
        <w:t xml:space="preserve">set off </w:t>
      </w:r>
      <w:r w:rsidRPr="004345B6" w:rsidR="004345B6">
        <w:t>on to</w:t>
      </w:r>
      <w:r w:rsidR="000F4F9F">
        <w:t xml:space="preserve"> the front page of </w:t>
      </w:r>
      <w:r w:rsidRPr="00EF76CC" w:rsidR="00EF76CC">
        <w:rPr>
          <w:i/>
          <w:iCs/>
        </w:rPr>
        <w:t>The</w:t>
      </w:r>
      <w:r w:rsidRPr="000F4F9F" w:rsidR="000F4F9F">
        <w:rPr>
          <w:i/>
          <w:iCs/>
        </w:rPr>
        <w:t xml:space="preserve"> Sunday Times</w:t>
      </w:r>
      <w:r w:rsidR="000F4F9F">
        <w:t xml:space="preserve"> may have started their run </w:t>
      </w:r>
      <w:r>
        <w:t>from the Treasury</w:t>
      </w:r>
      <w:r w:rsidR="000F4F9F">
        <w:t>.</w:t>
      </w:r>
    </w:p>
    <w:p w:rsidR="00FA136A" w:rsidP="00EF76CC">
      <w:pPr>
        <w:pStyle w:val="Answer"/>
      </w:pPr>
      <w:sdt>
        <w:sdtPr>
          <w:alias w:val="Witness"/>
          <w:id w:val="898013240"/>
          <w:placeholder>
            <w:docPart w:val="DefaultPlaceholder_-1854013440"/>
          </w:placeholder>
          <w:richText/>
        </w:sdtPr>
        <w:sdtContent>
          <w:r w:rsidRPr="00FC20BA" w:rsidR="00FC20BA">
            <w:rPr>
              <w:b/>
              <w:i/>
              <w:iCs/>
            </w:rPr>
            <w:t>Jeremy Hunt:</w:t>
          </w:r>
          <w:r w:rsidRPr="00FA136A">
            <w:rPr>
              <w:b/>
            </w:rPr>
            <w:t xml:space="preserve"> </w:t>
          </w:r>
        </w:sdtContent>
      </w:sdt>
      <w:r w:rsidR="000F4F9F">
        <w:t xml:space="preserve">You will have to </w:t>
      </w:r>
      <w:r>
        <w:t xml:space="preserve">talk to </w:t>
      </w:r>
      <w:r w:rsidRPr="00EF76CC" w:rsidR="00EF76CC">
        <w:rPr>
          <w:i/>
          <w:iCs/>
        </w:rPr>
        <w:t>The</w:t>
      </w:r>
      <w:r w:rsidRPr="000F4F9F">
        <w:rPr>
          <w:i/>
          <w:iCs/>
        </w:rPr>
        <w:t xml:space="preserve"> Sunday Times</w:t>
      </w:r>
      <w:r w:rsidR="000F4F9F">
        <w:t xml:space="preserve">. I want to be clear about what I have said in public and in private. </w:t>
      </w:r>
      <w:r w:rsidR="004345B6">
        <w:t xml:space="preserve">To </w:t>
      </w:r>
      <w:r w:rsidR="000F4F9F">
        <w:t>be absolutely clear</w:t>
      </w:r>
      <w:r w:rsidR="004345B6">
        <w:t>,</w:t>
      </w:r>
      <w:r w:rsidR="000F4F9F">
        <w:t xml:space="preserve"> </w:t>
      </w:r>
      <w:r>
        <w:t>my position and the Government</w:t>
      </w:r>
      <w:r w:rsidRPr="00EC0096" w:rsidR="00EC0096">
        <w:t>’</w:t>
      </w:r>
      <w:r>
        <w:t xml:space="preserve">s position has always been </w:t>
      </w:r>
      <w:r w:rsidR="000F4F9F">
        <w:t xml:space="preserve">to support the TCA and full regulatory independence. You can look at the </w:t>
      </w:r>
      <w:r w:rsidR="00F65A0E">
        <w:t>autumn statement</w:t>
      </w:r>
      <w:r w:rsidR="000F4F9F">
        <w:t xml:space="preserve"> to see </w:t>
      </w:r>
      <w:r>
        <w:t xml:space="preserve">that is what I believe </w:t>
      </w:r>
      <w:r w:rsidR="007D1904">
        <w:t xml:space="preserve">because it is what I actually did. </w:t>
      </w:r>
    </w:p>
    <w:p w:rsidR="00FA136A" w:rsidP="00EF76CC">
      <w:pPr>
        <w:pStyle w:val="Question"/>
      </w:pPr>
      <w:sdt>
        <w:sdtPr>
          <w:alias w:val="Member"/>
          <w:tag w:val="&lt;Member mnisId='4107' dodsId='40489'&gt;"/>
          <w:id w:val="150108214"/>
          <w:placeholder>
            <w:docPart w:val="DefaultPlaceholder_-1854013440"/>
          </w:placeholder>
          <w:richText/>
        </w:sdtPr>
        <w:sdtContent>
          <w:r w:rsidRPr="00FA136A">
            <w:rPr>
              <w:b/>
            </w:rPr>
            <w:t>Chair:</w:t>
          </w:r>
        </w:sdtContent>
      </w:sdt>
      <w:r>
        <w:t xml:space="preserve"> </w:t>
      </w:r>
      <w:r w:rsidR="007D1904">
        <w:t xml:space="preserve">You </w:t>
      </w:r>
      <w:r>
        <w:t xml:space="preserve">cannot rule out </w:t>
      </w:r>
      <w:r w:rsidR="007D1904">
        <w:t xml:space="preserve">that those hares that ran out to the front page of </w:t>
      </w:r>
      <w:r w:rsidRPr="00EF76CC" w:rsidR="00EF76CC">
        <w:rPr>
          <w:i/>
          <w:iCs/>
        </w:rPr>
        <w:t xml:space="preserve">The </w:t>
      </w:r>
      <w:r w:rsidRPr="000F4F9F" w:rsidR="007D1904">
        <w:rPr>
          <w:i/>
          <w:iCs/>
        </w:rPr>
        <w:t>Sunday Times</w:t>
      </w:r>
      <w:r w:rsidR="007D1904">
        <w:t xml:space="preserve"> originated in the Treasury. </w:t>
      </w:r>
    </w:p>
    <w:p w:rsidR="00FA136A" w:rsidP="00EF76CC">
      <w:pPr>
        <w:pStyle w:val="Answer"/>
      </w:pPr>
      <w:sdt>
        <w:sdtPr>
          <w:alias w:val="Witness"/>
          <w:id w:val="982588827"/>
          <w:placeholder>
            <w:docPart w:val="DefaultPlaceholder_-1854013440"/>
          </w:placeholder>
          <w:richText/>
        </w:sdtPr>
        <w:sdtContent>
          <w:r w:rsidRPr="00FC20BA" w:rsidR="00FC20BA">
            <w:rPr>
              <w:b/>
              <w:i/>
              <w:iCs/>
            </w:rPr>
            <w:t>Jeremy Hunt:</w:t>
          </w:r>
          <w:r w:rsidRPr="00FA136A">
            <w:rPr>
              <w:b/>
            </w:rPr>
            <w:t xml:space="preserve"> </w:t>
          </w:r>
        </w:sdtContent>
      </w:sdt>
      <w:r w:rsidRPr="007D1904" w:rsidR="007D1904">
        <w:t>I can rule out any suggestion that it has ever been the Government</w:t>
      </w:r>
      <w:r w:rsidRPr="00EC0096" w:rsidR="00EC0096">
        <w:t>’</w:t>
      </w:r>
      <w:r w:rsidRPr="007D1904" w:rsidR="007D1904">
        <w:t>s intention to move away from the TCA</w:t>
      </w:r>
      <w:r w:rsidR="007D1904">
        <w:t xml:space="preserve">, </w:t>
      </w:r>
      <w:r w:rsidRPr="007D1904" w:rsidR="007D1904">
        <w:t>to move to a situation where we do not have full control of our regulations</w:t>
      </w:r>
      <w:r w:rsidR="007D1904">
        <w:t xml:space="preserve"> or</w:t>
      </w:r>
      <w:r w:rsidRPr="007D1904" w:rsidR="007D1904">
        <w:t xml:space="preserve"> to compromise freedom of movement. I can absolutely say that has never been our position</w:t>
      </w:r>
      <w:r w:rsidR="007D1904">
        <w:t xml:space="preserve">, </w:t>
      </w:r>
      <w:r w:rsidRPr="007D1904" w:rsidR="007D1904">
        <w:t xml:space="preserve">and we have not set those </w:t>
      </w:r>
      <w:r w:rsidR="007D1904">
        <w:t xml:space="preserve">hares </w:t>
      </w:r>
      <w:r w:rsidRPr="007D1904" w:rsidR="007D1904">
        <w:t>running</w:t>
      </w:r>
      <w:r w:rsidR="007D1904">
        <w:t>, no</w:t>
      </w:r>
      <w:r w:rsidRPr="007D1904" w:rsidR="007D1904">
        <w:t>.</w:t>
      </w:r>
    </w:p>
    <w:p w:rsidR="00FA136A" w:rsidP="00EF76CC">
      <w:pPr>
        <w:pStyle w:val="Question"/>
      </w:pPr>
      <w:sdt>
        <w:sdtPr>
          <w:alias w:val="Member"/>
          <w:tag w:val="&lt;Member mnisId='4107' dodsId='40489'&gt;"/>
          <w:id w:val="-353269395"/>
          <w:placeholder>
            <w:docPart w:val="DefaultPlaceholder_-1854013440"/>
          </w:placeholder>
          <w:richText/>
        </w:sdtPr>
        <w:sdtContent>
          <w:r w:rsidRPr="00FA136A">
            <w:rPr>
              <w:b/>
            </w:rPr>
            <w:t>Chair:</w:t>
          </w:r>
        </w:sdtContent>
      </w:sdt>
      <w:r>
        <w:t xml:space="preserve"> </w:t>
      </w:r>
      <w:r w:rsidR="007D1904">
        <w:t xml:space="preserve">It is </w:t>
      </w:r>
      <w:r>
        <w:t xml:space="preserve">entirely possible that that story came about because of something that was </w:t>
      </w:r>
      <w:r w:rsidR="007D1904">
        <w:t>linked to work within the Treasury.</w:t>
      </w:r>
    </w:p>
    <w:p w:rsidR="00FA136A" w:rsidP="00EF76CC">
      <w:pPr>
        <w:pStyle w:val="Answer"/>
      </w:pPr>
      <w:sdt>
        <w:sdtPr>
          <w:alias w:val="Witness"/>
          <w:id w:val="1368641916"/>
          <w:placeholder>
            <w:docPart w:val="DefaultPlaceholder_-1854013440"/>
          </w:placeholder>
          <w:richText/>
        </w:sdtPr>
        <w:sdtContent>
          <w:r w:rsidRPr="00FC20BA" w:rsidR="00FC20BA">
            <w:rPr>
              <w:b/>
              <w:i/>
              <w:iCs/>
            </w:rPr>
            <w:t>Jeremy Hunt:</w:t>
          </w:r>
          <w:r w:rsidRPr="00FA136A">
            <w:rPr>
              <w:b/>
            </w:rPr>
            <w:t xml:space="preserve"> </w:t>
          </w:r>
        </w:sdtContent>
      </w:sdt>
      <w:r w:rsidR="007D1904">
        <w:t>Not a story about moving away from the TCA, no, because that is</w:t>
      </w:r>
      <w:r>
        <w:t xml:space="preserve"> not </w:t>
      </w:r>
      <w:r w:rsidR="007D1904">
        <w:t xml:space="preserve">our position. It is not </w:t>
      </w:r>
      <w:r>
        <w:t>my position</w:t>
      </w:r>
      <w:r w:rsidR="007D1904">
        <w:t xml:space="preserve">. You can see </w:t>
      </w:r>
      <w:r w:rsidR="00EC0096">
        <w:t>that</w:t>
      </w:r>
      <w:r w:rsidR="007D1904">
        <w:t xml:space="preserve"> in what I did in the </w:t>
      </w:r>
      <w:r w:rsidR="00F65A0E">
        <w:t>autumn statement</w:t>
      </w:r>
      <w:r w:rsidR="007D1904">
        <w:t xml:space="preserve"> and the responses I have given in public </w:t>
      </w:r>
      <w:r>
        <w:t>interviews.</w:t>
      </w:r>
    </w:p>
    <w:p w:rsidR="00FA136A" w:rsidP="00EF76CC">
      <w:pPr>
        <w:pStyle w:val="Question"/>
      </w:pPr>
      <w:sdt>
        <w:sdtPr>
          <w:alias w:val="Member"/>
          <w:tag w:val="&lt;Member mnisId='4107' dodsId='40489'&gt;"/>
          <w:id w:val="1402948124"/>
          <w:placeholder>
            <w:docPart w:val="DefaultPlaceholder_-1854013440"/>
          </w:placeholder>
          <w:richText/>
        </w:sdtPr>
        <w:sdtContent>
          <w:r w:rsidRPr="00FA136A">
            <w:rPr>
              <w:b/>
            </w:rPr>
            <w:t>Chair:</w:t>
          </w:r>
        </w:sdtContent>
      </w:sdt>
      <w:r w:rsidR="007D1904">
        <w:t xml:space="preserve"> </w:t>
      </w:r>
      <w:r>
        <w:t xml:space="preserve">I will move </w:t>
      </w:r>
      <w:r w:rsidRPr="004345B6" w:rsidR="004345B6">
        <w:t>on to</w:t>
      </w:r>
      <w:r>
        <w:t xml:space="preserve"> another thorny topic</w:t>
      </w:r>
      <w:r w:rsidR="007D1904">
        <w:t xml:space="preserve">, </w:t>
      </w:r>
      <w:r>
        <w:t>then</w:t>
      </w:r>
      <w:r w:rsidR="007D1904">
        <w:t xml:space="preserve">. Over the last decade or so, quantitative easing by the Bank of England has allowed </w:t>
      </w:r>
      <w:r>
        <w:t>£120 billion to be transferred to the Treasury</w:t>
      </w:r>
      <w:r w:rsidR="007D1904">
        <w:t>. The Bank of England is now reversing that and it has stared quantitative tightening. T</w:t>
      </w:r>
      <w:r>
        <w:t xml:space="preserve">he Office for Budget Responsibility </w:t>
      </w:r>
      <w:r w:rsidR="007D1904">
        <w:t xml:space="preserve">estimates in paragraph 50 that the Treasury will have to do the reverse of that and transfer about £133 billion to the Bank in the next five to six years. What advice have you asked your officials to provide you about </w:t>
      </w:r>
      <w:r>
        <w:t>how that would get paid</w:t>
      </w:r>
      <w:r w:rsidR="007D1904">
        <w:t>?</w:t>
      </w:r>
    </w:p>
    <w:p w:rsidR="007D1904" w:rsidP="00EF76CC">
      <w:pPr>
        <w:pStyle w:val="Answer"/>
      </w:pPr>
      <w:sdt>
        <w:sdtPr>
          <w:alias w:val="Witness"/>
          <w:id w:val="-555239960"/>
          <w:placeholder>
            <w:docPart w:val="DefaultPlaceholder_-1854013440"/>
          </w:placeholder>
          <w:richText/>
        </w:sdtPr>
        <w:sdtContent>
          <w:r w:rsidRPr="00FC20BA" w:rsidR="00FC20BA">
            <w:rPr>
              <w:b/>
              <w:i/>
              <w:iCs/>
            </w:rPr>
            <w:t>Jeremy Hunt:</w:t>
          </w:r>
          <w:r w:rsidRPr="00FA136A" w:rsidR="00FA136A">
            <w:rPr>
              <w:b/>
            </w:rPr>
            <w:t xml:space="preserve"> </w:t>
          </w:r>
        </w:sdtContent>
      </w:sdt>
      <w:r>
        <w:t>I have asked my officials for a lot of advice on that topic because I am aware of the concerns you might have and indeed those of a number of colleagues who have mentioned it to me in the House.</w:t>
      </w:r>
    </w:p>
    <w:p w:rsidR="007D1904" w:rsidP="00EF76CC">
      <w:pPr>
        <w:pStyle w:val="Answer"/>
      </w:pPr>
      <w:r>
        <w:t xml:space="preserve">By way of context, it is important to say that it is right that the Bank of England is responsible independently for monetary policy. That structure works and has served us well. The Bank of England thinks about the cost to the public purse of the decisions </w:t>
      </w:r>
      <w:r w:rsidR="00EC0096">
        <w:t>it</w:t>
      </w:r>
      <w:r>
        <w:t xml:space="preserve"> make</w:t>
      </w:r>
      <w:r w:rsidR="00EC0096">
        <w:t>s</w:t>
      </w:r>
      <w:r>
        <w:t xml:space="preserve">, but </w:t>
      </w:r>
      <w:r w:rsidR="00EC0096">
        <w:t>it</w:t>
      </w:r>
      <w:r>
        <w:t xml:space="preserve"> also </w:t>
      </w:r>
      <w:r w:rsidR="00EC0096">
        <w:t>has</w:t>
      </w:r>
      <w:r>
        <w:t xml:space="preserve"> to think about </w:t>
      </w:r>
      <w:r w:rsidR="00EC0096">
        <w:t>its</w:t>
      </w:r>
      <w:r>
        <w:t xml:space="preserve"> policy objective, which is to make sure there is access to credit for British companies and that there is a macroeconomic environment that is bearing down on inflation. That is </w:t>
      </w:r>
      <w:r w:rsidR="00EC0096">
        <w:t>its</w:t>
      </w:r>
      <w:r>
        <w:t xml:space="preserve"> job.</w:t>
      </w:r>
    </w:p>
    <w:p w:rsidR="00FA136A" w:rsidP="00EF76CC">
      <w:pPr>
        <w:pStyle w:val="Answer"/>
      </w:pPr>
      <w:r>
        <w:t>In that context, I have asked to be kept fully informed, but I also recognise that this is the Bank of England</w:t>
      </w:r>
      <w:r w:rsidRPr="00EC0096" w:rsidR="00EC0096">
        <w:t>’</w:t>
      </w:r>
      <w:r>
        <w:t xml:space="preserve">s responsibility. </w:t>
      </w:r>
    </w:p>
    <w:p w:rsidR="00FA136A" w:rsidP="00EF76CC">
      <w:pPr>
        <w:pStyle w:val="Question"/>
      </w:pPr>
      <w:sdt>
        <w:sdtPr>
          <w:alias w:val="Member"/>
          <w:tag w:val="&lt;Member mnisId='4107' dodsId='40489'&gt;"/>
          <w:id w:val="610246912"/>
          <w:placeholder>
            <w:docPart w:val="DefaultPlaceholder_-1854013440"/>
          </w:placeholder>
          <w:richText/>
        </w:sdtPr>
        <w:sdtContent>
          <w:r w:rsidRPr="00FA136A">
            <w:rPr>
              <w:b/>
            </w:rPr>
            <w:t>Chair:</w:t>
          </w:r>
        </w:sdtContent>
      </w:sdt>
      <w:r>
        <w:t xml:space="preserve"> </w:t>
      </w:r>
      <w:r w:rsidR="007D1904">
        <w:t>O</w:t>
      </w:r>
      <w:r>
        <w:t xml:space="preserve">ther central banks </w:t>
      </w:r>
      <w:r w:rsidR="007D1904">
        <w:t>are taking</w:t>
      </w:r>
      <w:r>
        <w:t xml:space="preserve"> different approaches </w:t>
      </w:r>
      <w:r w:rsidR="007D1904">
        <w:t>at the behest of their Governments. Have you commissioned advice on that?</w:t>
      </w:r>
    </w:p>
    <w:p w:rsidR="00FA136A" w:rsidP="00EF76CC">
      <w:pPr>
        <w:pStyle w:val="Answer"/>
      </w:pPr>
      <w:sdt>
        <w:sdtPr>
          <w:alias w:val="Witness"/>
          <w:id w:val="-1795814736"/>
          <w:placeholder>
            <w:docPart w:val="DefaultPlaceholder_-1854013440"/>
          </w:placeholder>
          <w:richText/>
        </w:sdtPr>
        <w:sdtContent>
          <w:r w:rsidRPr="00FC20BA" w:rsidR="00FC20BA">
            <w:rPr>
              <w:b/>
              <w:i/>
              <w:iCs/>
            </w:rPr>
            <w:t>Jeremy Hunt:</w:t>
          </w:r>
          <w:r w:rsidRPr="00FA136A">
            <w:rPr>
              <w:b/>
            </w:rPr>
            <w:t xml:space="preserve"> </w:t>
          </w:r>
        </w:sdtContent>
      </w:sdt>
      <w:r w:rsidRPr="007D1904" w:rsidR="007D1904">
        <w:t>I have asked to understand exactly what is happening</w:t>
      </w:r>
      <w:r w:rsidR="007D1904">
        <w:t xml:space="preserve">, </w:t>
      </w:r>
      <w:r w:rsidRPr="007D1904" w:rsidR="007D1904">
        <w:t>within the boundaries of the fact the Bank of England is independent</w:t>
      </w:r>
      <w:r w:rsidR="007D1904">
        <w:t>. I</w:t>
      </w:r>
      <w:r w:rsidRPr="007D1904" w:rsidR="007D1904">
        <w:t>t is important that I respect those boundaries because that regulatory framework has served as well</w:t>
      </w:r>
      <w:r w:rsidR="007D1904">
        <w:t>.</w:t>
      </w:r>
    </w:p>
    <w:p w:rsidR="00FA136A" w:rsidP="00EF76CC">
      <w:pPr>
        <w:pStyle w:val="Question"/>
      </w:pPr>
      <w:sdt>
        <w:sdtPr>
          <w:alias w:val="Member"/>
          <w:tag w:val="&lt;Member mnisId='4107' dodsId='40489'&gt;"/>
          <w:id w:val="1899086256"/>
          <w:placeholder>
            <w:docPart w:val="DefaultPlaceholder_-1854013440"/>
          </w:placeholder>
          <w:richText/>
        </w:sdtPr>
        <w:sdtContent>
          <w:r w:rsidRPr="00FA136A">
            <w:rPr>
              <w:b/>
            </w:rPr>
            <w:t>Chair:</w:t>
          </w:r>
        </w:sdtContent>
      </w:sdt>
      <w:r>
        <w:t xml:space="preserve"> </w:t>
      </w:r>
      <w:r w:rsidR="007D1904">
        <w:t>A</w:t>
      </w:r>
      <w:r w:rsidRPr="007D1904" w:rsidR="007D1904">
        <w:t>t the moment you do not have clear sight as to how th</w:t>
      </w:r>
      <w:r w:rsidR="007D1904">
        <w:t>e</w:t>
      </w:r>
      <w:r w:rsidRPr="007D1904" w:rsidR="007D1904">
        <w:t xml:space="preserve"> </w:t>
      </w:r>
      <w:r w:rsidR="007D1904">
        <w:t>£</w:t>
      </w:r>
      <w:r w:rsidRPr="007D1904" w:rsidR="007D1904">
        <w:t>133 billion that the Office for Budget Responsibility has pl</w:t>
      </w:r>
      <w:r w:rsidR="007D1904">
        <w:t>o</w:t>
      </w:r>
      <w:r w:rsidRPr="007D1904" w:rsidR="007D1904">
        <w:t xml:space="preserve">nked in </w:t>
      </w:r>
      <w:r w:rsidR="00EC0096">
        <w:t>its</w:t>
      </w:r>
      <w:r w:rsidRPr="007D1904" w:rsidR="007D1904">
        <w:t xml:space="preserve"> publication would be financed</w:t>
      </w:r>
      <w:r w:rsidR="007D1904">
        <w:t>.</w:t>
      </w:r>
    </w:p>
    <w:p w:rsidR="007D1904" w:rsidP="00EF76CC">
      <w:pPr>
        <w:pStyle w:val="Answer"/>
      </w:pPr>
      <w:sdt>
        <w:sdtPr>
          <w:alias w:val="Witness"/>
          <w:id w:val="-1193692853"/>
          <w:placeholder>
            <w:docPart w:val="DefaultPlaceholder_-1854013440"/>
          </w:placeholder>
          <w:richText/>
        </w:sdtPr>
        <w:sdtContent>
          <w:r w:rsidRPr="00FC20BA" w:rsidR="00FC20BA">
            <w:rPr>
              <w:b/>
              <w:i/>
              <w:iCs/>
            </w:rPr>
            <w:t>Jeremy Hunt:</w:t>
          </w:r>
          <w:r w:rsidRPr="00FA136A" w:rsidR="00FA136A">
            <w:rPr>
              <w:b/>
            </w:rPr>
            <w:t xml:space="preserve"> </w:t>
          </w:r>
        </w:sdtContent>
      </w:sdt>
      <w:r w:rsidR="00FA136A">
        <w:t>I have seen the OBR</w:t>
      </w:r>
      <w:r w:rsidRPr="00EC0096" w:rsidR="00EC0096">
        <w:t>’</w:t>
      </w:r>
      <w:r w:rsidR="00FA136A">
        <w:t xml:space="preserve">s numbers. I have not seen Treasury </w:t>
      </w:r>
      <w:r w:rsidRPr="007D1904">
        <w:t xml:space="preserve">analysis as to whether </w:t>
      </w:r>
      <w:r w:rsidR="00EC0096">
        <w:t>it</w:t>
      </w:r>
      <w:r w:rsidRPr="007D1904">
        <w:t xml:space="preserve"> agree</w:t>
      </w:r>
      <w:r w:rsidR="00EC0096">
        <w:t>s</w:t>
      </w:r>
      <w:r w:rsidRPr="007D1904">
        <w:t xml:space="preserve"> with those numbers because the OB</w:t>
      </w:r>
      <w:r>
        <w:t xml:space="preserve">R </w:t>
      </w:r>
      <w:r w:rsidRPr="007D1904">
        <w:t>is also independent</w:t>
      </w:r>
      <w:r>
        <w:t xml:space="preserve">. </w:t>
      </w:r>
      <w:r w:rsidRPr="007D1904" w:rsidR="00EC0096">
        <w:t xml:space="preserve">The </w:t>
      </w:r>
      <w:r w:rsidRPr="007D1904">
        <w:t>purchases happen</w:t>
      </w:r>
      <w:r>
        <w:t xml:space="preserve">ed </w:t>
      </w:r>
      <w:r w:rsidRPr="007D1904">
        <w:t xml:space="preserve">this October and </w:t>
      </w:r>
      <w:r>
        <w:t xml:space="preserve">are </w:t>
      </w:r>
      <w:r w:rsidRPr="007D1904">
        <w:t>due to happen this January</w:t>
      </w:r>
      <w:r w:rsidR="005602B7">
        <w:t xml:space="preserve">. People were </w:t>
      </w:r>
      <w:r w:rsidRPr="007D1904">
        <w:t>concerned about</w:t>
      </w:r>
      <w:r>
        <w:t xml:space="preserve"> a </w:t>
      </w:r>
      <w:r w:rsidRPr="007D1904">
        <w:t xml:space="preserve">potential </w:t>
      </w:r>
      <w:r>
        <w:t>£</w:t>
      </w:r>
      <w:r w:rsidRPr="007D1904">
        <w:t xml:space="preserve">11 billion loss. As far as the October </w:t>
      </w:r>
      <w:r>
        <w:t xml:space="preserve">sale </w:t>
      </w:r>
      <w:r w:rsidRPr="007D1904">
        <w:t xml:space="preserve">is concerned, it was less than </w:t>
      </w:r>
      <w:r>
        <w:t xml:space="preserve">£1 </w:t>
      </w:r>
      <w:r w:rsidRPr="007D1904">
        <w:t>billion</w:t>
      </w:r>
      <w:r>
        <w:t>. I</w:t>
      </w:r>
      <w:r w:rsidRPr="007D1904">
        <w:t xml:space="preserve">n the context of </w:t>
      </w:r>
      <w:r>
        <w:t>£</w:t>
      </w:r>
      <w:r w:rsidRPr="007D1904">
        <w:t>120 billion going the other way, it is important to look at the whole picture.</w:t>
      </w:r>
    </w:p>
    <w:p w:rsidR="007C5820" w:rsidP="00EF76CC">
      <w:pPr>
        <w:pStyle w:val="Answer"/>
      </w:pPr>
      <w:sdt>
        <w:sdtPr>
          <w:alias w:val="Witness"/>
          <w:id w:val="417447492"/>
          <w:placeholder>
            <w:docPart w:val="DefaultPlaceholder_-1854013440"/>
          </w:placeholder>
          <w:richText/>
        </w:sdtPr>
        <w:sdtContent>
          <w:r w:rsidRPr="00FC20BA" w:rsidR="00FC20BA">
            <w:rPr>
              <w:b/>
              <w:i/>
              <w:iCs/>
            </w:rPr>
            <w:t>Dan York-Smith:</w:t>
          </w:r>
          <w:r w:rsidRPr="00FA136A" w:rsidR="00FA136A">
            <w:rPr>
              <w:b/>
            </w:rPr>
            <w:t xml:space="preserve"> </w:t>
          </w:r>
        </w:sdtContent>
      </w:sdt>
      <w:r>
        <w:t xml:space="preserve">Could I add </w:t>
      </w:r>
      <w:r w:rsidR="00EC0096">
        <w:t xml:space="preserve">to this point </w:t>
      </w:r>
      <w:r>
        <w:t xml:space="preserve">on how they will be paid for? The </w:t>
      </w:r>
      <w:r w:rsidR="00FA136A">
        <w:t>£133 billion is a figure that is already incorporated into the forecast</w:t>
      </w:r>
      <w:r>
        <w:t xml:space="preserve"> for debt interest costs and the change in the level of public sector net debt.</w:t>
      </w:r>
    </w:p>
    <w:p w:rsidR="007C5820" w:rsidP="00EF76CC">
      <w:pPr>
        <w:pStyle w:val="Answer"/>
      </w:pPr>
      <w:r>
        <w:t xml:space="preserve">In a sense, the </w:t>
      </w:r>
      <w:r w:rsidR="00F65A0E">
        <w:t>autumn statement</w:t>
      </w:r>
      <w:r>
        <w:t xml:space="preserve"> is delivering the Chancellor</w:t>
      </w:r>
      <w:r w:rsidRPr="00EC0096" w:rsidR="00EC0096">
        <w:t>’</w:t>
      </w:r>
      <w:r>
        <w:t>s fiscal rules with that forecast reflected, although, as the OBR say</w:t>
      </w:r>
      <w:r w:rsidR="00EC0096">
        <w:t>s</w:t>
      </w:r>
      <w:r>
        <w:t xml:space="preserve"> in the document and said in </w:t>
      </w:r>
      <w:r w:rsidR="00EC0096">
        <w:t>its</w:t>
      </w:r>
      <w:r>
        <w:t xml:space="preserve"> evidence to you yesterday, that is very uncertain because the biggest driver of the forecast is the difference between bank rate and the interest rate the Government </w:t>
      </w:r>
      <w:r w:rsidR="00EC0096">
        <w:t>are</w:t>
      </w:r>
      <w:r>
        <w:t xml:space="preserve"> paying on the debt that is now held by the Bank, which was bought over a period of years from 2008. It is particularly uncertain because of the movements between those two different rates.</w:t>
      </w:r>
    </w:p>
    <w:p w:rsidR="007C5820" w:rsidP="00EF76CC">
      <w:pPr>
        <w:pStyle w:val="Question"/>
      </w:pPr>
      <w:sdt>
        <w:sdtPr>
          <w:alias w:val="Member"/>
          <w:tag w:val="&lt;Member mnisId='4107' dodsId='40489'&gt;"/>
          <w:id w:val="-1993869562"/>
          <w:placeholder>
            <w:docPart w:val="DefaultPlaceholder_-1854013440"/>
          </w:placeholder>
          <w:richText/>
        </w:sdtPr>
        <w:sdtContent>
          <w:r w:rsidRPr="007E729B" w:rsidR="007E729B">
            <w:rPr>
              <w:b/>
            </w:rPr>
            <w:t>Chair:</w:t>
          </w:r>
        </w:sdtContent>
      </w:sdt>
      <w:r w:rsidR="007E729B">
        <w:t xml:space="preserve"> </w:t>
      </w:r>
      <w:r>
        <w:t xml:space="preserve">It is a niche issue, but it is very substantive in terms of the numbers. That is why </w:t>
      </w:r>
      <w:r w:rsidR="007E729B">
        <w:t xml:space="preserve">I wanted to raise it. I </w:t>
      </w:r>
      <w:r>
        <w:t xml:space="preserve">now </w:t>
      </w:r>
      <w:r w:rsidR="007E729B">
        <w:t>want to turn</w:t>
      </w:r>
      <w:r>
        <w:t xml:space="preserve"> to the 2019 manifesto on which you, Chancellor, me and my Conservative colleagues on this Committee were elected.</w:t>
      </w:r>
    </w:p>
    <w:p w:rsidR="00FA136A" w:rsidP="00EF76CC">
      <w:pPr>
        <w:pStyle w:val="Question"/>
        <w:numPr>
          <w:ilvl w:val="0"/>
          <w:numId w:val="0"/>
        </w:numPr>
        <w:ind w:left="794"/>
      </w:pPr>
      <w:r>
        <w:t>T</w:t>
      </w:r>
      <w:r w:rsidRPr="007C5820">
        <w:t>he Prime Minister has made emphatically</w:t>
      </w:r>
      <w:r>
        <w:t xml:space="preserve">, </w:t>
      </w:r>
      <w:r w:rsidRPr="007C5820">
        <w:t>a number of times</w:t>
      </w:r>
      <w:r>
        <w:t xml:space="preserve">, </w:t>
      </w:r>
      <w:r w:rsidRPr="007C5820">
        <w:t>the point that he wants to stick to that manifesto as much as possible.</w:t>
      </w:r>
      <w:r>
        <w:t xml:space="preserve"> </w:t>
      </w:r>
      <w:r w:rsidRPr="007C5820">
        <w:t>We have already breached the manifesto commitment to the world</w:t>
      </w:r>
      <w:r w:rsidRPr="00EC0096" w:rsidR="00EC0096">
        <w:t>’</w:t>
      </w:r>
      <w:r w:rsidRPr="007C5820">
        <w:t xml:space="preserve">s </w:t>
      </w:r>
      <w:r>
        <w:t xml:space="preserve">poorest. </w:t>
      </w:r>
      <w:r w:rsidRPr="007C5820">
        <w:t xml:space="preserve">I wondered </w:t>
      </w:r>
      <w:r>
        <w:t xml:space="preserve">whether </w:t>
      </w:r>
      <w:r w:rsidRPr="007C5820">
        <w:t xml:space="preserve">you could talk about the other manifesto commitment that was broken in the </w:t>
      </w:r>
      <w:r w:rsidR="00F65A0E">
        <w:t>autumn statement</w:t>
      </w:r>
      <w:r w:rsidRPr="007C5820">
        <w:t>, which is the commitment that you will not have to sell your house to pay for care. Can you talk about your thinking around that?</w:t>
      </w:r>
    </w:p>
    <w:p w:rsidR="00136C3E" w:rsidP="00EF76CC">
      <w:pPr>
        <w:pStyle w:val="Answer"/>
      </w:pPr>
      <w:sdt>
        <w:sdtPr>
          <w:alias w:val="Witness"/>
          <w:id w:val="314847573"/>
          <w:placeholder>
            <w:docPart w:val="DefaultPlaceholder_-1854013440"/>
          </w:placeholder>
          <w:richText/>
        </w:sdtPr>
        <w:sdtContent>
          <w:r w:rsidRPr="00FC20BA" w:rsidR="00FC20BA">
            <w:rPr>
              <w:b/>
              <w:i/>
              <w:iCs/>
            </w:rPr>
            <w:t>Jeremy Hunt:</w:t>
          </w:r>
          <w:r w:rsidRPr="007E729B" w:rsidR="007E729B">
            <w:rPr>
              <w:b/>
            </w:rPr>
            <w:t xml:space="preserve"> </w:t>
          </w:r>
        </w:sdtContent>
      </w:sdt>
      <w:r>
        <w:t>It is an area I am very familiar with from my time as Health Secretary and</w:t>
      </w:r>
      <w:r w:rsidR="0024369A">
        <w:t>,</w:t>
      </w:r>
      <w:r>
        <w:t xml:space="preserve"> indeed</w:t>
      </w:r>
      <w:r w:rsidR="0024369A">
        <w:t>,</w:t>
      </w:r>
      <w:r>
        <w:t xml:space="preserve"> as </w:t>
      </w:r>
      <w:r w:rsidR="0024369A">
        <w:t xml:space="preserve">chair </w:t>
      </w:r>
      <w:r>
        <w:t>of the Health and Social Care Committee. I want to say straight up that I support the Dilnot reforms. They make a very big difference to a certain category of family who are affected by what I would call catastrophic care costs</w:t>
      </w:r>
      <w:r w:rsidR="0024369A">
        <w:t>,</w:t>
      </w:r>
      <w:r>
        <w:t xml:space="preserve"> </w:t>
      </w:r>
      <w:r w:rsidR="0024369A">
        <w:t>normally</w:t>
      </w:r>
      <w:r>
        <w:t xml:space="preserve"> caused by a neurological condition that means someone is incapacitated for a very long time and the cost of their care being delivered is very high.</w:t>
      </w:r>
    </w:p>
    <w:p w:rsidR="00136C3E" w:rsidP="00EF76CC">
      <w:pPr>
        <w:pStyle w:val="Answer"/>
      </w:pPr>
      <w:r>
        <w:t>I was keen to proceed with those reforms, but I also looked at the overall pressures in local government, the overall pressures in the social care system and the pressures in the NHS. The pressures in the NHS have been particularly exacerbated by something that was not the case when we made those manifesto commitments, which is a once-in-a-century pandemic. That put extreme pressure on the NHS. As a result of that, the NHS has 7 million people on its waiting list. That is its own estimate. We cannot make progress in bringing that number down if around 13,500 NHS beds are occupied by people who should be being looked after in the community.</w:t>
      </w:r>
    </w:p>
    <w:p w:rsidR="007E729B" w:rsidP="00EF76CC">
      <w:pPr>
        <w:pStyle w:val="Answer"/>
      </w:pPr>
      <w:r>
        <w:t>The difficult decision I took was to put nearly £5 billion of extra spending capacity into the social care system</w:t>
      </w:r>
      <w:r w:rsidR="00117BE2">
        <w:t>. A</w:t>
      </w:r>
      <w:r>
        <w:t xml:space="preserve">bout a third of the cost </w:t>
      </w:r>
      <w:r w:rsidR="00117BE2">
        <w:t xml:space="preserve">of that </w:t>
      </w:r>
      <w:r>
        <w:t xml:space="preserve">comes from delaying the implementation of the </w:t>
      </w:r>
      <w:r w:rsidR="00117BE2">
        <w:t xml:space="preserve">Dilnot </w:t>
      </w:r>
      <w:r>
        <w:t>reforms</w:t>
      </w:r>
      <w:r w:rsidR="00117BE2">
        <w:t xml:space="preserve">. </w:t>
      </w:r>
      <w:r>
        <w:t>I decided that was going to give the most direct help to people in need of health and care over the next two years.</w:t>
      </w:r>
    </w:p>
    <w:p w:rsidR="007E729B" w:rsidP="00EF76CC">
      <w:pPr>
        <w:pStyle w:val="Question"/>
      </w:pPr>
      <w:sdt>
        <w:sdtPr>
          <w:alias w:val="Member"/>
          <w:tag w:val="&lt;Member mnisId='4107' dodsId='40489'&gt;"/>
          <w:id w:val="-2100010153"/>
          <w:placeholder>
            <w:docPart w:val="DefaultPlaceholder_-1854013440"/>
          </w:placeholder>
          <w:richText/>
        </w:sdtPr>
        <w:sdtContent>
          <w:r w:rsidRPr="007E729B">
            <w:rPr>
              <w:b/>
            </w:rPr>
            <w:t>Chair:</w:t>
          </w:r>
        </w:sdtContent>
      </w:sdt>
      <w:r>
        <w:t xml:space="preserve"> </w:t>
      </w:r>
      <w:r w:rsidR="00117BE2">
        <w:t xml:space="preserve">You </w:t>
      </w:r>
      <w:r>
        <w:t>accept that it was a breach of the manifesto pledge</w:t>
      </w:r>
      <w:r w:rsidR="00117BE2">
        <w:t>, but you had to make difficult decisions. That is effectively what I am hearing.</w:t>
      </w:r>
    </w:p>
    <w:p w:rsidR="007E729B" w:rsidP="00EF76CC">
      <w:pPr>
        <w:pStyle w:val="Answer"/>
      </w:pPr>
      <w:sdt>
        <w:sdtPr>
          <w:alias w:val="Witness"/>
          <w:id w:val="1606622821"/>
          <w:placeholder>
            <w:docPart w:val="DefaultPlaceholder_-1854013440"/>
          </w:placeholder>
          <w:richText/>
        </w:sdtPr>
        <w:sdtContent>
          <w:r w:rsidRPr="00FC20BA" w:rsidR="00FC20BA">
            <w:rPr>
              <w:b/>
              <w:i/>
              <w:iCs/>
            </w:rPr>
            <w:t>Jeremy Hunt:</w:t>
          </w:r>
          <w:r w:rsidRPr="007E729B">
            <w:rPr>
              <w:b/>
            </w:rPr>
            <w:t xml:space="preserve"> </w:t>
          </w:r>
        </w:sdtContent>
      </w:sdt>
      <w:r w:rsidR="00117BE2">
        <w:t>I</w:t>
      </w:r>
      <w:r>
        <w:t xml:space="preserve">f I may say, it was a delay in implementing </w:t>
      </w:r>
      <w:r w:rsidR="00117BE2">
        <w:t xml:space="preserve">a </w:t>
      </w:r>
      <w:r>
        <w:t xml:space="preserve">manifesto pledge </w:t>
      </w:r>
      <w:r w:rsidR="00117BE2">
        <w:t xml:space="preserve">on the basis of the extreme circumstances we had in the pandemic. The result of that, </w:t>
      </w:r>
      <w:r>
        <w:t xml:space="preserve">along with extra money coming from the Treasury </w:t>
      </w:r>
      <w:r w:rsidR="00117BE2">
        <w:t xml:space="preserve">and extra support from local councils, is an increase in the social care budget of nearly £5 billion, which is, from memory, </w:t>
      </w:r>
      <w:r>
        <w:t>around 200,000 additional care packages</w:t>
      </w:r>
      <w:r w:rsidR="00117BE2">
        <w:t xml:space="preserve">. That was the balanced decision to take in the circumstances. </w:t>
      </w:r>
    </w:p>
    <w:p w:rsidR="007E729B" w:rsidP="00EF76CC">
      <w:pPr>
        <w:pStyle w:val="Question"/>
      </w:pPr>
      <w:sdt>
        <w:sdtPr>
          <w:alias w:val="Member"/>
          <w:tag w:val="&lt;Member mnisId='4107' dodsId='40489'&gt;"/>
          <w:id w:val="-1156998301"/>
          <w:placeholder>
            <w:docPart w:val="DefaultPlaceholder_-1854013440"/>
          </w:placeholder>
          <w:richText/>
        </w:sdtPr>
        <w:sdtContent>
          <w:r w:rsidRPr="007E729B">
            <w:rPr>
              <w:b/>
            </w:rPr>
            <w:t>Chair:</w:t>
          </w:r>
        </w:sdtContent>
      </w:sdt>
      <w:r>
        <w:t xml:space="preserve"> </w:t>
      </w:r>
      <w:r w:rsidR="00117BE2">
        <w:t xml:space="preserve">By putting it off until the </w:t>
      </w:r>
      <w:r>
        <w:t>next election, you run the risk that it is never implemented</w:t>
      </w:r>
      <w:r w:rsidR="00117BE2">
        <w:t xml:space="preserve">. </w:t>
      </w:r>
    </w:p>
    <w:p w:rsidR="007E729B" w:rsidP="00EF76CC">
      <w:pPr>
        <w:pStyle w:val="Answer"/>
      </w:pPr>
      <w:sdt>
        <w:sdtPr>
          <w:alias w:val="Witness"/>
          <w:id w:val="-2002572817"/>
          <w:placeholder>
            <w:docPart w:val="DefaultPlaceholder_-1854013440"/>
          </w:placeholder>
          <w:richText/>
        </w:sdtPr>
        <w:sdtContent>
          <w:r w:rsidRPr="00FC20BA" w:rsidR="00FC20BA">
            <w:rPr>
              <w:b/>
              <w:i/>
              <w:iCs/>
            </w:rPr>
            <w:t>Jeremy Hunt:</w:t>
          </w:r>
          <w:r w:rsidRPr="007E729B">
            <w:rPr>
              <w:b/>
            </w:rPr>
            <w:t xml:space="preserve"> </w:t>
          </w:r>
        </w:sdtContent>
      </w:sdt>
      <w:r w:rsidR="00117BE2">
        <w:t xml:space="preserve">I understand </w:t>
      </w:r>
      <w:r w:rsidR="00337A3C">
        <w:t xml:space="preserve">that </w:t>
      </w:r>
      <w:r w:rsidR="00117BE2">
        <w:t xml:space="preserve">people might have those concerns. I should also say that we received a number of representations from </w:t>
      </w:r>
      <w:r>
        <w:t>local authorities themselves</w:t>
      </w:r>
      <w:r w:rsidR="00117BE2">
        <w:t xml:space="preserve"> saying that they did not feel they were ready to implement it ahead of the next election. T</w:t>
      </w:r>
      <w:r>
        <w:t xml:space="preserve">here is a very extreme situation </w:t>
      </w:r>
      <w:r w:rsidR="00117BE2">
        <w:t xml:space="preserve">facing the NHS and care system. It was important to take action pretty decisively in the </w:t>
      </w:r>
      <w:r w:rsidR="00F65A0E">
        <w:t>autumn statement</w:t>
      </w:r>
      <w:r w:rsidR="00117BE2">
        <w:t xml:space="preserve">. </w:t>
      </w:r>
    </w:p>
    <w:p w:rsidR="007E729B" w:rsidP="00EF76CC">
      <w:pPr>
        <w:pStyle w:val="Question"/>
      </w:pPr>
      <w:sdt>
        <w:sdtPr>
          <w:alias w:val="Member"/>
          <w:tag w:val="&lt;Member mnisId='4107' dodsId='40489'&gt;"/>
          <w:id w:val="874272358"/>
          <w:placeholder>
            <w:docPart w:val="DefaultPlaceholder_-1854013440"/>
          </w:placeholder>
          <w:richText/>
        </w:sdtPr>
        <w:sdtContent>
          <w:r w:rsidRPr="007E729B">
            <w:rPr>
              <w:b/>
            </w:rPr>
            <w:t>Chair:</w:t>
          </w:r>
        </w:sdtContent>
      </w:sdt>
      <w:r>
        <w:t xml:space="preserve"> </w:t>
      </w:r>
      <w:r w:rsidR="00117BE2">
        <w:t>A</w:t>
      </w:r>
      <w:r>
        <w:t>nother manifesto commitment was not to raise the rates of income tax</w:t>
      </w:r>
      <w:r w:rsidR="00117BE2">
        <w:t xml:space="preserve">. You have not raised the rates of income tax unless you are making between £125,000 and £150,000. Was that a </w:t>
      </w:r>
      <w:r>
        <w:t>footnote in the manifesto</w:t>
      </w:r>
      <w:r w:rsidR="00117BE2">
        <w:t>?</w:t>
      </w:r>
    </w:p>
    <w:p w:rsidR="00117BE2" w:rsidP="00EF76CC">
      <w:pPr>
        <w:pStyle w:val="Answer"/>
      </w:pPr>
      <w:sdt>
        <w:sdtPr>
          <w:alias w:val="Witness"/>
          <w:id w:val="-1154297909"/>
          <w:placeholder>
            <w:docPart w:val="DefaultPlaceholder_-1854013440"/>
          </w:placeholder>
          <w:richText/>
        </w:sdtPr>
        <w:sdtContent>
          <w:r w:rsidRPr="00FC20BA" w:rsidR="00FC20BA">
            <w:rPr>
              <w:b/>
              <w:i/>
              <w:iCs/>
            </w:rPr>
            <w:t>Jeremy Hunt:</w:t>
          </w:r>
          <w:r w:rsidRPr="007E729B" w:rsidR="007E729B">
            <w:rPr>
              <w:b/>
            </w:rPr>
            <w:t xml:space="preserve"> </w:t>
          </w:r>
        </w:sdtContent>
      </w:sdt>
      <w:r>
        <w:t xml:space="preserve">The basic rates of income tax have not been raised; the thresholds have been raised. The threshold at which you pay the 45p rate has been reduced dramatically. I did not make any attempt whatsoever to hide in the </w:t>
      </w:r>
      <w:r w:rsidR="00F65A0E">
        <w:t>autumn statement</w:t>
      </w:r>
      <w:r>
        <w:t xml:space="preserve"> that this was £25 billion of tax rises because it was a package of tax rises and spending cuts. I was very open about that.</w:t>
      </w:r>
    </w:p>
    <w:p w:rsidR="007E729B" w:rsidP="00EF76CC">
      <w:pPr>
        <w:pStyle w:val="Answer"/>
      </w:pPr>
      <w:r>
        <w:t>If you ask me why I did not choose to raise headline rates of taxation, that is because I believe in cutting taxes, as a Conservative. I want to bring those headline rates down over time. I decided that, although there is an element of symbolism, it is actually important symbolism that I want to bring those rates down. That is why I decided that it was better to do it through the thresholds.</w:t>
      </w:r>
    </w:p>
    <w:p w:rsidR="007E729B" w:rsidP="00EF76CC">
      <w:pPr>
        <w:pStyle w:val="Question"/>
      </w:pPr>
      <w:sdt>
        <w:sdtPr>
          <w:alias w:val="Member"/>
          <w:tag w:val="&lt;Member mnisId='4107' dodsId='40489'&gt;"/>
          <w:id w:val="1964460524"/>
          <w:placeholder>
            <w:docPart w:val="DefaultPlaceholder_-1854013440"/>
          </w:placeholder>
          <w:richText/>
        </w:sdtPr>
        <w:sdtContent>
          <w:r w:rsidRPr="007E729B">
            <w:rPr>
              <w:b/>
            </w:rPr>
            <w:t>Chair:</w:t>
          </w:r>
        </w:sdtContent>
      </w:sdt>
      <w:r>
        <w:t xml:space="preserve"> </w:t>
      </w:r>
      <w:r w:rsidR="00117BE2">
        <w:t>I have a couple of other quick questions. H</w:t>
      </w:r>
      <w:r>
        <w:t xml:space="preserve">ave you allocated enough to the Home Office and the NHS </w:t>
      </w:r>
      <w:r w:rsidR="00117BE2">
        <w:t xml:space="preserve">to meet those other manifesto commitments about having 20,000 more police, 40 new hospitals, 50,000 additional nurses and the </w:t>
      </w:r>
      <w:r>
        <w:t>other commitments along those lines</w:t>
      </w:r>
      <w:r w:rsidR="00117BE2">
        <w:t>? Is there enough money in the system to achieve those manifesto objectives?</w:t>
      </w:r>
    </w:p>
    <w:p w:rsidR="00117BE2" w:rsidP="00EF76CC">
      <w:pPr>
        <w:pStyle w:val="Answer"/>
      </w:pPr>
      <w:sdt>
        <w:sdtPr>
          <w:alias w:val="Witness"/>
          <w:id w:val="-553232580"/>
          <w:placeholder>
            <w:docPart w:val="DefaultPlaceholder_-1854013440"/>
          </w:placeholder>
          <w:richText/>
        </w:sdtPr>
        <w:sdtContent>
          <w:r w:rsidRPr="00FC20BA" w:rsidR="00FC20BA">
            <w:rPr>
              <w:b/>
              <w:i/>
              <w:iCs/>
            </w:rPr>
            <w:t>Jeremy Hunt:</w:t>
          </w:r>
          <w:r w:rsidRPr="007E729B" w:rsidR="007E729B">
            <w:rPr>
              <w:b/>
            </w:rPr>
            <w:t xml:space="preserve"> </w:t>
          </w:r>
        </w:sdtContent>
      </w:sdt>
      <w:r>
        <w:t xml:space="preserve">There are </w:t>
      </w:r>
      <w:r w:rsidR="007E729B">
        <w:t xml:space="preserve">pressures on all Government </w:t>
      </w:r>
      <w:r>
        <w:t>D</w:t>
      </w:r>
      <w:r w:rsidR="007E729B">
        <w:t>epartments because of inflation that was not expected</w:t>
      </w:r>
      <w:r>
        <w:t>. W</w:t>
      </w:r>
      <w:r w:rsidRPr="00117BE2">
        <w:t>e are going through a process of working through</w:t>
      </w:r>
      <w:r>
        <w:t xml:space="preserve">, with </w:t>
      </w:r>
      <w:r w:rsidRPr="00117BE2">
        <w:t>all Government Departments</w:t>
      </w:r>
      <w:r>
        <w:t xml:space="preserve">, </w:t>
      </w:r>
      <w:r w:rsidRPr="00117BE2">
        <w:t xml:space="preserve">how they are going to manage those pressures. </w:t>
      </w:r>
      <w:r>
        <w:t xml:space="preserve">For </w:t>
      </w:r>
      <w:r w:rsidRPr="00117BE2">
        <w:t xml:space="preserve">the Home Office in particular, even after the decisions in the </w:t>
      </w:r>
      <w:r w:rsidR="00F65A0E">
        <w:t>autumn statement</w:t>
      </w:r>
      <w:r w:rsidRPr="00117BE2">
        <w:t xml:space="preserve">, </w:t>
      </w:r>
      <w:r w:rsidR="009825F3">
        <w:t>its</w:t>
      </w:r>
      <w:r w:rsidRPr="00117BE2">
        <w:t xml:space="preserve"> budget is going to increase by 3.1% in real terms </w:t>
      </w:r>
      <w:r>
        <w:t xml:space="preserve">in </w:t>
      </w:r>
      <w:r w:rsidRPr="00117BE2">
        <w:t xml:space="preserve">every year of this Parliament. </w:t>
      </w:r>
      <w:r w:rsidR="009825F3">
        <w:t>It</w:t>
      </w:r>
      <w:r w:rsidRPr="00117BE2">
        <w:t xml:space="preserve"> </w:t>
      </w:r>
      <w:r w:rsidR="009825F3">
        <w:t>has</w:t>
      </w:r>
      <w:r w:rsidRPr="00117BE2">
        <w:t xml:space="preserve"> seen a substantial increase. The Ministry of Justice is near</w:t>
      </w:r>
      <w:r>
        <w:t>er 4%</w:t>
      </w:r>
      <w:r w:rsidRPr="00117BE2">
        <w:t>.</w:t>
      </w:r>
    </w:p>
    <w:p w:rsidR="007E729B" w:rsidP="00EF76CC">
      <w:pPr>
        <w:pStyle w:val="Question"/>
      </w:pPr>
      <w:sdt>
        <w:sdtPr>
          <w:alias w:val="Member"/>
          <w:tag w:val="&lt;Member mnisId='4107' dodsId='40489'&gt;"/>
          <w:id w:val="893401447"/>
          <w:placeholder>
            <w:docPart w:val="DefaultPlaceholder_-1854013440"/>
          </w:placeholder>
          <w:richText/>
        </w:sdtPr>
        <w:sdtContent>
          <w:r w:rsidRPr="007E729B">
            <w:rPr>
              <w:b/>
            </w:rPr>
            <w:t>Chair:</w:t>
          </w:r>
        </w:sdtContent>
      </w:sdt>
      <w:r>
        <w:t xml:space="preserve"> </w:t>
      </w:r>
      <w:r w:rsidR="00117BE2">
        <w:t>T</w:t>
      </w:r>
      <w:r>
        <w:t>urning to capital budgets</w:t>
      </w:r>
      <w:r w:rsidR="00117BE2">
        <w:t>, I have two very quick questions. First of all, you made an explicit commitment to deliver</w:t>
      </w:r>
      <w:r w:rsidR="00115902">
        <w:t xml:space="preserve"> HS2</w:t>
      </w:r>
      <w:r w:rsidR="00117BE2">
        <w:t xml:space="preserve"> up to Manchester and </w:t>
      </w:r>
      <w:r w:rsidR="009825F3">
        <w:t>to keep</w:t>
      </w:r>
      <w:r w:rsidR="00115902">
        <w:t xml:space="preserve"> </w:t>
      </w:r>
      <w:r w:rsidR="00117BE2">
        <w:t xml:space="preserve">that capital commitment in the Budget. </w:t>
      </w:r>
      <w:r w:rsidR="00115902">
        <w:t>Were you able to look at the Policy Exchange report that suggested that m</w:t>
      </w:r>
      <w:r>
        <w:t xml:space="preserve">ost of the benefits would come from </w:t>
      </w:r>
      <w:r w:rsidR="00115902">
        <w:t xml:space="preserve">doing Old Oak Common to Birmingham? Was that something you looked at? There are </w:t>
      </w:r>
      <w:r>
        <w:t xml:space="preserve">colleagues who are not particularly </w:t>
      </w:r>
      <w:r w:rsidR="00115902">
        <w:t xml:space="preserve">happy about the capital spending being allocated to HS2. </w:t>
      </w:r>
    </w:p>
    <w:p w:rsidR="00115902" w:rsidP="00EF76CC">
      <w:pPr>
        <w:pStyle w:val="Answer"/>
      </w:pPr>
      <w:sdt>
        <w:sdtPr>
          <w:alias w:val="Witness"/>
          <w:id w:val="-2068632754"/>
          <w:placeholder>
            <w:docPart w:val="DefaultPlaceholder_-1854013440"/>
          </w:placeholder>
          <w:richText/>
        </w:sdtPr>
        <w:sdtContent>
          <w:r w:rsidRPr="00FC20BA" w:rsidR="00FC20BA">
            <w:rPr>
              <w:b/>
              <w:i/>
              <w:iCs/>
            </w:rPr>
            <w:t>Jeremy Hunt:</w:t>
          </w:r>
          <w:r w:rsidRPr="007E729B" w:rsidR="007E729B">
            <w:rPr>
              <w:b/>
            </w:rPr>
            <w:t xml:space="preserve"> </w:t>
          </w:r>
        </w:sdtContent>
      </w:sdt>
      <w:r w:rsidR="007E729B">
        <w:t>I decided to proceed with HS2 to Manchester for two reasons</w:t>
      </w:r>
      <w:r>
        <w:t>. First, we have long had in this country infrastructure that is inferior to peer countries with respect to both our rail and our road network. If we want to be the most prosperous economy in Europe, we have to sort out these problems. We still have profound difficulties in the way we execute large infrastructure projects. That is something we need to come back to as a country.</w:t>
      </w:r>
    </w:p>
    <w:p w:rsidR="00115902" w:rsidP="00EF76CC">
      <w:pPr>
        <w:pStyle w:val="Answer"/>
      </w:pPr>
      <w:r>
        <w:t>Secondly,</w:t>
      </w:r>
      <w:r>
        <w:t xml:space="preserve"> our failure to have good national infrastructure is one of the key reasons why we have such large regional imbalances in wealth. If you look at our country, we have a much greater concentration of wealth and living standards in London and the south</w:t>
      </w:r>
      <w:r>
        <w:t>-</w:t>
      </w:r>
      <w:r>
        <w:t xml:space="preserve">east relative to other parts of the country as compared to countries like Germany. </w:t>
      </w:r>
    </w:p>
    <w:p w:rsidR="00115902" w:rsidP="00EF76CC">
      <w:pPr>
        <w:pStyle w:val="Answer"/>
      </w:pPr>
      <w:r>
        <w:t>One of the ways that you deal with that is by having good transport links that mean, if you want to benefit from those higher standards of living, you do not have to move down to London. You can stay living up north, and you can travel easily to other parts of the country when you need to. Having good connections between our countries is one of the central ways in which we spread wealth and opportunity across the country.</w:t>
      </w:r>
    </w:p>
    <w:p w:rsidR="007E729B" w:rsidP="00EF76CC">
      <w:pPr>
        <w:pStyle w:val="Question"/>
      </w:pPr>
      <w:sdt>
        <w:sdtPr>
          <w:alias w:val="Member"/>
          <w:tag w:val="&lt;Member mnisId='4107' dodsId='40489'&gt;"/>
          <w:id w:val="1563451160"/>
          <w:placeholder>
            <w:docPart w:val="DefaultPlaceholder_-1854013440"/>
          </w:placeholder>
          <w:richText/>
        </w:sdtPr>
        <w:sdtContent>
          <w:r w:rsidRPr="007E729B">
            <w:rPr>
              <w:b/>
            </w:rPr>
            <w:t>Chair:</w:t>
          </w:r>
        </w:sdtContent>
      </w:sdt>
      <w:r>
        <w:t xml:space="preserve"> </w:t>
      </w:r>
      <w:r w:rsidR="00115902">
        <w:t>W</w:t>
      </w:r>
      <w:r>
        <w:t>ithin capital spending</w:t>
      </w:r>
      <w:r w:rsidR="008A01F6">
        <w:t>—</w:t>
      </w:r>
      <w:r>
        <w:t xml:space="preserve">I speak as a </w:t>
      </w:r>
      <w:r w:rsidR="00115902">
        <w:t>representative of a constituency that is quite flood-prone along the River Severn</w:t>
      </w:r>
      <w:r w:rsidR="008A01F6">
        <w:t>—</w:t>
      </w:r>
      <w:r w:rsidR="00115902">
        <w:t xml:space="preserve">are you maintaining the capital commitment to </w:t>
      </w:r>
      <w:r>
        <w:t>flood defences?</w:t>
      </w:r>
    </w:p>
    <w:p w:rsidR="00662D83" w:rsidP="00EF76CC">
      <w:pPr>
        <w:pStyle w:val="Answer"/>
      </w:pPr>
      <w:sdt>
        <w:sdtPr>
          <w:alias w:val="Witness"/>
          <w:id w:val="-20256650"/>
          <w:placeholder>
            <w:docPart w:val="DefaultPlaceholder_-1854013440"/>
          </w:placeholder>
          <w:richText/>
        </w:sdtPr>
        <w:sdtContent>
          <w:r w:rsidRPr="00FC20BA" w:rsidR="00FC20BA">
            <w:rPr>
              <w:b/>
              <w:i/>
              <w:iCs/>
            </w:rPr>
            <w:t>Jeremy Hunt:</w:t>
          </w:r>
          <w:r w:rsidRPr="007E729B" w:rsidR="007E729B">
            <w:rPr>
              <w:b/>
            </w:rPr>
            <w:t xml:space="preserve"> </w:t>
          </w:r>
        </w:sdtContent>
      </w:sdt>
      <w:r>
        <w:t xml:space="preserve">We are going through all our capital commitments now. It was a big priority for me in deciding the </w:t>
      </w:r>
      <w:r w:rsidR="00F65A0E">
        <w:t>autumn statement</w:t>
      </w:r>
      <w:r>
        <w:t xml:space="preserve"> to avoid cuts in spending that would damage future growth. Protecting people from floods is an important thing to do because of the damage to economic growth if people are flooded.</w:t>
      </w:r>
    </w:p>
    <w:p w:rsidR="00662D83" w:rsidP="00EF76CC">
      <w:pPr>
        <w:pStyle w:val="Answer"/>
      </w:pPr>
      <w:r>
        <w:t xml:space="preserve">We are not specifically making commitments to individual areas until we have been through that process. What I managed to do was to protect capital spend broadly at its current levels in cash terms, but we are not increasing it by as much as we were planning to do. </w:t>
      </w:r>
    </w:p>
    <w:p w:rsidR="007E729B" w:rsidP="00EF76CC">
      <w:pPr>
        <w:pStyle w:val="Answer"/>
      </w:pPr>
      <w:r>
        <w:t>That means it is going to continue at around double the level it was a decade ago, which is very important given what I was talking about earlier. We want to do as many of the major projects as we can, and certainly all the ones that are strategic to our growth plans.</w:t>
      </w:r>
    </w:p>
    <w:p w:rsidR="00662D83" w:rsidRPr="00662D83" w:rsidP="00EF76CC">
      <w:pPr>
        <w:pStyle w:val="Question"/>
        <w:numPr>
          <w:ilvl w:val="0"/>
          <w:numId w:val="0"/>
        </w:numPr>
        <w:ind w:left="794"/>
      </w:pPr>
      <w:sdt>
        <w:sdtPr>
          <w:alias w:val="Member"/>
          <w:tag w:val="&lt;Member mnisId='4107' dodsId='40489'&gt;"/>
          <w:id w:val="-1817099035"/>
          <w:placeholder>
            <w:docPart w:val="DefaultPlaceholder_-1854013440"/>
          </w:placeholder>
          <w:richText/>
        </w:sdtPr>
        <w:sdtContent>
          <w:r w:rsidRPr="007E729B" w:rsidR="007E729B">
            <w:rPr>
              <w:b/>
            </w:rPr>
            <w:t>Chair:</w:t>
          </w:r>
        </w:sdtContent>
      </w:sdt>
      <w:r w:rsidR="007E729B">
        <w:t xml:space="preserve"> </w:t>
      </w:r>
      <w:r>
        <w:t>Thank you, Chancellor. P</w:t>
      </w:r>
      <w:r w:rsidR="007E729B">
        <w:t>lease note my interest</w:t>
      </w:r>
      <w:r>
        <w:t xml:space="preserve"> in capital spending on flood defences.</w:t>
      </w:r>
    </w:p>
    <w:p w:rsidR="007E729B" w:rsidP="00EF76CC">
      <w:pPr>
        <w:pStyle w:val="Question"/>
      </w:pPr>
      <w:sdt>
        <w:sdtPr>
          <w:alias w:val="Member"/>
          <w:tag w:val="&lt;Member mnisId='4858' dodsId=''&gt;"/>
          <w:id w:val="43190795"/>
          <w:placeholder>
            <w:docPart w:val="DefaultPlaceholder_-1854013440"/>
          </w:placeholder>
          <w:richText/>
        </w:sdtPr>
        <w:sdtContent>
          <w:r w:rsidRPr="00B6403F" w:rsidR="00B6403F">
            <w:rPr>
              <w:b/>
            </w:rPr>
            <w:t>Danny Kruger:</w:t>
          </w:r>
        </w:sdtContent>
      </w:sdt>
      <w:r w:rsidR="00B6403F">
        <w:t xml:space="preserve"> </w:t>
      </w:r>
      <w:r w:rsidRPr="003341CE" w:rsidR="003341CE">
        <w:t xml:space="preserve">Good afternoon, Chancellor. Can I ask you about the fiscal rules? We now have a sixth set since 2010. What </w:t>
      </w:r>
      <w:r w:rsidR="003341CE">
        <w:t xml:space="preserve">is </w:t>
      </w:r>
      <w:r w:rsidRPr="003341CE" w:rsidR="003341CE">
        <w:t xml:space="preserve">the real value of having fiscal rules </w:t>
      </w:r>
      <w:r w:rsidR="003341CE">
        <w:t xml:space="preserve">at all? How </w:t>
      </w:r>
      <w:r w:rsidRPr="003341CE" w:rsidR="003341CE">
        <w:t>can we have confidence in these late</w:t>
      </w:r>
      <w:r w:rsidR="003341CE">
        <w:t xml:space="preserve">st </w:t>
      </w:r>
      <w:r w:rsidRPr="003341CE" w:rsidR="003341CE">
        <w:t>ones?</w:t>
      </w:r>
    </w:p>
    <w:p w:rsidR="003341CE" w:rsidP="00EF76CC">
      <w:pPr>
        <w:pStyle w:val="Answer"/>
      </w:pPr>
      <w:sdt>
        <w:sdtPr>
          <w:alias w:val="Witness"/>
          <w:id w:val="-812554969"/>
          <w:placeholder>
            <w:docPart w:val="DefaultPlaceholder_-1854013440"/>
          </w:placeholder>
          <w:richText/>
        </w:sdtPr>
        <w:sdtContent>
          <w:r w:rsidRPr="00FC20BA" w:rsidR="00FC20BA">
            <w:rPr>
              <w:b/>
              <w:i/>
              <w:iCs/>
            </w:rPr>
            <w:t>Jeremy Hunt:</w:t>
          </w:r>
          <w:r w:rsidRPr="00B6403F" w:rsidR="00B6403F">
            <w:rPr>
              <w:b/>
            </w:rPr>
            <w:t xml:space="preserve"> </w:t>
          </w:r>
        </w:sdtContent>
      </w:sdt>
      <w:r>
        <w:t>The point about the structures we have is that people want to know some basic truths about our approach to public finances</w:t>
      </w:r>
      <w:r w:rsidR="00CE0A6F">
        <w:t>: that</w:t>
      </w:r>
      <w:r>
        <w:t xml:space="preserve"> we understand that, in the end, you cannot spend money you do not have and that we are a country that is going to repay its debts. The purpose of the structures we have is to allow the Chancellor of the Exchequer to make commitments and for the independent OBR to then assess whether those are credible and true.</w:t>
      </w:r>
    </w:p>
    <w:p w:rsidR="00B6403F" w:rsidP="00EF76CC">
      <w:pPr>
        <w:pStyle w:val="Answer"/>
      </w:pPr>
      <w:r>
        <w:t>We do change our fiscal rules. Chancellors do change fiscal rules from time to time. It is reasonable to change the time period over which our fiscal rules operate from three years to five years, given that we are dealing with a once-in-a-century pandemic and an energy crisis that is the biggest since the 1970s. People still want to know that there is a serious intention to reduce our debt. That is why it is important to have fiscal rules.</w:t>
      </w:r>
    </w:p>
    <w:p w:rsidR="002D718C" w:rsidP="00EF76CC">
      <w:pPr>
        <w:pStyle w:val="Question"/>
      </w:pPr>
      <w:sdt>
        <w:sdtPr>
          <w:alias w:val="Member"/>
          <w:tag w:val="&lt;Member mnisId='4858' dodsId=''&gt;"/>
          <w:id w:val="-542446831"/>
          <w:placeholder>
            <w:docPart w:val="DefaultPlaceholder_-1854013440"/>
          </w:placeholder>
          <w:richText/>
        </w:sdtPr>
        <w:sdtContent>
          <w:r w:rsidRPr="00C859ED" w:rsidR="00B6403F">
            <w:rPr>
              <w:b/>
            </w:rPr>
            <w:t>Danny Kruger:</w:t>
          </w:r>
        </w:sdtContent>
      </w:sdt>
      <w:r w:rsidR="00B6403F">
        <w:t xml:space="preserve"> </w:t>
      </w:r>
      <w:r w:rsidR="003341CE">
        <w:t>It is helpful to have them because it means that we can hold you to account for the trajectory you are on. The rules you have now set are very tight, particularly the headroom</w:t>
      </w:r>
      <w:r w:rsidR="00C859ED">
        <w:t>. T</w:t>
      </w:r>
      <w:r w:rsidR="003341CE">
        <w:t xml:space="preserve">he OBR </w:t>
      </w:r>
      <w:r w:rsidR="00CE0A6F">
        <w:t>has</w:t>
      </w:r>
      <w:r w:rsidR="003341CE">
        <w:t xml:space="preserve"> said you have </w:t>
      </w:r>
      <w:r w:rsidR="00C859ED">
        <w:t xml:space="preserve">£9 </w:t>
      </w:r>
      <w:r w:rsidR="003341CE">
        <w:t>billion</w:t>
      </w:r>
      <w:r w:rsidR="00C859ED">
        <w:t xml:space="preserve">. It </w:t>
      </w:r>
      <w:r w:rsidR="003341CE">
        <w:t>is all predicated on stable interest rates and falling energy costs.</w:t>
      </w:r>
    </w:p>
    <w:p w:rsidR="00B6403F" w:rsidP="00EF76CC">
      <w:pPr>
        <w:pStyle w:val="Question"/>
        <w:numPr>
          <w:ilvl w:val="0"/>
          <w:numId w:val="0"/>
        </w:numPr>
        <w:ind w:left="794"/>
      </w:pPr>
      <w:r>
        <w:t>We had the OBR</w:t>
      </w:r>
      <w:r w:rsidR="00C859ED">
        <w:t xml:space="preserve"> in </w:t>
      </w:r>
      <w:r>
        <w:t>yesterday</w:t>
      </w:r>
      <w:r w:rsidR="00C859ED">
        <w:t xml:space="preserve"> </w:t>
      </w:r>
      <w:r>
        <w:t xml:space="preserve">and we were asking </w:t>
      </w:r>
      <w:r w:rsidR="00CE0A6F">
        <w:t>it</w:t>
      </w:r>
      <w:r>
        <w:t xml:space="preserve"> why </w:t>
      </w:r>
      <w:r w:rsidR="00CE0A6F">
        <w:t>it</w:t>
      </w:r>
      <w:r>
        <w:t xml:space="preserve"> </w:t>
      </w:r>
      <w:r w:rsidR="00CE0A6F">
        <w:t>was</w:t>
      </w:r>
      <w:r>
        <w:t xml:space="preserve"> so confident that energy costs </w:t>
      </w:r>
      <w:r w:rsidR="00C859ED">
        <w:t>a</w:t>
      </w:r>
      <w:r>
        <w:t>re going to fall over the course of the next year</w:t>
      </w:r>
      <w:r w:rsidR="00C859ED">
        <w:t xml:space="preserve">. If </w:t>
      </w:r>
      <w:r>
        <w:t xml:space="preserve">they do not, it is going to be very difficult to meet the rules and to do what you are saying. </w:t>
      </w:r>
      <w:r w:rsidR="00C859ED">
        <w:t>C</w:t>
      </w:r>
      <w:r>
        <w:t>an you explain to us why you are confident that energy costs are going to come down so dramatically</w:t>
      </w:r>
      <w:r w:rsidR="00C859ED">
        <w:t xml:space="preserve">, </w:t>
      </w:r>
      <w:r>
        <w:t>as they need to in order for the rules to be met</w:t>
      </w:r>
      <w:r w:rsidR="00C859ED">
        <w:t>?</w:t>
      </w:r>
    </w:p>
    <w:p w:rsidR="00C859ED" w:rsidP="00EF76CC">
      <w:pPr>
        <w:pStyle w:val="Answer"/>
      </w:pPr>
      <w:sdt>
        <w:sdtPr>
          <w:alias w:val="Witness"/>
          <w:id w:val="77715275"/>
          <w:placeholder>
            <w:docPart w:val="DefaultPlaceholder_-1854013440"/>
          </w:placeholder>
          <w:richText/>
        </w:sdtPr>
        <w:sdtContent>
          <w:r w:rsidRPr="00FC20BA" w:rsidR="00FC20BA">
            <w:rPr>
              <w:b/>
              <w:i/>
              <w:iCs/>
            </w:rPr>
            <w:t>Jeremy Hunt:</w:t>
          </w:r>
          <w:r w:rsidRPr="00B6403F" w:rsidR="00B6403F">
            <w:rPr>
              <w:b/>
            </w:rPr>
            <w:t xml:space="preserve"> </w:t>
          </w:r>
        </w:sdtContent>
      </w:sdt>
      <w:r>
        <w:t xml:space="preserve">We have to accept that in a period of massive global instability there is uncertainty in any forecast. The OBR has as good a record as anyone. Normally </w:t>
      </w:r>
      <w:r w:rsidR="005372BD">
        <w:t>its</w:t>
      </w:r>
      <w:r>
        <w:t xml:space="preserve"> forecasts are broadly in the middle of the pack of all the economic forecast</w:t>
      </w:r>
      <w:r w:rsidR="005372BD">
        <w:t>er</w:t>
      </w:r>
      <w:r>
        <w:t xml:space="preserve">s, but </w:t>
      </w:r>
      <w:r w:rsidR="005372BD">
        <w:t>it</w:t>
      </w:r>
      <w:r>
        <w:t xml:space="preserve"> </w:t>
      </w:r>
      <w:r w:rsidR="005372BD">
        <w:t>is</w:t>
      </w:r>
      <w:r>
        <w:t xml:space="preserve"> very open about the fact that there is a range of outcomes.</w:t>
      </w:r>
    </w:p>
    <w:p w:rsidR="00B6403F" w:rsidP="00EF76CC">
      <w:pPr>
        <w:pStyle w:val="Answer"/>
      </w:pPr>
      <w:r>
        <w:t xml:space="preserve">The headroom in the final year is only £9.1 billion. You are absolutely right: it is very small. If we are going to be sensible about this, we have to have a central scenario based on our best guess of what is going to happen to energy prices, produce a set of accounts based on that and recognise that, when it comes to the </w:t>
      </w:r>
      <w:r w:rsidR="005372BD">
        <w:t xml:space="preserve">spring </w:t>
      </w:r>
      <w:r>
        <w:t>Budget and next year</w:t>
      </w:r>
      <w:r w:rsidRPr="00EC0096" w:rsidR="00EC0096">
        <w:t>’</w:t>
      </w:r>
      <w:r>
        <w:t xml:space="preserve">s </w:t>
      </w:r>
      <w:r w:rsidR="00F65A0E">
        <w:t>autumn statement</w:t>
      </w:r>
      <w:r>
        <w:t>, these things may change.</w:t>
      </w:r>
    </w:p>
    <w:p w:rsidR="00F20896" w:rsidP="00EF76CC">
      <w:pPr>
        <w:pStyle w:val="Question"/>
      </w:pPr>
      <w:sdt>
        <w:sdtPr>
          <w:alias w:val="Member"/>
          <w:tag w:val="&lt;Member mnisId='4858' dodsId=''&gt;"/>
          <w:id w:val="-430586959"/>
          <w:placeholder>
            <w:docPart w:val="DefaultPlaceholder_-1854013440"/>
          </w:placeholder>
          <w:richText/>
        </w:sdtPr>
        <w:sdtContent>
          <w:r w:rsidRPr="00F20896" w:rsidR="00B6403F">
            <w:rPr>
              <w:b/>
            </w:rPr>
            <w:t>Danny Kruger:</w:t>
          </w:r>
        </w:sdtContent>
      </w:sdt>
      <w:r w:rsidR="00B6403F">
        <w:t xml:space="preserve"> </w:t>
      </w:r>
      <w:r>
        <w:t>W</w:t>
      </w:r>
      <w:r w:rsidR="00C859ED">
        <w:t>hat would</w:t>
      </w:r>
      <w:r w:rsidR="005372BD">
        <w:t xml:space="preserve"> you </w:t>
      </w:r>
      <w:r w:rsidR="00C859ED">
        <w:t>do in that scenario</w:t>
      </w:r>
      <w:r>
        <w:t xml:space="preserve">, if you do </w:t>
      </w:r>
      <w:r w:rsidR="00C859ED">
        <w:t>not have the money you think you are g</w:t>
      </w:r>
      <w:r>
        <w:t>o</w:t>
      </w:r>
      <w:r w:rsidR="00C859ED">
        <w:t>ing to have at the moment</w:t>
      </w:r>
      <w:r>
        <w:t xml:space="preserve">? Our taxes are already at their highest since the Second World War and our debt is at its highest since the Second World War. It feels inconceivable that we could increase either of those substantially. The </w:t>
      </w:r>
      <w:r w:rsidR="00B6403F">
        <w:t>only change that is feasible is spending reductions</w:t>
      </w:r>
      <w:r>
        <w:t>.</w:t>
      </w:r>
    </w:p>
    <w:p w:rsidR="00B6403F" w:rsidP="00EF76CC">
      <w:pPr>
        <w:pStyle w:val="Question"/>
        <w:numPr>
          <w:ilvl w:val="0"/>
          <w:numId w:val="0"/>
        </w:numPr>
        <w:ind w:left="794"/>
      </w:pPr>
      <w:r>
        <w:t xml:space="preserve">Do you accept that is indeed the path that we would have to be on if we did not meet the expectations that have been set out this month? You have made some spending reductions, but spending is rising over the </w:t>
      </w:r>
      <w:r w:rsidR="00F65A0E">
        <w:t>autumn statement</w:t>
      </w:r>
      <w:r>
        <w:t xml:space="preserve"> period. Is that sustainable?</w:t>
      </w:r>
    </w:p>
    <w:p w:rsidR="00F20896" w:rsidP="00EF76CC">
      <w:pPr>
        <w:pStyle w:val="Answer"/>
      </w:pPr>
      <w:sdt>
        <w:sdtPr>
          <w:alias w:val="Witness"/>
          <w:id w:val="-897204530"/>
          <w:placeholder>
            <w:docPart w:val="DefaultPlaceholder_-1854013440"/>
          </w:placeholder>
          <w:richText/>
        </w:sdtPr>
        <w:sdtContent>
          <w:r w:rsidRPr="00FC20BA" w:rsidR="00FC20BA">
            <w:rPr>
              <w:b/>
              <w:i/>
              <w:iCs/>
            </w:rPr>
            <w:t>Jeremy Hunt:</w:t>
          </w:r>
          <w:r w:rsidRPr="00B6403F" w:rsidR="00B6403F">
            <w:rPr>
              <w:b/>
            </w:rPr>
            <w:t xml:space="preserve"> </w:t>
          </w:r>
        </w:sdtContent>
      </w:sdt>
      <w:r>
        <w:t>It is difficult to predict how you would react in a hypothetical situation. That is not just a politician trying to duck hypothetical answers. It is genuinely difficult. The forecast might move against us; energy prices might go up again; there might be a big hole in our accounts. Depending on the challenge you face, your reaction might be different. It is not sensible to speculate on exactly what you would do because you do not know exactly what the problem will be.</w:t>
      </w:r>
    </w:p>
    <w:p w:rsidR="00B6403F" w:rsidP="00EF76CC">
      <w:pPr>
        <w:pStyle w:val="Answer"/>
      </w:pPr>
      <w:r>
        <w:t>You have to be honest with people and say, “The situation might change and our response might have to change”. On the basis of the facts as they appear now and what appears to be most likely, we have a good plan. I</w:t>
      </w:r>
      <w:r w:rsidR="005372BD">
        <w:t xml:space="preserve"> think i</w:t>
      </w:r>
      <w:r>
        <w:t>t is the right plan. It brings down inflation and shows we can balance our books and repay our debts. We have to be honest with people that things can change in the wrong direction.</w:t>
      </w:r>
    </w:p>
    <w:p w:rsidR="003D6B2A" w:rsidP="00EF76CC">
      <w:pPr>
        <w:pStyle w:val="Question"/>
      </w:pPr>
      <w:sdt>
        <w:sdtPr>
          <w:alias w:val="Member"/>
          <w:tag w:val="&lt;Member mnisId='1390' dodsId='25729'&gt;"/>
          <w:id w:val="-643888623"/>
          <w:placeholder>
            <w:docPart w:val="DefaultPlaceholder_-1854013440"/>
          </w:placeholder>
          <w:richText/>
        </w:sdtPr>
        <w:sdtContent>
          <w:r w:rsidRPr="00B6403F" w:rsidR="00B6403F">
            <w:rPr>
              <w:b/>
            </w:rPr>
            <w:t xml:space="preserve">Mr </w:t>
          </w:r>
          <w:r w:rsidR="00C77A15">
            <w:rPr>
              <w:b/>
            </w:rPr>
            <w:t>Baron:</w:t>
          </w:r>
        </w:sdtContent>
      </w:sdt>
      <w:r w:rsidR="00B6403F">
        <w:t xml:space="preserve"> </w:t>
      </w:r>
      <w:r>
        <w:t xml:space="preserve">Chancellor, good afternoon. Thanks for showing a compassionate side with regards to your </w:t>
      </w:r>
      <w:r w:rsidR="00F65A0E">
        <w:t>autumn statement</w:t>
      </w:r>
      <w:r>
        <w:t xml:space="preserve"> by maintaining the link between benefits and inflation, accepting the Low Pay Commission recommendations and the business with the triple lock.</w:t>
      </w:r>
    </w:p>
    <w:p w:rsidR="003D6B2A" w:rsidP="00EF76CC">
      <w:pPr>
        <w:pStyle w:val="Question"/>
        <w:numPr>
          <w:ilvl w:val="0"/>
          <w:numId w:val="0"/>
        </w:numPr>
        <w:ind w:left="794"/>
      </w:pPr>
      <w:r>
        <w:t xml:space="preserve">In a way staying with the fiscal targets, I sense from the </w:t>
      </w:r>
      <w:r w:rsidR="00F65A0E">
        <w:t>autumn statement</w:t>
      </w:r>
      <w:r>
        <w:t xml:space="preserve"> that you also share my scepticism and indeed that of Members on this Committee about the value of forecasting. You have to attach a certain importance to them, but, as Galbraith said, economic forecasting is only there to make astrology look respectable.</w:t>
      </w:r>
    </w:p>
    <w:p w:rsidR="00B6403F" w:rsidP="00EF76CC">
      <w:pPr>
        <w:pStyle w:val="Question"/>
        <w:numPr>
          <w:ilvl w:val="0"/>
          <w:numId w:val="0"/>
        </w:numPr>
        <w:ind w:left="794"/>
      </w:pPr>
      <w:r>
        <w:t>In making your estimates and suggesting your targets within the Treasury, where do you go with regards to the forecast? Is it mostly the OBR? Is it the Bank of England? Is it a Treasury unit? Is it a combination of the three?</w:t>
      </w:r>
    </w:p>
    <w:p w:rsidR="003D6B2A" w:rsidP="00EF76CC">
      <w:pPr>
        <w:pStyle w:val="Answer"/>
      </w:pPr>
      <w:sdt>
        <w:sdtPr>
          <w:alias w:val="Witness"/>
          <w:id w:val="1719317515"/>
          <w:placeholder>
            <w:docPart w:val="DefaultPlaceholder_-1854013440"/>
          </w:placeholder>
          <w:richText/>
        </w:sdtPr>
        <w:sdtContent>
          <w:r w:rsidRPr="00FC20BA" w:rsidR="00FC20BA">
            <w:rPr>
              <w:b/>
              <w:i/>
              <w:iCs/>
            </w:rPr>
            <w:t>Jeremy Hunt:</w:t>
          </w:r>
          <w:r w:rsidRPr="00B6403F" w:rsidR="00B6403F">
            <w:rPr>
              <w:b/>
            </w:rPr>
            <w:t xml:space="preserve"> </w:t>
          </w:r>
        </w:sdtContent>
      </w:sdt>
      <w:r w:rsidR="00B6403F">
        <w:t>I listen very carefully to the Bank</w:t>
      </w:r>
      <w:r w:rsidRPr="00EC0096" w:rsidR="00EC0096">
        <w:t>’</w:t>
      </w:r>
      <w:r w:rsidR="00B6403F">
        <w:t>s forecasts and the OBR forecasts</w:t>
      </w:r>
      <w:r>
        <w:t>, but my observation would be that there is only one thing worse than a forecast, and that is not having a forecast.</w:t>
      </w:r>
    </w:p>
    <w:p w:rsidR="00634C52" w:rsidP="00EF76CC">
      <w:pPr>
        <w:pStyle w:val="Answer"/>
      </w:pPr>
      <w:r>
        <w:t>It is really important as a discipline</w:t>
      </w:r>
      <w:r>
        <w:t>. E</w:t>
      </w:r>
      <w:r>
        <w:t>ven though you are aware of the likely inaccuracy of any forecast, your starting point has to be</w:t>
      </w:r>
      <w:r w:rsidR="00345B62">
        <w:t xml:space="preserve"> what </w:t>
      </w:r>
      <w:r>
        <w:t>is most likely to happen on the basis of the information we have now</w:t>
      </w:r>
      <w:r w:rsidR="00345B62">
        <w:t>.</w:t>
      </w:r>
      <w:r>
        <w:t xml:space="preserve"> Y</w:t>
      </w:r>
      <w:r>
        <w:t>ou have to recognise that there is a fan of outcomes</w:t>
      </w:r>
      <w:r>
        <w:t xml:space="preserve">, </w:t>
      </w:r>
      <w:r>
        <w:t>if you visualise what the graphs look like</w:t>
      </w:r>
      <w:r>
        <w:t xml:space="preserve">, and </w:t>
      </w:r>
      <w:r>
        <w:t>a sensitivity in the analysis</w:t>
      </w:r>
      <w:r>
        <w:t xml:space="preserve">. </w:t>
      </w:r>
    </w:p>
    <w:p w:rsidR="00B6403F" w:rsidP="00EF76CC">
      <w:pPr>
        <w:pStyle w:val="Answer"/>
      </w:pPr>
      <w:r>
        <w:t>T</w:t>
      </w:r>
      <w:r w:rsidR="003D6B2A">
        <w:t>here is less sensitivity, if I can put it this way, in the overall direction of travel.</w:t>
      </w:r>
      <w:r>
        <w:t xml:space="preserve"> We </w:t>
      </w:r>
      <w:r w:rsidR="003D6B2A">
        <w:t>can know from the forecast</w:t>
      </w:r>
      <w:r>
        <w:t>s</w:t>
      </w:r>
      <w:r w:rsidR="003D6B2A">
        <w:t xml:space="preserve"> we have from the OBR </w:t>
      </w:r>
      <w:r>
        <w:t xml:space="preserve">and </w:t>
      </w:r>
      <w:r w:rsidR="003D6B2A">
        <w:t>the Bank of England that we are likely to be in recession, that we are likely to be spending more on energy</w:t>
      </w:r>
      <w:r>
        <w:t xml:space="preserve">, and </w:t>
      </w:r>
      <w:r w:rsidR="003D6B2A">
        <w:t>that we are likely to be faced with an increasing tax bill</w:t>
      </w:r>
      <w:r>
        <w:t xml:space="preserve"> and </w:t>
      </w:r>
      <w:r w:rsidR="003D6B2A">
        <w:t>more pressure on public spending</w:t>
      </w:r>
      <w:r>
        <w:t>. E</w:t>
      </w:r>
      <w:r w:rsidR="003D6B2A">
        <w:t>ven if you do not know exactly what that pressure is, you can react to the direction of travel</w:t>
      </w:r>
      <w:r w:rsidR="00345B62">
        <w:t>,</w:t>
      </w:r>
      <w:r w:rsidR="003D6B2A">
        <w:t xml:space="preserve"> and broadly prepare the country</w:t>
      </w:r>
      <w:r>
        <w:t xml:space="preserve"> and</w:t>
      </w:r>
      <w:r w:rsidR="003D6B2A">
        <w:t xml:space="preserve"> prepare people for the fact that there are some difficult decisions that you have to </w:t>
      </w:r>
      <w:r>
        <w:t>take</w:t>
      </w:r>
      <w:r w:rsidR="003D6B2A">
        <w:t>.</w:t>
      </w:r>
    </w:p>
    <w:p w:rsidR="00634C52" w:rsidP="00EF76CC">
      <w:pPr>
        <w:pStyle w:val="Question"/>
      </w:pPr>
      <w:sdt>
        <w:sdtPr>
          <w:alias w:val="Member"/>
          <w:tag w:val="&lt;Member mnisId='1390' dodsId='25729'&gt;"/>
          <w:id w:val="679932744"/>
          <w:placeholder>
            <w:docPart w:val="DefaultPlaceholder_-1854013440"/>
          </w:placeholder>
          <w:richText/>
        </w:sdtPr>
        <w:sdtContent>
          <w:r w:rsidRPr="00B6403F" w:rsidR="00B6403F">
            <w:rPr>
              <w:b/>
            </w:rPr>
            <w:t xml:space="preserve">Mr </w:t>
          </w:r>
          <w:r w:rsidR="00C77A15">
            <w:rPr>
              <w:b/>
            </w:rPr>
            <w:t>Baron:</w:t>
          </w:r>
        </w:sdtContent>
      </w:sdt>
      <w:r w:rsidR="00B6403F">
        <w:t xml:space="preserve"> </w:t>
      </w:r>
      <w:r>
        <w:t>D</w:t>
      </w:r>
      <w:r w:rsidR="00B6403F">
        <w:t>oes it not worry you a little bit</w:t>
      </w:r>
      <w:r>
        <w:t>? You say that there are forecasts and a broad consensus, but I do not remember a time</w:t>
      </w:r>
      <w:r w:rsidR="008A01F6">
        <w:t>—</w:t>
      </w:r>
      <w:r>
        <w:t>I was working in the City before I came into politics</w:t>
      </w:r>
      <w:r w:rsidR="008A01F6">
        <w:t>—</w:t>
      </w:r>
      <w:r>
        <w:t xml:space="preserve">where there has been </w:t>
      </w:r>
      <w:r w:rsidR="00B6403F">
        <w:t xml:space="preserve">so much disparity </w:t>
      </w:r>
      <w:r w:rsidR="00965C42">
        <w:t>between</w:t>
      </w:r>
      <w:r w:rsidR="00B6403F">
        <w:t xml:space="preserve"> the official forecasts</w:t>
      </w:r>
      <w:r>
        <w:t>. F</w:t>
      </w:r>
      <w:r w:rsidRPr="00634C52">
        <w:t>or example</w:t>
      </w:r>
      <w:r>
        <w:t xml:space="preserve">, </w:t>
      </w:r>
      <w:r w:rsidRPr="00634C52">
        <w:t xml:space="preserve">the OBR is forecasting overall growth of 2.5% between </w:t>
      </w:r>
      <w:r>
        <w:t>20</w:t>
      </w:r>
      <w:r w:rsidRPr="00634C52">
        <w:t xml:space="preserve">22 and </w:t>
      </w:r>
      <w:r>
        <w:t>20</w:t>
      </w:r>
      <w:r w:rsidRPr="00634C52">
        <w:t xml:space="preserve">25, and yet the </w:t>
      </w:r>
      <w:r>
        <w:t xml:space="preserve">Bank of England </w:t>
      </w:r>
      <w:r w:rsidRPr="00634C52">
        <w:t xml:space="preserve">is projecting a shrinkage of </w:t>
      </w:r>
      <w:r>
        <w:t>2</w:t>
      </w:r>
      <w:r w:rsidRPr="00634C52">
        <w:t>%</w:t>
      </w:r>
      <w:r>
        <w:t xml:space="preserve">, </w:t>
      </w:r>
      <w:r w:rsidRPr="00634C52">
        <w:t>if it raises interest rates a</w:t>
      </w:r>
      <w:r>
        <w:t xml:space="preserve">s </w:t>
      </w:r>
      <w:r w:rsidRPr="00634C52">
        <w:t>the market expects</w:t>
      </w:r>
      <w:r w:rsidR="00345B62">
        <w:t>,</w:t>
      </w:r>
      <w:r w:rsidRPr="00634C52">
        <w:t xml:space="preserve"> or at least a shrinkage of </w:t>
      </w:r>
      <w:r>
        <w:t>0.5%</w:t>
      </w:r>
      <w:r w:rsidRPr="00634C52">
        <w:t xml:space="preserve"> if they stay where they are.</w:t>
      </w:r>
    </w:p>
    <w:p w:rsidR="00B6403F" w:rsidP="00EF76CC">
      <w:pPr>
        <w:pStyle w:val="Question"/>
        <w:numPr>
          <w:ilvl w:val="0"/>
          <w:numId w:val="0"/>
        </w:numPr>
        <w:ind w:left="794"/>
      </w:pPr>
      <w:r>
        <w:t>T</w:t>
      </w:r>
      <w:r w:rsidRPr="00634C52">
        <w:t>hat is a big disparity</w:t>
      </w:r>
      <w:r>
        <w:t xml:space="preserve"> </w:t>
      </w:r>
      <w:r w:rsidRPr="00634C52">
        <w:t xml:space="preserve">when you are trying to project targets, whether they be fiscal or not, </w:t>
      </w:r>
      <w:r>
        <w:t>is it not?</w:t>
      </w:r>
    </w:p>
    <w:p w:rsidR="00B6403F" w:rsidP="00EF76CC">
      <w:pPr>
        <w:pStyle w:val="Answer"/>
      </w:pPr>
      <w:sdt>
        <w:sdtPr>
          <w:alias w:val="Witness"/>
          <w:id w:val="-1495638564"/>
          <w:placeholder>
            <w:docPart w:val="DefaultPlaceholder_-1854013440"/>
          </w:placeholder>
          <w:richText/>
        </w:sdtPr>
        <w:sdtContent>
          <w:r w:rsidRPr="00FC20BA" w:rsidR="00FC20BA">
            <w:rPr>
              <w:b/>
              <w:i/>
              <w:iCs/>
            </w:rPr>
            <w:t>Jeremy Hunt:</w:t>
          </w:r>
          <w:r w:rsidRPr="00B6403F">
            <w:rPr>
              <w:b/>
            </w:rPr>
            <w:t xml:space="preserve"> </w:t>
          </w:r>
        </w:sdtContent>
      </w:sdt>
      <w:r w:rsidR="00634C52">
        <w:t xml:space="preserve">It is. For both of those, the overall picture is a period where it is going to be much more difficult for the Government to raise the kinds of sums of money it is </w:t>
      </w:r>
      <w:r>
        <w:t xml:space="preserve">used to raising, and therefore we have to be responsible </w:t>
      </w:r>
      <w:r w:rsidR="00634C52">
        <w:t xml:space="preserve">with </w:t>
      </w:r>
      <w:r>
        <w:t>our finances</w:t>
      </w:r>
      <w:r w:rsidR="00634C52">
        <w:t xml:space="preserve">. The single biggest thing we can do to reduce the pressure on the public finances is to </w:t>
      </w:r>
      <w:r>
        <w:t>bear down on inflation because so many of our costs</w:t>
      </w:r>
      <w:r w:rsidR="00634C52">
        <w:t xml:space="preserve">, </w:t>
      </w:r>
      <w:r>
        <w:t xml:space="preserve">as </w:t>
      </w:r>
      <w:r w:rsidR="00634C52">
        <w:t xml:space="preserve">a </w:t>
      </w:r>
      <w:r>
        <w:t>Government</w:t>
      </w:r>
      <w:r w:rsidR="00634C52">
        <w:t xml:space="preserve">, </w:t>
      </w:r>
      <w:r>
        <w:t>are index-linked</w:t>
      </w:r>
      <w:r w:rsidR="00634C52">
        <w:t xml:space="preserve">. </w:t>
      </w:r>
    </w:p>
    <w:p w:rsidR="00634C52" w:rsidP="00EF76CC">
      <w:pPr>
        <w:pStyle w:val="Answer"/>
      </w:pPr>
      <w:r>
        <w:t xml:space="preserve">If you look </w:t>
      </w:r>
      <w:r w:rsidR="00965C42">
        <w:t>over</w:t>
      </w:r>
      <w:r>
        <w:t xml:space="preserve"> the near term, a lot of the concern people had about those forecasts was about whether we were about to embark on a big consolidation when the forecast might be wrong. In the near term, the OBR says that the measures I announced on Thursday make the recession shallower and lessen the increase in unemployment by about 70,000. In the near term, I am confident we are doing the right thing. </w:t>
      </w:r>
    </w:p>
    <w:p w:rsidR="005457A7" w:rsidP="00EF76CC">
      <w:pPr>
        <w:pStyle w:val="Question"/>
      </w:pPr>
      <w:sdt>
        <w:sdtPr>
          <w:alias w:val="Member"/>
          <w:tag w:val="&lt;Member mnisId='1390' dodsId='25729'&gt;"/>
          <w:id w:val="1928918356"/>
          <w:placeholder>
            <w:docPart w:val="DefaultPlaceholder_-1854013440"/>
          </w:placeholder>
          <w:richText/>
        </w:sdtPr>
        <w:sdtContent>
          <w:r w:rsidRPr="005457A7" w:rsidR="00B6403F">
            <w:rPr>
              <w:b/>
            </w:rPr>
            <w:t xml:space="preserve">Mr </w:t>
          </w:r>
          <w:r w:rsidR="00C77A15">
            <w:rPr>
              <w:b/>
            </w:rPr>
            <w:t>Baron:</w:t>
          </w:r>
        </w:sdtContent>
      </w:sdt>
      <w:r w:rsidR="00B6403F">
        <w:t xml:space="preserve"> </w:t>
      </w:r>
      <w:r>
        <w:t xml:space="preserve">You will perhaps understand the scepticism </w:t>
      </w:r>
      <w:r w:rsidR="00345B62">
        <w:t xml:space="preserve">within the Committee or </w:t>
      </w:r>
      <w:r>
        <w:t>from certain Members of the Committee when it comes to the track record of forecasting. There is clear evidence that forecasts have been inaccurate in the past. Initially inflation was not a problem, despite clear evidence of that. When it became a problem, it was clearly evident that it was going to be transitory and then fall away. There is a picture here that does not inspire confidence going forward.</w:t>
      </w:r>
    </w:p>
    <w:p w:rsidR="00634C52" w:rsidP="00EF76CC">
      <w:pPr>
        <w:pStyle w:val="Question"/>
        <w:numPr>
          <w:ilvl w:val="0"/>
          <w:numId w:val="0"/>
        </w:numPr>
        <w:ind w:left="794"/>
      </w:pPr>
      <w:r>
        <w:t>To what extent is the Treasury undertaking its own in-depth research looking at, for example, the medium-term drivers</w:t>
      </w:r>
      <w:r w:rsidR="00345B62">
        <w:t xml:space="preserve"> of inflation</w:t>
      </w:r>
      <w:r>
        <w:t xml:space="preserve"> such as shortened business supply lines, ag</w:t>
      </w:r>
      <w:r w:rsidR="00345B62">
        <w:t>e</w:t>
      </w:r>
      <w:r>
        <w:t>ing demographics and climate change disruption in order to try to improve the accuracy of forecasts going forward? This is an important area to try to get right as much as possible.</w:t>
      </w:r>
    </w:p>
    <w:p w:rsidR="005457A7" w:rsidP="00EF76CC">
      <w:pPr>
        <w:pStyle w:val="Answer"/>
      </w:pPr>
      <w:sdt>
        <w:sdtPr>
          <w:alias w:val="Witness"/>
          <w:id w:val="1927378601"/>
          <w:placeholder>
            <w:docPart w:val="DefaultPlaceholder_-1854013440"/>
          </w:placeholder>
          <w:richText/>
        </w:sdtPr>
        <w:sdtContent>
          <w:r w:rsidRPr="00FC20BA" w:rsidR="00FC20BA">
            <w:rPr>
              <w:b/>
              <w:i/>
              <w:iCs/>
            </w:rPr>
            <w:t>Jeremy Hunt:</w:t>
          </w:r>
          <w:r w:rsidRPr="00B6403F" w:rsidR="00B6403F">
            <w:rPr>
              <w:b/>
            </w:rPr>
            <w:t xml:space="preserve"> </w:t>
          </w:r>
        </w:sdtContent>
      </w:sdt>
      <w:r w:rsidR="00B6403F">
        <w:t>I agree with that</w:t>
      </w:r>
      <w:r>
        <w:t xml:space="preserve">. I would say the correct response to the inaccuracy of forecasts is to try to make them more accurate, not to fly blind. In defence of the OBR, </w:t>
      </w:r>
      <w:r w:rsidR="00F67B0A">
        <w:t>its</w:t>
      </w:r>
      <w:r>
        <w:t xml:space="preserve"> forecasting record has been more accurate than the record of the Treasury when it was doing those forecasts before the OBR existed.</w:t>
      </w:r>
    </w:p>
    <w:p w:rsidR="00526ECA" w:rsidP="00EF76CC">
      <w:pPr>
        <w:pStyle w:val="Answer"/>
      </w:pPr>
      <w:r>
        <w:t>It is important for Ministers to take their own views. They look at forecasts by other organisations. They take their own view.</w:t>
      </w:r>
      <w:r>
        <w:t xml:space="preserve"> </w:t>
      </w:r>
      <w:r>
        <w:t>My judgment is that</w:t>
      </w:r>
      <w:r>
        <w:t xml:space="preserve">, </w:t>
      </w:r>
      <w:r>
        <w:t>looking at the range of forecasts, a consolidation in our national finances was necessary to bring down inflation, which is the number</w:t>
      </w:r>
      <w:r w:rsidR="00345B62">
        <w:t xml:space="preserve"> </w:t>
      </w:r>
      <w:r>
        <w:t xml:space="preserve">one threat to stability in the economy. </w:t>
      </w:r>
      <w:r>
        <w:t>T</w:t>
      </w:r>
      <w:r>
        <w:t>hat is why I took the decisions I did.</w:t>
      </w:r>
    </w:p>
    <w:p w:rsidR="00552760" w:rsidP="00EF76CC">
      <w:pPr>
        <w:pStyle w:val="Answer"/>
      </w:pPr>
      <w:r>
        <w:t xml:space="preserve">I would be very honest with people. There </w:t>
      </w:r>
      <w:r w:rsidR="00526ECA">
        <w:t xml:space="preserve">is </w:t>
      </w:r>
      <w:r>
        <w:t>a range of outcomes. None of us know</w:t>
      </w:r>
      <w:r w:rsidR="00345B62">
        <w:t>s</w:t>
      </w:r>
      <w:r>
        <w:t xml:space="preserve"> what is going to happen next in Ukraine</w:t>
      </w:r>
      <w:r w:rsidR="00526ECA">
        <w:t xml:space="preserve">, </w:t>
      </w:r>
      <w:r>
        <w:t>and therefore none of us know</w:t>
      </w:r>
      <w:r w:rsidR="00345B62">
        <w:t>s</w:t>
      </w:r>
      <w:r>
        <w:t xml:space="preserve"> what is going to happen to international energy prices</w:t>
      </w:r>
      <w:r w:rsidR="00526ECA">
        <w:t>. W</w:t>
      </w:r>
      <w:r>
        <w:t xml:space="preserve">e have to be honest that </w:t>
      </w:r>
      <w:r w:rsidR="00345B62">
        <w:t>that</w:t>
      </w:r>
      <w:r w:rsidR="00526ECA">
        <w:t xml:space="preserve"> </w:t>
      </w:r>
      <w:r>
        <w:t>uncertainty means decisions may change in either direction in the future.</w:t>
      </w:r>
    </w:p>
    <w:p w:rsidR="00812D05" w:rsidP="00EF76CC">
      <w:pPr>
        <w:pStyle w:val="Remark"/>
      </w:pPr>
      <w:sdt>
        <w:sdtPr>
          <w:alias w:val="Member"/>
          <w:tag w:val="&lt;Member mnisId='4138' dodsId='58561'&gt;"/>
          <w:id w:val="-28495492"/>
          <w:placeholder>
            <w:docPart w:val="DefaultPlaceholder_-1854013440"/>
          </w:placeholder>
          <w:richText/>
        </w:sdtPr>
        <w:sdtContent>
          <w:r w:rsidRPr="00552760" w:rsidR="00552760">
            <w:rPr>
              <w:b/>
            </w:rPr>
            <w:t>Rushanara Ali:</w:t>
          </w:r>
        </w:sdtContent>
      </w:sdt>
      <w:r w:rsidR="00552760">
        <w:t xml:space="preserve"> </w:t>
      </w:r>
      <w:r w:rsidR="00526ECA">
        <w:t xml:space="preserve">Good afternoon, Chancellor. Just to be clear, the </w:t>
      </w:r>
      <w:r>
        <w:t>scepticism</w:t>
      </w:r>
      <w:r w:rsidR="00526ECA">
        <w:t xml:space="preserve"> about OBR forecasting</w:t>
      </w:r>
      <w:r>
        <w:t xml:space="preserve"> </w:t>
      </w:r>
      <w:r w:rsidRPr="00812D05">
        <w:t>is not a unanimous view</w:t>
      </w:r>
      <w:r w:rsidR="00526ECA">
        <w:t xml:space="preserve">. </w:t>
      </w:r>
      <w:r>
        <w:t xml:space="preserve">We </w:t>
      </w:r>
      <w:r w:rsidR="00526ECA">
        <w:t xml:space="preserve">do not all share </w:t>
      </w:r>
      <w:r>
        <w:t>Mr Baron</w:t>
      </w:r>
      <w:r w:rsidRPr="00EC0096" w:rsidR="00EC0096">
        <w:t>’</w:t>
      </w:r>
      <w:r>
        <w:t xml:space="preserve">s </w:t>
      </w:r>
      <w:r w:rsidR="00526ECA">
        <w:t>views</w:t>
      </w:r>
      <w:r>
        <w:t>, j</w:t>
      </w:r>
      <w:r w:rsidR="00526ECA">
        <w:t>ust to be clear</w:t>
      </w:r>
      <w:r>
        <w:t>.</w:t>
      </w:r>
    </w:p>
    <w:p w:rsidR="00812D05" w:rsidP="00EF76CC">
      <w:pPr>
        <w:pStyle w:val="Remark"/>
      </w:pPr>
      <w:sdt>
        <w:sdtPr>
          <w:alias w:val="Member"/>
          <w:tag w:val="&lt;Member mnisId='1390' dodsId='25729'&gt;"/>
          <w:id w:val="1053343397"/>
          <w:placeholder>
            <w:docPart w:val="009F17DE4A1A4D56B3DE7D40E0A35E05"/>
          </w:placeholder>
          <w:richText/>
        </w:sdtPr>
        <w:sdtContent>
          <w:r w:rsidRPr="005457A7">
            <w:rPr>
              <w:b/>
            </w:rPr>
            <w:t xml:space="preserve">Mr </w:t>
          </w:r>
          <w:r w:rsidR="00C77A15">
            <w:rPr>
              <w:b/>
            </w:rPr>
            <w:t>Baron:</w:t>
          </w:r>
        </w:sdtContent>
      </w:sdt>
      <w:r>
        <w:t xml:space="preserve"> I said </w:t>
      </w:r>
      <w:r w:rsidR="00F67B0A">
        <w:t>“</w:t>
      </w:r>
      <w:r>
        <w:t xml:space="preserve">some </w:t>
      </w:r>
      <w:r w:rsidR="00F67B0A">
        <w:t>M</w:t>
      </w:r>
      <w:r>
        <w:t>embers</w:t>
      </w:r>
      <w:r w:rsidR="00F67B0A">
        <w:t>”</w:t>
      </w:r>
      <w:r>
        <w:t xml:space="preserve">. </w:t>
      </w:r>
    </w:p>
    <w:p w:rsidR="00812D05" w:rsidP="00EF76CC">
      <w:pPr>
        <w:pStyle w:val="Question"/>
      </w:pPr>
      <w:sdt>
        <w:sdtPr>
          <w:alias w:val="Member"/>
          <w:tag w:val="&lt;Member mnisId='4138' dodsId='58561'&gt;"/>
          <w:id w:val="-1665012676"/>
          <w:placeholder>
            <w:docPart w:val="C04F6D39D2DE492A9E27B168C7BC1EB1"/>
          </w:placeholder>
          <w:richText/>
        </w:sdtPr>
        <w:sdtContent>
          <w:r w:rsidRPr="00552760">
            <w:rPr>
              <w:b/>
            </w:rPr>
            <w:t>Rushanara Ali:</w:t>
          </w:r>
        </w:sdtContent>
      </w:sdt>
      <w:r>
        <w:t xml:space="preserve"> </w:t>
      </w:r>
      <w:r w:rsidR="00526ECA">
        <w:t xml:space="preserve">Chancellor, you have been focused on stabilising the economy after what happened in February, in part because </w:t>
      </w:r>
      <w:r w:rsidR="00EF76CC">
        <w:t>your</w:t>
      </w:r>
      <w:r w:rsidR="00526ECA">
        <w:t xml:space="preserve"> predecessor</w:t>
      </w:r>
      <w:r w:rsidRPr="00345B62" w:rsidR="00345B62">
        <w:t xml:space="preserve"> </w:t>
      </w:r>
      <w:r w:rsidR="00345B62">
        <w:t>as Chancellor</w:t>
      </w:r>
      <w:r>
        <w:t xml:space="preserve"> </w:t>
      </w:r>
      <w:r w:rsidR="00526ECA">
        <w:t xml:space="preserve">and the former </w:t>
      </w:r>
      <w:r>
        <w:t xml:space="preserve">Prime Minister </w:t>
      </w:r>
      <w:r w:rsidR="00526ECA">
        <w:t>chose to fly blind and make economic announcements without an O</w:t>
      </w:r>
      <w:r>
        <w:t>B</w:t>
      </w:r>
      <w:r w:rsidR="00526ECA">
        <w:t>R forecast. I just want to take you back to where we are at the moment.</w:t>
      </w:r>
    </w:p>
    <w:p w:rsidR="00F67B0A" w:rsidP="00EF76CC">
      <w:pPr>
        <w:pStyle w:val="Question"/>
        <w:numPr>
          <w:ilvl w:val="0"/>
          <w:numId w:val="0"/>
        </w:numPr>
        <w:ind w:left="794"/>
      </w:pPr>
      <w:r>
        <w:t>The OECD has</w:t>
      </w:r>
      <w:r w:rsidR="00812D05">
        <w:t xml:space="preserve"> war</w:t>
      </w:r>
      <w:r w:rsidR="00EF76CC">
        <w:t>n</w:t>
      </w:r>
      <w:r w:rsidR="00812D05">
        <w:t xml:space="preserve">ed that the UK </w:t>
      </w:r>
      <w:r>
        <w:t xml:space="preserve">will </w:t>
      </w:r>
      <w:r w:rsidR="00812D05">
        <w:t xml:space="preserve">have </w:t>
      </w:r>
      <w:r>
        <w:t xml:space="preserve">the lowest growth among the </w:t>
      </w:r>
      <w:r w:rsidR="00812D05">
        <w:t xml:space="preserve">big </w:t>
      </w:r>
      <w:r w:rsidR="00345B62">
        <w:t xml:space="preserve">Group </w:t>
      </w:r>
      <w:r>
        <w:t xml:space="preserve">of </w:t>
      </w:r>
      <w:r w:rsidR="00345B62">
        <w:t xml:space="preserve">Seven </w:t>
      </w:r>
      <w:r>
        <w:t>industrial countries next year</w:t>
      </w:r>
      <w:r w:rsidR="00812D05">
        <w:t>. O</w:t>
      </w:r>
      <w:r>
        <w:t>nly Russia</w:t>
      </w:r>
      <w:r w:rsidR="00812D05">
        <w:t>,</w:t>
      </w:r>
      <w:r>
        <w:t xml:space="preserve"> facing sanctions from the West over its attack on Ukraine</w:t>
      </w:r>
      <w:r w:rsidR="00812D05">
        <w:t xml:space="preserve">, </w:t>
      </w:r>
      <w:r>
        <w:t xml:space="preserve">will perform worse. The OBR has reported that living standards will fall by </w:t>
      </w:r>
      <w:r w:rsidR="00812D05">
        <w:t>7</w:t>
      </w:r>
      <w:r>
        <w:t>% over the next two years</w:t>
      </w:r>
      <w:r w:rsidR="00812D05">
        <w:t>.</w:t>
      </w:r>
    </w:p>
    <w:p w:rsidR="00812D05" w:rsidP="00EF76CC">
      <w:pPr>
        <w:pStyle w:val="Question"/>
        <w:numPr>
          <w:ilvl w:val="0"/>
          <w:numId w:val="0"/>
        </w:numPr>
        <w:ind w:left="794"/>
      </w:pPr>
      <w:r>
        <w:t xml:space="preserve">The </w:t>
      </w:r>
      <w:r w:rsidR="00526ECA">
        <w:t>Governor of the Bank of England</w:t>
      </w:r>
      <w:r>
        <w:t xml:space="preserve">, </w:t>
      </w:r>
      <w:r w:rsidR="00526ECA">
        <w:t>to this Committee and elsewhere</w:t>
      </w:r>
      <w:r>
        <w:t xml:space="preserve">, </w:t>
      </w:r>
      <w:r w:rsidR="00526ECA">
        <w:t xml:space="preserve">has mentioned differences between the UK and </w:t>
      </w:r>
      <w:r>
        <w:t xml:space="preserve">the </w:t>
      </w:r>
      <w:r w:rsidR="00526ECA">
        <w:t>eurozone. Eurozone growth rates are 2.1%</w:t>
      </w:r>
      <w:r>
        <w:t xml:space="preserve">; the </w:t>
      </w:r>
      <w:r w:rsidR="00526ECA">
        <w:t xml:space="preserve">US growth rate </w:t>
      </w:r>
      <w:r>
        <w:t xml:space="preserve">is </w:t>
      </w:r>
      <w:r w:rsidR="00526ECA">
        <w:t>4.2</w:t>
      </w:r>
      <w:r>
        <w:t xml:space="preserve">%; the </w:t>
      </w:r>
      <w:r w:rsidR="00526ECA">
        <w:t>UK economy is 0.7% smaller than at the start of the pandemic</w:t>
      </w:r>
      <w:r>
        <w:t xml:space="preserve">. Just to </w:t>
      </w:r>
      <w:r w:rsidR="00526ECA">
        <w:t>finish off, by 2024, people</w:t>
      </w:r>
      <w:r w:rsidRPr="00EC0096" w:rsidR="00EC0096">
        <w:t>’</w:t>
      </w:r>
      <w:r w:rsidR="00526ECA">
        <w:t>s disposable incomes will have gone back to 2013 levels</w:t>
      </w:r>
      <w:r>
        <w:t>. W</w:t>
      </w:r>
      <w:r w:rsidR="00526ECA">
        <w:t>e are likely to see by 2027</w:t>
      </w:r>
      <w:r>
        <w:t xml:space="preserve">-28 </w:t>
      </w:r>
      <w:r w:rsidR="00526ECA">
        <w:t>a third of people</w:t>
      </w:r>
      <w:r w:rsidRPr="00EC0096" w:rsidR="00EC0096">
        <w:t>’</w:t>
      </w:r>
      <w:r w:rsidR="00526ECA">
        <w:t>s disposable income being reduced per capita.</w:t>
      </w:r>
    </w:p>
    <w:p w:rsidR="00B6403F" w:rsidP="00EF76CC">
      <w:pPr>
        <w:pStyle w:val="Question"/>
        <w:numPr>
          <w:ilvl w:val="0"/>
          <w:numId w:val="0"/>
        </w:numPr>
        <w:ind w:left="794"/>
      </w:pPr>
      <w:r>
        <w:t xml:space="preserve">We </w:t>
      </w:r>
      <w:r w:rsidR="00526ECA">
        <w:t xml:space="preserve">have seen all of this happen over a number of years, particularly over </w:t>
      </w:r>
      <w:r>
        <w:t xml:space="preserve">the last few </w:t>
      </w:r>
      <w:r w:rsidR="00526ECA">
        <w:t xml:space="preserve">crucial months. </w:t>
      </w:r>
      <w:r>
        <w:t xml:space="preserve">Our </w:t>
      </w:r>
      <w:r w:rsidR="00526ECA">
        <w:t xml:space="preserve">credibility </w:t>
      </w:r>
      <w:r>
        <w:t xml:space="preserve">is </w:t>
      </w:r>
      <w:r w:rsidR="00526ECA">
        <w:t xml:space="preserve">on the line internationally. </w:t>
      </w:r>
      <w:r>
        <w:t>S</w:t>
      </w:r>
      <w:r w:rsidR="00526ECA">
        <w:t>omebody</w:t>
      </w:r>
      <w:r w:rsidR="008A01F6">
        <w:t>—</w:t>
      </w:r>
      <w:r>
        <w:t>I</w:t>
      </w:r>
      <w:r w:rsidR="00526ECA">
        <w:t xml:space="preserve"> forget who it is</w:t>
      </w:r>
      <w:r w:rsidR="008A01F6">
        <w:t>—</w:t>
      </w:r>
      <w:r>
        <w:t xml:space="preserve">said that </w:t>
      </w:r>
      <w:r w:rsidR="00526ECA">
        <w:t>the British people are paying a mor</w:t>
      </w:r>
      <w:r>
        <w:t>on</w:t>
      </w:r>
      <w:r w:rsidR="00526ECA">
        <w:t xml:space="preserve"> premium</w:t>
      </w:r>
      <w:r>
        <w:t xml:space="preserve">. </w:t>
      </w:r>
      <w:r w:rsidR="00526ECA">
        <w:t>What is the point of having the Conservatives in Government with that legacy</w:t>
      </w:r>
      <w:r>
        <w:t xml:space="preserve">, </w:t>
      </w:r>
      <w:r w:rsidR="00526ECA">
        <w:t>Chancellor</w:t>
      </w:r>
      <w:r>
        <w:t xml:space="preserve">? </w:t>
      </w:r>
      <w:r w:rsidR="00526ECA">
        <w:t>I appreciate you have inherited a poisoned ch</w:t>
      </w:r>
      <w:r>
        <w:t>alice</w:t>
      </w:r>
      <w:r w:rsidR="00526ECA">
        <w:t>, but</w:t>
      </w:r>
      <w:r>
        <w:t xml:space="preserve">, </w:t>
      </w:r>
      <w:r w:rsidR="00526ECA">
        <w:t xml:space="preserve">on behalf of your Government over the last 12 years, perhaps you can explain to the British public what the point of your party </w:t>
      </w:r>
      <w:r w:rsidR="00F67B0A">
        <w:t xml:space="preserve">being </w:t>
      </w:r>
      <w:r w:rsidR="00526ECA">
        <w:t>in Government</w:t>
      </w:r>
      <w:r w:rsidR="00F67B0A">
        <w:t xml:space="preserve"> is</w:t>
      </w:r>
      <w:r w:rsidR="00526ECA">
        <w:t>.</w:t>
      </w:r>
    </w:p>
    <w:p w:rsidR="00552760" w:rsidP="00EF76CC">
      <w:pPr>
        <w:pStyle w:val="Answer"/>
      </w:pPr>
      <w:sdt>
        <w:sdtPr>
          <w:alias w:val="Witness"/>
          <w:id w:val="-1292665400"/>
          <w:placeholder>
            <w:docPart w:val="DefaultPlaceholder_-1854013440"/>
          </w:placeholder>
          <w:richText/>
        </w:sdtPr>
        <w:sdtContent>
          <w:r w:rsidRPr="00FC20BA" w:rsidR="00FC20BA">
            <w:rPr>
              <w:b/>
              <w:i/>
              <w:iCs/>
            </w:rPr>
            <w:t>Jeremy Hunt:</w:t>
          </w:r>
          <w:r w:rsidRPr="00552760">
            <w:rPr>
              <w:b/>
            </w:rPr>
            <w:t xml:space="preserve"> </w:t>
          </w:r>
        </w:sdtContent>
      </w:sdt>
      <w:r>
        <w:t xml:space="preserve">I am going to answer </w:t>
      </w:r>
      <w:r w:rsidR="00812D05">
        <w:t xml:space="preserve">that question in a less party-political way than it was asked. </w:t>
      </w:r>
    </w:p>
    <w:p w:rsidR="00552760" w:rsidP="00EF76CC">
      <w:pPr>
        <w:pStyle w:val="Remark"/>
      </w:pPr>
      <w:sdt>
        <w:sdtPr>
          <w:alias w:val="Member"/>
          <w:tag w:val="&lt;Member mnisId='4138' dodsId='58561'&gt;"/>
          <w:id w:val="-1864353713"/>
          <w:placeholder>
            <w:docPart w:val="DefaultPlaceholder_-1854013440"/>
          </w:placeholder>
          <w:richText/>
        </w:sdtPr>
        <w:sdtContent>
          <w:r w:rsidRPr="00552760">
            <w:rPr>
              <w:b/>
            </w:rPr>
            <w:t>Rushanara Ali:</w:t>
          </w:r>
        </w:sdtContent>
      </w:sdt>
      <w:r>
        <w:t xml:space="preserve"> </w:t>
      </w:r>
      <w:r w:rsidR="00812D05">
        <w:t xml:space="preserve">Your party has been in power for 12 years, </w:t>
      </w:r>
      <w:r>
        <w:t>with respect</w:t>
      </w:r>
      <w:r w:rsidR="00812D05">
        <w:t xml:space="preserve">, </w:t>
      </w:r>
      <w:r>
        <w:t>Chancellor</w:t>
      </w:r>
      <w:r w:rsidR="00812D05">
        <w:t>.</w:t>
      </w:r>
    </w:p>
    <w:p w:rsidR="00812D05" w:rsidP="00EF76CC">
      <w:pPr>
        <w:pStyle w:val="Answer"/>
      </w:pPr>
      <w:sdt>
        <w:sdtPr>
          <w:alias w:val="Witness"/>
          <w:id w:val="-1619752448"/>
          <w:placeholder>
            <w:docPart w:val="DefaultPlaceholder_-1854013440"/>
          </w:placeholder>
          <w:richText/>
        </w:sdtPr>
        <w:sdtContent>
          <w:r w:rsidRPr="00FC20BA" w:rsidR="00FC20BA">
            <w:rPr>
              <w:b/>
              <w:i/>
              <w:iCs/>
            </w:rPr>
            <w:t>Jeremy Hunt:</w:t>
          </w:r>
          <w:r w:rsidRPr="00552760" w:rsidR="00552760">
            <w:rPr>
              <w:b/>
            </w:rPr>
            <w:t xml:space="preserve"> </w:t>
          </w:r>
        </w:sdtContent>
      </w:sdt>
      <w:r>
        <w:t xml:space="preserve">Ms Ali, will you let me answer your question? </w:t>
      </w:r>
    </w:p>
    <w:p w:rsidR="00812D05" w:rsidRPr="00812D05" w:rsidP="00EF76CC">
      <w:pPr>
        <w:pStyle w:val="Remark"/>
      </w:pPr>
      <w:sdt>
        <w:sdtPr>
          <w:rPr>
            <w:b/>
            <w:bCs/>
          </w:rPr>
          <w:alias w:val="Member"/>
          <w:tag w:val="&lt;Member mnisId='4138' dodsId='58561'&gt;"/>
          <w:id w:val="-1733457724"/>
          <w:placeholder>
            <w:docPart w:val="9C60A3E6D20D43E5B753ECAAA7748425"/>
          </w:placeholder>
          <w:richText/>
        </w:sdtPr>
        <w:sdtContent>
          <w:r w:rsidRPr="00812D05">
            <w:rPr>
              <w:b/>
              <w:bCs/>
            </w:rPr>
            <w:t>Rushanara Ali:</w:t>
          </w:r>
        </w:sdtContent>
      </w:sdt>
      <w:r w:rsidRPr="00812D05">
        <w:rPr>
          <w:b/>
          <w:bCs/>
        </w:rPr>
        <w:t xml:space="preserve"> </w:t>
      </w:r>
      <w:r>
        <w:t>Please do.</w:t>
      </w:r>
    </w:p>
    <w:p w:rsidR="00552760" w:rsidP="00EF76CC">
      <w:pPr>
        <w:pStyle w:val="Answer"/>
      </w:pPr>
      <w:sdt>
        <w:sdtPr>
          <w:alias w:val="Witness"/>
          <w:id w:val="1488674189"/>
          <w:placeholder>
            <w:docPart w:val="474FA3D71CA94F4895DB380F50F508C3"/>
          </w:placeholder>
          <w:richText/>
        </w:sdtPr>
        <w:sdtContent>
          <w:r w:rsidRPr="00FC20BA" w:rsidR="00812D05">
            <w:rPr>
              <w:b/>
              <w:i/>
              <w:iCs/>
            </w:rPr>
            <w:t>Jeremy Hunt:</w:t>
          </w:r>
          <w:r w:rsidRPr="00552760" w:rsidR="00812D05">
            <w:rPr>
              <w:b/>
            </w:rPr>
            <w:t xml:space="preserve"> </w:t>
          </w:r>
        </w:sdtContent>
      </w:sdt>
      <w:r w:rsidR="00812D05">
        <w:t xml:space="preserve">I would like to give you a </w:t>
      </w:r>
      <w:r>
        <w:t xml:space="preserve">proper answer. You can take a snapshot </w:t>
      </w:r>
      <w:r w:rsidR="00812D05">
        <w:t>of economic statistics to tell you any story you like. If you look at this year</w:t>
      </w:r>
      <w:r w:rsidRPr="00EC0096" w:rsidR="00EC0096">
        <w:t>’</w:t>
      </w:r>
      <w:r w:rsidR="00812D05">
        <w:t xml:space="preserve">s growth, </w:t>
      </w:r>
      <w:r>
        <w:t>the UK is the fastest in the G7</w:t>
      </w:r>
      <w:r w:rsidR="00812D05">
        <w:t>. If you look at next year</w:t>
      </w:r>
      <w:r w:rsidR="00345B62">
        <w:t>’</w:t>
      </w:r>
      <w:r w:rsidR="00812D05">
        <w:t xml:space="preserve">s, we are one of the slowest, according to some projections. If you ask, “What is the point of my party?” I would say that </w:t>
      </w:r>
      <w:r>
        <w:t xml:space="preserve">since we have been in office </w:t>
      </w:r>
      <w:r w:rsidR="00812D05">
        <w:t>in 2012</w:t>
      </w:r>
      <w:r w:rsidR="008A01F6">
        <w:t>—</w:t>
      </w:r>
    </w:p>
    <w:p w:rsidR="00552760" w:rsidP="00EF76CC">
      <w:pPr>
        <w:pStyle w:val="Question"/>
        <w:numPr>
          <w:ilvl w:val="0"/>
          <w:numId w:val="0"/>
        </w:numPr>
        <w:ind w:left="794"/>
      </w:pPr>
      <w:sdt>
        <w:sdtPr>
          <w:alias w:val="Member"/>
          <w:tag w:val="&lt;Member mnisId='4107' dodsId='40489'&gt;"/>
          <w:id w:val="-1595076065"/>
          <w:placeholder>
            <w:docPart w:val="DefaultPlaceholder_-1854013440"/>
          </w:placeholder>
          <w:richText/>
        </w:sdtPr>
        <w:sdtContent>
          <w:r w:rsidRPr="00552760">
            <w:rPr>
              <w:b/>
            </w:rPr>
            <w:t>Chair:</w:t>
          </w:r>
        </w:sdtContent>
      </w:sdt>
      <w:r>
        <w:t xml:space="preserve"> </w:t>
      </w:r>
      <w:r w:rsidR="00812D05">
        <w:t xml:space="preserve">It has been since </w:t>
      </w:r>
      <w:r>
        <w:t>2010</w:t>
      </w:r>
      <w:r w:rsidR="00812D05">
        <w:t>.</w:t>
      </w:r>
    </w:p>
    <w:p w:rsidR="00E53B49" w:rsidP="00EF76CC">
      <w:pPr>
        <w:pStyle w:val="Answer"/>
      </w:pPr>
      <w:sdt>
        <w:sdtPr>
          <w:alias w:val="Witness"/>
          <w:id w:val="-1107658081"/>
          <w:placeholder>
            <w:docPart w:val="DefaultPlaceholder_-1854013440"/>
          </w:placeholder>
          <w:richText/>
        </w:sdtPr>
        <w:sdtContent>
          <w:r w:rsidRPr="00FC20BA" w:rsidR="00FC20BA">
            <w:rPr>
              <w:b/>
              <w:i/>
              <w:iCs/>
            </w:rPr>
            <w:t>Jeremy Hunt:</w:t>
          </w:r>
          <w:r w:rsidRPr="00552760" w:rsidR="00552760">
            <w:rPr>
              <w:b/>
            </w:rPr>
            <w:t xml:space="preserve"> </w:t>
          </w:r>
        </w:sdtContent>
      </w:sdt>
      <w:r w:rsidR="00812D05">
        <w:t xml:space="preserve">Yes, </w:t>
      </w:r>
      <w:r w:rsidR="00B93D48">
        <w:t xml:space="preserve">thank </w:t>
      </w:r>
      <w:r w:rsidR="00552760">
        <w:t>you for that</w:t>
      </w:r>
      <w:r w:rsidR="00812D05">
        <w:t>, C</w:t>
      </w:r>
      <w:r w:rsidR="00552760">
        <w:t>hair</w:t>
      </w:r>
      <w:r w:rsidR="00812D05">
        <w:t>. We have had the third</w:t>
      </w:r>
      <w:r w:rsidR="00B93D48">
        <w:t xml:space="preserve"> </w:t>
      </w:r>
      <w:r w:rsidR="00812D05">
        <w:t xml:space="preserve">highest growth in the G7. That is over a period when we have had </w:t>
      </w:r>
      <w:r w:rsidR="00552760">
        <w:t>three global shocks to contend with</w:t>
      </w:r>
      <w:r w:rsidR="00812D05">
        <w:t>: the financial crisis, the pandemic and the energy crisis. T</w:t>
      </w:r>
      <w:r w:rsidR="00552760">
        <w:t>hat is a record we can defend very comfortably</w:t>
      </w:r>
      <w:r w:rsidR="00812D05">
        <w:t>. If you look at a more recent but longer period of time, the OECD report you talked about says that, since 2020</w:t>
      </w:r>
      <w:r w:rsidR="00B93D48">
        <w:t>,</w:t>
      </w:r>
      <w:r w:rsidR="00812D05">
        <w:t xml:space="preserve"> we have had the fastest recovery from the pandemic</w:t>
      </w:r>
      <w:r>
        <w:t xml:space="preserve"> of any G7 country.</w:t>
      </w:r>
    </w:p>
    <w:p w:rsidR="0026482C" w:rsidP="00EF76CC">
      <w:pPr>
        <w:pStyle w:val="Answer"/>
      </w:pPr>
      <w:r>
        <w:t xml:space="preserve">There </w:t>
      </w:r>
      <w:r w:rsidR="00812D05">
        <w:t>are some very big economic challenges we face that are not related necessarily to those shocks, and I am very keen to address those.</w:t>
      </w:r>
      <w:r>
        <w:t xml:space="preserve"> </w:t>
      </w:r>
      <w:r w:rsidR="00812D05">
        <w:t>I am concerned that employment is still, from memory, 334</w:t>
      </w:r>
      <w:r>
        <w:t>,000</w:t>
      </w:r>
      <w:r w:rsidR="00812D05">
        <w:t xml:space="preserve"> lower than </w:t>
      </w:r>
      <w:r>
        <w:t xml:space="preserve">the </w:t>
      </w:r>
      <w:r w:rsidR="00812D05">
        <w:t xml:space="preserve">pre-pandemic </w:t>
      </w:r>
      <w:r>
        <w:t xml:space="preserve">level, </w:t>
      </w:r>
      <w:r w:rsidR="00812D05">
        <w:t>when in a number of our peer countries employment levels are back to what they were pre-pandemic</w:t>
      </w:r>
      <w:r>
        <w:t>.</w:t>
      </w:r>
    </w:p>
    <w:p w:rsidR="00E53B49" w:rsidP="00EF76CC">
      <w:pPr>
        <w:pStyle w:val="Answer"/>
      </w:pPr>
      <w:r>
        <w:t>T</w:t>
      </w:r>
      <w:r w:rsidR="00812D05">
        <w:t>hat is why Mel Stride, the Work and Pension</w:t>
      </w:r>
      <w:r>
        <w:t>s</w:t>
      </w:r>
      <w:r w:rsidR="00812D05">
        <w:t xml:space="preserve"> Secretary, is doing a review for the Prime Minister to look at the issue of workforce participation. There are many issues that relate to that</w:t>
      </w:r>
      <w:r w:rsidR="008A01F6">
        <w:t>—</w:t>
      </w:r>
      <w:r>
        <w:t>t</w:t>
      </w:r>
      <w:r w:rsidR="00812D05">
        <w:t>he way the benefit system work</w:t>
      </w:r>
      <w:r>
        <w:t>s</w:t>
      </w:r>
      <w:r w:rsidR="00812D05">
        <w:t>, childcare arrangements</w:t>
      </w:r>
      <w:r>
        <w:t xml:space="preserve"> and the </w:t>
      </w:r>
      <w:r w:rsidR="00812D05">
        <w:t>decision to retire early</w:t>
      </w:r>
      <w:r>
        <w:t>. H</w:t>
      </w:r>
      <w:r w:rsidR="00812D05">
        <w:t>e is doing that.</w:t>
      </w:r>
      <w:r>
        <w:t xml:space="preserve"> We </w:t>
      </w:r>
      <w:r w:rsidR="00812D05">
        <w:t>have some long-term issues over productivity.</w:t>
      </w:r>
      <w:r>
        <w:t xml:space="preserve"> </w:t>
      </w:r>
      <w:r w:rsidR="00812D05">
        <w:t xml:space="preserve">That is why in my </w:t>
      </w:r>
      <w:r w:rsidR="00F65A0E">
        <w:t>autumn statement</w:t>
      </w:r>
      <w:r w:rsidR="00812D05">
        <w:t xml:space="preserve"> I spent some time talking about the skills challenges we face</w:t>
      </w:r>
      <w:r>
        <w:t xml:space="preserve">. We </w:t>
      </w:r>
      <w:r w:rsidR="00812D05">
        <w:t>have had a lot of initiatives</w:t>
      </w:r>
      <w:r>
        <w:t xml:space="preserve"> there</w:t>
      </w:r>
      <w:r w:rsidR="00812D05">
        <w:t xml:space="preserve">, but there is still a lot of progress to make. </w:t>
      </w:r>
    </w:p>
    <w:p w:rsidR="00812D05" w:rsidP="00EF76CC">
      <w:pPr>
        <w:pStyle w:val="Answer"/>
      </w:pPr>
      <w:r>
        <w:t xml:space="preserve">I do not for one second say that there </w:t>
      </w:r>
      <w:r w:rsidR="00E53B49">
        <w:t xml:space="preserve">is not </w:t>
      </w:r>
      <w:r>
        <w:t>a lot of work to be done</w:t>
      </w:r>
      <w:r w:rsidR="00E53B49">
        <w:t xml:space="preserve">, but </w:t>
      </w:r>
      <w:r>
        <w:t>I do not agree with your overall suggestion that</w:t>
      </w:r>
      <w:r w:rsidR="00E53B49">
        <w:t xml:space="preserve">, </w:t>
      </w:r>
      <w:r>
        <w:t xml:space="preserve">over the period of time my party has been in office, we </w:t>
      </w:r>
      <w:r w:rsidR="00E53B49">
        <w:t xml:space="preserve">have not </w:t>
      </w:r>
      <w:r>
        <w:t xml:space="preserve">grown impressively given the challenges we face. </w:t>
      </w:r>
    </w:p>
    <w:p w:rsidR="00552760" w:rsidP="00EF76CC">
      <w:pPr>
        <w:pStyle w:val="Question"/>
      </w:pPr>
      <w:sdt>
        <w:sdtPr>
          <w:alias w:val="Member"/>
          <w:tag w:val="&lt;Member mnisId='4138' dodsId='58561'&gt;"/>
          <w:id w:val="-1728145946"/>
          <w:placeholder>
            <w:docPart w:val="DefaultPlaceholder_-1854013440"/>
          </w:placeholder>
          <w:richText/>
        </w:sdtPr>
        <w:sdtContent>
          <w:r w:rsidRPr="00552760">
            <w:rPr>
              <w:b/>
            </w:rPr>
            <w:t>Rushanara Ali:</w:t>
          </w:r>
        </w:sdtContent>
      </w:sdt>
      <w:r>
        <w:t xml:space="preserve"> We will agree to disagree. Can I take you </w:t>
      </w:r>
      <w:r w:rsidRPr="004345B6" w:rsidR="004345B6">
        <w:t>on to</w:t>
      </w:r>
      <w:r>
        <w:t xml:space="preserve"> the OBR figures</w:t>
      </w:r>
      <w:r w:rsidR="00E53B49">
        <w:t xml:space="preserve">? They </w:t>
      </w:r>
      <w:r w:rsidR="001E4EF3">
        <w:t>state</w:t>
      </w:r>
      <w:r w:rsidR="00E53B49">
        <w:t xml:space="preserve"> that by 2024-25 the </w:t>
      </w:r>
      <w:r>
        <w:t>tax burden will be at its highest level since the Second World War</w:t>
      </w:r>
      <w:r w:rsidR="00E53B49">
        <w:t xml:space="preserve">. Can you talk us through what the impact of such a high </w:t>
      </w:r>
      <w:r w:rsidR="001E4EF3">
        <w:t xml:space="preserve">tax </w:t>
      </w:r>
      <w:r w:rsidR="00E53B49">
        <w:t xml:space="preserve">burden will be on </w:t>
      </w:r>
      <w:r>
        <w:t>economic growth</w:t>
      </w:r>
      <w:r w:rsidR="00E53B49">
        <w:t>?</w:t>
      </w:r>
    </w:p>
    <w:p w:rsidR="00E53B49" w:rsidP="00EF76CC">
      <w:pPr>
        <w:pStyle w:val="Answer"/>
      </w:pPr>
      <w:sdt>
        <w:sdtPr>
          <w:alias w:val="Witness"/>
          <w:id w:val="1740979002"/>
          <w:placeholder>
            <w:docPart w:val="DefaultPlaceholder_-1854013440"/>
          </w:placeholder>
          <w:richText/>
        </w:sdtPr>
        <w:sdtContent>
          <w:r w:rsidRPr="00FC20BA" w:rsidR="00FC20BA">
            <w:rPr>
              <w:b/>
              <w:i/>
              <w:iCs/>
            </w:rPr>
            <w:t>Jeremy Hunt:</w:t>
          </w:r>
          <w:r w:rsidRPr="00552760" w:rsidR="00552760">
            <w:rPr>
              <w:b/>
            </w:rPr>
            <w:t xml:space="preserve"> </w:t>
          </w:r>
        </w:sdtContent>
      </w:sdt>
      <w:r w:rsidR="00552760">
        <w:t>I am very concerned that</w:t>
      </w:r>
      <w:r>
        <w:t xml:space="preserve">, </w:t>
      </w:r>
      <w:r w:rsidR="00552760">
        <w:t>if taxes are too high</w:t>
      </w:r>
      <w:r>
        <w:t>, it makes it difficult to be a modern and dynamic economy. I am concerned about the effect on incentives and I am a Conservative who believes you should bring taxes down.</w:t>
      </w:r>
    </w:p>
    <w:p w:rsidR="00E53B49" w:rsidP="00EF76CC">
      <w:pPr>
        <w:pStyle w:val="Answer"/>
      </w:pPr>
      <w:r>
        <w:t xml:space="preserve">If you look at what the OBR said, there are two big drivers of that increasing cost. The first is debt interest payments, which are now £120 billion a year. That is </w:t>
      </w:r>
      <w:r w:rsidR="001E4EF3">
        <w:t>around</w:t>
      </w:r>
      <w:r>
        <w:t xml:space="preserve"> double the entire budget of the Ministry of Defence. It is a massive increase from around £40 billion, from memory, before the pandemic. That is one of the big things. The other big thing is health and care costs. The ag</w:t>
      </w:r>
      <w:r w:rsidR="001E4EF3">
        <w:t>e</w:t>
      </w:r>
      <w:r>
        <w:t xml:space="preserve">ing population has led to a surge in those costs. </w:t>
      </w:r>
    </w:p>
    <w:p w:rsidR="00E53B49" w:rsidP="00EF76CC">
      <w:pPr>
        <w:pStyle w:val="Answer"/>
      </w:pPr>
      <w:r>
        <w:t xml:space="preserve">What do we do to bring those tax rates down? From memory, the forecast projections show that tax as a proportion of GDP goes down from 47% to 43% over the forecast period. What do we do? First of all, on debt interest, the key thing is to bring down inflation and bear down on interest rates or support the Bank of England so </w:t>
      </w:r>
      <w:r w:rsidR="001E4EF3">
        <w:t>it</w:t>
      </w:r>
      <w:r>
        <w:t xml:space="preserve"> can bear down on interest rates</w:t>
      </w:r>
      <w:r w:rsidR="001E4EF3">
        <w:t>, in order to</w:t>
      </w:r>
      <w:r>
        <w:t xml:space="preserve"> reduce those debt repayments and bring down our debt levels. That is one of the most important reasons why we announced that difficult consolidation.</w:t>
      </w:r>
    </w:p>
    <w:p w:rsidR="00552760" w:rsidP="00EF76CC">
      <w:pPr>
        <w:pStyle w:val="Answer"/>
      </w:pPr>
      <w:r>
        <w:t>When it comes to the NHS, the answer is real public service reform. The British people want a good strong NHS. They want to know that every penny is being spent wisely. That is why what we invited Patricia H</w:t>
      </w:r>
      <w:r w:rsidR="00677B89">
        <w:t xml:space="preserve">ewitt </w:t>
      </w:r>
      <w:r>
        <w:t>to review the way the new integrated care boards work, which are the new structures that are going to determine how the NHS is run</w:t>
      </w:r>
      <w:r w:rsidR="00677B89">
        <w:t xml:space="preserve">, </w:t>
      </w:r>
      <w:r>
        <w:t>to make sure we can reduce micromanagement and targets, which I believe drive a lot of the inefficiency</w:t>
      </w:r>
      <w:r w:rsidR="00677B89">
        <w:t xml:space="preserve">, </w:t>
      </w:r>
      <w:r>
        <w:t>and empower local decision-making and better use of every pound we spend.</w:t>
      </w:r>
    </w:p>
    <w:p w:rsidR="007E0FF6" w:rsidP="00EF76CC">
      <w:pPr>
        <w:pStyle w:val="Question"/>
      </w:pPr>
      <w:sdt>
        <w:sdtPr>
          <w:alias w:val="Member"/>
          <w:tag w:val="&lt;Member mnisId='4138' dodsId='58561'&gt;"/>
          <w:id w:val="456450894"/>
          <w:placeholder>
            <w:docPart w:val="DefaultPlaceholder_-1854013440"/>
          </w:placeholder>
          <w:richText/>
        </w:sdtPr>
        <w:sdtContent>
          <w:r w:rsidRPr="00552760" w:rsidR="00552760">
            <w:rPr>
              <w:b/>
            </w:rPr>
            <w:t>Rushanara Ali:</w:t>
          </w:r>
        </w:sdtContent>
      </w:sdt>
      <w:r w:rsidR="00552760">
        <w:t xml:space="preserve"> </w:t>
      </w:r>
      <w:r>
        <w:t>Just on health, then, since you have brought it up, there are 7 million people waiting. About 117,000 people have died while waiting for treatment, and we have 400,000 people who are economically inactive. Two days ago, one of our witnesses said that could be a hit of about 0.7% on economic output. That is pretty serious.</w:t>
      </w:r>
    </w:p>
    <w:p w:rsidR="00552760" w:rsidP="00EF76CC">
      <w:pPr>
        <w:pStyle w:val="Question"/>
        <w:numPr>
          <w:ilvl w:val="0"/>
          <w:numId w:val="0"/>
        </w:numPr>
        <w:ind w:left="794"/>
      </w:pPr>
      <w:r>
        <w:t xml:space="preserve">Do you believe that the investment you are putting in and the reforms you are proposing, whatever they may be, are going to be able to bring back into the economy </w:t>
      </w:r>
      <w:r w:rsidR="001E4EF3">
        <w:t xml:space="preserve">people </w:t>
      </w:r>
      <w:r>
        <w:t xml:space="preserve">who are willing to work but are not active because of health issues? Can you give us an assurance that that is going to happen, given your expertise in healthcare both as a former Health Secretary as well as a Select Committee </w:t>
      </w:r>
      <w:r w:rsidR="001E4EF3">
        <w:t>chair</w:t>
      </w:r>
      <w:r>
        <w:t>? This has a bearing on migration as well, if we want to keep migration down.</w:t>
      </w:r>
    </w:p>
    <w:p w:rsidR="00552760" w:rsidP="00EF76CC">
      <w:pPr>
        <w:pStyle w:val="Answer"/>
      </w:pPr>
      <w:sdt>
        <w:sdtPr>
          <w:alias w:val="Witness"/>
          <w:id w:val="959227535"/>
          <w:placeholder>
            <w:docPart w:val="DefaultPlaceholder_-1854013440"/>
          </w:placeholder>
          <w:richText/>
        </w:sdtPr>
        <w:sdtContent>
          <w:r w:rsidRPr="00FC20BA" w:rsidR="00FC20BA">
            <w:rPr>
              <w:b/>
              <w:i/>
              <w:iCs/>
            </w:rPr>
            <w:t>Jeremy Hunt:</w:t>
          </w:r>
          <w:r w:rsidRPr="00552760">
            <w:rPr>
              <w:b/>
            </w:rPr>
            <w:t xml:space="preserve"> </w:t>
          </w:r>
        </w:sdtContent>
      </w:sdt>
      <w:r w:rsidR="007E0FF6">
        <w:t>That is why we put an £8 billion package</w:t>
      </w:r>
      <w:r w:rsidR="008A01F6">
        <w:t>—</w:t>
      </w:r>
    </w:p>
    <w:p w:rsidR="00552760" w:rsidP="00EF76CC">
      <w:pPr>
        <w:pStyle w:val="Question"/>
        <w:numPr>
          <w:ilvl w:val="0"/>
          <w:numId w:val="0"/>
        </w:numPr>
        <w:ind w:left="794"/>
      </w:pPr>
      <w:sdt>
        <w:sdtPr>
          <w:alias w:val="Member"/>
          <w:tag w:val="&lt;Member mnisId='4138' dodsId='58561'&gt;"/>
          <w:id w:val="-1794817989"/>
          <w:placeholder>
            <w:docPart w:val="DefaultPlaceholder_-1854013440"/>
          </w:placeholder>
          <w:richText/>
        </w:sdtPr>
        <w:sdtContent>
          <w:r w:rsidRPr="00552760">
            <w:rPr>
              <w:b/>
            </w:rPr>
            <w:t>Rushanara Ali:</w:t>
          </w:r>
        </w:sdtContent>
      </w:sdt>
      <w:r>
        <w:t xml:space="preserve"> </w:t>
      </w:r>
      <w:r w:rsidR="007E0FF6">
        <w:t>I</w:t>
      </w:r>
      <w:r>
        <w:t>s it going to happen</w:t>
      </w:r>
      <w:r w:rsidR="001E4EF3">
        <w:t>,</w:t>
      </w:r>
      <w:r>
        <w:t xml:space="preserve"> though</w:t>
      </w:r>
      <w:r w:rsidR="007E0FF6">
        <w:t>? Are we going to be able to get those people who are economically inactive back into work with that investment?</w:t>
      </w:r>
    </w:p>
    <w:p w:rsidR="007E0FF6" w:rsidP="00EF76CC">
      <w:pPr>
        <w:pStyle w:val="Answer"/>
      </w:pPr>
      <w:sdt>
        <w:sdtPr>
          <w:alias w:val="Witness"/>
          <w:id w:val="-2135469969"/>
          <w:placeholder>
            <w:docPart w:val="DefaultPlaceholder_-1854013440"/>
          </w:placeholder>
          <w:richText/>
        </w:sdtPr>
        <w:sdtContent>
          <w:r w:rsidRPr="00FC20BA" w:rsidR="00FC20BA">
            <w:rPr>
              <w:b/>
              <w:i/>
              <w:iCs/>
            </w:rPr>
            <w:t>Jeremy Hunt:</w:t>
          </w:r>
          <w:r w:rsidRPr="00552760" w:rsidR="00552760">
            <w:rPr>
              <w:b/>
            </w:rPr>
            <w:t xml:space="preserve"> </w:t>
          </w:r>
        </w:sdtContent>
      </w:sdt>
      <w:r>
        <w:t>J</w:t>
      </w:r>
      <w:r w:rsidR="00552760">
        <w:t>ust to start to answer again, that is the purpose of putting in £8 billion a year</w:t>
      </w:r>
      <w:r>
        <w:t xml:space="preserve">. In a context in which you are consolidating by £55 billion in tax rises and spending cuts, to choose to put £8 billion </w:t>
      </w:r>
      <w:r w:rsidRPr="007E0FF6">
        <w:t xml:space="preserve">into the NHS and </w:t>
      </w:r>
      <w:r>
        <w:t xml:space="preserve">the </w:t>
      </w:r>
      <w:r w:rsidRPr="007E0FF6">
        <w:t>social care system is to say</w:t>
      </w:r>
      <w:r w:rsidR="001E4EF3">
        <w:t xml:space="preserve"> you </w:t>
      </w:r>
      <w:r w:rsidRPr="007E0FF6">
        <w:t xml:space="preserve">are prepared to have </w:t>
      </w:r>
      <w:r>
        <w:t xml:space="preserve">£8 billion </w:t>
      </w:r>
      <w:r w:rsidRPr="007E0FF6">
        <w:t xml:space="preserve">more of cuts or </w:t>
      </w:r>
      <w:r>
        <w:t xml:space="preserve">£8 </w:t>
      </w:r>
      <w:r w:rsidRPr="007E0FF6">
        <w:t xml:space="preserve">billion of tax rises elsewhere to fund it, but we think </w:t>
      </w:r>
      <w:r>
        <w:t xml:space="preserve">that </w:t>
      </w:r>
      <w:r w:rsidRPr="007E0FF6">
        <w:t>is the right thing to do.</w:t>
      </w:r>
    </w:p>
    <w:p w:rsidR="00552760" w:rsidP="00EF76CC">
      <w:pPr>
        <w:pStyle w:val="Answer"/>
      </w:pPr>
      <w:r>
        <w:t>F</w:t>
      </w:r>
      <w:r w:rsidRPr="007E0FF6">
        <w:t>irst of all, we are absolutely committed to the NHS</w:t>
      </w:r>
      <w:r>
        <w:t>. W</w:t>
      </w:r>
      <w:r w:rsidRPr="007E0FF6">
        <w:t>e want to have first-class health and care in this country</w:t>
      </w:r>
      <w:r>
        <w:t xml:space="preserve">, </w:t>
      </w:r>
      <w:r w:rsidRPr="007E0FF6">
        <w:t xml:space="preserve">and we think that is what voters want. </w:t>
      </w:r>
      <w:r>
        <w:t>S</w:t>
      </w:r>
      <w:r w:rsidRPr="007E0FF6">
        <w:t>econdly, absolutely, the NHS has a crucial role in helping get people better and get people back into the workforce.</w:t>
      </w:r>
    </w:p>
    <w:p w:rsidR="00552760" w:rsidP="00EF76CC">
      <w:pPr>
        <w:pStyle w:val="Question"/>
      </w:pPr>
      <w:sdt>
        <w:sdtPr>
          <w:alias w:val="Member"/>
          <w:tag w:val="&lt;Member mnisId='4138' dodsId='58561'&gt;"/>
          <w:id w:val="-1230224964"/>
          <w:placeholder>
            <w:docPart w:val="DefaultPlaceholder_-1854013440"/>
          </w:placeholder>
          <w:richText/>
        </w:sdtPr>
        <w:sdtContent>
          <w:r w:rsidRPr="00552760">
            <w:rPr>
              <w:b/>
            </w:rPr>
            <w:t>Rushanara Ali:</w:t>
          </w:r>
        </w:sdtContent>
      </w:sdt>
      <w:r>
        <w:t xml:space="preserve"> </w:t>
      </w:r>
      <w:r w:rsidR="007E0FF6">
        <w:t xml:space="preserve">Unfortunately, the voters are not getting the </w:t>
      </w:r>
      <w:r>
        <w:t>first</w:t>
      </w:r>
      <w:r w:rsidR="007E0FF6">
        <w:t>-</w:t>
      </w:r>
      <w:r>
        <w:t xml:space="preserve">class healthcare </w:t>
      </w:r>
      <w:r w:rsidR="007E0FF6">
        <w:t>they deserve. It is good to hear that you are taking your health expertise into the Treasury. T</w:t>
      </w:r>
      <w:r>
        <w:t xml:space="preserve">hey are not getting it. </w:t>
      </w:r>
      <w:r w:rsidR="007E0FF6">
        <w:t xml:space="preserve">People are not </w:t>
      </w:r>
      <w:r>
        <w:t>getting GP appointments</w:t>
      </w:r>
      <w:r w:rsidR="007E0FF6">
        <w:t xml:space="preserve">; they are not getting seen for their treatments. You know about the cases; you have seen it over the years as </w:t>
      </w:r>
      <w:r w:rsidR="001E4EF3">
        <w:t xml:space="preserve">chair </w:t>
      </w:r>
      <w:r w:rsidR="007E0FF6">
        <w:t xml:space="preserve">of the Select Committee. </w:t>
      </w:r>
    </w:p>
    <w:p w:rsidR="007E0FF6" w:rsidP="00EF76CC">
      <w:pPr>
        <w:pStyle w:val="Answer"/>
      </w:pPr>
      <w:sdt>
        <w:sdtPr>
          <w:alias w:val="Witness"/>
          <w:id w:val="287941433"/>
          <w:placeholder>
            <w:docPart w:val="DefaultPlaceholder_-1854013440"/>
          </w:placeholder>
          <w:richText/>
        </w:sdtPr>
        <w:sdtContent>
          <w:r w:rsidRPr="00FC20BA" w:rsidR="00FC20BA">
            <w:rPr>
              <w:b/>
              <w:i/>
              <w:iCs/>
            </w:rPr>
            <w:t>Jeremy Hunt:</w:t>
          </w:r>
          <w:r w:rsidRPr="00552760" w:rsidR="00552760">
            <w:rPr>
              <w:b/>
            </w:rPr>
            <w:t xml:space="preserve"> </w:t>
          </w:r>
        </w:sdtContent>
      </w:sdt>
      <w:r>
        <w:t xml:space="preserve">I have written a book about it as well, Ms Ali. Yes, </w:t>
      </w:r>
      <w:r w:rsidR="00552760">
        <w:t xml:space="preserve">of course there are major challenges </w:t>
      </w:r>
      <w:r>
        <w:t>the NHS is facing. It did</w:t>
      </w:r>
      <w:r w:rsidR="008A01F6">
        <w:t>—</w:t>
      </w:r>
    </w:p>
    <w:p w:rsidR="007E0FF6" w:rsidP="00EF76CC">
      <w:pPr>
        <w:pStyle w:val="Answer"/>
      </w:pPr>
      <w:sdt>
        <w:sdtPr>
          <w:alias w:val="Member"/>
          <w:tag w:val="&lt;Member mnisId='4138' dodsId='58561'&gt;"/>
          <w:id w:val="503332113"/>
          <w:placeholder>
            <w:docPart w:val="3D886A3A58F149DD9E62FD96DA169736"/>
          </w:placeholder>
          <w:richText/>
        </w:sdtPr>
        <w:sdtContent>
          <w:r>
            <w:rPr>
              <w:b/>
            </w:rPr>
            <w:t>Rushanara Ali:</w:t>
          </w:r>
        </w:sdtContent>
      </w:sdt>
      <w:r>
        <w:t xml:space="preserve"> I am saying that it is good</w:t>
      </w:r>
      <w:r w:rsidR="008A01F6">
        <w:t>—</w:t>
      </w:r>
    </w:p>
    <w:p w:rsidR="001F0FC1" w:rsidP="00EF76CC">
      <w:pPr>
        <w:pStyle w:val="Answer"/>
      </w:pPr>
      <w:sdt>
        <w:sdtPr>
          <w:alias w:val="Witness"/>
          <w:id w:val="-58022732"/>
          <w:placeholder>
            <w:docPart w:val="E86143C210F14B8D86FF2AB79E36164C"/>
          </w:placeholder>
          <w:richText/>
        </w:sdtPr>
        <w:sdtContent>
          <w:r w:rsidR="007E0FF6">
            <w:rPr>
              <w:b/>
              <w:i/>
              <w:iCs/>
            </w:rPr>
            <w:t>Jeremy Hunt:</w:t>
          </w:r>
          <w:r w:rsidR="007E0FF6">
            <w:rPr>
              <w:b/>
            </w:rPr>
            <w:t xml:space="preserve"> </w:t>
          </w:r>
        </w:sdtContent>
      </w:sdt>
      <w:r w:rsidR="007E0FF6">
        <w:t xml:space="preserve">Could I possibly answer your question? </w:t>
      </w:r>
    </w:p>
    <w:p w:rsidR="001F0FC1" w:rsidP="00EF76CC">
      <w:pPr>
        <w:pStyle w:val="Answer"/>
      </w:pPr>
      <w:sdt>
        <w:sdtPr>
          <w:alias w:val="Member"/>
          <w:tag w:val="&lt;Member mnisId='4138' dodsId='58561'&gt;"/>
          <w:id w:val="140160043"/>
          <w:placeholder>
            <w:docPart w:val="165AEE35843A4F1AA34C6D3516A14B5B"/>
          </w:placeholder>
          <w:richText/>
        </w:sdtPr>
        <w:sdtContent>
          <w:r>
            <w:rPr>
              <w:b/>
            </w:rPr>
            <w:t>Rushanara Ali:</w:t>
          </w:r>
        </w:sdtContent>
      </w:sdt>
      <w:r>
        <w:t xml:space="preserve"> I do have one final question. </w:t>
      </w:r>
    </w:p>
    <w:p w:rsidR="00552760" w:rsidP="00EF76CC">
      <w:pPr>
        <w:pStyle w:val="Answer"/>
      </w:pPr>
      <w:sdt>
        <w:sdtPr>
          <w:alias w:val="Witness"/>
          <w:id w:val="-1642493619"/>
          <w:placeholder>
            <w:docPart w:val="B8B7BCF36F2B49778BBA915CA4F3266A"/>
          </w:placeholder>
          <w:richText/>
        </w:sdtPr>
        <w:sdtContent>
          <w:r w:rsidR="001F0FC1">
            <w:rPr>
              <w:b/>
              <w:i/>
              <w:iCs/>
            </w:rPr>
            <w:t>Jeremy Hunt:</w:t>
          </w:r>
          <w:r w:rsidR="001F0FC1">
            <w:rPr>
              <w:b/>
            </w:rPr>
            <w:t xml:space="preserve"> </w:t>
          </w:r>
        </w:sdtContent>
      </w:sdt>
      <w:r w:rsidR="001F0FC1">
        <w:t>I</w:t>
      </w:r>
      <w:r>
        <w:t xml:space="preserve">t is important to recognise the NHS did an </w:t>
      </w:r>
      <w:r w:rsidR="001F0FC1">
        <w:t xml:space="preserve">absolutely fantastic job in the pandemic. </w:t>
      </w:r>
      <w:r w:rsidR="001E4EF3">
        <w:t>It is</w:t>
      </w:r>
      <w:r w:rsidR="00A93D35">
        <w:t xml:space="preserve"> having to recover from the biggest external shock to </w:t>
      </w:r>
      <w:r w:rsidR="001E4EF3">
        <w:t>its</w:t>
      </w:r>
      <w:r w:rsidR="00A93D35">
        <w:t xml:space="preserve"> services in the history of the NHS. That is why we want</w:t>
      </w:r>
      <w:r w:rsidR="008A01F6">
        <w:t>—</w:t>
      </w:r>
    </w:p>
    <w:p w:rsidR="003578E6" w:rsidP="00EF76CC">
      <w:pPr>
        <w:pStyle w:val="Question"/>
      </w:pPr>
      <w:sdt>
        <w:sdtPr>
          <w:alias w:val="Member"/>
          <w:tag w:val="&lt;Member mnisId='4138' dodsId='58561'&gt;"/>
          <w:id w:val="1517426721"/>
          <w:placeholder>
            <w:docPart w:val="DefaultPlaceholder_-1854013440"/>
          </w:placeholder>
          <w:richText/>
        </w:sdtPr>
        <w:sdtContent>
          <w:r w:rsidRPr="00275CB4" w:rsidR="00275CB4">
            <w:rPr>
              <w:b/>
            </w:rPr>
            <w:t>Rushanara Ali:</w:t>
          </w:r>
        </w:sdtContent>
      </w:sdt>
      <w:r w:rsidR="00275CB4">
        <w:t xml:space="preserve"> </w:t>
      </w:r>
      <w:r w:rsidR="00A93D35">
        <w:t>Let me pay you a backhanded compliment, Chancellor. It is good that you are in the Treasury, given your health background.</w:t>
      </w:r>
    </w:p>
    <w:p w:rsidR="00552760" w:rsidP="00EF76CC">
      <w:pPr>
        <w:pStyle w:val="Question"/>
        <w:numPr>
          <w:ilvl w:val="0"/>
          <w:numId w:val="0"/>
        </w:numPr>
        <w:ind w:left="794"/>
      </w:pPr>
      <w:r>
        <w:t>I have one final question. The R</w:t>
      </w:r>
      <w:r w:rsidR="00275CB4">
        <w:t xml:space="preserve">esolution </w:t>
      </w:r>
      <w:r>
        <w:t>F</w:t>
      </w:r>
      <w:r w:rsidR="00275CB4">
        <w:t xml:space="preserve">oundation </w:t>
      </w:r>
      <w:r>
        <w:t xml:space="preserve">has said that </w:t>
      </w:r>
      <w:r w:rsidRPr="00A93D35">
        <w:t xml:space="preserve">the net result </w:t>
      </w:r>
      <w:r>
        <w:t xml:space="preserve">since </w:t>
      </w:r>
      <w:r w:rsidRPr="00A93D35" w:rsidR="001E4EF3">
        <w:t xml:space="preserve">the start of </w:t>
      </w:r>
      <w:r>
        <w:t xml:space="preserve">the pandemic is that </w:t>
      </w:r>
      <w:r w:rsidRPr="00A93D35">
        <w:t>total long-term spending plans are largely unchanged, leaving the consolidation entirely driven by tax rises. Are you comfortable with that?</w:t>
      </w:r>
    </w:p>
    <w:p w:rsidR="00A93D35" w:rsidP="00EF76CC">
      <w:pPr>
        <w:pStyle w:val="Answer"/>
      </w:pPr>
      <w:sdt>
        <w:sdtPr>
          <w:alias w:val="Witness"/>
          <w:id w:val="2021276892"/>
          <w:placeholder>
            <w:docPart w:val="DefaultPlaceholder_-1854013440"/>
          </w:placeholder>
          <w:richText/>
        </w:sdtPr>
        <w:sdtContent>
          <w:r w:rsidRPr="00FC20BA" w:rsidR="00FC20BA">
            <w:rPr>
              <w:b/>
              <w:i/>
              <w:iCs/>
            </w:rPr>
            <w:t>Jeremy Hunt:</w:t>
          </w:r>
          <w:r w:rsidRPr="00275CB4" w:rsidR="00275CB4">
            <w:rPr>
              <w:b/>
            </w:rPr>
            <w:t xml:space="preserve"> </w:t>
          </w:r>
        </w:sdtContent>
      </w:sdt>
      <w:r>
        <w:t>The consolidation was a combination of tax rises</w:t>
      </w:r>
      <w:r w:rsidR="008A01F6">
        <w:t>—</w:t>
      </w:r>
      <w:r>
        <w:t xml:space="preserve">what I announced in the </w:t>
      </w:r>
      <w:r w:rsidR="00F65A0E">
        <w:t>autumn statement</w:t>
      </w:r>
      <w:r>
        <w:t xml:space="preserve"> increases tax as a proportion of GDP by about 1%</w:t>
      </w:r>
      <w:r w:rsidR="008A01F6">
        <w:t>—</w:t>
      </w:r>
      <w:r>
        <w:t>and reductions in planned spending to a long-term rate of around 1% in real terms a year. It was planned to go up by much more than that.</w:t>
      </w:r>
    </w:p>
    <w:p w:rsidR="00275CB4" w:rsidP="00EF76CC">
      <w:pPr>
        <w:pStyle w:val="Answer"/>
      </w:pPr>
      <w:r>
        <w:t>That is going to put pressure on spending because we know in areas like the NHS it is highly unlikely that you will be able to contain the growth in spending at 1%. I do not pretend this is going to be anything but challenging, but we are absolutely committed to public services. That is why we took the decision to find extra money for schools and extra money for the NHS: to make sure they are protected through the worst of a difficult period.</w:t>
      </w:r>
    </w:p>
    <w:p w:rsidR="00275CB4" w:rsidP="00EF76CC">
      <w:pPr>
        <w:pStyle w:val="Question"/>
      </w:pPr>
      <w:sdt>
        <w:sdtPr>
          <w:alias w:val="Member"/>
          <w:tag w:val="&lt;Member mnisId='4801' dodsId=''&gt;"/>
          <w:id w:val="1381136887"/>
          <w:placeholder>
            <w:docPart w:val="DefaultPlaceholder_-1854013440"/>
          </w:placeholder>
          <w:richText/>
        </w:sdtPr>
        <w:sdtContent>
          <w:r w:rsidRPr="00275CB4">
            <w:rPr>
              <w:b/>
            </w:rPr>
            <w:t>Anthony Browne:</w:t>
          </w:r>
        </w:sdtContent>
      </w:sdt>
      <w:r>
        <w:t xml:space="preserve"> </w:t>
      </w:r>
      <w:r w:rsidRPr="00A4477F" w:rsidR="00A4477F">
        <w:t>We all agree</w:t>
      </w:r>
      <w:r w:rsidR="00A4477F">
        <w:t>,</w:t>
      </w:r>
      <w:r w:rsidRPr="00A4477F" w:rsidR="00A4477F">
        <w:t xml:space="preserve"> across the House and across the </w:t>
      </w:r>
      <w:r w:rsidR="001E4EF3">
        <w:t>p</w:t>
      </w:r>
      <w:r w:rsidRPr="00A4477F" w:rsidR="001E4EF3">
        <w:t>arty</w:t>
      </w:r>
      <w:r w:rsidR="00A4477F">
        <w:t xml:space="preserve">, </w:t>
      </w:r>
      <w:r w:rsidRPr="00A4477F" w:rsidR="00A4477F">
        <w:t>that we need more economic growth. Your predecessor</w:t>
      </w:r>
      <w:r w:rsidR="00A4477F">
        <w:t xml:space="preserve">, </w:t>
      </w:r>
      <w:r w:rsidRPr="00A4477F" w:rsidR="00A4477F">
        <w:t xml:space="preserve">in his growth plan, prioritised growth </w:t>
      </w:r>
      <w:r w:rsidR="00E3107F">
        <w:t xml:space="preserve">at </w:t>
      </w:r>
      <w:r w:rsidRPr="00A4477F" w:rsidR="00A4477F">
        <w:t>all costs</w:t>
      </w:r>
      <w:r w:rsidR="00E3107F">
        <w:t xml:space="preserve">. That did not </w:t>
      </w:r>
      <w:r w:rsidRPr="00A4477F" w:rsidR="00A4477F">
        <w:t>work out</w:t>
      </w:r>
      <w:r w:rsidR="00E3107F">
        <w:t xml:space="preserve">. In your </w:t>
      </w:r>
      <w:r w:rsidR="00F65A0E">
        <w:t>autumn statement</w:t>
      </w:r>
      <w:r w:rsidR="00E3107F">
        <w:t>, you</w:t>
      </w:r>
      <w:r w:rsidRPr="00A4477F" w:rsidR="00A4477F">
        <w:t xml:space="preserve"> have prioritised balancing the books</w:t>
      </w:r>
      <w:r w:rsidR="00156D55">
        <w:t xml:space="preserve"> first</w:t>
      </w:r>
      <w:r w:rsidR="00E3107F">
        <w:t>. T</w:t>
      </w:r>
      <w:r w:rsidRPr="00A4477F" w:rsidR="00A4477F">
        <w:t xml:space="preserve">he OBR projects that </w:t>
      </w:r>
      <w:r w:rsidR="00E3107F">
        <w:t xml:space="preserve">overall growth </w:t>
      </w:r>
      <w:r w:rsidRPr="00A4477F" w:rsidR="00A4477F">
        <w:t xml:space="preserve">will be </w:t>
      </w:r>
      <w:r w:rsidR="00E3107F">
        <w:t>2.5</w:t>
      </w:r>
      <w:r w:rsidRPr="00A4477F" w:rsidR="00A4477F">
        <w:t xml:space="preserve">% between 2022 and 2025, so less than </w:t>
      </w:r>
      <w:r w:rsidR="00E3107F">
        <w:t>1% a year as</w:t>
      </w:r>
      <w:r w:rsidRPr="00A4477F" w:rsidR="00A4477F">
        <w:t xml:space="preserve"> we go into </w:t>
      </w:r>
      <w:r w:rsidR="00E3107F">
        <w:t xml:space="preserve">recession and </w:t>
      </w:r>
      <w:r w:rsidRPr="00A4477F" w:rsidR="00A4477F">
        <w:t>out of it. Is that good enough?</w:t>
      </w:r>
    </w:p>
    <w:p w:rsidR="0032223A" w:rsidP="00EF76CC">
      <w:pPr>
        <w:pStyle w:val="Answer"/>
      </w:pPr>
      <w:sdt>
        <w:sdtPr>
          <w:alias w:val="Witness"/>
          <w:id w:val="-701244788"/>
          <w:placeholder>
            <w:docPart w:val="DefaultPlaceholder_-1854013440"/>
          </w:placeholder>
          <w:richText/>
        </w:sdtPr>
        <w:sdtContent>
          <w:r w:rsidRPr="00FC20BA" w:rsidR="00FC20BA">
            <w:rPr>
              <w:b/>
              <w:i/>
              <w:iCs/>
            </w:rPr>
            <w:t>Jeremy Hunt:</w:t>
          </w:r>
          <w:r w:rsidRPr="00275CB4" w:rsidR="00275CB4">
            <w:rPr>
              <w:b/>
            </w:rPr>
            <w:t xml:space="preserve"> </w:t>
          </w:r>
        </w:sdtContent>
      </w:sdt>
      <w:r w:rsidR="00E3107F">
        <w:t>We need a long-term growth rate that is closer to 3% than 2%. To get there is going to take a combination of short-term support to help the economy weather the recession</w:t>
      </w:r>
      <w:r w:rsidR="008A01F6">
        <w:t>—</w:t>
      </w:r>
      <w:r w:rsidR="00E3107F">
        <w:t>the measures we announced on Thursday do that: they reduce the peak-to-trough reduction in GDP from about 3% to 2.1%, which is important</w:t>
      </w:r>
      <w:r w:rsidR="008A01F6">
        <w:t>—</w:t>
      </w:r>
      <w:r w:rsidR="00E3107F">
        <w:t>and some structural changes</w:t>
      </w:r>
      <w:r>
        <w:t>. T</w:t>
      </w:r>
      <w:r w:rsidR="00E3107F">
        <w:t xml:space="preserve">he structural changes revolve </w:t>
      </w:r>
      <w:r>
        <w:t xml:space="preserve">around </w:t>
      </w:r>
      <w:r w:rsidR="00E3107F">
        <w:t xml:space="preserve">a lot of areas I touched on in the </w:t>
      </w:r>
      <w:r w:rsidR="00F65A0E">
        <w:t>autumn statement</w:t>
      </w:r>
      <w:r>
        <w:t xml:space="preserve">. </w:t>
      </w:r>
    </w:p>
    <w:p w:rsidR="0032223A" w:rsidP="00EF76CC">
      <w:pPr>
        <w:pStyle w:val="Answer"/>
      </w:pPr>
      <w:r>
        <w:t>I</w:t>
      </w:r>
      <w:r w:rsidR="00E3107F">
        <w:t>n terms of investing in people, the education and skills agenda is so important, which is why Michael Barb</w:t>
      </w:r>
      <w:r>
        <w:t xml:space="preserve">er </w:t>
      </w:r>
      <w:r w:rsidR="00E3107F">
        <w:t>is doing his review on whether we are achieving our objectives on skills</w:t>
      </w:r>
      <w:r>
        <w:t xml:space="preserve"> and why </w:t>
      </w:r>
      <w:r w:rsidR="00E3107F">
        <w:t xml:space="preserve">we </w:t>
      </w:r>
      <w:r>
        <w:t xml:space="preserve">have </w:t>
      </w:r>
      <w:r w:rsidR="00E3107F">
        <w:t>put the extra money into schools</w:t>
      </w:r>
      <w:r>
        <w:t xml:space="preserve">. We </w:t>
      </w:r>
      <w:r w:rsidR="00E3107F">
        <w:t>also need to look at the level</w:t>
      </w:r>
      <w:r>
        <w:t>l</w:t>
      </w:r>
      <w:r w:rsidR="00E3107F">
        <w:t>ing</w:t>
      </w:r>
      <w:r w:rsidR="00B43FDE">
        <w:t>-</w:t>
      </w:r>
      <w:r w:rsidR="00E3107F">
        <w:t>up agend</w:t>
      </w:r>
      <w:r>
        <w:t xml:space="preserve">a </w:t>
      </w:r>
      <w:r w:rsidR="00E3107F">
        <w:t xml:space="preserve">and how we </w:t>
      </w:r>
      <w:r>
        <w:t xml:space="preserve">can be </w:t>
      </w:r>
      <w:r w:rsidR="00E3107F">
        <w:t xml:space="preserve">better at spreading wealth throughout the country. </w:t>
      </w:r>
      <w:r>
        <w:t>T</w:t>
      </w:r>
      <w:r w:rsidR="00E3107F">
        <w:t>hat is why it was important to me to protect key infrastructure projects, which is one element of level</w:t>
      </w:r>
      <w:r>
        <w:t>l</w:t>
      </w:r>
      <w:r w:rsidR="00E3107F">
        <w:t>ing up</w:t>
      </w:r>
      <w:r>
        <w:t>.</w:t>
      </w:r>
    </w:p>
    <w:p w:rsidR="00E3107F" w:rsidP="00EF76CC">
      <w:pPr>
        <w:pStyle w:val="Answer"/>
      </w:pPr>
      <w:r>
        <w:t>A</w:t>
      </w:r>
      <w:r>
        <w:t xml:space="preserve"> very major factor for our long-term economic growth is going to be </w:t>
      </w:r>
      <w:r w:rsidR="003578E6">
        <w:t xml:space="preserve">having </w:t>
      </w:r>
      <w:r>
        <w:t>a stable source of cheap green energy</w:t>
      </w:r>
      <w:r w:rsidR="00B43FDE">
        <w:t>.</w:t>
      </w:r>
      <w:r w:rsidR="003578E6">
        <w:t xml:space="preserve"> </w:t>
      </w:r>
      <w:r w:rsidR="00B43FDE">
        <w:t xml:space="preserve">Proceeding </w:t>
      </w:r>
      <w:r>
        <w:t xml:space="preserve">with </w:t>
      </w:r>
      <w:r>
        <w:t>S</w:t>
      </w:r>
      <w:r>
        <w:t>izewell</w:t>
      </w:r>
      <w:r>
        <w:t xml:space="preserve"> and </w:t>
      </w:r>
      <w:r>
        <w:t>our national energy efficiency ambition</w:t>
      </w:r>
      <w:r>
        <w:t>s</w:t>
      </w:r>
      <w:r w:rsidR="00B43FDE">
        <w:t xml:space="preserve"> are</w:t>
      </w:r>
      <w:r w:rsidR="003578E6">
        <w:t xml:space="preserve"> part </w:t>
      </w:r>
      <w:r>
        <w:t xml:space="preserve">of making sure energy supply </w:t>
      </w:r>
      <w:r>
        <w:t xml:space="preserve">does not </w:t>
      </w:r>
      <w:r>
        <w:t>become a shadow hanging over firms</w:t>
      </w:r>
      <w:r>
        <w:t xml:space="preserve"> and </w:t>
      </w:r>
      <w:r>
        <w:t>making</w:t>
      </w:r>
      <w:r>
        <w:t xml:space="preserve"> them</w:t>
      </w:r>
      <w:r>
        <w:t xml:space="preserve"> hesitat</w:t>
      </w:r>
      <w:r>
        <w:t xml:space="preserve">e as </w:t>
      </w:r>
      <w:r>
        <w:t>to whether to invest.</w:t>
      </w:r>
    </w:p>
    <w:p w:rsidR="00275CB4" w:rsidP="00EF76CC">
      <w:pPr>
        <w:pStyle w:val="Answer"/>
      </w:pPr>
      <w:r>
        <w:t>P</w:t>
      </w:r>
      <w:r w:rsidR="00E3107F">
        <w:t>erhaps most important</w:t>
      </w:r>
      <w:r>
        <w:t>ly</w:t>
      </w:r>
      <w:r w:rsidR="00E3107F">
        <w:t>, I talked about our long-term plan for the UK to become the world</w:t>
      </w:r>
      <w:r w:rsidRPr="00EC0096" w:rsidR="00EC0096">
        <w:t>’</w:t>
      </w:r>
      <w:r w:rsidR="00E3107F">
        <w:t>s next Silicon Valley</w:t>
      </w:r>
      <w:r>
        <w:t>. W</w:t>
      </w:r>
      <w:r w:rsidR="00E3107F">
        <w:t xml:space="preserve">e have a huge </w:t>
      </w:r>
      <w:r>
        <w:t>B</w:t>
      </w:r>
      <w:r w:rsidR="00E3107F">
        <w:t>rexit opportunity to set our own regulations in areas like life sciences</w:t>
      </w:r>
      <w:r>
        <w:t xml:space="preserve">, </w:t>
      </w:r>
      <w:r w:rsidR="00E3107F">
        <w:t>technology</w:t>
      </w:r>
      <w:r>
        <w:t xml:space="preserve">, </w:t>
      </w:r>
      <w:r w:rsidR="00E3107F">
        <w:t xml:space="preserve">AI </w:t>
      </w:r>
      <w:r>
        <w:t xml:space="preserve">and </w:t>
      </w:r>
      <w:r w:rsidR="00E3107F">
        <w:t>gene editing</w:t>
      </w:r>
      <w:r>
        <w:t xml:space="preserve"> so </w:t>
      </w:r>
      <w:r w:rsidR="00E3107F">
        <w:t xml:space="preserve">we can make the UK </w:t>
      </w:r>
      <w:r>
        <w:t xml:space="preserve">the </w:t>
      </w:r>
      <w:r w:rsidR="00E3107F">
        <w:t>must</w:t>
      </w:r>
      <w:r>
        <w:t>-</w:t>
      </w:r>
      <w:r w:rsidR="00E3107F">
        <w:t>go</w:t>
      </w:r>
      <w:r>
        <w:t>-</w:t>
      </w:r>
      <w:r w:rsidR="00E3107F">
        <w:t xml:space="preserve">to destination for </w:t>
      </w:r>
      <w:r>
        <w:t xml:space="preserve">all the </w:t>
      </w:r>
      <w:r w:rsidR="00E3107F">
        <w:t xml:space="preserve">embryo </w:t>
      </w:r>
      <w:r>
        <w:t xml:space="preserve">and other research </w:t>
      </w:r>
      <w:r w:rsidR="00E3107F">
        <w:t xml:space="preserve">companies that want to invest in these very exciting areas that are going to determine the future. </w:t>
      </w:r>
      <w:r>
        <w:t xml:space="preserve">It </w:t>
      </w:r>
      <w:r w:rsidR="00E3107F">
        <w:t>is a mixture of short</w:t>
      </w:r>
      <w:r>
        <w:t xml:space="preserve"> </w:t>
      </w:r>
      <w:r w:rsidR="00E3107F">
        <w:t>term and long</w:t>
      </w:r>
      <w:r>
        <w:t xml:space="preserve"> </w:t>
      </w:r>
      <w:r w:rsidR="00E3107F">
        <w:t>term</w:t>
      </w:r>
      <w:r>
        <w:t>.</w:t>
      </w:r>
    </w:p>
    <w:p w:rsidR="003578E6" w:rsidP="00EF76CC">
      <w:pPr>
        <w:pStyle w:val="Question"/>
      </w:pPr>
      <w:sdt>
        <w:sdtPr>
          <w:alias w:val="Member"/>
          <w:tag w:val="&lt;Member mnisId='4801' dodsId=''&gt;"/>
          <w:id w:val="1612626297"/>
          <w:placeholder>
            <w:docPart w:val="DefaultPlaceholder_-1854013440"/>
          </w:placeholder>
          <w:richText/>
        </w:sdtPr>
        <w:sdtContent>
          <w:r w:rsidRPr="00346D0D" w:rsidR="00275CB4">
            <w:rPr>
              <w:b/>
            </w:rPr>
            <w:t>Anthony Browne:</w:t>
          </w:r>
        </w:sdtContent>
      </w:sdt>
      <w:r w:rsidR="00275CB4">
        <w:t xml:space="preserve"> </w:t>
      </w:r>
      <w:r w:rsidR="0032223A">
        <w:t xml:space="preserve">A lot of the measures you mentioned </w:t>
      </w:r>
      <w:r w:rsidR="007245E6">
        <w:t xml:space="preserve">there were long term, and indeed you did talk about them in the </w:t>
      </w:r>
      <w:r w:rsidR="00F65A0E">
        <w:t>autumn statement</w:t>
      </w:r>
      <w:r w:rsidR="007245E6">
        <w:t xml:space="preserve">. In terms of </w:t>
      </w:r>
      <w:r w:rsidR="00275CB4">
        <w:t xml:space="preserve">the actual measures in the </w:t>
      </w:r>
      <w:r w:rsidR="00F65A0E">
        <w:t>autumn statement</w:t>
      </w:r>
      <w:r w:rsidR="007245E6">
        <w:t>, the OBR has analysed the impact on growth on the supply side and concluded</w:t>
      </w:r>
      <w:r w:rsidR="00346D0D">
        <w:t>, “The net effect of the new measures announced since March on potential output is neutral over the forecast period”.</w:t>
      </w:r>
    </w:p>
    <w:p w:rsidR="00275CB4" w:rsidP="00EF76CC">
      <w:pPr>
        <w:pStyle w:val="Question"/>
        <w:numPr>
          <w:ilvl w:val="0"/>
          <w:numId w:val="0"/>
        </w:numPr>
        <w:ind w:left="794"/>
      </w:pPr>
      <w:r>
        <w:t xml:space="preserve">Things like not going ahead with the health and social care levy encourage more people to go into the labour market, but freezing the tax thresholds reduces that. Keeping the </w:t>
      </w:r>
      <w:r>
        <w:t xml:space="preserve">annual investment allowance </w:t>
      </w:r>
      <w:r>
        <w:t>at £1</w:t>
      </w:r>
      <w:r w:rsidR="004104F4">
        <w:t xml:space="preserve"> million</w:t>
      </w:r>
      <w:r>
        <w:t xml:space="preserve"> encourages more business investment, but some of the changes to the R&amp;D scheme reduce business investment. Overall, </w:t>
      </w:r>
      <w:r w:rsidR="004104F4">
        <w:t>they</w:t>
      </w:r>
      <w:r>
        <w:t xml:space="preserve"> say </w:t>
      </w:r>
      <w:r>
        <w:t>it is neutral on growth</w:t>
      </w:r>
      <w:r>
        <w:t xml:space="preserve">. Are they being too pessimistic? </w:t>
      </w:r>
    </w:p>
    <w:p w:rsidR="00275CB4" w:rsidP="00EF76CC">
      <w:pPr>
        <w:pStyle w:val="Answer"/>
      </w:pPr>
      <w:sdt>
        <w:sdtPr>
          <w:alias w:val="Witness"/>
          <w:id w:val="-363754908"/>
          <w:placeholder>
            <w:docPart w:val="DefaultPlaceholder_-1854013440"/>
          </w:placeholder>
          <w:richText/>
        </w:sdtPr>
        <w:sdtContent>
          <w:r w:rsidRPr="00FC20BA" w:rsidR="00FC20BA">
            <w:rPr>
              <w:b/>
              <w:i/>
              <w:iCs/>
            </w:rPr>
            <w:t>Jeremy Hunt:</w:t>
          </w:r>
          <w:r w:rsidRPr="00275CB4">
            <w:rPr>
              <w:b/>
            </w:rPr>
            <w:t xml:space="preserve"> </w:t>
          </w:r>
        </w:sdtContent>
      </w:sdt>
      <w:r w:rsidR="00346D0D">
        <w:t>A</w:t>
      </w:r>
      <w:r>
        <w:t xml:space="preserve"> lot of supply</w:t>
      </w:r>
      <w:r w:rsidR="00346D0D">
        <w:t>-</w:t>
      </w:r>
      <w:r>
        <w:t xml:space="preserve">side measures, which I very strongly support </w:t>
      </w:r>
      <w:r w:rsidR="00346D0D">
        <w:t xml:space="preserve">because doing things to improve the productive potential of our economy is what a good Conservative Government does, </w:t>
      </w:r>
      <w:r>
        <w:t>do take a while</w:t>
      </w:r>
      <w:r w:rsidR="00346D0D">
        <w:t xml:space="preserve">. </w:t>
      </w:r>
    </w:p>
    <w:p w:rsidR="00275CB4" w:rsidP="00EF76CC">
      <w:pPr>
        <w:pStyle w:val="Remark"/>
      </w:pPr>
      <w:sdt>
        <w:sdtPr>
          <w:alias w:val="Member"/>
          <w:tag w:val="&lt;Member mnisId='4801' dodsId=''&gt;"/>
          <w:id w:val="1184789875"/>
          <w:placeholder>
            <w:docPart w:val="DefaultPlaceholder_-1854013440"/>
          </w:placeholder>
          <w:richText/>
        </w:sdtPr>
        <w:sdtContent>
          <w:r w:rsidRPr="00275CB4">
            <w:rPr>
              <w:b/>
            </w:rPr>
            <w:t>Anthony Browne:</w:t>
          </w:r>
        </w:sdtContent>
      </w:sdt>
      <w:r>
        <w:t xml:space="preserve"> </w:t>
      </w:r>
      <w:r w:rsidR="00346D0D">
        <w:t xml:space="preserve">This is over the forecast period. </w:t>
      </w:r>
    </w:p>
    <w:p w:rsidR="00346D0D" w:rsidP="00EF76CC">
      <w:pPr>
        <w:pStyle w:val="Answer"/>
      </w:pPr>
      <w:sdt>
        <w:sdtPr>
          <w:alias w:val="Witness"/>
          <w:id w:val="1647711164"/>
          <w:placeholder>
            <w:docPart w:val="DefaultPlaceholder_-1854013440"/>
          </w:placeholder>
          <w:richText/>
        </w:sdtPr>
        <w:sdtContent>
          <w:r w:rsidRPr="00FC20BA" w:rsidR="00FC20BA">
            <w:rPr>
              <w:b/>
              <w:i/>
              <w:iCs/>
            </w:rPr>
            <w:t>Jeremy Hunt:</w:t>
          </w:r>
          <w:r w:rsidRPr="00275CB4" w:rsidR="00275CB4">
            <w:rPr>
              <w:b/>
            </w:rPr>
            <w:t xml:space="preserve"> </w:t>
          </w:r>
        </w:sdtContent>
      </w:sdt>
      <w:r w:rsidR="004104F4">
        <w:t>Yes, which is</w:t>
      </w:r>
      <w:r>
        <w:t xml:space="preserve"> </w:t>
      </w:r>
      <w:r w:rsidR="00275CB4">
        <w:t xml:space="preserve">five </w:t>
      </w:r>
      <w:r>
        <w:t>y</w:t>
      </w:r>
      <w:r w:rsidR="00275CB4">
        <w:t xml:space="preserve">ears. </w:t>
      </w:r>
      <w:r>
        <w:t>If I give you an example, the average economic growth rate in the 1980s, when we had all the Thatcher supply</w:t>
      </w:r>
      <w:r w:rsidR="00F82C62">
        <w:t>-</w:t>
      </w:r>
      <w:r>
        <w:t>side reforms, was not that much higher than the average growth in the 1970s, but the benefits of those supply</w:t>
      </w:r>
      <w:r w:rsidR="00F82C62">
        <w:t>-</w:t>
      </w:r>
      <w:r>
        <w:t>side reforms really showed in the decades that followed when Margaret Thatcher was not Prime Minister. That is not a reason not to do them.</w:t>
      </w:r>
    </w:p>
    <w:p w:rsidR="00275CB4" w:rsidP="00EF76CC">
      <w:pPr>
        <w:pStyle w:val="Answer"/>
      </w:pPr>
      <w:r>
        <w:t>Ultimately, if we want to be a highly prosperous, high-skill and high-wage economy, we have to be much better at making sure all our people have really good skills in a modern economy. That is a big agenda. I want to make sure we progress on that, and I want to attract investment from all over the world in high-growth industries. That is a process that I recognise I can make a start on</w:t>
      </w:r>
      <w:r w:rsidR="009B59DF">
        <w:t xml:space="preserve">, but it is not </w:t>
      </w:r>
      <w:r>
        <w:t>going to come to fruition until long after I have gone.</w:t>
      </w:r>
    </w:p>
    <w:p w:rsidR="00275CB4" w:rsidP="00EF76CC">
      <w:pPr>
        <w:pStyle w:val="Question"/>
      </w:pPr>
      <w:sdt>
        <w:sdtPr>
          <w:alias w:val="Member"/>
          <w:tag w:val="&lt;Member mnisId='4801' dodsId=''&gt;"/>
          <w:id w:val="1065458473"/>
          <w:placeholder>
            <w:docPart w:val="DefaultPlaceholder_-1854013440"/>
          </w:placeholder>
          <w:richText/>
        </w:sdtPr>
        <w:sdtContent>
          <w:r w:rsidRPr="00275CB4">
            <w:rPr>
              <w:b/>
            </w:rPr>
            <w:t>Anthony Browne:</w:t>
          </w:r>
        </w:sdtContent>
      </w:sdt>
      <w:r>
        <w:t xml:space="preserve"> </w:t>
      </w:r>
      <w:r w:rsidR="004104F4">
        <w:t xml:space="preserve">The </w:t>
      </w:r>
      <w:r w:rsidR="009B59DF">
        <w:t>Prime Minister</w:t>
      </w:r>
      <w:r w:rsidR="004104F4">
        <w:t>, when he</w:t>
      </w:r>
      <w:r w:rsidR="009B59DF">
        <w:t xml:space="preserve"> was doing your job, gave the Mais lecture in which he identified, like many people, </w:t>
      </w:r>
      <w:r w:rsidR="00F82C62">
        <w:t xml:space="preserve">that the </w:t>
      </w:r>
      <w:r w:rsidRPr="00E50048" w:rsidR="009B59DF">
        <w:t>long</w:t>
      </w:r>
      <w:r w:rsidRPr="00E50048" w:rsidR="009B59DF">
        <w:noBreakHyphen/>
        <w:t>term</w:t>
      </w:r>
      <w:r w:rsidR="009B59DF">
        <w:t xml:space="preserve"> economic problem is productivity. In particular, he said the </w:t>
      </w:r>
      <w:r>
        <w:t>solution to that was having higher business investment</w:t>
      </w:r>
      <w:r w:rsidR="009B59DF">
        <w:t xml:space="preserve">. Business investment in the UK will be no higher, according to these latest OBR forecasts, in 2025 than it was in 2016. It has gone up and down a bit, but it is basically flat over a decade. Are you </w:t>
      </w:r>
      <w:r>
        <w:t>disappointed with that performance</w:t>
      </w:r>
      <w:r w:rsidR="009B59DF">
        <w:t>? I assume you agree with your boss</w:t>
      </w:r>
      <w:r w:rsidRPr="00EC0096" w:rsidR="00EC0096">
        <w:t>’</w:t>
      </w:r>
      <w:r w:rsidR="004104F4">
        <w:t>s</w:t>
      </w:r>
      <w:r w:rsidR="009B59DF">
        <w:t xml:space="preserve"> analysis on business investment. What can be done to get it up? </w:t>
      </w:r>
    </w:p>
    <w:p w:rsidR="00E962EA" w:rsidP="00EF76CC">
      <w:pPr>
        <w:pStyle w:val="Answer"/>
      </w:pPr>
      <w:sdt>
        <w:sdtPr>
          <w:alias w:val="Witness"/>
          <w:id w:val="1977021139"/>
          <w:placeholder>
            <w:docPart w:val="DefaultPlaceholder_-1854013440"/>
          </w:placeholder>
          <w:richText/>
        </w:sdtPr>
        <w:sdtContent>
          <w:r w:rsidRPr="00FC20BA" w:rsidR="00FC20BA">
            <w:rPr>
              <w:b/>
              <w:i/>
              <w:iCs/>
            </w:rPr>
            <w:t>Jeremy Hunt:</w:t>
          </w:r>
          <w:r w:rsidRPr="00275CB4" w:rsidR="00275CB4">
            <w:rPr>
              <w:b/>
            </w:rPr>
            <w:t xml:space="preserve"> </w:t>
          </w:r>
        </w:sdtContent>
      </w:sdt>
      <w:r w:rsidR="00275CB4">
        <w:t xml:space="preserve">My boss is absolutely right </w:t>
      </w:r>
      <w:r>
        <w:t xml:space="preserve">to talk about business investment. </w:t>
      </w:r>
    </w:p>
    <w:p w:rsidR="00E962EA" w:rsidP="00EF76CC">
      <w:pPr>
        <w:pStyle w:val="Remark"/>
      </w:pPr>
      <w:sdt>
        <w:sdtPr>
          <w:alias w:val="Member"/>
          <w:tag w:val="&lt;Member mnisId='4801' dodsId=''&gt;"/>
          <w:id w:val="1653709905"/>
          <w:placeholder>
            <w:docPart w:val="FFCA66F5B1E84439B59F29B6D363A503"/>
          </w:placeholder>
          <w:richText/>
        </w:sdtPr>
        <w:sdtContent>
          <w:r w:rsidRPr="00275CB4">
            <w:rPr>
              <w:b/>
            </w:rPr>
            <w:t>Anthony Browne:</w:t>
          </w:r>
        </w:sdtContent>
      </w:sdt>
      <w:r>
        <w:t xml:space="preserve"> I thought you would say that.</w:t>
      </w:r>
    </w:p>
    <w:p w:rsidR="00275CB4" w:rsidP="00EF76CC">
      <w:pPr>
        <w:pStyle w:val="Answer"/>
      </w:pPr>
      <w:sdt>
        <w:sdtPr>
          <w:alias w:val="Witness"/>
          <w:id w:val="1128747224"/>
          <w:placeholder>
            <w:docPart w:val="E83BA6B6AD5D4F4786281839757419DE"/>
          </w:placeholder>
          <w:richText/>
        </w:sdtPr>
        <w:sdtContent>
          <w:r w:rsidR="00E962EA">
            <w:rPr>
              <w:b/>
              <w:i/>
              <w:iCs/>
            </w:rPr>
            <w:t>Jeremy Hunt:</w:t>
          </w:r>
          <w:r w:rsidR="00E962EA">
            <w:rPr>
              <w:b/>
            </w:rPr>
            <w:t xml:space="preserve"> </w:t>
          </w:r>
        </w:sdtContent>
      </w:sdt>
      <w:r w:rsidRPr="00E962EA" w:rsidR="00E962EA">
        <w:t xml:space="preserve">I absolutely </w:t>
      </w:r>
      <w:r w:rsidR="00E962EA">
        <w:t xml:space="preserve">do </w:t>
      </w:r>
      <w:r w:rsidRPr="00E962EA" w:rsidR="00E962EA">
        <w:t xml:space="preserve">believe that. </w:t>
      </w:r>
      <w:r w:rsidR="00E962EA">
        <w:t>M</w:t>
      </w:r>
      <w:r w:rsidRPr="00E962EA" w:rsidR="00E962EA">
        <w:t xml:space="preserve">y priority in the </w:t>
      </w:r>
      <w:r w:rsidR="00F65A0E">
        <w:t>autumn statement</w:t>
      </w:r>
      <w:r w:rsidRPr="00E962EA" w:rsidR="00E962EA">
        <w:t xml:space="preserve"> </w:t>
      </w:r>
      <w:r w:rsidR="00E962EA">
        <w:t xml:space="preserve">was </w:t>
      </w:r>
      <w:r w:rsidRPr="00E962EA" w:rsidR="00E962EA">
        <w:t xml:space="preserve">not to do anything that would make it go in the wrong direction. </w:t>
      </w:r>
      <w:r w:rsidR="00E962EA">
        <w:t>T</w:t>
      </w:r>
      <w:r w:rsidRPr="00E962EA" w:rsidR="00E962EA">
        <w:t xml:space="preserve">he bit I control as Chancellor is public investment, and that </w:t>
      </w:r>
      <w:r w:rsidR="00E962EA">
        <w:t xml:space="preserve">is </w:t>
      </w:r>
      <w:r w:rsidRPr="00E962EA" w:rsidR="00E962EA">
        <w:t>principally around infrastructure</w:t>
      </w:r>
      <w:r w:rsidR="00E962EA">
        <w:t xml:space="preserve">. That </w:t>
      </w:r>
      <w:r w:rsidRPr="00E962EA" w:rsidR="00E962EA">
        <w:t>is why it was a priority.</w:t>
      </w:r>
    </w:p>
    <w:p w:rsidR="00275CB4" w:rsidP="00EF76CC">
      <w:pPr>
        <w:pStyle w:val="Question"/>
      </w:pPr>
      <w:sdt>
        <w:sdtPr>
          <w:alias w:val="Member"/>
          <w:tag w:val="&lt;Member mnisId='4801' dodsId=''&gt;"/>
          <w:id w:val="1621500279"/>
          <w:placeholder>
            <w:docPart w:val="DefaultPlaceholder_-1854013440"/>
          </w:placeholder>
          <w:richText/>
        </w:sdtPr>
        <w:sdtContent>
          <w:r w:rsidRPr="00275CB4">
            <w:rPr>
              <w:b/>
            </w:rPr>
            <w:t>Anthony Browne:</w:t>
          </w:r>
        </w:sdtContent>
      </w:sdt>
      <w:r>
        <w:t xml:space="preserve"> </w:t>
      </w:r>
      <w:r w:rsidR="00E962EA">
        <w:t xml:space="preserve">You also have control over tax policy, which </w:t>
      </w:r>
      <w:r>
        <w:t>affects business investment as well</w:t>
      </w:r>
      <w:r w:rsidR="00E962EA">
        <w:t>.</w:t>
      </w:r>
    </w:p>
    <w:p w:rsidR="00F82C62" w:rsidP="00EF76CC">
      <w:pPr>
        <w:pStyle w:val="Answer"/>
      </w:pPr>
      <w:sdt>
        <w:sdtPr>
          <w:alias w:val="Witness"/>
          <w:id w:val="-1002513730"/>
          <w:placeholder>
            <w:docPart w:val="DefaultPlaceholder_-1854013440"/>
          </w:placeholder>
          <w:richText/>
        </w:sdtPr>
        <w:sdtContent>
          <w:r w:rsidRPr="00FC20BA" w:rsidR="00FC20BA">
            <w:rPr>
              <w:b/>
              <w:i/>
              <w:iCs/>
            </w:rPr>
            <w:t>Jeremy Hunt:</w:t>
          </w:r>
          <w:r w:rsidRPr="00275CB4" w:rsidR="00275CB4">
            <w:rPr>
              <w:b/>
            </w:rPr>
            <w:t xml:space="preserve"> </w:t>
          </w:r>
        </w:sdtContent>
      </w:sdt>
      <w:r w:rsidR="00E962EA">
        <w:t>T</w:t>
      </w:r>
      <w:r w:rsidR="00275CB4">
        <w:t>hat is true, but</w:t>
      </w:r>
      <w:r w:rsidR="00E962EA">
        <w:t xml:space="preserve">, given the lack of available funding for big tax breaks to encourage business investment, which in ordinary circumstances would be a priority for me, the priority in the </w:t>
      </w:r>
      <w:r w:rsidR="00F65A0E">
        <w:t>autumn statement</w:t>
      </w:r>
      <w:r w:rsidR="00E962EA">
        <w:t xml:space="preserve"> was to avoid cutting capital projects or the capital budget in a way that would be </w:t>
      </w:r>
      <w:r w:rsidR="00275CB4">
        <w:t>detrimental to our long</w:t>
      </w:r>
      <w:r w:rsidR="00E962EA">
        <w:t>-</w:t>
      </w:r>
      <w:r w:rsidR="00275CB4">
        <w:t xml:space="preserve">term investment </w:t>
      </w:r>
      <w:r w:rsidR="00E962EA">
        <w:t>in the productive potential of the economy.</w:t>
      </w:r>
    </w:p>
    <w:p w:rsidR="00275CB4" w:rsidP="00EF76CC">
      <w:pPr>
        <w:pStyle w:val="Answer"/>
      </w:pPr>
      <w:r>
        <w:t xml:space="preserve">I succeeded in avoiding the big cuts to capital, which </w:t>
      </w:r>
      <w:r w:rsidR="00287BE5">
        <w:t>is</w:t>
      </w:r>
      <w:r>
        <w:t xml:space="preserve"> often the first place people go when they are </w:t>
      </w:r>
      <w:r>
        <w:t>looking for savings in a hurry</w:t>
      </w:r>
      <w:r>
        <w:t xml:space="preserve">. That was important. Is there </w:t>
      </w:r>
      <w:r>
        <w:t xml:space="preserve">more to be done </w:t>
      </w:r>
      <w:r>
        <w:t xml:space="preserve">to encourage business investment? Yes, absolutely. </w:t>
      </w:r>
    </w:p>
    <w:p w:rsidR="00275CB4" w:rsidP="00EF76CC">
      <w:pPr>
        <w:pStyle w:val="Question"/>
      </w:pPr>
      <w:sdt>
        <w:sdtPr>
          <w:alias w:val="Member"/>
          <w:tag w:val="&lt;Member mnisId='4801' dodsId=''&gt;"/>
          <w:id w:val="-605264233"/>
          <w:placeholder>
            <w:docPart w:val="DefaultPlaceholder_-1854013440"/>
          </w:placeholder>
          <w:richText/>
        </w:sdtPr>
        <w:sdtContent>
          <w:r w:rsidRPr="00275CB4">
            <w:rPr>
              <w:b/>
            </w:rPr>
            <w:t>Anthony Browne:</w:t>
          </w:r>
        </w:sdtContent>
      </w:sdt>
      <w:r>
        <w:t xml:space="preserve"> </w:t>
      </w:r>
      <w:r w:rsidR="00E962EA">
        <w:t>H</w:t>
      </w:r>
      <w:r>
        <w:t>ow are you going to encourage more business investment</w:t>
      </w:r>
      <w:r w:rsidR="00E962EA">
        <w:t>, then?</w:t>
      </w:r>
    </w:p>
    <w:p w:rsidR="00E962EA" w:rsidP="00EF76CC">
      <w:pPr>
        <w:pStyle w:val="Answer"/>
      </w:pPr>
      <w:sdt>
        <w:sdtPr>
          <w:alias w:val="Witness"/>
          <w:id w:val="101782895"/>
          <w:placeholder>
            <w:docPart w:val="DefaultPlaceholder_-1854013440"/>
          </w:placeholder>
          <w:richText/>
        </w:sdtPr>
        <w:sdtContent>
          <w:r w:rsidRPr="00FC20BA" w:rsidR="00FC20BA">
            <w:rPr>
              <w:b/>
              <w:i/>
              <w:iCs/>
            </w:rPr>
            <w:t>Jeremy Hunt:</w:t>
          </w:r>
          <w:r w:rsidRPr="00275CB4" w:rsidR="00275CB4">
            <w:rPr>
              <w:b/>
            </w:rPr>
            <w:t xml:space="preserve"> </w:t>
          </w:r>
        </w:sdtContent>
      </w:sdt>
      <w:r>
        <w:t>There are lots of things you can do. First of all, you have to make sure your tax system is competitive and you do as much as you are able to do at any one time to make it competitive. You can set out long-term plans for growth industries like life sciences, technology and green industries</w:t>
      </w:r>
      <w:r w:rsidR="00241585">
        <w:t>, which</w:t>
      </w:r>
      <w:r>
        <w:t xml:space="preserve"> attract</w:t>
      </w:r>
      <w:r w:rsidR="00241585">
        <w:t>s</w:t>
      </w:r>
      <w:r>
        <w:t xml:space="preserve"> people to come to the UK</w:t>
      </w:r>
      <w:r w:rsidR="00241585">
        <w:t>,</w:t>
      </w:r>
      <w:r>
        <w:t xml:space="preserve"> because we are using our Brexit freedoms to allow things to happen with forward-looking regulatory structures that you cannot do in other countries.</w:t>
      </w:r>
    </w:p>
    <w:p w:rsidR="00275CB4" w:rsidP="00EF76CC">
      <w:pPr>
        <w:pStyle w:val="Answer"/>
      </w:pPr>
      <w:r>
        <w:t xml:space="preserve">As I talked about in the </w:t>
      </w:r>
      <w:r w:rsidR="00F65A0E">
        <w:t>autumn statement</w:t>
      </w:r>
      <w:r>
        <w:t>, I look at Nigel Lawson</w:t>
      </w:r>
      <w:r w:rsidRPr="00EC0096" w:rsidR="00EC0096">
        <w:t>’</w:t>
      </w:r>
      <w:r>
        <w:t>s “big bang” in 1986. That was not something that cost the Government any money, but far-reaching regulatory changes attracted enormous investment into UK financial services in the years that followed because there was more competition and more innovation</w:t>
      </w:r>
      <w:r w:rsidR="00241585">
        <w:t>,</w:t>
      </w:r>
      <w:r>
        <w:t xml:space="preserve"> and because it was possible to do more things here. That demonstrates that you can do very good things even if you do not have money to spend.</w:t>
      </w:r>
    </w:p>
    <w:p w:rsidR="00275CB4" w:rsidP="00EF76CC">
      <w:pPr>
        <w:pStyle w:val="Question"/>
      </w:pPr>
      <w:sdt>
        <w:sdtPr>
          <w:alias w:val="Member"/>
          <w:tag w:val="&lt;Member mnisId='4801' dodsId=''&gt;"/>
          <w:id w:val="1816761736"/>
          <w:placeholder>
            <w:docPart w:val="DefaultPlaceholder_-1854013440"/>
          </w:placeholder>
          <w:richText/>
        </w:sdtPr>
        <w:sdtContent>
          <w:r w:rsidRPr="00275CB4">
            <w:rPr>
              <w:b/>
            </w:rPr>
            <w:t>Anthony Browne:</w:t>
          </w:r>
        </w:sdtContent>
      </w:sdt>
      <w:r>
        <w:t xml:space="preserve"> </w:t>
      </w:r>
      <w:r w:rsidR="00E962EA">
        <w:t xml:space="preserve">In this </w:t>
      </w:r>
      <w:r w:rsidR="00F65A0E">
        <w:t>autumn statement</w:t>
      </w:r>
      <w:r w:rsidR="00E962EA">
        <w:t xml:space="preserve">, you have put taxes up because you need to balance the books. Taxes are going up to the highest level for 70 years, as my colleague talked about. You also describe yourself as a low-tax Conservative. Presumably, you accept that in the longer term, beyond this </w:t>
      </w:r>
      <w:r w:rsidR="00F65A0E">
        <w:t>autumn statement</w:t>
      </w:r>
      <w:r w:rsidR="00E962EA">
        <w:t xml:space="preserve">, part of encouraging economic growth will be </w:t>
      </w:r>
      <w:r>
        <w:t>getting taxes down</w:t>
      </w:r>
      <w:r w:rsidR="00E962EA">
        <w:t>.</w:t>
      </w:r>
    </w:p>
    <w:p w:rsidR="00275CB4" w:rsidP="00EF76CC">
      <w:pPr>
        <w:pStyle w:val="Answer"/>
      </w:pPr>
      <w:sdt>
        <w:sdtPr>
          <w:alias w:val="Witness"/>
          <w:id w:val="834809301"/>
          <w:placeholder>
            <w:docPart w:val="DefaultPlaceholder_-1854013440"/>
          </w:placeholder>
          <w:richText/>
        </w:sdtPr>
        <w:sdtContent>
          <w:r w:rsidRPr="00FC20BA" w:rsidR="00FC20BA">
            <w:rPr>
              <w:b/>
              <w:i/>
              <w:iCs/>
            </w:rPr>
            <w:t>Jeremy Hunt:</w:t>
          </w:r>
          <w:r w:rsidRPr="00275CB4">
            <w:rPr>
              <w:b/>
            </w:rPr>
            <w:t xml:space="preserve"> </w:t>
          </w:r>
        </w:sdtContent>
      </w:sdt>
      <w:r w:rsidR="00E962EA">
        <w:t xml:space="preserve">Yes, </w:t>
      </w:r>
      <w:r>
        <w:t>absolutely. That includes business taxes as well</w:t>
      </w:r>
      <w:r w:rsidR="00E962EA">
        <w:t xml:space="preserve">. </w:t>
      </w:r>
      <w:r w:rsidR="001E0A7B">
        <w:t xml:space="preserve">We absolutely want to do that. In the context of raising taxes by £25 billion, I felt that </w:t>
      </w:r>
      <w:r>
        <w:t>people would really welcome long</w:t>
      </w:r>
      <w:r w:rsidR="001E0A7B">
        <w:t>-</w:t>
      </w:r>
      <w:r>
        <w:t xml:space="preserve">term promises </w:t>
      </w:r>
      <w:r w:rsidR="001E0A7B">
        <w:t>to reduce taxes. We were not going in that direction in that Budget, but I absolutely believe that, if you want to have the right culture around enterprise and the dynamism that encourages entrepreneurs and small companies to get off the ground, reducing the taxes people have to pay</w:t>
      </w:r>
      <w:r w:rsidR="00FF5FF8">
        <w:t xml:space="preserve"> </w:t>
      </w:r>
      <w:r w:rsidR="001E0A7B">
        <w:t>before they have made a penny</w:t>
      </w:r>
      <w:r w:rsidRPr="00EC0096" w:rsidR="00EC0096">
        <w:t>’</w:t>
      </w:r>
      <w:r w:rsidR="001E0A7B">
        <w:t>s profit</w:t>
      </w:r>
      <w:r w:rsidR="00FF5FF8">
        <w:t xml:space="preserve"> </w:t>
      </w:r>
      <w:r w:rsidR="001E0A7B">
        <w:t xml:space="preserve">can be very beneficial. </w:t>
      </w:r>
    </w:p>
    <w:p w:rsidR="00275CB4" w:rsidP="00EF76CC">
      <w:pPr>
        <w:pStyle w:val="Question"/>
      </w:pPr>
      <w:sdt>
        <w:sdtPr>
          <w:alias w:val="Member"/>
          <w:tag w:val="&lt;Member mnisId='4801' dodsId=''&gt;"/>
          <w:id w:val="-533738082"/>
          <w:placeholder>
            <w:docPart w:val="DefaultPlaceholder_-1854013440"/>
          </w:placeholder>
          <w:richText/>
        </w:sdtPr>
        <w:sdtContent>
          <w:r w:rsidRPr="00275CB4">
            <w:rPr>
              <w:b/>
            </w:rPr>
            <w:t>Anthony Browne:</w:t>
          </w:r>
        </w:sdtContent>
      </w:sdt>
      <w:r>
        <w:t xml:space="preserve"> </w:t>
      </w:r>
      <w:r w:rsidR="001E0A7B">
        <w:t xml:space="preserve">One thing that has not been very much commented on is your reversal of the promised </w:t>
      </w:r>
      <w:r>
        <w:t>cut in the basic rate of income tax</w:t>
      </w:r>
      <w:r w:rsidR="001E0A7B">
        <w:t xml:space="preserve">, which the Prime Minister had promised in a couple of years and your predecessor brought forwards. </w:t>
      </w:r>
      <w:r w:rsidR="00241585">
        <w:t xml:space="preserve">You have </w:t>
      </w:r>
      <w:r w:rsidR="001E0A7B">
        <w:t>now cancelled it. A</w:t>
      </w:r>
      <w:r w:rsidR="000B308A">
        <w:t xml:space="preserve">re you concerned about the impact </w:t>
      </w:r>
      <w:r w:rsidR="001E0A7B">
        <w:t>that will have on work incentives and so on?</w:t>
      </w:r>
    </w:p>
    <w:p w:rsidR="0096020F" w:rsidP="00EF76CC">
      <w:pPr>
        <w:pStyle w:val="Answer"/>
      </w:pPr>
      <w:sdt>
        <w:sdtPr>
          <w:alias w:val="Witness"/>
          <w:id w:val="523526681"/>
          <w:placeholder>
            <w:docPart w:val="DefaultPlaceholder_-1854013440"/>
          </w:placeholder>
          <w:richText/>
        </w:sdtPr>
        <w:sdtContent>
          <w:r w:rsidRPr="00FC20BA" w:rsidR="00FC20BA">
            <w:rPr>
              <w:b/>
              <w:i/>
              <w:iCs/>
            </w:rPr>
            <w:t>Jeremy Hunt:</w:t>
          </w:r>
          <w:r w:rsidRPr="000B308A" w:rsidR="000B308A">
            <w:rPr>
              <w:b/>
            </w:rPr>
            <w:t xml:space="preserve"> </w:t>
          </w:r>
        </w:sdtContent>
      </w:sdt>
      <w:r w:rsidR="001E0A7B">
        <w:t>M</w:t>
      </w:r>
      <w:r w:rsidR="000B308A">
        <w:t xml:space="preserve">y belief in the importance of work incentives </w:t>
      </w:r>
      <w:r w:rsidR="001E0A7B">
        <w:t xml:space="preserve">is </w:t>
      </w:r>
      <w:r w:rsidRPr="001E0A7B" w:rsidR="001E0A7B">
        <w:t>why I would consider myself a Conservative who wants to bring down taxes</w:t>
      </w:r>
      <w:r w:rsidR="001E0A7B">
        <w:t xml:space="preserve">, but </w:t>
      </w:r>
      <w:r w:rsidRPr="001E0A7B" w:rsidR="001E0A7B">
        <w:t>in this situation that was one of a number of extremely difficult decisions I had to take.</w:t>
      </w:r>
    </w:p>
    <w:p w:rsidR="001E0A7B" w:rsidP="00EF76CC">
      <w:pPr>
        <w:pStyle w:val="Answer"/>
      </w:pPr>
      <w:r w:rsidRPr="001E0A7B">
        <w:t xml:space="preserve">Overall, I decided that the balance should </w:t>
      </w:r>
      <w:r>
        <w:t xml:space="preserve">broadly </w:t>
      </w:r>
      <w:r w:rsidRPr="001E0A7B">
        <w:t>be shared evenly between tax cuts and reductions in spending.</w:t>
      </w:r>
      <w:r>
        <w:t xml:space="preserve"> </w:t>
      </w:r>
      <w:r w:rsidRPr="001E0A7B">
        <w:t>When it comes to spending it was mainly reductions in planned growth in spending, but there will be some real cuts in spending</w:t>
      </w:r>
      <w:r>
        <w:t xml:space="preserve">, </w:t>
      </w:r>
      <w:r w:rsidRPr="001E0A7B">
        <w:t>too. Broadly, I tried to balance business taxes and personal taxes</w:t>
      </w:r>
      <w:r>
        <w:t xml:space="preserve">, </w:t>
      </w:r>
      <w:r w:rsidRPr="001E0A7B">
        <w:t>but these were very difficult decisions. I do not pretend otherwise.</w:t>
      </w:r>
    </w:p>
    <w:p w:rsidR="000B308A" w:rsidP="00EF76CC">
      <w:pPr>
        <w:pStyle w:val="Question"/>
      </w:pPr>
      <w:sdt>
        <w:sdtPr>
          <w:alias w:val="Member"/>
          <w:tag w:val="&lt;Member mnisId='4801' dodsId=''&gt;"/>
          <w:id w:val="815452351"/>
          <w:placeholder>
            <w:docPart w:val="DefaultPlaceholder_-1854013440"/>
          </w:placeholder>
          <w:richText/>
        </w:sdtPr>
        <w:sdtContent>
          <w:r w:rsidRPr="000B308A">
            <w:rPr>
              <w:b/>
            </w:rPr>
            <w:t>Anthony Browne:</w:t>
          </w:r>
        </w:sdtContent>
      </w:sdt>
      <w:r>
        <w:t xml:space="preserve"> </w:t>
      </w:r>
      <w:r w:rsidR="001E0A7B">
        <w:t>Finally, your predecessor had a target for how much he wanted to get growth up to. You said in your first answer that you prefer growth closer to 3% than 2%. That was how you put it. D</w:t>
      </w:r>
      <w:r>
        <w:t xml:space="preserve">o you </w:t>
      </w:r>
      <w:r w:rsidR="001E0A7B">
        <w:t>b</w:t>
      </w:r>
      <w:r>
        <w:t>elieve in having a growth target</w:t>
      </w:r>
      <w:r w:rsidR="001E0A7B">
        <w:t>? It is not something UK Governments have traditionally done.</w:t>
      </w:r>
    </w:p>
    <w:p w:rsidR="0096020F" w:rsidP="00EF76CC">
      <w:pPr>
        <w:pStyle w:val="Answer"/>
      </w:pPr>
      <w:sdt>
        <w:sdtPr>
          <w:alias w:val="Witness"/>
          <w:id w:val="1845363890"/>
          <w:placeholder>
            <w:docPart w:val="DefaultPlaceholder_-1854013440"/>
          </w:placeholder>
          <w:richText/>
        </w:sdtPr>
        <w:sdtContent>
          <w:r w:rsidRPr="00FC20BA" w:rsidR="00FC20BA">
            <w:rPr>
              <w:b/>
              <w:i/>
              <w:iCs/>
            </w:rPr>
            <w:t>Jeremy Hunt:</w:t>
          </w:r>
          <w:r w:rsidRPr="000B308A" w:rsidR="000B308A">
            <w:rPr>
              <w:b/>
            </w:rPr>
            <w:t xml:space="preserve"> </w:t>
          </w:r>
        </w:sdtContent>
      </w:sdt>
      <w:r w:rsidR="000B308A">
        <w:t>I am not sure whether it is of value to have a growth target</w:t>
      </w:r>
      <w:r w:rsidR="001E0A7B">
        <w:t xml:space="preserve"> because it is really difficult. If you talk about all the measures we have been talking about, it is very difficult to know precisely what impact they will have </w:t>
      </w:r>
      <w:r w:rsidR="000B308A">
        <w:t xml:space="preserve">cumulatively and what </w:t>
      </w:r>
      <w:r w:rsidR="001E0A7B">
        <w:t xml:space="preserve">the </w:t>
      </w:r>
      <w:r w:rsidR="000B308A">
        <w:t>timescale is</w:t>
      </w:r>
      <w:r w:rsidR="001E0A7B">
        <w:t>.</w:t>
      </w:r>
    </w:p>
    <w:p w:rsidR="000B308A" w:rsidP="00EF76CC">
      <w:pPr>
        <w:pStyle w:val="Answer"/>
      </w:pPr>
      <w:r>
        <w:t>Do I agree with the central insight of my predecessor</w:t>
      </w:r>
      <w:r w:rsidR="009E33C6">
        <w:t xml:space="preserve"> that t</w:t>
      </w:r>
      <w:r>
        <w:t xml:space="preserve">he only way we are going to </w:t>
      </w:r>
      <w:r>
        <w:t xml:space="preserve">square the circle of </w:t>
      </w:r>
      <w:r w:rsidR="009E33C6">
        <w:t xml:space="preserve">paying for decent public services and being a competitive low-tax economy is </w:t>
      </w:r>
      <w:r>
        <w:t xml:space="preserve">increasing </w:t>
      </w:r>
      <w:r w:rsidR="009E33C6">
        <w:t xml:space="preserve">our </w:t>
      </w:r>
      <w:r>
        <w:t>growth rate</w:t>
      </w:r>
      <w:r w:rsidR="009E33C6">
        <w:t>? He was absolutely right to say that.</w:t>
      </w:r>
    </w:p>
    <w:p w:rsidR="000B308A" w:rsidP="00EF76CC">
      <w:pPr>
        <w:pStyle w:val="Remark"/>
      </w:pPr>
      <w:sdt>
        <w:sdtPr>
          <w:alias w:val="Member"/>
          <w:tag w:val="&lt;Member mnisId='4801' dodsId=''&gt;"/>
          <w:id w:val="1514883086"/>
          <w:placeholder>
            <w:docPart w:val="DefaultPlaceholder_-1854013440"/>
          </w:placeholder>
          <w:richText/>
        </w:sdtPr>
        <w:sdtContent>
          <w:r w:rsidRPr="000B308A">
            <w:rPr>
              <w:b/>
            </w:rPr>
            <w:t>Anthony Browne:</w:t>
          </w:r>
        </w:sdtContent>
      </w:sdt>
      <w:r>
        <w:t xml:space="preserve"> </w:t>
      </w:r>
      <w:r w:rsidR="009E33C6">
        <w:t xml:space="preserve">I have lots more questions but no more time. Thank you, Chancellor. </w:t>
      </w:r>
    </w:p>
    <w:p w:rsidR="000B308A" w:rsidP="00EF76CC">
      <w:pPr>
        <w:pStyle w:val="Question"/>
      </w:pPr>
      <w:sdt>
        <w:sdtPr>
          <w:alias w:val="Member"/>
          <w:tag w:val="&lt;Member mnisId='193' dodsId='25421'&gt;"/>
          <w:id w:val="751855545"/>
          <w:placeholder>
            <w:docPart w:val="DefaultPlaceholder_-1854013440"/>
          </w:placeholder>
          <w:richText/>
        </w:sdtPr>
        <w:sdtContent>
          <w:r w:rsidRPr="000B308A">
            <w:rPr>
              <w:b/>
            </w:rPr>
            <w:t>Siobhain McDonagh:</w:t>
          </w:r>
        </w:sdtContent>
      </w:sdt>
      <w:r>
        <w:t xml:space="preserve"> </w:t>
      </w:r>
      <w:r w:rsidR="009E33C6">
        <w:t xml:space="preserve">Chancellor, </w:t>
      </w:r>
      <w:r>
        <w:t xml:space="preserve">in advance of your </w:t>
      </w:r>
      <w:r w:rsidR="00F65A0E">
        <w:t>autumn statement</w:t>
      </w:r>
      <w:r>
        <w:t xml:space="preserve"> you said that those </w:t>
      </w:r>
      <w:r w:rsidR="009E33C6">
        <w:t>with the broadest shoulders would bear the heaviest burden. We on this side</w:t>
      </w:r>
      <w:r w:rsidR="008A01F6">
        <w:t>—</w:t>
      </w:r>
      <w:r w:rsidR="009E33C6">
        <w:t>including, I hope, Andrea</w:t>
      </w:r>
      <w:r w:rsidR="008A01F6">
        <w:t>—</w:t>
      </w:r>
      <w:r w:rsidR="009E33C6">
        <w:t xml:space="preserve">would agree with that. </w:t>
      </w:r>
      <w:r>
        <w:t xml:space="preserve">I </w:t>
      </w:r>
      <w:r w:rsidR="009E33C6">
        <w:t xml:space="preserve">have </w:t>
      </w:r>
      <w:r>
        <w:t>searched high and low through your statement</w:t>
      </w:r>
      <w:r w:rsidR="009E33C6">
        <w:t>, but I cannot seem to find the section on those with the broadest shoulders of all, the non-doms. H</w:t>
      </w:r>
      <w:r>
        <w:t xml:space="preserve">ow much would closing </w:t>
      </w:r>
      <w:r w:rsidR="00241585">
        <w:t>the</w:t>
      </w:r>
      <w:r w:rsidR="00971B6F">
        <w:t xml:space="preserve"> </w:t>
      </w:r>
      <w:r>
        <w:t>tax loophole</w:t>
      </w:r>
      <w:r w:rsidR="00971B6F">
        <w:t xml:space="preserve"> </w:t>
      </w:r>
      <w:r w:rsidR="009E33C6">
        <w:t>for the super-rich raise for the public purse?</w:t>
      </w:r>
    </w:p>
    <w:p w:rsidR="000B308A" w:rsidP="00EF76CC">
      <w:pPr>
        <w:pStyle w:val="Answer"/>
      </w:pPr>
      <w:sdt>
        <w:sdtPr>
          <w:alias w:val="Witness"/>
          <w:id w:val="-2001033607"/>
          <w:placeholder>
            <w:docPart w:val="DefaultPlaceholder_-1854013440"/>
          </w:placeholder>
          <w:richText/>
        </w:sdtPr>
        <w:sdtContent>
          <w:r w:rsidRPr="00FC20BA" w:rsidR="00FC20BA">
            <w:rPr>
              <w:b/>
              <w:i/>
              <w:iCs/>
            </w:rPr>
            <w:t>Jeremy Hunt:</w:t>
          </w:r>
          <w:r w:rsidRPr="000B308A">
            <w:rPr>
              <w:b/>
            </w:rPr>
            <w:t xml:space="preserve"> </w:t>
          </w:r>
        </w:sdtContent>
      </w:sdt>
      <w:r>
        <w:t xml:space="preserve">I have asked the Treasury </w:t>
      </w:r>
      <w:r w:rsidR="009E33C6">
        <w:t xml:space="preserve">to look into that, but </w:t>
      </w:r>
      <w:r w:rsidR="007F2475">
        <w:t>let me say what my</w:t>
      </w:r>
      <w:r w:rsidR="009E33C6">
        <w:t xml:space="preserve"> concern</w:t>
      </w:r>
      <w:r w:rsidR="007F2475">
        <w:t xml:space="preserve"> is</w:t>
      </w:r>
      <w:r w:rsidR="009E33C6">
        <w:t xml:space="preserve">. The Labour Party </w:t>
      </w:r>
      <w:r w:rsidR="007F2475">
        <w:t>is</w:t>
      </w:r>
      <w:r w:rsidR="009E33C6">
        <w:t xml:space="preserve"> claiming that it might raise £3.5 billion. Is that the number that springs to your mind?</w:t>
      </w:r>
    </w:p>
    <w:p w:rsidR="000B308A" w:rsidP="00EF76CC">
      <w:pPr>
        <w:pStyle w:val="Question"/>
      </w:pPr>
      <w:sdt>
        <w:sdtPr>
          <w:alias w:val="Member"/>
          <w:tag w:val="&lt;Member mnisId='193' dodsId='25421'&gt;"/>
          <w:id w:val="-1868279551"/>
          <w:placeholder>
            <w:docPart w:val="DefaultPlaceholder_-1854013440"/>
          </w:placeholder>
          <w:richText/>
        </w:sdtPr>
        <w:sdtContent>
          <w:r w:rsidRPr="000B308A">
            <w:rPr>
              <w:b/>
            </w:rPr>
            <w:t>Siobhain McDonagh:</w:t>
          </w:r>
        </w:sdtContent>
      </w:sdt>
      <w:r>
        <w:t xml:space="preserve"> </w:t>
      </w:r>
      <w:r w:rsidR="009E33C6">
        <w:t xml:space="preserve">You will find that it is not just the Labour Party. The London School of Economics has assessed it as £3.2 billion; </w:t>
      </w:r>
      <w:r>
        <w:t>the IFS ha</w:t>
      </w:r>
      <w:r w:rsidR="009E33C6">
        <w:t>s</w:t>
      </w:r>
      <w:r>
        <w:t xml:space="preserve"> said </w:t>
      </w:r>
      <w:r w:rsidR="009E33C6">
        <w:t>£</w:t>
      </w:r>
      <w:r>
        <w:t>3 billion</w:t>
      </w:r>
      <w:r w:rsidR="009E33C6">
        <w:t xml:space="preserve">; Warwick Business School had £3.6 billion. Are these people </w:t>
      </w:r>
      <w:r>
        <w:t>not reputable people who</w:t>
      </w:r>
      <w:r w:rsidR="009E33C6">
        <w:t xml:space="preserve">se assessments you </w:t>
      </w:r>
      <w:r>
        <w:t xml:space="preserve">should </w:t>
      </w:r>
      <w:r w:rsidR="009E33C6">
        <w:t xml:space="preserve">not </w:t>
      </w:r>
      <w:r>
        <w:t>accept</w:t>
      </w:r>
      <w:r w:rsidR="009E33C6">
        <w:t>?</w:t>
      </w:r>
    </w:p>
    <w:p w:rsidR="009E5EF8" w:rsidP="00EF76CC">
      <w:pPr>
        <w:pStyle w:val="Answer"/>
      </w:pPr>
      <w:sdt>
        <w:sdtPr>
          <w:alias w:val="Witness"/>
          <w:id w:val="744385023"/>
          <w:placeholder>
            <w:docPart w:val="DefaultPlaceholder_-1854013440"/>
          </w:placeholder>
          <w:richText/>
        </w:sdtPr>
        <w:sdtContent>
          <w:r w:rsidRPr="00FC20BA" w:rsidR="00FC20BA">
            <w:rPr>
              <w:b/>
              <w:i/>
              <w:iCs/>
            </w:rPr>
            <w:t>Jeremy Hunt:</w:t>
          </w:r>
          <w:r w:rsidRPr="000B308A" w:rsidR="000B308A">
            <w:rPr>
              <w:b/>
            </w:rPr>
            <w:t xml:space="preserve"> </w:t>
          </w:r>
        </w:sdtContent>
      </w:sdt>
      <w:r w:rsidRPr="009E33C6" w:rsidR="009E33C6">
        <w:t xml:space="preserve"> </w:t>
      </w:r>
      <w:r w:rsidR="009E33C6">
        <w:t xml:space="preserve">I have asked for that to be looked at. My point was different, actually. </w:t>
      </w:r>
      <w:r w:rsidR="000B308A">
        <w:t>I understand that non-doms pay</w:t>
      </w:r>
      <w:r w:rsidR="009E33C6">
        <w:t xml:space="preserve"> </w:t>
      </w:r>
      <w:r w:rsidR="000B308A">
        <w:t>in tax</w:t>
      </w:r>
      <w:r w:rsidR="009E33C6">
        <w:t>, in all the taxes they do pay, around £8 billion of tax a year.</w:t>
      </w:r>
    </w:p>
    <w:p w:rsidR="000B308A" w:rsidP="00EF76CC">
      <w:pPr>
        <w:pStyle w:val="Answer"/>
      </w:pPr>
      <w:r>
        <w:t>I want to make s</w:t>
      </w:r>
      <w:r w:rsidR="009E33C6">
        <w:t>u</w:t>
      </w:r>
      <w:r>
        <w:t>re that wealthy foreigners pay as much tax in this country as possible</w:t>
      </w:r>
      <w:r w:rsidR="009E33C6">
        <w:t xml:space="preserve">. Ireland has a non-dom regime; France has a non-dom regime. These are people who are highly mobile, and I want to make sure we do not do anything that </w:t>
      </w:r>
      <w:r>
        <w:t xml:space="preserve">inadvertently loses us more money than </w:t>
      </w:r>
      <w:r w:rsidR="009E33C6">
        <w:t xml:space="preserve">we </w:t>
      </w:r>
      <w:r>
        <w:t>raise</w:t>
      </w:r>
      <w:r w:rsidR="009E33C6">
        <w:t>.</w:t>
      </w:r>
    </w:p>
    <w:p w:rsidR="000B308A" w:rsidP="00EF76CC">
      <w:pPr>
        <w:pStyle w:val="Question"/>
      </w:pPr>
      <w:sdt>
        <w:sdtPr>
          <w:alias w:val="Member"/>
          <w:tag w:val="&lt;Member mnisId='193' dodsId='25421'&gt;"/>
          <w:id w:val="-708874989"/>
          <w:placeholder>
            <w:docPart w:val="DefaultPlaceholder_-1854013440"/>
          </w:placeholder>
          <w:richText/>
        </w:sdtPr>
        <w:sdtContent>
          <w:r w:rsidRPr="000B308A">
            <w:rPr>
              <w:b/>
            </w:rPr>
            <w:t>Siobhain McDonagh:</w:t>
          </w:r>
        </w:sdtContent>
      </w:sdt>
      <w:r>
        <w:t xml:space="preserve"> </w:t>
      </w:r>
      <w:r w:rsidR="009E33C6">
        <w:t xml:space="preserve">Yes, but we already know that the London School of Economics has done precisely that piece of work with </w:t>
      </w:r>
      <w:r>
        <w:t>anonymised data from HMRC</w:t>
      </w:r>
      <w:r w:rsidR="009E33C6">
        <w:t xml:space="preserve">. </w:t>
      </w:r>
      <w:r w:rsidR="004240C6">
        <w:t>It</w:t>
      </w:r>
      <w:r>
        <w:t xml:space="preserve"> assess</w:t>
      </w:r>
      <w:r w:rsidR="004240C6">
        <w:t>es</w:t>
      </w:r>
      <w:r>
        <w:t xml:space="preserve"> that 100 non-doms would leave the UK</w:t>
      </w:r>
      <w:r w:rsidR="009E33C6">
        <w:t xml:space="preserve"> if that loophole </w:t>
      </w:r>
      <w:r w:rsidR="004240C6">
        <w:t>was</w:t>
      </w:r>
      <w:r w:rsidR="009E33C6">
        <w:t xml:space="preserve"> closed. That is not exactly a huge exodus, is it?</w:t>
      </w:r>
    </w:p>
    <w:p w:rsidR="000B308A" w:rsidP="00EF76CC">
      <w:pPr>
        <w:pStyle w:val="Answer"/>
      </w:pPr>
      <w:sdt>
        <w:sdtPr>
          <w:alias w:val="Witness"/>
          <w:id w:val="406279612"/>
          <w:placeholder>
            <w:docPart w:val="DefaultPlaceholder_-1854013440"/>
          </w:placeholder>
          <w:richText/>
        </w:sdtPr>
        <w:sdtContent>
          <w:r w:rsidRPr="00FC20BA" w:rsidR="00FC20BA">
            <w:rPr>
              <w:b/>
              <w:i/>
              <w:iCs/>
            </w:rPr>
            <w:t>Jeremy Hunt:</w:t>
          </w:r>
          <w:r w:rsidRPr="000B308A">
            <w:rPr>
              <w:b/>
            </w:rPr>
            <w:t xml:space="preserve"> </w:t>
          </w:r>
        </w:sdtContent>
      </w:sdt>
      <w:r>
        <w:t xml:space="preserve">I want to be sure there are no dynamic effects </w:t>
      </w:r>
      <w:r w:rsidR="009E33C6">
        <w:t xml:space="preserve">that mean we lose more income than we gain. I would point out that, if </w:t>
      </w:r>
      <w:r>
        <w:t xml:space="preserve">you look at the </w:t>
      </w:r>
      <w:r w:rsidR="009E33C6">
        <w:t>B</w:t>
      </w:r>
      <w:r>
        <w:t>udget as a whole</w:t>
      </w:r>
      <w:r w:rsidR="009E33C6">
        <w:t xml:space="preserve">, we very much did deliver on the commitment to ask people with the broadest shoulders to bear the heaviest burden. </w:t>
      </w:r>
      <w:r w:rsidR="004240C6">
        <w:t xml:space="preserve">Look </w:t>
      </w:r>
      <w:r w:rsidR="009E33C6">
        <w:t xml:space="preserve">at what we did with the </w:t>
      </w:r>
      <w:r>
        <w:t>45p tax</w:t>
      </w:r>
      <w:r w:rsidR="009E33C6">
        <w:t xml:space="preserve"> </w:t>
      </w:r>
      <w:r>
        <w:t>rate payers</w:t>
      </w:r>
      <w:r w:rsidR="009E33C6">
        <w:t xml:space="preserve"> and what we did on income tax as a whole.</w:t>
      </w:r>
    </w:p>
    <w:p w:rsidR="00F5668F" w:rsidP="00EF76CC">
      <w:pPr>
        <w:pStyle w:val="Remark"/>
      </w:pPr>
      <w:sdt>
        <w:sdtPr>
          <w:rPr>
            <w:b/>
            <w:bCs/>
          </w:rPr>
          <w:alias w:val="Member"/>
          <w:tag w:val="&lt;Member mnisId='193' dodsId='25421'&gt;"/>
          <w:id w:val="228592258"/>
          <w:placeholder>
            <w:docPart w:val="CAD73AFA86614E9AAA27D83B55C8227E"/>
          </w:placeholder>
          <w:richText/>
        </w:sdtPr>
        <w:sdtEndPr>
          <w:rPr>
            <w:b w:val="0"/>
            <w:bCs w:val="0"/>
          </w:rPr>
        </w:sdtEndPr>
        <w:sdtContent>
          <w:r w:rsidRPr="009E5EF8">
            <w:rPr>
              <w:b/>
              <w:bCs/>
            </w:rPr>
            <w:t>Siobhain McDonagh:</w:t>
          </w:r>
        </w:sdtContent>
      </w:sdt>
      <w:r>
        <w:t xml:space="preserve"> We know</w:t>
      </w:r>
      <w:r w:rsidR="008A01F6">
        <w:t>—</w:t>
      </w:r>
    </w:p>
    <w:p w:rsidR="00F5668F" w:rsidP="00EF76CC">
      <w:pPr>
        <w:pStyle w:val="Answer"/>
      </w:pPr>
      <w:sdt>
        <w:sdtPr>
          <w:alias w:val="Witness"/>
          <w:id w:val="-999502039"/>
          <w:placeholder>
            <w:docPart w:val="CFB156AE9B9D4F9FB54FB945D83291DA"/>
          </w:placeholder>
          <w:richText/>
        </w:sdtPr>
        <w:sdtContent>
          <w:r w:rsidRPr="00FC20BA">
            <w:rPr>
              <w:b/>
              <w:i/>
              <w:iCs/>
            </w:rPr>
            <w:t>Jeremy Hunt:</w:t>
          </w:r>
          <w:r w:rsidRPr="000B308A">
            <w:rPr>
              <w:b/>
            </w:rPr>
            <w:t xml:space="preserve"> </w:t>
          </w:r>
        </w:sdtContent>
      </w:sdt>
      <w:r>
        <w:t>Hang on. Let me finish. Okay, you carry on</w:t>
      </w:r>
      <w:r w:rsidR="004000DC">
        <w:t>,</w:t>
      </w:r>
      <w:r>
        <w:t xml:space="preserve"> then.</w:t>
      </w:r>
    </w:p>
    <w:p w:rsidR="000B308A" w:rsidP="00EF76CC">
      <w:pPr>
        <w:pStyle w:val="Question"/>
      </w:pPr>
      <w:sdt>
        <w:sdtPr>
          <w:alias w:val="Member"/>
          <w:tag w:val="&lt;Member mnisId='193' dodsId='25421'&gt;"/>
          <w:id w:val="1139452752"/>
          <w:placeholder>
            <w:docPart w:val="DefaultPlaceholder_-1854013440"/>
          </w:placeholder>
          <w:richText/>
        </w:sdtPr>
        <w:sdtContent>
          <w:r w:rsidRPr="000B308A">
            <w:rPr>
              <w:b/>
            </w:rPr>
            <w:t>Siobhain McDonagh:</w:t>
          </w:r>
        </w:sdtContent>
      </w:sdt>
      <w:r>
        <w:t xml:space="preserve"> </w:t>
      </w:r>
      <w:r w:rsidR="009E33C6">
        <w:t>W</w:t>
      </w:r>
      <w:r>
        <w:t>e know how the non</w:t>
      </w:r>
      <w:r w:rsidR="009E33C6">
        <w:t>-</w:t>
      </w:r>
      <w:r>
        <w:t>dom double whammy works</w:t>
      </w:r>
      <w:r w:rsidR="00F5668F">
        <w:t xml:space="preserve">. You do not pay tax in the UK on the money you earn abroad as long as you do not spend it in the UK. We </w:t>
      </w:r>
      <w:r>
        <w:t>are getting hit twice. We are not getting the tax and we are not getting the spend</w:t>
      </w:r>
      <w:r w:rsidR="00F5668F">
        <w:t xml:space="preserve">. </w:t>
      </w:r>
      <w:r w:rsidR="00971B6F">
        <w:t>How does it make any sense to carry on in that way?</w:t>
      </w:r>
    </w:p>
    <w:p w:rsidR="000B308A" w:rsidP="00EF76CC">
      <w:pPr>
        <w:pStyle w:val="Answer"/>
      </w:pPr>
      <w:sdt>
        <w:sdtPr>
          <w:alias w:val="Witness"/>
          <w:id w:val="453525790"/>
          <w:placeholder>
            <w:docPart w:val="DefaultPlaceholder_-1854013440"/>
          </w:placeholder>
          <w:richText/>
        </w:sdtPr>
        <w:sdtContent>
          <w:r w:rsidRPr="00FC20BA" w:rsidR="00FC20BA">
            <w:rPr>
              <w:b/>
              <w:i/>
              <w:iCs/>
            </w:rPr>
            <w:t>Jeremy Hunt:</w:t>
          </w:r>
          <w:r w:rsidRPr="000B308A">
            <w:rPr>
              <w:b/>
            </w:rPr>
            <w:t xml:space="preserve"> </w:t>
          </w:r>
        </w:sdtContent>
      </w:sdt>
      <w:r w:rsidR="00971B6F">
        <w:t xml:space="preserve">We are getting a lot of spend. As I understand it, </w:t>
      </w:r>
      <w:r>
        <w:t>the spend we get brings in about £8 billion a year</w:t>
      </w:r>
      <w:r w:rsidR="00971B6F">
        <w:t xml:space="preserve">, which is a lot. I want to make sure that anything you do in terms of the non-dom tax regime does not mean you lose </w:t>
      </w:r>
      <w:r>
        <w:t>more than you gain</w:t>
      </w:r>
      <w:r w:rsidR="00971B6F">
        <w:t>.</w:t>
      </w:r>
    </w:p>
    <w:p w:rsidR="00971B6F" w:rsidP="00EF76CC">
      <w:pPr>
        <w:pStyle w:val="Question"/>
      </w:pPr>
      <w:sdt>
        <w:sdtPr>
          <w:alias w:val="Member"/>
          <w:tag w:val="&lt;Member mnisId='193' dodsId='25421'&gt;"/>
          <w:id w:val="-1581984894"/>
          <w:placeholder>
            <w:docPart w:val="DefaultPlaceholder_-1854013440"/>
          </w:placeholder>
          <w:richText/>
        </w:sdtPr>
        <w:sdtContent>
          <w:r w:rsidRPr="000B308A" w:rsidR="000B308A">
            <w:rPr>
              <w:b/>
            </w:rPr>
            <w:t>Siobhain McDonagh:</w:t>
          </w:r>
        </w:sdtContent>
      </w:sdt>
      <w:r w:rsidR="000B308A">
        <w:t xml:space="preserve"> </w:t>
      </w:r>
      <w:r>
        <w:t xml:space="preserve">This is a </w:t>
      </w:r>
      <w:r w:rsidR="000B308A">
        <w:t>really interesting concept</w:t>
      </w:r>
      <w:r>
        <w:t xml:space="preserve">, </w:t>
      </w:r>
      <w:r w:rsidR="000B308A">
        <w:t>is it not</w:t>
      </w:r>
      <w:r>
        <w:t xml:space="preserve">? When it comes to the super-rich, we always want to give concessions, whether it is the non-dom tax loophole, </w:t>
      </w:r>
      <w:r w:rsidR="000B308A">
        <w:t>charitable status for private schools</w:t>
      </w:r>
      <w:r>
        <w:t xml:space="preserve"> or lifting the cap on bankers</w:t>
      </w:r>
      <w:r w:rsidRPr="00EC0096" w:rsidR="00EC0096">
        <w:t>’</w:t>
      </w:r>
      <w:r>
        <w:t xml:space="preserve"> bonuses. It is incentives for the rich and responsibility for the police sergeant, the senior ward sister or the school head of year, who will be brought into higher tax bands through your frozen thresholds. Is it not the case that there is one rule for the rich and another rule for everybody else?</w:t>
      </w:r>
    </w:p>
    <w:p w:rsidR="000B308A" w:rsidP="00EF76CC">
      <w:pPr>
        <w:pStyle w:val="Answer"/>
      </w:pPr>
      <w:sdt>
        <w:sdtPr>
          <w:alias w:val="Witness"/>
          <w:id w:val="-706862674"/>
          <w:placeholder>
            <w:docPart w:val="DefaultPlaceholder_-1854013440"/>
          </w:placeholder>
          <w:richText/>
        </w:sdtPr>
        <w:sdtContent>
          <w:r w:rsidRPr="00FC20BA" w:rsidR="00FC20BA">
            <w:rPr>
              <w:b/>
              <w:i/>
              <w:iCs/>
            </w:rPr>
            <w:t>Jeremy Hunt:</w:t>
          </w:r>
          <w:r w:rsidRPr="000B308A">
            <w:rPr>
              <w:b/>
            </w:rPr>
            <w:t xml:space="preserve"> </w:t>
          </w:r>
        </w:sdtContent>
      </w:sdt>
      <w:r>
        <w:t xml:space="preserve">No. I do </w:t>
      </w:r>
      <w:r w:rsidR="00971B6F">
        <w:t>understand the picture you are trying to paint.</w:t>
      </w:r>
    </w:p>
    <w:p w:rsidR="000B308A" w:rsidP="00EF76CC">
      <w:pPr>
        <w:pStyle w:val="Remark"/>
      </w:pPr>
      <w:sdt>
        <w:sdtPr>
          <w:alias w:val="Member"/>
          <w:tag w:val="&lt;Member mnisId='193' dodsId='25421'&gt;"/>
          <w:id w:val="1199888894"/>
          <w:placeholder>
            <w:docPart w:val="DefaultPlaceholder_-1854013440"/>
          </w:placeholder>
          <w:richText/>
        </w:sdtPr>
        <w:sdtContent>
          <w:r w:rsidRPr="000B308A">
            <w:rPr>
              <w:b/>
            </w:rPr>
            <w:t>Siobhain McDonagh:</w:t>
          </w:r>
        </w:sdtContent>
      </w:sdt>
      <w:r>
        <w:t xml:space="preserve"> </w:t>
      </w:r>
      <w:r w:rsidR="00971B6F">
        <w:t>I am not painting it. I</w:t>
      </w:r>
      <w:r>
        <w:t>t is real</w:t>
      </w:r>
      <w:r w:rsidR="00971B6F">
        <w:t>.</w:t>
      </w:r>
    </w:p>
    <w:p w:rsidR="000B308A" w:rsidP="00EF76CC">
      <w:pPr>
        <w:pStyle w:val="Answer"/>
      </w:pPr>
      <w:sdt>
        <w:sdtPr>
          <w:alias w:val="Witness"/>
          <w:id w:val="-236634571"/>
          <w:placeholder>
            <w:docPart w:val="DefaultPlaceholder_-1854013440"/>
          </w:placeholder>
          <w:richText/>
        </w:sdtPr>
        <w:sdtContent>
          <w:r w:rsidRPr="00FC20BA" w:rsidR="00FC20BA">
            <w:rPr>
              <w:b/>
              <w:i/>
              <w:iCs/>
            </w:rPr>
            <w:t>Jeremy Hunt:</w:t>
          </w:r>
          <w:r w:rsidRPr="000B308A">
            <w:rPr>
              <w:b/>
            </w:rPr>
            <w:t xml:space="preserve"> </w:t>
          </w:r>
        </w:sdtContent>
      </w:sdt>
      <w:r w:rsidR="00971B6F">
        <w:t xml:space="preserve">If you would let me answer, very kindly, </w:t>
      </w:r>
      <w:r>
        <w:t xml:space="preserve">I understand the picture you are trying to </w:t>
      </w:r>
      <w:r w:rsidR="00971B6F">
        <w:t xml:space="preserve">paint, but it is 180 degrees wrong. Look at what we did in that </w:t>
      </w:r>
      <w:r w:rsidR="00F65A0E">
        <w:t>autumn statement</w:t>
      </w:r>
      <w:r w:rsidR="00971B6F">
        <w:t xml:space="preserve">. </w:t>
      </w:r>
      <w:r w:rsidR="004F1462">
        <w:t>We increased taxes on wealthier people, but when it came to poor people</w:t>
      </w:r>
      <w:r w:rsidR="008A01F6">
        <w:t>—</w:t>
      </w:r>
    </w:p>
    <w:p w:rsidR="000B308A" w:rsidP="00EF76CC">
      <w:pPr>
        <w:pStyle w:val="Remark"/>
      </w:pPr>
      <w:sdt>
        <w:sdtPr>
          <w:alias w:val="Member"/>
          <w:tag w:val="&lt;Member mnisId='193' dodsId='25421'&gt;"/>
          <w:id w:val="1467782446"/>
          <w:placeholder>
            <w:docPart w:val="DefaultPlaceholder_-1854013440"/>
          </w:placeholder>
          <w:richText/>
        </w:sdtPr>
        <w:sdtContent>
          <w:r w:rsidRPr="000B308A">
            <w:rPr>
              <w:b/>
            </w:rPr>
            <w:t>Siobhain McDonagh:</w:t>
          </w:r>
        </w:sdtContent>
      </w:sdt>
      <w:r>
        <w:t xml:space="preserve"> </w:t>
      </w:r>
      <w:r w:rsidR="004240C6">
        <w:t>Not</w:t>
      </w:r>
      <w:r w:rsidR="004F1462">
        <w:t xml:space="preserve"> the wealthiest</w:t>
      </w:r>
      <w:r w:rsidR="008A01F6">
        <w:t>—</w:t>
      </w:r>
      <w:r w:rsidR="004240C6">
        <w:t>that is my point</w:t>
      </w:r>
      <w:r w:rsidR="004F1462">
        <w:t>.</w:t>
      </w:r>
    </w:p>
    <w:p w:rsidR="004F1462" w:rsidP="00EF76CC">
      <w:pPr>
        <w:pStyle w:val="Answer"/>
      </w:pPr>
      <w:sdt>
        <w:sdtPr>
          <w:alias w:val="Witness"/>
          <w:id w:val="-1604712648"/>
          <w:placeholder>
            <w:docPart w:val="DefaultPlaceholder_-1854013440"/>
          </w:placeholder>
          <w:richText/>
        </w:sdtPr>
        <w:sdtContent>
          <w:r w:rsidRPr="00FC20BA" w:rsidR="00FC20BA">
            <w:rPr>
              <w:b/>
              <w:i/>
              <w:iCs/>
            </w:rPr>
            <w:t>Jeremy Hunt:</w:t>
          </w:r>
          <w:r w:rsidRPr="000B308A" w:rsidR="000B308A">
            <w:rPr>
              <w:b/>
            </w:rPr>
            <w:t xml:space="preserve"> </w:t>
          </w:r>
        </w:sdtContent>
      </w:sdt>
      <w:r>
        <w:t xml:space="preserve">Could you possibly </w:t>
      </w:r>
      <w:r w:rsidR="000B308A">
        <w:t>let me finish</w:t>
      </w:r>
      <w:r>
        <w:t>? I let you ask the question so it is reason</w:t>
      </w:r>
      <w:r w:rsidR="004240C6">
        <w:t>able</w:t>
      </w:r>
      <w:r>
        <w:t xml:space="preserve"> that you should </w:t>
      </w:r>
      <w:r w:rsidR="000B308A">
        <w:t>let me answer it</w:t>
      </w:r>
      <w:r>
        <w:t>. We increased taxes on the wealthiest. W</w:t>
      </w:r>
      <w:r w:rsidR="000B308A">
        <w:t xml:space="preserve">hen it came to the poorest people, </w:t>
      </w:r>
      <w:r>
        <w:t xml:space="preserve">you can see </w:t>
      </w:r>
      <w:r w:rsidR="000B308A">
        <w:t xml:space="preserve">we uprated benefits </w:t>
      </w:r>
      <w:r>
        <w:t xml:space="preserve">by inflation. That is an £11 billion commitment. We respected the triple lock, which reaches a lot of pensioners on low incomes. We </w:t>
      </w:r>
      <w:r w:rsidR="000B308A">
        <w:t>have a very generous energy price guarantee</w:t>
      </w:r>
      <w:r>
        <w:t xml:space="preserve"> worth about £900 per household and £500 next year. There was a £900 payment for everyone on </w:t>
      </w:r>
      <w:r w:rsidR="000B308A">
        <w:t>means</w:t>
      </w:r>
      <w:r>
        <w:t>-</w:t>
      </w:r>
      <w:r w:rsidR="000B308A">
        <w:t>tested benefits</w:t>
      </w:r>
      <w:r>
        <w:t>. There was a huge range of measures.</w:t>
      </w:r>
    </w:p>
    <w:p w:rsidR="004F1462" w:rsidP="00EF76CC">
      <w:pPr>
        <w:pStyle w:val="Answer"/>
      </w:pPr>
      <w:r>
        <w:t xml:space="preserve">When you add up the increase in the national living wage, the benefits uprate, the cancellation of the health and social care levy and the support with fuel duty, this is thousands of pounds going to some of the poorest people in the country. That </w:t>
      </w:r>
      <w:r w:rsidR="000B308A">
        <w:t>reflects our values as a nation.</w:t>
      </w:r>
    </w:p>
    <w:p w:rsidR="000B308A" w:rsidP="00EF76CC">
      <w:pPr>
        <w:pStyle w:val="Answer"/>
      </w:pPr>
      <w:r>
        <w:t xml:space="preserve">At the same time as doing all of that, I believe it was very important that we avoided doing things that might be </w:t>
      </w:r>
      <w:r w:rsidR="00DF0077">
        <w:t>politically</w:t>
      </w:r>
      <w:r>
        <w:t xml:space="preserve"> charged </w:t>
      </w:r>
      <w:r>
        <w:t>b</w:t>
      </w:r>
      <w:r>
        <w:t xml:space="preserve">ut </w:t>
      </w:r>
      <w:r>
        <w:t xml:space="preserve">would have </w:t>
      </w:r>
      <w:r>
        <w:t xml:space="preserve">been damaging </w:t>
      </w:r>
      <w:r>
        <w:t xml:space="preserve">to our </w:t>
      </w:r>
      <w:r w:rsidRPr="00E50048">
        <w:t>long</w:t>
      </w:r>
      <w:r w:rsidRPr="00E50048">
        <w:noBreakHyphen/>
        <w:t>term</w:t>
      </w:r>
      <w:r>
        <w:t xml:space="preserve"> growth. My concern about what you are proposing on non-doms is that it would cost us more money than it would make us. </w:t>
      </w:r>
    </w:p>
    <w:p w:rsidR="000B308A" w:rsidP="00EF76CC">
      <w:pPr>
        <w:pStyle w:val="Question"/>
      </w:pPr>
      <w:sdt>
        <w:sdtPr>
          <w:alias w:val="Member"/>
          <w:tag w:val="&lt;Member mnisId='193' dodsId='25421'&gt;"/>
          <w:id w:val="1518194799"/>
          <w:placeholder>
            <w:docPart w:val="DefaultPlaceholder_-1854013440"/>
          </w:placeholder>
          <w:richText/>
        </w:sdtPr>
        <w:sdtContent>
          <w:r w:rsidRPr="000B308A">
            <w:rPr>
              <w:b/>
            </w:rPr>
            <w:t>Siobhain McDonagh:</w:t>
          </w:r>
        </w:sdtContent>
      </w:sdt>
      <w:r>
        <w:t xml:space="preserve"> </w:t>
      </w:r>
      <w:r w:rsidR="00DF0077">
        <w:t xml:space="preserve">You know </w:t>
      </w:r>
      <w:r w:rsidR="004240C6">
        <w:t xml:space="preserve">that </w:t>
      </w:r>
      <w:r w:rsidR="00DF0077">
        <w:t xml:space="preserve">the </w:t>
      </w:r>
      <w:r>
        <w:t>research suggests it would not</w:t>
      </w:r>
      <w:r w:rsidR="004240C6">
        <w:t>:</w:t>
      </w:r>
      <w:r w:rsidR="00DF0077">
        <w:t xml:space="preserve"> £3.2 billion</w:t>
      </w:r>
      <w:r w:rsidR="005A212F">
        <w:t xml:space="preserve">; </w:t>
      </w:r>
      <w:r w:rsidR="00DF0077">
        <w:t>midwives, nurses and primary school breakfast clubs. I know what side of the divide I am on.</w:t>
      </w:r>
    </w:p>
    <w:p w:rsidR="000B308A" w:rsidP="00EF76CC">
      <w:pPr>
        <w:pStyle w:val="Answer"/>
      </w:pPr>
      <w:sdt>
        <w:sdtPr>
          <w:alias w:val="Witness"/>
          <w:id w:val="232986406"/>
          <w:placeholder>
            <w:docPart w:val="DefaultPlaceholder_-1854013440"/>
          </w:placeholder>
          <w:richText/>
        </w:sdtPr>
        <w:sdtContent>
          <w:r w:rsidRPr="00FC20BA" w:rsidR="00FC20BA">
            <w:rPr>
              <w:b/>
              <w:i/>
              <w:iCs/>
            </w:rPr>
            <w:t>Jeremy Hunt:</w:t>
          </w:r>
          <w:r w:rsidRPr="000B308A">
            <w:rPr>
              <w:b/>
            </w:rPr>
            <w:t xml:space="preserve"> </w:t>
          </w:r>
        </w:sdtContent>
      </w:sdt>
      <w:r w:rsidR="00DF0077">
        <w:t xml:space="preserve">I know what side of the </w:t>
      </w:r>
      <w:r>
        <w:t xml:space="preserve">divide I am on </w:t>
      </w:r>
      <w:r w:rsidR="00DF0077">
        <w:t>because midwives and nurses got a lot of extra money for the NHS. There was a big increase in funding for schools. For people on low incomes, t</w:t>
      </w:r>
      <w:r>
        <w:t xml:space="preserve">here was a huge amount of effort </w:t>
      </w:r>
      <w:r w:rsidR="00DF0077">
        <w:t xml:space="preserve">to help people through a very difficult time. When it comes to measures on wealthier people that we know will increase the money coming into the Treasury, we took those measures. Where we were not sure </w:t>
      </w:r>
      <w:r w:rsidR="005A212F">
        <w:t xml:space="preserve">whether </w:t>
      </w:r>
      <w:r w:rsidR="00DF0077">
        <w:t xml:space="preserve">it was damaging to economic growth, we held back for </w:t>
      </w:r>
      <w:r>
        <w:t>very good reason</w:t>
      </w:r>
      <w:r w:rsidR="00DF0077">
        <w:t>.</w:t>
      </w:r>
    </w:p>
    <w:p w:rsidR="000B308A" w:rsidP="00EF76CC">
      <w:pPr>
        <w:pStyle w:val="Question"/>
      </w:pPr>
      <w:sdt>
        <w:sdtPr>
          <w:alias w:val="Member"/>
          <w:tag w:val="&lt;Member mnisId='4107' dodsId='40489'&gt;"/>
          <w:id w:val="-1308628208"/>
          <w:placeholder>
            <w:docPart w:val="DefaultPlaceholder_-1854013440"/>
          </w:placeholder>
          <w:richText/>
        </w:sdtPr>
        <w:sdtContent>
          <w:r w:rsidRPr="000B308A">
            <w:rPr>
              <w:b/>
            </w:rPr>
            <w:t>Chair:</w:t>
          </w:r>
        </w:sdtContent>
      </w:sdt>
      <w:r>
        <w:t xml:space="preserve"> </w:t>
      </w:r>
      <w:r w:rsidR="00DF0077">
        <w:t>Chancellor, you have published the distributional impact overall on households. P</w:t>
      </w:r>
      <w:r>
        <w:t xml:space="preserve">erhaps you want to just refer </w:t>
      </w:r>
      <w:r w:rsidR="00DF0077">
        <w:t xml:space="preserve">to where that is published. </w:t>
      </w:r>
    </w:p>
    <w:p w:rsidR="000B308A" w:rsidP="00EF76CC">
      <w:pPr>
        <w:pStyle w:val="Answer"/>
      </w:pPr>
      <w:sdt>
        <w:sdtPr>
          <w:alias w:val="Witness"/>
          <w:id w:val="222101414"/>
          <w:placeholder>
            <w:docPart w:val="DefaultPlaceholder_-1854013440"/>
          </w:placeholder>
          <w:richText/>
        </w:sdtPr>
        <w:sdtContent>
          <w:r w:rsidRPr="00FC20BA" w:rsidR="00FC20BA">
            <w:rPr>
              <w:b/>
              <w:i/>
              <w:iCs/>
            </w:rPr>
            <w:t>Jeremy Hunt:</w:t>
          </w:r>
          <w:r w:rsidRPr="000B308A">
            <w:rPr>
              <w:b/>
            </w:rPr>
            <w:t xml:space="preserve"> </w:t>
          </w:r>
        </w:sdtContent>
      </w:sdt>
      <w:r w:rsidR="00DF0077">
        <w:t xml:space="preserve">It is published in the </w:t>
      </w:r>
      <w:r w:rsidR="00F65A0E">
        <w:t>autumn statement</w:t>
      </w:r>
      <w:r w:rsidR="00DF0077">
        <w:t xml:space="preserve"> document. </w:t>
      </w:r>
    </w:p>
    <w:p w:rsidR="000B308A" w:rsidP="00EF76CC">
      <w:pPr>
        <w:pStyle w:val="Answer"/>
      </w:pPr>
      <w:sdt>
        <w:sdtPr>
          <w:alias w:val="Witness"/>
          <w:id w:val="1917898018"/>
          <w:placeholder>
            <w:docPart w:val="DefaultPlaceholder_-1854013440"/>
          </w:placeholder>
          <w:richText/>
        </w:sdtPr>
        <w:sdtContent>
          <w:r w:rsidRPr="00FC20BA" w:rsidR="00FC20BA">
            <w:rPr>
              <w:b/>
              <w:i/>
              <w:iCs/>
            </w:rPr>
            <w:t>Dan York-Smith:</w:t>
          </w:r>
          <w:r w:rsidRPr="000B308A">
            <w:rPr>
              <w:b/>
            </w:rPr>
            <w:t xml:space="preserve"> </w:t>
          </w:r>
        </w:sdtContent>
      </w:sdt>
      <w:r w:rsidR="00DF0077">
        <w:t xml:space="preserve">It is a separate document that is published alongside, which </w:t>
      </w:r>
      <w:r>
        <w:t xml:space="preserve">does show that the measures </w:t>
      </w:r>
      <w:r w:rsidR="00DF0077">
        <w:t xml:space="preserve">announced in the </w:t>
      </w:r>
      <w:r w:rsidR="00F65A0E">
        <w:t>autumn statement</w:t>
      </w:r>
      <w:r w:rsidR="00DF0077">
        <w:t xml:space="preserve"> are progressive, with the top decile paying the most</w:t>
      </w:r>
      <w:r w:rsidR="005A212F">
        <w:t>,</w:t>
      </w:r>
      <w:r w:rsidR="00DF0077">
        <w:t xml:space="preserve"> certainly in cash terms. It is quite hard to read the diamonds, but it is very progressive in terms of the overall impact.</w:t>
      </w:r>
    </w:p>
    <w:p w:rsidR="000B308A" w:rsidP="00EF76CC">
      <w:pPr>
        <w:pStyle w:val="Remark"/>
      </w:pPr>
      <w:sdt>
        <w:sdtPr>
          <w:alias w:val="Member"/>
          <w:tag w:val="&lt;Member mnisId='4107' dodsId='40489'&gt;"/>
          <w:id w:val="902950424"/>
          <w:placeholder>
            <w:docPart w:val="DefaultPlaceholder_-1854013440"/>
          </w:placeholder>
          <w:richText/>
        </w:sdtPr>
        <w:sdtContent>
          <w:r w:rsidRPr="000B308A">
            <w:rPr>
              <w:b/>
            </w:rPr>
            <w:t>Chair:</w:t>
          </w:r>
        </w:sdtContent>
      </w:sdt>
      <w:r>
        <w:t xml:space="preserve"> </w:t>
      </w:r>
      <w:r w:rsidR="00DF0077">
        <w:t>Could you name that document, Dan, so people can google it?</w:t>
      </w:r>
    </w:p>
    <w:p w:rsidR="000B308A" w:rsidP="00EF76CC">
      <w:pPr>
        <w:pStyle w:val="Answer"/>
      </w:pPr>
      <w:sdt>
        <w:sdtPr>
          <w:alias w:val="Witness"/>
          <w:id w:val="899399982"/>
          <w:placeholder>
            <w:docPart w:val="DefaultPlaceholder_-1854013440"/>
          </w:placeholder>
          <w:richText/>
        </w:sdtPr>
        <w:sdtContent>
          <w:r w:rsidRPr="00FC20BA" w:rsidR="00FC20BA">
            <w:rPr>
              <w:b/>
              <w:i/>
              <w:iCs/>
            </w:rPr>
            <w:t>Dan York-Smith:</w:t>
          </w:r>
          <w:r w:rsidRPr="000B308A">
            <w:rPr>
              <w:b/>
            </w:rPr>
            <w:t xml:space="preserve"> </w:t>
          </w:r>
        </w:sdtContent>
      </w:sdt>
      <w:r w:rsidR="00DF0077">
        <w:t>It</w:t>
      </w:r>
      <w:r w:rsidR="005A212F">
        <w:t>s name</w:t>
      </w:r>
      <w:r w:rsidR="00DF0077">
        <w:t xml:space="preserve"> is </w:t>
      </w:r>
      <w:r w:rsidRPr="00DF0077" w:rsidR="00DF0077">
        <w:rPr>
          <w:i/>
          <w:iCs/>
        </w:rPr>
        <w:t xml:space="preserve">Impact on households: distributional analysis to accompany </w:t>
      </w:r>
      <w:r w:rsidR="005A212F">
        <w:rPr>
          <w:i/>
          <w:iCs/>
        </w:rPr>
        <w:t>Autumn Statement</w:t>
      </w:r>
      <w:r w:rsidRPr="00DF0077" w:rsidR="005A212F">
        <w:rPr>
          <w:i/>
          <w:iCs/>
        </w:rPr>
        <w:t xml:space="preserve"> </w:t>
      </w:r>
      <w:r w:rsidRPr="00DF0077" w:rsidR="00DF0077">
        <w:rPr>
          <w:i/>
          <w:iCs/>
        </w:rPr>
        <w:t>2022</w:t>
      </w:r>
      <w:r w:rsidR="00DF0077">
        <w:t>.</w:t>
      </w:r>
    </w:p>
    <w:p w:rsidR="000B308A" w:rsidP="00EF76CC">
      <w:pPr>
        <w:pStyle w:val="Question"/>
        <w:numPr>
          <w:ilvl w:val="0"/>
          <w:numId w:val="0"/>
        </w:numPr>
        <w:ind w:left="794"/>
      </w:pPr>
      <w:sdt>
        <w:sdtPr>
          <w:alias w:val="Member"/>
          <w:tag w:val="&lt;Member mnisId='4645' dodsId='148271'&gt;"/>
          <w:id w:val="880369533"/>
          <w:placeholder>
            <w:docPart w:val="DefaultPlaceholder_-1854013440"/>
          </w:placeholder>
          <w:richText/>
        </w:sdtPr>
        <w:sdtContent>
          <w:r w:rsidRPr="000B308A">
            <w:rPr>
              <w:b/>
            </w:rPr>
            <w:t>Emma Hardy:</w:t>
          </w:r>
        </w:sdtContent>
      </w:sdt>
      <w:r>
        <w:t xml:space="preserve"> </w:t>
      </w:r>
      <w:r w:rsidR="00DF0077">
        <w:t xml:space="preserve">Good afternoon, Chancellor. I would be super-grateful if you were able to give quality but short answers to my questions. </w:t>
      </w:r>
    </w:p>
    <w:p w:rsidR="000B308A" w:rsidP="00EF76CC">
      <w:pPr>
        <w:pStyle w:val="Answer"/>
      </w:pPr>
      <w:sdt>
        <w:sdtPr>
          <w:alias w:val="Witness"/>
          <w:id w:val="621426529"/>
          <w:placeholder>
            <w:docPart w:val="DefaultPlaceholder_-1854013440"/>
          </w:placeholder>
          <w:richText/>
        </w:sdtPr>
        <w:sdtContent>
          <w:r w:rsidRPr="00FC20BA" w:rsidR="00FC20BA">
            <w:rPr>
              <w:b/>
              <w:i/>
              <w:iCs/>
            </w:rPr>
            <w:t>Jeremy Hunt:</w:t>
          </w:r>
          <w:r w:rsidRPr="000B308A">
            <w:rPr>
              <w:b/>
            </w:rPr>
            <w:t xml:space="preserve"> </w:t>
          </w:r>
        </w:sdtContent>
      </w:sdt>
      <w:r w:rsidR="00DF0077">
        <w:t xml:space="preserve">I always give quality but short answers. </w:t>
      </w:r>
    </w:p>
    <w:p w:rsidR="000B308A" w:rsidP="00EF76CC">
      <w:pPr>
        <w:pStyle w:val="Question"/>
      </w:pPr>
      <w:sdt>
        <w:sdtPr>
          <w:alias w:val="Member"/>
          <w:tag w:val="&lt;Member mnisId='4645' dodsId='148271'&gt;"/>
          <w:id w:val="1920824329"/>
          <w:placeholder>
            <w:docPart w:val="DefaultPlaceholder_-1854013440"/>
          </w:placeholder>
          <w:richText/>
        </w:sdtPr>
        <w:sdtContent>
          <w:r w:rsidRPr="000B308A">
            <w:rPr>
              <w:b/>
            </w:rPr>
            <w:t>Emma Hardy:</w:t>
          </w:r>
        </w:sdtContent>
      </w:sdt>
      <w:r>
        <w:t xml:space="preserve"> </w:t>
      </w:r>
      <w:r w:rsidR="00DF0077">
        <w:t>I just have a few. Y</w:t>
      </w:r>
      <w:r>
        <w:t xml:space="preserve">ou will be aware </w:t>
      </w:r>
      <w:r w:rsidR="00DF0077">
        <w:t>that there are serious concerns about falling real pay across the public sector. While the pay review bodies have responsibility for recommending pay awards for many public sector workers, their remit is</w:t>
      </w:r>
      <w:r>
        <w:t xml:space="preserve"> guided by affordability</w:t>
      </w:r>
      <w:r w:rsidR="00DF0077">
        <w:t xml:space="preserve">, which is as defined by guidance received by the Treasury. It would be therefore helpful to know at this point what </w:t>
      </w:r>
      <w:r>
        <w:t xml:space="preserve">provision you have made </w:t>
      </w:r>
      <w:r w:rsidR="00DF0077">
        <w:t xml:space="preserve">for public sector pay growth in the departmental settlements you set out in the </w:t>
      </w:r>
      <w:r w:rsidR="00F65A0E">
        <w:t>autumn statement</w:t>
      </w:r>
      <w:r w:rsidR="00DF0077">
        <w:t>.</w:t>
      </w:r>
    </w:p>
    <w:p w:rsidR="000B308A" w:rsidP="00EF76CC">
      <w:pPr>
        <w:pStyle w:val="Answer"/>
      </w:pPr>
      <w:sdt>
        <w:sdtPr>
          <w:alias w:val="Witness"/>
          <w:id w:val="-244270896"/>
          <w:placeholder>
            <w:docPart w:val="DefaultPlaceholder_-1854013440"/>
          </w:placeholder>
          <w:richText/>
        </w:sdtPr>
        <w:sdtContent>
          <w:r w:rsidRPr="00FC20BA" w:rsidR="00FC20BA">
            <w:rPr>
              <w:b/>
              <w:i/>
              <w:iCs/>
            </w:rPr>
            <w:t>Jeremy Hunt:</w:t>
          </w:r>
          <w:r w:rsidRPr="000B308A">
            <w:rPr>
              <w:b/>
            </w:rPr>
            <w:t xml:space="preserve"> </w:t>
          </w:r>
        </w:sdtContent>
      </w:sdt>
      <w:r w:rsidR="00862E63">
        <w:t>T</w:t>
      </w:r>
      <w:r>
        <w:t xml:space="preserve">hat is a process that is ongoing </w:t>
      </w:r>
      <w:r w:rsidR="00862E63">
        <w:t>with D</w:t>
      </w:r>
      <w:r>
        <w:t>epartment</w:t>
      </w:r>
      <w:r w:rsidR="00862E63">
        <w:t>s</w:t>
      </w:r>
      <w:r>
        <w:t xml:space="preserve"> at the moment </w:t>
      </w:r>
      <w:r w:rsidR="00862E63">
        <w:t xml:space="preserve">so I cannot give you an answer. </w:t>
      </w:r>
    </w:p>
    <w:p w:rsidR="00862E63" w:rsidRPr="00862E63" w:rsidP="00EF76CC">
      <w:pPr>
        <w:pStyle w:val="Question"/>
      </w:pPr>
      <w:sdt>
        <w:sdtPr>
          <w:alias w:val="Member"/>
          <w:tag w:val="&lt;Member mnisId='4645' dodsId='148271'&gt;"/>
          <w:id w:val="1652867666"/>
          <w:placeholder>
            <w:docPart w:val="DefaultPlaceholder_-1854013440"/>
          </w:placeholder>
          <w:richText/>
        </w:sdtPr>
        <w:sdtContent>
          <w:r w:rsidRPr="000B308A" w:rsidR="000B308A">
            <w:rPr>
              <w:b/>
            </w:rPr>
            <w:t>Emma Hardy:</w:t>
          </w:r>
        </w:sdtContent>
      </w:sdt>
      <w:r w:rsidR="000B308A">
        <w:t xml:space="preserve"> </w:t>
      </w:r>
      <w:r>
        <w:t xml:space="preserve">One of my colleagues is going to talk about departmental spending. </w:t>
      </w:r>
      <w:r w:rsidR="005A212F">
        <w:t xml:space="preserve">When you made your autumn statement, was </w:t>
      </w:r>
      <w:r>
        <w:t>any of the departmental spending you allocated put aside, recognising that there would be public sector pay growth?</w:t>
      </w:r>
    </w:p>
    <w:p w:rsidR="000B308A" w:rsidP="00EF76CC">
      <w:pPr>
        <w:pStyle w:val="Answer"/>
      </w:pPr>
      <w:sdt>
        <w:sdtPr>
          <w:alias w:val="Witness"/>
          <w:id w:val="1870802451"/>
          <w:placeholder>
            <w:docPart w:val="DefaultPlaceholder_-1854013440"/>
          </w:placeholder>
          <w:richText/>
        </w:sdtPr>
        <w:sdtContent>
          <w:r w:rsidRPr="00FC20BA" w:rsidR="00FC20BA">
            <w:rPr>
              <w:b/>
              <w:i/>
              <w:iCs/>
            </w:rPr>
            <w:t>Jeremy Hunt:</w:t>
          </w:r>
          <w:r w:rsidRPr="000B308A">
            <w:rPr>
              <w:b/>
            </w:rPr>
            <w:t xml:space="preserve"> </w:t>
          </w:r>
        </w:sdtContent>
      </w:sdt>
      <w:r w:rsidR="00862E63">
        <w:t>W</w:t>
      </w:r>
      <w:r>
        <w:t>e always make allocations recognising what pay awards are likely to be</w:t>
      </w:r>
      <w:r w:rsidR="00862E63">
        <w:t xml:space="preserve">. I just do not know what those numbers are at the moment. We have had very big growth in inflation recently, so we are having to work through all those numbers. </w:t>
      </w:r>
    </w:p>
    <w:p w:rsidR="000B308A" w:rsidP="00EF76CC">
      <w:pPr>
        <w:pStyle w:val="Question"/>
      </w:pPr>
      <w:sdt>
        <w:sdtPr>
          <w:alias w:val="Member"/>
          <w:tag w:val="&lt;Member mnisId='4645' dodsId='148271'&gt;"/>
          <w:id w:val="1680466643"/>
          <w:placeholder>
            <w:docPart w:val="DefaultPlaceholder_-1854013440"/>
          </w:placeholder>
          <w:richText/>
        </w:sdtPr>
        <w:sdtContent>
          <w:r w:rsidRPr="000B308A">
            <w:rPr>
              <w:b/>
            </w:rPr>
            <w:t>Emma Hardy:</w:t>
          </w:r>
        </w:sdtContent>
      </w:sdt>
      <w:r>
        <w:t xml:space="preserve"> </w:t>
      </w:r>
      <w:r w:rsidR="00862E63">
        <w:t>T</w:t>
      </w:r>
      <w:r>
        <w:t xml:space="preserve">here </w:t>
      </w:r>
      <w:r w:rsidR="00862E63">
        <w:t xml:space="preserve">are </w:t>
      </w:r>
      <w:r>
        <w:t>some</w:t>
      </w:r>
      <w:r w:rsidR="00862E63">
        <w:t>, but you are just not sure what the</w:t>
      </w:r>
      <w:r w:rsidR="005A212F">
        <w:t>y</w:t>
      </w:r>
      <w:r w:rsidR="00862E63">
        <w:t xml:space="preserve"> </w:t>
      </w:r>
      <w:r w:rsidR="005A212F">
        <w:t>are</w:t>
      </w:r>
      <w:r w:rsidR="00862E63">
        <w:t xml:space="preserve"> at the moment. Is that right?</w:t>
      </w:r>
    </w:p>
    <w:p w:rsidR="000B308A" w:rsidP="00EF76CC">
      <w:pPr>
        <w:pStyle w:val="Answer"/>
      </w:pPr>
      <w:sdt>
        <w:sdtPr>
          <w:alias w:val="Witness"/>
          <w:id w:val="789331769"/>
          <w:placeholder>
            <w:docPart w:val="DefaultPlaceholder_-1854013440"/>
          </w:placeholder>
          <w:richText/>
        </w:sdtPr>
        <w:sdtContent>
          <w:r w:rsidRPr="00FC20BA" w:rsidR="00FC20BA">
            <w:rPr>
              <w:b/>
              <w:i/>
              <w:iCs/>
            </w:rPr>
            <w:t>Jeremy Hunt:</w:t>
          </w:r>
          <w:r w:rsidRPr="000B308A">
            <w:rPr>
              <w:b/>
            </w:rPr>
            <w:t xml:space="preserve"> </w:t>
          </w:r>
        </w:sdtContent>
      </w:sdt>
      <w:r w:rsidR="00862E63">
        <w:t xml:space="preserve">No, we are going through a process to work out </w:t>
      </w:r>
      <w:r>
        <w:t>what those numbers should be</w:t>
      </w:r>
      <w:r w:rsidR="00862E63">
        <w:t xml:space="preserve">, given the recent peak in inflation. </w:t>
      </w:r>
    </w:p>
    <w:p w:rsidR="000B308A" w:rsidP="00EF76CC">
      <w:pPr>
        <w:pStyle w:val="Question"/>
      </w:pPr>
      <w:sdt>
        <w:sdtPr>
          <w:alias w:val="Member"/>
          <w:tag w:val="&lt;Member mnisId='4645' dodsId='148271'&gt;"/>
          <w:id w:val="-1809777670"/>
          <w:placeholder>
            <w:docPart w:val="DefaultPlaceholder_-1854013440"/>
          </w:placeholder>
          <w:richText/>
        </w:sdtPr>
        <w:sdtContent>
          <w:r w:rsidRPr="000B308A">
            <w:rPr>
              <w:b/>
            </w:rPr>
            <w:t>Emma Hardy:</w:t>
          </w:r>
        </w:sdtContent>
      </w:sdt>
      <w:r>
        <w:t xml:space="preserve"> </w:t>
      </w:r>
      <w:r w:rsidR="00862E63">
        <w:t xml:space="preserve">You will be aware that an </w:t>
      </w:r>
      <w:r>
        <w:t xml:space="preserve">increasing number of public sector workers </w:t>
      </w:r>
      <w:r w:rsidR="00862E63">
        <w:t xml:space="preserve">are considering industrial </w:t>
      </w:r>
      <w:r w:rsidR="005A212F">
        <w:t xml:space="preserve">action </w:t>
      </w:r>
      <w:r w:rsidR="00862E63">
        <w:t xml:space="preserve">at the moment. This is as a result of the </w:t>
      </w:r>
      <w:r>
        <w:t xml:space="preserve">cost of living crisis </w:t>
      </w:r>
      <w:r w:rsidR="00862E63">
        <w:t xml:space="preserve">and the difficulty many of them are finding in making work pay. Will you agree to </w:t>
      </w:r>
      <w:r>
        <w:t xml:space="preserve">meet with the unions </w:t>
      </w:r>
      <w:r w:rsidR="00862E63">
        <w:t>to discuss the pay issues in the public sector and understand the pressure members are under?</w:t>
      </w:r>
    </w:p>
    <w:p w:rsidR="00285413" w:rsidP="00EF76CC">
      <w:pPr>
        <w:pStyle w:val="Answer"/>
      </w:pPr>
      <w:sdt>
        <w:sdtPr>
          <w:alias w:val="Witness"/>
          <w:id w:val="57370306"/>
          <w:placeholder>
            <w:docPart w:val="DefaultPlaceholder_-1854013440"/>
          </w:placeholder>
          <w:richText/>
        </w:sdtPr>
        <w:sdtContent>
          <w:r w:rsidRPr="00FC20BA" w:rsidR="00FC20BA">
            <w:rPr>
              <w:b/>
              <w:i/>
              <w:iCs/>
            </w:rPr>
            <w:t>Jeremy Hunt:</w:t>
          </w:r>
          <w:r w:rsidRPr="000B308A" w:rsidR="000B308A">
            <w:rPr>
              <w:b/>
            </w:rPr>
            <w:t xml:space="preserve"> </w:t>
          </w:r>
        </w:sdtContent>
      </w:sdt>
      <w:r w:rsidR="00862E63">
        <w:t>T</w:t>
      </w:r>
      <w:r w:rsidR="002858BE">
        <w:t>he responsibility for engaging with unions</w:t>
      </w:r>
      <w:r w:rsidR="00862E63">
        <w:t xml:space="preserve">, which I strongly encourage, rests with the relevant Secretary of State. In </w:t>
      </w:r>
      <w:r w:rsidR="00E43F57">
        <w:t>health</w:t>
      </w:r>
      <w:r w:rsidR="00862E63">
        <w:t xml:space="preserve">, for example, </w:t>
      </w:r>
      <w:r w:rsidR="002858BE">
        <w:t>Steve Barclay has been engaging very frequently with the RCN</w:t>
      </w:r>
      <w:r w:rsidR="00862E63">
        <w:t>. That is very important.</w:t>
      </w:r>
    </w:p>
    <w:p w:rsidR="002858BE" w:rsidP="00EF76CC">
      <w:pPr>
        <w:pStyle w:val="Answer"/>
      </w:pPr>
      <w:r>
        <w:t>As a Government, we recognise that there are real pressures on people</w:t>
      </w:r>
      <w:r w:rsidRPr="00EC0096" w:rsidR="00EC0096">
        <w:t>’</w:t>
      </w:r>
      <w:r>
        <w:t xml:space="preserve">s spending power caused by inflation. We have </w:t>
      </w:r>
      <w:r>
        <w:t xml:space="preserve">to respect </w:t>
      </w:r>
      <w:r>
        <w:t>the PRB process because it is fair and independent</w:t>
      </w:r>
      <w:r w:rsidR="008A01F6">
        <w:t>—</w:t>
      </w:r>
      <w:r>
        <w:t>when I was Health Secretary</w:t>
      </w:r>
      <w:r w:rsidR="0015055E">
        <w:t>,</w:t>
      </w:r>
      <w:r>
        <w:t xml:space="preserve"> </w:t>
      </w:r>
      <w:r w:rsidR="00E43F57">
        <w:t>it</w:t>
      </w:r>
      <w:r>
        <w:t xml:space="preserve"> would </w:t>
      </w:r>
      <w:r w:rsidR="00E43F57">
        <w:t xml:space="preserve">often </w:t>
      </w:r>
      <w:r>
        <w:t>rule in a way that was</w:t>
      </w:r>
      <w:r>
        <w:t xml:space="preserve"> very difficult for NHS budget</w:t>
      </w:r>
      <w:r>
        <w:t>s</w:t>
      </w:r>
      <w:r w:rsidR="008A01F6">
        <w:t>—</w:t>
      </w:r>
      <w:r w:rsidR="00E43F57">
        <w:t>but</w:t>
      </w:r>
      <w:r>
        <w:t xml:space="preserve">, at the same time, not do anything that means </w:t>
      </w:r>
      <w:r w:rsidR="0015055E">
        <w:t xml:space="preserve">the inflation problem we have </w:t>
      </w:r>
      <w:r>
        <w:t>gets worse and stays for longer</w:t>
      </w:r>
      <w:r w:rsidR="0015055E">
        <w:t>.</w:t>
      </w:r>
    </w:p>
    <w:p w:rsidR="000B308A" w:rsidP="00EF76CC">
      <w:pPr>
        <w:pStyle w:val="Question"/>
      </w:pPr>
      <w:sdt>
        <w:sdtPr>
          <w:alias w:val="Member"/>
          <w:tag w:val="&lt;Member mnisId='4645' dodsId='148271'&gt;"/>
          <w:id w:val="1889136446"/>
          <w:placeholder>
            <w:docPart w:val="DefaultPlaceholder_-1854013440"/>
          </w:placeholder>
          <w:richText/>
        </w:sdtPr>
        <w:sdtContent>
          <w:r w:rsidRPr="002858BE" w:rsidR="002858BE">
            <w:rPr>
              <w:b/>
            </w:rPr>
            <w:t>Emma Hardy:</w:t>
          </w:r>
        </w:sdtContent>
      </w:sdt>
      <w:r w:rsidR="002858BE">
        <w:t xml:space="preserve"> </w:t>
      </w:r>
      <w:r w:rsidR="0015055E">
        <w:t>Would you, as Chancellor, at least meet with the TUC or some of the representatives just to hear from members personally about the difficulties they are facing?</w:t>
      </w:r>
    </w:p>
    <w:p w:rsidR="002858BE" w:rsidP="00EF76CC">
      <w:pPr>
        <w:pStyle w:val="Answer"/>
      </w:pPr>
      <w:sdt>
        <w:sdtPr>
          <w:alias w:val="Witness"/>
          <w:id w:val="-1715811146"/>
          <w:placeholder>
            <w:docPart w:val="DefaultPlaceholder_-1854013440"/>
          </w:placeholder>
          <w:richText/>
        </w:sdtPr>
        <w:sdtContent>
          <w:r w:rsidRPr="00FC20BA" w:rsidR="00FC20BA">
            <w:rPr>
              <w:b/>
              <w:i/>
              <w:iCs/>
            </w:rPr>
            <w:t>Jeremy Hunt:</w:t>
          </w:r>
          <w:r w:rsidRPr="002858BE">
            <w:rPr>
              <w:b/>
            </w:rPr>
            <w:t xml:space="preserve"> </w:t>
          </w:r>
        </w:sdtContent>
      </w:sdt>
      <w:r w:rsidR="0015055E">
        <w:t xml:space="preserve">I am very </w:t>
      </w:r>
      <w:r>
        <w:t>happy to meet with the head of the TUC</w:t>
      </w:r>
      <w:r w:rsidR="0015055E">
        <w:t>.</w:t>
      </w:r>
    </w:p>
    <w:p w:rsidR="002858BE" w:rsidP="00EF76CC">
      <w:pPr>
        <w:pStyle w:val="Question"/>
      </w:pPr>
      <w:sdt>
        <w:sdtPr>
          <w:alias w:val="Member"/>
          <w:tag w:val="&lt;Member mnisId='4645' dodsId='148271'&gt;"/>
          <w:id w:val="1258477270"/>
          <w:placeholder>
            <w:docPart w:val="DefaultPlaceholder_-1854013440"/>
          </w:placeholder>
          <w:richText/>
        </w:sdtPr>
        <w:sdtContent>
          <w:r w:rsidRPr="002858BE">
            <w:rPr>
              <w:b/>
            </w:rPr>
            <w:t>Emma Hardy:</w:t>
          </w:r>
        </w:sdtContent>
      </w:sdt>
      <w:r>
        <w:t xml:space="preserve"> </w:t>
      </w:r>
      <w:r w:rsidR="0015055E">
        <w:t>T</w:t>
      </w:r>
      <w:r>
        <w:t>hank you very much</w:t>
      </w:r>
      <w:r w:rsidR="0015055E">
        <w:t xml:space="preserve">. The </w:t>
      </w:r>
      <w:r w:rsidR="00F65A0E">
        <w:t>autumn statement</w:t>
      </w:r>
      <w:r w:rsidR="0015055E">
        <w:t xml:space="preserve"> froze income tax thresholds. Do you know how many more people are now going to be paying </w:t>
      </w:r>
      <w:r>
        <w:t xml:space="preserve">income tax because of that </w:t>
      </w:r>
      <w:r w:rsidR="0015055E">
        <w:t>freeze?</w:t>
      </w:r>
    </w:p>
    <w:p w:rsidR="002858BE" w:rsidP="00EF76CC">
      <w:pPr>
        <w:pStyle w:val="Answer"/>
      </w:pPr>
      <w:sdt>
        <w:sdtPr>
          <w:alias w:val="Witness"/>
          <w:id w:val="-1651592704"/>
          <w:placeholder>
            <w:docPart w:val="DefaultPlaceholder_-1854013440"/>
          </w:placeholder>
          <w:richText/>
        </w:sdtPr>
        <w:sdtContent>
          <w:r w:rsidRPr="00FC20BA" w:rsidR="00FC20BA">
            <w:rPr>
              <w:b/>
              <w:i/>
              <w:iCs/>
            </w:rPr>
            <w:t>Jeremy Hunt:</w:t>
          </w:r>
          <w:r w:rsidRPr="002858BE">
            <w:rPr>
              <w:b/>
            </w:rPr>
            <w:t xml:space="preserve"> </w:t>
          </w:r>
        </w:sdtContent>
      </w:sdt>
      <w:r>
        <w:t>I do not have the number in front of me</w:t>
      </w:r>
      <w:r w:rsidR="0015055E">
        <w:t>, but I can certainly write to you and let you know.</w:t>
      </w:r>
    </w:p>
    <w:p w:rsidR="002858BE" w:rsidP="00EF76CC">
      <w:pPr>
        <w:pStyle w:val="Question"/>
      </w:pPr>
      <w:sdt>
        <w:sdtPr>
          <w:alias w:val="Member"/>
          <w:tag w:val="&lt;Member mnisId='4645' dodsId='148271'&gt;"/>
          <w:id w:val="826095706"/>
          <w:placeholder>
            <w:docPart w:val="DefaultPlaceholder_-1854013440"/>
          </w:placeholder>
          <w:richText/>
        </w:sdtPr>
        <w:sdtContent>
          <w:r w:rsidRPr="002858BE">
            <w:rPr>
              <w:b/>
            </w:rPr>
            <w:t>Emma Hardy:</w:t>
          </w:r>
        </w:sdtContent>
      </w:sdt>
      <w:r>
        <w:t xml:space="preserve"> </w:t>
      </w:r>
      <w:r w:rsidR="0015055E">
        <w:t xml:space="preserve">Would you also be able to write and let me know how many families will see their child tax credit withdrawn </w:t>
      </w:r>
      <w:r>
        <w:t>because of that freeze</w:t>
      </w:r>
      <w:r w:rsidR="0015055E">
        <w:t xml:space="preserve"> in income tax thresholds?</w:t>
      </w:r>
    </w:p>
    <w:p w:rsidR="002858BE" w:rsidP="00EF76CC">
      <w:pPr>
        <w:pStyle w:val="Answer"/>
      </w:pPr>
      <w:sdt>
        <w:sdtPr>
          <w:alias w:val="Witness"/>
          <w:id w:val="-915246460"/>
          <w:placeholder>
            <w:docPart w:val="DefaultPlaceholder_-1854013440"/>
          </w:placeholder>
          <w:richText/>
        </w:sdtPr>
        <w:sdtContent>
          <w:r w:rsidRPr="00FC20BA" w:rsidR="00FC20BA">
            <w:rPr>
              <w:b/>
              <w:i/>
              <w:iCs/>
            </w:rPr>
            <w:t>Jeremy Hunt:</w:t>
          </w:r>
          <w:r w:rsidRPr="002858BE">
            <w:rPr>
              <w:b/>
            </w:rPr>
            <w:t xml:space="preserve"> </w:t>
          </w:r>
        </w:sdtContent>
      </w:sdt>
      <w:r w:rsidR="0015055E">
        <w:t xml:space="preserve">I will </w:t>
      </w:r>
      <w:r>
        <w:t>happ</w:t>
      </w:r>
      <w:r w:rsidR="0015055E">
        <w:t xml:space="preserve">ily </w:t>
      </w:r>
      <w:r>
        <w:t>do so</w:t>
      </w:r>
      <w:r w:rsidR="0015055E">
        <w:t>.</w:t>
      </w:r>
    </w:p>
    <w:p w:rsidR="00894480" w:rsidP="00EF76CC">
      <w:pPr>
        <w:pStyle w:val="Question"/>
      </w:pPr>
      <w:sdt>
        <w:sdtPr>
          <w:alias w:val="Member"/>
          <w:tag w:val="&lt;Member mnisId='4645' dodsId='148271'&gt;"/>
          <w:id w:val="923540984"/>
          <w:placeholder>
            <w:docPart w:val="DefaultPlaceholder_-1854013440"/>
          </w:placeholder>
          <w:richText/>
        </w:sdtPr>
        <w:sdtContent>
          <w:r w:rsidRPr="002858BE" w:rsidR="002858BE">
            <w:rPr>
              <w:b/>
            </w:rPr>
            <w:t>Emma Hardy:</w:t>
          </w:r>
        </w:sdtContent>
      </w:sdt>
      <w:r w:rsidR="002858BE">
        <w:t xml:space="preserve"> </w:t>
      </w:r>
      <w:r w:rsidR="0015055E">
        <w:t xml:space="preserve">On tax, hopefully we will all agree, Chair, that getting people to pay what they owe is a good thing. Looking back at the </w:t>
      </w:r>
      <w:r w:rsidR="00F65A0E">
        <w:t>autumn statement</w:t>
      </w:r>
      <w:r w:rsidR="0015055E">
        <w:t xml:space="preserve">, you allocated a further £79 million </w:t>
      </w:r>
      <w:r w:rsidR="002858BE">
        <w:t xml:space="preserve">over the next five years to HMRC </w:t>
      </w:r>
      <w:r w:rsidR="0015055E">
        <w:t>in order to tackle tax fraud, which works out at £15.8 million a year. T</w:t>
      </w:r>
      <w:r w:rsidR="002858BE">
        <w:t xml:space="preserve">he </w:t>
      </w:r>
      <w:r w:rsidR="0015055E">
        <w:t xml:space="preserve">Department for Work and Pensions </w:t>
      </w:r>
      <w:r w:rsidR="002858BE">
        <w:t xml:space="preserve">is set to receive </w:t>
      </w:r>
      <w:r w:rsidR="0015055E">
        <w:t xml:space="preserve">an extra £280 million between now and 2024 to tackle fraud, error and debt in the benefits system, which works out at </w:t>
      </w:r>
      <w:r w:rsidR="002858BE">
        <w:t>£112 million a year</w:t>
      </w:r>
      <w:r w:rsidR="0015055E">
        <w:t>.</w:t>
      </w:r>
    </w:p>
    <w:p w:rsidR="002858BE" w:rsidP="00EF76CC">
      <w:pPr>
        <w:pStyle w:val="Question"/>
        <w:numPr>
          <w:ilvl w:val="0"/>
          <w:numId w:val="0"/>
        </w:numPr>
        <w:ind w:left="794"/>
      </w:pPr>
      <w:r>
        <w:t xml:space="preserve">The Government have calculated that over five years this £79 million HMRC investment sees a return of </w:t>
      </w:r>
      <w:r>
        <w:t>£725 million</w:t>
      </w:r>
      <w:r w:rsidR="003256F2">
        <w:t>. T</w:t>
      </w:r>
      <w:r>
        <w:t xml:space="preserve">hat is an investment </w:t>
      </w:r>
      <w:r w:rsidR="003256F2">
        <w:t xml:space="preserve">gain of £646 million, which as a percentage is </w:t>
      </w:r>
      <w:r w:rsidR="00287BE5">
        <w:t>an</w:t>
      </w:r>
      <w:r w:rsidR="003256F2">
        <w:t xml:space="preserve"> </w:t>
      </w:r>
      <w:r>
        <w:t>818% return on investment for tax fraud</w:t>
      </w:r>
      <w:r w:rsidR="003256F2">
        <w:t>.</w:t>
      </w:r>
      <w:r w:rsidR="00894480">
        <w:t xml:space="preserve"> </w:t>
      </w:r>
      <w:r w:rsidR="003256F2">
        <w:t xml:space="preserve">Chancellor, what was the reasoning behind the decision to allocate more money to benefits fraud, which has a lower yield, and less money to </w:t>
      </w:r>
      <w:r>
        <w:t>tax fraud</w:t>
      </w:r>
      <w:r w:rsidR="003256F2">
        <w:t xml:space="preserve">, which </w:t>
      </w:r>
      <w:r>
        <w:t>has a much higher yield</w:t>
      </w:r>
      <w:r w:rsidR="003256F2">
        <w:t>?</w:t>
      </w:r>
    </w:p>
    <w:p w:rsidR="000E1532" w:rsidP="00EF76CC">
      <w:pPr>
        <w:pStyle w:val="Answer"/>
      </w:pPr>
      <w:sdt>
        <w:sdtPr>
          <w:alias w:val="Witness"/>
          <w:id w:val="650649430"/>
          <w:placeholder>
            <w:docPart w:val="DefaultPlaceholder_-1854013440"/>
          </w:placeholder>
          <w:richText/>
        </w:sdtPr>
        <w:sdtContent>
          <w:r w:rsidRPr="00FC20BA" w:rsidR="00FC20BA">
            <w:rPr>
              <w:b/>
              <w:i/>
              <w:iCs/>
            </w:rPr>
            <w:t>Jeremy Hunt:</w:t>
          </w:r>
          <w:r w:rsidRPr="002858BE" w:rsidR="002858BE">
            <w:rPr>
              <w:b/>
            </w:rPr>
            <w:t xml:space="preserve"> </w:t>
          </w:r>
        </w:sdtContent>
      </w:sdt>
      <w:r w:rsidR="003256F2">
        <w:t xml:space="preserve">We want to stamp out all fraud, wherever it is, because there should not be any at all. </w:t>
      </w:r>
      <w:r>
        <w:t xml:space="preserve">We allocate money based on what the relevant </w:t>
      </w:r>
      <w:r w:rsidR="00C52B3B">
        <w:t xml:space="preserve">Department </w:t>
      </w:r>
      <w:r>
        <w:t>say</w:t>
      </w:r>
      <w:r w:rsidR="00C52B3B">
        <w:t>s</w:t>
      </w:r>
      <w:r>
        <w:t xml:space="preserve"> </w:t>
      </w:r>
      <w:r w:rsidR="00C52B3B">
        <w:t>it</w:t>
      </w:r>
      <w:r>
        <w:t xml:space="preserve"> need</w:t>
      </w:r>
      <w:r w:rsidR="00C52B3B">
        <w:t>s</w:t>
      </w:r>
      <w:r>
        <w:t>, whether it is DWP or HMRC</w:t>
      </w:r>
      <w:r w:rsidR="00C52B3B">
        <w:t>,</w:t>
      </w:r>
      <w:r w:rsidRPr="00C52B3B" w:rsidR="00C52B3B">
        <w:t xml:space="preserve"> </w:t>
      </w:r>
      <w:r w:rsidR="00C52B3B">
        <w:t>to bring down fraud in its area</w:t>
      </w:r>
      <w:r>
        <w:t>. In the case of DWP, it is a more intensive process with, on average, smaller sums of money. Where there is fraud, we should stamp it out. That applies in all areas of Government spending.</w:t>
      </w:r>
    </w:p>
    <w:p w:rsidR="000E1532" w:rsidP="00EF76CC">
      <w:pPr>
        <w:pStyle w:val="Question"/>
        <w:numPr>
          <w:ilvl w:val="0"/>
          <w:numId w:val="9"/>
        </w:numPr>
      </w:pPr>
      <w:sdt>
        <w:sdtPr>
          <w:alias w:val="Member"/>
          <w:tag w:val="&lt;Member mnisId='4645' dodsId='148271'&gt;"/>
          <w:id w:val="-468892429"/>
          <w:placeholder>
            <w:docPart w:val="FC8983335FE14E59AF871A505CB756D3"/>
          </w:placeholder>
          <w:richText/>
        </w:sdtPr>
        <w:sdtContent>
          <w:r w:rsidRPr="002858BE">
            <w:rPr>
              <w:b/>
            </w:rPr>
            <w:t>Emma Hardy:</w:t>
          </w:r>
        </w:sdtContent>
      </w:sdt>
      <w:r>
        <w:t xml:space="preserve"> I totally agree with the decision to stamp out fraud. My point was </w:t>
      </w:r>
      <w:r w:rsidR="00C52B3B">
        <w:t xml:space="preserve">that </w:t>
      </w:r>
      <w:r>
        <w:t>if you tackle tax fraud you get an 818% return, which is much higher than tackling benefit fraud, but more money went into tackling benefit fraud. This seems illogical.</w:t>
      </w:r>
    </w:p>
    <w:p w:rsidR="000E1532" w:rsidP="00EF76CC">
      <w:pPr>
        <w:pStyle w:val="Answer"/>
      </w:pPr>
      <w:sdt>
        <w:sdtPr>
          <w:alias w:val="Witness"/>
          <w:id w:val="-597944557"/>
          <w:placeholder>
            <w:docPart w:val="FC8983335FE14E59AF871A505CB756D3"/>
          </w:placeholder>
          <w:richText/>
        </w:sdtPr>
        <w:sdtContent>
          <w:r w:rsidRPr="006045D0">
            <w:rPr>
              <w:b/>
              <w:i/>
            </w:rPr>
            <w:t>Jeremy Hunt:</w:t>
          </w:r>
          <w:r w:rsidRPr="002858BE">
            <w:rPr>
              <w:b/>
            </w:rPr>
            <w:t xml:space="preserve"> </w:t>
          </w:r>
        </w:sdtContent>
      </w:sdt>
      <w:r>
        <w:t xml:space="preserve">Sorry, just to reassure you, there is no ideology in this. If HMRC said that </w:t>
      </w:r>
      <w:r w:rsidR="00C52B3B">
        <w:t>it</w:t>
      </w:r>
      <w:r>
        <w:t xml:space="preserve"> could get the same again, with the same money again, </w:t>
      </w:r>
      <w:r w:rsidR="00C52B3B">
        <w:t>it</w:t>
      </w:r>
      <w:r>
        <w:t xml:space="preserve"> would get it. We want that money.</w:t>
      </w:r>
    </w:p>
    <w:p w:rsidR="000E1532" w:rsidP="00EF76CC">
      <w:pPr>
        <w:pStyle w:val="Answer"/>
      </w:pPr>
      <w:sdt>
        <w:sdtPr>
          <w:alias w:val="Witness"/>
          <w:id w:val="-2112815306"/>
          <w:placeholder>
            <w:docPart w:val="FC8983335FE14E59AF871A505CB756D3"/>
          </w:placeholder>
          <w:richText/>
        </w:sdtPr>
        <w:sdtContent>
          <w:r w:rsidRPr="006045D0">
            <w:rPr>
              <w:b/>
              <w:i/>
            </w:rPr>
            <w:t>Dan York-Smith:</w:t>
          </w:r>
          <w:r w:rsidRPr="002858BE">
            <w:rPr>
              <w:b/>
            </w:rPr>
            <w:t xml:space="preserve"> </w:t>
          </w:r>
        </w:sdtContent>
      </w:sdt>
      <w:r w:rsidR="00C52B3B">
        <w:t xml:space="preserve">The </w:t>
      </w:r>
      <w:r>
        <w:t>figures for how much we get are things that the OBR scrutinise</w:t>
      </w:r>
      <w:r w:rsidR="00F701D6">
        <w:t>s</w:t>
      </w:r>
      <w:r>
        <w:t xml:space="preserve">. Obviously we always </w:t>
      </w:r>
      <w:r w:rsidR="00F701D6">
        <w:t>try to</w:t>
      </w:r>
      <w:r>
        <w:t xml:space="preserve"> persuade </w:t>
      </w:r>
      <w:r w:rsidR="00F701D6">
        <w:t>it</w:t>
      </w:r>
      <w:r>
        <w:t xml:space="preserve"> that, if we make additional investments, we will be able to achieve more</w:t>
      </w:r>
      <w:r w:rsidR="00F701D6">
        <w:t>,</w:t>
      </w:r>
      <w:r>
        <w:t xml:space="preserve"> in terms of HMRC collecting more tax or DWP preventing more fraud. Ultimately, that is one of the constraints, </w:t>
      </w:r>
      <w:r w:rsidR="00F701D6">
        <w:t xml:space="preserve">in </w:t>
      </w:r>
      <w:r>
        <w:t xml:space="preserve">that there is a point at which they say the additional money will not get </w:t>
      </w:r>
      <w:r w:rsidR="00F701D6">
        <w:t xml:space="preserve">an </w:t>
      </w:r>
      <w:r>
        <w:t>additional yield. There is an OBR process that we have to go through here as well to recognise the revenue.</w:t>
      </w:r>
    </w:p>
    <w:p w:rsidR="000E1532" w:rsidP="00EF76CC">
      <w:pPr>
        <w:pStyle w:val="Question"/>
        <w:numPr>
          <w:ilvl w:val="0"/>
          <w:numId w:val="9"/>
        </w:numPr>
      </w:pPr>
      <w:sdt>
        <w:sdtPr>
          <w:alias w:val="Member"/>
          <w:tag w:val="&lt;Member mnisId='4645' dodsId='148271'&gt;"/>
          <w:id w:val="521662642"/>
          <w:placeholder>
            <w:docPart w:val="FC8983335FE14E59AF871A505CB756D3"/>
          </w:placeholder>
          <w:richText/>
        </w:sdtPr>
        <w:sdtContent>
          <w:r w:rsidRPr="002858BE">
            <w:rPr>
              <w:b/>
            </w:rPr>
            <w:t>Emma Hardy:</w:t>
          </w:r>
        </w:sdtContent>
      </w:sdt>
      <w:r>
        <w:t xml:space="preserve"> Last month, during a Public Accounts Committee oral evidence session, Jim Harra, the </w:t>
      </w:r>
      <w:r w:rsidR="00F701D6">
        <w:t xml:space="preserve">head </w:t>
      </w:r>
      <w:r>
        <w:t>of HMRC, said, “</w:t>
      </w:r>
      <w:r w:rsidRPr="00F701D6" w:rsidR="00F701D6">
        <w:t>On average, for every pound that we spend in our customer compliance group, we recover about £18 worth of additional tax revenues</w:t>
      </w:r>
      <w:r w:rsidR="00F701D6">
        <w:t>”.</w:t>
      </w:r>
      <w:r>
        <w:t xml:space="preserve"> He said in the Public Accounts Committee that for every pound he can get £18 back. TaxWatch </w:t>
      </w:r>
      <w:r w:rsidR="00F701D6">
        <w:t>has</w:t>
      </w:r>
      <w:r>
        <w:t xml:space="preserve"> found HMRC estimates that</w:t>
      </w:r>
      <w:r w:rsidR="00F701D6">
        <w:t>,</w:t>
      </w:r>
      <w:r>
        <w:t xml:space="preserve"> in 2020-21, £32 billion of tax went uncollected</w:t>
      </w:r>
      <w:r w:rsidR="00F701D6">
        <w:t>;</w:t>
      </w:r>
      <w:r>
        <w:t xml:space="preserve"> 45% of that is a result of fraud. TaxWatch believe</w:t>
      </w:r>
      <w:r w:rsidR="00F701D6">
        <w:t>s</w:t>
      </w:r>
      <w:r>
        <w:t xml:space="preserve"> that these numbers are an underestimate.</w:t>
      </w:r>
    </w:p>
    <w:p w:rsidR="000E1532" w:rsidP="00EF76CC">
      <w:pPr>
        <w:pStyle w:val="Question"/>
        <w:numPr>
          <w:ilvl w:val="0"/>
          <w:numId w:val="0"/>
        </w:numPr>
        <w:ind w:left="794"/>
      </w:pPr>
      <w:r>
        <w:t xml:space="preserve">Why only give £79 million, when the </w:t>
      </w:r>
      <w:r w:rsidR="00F701D6">
        <w:t xml:space="preserve">head </w:t>
      </w:r>
      <w:r>
        <w:t xml:space="preserve">of HMRC is saying, “For every pound you give me, I can get £18 back”? When we have all these problems with budgets, we have departmental cuts, we have </w:t>
      </w:r>
      <w:r w:rsidR="00F701D6">
        <w:t xml:space="preserve">the </w:t>
      </w:r>
      <w:r>
        <w:t xml:space="preserve">public sector potentially not getting the pay rise </w:t>
      </w:r>
      <w:r w:rsidR="00F701D6">
        <w:t>it</w:t>
      </w:r>
      <w:r>
        <w:t xml:space="preserve"> need</w:t>
      </w:r>
      <w:r w:rsidR="00F701D6">
        <w:t>s</w:t>
      </w:r>
      <w:r>
        <w:t>, why not give more money to tackle tax fraud?</w:t>
      </w:r>
    </w:p>
    <w:p w:rsidR="000E1532" w:rsidP="00EF76CC">
      <w:pPr>
        <w:pStyle w:val="Answer"/>
      </w:pPr>
      <w:sdt>
        <w:sdtPr>
          <w:alias w:val="Witness"/>
          <w:id w:val="-51083208"/>
          <w:placeholder>
            <w:docPart w:val="FC8983335FE14E59AF871A505CB756D3"/>
          </w:placeholder>
          <w:richText/>
        </w:sdtPr>
        <w:sdtContent>
          <w:r w:rsidRPr="006045D0">
            <w:rPr>
              <w:b/>
              <w:i/>
            </w:rPr>
            <w:t>Jeremy Hunt:</w:t>
          </w:r>
          <w:r w:rsidRPr="002858BE">
            <w:rPr>
              <w:b/>
            </w:rPr>
            <w:t xml:space="preserve"> </w:t>
          </w:r>
        </w:sdtContent>
      </w:sdt>
      <w:r>
        <w:t>If you are trying to suggest that we have not done everything that we possibly can to reduce tax fraud, I am afraid that is mistaken. We are cracking down with HMRC, and with DWP on benefits fraud. The cost of doing so is different in different sectors, but we assess each case on the basis of how much money they need to do the job. That is why those numbers are what they are.</w:t>
      </w:r>
    </w:p>
    <w:p w:rsidR="000E1532" w:rsidP="00EF76CC">
      <w:pPr>
        <w:pStyle w:val="Question"/>
        <w:numPr>
          <w:ilvl w:val="0"/>
          <w:numId w:val="9"/>
        </w:numPr>
      </w:pPr>
      <w:sdt>
        <w:sdtPr>
          <w:alias w:val="Member"/>
          <w:tag w:val="&lt;Member mnisId='4645' dodsId='148271'&gt;"/>
          <w:id w:val="-729234287"/>
          <w:placeholder>
            <w:docPart w:val="FC8983335FE14E59AF871A505CB756D3"/>
          </w:placeholder>
          <w:richText/>
        </w:sdtPr>
        <w:sdtContent>
          <w:r w:rsidRPr="002858BE">
            <w:rPr>
              <w:b/>
            </w:rPr>
            <w:t>Emma Hardy:</w:t>
          </w:r>
        </w:sdtContent>
      </w:sdt>
      <w:r>
        <w:t xml:space="preserve"> I was not suggesting that. I was quoting from the </w:t>
      </w:r>
      <w:r w:rsidR="00E039AF">
        <w:t xml:space="preserve">head </w:t>
      </w:r>
      <w:r>
        <w:t>of HMRC, who said, “</w:t>
      </w:r>
      <w:r w:rsidRPr="00E039AF" w:rsidR="00E039AF">
        <w:t>On average, for every pound that we spend in our customer compliance group, we recover about £18</w:t>
      </w:r>
      <w:r w:rsidR="00F701D6">
        <w:t>”.</w:t>
      </w:r>
      <w:r>
        <w:t xml:space="preserve"> When a </w:t>
      </w:r>
      <w:r w:rsidR="00E039AF">
        <w:t>Government are</w:t>
      </w:r>
      <w:r>
        <w:t xml:space="preserve"> looking for additional money, it seems a little nonsensical to put more money into lower yield in benefits fraud and not put more money into tax fraud, when that generates so much more income for the Government.</w:t>
      </w:r>
    </w:p>
    <w:p w:rsidR="000E1532" w:rsidP="00EF76CC">
      <w:pPr>
        <w:pStyle w:val="Answer"/>
      </w:pPr>
      <w:sdt>
        <w:sdtPr>
          <w:alias w:val="Witness"/>
          <w:id w:val="452290719"/>
          <w:placeholder>
            <w:docPart w:val="FC8983335FE14E59AF871A505CB756D3"/>
          </w:placeholder>
          <w:richText/>
        </w:sdtPr>
        <w:sdtContent>
          <w:r w:rsidRPr="006045D0">
            <w:rPr>
              <w:b/>
              <w:i/>
            </w:rPr>
            <w:t>Jeremy Hunt:</w:t>
          </w:r>
          <w:r w:rsidRPr="002858BE">
            <w:rPr>
              <w:b/>
            </w:rPr>
            <w:t xml:space="preserve"> </w:t>
          </w:r>
        </w:sdtContent>
      </w:sdt>
      <w:r>
        <w:t>That is why he got an extra £79 million. I hope he maintains that 18</w:t>
      </w:r>
      <w:r w:rsidR="00E039AF">
        <w:t>:</w:t>
      </w:r>
      <w:r>
        <w:t>1 ratio. If he can do even better, I will consider giving him even more money because it is very, very important that we do that.</w:t>
      </w:r>
    </w:p>
    <w:p w:rsidR="000E1532" w:rsidP="00EF76CC">
      <w:pPr>
        <w:pStyle w:val="Question"/>
        <w:numPr>
          <w:ilvl w:val="0"/>
          <w:numId w:val="9"/>
        </w:numPr>
      </w:pPr>
      <w:sdt>
        <w:sdtPr>
          <w:alias w:val="Member"/>
          <w:tag w:val="&lt;Member mnisId='4645' dodsId='148271'&gt;"/>
          <w:id w:val="2047015962"/>
          <w:placeholder>
            <w:docPart w:val="FC8983335FE14E59AF871A505CB756D3"/>
          </w:placeholder>
          <w:richText/>
        </w:sdtPr>
        <w:sdtContent>
          <w:r w:rsidRPr="002858BE">
            <w:rPr>
              <w:b/>
            </w:rPr>
            <w:t>Emma Hardy:</w:t>
          </w:r>
        </w:sdtContent>
      </w:sdt>
      <w:r>
        <w:t xml:space="preserve"> I think he would welcome that. </w:t>
      </w:r>
      <w:r w:rsidR="00E039AF">
        <w:t xml:space="preserve">Finally, the </w:t>
      </w:r>
      <w:r>
        <w:t>OBR forecasts a cumulative 7.1% fall in real disposable household income over 2021</w:t>
      </w:r>
      <w:r w:rsidR="00E039AF">
        <w:t>-22 to 2023</w:t>
      </w:r>
      <w:r>
        <w:t xml:space="preserve">-24, which is the largest on record by some way. I recognise that the </w:t>
      </w:r>
      <w:r w:rsidR="00E039AF">
        <w:t>energy price guarantee</w:t>
      </w:r>
      <w:r>
        <w:t xml:space="preserve"> and cost of living payments reduce that fall by about a quarter, but is a fall in household disposable income inevitable?</w:t>
      </w:r>
    </w:p>
    <w:p w:rsidR="000E1532" w:rsidP="00EF76CC">
      <w:pPr>
        <w:pStyle w:val="Answer"/>
      </w:pPr>
      <w:sdt>
        <w:sdtPr>
          <w:alias w:val="Witness"/>
          <w:id w:val="1091056058"/>
          <w:placeholder>
            <w:docPart w:val="FC8983335FE14E59AF871A505CB756D3"/>
          </w:placeholder>
          <w:richText/>
        </w:sdtPr>
        <w:sdtContent>
          <w:r w:rsidRPr="006045D0">
            <w:rPr>
              <w:b/>
              <w:i/>
            </w:rPr>
            <w:t>Jeremy Hunt:</w:t>
          </w:r>
          <w:r w:rsidRPr="002858BE">
            <w:rPr>
              <w:b/>
            </w:rPr>
            <w:t xml:space="preserve"> </w:t>
          </w:r>
        </w:sdtContent>
      </w:sdt>
      <w:r>
        <w:t>When you look at what the OBR say</w:t>
      </w:r>
      <w:r w:rsidR="001C7AE7">
        <w:t>s</w:t>
      </w:r>
      <w:r>
        <w:t xml:space="preserve">, in terms of the three global shocks that we have been dealing with in the last 15 years, but two global shocks in the last three years, unfortunately it is not particularly surprising that you see a fall in disposable income. It is our responsibility as a </w:t>
      </w:r>
      <w:r w:rsidR="002E4D03">
        <w:t xml:space="preserve">Government </w:t>
      </w:r>
      <w:r>
        <w:t>to do everything we can to help people through a difficult patch.</w:t>
      </w:r>
    </w:p>
    <w:p w:rsidR="000E1532" w:rsidP="00EF76CC">
      <w:pPr>
        <w:pStyle w:val="Answer"/>
      </w:pPr>
      <w:r>
        <w:t xml:space="preserve">Yes, they say that we reduce that fall in living standards by a quarter, but the thing that is more important is that over the next year we reduce it by a half. That is the time when people are going to be in the most difficulty, because that is the forecast recession period. </w:t>
      </w:r>
      <w:r w:rsidR="002E4D03">
        <w:t xml:space="preserve">As </w:t>
      </w:r>
      <w:r>
        <w:t xml:space="preserve">a </w:t>
      </w:r>
      <w:r w:rsidR="002E4D03">
        <w:t>Government</w:t>
      </w:r>
      <w:r>
        <w:t xml:space="preserve">, </w:t>
      </w:r>
      <w:r w:rsidR="002E4D03">
        <w:t xml:space="preserve">we should </w:t>
      </w:r>
      <w:r>
        <w:t>do everything we can to cushion people through difficult times.</w:t>
      </w:r>
    </w:p>
    <w:p w:rsidR="000E1532" w:rsidP="00EF76CC">
      <w:pPr>
        <w:pStyle w:val="Question"/>
        <w:numPr>
          <w:ilvl w:val="0"/>
          <w:numId w:val="9"/>
        </w:numPr>
      </w:pPr>
      <w:sdt>
        <w:sdtPr>
          <w:alias w:val="Member"/>
          <w:tag w:val="&lt;Member mnisId='4645' dodsId='148271'&gt;"/>
          <w:id w:val="604854599"/>
          <w:placeholder>
            <w:docPart w:val="FC8983335FE14E59AF871A505CB756D3"/>
          </w:placeholder>
          <w:richText/>
        </w:sdtPr>
        <w:sdtContent>
          <w:r w:rsidRPr="002858BE">
            <w:rPr>
              <w:b/>
            </w:rPr>
            <w:t>Emma Hardy:</w:t>
          </w:r>
        </w:sdtContent>
      </w:sdt>
      <w:r>
        <w:t xml:space="preserve"> I accept</w:t>
      </w:r>
      <w:r w:rsidR="002E4D03">
        <w:t xml:space="preserve"> that</w:t>
      </w:r>
      <w:r>
        <w:t>, but how can a fiscal policy that reduces household incomes be justified in a cost</w:t>
      </w:r>
      <w:r w:rsidR="002E4D03">
        <w:t xml:space="preserve"> </w:t>
      </w:r>
      <w:r>
        <w:t>of</w:t>
      </w:r>
      <w:r w:rsidR="002E4D03">
        <w:t xml:space="preserve"> </w:t>
      </w:r>
      <w:r>
        <w:t>living crisis?</w:t>
      </w:r>
    </w:p>
    <w:p w:rsidR="000E1532" w:rsidP="00EF76CC">
      <w:pPr>
        <w:pStyle w:val="Answer"/>
      </w:pPr>
      <w:sdt>
        <w:sdtPr>
          <w:alias w:val="Witness"/>
          <w:id w:val="-1238083043"/>
          <w:placeholder>
            <w:docPart w:val="FC8983335FE14E59AF871A505CB756D3"/>
          </w:placeholder>
          <w:richText/>
        </w:sdtPr>
        <w:sdtContent>
          <w:r w:rsidRPr="006045D0">
            <w:rPr>
              <w:b/>
              <w:i/>
            </w:rPr>
            <w:t>Jeremy Hunt:</w:t>
          </w:r>
          <w:r w:rsidRPr="002858BE">
            <w:rPr>
              <w:b/>
            </w:rPr>
            <w:t xml:space="preserve"> </w:t>
          </w:r>
        </w:sdtContent>
      </w:sdt>
      <w:r>
        <w:t xml:space="preserve">That is not our fiscal policy. If you remember, the OBR said that the measures I took in the </w:t>
      </w:r>
      <w:r w:rsidR="00F65A0E">
        <w:t>autumn statement</w:t>
      </w:r>
      <w:r>
        <w:t xml:space="preserve"> reduced the impact of the recession by a full 1% of GDP and saved 70,000 jobs. We have acted to help people through a very difficult period.</w:t>
      </w:r>
    </w:p>
    <w:p w:rsidR="000E1532" w:rsidP="00EF76CC">
      <w:pPr>
        <w:pStyle w:val="Answer"/>
      </w:pPr>
      <w:sdt>
        <w:sdtPr>
          <w:alias w:val="Witness"/>
          <w:id w:val="-1898199456"/>
          <w:placeholder>
            <w:docPart w:val="FC8983335FE14E59AF871A505CB756D3"/>
          </w:placeholder>
          <w:richText/>
        </w:sdtPr>
        <w:sdtContent>
          <w:r w:rsidRPr="006045D0">
            <w:rPr>
              <w:b/>
              <w:i/>
            </w:rPr>
            <w:t>Dan York-Smith:</w:t>
          </w:r>
          <w:r w:rsidRPr="002858BE">
            <w:rPr>
              <w:b/>
            </w:rPr>
            <w:t xml:space="preserve"> </w:t>
          </w:r>
        </w:sdtContent>
      </w:sdt>
      <w:r>
        <w:t xml:space="preserve">There are two other things that I would say. One is that the rise in energy prices is the biggest driver, as the OBR said, and because we are a net importer of energy that is a cost to the economy. The figures that they present are economy-wide figures. Within that, of course, the decisions made in the </w:t>
      </w:r>
      <w:r w:rsidR="00F65A0E">
        <w:t>autumn statement</w:t>
      </w:r>
      <w:r>
        <w:t xml:space="preserve"> affected how the distribution of that average fall in household disposable income was shared, as demonstrated in the distributional analysis.</w:t>
      </w:r>
    </w:p>
    <w:p w:rsidR="000E1532" w:rsidP="00EF76CC">
      <w:pPr>
        <w:pStyle w:val="Answer"/>
      </w:pPr>
      <w:r>
        <w:t>What the Government could do through the policy was to change where some of that burden fell, and skew that more towards the higher income deciles and provide more support at the bottom. That is an average, rather than a specific, income-by-income hit.</w:t>
      </w:r>
    </w:p>
    <w:p w:rsidR="000E1532" w:rsidP="00EF76CC">
      <w:pPr>
        <w:pStyle w:val="Question"/>
        <w:numPr>
          <w:ilvl w:val="0"/>
          <w:numId w:val="9"/>
        </w:numPr>
      </w:pPr>
      <w:sdt>
        <w:sdtPr>
          <w:alias w:val="Member"/>
          <w:tag w:val="&lt;Member mnisId='4249' dodsId='62737'&gt;"/>
          <w:id w:val="-843239163"/>
          <w:placeholder>
            <w:docPart w:val="FC8983335FE14E59AF871A505CB756D3"/>
          </w:placeholder>
          <w:richText/>
        </w:sdtPr>
        <w:sdtContent>
          <w:r w:rsidRPr="002858BE">
            <w:rPr>
              <w:b/>
            </w:rPr>
            <w:t>Anne Marie Morris:</w:t>
          </w:r>
        </w:sdtContent>
      </w:sdt>
      <w:r>
        <w:t xml:space="preserve"> Chancellor, the support on energy bills, albeit generally at a lower level, and what you have done for specific help to vulnerable groups </w:t>
      </w:r>
      <w:r w:rsidR="002E4D03">
        <w:t>were</w:t>
      </w:r>
      <w:r>
        <w:t xml:space="preserve"> very welcome. But commentators have observed that there are two particular problems. Because the extra support is linked to means-tested benefits, it means that about 40% of lower</w:t>
      </w:r>
      <w:r w:rsidR="002E4D03">
        <w:t>-</w:t>
      </w:r>
      <w:r>
        <w:t>income families, who are not on benefits, do not get support.</w:t>
      </w:r>
    </w:p>
    <w:p w:rsidR="000E1532" w:rsidP="00EF76CC">
      <w:pPr>
        <w:pStyle w:val="Question"/>
        <w:numPr>
          <w:ilvl w:val="0"/>
          <w:numId w:val="0"/>
        </w:numPr>
        <w:ind w:left="794"/>
      </w:pPr>
      <w:r>
        <w:t xml:space="preserve">The second comment that commentators have raised is that the way the £900 </w:t>
      </w:r>
      <w:r w:rsidR="002E4D03">
        <w:t xml:space="preserve">support </w:t>
      </w:r>
      <w:r>
        <w:t>effectively works is that</w:t>
      </w:r>
      <w:r w:rsidR="002E4D03">
        <w:t>,</w:t>
      </w:r>
      <w:r>
        <w:t xml:space="preserve"> if you are on </w:t>
      </w:r>
      <w:r w:rsidR="002E4D03">
        <w:t xml:space="preserve">universal credit, </w:t>
      </w:r>
      <w:r>
        <w:t xml:space="preserve">you get the lot. If you are £1 the wrong way, you do not. </w:t>
      </w:r>
      <w:r w:rsidR="002E4D03">
        <w:t xml:space="preserve">It </w:t>
      </w:r>
      <w:r>
        <w:t xml:space="preserve">might be fairer, or perhaps better, to spread it so that </w:t>
      </w:r>
      <w:r w:rsidR="002E4D03">
        <w:t>that</w:t>
      </w:r>
      <w:r>
        <w:t xml:space="preserve"> test</w:t>
      </w:r>
      <w:r w:rsidR="002E4D03">
        <w:t>,</w:t>
      </w:r>
      <w:r>
        <w:t xml:space="preserve"> “</w:t>
      </w:r>
      <w:r w:rsidR="002E4D03">
        <w:t xml:space="preserve">Are </w:t>
      </w:r>
      <w:r>
        <w:t>you eligible or not</w:t>
      </w:r>
      <w:r w:rsidR="002E4D03">
        <w:t>?</w:t>
      </w:r>
      <w:r>
        <w:t>”</w:t>
      </w:r>
      <w:r w:rsidR="002E4D03">
        <w:t>,</w:t>
      </w:r>
      <w:r>
        <w:t xml:space="preserve"> comes in different tranches rather than one. Hopefully you </w:t>
      </w:r>
      <w:r w:rsidR="002E4D03">
        <w:t xml:space="preserve">will </w:t>
      </w:r>
      <w:r>
        <w:t>tell me that is your proposal.</w:t>
      </w:r>
    </w:p>
    <w:p w:rsidR="000E1532" w:rsidP="00EF76CC">
      <w:pPr>
        <w:pStyle w:val="Question"/>
        <w:numPr>
          <w:ilvl w:val="0"/>
          <w:numId w:val="0"/>
        </w:numPr>
        <w:ind w:left="794"/>
      </w:pPr>
      <w:r>
        <w:t xml:space="preserve">The other concern we have is the unintended consequence of linking this benefit to </w:t>
      </w:r>
      <w:r w:rsidR="002E4D03">
        <w:t>universal credit</w:t>
      </w:r>
      <w:r>
        <w:t>, so there is a disincentive to work more hours, which will take you outside that cut-off, which means you will lose quite a considerable sum of money.</w:t>
      </w:r>
    </w:p>
    <w:p w:rsidR="000E1532" w:rsidP="00EF76CC">
      <w:pPr>
        <w:pStyle w:val="Answer"/>
      </w:pPr>
      <w:sdt>
        <w:sdtPr>
          <w:alias w:val="Witness"/>
          <w:id w:val="-649137842"/>
          <w:placeholder>
            <w:docPart w:val="FC8983335FE14E59AF871A505CB756D3"/>
          </w:placeholder>
          <w:richText/>
        </w:sdtPr>
        <w:sdtContent>
          <w:r w:rsidRPr="006045D0">
            <w:rPr>
              <w:b/>
              <w:i/>
            </w:rPr>
            <w:t>Jeremy Hunt:</w:t>
          </w:r>
          <w:r w:rsidRPr="002858BE">
            <w:rPr>
              <w:b/>
            </w:rPr>
            <w:t xml:space="preserve"> </w:t>
          </w:r>
        </w:sdtContent>
      </w:sdt>
      <w:r>
        <w:t>I recognise those concerns. If we have these high energy prices for the long term</w:t>
      </w:r>
      <w:r w:rsidR="000D2FAC">
        <w:t xml:space="preserve"> and</w:t>
      </w:r>
      <w:r>
        <w:t xml:space="preserve"> they are here to stay</w:t>
      </w:r>
      <w:r w:rsidR="008A01F6">
        <w:t>—</w:t>
      </w:r>
      <w:r>
        <w:t xml:space="preserve">and we </w:t>
      </w:r>
      <w:r w:rsidR="00E91AF9">
        <w:t>were</w:t>
      </w:r>
      <w:r>
        <w:t xml:space="preserve"> talking about the forecast before</w:t>
      </w:r>
      <w:r w:rsidR="008A01F6">
        <w:t>—</w:t>
      </w:r>
      <w:r>
        <w:t xml:space="preserve">I do not think doing that support through the benefits system is the optimal way. I would point out, of course, that you can work on </w:t>
      </w:r>
      <w:r w:rsidR="00E91AF9">
        <w:t>universal credit</w:t>
      </w:r>
      <w:r>
        <w:t xml:space="preserve">. By targeting it at people who are on </w:t>
      </w:r>
      <w:r w:rsidR="00E91AF9">
        <w:t>universal credit</w:t>
      </w:r>
      <w:r>
        <w:t xml:space="preserve">, you are not just targeting it </w:t>
      </w:r>
      <w:r w:rsidR="00E91AF9">
        <w:t xml:space="preserve">at </w:t>
      </w:r>
      <w:r>
        <w:t xml:space="preserve">people who are out of work. </w:t>
      </w:r>
      <w:r w:rsidR="003657B7">
        <w:t xml:space="preserve">But </w:t>
      </w:r>
      <w:r>
        <w:t>I do recognise the point you make.</w:t>
      </w:r>
    </w:p>
    <w:p w:rsidR="000E1532" w:rsidP="00EF76CC">
      <w:pPr>
        <w:pStyle w:val="Answer"/>
      </w:pPr>
      <w:r>
        <w:t>The challenge we had, or have, is that</w:t>
      </w:r>
      <w:r w:rsidR="0062032D">
        <w:t>,</w:t>
      </w:r>
      <w:r>
        <w:t xml:space="preserve"> if we want to help people quickly, the benefits system is a way that we can do that. We know who everyone is</w:t>
      </w:r>
      <w:r w:rsidR="0062032D">
        <w:t xml:space="preserve"> and</w:t>
      </w:r>
      <w:r>
        <w:t xml:space="preserve"> we have a good idea of the circumstances of the people we are helping through the benefits system, so it is an efficient way to get people help quickly. </w:t>
      </w:r>
      <w:r w:rsidR="0062032D">
        <w:t xml:space="preserve">What </w:t>
      </w:r>
      <w:r>
        <w:t xml:space="preserve">I said in my comments in the </w:t>
      </w:r>
      <w:r w:rsidR="00F65A0E">
        <w:t>autumn statement</w:t>
      </w:r>
      <w:r>
        <w:t xml:space="preserve"> is that</w:t>
      </w:r>
      <w:r w:rsidR="0062032D">
        <w:t>,</w:t>
      </w:r>
      <w:r>
        <w:t xml:space="preserve"> </w:t>
      </w:r>
      <w:r w:rsidR="0062032D">
        <w:t>while</w:t>
      </w:r>
      <w:r>
        <w:t xml:space="preserve"> we will be using that system this year and next year, from April 2024 we want to work towards a social tariff or social discount approach whereby we reach all people equally on low incomes. That means a lot of complicated work to marry the information held by HMRC with the information held by DWP on benefits. That is a very big operational challenge, but that is the direction of travel we want to go in.</w:t>
      </w:r>
    </w:p>
    <w:p w:rsidR="000E1532" w:rsidP="00EF76CC">
      <w:pPr>
        <w:pStyle w:val="Question"/>
        <w:numPr>
          <w:ilvl w:val="0"/>
          <w:numId w:val="9"/>
        </w:numPr>
      </w:pPr>
      <w:sdt>
        <w:sdtPr>
          <w:alias w:val="Member"/>
          <w:tag w:val="&lt;Member mnisId='4249' dodsId='62737'&gt;"/>
          <w:id w:val="-487246661"/>
          <w:placeholder>
            <w:docPart w:val="FC8983335FE14E59AF871A505CB756D3"/>
          </w:placeholder>
          <w:richText/>
        </w:sdtPr>
        <w:sdtContent>
          <w:r w:rsidRPr="00E37A65">
            <w:rPr>
              <w:b/>
            </w:rPr>
            <w:t>Anne Marie Morris:</w:t>
          </w:r>
        </w:sdtContent>
      </w:sdt>
      <w:r>
        <w:t xml:space="preserve"> Might that also impact your thinking on the pensioner benefit, which currently is universal?</w:t>
      </w:r>
    </w:p>
    <w:p w:rsidR="000E1532" w:rsidP="00EF76CC">
      <w:pPr>
        <w:pStyle w:val="Answer"/>
      </w:pPr>
      <w:sdt>
        <w:sdtPr>
          <w:alias w:val="Witness"/>
          <w:id w:val="21287101"/>
          <w:placeholder>
            <w:docPart w:val="FC8983335FE14E59AF871A505CB756D3"/>
          </w:placeholder>
          <w:richText/>
        </w:sdtPr>
        <w:sdtContent>
          <w:r w:rsidRPr="006045D0">
            <w:rPr>
              <w:b/>
              <w:i/>
            </w:rPr>
            <w:t>Jeremy Hunt:</w:t>
          </w:r>
          <w:r w:rsidRPr="00E37A65">
            <w:rPr>
              <w:b/>
            </w:rPr>
            <w:t xml:space="preserve"> </w:t>
          </w:r>
        </w:sdtContent>
      </w:sdt>
      <w:r>
        <w:t>Yes.</w:t>
      </w:r>
    </w:p>
    <w:p w:rsidR="000E1532" w:rsidP="00EF76CC">
      <w:pPr>
        <w:pStyle w:val="Question"/>
        <w:numPr>
          <w:ilvl w:val="0"/>
          <w:numId w:val="9"/>
        </w:numPr>
      </w:pPr>
      <w:sdt>
        <w:sdtPr>
          <w:alias w:val="Member"/>
          <w:tag w:val="&lt;Member mnisId='4249' dodsId='62737'&gt;"/>
          <w:id w:val="-1297446153"/>
          <w:placeholder>
            <w:docPart w:val="FC8983335FE14E59AF871A505CB756D3"/>
          </w:placeholder>
          <w:richText/>
        </w:sdtPr>
        <w:sdtContent>
          <w:r w:rsidRPr="00E37A65">
            <w:rPr>
              <w:b/>
            </w:rPr>
            <w:t>Anne Marie Morris:</w:t>
          </w:r>
        </w:sdtContent>
      </w:sdt>
      <w:r>
        <w:t xml:space="preserve"> One of the things the OBR makes very clear is that the affordability of all of this depends very much on what happens to energy prices. </w:t>
      </w:r>
      <w:r w:rsidR="002E083F">
        <w:t>It</w:t>
      </w:r>
      <w:r>
        <w:t xml:space="preserve"> suggested that this particular scheme, in a scenario, could cost another £71 billion, and </w:t>
      </w:r>
      <w:r w:rsidR="002E083F">
        <w:t>it</w:t>
      </w:r>
      <w:r>
        <w:t xml:space="preserve"> g</w:t>
      </w:r>
      <w:r w:rsidR="002E083F">
        <w:t>a</w:t>
      </w:r>
      <w:r>
        <w:t>ve a scenario in terms of where energy prices might land up.</w:t>
      </w:r>
    </w:p>
    <w:p w:rsidR="000E1532" w:rsidP="00EF76CC">
      <w:pPr>
        <w:pStyle w:val="Question"/>
        <w:numPr>
          <w:ilvl w:val="0"/>
          <w:numId w:val="0"/>
        </w:numPr>
        <w:ind w:left="794"/>
      </w:pPr>
      <w:r>
        <w:t xml:space="preserve">There are two concerns. </w:t>
      </w:r>
      <w:r w:rsidR="002E083F">
        <w:t>First,</w:t>
      </w:r>
      <w:r>
        <w:t xml:space="preserve"> where would you find the extra money? </w:t>
      </w:r>
      <w:r w:rsidR="002E083F">
        <w:t>Secondly</w:t>
      </w:r>
      <w:r>
        <w:t>, think</w:t>
      </w:r>
      <w:r w:rsidR="002E083F">
        <w:t>ing</w:t>
      </w:r>
      <w:r>
        <w:t xml:space="preserve"> about householders, if that happens do you still stand by the guarantee and the specific support scheme you have put in place to the deadline that you have currently set, so that people are not concerned as to what might happen if energy prices go up during the next couple of years? </w:t>
      </w:r>
    </w:p>
    <w:p w:rsidR="000E1532" w:rsidP="00EF76CC">
      <w:pPr>
        <w:pStyle w:val="Answer"/>
      </w:pPr>
      <w:sdt>
        <w:sdtPr>
          <w:alias w:val="Witness"/>
          <w:id w:val="657420861"/>
          <w:placeholder>
            <w:docPart w:val="FC8983335FE14E59AF871A505CB756D3"/>
          </w:placeholder>
          <w:richText/>
        </w:sdtPr>
        <w:sdtContent>
          <w:r w:rsidRPr="006045D0">
            <w:rPr>
              <w:b/>
              <w:i/>
            </w:rPr>
            <w:t>Jeremy Hunt:</w:t>
          </w:r>
          <w:r w:rsidRPr="00E37A65">
            <w:rPr>
              <w:b/>
            </w:rPr>
            <w:t xml:space="preserve"> </w:t>
          </w:r>
        </w:sdtContent>
      </w:sdt>
      <w:r>
        <w:t xml:space="preserve"> As things stand, you are absolutely right to point to the high cost. It is probably going to cost around £80 billion this year and possibly around half that next year. We do stand behind what we have offered. We think it is very important that we give people security that what we have promised we will deliver. But in the long run we are going to need everyone to help us crack this problem if we are not going to have a huge additional burden on taxpayers, which ultimately will lead to the high taxes that I do not believe are desirable in the long run going forward.</w:t>
      </w:r>
    </w:p>
    <w:p w:rsidR="000E1532" w:rsidP="00EF76CC">
      <w:pPr>
        <w:pStyle w:val="Answer"/>
      </w:pPr>
      <w:r>
        <w:t>What we are really saying is that we will always be there to help poorer households. The way we do it will change, and that is why we talk about the social tariff or a social discount, but for most people we need you to play your part in reducing our energy dependency on what Putin chooses to do in Ukraine. That is why we have this national ambition to reduce energy consumption by 15%. The EU ambition is 13%. We are a couple of percent higher, but other countries are doing the same thing. That is not just at a national level, but that is for every household.</w:t>
      </w:r>
    </w:p>
    <w:p w:rsidR="000E1532" w:rsidP="00EF76CC">
      <w:pPr>
        <w:pStyle w:val="Answer"/>
      </w:pPr>
      <w:r>
        <w:t>On the £500 that we are offering to help people save next year, if people did the 15%</w:t>
      </w:r>
      <w:r w:rsidR="00964F8E">
        <w:t>,</w:t>
      </w:r>
      <w:r>
        <w:t xml:space="preserve"> at current gas prices they could save that £500 themselves in the amount they pay in the years that follow. We are trying to help people to help themselves. We are giving them a cushion this year and next, but we do need people to change their behaviour. </w:t>
      </w:r>
    </w:p>
    <w:p w:rsidR="000E1532" w:rsidP="00EF76CC">
      <w:pPr>
        <w:pStyle w:val="Question"/>
        <w:numPr>
          <w:ilvl w:val="0"/>
          <w:numId w:val="9"/>
        </w:numPr>
      </w:pPr>
      <w:sdt>
        <w:sdtPr>
          <w:alias w:val="Member"/>
          <w:tag w:val="&lt;Member mnisId='4249' dodsId='62737'&gt;"/>
          <w:id w:val="-633180248"/>
          <w:placeholder>
            <w:docPart w:val="FC8983335FE14E59AF871A505CB756D3"/>
          </w:placeholder>
          <w:richText/>
        </w:sdtPr>
        <w:sdtContent>
          <w:r w:rsidRPr="00E37A65">
            <w:rPr>
              <w:b/>
            </w:rPr>
            <w:t>Anne Marie Morris:</w:t>
          </w:r>
        </w:sdtContent>
      </w:sdt>
      <w:r>
        <w:t xml:space="preserve"> With regard to businesses, you said there would be a more targeted approach. I appreciate I do not expect you to tell us today what </w:t>
      </w:r>
      <w:r w:rsidR="00964F8E">
        <w:t>that</w:t>
      </w:r>
      <w:r>
        <w:t xml:space="preserve"> is going to be, but I would like to understand what you mean by targeted and what criteria you are looking at</w:t>
      </w:r>
      <w:r w:rsidR="00964F8E">
        <w:t>,</w:t>
      </w:r>
      <w:r>
        <w:t xml:space="preserve"> because their support is much more limited. A number of them have ended with fairly difficult fixed-term contracts at very high rates.</w:t>
      </w:r>
    </w:p>
    <w:p w:rsidR="000E1532" w:rsidP="00EF76CC">
      <w:pPr>
        <w:pStyle w:val="Answer"/>
      </w:pPr>
      <w:sdt>
        <w:sdtPr>
          <w:alias w:val="Witness"/>
          <w:id w:val="998470554"/>
          <w:placeholder>
            <w:docPart w:val="FC8983335FE14E59AF871A505CB756D3"/>
          </w:placeholder>
          <w:richText/>
        </w:sdtPr>
        <w:sdtContent>
          <w:r w:rsidRPr="006045D0">
            <w:rPr>
              <w:b/>
              <w:i/>
            </w:rPr>
            <w:t>Jeremy Hunt:</w:t>
          </w:r>
          <w:r w:rsidRPr="00E37A65">
            <w:rPr>
              <w:b/>
            </w:rPr>
            <w:t xml:space="preserve"> </w:t>
          </w:r>
        </w:sdtContent>
      </w:sdt>
      <w:r>
        <w:t>I would say that “limited” is perhaps not the right word to use to describe the support we are giving businesses this year. It is probably going to cost about £18 billion, which is huge support for businesses. Next year, we will have a scheme that is generous, not on that scale, but we will have generous support for businesses.</w:t>
      </w:r>
    </w:p>
    <w:p w:rsidR="000E1532" w:rsidP="00EF76CC">
      <w:pPr>
        <w:pStyle w:val="Answer"/>
      </w:pPr>
      <w:r>
        <w:t>We are going through the process of how that is going to work, but we are particularly thinking about businesses that might be vulnerable to those higher prices. These are smaller businesses in particular and also larger businesses in energy intensive industries. We are in the process of designing that. We want to design it as quickly as we can. It just was not possible to do it in time for last Thursday.</w:t>
      </w:r>
    </w:p>
    <w:p w:rsidR="000E1532" w:rsidP="00EF76CC">
      <w:pPr>
        <w:pStyle w:val="Question"/>
        <w:numPr>
          <w:ilvl w:val="0"/>
          <w:numId w:val="9"/>
        </w:numPr>
      </w:pPr>
      <w:sdt>
        <w:sdtPr>
          <w:alias w:val="Member"/>
          <w:tag w:val="&lt;Member mnisId='4249' dodsId='62737'&gt;"/>
          <w:id w:val="51054906"/>
          <w:placeholder>
            <w:docPart w:val="FC8983335FE14E59AF871A505CB756D3"/>
          </w:placeholder>
          <w:richText/>
        </w:sdtPr>
        <w:sdtContent>
          <w:r w:rsidRPr="00E37A65">
            <w:rPr>
              <w:b/>
            </w:rPr>
            <w:t>Anne Marie Morris:</w:t>
          </w:r>
        </w:sdtContent>
      </w:sdt>
      <w:r>
        <w:t xml:space="preserve"> That is good to hear, Chancellor. </w:t>
      </w:r>
      <w:r w:rsidR="00964F8E">
        <w:t xml:space="preserve">A </w:t>
      </w:r>
      <w:r>
        <w:t xml:space="preserve">final question is on fixed-price contracts that both individuals and businesses have entered into. Some of them have entered into them at the peak for two to five years. They are tied into them. The whole </w:t>
      </w:r>
      <w:r w:rsidR="00F65A0E">
        <w:t>autumn statement</w:t>
      </w:r>
      <w:r>
        <w:t xml:space="preserve"> and the OBR commentary assumes that energy prices will come down in 2024</w:t>
      </w:r>
      <w:r w:rsidR="00964F8E">
        <w:t>-</w:t>
      </w:r>
      <w:r>
        <w:t>25. While the wholesale price is coming down, the retail price is not, clearly</w:t>
      </w:r>
      <w:r w:rsidR="00964F8E">
        <w:t>,</w:t>
      </w:r>
      <w:r>
        <w:t xml:space="preserve"> because energy companies have bought ahead. We may well find that those who have entered five-year fixed-term contracts are very heavily penalised.</w:t>
      </w:r>
    </w:p>
    <w:p w:rsidR="000E1532" w:rsidP="00EF76CC">
      <w:pPr>
        <w:pStyle w:val="Question"/>
        <w:numPr>
          <w:ilvl w:val="0"/>
          <w:numId w:val="0"/>
        </w:numPr>
        <w:ind w:left="794"/>
      </w:pPr>
      <w:r>
        <w:t xml:space="preserve">Is there anything that you could do, or might think about doing, to help those people trapped, through no fault of their own, </w:t>
      </w:r>
      <w:r w:rsidR="00964F8E">
        <w:t>who</w:t>
      </w:r>
      <w:r>
        <w:t xml:space="preserve"> entered into fixed-term contracts because that was the only way they could then qualify for the Government</w:t>
      </w:r>
      <w:r w:rsidRPr="00EC0096" w:rsidR="00EC0096">
        <w:t>’</w:t>
      </w:r>
      <w:r>
        <w:t>s support?</w:t>
      </w:r>
    </w:p>
    <w:p w:rsidR="000E1532" w:rsidP="00EF76CC">
      <w:pPr>
        <w:pStyle w:val="Answer"/>
      </w:pPr>
      <w:sdt>
        <w:sdtPr>
          <w:alias w:val="Witness"/>
          <w:id w:val="-531804622"/>
          <w:placeholder>
            <w:docPart w:val="FC8983335FE14E59AF871A505CB756D3"/>
          </w:placeholder>
          <w:richText/>
        </w:sdtPr>
        <w:sdtContent>
          <w:r w:rsidRPr="006045D0">
            <w:rPr>
              <w:b/>
              <w:i/>
            </w:rPr>
            <w:t>Jeremy Hunt:</w:t>
          </w:r>
          <w:r w:rsidRPr="00E37A65">
            <w:rPr>
              <w:b/>
            </w:rPr>
            <w:t xml:space="preserve"> </w:t>
          </w:r>
        </w:sdtContent>
      </w:sdt>
      <w:r>
        <w:t xml:space="preserve">I do not think, as a </w:t>
      </w:r>
      <w:r w:rsidR="00964F8E">
        <w:t>Government</w:t>
      </w:r>
      <w:r>
        <w:t xml:space="preserve">, we can be in the business of second-guessing the decisions that people make with their own individual energy suppliers. </w:t>
      </w:r>
      <w:r w:rsidR="00964F8E">
        <w:t xml:space="preserve">What </w:t>
      </w:r>
      <w:r>
        <w:t>we can do is say, “We are going to help you this year with a £2,500 cap. We are going to help you next year with a £3,000 cap. We are going to help you conserve the energy you use</w:t>
      </w:r>
      <w:r w:rsidR="00F701D6">
        <w:t>”.</w:t>
      </w:r>
      <w:r>
        <w:t xml:space="preserve"> For the poorest people, we will </w:t>
      </w:r>
      <w:r w:rsidR="00964F8E">
        <w:t>try to</w:t>
      </w:r>
      <w:r>
        <w:t xml:space="preserve"> find a more effective structure that we are able to do at short notice to help them going forward.</w:t>
      </w:r>
    </w:p>
    <w:p w:rsidR="000E1532" w:rsidP="00EF76CC">
      <w:pPr>
        <w:pStyle w:val="Answer"/>
      </w:pPr>
      <w:r>
        <w:t>But we are saying to people that, in the end, everyone is going to have to take responsibility for their energy bills. They are going to have to think about how they reduce their energy consumption, because it is a national mission to make sure that we cannot be blackmailed by people like Putin when they do things that interrupt international energy supplies.</w:t>
      </w:r>
    </w:p>
    <w:p w:rsidR="000E1532" w:rsidP="00EF76CC">
      <w:pPr>
        <w:pStyle w:val="Answer"/>
      </w:pPr>
      <w:r>
        <w:t xml:space="preserve">We have done extremely well as a country to get up to 40% of our supply through renewables and nuclear. We announced a very big investment in nuclear at the </w:t>
      </w:r>
      <w:r w:rsidR="00F65A0E">
        <w:t>autumn statement</w:t>
      </w:r>
      <w:r>
        <w:t xml:space="preserve"> with Sizewell C. There is a long-term process to make sure that we have a permanent, cheap</w:t>
      </w:r>
      <w:r w:rsidR="00964F8E">
        <w:t>,</w:t>
      </w:r>
      <w:r>
        <w:t xml:space="preserve"> green supply of energy, which is very important for everyone. As we get there, we are going to need everyone</w:t>
      </w:r>
      <w:r w:rsidRPr="00EC0096" w:rsidR="00EC0096">
        <w:t>’</w:t>
      </w:r>
      <w:r>
        <w:t xml:space="preserve">s help. </w:t>
      </w:r>
    </w:p>
    <w:p w:rsidR="000E1532" w:rsidP="00EF76CC">
      <w:pPr>
        <w:pStyle w:val="Question"/>
        <w:numPr>
          <w:ilvl w:val="0"/>
          <w:numId w:val="9"/>
        </w:numPr>
      </w:pPr>
      <w:sdt>
        <w:sdtPr>
          <w:alias w:val="Member"/>
          <w:tag w:val="&lt;Member mnisId='4249' dodsId='62737'&gt;"/>
          <w:id w:val="1423385872"/>
          <w:placeholder>
            <w:docPart w:val="FC8983335FE14E59AF871A505CB756D3"/>
          </w:placeholder>
          <w:richText/>
        </w:sdtPr>
        <w:sdtContent>
          <w:r w:rsidRPr="00E37A65">
            <w:rPr>
              <w:b/>
            </w:rPr>
            <w:t>Anne Marie Morris:</w:t>
          </w:r>
        </w:sdtContent>
      </w:sdt>
      <w:r>
        <w:t xml:space="preserve"> </w:t>
      </w:r>
      <w:r w:rsidR="00964F8E">
        <w:t xml:space="preserve">As a </w:t>
      </w:r>
      <w:r>
        <w:t xml:space="preserve">final comment, Chancellor, you need to recognise that, for some people, their energy bills have gone up from hundreds of pounds to tens of thousands of pounds. Some of </w:t>
      </w:r>
      <w:r w:rsidR="00964F8E">
        <w:t>my</w:t>
      </w:r>
      <w:r>
        <w:t xml:space="preserve"> businesses have come with many</w:t>
      </w:r>
      <w:r w:rsidR="00D673B4">
        <w:t>-</w:t>
      </w:r>
      <w:r w:rsidR="00EF76CC">
        <w:t>100%</w:t>
      </w:r>
      <w:r w:rsidR="00D673B4">
        <w:t>-plus</w:t>
      </w:r>
      <w:r>
        <w:t xml:space="preserve"> increases. That is the sort of bill. For one of my businesses</w:t>
      </w:r>
      <w:r w:rsidR="00D673B4">
        <w:t>,</w:t>
      </w:r>
      <w:r>
        <w:t xml:space="preserve"> it will take out 25% of all </w:t>
      </w:r>
      <w:r w:rsidR="00D673B4">
        <w:t>its</w:t>
      </w:r>
      <w:r>
        <w:t xml:space="preserve"> profit. That is unsustainable.</w:t>
      </w:r>
    </w:p>
    <w:p w:rsidR="000E1532" w:rsidP="00EF76CC">
      <w:pPr>
        <w:pStyle w:val="Question"/>
        <w:numPr>
          <w:ilvl w:val="0"/>
          <w:numId w:val="0"/>
        </w:numPr>
        <w:ind w:left="794"/>
      </w:pPr>
      <w:r>
        <w:t xml:space="preserve">With respect, there are some very specific issues around these fixed-price contracts, which the Government </w:t>
      </w:r>
      <w:r w:rsidR="00D673B4">
        <w:t>have</w:t>
      </w:r>
      <w:r>
        <w:t xml:space="preserve"> some responsibility for because that was part of the term to get the benefit the</w:t>
      </w:r>
      <w:r w:rsidR="00D673B4">
        <w:t xml:space="preserve"> Government</w:t>
      </w:r>
      <w:r>
        <w:t xml:space="preserve"> offered. The Government </w:t>
      </w:r>
      <w:r w:rsidR="00D673B4">
        <w:t xml:space="preserve">have a responsibility to </w:t>
      </w:r>
      <w:r>
        <w:t>look at what they might be able to do</w:t>
      </w:r>
      <w:r w:rsidR="00D673B4">
        <w:t>,</w:t>
      </w:r>
      <w:r>
        <w:t xml:space="preserve"> working with the suppliers and energy companies, to bring some sense to what would be a very perverse consequence if the energy companies came out of this making a lot of money off the backs of people who can ill</w:t>
      </w:r>
      <w:r w:rsidR="00D673B4">
        <w:t xml:space="preserve"> </w:t>
      </w:r>
      <w:r>
        <w:t>afford it.</w:t>
      </w:r>
    </w:p>
    <w:p w:rsidR="000E1532" w:rsidP="00EF76CC">
      <w:pPr>
        <w:pStyle w:val="Answer"/>
      </w:pPr>
      <w:sdt>
        <w:sdtPr>
          <w:alias w:val="Witness"/>
          <w:id w:val="551343897"/>
          <w:placeholder>
            <w:docPart w:val="FC8983335FE14E59AF871A505CB756D3"/>
          </w:placeholder>
          <w:richText/>
        </w:sdtPr>
        <w:sdtContent>
          <w:r w:rsidRPr="006045D0">
            <w:rPr>
              <w:b/>
              <w:i/>
            </w:rPr>
            <w:t>Jeremy Hunt:</w:t>
          </w:r>
          <w:r w:rsidRPr="00E37A65">
            <w:rPr>
              <w:b/>
            </w:rPr>
            <w:t xml:space="preserve"> </w:t>
          </w:r>
        </w:sdtContent>
      </w:sdt>
      <w:r>
        <w:t xml:space="preserve">If you would like to write to me with the details of that, I would happily look into it as we construct our package for next year. </w:t>
      </w:r>
    </w:p>
    <w:p w:rsidR="00D673B4" w:rsidP="00EF76CC">
      <w:pPr>
        <w:pStyle w:val="Answer"/>
      </w:pPr>
      <w:sdt>
        <w:sdtPr>
          <w:alias w:val="Member"/>
          <w:tag w:val="&lt;Member mnisId='4249' dodsId='62737'&gt;"/>
          <w:id w:val="1031079799"/>
          <w:placeholder>
            <w:docPart w:val="03127F40A7A34FB3B34212241EC53F57"/>
          </w:placeholder>
          <w:richText/>
        </w:sdtPr>
        <w:sdtContent>
          <w:r w:rsidRPr="00E37A65">
            <w:rPr>
              <w:b/>
            </w:rPr>
            <w:t>Anne Marie Morris:</w:t>
          </w:r>
        </w:sdtContent>
      </w:sdt>
      <w:r>
        <w:t xml:space="preserve"> Thank you, I appreciate it.</w:t>
      </w:r>
    </w:p>
    <w:p w:rsidR="000E1532" w:rsidP="00EF76CC">
      <w:pPr>
        <w:pStyle w:val="Question"/>
        <w:numPr>
          <w:ilvl w:val="0"/>
          <w:numId w:val="9"/>
        </w:numPr>
      </w:pPr>
      <w:sdt>
        <w:sdtPr>
          <w:alias w:val="Member"/>
          <w:tag w:val="&lt;Member mnisId='4107' dodsId='40489'&gt;"/>
          <w:id w:val="-1192912214"/>
          <w:placeholder>
            <w:docPart w:val="FC8983335FE14E59AF871A505CB756D3"/>
          </w:placeholder>
          <w:richText/>
        </w:sdtPr>
        <w:sdtContent>
          <w:r w:rsidRPr="00E37A65">
            <w:rPr>
              <w:b/>
            </w:rPr>
            <w:t>Chair:</w:t>
          </w:r>
        </w:sdtContent>
      </w:sdt>
      <w:r>
        <w:t xml:space="preserve"> To Anne Marie</w:t>
      </w:r>
      <w:r w:rsidRPr="00EC0096" w:rsidR="00EC0096">
        <w:t>’</w:t>
      </w:r>
      <w:r>
        <w:t xml:space="preserve">s question about the £900, we took evidence from the Resolution Foundation saying that it would be better to spread that £900 into smaller payments. Is that something you are planning to do </w:t>
      </w:r>
      <w:r w:rsidR="00D673B4">
        <w:t xml:space="preserve">or </w:t>
      </w:r>
      <w:r>
        <w:t>would it be binary</w:t>
      </w:r>
      <w:r w:rsidR="00D673B4">
        <w:t>:</w:t>
      </w:r>
      <w:r>
        <w:t xml:space="preserve"> you get the £900 and the next day you do not</w:t>
      </w:r>
      <w:r w:rsidR="00D673B4">
        <w:t>?</w:t>
      </w:r>
    </w:p>
    <w:p w:rsidR="000E1532" w:rsidP="00EF76CC">
      <w:pPr>
        <w:pStyle w:val="Answer"/>
      </w:pPr>
      <w:sdt>
        <w:sdtPr>
          <w:alias w:val="Witness"/>
          <w:id w:val="1297565021"/>
          <w:placeholder>
            <w:docPart w:val="FC8983335FE14E59AF871A505CB756D3"/>
          </w:placeholder>
          <w:richText/>
        </w:sdtPr>
        <w:sdtContent>
          <w:r w:rsidRPr="006045D0">
            <w:rPr>
              <w:b/>
              <w:i/>
            </w:rPr>
            <w:t>Dan York-Smith:</w:t>
          </w:r>
          <w:r w:rsidRPr="00E37A65">
            <w:rPr>
              <w:b/>
            </w:rPr>
            <w:t xml:space="preserve"> </w:t>
          </w:r>
        </w:sdtContent>
      </w:sdt>
      <w:r>
        <w:t xml:space="preserve">No. The intention, and this is for the DWP to set out, is that it will be like the one-off payments this year. The £650 was made in two separate payments with two different eligibility dates, recognising the fact that people move in and out of eligibility as they claim or move off </w:t>
      </w:r>
      <w:r w:rsidR="00E91AF9">
        <w:t>universal credit</w:t>
      </w:r>
      <w:r>
        <w:t>, for example.</w:t>
      </w:r>
    </w:p>
    <w:p w:rsidR="000E1532" w:rsidP="00EF76CC">
      <w:pPr>
        <w:pStyle w:val="Question"/>
        <w:numPr>
          <w:ilvl w:val="0"/>
          <w:numId w:val="9"/>
        </w:numPr>
      </w:pPr>
      <w:sdt>
        <w:sdtPr>
          <w:alias w:val="Member"/>
          <w:tag w:val="&lt;Member mnisId='4107' dodsId='40489'&gt;"/>
          <w:id w:val="-1006597170"/>
          <w:placeholder>
            <w:docPart w:val="FC8983335FE14E59AF871A505CB756D3"/>
          </w:placeholder>
          <w:richText/>
        </w:sdtPr>
        <w:sdtContent>
          <w:r w:rsidRPr="00F27258">
            <w:rPr>
              <w:b/>
            </w:rPr>
            <w:t>Chair:</w:t>
          </w:r>
        </w:sdtContent>
      </w:sdt>
      <w:r>
        <w:t xml:space="preserve">  It will be two</w:t>
      </w:r>
      <w:r w:rsidR="008A01F6">
        <w:t>—</w:t>
      </w:r>
      <w:r w:rsidR="00D673B4">
        <w:t xml:space="preserve">a </w:t>
      </w:r>
      <w:r>
        <w:t>maximum of two</w:t>
      </w:r>
      <w:r w:rsidR="00D673B4">
        <w:t>?</w:t>
      </w:r>
    </w:p>
    <w:p w:rsidR="000E1532" w:rsidP="00EF76CC">
      <w:pPr>
        <w:pStyle w:val="Answer"/>
      </w:pPr>
      <w:sdt>
        <w:sdtPr>
          <w:alias w:val="Witness"/>
          <w:id w:val="-553005103"/>
          <w:placeholder>
            <w:docPart w:val="FC8983335FE14E59AF871A505CB756D3"/>
          </w:placeholder>
          <w:richText/>
        </w:sdtPr>
        <w:sdtContent>
          <w:r w:rsidRPr="006045D0">
            <w:rPr>
              <w:b/>
              <w:i/>
            </w:rPr>
            <w:t>Dan York-Smith:</w:t>
          </w:r>
          <w:r w:rsidRPr="00E37A65">
            <w:rPr>
              <w:b/>
            </w:rPr>
            <w:t xml:space="preserve"> </w:t>
          </w:r>
        </w:sdtContent>
      </w:sdt>
      <w:r>
        <w:t xml:space="preserve">That is a decision yet to be made. We have not made it. We will discuss it with DWP, </w:t>
      </w:r>
      <w:r w:rsidR="00D673B4">
        <w:t>which</w:t>
      </w:r>
      <w:r>
        <w:t xml:space="preserve"> will set </w:t>
      </w:r>
      <w:r w:rsidR="00D673B4">
        <w:t xml:space="preserve">it </w:t>
      </w:r>
      <w:r>
        <w:t>out. I do not think it will be one payment.</w:t>
      </w:r>
    </w:p>
    <w:p w:rsidR="000E1532" w:rsidP="00EF76CC">
      <w:pPr>
        <w:pStyle w:val="Question"/>
        <w:numPr>
          <w:ilvl w:val="0"/>
          <w:numId w:val="9"/>
        </w:numPr>
      </w:pPr>
      <w:sdt>
        <w:sdtPr>
          <w:alias w:val="Member"/>
          <w:tag w:val="&lt;Member mnisId='4430' dodsId='121936'&gt;"/>
          <w:id w:val="-2059382127"/>
          <w:placeholder>
            <w:docPart w:val="FC8983335FE14E59AF871A505CB756D3"/>
          </w:placeholder>
          <w:richText/>
        </w:sdtPr>
        <w:sdtContent>
          <w:r w:rsidRPr="00E37A65">
            <w:rPr>
              <w:b/>
            </w:rPr>
            <w:t>Alison Thewliss:</w:t>
          </w:r>
        </w:sdtContent>
      </w:sdt>
      <w:r>
        <w:t xml:space="preserve"> Just to pick up on where Anne Marie left off. Toryglen Community Base, a community hall in my constituency, </w:t>
      </w:r>
      <w:r w:rsidR="00D673B4">
        <w:t>is</w:t>
      </w:r>
      <w:r>
        <w:t xml:space="preserve"> seeing </w:t>
      </w:r>
      <w:r w:rsidR="00D673B4">
        <w:t>its</w:t>
      </w:r>
      <w:r>
        <w:t xml:space="preserve"> gas bill go up from £9,700 to £62,000. They cannot afford that and I would urge you to consider them within what you are looking at for energy bills.</w:t>
      </w:r>
    </w:p>
    <w:p w:rsidR="000E1532" w:rsidP="00EF76CC">
      <w:pPr>
        <w:pStyle w:val="Answer"/>
      </w:pPr>
      <w:sdt>
        <w:sdtPr>
          <w:alias w:val="Witness"/>
          <w:id w:val="-1434669920"/>
          <w:placeholder>
            <w:docPart w:val="FC8983335FE14E59AF871A505CB756D3"/>
          </w:placeholder>
          <w:richText/>
        </w:sdtPr>
        <w:sdtContent>
          <w:r w:rsidRPr="006045D0">
            <w:rPr>
              <w:b/>
              <w:i/>
            </w:rPr>
            <w:t>Jeremy Hunt:</w:t>
          </w:r>
          <w:r w:rsidRPr="00E37A65">
            <w:rPr>
              <w:b/>
            </w:rPr>
            <w:t xml:space="preserve"> </w:t>
          </w:r>
        </w:sdtContent>
      </w:sdt>
      <w:r>
        <w:t xml:space="preserve">Absolutely, but they are the people we are helping this year with our </w:t>
      </w:r>
      <w:r w:rsidR="00E039AF">
        <w:t>energy price guarantee</w:t>
      </w:r>
      <w:r w:rsidR="00D673B4">
        <w:t>:</w:t>
      </w:r>
      <w:r>
        <w:t xml:space="preserve"> £18 billion of support across the country,</w:t>
      </w:r>
      <w:r w:rsidR="00D673B4">
        <w:t xml:space="preserve"> so</w:t>
      </w:r>
      <w:r>
        <w:t xml:space="preserve"> it is very, very significant help. We will be giving very significant help next year. </w:t>
      </w:r>
      <w:r w:rsidR="00D673B4">
        <w:t xml:space="preserve">If </w:t>
      </w:r>
      <w:r>
        <w:t>you are saying we need to think hard about the long-term impact</w:t>
      </w:r>
      <w:r w:rsidR="00D673B4">
        <w:t>,</w:t>
      </w:r>
      <w:r>
        <w:t xml:space="preserve"> I absolutely agree.</w:t>
      </w:r>
    </w:p>
    <w:p w:rsidR="000E1532" w:rsidP="00EF76CC">
      <w:pPr>
        <w:pStyle w:val="Question"/>
        <w:numPr>
          <w:ilvl w:val="0"/>
          <w:numId w:val="9"/>
        </w:numPr>
      </w:pPr>
      <w:sdt>
        <w:sdtPr>
          <w:alias w:val="Member"/>
          <w:tag w:val="&lt;Member mnisId='4430' dodsId='121936'&gt;"/>
          <w:id w:val="-874466014"/>
          <w:placeholder>
            <w:docPart w:val="FC8983335FE14E59AF871A505CB756D3"/>
          </w:placeholder>
          <w:richText/>
        </w:sdtPr>
        <w:sdtContent>
          <w:r w:rsidRPr="00E37A65">
            <w:rPr>
              <w:b/>
            </w:rPr>
            <w:t>Alison Thewliss:</w:t>
          </w:r>
        </w:sdtContent>
      </w:sdt>
      <w:r>
        <w:t xml:space="preserve"> Can I ask about the energy efficiency plans that you had in the statement</w:t>
      </w:r>
      <w:r w:rsidR="00D673B4">
        <w:t>?</w:t>
      </w:r>
      <w:r>
        <w:t xml:space="preserve"> Why is the £6 billion of new funding for energy efficiency going to be available </w:t>
      </w:r>
      <w:r w:rsidR="00F15C23">
        <w:t xml:space="preserve">only </w:t>
      </w:r>
      <w:r>
        <w:t>from 2025?</w:t>
      </w:r>
    </w:p>
    <w:p w:rsidR="000E1532" w:rsidP="00EF76CC">
      <w:pPr>
        <w:pStyle w:val="Answer"/>
      </w:pPr>
      <w:sdt>
        <w:sdtPr>
          <w:alias w:val="Witness"/>
          <w:id w:val="1464156230"/>
          <w:placeholder>
            <w:docPart w:val="FC8983335FE14E59AF871A505CB756D3"/>
          </w:placeholder>
          <w:richText/>
        </w:sdtPr>
        <w:sdtContent>
          <w:r w:rsidRPr="006045D0">
            <w:rPr>
              <w:b/>
              <w:i/>
            </w:rPr>
            <w:t>Jeremy Hunt:</w:t>
          </w:r>
          <w:r w:rsidRPr="00E37A65">
            <w:rPr>
              <w:b/>
            </w:rPr>
            <w:t xml:space="preserve"> </w:t>
          </w:r>
        </w:sdtContent>
      </w:sdt>
      <w:r w:rsidR="00F15C23">
        <w:t xml:space="preserve">That is because </w:t>
      </w:r>
      <w:r>
        <w:t xml:space="preserve">we are spending £6.6 billion in this Parliament up until that point. I decided it was very important to extend the programme. </w:t>
      </w:r>
      <w:r w:rsidR="00F15C23">
        <w:t xml:space="preserve">It is also </w:t>
      </w:r>
      <w:r>
        <w:t>because I was advised that there are very severe supply chain constraints with things like the supply of cavity wall insulation and solar panels. The right way to boost the supply and deal with those supply chain constraints is to stage the investment.</w:t>
      </w:r>
    </w:p>
    <w:p w:rsidR="000E1532" w:rsidP="00EF76CC">
      <w:pPr>
        <w:pStyle w:val="Question"/>
        <w:numPr>
          <w:ilvl w:val="0"/>
          <w:numId w:val="9"/>
        </w:numPr>
      </w:pPr>
      <w:sdt>
        <w:sdtPr>
          <w:alias w:val="Member"/>
          <w:tag w:val="&lt;Member mnisId='4430' dodsId='121936'&gt;"/>
          <w:id w:val="610166617"/>
          <w:placeholder>
            <w:docPart w:val="FC8983335FE14E59AF871A505CB756D3"/>
          </w:placeholder>
          <w:richText/>
        </w:sdtPr>
        <w:sdtContent>
          <w:r w:rsidRPr="00F27988">
            <w:rPr>
              <w:b/>
            </w:rPr>
            <w:t>Alison Thewliss:</w:t>
          </w:r>
        </w:sdtContent>
      </w:sdt>
      <w:r>
        <w:t xml:space="preserve"> It is not much of a national mission if you have to wait three years for it.</w:t>
      </w:r>
    </w:p>
    <w:p w:rsidR="000E1532" w:rsidP="00EF76CC">
      <w:pPr>
        <w:pStyle w:val="Answer"/>
      </w:pPr>
      <w:sdt>
        <w:sdtPr>
          <w:alias w:val="Witness"/>
          <w:id w:val="1040330204"/>
          <w:placeholder>
            <w:docPart w:val="FC8983335FE14E59AF871A505CB756D3"/>
          </w:placeholder>
          <w:richText/>
        </w:sdtPr>
        <w:sdtContent>
          <w:r w:rsidRPr="006045D0">
            <w:rPr>
              <w:b/>
              <w:i/>
            </w:rPr>
            <w:t>Jeremy Hunt:</w:t>
          </w:r>
          <w:r w:rsidRPr="00F27988">
            <w:rPr>
              <w:b/>
            </w:rPr>
            <w:t xml:space="preserve"> </w:t>
          </w:r>
        </w:sdtContent>
      </w:sdt>
      <w:r>
        <w:t>That would be the case if we were not spending any money now, but we are.</w:t>
      </w:r>
    </w:p>
    <w:p w:rsidR="000E1532" w:rsidP="00EF76CC">
      <w:pPr>
        <w:pStyle w:val="Answer"/>
      </w:pPr>
      <w:sdt>
        <w:sdtPr>
          <w:alias w:val="Witness"/>
          <w:id w:val="-1786417591"/>
          <w:placeholder>
            <w:docPart w:val="FC8983335FE14E59AF871A505CB756D3"/>
          </w:placeholder>
          <w:richText/>
        </w:sdtPr>
        <w:sdtContent>
          <w:r w:rsidRPr="006045D0">
            <w:rPr>
              <w:b/>
              <w:i/>
            </w:rPr>
            <w:t>Dan York-Smith:</w:t>
          </w:r>
          <w:r w:rsidRPr="00F27988">
            <w:rPr>
              <w:b/>
            </w:rPr>
            <w:t xml:space="preserve"> </w:t>
          </w:r>
        </w:sdtContent>
      </w:sdt>
      <w:r w:rsidR="00F15C23">
        <w:t xml:space="preserve">The </w:t>
      </w:r>
      <w:r>
        <w:t xml:space="preserve">other thing that was announced in the </w:t>
      </w:r>
      <w:r w:rsidR="00F15C23">
        <w:t xml:space="preserve">growth plan, </w:t>
      </w:r>
      <w:r>
        <w:t>preceding</w:t>
      </w:r>
      <w:r w:rsidR="00F15C23">
        <w:t xml:space="preserve"> that,</w:t>
      </w:r>
      <w:r>
        <w:t xml:space="preserve"> is an Exchequer-funded increase in the </w:t>
      </w:r>
      <w:r w:rsidR="00F15C23">
        <w:t xml:space="preserve">ECO </w:t>
      </w:r>
      <w:r>
        <w:t xml:space="preserve">scheme, which is where the energy suppliers do the insulation and energy efficiency measures themselves. It was an additional </w:t>
      </w:r>
      <w:r w:rsidR="00EF76CC">
        <w:t xml:space="preserve">£1 </w:t>
      </w:r>
      <w:r>
        <w:t>billion over the next couple of years funded by the Exchequer via energy companies.</w:t>
      </w:r>
    </w:p>
    <w:p w:rsidR="000E1532" w:rsidP="00EF76CC">
      <w:pPr>
        <w:pStyle w:val="Question"/>
      </w:pPr>
      <w:sdt>
        <w:sdtPr>
          <w:alias w:val="Member"/>
          <w:tag w:val="&lt;Member mnisId='4430' dodsId='121936'&gt;"/>
          <w:id w:val="-1431807116"/>
          <w:placeholder>
            <w:docPart w:val="FC8983335FE14E59AF871A505CB756D3"/>
          </w:placeholder>
          <w:richText/>
        </w:sdtPr>
        <w:sdtContent>
          <w:r w:rsidRPr="00F15C23">
            <w:rPr>
              <w:b/>
            </w:rPr>
            <w:t>Alison Thewliss:</w:t>
          </w:r>
        </w:sdtContent>
      </w:sdt>
      <w:r>
        <w:t xml:space="preserve"> The </w:t>
      </w:r>
      <w:r w:rsidR="00F15C23">
        <w:t xml:space="preserve">chair </w:t>
      </w:r>
      <w:r>
        <w:t xml:space="preserve">of the Environmental Audit Committee has said that </w:t>
      </w:r>
      <w:r w:rsidR="00F15C23">
        <w:t>“the numerous schemes can be confusing to consumers to know what they are eligible for and the stop-start approach of programmes over the years has bruised industry”</w:t>
      </w:r>
      <w:r>
        <w:t xml:space="preserve">. That talks to some of the supply chain issues that you are finding. Industry has not had that predictability of these schemes so that </w:t>
      </w:r>
      <w:r w:rsidR="00F15C23">
        <w:t>it</w:t>
      </w:r>
      <w:r>
        <w:t xml:space="preserve"> could invest properly. Are there plans to simplify these schemes into something consumers can understand better? How will you avoid a further scandal like the HELMS </w:t>
      </w:r>
      <w:r w:rsidR="00F15C23">
        <w:t xml:space="preserve">green deal </w:t>
      </w:r>
      <w:r>
        <w:t>scandal?</w:t>
      </w:r>
    </w:p>
    <w:p w:rsidR="000E1532" w:rsidP="00EF76CC">
      <w:pPr>
        <w:pStyle w:val="Answer"/>
      </w:pPr>
      <w:sdt>
        <w:sdtPr>
          <w:alias w:val="Witness"/>
          <w:id w:val="926624173"/>
          <w:placeholder>
            <w:docPart w:val="FC8983335FE14E59AF871A505CB756D3"/>
          </w:placeholder>
          <w:richText/>
        </w:sdtPr>
        <w:sdtContent>
          <w:r w:rsidRPr="006045D0">
            <w:rPr>
              <w:b/>
              <w:i/>
            </w:rPr>
            <w:t>Jeremy Hunt:</w:t>
          </w:r>
          <w:r w:rsidRPr="00F27988">
            <w:rPr>
              <w:b/>
            </w:rPr>
            <w:t xml:space="preserve"> </w:t>
          </w:r>
        </w:sdtContent>
      </w:sdt>
      <w:r>
        <w:t>That is something that my colleague Grant Shapps is going to be announcing</w:t>
      </w:r>
      <w:r w:rsidR="008A01F6">
        <w:t>—</w:t>
      </w:r>
      <w:r>
        <w:t xml:space="preserve">the whole scheme. I wanted to announce the broad outlines of the strategy, a big push towards energy independence, renewables and nuclear, </w:t>
      </w:r>
      <w:r w:rsidR="00F15C23">
        <w:t xml:space="preserve">and </w:t>
      </w:r>
      <w:r>
        <w:t>a big push towards energy efficiency with this £12 billion of investment</w:t>
      </w:r>
      <w:r w:rsidR="00F15C23">
        <w:t>,</w:t>
      </w:r>
      <w:r>
        <w:t xml:space="preserve"> this Parliament </w:t>
      </w:r>
      <w:r w:rsidR="00F15C23">
        <w:t>and</w:t>
      </w:r>
      <w:r>
        <w:t xml:space="preserve"> the next. We will be announcing a plan, but</w:t>
      </w:r>
      <w:r w:rsidR="00F15C23">
        <w:t>,</w:t>
      </w:r>
      <w:r>
        <w:t xml:space="preserve"> yes, I want this to be a very straightforward offer for families that we are asking to take these measures themselves.</w:t>
      </w:r>
    </w:p>
    <w:p w:rsidR="000E1532" w:rsidP="00EF76CC">
      <w:pPr>
        <w:pStyle w:val="Answer"/>
      </w:pPr>
      <w:r>
        <w:t xml:space="preserve">I want it to be very straightforward for them to know exactly what they need to do to improve their energy efficiency. For families that we are helping, because they are on low incomes, I want it to be very straightforward for them to know how we are going to help them. </w:t>
      </w:r>
    </w:p>
    <w:p w:rsidR="000E1532" w:rsidP="00EF76CC">
      <w:pPr>
        <w:pStyle w:val="Question"/>
        <w:numPr>
          <w:ilvl w:val="0"/>
          <w:numId w:val="9"/>
        </w:numPr>
      </w:pPr>
      <w:sdt>
        <w:sdtPr>
          <w:alias w:val="Member"/>
          <w:tag w:val="&lt;Member mnisId='4430' dodsId='121936'&gt;"/>
          <w:id w:val="1383442172"/>
          <w:placeholder>
            <w:docPart w:val="FC8983335FE14E59AF871A505CB756D3"/>
          </w:placeholder>
          <w:richText/>
        </w:sdtPr>
        <w:sdtContent>
          <w:r w:rsidRPr="00F27988">
            <w:rPr>
              <w:b/>
            </w:rPr>
            <w:t>Alison Thewliss:</w:t>
          </w:r>
        </w:sdtContent>
      </w:sdt>
      <w:r>
        <w:t xml:space="preserve"> Many families just do not have the spare cash right now, and will not have for some time, to invest in that.</w:t>
      </w:r>
    </w:p>
    <w:p w:rsidR="000E1532" w:rsidP="00EF76CC">
      <w:pPr>
        <w:pStyle w:val="Answer"/>
      </w:pPr>
      <w:sdt>
        <w:sdtPr>
          <w:alias w:val="Witness"/>
          <w:id w:val="2046479047"/>
          <w:placeholder>
            <w:docPart w:val="FC8983335FE14E59AF871A505CB756D3"/>
          </w:placeholder>
          <w:richText/>
        </w:sdtPr>
        <w:sdtContent>
          <w:r w:rsidRPr="006045D0">
            <w:rPr>
              <w:b/>
              <w:i/>
            </w:rPr>
            <w:t>Jeremy Hunt:</w:t>
          </w:r>
          <w:r w:rsidRPr="00F27988">
            <w:rPr>
              <w:b/>
            </w:rPr>
            <w:t xml:space="preserve"> </w:t>
          </w:r>
        </w:sdtContent>
      </w:sdt>
      <w:r>
        <w:t>That is one of the reasons why I am putting so much extra money into it.</w:t>
      </w:r>
    </w:p>
    <w:p w:rsidR="000E1532" w:rsidP="00EF76CC">
      <w:pPr>
        <w:pStyle w:val="Question"/>
        <w:numPr>
          <w:ilvl w:val="0"/>
          <w:numId w:val="9"/>
        </w:numPr>
      </w:pPr>
      <w:sdt>
        <w:sdtPr>
          <w:alias w:val="Member"/>
          <w:tag w:val="&lt;Member mnisId='4430' dodsId='121936'&gt;"/>
          <w:id w:val="-200320602"/>
          <w:placeholder>
            <w:docPart w:val="FC8983335FE14E59AF871A505CB756D3"/>
          </w:placeholder>
          <w:richText/>
        </w:sdtPr>
        <w:sdtContent>
          <w:r w:rsidRPr="00F27988">
            <w:rPr>
              <w:b/>
            </w:rPr>
            <w:t>Alison Thewliss:</w:t>
          </w:r>
        </w:sdtContent>
      </w:sdt>
      <w:r>
        <w:t xml:space="preserve"> You mentioned the notion of energy independence. EDF, </w:t>
      </w:r>
      <w:r w:rsidR="00850A6F">
        <w:t>which</w:t>
      </w:r>
      <w:r>
        <w:t xml:space="preserve"> the Government are working with in Sizewell C, </w:t>
      </w:r>
      <w:r w:rsidR="00850A6F">
        <w:t>is</w:t>
      </w:r>
      <w:r>
        <w:t xml:space="preserve"> French. That is not really UK energy independence.</w:t>
      </w:r>
    </w:p>
    <w:p w:rsidR="000E1532" w:rsidP="00EF76CC">
      <w:pPr>
        <w:pStyle w:val="Answer"/>
      </w:pPr>
      <w:sdt>
        <w:sdtPr>
          <w:alias w:val="Witness"/>
          <w:id w:val="-498187525"/>
          <w:placeholder>
            <w:docPart w:val="FC8983335FE14E59AF871A505CB756D3"/>
          </w:placeholder>
          <w:richText/>
        </w:sdtPr>
        <w:sdtContent>
          <w:r w:rsidRPr="006045D0">
            <w:rPr>
              <w:b/>
              <w:i/>
            </w:rPr>
            <w:t>Jeremy Hunt:</w:t>
          </w:r>
          <w:r w:rsidRPr="00F27988">
            <w:rPr>
              <w:b/>
            </w:rPr>
            <w:t xml:space="preserve"> </w:t>
          </w:r>
        </w:sdtContent>
      </w:sdt>
      <w:r>
        <w:t>Let me be clear</w:t>
      </w:r>
      <w:r w:rsidR="00850A6F">
        <w:t>:</w:t>
      </w:r>
      <w:r>
        <w:t xml:space="preserve"> it is going to be a nuclear power</w:t>
      </w:r>
      <w:r w:rsidR="00850A6F">
        <w:t xml:space="preserve"> </w:t>
      </w:r>
      <w:r>
        <w:t xml:space="preserve">plant in Britain supplying the equivalent of power needed </w:t>
      </w:r>
      <w:r w:rsidR="00850A6F">
        <w:t>by</w:t>
      </w:r>
      <w:r>
        <w:t xml:space="preserve"> </w:t>
      </w:r>
      <w:r w:rsidR="00850A6F">
        <w:t>6</w:t>
      </w:r>
      <w:r>
        <w:t xml:space="preserve"> million homes.</w:t>
      </w:r>
      <w:r w:rsidRPr="00626A4F">
        <w:t xml:space="preserve"> I have absolutely no problem with foreign ownership of some of ou</w:t>
      </w:r>
      <w:r>
        <w:t>r key energy</w:t>
      </w:r>
      <w:r w:rsidRPr="00626A4F">
        <w:t xml:space="preserve"> infrastructure, providing it is consistent with national security concerns</w:t>
      </w:r>
      <w:r>
        <w:t>. Y</w:t>
      </w:r>
      <w:r w:rsidRPr="00626A4F">
        <w:t>ou have to get the balance right but</w:t>
      </w:r>
      <w:r w:rsidR="00850A6F">
        <w:t>,</w:t>
      </w:r>
      <w:r w:rsidRPr="00626A4F">
        <w:t xml:space="preserve"> if we want to move to energy independence, we should welcome investment from the best companies all over the world </w:t>
      </w:r>
      <w:r w:rsidR="00850A6F">
        <w:t>that</w:t>
      </w:r>
      <w:r w:rsidRPr="00626A4F">
        <w:t xml:space="preserve"> can help us do that.</w:t>
      </w:r>
    </w:p>
    <w:p w:rsidR="000E1532" w:rsidP="00EF76CC">
      <w:pPr>
        <w:pStyle w:val="Question"/>
        <w:numPr>
          <w:ilvl w:val="0"/>
          <w:numId w:val="9"/>
        </w:numPr>
      </w:pPr>
      <w:sdt>
        <w:sdtPr>
          <w:alias w:val="Member"/>
          <w:tag w:val="&lt;Member mnisId='4430' dodsId='121936'&gt;"/>
          <w:id w:val="-79599920"/>
          <w:placeholder>
            <w:docPart w:val="FC8983335FE14E59AF871A505CB756D3"/>
          </w:placeholder>
          <w:richText/>
        </w:sdtPr>
        <w:sdtContent>
          <w:r w:rsidRPr="00F27988">
            <w:rPr>
              <w:b/>
            </w:rPr>
            <w:t>Alison Thewliss:</w:t>
          </w:r>
        </w:sdtContent>
      </w:sdt>
      <w:r>
        <w:t xml:space="preserve"> Where is the fuel for nuclear power stations sourced from?</w:t>
      </w:r>
    </w:p>
    <w:p w:rsidR="000E1532" w:rsidP="00EF76CC">
      <w:pPr>
        <w:pStyle w:val="Answer"/>
      </w:pPr>
      <w:sdt>
        <w:sdtPr>
          <w:alias w:val="Witness"/>
          <w:id w:val="-1096100092"/>
          <w:placeholder>
            <w:docPart w:val="FC8983335FE14E59AF871A505CB756D3"/>
          </w:placeholder>
          <w:richText/>
        </w:sdtPr>
        <w:sdtContent>
          <w:r w:rsidRPr="006045D0">
            <w:rPr>
              <w:b/>
              <w:i/>
            </w:rPr>
            <w:t>Jeremy Hunt:</w:t>
          </w:r>
          <w:r w:rsidRPr="00F27988">
            <w:rPr>
              <w:b/>
            </w:rPr>
            <w:t xml:space="preserve"> </w:t>
          </w:r>
        </w:sdtContent>
      </w:sdt>
      <w:r>
        <w:t>You would have to ask nuclear experts on that, but I will happily write to you with some information.</w:t>
      </w:r>
    </w:p>
    <w:p w:rsidR="000E1532" w:rsidP="00EF76CC">
      <w:pPr>
        <w:pStyle w:val="Question"/>
        <w:numPr>
          <w:ilvl w:val="0"/>
          <w:numId w:val="9"/>
        </w:numPr>
      </w:pPr>
      <w:sdt>
        <w:sdtPr>
          <w:alias w:val="Member"/>
          <w:tag w:val="&lt;Member mnisId='4430' dodsId='121936'&gt;"/>
          <w:id w:val="1175002510"/>
          <w:placeholder>
            <w:docPart w:val="FC8983335FE14E59AF871A505CB756D3"/>
          </w:placeholder>
          <w:richText/>
        </w:sdtPr>
        <w:sdtContent>
          <w:r w:rsidRPr="00F27988">
            <w:rPr>
              <w:b/>
            </w:rPr>
            <w:t>Alison Thewliss:</w:t>
          </w:r>
        </w:sdtContent>
      </w:sdt>
      <w:r>
        <w:t xml:space="preserve"> It is not the UK, is it? That is not independence either.</w:t>
      </w:r>
    </w:p>
    <w:p w:rsidR="000E1532" w:rsidP="00EF76CC">
      <w:pPr>
        <w:pStyle w:val="Answer"/>
      </w:pPr>
      <w:sdt>
        <w:sdtPr>
          <w:alias w:val="Witness"/>
          <w:id w:val="-939144930"/>
          <w:placeholder>
            <w:docPart w:val="FC8983335FE14E59AF871A505CB756D3"/>
          </w:placeholder>
          <w:richText/>
        </w:sdtPr>
        <w:sdtContent>
          <w:r w:rsidRPr="006045D0">
            <w:rPr>
              <w:b/>
              <w:i/>
            </w:rPr>
            <w:t>Jeremy Hunt:</w:t>
          </w:r>
          <w:r w:rsidRPr="00F27988">
            <w:rPr>
              <w:b/>
            </w:rPr>
            <w:t xml:space="preserve"> </w:t>
          </w:r>
        </w:sdtContent>
      </w:sdt>
      <w:r>
        <w:t>W</w:t>
      </w:r>
      <w:r w:rsidRPr="00626A4F">
        <w:t>hen I talk about independence, I</w:t>
      </w:r>
      <w:r>
        <w:t xml:space="preserve"> a</w:t>
      </w:r>
      <w:r w:rsidRPr="00626A4F">
        <w:t>m not talking about cutting ourselves off from the rest of the world</w:t>
      </w:r>
      <w:r>
        <w:t xml:space="preserve"> and</w:t>
      </w:r>
      <w:r w:rsidR="00850A6F">
        <w:t xml:space="preserve"> from</w:t>
      </w:r>
      <w:r>
        <w:t xml:space="preserve"> </w:t>
      </w:r>
      <w:r w:rsidRPr="00626A4F">
        <w:t xml:space="preserve">our friends and allies. </w:t>
      </w:r>
      <w:r>
        <w:t>W</w:t>
      </w:r>
      <w:r w:rsidRPr="00626A4F">
        <w:t>e have to work together with fellow democracies to deal with the fact</w:t>
      </w:r>
      <w:r>
        <w:t>,</w:t>
      </w:r>
      <w:r w:rsidRPr="00626A4F">
        <w:t xml:space="preserve"> </w:t>
      </w:r>
      <w:r>
        <w:t>which</w:t>
      </w:r>
      <w:r w:rsidRPr="00626A4F">
        <w:t xml:space="preserve"> we have all discovered</w:t>
      </w:r>
      <w:r>
        <w:t>,</w:t>
      </w:r>
      <w:r w:rsidRPr="00626A4F">
        <w:t xml:space="preserve"> that we are extremely vulnerable to what dictators like Putin do in countries like Ukraine</w:t>
      </w:r>
      <w:r>
        <w:t>.</w:t>
      </w:r>
      <w:r w:rsidRPr="00626A4F">
        <w:t xml:space="preserve"> </w:t>
      </w:r>
      <w:r>
        <w:t>W</w:t>
      </w:r>
      <w:r w:rsidRPr="00626A4F">
        <w:t xml:space="preserve">e have to work together to insulate ourselves from those threats, but that means working closely with countries like Norway, </w:t>
      </w:r>
      <w:r>
        <w:t xml:space="preserve">the </w:t>
      </w:r>
      <w:r w:rsidRPr="00626A4F">
        <w:t>European Union</w:t>
      </w:r>
      <w:r w:rsidR="00B0793F">
        <w:t xml:space="preserve"> and</w:t>
      </w:r>
      <w:r w:rsidRPr="00626A4F">
        <w:t xml:space="preserve"> the United States, so that we can deal with these challenges together.</w:t>
      </w:r>
    </w:p>
    <w:p w:rsidR="000E1532" w:rsidP="00EF76CC">
      <w:pPr>
        <w:pStyle w:val="Question"/>
        <w:numPr>
          <w:ilvl w:val="0"/>
          <w:numId w:val="9"/>
        </w:numPr>
      </w:pPr>
      <w:sdt>
        <w:sdtPr>
          <w:alias w:val="Member"/>
          <w:tag w:val="&lt;Member mnisId='4430' dodsId='121936'&gt;"/>
          <w:id w:val="362561866"/>
          <w:placeholder>
            <w:docPart w:val="FC8983335FE14E59AF871A505CB756D3"/>
          </w:placeholder>
          <w:richText/>
        </w:sdtPr>
        <w:sdtContent>
          <w:r w:rsidRPr="00F27988">
            <w:rPr>
              <w:b/>
            </w:rPr>
            <w:t>Alison Thewliss:</w:t>
          </w:r>
        </w:sdtContent>
      </w:sdt>
      <w:r>
        <w:t xml:space="preserve"> Really</w:t>
      </w:r>
      <w:r w:rsidR="00B0793F">
        <w:t>,</w:t>
      </w:r>
      <w:r>
        <w:t xml:space="preserve"> you are moving from dependence on Putin for fuel to some other country or regime for nuclear materials. That is not independence.</w:t>
      </w:r>
    </w:p>
    <w:p w:rsidR="000E1532" w:rsidP="00EF76CC">
      <w:pPr>
        <w:pStyle w:val="Answer"/>
      </w:pPr>
      <w:sdt>
        <w:sdtPr>
          <w:alias w:val="Witness"/>
          <w:id w:val="818313181"/>
          <w:placeholder>
            <w:docPart w:val="FC8983335FE14E59AF871A505CB756D3"/>
          </w:placeholder>
          <w:richText/>
        </w:sdtPr>
        <w:sdtContent>
          <w:r w:rsidRPr="006045D0">
            <w:rPr>
              <w:b/>
              <w:i/>
            </w:rPr>
            <w:t>Jeremy Hunt:</w:t>
          </w:r>
          <w:r w:rsidRPr="00F27988">
            <w:rPr>
              <w:b/>
            </w:rPr>
            <w:t xml:space="preserve"> </w:t>
          </w:r>
        </w:sdtContent>
      </w:sdt>
      <w:r>
        <w:t>Y</w:t>
      </w:r>
      <w:r w:rsidRPr="00626A4F">
        <w:t>ou and I have different definitions of what independence is</w:t>
      </w:r>
      <w:r>
        <w:t>.</w:t>
      </w:r>
      <w:r w:rsidRPr="00626A4F">
        <w:t xml:space="preserve"> I appreciate that independence is your specialist chosen topic in life generally but</w:t>
      </w:r>
      <w:r w:rsidR="00B0793F">
        <w:t>,</w:t>
      </w:r>
      <w:r w:rsidRPr="00626A4F">
        <w:t xml:space="preserve"> when I</w:t>
      </w:r>
      <w:r>
        <w:t xml:space="preserve"> a</w:t>
      </w:r>
      <w:r w:rsidRPr="00626A4F">
        <w:t>m talking about energy independence, I</w:t>
      </w:r>
      <w:r>
        <w:t xml:space="preserve"> a</w:t>
      </w:r>
      <w:r w:rsidRPr="00626A4F">
        <w:t>m talking about making sure that our energy supplies come from sources that we can trust</w:t>
      </w:r>
      <w:r>
        <w:t>.</w:t>
      </w:r>
      <w:r w:rsidRPr="00626A4F">
        <w:t xml:space="preserve"> </w:t>
      </w:r>
      <w:r>
        <w:t>T</w:t>
      </w:r>
      <w:r w:rsidRPr="00626A4F">
        <w:t>hat means nuclear generated in this country</w:t>
      </w:r>
      <w:r>
        <w:t>,</w:t>
      </w:r>
      <w:r w:rsidRPr="00626A4F">
        <w:t xml:space="preserve"> </w:t>
      </w:r>
      <w:r>
        <w:t>i</w:t>
      </w:r>
      <w:r w:rsidRPr="00626A4F">
        <w:t>t means renewables</w:t>
      </w:r>
      <w:r>
        <w:t>,</w:t>
      </w:r>
      <w:r w:rsidRPr="00626A4F">
        <w:t xml:space="preserve"> and it means where there are international flows from friends and allies that we can trust.</w:t>
      </w:r>
    </w:p>
    <w:p w:rsidR="000E1532" w:rsidP="00EF76CC">
      <w:pPr>
        <w:pStyle w:val="Question"/>
        <w:numPr>
          <w:ilvl w:val="0"/>
          <w:numId w:val="9"/>
        </w:numPr>
      </w:pPr>
      <w:sdt>
        <w:sdtPr>
          <w:alias w:val="Member"/>
          <w:tag w:val="&lt;Member mnisId='4430' dodsId='121936'&gt;"/>
          <w:id w:val="-1045836968"/>
          <w:placeholder>
            <w:docPart w:val="FC8983335FE14E59AF871A505CB756D3"/>
          </w:placeholder>
          <w:richText/>
        </w:sdtPr>
        <w:sdtContent>
          <w:r w:rsidRPr="00F27988">
            <w:rPr>
              <w:b/>
            </w:rPr>
            <w:t>Alison Thewliss:</w:t>
          </w:r>
        </w:sdtContent>
      </w:sdt>
      <w:r>
        <w:t xml:space="preserve"> Going a wee bit further on the issue of nuclear and Sizewell C, that is not going to come onstream for quite some time. You have a very poor record in delivering this, considering that Hinkley is already significantly overdue and about £26 billion over budget.</w:t>
      </w:r>
    </w:p>
    <w:p w:rsidR="000E1532" w:rsidP="00EF76CC">
      <w:pPr>
        <w:pStyle w:val="Answer"/>
      </w:pPr>
      <w:sdt>
        <w:sdtPr>
          <w:alias w:val="Witness"/>
          <w:id w:val="-22863520"/>
          <w:placeholder>
            <w:docPart w:val="FC8983335FE14E59AF871A505CB756D3"/>
          </w:placeholder>
          <w:richText/>
        </w:sdtPr>
        <w:sdtContent>
          <w:r w:rsidRPr="006045D0">
            <w:rPr>
              <w:b/>
              <w:i/>
            </w:rPr>
            <w:t>Jeremy Hunt:</w:t>
          </w:r>
          <w:r w:rsidRPr="00F27988">
            <w:rPr>
              <w:b/>
            </w:rPr>
            <w:t xml:space="preserve"> </w:t>
          </w:r>
        </w:sdtContent>
      </w:sdt>
      <w:r w:rsidRPr="00B1525D">
        <w:t>I do think that we take too long to deliver major infrastructure projects</w:t>
      </w:r>
      <w:r w:rsidR="008A01F6">
        <w:t>—</w:t>
      </w:r>
      <w:r>
        <w:t>t</w:t>
      </w:r>
      <w:r w:rsidRPr="00B1525D">
        <w:t>hat was the comm</w:t>
      </w:r>
      <w:r>
        <w:t>ent</w:t>
      </w:r>
      <w:r w:rsidRPr="00B1525D">
        <w:t xml:space="preserve"> I made earlier</w:t>
      </w:r>
      <w:r w:rsidR="008A01F6">
        <w:t>—</w:t>
      </w:r>
      <w:r w:rsidRPr="00B1525D">
        <w:t>and we need to do what we can to improve that track record</w:t>
      </w:r>
      <w:r>
        <w:t>.</w:t>
      </w:r>
      <w:r w:rsidRPr="00B1525D">
        <w:t xml:space="preserve"> </w:t>
      </w:r>
      <w:r w:rsidRPr="00B1525D" w:rsidR="00B0793F">
        <w:t xml:space="preserve">Other </w:t>
      </w:r>
      <w:r w:rsidRPr="00B1525D">
        <w:t>countries have similar issues when they</w:t>
      </w:r>
      <w:r>
        <w:t xml:space="preserve"> a</w:t>
      </w:r>
      <w:r w:rsidRPr="00B1525D">
        <w:t>re delivering nuclear power</w:t>
      </w:r>
      <w:r w:rsidR="00B0793F">
        <w:t xml:space="preserve"> </w:t>
      </w:r>
      <w:r w:rsidRPr="00B1525D">
        <w:t>plants. You</w:t>
      </w:r>
      <w:r>
        <w:t xml:space="preserve"> wi</w:t>
      </w:r>
      <w:r w:rsidRPr="00B1525D">
        <w:t xml:space="preserve">ll hear about our nuclear strategy when the </w:t>
      </w:r>
      <w:r>
        <w:t>Business Secretary</w:t>
      </w:r>
      <w:r w:rsidRPr="00B1525D">
        <w:t xml:space="preserve"> makes his announcement, but that</w:t>
      </w:r>
      <w:r>
        <w:t xml:space="preserve"> i</w:t>
      </w:r>
      <w:r w:rsidRPr="00B1525D">
        <w:t>s why renewables are a very important part of this plan as well.</w:t>
      </w:r>
    </w:p>
    <w:p w:rsidR="000E1532" w:rsidP="00EF76CC">
      <w:pPr>
        <w:pStyle w:val="Question"/>
        <w:numPr>
          <w:ilvl w:val="0"/>
          <w:numId w:val="9"/>
        </w:numPr>
      </w:pPr>
      <w:sdt>
        <w:sdtPr>
          <w:alias w:val="Member"/>
          <w:tag w:val="&lt;Member mnisId='4430' dodsId='121936'&gt;"/>
          <w:id w:val="-965343955"/>
          <w:placeholder>
            <w:docPart w:val="FC8983335FE14E59AF871A505CB756D3"/>
          </w:placeholder>
          <w:richText/>
        </w:sdtPr>
        <w:sdtContent>
          <w:r w:rsidRPr="00F27988">
            <w:rPr>
              <w:b/>
            </w:rPr>
            <w:t>Alison Thewliss:</w:t>
          </w:r>
        </w:sdtContent>
      </w:sdt>
      <w:r>
        <w:t xml:space="preserve"> Why was there no announcement in your statement, for example, on increasing the renewable capacity in Scotland and</w:t>
      </w:r>
      <w:r w:rsidR="00B0793F">
        <w:t>,</w:t>
      </w:r>
      <w:r>
        <w:t xml:space="preserve"> in particular</w:t>
      </w:r>
      <w:r w:rsidR="00B0793F">
        <w:t>,</w:t>
      </w:r>
      <w:r>
        <w:t xml:space="preserve"> increasing funding to projects like carbon capture and storage in the </w:t>
      </w:r>
      <w:r w:rsidR="00B0793F">
        <w:t>north</w:t>
      </w:r>
      <w:r w:rsidR="00B0793F">
        <w:noBreakHyphen/>
        <w:t>east,</w:t>
      </w:r>
      <w:r>
        <w:t xml:space="preserve"> </w:t>
      </w:r>
      <w:r w:rsidR="00B0793F">
        <w:t>such as</w:t>
      </w:r>
      <w:r>
        <w:t xml:space="preserve"> the Acorn </w:t>
      </w:r>
      <w:r w:rsidR="00B0793F">
        <w:t>project</w:t>
      </w:r>
      <w:r>
        <w:t xml:space="preserve">? If that was taken off the reserve list, </w:t>
      </w:r>
      <w:r w:rsidR="00B0793F">
        <w:t>it</w:t>
      </w:r>
      <w:r>
        <w:t xml:space="preserve"> could make a significant impact.</w:t>
      </w:r>
    </w:p>
    <w:p w:rsidR="000E1532" w:rsidP="00EF76CC">
      <w:pPr>
        <w:pStyle w:val="Answer"/>
      </w:pPr>
      <w:sdt>
        <w:sdtPr>
          <w:alias w:val="Witness"/>
          <w:id w:val="898549837"/>
          <w:placeholder>
            <w:docPart w:val="FC8983335FE14E59AF871A505CB756D3"/>
          </w:placeholder>
          <w:richText/>
        </w:sdtPr>
        <w:sdtContent>
          <w:r w:rsidRPr="006045D0">
            <w:rPr>
              <w:b/>
              <w:i/>
            </w:rPr>
            <w:t>Jeremy Hunt:</w:t>
          </w:r>
          <w:r w:rsidRPr="00F27988">
            <w:rPr>
              <w:b/>
            </w:rPr>
            <w:t xml:space="preserve"> </w:t>
          </w:r>
        </w:sdtContent>
      </w:sdt>
      <w:r>
        <w:t>We have increased our supply from renewables by more than any other large European country. We are second only to Germany in terms of the total proportion of our energy that comes from renewables</w:t>
      </w:r>
      <w:r w:rsidR="008A01F6">
        <w:t>—</w:t>
      </w:r>
      <w:r>
        <w:t>about 40%. It is a record that I am very proud of because this Government has really blazed a trail internationally. But is there more we can do? Absolutely</w:t>
      </w:r>
      <w:r w:rsidR="00B0793F">
        <w:t>, and</w:t>
      </w:r>
      <w:r>
        <w:t xml:space="preserve"> </w:t>
      </w:r>
      <w:r w:rsidR="00B0793F">
        <w:t xml:space="preserve">you </w:t>
      </w:r>
      <w:r>
        <w:t>will hear that from the Business Secretary when he makes his announcement.</w:t>
      </w:r>
    </w:p>
    <w:p w:rsidR="000E1532" w:rsidP="00EF76CC">
      <w:pPr>
        <w:pStyle w:val="Question"/>
        <w:numPr>
          <w:ilvl w:val="0"/>
          <w:numId w:val="9"/>
        </w:numPr>
      </w:pPr>
      <w:sdt>
        <w:sdtPr>
          <w:alias w:val="Member"/>
          <w:tag w:val="&lt;Member mnisId='4430' dodsId='121936'&gt;"/>
          <w:id w:val="-740785942"/>
          <w:placeholder>
            <w:docPart w:val="FC8983335FE14E59AF871A505CB756D3"/>
          </w:placeholder>
          <w:richText/>
        </w:sdtPr>
        <w:sdtContent>
          <w:r w:rsidRPr="00F27988">
            <w:rPr>
              <w:b/>
            </w:rPr>
            <w:t>Alison Thewliss:</w:t>
          </w:r>
        </w:sdtContent>
      </w:sdt>
      <w:r>
        <w:t xml:space="preserve"> Will you take carbon capture and storage off the reserve list?</w:t>
      </w:r>
    </w:p>
    <w:p w:rsidR="000E1532" w:rsidP="00EF76CC">
      <w:pPr>
        <w:pStyle w:val="Answer"/>
      </w:pPr>
      <w:sdt>
        <w:sdtPr>
          <w:alias w:val="Witness"/>
          <w:id w:val="-2101015560"/>
          <w:placeholder>
            <w:docPart w:val="FC8983335FE14E59AF871A505CB756D3"/>
          </w:placeholder>
          <w:richText/>
        </w:sdtPr>
        <w:sdtContent>
          <w:r w:rsidRPr="006045D0">
            <w:rPr>
              <w:b/>
              <w:i/>
            </w:rPr>
            <w:t>Jeremy Hunt:</w:t>
          </w:r>
          <w:r w:rsidRPr="00F27988">
            <w:rPr>
              <w:b/>
            </w:rPr>
            <w:t xml:space="preserve"> </w:t>
          </w:r>
        </w:sdtContent>
      </w:sdt>
      <w:r w:rsidRPr="00ED2375">
        <w:t>Ca</w:t>
      </w:r>
      <w:r>
        <w:t xml:space="preserve">rbon capture and </w:t>
      </w:r>
      <w:r w:rsidRPr="00ED2375">
        <w:t>storage is extremely important but</w:t>
      </w:r>
      <w:r w:rsidR="00B0793F">
        <w:t>,</w:t>
      </w:r>
      <w:r w:rsidRPr="00ED2375">
        <w:t xml:space="preserve"> if you are asking me where I think the biggest gap in our strateg</w:t>
      </w:r>
      <w:r>
        <w:t>y is</w:t>
      </w:r>
      <w:r w:rsidRPr="00ED2375">
        <w:t xml:space="preserve"> at the moment, it</w:t>
      </w:r>
      <w:r>
        <w:t xml:space="preserve"> i</w:t>
      </w:r>
      <w:r w:rsidRPr="00ED2375">
        <w:t xml:space="preserve">s nuclear. </w:t>
      </w:r>
      <w:r w:rsidR="00B0793F">
        <w:t xml:space="preserve">We </w:t>
      </w:r>
      <w:r>
        <w:t>have</w:t>
      </w:r>
      <w:r w:rsidRPr="00ED2375">
        <w:t xml:space="preserve"> done well on renewables. We need to </w:t>
      </w:r>
      <w:r>
        <w:t xml:space="preserve">do </w:t>
      </w:r>
      <w:r w:rsidRPr="00ED2375">
        <w:t>even better, but we need to make more progress on nuclear.</w:t>
      </w:r>
      <w:r>
        <w:t xml:space="preserve"> </w:t>
      </w:r>
    </w:p>
    <w:p w:rsidR="000E1532" w:rsidP="00EF76CC">
      <w:pPr>
        <w:pStyle w:val="Question"/>
        <w:numPr>
          <w:ilvl w:val="0"/>
          <w:numId w:val="9"/>
        </w:numPr>
      </w:pPr>
      <w:sdt>
        <w:sdtPr>
          <w:alias w:val="Member"/>
          <w:tag w:val="&lt;Member mnisId='4430' dodsId='121936'&gt;"/>
          <w:id w:val="232130409"/>
          <w:placeholder>
            <w:docPart w:val="FC8983335FE14E59AF871A505CB756D3"/>
          </w:placeholder>
          <w:richText/>
        </w:sdtPr>
        <w:sdtContent>
          <w:r w:rsidRPr="00F27988">
            <w:rPr>
              <w:b/>
            </w:rPr>
            <w:t>Alison Thewliss:</w:t>
          </w:r>
        </w:sdtContent>
      </w:sdt>
      <w:r>
        <w:t xml:space="preserve"> How much additional cost will go into bills for individual bill</w:t>
      </w:r>
      <w:r w:rsidR="00EF76CC">
        <w:t xml:space="preserve"> </w:t>
      </w:r>
      <w:r>
        <w:t xml:space="preserve">payers </w:t>
      </w:r>
      <w:r w:rsidR="00EC10F1">
        <w:t>from</w:t>
      </w:r>
      <w:r>
        <w:t xml:space="preserve"> investment in nuclear and for how long? </w:t>
      </w:r>
    </w:p>
    <w:p w:rsidR="000E1532" w:rsidP="00EF76CC">
      <w:pPr>
        <w:pStyle w:val="Answer"/>
      </w:pPr>
      <w:sdt>
        <w:sdtPr>
          <w:alias w:val="Witness"/>
          <w:id w:val="433948664"/>
          <w:placeholder>
            <w:docPart w:val="FC8983335FE14E59AF871A505CB756D3"/>
          </w:placeholder>
          <w:richText/>
        </w:sdtPr>
        <w:sdtContent>
          <w:r w:rsidRPr="006045D0">
            <w:rPr>
              <w:b/>
              <w:i/>
            </w:rPr>
            <w:t>Jeremy Hunt:</w:t>
          </w:r>
          <w:r w:rsidRPr="00F27988">
            <w:rPr>
              <w:b/>
            </w:rPr>
            <w:t xml:space="preserve"> </w:t>
          </w:r>
        </w:sdtContent>
      </w:sdt>
      <w:r w:rsidRPr="00ED2375">
        <w:t>The</w:t>
      </w:r>
      <w:r>
        <w:t xml:space="preserve"> </w:t>
      </w:r>
      <w:r w:rsidRPr="00ED2375">
        <w:t>whole purpose of this plan is to reduce bills by giving people plentiful access to cheap</w:t>
      </w:r>
      <w:r>
        <w:t>,</w:t>
      </w:r>
      <w:r w:rsidRPr="00ED2375">
        <w:t xml:space="preserve"> green energy in time. But we are very aware that this is a decades</w:t>
      </w:r>
      <w:r>
        <w:t xml:space="preserve"> </w:t>
      </w:r>
      <w:r w:rsidRPr="00ED2375">
        <w:t>long project. We have a national ambition, a national promise</w:t>
      </w:r>
      <w:r>
        <w:t>,</w:t>
      </w:r>
      <w:r w:rsidRPr="00ED2375">
        <w:t xml:space="preserve"> </w:t>
      </w:r>
      <w:r>
        <w:t xml:space="preserve">a </w:t>
      </w:r>
      <w:r w:rsidRPr="00ED2375">
        <w:t>commitment to get to net zero by 2050, and this is a very, very important part of that.</w:t>
      </w:r>
    </w:p>
    <w:p w:rsidR="000E1532" w:rsidP="00EF76CC">
      <w:pPr>
        <w:pStyle w:val="Question"/>
        <w:numPr>
          <w:ilvl w:val="0"/>
          <w:numId w:val="9"/>
        </w:numPr>
      </w:pPr>
      <w:sdt>
        <w:sdtPr>
          <w:alias w:val="Member"/>
          <w:tag w:val="&lt;Member mnisId='4430' dodsId='121936'&gt;"/>
          <w:id w:val="865416546"/>
          <w:placeholder>
            <w:docPart w:val="FC8983335FE14E59AF871A505CB756D3"/>
          </w:placeholder>
          <w:richText/>
        </w:sdtPr>
        <w:sdtContent>
          <w:r w:rsidRPr="00F27988">
            <w:rPr>
              <w:b/>
            </w:rPr>
            <w:t>Alison Thewliss:</w:t>
          </w:r>
        </w:sdtContent>
      </w:sdt>
      <w:r>
        <w:t xml:space="preserve"> It will add a levy </w:t>
      </w:r>
      <w:r w:rsidRPr="004345B6" w:rsidR="004345B6">
        <w:t>on to</w:t>
      </w:r>
      <w:r>
        <w:t xml:space="preserve"> people</w:t>
      </w:r>
      <w:r w:rsidRPr="00EC0096" w:rsidR="00EC0096">
        <w:t>’</w:t>
      </w:r>
      <w:r>
        <w:t>s bills</w:t>
      </w:r>
      <w:r w:rsidR="00EC10F1">
        <w:t>,</w:t>
      </w:r>
      <w:r>
        <w:t xml:space="preserve"> though, will it not?</w:t>
      </w:r>
    </w:p>
    <w:p w:rsidR="000E1532" w:rsidP="00EF76CC">
      <w:pPr>
        <w:pStyle w:val="Answer"/>
      </w:pPr>
      <w:sdt>
        <w:sdtPr>
          <w:alias w:val="Witness"/>
          <w:id w:val="-1983378372"/>
          <w:placeholder>
            <w:docPart w:val="FC8983335FE14E59AF871A505CB756D3"/>
          </w:placeholder>
          <w:richText/>
        </w:sdtPr>
        <w:sdtContent>
          <w:r w:rsidRPr="006045D0">
            <w:rPr>
              <w:b/>
              <w:i/>
            </w:rPr>
            <w:t>Jeremy Hunt:</w:t>
          </w:r>
          <w:r w:rsidRPr="00F27988">
            <w:rPr>
              <w:b/>
            </w:rPr>
            <w:t xml:space="preserve"> </w:t>
          </w:r>
        </w:sdtContent>
      </w:sdt>
      <w:r>
        <w:t>W</w:t>
      </w:r>
      <w:r w:rsidRPr="00ED2375">
        <w:t>e have lev</w:t>
      </w:r>
      <w:r>
        <w:t>ie</w:t>
      </w:r>
      <w:r w:rsidRPr="00ED2375">
        <w:t>s on people</w:t>
      </w:r>
      <w:r w:rsidRPr="00EC0096" w:rsidR="00EC0096">
        <w:t>’</w:t>
      </w:r>
      <w:r w:rsidRPr="00ED2375">
        <w:t>s bills at the moment to pay for this transition</w:t>
      </w:r>
      <w:r>
        <w:t>.</w:t>
      </w:r>
      <w:r w:rsidRPr="00ED2375">
        <w:t xml:space="preserve"> </w:t>
      </w:r>
      <w:r>
        <w:t>W</w:t>
      </w:r>
      <w:r w:rsidRPr="00ED2375">
        <w:t>e recogni</w:t>
      </w:r>
      <w:r>
        <w:t>s</w:t>
      </w:r>
      <w:r w:rsidRPr="00ED2375">
        <w:t>e that that</w:t>
      </w:r>
      <w:r>
        <w:t xml:space="preserve"> i</w:t>
      </w:r>
      <w:r w:rsidRPr="00ED2375">
        <w:t>s going to be one of many ways</w:t>
      </w:r>
      <w:r>
        <w:t>.</w:t>
      </w:r>
      <w:r w:rsidRPr="00ED2375">
        <w:t xml:space="preserve"> </w:t>
      </w:r>
      <w:r>
        <w:t xml:space="preserve">There </w:t>
      </w:r>
      <w:r w:rsidRPr="00ED2375">
        <w:t xml:space="preserve">is also going to be investment by taxpayers from central funds. The </w:t>
      </w:r>
      <w:r>
        <w:t>Sizewell</w:t>
      </w:r>
      <w:r w:rsidRPr="00ED2375">
        <w:t xml:space="preserve"> </w:t>
      </w:r>
      <w:r>
        <w:t>C</w:t>
      </w:r>
      <w:r w:rsidRPr="00ED2375">
        <w:t xml:space="preserve"> announcement is about </w:t>
      </w:r>
      <w:r>
        <w:t>£</w:t>
      </w:r>
      <w:r w:rsidRPr="00ED2375">
        <w:t>700 million</w:t>
      </w:r>
      <w:r>
        <w:t xml:space="preserve"> </w:t>
      </w:r>
      <w:r w:rsidRPr="00ED2375">
        <w:t>of taxpayers</w:t>
      </w:r>
      <w:r w:rsidRPr="00EC0096" w:rsidR="00EC0096">
        <w:t>’</w:t>
      </w:r>
      <w:r w:rsidRPr="00ED2375">
        <w:t xml:space="preserve"> funds, so they</w:t>
      </w:r>
      <w:r>
        <w:t xml:space="preserve"> wi</w:t>
      </w:r>
      <w:r w:rsidRPr="00ED2375">
        <w:t>ll be fund</w:t>
      </w:r>
      <w:r w:rsidR="00EC10F1">
        <w:t>ing</w:t>
      </w:r>
      <w:r w:rsidRPr="00ED2375">
        <w:t xml:space="preserve"> from many different sources.</w:t>
      </w:r>
    </w:p>
    <w:p w:rsidR="000E1532" w:rsidP="00EF76CC">
      <w:pPr>
        <w:pStyle w:val="Question"/>
        <w:numPr>
          <w:ilvl w:val="0"/>
          <w:numId w:val="9"/>
        </w:numPr>
      </w:pPr>
      <w:sdt>
        <w:sdtPr>
          <w:alias w:val="Member"/>
          <w:tag w:val="&lt;Member mnisId='4430' dodsId='121936'&gt;"/>
          <w:id w:val="167441654"/>
          <w:placeholder>
            <w:docPart w:val="FC8983335FE14E59AF871A505CB756D3"/>
          </w:placeholder>
          <w:richText/>
        </w:sdtPr>
        <w:sdtContent>
          <w:r w:rsidRPr="00F27988">
            <w:rPr>
              <w:b/>
            </w:rPr>
            <w:t>Alison Thewliss:</w:t>
          </w:r>
        </w:sdtContent>
      </w:sdt>
      <w:r>
        <w:t xml:space="preserve"> Can I ask you a question? Is £1.7 billion or £1.5 billion the larger figure?</w:t>
      </w:r>
    </w:p>
    <w:p w:rsidR="000E1532" w:rsidP="00EF76CC">
      <w:pPr>
        <w:pStyle w:val="Answer"/>
      </w:pPr>
      <w:sdt>
        <w:sdtPr>
          <w:alias w:val="Witness"/>
          <w:id w:val="1061594539"/>
          <w:placeholder>
            <w:docPart w:val="FC8983335FE14E59AF871A505CB756D3"/>
          </w:placeholder>
          <w:richText/>
        </w:sdtPr>
        <w:sdtContent>
          <w:r w:rsidRPr="006045D0">
            <w:rPr>
              <w:b/>
              <w:i/>
            </w:rPr>
            <w:t>Jeremy Hunt:</w:t>
          </w:r>
          <w:r w:rsidRPr="00F27988">
            <w:rPr>
              <w:b/>
            </w:rPr>
            <w:t xml:space="preserve"> </w:t>
          </w:r>
        </w:sdtContent>
      </w:sdt>
      <w:r>
        <w:t>You and I both know the answer to that. Can you just explain why you are asking it?</w:t>
      </w:r>
    </w:p>
    <w:p w:rsidR="000E1532" w:rsidP="00EF76CC">
      <w:pPr>
        <w:pStyle w:val="Question"/>
        <w:numPr>
          <w:ilvl w:val="0"/>
          <w:numId w:val="9"/>
        </w:numPr>
      </w:pPr>
      <w:sdt>
        <w:sdtPr>
          <w:alias w:val="Member"/>
          <w:tag w:val="&lt;Member mnisId='4430' dodsId='121936'&gt;"/>
          <w:id w:val="2042931208"/>
          <w:placeholder>
            <w:docPart w:val="FC8983335FE14E59AF871A505CB756D3"/>
          </w:placeholder>
          <w:richText/>
        </w:sdtPr>
        <w:sdtContent>
          <w:r w:rsidRPr="00F27988">
            <w:rPr>
              <w:b/>
            </w:rPr>
            <w:t>Alison Thewliss:</w:t>
          </w:r>
        </w:sdtContent>
      </w:sdt>
      <w:r>
        <w:t xml:space="preserve"> I</w:t>
      </w:r>
      <w:r w:rsidRPr="00DD55D0">
        <w:t>n this year</w:t>
      </w:r>
      <w:r w:rsidRPr="00EC0096" w:rsidR="00EC0096">
        <w:t>’</w:t>
      </w:r>
      <w:r w:rsidRPr="00DD55D0">
        <w:t>s S</w:t>
      </w:r>
      <w:r>
        <w:t>cottish</w:t>
      </w:r>
      <w:r w:rsidRPr="00DD55D0">
        <w:t xml:space="preserve"> </w:t>
      </w:r>
      <w:r>
        <w:t>G</w:t>
      </w:r>
      <w:r w:rsidRPr="00DD55D0">
        <w:t xml:space="preserve">overnment budget, John </w:t>
      </w:r>
      <w:r>
        <w:t>Swinney</w:t>
      </w:r>
      <w:r w:rsidRPr="00DD55D0">
        <w:t xml:space="preserve"> has identified that</w:t>
      </w:r>
      <w:r>
        <w:t xml:space="preserve"> </w:t>
      </w:r>
      <w:r w:rsidRPr="00DD55D0">
        <w:t>the budget is worth</w:t>
      </w:r>
      <w:r>
        <w:t xml:space="preserve"> £</w:t>
      </w:r>
      <w:r w:rsidRPr="00DD55D0">
        <w:t xml:space="preserve">1.7 billion less because of inflationary pressures. You have said that the </w:t>
      </w:r>
      <w:r>
        <w:t>Scottish Government</w:t>
      </w:r>
      <w:r w:rsidRPr="00DD55D0">
        <w:t xml:space="preserve"> will get </w:t>
      </w:r>
      <w:r>
        <w:t>£</w:t>
      </w:r>
      <w:r w:rsidRPr="00DD55D0">
        <w:t xml:space="preserve">1.5 billion over the next two years </w:t>
      </w:r>
      <w:r w:rsidR="00EC10F1">
        <w:t>in</w:t>
      </w:r>
      <w:r>
        <w:t xml:space="preserve"> Barnett </w:t>
      </w:r>
      <w:r w:rsidR="00EC10F1">
        <w:t>consequentials</w:t>
      </w:r>
      <w:r w:rsidRPr="00DD55D0">
        <w:t>.</w:t>
      </w:r>
    </w:p>
    <w:p w:rsidR="000E1532" w:rsidP="00EF76CC">
      <w:pPr>
        <w:pStyle w:val="Answer"/>
      </w:pPr>
      <w:sdt>
        <w:sdtPr>
          <w:alias w:val="Witness"/>
          <w:id w:val="-226310040"/>
          <w:placeholder>
            <w:docPart w:val="FC8983335FE14E59AF871A505CB756D3"/>
          </w:placeholder>
          <w:richText/>
        </w:sdtPr>
        <w:sdtContent>
          <w:r w:rsidRPr="006045D0">
            <w:rPr>
              <w:b/>
              <w:i/>
            </w:rPr>
            <w:t>Jeremy Hunt:</w:t>
          </w:r>
          <w:r w:rsidRPr="00F27988">
            <w:rPr>
              <w:b/>
            </w:rPr>
            <w:t xml:space="preserve"> </w:t>
          </w:r>
        </w:sdtContent>
      </w:sdt>
      <w:r>
        <w:t xml:space="preserve">The truth is that every </w:t>
      </w:r>
      <w:r w:rsidR="00C52B3B">
        <w:t>Government Department</w:t>
      </w:r>
      <w:r>
        <w:t xml:space="preserve">, every devolved </w:t>
      </w:r>
      <w:r w:rsidR="00EC10F1">
        <w:t>Administration</w:t>
      </w:r>
      <w:r>
        <w:t xml:space="preserve">, every family in Scotland and the whole of the UK </w:t>
      </w:r>
      <w:r w:rsidR="00EC10F1">
        <w:t>are</w:t>
      </w:r>
      <w:r>
        <w:t xml:space="preserve"> having to deal with inflationary pressures that we face. The number one thing we can do, and the number one thing we can do to help John Swinney, is to bring down those inflationary pressures, which is why I hope that behind the scenes, even if not publicly, you and he will welcome the fact that we had a very strong package of measures that the OBR says is going to reduce inflation to below what it would have been because of the very difficult decisions that we have taken. That is the root cause.</w:t>
      </w:r>
    </w:p>
    <w:p w:rsidR="000E1532" w:rsidP="00EF76CC">
      <w:pPr>
        <w:pStyle w:val="Answer"/>
      </w:pPr>
      <w:r>
        <w:t xml:space="preserve">In the meantime, we have provided £1.5 billion more for Scottish schools, Scottish hospitals, or however you choose to spend it, because you have that decision under the Barnett </w:t>
      </w:r>
      <w:r w:rsidR="00EC10F1">
        <w:t>consequentials</w:t>
      </w:r>
      <w:r>
        <w:t>, which we hope will help Scotland</w:t>
      </w:r>
      <w:r w:rsidR="008A01F6">
        <w:t>—</w:t>
      </w:r>
      <w:r>
        <w:t>and</w:t>
      </w:r>
      <w:r w:rsidR="00EC10F1">
        <w:t>,</w:t>
      </w:r>
      <w:r>
        <w:t xml:space="preserve"> indeed</w:t>
      </w:r>
      <w:r w:rsidR="00EC10F1">
        <w:t>,</w:t>
      </w:r>
      <w:r>
        <w:t xml:space="preserve"> the money that we are giving to Wales and Northern Ireland equally.</w:t>
      </w:r>
    </w:p>
    <w:p w:rsidR="000E1532" w:rsidP="00EF76CC">
      <w:pPr>
        <w:pStyle w:val="Question"/>
        <w:numPr>
          <w:ilvl w:val="0"/>
          <w:numId w:val="9"/>
        </w:numPr>
      </w:pPr>
      <w:sdt>
        <w:sdtPr>
          <w:alias w:val="Member"/>
          <w:tag w:val="&lt;Member mnisId='4430' dodsId='121936'&gt;"/>
          <w:id w:val="2046256409"/>
          <w:placeholder>
            <w:docPart w:val="FC8983335FE14E59AF871A505CB756D3"/>
          </w:placeholder>
          <w:richText/>
        </w:sdtPr>
        <w:sdtContent>
          <w:r w:rsidRPr="00F27988">
            <w:rPr>
              <w:b/>
            </w:rPr>
            <w:t>Alison Thewliss:</w:t>
          </w:r>
        </w:sdtContent>
      </w:sdt>
      <w:r>
        <w:t xml:space="preserve"> That is over the next two years. That does not help with this year</w:t>
      </w:r>
      <w:r w:rsidRPr="00EC0096" w:rsidR="00EC0096">
        <w:t>’</w:t>
      </w:r>
      <w:r>
        <w:t>s shortfall in the budget caused by inflation.</w:t>
      </w:r>
    </w:p>
    <w:p w:rsidR="000E1532" w:rsidP="00EF76CC">
      <w:pPr>
        <w:pStyle w:val="Answer"/>
      </w:pPr>
      <w:sdt>
        <w:sdtPr>
          <w:alias w:val="Witness"/>
          <w:id w:val="-776254256"/>
          <w:placeholder>
            <w:docPart w:val="FC8983335FE14E59AF871A505CB756D3"/>
          </w:placeholder>
          <w:richText/>
        </w:sdtPr>
        <w:sdtContent>
          <w:r w:rsidRPr="006045D0">
            <w:rPr>
              <w:b/>
              <w:i/>
            </w:rPr>
            <w:t>Jeremy Hunt:</w:t>
          </w:r>
          <w:r w:rsidRPr="00F27988">
            <w:rPr>
              <w:b/>
            </w:rPr>
            <w:t xml:space="preserve"> </w:t>
          </w:r>
        </w:sdtContent>
      </w:sdt>
      <w:r w:rsidRPr="00DD55D0">
        <w:t>Everyone is facing those pressures and the best thing we can do to help you</w:t>
      </w:r>
      <w:r>
        <w:t>,</w:t>
      </w:r>
      <w:r w:rsidRPr="00DD55D0">
        <w:t xml:space="preserve"> and to help all </w:t>
      </w:r>
      <w:r w:rsidR="00C52B3B">
        <w:t>G</w:t>
      </w:r>
      <w:r w:rsidRPr="00DD55D0" w:rsidR="00C52B3B">
        <w:t xml:space="preserve">overnment </w:t>
      </w:r>
      <w:r w:rsidR="00C52B3B">
        <w:t>D</w:t>
      </w:r>
      <w:r w:rsidRPr="00DD55D0" w:rsidR="00C52B3B">
        <w:t>epartme</w:t>
      </w:r>
      <w:r w:rsidR="00EF76CC">
        <w:t>nts</w:t>
      </w:r>
      <w:r>
        <w:t>,</w:t>
      </w:r>
      <w:r w:rsidRPr="00DD55D0">
        <w:t xml:space="preserve"> is to have a credible plan to deal with the root cause of that issue</w:t>
      </w:r>
      <w:r>
        <w:t>.</w:t>
      </w:r>
      <w:r w:rsidRPr="00DD55D0">
        <w:t xml:space="preserve"> </w:t>
      </w:r>
      <w:r>
        <w:t>T</w:t>
      </w:r>
      <w:r w:rsidRPr="00DD55D0">
        <w:t xml:space="preserve">hat is </w:t>
      </w:r>
      <w:r w:rsidR="00EF76CC">
        <w:t xml:space="preserve">to </w:t>
      </w:r>
      <w:r w:rsidRPr="00DD55D0">
        <w:t>bring down inflation.</w:t>
      </w:r>
      <w:r>
        <w:t xml:space="preserve"> </w:t>
      </w:r>
    </w:p>
    <w:p w:rsidR="000E1532" w:rsidRPr="00EC10F1" w:rsidP="00EF76CC">
      <w:pPr>
        <w:pStyle w:val="Answer"/>
      </w:pPr>
      <w:sdt>
        <w:sdtPr>
          <w:alias w:val="Witness"/>
          <w:id w:val="543720162"/>
          <w:placeholder>
            <w:docPart w:val="FC8983335FE14E59AF871A505CB756D3"/>
          </w:placeholder>
          <w:richText/>
        </w:sdtPr>
        <w:sdtContent>
          <w:r w:rsidRPr="006045D0">
            <w:rPr>
              <w:b/>
              <w:i/>
            </w:rPr>
            <w:t>Dan York-Smith:</w:t>
          </w:r>
          <w:r w:rsidRPr="00F27988">
            <w:rPr>
              <w:b/>
            </w:rPr>
            <w:t xml:space="preserve"> </w:t>
          </w:r>
        </w:sdtContent>
      </w:sdt>
      <w:r w:rsidRPr="00DD55D0">
        <w:t xml:space="preserve"> </w:t>
      </w:r>
      <w:r w:rsidRPr="00DD55D0" w:rsidR="00EC10F1">
        <w:t xml:space="preserve">The </w:t>
      </w:r>
      <w:r w:rsidRPr="00DD55D0">
        <w:t>spending review settlement means that this year</w:t>
      </w:r>
      <w:r w:rsidRPr="00EC10F1">
        <w:t xml:space="preserve">, compared to last year, there was a 7% increase in real terms in Scottish </w:t>
      </w:r>
      <w:r w:rsidRPr="00EC10F1" w:rsidR="00EC10F1">
        <w:t>AME</w:t>
      </w:r>
      <w:r w:rsidRPr="00EC10F1">
        <w:t>.</w:t>
      </w:r>
    </w:p>
    <w:p w:rsidR="000E1532" w:rsidP="00EF76CC">
      <w:pPr>
        <w:pStyle w:val="Question"/>
        <w:numPr>
          <w:ilvl w:val="0"/>
          <w:numId w:val="9"/>
        </w:numPr>
      </w:pPr>
      <w:sdt>
        <w:sdtPr>
          <w:alias w:val="Member"/>
          <w:tag w:val="&lt;Member mnisId='4430' dodsId='121936'&gt;"/>
          <w:id w:val="-2023696423"/>
          <w:placeholder>
            <w:docPart w:val="FC8983335FE14E59AF871A505CB756D3"/>
          </w:placeholder>
          <w:richText/>
        </w:sdtPr>
        <w:sdtContent>
          <w:r w:rsidRPr="00EC10F1">
            <w:rPr>
              <w:b/>
            </w:rPr>
            <w:t>Alison Thewliss:</w:t>
          </w:r>
        </w:sdtContent>
      </w:sdt>
      <w:r w:rsidRPr="00EC10F1">
        <w:t xml:space="preserve"> The House of Commons </w:t>
      </w:r>
      <w:r w:rsidRPr="00EC10F1" w:rsidR="00EC10F1">
        <w:t xml:space="preserve">Library </w:t>
      </w:r>
      <w:r w:rsidRPr="00EC10F1">
        <w:t xml:space="preserve">figures that I have seen do not quite support that. They see cuts in the budget in real terms. </w:t>
      </w:r>
      <w:r>
        <w:t>John Swinney has asked for flexibility to move money from the capital budget to the resource budget. Is that something you</w:t>
      </w:r>
      <w:r w:rsidR="00EC10F1">
        <w:t xml:space="preserve"> are going to agree</w:t>
      </w:r>
      <w:r>
        <w:t xml:space="preserve"> to?</w:t>
      </w:r>
    </w:p>
    <w:p w:rsidR="000E1532" w:rsidP="00EF76CC">
      <w:pPr>
        <w:pStyle w:val="Answer"/>
      </w:pPr>
      <w:sdt>
        <w:sdtPr>
          <w:alias w:val="Witness"/>
          <w:id w:val="2078556035"/>
          <w:placeholder>
            <w:docPart w:val="FC8983335FE14E59AF871A505CB756D3"/>
          </w:placeholder>
          <w:richText/>
        </w:sdtPr>
        <w:sdtContent>
          <w:r w:rsidRPr="006045D0">
            <w:rPr>
              <w:b/>
              <w:i/>
            </w:rPr>
            <w:t>Jeremy Hunt:</w:t>
          </w:r>
          <w:r w:rsidRPr="00F27988">
            <w:rPr>
              <w:b/>
            </w:rPr>
            <w:t xml:space="preserve"> </w:t>
          </w:r>
        </w:sdtContent>
      </w:sdt>
      <w:r w:rsidRPr="007C75FB">
        <w:t xml:space="preserve"> I know </w:t>
      </w:r>
      <w:r w:rsidR="00EC10F1">
        <w:t>h</w:t>
      </w:r>
      <w:r>
        <w:t>e</w:t>
      </w:r>
      <w:r w:rsidRPr="007C75FB">
        <w:t xml:space="preserve"> had a meeting with the Chief Secretary </w:t>
      </w:r>
      <w:r w:rsidR="00EC10F1">
        <w:t>to</w:t>
      </w:r>
      <w:r w:rsidRPr="007C75FB">
        <w:t xml:space="preserve"> the Treasury</w:t>
      </w:r>
      <w:r>
        <w:t>,</w:t>
      </w:r>
      <w:r w:rsidRPr="007C75FB">
        <w:t xml:space="preserve"> and I look forward to hearing the outcome of those discussions.</w:t>
      </w:r>
    </w:p>
    <w:p w:rsidR="000E1532" w:rsidP="00EF76CC">
      <w:pPr>
        <w:pStyle w:val="Question"/>
        <w:numPr>
          <w:ilvl w:val="0"/>
          <w:numId w:val="9"/>
        </w:numPr>
      </w:pPr>
      <w:sdt>
        <w:sdtPr>
          <w:alias w:val="Member"/>
          <w:tag w:val="&lt;Member mnisId='4117' dodsId='40456'&gt;"/>
          <w:id w:val="-435298927"/>
          <w:placeholder>
            <w:docPart w:val="FC8983335FE14E59AF871A505CB756D3"/>
          </w:placeholder>
          <w:richText/>
        </w:sdtPr>
        <w:sdtContent>
          <w:r w:rsidRPr="00F27988">
            <w:rPr>
              <w:b/>
            </w:rPr>
            <w:t>Andrea Leadsom:</w:t>
          </w:r>
        </w:sdtContent>
      </w:sdt>
      <w:r>
        <w:t xml:space="preserve"> O</w:t>
      </w:r>
      <w:r w:rsidRPr="007C75FB">
        <w:t>n the subject of energy efficiency, Chancellor, could you take away the proliferation of accreditation schemes for insulation and energy efficiency installers</w:t>
      </w:r>
      <w:r>
        <w:t>?</w:t>
      </w:r>
      <w:r w:rsidRPr="007C75FB">
        <w:t xml:space="preserve"> There are so many of them, and that is what people say is leading to the proliferation of poor installations that people then lose confidence in.</w:t>
      </w:r>
    </w:p>
    <w:p w:rsidR="000E1532" w:rsidP="00EF76CC">
      <w:pPr>
        <w:pStyle w:val="Answer"/>
      </w:pPr>
      <w:sdt>
        <w:sdtPr>
          <w:alias w:val="Witness"/>
          <w:id w:val="1287089993"/>
          <w:placeholder>
            <w:docPart w:val="FC8983335FE14E59AF871A505CB756D3"/>
          </w:placeholder>
          <w:richText/>
        </w:sdtPr>
        <w:sdtContent>
          <w:r w:rsidRPr="006045D0">
            <w:rPr>
              <w:b/>
              <w:i/>
            </w:rPr>
            <w:t>Jeremy Hunt:</w:t>
          </w:r>
          <w:r w:rsidRPr="00F27988">
            <w:rPr>
              <w:b/>
            </w:rPr>
            <w:t xml:space="preserve"> </w:t>
          </w:r>
        </w:sdtContent>
      </w:sdt>
      <w:r>
        <w:t>Obviously, that is an area you know a great deal about, and I will happily take that away and talk about it to Grant Shapps.</w:t>
      </w:r>
    </w:p>
    <w:p w:rsidR="000E1532" w:rsidP="00EF76CC">
      <w:pPr>
        <w:pStyle w:val="Question"/>
        <w:numPr>
          <w:ilvl w:val="0"/>
          <w:numId w:val="9"/>
        </w:numPr>
      </w:pPr>
      <w:sdt>
        <w:sdtPr>
          <w:alias w:val="Member"/>
          <w:tag w:val="&lt;Member mnisId='1390' dodsId='25729'&gt;"/>
          <w:id w:val="-236553386"/>
          <w:placeholder>
            <w:docPart w:val="FC8983335FE14E59AF871A505CB756D3"/>
          </w:placeholder>
          <w:richText/>
        </w:sdtPr>
        <w:sdtContent>
          <w:r w:rsidRPr="004461F5">
            <w:rPr>
              <w:b/>
            </w:rPr>
            <w:t xml:space="preserve">Mr </w:t>
          </w:r>
          <w:r w:rsidR="00C77A15">
            <w:rPr>
              <w:b/>
            </w:rPr>
            <w:t>Baron:</w:t>
          </w:r>
        </w:sdtContent>
      </w:sdt>
      <w:r>
        <w:t xml:space="preserve"> </w:t>
      </w:r>
      <w:r w:rsidRPr="007C75FB">
        <w:t>You</w:t>
      </w:r>
      <w:r>
        <w:t xml:space="preserve"> ha</w:t>
      </w:r>
      <w:r w:rsidRPr="007C75FB">
        <w:t>ve talked in the round about NHS and education spending. Can you confirm that you feel that the increases to both are going to be sufficient to improve services in the NHS, but also stave off the prospect of staffing cuts that headteachers are predicting?</w:t>
      </w:r>
    </w:p>
    <w:p w:rsidR="000E1532" w:rsidP="00EF76CC">
      <w:pPr>
        <w:pStyle w:val="Answer"/>
      </w:pPr>
      <w:sdt>
        <w:sdtPr>
          <w:alias w:val="Witness"/>
          <w:id w:val="54211095"/>
          <w:placeholder>
            <w:docPart w:val="FC8983335FE14E59AF871A505CB756D3"/>
          </w:placeholder>
          <w:richText/>
        </w:sdtPr>
        <w:sdtContent>
          <w:r w:rsidRPr="006045D0">
            <w:rPr>
              <w:b/>
              <w:i/>
            </w:rPr>
            <w:t>Jeremy Hunt:</w:t>
          </w:r>
          <w:r w:rsidRPr="004461F5">
            <w:rPr>
              <w:b/>
            </w:rPr>
            <w:t xml:space="preserve"> </w:t>
          </w:r>
        </w:sdtContent>
      </w:sdt>
      <w:r>
        <w:t xml:space="preserve">I hope so. Amanda Pritchard, the chief executive of NHS England, </w:t>
      </w:r>
      <w:r w:rsidRPr="007C75FB">
        <w:t>said that she believed that the package we announced for the NHS and social care should be enough to deal with the pre</w:t>
      </w:r>
      <w:r>
        <w:t>ssures</w:t>
      </w:r>
      <w:r w:rsidRPr="007C75FB">
        <w:t xml:space="preserve"> she</w:t>
      </w:r>
      <w:r>
        <w:t xml:space="preserve"> i</w:t>
      </w:r>
      <w:r w:rsidRPr="007C75FB">
        <w:t>s facing.</w:t>
      </w:r>
      <w:r>
        <w:t xml:space="preserve"> </w:t>
      </w:r>
      <w:r w:rsidRPr="007C75FB">
        <w:t xml:space="preserve">The campaigners for schools, ahead of the </w:t>
      </w:r>
      <w:r w:rsidR="00F65A0E">
        <w:t>autumn statement</w:t>
      </w:r>
      <w:r w:rsidRPr="007C75FB">
        <w:t>, w</w:t>
      </w:r>
      <w:r>
        <w:t>ere</w:t>
      </w:r>
      <w:r w:rsidRPr="007C75FB">
        <w:t xml:space="preserve"> saying that they believed they needed </w:t>
      </w:r>
      <w:r>
        <w:t xml:space="preserve">£2 </w:t>
      </w:r>
      <w:r w:rsidRPr="007C75FB">
        <w:t>billion, which the IFS confirms restores funding in schools to above 2010 levels per head. So I very much hope so.</w:t>
      </w:r>
    </w:p>
    <w:p w:rsidR="000E1532" w:rsidP="00EF76CC">
      <w:pPr>
        <w:pStyle w:val="Question"/>
        <w:numPr>
          <w:ilvl w:val="0"/>
          <w:numId w:val="9"/>
        </w:numPr>
      </w:pPr>
      <w:sdt>
        <w:sdtPr>
          <w:alias w:val="Member"/>
          <w:tag w:val="&lt;Member mnisId='1390' dodsId='25729'&gt;"/>
          <w:id w:val="886760440"/>
          <w:placeholder>
            <w:docPart w:val="FC8983335FE14E59AF871A505CB756D3"/>
          </w:placeholder>
          <w:richText/>
        </w:sdtPr>
        <w:sdtContent>
          <w:r w:rsidRPr="004461F5">
            <w:rPr>
              <w:b/>
            </w:rPr>
            <w:t xml:space="preserve">Mr </w:t>
          </w:r>
          <w:r w:rsidR="00C77A15">
            <w:rPr>
              <w:b/>
            </w:rPr>
            <w:t>Baron:</w:t>
          </w:r>
        </w:sdtContent>
      </w:sdt>
      <w:r>
        <w:t xml:space="preserve"> Can I therefore move us </w:t>
      </w:r>
      <w:r w:rsidRPr="004345B6" w:rsidR="004345B6">
        <w:t>on to</w:t>
      </w:r>
      <w:r>
        <w:t xml:space="preserve"> defence</w:t>
      </w:r>
      <w:r w:rsidR="007C3494">
        <w:t>?</w:t>
      </w:r>
      <w:r>
        <w:t xml:space="preserve"> In your </w:t>
      </w:r>
      <w:r w:rsidR="00F65A0E">
        <w:t>autumn statement</w:t>
      </w:r>
      <w:r>
        <w:t xml:space="preserve">, you did not commit to increase defence spending. Why was that? </w:t>
      </w:r>
    </w:p>
    <w:p w:rsidR="000E1532" w:rsidP="00EF76CC">
      <w:pPr>
        <w:pStyle w:val="Answer"/>
      </w:pPr>
      <w:sdt>
        <w:sdtPr>
          <w:alias w:val="Witness"/>
          <w:id w:val="1000852024"/>
          <w:placeholder>
            <w:docPart w:val="FC8983335FE14E59AF871A505CB756D3"/>
          </w:placeholder>
          <w:richText/>
        </w:sdtPr>
        <w:sdtContent>
          <w:r w:rsidRPr="006045D0">
            <w:rPr>
              <w:b/>
              <w:i/>
            </w:rPr>
            <w:t>Jeremy Hunt:</w:t>
          </w:r>
        </w:sdtContent>
      </w:sdt>
      <w:r w:rsidRPr="004461F5">
        <w:rPr>
          <w:b/>
        </w:rPr>
        <w:t xml:space="preserve"> </w:t>
      </w:r>
      <w:r>
        <w:t>W</w:t>
      </w:r>
      <w:r w:rsidRPr="006D1DC4">
        <w:t>e did say</w:t>
      </w:r>
      <w:r>
        <w:t>,</w:t>
      </w:r>
      <w:r w:rsidRPr="006D1DC4">
        <w:t xml:space="preserve"> very clearly</w:t>
      </w:r>
      <w:r>
        <w:t>,</w:t>
      </w:r>
      <w:r w:rsidRPr="006D1DC4">
        <w:t xml:space="preserve"> that both I and the Prime Minister believe that defen</w:t>
      </w:r>
      <w:r>
        <w:t>c</w:t>
      </w:r>
      <w:r w:rsidRPr="006D1DC4">
        <w:t>e spending needs to increase. We recogni</w:t>
      </w:r>
      <w:r>
        <w:t>s</w:t>
      </w:r>
      <w:r w:rsidRPr="006D1DC4">
        <w:t>ed the very real pre</w:t>
      </w:r>
      <w:r>
        <w:t>ssure</w:t>
      </w:r>
      <w:r w:rsidRPr="006D1DC4">
        <w:t>s. My views on this</w:t>
      </w:r>
      <w:r>
        <w:t xml:space="preserve"> are</w:t>
      </w:r>
      <w:r w:rsidRPr="006D1DC4">
        <w:t xml:space="preserve"> in the public domain, because I was on the </w:t>
      </w:r>
      <w:r w:rsidRPr="006D1DC4" w:rsidR="007C3494">
        <w:t>Back</w:t>
      </w:r>
      <w:r w:rsidR="007C3494">
        <w:t xml:space="preserve"> </w:t>
      </w:r>
      <w:r w:rsidRPr="006D1DC4" w:rsidR="007C3494">
        <w:t xml:space="preserve">Benches </w:t>
      </w:r>
      <w:r w:rsidRPr="006D1DC4">
        <w:t xml:space="preserve">and I talked about my strong belief that we need to increase </w:t>
      </w:r>
      <w:r>
        <w:t>defence</w:t>
      </w:r>
      <w:r w:rsidRPr="006D1DC4">
        <w:t xml:space="preserve"> spending as a proportion of GDP. </w:t>
      </w:r>
      <w:r>
        <w:t>M</w:t>
      </w:r>
      <w:r w:rsidRPr="006D1DC4">
        <w:t>y views on that are on the record, but I think it</w:t>
      </w:r>
      <w:r>
        <w:t xml:space="preserve"> i</w:t>
      </w:r>
      <w:r w:rsidRPr="006D1DC4">
        <w:t>s very important when you</w:t>
      </w:r>
      <w:r>
        <w:t xml:space="preserve"> a</w:t>
      </w:r>
      <w:r w:rsidRPr="006D1DC4">
        <w:t>re responsible for taxpayers</w:t>
      </w:r>
      <w:r w:rsidRPr="00EC0096" w:rsidR="00EC0096">
        <w:t>’</w:t>
      </w:r>
      <w:r w:rsidRPr="006D1DC4">
        <w:t xml:space="preserve"> funds to know what it is that you</w:t>
      </w:r>
      <w:r>
        <w:t xml:space="preserve"> a</w:t>
      </w:r>
      <w:r w:rsidRPr="006D1DC4">
        <w:t>re buying.</w:t>
      </w:r>
    </w:p>
    <w:p w:rsidR="000E1532" w:rsidP="00EF76CC">
      <w:pPr>
        <w:pStyle w:val="Answer"/>
      </w:pPr>
      <w:r>
        <w:t>W</w:t>
      </w:r>
      <w:r w:rsidRPr="006D1DC4">
        <w:t>e have this process</w:t>
      </w:r>
      <w:r>
        <w:t>,</w:t>
      </w:r>
      <w:r w:rsidRPr="006D1DC4">
        <w:t xml:space="preserve"> </w:t>
      </w:r>
      <w:r w:rsidR="007C3494">
        <w:t>which</w:t>
      </w:r>
      <w:r w:rsidRPr="006D1DC4">
        <w:t xml:space="preserve"> you will be very aware of</w:t>
      </w:r>
      <w:r>
        <w:t>,</w:t>
      </w:r>
      <w:r w:rsidRPr="006D1DC4">
        <w:t xml:space="preserve"> called the integrated review. It led to the largest sustained increase of funding, </w:t>
      </w:r>
      <w:r>
        <w:t>£</w:t>
      </w:r>
      <w:r w:rsidRPr="006D1DC4">
        <w:t xml:space="preserve">16 billion </w:t>
      </w:r>
      <w:r>
        <w:t>from</w:t>
      </w:r>
      <w:r w:rsidRPr="006D1DC4">
        <w:t xml:space="preserve"> memory, since the Cold War</w:t>
      </w:r>
      <w:r>
        <w:t xml:space="preserve"> w</w:t>
      </w:r>
      <w:r w:rsidRPr="006D1DC4">
        <w:t>hen it was announced by the then Prime Minister Boris Johnson</w:t>
      </w:r>
      <w:r>
        <w:t>.</w:t>
      </w:r>
      <w:r w:rsidRPr="006D1DC4">
        <w:t xml:space="preserve"> </w:t>
      </w:r>
      <w:r>
        <w:t>T</w:t>
      </w:r>
      <w:r w:rsidRPr="006D1DC4">
        <w:t>hat was written</w:t>
      </w:r>
      <w:r>
        <w:t>,</w:t>
      </w:r>
      <w:r w:rsidRPr="006D1DC4">
        <w:t xml:space="preserve"> though</w:t>
      </w:r>
      <w:r>
        <w:t>,</w:t>
      </w:r>
      <w:r w:rsidRPr="006D1DC4">
        <w:t xml:space="preserve"> before Ukraine</w:t>
      </w:r>
      <w:r>
        <w:t>.</w:t>
      </w:r>
      <w:r w:rsidRPr="006D1DC4">
        <w:t xml:space="preserve"> </w:t>
      </w:r>
      <w:r>
        <w:t>W</w:t>
      </w:r>
      <w:r w:rsidRPr="006D1DC4">
        <w:t xml:space="preserve">e need to go through a process to update that. But I was very clear in my </w:t>
      </w:r>
      <w:r w:rsidR="00F65A0E">
        <w:t>autumn statement</w:t>
      </w:r>
      <w:r w:rsidRPr="006D1DC4">
        <w:t xml:space="preserve"> this was not pushing things to the right. I wanted that process to be complete ahead of the </w:t>
      </w:r>
      <w:r w:rsidRPr="006D1DC4" w:rsidR="00680CF3">
        <w:t>spring Budget</w:t>
      </w:r>
      <w:r w:rsidRPr="006D1DC4">
        <w:t>.</w:t>
      </w:r>
    </w:p>
    <w:p w:rsidR="000E1532" w:rsidP="00EF76CC">
      <w:pPr>
        <w:pStyle w:val="Question"/>
        <w:numPr>
          <w:ilvl w:val="0"/>
          <w:numId w:val="9"/>
        </w:numPr>
      </w:pPr>
      <w:sdt>
        <w:sdtPr>
          <w:alias w:val="Member"/>
          <w:tag w:val="&lt;Member mnisId='1390' dodsId='25729'&gt;"/>
          <w:id w:val="-1099715652"/>
          <w:placeholder>
            <w:docPart w:val="FC8983335FE14E59AF871A505CB756D3"/>
          </w:placeholder>
          <w:richText/>
        </w:sdtPr>
        <w:sdtContent>
          <w:r w:rsidRPr="004461F5">
            <w:rPr>
              <w:b/>
            </w:rPr>
            <w:t xml:space="preserve">Mr </w:t>
          </w:r>
          <w:r w:rsidR="00C77A15">
            <w:rPr>
              <w:b/>
            </w:rPr>
            <w:t>Baron:</w:t>
          </w:r>
        </w:sdtContent>
      </w:sdt>
      <w:r>
        <w:t xml:space="preserve"> Y</w:t>
      </w:r>
      <w:r w:rsidRPr="006D1DC4">
        <w:t>our views are on the record, as are</w:t>
      </w:r>
      <w:r w:rsidR="00680CF3">
        <w:t xml:space="preserve"> those of</w:t>
      </w:r>
      <w:r w:rsidRPr="006D1DC4">
        <w:t xml:space="preserve"> a number of other Ministers, including the </w:t>
      </w:r>
      <w:r w:rsidR="00EF76CC">
        <w:t>D</w:t>
      </w:r>
      <w:r w:rsidR="00680CF3">
        <w:t xml:space="preserve">efence </w:t>
      </w:r>
      <w:r w:rsidR="00914A59">
        <w:t>Front Bench</w:t>
      </w:r>
      <w:r>
        <w:t>.</w:t>
      </w:r>
      <w:r w:rsidRPr="006D1DC4">
        <w:t xml:space="preserve"> </w:t>
      </w:r>
      <w:r w:rsidRPr="006D1DC4" w:rsidR="00680CF3">
        <w:t xml:space="preserve">Do </w:t>
      </w:r>
      <w:r w:rsidRPr="006D1DC4">
        <w:t>you think there</w:t>
      </w:r>
      <w:r>
        <w:t xml:space="preserve"> i</w:t>
      </w:r>
      <w:r w:rsidRPr="006D1DC4">
        <w:t xml:space="preserve">s a general acceptance within </w:t>
      </w:r>
      <w:r w:rsidRPr="006D1DC4" w:rsidR="00914A59">
        <w:t>Government</w:t>
      </w:r>
      <w:r w:rsidRPr="006D1DC4">
        <w:t xml:space="preserve">, at the very core of </w:t>
      </w:r>
      <w:r w:rsidRPr="006D1DC4" w:rsidR="00914A59">
        <w:t>Government</w:t>
      </w:r>
      <w:r w:rsidRPr="006D1DC4">
        <w:t>, that given events in Ukraine</w:t>
      </w:r>
      <w:r w:rsidR="003B77D4">
        <w:t xml:space="preserve"> and</w:t>
      </w:r>
      <w:r w:rsidRPr="006D1DC4">
        <w:t xml:space="preserve"> geopolitical events generally</w:t>
      </w:r>
      <w:r w:rsidR="008A01F6">
        <w:t>—</w:t>
      </w:r>
      <w:r w:rsidRPr="006D1DC4">
        <w:t>it</w:t>
      </w:r>
      <w:r>
        <w:t xml:space="preserve"> i</w:t>
      </w:r>
      <w:r w:rsidRPr="006D1DC4">
        <w:t>s an increasingly unstable world out there</w:t>
      </w:r>
      <w:r w:rsidR="008A01F6">
        <w:t>—</w:t>
      </w:r>
      <w:r w:rsidRPr="006D1DC4">
        <w:t>there is a value in increasing defen</w:t>
      </w:r>
      <w:r>
        <w:t>c</w:t>
      </w:r>
      <w:r w:rsidRPr="006D1DC4">
        <w:t>e spending on a sustainable basis, if only to act as a deterrence, because war is very expensive at the end of the day</w:t>
      </w:r>
      <w:r>
        <w:t>?</w:t>
      </w:r>
    </w:p>
    <w:p w:rsidR="000E1532" w:rsidP="00EF76CC">
      <w:pPr>
        <w:pStyle w:val="Answer"/>
      </w:pPr>
      <w:sdt>
        <w:sdtPr>
          <w:alias w:val="Witness"/>
          <w:id w:val="2075700127"/>
          <w:placeholder>
            <w:docPart w:val="FC8983335FE14E59AF871A505CB756D3"/>
          </w:placeholder>
          <w:richText/>
        </w:sdtPr>
        <w:sdtContent>
          <w:r w:rsidRPr="006045D0">
            <w:rPr>
              <w:b/>
              <w:i/>
            </w:rPr>
            <w:t>Jeremy Hunt:</w:t>
          </w:r>
          <w:r w:rsidRPr="004461F5">
            <w:rPr>
              <w:b/>
            </w:rPr>
            <w:t xml:space="preserve"> </w:t>
          </w:r>
        </w:sdtContent>
      </w:sdt>
      <w:r>
        <w:t xml:space="preserve">Yes, I do. I also believe, having been Foreign Secretary for a year, </w:t>
      </w:r>
      <w:r w:rsidRPr="006D1DC4">
        <w:t>that it</w:t>
      </w:r>
      <w:r>
        <w:t xml:space="preserve"> i</w:t>
      </w:r>
      <w:r w:rsidRPr="006D1DC4">
        <w:t>s one of the biggest ways that Britain can make a contribution to global p</w:t>
      </w:r>
      <w:r>
        <w:t>eac</w:t>
      </w:r>
      <w:r w:rsidRPr="006D1DC4">
        <w:t xml:space="preserve">e and prosperity, because we have absolutely superb </w:t>
      </w:r>
      <w:r w:rsidRPr="006D1DC4" w:rsidR="003B77D4">
        <w:t xml:space="preserve">Armed Forces </w:t>
      </w:r>
      <w:r w:rsidRPr="006D1DC4">
        <w:t xml:space="preserve">respected throughout the world, </w:t>
      </w:r>
      <w:r w:rsidR="003B77D4">
        <w:t xml:space="preserve">the </w:t>
      </w:r>
      <w:r w:rsidRPr="006D1DC4">
        <w:t xml:space="preserve">second largest military in NATO, and hugely experienced </w:t>
      </w:r>
      <w:r w:rsidRPr="006D1DC4" w:rsidR="003B77D4">
        <w:t xml:space="preserve">Armed Forces </w:t>
      </w:r>
      <w:r w:rsidRPr="006D1DC4">
        <w:t>who</w:t>
      </w:r>
      <w:r>
        <w:t xml:space="preserve"> ha</w:t>
      </w:r>
      <w:r w:rsidRPr="006D1DC4">
        <w:t xml:space="preserve">ve been involved in conflicts in Iraq, Afghanistan, Bosnia and so on. </w:t>
      </w:r>
      <w:r>
        <w:t>T</w:t>
      </w:r>
      <w:r w:rsidRPr="006D1DC4">
        <w:t>here</w:t>
      </w:r>
      <w:r>
        <w:t xml:space="preserve"> i</w:t>
      </w:r>
      <w:r w:rsidRPr="006D1DC4">
        <w:t>s a very important contribution that we can make as a global citizen in defending democracy, open societies and the rule of law.</w:t>
      </w:r>
    </w:p>
    <w:p w:rsidR="000E1532" w:rsidP="00EF76CC">
      <w:pPr>
        <w:pStyle w:val="Question"/>
        <w:numPr>
          <w:ilvl w:val="0"/>
          <w:numId w:val="9"/>
        </w:numPr>
      </w:pPr>
      <w:sdt>
        <w:sdtPr>
          <w:alias w:val="Member"/>
          <w:tag w:val="&lt;Member mnisId='1390' dodsId='25729'&gt;"/>
          <w:id w:val="-1704478478"/>
          <w:placeholder>
            <w:docPart w:val="FC8983335FE14E59AF871A505CB756D3"/>
          </w:placeholder>
          <w:richText/>
        </w:sdtPr>
        <w:sdtContent>
          <w:r w:rsidRPr="004461F5">
            <w:rPr>
              <w:b/>
            </w:rPr>
            <w:t xml:space="preserve">Mr </w:t>
          </w:r>
          <w:r w:rsidR="00C77A15">
            <w:rPr>
              <w:b/>
            </w:rPr>
            <w:t>Baron:</w:t>
          </w:r>
        </w:sdtContent>
      </w:sdt>
      <w:r>
        <w:t xml:space="preserve"> </w:t>
      </w:r>
      <w:r w:rsidRPr="003603E4">
        <w:t>Hard power</w:t>
      </w:r>
      <w:r>
        <w:t xml:space="preserve"> is</w:t>
      </w:r>
      <w:r w:rsidRPr="003603E4">
        <w:t xml:space="preserve"> very important, but so is soft power. As you well know, </w:t>
      </w:r>
      <w:r>
        <w:t xml:space="preserve">as </w:t>
      </w:r>
      <w:r w:rsidRPr="003603E4">
        <w:t>a former Foreign Secretary</w:t>
      </w:r>
      <w:r>
        <w:t>,</w:t>
      </w:r>
      <w:r w:rsidRPr="003603E4">
        <w:t xml:space="preserve"> </w:t>
      </w:r>
      <w:r>
        <w:t>the w</w:t>
      </w:r>
      <w:r w:rsidRPr="003603E4">
        <w:t xml:space="preserve">ork </w:t>
      </w:r>
      <w:r>
        <w:t>of</w:t>
      </w:r>
      <w:r w:rsidRPr="003603E4">
        <w:t xml:space="preserve"> the British Council, the BBC World Service and so forth</w:t>
      </w:r>
      <w:r>
        <w:t xml:space="preserve"> </w:t>
      </w:r>
      <w:r w:rsidR="003B77D4">
        <w:t>is</w:t>
      </w:r>
      <w:r>
        <w:t xml:space="preserve"> i</w:t>
      </w:r>
      <w:r w:rsidRPr="003603E4">
        <w:t>nvaluable in promoting understanding and trust over time. Could I make a plea that you continue with that focus now as Chancellor, given the importance of soft power in trying to avoid the use of h</w:t>
      </w:r>
      <w:r>
        <w:t>ard</w:t>
      </w:r>
      <w:r w:rsidRPr="003603E4">
        <w:t xml:space="preserve"> power </w:t>
      </w:r>
      <w:r w:rsidR="003B77D4">
        <w:t>a</w:t>
      </w:r>
      <w:r w:rsidRPr="003603E4" w:rsidR="003B77D4">
        <w:t xml:space="preserve">t </w:t>
      </w:r>
      <w:r w:rsidRPr="003603E4">
        <w:t>the end of the day</w:t>
      </w:r>
      <w:r w:rsidR="003B77D4">
        <w:t>?</w:t>
      </w:r>
      <w:r w:rsidRPr="003603E4">
        <w:t xml:space="preserve"> </w:t>
      </w:r>
      <w:r w:rsidR="003B77D4">
        <w:t>T</w:t>
      </w:r>
      <w:r w:rsidRPr="003603E4" w:rsidR="003B77D4">
        <w:t xml:space="preserve">he </w:t>
      </w:r>
      <w:r w:rsidRPr="003603E4">
        <w:t>two come as a team, but you always tr</w:t>
      </w:r>
      <w:r>
        <w:t>y</w:t>
      </w:r>
      <w:r w:rsidRPr="003603E4">
        <w:t xml:space="preserve"> the soft power first.</w:t>
      </w:r>
    </w:p>
    <w:p w:rsidR="000E1532" w:rsidP="00EF76CC">
      <w:pPr>
        <w:pStyle w:val="Answer"/>
      </w:pPr>
      <w:sdt>
        <w:sdtPr>
          <w:alias w:val="Witness"/>
          <w:id w:val="-1777092498"/>
          <w:placeholder>
            <w:docPart w:val="FC8983335FE14E59AF871A505CB756D3"/>
          </w:placeholder>
          <w:richText/>
        </w:sdtPr>
        <w:sdtContent>
          <w:r w:rsidRPr="006045D0">
            <w:rPr>
              <w:b/>
              <w:i/>
            </w:rPr>
            <w:t>Jeremy Hunt:</w:t>
          </w:r>
          <w:r w:rsidRPr="004461F5">
            <w:rPr>
              <w:b/>
            </w:rPr>
            <w:t xml:space="preserve"> </w:t>
          </w:r>
        </w:sdtContent>
      </w:sdt>
      <w:r>
        <w:t xml:space="preserve">David Cameron used </w:t>
      </w:r>
      <w:r w:rsidR="003B77D4">
        <w:t xml:space="preserve">to use </w:t>
      </w:r>
      <w:r>
        <w:t>the phrase that we are a “soft power superpower</w:t>
      </w:r>
      <w:r w:rsidR="00F701D6">
        <w:t>”.</w:t>
      </w:r>
      <w:r>
        <w:t xml:space="preserve"> </w:t>
      </w:r>
      <w:r w:rsidRPr="003603E4" w:rsidR="003B77D4">
        <w:t xml:space="preserve">We </w:t>
      </w:r>
      <w:r w:rsidRPr="003603E4">
        <w:t>have enormous cultural reach around the world</w:t>
      </w:r>
      <w:r>
        <w:t>,</w:t>
      </w:r>
      <w:r w:rsidRPr="003603E4">
        <w:t xml:space="preserve"> and it</w:t>
      </w:r>
      <w:r>
        <w:t xml:space="preserve"> i</w:t>
      </w:r>
      <w:r w:rsidRPr="003603E4">
        <w:t>s very important in terms of Britain</w:t>
      </w:r>
      <w:r w:rsidRPr="00EC0096" w:rsidR="00EC0096">
        <w:t>’</w:t>
      </w:r>
      <w:r w:rsidRPr="003603E4">
        <w:t>s role as a force for good in the world. I absolutely recogni</w:t>
      </w:r>
      <w:r>
        <w:t>s</w:t>
      </w:r>
      <w:r w:rsidRPr="003603E4">
        <w:t>e the case you</w:t>
      </w:r>
      <w:r>
        <w:t xml:space="preserve"> a</w:t>
      </w:r>
      <w:r w:rsidRPr="003603E4">
        <w:t>re making.</w:t>
      </w:r>
    </w:p>
    <w:p w:rsidR="000E1532" w:rsidP="00EF76CC">
      <w:pPr>
        <w:pStyle w:val="Question"/>
        <w:numPr>
          <w:ilvl w:val="0"/>
          <w:numId w:val="9"/>
        </w:numPr>
      </w:pPr>
      <w:sdt>
        <w:sdtPr>
          <w:alias w:val="Member"/>
          <w:tag w:val="&lt;Member mnisId='4858' dodsId=''&gt;"/>
          <w:id w:val="1891998757"/>
          <w:placeholder>
            <w:docPart w:val="FC8983335FE14E59AF871A505CB756D3"/>
          </w:placeholder>
          <w:richText/>
        </w:sdtPr>
        <w:sdtContent>
          <w:r w:rsidRPr="004461F5">
            <w:rPr>
              <w:b/>
            </w:rPr>
            <w:t>Danny Kruger:</w:t>
          </w:r>
        </w:sdtContent>
      </w:sdt>
      <w:r>
        <w:t xml:space="preserve"> Chancellor, earlier in the session you mentioned that £8 billion is going into health and social care, and you stressed the importance of getting good value for money from that. I think you said the way to do that is through real public service reform. I am very pleased to hear that, because I think that perhaps the only tragedy of the Brexit years was the loss of focus on public service reform </w:t>
      </w:r>
      <w:r w:rsidR="003B77D4">
        <w:t>that</w:t>
      </w:r>
      <w:r>
        <w:t xml:space="preserve"> had preceded 2016. The Government you were part of under David Cameron set a whole train of reforms in place. I would like to see a return to that.</w:t>
      </w:r>
    </w:p>
    <w:p w:rsidR="000E1532" w:rsidP="00EF76CC">
      <w:pPr>
        <w:pStyle w:val="Question"/>
        <w:numPr>
          <w:ilvl w:val="0"/>
          <w:numId w:val="0"/>
        </w:numPr>
        <w:ind w:left="794"/>
      </w:pPr>
      <w:r>
        <w:t>Can you just flesh out what you mean by public service reform? You mentioned Patricia Hewitt</w:t>
      </w:r>
      <w:r w:rsidR="008A01F6">
        <w:t>—</w:t>
      </w:r>
      <w:r>
        <w:t>delighted to draw on the expertise of the Blair era</w:t>
      </w:r>
      <w:r w:rsidR="008A01F6">
        <w:t>—</w:t>
      </w:r>
      <w:r>
        <w:t xml:space="preserve">but what are you </w:t>
      </w:r>
      <w:r w:rsidR="003B77D4">
        <w:t>t</w:t>
      </w:r>
      <w:r>
        <w:t>asking</w:t>
      </w:r>
      <w:r>
        <w:t xml:space="preserve"> her to do? Crucially, do you agree with me that the great objective should be to reduce demand on the state, rather than just improve the efficiency of the supply? How do we achieve that?</w:t>
      </w:r>
    </w:p>
    <w:p w:rsidR="000E1532" w:rsidP="00EF76CC">
      <w:pPr>
        <w:pStyle w:val="Answer"/>
      </w:pPr>
      <w:sdt>
        <w:sdtPr>
          <w:alias w:val="Witness"/>
          <w:id w:val="1071621703"/>
          <w:placeholder>
            <w:docPart w:val="FC8983335FE14E59AF871A505CB756D3"/>
          </w:placeholder>
          <w:richText/>
        </w:sdtPr>
        <w:sdtContent>
          <w:r w:rsidRPr="006045D0">
            <w:rPr>
              <w:b/>
              <w:i/>
            </w:rPr>
            <w:t>Jeremy Hunt:</w:t>
          </w:r>
        </w:sdtContent>
      </w:sdt>
      <w:r w:rsidRPr="004461F5">
        <w:rPr>
          <w:b/>
        </w:rPr>
        <w:t xml:space="preserve"> </w:t>
      </w:r>
      <w:r>
        <w:t>I</w:t>
      </w:r>
      <w:r w:rsidRPr="003603E4">
        <w:t>t</w:t>
      </w:r>
      <w:r>
        <w:t xml:space="preserve"> i</w:t>
      </w:r>
      <w:r w:rsidRPr="003603E4">
        <w:t>s right to start with the NHS</w:t>
      </w:r>
      <w:r>
        <w:t>,</w:t>
      </w:r>
      <w:r w:rsidRPr="003603E4">
        <w:t xml:space="preserve"> because that</w:t>
      </w:r>
      <w:r>
        <w:t xml:space="preserve"> i</w:t>
      </w:r>
      <w:r w:rsidRPr="003603E4">
        <w:t>s the biggest single area where we can see demand going up</w:t>
      </w:r>
      <w:r w:rsidR="00262886">
        <w:t>,</w:t>
      </w:r>
      <w:r w:rsidRPr="003603E4">
        <w:t xml:space="preserve"> because of an ag</w:t>
      </w:r>
      <w:r>
        <w:t>e</w:t>
      </w:r>
      <w:r w:rsidRPr="003603E4">
        <w:t xml:space="preserve">ing population, new medicines coming on stream </w:t>
      </w:r>
      <w:r>
        <w:t xml:space="preserve">and </w:t>
      </w:r>
      <w:r w:rsidRPr="003603E4">
        <w:t xml:space="preserve">very big pressures. </w:t>
      </w:r>
      <w:r>
        <w:t>B</w:t>
      </w:r>
      <w:r w:rsidRPr="003603E4">
        <w:t>ut there</w:t>
      </w:r>
      <w:r>
        <w:t xml:space="preserve"> i</w:t>
      </w:r>
      <w:r w:rsidRPr="003603E4">
        <w:t>s also the biggest opportunity</w:t>
      </w:r>
      <w:r>
        <w:t>,</w:t>
      </w:r>
      <w:r w:rsidRPr="003603E4">
        <w:t xml:space="preserve"> and the real heart of that is to move to prevention rather than cure</w:t>
      </w:r>
      <w:r w:rsidR="00262886">
        <w:t xml:space="preserve"> and</w:t>
      </w:r>
      <w:r w:rsidRPr="003603E4">
        <w:t xml:space="preserve"> to tackle diseases upstream. If you diagnose a cancer at stage </w:t>
      </w:r>
      <w:r w:rsidR="00262886">
        <w:t>1</w:t>
      </w:r>
      <w:r w:rsidRPr="003603E4">
        <w:t xml:space="preserve"> or </w:t>
      </w:r>
      <w:r w:rsidR="00262886">
        <w:t>2</w:t>
      </w:r>
      <w:r w:rsidRPr="003603E4">
        <w:t>, it</w:t>
      </w:r>
      <w:r>
        <w:t xml:space="preserve"> i</w:t>
      </w:r>
      <w:r w:rsidRPr="003603E4">
        <w:t xml:space="preserve">s much cheaper than stage </w:t>
      </w:r>
      <w:r w:rsidR="00262886">
        <w:t>3</w:t>
      </w:r>
      <w:r w:rsidRPr="003603E4">
        <w:t xml:space="preserve"> or </w:t>
      </w:r>
      <w:r w:rsidR="00262886">
        <w:t>4</w:t>
      </w:r>
      <w:r>
        <w:t>,</w:t>
      </w:r>
      <w:r w:rsidRPr="003603E4">
        <w:t xml:space="preserve"> and</w:t>
      </w:r>
      <w:r>
        <w:t xml:space="preserve"> the</w:t>
      </w:r>
      <w:r w:rsidRPr="003603E4">
        <w:t xml:space="preserve"> patient is much more likely to live. </w:t>
      </w:r>
      <w:r w:rsidR="00262886">
        <w:t>There are a</w:t>
      </w:r>
      <w:r w:rsidRPr="003603E4" w:rsidR="00262886">
        <w:t xml:space="preserve">ll </w:t>
      </w:r>
      <w:r w:rsidRPr="003603E4">
        <w:t>sorts of reasons why you would want to do that.</w:t>
      </w:r>
    </w:p>
    <w:p w:rsidR="000E1532" w:rsidP="00EF76CC">
      <w:pPr>
        <w:pStyle w:val="Answer"/>
      </w:pPr>
      <w:r w:rsidRPr="003603E4">
        <w:t xml:space="preserve">The pandemic meant the NHS had to focus on an immediate priority to make sure people with </w:t>
      </w:r>
      <w:r>
        <w:t>C</w:t>
      </w:r>
      <w:r w:rsidRPr="003603E4">
        <w:t>ovid got the lifesaving treatment they need and we</w:t>
      </w:r>
      <w:r>
        <w:t xml:space="preserve"> a</w:t>
      </w:r>
      <w:r w:rsidRPr="003603E4">
        <w:t>re incredibly grateful to them for what they did. Actually, public service reform did continue, because Matt Hancock as Health Secretary piloted the Health and Care Bill through the House of Commons</w:t>
      </w:r>
      <w:r w:rsidR="00A7497D">
        <w:t>.</w:t>
      </w:r>
      <w:r w:rsidRPr="003603E4">
        <w:t xml:space="preserve"> </w:t>
      </w:r>
      <w:r w:rsidRPr="003603E4" w:rsidR="00A7497D">
        <w:t>The integrated care boards</w:t>
      </w:r>
      <w:r w:rsidR="008A01F6">
        <w:t>—</w:t>
      </w:r>
      <w:r w:rsidRPr="003603E4" w:rsidR="00A7497D">
        <w:t>it</w:t>
      </w:r>
      <w:r w:rsidR="00A7497D">
        <w:t xml:space="preserve"> </w:t>
      </w:r>
      <w:r>
        <w:t>i</w:t>
      </w:r>
      <w:r w:rsidRPr="003603E4">
        <w:t>s a technical name</w:t>
      </w:r>
      <w:r w:rsidR="008A01F6">
        <w:t>—</w:t>
      </w:r>
      <w:r w:rsidR="00A7497D">
        <w:t>are</w:t>
      </w:r>
      <w:r w:rsidRPr="003603E4">
        <w:t xml:space="preserve"> designed to bring together health and care systems locally so they can focus on prevention and not cur</w:t>
      </w:r>
      <w:r>
        <w:t>e</w:t>
      </w:r>
      <w:r w:rsidRPr="003603E4">
        <w:t>.</w:t>
      </w:r>
    </w:p>
    <w:p w:rsidR="000E1532" w:rsidP="00EF76CC">
      <w:pPr>
        <w:pStyle w:val="Answer"/>
      </w:pPr>
      <w:r w:rsidRPr="003603E4">
        <w:t xml:space="preserve">The reason that the </w:t>
      </w:r>
      <w:r>
        <w:t>H</w:t>
      </w:r>
      <w:r w:rsidRPr="003603E4">
        <w:t xml:space="preserve">ealth </w:t>
      </w:r>
      <w:r>
        <w:t>Secretary</w:t>
      </w:r>
      <w:r w:rsidRPr="003603E4">
        <w:t xml:space="preserve"> and I asked Patricia </w:t>
      </w:r>
      <w:r>
        <w:t>Hewitt</w:t>
      </w:r>
      <w:r w:rsidRPr="003603E4">
        <w:t xml:space="preserve"> to do this review </w:t>
      </w:r>
      <w:r w:rsidR="00A7497D">
        <w:t>is that</w:t>
      </w:r>
      <w:r w:rsidRPr="003603E4">
        <w:t xml:space="preserve"> she</w:t>
      </w:r>
      <w:r>
        <w:t xml:space="preserve"> i</w:t>
      </w:r>
      <w:r w:rsidRPr="003603E4">
        <w:t>s running one of those integrated care boards in Norfolk and Wave</w:t>
      </w:r>
      <w:r>
        <w:t>ney</w:t>
      </w:r>
      <w:r w:rsidRPr="003603E4">
        <w:t>.</w:t>
      </w:r>
      <w:r>
        <w:t xml:space="preserve"> </w:t>
      </w:r>
      <w:r w:rsidRPr="003603E4">
        <w:t>She</w:t>
      </w:r>
      <w:r>
        <w:t xml:space="preserve"> i</w:t>
      </w:r>
      <w:r w:rsidRPr="003603E4">
        <w:t>s very experienced as a former Health Secretary</w:t>
      </w:r>
      <w:r>
        <w:t>.</w:t>
      </w:r>
      <w:r w:rsidRPr="003603E4">
        <w:t xml:space="preserve"> </w:t>
      </w:r>
      <w:r>
        <w:t>W</w:t>
      </w:r>
      <w:r w:rsidRPr="003603E4">
        <w:t xml:space="preserve">e wanted to make sure these new local </w:t>
      </w:r>
      <w:r>
        <w:t>NHSs</w:t>
      </w:r>
      <w:r w:rsidRPr="003603E4">
        <w:t xml:space="preserve"> work</w:t>
      </w:r>
      <w:r w:rsidR="00A7497D">
        <w:t>.</w:t>
      </w:r>
      <w:r w:rsidRPr="003603E4">
        <w:t xml:space="preserve"> </w:t>
      </w:r>
      <w:r w:rsidRPr="003603E4" w:rsidR="00A7497D">
        <w:t>She</w:t>
      </w:r>
      <w:r w:rsidR="00A7497D">
        <w:t xml:space="preserve"> </w:t>
      </w:r>
      <w:r>
        <w:t>i</w:t>
      </w:r>
      <w:r w:rsidRPr="003603E4">
        <w:t>s very committed to tackling waste and inefficiency</w:t>
      </w:r>
      <w:r w:rsidR="009A02B0">
        <w:t>,</w:t>
      </w:r>
      <w:r w:rsidRPr="003603E4">
        <w:t xml:space="preserve"> and to making sure that we empower local NHSs in the same way that we empower heads of schools to be creative</w:t>
      </w:r>
      <w:r w:rsidR="00A7497D">
        <w:t xml:space="preserve"> and</w:t>
      </w:r>
      <w:r w:rsidRPr="003603E4">
        <w:t xml:space="preserve"> use their freedoms to make change</w:t>
      </w:r>
      <w:r>
        <w:t xml:space="preserve"> happen</w:t>
      </w:r>
      <w:r w:rsidRPr="003603E4">
        <w:t xml:space="preserve"> on the ground.</w:t>
      </w:r>
    </w:p>
    <w:p w:rsidR="000E1532" w:rsidP="00EF76CC">
      <w:pPr>
        <w:pStyle w:val="Answer"/>
      </w:pPr>
      <w:r w:rsidRPr="003603E4">
        <w:t>I have a concern</w:t>
      </w:r>
      <w:r>
        <w:t>,</w:t>
      </w:r>
      <w:r w:rsidRPr="003603E4">
        <w:t xml:space="preserve"> </w:t>
      </w:r>
      <w:r w:rsidR="009A02B0">
        <w:t>which</w:t>
      </w:r>
      <w:r w:rsidRPr="003603E4">
        <w:t xml:space="preserve"> is no secret because I</w:t>
      </w:r>
      <w:r>
        <w:t xml:space="preserve"> ha</w:t>
      </w:r>
      <w:r w:rsidRPr="003603E4">
        <w:t xml:space="preserve">ve written about it publicly many times, that we have more targets in the NHS than any other healthcare system in the world. </w:t>
      </w:r>
      <w:r w:rsidR="009A02B0">
        <w:t>I think t</w:t>
      </w:r>
      <w:r w:rsidRPr="003603E4">
        <w:t>hat stops the NHS being efficient.</w:t>
      </w:r>
      <w:r>
        <w:t xml:space="preserve"> </w:t>
      </w:r>
      <w:r w:rsidRPr="00E00A2A">
        <w:t>I</w:t>
      </w:r>
      <w:r>
        <w:t xml:space="preserve"> a</w:t>
      </w:r>
      <w:r w:rsidRPr="00E00A2A">
        <w:t xml:space="preserve">m hoping Patricia </w:t>
      </w:r>
      <w:r>
        <w:t>Hewitt</w:t>
      </w:r>
      <w:r w:rsidRPr="00EC0096" w:rsidR="00EC0096">
        <w:t>’</w:t>
      </w:r>
      <w:r>
        <w:t>s</w:t>
      </w:r>
      <w:r w:rsidRPr="00E00A2A">
        <w:t xml:space="preserve"> review will help us to move in the right direction.</w:t>
      </w:r>
    </w:p>
    <w:p w:rsidR="000E1532" w:rsidP="00EF76CC">
      <w:pPr>
        <w:pStyle w:val="Question"/>
        <w:numPr>
          <w:ilvl w:val="0"/>
          <w:numId w:val="9"/>
        </w:numPr>
      </w:pPr>
      <w:sdt>
        <w:sdtPr>
          <w:alias w:val="Member"/>
          <w:tag w:val="&lt;Member mnisId='4858' dodsId=''&gt;"/>
          <w:id w:val="-1417322673"/>
          <w:placeholder>
            <w:docPart w:val="FC8983335FE14E59AF871A505CB756D3"/>
          </w:placeholder>
          <w:richText/>
        </w:sdtPr>
        <w:sdtContent>
          <w:r w:rsidRPr="004461F5">
            <w:rPr>
              <w:b/>
            </w:rPr>
            <w:t>Danny Kruger:</w:t>
          </w:r>
        </w:sdtContent>
      </w:sdt>
      <w:r>
        <w:t xml:space="preserve"> I completely applaud the ambition</w:t>
      </w:r>
      <w:r w:rsidRPr="00E00A2A">
        <w:t xml:space="preserve"> of the I</w:t>
      </w:r>
      <w:r>
        <w:t>CB</w:t>
      </w:r>
      <w:r w:rsidRPr="00E00A2A">
        <w:t>s and the idea of not only integrating but locali</w:t>
      </w:r>
      <w:r>
        <w:t>s</w:t>
      </w:r>
      <w:r w:rsidRPr="00E00A2A">
        <w:t>ing the health and social care system</w:t>
      </w:r>
      <w:r>
        <w:t>.</w:t>
      </w:r>
      <w:r w:rsidRPr="00E00A2A">
        <w:t xml:space="preserve"> </w:t>
      </w:r>
      <w:r>
        <w:t xml:space="preserve">It </w:t>
      </w:r>
      <w:r w:rsidRPr="00E00A2A">
        <w:t>is absolutely right. Thank you for that.</w:t>
      </w:r>
    </w:p>
    <w:p w:rsidR="000E1532" w:rsidP="00EF76CC">
      <w:pPr>
        <w:pStyle w:val="Question"/>
        <w:numPr>
          <w:ilvl w:val="0"/>
          <w:numId w:val="0"/>
        </w:numPr>
        <w:ind w:left="794"/>
      </w:pPr>
      <w:r>
        <w:t>L</w:t>
      </w:r>
      <w:r w:rsidRPr="00E00A2A">
        <w:t>astly</w:t>
      </w:r>
      <w:r w:rsidR="00E17BB6">
        <w:t>,</w:t>
      </w:r>
      <w:r w:rsidRPr="00E00A2A">
        <w:t xml:space="preserve"> education</w:t>
      </w:r>
      <w:r>
        <w:t>,</w:t>
      </w:r>
      <w:r w:rsidRPr="00E00A2A">
        <w:t xml:space="preserve"> or more broadly skills and welfare,</w:t>
      </w:r>
      <w:r w:rsidR="00E17BB6">
        <w:t xml:space="preserve"> is</w:t>
      </w:r>
      <w:r w:rsidRPr="00E00A2A">
        <w:t xml:space="preserve"> </w:t>
      </w:r>
      <w:r>
        <w:t xml:space="preserve">a </w:t>
      </w:r>
      <w:r w:rsidRPr="00E00A2A">
        <w:t>major priority</w:t>
      </w:r>
      <w:r>
        <w:t xml:space="preserve"> here</w:t>
      </w:r>
      <w:r w:rsidRPr="00E00A2A">
        <w:t xml:space="preserve">. </w:t>
      </w:r>
      <w:r>
        <w:t>D</w:t>
      </w:r>
      <w:r w:rsidRPr="00E00A2A">
        <w:t>o you not agree that</w:t>
      </w:r>
      <w:r w:rsidR="00752535">
        <w:t>,</w:t>
      </w:r>
      <w:r w:rsidRPr="00E00A2A">
        <w:t xml:space="preserve"> in order</w:t>
      </w:r>
      <w:r>
        <w:t xml:space="preserve"> </w:t>
      </w:r>
      <w:r w:rsidRPr="00E00A2A">
        <w:t xml:space="preserve">to save money </w:t>
      </w:r>
      <w:r>
        <w:t>and create</w:t>
      </w:r>
      <w:r w:rsidRPr="00E00A2A">
        <w:t xml:space="preserve"> value for</w:t>
      </w:r>
      <w:r>
        <w:t xml:space="preserve"> the</w:t>
      </w:r>
      <w:r w:rsidRPr="00E00A2A">
        <w:t xml:space="preserve"> taxpayer</w:t>
      </w:r>
      <w:r>
        <w:t>,</w:t>
      </w:r>
      <w:r w:rsidRPr="00E00A2A">
        <w:t xml:space="preserve"> and </w:t>
      </w:r>
      <w:r w:rsidR="00752535">
        <w:t xml:space="preserve">to </w:t>
      </w:r>
      <w:r w:rsidRPr="00E00A2A">
        <w:t>deliver the transition we need</w:t>
      </w:r>
      <w:r w:rsidR="008A01F6">
        <w:t>—</w:t>
      </w:r>
      <w:r w:rsidRPr="00E00A2A">
        <w:t>we mentioned ins</w:t>
      </w:r>
      <w:r>
        <w:t>ulation</w:t>
      </w:r>
      <w:r w:rsidRPr="00E00A2A">
        <w:t xml:space="preserve"> in</w:t>
      </w:r>
      <w:r>
        <w:t>stallers</w:t>
      </w:r>
      <w:r w:rsidRPr="00E00A2A">
        <w:t xml:space="preserve"> and so on</w:t>
      </w:r>
      <w:r w:rsidR="008A01F6">
        <w:t>—</w:t>
      </w:r>
      <w:r>
        <w:t>w</w:t>
      </w:r>
      <w:r w:rsidRPr="00E00A2A">
        <w:t>e need a skills revolution</w:t>
      </w:r>
      <w:r w:rsidR="00EF76CC">
        <w:t>?</w:t>
      </w:r>
      <w:r w:rsidRPr="00E00A2A">
        <w:t xml:space="preserve"> You</w:t>
      </w:r>
      <w:r>
        <w:t xml:space="preserve"> ha</w:t>
      </w:r>
      <w:r w:rsidRPr="00E00A2A">
        <w:t>ve set out your ambition on that.</w:t>
      </w:r>
    </w:p>
    <w:p w:rsidR="000E1532" w:rsidP="00EF76CC">
      <w:pPr>
        <w:pStyle w:val="Question"/>
        <w:numPr>
          <w:ilvl w:val="0"/>
          <w:numId w:val="0"/>
        </w:numPr>
        <w:ind w:left="794"/>
      </w:pPr>
      <w:r w:rsidRPr="00E00A2A">
        <w:t xml:space="preserve">Is part of the answer </w:t>
      </w:r>
      <w:r w:rsidR="00752535">
        <w:t xml:space="preserve">not </w:t>
      </w:r>
      <w:r w:rsidRPr="00E00A2A">
        <w:t xml:space="preserve">to radically reduce </w:t>
      </w:r>
      <w:r>
        <w:t>HE</w:t>
      </w:r>
      <w:r w:rsidRPr="00E00A2A">
        <w:t xml:space="preserve"> in this country</w:t>
      </w:r>
      <w:r>
        <w:t>?</w:t>
      </w:r>
      <w:r w:rsidRPr="00E00A2A">
        <w:t xml:space="preserve"> </w:t>
      </w:r>
      <w:r>
        <w:t>W</w:t>
      </w:r>
      <w:r w:rsidRPr="00E00A2A">
        <w:t>e are spending too much on putting too many young people through university.</w:t>
      </w:r>
      <w:r>
        <w:t xml:space="preserve"> </w:t>
      </w:r>
      <w:r w:rsidRPr="00E00A2A">
        <w:t xml:space="preserve">We need to be </w:t>
      </w:r>
      <w:r w:rsidRPr="00E00A2A" w:rsidR="00752535">
        <w:t xml:space="preserve">balancing </w:t>
      </w:r>
      <w:r w:rsidRPr="00E00A2A">
        <w:t>invest</w:t>
      </w:r>
      <w:r w:rsidR="00752535">
        <w:t>ment</w:t>
      </w:r>
      <w:r w:rsidR="008A01F6">
        <w:t>—</w:t>
      </w:r>
      <w:r w:rsidR="00752535">
        <w:t xml:space="preserve">well, </w:t>
      </w:r>
      <w:r>
        <w:t>m</w:t>
      </w:r>
      <w:r w:rsidRPr="00E00A2A">
        <w:t xml:space="preserve">aybe taking some of that budget out </w:t>
      </w:r>
      <w:r w:rsidR="00752535">
        <w:t>and</w:t>
      </w:r>
      <w:r w:rsidRPr="00E00A2A">
        <w:t xml:space="preserve"> returning it</w:t>
      </w:r>
      <w:r w:rsidR="00752535">
        <w:t xml:space="preserve"> to</w:t>
      </w:r>
      <w:r w:rsidRPr="00E00A2A">
        <w:t xml:space="preserve"> taxpayers</w:t>
      </w:r>
      <w:r w:rsidR="008A01F6">
        <w:t>—</w:t>
      </w:r>
      <w:r w:rsidRPr="00E00A2A">
        <w:t xml:space="preserve">much more towards </w:t>
      </w:r>
      <w:r>
        <w:t>FE</w:t>
      </w:r>
      <w:r w:rsidRPr="00E00A2A">
        <w:t xml:space="preserve"> and vocational skills.</w:t>
      </w:r>
    </w:p>
    <w:p w:rsidR="000E1532" w:rsidP="00EF76CC">
      <w:pPr>
        <w:pStyle w:val="Answer"/>
      </w:pPr>
      <w:sdt>
        <w:sdtPr>
          <w:alias w:val="Witness"/>
          <w:id w:val="1885129913"/>
          <w:placeholder>
            <w:docPart w:val="FC8983335FE14E59AF871A505CB756D3"/>
          </w:placeholder>
          <w:richText/>
        </w:sdtPr>
        <w:sdtContent>
          <w:r w:rsidRPr="006045D0">
            <w:rPr>
              <w:b/>
              <w:i/>
            </w:rPr>
            <w:t>Jeremy Hunt:</w:t>
          </w:r>
          <w:r w:rsidRPr="004461F5">
            <w:rPr>
              <w:b/>
            </w:rPr>
            <w:t xml:space="preserve"> </w:t>
          </w:r>
        </w:sdtContent>
      </w:sdt>
      <w:r>
        <w:t xml:space="preserve">I do not look at it in quite that binary way. HE is one of our great success stories. I think we have fantastic universities. The 50% of school leaders who go to university, on the whole, get a very good education in this country. I am concerned about the 50% who do not. </w:t>
      </w:r>
      <w:r w:rsidR="00752535">
        <w:t xml:space="preserve">The </w:t>
      </w:r>
      <w:r>
        <w:t xml:space="preserve">way I would phrase what you have just said is </w:t>
      </w:r>
      <w:r w:rsidR="00752535">
        <w:t xml:space="preserve">that </w:t>
      </w:r>
      <w:r>
        <w:t>I would like to see the same revolution in quality in FE that we have had in HE. I would like to know that every single one of our school leaders leaves with the skill levels necessary to get a decent wage and make a contribution to a modern, dynamic economy.</w:t>
      </w:r>
    </w:p>
    <w:p w:rsidR="000E1532" w:rsidP="00EF76CC">
      <w:pPr>
        <w:pStyle w:val="Answer"/>
      </w:pPr>
      <w:r>
        <w:t xml:space="preserve">It will not surprise you to know that I am concerned that is not the case at the moment. That is why I commissioned a lot of work in the </w:t>
      </w:r>
      <w:r w:rsidR="00F65A0E">
        <w:t>autumn statement</w:t>
      </w:r>
      <w:r>
        <w:t xml:space="preserve"> to </w:t>
      </w:r>
      <w:r w:rsidR="00752535">
        <w:t>try to</w:t>
      </w:r>
      <w:r>
        <w:t xml:space="preserve"> work it out. What I do not want to do is another big review. We have had very good reviews. We have very good policies in place like T-</w:t>
      </w:r>
      <w:r w:rsidR="00752535">
        <w:t>levels</w:t>
      </w:r>
      <w:r>
        <w:t>,</w:t>
      </w:r>
      <w:r w:rsidR="00752535">
        <w:t xml:space="preserve"> lifelong learning entitle</w:t>
      </w:r>
      <w:r>
        <w:t>ments, bootcamps</w:t>
      </w:r>
      <w:r w:rsidR="00752535">
        <w:t xml:space="preserve"> and</w:t>
      </w:r>
      <w:r>
        <w:t xml:space="preserve"> the </w:t>
      </w:r>
      <w:r w:rsidR="00752535">
        <w:t>White Paper</w:t>
      </w:r>
      <w:r>
        <w:t xml:space="preserve">. </w:t>
      </w:r>
      <w:r w:rsidRPr="004421D2">
        <w:t>But I want to understand</w:t>
      </w:r>
      <w:r w:rsidR="00752535">
        <w:t>:</w:t>
      </w:r>
      <w:r w:rsidRPr="004421D2">
        <w:t xml:space="preserve"> in the end</w:t>
      </w:r>
      <w:r>
        <w:t>,</w:t>
      </w:r>
      <w:r w:rsidRPr="004421D2">
        <w:t xml:space="preserve"> put</w:t>
      </w:r>
      <w:r w:rsidR="00752535">
        <w:t>ting</w:t>
      </w:r>
      <w:r w:rsidRPr="004421D2">
        <w:t xml:space="preserve"> all these things together</w:t>
      </w:r>
      <w:r>
        <w:t xml:space="preserve">, </w:t>
      </w:r>
      <w:r w:rsidRPr="004421D2">
        <w:t xml:space="preserve">are we going to be giving our young people the same skills that they </w:t>
      </w:r>
      <w:r w:rsidR="00752535">
        <w:t>would get in</w:t>
      </w:r>
      <w:r w:rsidRPr="004421D2">
        <w:t xml:space="preserve"> Germany or Japan</w:t>
      </w:r>
      <w:r>
        <w:t>?</w:t>
      </w:r>
      <w:r w:rsidRPr="004421D2">
        <w:t xml:space="preserve"> </w:t>
      </w:r>
      <w:r>
        <w:t>I</w:t>
      </w:r>
      <w:r w:rsidRPr="004421D2">
        <w:t>f not, what do we need to do to change it</w:t>
      </w:r>
      <w:r>
        <w:t>?</w:t>
      </w:r>
    </w:p>
    <w:p w:rsidR="000E1532" w:rsidP="00EF76CC">
      <w:pPr>
        <w:pStyle w:val="Question"/>
        <w:numPr>
          <w:ilvl w:val="0"/>
          <w:numId w:val="9"/>
        </w:numPr>
      </w:pPr>
      <w:sdt>
        <w:sdtPr>
          <w:alias w:val="Member"/>
          <w:tag w:val="&lt;Member mnisId='491' dodsId='25642'&gt;"/>
          <w:id w:val="-997879613"/>
          <w:placeholder>
            <w:docPart w:val="FC8983335FE14E59AF871A505CB756D3"/>
          </w:placeholder>
          <w:richText/>
        </w:sdtPr>
        <w:sdtContent>
          <w:r w:rsidRPr="004461F5">
            <w:rPr>
              <w:b/>
            </w:rPr>
            <w:t>Dame Angela Eagle:</w:t>
          </w:r>
        </w:sdtContent>
      </w:sdt>
      <w:r>
        <w:t xml:space="preserve"> </w:t>
      </w:r>
      <w:r w:rsidRPr="0078384C">
        <w:t>Chancellor</w:t>
      </w:r>
      <w:r>
        <w:t>,</w:t>
      </w:r>
      <w:r w:rsidRPr="0078384C">
        <w:t xml:space="preserve"> </w:t>
      </w:r>
      <w:r>
        <w:t>t</w:t>
      </w:r>
      <w:r w:rsidRPr="0078384C">
        <w:t xml:space="preserve">his year alone your party has given us three Prime Ministers, four Chancellors, four different versions of a Conservative Government </w:t>
      </w:r>
      <w:r>
        <w:t xml:space="preserve">and </w:t>
      </w:r>
      <w:r w:rsidRPr="0078384C">
        <w:t>six fiscal events</w:t>
      </w:r>
      <w:r w:rsidR="007B5D93">
        <w:t>, while</w:t>
      </w:r>
      <w:r w:rsidRPr="0078384C">
        <w:t xml:space="preserve"> 147 members of the Government, including 32 Cabinet </w:t>
      </w:r>
      <w:r w:rsidRPr="0078384C" w:rsidR="007B5D93">
        <w:t>Ministers</w:t>
      </w:r>
      <w:r w:rsidRPr="0078384C">
        <w:t>, have resigned or been sacked. What effect do you think this chaos has had on our economic prospects and our international reputation?</w:t>
      </w:r>
    </w:p>
    <w:p w:rsidR="000E1532" w:rsidP="00EF76CC">
      <w:pPr>
        <w:pStyle w:val="Answer"/>
      </w:pPr>
      <w:sdt>
        <w:sdtPr>
          <w:alias w:val="Witness"/>
          <w:id w:val="434017773"/>
          <w:placeholder>
            <w:docPart w:val="FC8983335FE14E59AF871A505CB756D3"/>
          </w:placeholder>
          <w:richText/>
        </w:sdtPr>
        <w:sdtContent>
          <w:r w:rsidRPr="006045D0">
            <w:rPr>
              <w:b/>
              <w:i/>
            </w:rPr>
            <w:t>Jeremy Hunt:</w:t>
          </w:r>
          <w:r w:rsidRPr="004461F5">
            <w:rPr>
              <w:b/>
            </w:rPr>
            <w:t xml:space="preserve"> </w:t>
          </w:r>
        </w:sdtContent>
      </w:sdt>
      <w:r>
        <w:t>I wish w</w:t>
      </w:r>
      <w:r w:rsidRPr="0078384C">
        <w:t>e had</w:t>
      </w:r>
      <w:r>
        <w:t xml:space="preserve"> </w:t>
      </w:r>
      <w:r w:rsidRPr="0078384C">
        <w:t>n</w:t>
      </w:r>
      <w:r>
        <w:t>o</w:t>
      </w:r>
      <w:r w:rsidRPr="0078384C">
        <w:t xml:space="preserve">t had that level of instability, but I produced an </w:t>
      </w:r>
      <w:r w:rsidR="00F65A0E">
        <w:t>autumn statement</w:t>
      </w:r>
      <w:r w:rsidRPr="0078384C">
        <w:t xml:space="preserve"> that is designed to restore economic stability and consistency of economic policy</w:t>
      </w:r>
      <w:r w:rsidR="007B5D93">
        <w:noBreakHyphen/>
      </w:r>
      <w:r w:rsidRPr="0078384C">
        <w:t xml:space="preserve">making. </w:t>
      </w:r>
      <w:r>
        <w:t>I hope w</w:t>
      </w:r>
      <w:r w:rsidRPr="0078384C">
        <w:t>e can turn the page on all that instability.</w:t>
      </w:r>
    </w:p>
    <w:p w:rsidR="000E1532" w:rsidP="00EF76CC">
      <w:pPr>
        <w:pStyle w:val="Question"/>
        <w:numPr>
          <w:ilvl w:val="0"/>
          <w:numId w:val="9"/>
        </w:numPr>
      </w:pPr>
      <w:sdt>
        <w:sdtPr>
          <w:alias w:val="Member"/>
          <w:tag w:val="&lt;Member mnisId='491' dodsId='25642'&gt;"/>
          <w:id w:val="2058349516"/>
          <w:placeholder>
            <w:docPart w:val="FC8983335FE14E59AF871A505CB756D3"/>
          </w:placeholder>
          <w:richText/>
        </w:sdtPr>
        <w:sdtContent>
          <w:r w:rsidRPr="004461F5">
            <w:rPr>
              <w:b/>
            </w:rPr>
            <w:t>Dame Angela Eagle:</w:t>
          </w:r>
        </w:sdtContent>
      </w:sdt>
      <w:r>
        <w:t xml:space="preserve"> But it has had a detrimental effect, has it not?</w:t>
      </w:r>
    </w:p>
    <w:p w:rsidR="000E1532" w:rsidP="00EF76CC">
      <w:pPr>
        <w:pStyle w:val="Answer"/>
      </w:pPr>
      <w:sdt>
        <w:sdtPr>
          <w:alias w:val="Witness"/>
          <w:id w:val="29697019"/>
          <w:placeholder>
            <w:docPart w:val="FC8983335FE14E59AF871A505CB756D3"/>
          </w:placeholder>
          <w:richText/>
        </w:sdtPr>
        <w:sdtContent>
          <w:r w:rsidRPr="006045D0">
            <w:rPr>
              <w:b/>
              <w:i/>
            </w:rPr>
            <w:t>Jeremy Hunt:</w:t>
          </w:r>
          <w:r w:rsidRPr="004461F5">
            <w:rPr>
              <w:b/>
            </w:rPr>
            <w:t xml:space="preserve"> </w:t>
          </w:r>
        </w:sdtContent>
      </w:sdt>
      <w:r w:rsidRPr="0078384C">
        <w:t xml:space="preserve"> </w:t>
      </w:r>
      <w:r>
        <w:t>I</w:t>
      </w:r>
      <w:r w:rsidRPr="0078384C">
        <w:t>t</w:t>
      </w:r>
      <w:r>
        <w:t xml:space="preserve"> i</w:t>
      </w:r>
      <w:r w:rsidRPr="0078384C">
        <w:t>s not something anyone would wish for but</w:t>
      </w:r>
      <w:r w:rsidR="007B5D93">
        <w:t>,</w:t>
      </w:r>
      <w:r w:rsidRPr="0078384C">
        <w:t xml:space="preserve"> if you look at what the OBR </w:t>
      </w:r>
      <w:r>
        <w:t>and</w:t>
      </w:r>
      <w:r w:rsidR="007B5D93">
        <w:t xml:space="preserve"> the</w:t>
      </w:r>
      <w:r>
        <w:t xml:space="preserve"> OECD are</w:t>
      </w:r>
      <w:r w:rsidRPr="0078384C">
        <w:t xml:space="preserve"> saying</w:t>
      </w:r>
      <w:r>
        <w:t>,</w:t>
      </w:r>
      <w:r w:rsidRPr="0078384C">
        <w:t xml:space="preserve"> the primary cause for the economic challenges we face</w:t>
      </w:r>
      <w:r>
        <w:t xml:space="preserve"> are</w:t>
      </w:r>
      <w:r w:rsidRPr="0078384C">
        <w:t xml:space="preserve"> the two big shocks of the pandemic and an energy crisis. That</w:t>
      </w:r>
      <w:r>
        <w:t xml:space="preserve"> i</w:t>
      </w:r>
      <w:r w:rsidRPr="0078384C">
        <w:t xml:space="preserve">s what other countries are facing as well. Germany, Holland </w:t>
      </w:r>
      <w:r>
        <w:t xml:space="preserve">and </w:t>
      </w:r>
      <w:r w:rsidRPr="0078384C">
        <w:t>Italy ha</w:t>
      </w:r>
      <w:r>
        <w:t>ve</w:t>
      </w:r>
      <w:r w:rsidRPr="0078384C">
        <w:t xml:space="preserve"> higher inflation than we have, so it</w:t>
      </w:r>
      <w:r>
        <w:t xml:space="preserve"> i</w:t>
      </w:r>
      <w:r w:rsidRPr="0078384C">
        <w:t>s wrong to say that this is somehow a uniquely UK issue in terms of the economic insta</w:t>
      </w:r>
      <w:r w:rsidR="007B5D93">
        <w:t>bility</w:t>
      </w:r>
      <w:r w:rsidRPr="0078384C">
        <w:t>.</w:t>
      </w:r>
    </w:p>
    <w:p w:rsidR="000E1532" w:rsidP="00EF76CC">
      <w:pPr>
        <w:pStyle w:val="Question"/>
        <w:numPr>
          <w:ilvl w:val="0"/>
          <w:numId w:val="9"/>
        </w:numPr>
      </w:pPr>
      <w:sdt>
        <w:sdtPr>
          <w:alias w:val="Member"/>
          <w:tag w:val="&lt;Member mnisId='491' dodsId='25642'&gt;"/>
          <w:id w:val="-1891260581"/>
          <w:placeholder>
            <w:docPart w:val="FC8983335FE14E59AF871A505CB756D3"/>
          </w:placeholder>
          <w:richText/>
        </w:sdtPr>
        <w:sdtContent>
          <w:r w:rsidRPr="004B2998">
            <w:rPr>
              <w:b/>
            </w:rPr>
            <w:t>Dame Angela Eagle:</w:t>
          </w:r>
        </w:sdtContent>
      </w:sdt>
      <w:r>
        <w:t xml:space="preserve"> E</w:t>
      </w:r>
      <w:r w:rsidRPr="0078384C">
        <w:t>veryone accepts that there are economic shocks around, but does</w:t>
      </w:r>
      <w:r>
        <w:t xml:space="preserve"> </w:t>
      </w:r>
      <w:r w:rsidRPr="0078384C">
        <w:t>n</w:t>
      </w:r>
      <w:r>
        <w:t>o</w:t>
      </w:r>
      <w:r w:rsidRPr="0078384C">
        <w:t>t that mean it</w:t>
      </w:r>
      <w:r>
        <w:t xml:space="preserve"> i</w:t>
      </w:r>
      <w:r w:rsidRPr="0078384C">
        <w:t>s an even sill</w:t>
      </w:r>
      <w:r w:rsidR="00C46F93">
        <w:t>ier</w:t>
      </w:r>
      <w:r w:rsidRPr="0078384C">
        <w:t xml:space="preserve"> time to be as self</w:t>
      </w:r>
      <w:r>
        <w:noBreakHyphen/>
      </w:r>
      <w:r w:rsidRPr="0078384C">
        <w:t>indulgent as we</w:t>
      </w:r>
      <w:r>
        <w:t xml:space="preserve"> ha</w:t>
      </w:r>
      <w:r w:rsidRPr="0078384C">
        <w:t xml:space="preserve">ve seen in </w:t>
      </w:r>
      <w:r>
        <w:t xml:space="preserve">the </w:t>
      </w:r>
      <w:r w:rsidRPr="0078384C">
        <w:t>governance</w:t>
      </w:r>
      <w:r>
        <w:t xml:space="preserve"> y</w:t>
      </w:r>
      <w:r w:rsidRPr="0078384C">
        <w:t>our party deliver</w:t>
      </w:r>
      <w:r w:rsidR="007B5D93">
        <w:t>s</w:t>
      </w:r>
      <w:r w:rsidRPr="0078384C">
        <w:t xml:space="preserve"> at that crucial time when there are these shocks</w:t>
      </w:r>
      <w:r>
        <w:t>?</w:t>
      </w:r>
    </w:p>
    <w:p w:rsidR="000E1532" w:rsidP="00EF76CC">
      <w:pPr>
        <w:pStyle w:val="Answer"/>
      </w:pPr>
      <w:sdt>
        <w:sdtPr>
          <w:alias w:val="Witness"/>
          <w:id w:val="-1835054288"/>
          <w:placeholder>
            <w:docPart w:val="FC8983335FE14E59AF871A505CB756D3"/>
          </w:placeholder>
          <w:richText/>
        </w:sdtPr>
        <w:sdtContent>
          <w:r w:rsidRPr="006045D0">
            <w:rPr>
              <w:b/>
              <w:i/>
            </w:rPr>
            <w:t>Jeremy Hunt:</w:t>
          </w:r>
          <w:r w:rsidRPr="004B2998">
            <w:rPr>
              <w:b/>
            </w:rPr>
            <w:t xml:space="preserve"> </w:t>
          </w:r>
        </w:sdtContent>
      </w:sdt>
      <w:r w:rsidRPr="0078384C">
        <w:t>As I say, I wish we had</w:t>
      </w:r>
      <w:r>
        <w:t xml:space="preserve"> </w:t>
      </w:r>
      <w:r w:rsidRPr="0078384C">
        <w:t>n</w:t>
      </w:r>
      <w:r>
        <w:t>o</w:t>
      </w:r>
      <w:r w:rsidRPr="0078384C">
        <w:t>t had that instability, but it</w:t>
      </w:r>
      <w:r>
        <w:t xml:space="preserve"> i</w:t>
      </w:r>
      <w:r w:rsidRPr="0078384C">
        <w:t>s wrong to say that the economic issues we</w:t>
      </w:r>
      <w:r>
        <w:t xml:space="preserve"> a</w:t>
      </w:r>
      <w:r w:rsidRPr="0078384C">
        <w:t>re dealing with are primarily as a result of that. If you look at this year, and I</w:t>
      </w:r>
      <w:r>
        <w:t xml:space="preserve"> ha</w:t>
      </w:r>
      <w:r w:rsidRPr="0078384C">
        <w:t>ve just counsel</w:t>
      </w:r>
      <w:r>
        <w:t>l</w:t>
      </w:r>
      <w:r w:rsidRPr="0078384C">
        <w:t>ed against taking one</w:t>
      </w:r>
      <w:r>
        <w:t>-</w:t>
      </w:r>
      <w:r w:rsidRPr="0078384C">
        <w:t>year snapshot</w:t>
      </w:r>
      <w:r>
        <w:t>s</w:t>
      </w:r>
      <w:r w:rsidRPr="0078384C">
        <w:t xml:space="preserve"> but you just talked about all the instability we</w:t>
      </w:r>
      <w:r>
        <w:t xml:space="preserve"> ha</w:t>
      </w:r>
      <w:r w:rsidRPr="0078384C">
        <w:t>ve had in one</w:t>
      </w:r>
      <w:r>
        <w:t xml:space="preserve"> </w:t>
      </w:r>
      <w:r w:rsidRPr="0078384C">
        <w:t>year</w:t>
      </w:r>
      <w:r>
        <w:t>, t</w:t>
      </w:r>
      <w:r w:rsidRPr="0078384C">
        <w:t>hat happens to be the year where we</w:t>
      </w:r>
      <w:r>
        <w:t xml:space="preserve"> ha</w:t>
      </w:r>
      <w:r w:rsidRPr="0078384C">
        <w:t xml:space="preserve">ve the fastest growth in the G7. </w:t>
      </w:r>
      <w:r>
        <w:t>T</w:t>
      </w:r>
      <w:r w:rsidRPr="0078384C">
        <w:t>hat</w:t>
      </w:r>
      <w:r>
        <w:t xml:space="preserve"> i</w:t>
      </w:r>
      <w:r w:rsidRPr="0078384C">
        <w:t>s why I would hesitate to draw too many comparisons.</w:t>
      </w:r>
    </w:p>
    <w:p w:rsidR="000E1532" w:rsidP="00EF76CC">
      <w:pPr>
        <w:pStyle w:val="Question"/>
        <w:numPr>
          <w:ilvl w:val="0"/>
          <w:numId w:val="0"/>
        </w:numPr>
        <w:ind w:left="794"/>
      </w:pPr>
      <w:sdt>
        <w:sdtPr>
          <w:alias w:val="Member"/>
          <w:tag w:val="&lt;Member mnisId='491' dodsId='25642'&gt;"/>
          <w:id w:val="-88319403"/>
          <w:placeholder>
            <w:docPart w:val="FC8983335FE14E59AF871A505CB756D3"/>
          </w:placeholder>
          <w:richText/>
        </w:sdtPr>
        <w:sdtContent>
          <w:r w:rsidRPr="004B2998">
            <w:rPr>
              <w:b/>
            </w:rPr>
            <w:t>Dame Angela Eagle:</w:t>
          </w:r>
        </w:sdtContent>
      </w:sdt>
      <w:r>
        <w:t xml:space="preserve"> </w:t>
      </w:r>
      <w:r w:rsidR="00C46F93">
        <w:t>Right, so y</w:t>
      </w:r>
      <w:r w:rsidRPr="0078384C" w:rsidR="00C46F93">
        <w:t>ou</w:t>
      </w:r>
      <w:r w:rsidR="00C46F93">
        <w:t xml:space="preserve"> </w:t>
      </w:r>
      <w:r>
        <w:t>a</w:t>
      </w:r>
      <w:r w:rsidRPr="0078384C">
        <w:t>re possibly arguing that we should do this every year</w:t>
      </w:r>
      <w:r w:rsidR="00C46F93">
        <w:t xml:space="preserve"> as a growth project</w:t>
      </w:r>
      <w:r>
        <w:t>.</w:t>
      </w:r>
    </w:p>
    <w:p w:rsidR="000E1532" w:rsidP="00EF76CC">
      <w:pPr>
        <w:pStyle w:val="Answer"/>
      </w:pPr>
      <w:sdt>
        <w:sdtPr>
          <w:alias w:val="Witness"/>
          <w:id w:val="-1554536288"/>
          <w:placeholder>
            <w:docPart w:val="FC8983335FE14E59AF871A505CB756D3"/>
          </w:placeholder>
          <w:richText/>
        </w:sdtPr>
        <w:sdtContent>
          <w:r w:rsidRPr="006045D0">
            <w:rPr>
              <w:b/>
              <w:i/>
            </w:rPr>
            <w:t>Jeremy Hunt:</w:t>
          </w:r>
          <w:r w:rsidRPr="004B2998">
            <w:rPr>
              <w:b/>
            </w:rPr>
            <w:t xml:space="preserve"> </w:t>
          </w:r>
        </w:sdtContent>
      </w:sdt>
      <w:r>
        <w:t xml:space="preserve">You will be pleased to know I am not arguing that. </w:t>
      </w:r>
    </w:p>
    <w:p w:rsidR="000E1532" w:rsidP="00EF76CC">
      <w:pPr>
        <w:pStyle w:val="Question"/>
        <w:numPr>
          <w:ilvl w:val="0"/>
          <w:numId w:val="9"/>
        </w:numPr>
      </w:pPr>
      <w:sdt>
        <w:sdtPr>
          <w:alias w:val="Member"/>
          <w:tag w:val="&lt;Member mnisId='491' dodsId='25642'&gt;"/>
          <w:id w:val="-1862664888"/>
          <w:placeholder>
            <w:docPart w:val="FC8983335FE14E59AF871A505CB756D3"/>
          </w:placeholder>
          <w:richText/>
        </w:sdtPr>
        <w:sdtContent>
          <w:r w:rsidRPr="004B2998">
            <w:rPr>
              <w:b/>
            </w:rPr>
            <w:t>Dame Angela Eagle:</w:t>
          </w:r>
        </w:sdtContent>
      </w:sdt>
      <w:r>
        <w:t xml:space="preserve"> I</w:t>
      </w:r>
      <w:r w:rsidRPr="0078384C">
        <w:t>t was</w:t>
      </w:r>
      <w:r>
        <w:t xml:space="preserve"> </w:t>
      </w:r>
      <w:r w:rsidRPr="0078384C">
        <w:t>n</w:t>
      </w:r>
      <w:r>
        <w:t>o</w:t>
      </w:r>
      <w:r w:rsidRPr="0078384C">
        <w:t xml:space="preserve">t mentioned in the </w:t>
      </w:r>
      <w:r w:rsidR="00F65A0E">
        <w:t>autumn statement</w:t>
      </w:r>
      <w:r w:rsidRPr="0078384C">
        <w:t>, but you</w:t>
      </w:r>
      <w:r>
        <w:t xml:space="preserve"> ha</w:t>
      </w:r>
      <w:r w:rsidRPr="0078384C">
        <w:t>ve retained a plan</w:t>
      </w:r>
      <w:r w:rsidR="00C46F93">
        <w:t>ned</w:t>
      </w:r>
      <w:r w:rsidRPr="0078384C">
        <w:t xml:space="preserve"> cut in the </w:t>
      </w:r>
      <w:r w:rsidR="00C46F93">
        <w:t>surcharge</w:t>
      </w:r>
      <w:r w:rsidRPr="0078384C">
        <w:t xml:space="preserve"> on bank profits from </w:t>
      </w:r>
      <w:r>
        <w:t>8%</w:t>
      </w:r>
      <w:r w:rsidRPr="0078384C">
        <w:t xml:space="preserve"> to </w:t>
      </w:r>
      <w:r>
        <w:t>3%.</w:t>
      </w:r>
      <w:r w:rsidRPr="0078384C">
        <w:t xml:space="preserve"> </w:t>
      </w:r>
      <w:r>
        <w:t>T</w:t>
      </w:r>
      <w:r w:rsidRPr="0078384C">
        <w:t xml:space="preserve">hat constitutes an </w:t>
      </w:r>
      <w:r>
        <w:t>£</w:t>
      </w:r>
      <w:r w:rsidRPr="0078384C">
        <w:t>18 billion giveaway to the banks over the next five years</w:t>
      </w:r>
      <w:r>
        <w:t>,</w:t>
      </w:r>
      <w:r w:rsidRPr="0078384C">
        <w:t xml:space="preserve"> at a time when rising interest rates will make them more profitable. </w:t>
      </w:r>
      <w:r>
        <w:t>A</w:t>
      </w:r>
      <w:r w:rsidRPr="0078384C">
        <w:t>s real living standards are set to plum</w:t>
      </w:r>
      <w:r>
        <w:t xml:space="preserve">met </w:t>
      </w:r>
      <w:r w:rsidR="00C46F93">
        <w:t xml:space="preserve">by </w:t>
      </w:r>
      <w:r>
        <w:t>7%</w:t>
      </w:r>
      <w:r w:rsidRPr="0078384C">
        <w:t xml:space="preserve"> in the next two years, </w:t>
      </w:r>
      <w:r>
        <w:t xml:space="preserve">do you think that </w:t>
      </w:r>
      <w:r w:rsidRPr="0078384C">
        <w:t>this is a fair choice that you</w:t>
      </w:r>
      <w:r>
        <w:t xml:space="preserve"> ha</w:t>
      </w:r>
      <w:r w:rsidRPr="0078384C">
        <w:t>ve made</w:t>
      </w:r>
      <w:r>
        <w:t>?</w:t>
      </w:r>
    </w:p>
    <w:p w:rsidR="000E1532" w:rsidP="00EF76CC">
      <w:pPr>
        <w:pStyle w:val="Answer"/>
      </w:pPr>
      <w:sdt>
        <w:sdtPr>
          <w:alias w:val="Witness"/>
          <w:id w:val="-1966961846"/>
          <w:placeholder>
            <w:docPart w:val="FC8983335FE14E59AF871A505CB756D3"/>
          </w:placeholder>
          <w:richText/>
        </w:sdtPr>
        <w:sdtContent>
          <w:r w:rsidRPr="006045D0">
            <w:rPr>
              <w:b/>
              <w:i/>
            </w:rPr>
            <w:t>Jeremy Hunt:</w:t>
          </w:r>
          <w:r w:rsidRPr="004B2998">
            <w:rPr>
              <w:b/>
            </w:rPr>
            <w:t xml:space="preserve"> </w:t>
          </w:r>
        </w:sdtContent>
      </w:sdt>
      <w:r w:rsidRPr="00CF528D">
        <w:t xml:space="preserve"> </w:t>
      </w:r>
      <w:r>
        <w:t xml:space="preserve">Yes, and I will tell you why, because I made a decision in the </w:t>
      </w:r>
      <w:r w:rsidR="00F65A0E">
        <w:t>autumn statement</w:t>
      </w:r>
      <w:r>
        <w:t xml:space="preserve"> that I was not going to do things, as far as I could possibly avoid it, that damage economic growth. What banks are paying, and the reason for that change in the rate, is because we are, at the same time, increasing corporation tax from 19% to 25%. If you add in the surcharge as it is, they are paying higher marginal rates on their profits than in other European countries.</w:t>
      </w:r>
    </w:p>
    <w:p w:rsidR="000E1532" w:rsidP="00EF76CC">
      <w:pPr>
        <w:pStyle w:val="Answer"/>
      </w:pPr>
      <w:r>
        <w:t>I do not want them to move their operations out of London. I want them to continue to contribute to the Exchequer because I want them to help fund the NHS, schools and all the very important public services that we want.</w:t>
      </w:r>
    </w:p>
    <w:p w:rsidR="000E1532" w:rsidP="00EF76CC">
      <w:pPr>
        <w:pStyle w:val="Question"/>
        <w:numPr>
          <w:ilvl w:val="0"/>
          <w:numId w:val="9"/>
        </w:numPr>
      </w:pPr>
      <w:sdt>
        <w:sdtPr>
          <w:alias w:val="Member"/>
          <w:tag w:val="&lt;Member mnisId='491' dodsId='25642'&gt;"/>
          <w:id w:val="1287089211"/>
          <w:placeholder>
            <w:docPart w:val="FC8983335FE14E59AF871A505CB756D3"/>
          </w:placeholder>
          <w:richText/>
        </w:sdtPr>
        <w:sdtContent>
          <w:r w:rsidRPr="004B2998">
            <w:rPr>
              <w:b/>
            </w:rPr>
            <w:t>Dame Angela Eagle:</w:t>
          </w:r>
        </w:sdtContent>
      </w:sdt>
      <w:r>
        <w:t xml:space="preserve"> On today</w:t>
      </w:r>
      <w:r w:rsidRPr="00EC0096" w:rsidR="00EC0096">
        <w:t>’</w:t>
      </w:r>
      <w:r>
        <w:t xml:space="preserve">s </w:t>
      </w:r>
      <w:r w:rsidR="00C46F93">
        <w:t>Bill</w:t>
      </w:r>
      <w:r>
        <w:t>, 50 MPs on your own side have signed a hostile amendment to the Levelling</w:t>
      </w:r>
      <w:r w:rsidR="00041185">
        <w:t xml:space="preserve">-up and Regeneration </w:t>
      </w:r>
      <w:r>
        <w:t xml:space="preserve">Bill, which is being discussed on the </w:t>
      </w:r>
      <w:r w:rsidR="00041185">
        <w:t xml:space="preserve">Floor </w:t>
      </w:r>
      <w:r>
        <w:t>of the House, that would abolish mandatory housebuilding targets. The Government appear to be backing down from putting those targets into position. This has been dubbed by the author of the Tory manifesto in 2019 as the “</w:t>
      </w:r>
      <w:r w:rsidR="00041185">
        <w:t xml:space="preserve">destroy </w:t>
      </w:r>
      <w:r>
        <w:t xml:space="preserve">the planning system </w:t>
      </w:r>
      <w:r w:rsidR="00041185">
        <w:t>and</w:t>
      </w:r>
      <w:r>
        <w:t xml:space="preserve"> make the recession worse</w:t>
      </w:r>
      <w:r w:rsidR="00041185">
        <w:t>”</w:t>
      </w:r>
      <w:r>
        <w:t xml:space="preserve"> amendment</w:t>
      </w:r>
      <w:r w:rsidR="00F701D6">
        <w:t>.</w:t>
      </w:r>
    </w:p>
    <w:p w:rsidR="000E1532" w:rsidP="00EF76CC">
      <w:pPr>
        <w:pStyle w:val="Question"/>
        <w:numPr>
          <w:ilvl w:val="0"/>
          <w:numId w:val="0"/>
        </w:numPr>
        <w:ind w:left="794"/>
      </w:pPr>
      <w:r>
        <w:t>A</w:t>
      </w:r>
      <w:r w:rsidRPr="00CF528D">
        <w:t>re you going to face down the rebels in order to help growth</w:t>
      </w:r>
      <w:r>
        <w:t xml:space="preserve"> o</w:t>
      </w:r>
      <w:r w:rsidRPr="00CF528D">
        <w:t>r are you going to give in</w:t>
      </w:r>
      <w:r w:rsidR="00041185">
        <w:t xml:space="preserve"> </w:t>
      </w:r>
      <w:r w:rsidRPr="00CF528D">
        <w:t>to them</w:t>
      </w:r>
      <w:r>
        <w:t>?</w:t>
      </w:r>
      <w:r w:rsidRPr="00CF528D">
        <w:t xml:space="preserve"> </w:t>
      </w:r>
      <w:r>
        <w:t>I</w:t>
      </w:r>
      <w:r w:rsidRPr="00CF528D">
        <w:t xml:space="preserve">f you give in, how can you claim that </w:t>
      </w:r>
      <w:r>
        <w:t xml:space="preserve">the </w:t>
      </w:r>
      <w:r w:rsidRPr="00CF528D">
        <w:t>Government can make the right decisions for our economy and tackle the housing shortage if it</w:t>
      </w:r>
      <w:r>
        <w:t xml:space="preserve"> i</w:t>
      </w:r>
      <w:r w:rsidRPr="00CF528D">
        <w:t>s not going to stand up to this kind of pressure</w:t>
      </w:r>
      <w:r>
        <w:t>?</w:t>
      </w:r>
    </w:p>
    <w:p w:rsidR="000E1532" w:rsidP="00EF76CC">
      <w:pPr>
        <w:pStyle w:val="Answer"/>
      </w:pPr>
      <w:sdt>
        <w:sdtPr>
          <w:alias w:val="Witness"/>
          <w:id w:val="1982425477"/>
          <w:placeholder>
            <w:docPart w:val="FC8983335FE14E59AF871A505CB756D3"/>
          </w:placeholder>
          <w:richText/>
        </w:sdtPr>
        <w:sdtContent>
          <w:r w:rsidRPr="006045D0">
            <w:rPr>
              <w:b/>
              <w:i/>
            </w:rPr>
            <w:t>Jeremy Hunt:</w:t>
          </w:r>
          <w:r w:rsidRPr="004B2998">
            <w:rPr>
              <w:b/>
            </w:rPr>
            <w:t xml:space="preserve"> </w:t>
          </w:r>
        </w:sdtContent>
      </w:sdt>
      <w:r>
        <w:t>This is Michael Gove</w:t>
      </w:r>
      <w:r w:rsidRPr="00EC0096" w:rsidR="00EC0096">
        <w:t>’</w:t>
      </w:r>
      <w:r>
        <w:t xml:space="preserve">s policy area, so I cannot tell you exactly what his decision is going to be with respect to specific amendments to the </w:t>
      </w:r>
      <w:r w:rsidR="00041185">
        <w:t xml:space="preserve">Levelling-up and Regeneration </w:t>
      </w:r>
      <w:r>
        <w:t xml:space="preserve">Bill. I can say that we are very aware of the difficulty that young people have getting </w:t>
      </w:r>
      <w:r w:rsidRPr="004345B6" w:rsidR="004345B6">
        <w:t>on to</w:t>
      </w:r>
      <w:r>
        <w:t xml:space="preserve"> the housing ladder. We are also very aware of shortcomings in the planning system. </w:t>
      </w:r>
    </w:p>
    <w:p w:rsidR="000E1532" w:rsidP="00EF76CC">
      <w:pPr>
        <w:pStyle w:val="Answer"/>
      </w:pPr>
      <w:r>
        <w:t>The root problem that I, as Chancellor, have to look at is the way that incentives are not aligned across the planning system. We need to ask ourselves why it is that the way our planning rules work often sets local communities against the national need to build more houses, and how we can improve that. That is something that I will be looking at.</w:t>
      </w:r>
    </w:p>
    <w:p w:rsidR="000E1532" w:rsidP="00EF76CC">
      <w:pPr>
        <w:pStyle w:val="Question"/>
        <w:numPr>
          <w:ilvl w:val="0"/>
          <w:numId w:val="9"/>
        </w:numPr>
      </w:pPr>
      <w:sdt>
        <w:sdtPr>
          <w:alias w:val="Member"/>
          <w:tag w:val="&lt;Member mnisId='491' dodsId='25642'&gt;"/>
          <w:id w:val="-315417769"/>
          <w:placeholder>
            <w:docPart w:val="FC8983335FE14E59AF871A505CB756D3"/>
          </w:placeholder>
          <w:richText/>
        </w:sdtPr>
        <w:sdtContent>
          <w:r w:rsidRPr="004B2998">
            <w:rPr>
              <w:b/>
            </w:rPr>
            <w:t>Dame Angela Eagle:</w:t>
          </w:r>
        </w:sdtContent>
      </w:sdt>
      <w:r>
        <w:t xml:space="preserve"> </w:t>
      </w:r>
      <w:r w:rsidR="00041185">
        <w:t>Ha</w:t>
      </w:r>
      <w:r>
        <w:t>s the Treasury a</w:t>
      </w:r>
      <w:r w:rsidRPr="00FB3ED1">
        <w:t>ssess</w:t>
      </w:r>
      <w:r w:rsidR="00041185">
        <w:t>ed</w:t>
      </w:r>
      <w:r w:rsidRPr="00FB3ED1">
        <w:t xml:space="preserve"> the impact on economic growth of lower housing suppl</w:t>
      </w:r>
      <w:r w:rsidR="00041185">
        <w:t>y as</w:t>
      </w:r>
      <w:r w:rsidRPr="00FB3ED1">
        <w:t xml:space="preserve"> a result of the scrapping of targets, if that were to happen</w:t>
      </w:r>
      <w:r>
        <w:t>?</w:t>
      </w:r>
    </w:p>
    <w:p w:rsidR="000E1532" w:rsidP="00EF76CC">
      <w:pPr>
        <w:pStyle w:val="Answer"/>
      </w:pPr>
      <w:sdt>
        <w:sdtPr>
          <w:alias w:val="Witness"/>
          <w:id w:val="1968619924"/>
          <w:placeholder>
            <w:docPart w:val="FC8983335FE14E59AF871A505CB756D3"/>
          </w:placeholder>
          <w:richText/>
        </w:sdtPr>
        <w:sdtContent>
          <w:r w:rsidRPr="006045D0">
            <w:rPr>
              <w:b/>
              <w:i/>
            </w:rPr>
            <w:t>Jeremy Hunt:</w:t>
          </w:r>
        </w:sdtContent>
      </w:sdt>
      <w:r w:rsidRPr="004B2998">
        <w:rPr>
          <w:b/>
        </w:rPr>
        <w:t xml:space="preserve"> </w:t>
      </w:r>
      <w:r w:rsidRPr="00FB3ED1">
        <w:t>We</w:t>
      </w:r>
      <w:r>
        <w:t xml:space="preserve"> a</w:t>
      </w:r>
      <w:r w:rsidRPr="00FB3ED1">
        <w:t>re not just aware of the impact on economic growth. We</w:t>
      </w:r>
      <w:r>
        <w:t xml:space="preserve"> a</w:t>
      </w:r>
      <w:r w:rsidRPr="00FB3ED1">
        <w:t>re also aware of the impact on thousands of young people if they can</w:t>
      </w:r>
      <w:r>
        <w:t>no</w:t>
      </w:r>
      <w:r w:rsidRPr="00FB3ED1">
        <w:t xml:space="preserve">t get </w:t>
      </w:r>
      <w:r w:rsidRPr="004345B6" w:rsidR="004345B6">
        <w:t>on to</w:t>
      </w:r>
      <w:r w:rsidRPr="00FB3ED1">
        <w:t xml:space="preserve"> the housing ladder</w:t>
      </w:r>
      <w:r>
        <w:t>.</w:t>
      </w:r>
    </w:p>
    <w:p w:rsidR="000E1532" w:rsidP="00EF76CC">
      <w:pPr>
        <w:pStyle w:val="Question"/>
        <w:numPr>
          <w:ilvl w:val="0"/>
          <w:numId w:val="0"/>
        </w:numPr>
        <w:ind w:left="794"/>
      </w:pPr>
      <w:sdt>
        <w:sdtPr>
          <w:alias w:val="Member"/>
          <w:tag w:val="&lt;Member mnisId='491' dodsId='25642'&gt;"/>
          <w:id w:val="-1275478635"/>
          <w:placeholder>
            <w:docPart w:val="FC8983335FE14E59AF871A505CB756D3"/>
          </w:placeholder>
          <w:richText/>
        </w:sdtPr>
        <w:sdtContent>
          <w:r w:rsidRPr="004B2998">
            <w:rPr>
              <w:b/>
            </w:rPr>
            <w:t>Dame Angela Eagle:</w:t>
          </w:r>
        </w:sdtContent>
      </w:sdt>
      <w:r>
        <w:t xml:space="preserve"> Or move to where the jobs might be</w:t>
      </w:r>
      <w:r w:rsidR="00041185">
        <w:t xml:space="preserve"> in a reasonable way</w:t>
      </w:r>
      <w:r>
        <w:t>.</w:t>
      </w:r>
    </w:p>
    <w:p w:rsidR="000E1532" w:rsidP="00EF76CC">
      <w:pPr>
        <w:pStyle w:val="Answer"/>
      </w:pPr>
      <w:sdt>
        <w:sdtPr>
          <w:alias w:val="Witness"/>
          <w:id w:val="-1944604562"/>
          <w:placeholder>
            <w:docPart w:val="FC8983335FE14E59AF871A505CB756D3"/>
          </w:placeholder>
          <w:richText/>
        </w:sdtPr>
        <w:sdtContent>
          <w:r w:rsidRPr="006045D0">
            <w:rPr>
              <w:b/>
              <w:i/>
            </w:rPr>
            <w:t>Jeremy Hunt:</w:t>
          </w:r>
          <w:r w:rsidRPr="004B2998">
            <w:rPr>
              <w:b/>
            </w:rPr>
            <w:t xml:space="preserve"> </w:t>
          </w:r>
        </w:sdtContent>
      </w:sdt>
      <w:r>
        <w:t>Indeed.</w:t>
      </w:r>
    </w:p>
    <w:p w:rsidR="000E1532" w:rsidP="00EF76CC">
      <w:pPr>
        <w:pStyle w:val="Question"/>
        <w:numPr>
          <w:ilvl w:val="0"/>
          <w:numId w:val="0"/>
        </w:numPr>
        <w:ind w:left="794"/>
      </w:pPr>
      <w:sdt>
        <w:sdtPr>
          <w:alias w:val="Member"/>
          <w:tag w:val="&lt;Member mnisId='491' dodsId='25642'&gt;"/>
          <w:id w:val="-1302074756"/>
          <w:placeholder>
            <w:docPart w:val="FC8983335FE14E59AF871A505CB756D3"/>
          </w:placeholder>
          <w:richText/>
        </w:sdtPr>
        <w:sdtContent>
          <w:r w:rsidRPr="00FB3ED1">
            <w:rPr>
              <w:b/>
            </w:rPr>
            <w:t>Dame Angela Eagle:</w:t>
          </w:r>
        </w:sdtContent>
      </w:sdt>
      <w:r>
        <w:t xml:space="preserve"> Are you doing that assessment?</w:t>
      </w:r>
    </w:p>
    <w:p w:rsidR="000E1532" w:rsidP="00EF76CC">
      <w:pPr>
        <w:pStyle w:val="Answer"/>
      </w:pPr>
      <w:sdt>
        <w:sdtPr>
          <w:alias w:val="Witness"/>
          <w:id w:val="508105761"/>
          <w:placeholder>
            <w:docPart w:val="FC8983335FE14E59AF871A505CB756D3"/>
          </w:placeholder>
          <w:richText/>
        </w:sdtPr>
        <w:sdtContent>
          <w:r w:rsidRPr="00FB3ED1">
            <w:rPr>
              <w:b/>
            </w:rPr>
            <w:t xml:space="preserve">Jeremy Hunt: </w:t>
          </w:r>
        </w:sdtContent>
      </w:sdt>
      <w:r w:rsidRPr="00FB3ED1">
        <w:t xml:space="preserve"> We are always keeping that under</w:t>
      </w:r>
      <w:r>
        <w:t xml:space="preserve"> review</w:t>
      </w:r>
      <w:r w:rsidRPr="00FB3ED1">
        <w:t>. It</w:t>
      </w:r>
      <w:r>
        <w:t xml:space="preserve"> i</w:t>
      </w:r>
      <w:r w:rsidRPr="00FB3ED1">
        <w:t>s a very, very important part of macroeconomic policy.</w:t>
      </w:r>
    </w:p>
    <w:p w:rsidR="000E1532" w:rsidP="00EF76CC">
      <w:pPr>
        <w:pStyle w:val="Question"/>
        <w:numPr>
          <w:ilvl w:val="0"/>
          <w:numId w:val="9"/>
        </w:numPr>
      </w:pPr>
      <w:sdt>
        <w:sdtPr>
          <w:alias w:val="Member"/>
          <w:tag w:val="&lt;Member mnisId='491' dodsId='25642'&gt;"/>
          <w:id w:val="-333384145"/>
          <w:placeholder>
            <w:docPart w:val="FC8983335FE14E59AF871A505CB756D3"/>
          </w:placeholder>
          <w:richText/>
        </w:sdtPr>
        <w:sdtContent>
          <w:r w:rsidRPr="004B2998">
            <w:rPr>
              <w:b/>
            </w:rPr>
            <w:t>Dame Angela Eagle:</w:t>
          </w:r>
        </w:sdtContent>
      </w:sdt>
      <w:r>
        <w:t xml:space="preserve"> </w:t>
      </w:r>
      <w:r w:rsidRPr="002B3B4D">
        <w:t xml:space="preserve">I want to ask a question about the cost of the </w:t>
      </w:r>
      <w:r>
        <w:t>B</w:t>
      </w:r>
      <w:r w:rsidRPr="002B3B4D">
        <w:t>ulb bailout</w:t>
      </w:r>
      <w:r>
        <w:t>.</w:t>
      </w:r>
      <w:r w:rsidRPr="002B3B4D">
        <w:t xml:space="preserve"> </w:t>
      </w:r>
      <w:r>
        <w:t>T</w:t>
      </w:r>
      <w:r w:rsidRPr="002B3B4D">
        <w:t xml:space="preserve">he OBR has reported that the cost of bailing out </w:t>
      </w:r>
      <w:r>
        <w:t>B</w:t>
      </w:r>
      <w:r w:rsidRPr="002B3B4D">
        <w:t xml:space="preserve">ulb </w:t>
      </w:r>
      <w:r>
        <w:t>E</w:t>
      </w:r>
      <w:r w:rsidRPr="002B3B4D">
        <w:t xml:space="preserve">nergy is now a colossal </w:t>
      </w:r>
      <w:r>
        <w:t>£</w:t>
      </w:r>
      <w:r w:rsidRPr="002B3B4D">
        <w:t xml:space="preserve">6.5 billion, which is more than </w:t>
      </w:r>
      <w:r>
        <w:t>£</w:t>
      </w:r>
      <w:r w:rsidRPr="002B3B4D">
        <w:t>200 per UK household. There</w:t>
      </w:r>
      <w:r>
        <w:t xml:space="preserve"> i</w:t>
      </w:r>
      <w:r w:rsidRPr="002B3B4D">
        <w:t>s very little available information on that</w:t>
      </w:r>
      <w:r w:rsidR="00FE2D9C">
        <w:t>.</w:t>
      </w:r>
      <w:r w:rsidRPr="002B3B4D">
        <w:t xml:space="preserve"> </w:t>
      </w:r>
      <w:r w:rsidRPr="002B3B4D" w:rsidR="00FE2D9C">
        <w:t xml:space="preserve">In </w:t>
      </w:r>
      <w:r w:rsidRPr="002B3B4D">
        <w:t>fact</w:t>
      </w:r>
      <w:r w:rsidR="00FE2D9C">
        <w:t>,</w:t>
      </w:r>
      <w:r w:rsidRPr="002B3B4D">
        <w:t xml:space="preserve"> we were erroneous</w:t>
      </w:r>
      <w:r>
        <w:t>ly</w:t>
      </w:r>
      <w:r w:rsidRPr="002B3B4D">
        <w:t xml:space="preserve"> given a cost here and ask</w:t>
      </w:r>
      <w:r>
        <w:t>ed</w:t>
      </w:r>
      <w:r w:rsidRPr="002B3B4D">
        <w:t xml:space="preserve"> not to publish it a couple of months back. That cost was </w:t>
      </w:r>
      <w:r>
        <w:t>£4</w:t>
      </w:r>
      <w:r w:rsidRPr="002B3B4D">
        <w:t xml:space="preserve"> billion. It</w:t>
      </w:r>
      <w:r>
        <w:t xml:space="preserve"> ha</w:t>
      </w:r>
      <w:r w:rsidRPr="002B3B4D">
        <w:t xml:space="preserve">s now gone up to </w:t>
      </w:r>
      <w:r>
        <w:t>£</w:t>
      </w:r>
      <w:r w:rsidRPr="002B3B4D">
        <w:t xml:space="preserve">6.5 billion. </w:t>
      </w:r>
      <w:r>
        <w:t>H</w:t>
      </w:r>
      <w:r w:rsidRPr="002B3B4D">
        <w:t>ow are these losses made up</w:t>
      </w:r>
      <w:r w:rsidR="00FE2D9C">
        <w:t xml:space="preserve"> and</w:t>
      </w:r>
      <w:r w:rsidRPr="002B3B4D">
        <w:t xml:space="preserve"> </w:t>
      </w:r>
      <w:r w:rsidR="00FE2D9C">
        <w:t>a</w:t>
      </w:r>
      <w:r w:rsidRPr="002B3B4D" w:rsidR="00FE2D9C">
        <w:t xml:space="preserve">re </w:t>
      </w:r>
      <w:r w:rsidRPr="002B3B4D">
        <w:t>you expecting them to go any higher</w:t>
      </w:r>
      <w:r>
        <w:t>?</w:t>
      </w:r>
      <w:r w:rsidRPr="002B3B4D">
        <w:t xml:space="preserve"> </w:t>
      </w:r>
      <w:r>
        <w:t>W</w:t>
      </w:r>
      <w:r w:rsidRPr="002B3B4D">
        <w:t xml:space="preserve">hy </w:t>
      </w:r>
      <w:r>
        <w:t>o</w:t>
      </w:r>
      <w:r w:rsidRPr="002B3B4D">
        <w:t>n earth is there so much secrecy about it</w:t>
      </w:r>
      <w:r>
        <w:t>?</w:t>
      </w:r>
    </w:p>
    <w:p w:rsidR="000E1532" w:rsidP="00EF76CC">
      <w:pPr>
        <w:pStyle w:val="Answer"/>
      </w:pPr>
      <w:sdt>
        <w:sdtPr>
          <w:alias w:val="Witness"/>
          <w:id w:val="1298496601"/>
          <w:placeholder>
            <w:docPart w:val="FC8983335FE14E59AF871A505CB756D3"/>
          </w:placeholder>
          <w:richText/>
        </w:sdtPr>
        <w:sdtContent>
          <w:r w:rsidRPr="006045D0">
            <w:rPr>
              <w:b/>
              <w:i/>
            </w:rPr>
            <w:t>Jeremy Hunt:</w:t>
          </w:r>
          <w:r w:rsidRPr="004B2998">
            <w:rPr>
              <w:b/>
            </w:rPr>
            <w:t xml:space="preserve"> </w:t>
          </w:r>
        </w:sdtContent>
      </w:sdt>
      <w:r>
        <w:t>Rather than giving you a second piece of erroneous information, c</w:t>
      </w:r>
      <w:r w:rsidRPr="002B3B4D">
        <w:t>an I write to you and give you more detailed information on that?</w:t>
      </w:r>
      <w:r>
        <w:t xml:space="preserve"> </w:t>
      </w:r>
      <w:r w:rsidRPr="002B3B4D">
        <w:t>I appreciate it</w:t>
      </w:r>
      <w:r>
        <w:t xml:space="preserve"> is</w:t>
      </w:r>
      <w:r w:rsidRPr="002B3B4D">
        <w:t xml:space="preserve"> a very important issue</w:t>
      </w:r>
      <w:r>
        <w:t>.</w:t>
      </w:r>
    </w:p>
    <w:p w:rsidR="000E1532" w:rsidP="00EF76CC">
      <w:pPr>
        <w:pStyle w:val="Question"/>
        <w:numPr>
          <w:ilvl w:val="0"/>
          <w:numId w:val="9"/>
        </w:numPr>
      </w:pPr>
      <w:sdt>
        <w:sdtPr>
          <w:alias w:val="Member"/>
          <w:tag w:val="&lt;Member mnisId='491' dodsId='25642'&gt;"/>
          <w:id w:val="804591432"/>
          <w:placeholder>
            <w:docPart w:val="FC8983335FE14E59AF871A505CB756D3"/>
          </w:placeholder>
          <w:richText/>
        </w:sdtPr>
        <w:sdtContent>
          <w:r w:rsidRPr="004B2998">
            <w:rPr>
              <w:b/>
            </w:rPr>
            <w:t>Dame Angela Eagle:</w:t>
          </w:r>
        </w:sdtContent>
      </w:sdt>
      <w:r>
        <w:t xml:space="preserve"> Thank you very much. I appreciate that, Chancellor. I wanted to ask about fuel duty</w:t>
      </w:r>
      <w:r w:rsidRPr="002B3B4D">
        <w:t xml:space="preserve"> </w:t>
      </w:r>
      <w:r>
        <w:t>and vehicle excise taxes</w:t>
      </w:r>
      <w:r w:rsidR="00FE2D9C">
        <w:t>.</w:t>
      </w:r>
      <w:r>
        <w:t xml:space="preserve"> </w:t>
      </w:r>
      <w:r w:rsidR="00FE2D9C">
        <w:t xml:space="preserve">The </w:t>
      </w:r>
      <w:r>
        <w:t>Chair has written to you about this</w:t>
      </w:r>
      <w:r w:rsidR="00FE2D9C">
        <w:t xml:space="preserve"> in a</w:t>
      </w:r>
      <w:r>
        <w:t xml:space="preserve"> letter</w:t>
      </w:r>
      <w:r w:rsidR="00FE2D9C">
        <w:t xml:space="preserve"> that </w:t>
      </w:r>
      <w:r>
        <w:t>was published the minute this session started. In the Treasury</w:t>
      </w:r>
      <w:r w:rsidRPr="00EC0096" w:rsidR="00EC0096">
        <w:t>’</w:t>
      </w:r>
      <w:r>
        <w:t xml:space="preserve">s response to the </w:t>
      </w:r>
      <w:r w:rsidRPr="00FE2D9C">
        <w:rPr>
          <w:i/>
          <w:iCs/>
        </w:rPr>
        <w:t xml:space="preserve">Jobs, </w:t>
      </w:r>
      <w:r w:rsidRPr="00FE2D9C" w:rsidR="00FE2D9C">
        <w:rPr>
          <w:i/>
          <w:iCs/>
        </w:rPr>
        <w:t xml:space="preserve">growth and productivity after coronavirus </w:t>
      </w:r>
      <w:r w:rsidRPr="00FE2D9C" w:rsidR="00FE2D9C">
        <w:t>report</w:t>
      </w:r>
      <w:r>
        <w:t xml:space="preserve">, it stated that the </w:t>
      </w:r>
      <w:r w:rsidR="00F65A0E">
        <w:t>autumn statement</w:t>
      </w:r>
      <w:r>
        <w:t xml:space="preserve"> brought forward measures to fight rising costs for households and businesses such as freezing fuel duty. But the OBR told us that </w:t>
      </w:r>
      <w:r w:rsidR="00FE2D9C">
        <w:t>it</w:t>
      </w:r>
      <w:r>
        <w:t xml:space="preserve"> had taken account of the end of that freeze and also costed in, as part of </w:t>
      </w:r>
      <w:r w:rsidR="00FE2D9C">
        <w:t>its</w:t>
      </w:r>
      <w:r>
        <w:t xml:space="preserve"> forecast, the proposed 12p increase in fuel duty, which will be due in April.</w:t>
      </w:r>
    </w:p>
    <w:p w:rsidR="000E1532" w:rsidP="00EF76CC">
      <w:pPr>
        <w:pStyle w:val="Question"/>
        <w:numPr>
          <w:ilvl w:val="0"/>
          <w:numId w:val="0"/>
        </w:numPr>
        <w:ind w:left="794"/>
      </w:pPr>
      <w:r>
        <w:t>It is now completely unclear what the Government</w:t>
      </w:r>
      <w:r w:rsidRPr="00EC0096" w:rsidR="00EC0096">
        <w:t>’</w:t>
      </w:r>
      <w:r>
        <w:t xml:space="preserve">s policy on fuel duty is. You have given us two versions, one in which you freeze it and that carries on, but you have costed £6 billion </w:t>
      </w:r>
      <w:r w:rsidR="00FE2D9C">
        <w:t xml:space="preserve">as a result </w:t>
      </w:r>
      <w:r>
        <w:t>of raising it by 12p. Which is it?</w:t>
      </w:r>
    </w:p>
    <w:p w:rsidR="000E1532" w:rsidP="00EF76CC">
      <w:pPr>
        <w:pStyle w:val="Answer"/>
      </w:pPr>
      <w:sdt>
        <w:sdtPr>
          <w:alias w:val="Witness"/>
          <w:id w:val="-313800319"/>
          <w:placeholder>
            <w:docPart w:val="FC8983335FE14E59AF871A505CB756D3"/>
          </w:placeholder>
          <w:richText/>
        </w:sdtPr>
        <w:sdtContent>
          <w:r w:rsidRPr="006045D0">
            <w:rPr>
              <w:b/>
              <w:i/>
            </w:rPr>
            <w:t>Jeremy Hunt:</w:t>
          </w:r>
          <w:r w:rsidRPr="004B2998">
            <w:rPr>
              <w:b/>
            </w:rPr>
            <w:t xml:space="preserve"> </w:t>
          </w:r>
        </w:sdtContent>
      </w:sdt>
      <w:r>
        <w:t>T</w:t>
      </w:r>
      <w:r w:rsidRPr="002B3B4D">
        <w:t>he OBR is independent</w:t>
      </w:r>
      <w:r>
        <w:t>.</w:t>
      </w:r>
      <w:r w:rsidRPr="002B3B4D">
        <w:t xml:space="preserve"> </w:t>
      </w:r>
      <w:r w:rsidR="00FE2D9C">
        <w:t>It</w:t>
      </w:r>
      <w:r w:rsidRPr="002B3B4D">
        <w:t xml:space="preserve"> make</w:t>
      </w:r>
      <w:r w:rsidR="00FE2D9C">
        <w:t>s</w:t>
      </w:r>
      <w:r w:rsidRPr="002B3B4D">
        <w:t xml:space="preserve"> assumptions based on what </w:t>
      </w:r>
      <w:r w:rsidR="00FE2D9C">
        <w:t>it</w:t>
      </w:r>
      <w:r w:rsidRPr="002B3B4D">
        <w:t xml:space="preserve"> believe</w:t>
      </w:r>
      <w:r w:rsidR="00FE2D9C">
        <w:t>s</w:t>
      </w:r>
      <w:r w:rsidRPr="002B3B4D">
        <w:t xml:space="preserve"> will happen</w:t>
      </w:r>
      <w:r>
        <w:t>. C</w:t>
      </w:r>
      <w:r w:rsidRPr="002B3B4D">
        <w:t xml:space="preserve">onstitutionally, </w:t>
      </w:r>
      <w:r>
        <w:t>t</w:t>
      </w:r>
      <w:r w:rsidRPr="002B3B4D">
        <w:t>hat</w:t>
      </w:r>
      <w:r>
        <w:t xml:space="preserve"> i</w:t>
      </w:r>
      <w:r w:rsidRPr="002B3B4D">
        <w:t xml:space="preserve">s </w:t>
      </w:r>
      <w:r w:rsidR="00FE2D9C">
        <w:t>its</w:t>
      </w:r>
      <w:r w:rsidRPr="002B3B4D">
        <w:t xml:space="preserve"> job</w:t>
      </w:r>
      <w:r>
        <w:t>. W</w:t>
      </w:r>
      <w:r w:rsidRPr="002B3B4D">
        <w:t xml:space="preserve">e want </w:t>
      </w:r>
      <w:r w:rsidR="00FE2D9C">
        <w:t>it</w:t>
      </w:r>
      <w:r w:rsidRPr="002B3B4D">
        <w:t xml:space="preserve"> to be independent</w:t>
      </w:r>
      <w:r>
        <w:t>.</w:t>
      </w:r>
      <w:r w:rsidRPr="002B3B4D">
        <w:t xml:space="preserve"> </w:t>
      </w:r>
      <w:r>
        <w:t>T</w:t>
      </w:r>
      <w:r w:rsidRPr="002B3B4D">
        <w:t>he truth is that f</w:t>
      </w:r>
      <w:r>
        <w:t>uel duties</w:t>
      </w:r>
      <w:r w:rsidRPr="002B3B4D">
        <w:t xml:space="preserve"> are frozen for this year until the end of March, and we will announce our decision as to what</w:t>
      </w:r>
      <w:r>
        <w:t xml:space="preserve"> i</w:t>
      </w:r>
      <w:r w:rsidRPr="002B3B4D">
        <w:t xml:space="preserve">s going to happen next year at the next </w:t>
      </w:r>
      <w:r w:rsidRPr="002B3B4D" w:rsidR="00680CF3">
        <w:t>Budget</w:t>
      </w:r>
      <w:r w:rsidRPr="002B3B4D">
        <w:t>.</w:t>
      </w:r>
    </w:p>
    <w:p w:rsidR="000E1532" w:rsidP="00EF76CC">
      <w:pPr>
        <w:pStyle w:val="Answer"/>
      </w:pPr>
      <w:r w:rsidRPr="002B3B4D">
        <w:t>I can</w:t>
      </w:r>
      <w:r>
        <w:t>no</w:t>
      </w:r>
      <w:r w:rsidRPr="002B3B4D">
        <w:t>t tell you what that decision is now</w:t>
      </w:r>
      <w:r>
        <w:t>,</w:t>
      </w:r>
      <w:r w:rsidRPr="002B3B4D">
        <w:t xml:space="preserve"> because it has</w:t>
      </w:r>
      <w:r>
        <w:t xml:space="preserve"> </w:t>
      </w:r>
      <w:r w:rsidRPr="002B3B4D">
        <w:t>n</w:t>
      </w:r>
      <w:r>
        <w:t>o</w:t>
      </w:r>
      <w:r w:rsidRPr="002B3B4D">
        <w:t>t been made</w:t>
      </w:r>
      <w:r>
        <w:t xml:space="preserve">. </w:t>
      </w:r>
      <w:r w:rsidRPr="002B3B4D">
        <w:t>I do</w:t>
      </w:r>
      <w:r>
        <w:t xml:space="preserve"> </w:t>
      </w:r>
      <w:r w:rsidRPr="002B3B4D">
        <w:t>n</w:t>
      </w:r>
      <w:r>
        <w:t>o</w:t>
      </w:r>
      <w:r w:rsidRPr="002B3B4D">
        <w:t xml:space="preserve">t know what the economic situation will be when it comes to the next </w:t>
      </w:r>
      <w:r w:rsidRPr="002B3B4D" w:rsidR="00680CF3">
        <w:t>Budget</w:t>
      </w:r>
      <w:r w:rsidRPr="002B3B4D">
        <w:t xml:space="preserve">, but we will make that decision in the way that </w:t>
      </w:r>
      <w:r>
        <w:t>Chancellors</w:t>
      </w:r>
      <w:r w:rsidRPr="002B3B4D">
        <w:t xml:space="preserve"> always make that decision in the spring </w:t>
      </w:r>
      <w:r w:rsidRPr="002B3B4D" w:rsidR="00680CF3">
        <w:t>Budget</w:t>
      </w:r>
      <w:r w:rsidRPr="002B3B4D">
        <w:t>.</w:t>
      </w:r>
    </w:p>
    <w:p w:rsidR="000E1532" w:rsidP="00EF76CC">
      <w:pPr>
        <w:pStyle w:val="Question"/>
        <w:numPr>
          <w:ilvl w:val="0"/>
          <w:numId w:val="9"/>
        </w:numPr>
      </w:pPr>
      <w:sdt>
        <w:sdtPr>
          <w:alias w:val="Member"/>
          <w:tag w:val="&lt;Member mnisId='491' dodsId='25642'&gt;"/>
          <w:id w:val="1018893868"/>
          <w:placeholder>
            <w:docPart w:val="FC8983335FE14E59AF871A505CB756D3"/>
          </w:placeholder>
          <w:richText/>
        </w:sdtPr>
        <w:sdtContent>
          <w:r w:rsidRPr="004B2998">
            <w:rPr>
              <w:b/>
            </w:rPr>
            <w:t>Dame Angela Eagle:</w:t>
          </w:r>
        </w:sdtContent>
      </w:sdt>
      <w:r>
        <w:t xml:space="preserve"> </w:t>
      </w:r>
      <w:r w:rsidRPr="002B3B4D">
        <w:t>Just to be clear, if you freeze f</w:t>
      </w:r>
      <w:r>
        <w:t>uel</w:t>
      </w:r>
      <w:r w:rsidRPr="002B3B4D">
        <w:t xml:space="preserve"> duties going forward, that</w:t>
      </w:r>
      <w:r>
        <w:t xml:space="preserve"> i</w:t>
      </w:r>
      <w:r w:rsidRPr="002B3B4D">
        <w:t xml:space="preserve">s </w:t>
      </w:r>
      <w:r>
        <w:t>£6</w:t>
      </w:r>
      <w:r w:rsidRPr="002B3B4D">
        <w:t xml:space="preserve"> billion </w:t>
      </w:r>
      <w:r>
        <w:t xml:space="preserve">you </w:t>
      </w:r>
      <w:r w:rsidRPr="002B3B4D">
        <w:t>are going to have to find</w:t>
      </w:r>
      <w:r w:rsidR="00FE2D9C">
        <w:t>.</w:t>
      </w:r>
      <w:r w:rsidRPr="002B3B4D">
        <w:t xml:space="preserve"> </w:t>
      </w:r>
      <w:r>
        <w:t>T</w:t>
      </w:r>
      <w:r w:rsidRPr="002B3B4D">
        <w:t>hat</w:t>
      </w:r>
      <w:r>
        <w:t xml:space="preserve"> i</w:t>
      </w:r>
      <w:r w:rsidRPr="002B3B4D">
        <w:t>s the cost</w:t>
      </w:r>
      <w:r w:rsidR="00FE2D9C">
        <w:t>.</w:t>
      </w:r>
    </w:p>
    <w:p w:rsidR="000E1532" w:rsidP="00EF76CC">
      <w:pPr>
        <w:pStyle w:val="Answer"/>
      </w:pPr>
      <w:sdt>
        <w:sdtPr>
          <w:alias w:val="Witness"/>
          <w:id w:val="133225698"/>
          <w:placeholder>
            <w:docPart w:val="FC8983335FE14E59AF871A505CB756D3"/>
          </w:placeholder>
          <w:richText/>
        </w:sdtPr>
        <w:sdtContent>
          <w:r w:rsidRPr="006045D0">
            <w:rPr>
              <w:b/>
              <w:i/>
            </w:rPr>
            <w:t>Jeremy Hunt:</w:t>
          </w:r>
          <w:r w:rsidRPr="004B2998">
            <w:rPr>
              <w:b/>
            </w:rPr>
            <w:t xml:space="preserve"> </w:t>
          </w:r>
        </w:sdtContent>
      </w:sdt>
      <w:r>
        <w:t>That is about the right number, yes.</w:t>
      </w:r>
    </w:p>
    <w:p w:rsidR="000E1532" w:rsidP="00EF76CC">
      <w:pPr>
        <w:pStyle w:val="Question"/>
        <w:numPr>
          <w:ilvl w:val="0"/>
          <w:numId w:val="9"/>
        </w:numPr>
      </w:pPr>
      <w:sdt>
        <w:sdtPr>
          <w:alias w:val="Member"/>
          <w:tag w:val="&lt;Member mnisId='491' dodsId='25642'&gt;"/>
          <w:id w:val="423541104"/>
          <w:placeholder>
            <w:docPart w:val="FC8983335FE14E59AF871A505CB756D3"/>
          </w:placeholder>
          <w:richText/>
        </w:sdtPr>
        <w:sdtContent>
          <w:r w:rsidRPr="004B2998">
            <w:rPr>
              <w:b/>
            </w:rPr>
            <w:t>Dame Angela Eagle:</w:t>
          </w:r>
        </w:sdtContent>
      </w:sdt>
      <w:r>
        <w:t xml:space="preserve"> </w:t>
      </w:r>
      <w:r w:rsidRPr="00A15F09">
        <w:t>You</w:t>
      </w:r>
      <w:r>
        <w:t xml:space="preserve"> ha</w:t>
      </w:r>
      <w:r w:rsidRPr="00A15F09">
        <w:t>ve chosen to raise taxes by freezing income tax thresholds rather than raising the rates</w:t>
      </w:r>
      <w:r>
        <w:t>.</w:t>
      </w:r>
      <w:r w:rsidRPr="00A15F09">
        <w:t xml:space="preserve"> </w:t>
      </w:r>
      <w:r>
        <w:t>Y</w:t>
      </w:r>
      <w:r w:rsidRPr="00A15F09">
        <w:t>ou talked about that in answer to an earlier question</w:t>
      </w:r>
      <w:r>
        <w:t>.</w:t>
      </w:r>
      <w:r w:rsidRPr="00A15F09">
        <w:t xml:space="preserve"> </w:t>
      </w:r>
      <w:r>
        <w:t>T</w:t>
      </w:r>
      <w:r w:rsidRPr="00A15F09">
        <w:t>his has been called the stealth tax</w:t>
      </w:r>
      <w:r w:rsidR="008A01F6">
        <w:t>—</w:t>
      </w:r>
      <w:r>
        <w:t>t</w:t>
      </w:r>
      <w:r w:rsidRPr="00A15F09">
        <w:t xml:space="preserve">he so-called </w:t>
      </w:r>
      <w:r>
        <w:t>s</w:t>
      </w:r>
      <w:r w:rsidRPr="00A15F09">
        <w:t xml:space="preserve">tealth </w:t>
      </w:r>
      <w:r>
        <w:t>tax.</w:t>
      </w:r>
      <w:r w:rsidRPr="00A15F09">
        <w:t xml:space="preserve"> </w:t>
      </w:r>
    </w:p>
    <w:p w:rsidR="000E1532" w:rsidP="00EF76CC">
      <w:pPr>
        <w:pStyle w:val="Question"/>
        <w:numPr>
          <w:ilvl w:val="0"/>
          <w:numId w:val="0"/>
        </w:numPr>
        <w:ind w:left="794"/>
      </w:pPr>
      <w:r>
        <w:t>A</w:t>
      </w:r>
      <w:r w:rsidRPr="00A15F09">
        <w:t>nalysis shows that this hits mid</w:t>
      </w:r>
      <w:r>
        <w:t>dle earners</w:t>
      </w:r>
      <w:r w:rsidRPr="00A15F09">
        <w:t xml:space="preserve"> harder.</w:t>
      </w:r>
      <w:r>
        <w:t xml:space="preserve"> </w:t>
      </w:r>
      <w:r w:rsidRPr="00A15F09">
        <w:t xml:space="preserve">The Resolution Foundation demonstrated that someone earning </w:t>
      </w:r>
      <w:r>
        <w:t>£</w:t>
      </w:r>
      <w:r w:rsidRPr="00A15F09">
        <w:t>62</w:t>
      </w:r>
      <w:r>
        <w:t>,</w:t>
      </w:r>
      <w:r w:rsidRPr="00A15F09">
        <w:t xml:space="preserve">000 a year, for example, loses as much from these threshold freezes as someone who earns </w:t>
      </w:r>
      <w:r>
        <w:t>£</w:t>
      </w:r>
      <w:r w:rsidRPr="00A15F09">
        <w:t>124</w:t>
      </w:r>
      <w:r>
        <w:t>,000</w:t>
      </w:r>
      <w:r w:rsidR="00FE2D9C">
        <w:t>;</w:t>
      </w:r>
      <w:r w:rsidRPr="00A15F09">
        <w:t xml:space="preserve"> that</w:t>
      </w:r>
      <w:r>
        <w:t xml:space="preserve"> i</w:t>
      </w:r>
      <w:r w:rsidRPr="00A15F09">
        <w:t xml:space="preserve">s </w:t>
      </w:r>
      <w:r>
        <w:t>£</w:t>
      </w:r>
      <w:r w:rsidRPr="00A15F09">
        <w:t>1</w:t>
      </w:r>
      <w:r>
        <w:t>,</w:t>
      </w:r>
      <w:r w:rsidRPr="00A15F09">
        <w:t>600. But for the lower earner, as a percentage of their earnings</w:t>
      </w:r>
      <w:r>
        <w:t>,</w:t>
      </w:r>
      <w:r w:rsidRPr="00A15F09">
        <w:t xml:space="preserve"> it</w:t>
      </w:r>
      <w:r>
        <w:t xml:space="preserve"> i</w:t>
      </w:r>
      <w:r w:rsidRPr="00A15F09">
        <w:t>s twice as much as for the higher earner. Is this your definition of fairness?</w:t>
      </w:r>
    </w:p>
    <w:p w:rsidR="000E1532" w:rsidP="00EF76CC">
      <w:pPr>
        <w:pStyle w:val="Answer"/>
      </w:pPr>
      <w:sdt>
        <w:sdtPr>
          <w:alias w:val="Witness"/>
          <w:id w:val="-1349245687"/>
          <w:placeholder>
            <w:docPart w:val="FC8983335FE14E59AF871A505CB756D3"/>
          </w:placeholder>
          <w:richText/>
        </w:sdtPr>
        <w:sdtContent>
          <w:r w:rsidRPr="006045D0">
            <w:rPr>
              <w:b/>
              <w:i/>
            </w:rPr>
            <w:t>Jeremy Hunt:</w:t>
          </w:r>
          <w:r w:rsidRPr="004B2998">
            <w:rPr>
              <w:b/>
            </w:rPr>
            <w:t xml:space="preserve"> </w:t>
          </w:r>
        </w:sdtContent>
      </w:sdt>
      <w:r>
        <w:t xml:space="preserve">You have to avoid taking individual measures from the </w:t>
      </w:r>
      <w:r w:rsidR="00680CF3">
        <w:t xml:space="preserve">Budget </w:t>
      </w:r>
      <w:r>
        <w:t>and not look</w:t>
      </w:r>
      <w:r w:rsidR="00FE2D9C">
        <w:t>ing</w:t>
      </w:r>
      <w:r>
        <w:t xml:space="preserve"> at the context of all the measures taken together. For higher earners, we did some very specific things, such as reducing the threshold at which the 45p rate is payable by £25,000. That means anyone earning over £150,000 is going to pay £1,000 more tax next year. </w:t>
      </w:r>
    </w:p>
    <w:p w:rsidR="000E1532" w:rsidP="00EF76CC">
      <w:pPr>
        <w:pStyle w:val="Answer"/>
      </w:pPr>
      <w:r>
        <w:t>The distributional analysis shows that people on lower incomes benefit most from the measures and decisions that I took. But I did decide, yes, that I would prefer to do this through extending the freeze on thresholds for two more years rather than increasing the headline rates, because over time</w:t>
      </w:r>
      <w:r w:rsidR="00FE2D9C">
        <w:t>,</w:t>
      </w:r>
      <w:r>
        <w:t xml:space="preserve"> when we can afford to, I would like to reduce those headline rates. I did not want to go in the opposite direction.</w:t>
      </w:r>
    </w:p>
    <w:p w:rsidR="000E1532" w:rsidP="00EF76CC">
      <w:pPr>
        <w:pStyle w:val="Answer"/>
      </w:pPr>
      <w:r>
        <w:t xml:space="preserve">Among </w:t>
      </w:r>
      <w:r>
        <w:t xml:space="preserve">my many failings, that I increased tax stealthily is not </w:t>
      </w:r>
      <w:r>
        <w:t>something</w:t>
      </w:r>
      <w:r>
        <w:t xml:space="preserve"> you can really say. I have been completely open with people that taxes went up by £25 billion as a result of the </w:t>
      </w:r>
      <w:r w:rsidR="00F65A0E">
        <w:t>autumn statement</w:t>
      </w:r>
      <w:r>
        <w:t>, and I spelled out very clearly where that was happening.</w:t>
      </w:r>
    </w:p>
    <w:p w:rsidR="000E1532" w:rsidP="00EF76CC">
      <w:pPr>
        <w:pStyle w:val="Question"/>
        <w:numPr>
          <w:ilvl w:val="0"/>
          <w:numId w:val="9"/>
        </w:numPr>
      </w:pPr>
      <w:sdt>
        <w:sdtPr>
          <w:alias w:val="Member"/>
          <w:tag w:val="&lt;Member mnisId='491' dodsId='25642'&gt;"/>
          <w:id w:val="-882626025"/>
          <w:placeholder>
            <w:docPart w:val="FC8983335FE14E59AF871A505CB756D3"/>
          </w:placeholder>
          <w:richText/>
        </w:sdtPr>
        <w:sdtContent>
          <w:r w:rsidRPr="004B2998">
            <w:rPr>
              <w:b/>
            </w:rPr>
            <w:t>Dame Angela Eagle:</w:t>
          </w:r>
        </w:sdtContent>
      </w:sdt>
      <w:r>
        <w:t xml:space="preserve"> </w:t>
      </w:r>
      <w:r w:rsidRPr="00A15F09">
        <w:t>I suppose</w:t>
      </w:r>
      <w:r w:rsidR="008A01F6">
        <w:t>,</w:t>
      </w:r>
      <w:r w:rsidRPr="00A15F09">
        <w:t xml:space="preserve"> with inflation rising at that</w:t>
      </w:r>
      <w:r>
        <w:t xml:space="preserve"> </w:t>
      </w:r>
      <w:r w:rsidRPr="00A15F09">
        <w:t>level</w:t>
      </w:r>
      <w:r w:rsidR="008A01F6">
        <w:t>,</w:t>
      </w:r>
      <w:r w:rsidRPr="00A15F09">
        <w:t xml:space="preserve"> fiscal drag</w:t>
      </w:r>
      <w:r>
        <w:t xml:space="preserve"> i</w:t>
      </w:r>
      <w:r w:rsidRPr="00A15F09">
        <w:t xml:space="preserve">s worse. People get dragged into higher rates of tax in their millions. </w:t>
      </w:r>
      <w:r>
        <w:t>M</w:t>
      </w:r>
      <w:r w:rsidRPr="00A15F09">
        <w:t>any would say, even though you</w:t>
      </w:r>
      <w:r>
        <w:t xml:space="preserve"> ha</w:t>
      </w:r>
      <w:r w:rsidRPr="00A15F09">
        <w:t>ve said that taxes are rising, that it</w:t>
      </w:r>
      <w:r>
        <w:t xml:space="preserve"> i</w:t>
      </w:r>
      <w:r w:rsidRPr="00A15F09">
        <w:t>s not obvious at wh</w:t>
      </w:r>
      <w:r>
        <w:t>at</w:t>
      </w:r>
      <w:r w:rsidRPr="00A15F09">
        <w:t xml:space="preserve"> stage they</w:t>
      </w:r>
      <w:r>
        <w:t xml:space="preserve"> a</w:t>
      </w:r>
      <w:r w:rsidRPr="00A15F09">
        <w:t>re going to flip from the one to the other.</w:t>
      </w:r>
    </w:p>
    <w:p w:rsidR="000E1532" w:rsidP="00EF76CC">
      <w:pPr>
        <w:pStyle w:val="Answer"/>
      </w:pPr>
      <w:sdt>
        <w:sdtPr>
          <w:alias w:val="Witness"/>
          <w:id w:val="1010484352"/>
          <w:placeholder>
            <w:docPart w:val="FC8983335FE14E59AF871A505CB756D3"/>
          </w:placeholder>
          <w:richText/>
        </w:sdtPr>
        <w:sdtContent>
          <w:r w:rsidRPr="006045D0">
            <w:rPr>
              <w:b/>
              <w:i/>
            </w:rPr>
            <w:t>Jeremy Hunt:</w:t>
          </w:r>
          <w:r w:rsidRPr="004B2998">
            <w:rPr>
              <w:b/>
            </w:rPr>
            <w:t xml:space="preserve"> </w:t>
          </w:r>
        </w:sdtContent>
      </w:sdt>
      <w:r w:rsidRPr="00A15F09">
        <w:t xml:space="preserve"> I understand that, but in the O</w:t>
      </w:r>
      <w:r>
        <w:t>B</w:t>
      </w:r>
      <w:r w:rsidRPr="00A15F09">
        <w:t xml:space="preserve">R forecast </w:t>
      </w:r>
      <w:r w:rsidR="008A01F6">
        <w:t>it has</w:t>
      </w:r>
      <w:r w:rsidRPr="00A15F09">
        <w:t xml:space="preserve"> inflation going into negative territory.</w:t>
      </w:r>
      <w:r>
        <w:t xml:space="preserve"> T</w:t>
      </w:r>
      <w:r w:rsidRPr="00A15F09">
        <w:t>owards the end of the period</w:t>
      </w:r>
      <w:r>
        <w:t>,</w:t>
      </w:r>
      <w:r w:rsidRPr="00A15F09">
        <w:t xml:space="preserve"> relatively</w:t>
      </w:r>
      <w:r w:rsidR="008A01F6">
        <w:t>,</w:t>
      </w:r>
      <w:r w:rsidRPr="00A15F09">
        <w:t xml:space="preserve"> </w:t>
      </w:r>
      <w:r w:rsidR="008A01F6">
        <w:t>far</w:t>
      </w:r>
      <w:r w:rsidRPr="00A15F09">
        <w:t xml:space="preserve"> fewer people are dragged into the higher </w:t>
      </w:r>
      <w:r w:rsidR="008A01F6">
        <w:t>rates</w:t>
      </w:r>
      <w:r w:rsidRPr="00A15F09">
        <w:t>.</w:t>
      </w:r>
    </w:p>
    <w:p w:rsidR="000E1532" w:rsidP="00EF76CC">
      <w:pPr>
        <w:pStyle w:val="Answer"/>
      </w:pPr>
      <w:sdt>
        <w:sdtPr>
          <w:alias w:val="Witness"/>
          <w:id w:val="1684478924"/>
          <w:placeholder>
            <w:docPart w:val="FC8983335FE14E59AF871A505CB756D3"/>
          </w:placeholder>
          <w:richText/>
        </w:sdtPr>
        <w:sdtContent>
          <w:r w:rsidRPr="006045D0">
            <w:rPr>
              <w:b/>
              <w:i/>
            </w:rPr>
            <w:t>Dan York-Smith:</w:t>
          </w:r>
          <w:r w:rsidRPr="004B2998">
            <w:rPr>
              <w:b/>
            </w:rPr>
            <w:t xml:space="preserve"> </w:t>
          </w:r>
        </w:sdtContent>
      </w:sdt>
      <w:r w:rsidRPr="00A15F09">
        <w:t xml:space="preserve"> </w:t>
      </w:r>
      <w:r w:rsidRPr="00A15F09" w:rsidR="008A01F6">
        <w:t xml:space="preserve">On </w:t>
      </w:r>
      <w:r w:rsidRPr="00A15F09">
        <w:t>personal tax, the primary threshold had a very significant increase in July this year</w:t>
      </w:r>
      <w:r>
        <w:t>.</w:t>
      </w:r>
      <w:r w:rsidRPr="00A15F09">
        <w:t xml:space="preserve"> </w:t>
      </w:r>
      <w:r>
        <w:t>I</w:t>
      </w:r>
      <w:r w:rsidRPr="00A15F09">
        <w:t xml:space="preserve">t was about </w:t>
      </w:r>
      <w:r>
        <w:t>£</w:t>
      </w:r>
      <w:r w:rsidRPr="00A15F09">
        <w:t>9</w:t>
      </w:r>
      <w:r>
        <w:t>,</w:t>
      </w:r>
      <w:r w:rsidRPr="00A15F09">
        <w:t>5</w:t>
      </w:r>
      <w:r>
        <w:t>00</w:t>
      </w:r>
      <w:r w:rsidRPr="00A15F09">
        <w:t xml:space="preserve"> and it went up to </w:t>
      </w:r>
      <w:r>
        <w:t>£</w:t>
      </w:r>
      <w:r w:rsidRPr="00A15F09">
        <w:t>12</w:t>
      </w:r>
      <w:r>
        <w:t>,</w:t>
      </w:r>
      <w:r w:rsidRPr="00A15F09">
        <w:t>570.</w:t>
      </w:r>
      <w:r w:rsidR="008A01F6">
        <w:t xml:space="preserve"> </w:t>
      </w:r>
      <w:r w:rsidRPr="00A15F09" w:rsidR="008A01F6">
        <w:t xml:space="preserve">Since </w:t>
      </w:r>
      <w:r w:rsidRPr="00A15F09">
        <w:t>2010</w:t>
      </w:r>
      <w:r>
        <w:t>,</w:t>
      </w:r>
      <w:r w:rsidRPr="00A15F09">
        <w:t xml:space="preserve"> because the personal </w:t>
      </w:r>
      <w:r>
        <w:t>allowance</w:t>
      </w:r>
      <w:r w:rsidRPr="00A15F09">
        <w:t xml:space="preserve"> has</w:t>
      </w:r>
      <w:r>
        <w:t xml:space="preserve"> </w:t>
      </w:r>
      <w:r w:rsidRPr="00A15F09">
        <w:t xml:space="preserve">been doubled and </w:t>
      </w:r>
      <w:r w:rsidR="008A01F6">
        <w:t xml:space="preserve">with </w:t>
      </w:r>
      <w:r w:rsidRPr="00A15F09">
        <w:t>this increase in the primary threshold</w:t>
      </w:r>
      <w:r>
        <w:t>,</w:t>
      </w:r>
      <w:r w:rsidRPr="00A15F09">
        <w:t xml:space="preserve"> even by the end of the forecast period, 2027</w:t>
      </w:r>
      <w:r w:rsidR="008A01F6">
        <w:t>-</w:t>
      </w:r>
      <w:r w:rsidRPr="00A15F09">
        <w:t xml:space="preserve">28, someone earning </w:t>
      </w:r>
      <w:r>
        <w:t>£</w:t>
      </w:r>
      <w:r w:rsidRPr="00A15F09">
        <w:t>28</w:t>
      </w:r>
      <w:r>
        <w:t>,</w:t>
      </w:r>
      <w:r w:rsidRPr="00A15F09">
        <w:t xml:space="preserve">000 will still be paying </w:t>
      </w:r>
      <w:r>
        <w:t>£</w:t>
      </w:r>
      <w:r w:rsidRPr="00A15F09">
        <w:t>8</w:t>
      </w:r>
      <w:r>
        <w:t xml:space="preserve">70 </w:t>
      </w:r>
      <w:r w:rsidRPr="00A15F09">
        <w:t>less</w:t>
      </w:r>
      <w:r>
        <w:t xml:space="preserve"> </w:t>
      </w:r>
      <w:r w:rsidRPr="00A15F09">
        <w:t xml:space="preserve">income tax and </w:t>
      </w:r>
      <w:r w:rsidR="008A01F6">
        <w:t>n</w:t>
      </w:r>
      <w:r w:rsidRPr="00A15F09" w:rsidR="008A01F6">
        <w:t xml:space="preserve">ational </w:t>
      </w:r>
      <w:r w:rsidR="008A01F6">
        <w:t>in</w:t>
      </w:r>
      <w:r w:rsidRPr="00A15F09" w:rsidR="008A01F6">
        <w:t xml:space="preserve">surance </w:t>
      </w:r>
      <w:r w:rsidRPr="00A15F09">
        <w:t>than had both thresholds just risen by inflation since 2010.</w:t>
      </w:r>
    </w:p>
    <w:p w:rsidR="000E1532" w:rsidP="00EF76CC">
      <w:pPr>
        <w:pStyle w:val="Question"/>
        <w:numPr>
          <w:ilvl w:val="0"/>
          <w:numId w:val="0"/>
        </w:numPr>
        <w:ind w:left="794"/>
      </w:pPr>
      <w:sdt>
        <w:sdtPr>
          <w:alias w:val="Member"/>
          <w:tag w:val="&lt;Member mnisId='4107' dodsId='40489'&gt;"/>
          <w:id w:val="484818973"/>
          <w:placeholder>
            <w:docPart w:val="FC8983335FE14E59AF871A505CB756D3"/>
          </w:placeholder>
          <w:richText/>
        </w:sdtPr>
        <w:sdtContent>
          <w:r w:rsidRPr="00A20EC6">
            <w:rPr>
              <w:b/>
            </w:rPr>
            <w:t>Chair:</w:t>
          </w:r>
        </w:sdtContent>
      </w:sdt>
      <w:r>
        <w:t xml:space="preserve"> It would be helpful to get that clarified exactly.</w:t>
      </w:r>
    </w:p>
    <w:p w:rsidR="000E1532" w:rsidP="00EF76CC">
      <w:pPr>
        <w:pStyle w:val="Question"/>
        <w:numPr>
          <w:ilvl w:val="0"/>
          <w:numId w:val="9"/>
        </w:numPr>
      </w:pPr>
      <w:sdt>
        <w:sdtPr>
          <w:alias w:val="Member"/>
          <w:tag w:val="&lt;Member mnisId='4117' dodsId='40456'&gt;"/>
          <w:id w:val="-374854092"/>
          <w:placeholder>
            <w:docPart w:val="FC8983335FE14E59AF871A505CB756D3"/>
          </w:placeholder>
          <w:richText/>
        </w:sdtPr>
        <w:sdtContent>
          <w:r w:rsidRPr="00A20EC6">
            <w:rPr>
              <w:b/>
            </w:rPr>
            <w:t>Andrea Leadsom:</w:t>
          </w:r>
        </w:sdtContent>
      </w:sdt>
      <w:r>
        <w:t xml:space="preserve"> Chancellor, d</w:t>
      </w:r>
      <w:r w:rsidRPr="00530335">
        <w:t>o you approve of retrospective taxation</w:t>
      </w:r>
      <w:r>
        <w:t>?</w:t>
      </w:r>
    </w:p>
    <w:p w:rsidR="000E1532" w:rsidP="00EF76CC">
      <w:pPr>
        <w:pStyle w:val="Answer"/>
      </w:pPr>
      <w:sdt>
        <w:sdtPr>
          <w:alias w:val="Witness"/>
          <w:id w:val="902105270"/>
          <w:placeholder>
            <w:docPart w:val="FC8983335FE14E59AF871A505CB756D3"/>
          </w:placeholder>
          <w:richText/>
        </w:sdtPr>
        <w:sdtContent>
          <w:r w:rsidRPr="006045D0">
            <w:rPr>
              <w:b/>
              <w:i/>
            </w:rPr>
            <w:t>Jeremy Hunt:</w:t>
          </w:r>
          <w:r w:rsidRPr="00A20EC6">
            <w:rPr>
              <w:b/>
            </w:rPr>
            <w:t xml:space="preserve"> </w:t>
          </w:r>
        </w:sdtContent>
      </w:sdt>
      <w:r>
        <w:t>In general, no.</w:t>
      </w:r>
    </w:p>
    <w:p w:rsidR="000E1532" w:rsidP="00EF76CC">
      <w:pPr>
        <w:pStyle w:val="Question"/>
        <w:numPr>
          <w:ilvl w:val="0"/>
          <w:numId w:val="9"/>
        </w:numPr>
      </w:pPr>
      <w:sdt>
        <w:sdtPr>
          <w:alias w:val="Member"/>
          <w:tag w:val="&lt;Member mnisId='4117' dodsId='40456'&gt;"/>
          <w:id w:val="-1994407242"/>
          <w:placeholder>
            <w:docPart w:val="FC8983335FE14E59AF871A505CB756D3"/>
          </w:placeholder>
          <w:richText/>
        </w:sdtPr>
        <w:sdtContent>
          <w:r w:rsidRPr="00A20EC6">
            <w:rPr>
              <w:b/>
            </w:rPr>
            <w:t>Andrea Leadsom:</w:t>
          </w:r>
        </w:sdtContent>
      </w:sdt>
      <w:r>
        <w:t xml:space="preserve"> D</w:t>
      </w:r>
      <w:r w:rsidRPr="00530335">
        <w:t>o you think that the windfall taxes on electricity generators</w:t>
      </w:r>
      <w:r>
        <w:t>,</w:t>
      </w:r>
      <w:r w:rsidRPr="00530335">
        <w:t xml:space="preserve"> and also offshore energy firms</w:t>
      </w:r>
      <w:r>
        <w:t>,</w:t>
      </w:r>
      <w:r w:rsidRPr="00530335">
        <w:t xml:space="preserve"> is retrospective</w:t>
      </w:r>
      <w:r>
        <w:t>?</w:t>
      </w:r>
    </w:p>
    <w:p w:rsidR="000E1532" w:rsidP="00EF76CC">
      <w:pPr>
        <w:pStyle w:val="Answer"/>
      </w:pPr>
      <w:sdt>
        <w:sdtPr>
          <w:alias w:val="Witness"/>
          <w:id w:val="-1286427405"/>
          <w:placeholder>
            <w:docPart w:val="FC8983335FE14E59AF871A505CB756D3"/>
          </w:placeholder>
          <w:richText/>
        </w:sdtPr>
        <w:sdtContent>
          <w:r w:rsidRPr="006045D0">
            <w:rPr>
              <w:b/>
              <w:i/>
            </w:rPr>
            <w:t>Jeremy Hunt:</w:t>
          </w:r>
          <w:r w:rsidRPr="00A20EC6">
            <w:rPr>
              <w:b/>
            </w:rPr>
            <w:t xml:space="preserve"> </w:t>
          </w:r>
        </w:sdtContent>
      </w:sdt>
      <w:r>
        <w:t>I do not want to say something that is inaccurate. I will write to you with a precise answer to that question, but can I tell you how I approach those windfall taxes more generally? I believe that they raise about £54 billion. That is a reasonable contribution, given that this year alone we are spending £80 billion to support people with their energy bills.</w:t>
      </w:r>
    </w:p>
    <w:p w:rsidR="000E1532" w:rsidP="00EF76CC">
      <w:pPr>
        <w:pStyle w:val="Answer"/>
      </w:pPr>
      <w:r>
        <w:t>I am absolutely against windfall taxes that are not real windfalls</w:t>
      </w:r>
      <w:r w:rsidR="00E168C6">
        <w:t>—</w:t>
      </w:r>
      <w:r>
        <w:t>in other words, an unexpected increase in profits</w:t>
      </w:r>
      <w:r w:rsidR="008A01F6">
        <w:t>—</w:t>
      </w:r>
      <w:r>
        <w:t xml:space="preserve">because I do not want to deter investment. </w:t>
      </w:r>
      <w:r w:rsidR="00E168C6">
        <w:t xml:space="preserve">In </w:t>
      </w:r>
      <w:r>
        <w:t>the case of electricity generators, the 45p tax that we introduced on that is when they are getting more than £75 per megawatt hour, which is 50% more than the average cost of electricity over the last decade. It is much higher than they would have expected when they made their investment decision.</w:t>
      </w:r>
    </w:p>
    <w:p w:rsidR="000E1532" w:rsidP="00EF76CC">
      <w:pPr>
        <w:pStyle w:val="Question"/>
        <w:numPr>
          <w:ilvl w:val="0"/>
          <w:numId w:val="9"/>
        </w:numPr>
      </w:pPr>
      <w:sdt>
        <w:sdtPr>
          <w:alias w:val="Member"/>
          <w:tag w:val="&lt;Member mnisId='4117' dodsId='40456'&gt;"/>
          <w:id w:val="1267111769"/>
          <w:placeholder>
            <w:docPart w:val="FC8983335FE14E59AF871A505CB756D3"/>
          </w:placeholder>
          <w:richText/>
        </w:sdtPr>
        <w:sdtContent>
          <w:r w:rsidRPr="00A20EC6">
            <w:rPr>
              <w:b/>
            </w:rPr>
            <w:t>Andrea Leadsom:</w:t>
          </w:r>
        </w:sdtContent>
      </w:sdt>
      <w:r>
        <w:t xml:space="preserve"> I c</w:t>
      </w:r>
      <w:r w:rsidRPr="007E751F">
        <w:t>ompletely understand that. Sorry to cut you off, but the time is very short and I understand that. Do you suspect that it will reduce investment in energy infrastructure in the UK, either from the offshore energy companies or from the electricity generator</w:t>
      </w:r>
      <w:r>
        <w:t>s</w:t>
      </w:r>
      <w:r w:rsidRPr="007E751F">
        <w:t>?</w:t>
      </w:r>
      <w:r>
        <w:t xml:space="preserve"> </w:t>
      </w:r>
    </w:p>
    <w:p w:rsidR="000E1532" w:rsidP="00EF76CC">
      <w:pPr>
        <w:pStyle w:val="Answer"/>
      </w:pPr>
      <w:sdt>
        <w:sdtPr>
          <w:alias w:val="Witness"/>
          <w:id w:val="1375038826"/>
          <w:placeholder>
            <w:docPart w:val="FC8983335FE14E59AF871A505CB756D3"/>
          </w:placeholder>
          <w:richText/>
        </w:sdtPr>
        <w:sdtContent>
          <w:r w:rsidRPr="006045D0">
            <w:rPr>
              <w:b/>
              <w:i/>
            </w:rPr>
            <w:t>Jeremy Hunt:</w:t>
          </w:r>
          <w:r w:rsidRPr="00A20EC6">
            <w:rPr>
              <w:b/>
            </w:rPr>
            <w:t xml:space="preserve"> </w:t>
          </w:r>
        </w:sdtContent>
      </w:sdt>
      <w:r>
        <w:t xml:space="preserve">I very much hope not </w:t>
      </w:r>
      <w:r w:rsidRPr="007E751F">
        <w:t>because our oil and gas industry employs 116</w:t>
      </w:r>
      <w:r>
        <w:t>,00</w:t>
      </w:r>
      <w:r w:rsidRPr="007E751F">
        <w:t>0 people</w:t>
      </w:r>
      <w:r>
        <w:t>,</w:t>
      </w:r>
      <w:r w:rsidRPr="007E751F">
        <w:t xml:space="preserve"> more than a third of them in Scotland. They are a very important part of our transition to net zero.</w:t>
      </w:r>
    </w:p>
    <w:p w:rsidR="000E1532" w:rsidP="00EF76CC">
      <w:pPr>
        <w:pStyle w:val="Question"/>
        <w:numPr>
          <w:ilvl w:val="0"/>
          <w:numId w:val="9"/>
        </w:numPr>
      </w:pPr>
      <w:sdt>
        <w:sdtPr>
          <w:alias w:val="Member"/>
          <w:tag w:val="&lt;Member mnisId='4117' dodsId='40456'&gt;"/>
          <w:id w:val="2095518967"/>
          <w:placeholder>
            <w:docPart w:val="FC8983335FE14E59AF871A505CB756D3"/>
          </w:placeholder>
          <w:richText/>
        </w:sdtPr>
        <w:sdtContent>
          <w:r w:rsidRPr="00A20EC6">
            <w:rPr>
              <w:b/>
            </w:rPr>
            <w:t>Andrea Leadsom:</w:t>
          </w:r>
        </w:sdtContent>
      </w:sdt>
      <w:r>
        <w:t xml:space="preserve"> W</w:t>
      </w:r>
      <w:r w:rsidRPr="007E751F">
        <w:t xml:space="preserve">hat was your expectation in the statement? Did you just think, </w:t>
      </w:r>
      <w:r>
        <w:t>“W</w:t>
      </w:r>
      <w:r w:rsidRPr="007E751F">
        <w:t>ell, we need the money</w:t>
      </w:r>
      <w:r w:rsidR="00E168C6">
        <w:t>;</w:t>
      </w:r>
      <w:r w:rsidRPr="007E751F">
        <w:t xml:space="preserve"> so be it</w:t>
      </w:r>
      <w:r>
        <w:t>”</w:t>
      </w:r>
      <w:r w:rsidRPr="007E751F">
        <w:t xml:space="preserve"> or did you talk to the industry before making this decision?</w:t>
      </w:r>
    </w:p>
    <w:p w:rsidR="000E1532" w:rsidP="00EF76CC">
      <w:pPr>
        <w:pStyle w:val="Answer"/>
      </w:pPr>
      <w:sdt>
        <w:sdtPr>
          <w:alias w:val="Witness"/>
          <w:id w:val="-1544902600"/>
          <w:placeholder>
            <w:docPart w:val="FC8983335FE14E59AF871A505CB756D3"/>
          </w:placeholder>
          <w:richText/>
        </w:sdtPr>
        <w:sdtContent>
          <w:r w:rsidRPr="006045D0">
            <w:rPr>
              <w:b/>
              <w:i/>
            </w:rPr>
            <w:t>Jeremy Hunt:</w:t>
          </w:r>
          <w:r w:rsidRPr="00A20EC6">
            <w:rPr>
              <w:b/>
            </w:rPr>
            <w:t xml:space="preserve"> </w:t>
          </w:r>
        </w:sdtContent>
      </w:sdt>
      <w:r>
        <w:t xml:space="preserve">If you do not want to deter investment, your starting point has to be </w:t>
      </w:r>
      <w:r w:rsidRPr="007E751F">
        <w:t>that this has to be fairly designed in a way that is genuinely taxing the profits that people were</w:t>
      </w:r>
      <w:r>
        <w:t xml:space="preserve"> </w:t>
      </w:r>
      <w:r w:rsidRPr="007E751F">
        <w:t>n</w:t>
      </w:r>
      <w:r>
        <w:t>o</w:t>
      </w:r>
      <w:r w:rsidRPr="007E751F">
        <w:t xml:space="preserve">t expecting to make as a result of a sudden surge in global prices. </w:t>
      </w:r>
      <w:r>
        <w:t>T</w:t>
      </w:r>
      <w:r w:rsidRPr="007E751F">
        <w:t>he way this has been structured is that</w:t>
      </w:r>
      <w:r w:rsidR="00E168C6">
        <w:t>,</w:t>
      </w:r>
      <w:r w:rsidRPr="007E751F">
        <w:t xml:space="preserve"> if you invest, you do</w:t>
      </w:r>
      <w:r>
        <w:t xml:space="preserve"> </w:t>
      </w:r>
      <w:r w:rsidRPr="007E751F">
        <w:t>n</w:t>
      </w:r>
      <w:r>
        <w:t>o</w:t>
      </w:r>
      <w:r w:rsidRPr="007E751F">
        <w:t>t have to pay these windfall taxes.</w:t>
      </w:r>
      <w:r>
        <w:t xml:space="preserve"> You get 91p in the pound back. If it is a decarbonisation project, you get 109% back, so you get more than you spend.</w:t>
      </w:r>
    </w:p>
    <w:p w:rsidR="000E1532" w:rsidP="00EF76CC">
      <w:pPr>
        <w:pStyle w:val="Question"/>
        <w:numPr>
          <w:ilvl w:val="0"/>
          <w:numId w:val="9"/>
        </w:numPr>
      </w:pPr>
      <w:sdt>
        <w:sdtPr>
          <w:alias w:val="Member"/>
          <w:tag w:val="&lt;Member mnisId='4117' dodsId='40456'&gt;"/>
          <w:id w:val="-597938617"/>
          <w:placeholder>
            <w:docPart w:val="FC8983335FE14E59AF871A505CB756D3"/>
          </w:placeholder>
          <w:richText/>
        </w:sdtPr>
        <w:sdtContent>
          <w:r w:rsidRPr="00A20EC6">
            <w:rPr>
              <w:b/>
            </w:rPr>
            <w:t>Andrea Leadsom:</w:t>
          </w:r>
        </w:sdtContent>
      </w:sdt>
      <w:r>
        <w:t xml:space="preserve"> That investment allowance does not apply to the electricity generators, does it?</w:t>
      </w:r>
    </w:p>
    <w:p w:rsidR="000E1532" w:rsidP="00EF76CC">
      <w:pPr>
        <w:pStyle w:val="Answer"/>
      </w:pPr>
      <w:sdt>
        <w:sdtPr>
          <w:alias w:val="Witness"/>
          <w:id w:val="-1418237678"/>
          <w:placeholder>
            <w:docPart w:val="FC8983335FE14E59AF871A505CB756D3"/>
          </w:placeholder>
          <w:richText/>
        </w:sdtPr>
        <w:sdtContent>
          <w:r w:rsidRPr="006045D0">
            <w:rPr>
              <w:b/>
              <w:i/>
            </w:rPr>
            <w:t>Dan York-Smith:</w:t>
          </w:r>
          <w:r w:rsidRPr="00A20EC6">
            <w:rPr>
              <w:b/>
            </w:rPr>
            <w:t xml:space="preserve"> </w:t>
          </w:r>
        </w:sdtContent>
      </w:sdt>
      <w:r>
        <w:t>For the electricity generators, the key thing is that most largescale new renewables and nuclear investments are under contracts for difference. If you are within the contracts for difference scheme, you would not be subject to the energy generators levy. It really applies to a subset of investments that took place under the renewables obligation. Under contracts for difference, the Government commit to make good the price.</w:t>
      </w:r>
    </w:p>
    <w:p w:rsidR="000E1532" w:rsidP="00EF76CC">
      <w:pPr>
        <w:pStyle w:val="Question"/>
        <w:numPr>
          <w:ilvl w:val="0"/>
          <w:numId w:val="9"/>
        </w:numPr>
      </w:pPr>
      <w:sdt>
        <w:sdtPr>
          <w:alias w:val="Member"/>
          <w:tag w:val="&lt;Member mnisId='4117' dodsId='40456'&gt;"/>
          <w:id w:val="-266549844"/>
          <w:placeholder>
            <w:docPart w:val="FC8983335FE14E59AF871A505CB756D3"/>
          </w:placeholder>
          <w:richText/>
        </w:sdtPr>
        <w:sdtContent>
          <w:r w:rsidRPr="00A20EC6">
            <w:rPr>
              <w:b/>
            </w:rPr>
            <w:t>Andrea Leadsom:</w:t>
          </w:r>
        </w:sdtContent>
      </w:sdt>
      <w:r>
        <w:t xml:space="preserve"> I know how it works. N</w:t>
      </w:r>
      <w:r w:rsidRPr="00674AD7">
        <w:t>evertheless, those electricity generators could presumably offset that tax liability by investing in new renewable projects under Cf</w:t>
      </w:r>
      <w:r>
        <w:t>D</w:t>
      </w:r>
      <w:r w:rsidRPr="00674AD7">
        <w:t>s in the UK</w:t>
      </w:r>
      <w:r>
        <w:t>,</w:t>
      </w:r>
      <w:r w:rsidRPr="00674AD7">
        <w:t xml:space="preserve"> </w:t>
      </w:r>
      <w:r>
        <w:t>b</w:t>
      </w:r>
      <w:r w:rsidRPr="00674AD7">
        <w:t>ut you</w:t>
      </w:r>
      <w:r>
        <w:t xml:space="preserve"> a</w:t>
      </w:r>
      <w:r w:rsidRPr="00674AD7">
        <w:t>re not giving them the investment all</w:t>
      </w:r>
      <w:r>
        <w:t>ow</w:t>
      </w:r>
      <w:r w:rsidRPr="00674AD7">
        <w:t>ance</w:t>
      </w:r>
      <w:r>
        <w:t>.</w:t>
      </w:r>
    </w:p>
    <w:p w:rsidR="000E1532" w:rsidP="00EF76CC">
      <w:pPr>
        <w:pStyle w:val="Answer"/>
      </w:pPr>
      <w:sdt>
        <w:sdtPr>
          <w:alias w:val="Witness"/>
          <w:id w:val="724577866"/>
          <w:placeholder>
            <w:docPart w:val="FC8983335FE14E59AF871A505CB756D3"/>
          </w:placeholder>
          <w:richText/>
        </w:sdtPr>
        <w:sdtContent>
          <w:r w:rsidRPr="006045D0">
            <w:rPr>
              <w:b/>
              <w:i/>
            </w:rPr>
            <w:t>Dan York-Smith:</w:t>
          </w:r>
          <w:r w:rsidRPr="00A20EC6">
            <w:rPr>
              <w:b/>
            </w:rPr>
            <w:t xml:space="preserve"> </w:t>
          </w:r>
        </w:sdtContent>
      </w:sdt>
      <w:r>
        <w:t xml:space="preserve">For corporation tax, which they will pay in addition to this, they will be able to write off their investments as they normally do. </w:t>
      </w:r>
      <w:r w:rsidR="00E168C6">
        <w:t xml:space="preserve">For </w:t>
      </w:r>
      <w:r>
        <w:t>the new energy generators levy, no</w:t>
      </w:r>
      <w:r w:rsidR="00E168C6">
        <w:t>,</w:t>
      </w:r>
      <w:r>
        <w:t xml:space="preserve"> they will not.</w:t>
      </w:r>
    </w:p>
    <w:p w:rsidR="000E1532" w:rsidP="00EF76CC">
      <w:pPr>
        <w:pStyle w:val="Question"/>
        <w:numPr>
          <w:ilvl w:val="0"/>
          <w:numId w:val="9"/>
        </w:numPr>
      </w:pPr>
      <w:sdt>
        <w:sdtPr>
          <w:alias w:val="Member"/>
          <w:tag w:val="&lt;Member mnisId='4117' dodsId='40456'&gt;"/>
          <w:id w:val="-342548396"/>
          <w:placeholder>
            <w:docPart w:val="FC8983335FE14E59AF871A505CB756D3"/>
          </w:placeholder>
          <w:richText/>
        </w:sdtPr>
        <w:sdtContent>
          <w:r w:rsidRPr="00A20EC6">
            <w:rPr>
              <w:b/>
            </w:rPr>
            <w:t>Andrea Leadsom:</w:t>
          </w:r>
        </w:sdtContent>
      </w:sdt>
      <w:r w:rsidR="00E168C6">
        <w:t xml:space="preserve"> </w:t>
      </w:r>
      <w:r>
        <w:t>Moving on</w:t>
      </w:r>
      <w:r w:rsidR="00E168C6">
        <w:t xml:space="preserve"> to</w:t>
      </w:r>
      <w:r>
        <w:t xml:space="preserve"> energy suppliers, those supplying to consumers and businesses, what plans, if any, do you have for requiring them to offer fixed-rate prices to consumers? At the moment, as you will know, very few do. They would argue that it is partly due to the collapse of energy suppliers that they cannot afford to, because those costs can hit them unexpectedly.</w:t>
      </w:r>
    </w:p>
    <w:p w:rsidR="000E1532" w:rsidP="00EF76CC">
      <w:pPr>
        <w:pStyle w:val="Question"/>
        <w:numPr>
          <w:ilvl w:val="0"/>
          <w:numId w:val="0"/>
        </w:numPr>
        <w:ind w:left="794"/>
      </w:pPr>
      <w:r>
        <w:t>Is there not a virtuous circle of treating them like banks, requiring them to have capital requirements and to offer fixed-rate prices to consumers and businesses to enable them to better manage their cashflows?</w:t>
      </w:r>
    </w:p>
    <w:p w:rsidR="000E1532" w:rsidP="00EF76CC">
      <w:pPr>
        <w:pStyle w:val="Answer"/>
      </w:pPr>
      <w:sdt>
        <w:sdtPr>
          <w:alias w:val="Witness"/>
          <w:id w:val="269291065"/>
          <w:placeholder>
            <w:docPart w:val="FC8983335FE14E59AF871A505CB756D3"/>
          </w:placeholder>
          <w:richText/>
        </w:sdtPr>
        <w:sdtContent>
          <w:r w:rsidRPr="006045D0">
            <w:rPr>
              <w:b/>
              <w:i/>
            </w:rPr>
            <w:t>Jeremy Hunt:</w:t>
          </w:r>
          <w:r w:rsidRPr="00A20EC6">
            <w:rPr>
              <w:b/>
            </w:rPr>
            <w:t xml:space="preserve"> </w:t>
          </w:r>
        </w:sdtContent>
      </w:sdt>
      <w:r w:rsidRPr="00674AD7">
        <w:t xml:space="preserve"> </w:t>
      </w:r>
      <w:r>
        <w:t>There may be, and we are looking at the way the whole energy market functions, because it has not been functioning in the way that we would want.</w:t>
      </w:r>
      <w:r w:rsidRPr="00674AD7">
        <w:t xml:space="preserve"> We</w:t>
      </w:r>
      <w:r>
        <w:t xml:space="preserve"> ha</w:t>
      </w:r>
      <w:r w:rsidRPr="00674AD7">
        <w:t xml:space="preserve">ve had some huge external shocks. </w:t>
      </w:r>
      <w:r>
        <w:t>S</w:t>
      </w:r>
      <w:r w:rsidRPr="00674AD7">
        <w:t>ome huge bills have landed at the doors of taxpayers as a result</w:t>
      </w:r>
      <w:r>
        <w:t>.</w:t>
      </w:r>
      <w:r w:rsidRPr="00674AD7">
        <w:t xml:space="preserve"> I appreciate this </w:t>
      </w:r>
      <w:r>
        <w:t>is an area</w:t>
      </w:r>
      <w:r w:rsidRPr="00674AD7">
        <w:t xml:space="preserve"> </w:t>
      </w:r>
      <w:r>
        <w:t xml:space="preserve">that </w:t>
      </w:r>
      <w:r w:rsidRPr="00674AD7">
        <w:t>you know a great deal about</w:t>
      </w:r>
      <w:r>
        <w:t>,</w:t>
      </w:r>
      <w:r w:rsidRPr="00674AD7">
        <w:t xml:space="preserve"> and we</w:t>
      </w:r>
      <w:r>
        <w:t xml:space="preserve"> a</w:t>
      </w:r>
      <w:r w:rsidRPr="00674AD7">
        <w:t>re very happy to engage with you as to the reforms that the energy market needs.</w:t>
      </w:r>
    </w:p>
    <w:p w:rsidR="000E1532" w:rsidP="00EF76CC">
      <w:pPr>
        <w:pStyle w:val="Question"/>
        <w:numPr>
          <w:ilvl w:val="0"/>
          <w:numId w:val="9"/>
        </w:numPr>
      </w:pPr>
      <w:sdt>
        <w:sdtPr>
          <w:alias w:val="Member"/>
          <w:tag w:val="&lt;Member mnisId='4117' dodsId='40456'&gt;"/>
          <w:id w:val="-2020615840"/>
          <w:placeholder>
            <w:docPart w:val="FC8983335FE14E59AF871A505CB756D3"/>
          </w:placeholder>
          <w:richText/>
        </w:sdtPr>
        <w:sdtContent>
          <w:r w:rsidRPr="00A20EC6">
            <w:rPr>
              <w:b/>
            </w:rPr>
            <w:t>Andrea Leadsom:</w:t>
          </w:r>
        </w:sdtContent>
      </w:sdt>
      <w:r>
        <w:t xml:space="preserve"> I</w:t>
      </w:r>
      <w:r w:rsidRPr="00F97947">
        <w:t xml:space="preserve">t seems to me that there is </w:t>
      </w:r>
      <w:r>
        <w:t>no</w:t>
      </w:r>
      <w:r w:rsidRPr="00F97947">
        <w:t xml:space="preserve"> evidence of speed of decision</w:t>
      </w:r>
      <w:r>
        <w:t>-</w:t>
      </w:r>
      <w:r w:rsidRPr="00F97947">
        <w:t>making coming on some of these critical areas that we have just paid in spades in our economy</w:t>
      </w:r>
      <w:r>
        <w:t>,</w:t>
      </w:r>
      <w:r w:rsidRPr="00F97947">
        <w:t xml:space="preserve"> as a result of a failing energy market, not least of which </w:t>
      </w:r>
      <w:r w:rsidR="00E168C6">
        <w:t>is</w:t>
      </w:r>
      <w:r w:rsidRPr="00F97947">
        <w:t xml:space="preserve"> </w:t>
      </w:r>
      <w:r>
        <w:t xml:space="preserve">quick </w:t>
      </w:r>
      <w:r w:rsidRPr="00F97947">
        <w:t xml:space="preserve">decisions on planning. </w:t>
      </w:r>
      <w:r>
        <w:t>For example, d</w:t>
      </w:r>
      <w:r w:rsidRPr="00F97947">
        <w:t xml:space="preserve">o we want grid overhead or underground? </w:t>
      </w:r>
      <w:r>
        <w:t>I</w:t>
      </w:r>
      <w:r w:rsidRPr="00F97947">
        <w:t>t seem</w:t>
      </w:r>
      <w:r w:rsidR="00E168C6">
        <w:t>s</w:t>
      </w:r>
      <w:r w:rsidRPr="00F97947">
        <w:t xml:space="preserve"> to me that the </w:t>
      </w:r>
      <w:r w:rsidR="00F65A0E">
        <w:t>autumn statement</w:t>
      </w:r>
      <w:r w:rsidRPr="00F97947">
        <w:t xml:space="preserve"> is spending billions and billions of pounds </w:t>
      </w:r>
      <w:r>
        <w:t>t</w:t>
      </w:r>
      <w:r w:rsidRPr="00F97947">
        <w:t>hat would</w:t>
      </w:r>
      <w:r>
        <w:t xml:space="preserve"> </w:t>
      </w:r>
      <w:r w:rsidRPr="00F97947">
        <w:t>n</w:t>
      </w:r>
      <w:r>
        <w:t>o</w:t>
      </w:r>
      <w:r w:rsidRPr="00F97947">
        <w:t>t have been necessary had we taken those decisions earlier.</w:t>
      </w:r>
      <w:r>
        <w:t xml:space="preserve"> </w:t>
      </w:r>
    </w:p>
    <w:p w:rsidR="000E1532" w:rsidP="00EF76CC">
      <w:pPr>
        <w:pStyle w:val="Answer"/>
      </w:pPr>
      <w:sdt>
        <w:sdtPr>
          <w:alias w:val="Witness"/>
          <w:id w:val="-67492023"/>
          <w:placeholder>
            <w:docPart w:val="FC8983335FE14E59AF871A505CB756D3"/>
          </w:placeholder>
          <w:richText/>
        </w:sdtPr>
        <w:sdtContent>
          <w:r w:rsidRPr="006045D0">
            <w:rPr>
              <w:b/>
              <w:i/>
            </w:rPr>
            <w:t>Jeremy Hunt:</w:t>
          </w:r>
        </w:sdtContent>
      </w:sdt>
      <w:r w:rsidRPr="00A20EC6">
        <w:rPr>
          <w:b/>
        </w:rPr>
        <w:t xml:space="preserve"> </w:t>
      </w:r>
      <w:r>
        <w:t>T</w:t>
      </w:r>
      <w:r w:rsidRPr="00F97947">
        <w:t>hat may be a fair criticism, but what I would say is that we</w:t>
      </w:r>
      <w:r>
        <w:t xml:space="preserve"> a</w:t>
      </w:r>
      <w:r w:rsidRPr="00F97947">
        <w:t xml:space="preserve">re trying in the </w:t>
      </w:r>
      <w:r w:rsidR="00F65A0E">
        <w:t>autumn statement</w:t>
      </w:r>
      <w:r w:rsidRPr="00F97947">
        <w:t xml:space="preserve"> to show what the solution is</w:t>
      </w:r>
      <w:r>
        <w:t>.</w:t>
      </w:r>
      <w:r w:rsidRPr="00F97947">
        <w:t xml:space="preserve"> </w:t>
      </w:r>
      <w:r>
        <w:t>T</w:t>
      </w:r>
      <w:r w:rsidRPr="00F97947">
        <w:t xml:space="preserve">he solution is to move </w:t>
      </w:r>
      <w:r w:rsidR="00E168C6">
        <w:t>more quickly</w:t>
      </w:r>
      <w:r w:rsidRPr="00F97947">
        <w:t xml:space="preserve"> on nuclear and renewables</w:t>
      </w:r>
      <w:r w:rsidR="00E168C6">
        <w:t>,</w:t>
      </w:r>
      <w:r w:rsidRPr="00F97947">
        <w:t xml:space="preserve"> to encourage energy efficiency, but also to look at the fundamental reforms that we need in the energy market going forward</w:t>
      </w:r>
      <w:r>
        <w:t xml:space="preserve">, </w:t>
      </w:r>
      <w:r w:rsidR="00E168C6">
        <w:t>which</w:t>
      </w:r>
      <w:r w:rsidRPr="00F97947">
        <w:t xml:space="preserve"> is all going to be set out by the Business Secretary very soon</w:t>
      </w:r>
      <w:r>
        <w:t>.</w:t>
      </w:r>
      <w:r w:rsidRPr="00F97947">
        <w:t xml:space="preserve"> I recogni</w:t>
      </w:r>
      <w:r>
        <w:t>s</w:t>
      </w:r>
      <w:r w:rsidRPr="00F97947">
        <w:t>e the case you make that it has</w:t>
      </w:r>
      <w:r>
        <w:t xml:space="preserve"> </w:t>
      </w:r>
      <w:r w:rsidRPr="00F97947">
        <w:t>n</w:t>
      </w:r>
      <w:r>
        <w:t>o</w:t>
      </w:r>
      <w:r w:rsidRPr="00F97947">
        <w:t>t been operating in the way that it needs to.</w:t>
      </w:r>
    </w:p>
    <w:p w:rsidR="000E1532" w:rsidP="00EF76CC">
      <w:pPr>
        <w:pStyle w:val="Question"/>
        <w:numPr>
          <w:ilvl w:val="0"/>
          <w:numId w:val="9"/>
        </w:numPr>
      </w:pPr>
      <w:sdt>
        <w:sdtPr>
          <w:alias w:val="Member"/>
          <w:tag w:val="&lt;Member mnisId='4117' dodsId='40456'&gt;"/>
          <w:id w:val="1195957247"/>
          <w:placeholder>
            <w:docPart w:val="FC8983335FE14E59AF871A505CB756D3"/>
          </w:placeholder>
          <w:richText/>
        </w:sdtPr>
        <w:sdtContent>
          <w:r w:rsidRPr="00A20EC6">
            <w:rPr>
              <w:b/>
            </w:rPr>
            <w:t>Andrea Leadsom:</w:t>
          </w:r>
        </w:sdtContent>
      </w:sdt>
      <w:r>
        <w:t xml:space="preserve"> Just to completely change the subject, in terms of how to make our economy more productive</w:t>
      </w:r>
      <w:r w:rsidR="008B17A1">
        <w:t>, so</w:t>
      </w:r>
      <w:r>
        <w:t xml:space="preserve"> on the growth side</w:t>
      </w:r>
      <w:r w:rsidR="008B17A1">
        <w:t>,</w:t>
      </w:r>
      <w:r>
        <w:t xml:space="preserve"> </w:t>
      </w:r>
      <w:r w:rsidR="008B17A1">
        <w:t xml:space="preserve">there </w:t>
      </w:r>
      <w:r>
        <w:t>is such a dearth of women coming back into the workplace as a result of primary childcare responsibilities. It is so difficult to find good childcare and to be able to afford good childcare. From a productivity point of view, what are we doing to get more good women back into the workplace?</w:t>
      </w:r>
    </w:p>
    <w:p w:rsidR="000E1532" w:rsidP="00EF76CC">
      <w:pPr>
        <w:pStyle w:val="Question"/>
        <w:numPr>
          <w:ilvl w:val="0"/>
          <w:numId w:val="0"/>
        </w:numPr>
        <w:ind w:left="794"/>
      </w:pPr>
      <w:r>
        <w:t>Secondly, I have to ask you the question about investment in human potential in the early years, getting those families well</w:t>
      </w:r>
      <w:r w:rsidR="008B17A1">
        <w:t xml:space="preserve"> </w:t>
      </w:r>
      <w:r>
        <w:t>established so that we do not see so much family breakdown</w:t>
      </w:r>
      <w:r w:rsidR="008B17A1">
        <w:t>,</w:t>
      </w:r>
      <w:r>
        <w:t xml:space="preserve"> </w:t>
      </w:r>
      <w:r w:rsidR="008B17A1">
        <w:t xml:space="preserve">which </w:t>
      </w:r>
      <w:r>
        <w:t>has such devastating consequences on tiny children, who then go on to not to be school ready. What are you doing in the Treasury to think about investing in human potential and the quality of getting women back into our economy?</w:t>
      </w:r>
    </w:p>
    <w:p w:rsidR="000E1532" w:rsidP="00EF76CC">
      <w:pPr>
        <w:pStyle w:val="Answer"/>
      </w:pPr>
      <w:sdt>
        <w:sdtPr>
          <w:alias w:val="Witness"/>
          <w:id w:val="-1059165175"/>
          <w:placeholder>
            <w:docPart w:val="FC8983335FE14E59AF871A505CB756D3"/>
          </w:placeholder>
          <w:richText/>
        </w:sdtPr>
        <w:sdtContent>
          <w:r w:rsidRPr="006045D0">
            <w:rPr>
              <w:b/>
              <w:i/>
            </w:rPr>
            <w:t>Jeremy Hunt:</w:t>
          </w:r>
          <w:r w:rsidRPr="00A20EC6">
            <w:rPr>
              <w:b/>
            </w:rPr>
            <w:t xml:space="preserve"> </w:t>
          </w:r>
        </w:sdtContent>
      </w:sdt>
      <w:r w:rsidRPr="00F97947">
        <w:t xml:space="preserve">When I delivered the </w:t>
      </w:r>
      <w:r w:rsidR="00F65A0E">
        <w:t>autumn statement</w:t>
      </w:r>
      <w:r w:rsidRPr="00F97947">
        <w:t>, I</w:t>
      </w:r>
      <w:r>
        <w:t xml:space="preserve"> ha</w:t>
      </w:r>
      <w:r w:rsidRPr="00F97947">
        <w:t xml:space="preserve">d only been </w:t>
      </w:r>
      <w:r>
        <w:t>Chancellor</w:t>
      </w:r>
      <w:r w:rsidRPr="00F97947">
        <w:t xml:space="preserve"> for five weeks</w:t>
      </w:r>
      <w:r w:rsidR="0008084F">
        <w:t>.</w:t>
      </w:r>
    </w:p>
    <w:p w:rsidR="000E1532" w:rsidP="00EF76CC">
      <w:pPr>
        <w:pStyle w:val="Question"/>
        <w:numPr>
          <w:ilvl w:val="0"/>
          <w:numId w:val="0"/>
        </w:numPr>
        <w:ind w:left="794"/>
      </w:pPr>
      <w:sdt>
        <w:sdtPr>
          <w:alias w:val="Member"/>
          <w:tag w:val="&lt;Member mnisId='4117' dodsId='40456'&gt;"/>
          <w:id w:val="-23026302"/>
          <w:placeholder>
            <w:docPart w:val="FC8983335FE14E59AF871A505CB756D3"/>
          </w:placeholder>
          <w:richText/>
        </w:sdtPr>
        <w:sdtContent>
          <w:r w:rsidRPr="00A20EC6">
            <w:rPr>
              <w:b/>
            </w:rPr>
            <w:t>Andrea Leadsom:</w:t>
          </w:r>
        </w:sdtContent>
      </w:sdt>
      <w:r>
        <w:t xml:space="preserve"> I will give you another five weeks, then.</w:t>
      </w:r>
    </w:p>
    <w:p w:rsidR="000E1532" w:rsidP="00EF76CC">
      <w:pPr>
        <w:pStyle w:val="Answer"/>
      </w:pPr>
      <w:sdt>
        <w:sdtPr>
          <w:alias w:val="Witness"/>
          <w:id w:val="-939057422"/>
          <w:placeholder>
            <w:docPart w:val="FC8983335FE14E59AF871A505CB756D3"/>
          </w:placeholder>
          <w:richText/>
        </w:sdtPr>
        <w:sdtContent>
          <w:r w:rsidRPr="006045D0">
            <w:rPr>
              <w:b/>
              <w:i/>
            </w:rPr>
            <w:t>Jeremy Hunt:</w:t>
          </w:r>
          <w:r w:rsidRPr="00A20EC6">
            <w:rPr>
              <w:b/>
            </w:rPr>
            <w:t xml:space="preserve"> </w:t>
          </w:r>
        </w:sdtContent>
      </w:sdt>
      <w:r>
        <w:t>Thank you. I did not think it would be much longer.</w:t>
      </w:r>
      <w:r w:rsidRPr="00F97947">
        <w:t xml:space="preserve"> </w:t>
      </w:r>
      <w:r>
        <w:t>I will not pretend that I was able to get to the bottom of those issues. On both of those things, I pointed a direction of travel.</w:t>
      </w:r>
    </w:p>
    <w:p w:rsidR="000E1532" w:rsidP="00EF76CC">
      <w:pPr>
        <w:pStyle w:val="Answer"/>
      </w:pPr>
      <w:r>
        <w:t xml:space="preserve">On the skills agenda, I have asked for some root and branch help in understanding </w:t>
      </w:r>
      <w:r w:rsidR="0008084F">
        <w:t>whether</w:t>
      </w:r>
      <w:r>
        <w:t xml:space="preserve"> we really are equipping all our young people with the skills they need. I do not believe that will just be about further education. I think a lot of the issues set in earlier than that</w:t>
      </w:r>
      <w:r w:rsidR="0008084F">
        <w:t>.</w:t>
      </w:r>
      <w:r>
        <w:t xml:space="preserve"> </w:t>
      </w:r>
      <w:r w:rsidR="0008084F">
        <w:t xml:space="preserve">People </w:t>
      </w:r>
      <w:r>
        <w:t>leave primary school unable to read and write properly</w:t>
      </w:r>
      <w:r w:rsidR="0008084F">
        <w:t>,</w:t>
      </w:r>
      <w:r>
        <w:t xml:space="preserve"> and often that is because of problems they had before they went to primary school. I accept the argument on which you have been campaigning very effectively for many years.</w:t>
      </w:r>
    </w:p>
    <w:p w:rsidR="000E1532" w:rsidP="00EF76CC">
      <w:pPr>
        <w:pStyle w:val="Answer"/>
      </w:pPr>
      <w:r>
        <w:t>Your other point was about childcare. I accept there is a big issue there and, as part of Mel Stride</w:t>
      </w:r>
      <w:r w:rsidRPr="00EC0096" w:rsidR="00EC0096">
        <w:t>’</w:t>
      </w:r>
      <w:r>
        <w:t>s review into workforce participation, we will be looking at childcare issues. You are right to highlight the problems.</w:t>
      </w:r>
    </w:p>
    <w:p w:rsidR="000E1532" w:rsidP="00EF76CC">
      <w:pPr>
        <w:pStyle w:val="Question"/>
        <w:numPr>
          <w:ilvl w:val="0"/>
          <w:numId w:val="9"/>
        </w:numPr>
      </w:pPr>
      <w:sdt>
        <w:sdtPr>
          <w:alias w:val="Member"/>
          <w:tag w:val="&lt;Member mnisId='4117' dodsId='40456'&gt;"/>
          <w:id w:val="1480643358"/>
          <w:placeholder>
            <w:docPart w:val="FC8983335FE14E59AF871A505CB756D3"/>
          </w:placeholder>
          <w:richText/>
        </w:sdtPr>
        <w:sdtContent>
          <w:r w:rsidRPr="00A20EC6">
            <w:rPr>
              <w:b/>
            </w:rPr>
            <w:t>Andrea Leadsom:</w:t>
          </w:r>
        </w:sdtContent>
      </w:sdt>
      <w:r>
        <w:t xml:space="preserve"> It is a growth strategy.</w:t>
      </w:r>
      <w:r w:rsidRPr="00EB4142">
        <w:t xml:space="preserve"> </w:t>
      </w:r>
      <w:r>
        <w:t>O</w:t>
      </w:r>
      <w:r w:rsidRPr="00EB4142">
        <w:t xml:space="preserve">ne in five enterprises </w:t>
      </w:r>
      <w:r>
        <w:t>are</w:t>
      </w:r>
      <w:r w:rsidRPr="00EB4142">
        <w:t xml:space="preserve"> largely dominated by men. That means four in five of the potential other workers who could be generating taxes for the </w:t>
      </w:r>
      <w:r>
        <w:t>Exchequer are</w:t>
      </w:r>
      <w:r w:rsidRPr="00EB4142">
        <w:t xml:space="preserve"> simply not there.</w:t>
      </w:r>
      <w:r>
        <w:t xml:space="preserve"> What is happening to them?</w:t>
      </w:r>
    </w:p>
    <w:p w:rsidR="000E1532" w:rsidP="00EF76CC">
      <w:pPr>
        <w:pStyle w:val="Question"/>
        <w:numPr>
          <w:ilvl w:val="0"/>
          <w:numId w:val="0"/>
        </w:numPr>
        <w:ind w:left="794"/>
      </w:pPr>
      <w:sdt>
        <w:sdtPr>
          <w:alias w:val="Witness"/>
          <w:id w:val="-1673784797"/>
          <w:placeholder>
            <w:docPart w:val="FC8983335FE14E59AF871A505CB756D3"/>
          </w:placeholder>
          <w:richText/>
        </w:sdtPr>
        <w:sdtContent>
          <w:r w:rsidRPr="00EB4142">
            <w:rPr>
              <w:b/>
              <w:i/>
            </w:rPr>
            <w:t>Jeremy Hunt:</w:t>
          </w:r>
          <w:r w:rsidRPr="00EB4142">
            <w:rPr>
              <w:b/>
            </w:rPr>
            <w:t xml:space="preserve"> </w:t>
          </w:r>
        </w:sdtContent>
      </w:sdt>
      <w:r>
        <w:t xml:space="preserve"> I</w:t>
      </w:r>
      <w:r w:rsidRPr="00EB4142">
        <w:t>t</w:t>
      </w:r>
      <w:r>
        <w:t xml:space="preserve"> i</w:t>
      </w:r>
      <w:r w:rsidRPr="00EB4142">
        <w:t>s not just a growth strategy</w:t>
      </w:r>
      <w:r w:rsidR="00026AA5">
        <w:t>;</w:t>
      </w:r>
      <w:r w:rsidRPr="00EB4142">
        <w:t xml:space="preserve"> it</w:t>
      </w:r>
      <w:r>
        <w:t xml:space="preserve"> i</w:t>
      </w:r>
      <w:r w:rsidRPr="00EB4142">
        <w:t>s an anti-inflation strategy, because the inability to get the labo</w:t>
      </w:r>
      <w:r>
        <w:t>u</w:t>
      </w:r>
      <w:r w:rsidRPr="00EB4142">
        <w:t>r that you need to grow your business ends up with people having to pay more and charge their customers more. I could</w:t>
      </w:r>
      <w:r>
        <w:t xml:space="preserve"> </w:t>
      </w:r>
      <w:r w:rsidRPr="00EB4142">
        <w:t>n</w:t>
      </w:r>
      <w:r>
        <w:t>o</w:t>
      </w:r>
      <w:r w:rsidRPr="00EB4142">
        <w:t>t agree with you more. It</w:t>
      </w:r>
      <w:r>
        <w:t xml:space="preserve"> i</w:t>
      </w:r>
      <w:r w:rsidRPr="00EB4142">
        <w:t>s a very, very big issue.</w:t>
      </w:r>
    </w:p>
    <w:p w:rsidR="000E1532" w:rsidP="00EF76CC">
      <w:pPr>
        <w:pStyle w:val="Question"/>
        <w:numPr>
          <w:ilvl w:val="0"/>
          <w:numId w:val="9"/>
        </w:numPr>
      </w:pPr>
      <w:sdt>
        <w:sdtPr>
          <w:alias w:val="Member"/>
          <w:tag w:val="&lt;Member mnisId='4107' dodsId='40489'&gt;"/>
          <w:id w:val="-1734454288"/>
          <w:placeholder>
            <w:docPart w:val="FC8983335FE14E59AF871A505CB756D3"/>
          </w:placeholder>
          <w:richText/>
        </w:sdtPr>
        <w:sdtContent>
          <w:r w:rsidRPr="001F6FF7">
            <w:rPr>
              <w:b/>
            </w:rPr>
            <w:t>Chair:</w:t>
          </w:r>
        </w:sdtContent>
      </w:sdt>
      <w:r>
        <w:t xml:space="preserve"> Thank you, Chancellor. I appreciate that this is your first time in front of the Committee and that you have been in this chair in the Health Committee for many years. It is funny to see how these tables turn, is it not?</w:t>
      </w:r>
    </w:p>
    <w:p w:rsidR="000E1532" w:rsidP="00EF76CC">
      <w:pPr>
        <w:pStyle w:val="Question"/>
        <w:numPr>
          <w:ilvl w:val="0"/>
          <w:numId w:val="0"/>
        </w:numPr>
        <w:ind w:left="794"/>
      </w:pPr>
      <w:r>
        <w:t>You have made a number of commitments to write to us with follow-up information, and we will go through the transcript and follow</w:t>
      </w:r>
      <w:r w:rsidR="00026AA5">
        <w:t xml:space="preserve"> </w:t>
      </w:r>
      <w:r>
        <w:t>up with you so that we get the replies to those things that you have committed to send us.</w:t>
      </w:r>
    </w:p>
    <w:p w:rsidR="000E1532" w:rsidP="00EF76CC">
      <w:pPr>
        <w:pStyle w:val="Question"/>
        <w:numPr>
          <w:ilvl w:val="0"/>
          <w:numId w:val="0"/>
        </w:numPr>
        <w:ind w:left="794"/>
      </w:pPr>
      <w:r>
        <w:t xml:space="preserve">My final commitment that I am going to </w:t>
      </w:r>
      <w:r w:rsidR="00645FAC">
        <w:t>try to</w:t>
      </w:r>
      <w:r>
        <w:t xml:space="preserve"> get out of you is that we heard from the Office for Budget Responsibility</w:t>
      </w:r>
      <w:r w:rsidR="00645FAC">
        <w:t>,</w:t>
      </w:r>
      <w:r>
        <w:t xml:space="preserve"> yesterday, that it is written into law that </w:t>
      </w:r>
      <w:r w:rsidR="00645FAC">
        <w:t>its</w:t>
      </w:r>
      <w:r>
        <w:t xml:space="preserve"> forecasts get published alongside a </w:t>
      </w:r>
      <w:r w:rsidR="00680CF3">
        <w:t>Budget</w:t>
      </w:r>
      <w:r>
        <w:t xml:space="preserve">. There is a commitment to do two of these a year. </w:t>
      </w:r>
      <w:r w:rsidR="00645FAC">
        <w:t xml:space="preserve">These </w:t>
      </w:r>
      <w:r>
        <w:t>word</w:t>
      </w:r>
      <w:r w:rsidR="00645FAC">
        <w:t>s</w:t>
      </w:r>
      <w:r>
        <w:t xml:space="preserve"> “mini</w:t>
      </w:r>
      <w:r w:rsidR="00680CF3">
        <w:noBreakHyphen/>
        <w:t>Budget</w:t>
      </w:r>
      <w:r>
        <w:t xml:space="preserve">”, “fiscal event” and so on </w:t>
      </w:r>
      <w:r w:rsidR="00587573">
        <w:t>have</w:t>
      </w:r>
      <w:r>
        <w:t xml:space="preserve"> entered the language in order to get around that commitment.</w:t>
      </w:r>
    </w:p>
    <w:p w:rsidR="000E1532" w:rsidP="00EF76CC">
      <w:pPr>
        <w:pStyle w:val="Question"/>
        <w:numPr>
          <w:ilvl w:val="0"/>
          <w:numId w:val="0"/>
        </w:numPr>
        <w:ind w:left="794"/>
      </w:pPr>
      <w:r>
        <w:t>Obviously absent a major emergency like a pandemic</w:t>
      </w:r>
      <w:r w:rsidR="00525001">
        <w:t>,</w:t>
      </w:r>
      <w:r>
        <w:t xml:space="preserve"> requiring you to make </w:t>
      </w:r>
      <w:r w:rsidR="00525001">
        <w:t>fiscal</w:t>
      </w:r>
      <w:r>
        <w:t xml:space="preserve"> changes, as a general rule, will you commit as Chancellor to do those two events a year alongside an Office for Budget Responsibility report?</w:t>
      </w:r>
    </w:p>
    <w:p w:rsidR="000E1532" w:rsidP="00EF76CC">
      <w:pPr>
        <w:pStyle w:val="Answer"/>
      </w:pPr>
      <w:sdt>
        <w:sdtPr>
          <w:alias w:val="Witness"/>
          <w:id w:val="1627963384"/>
          <w:placeholder>
            <w:docPart w:val="FC8983335FE14E59AF871A505CB756D3"/>
          </w:placeholder>
          <w:richText/>
        </w:sdtPr>
        <w:sdtContent>
          <w:r w:rsidRPr="006045D0">
            <w:rPr>
              <w:b/>
              <w:i/>
            </w:rPr>
            <w:t>Jeremy Hunt:</w:t>
          </w:r>
          <w:r w:rsidRPr="001F6FF7">
            <w:rPr>
              <w:b/>
            </w:rPr>
            <w:t xml:space="preserve"> </w:t>
          </w:r>
        </w:sdtContent>
      </w:sdt>
      <w:r>
        <w:t>Yes.</w:t>
      </w:r>
    </w:p>
    <w:p w:rsidR="000E1532" w:rsidP="00EF76CC">
      <w:pPr>
        <w:pStyle w:val="Question"/>
        <w:numPr>
          <w:ilvl w:val="0"/>
          <w:numId w:val="9"/>
        </w:numPr>
      </w:pPr>
      <w:sdt>
        <w:sdtPr>
          <w:alias w:val="Member"/>
          <w:tag w:val="&lt;Member mnisId='193' dodsId='25421'&gt;"/>
          <w:id w:val="-361360018"/>
          <w:placeholder>
            <w:docPart w:val="FC8983335FE14E59AF871A505CB756D3"/>
          </w:placeholder>
          <w:richText/>
        </w:sdtPr>
        <w:sdtContent>
          <w:r w:rsidRPr="001F6FF7">
            <w:rPr>
              <w:b/>
            </w:rPr>
            <w:t>Siobhain McDonagh:</w:t>
          </w:r>
        </w:sdtContent>
      </w:sdt>
      <w:r>
        <w:t xml:space="preserve"> Can I apologise to </w:t>
      </w:r>
      <w:r w:rsidR="00525001">
        <w:t>Members</w:t>
      </w:r>
      <w:r>
        <w:t>, and to you</w:t>
      </w:r>
      <w:r w:rsidR="00525001">
        <w:t>,</w:t>
      </w:r>
      <w:r>
        <w:t xml:space="preserve"> Chancellor, for stepping out of this meeting</w:t>
      </w:r>
      <w:r w:rsidR="00525001">
        <w:t>?</w:t>
      </w:r>
      <w:r>
        <w:t xml:space="preserve"> I am </w:t>
      </w:r>
      <w:r w:rsidR="00525001">
        <w:t xml:space="preserve">chair </w:t>
      </w:r>
      <w:r>
        <w:t xml:space="preserve">of the </w:t>
      </w:r>
      <w:r w:rsidRPr="00525001" w:rsidR="00525001">
        <w:t xml:space="preserve">All-Party Parliamentary Group for children </w:t>
      </w:r>
      <w:r w:rsidR="00525001">
        <w:t>with short lives</w:t>
      </w:r>
      <w:r>
        <w:t xml:space="preserve">. At our AGM, we heard from Sophie, whose daughter </w:t>
      </w:r>
      <w:r w:rsidRPr="00525001" w:rsidR="00525001">
        <w:t xml:space="preserve">Isabel </w:t>
      </w:r>
      <w:r>
        <w:t xml:space="preserve">is 10 and does not have much longer to live. She will not be able to have her hydrotherapy sessions in the pool in her garden because of the cost of energy. Would you meet people from the APPG for </w:t>
      </w:r>
      <w:r w:rsidR="00525001">
        <w:t xml:space="preserve">children with short lives </w:t>
      </w:r>
      <w:r>
        <w:t>to discuss the specific problems they are experiencing?</w:t>
      </w:r>
    </w:p>
    <w:p w:rsidR="000E1532" w:rsidP="00EF76CC">
      <w:pPr>
        <w:pStyle w:val="Answer"/>
      </w:pPr>
      <w:sdt>
        <w:sdtPr>
          <w:alias w:val="Witness"/>
          <w:id w:val="-1569728638"/>
          <w:placeholder>
            <w:docPart w:val="FC8983335FE14E59AF871A505CB756D3"/>
          </w:placeholder>
          <w:richText/>
        </w:sdtPr>
        <w:sdtContent>
          <w:r w:rsidRPr="006045D0">
            <w:rPr>
              <w:b/>
              <w:i/>
            </w:rPr>
            <w:t>Jeremy Hunt:</w:t>
          </w:r>
          <w:r w:rsidRPr="001F6FF7">
            <w:rPr>
              <w:b/>
            </w:rPr>
            <w:t xml:space="preserve"> </w:t>
          </w:r>
        </w:sdtContent>
      </w:sdt>
      <w:r>
        <w:t>I am very happy to. It might be important for the Health Secretary to meet, so let me talk to you offline about which one of the two of us would be most able to help you.</w:t>
      </w:r>
    </w:p>
    <w:p w:rsidR="000E1532" w:rsidP="00EF76CC">
      <w:pPr>
        <w:pStyle w:val="Answer"/>
      </w:pPr>
      <w:sdt>
        <w:sdtPr>
          <w:alias w:val="Member"/>
          <w:tag w:val="&lt;Member mnisId='4107' dodsId='40489'&gt;"/>
          <w:id w:val="983591695"/>
          <w:placeholder>
            <w:docPart w:val="FC8983335FE14E59AF871A505CB756D3"/>
          </w:placeholder>
          <w:richText/>
        </w:sdtPr>
        <w:sdtContent>
          <w:r w:rsidRPr="00A63292">
            <w:rPr>
              <w:b/>
            </w:rPr>
            <w:t>Chair:</w:t>
          </w:r>
        </w:sdtContent>
      </w:sdt>
      <w:r>
        <w:t xml:space="preserve"> Thank you, Chancellor. Thank you, Dan. </w:t>
      </w:r>
      <w:r w:rsidR="00525001">
        <w:t xml:space="preserve">That </w:t>
      </w:r>
      <w:r>
        <w:t>concludes the Treasury Committee</w:t>
      </w:r>
      <w:r w:rsidRPr="00EC0096" w:rsidR="00EC0096">
        <w:t>’</w:t>
      </w:r>
      <w:r>
        <w:t>s evidence session.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516BAAE2DF943A796676FB15329250E"/>
      </w:placeholder>
      <w:richText/>
    </w:sdtPr>
    <w:sdtContent>
      <w:p w:rsidR="003736A1" w:rsidP="009277D8">
        <w:pPr>
          <w:pStyle w:val="Para"/>
          <w:rPr>
            <w:color w:val="808080"/>
          </w:rPr>
        </w:pPr>
        <w:r w:rsidRPr="00477DD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BFAED83C9944EDCB783EB3C06BAD1C6"/>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0F6840E"/>
    <w:lvl w:ilvl="0">
      <w:start w:val="42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477D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agius\Documents\Hansard\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516BAAE2DF943A796676FB15329250E"/>
        <w:category>
          <w:name w:val="General"/>
          <w:gallery w:val="placeholder"/>
        </w:category>
        <w:types>
          <w:type w:val="bbPlcHdr"/>
        </w:types>
        <w:behaviors>
          <w:behavior w:val="content"/>
        </w:behaviors>
        <w:guid w:val="{66CFBD9E-1A5A-42D9-B4B2-76BAA94B17BB}"/>
      </w:docPartPr>
      <w:docPartBody>
        <w:p w:rsidR="005B509C" w:rsidP="007F0A5A">
          <w:pPr>
            <w:pStyle w:val="3516BAAE2DF943A796676FB15329250E"/>
          </w:pPr>
          <w:r w:rsidRPr="000753FC">
            <w:rPr>
              <w:rStyle w:val="PlaceholderText"/>
            </w:rPr>
            <w:t>Click here to enter text.</w:t>
          </w:r>
        </w:p>
      </w:docPartBody>
    </w:docPart>
    <w:docPart>
      <w:docPartPr>
        <w:name w:val="1B7B4751A8C34CF1B7A8EF1963D43B61"/>
        <w:category>
          <w:name w:val="General"/>
          <w:gallery w:val="placeholder"/>
        </w:category>
        <w:types>
          <w:type w:val="bbPlcHdr"/>
        </w:types>
        <w:behaviors>
          <w:behavior w:val="content"/>
        </w:behaviors>
        <w:guid w:val="{8D1F253C-6F06-4B8E-A29E-814F6C4A5184}"/>
      </w:docPartPr>
      <w:docPartBody>
        <w:p w:rsidR="005B509C" w:rsidP="007F0A5A">
          <w:pPr>
            <w:pStyle w:val="1B7B4751A8C34CF1B7A8EF1963D43B61"/>
          </w:pPr>
          <w:r w:rsidRPr="002B3926">
            <w:rPr>
              <w:rStyle w:val="PlaceholderText"/>
            </w:rPr>
            <w:t>Click here to enter text.</w:t>
          </w:r>
        </w:p>
      </w:docPartBody>
    </w:docPart>
    <w:docPart>
      <w:docPartPr>
        <w:name w:val="0BFAED83C9944EDCB783EB3C06BAD1C6"/>
        <w:category>
          <w:name w:val="General"/>
          <w:gallery w:val="placeholder"/>
        </w:category>
        <w:types>
          <w:type w:val="bbPlcHdr"/>
        </w:types>
        <w:behaviors>
          <w:behavior w:val="content"/>
        </w:behaviors>
        <w:guid w:val="{7899488F-B0D3-471C-A984-991BDC3F279D}"/>
      </w:docPartPr>
      <w:docPartBody>
        <w:p w:rsidR="005B509C" w:rsidP="007F0A5A">
          <w:pPr>
            <w:pStyle w:val="0BFAED83C9944EDCB783EB3C06BAD1C6"/>
          </w:pPr>
          <w:r w:rsidRPr="00D20745">
            <w:rPr>
              <w:rStyle w:val="PlaceholderText"/>
            </w:rPr>
            <w:t>Click here to enter text.</w:t>
          </w:r>
        </w:p>
      </w:docPartBody>
    </w:docPart>
    <w:docPart>
      <w:docPartPr>
        <w:name w:val="92D079030586453BB6A6474D2BD8AA83"/>
        <w:category>
          <w:name w:val="General"/>
          <w:gallery w:val="placeholder"/>
        </w:category>
        <w:types>
          <w:type w:val="bbPlcHdr"/>
        </w:types>
        <w:behaviors>
          <w:behavior w:val="content"/>
        </w:behaviors>
        <w:guid w:val="{5A59792E-4C05-413A-9F1B-8B86E85E145A}"/>
      </w:docPartPr>
      <w:docPartBody>
        <w:p w:rsidR="005B509C" w:rsidP="007F0A5A">
          <w:pPr>
            <w:pStyle w:val="92D079030586453BB6A6474D2BD8AA83"/>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8D89D77-87F8-4824-AC33-063EA8EDF7B3}"/>
      </w:docPartPr>
      <w:docPartBody>
        <w:p w:rsidR="005B509C">
          <w:r w:rsidRPr="005D1B38">
            <w:rPr>
              <w:rStyle w:val="PlaceholderText"/>
            </w:rPr>
            <w:t>Click or tap here to enter text.</w:t>
          </w:r>
        </w:p>
      </w:docPartBody>
    </w:docPart>
    <w:docPart>
      <w:docPartPr>
        <w:name w:val="B713761051AC4E59BB785E03D5AD9328"/>
        <w:category>
          <w:name w:val="General"/>
          <w:gallery w:val="placeholder"/>
        </w:category>
        <w:types>
          <w:type w:val="bbPlcHdr"/>
        </w:types>
        <w:behaviors>
          <w:behavior w:val="content"/>
        </w:behaviors>
        <w:guid w:val="{782964FF-3591-4021-B733-D44F400B2229}"/>
      </w:docPartPr>
      <w:docPartBody>
        <w:p w:rsidR="00377222" w:rsidP="005A5622">
          <w:pPr>
            <w:pStyle w:val="B713761051AC4E59BB785E03D5AD9328"/>
          </w:pPr>
          <w:r w:rsidRPr="005D1B38">
            <w:rPr>
              <w:rStyle w:val="PlaceholderText"/>
            </w:rPr>
            <w:t>Click or tap here to enter text.</w:t>
          </w:r>
        </w:p>
      </w:docPartBody>
    </w:docPart>
    <w:docPart>
      <w:docPartPr>
        <w:name w:val="E727FDEF1DA34ACE9FBC4322589672B2"/>
        <w:category>
          <w:name w:val="General"/>
          <w:gallery w:val="placeholder"/>
        </w:category>
        <w:types>
          <w:type w:val="bbPlcHdr"/>
        </w:types>
        <w:behaviors>
          <w:behavior w:val="content"/>
        </w:behaviors>
        <w:guid w:val="{533018A4-92C0-4ADF-ADBA-6844724D38DF}"/>
      </w:docPartPr>
      <w:docPartBody>
        <w:p w:rsidR="00377222" w:rsidP="005A5622">
          <w:pPr>
            <w:pStyle w:val="E727FDEF1DA34ACE9FBC4322589672B2"/>
          </w:pPr>
          <w:r w:rsidRPr="005D1B38">
            <w:rPr>
              <w:rStyle w:val="PlaceholderText"/>
            </w:rPr>
            <w:t>Click or tap here to enter text.</w:t>
          </w:r>
        </w:p>
      </w:docPartBody>
    </w:docPart>
    <w:docPart>
      <w:docPartPr>
        <w:name w:val="C04F6D39D2DE492A9E27B168C7BC1EB1"/>
        <w:category>
          <w:name w:val="General"/>
          <w:gallery w:val="placeholder"/>
        </w:category>
        <w:types>
          <w:type w:val="bbPlcHdr"/>
        </w:types>
        <w:behaviors>
          <w:behavior w:val="content"/>
        </w:behaviors>
        <w:guid w:val="{503B5DBA-0F8B-4A9B-A1DA-352ADC1A6970}"/>
      </w:docPartPr>
      <w:docPartBody>
        <w:p w:rsidR="00377222" w:rsidP="005A5622">
          <w:pPr>
            <w:pStyle w:val="C04F6D39D2DE492A9E27B168C7BC1EB1"/>
          </w:pPr>
          <w:r w:rsidRPr="005D1B38">
            <w:rPr>
              <w:rStyle w:val="PlaceholderText"/>
            </w:rPr>
            <w:t>Click or tap here to enter text.</w:t>
          </w:r>
        </w:p>
      </w:docPartBody>
    </w:docPart>
    <w:docPart>
      <w:docPartPr>
        <w:name w:val="009F17DE4A1A4D56B3DE7D40E0A35E05"/>
        <w:category>
          <w:name w:val="General"/>
          <w:gallery w:val="placeholder"/>
        </w:category>
        <w:types>
          <w:type w:val="bbPlcHdr"/>
        </w:types>
        <w:behaviors>
          <w:behavior w:val="content"/>
        </w:behaviors>
        <w:guid w:val="{DA2AEEB9-8CF4-496E-95F8-30898CF5D336}"/>
      </w:docPartPr>
      <w:docPartBody>
        <w:p w:rsidR="00377222" w:rsidP="005A5622">
          <w:pPr>
            <w:pStyle w:val="009F17DE4A1A4D56B3DE7D40E0A35E05"/>
          </w:pPr>
          <w:r w:rsidRPr="005D1B38">
            <w:rPr>
              <w:rStyle w:val="PlaceholderText"/>
            </w:rPr>
            <w:t>Click or tap here to enter text.</w:t>
          </w:r>
        </w:p>
      </w:docPartBody>
    </w:docPart>
    <w:docPart>
      <w:docPartPr>
        <w:name w:val="9C60A3E6D20D43E5B753ECAAA7748425"/>
        <w:category>
          <w:name w:val="General"/>
          <w:gallery w:val="placeholder"/>
        </w:category>
        <w:types>
          <w:type w:val="bbPlcHdr"/>
        </w:types>
        <w:behaviors>
          <w:behavior w:val="content"/>
        </w:behaviors>
        <w:guid w:val="{504D6B08-6459-4550-A4FB-BBBE5F2E1D39}"/>
      </w:docPartPr>
      <w:docPartBody>
        <w:p w:rsidR="00377222" w:rsidP="005A5622">
          <w:pPr>
            <w:pStyle w:val="9C60A3E6D20D43E5B753ECAAA7748425"/>
          </w:pPr>
          <w:r>
            <w:rPr>
              <w:rStyle w:val="PlaceholderText"/>
            </w:rPr>
            <w:t>Click or tap here to enter text.</w:t>
          </w:r>
        </w:p>
      </w:docPartBody>
    </w:docPart>
    <w:docPart>
      <w:docPartPr>
        <w:name w:val="474FA3D71CA94F4895DB380F50F508C3"/>
        <w:category>
          <w:name w:val="General"/>
          <w:gallery w:val="placeholder"/>
        </w:category>
        <w:types>
          <w:type w:val="bbPlcHdr"/>
        </w:types>
        <w:behaviors>
          <w:behavior w:val="content"/>
        </w:behaviors>
        <w:guid w:val="{10F22402-CE4C-4AF1-9F6C-D17F43F68E43}"/>
      </w:docPartPr>
      <w:docPartBody>
        <w:p w:rsidR="00377222" w:rsidP="005A5622">
          <w:pPr>
            <w:pStyle w:val="474FA3D71CA94F4895DB380F50F508C3"/>
          </w:pPr>
          <w:r w:rsidRPr="005D1B38">
            <w:rPr>
              <w:rStyle w:val="PlaceholderText"/>
            </w:rPr>
            <w:t>Click or tap here to enter text.</w:t>
          </w:r>
        </w:p>
      </w:docPartBody>
    </w:docPart>
    <w:docPart>
      <w:docPartPr>
        <w:name w:val="3D886A3A58F149DD9E62FD96DA169736"/>
        <w:category>
          <w:name w:val="General"/>
          <w:gallery w:val="placeholder"/>
        </w:category>
        <w:types>
          <w:type w:val="bbPlcHdr"/>
        </w:types>
        <w:behaviors>
          <w:behavior w:val="content"/>
        </w:behaviors>
        <w:guid w:val="{C1CD3E47-9A9E-454B-831F-AA8A7BCD330C}"/>
      </w:docPartPr>
      <w:docPartBody>
        <w:p w:rsidR="00377222" w:rsidP="005A5622">
          <w:pPr>
            <w:pStyle w:val="3D886A3A58F149DD9E62FD96DA169736"/>
          </w:pPr>
          <w:r>
            <w:rPr>
              <w:rStyle w:val="PlaceholderText"/>
            </w:rPr>
            <w:t>Click or tap here to enter text.</w:t>
          </w:r>
        </w:p>
      </w:docPartBody>
    </w:docPart>
    <w:docPart>
      <w:docPartPr>
        <w:name w:val="E86143C210F14B8D86FF2AB79E36164C"/>
        <w:category>
          <w:name w:val="General"/>
          <w:gallery w:val="placeholder"/>
        </w:category>
        <w:types>
          <w:type w:val="bbPlcHdr"/>
        </w:types>
        <w:behaviors>
          <w:behavior w:val="content"/>
        </w:behaviors>
        <w:guid w:val="{6A986565-7AE4-439B-BE85-949DD0960965}"/>
      </w:docPartPr>
      <w:docPartBody>
        <w:p w:rsidR="00377222" w:rsidP="005A5622">
          <w:pPr>
            <w:pStyle w:val="E86143C210F14B8D86FF2AB79E36164C"/>
          </w:pPr>
          <w:r>
            <w:rPr>
              <w:rStyle w:val="PlaceholderText"/>
            </w:rPr>
            <w:t>Click or tap here to enter text.</w:t>
          </w:r>
        </w:p>
      </w:docPartBody>
    </w:docPart>
    <w:docPart>
      <w:docPartPr>
        <w:name w:val="B8B7BCF36F2B49778BBA915CA4F3266A"/>
        <w:category>
          <w:name w:val="General"/>
          <w:gallery w:val="placeholder"/>
        </w:category>
        <w:types>
          <w:type w:val="bbPlcHdr"/>
        </w:types>
        <w:behaviors>
          <w:behavior w:val="content"/>
        </w:behaviors>
        <w:guid w:val="{FA18B191-F8D6-41C5-8306-D7EE6ED24EC7}"/>
      </w:docPartPr>
      <w:docPartBody>
        <w:p w:rsidR="00377222" w:rsidP="005A5622">
          <w:pPr>
            <w:pStyle w:val="B8B7BCF36F2B49778BBA915CA4F3266A"/>
          </w:pPr>
          <w:r>
            <w:rPr>
              <w:rStyle w:val="PlaceholderText"/>
            </w:rPr>
            <w:t>Click or tap here to enter text.</w:t>
          </w:r>
        </w:p>
      </w:docPartBody>
    </w:docPart>
    <w:docPart>
      <w:docPartPr>
        <w:name w:val="165AEE35843A4F1AA34C6D3516A14B5B"/>
        <w:category>
          <w:name w:val="General"/>
          <w:gallery w:val="placeholder"/>
        </w:category>
        <w:types>
          <w:type w:val="bbPlcHdr"/>
        </w:types>
        <w:behaviors>
          <w:behavior w:val="content"/>
        </w:behaviors>
        <w:guid w:val="{D6DC208E-7744-480E-A418-F4DA42EB0559}"/>
      </w:docPartPr>
      <w:docPartBody>
        <w:p w:rsidR="00377222" w:rsidP="005A5622">
          <w:pPr>
            <w:pStyle w:val="165AEE35843A4F1AA34C6D3516A14B5B"/>
          </w:pPr>
          <w:r>
            <w:rPr>
              <w:rStyle w:val="PlaceholderText"/>
            </w:rPr>
            <w:t>Click or tap here to enter text.</w:t>
          </w:r>
        </w:p>
      </w:docPartBody>
    </w:docPart>
    <w:docPart>
      <w:docPartPr>
        <w:name w:val="E83BA6B6AD5D4F4786281839757419DE"/>
        <w:category>
          <w:name w:val="General"/>
          <w:gallery w:val="placeholder"/>
        </w:category>
        <w:types>
          <w:type w:val="bbPlcHdr"/>
        </w:types>
        <w:behaviors>
          <w:behavior w:val="content"/>
        </w:behaviors>
        <w:guid w:val="{96448213-2070-4C20-90BE-7F31FE9F2036}"/>
      </w:docPartPr>
      <w:docPartBody>
        <w:p w:rsidR="00377222" w:rsidP="005A5622">
          <w:pPr>
            <w:pStyle w:val="E83BA6B6AD5D4F4786281839757419DE"/>
          </w:pPr>
          <w:r>
            <w:rPr>
              <w:rStyle w:val="PlaceholderText"/>
            </w:rPr>
            <w:t>Click or tap here to enter text.</w:t>
          </w:r>
        </w:p>
      </w:docPartBody>
    </w:docPart>
    <w:docPart>
      <w:docPartPr>
        <w:name w:val="FFCA66F5B1E84439B59F29B6D363A503"/>
        <w:category>
          <w:name w:val="General"/>
          <w:gallery w:val="placeholder"/>
        </w:category>
        <w:types>
          <w:type w:val="bbPlcHdr"/>
        </w:types>
        <w:behaviors>
          <w:behavior w:val="content"/>
        </w:behaviors>
        <w:guid w:val="{20A7AA47-CD70-4EAC-B5CA-833F6292BDBC}"/>
      </w:docPartPr>
      <w:docPartBody>
        <w:p w:rsidR="00377222" w:rsidP="005A5622">
          <w:pPr>
            <w:pStyle w:val="FFCA66F5B1E84439B59F29B6D363A503"/>
          </w:pPr>
          <w:r w:rsidRPr="005D1B38">
            <w:rPr>
              <w:rStyle w:val="PlaceholderText"/>
            </w:rPr>
            <w:t>Click or tap here to enter text.</w:t>
          </w:r>
        </w:p>
      </w:docPartBody>
    </w:docPart>
    <w:docPart>
      <w:docPartPr>
        <w:name w:val="CAD73AFA86614E9AAA27D83B55C8227E"/>
        <w:category>
          <w:name w:val="General"/>
          <w:gallery w:val="placeholder"/>
        </w:category>
        <w:types>
          <w:type w:val="bbPlcHdr"/>
        </w:types>
        <w:behaviors>
          <w:behavior w:val="content"/>
        </w:behaviors>
        <w:guid w:val="{CD8348E8-7BB4-4A0C-A99A-38A1A9692F08}"/>
      </w:docPartPr>
      <w:docPartBody>
        <w:p w:rsidR="00377222" w:rsidP="005A5622">
          <w:pPr>
            <w:pStyle w:val="CAD73AFA86614E9AAA27D83B55C8227E"/>
          </w:pPr>
          <w:r w:rsidRPr="005D1B38">
            <w:rPr>
              <w:rStyle w:val="PlaceholderText"/>
            </w:rPr>
            <w:t>Click or tap here to enter text.</w:t>
          </w:r>
        </w:p>
      </w:docPartBody>
    </w:docPart>
    <w:docPart>
      <w:docPartPr>
        <w:name w:val="CFB156AE9B9D4F9FB54FB945D83291DA"/>
        <w:category>
          <w:name w:val="General"/>
          <w:gallery w:val="placeholder"/>
        </w:category>
        <w:types>
          <w:type w:val="bbPlcHdr"/>
        </w:types>
        <w:behaviors>
          <w:behavior w:val="content"/>
        </w:behaviors>
        <w:guid w:val="{767F84FE-AFDB-4697-996E-3643035D130C}"/>
      </w:docPartPr>
      <w:docPartBody>
        <w:p w:rsidR="00377222" w:rsidP="005A5622">
          <w:pPr>
            <w:pStyle w:val="CFB156AE9B9D4F9FB54FB945D83291DA"/>
          </w:pPr>
          <w:r w:rsidRPr="005D1B38">
            <w:rPr>
              <w:rStyle w:val="PlaceholderText"/>
            </w:rPr>
            <w:t>Click or tap here to enter text.</w:t>
          </w:r>
        </w:p>
      </w:docPartBody>
    </w:docPart>
    <w:docPart>
      <w:docPartPr>
        <w:name w:val="FC8983335FE14E59AF871A505CB756D3"/>
        <w:category>
          <w:name w:val="General"/>
          <w:gallery w:val="placeholder"/>
        </w:category>
        <w:types>
          <w:type w:val="bbPlcHdr"/>
        </w:types>
        <w:behaviors>
          <w:behavior w:val="content"/>
        </w:behaviors>
        <w:guid w:val="{E0549631-2C03-48C2-A3ED-898DFE398235}"/>
      </w:docPartPr>
      <w:docPartBody>
        <w:p w:rsidR="00DF0E7E" w:rsidP="00377222">
          <w:pPr>
            <w:pStyle w:val="FC8983335FE14E59AF871A505CB756D3"/>
          </w:pPr>
          <w:r w:rsidRPr="005D1B38">
            <w:rPr>
              <w:rStyle w:val="PlaceholderText"/>
            </w:rPr>
            <w:t>Click or tap here to enter text.</w:t>
          </w:r>
        </w:p>
      </w:docPartBody>
    </w:docPart>
    <w:docPart>
      <w:docPartPr>
        <w:name w:val="03127F40A7A34FB3B34212241EC53F57"/>
        <w:category>
          <w:name w:val="General"/>
          <w:gallery w:val="placeholder"/>
        </w:category>
        <w:types>
          <w:type w:val="bbPlcHdr"/>
        </w:types>
        <w:behaviors>
          <w:behavior w:val="content"/>
        </w:behaviors>
        <w:guid w:val="{8BB61903-D948-4D6C-84E1-9689B1CB216D}"/>
      </w:docPartPr>
      <w:docPartBody>
        <w:p w:rsidR="00DF0E7E" w:rsidP="00377222">
          <w:pPr>
            <w:pStyle w:val="03127F40A7A34FB3B34212241EC53F57"/>
          </w:pPr>
          <w:r w:rsidRPr="005D1B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7222"/>
    <w:rPr>
      <w:color w:val="808080"/>
    </w:rPr>
  </w:style>
  <w:style w:type="paragraph" w:customStyle="1" w:styleId="3516BAAE2DF943A796676FB15329250E">
    <w:name w:val="3516BAAE2DF943A796676FB15329250E"/>
    <w:rsid w:val="007F0A5A"/>
  </w:style>
  <w:style w:type="paragraph" w:customStyle="1" w:styleId="1B7B4751A8C34CF1B7A8EF1963D43B61">
    <w:name w:val="1B7B4751A8C34CF1B7A8EF1963D43B61"/>
    <w:rsid w:val="007F0A5A"/>
  </w:style>
  <w:style w:type="paragraph" w:customStyle="1" w:styleId="0BFAED83C9944EDCB783EB3C06BAD1C6">
    <w:name w:val="0BFAED83C9944EDCB783EB3C06BAD1C6"/>
    <w:rsid w:val="007F0A5A"/>
  </w:style>
  <w:style w:type="paragraph" w:customStyle="1" w:styleId="92D079030586453BB6A6474D2BD8AA83">
    <w:name w:val="92D079030586453BB6A6474D2BD8AA83"/>
    <w:rsid w:val="007F0A5A"/>
  </w:style>
  <w:style w:type="paragraph" w:customStyle="1" w:styleId="B713761051AC4E59BB785E03D5AD9328">
    <w:name w:val="B713761051AC4E59BB785E03D5AD9328"/>
    <w:rsid w:val="005A5622"/>
  </w:style>
  <w:style w:type="paragraph" w:customStyle="1" w:styleId="E727FDEF1DA34ACE9FBC4322589672B2">
    <w:name w:val="E727FDEF1DA34ACE9FBC4322589672B2"/>
    <w:rsid w:val="005A5622"/>
  </w:style>
  <w:style w:type="paragraph" w:customStyle="1" w:styleId="FC8983335FE14E59AF871A505CB756D3">
    <w:name w:val="FC8983335FE14E59AF871A505CB756D3"/>
    <w:rsid w:val="00377222"/>
  </w:style>
  <w:style w:type="paragraph" w:customStyle="1" w:styleId="C04F6D39D2DE492A9E27B168C7BC1EB1">
    <w:name w:val="C04F6D39D2DE492A9E27B168C7BC1EB1"/>
    <w:rsid w:val="005A5622"/>
  </w:style>
  <w:style w:type="paragraph" w:customStyle="1" w:styleId="009F17DE4A1A4D56B3DE7D40E0A35E05">
    <w:name w:val="009F17DE4A1A4D56B3DE7D40E0A35E05"/>
    <w:rsid w:val="005A5622"/>
  </w:style>
  <w:style w:type="paragraph" w:customStyle="1" w:styleId="9C60A3E6D20D43E5B753ECAAA7748425">
    <w:name w:val="9C60A3E6D20D43E5B753ECAAA7748425"/>
    <w:rsid w:val="005A5622"/>
  </w:style>
  <w:style w:type="paragraph" w:customStyle="1" w:styleId="474FA3D71CA94F4895DB380F50F508C3">
    <w:name w:val="474FA3D71CA94F4895DB380F50F508C3"/>
    <w:rsid w:val="005A5622"/>
  </w:style>
  <w:style w:type="paragraph" w:customStyle="1" w:styleId="3D886A3A58F149DD9E62FD96DA169736">
    <w:name w:val="3D886A3A58F149DD9E62FD96DA169736"/>
    <w:rsid w:val="005A5622"/>
  </w:style>
  <w:style w:type="paragraph" w:customStyle="1" w:styleId="E86143C210F14B8D86FF2AB79E36164C">
    <w:name w:val="E86143C210F14B8D86FF2AB79E36164C"/>
    <w:rsid w:val="005A5622"/>
  </w:style>
  <w:style w:type="paragraph" w:customStyle="1" w:styleId="B8B7BCF36F2B49778BBA915CA4F3266A">
    <w:name w:val="B8B7BCF36F2B49778BBA915CA4F3266A"/>
    <w:rsid w:val="005A5622"/>
  </w:style>
  <w:style w:type="paragraph" w:customStyle="1" w:styleId="165AEE35843A4F1AA34C6D3516A14B5B">
    <w:name w:val="165AEE35843A4F1AA34C6D3516A14B5B"/>
    <w:rsid w:val="005A5622"/>
  </w:style>
  <w:style w:type="paragraph" w:customStyle="1" w:styleId="E83BA6B6AD5D4F4786281839757419DE">
    <w:name w:val="E83BA6B6AD5D4F4786281839757419DE"/>
    <w:rsid w:val="005A5622"/>
  </w:style>
  <w:style w:type="paragraph" w:customStyle="1" w:styleId="FFCA66F5B1E84439B59F29B6D363A503">
    <w:name w:val="FFCA66F5B1E84439B59F29B6D363A503"/>
    <w:rsid w:val="005A5622"/>
  </w:style>
  <w:style w:type="paragraph" w:customStyle="1" w:styleId="CAD73AFA86614E9AAA27D83B55C8227E">
    <w:name w:val="CAD73AFA86614E9AAA27D83B55C8227E"/>
    <w:rsid w:val="005A5622"/>
  </w:style>
  <w:style w:type="paragraph" w:customStyle="1" w:styleId="CFB156AE9B9D4F9FB54FB945D83291DA">
    <w:name w:val="CFB156AE9B9D4F9FB54FB945D83291DA"/>
    <w:rsid w:val="005A5622"/>
  </w:style>
  <w:style w:type="paragraph" w:customStyle="1" w:styleId="03127F40A7A34FB3B34212241EC53F57">
    <w:name w:val="03127F40A7A34FB3B34212241EC53F57"/>
    <w:rsid w:val="003772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