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7E14" w:rsidRPr="00180656" w:rsidP="002A3AF8">
      <w:pPr>
        <w:pStyle w:val="TitleCommittee0"/>
      </w:pPr>
      <w:sdt>
        <w:sdtPr>
          <w:alias w:val="CommitteeName"/>
          <w:tag w:val="CommitteeName"/>
          <w:id w:val="1869951332"/>
          <w:placeholder>
            <w:docPart w:val="38BEB3514D0945DCA1A492FB0849199E"/>
          </w:placeholder>
          <w:richText/>
        </w:sdtPr>
        <w:sdtContent>
          <w:r w:rsidRPr="00180656">
            <w:t xml:space="preserve">Committee on the Future Relationship with the European </w:t>
          </w:r>
          <w:bookmarkStart w:id="0" w:name="_GoBack"/>
          <w:r w:rsidRPr="00180656">
            <w:t>Union</w:t>
          </w:r>
        </w:sdtContent>
      </w:sdt>
    </w:p>
    <w:p w:rsidR="005F7E14" w:rsidRPr="00180656" w:rsidP="002A3AF8">
      <w:pPr>
        <w:pStyle w:val="TitleInquiry0"/>
      </w:pPr>
      <w:bookmarkEnd w:id="0"/>
      <w:r w:rsidRPr="00180656">
        <w:t xml:space="preserve">Oral evidence: </w:t>
      </w:r>
      <w:sdt>
        <w:sdtPr>
          <w:alias w:val="InquiryName"/>
          <w:tag w:val="InquiryName"/>
          <w:id w:val="377371847"/>
          <w:placeholder>
            <w:docPart w:val="38BEB3514D0945DCA1A492FB0849199E"/>
          </w:placeholder>
          <w:richText/>
        </w:sdtPr>
        <w:sdtContent>
          <w:r w:rsidRPr="00180656">
            <w:t>Progress o</w:t>
          </w:r>
          <w:r w:rsidRPr="00180656" w:rsidR="00AF13D0">
            <w:t xml:space="preserve">f the negotiations on the UK’s </w:t>
          </w:r>
          <w:r w:rsidRPr="00180656" w:rsidR="00E802AB">
            <w:t>f</w:t>
          </w:r>
          <w:r w:rsidRPr="00180656">
            <w:t xml:space="preserve">uture </w:t>
          </w:r>
          <w:r w:rsidRPr="00180656" w:rsidR="00E802AB">
            <w:t>r</w:t>
          </w:r>
          <w:r w:rsidRPr="00180656">
            <w:t>elationship with the EU</w:t>
          </w:r>
        </w:sdtContent>
      </w:sdt>
      <w:r w:rsidRPr="00180656">
        <w:t xml:space="preserve">, HC </w:t>
      </w:r>
      <w:sdt>
        <w:sdtPr>
          <w:alias w:val="InquiryRefNo"/>
          <w:tag w:val="InquiryRefNo"/>
          <w:id w:val="-281725174"/>
          <w:placeholder>
            <w:docPart w:val="38BEB3514D0945DCA1A492FB0849199E"/>
          </w:placeholder>
          <w:richText/>
        </w:sdtPr>
        <w:sdtContent>
          <w:r w:rsidRPr="00180656">
            <w:t>203</w:t>
          </w:r>
        </w:sdtContent>
      </w:sdt>
    </w:p>
    <w:sdt>
      <w:sdtPr>
        <w:alias w:val="SittingDate"/>
        <w:tag w:val="SittingDate"/>
        <w:id w:val="-1160222926"/>
        <w:placeholder>
          <w:docPart w:val="38BEB3514D0945DCA1A492FB0849199E"/>
        </w:placeholder>
        <w:richText/>
      </w:sdtPr>
      <w:sdtContent>
        <w:p w:rsidR="005F7E14" w:rsidRPr="00180656" w:rsidP="002A3AF8">
          <w:pPr>
            <w:pStyle w:val="Para"/>
          </w:pPr>
          <w:r w:rsidRPr="00180656">
            <w:t>Wednesday 11 November 2020</w:t>
          </w:r>
        </w:p>
      </w:sdtContent>
    </w:sdt>
    <w:p w:rsidR="005F7E14" w:rsidRPr="00180656" w:rsidP="002A3AF8">
      <w:pPr>
        <w:pStyle w:val="Para"/>
      </w:pPr>
      <w:r w:rsidRPr="00180656">
        <w:t xml:space="preserve">Ordered by the House of </w:t>
      </w:r>
      <w:sdt>
        <w:sdtPr>
          <w:alias w:val="House"/>
          <w:tag w:val="House"/>
          <w:id w:val="809213435"/>
          <w:placeholder>
            <w:docPart w:val="38BEB3514D0945DCA1A492FB0849199E"/>
          </w:placeholder>
          <w:richText/>
        </w:sdtPr>
        <w:sdtContent>
          <w:r w:rsidRPr="00180656">
            <w:t>Commons</w:t>
          </w:r>
        </w:sdtContent>
      </w:sdt>
      <w:r w:rsidRPr="00180656">
        <w:t xml:space="preserve"> to be published on </w:t>
      </w:r>
      <w:sdt>
        <w:sdtPr>
          <w:alias w:val="PublishDate"/>
          <w:tag w:val="PublishDate"/>
          <w:id w:val="217021599"/>
          <w:placeholder>
            <w:docPart w:val="38BEB3514D0945DCA1A492FB0849199E"/>
          </w:placeholder>
          <w:richText/>
        </w:sdtPr>
        <w:sdtContent>
          <w:r w:rsidRPr="00180656">
            <w:t>11 November 2020</w:t>
          </w:r>
        </w:sdtContent>
      </w:sdt>
      <w:r w:rsidRPr="00180656">
        <w:t>.</w:t>
      </w:r>
    </w:p>
    <w:p w:rsidR="005F7E14" w:rsidRPr="00180656" w:rsidP="002A3AF8">
      <w:sdt>
        <w:sdtPr>
          <w:alias w:val="VideoHyperlink"/>
          <w:tag w:val="VideoHyperlink"/>
          <w:id w:val="703995351"/>
          <w:placeholder>
            <w:docPart w:val="38BEB3514D0945DCA1A492FB0849199E"/>
          </w:placeholder>
          <w:richText/>
        </w:sdtPr>
        <w:sdtContent>
          <w:r>
            <w:fldChar w:fldCharType="begin"/>
          </w:r>
          <w:r>
            <w:instrText xml:space="preserve"> HYPERLINK "https://www.parliamentlive.tv/Event/Index/af4b86a9-0ed8-4fca-befa-ce19516d16d2" </w:instrText>
          </w:r>
          <w:r>
            <w:fldChar w:fldCharType="separate"/>
          </w:r>
          <w:r w:rsidRPr="00437DBC">
            <w:rPr>
              <w:rStyle w:val="Hyperlink"/>
            </w:rPr>
            <w:t>Watch the meeting</w:t>
          </w:r>
          <w:r>
            <w:fldChar w:fldCharType="end"/>
          </w:r>
        </w:sdtContent>
      </w:sdt>
    </w:p>
    <w:p w:rsidR="005F7E14" w:rsidRPr="00180656" w:rsidP="002A3AF8">
      <w:r w:rsidRPr="00180656">
        <w:t xml:space="preserve">Members present: </w:t>
      </w:r>
      <w:sdt>
        <w:sdtPr>
          <w:alias w:val="MembersPresent"/>
          <w:tag w:val="MembersPresent"/>
          <w:id w:val="366340316"/>
          <w:placeholder>
            <w:docPart w:val="38BEB3514D0945DCA1A492FB0849199E"/>
          </w:placeholder>
          <w:richText/>
        </w:sdtPr>
        <w:sdtContent>
          <w:r w:rsidRPr="00180656" w:rsidR="00E21A34">
            <w:t>Hilary Benn (Chair); Lee Anderson; Joanna Cherry</w:t>
          </w:r>
          <w:r w:rsidRPr="00180656" w:rsidR="00EA5C37">
            <w:t xml:space="preserve">; </w:t>
          </w:r>
          <w:r w:rsidRPr="00180656" w:rsidR="00E21A34">
            <w:t>Sally-Ann Hart</w:t>
          </w:r>
          <w:r w:rsidRPr="00180656" w:rsidR="00EA5C37">
            <w:t xml:space="preserve">; </w:t>
          </w:r>
          <w:r w:rsidRPr="00180656" w:rsidR="00E21A34">
            <w:t>Stephen Kinnock; Seema Malhotra; Nigel Mills; Nicola Richards</w:t>
          </w:r>
          <w:r w:rsidRPr="00180656" w:rsidR="00EA5C37">
            <w:t xml:space="preserve">; </w:t>
          </w:r>
          <w:r w:rsidRPr="00180656" w:rsidR="00E21A34">
            <w:t xml:space="preserve">Mr Barry </w:t>
          </w:r>
          <w:r w:rsidRPr="00180656" w:rsidR="00E21A34">
            <w:t>Sheerman</w:t>
          </w:r>
          <w:r w:rsidRPr="00180656" w:rsidR="007A7582">
            <w:t>; Dr Philippa Whitford.</w:t>
          </w:r>
        </w:sdtContent>
      </w:sdt>
    </w:p>
    <w:p w:rsidR="005F7E14" w:rsidRPr="00180656" w:rsidP="002A3AF8">
      <w:pPr>
        <w:pStyle w:val="ParaCentre"/>
      </w:pPr>
      <w:r w:rsidRPr="00180656">
        <w:t xml:space="preserve">Questions </w:t>
      </w:r>
      <w:sdt>
        <w:sdtPr>
          <w:alias w:val="QuestionNumbers"/>
          <w:tag w:val="QuestionNumbers"/>
          <w:id w:val="-1223666168"/>
          <w:placeholder>
            <w:docPart w:val="38BEB3514D0945DCA1A492FB0849199E"/>
          </w:placeholder>
          <w:richText/>
        </w:sdtPr>
        <w:sdtContent>
          <w:r w:rsidRPr="00180656">
            <w:t>923 - 100</w:t>
          </w:r>
          <w:r w:rsidRPr="00180656" w:rsidR="00180656">
            <w:t>3</w:t>
          </w:r>
        </w:sdtContent>
      </w:sdt>
    </w:p>
    <w:p w:rsidR="005F7E14" w:rsidRPr="00180656" w:rsidP="002A3AF8">
      <w:pPr>
        <w:pStyle w:val="TitleWitnesses0"/>
      </w:pPr>
      <w:r w:rsidRPr="00180656">
        <w:t>Witnesses</w:t>
      </w:r>
    </w:p>
    <w:sdt>
      <w:sdtPr>
        <w:alias w:val="WitnessSet"/>
        <w:tag w:val="WitnessSet"/>
        <w:id w:val="-368373484"/>
        <w:placeholder>
          <w:docPart w:val="31B8A1072BFD4C72974BBC098F1FEB76"/>
        </w:placeholder>
        <w:richText/>
      </w:sdtPr>
      <w:sdtContent>
        <w:p w:rsidR="005F7E14" w:rsidRPr="00180656" w:rsidP="005F7E14">
          <w:pPr>
            <w:pStyle w:val="Para"/>
          </w:pPr>
          <w:r w:rsidRPr="00180656">
            <w:t>I: Ste</w:t>
          </w:r>
          <w:r w:rsidRPr="00180656" w:rsidR="001C2227">
            <w:t>ph</w:t>
          </w:r>
          <w:r w:rsidRPr="00180656">
            <w:t>e</w:t>
          </w:r>
          <w:r w:rsidRPr="00180656" w:rsidR="001C2227">
            <w:t>n</w:t>
          </w:r>
          <w:r w:rsidRPr="00180656">
            <w:t xml:space="preserve"> Bartlett, Chairman, Association of Freight Software Suppliers; Elizabeth de Jong, Director of Policy, Logistics UK; Councillor Kevin Bentley, Essex County Council and Chair of the LGA</w:t>
          </w:r>
          <w:r w:rsidRPr="00180656" w:rsidR="00F15AF8">
            <w:t>’</w:t>
          </w:r>
          <w:r w:rsidRPr="00180656">
            <w:t>s Brexit Task Force.</w:t>
          </w:r>
        </w:p>
      </w:sdtContent>
    </w:sdt>
    <w:p w:rsidR="005F7E14" w:rsidRPr="00180656" w:rsidP="002A3AF8">
      <w:pPr>
        <w:rPr>
          <w:rFonts w:eastAsia="Times New Roman"/>
          <w:szCs w:val="20"/>
        </w:rPr>
      </w:pPr>
      <w:r w:rsidRPr="00180656">
        <w:br w:type="page"/>
      </w:r>
    </w:p>
    <w:sdt>
      <w:sdtPr>
        <w:rPr>
          <w:szCs w:val="28"/>
        </w:rPr>
        <w:alias w:val="WitnessExamination"/>
        <w:tag w:val="WitnessExamination"/>
        <w:id w:val="2003463402"/>
        <w:placeholder>
          <w:docPart w:val="31B8A1072BFD4C72974BBC098F1FEB76"/>
        </w:placeholder>
        <w:richText/>
      </w:sdtPr>
      <w:sdtEndPr>
        <w:rPr>
          <w:szCs w:val="22"/>
        </w:rPr>
      </w:sdtEndPr>
      <w:sdtContent>
        <w:p w:rsidR="005F7E14" w:rsidRPr="00180656" w:rsidP="005F7E14">
          <w:pPr>
            <w:pStyle w:val="TitlePanel0"/>
            <w:rPr>
              <w:szCs w:val="28"/>
            </w:rPr>
          </w:pPr>
          <w:bookmarkStart w:id="1" w:name="Panel1"/>
          <w:r w:rsidRPr="00180656">
            <w:rPr>
              <w:szCs w:val="28"/>
            </w:rPr>
            <w:t>Examination of witnesses</w:t>
          </w:r>
        </w:p>
        <w:p w:rsidR="005F7E14" w:rsidRPr="00180656" w:rsidP="005F7E14">
          <w:pPr>
            <w:pStyle w:val="TitlePanel0"/>
            <w:jc w:val="left"/>
          </w:pPr>
          <w:r w:rsidRPr="00180656">
            <w:rPr>
              <w:sz w:val="22"/>
            </w:rPr>
            <w:t>Witnesses: Ste</w:t>
          </w:r>
          <w:r w:rsidRPr="00180656" w:rsidR="001C2227">
            <w:rPr>
              <w:sz w:val="22"/>
            </w:rPr>
            <w:t>phen</w:t>
          </w:r>
          <w:r w:rsidRPr="00180656">
            <w:rPr>
              <w:sz w:val="22"/>
            </w:rPr>
            <w:t xml:space="preserve"> Bartlett, Elizabeth de Jong and Kevin Bentley.</w:t>
          </w:r>
        </w:p>
      </w:sdtContent>
    </w:sdt>
    <w:p w:rsidR="004A7EAF" w:rsidRPr="00180656" w:rsidP="009B283F">
      <w:pPr>
        <w:pStyle w:val="Question"/>
      </w:pPr>
      <w:bookmarkEnd w:id="1"/>
      <w:sdt>
        <w:sdtPr>
          <w:alias w:val="Member"/>
          <w:tag w:val="&lt;Member mnisId='413' dodsId='25735'&gt;"/>
          <w:id w:val="824702516"/>
          <w:placeholder>
            <w:docPart w:val="DefaultPlaceholder_1082065158"/>
          </w:placeholder>
          <w:richText/>
        </w:sdtPr>
        <w:sdtContent>
          <w:r w:rsidRPr="00180656" w:rsidR="005731E7">
            <w:rPr>
              <w:b/>
            </w:rPr>
            <w:t>Chair:</w:t>
          </w:r>
        </w:sdtContent>
      </w:sdt>
      <w:r w:rsidRPr="00180656" w:rsidR="005731E7">
        <w:t xml:space="preserve"> Good morning</w:t>
      </w:r>
      <w:r w:rsidRPr="00180656" w:rsidR="008F0E16">
        <w:t>,</w:t>
      </w:r>
      <w:r w:rsidRPr="00180656" w:rsidR="00C316E4">
        <w:t xml:space="preserve"> and welcome to thi</w:t>
      </w:r>
      <w:r w:rsidRPr="00180656" w:rsidR="00AF13D0">
        <w:t>s meeting of the Select Committee on the Future Relationship with the E</w:t>
      </w:r>
      <w:r w:rsidRPr="00180656" w:rsidR="00C316E4">
        <w:t>uropean Union. Can I welcome our witnesses today, and c</w:t>
      </w:r>
      <w:r w:rsidRPr="00180656" w:rsidR="00AF13D0">
        <w:t>oul</w:t>
      </w:r>
      <w:r w:rsidRPr="00180656" w:rsidR="003000F6">
        <w:t>d</w:t>
      </w:r>
      <w:r w:rsidRPr="00180656" w:rsidR="00AF13D0">
        <w:t xml:space="preserve"> I ask you to </w:t>
      </w:r>
      <w:r w:rsidRPr="00180656" w:rsidR="00C316E4">
        <w:t xml:space="preserve">introduce </w:t>
      </w:r>
      <w:r w:rsidRPr="00180656" w:rsidR="00AF13D0">
        <w:t>yourselves for the record</w:t>
      </w:r>
      <w:r w:rsidRPr="00180656" w:rsidR="00C316E4">
        <w:t>?</w:t>
      </w:r>
    </w:p>
    <w:p w:rsidR="00AF13D0" w:rsidRPr="00180656" w:rsidP="00AF13D0">
      <w:pPr>
        <w:pStyle w:val="Answer"/>
      </w:pPr>
      <w:sdt>
        <w:sdtPr>
          <w:alias w:val="Witness"/>
          <w:id w:val="-675573856"/>
          <w:placeholder>
            <w:docPart w:val="DefaultPlaceholder_1082065158"/>
          </w:placeholder>
          <w:richText/>
        </w:sdtPr>
        <w:sdtContent>
          <w:r w:rsidRPr="00180656" w:rsidR="001C2227">
            <w:rPr>
              <w:b/>
              <w:i/>
            </w:rPr>
            <w:t>Stephen Bartlett:</w:t>
          </w:r>
          <w:r w:rsidRPr="00180656">
            <w:rPr>
              <w:b/>
            </w:rPr>
            <w:t xml:space="preserve"> </w:t>
          </w:r>
        </w:sdtContent>
      </w:sdt>
      <w:r w:rsidRPr="00180656">
        <w:t>Good morning</w:t>
      </w:r>
      <w:r w:rsidRPr="00180656" w:rsidR="001C2227">
        <w:t>. M</w:t>
      </w:r>
      <w:r w:rsidRPr="00180656">
        <w:t>y name is Ste</w:t>
      </w:r>
      <w:r w:rsidRPr="00180656" w:rsidR="001C2227">
        <w:t>phen</w:t>
      </w:r>
      <w:r w:rsidRPr="00180656">
        <w:t xml:space="preserve"> Bartlett. I </w:t>
      </w:r>
      <w:r w:rsidRPr="00180656" w:rsidR="00C316E4">
        <w:t xml:space="preserve">am the chairman of the Association of Freight Software Suppliers. I </w:t>
      </w:r>
      <w:r w:rsidRPr="00180656">
        <w:t xml:space="preserve">represent all the </w:t>
      </w:r>
      <w:r w:rsidRPr="00180656" w:rsidR="00C316E4">
        <w:t xml:space="preserve">major </w:t>
      </w:r>
      <w:r w:rsidRPr="00180656">
        <w:t>software suppliers</w:t>
      </w:r>
      <w:r w:rsidRPr="00180656" w:rsidR="00C316E4">
        <w:t xml:space="preserve"> in </w:t>
      </w:r>
      <w:r w:rsidRPr="00180656" w:rsidR="008F0E16">
        <w:t>the</w:t>
      </w:r>
      <w:r w:rsidRPr="00180656" w:rsidR="00C316E4">
        <w:t xml:space="preserve"> freight and transportation industry</w:t>
      </w:r>
      <w:r w:rsidRPr="00180656">
        <w:t>.</w:t>
      </w:r>
    </w:p>
    <w:p w:rsidR="00AF13D0" w:rsidRPr="00180656" w:rsidP="00AF13D0">
      <w:pPr>
        <w:pStyle w:val="Answer"/>
      </w:pPr>
      <w:sdt>
        <w:sdtPr>
          <w:alias w:val="Witness"/>
          <w:id w:val="1348993495"/>
          <w:placeholder>
            <w:docPart w:val="DefaultPlaceholder_1082065158"/>
          </w:placeholder>
          <w:richText/>
        </w:sdtPr>
        <w:sdtContent>
          <w:r w:rsidRPr="00180656" w:rsidR="008F0E16">
            <w:rPr>
              <w:b/>
              <w:i/>
            </w:rPr>
            <w:t>Elizabeth de Jong:</w:t>
          </w:r>
          <w:r w:rsidRPr="00180656">
            <w:rPr>
              <w:b/>
            </w:rPr>
            <w:t xml:space="preserve"> </w:t>
          </w:r>
        </w:sdtContent>
      </w:sdt>
      <w:r w:rsidRPr="00180656" w:rsidR="00C316E4">
        <w:t xml:space="preserve">Thank </w:t>
      </w:r>
      <w:r w:rsidRPr="00180656">
        <w:t>y</w:t>
      </w:r>
      <w:r w:rsidRPr="00180656" w:rsidR="00C316E4">
        <w:t>o</w:t>
      </w:r>
      <w:r w:rsidRPr="00180656">
        <w:t xml:space="preserve">u for inviting me to speak. I </w:t>
      </w:r>
      <w:r w:rsidRPr="00180656" w:rsidR="00C316E4">
        <w:t xml:space="preserve">am </w:t>
      </w:r>
      <w:r w:rsidRPr="00180656">
        <w:t xml:space="preserve">Elizabeth de Jong, </w:t>
      </w:r>
      <w:r w:rsidRPr="00180656" w:rsidR="001C2227">
        <w:t>d</w:t>
      </w:r>
      <w:r w:rsidRPr="00180656" w:rsidR="00C316E4">
        <w:t xml:space="preserve">irector of </w:t>
      </w:r>
      <w:r w:rsidRPr="00180656" w:rsidR="001C2227">
        <w:t>p</w:t>
      </w:r>
      <w:r w:rsidRPr="00180656" w:rsidR="00C316E4">
        <w:t>olicy at Logistics UK, which represents logistics businesses spanning all modes of transport, both domestic and international.</w:t>
      </w:r>
    </w:p>
    <w:p w:rsidR="00AF13D0" w:rsidRPr="00180656" w:rsidP="00AF13D0">
      <w:pPr>
        <w:pStyle w:val="Answer"/>
      </w:pPr>
      <w:sdt>
        <w:sdtPr>
          <w:alias w:val="Witness"/>
          <w:id w:val="-527409405"/>
          <w:placeholder>
            <w:docPart w:val="DefaultPlaceholder_1082065158"/>
          </w:placeholder>
          <w:richText/>
        </w:sdtPr>
        <w:sdtContent>
          <w:r w:rsidRPr="00180656" w:rsidR="008F0E16">
            <w:rPr>
              <w:b/>
              <w:i/>
            </w:rPr>
            <w:t>Cllr Bentley:</w:t>
          </w:r>
          <w:r w:rsidRPr="00180656">
            <w:rPr>
              <w:b/>
            </w:rPr>
            <w:t xml:space="preserve"> </w:t>
          </w:r>
        </w:sdtContent>
      </w:sdt>
      <w:r w:rsidRPr="00180656" w:rsidR="00C316E4">
        <w:t xml:space="preserve">I am Councillor Kevin Bentley. </w:t>
      </w:r>
      <w:r w:rsidRPr="00180656">
        <w:t>I am the chair of the Local Government Association</w:t>
      </w:r>
      <w:r w:rsidRPr="00180656" w:rsidR="001C2227">
        <w:t>’s</w:t>
      </w:r>
      <w:r w:rsidRPr="00180656" w:rsidR="00C316E4">
        <w:t xml:space="preserve"> EU </w:t>
      </w:r>
      <w:r w:rsidRPr="00180656" w:rsidR="001C2227">
        <w:t>t</w:t>
      </w:r>
      <w:r w:rsidRPr="00180656" w:rsidR="00C316E4">
        <w:t xml:space="preserve">ransition Brexit board, representing all councils in England, </w:t>
      </w:r>
      <w:r w:rsidRPr="00180656">
        <w:t xml:space="preserve">but also working closely with our associations in the other three </w:t>
      </w:r>
      <w:r w:rsidRPr="00180656" w:rsidR="00C316E4">
        <w:t>nations</w:t>
      </w:r>
      <w:r w:rsidRPr="00180656">
        <w:t>.</w:t>
      </w:r>
    </w:p>
    <w:p w:rsidR="00AF13D0" w:rsidRPr="00180656" w:rsidP="00C316E4">
      <w:pPr>
        <w:pStyle w:val="Question"/>
      </w:pPr>
      <w:sdt>
        <w:sdtPr>
          <w:alias w:val="Member"/>
          <w:tag w:val="&lt;Member mnisId='413' dodsId='25735'&gt;"/>
          <w:id w:val="-1694602477"/>
          <w:placeholder>
            <w:docPart w:val="DefaultPlaceholder_1082065158"/>
          </w:placeholder>
          <w:richText/>
        </w:sdtPr>
        <w:sdtContent>
          <w:r w:rsidRPr="00180656">
            <w:rPr>
              <w:b/>
            </w:rPr>
            <w:t>Chair:</w:t>
          </w:r>
        </w:sdtContent>
      </w:sdt>
      <w:r w:rsidRPr="00180656">
        <w:t xml:space="preserve"> </w:t>
      </w:r>
      <w:r w:rsidRPr="00180656" w:rsidR="00C316E4">
        <w:t>On behalf of the Committee</w:t>
      </w:r>
      <w:r w:rsidRPr="00180656" w:rsidR="001C2227">
        <w:t xml:space="preserve">, can </w:t>
      </w:r>
      <w:r w:rsidRPr="00180656" w:rsidR="00C316E4">
        <w:t xml:space="preserve">I thank all of you for giving up </w:t>
      </w:r>
      <w:r w:rsidRPr="00180656" w:rsidR="001C2227">
        <w:t>y</w:t>
      </w:r>
      <w:r w:rsidRPr="00180656" w:rsidR="00C316E4">
        <w:t>our valuable time to give evidence to us today</w:t>
      </w:r>
      <w:r w:rsidRPr="00180656" w:rsidR="001C2227">
        <w:t>? I will</w:t>
      </w:r>
      <w:r w:rsidRPr="00180656">
        <w:t xml:space="preserve"> begin with you, Ste</w:t>
      </w:r>
      <w:r w:rsidRPr="00180656" w:rsidR="001C2227">
        <w:t>phen Bartlett</w:t>
      </w:r>
      <w:r w:rsidR="00397898">
        <w:t>.</w:t>
      </w:r>
      <w:r w:rsidRPr="00180656" w:rsidR="00C316E4">
        <w:t xml:space="preserve"> </w:t>
      </w:r>
      <w:r w:rsidRPr="00180656">
        <w:t xml:space="preserve">You gave evidence </w:t>
      </w:r>
      <w:r w:rsidRPr="00180656" w:rsidR="00C316E4">
        <w:t xml:space="preserve">on Monday to </w:t>
      </w:r>
      <w:r w:rsidRPr="00180656" w:rsidR="001C2227">
        <w:t xml:space="preserve">a </w:t>
      </w:r>
      <w:r w:rsidRPr="00180656">
        <w:t xml:space="preserve">House of Lords </w:t>
      </w:r>
      <w:r w:rsidR="00397898">
        <w:t>S</w:t>
      </w:r>
      <w:r w:rsidRPr="00180656" w:rsidR="00C316E4">
        <w:t>ub</w:t>
      </w:r>
      <w:r w:rsidRPr="00180656" w:rsidR="00C316E4">
        <w:noBreakHyphen/>
      </w:r>
      <w:r w:rsidR="00397898">
        <w:t>C</w:t>
      </w:r>
      <w:r w:rsidRPr="00180656" w:rsidR="00C316E4">
        <w:t xml:space="preserve">ommittee and </w:t>
      </w:r>
      <w:r w:rsidRPr="00180656">
        <w:t xml:space="preserve">you talked about the state of preparation of </w:t>
      </w:r>
      <w:r w:rsidRPr="00180656" w:rsidR="00C316E4">
        <w:t xml:space="preserve">the </w:t>
      </w:r>
      <w:r w:rsidRPr="00180656">
        <w:t>different IT systems.</w:t>
      </w:r>
      <w:r w:rsidRPr="00180656" w:rsidR="00C316E4">
        <w:t xml:space="preserve"> If I understood what you said</w:t>
      </w:r>
      <w:r w:rsidRPr="00180656" w:rsidR="001C2227">
        <w:t xml:space="preserve"> correctly</w:t>
      </w:r>
      <w:r w:rsidRPr="00180656" w:rsidR="00C316E4">
        <w:t>, t</w:t>
      </w:r>
      <w:r w:rsidRPr="00180656">
        <w:t xml:space="preserve">he one you are most concerned about is the </w:t>
      </w:r>
      <w:r w:rsidR="00397898">
        <w:t>C</w:t>
      </w:r>
      <w:r w:rsidRPr="00180656" w:rsidR="00397898">
        <w:t xml:space="preserve">ustoms </w:t>
      </w:r>
      <w:r w:rsidR="00397898">
        <w:t>D</w:t>
      </w:r>
      <w:r w:rsidRPr="00180656" w:rsidR="00397898">
        <w:t xml:space="preserve">eclaration </w:t>
      </w:r>
      <w:r w:rsidR="00397898">
        <w:t>S</w:t>
      </w:r>
      <w:r w:rsidRPr="00180656" w:rsidR="00397898">
        <w:t>ervice</w:t>
      </w:r>
      <w:r w:rsidRPr="00180656" w:rsidR="001C2227">
        <w:t>.</w:t>
      </w:r>
      <w:r w:rsidRPr="00180656" w:rsidR="00C316E4">
        <w:t xml:space="preserve"> </w:t>
      </w:r>
      <w:r w:rsidRPr="00180656" w:rsidR="001C2227">
        <w:t>B</w:t>
      </w:r>
      <w:r w:rsidRPr="00180656" w:rsidR="00C316E4">
        <w:t xml:space="preserve">efore I ask you to comment on that, you are </w:t>
      </w:r>
      <w:r w:rsidRPr="00180656" w:rsidR="00C316E4">
        <w:t>pretty confident</w:t>
      </w:r>
      <w:r w:rsidRPr="00180656" w:rsidR="00C316E4">
        <w:t xml:space="preserve"> that the </w:t>
      </w:r>
      <w:r w:rsidR="00397898">
        <w:t>G</w:t>
      </w:r>
      <w:r w:rsidRPr="00180656" w:rsidR="00397898">
        <w:t xml:space="preserve">oods </w:t>
      </w:r>
      <w:r w:rsidR="00397898">
        <w:t>V</w:t>
      </w:r>
      <w:r w:rsidRPr="00180656" w:rsidR="00397898">
        <w:t xml:space="preserve">ehicle </w:t>
      </w:r>
      <w:r w:rsidR="00397898">
        <w:t>M</w:t>
      </w:r>
      <w:r w:rsidRPr="00180656" w:rsidR="00397898">
        <w:t xml:space="preserve">ovement </w:t>
      </w:r>
      <w:r w:rsidR="00397898">
        <w:t xml:space="preserve">Service </w:t>
      </w:r>
      <w:r w:rsidRPr="00180656" w:rsidR="00C316E4">
        <w:t>will be ready on time. Is that correct?</w:t>
      </w:r>
    </w:p>
    <w:p w:rsidR="00AF13D0" w:rsidRPr="00180656" w:rsidP="00AF13D0">
      <w:pPr>
        <w:pStyle w:val="Answer"/>
      </w:pPr>
      <w:sdt>
        <w:sdtPr>
          <w:alias w:val="Witness"/>
          <w:id w:val="459309036"/>
          <w:placeholder>
            <w:docPart w:val="DefaultPlaceholder_1082065158"/>
          </w:placeholder>
          <w:richText/>
        </w:sdtPr>
        <w:sdtContent>
          <w:r w:rsidRPr="00180656" w:rsidR="001C2227">
            <w:rPr>
              <w:b/>
              <w:i/>
            </w:rPr>
            <w:t>Stephen Bartlett:</w:t>
          </w:r>
          <w:r w:rsidRPr="00180656">
            <w:rPr>
              <w:b/>
            </w:rPr>
            <w:t xml:space="preserve"> </w:t>
          </w:r>
        </w:sdtContent>
      </w:sdt>
      <w:r w:rsidRPr="00180656" w:rsidR="00C316E4">
        <w:t xml:space="preserve">Yes. </w:t>
      </w:r>
      <w:r w:rsidRPr="00180656">
        <w:t>For G</w:t>
      </w:r>
      <w:r w:rsidRPr="00180656" w:rsidR="00C316E4">
        <w:t>VMS</w:t>
      </w:r>
      <w:r w:rsidR="00397898">
        <w:t>,</w:t>
      </w:r>
      <w:r w:rsidRPr="00180656">
        <w:t xml:space="preserve"> </w:t>
      </w:r>
      <w:r w:rsidRPr="00180656">
        <w:t>a number of</w:t>
      </w:r>
      <w:r w:rsidRPr="00180656">
        <w:t xml:space="preserve"> my members are </w:t>
      </w:r>
      <w:r w:rsidRPr="00180656" w:rsidR="00C316E4">
        <w:t xml:space="preserve">actually </w:t>
      </w:r>
      <w:r w:rsidRPr="00180656">
        <w:t xml:space="preserve">providing interfaces into the </w:t>
      </w:r>
      <w:r w:rsidRPr="00180656" w:rsidR="00C316E4">
        <w:t xml:space="preserve">GVMS </w:t>
      </w:r>
      <w:r w:rsidRPr="00180656">
        <w:t>system. We have had the technical specifications available to us for some time</w:t>
      </w:r>
      <w:r w:rsidRPr="00180656" w:rsidR="00C316E4">
        <w:t xml:space="preserve"> now, and we are quite confide</w:t>
      </w:r>
      <w:r w:rsidRPr="00180656" w:rsidR="00247C1C">
        <w:t>n</w:t>
      </w:r>
      <w:r w:rsidRPr="00180656" w:rsidR="00C316E4">
        <w:t xml:space="preserve">t that we will be able to provide an interface into that. That </w:t>
      </w:r>
      <w:r w:rsidRPr="00180656">
        <w:t xml:space="preserve">provides my members’ customers </w:t>
      </w:r>
      <w:r w:rsidR="00397898">
        <w:t xml:space="preserve">with </w:t>
      </w:r>
      <w:r w:rsidRPr="00180656" w:rsidR="00C316E4">
        <w:t>the ability to provide information that already exists straight into the GVMS system</w:t>
      </w:r>
      <w:r w:rsidR="00397898">
        <w:t>,</w:t>
      </w:r>
      <w:r w:rsidRPr="00180656" w:rsidR="00C316E4">
        <w:t xml:space="preserve"> without </w:t>
      </w:r>
      <w:r w:rsidRPr="00180656">
        <w:t xml:space="preserve">having to </w:t>
      </w:r>
      <w:r w:rsidRPr="00180656" w:rsidR="00C316E4">
        <w:t>re-</w:t>
      </w:r>
      <w:r w:rsidRPr="00180656">
        <w:t xml:space="preserve">key it </w:t>
      </w:r>
      <w:r w:rsidRPr="00180656" w:rsidR="00C316E4">
        <w:t>in at a</w:t>
      </w:r>
      <w:r w:rsidR="00397898">
        <w:t>ny</w:t>
      </w:r>
      <w:r w:rsidRPr="00180656" w:rsidR="00C316E4">
        <w:t xml:space="preserve"> .gov website interface</w:t>
      </w:r>
      <w:r w:rsidRPr="00180656">
        <w:t xml:space="preserve">. </w:t>
      </w:r>
      <w:r w:rsidRPr="00180656" w:rsidR="00C316E4">
        <w:t>W</w:t>
      </w:r>
      <w:r w:rsidRPr="00180656">
        <w:t xml:space="preserve">e are </w:t>
      </w:r>
      <w:r w:rsidRPr="00180656">
        <w:t>fairly confident</w:t>
      </w:r>
      <w:r w:rsidRPr="00180656">
        <w:t xml:space="preserve"> with that</w:t>
      </w:r>
      <w:r w:rsidRPr="00180656" w:rsidR="00C316E4">
        <w:t xml:space="preserve"> and we have been working with that for a while</w:t>
      </w:r>
      <w:r w:rsidR="00397898">
        <w:t xml:space="preserve"> now</w:t>
      </w:r>
      <w:r w:rsidRPr="00180656" w:rsidR="00C316E4">
        <w:t>.</w:t>
      </w:r>
    </w:p>
    <w:p w:rsidR="00AF13D0" w:rsidRPr="00180656" w:rsidP="00AF13D0">
      <w:pPr>
        <w:pStyle w:val="Question"/>
      </w:pPr>
      <w:sdt>
        <w:sdtPr>
          <w:alias w:val="Member"/>
          <w:tag w:val="&lt;Member mnisId='413' dodsId='25735'&gt;"/>
          <w:id w:val="-1614357778"/>
          <w:placeholder>
            <w:docPart w:val="DefaultPlaceholder_1082065158"/>
          </w:placeholder>
          <w:richText/>
        </w:sdtPr>
        <w:sdtContent>
          <w:r w:rsidRPr="00180656">
            <w:rPr>
              <w:b/>
            </w:rPr>
            <w:t>Chair:</w:t>
          </w:r>
        </w:sdtContent>
      </w:sdt>
      <w:r w:rsidRPr="00180656">
        <w:t xml:space="preserve"> Elizabeth</w:t>
      </w:r>
      <w:r w:rsidRPr="00180656" w:rsidR="00B40E12">
        <w:t xml:space="preserve"> de Jong</w:t>
      </w:r>
      <w:r w:rsidRPr="00180656">
        <w:t>, is that your assessment of GVMS?</w:t>
      </w:r>
    </w:p>
    <w:p w:rsidR="00AF13D0" w:rsidRPr="00180656" w:rsidP="00AF13D0">
      <w:pPr>
        <w:pStyle w:val="Answer"/>
      </w:pPr>
      <w:sdt>
        <w:sdtPr>
          <w:alias w:val="Witness"/>
          <w:id w:val="-543139646"/>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Yes, that is our assessment. We share </w:t>
      </w:r>
      <w:r w:rsidRPr="00180656" w:rsidR="00C316E4">
        <w:t>those views with Ste</w:t>
      </w:r>
      <w:r w:rsidRPr="00180656" w:rsidR="00B40E12">
        <w:t xml:space="preserve">phen </w:t>
      </w:r>
      <w:r w:rsidRPr="00180656" w:rsidR="00C316E4">
        <w:t>on systems readiness for EU-</w:t>
      </w:r>
      <w:r w:rsidRPr="00180656">
        <w:t>GB preparedness.</w:t>
      </w:r>
    </w:p>
    <w:p w:rsidR="00AF13D0" w:rsidRPr="00180656" w:rsidP="0034271E">
      <w:pPr>
        <w:pStyle w:val="Question"/>
      </w:pPr>
      <w:sdt>
        <w:sdtPr>
          <w:alias w:val="Member"/>
          <w:tag w:val="&lt;Member mnisId='413' dodsId='25735'&gt;"/>
          <w:id w:val="-189224507"/>
          <w:placeholder>
            <w:docPart w:val="DefaultPlaceholder_1082065158"/>
          </w:placeholder>
          <w:richText/>
        </w:sdtPr>
        <w:sdtContent>
          <w:r w:rsidRPr="00180656">
            <w:rPr>
              <w:b/>
            </w:rPr>
            <w:t>Chair:</w:t>
          </w:r>
        </w:sdtContent>
      </w:sdt>
      <w:r w:rsidRPr="00180656" w:rsidR="00C316E4">
        <w:t xml:space="preserve"> </w:t>
      </w:r>
      <w:r w:rsidRPr="00180656" w:rsidR="0034271E">
        <w:t>Check an HGV is Ready to Cross the Border</w:t>
      </w:r>
      <w:r w:rsidRPr="00180656" w:rsidR="00B40E12">
        <w:t xml:space="preserve">, which is a </w:t>
      </w:r>
      <w:r w:rsidRPr="00180656" w:rsidR="00C316E4">
        <w:t>rather long title</w:t>
      </w:r>
      <w:r w:rsidRPr="00180656" w:rsidR="00B40E12">
        <w:t xml:space="preserve">, </w:t>
      </w:r>
      <w:r w:rsidRPr="00180656">
        <w:t xml:space="preserve">is the new name for </w:t>
      </w:r>
      <w:r w:rsidRPr="00180656" w:rsidR="00C316E4">
        <w:t xml:space="preserve">what was </w:t>
      </w:r>
      <w:r w:rsidRPr="00180656">
        <w:t>Smart</w:t>
      </w:r>
      <w:r w:rsidRPr="00180656" w:rsidR="0034271E">
        <w:t xml:space="preserve"> </w:t>
      </w:r>
      <w:r w:rsidRPr="00180656">
        <w:t>F</w:t>
      </w:r>
      <w:r w:rsidRPr="00180656" w:rsidR="0034271E">
        <w:t>r</w:t>
      </w:r>
      <w:r w:rsidRPr="00180656">
        <w:t>eight</w:t>
      </w:r>
      <w:r w:rsidRPr="00180656" w:rsidR="00B40E12">
        <w:t xml:space="preserve">; </w:t>
      </w:r>
      <w:r w:rsidRPr="00180656" w:rsidR="00C316E4">
        <w:t>is that correct?</w:t>
      </w:r>
    </w:p>
    <w:p w:rsidR="00AF13D0" w:rsidRPr="00180656" w:rsidP="00AF13D0">
      <w:pPr>
        <w:pStyle w:val="Answer"/>
      </w:pPr>
      <w:sdt>
        <w:sdtPr>
          <w:alias w:val="Witness"/>
          <w:id w:val="373280028"/>
          <w:placeholder>
            <w:docPart w:val="DefaultPlaceholder_1082065158"/>
          </w:placeholder>
          <w:richText/>
        </w:sdtPr>
        <w:sdtContent>
          <w:r w:rsidRPr="00180656" w:rsidR="008F0E16">
            <w:rPr>
              <w:b/>
              <w:i/>
            </w:rPr>
            <w:t>Elizabeth de Jong:</w:t>
          </w:r>
          <w:r w:rsidRPr="00180656">
            <w:rPr>
              <w:b/>
            </w:rPr>
            <w:t xml:space="preserve"> </w:t>
          </w:r>
        </w:sdtContent>
      </w:sdt>
      <w:r w:rsidRPr="00180656">
        <w:t>Yes.</w:t>
      </w:r>
    </w:p>
    <w:p w:rsidR="00AF13D0" w:rsidRPr="00180656" w:rsidP="00AF13D0">
      <w:pPr>
        <w:pStyle w:val="Question"/>
      </w:pPr>
      <w:sdt>
        <w:sdtPr>
          <w:alias w:val="Member"/>
          <w:tag w:val="&lt;Member mnisId='413' dodsId='25735'&gt;"/>
          <w:id w:val="64159882"/>
          <w:placeholder>
            <w:docPart w:val="DefaultPlaceholder_1082065158"/>
          </w:placeholder>
          <w:richText/>
        </w:sdtPr>
        <w:sdtContent>
          <w:r w:rsidRPr="00180656">
            <w:rPr>
              <w:b/>
            </w:rPr>
            <w:t>Chair:</w:t>
          </w:r>
        </w:sdtContent>
      </w:sdt>
      <w:r w:rsidRPr="00180656">
        <w:t xml:space="preserve"> Is that going to be ready?</w:t>
      </w:r>
    </w:p>
    <w:p w:rsidR="00AF13D0" w:rsidRPr="00180656" w:rsidP="00AF13D0">
      <w:pPr>
        <w:pStyle w:val="Answer"/>
      </w:pPr>
      <w:sdt>
        <w:sdtPr>
          <w:alias w:val="Witness"/>
          <w:id w:val="-542678282"/>
          <w:placeholder>
            <w:docPart w:val="DefaultPlaceholder_1082065158"/>
          </w:placeholder>
          <w:richText/>
        </w:sdtPr>
        <w:sdtContent>
          <w:r w:rsidRPr="00180656" w:rsidR="001C2227">
            <w:rPr>
              <w:b/>
              <w:i/>
            </w:rPr>
            <w:t>Stephen Bartlett:</w:t>
          </w:r>
          <w:r w:rsidRPr="00180656">
            <w:rPr>
              <w:b/>
            </w:rPr>
            <w:t xml:space="preserve"> </w:t>
          </w:r>
        </w:sdtContent>
      </w:sdt>
      <w:r w:rsidRPr="00180656">
        <w:t>We are not having any interaction</w:t>
      </w:r>
      <w:r w:rsidRPr="00180656" w:rsidR="00C316E4">
        <w:t xml:space="preserve"> with the Check</w:t>
      </w:r>
      <w:r w:rsidRPr="00180656" w:rsidR="0034271E">
        <w:t xml:space="preserve"> an</w:t>
      </w:r>
      <w:r w:rsidRPr="00180656" w:rsidR="00C316E4">
        <w:t xml:space="preserve"> HGV system a</w:t>
      </w:r>
      <w:r w:rsidRPr="00180656" w:rsidR="0034271E">
        <w:t>t all</w:t>
      </w:r>
      <w:r w:rsidRPr="00180656" w:rsidR="00B40E12">
        <w:t>,</w:t>
      </w:r>
      <w:r w:rsidRPr="00180656" w:rsidR="0034271E">
        <w:t xml:space="preserve"> so I cannot comment.</w:t>
      </w:r>
    </w:p>
    <w:p w:rsidR="00AF13D0" w:rsidRPr="00180656" w:rsidP="00AF13D0">
      <w:pPr>
        <w:pStyle w:val="Answer"/>
      </w:pPr>
      <w:sdt>
        <w:sdtPr>
          <w:alias w:val="Witness"/>
          <w:id w:val="551736101"/>
          <w:placeholder>
            <w:docPart w:val="DefaultPlaceholder_1082065158"/>
          </w:placeholder>
          <w:richText/>
        </w:sdtPr>
        <w:sdtContent>
          <w:r w:rsidRPr="00180656" w:rsidR="008F0E16">
            <w:rPr>
              <w:b/>
              <w:i/>
            </w:rPr>
            <w:t>Elizabeth de Jong:</w:t>
          </w:r>
          <w:r w:rsidRPr="00180656">
            <w:rPr>
              <w:b/>
            </w:rPr>
            <w:t xml:space="preserve"> </w:t>
          </w:r>
        </w:sdtContent>
      </w:sdt>
      <w:r w:rsidRPr="00180656">
        <w:t>We have some in</w:t>
      </w:r>
      <w:r w:rsidRPr="00180656" w:rsidR="00C316E4">
        <w:t>t</w:t>
      </w:r>
      <w:r w:rsidRPr="00180656">
        <w:t>eraction with tha</w:t>
      </w:r>
      <w:r w:rsidRPr="00180656" w:rsidR="00F9645D">
        <w:t>t. It is live into testing with industry. W</w:t>
      </w:r>
      <w:r w:rsidRPr="00180656">
        <w:t xml:space="preserve">e have testing with </w:t>
      </w:r>
      <w:r w:rsidRPr="00180656" w:rsidR="00F9645D">
        <w:t xml:space="preserve">both </w:t>
      </w:r>
      <w:r w:rsidRPr="00180656">
        <w:t xml:space="preserve">UK-based hauliers and logistics companies abroad. There is some talk of it being ready </w:t>
      </w:r>
      <w:r w:rsidRPr="00180656" w:rsidR="00F9645D">
        <w:t>at the beginning of Dec</w:t>
      </w:r>
      <w:r w:rsidRPr="00180656" w:rsidR="007D0412">
        <w:t>e</w:t>
      </w:r>
      <w:r w:rsidRPr="00180656" w:rsidR="00F9645D">
        <w:t>mber</w:t>
      </w:r>
      <w:r w:rsidRPr="00180656" w:rsidR="00B40E12">
        <w:t xml:space="preserve"> or</w:t>
      </w:r>
      <w:r w:rsidRPr="00180656" w:rsidR="00F9645D">
        <w:t xml:space="preserve"> mid</w:t>
      </w:r>
      <w:r w:rsidRPr="00180656" w:rsidR="00F9645D">
        <w:noBreakHyphen/>
      </w:r>
      <w:r w:rsidRPr="00180656">
        <w:t>December</w:t>
      </w:r>
      <w:r w:rsidRPr="00180656" w:rsidR="00B40E12">
        <w:t>; there is</w:t>
      </w:r>
      <w:r w:rsidRPr="00180656">
        <w:t xml:space="preserve"> </w:t>
      </w:r>
      <w:r w:rsidRPr="00180656" w:rsidR="00F9645D">
        <w:t xml:space="preserve">some talk about it being ready at the end of November, </w:t>
      </w:r>
      <w:r w:rsidRPr="00180656">
        <w:t xml:space="preserve">but it is in </w:t>
      </w:r>
      <w:r w:rsidRPr="00180656" w:rsidR="00F9645D">
        <w:t xml:space="preserve">a </w:t>
      </w:r>
      <w:r w:rsidRPr="00180656">
        <w:t xml:space="preserve">testing phase </w:t>
      </w:r>
      <w:r w:rsidRPr="00180656">
        <w:t>at the moment</w:t>
      </w:r>
      <w:r w:rsidRPr="00180656">
        <w:t xml:space="preserve">. I believe </w:t>
      </w:r>
      <w:r w:rsidRPr="00180656" w:rsidR="00F9645D">
        <w:t>that it will be ready in time</w:t>
      </w:r>
      <w:r w:rsidRPr="00180656" w:rsidR="00B40E12">
        <w:t>,</w:t>
      </w:r>
      <w:r w:rsidRPr="00180656" w:rsidR="00F9645D">
        <w:t xml:space="preserve"> before the end of December.</w:t>
      </w:r>
    </w:p>
    <w:p w:rsidR="00AF13D0" w:rsidRPr="00180656" w:rsidP="00AF13D0">
      <w:pPr>
        <w:pStyle w:val="Question"/>
      </w:pPr>
      <w:sdt>
        <w:sdtPr>
          <w:alias w:val="Member"/>
          <w:tag w:val="&lt;Member mnisId='413' dodsId='25735'&gt;"/>
          <w:id w:val="1135610114"/>
          <w:placeholder>
            <w:docPart w:val="DefaultPlaceholder_1082065158"/>
          </w:placeholder>
          <w:richText/>
        </w:sdtPr>
        <w:sdtContent>
          <w:r w:rsidRPr="00180656">
            <w:rPr>
              <w:b/>
            </w:rPr>
            <w:t>Chair:</w:t>
          </w:r>
        </w:sdtContent>
      </w:sdt>
      <w:r w:rsidRPr="00180656">
        <w:t xml:space="preserve"> Is it the case that </w:t>
      </w:r>
      <w:r w:rsidRPr="00180656" w:rsidR="00F9645D">
        <w:t xml:space="preserve">that </w:t>
      </w:r>
      <w:r w:rsidRPr="00180656">
        <w:t>simply asks hauliers or</w:t>
      </w:r>
      <w:r w:rsidRPr="00180656" w:rsidR="00F9645D">
        <w:t xml:space="preserve"> companies to tick a box to say, </w:t>
      </w:r>
      <w:r w:rsidRPr="00180656">
        <w:t>“Yes, I have the right paperwork”</w:t>
      </w:r>
      <w:r w:rsidRPr="00180656" w:rsidR="00F9645D">
        <w:t>?</w:t>
      </w:r>
      <w:r w:rsidRPr="00180656" w:rsidR="00B40E12">
        <w:t xml:space="preserve"> Is that what it does?</w:t>
      </w:r>
    </w:p>
    <w:p w:rsidR="00A63FAA" w:rsidRPr="00180656" w:rsidP="00AF13D0">
      <w:pPr>
        <w:pStyle w:val="Answer"/>
      </w:pPr>
      <w:sdt>
        <w:sdtPr>
          <w:alias w:val="Witness"/>
          <w:id w:val="402959994"/>
          <w:placeholder>
            <w:docPart w:val="DefaultPlaceholder_1082065158"/>
          </w:placeholder>
          <w:richText/>
        </w:sdtPr>
        <w:sdtContent>
          <w:r w:rsidRPr="00180656" w:rsidR="008F0E16">
            <w:rPr>
              <w:b/>
              <w:i/>
            </w:rPr>
            <w:t>Elizabeth de Jong:</w:t>
          </w:r>
          <w:r w:rsidRPr="00180656" w:rsidR="00AF13D0">
            <w:rPr>
              <w:b/>
            </w:rPr>
            <w:t xml:space="preserve"> </w:t>
          </w:r>
        </w:sdtContent>
      </w:sdt>
      <w:r w:rsidRPr="00180656" w:rsidR="00AF13D0">
        <w:t>I</w:t>
      </w:r>
      <w:r w:rsidRPr="00180656" w:rsidR="00F9645D">
        <w:t xml:space="preserve">t is a self-declaration system. It is a series of simple questions for the driver. It is very </w:t>
      </w:r>
      <w:r w:rsidRPr="00180656" w:rsidR="008F0E16">
        <w:t>important</w:t>
      </w:r>
      <w:r w:rsidRPr="00180656" w:rsidR="00F9645D">
        <w:t xml:space="preserve"> that they fill these </w:t>
      </w:r>
      <w:r w:rsidRPr="00180656" w:rsidR="00F9645D">
        <w:t>in</w:t>
      </w:r>
      <w:r w:rsidRPr="00180656" w:rsidR="00F9645D">
        <w:t xml:space="preserve"> and they are c</w:t>
      </w:r>
      <w:r w:rsidRPr="00180656" w:rsidR="00AF13D0">
        <w:t xml:space="preserve">onfident they </w:t>
      </w:r>
      <w:r w:rsidRPr="00180656" w:rsidR="00F9645D">
        <w:t>then have th</w:t>
      </w:r>
      <w:r w:rsidRPr="00180656" w:rsidR="00AF13D0">
        <w:t>e paperwork</w:t>
      </w:r>
      <w:r w:rsidRPr="00180656" w:rsidR="00F9645D">
        <w:t xml:space="preserve"> in order to self-declare that they do</w:t>
      </w:r>
      <w:r w:rsidRPr="00180656" w:rsidR="00AF13D0">
        <w:t xml:space="preserve">. </w:t>
      </w:r>
      <w:r w:rsidRPr="00180656" w:rsidR="00B40E12">
        <w:t xml:space="preserve">It asks for things like </w:t>
      </w:r>
      <w:r w:rsidRPr="00180656" w:rsidR="00F9645D">
        <w:t>your ve</w:t>
      </w:r>
      <w:r w:rsidRPr="00180656" w:rsidR="00AF13D0">
        <w:t>hi</w:t>
      </w:r>
      <w:r w:rsidRPr="00180656" w:rsidR="00F9645D">
        <w:t>c</w:t>
      </w:r>
      <w:r w:rsidRPr="00180656" w:rsidR="00AF13D0">
        <w:t xml:space="preserve">le registration number, </w:t>
      </w:r>
      <w:r w:rsidRPr="00180656" w:rsidR="00F9645D">
        <w:t xml:space="preserve">the </w:t>
      </w:r>
      <w:r w:rsidRPr="00180656" w:rsidR="00AF13D0">
        <w:t>country of arrival in the EU</w:t>
      </w:r>
      <w:r w:rsidRPr="00180656" w:rsidR="00F9645D">
        <w:t xml:space="preserve"> </w:t>
      </w:r>
      <w:r w:rsidRPr="00180656" w:rsidR="008F0E16">
        <w:t>so that any country-specific requirements</w:t>
      </w:r>
      <w:r w:rsidRPr="00180656" w:rsidR="00F9645D">
        <w:t xml:space="preserve"> can be considered, and the </w:t>
      </w:r>
      <w:r w:rsidRPr="00180656" w:rsidR="00AF13D0">
        <w:t xml:space="preserve">date of </w:t>
      </w:r>
      <w:r w:rsidRPr="00180656" w:rsidR="00B40E12">
        <w:t xml:space="preserve">your </w:t>
      </w:r>
      <w:r w:rsidRPr="00180656" w:rsidR="00AF13D0">
        <w:t>inten</w:t>
      </w:r>
      <w:r w:rsidRPr="00180656">
        <w:t xml:space="preserve">ded departure. </w:t>
      </w:r>
      <w:r w:rsidRPr="00180656" w:rsidR="00F9645D">
        <w:t>It then asks you questions about the documents that are being carried with the goods from a list of o</w:t>
      </w:r>
      <w:r w:rsidRPr="00180656" w:rsidR="008F0E16">
        <w:t>p</w:t>
      </w:r>
      <w:r w:rsidRPr="00180656" w:rsidR="00F9645D">
        <w:t>tions and scenarios. Some are yes/no</w:t>
      </w:r>
      <w:r w:rsidRPr="00180656" w:rsidR="00B40E12">
        <w:t xml:space="preserve"> questions</w:t>
      </w:r>
      <w:r w:rsidRPr="00180656" w:rsidR="00F9645D">
        <w:t xml:space="preserve">. </w:t>
      </w:r>
      <w:r w:rsidRPr="00180656">
        <w:t>The important th</w:t>
      </w:r>
      <w:r w:rsidRPr="00180656" w:rsidR="00F9645D">
        <w:t xml:space="preserve">ing—I </w:t>
      </w:r>
      <w:r w:rsidRPr="00180656" w:rsidR="00B40E12">
        <w:t>am certain I will</w:t>
      </w:r>
      <w:r w:rsidRPr="00180656" w:rsidR="00F9645D">
        <w:t xml:space="preserve"> be talking about it later—</w:t>
      </w:r>
      <w:r w:rsidRPr="00180656">
        <w:t xml:space="preserve">is </w:t>
      </w:r>
      <w:r w:rsidRPr="00180656" w:rsidR="008F0E16">
        <w:t>this</w:t>
      </w:r>
      <w:r w:rsidRPr="00180656" w:rsidR="00F9645D">
        <w:t xml:space="preserve"> brand</w:t>
      </w:r>
      <w:r w:rsidRPr="00180656" w:rsidR="00B40E12">
        <w:t>-</w:t>
      </w:r>
      <w:r w:rsidRPr="00180656" w:rsidR="00F9645D">
        <w:t xml:space="preserve">new supply chain </w:t>
      </w:r>
      <w:r w:rsidRPr="00180656">
        <w:t>in documentation that needs to be r</w:t>
      </w:r>
      <w:r w:rsidRPr="00180656" w:rsidR="00F9645D">
        <w:t>e</w:t>
      </w:r>
      <w:r w:rsidRPr="00180656">
        <w:t>ady</w:t>
      </w:r>
      <w:r w:rsidR="00397898">
        <w:t>,</w:t>
      </w:r>
      <w:r w:rsidRPr="00180656">
        <w:t xml:space="preserve"> with the drive</w:t>
      </w:r>
      <w:r w:rsidRPr="00180656" w:rsidR="006900DE">
        <w:t>r</w:t>
      </w:r>
      <w:r w:rsidR="00397898">
        <w:t>,</w:t>
      </w:r>
      <w:r w:rsidRPr="00180656" w:rsidR="006900DE">
        <w:t xml:space="preserve"> </w:t>
      </w:r>
      <w:r w:rsidRPr="00180656" w:rsidR="006900DE">
        <w:t>in order for</w:t>
      </w:r>
      <w:r w:rsidRPr="00180656" w:rsidR="006900DE">
        <w:t xml:space="preserve"> trade and exports</w:t>
      </w:r>
      <w:r w:rsidRPr="00180656">
        <w:t xml:space="preserve"> to happen by 1 January.</w:t>
      </w:r>
    </w:p>
    <w:p w:rsidR="00AF13D0" w:rsidRPr="00180656" w:rsidP="00A63FAA">
      <w:pPr>
        <w:pStyle w:val="Question"/>
      </w:pPr>
      <w:sdt>
        <w:sdtPr>
          <w:alias w:val="Member"/>
          <w:tag w:val="&lt;Member mnisId='413' dodsId='25735'&gt;"/>
          <w:id w:val="-652064091"/>
          <w:placeholder>
            <w:docPart w:val="DefaultPlaceholder_1082065158"/>
          </w:placeholder>
          <w:richText/>
        </w:sdtPr>
        <w:sdtContent>
          <w:r w:rsidRPr="00180656" w:rsidR="00A63FAA">
            <w:rPr>
              <w:b/>
            </w:rPr>
            <w:t>Chair:</w:t>
          </w:r>
        </w:sdtContent>
      </w:sdt>
      <w:r w:rsidRPr="00180656" w:rsidR="00A63FAA">
        <w:t xml:space="preserve"> </w:t>
      </w:r>
      <w:r w:rsidRPr="00180656" w:rsidR="006900DE">
        <w:t xml:space="preserve">So it </w:t>
      </w:r>
      <w:r w:rsidRPr="00180656" w:rsidR="00A63FAA">
        <w:t>does</w:t>
      </w:r>
      <w:r w:rsidRPr="00180656" w:rsidR="006900DE">
        <w:t xml:space="preserve"> not actually check wh</w:t>
      </w:r>
      <w:r w:rsidRPr="00180656" w:rsidR="00A63FAA">
        <w:t>ether the paperwork is correct</w:t>
      </w:r>
      <w:r w:rsidRPr="00180656" w:rsidR="006900DE">
        <w:t>. It asks the driver, “Have you got the correct paperwork?”</w:t>
      </w:r>
    </w:p>
    <w:p w:rsidR="00A63FAA" w:rsidRPr="00180656" w:rsidP="00A63FAA">
      <w:pPr>
        <w:pStyle w:val="Answer"/>
      </w:pPr>
      <w:sdt>
        <w:sdtPr>
          <w:alias w:val="Witness"/>
          <w:id w:val="1197746111"/>
          <w:placeholder>
            <w:docPart w:val="DefaultPlaceholder_1082065158"/>
          </w:placeholder>
          <w:richText/>
        </w:sdtPr>
        <w:sdtContent>
          <w:r w:rsidRPr="00180656" w:rsidR="008F0E16">
            <w:rPr>
              <w:b/>
              <w:i/>
            </w:rPr>
            <w:t>Elizabeth de Jong:</w:t>
          </w:r>
          <w:r w:rsidRPr="00180656">
            <w:rPr>
              <w:b/>
            </w:rPr>
            <w:t xml:space="preserve"> </w:t>
          </w:r>
        </w:sdtContent>
      </w:sdt>
      <w:r w:rsidRPr="00180656" w:rsidR="006900DE">
        <w:t>That is right. It is self</w:t>
      </w:r>
      <w:r w:rsidRPr="00180656" w:rsidR="006900DE">
        <w:noBreakHyphen/>
        <w:t>declaration. When you have filled it in</w:t>
      </w:r>
      <w:r w:rsidRPr="00180656" w:rsidR="00B40E12">
        <w:t>,</w:t>
      </w:r>
      <w:r w:rsidRPr="00180656" w:rsidR="006900DE">
        <w:t xml:space="preserve"> you </w:t>
      </w:r>
      <w:r w:rsidRPr="00180656">
        <w:t xml:space="preserve">will be either amber, red or green. </w:t>
      </w:r>
      <w:r w:rsidRPr="00180656" w:rsidR="006900DE">
        <w:t xml:space="preserve">Green means you can have an access permit should you be going to Kent, for example. </w:t>
      </w:r>
      <w:r w:rsidRPr="00180656">
        <w:t xml:space="preserve">That will allow you to be able to travel </w:t>
      </w:r>
      <w:r w:rsidRPr="00180656" w:rsidR="006900DE">
        <w:t>to the border without being stop</w:t>
      </w:r>
      <w:r w:rsidRPr="00180656">
        <w:t>ped.</w:t>
      </w:r>
    </w:p>
    <w:p w:rsidR="00A63FAA" w:rsidRPr="00180656" w:rsidP="00A63FAA">
      <w:pPr>
        <w:pStyle w:val="Question"/>
      </w:pPr>
      <w:sdt>
        <w:sdtPr>
          <w:alias w:val="Member"/>
          <w:tag w:val="&lt;Member mnisId='413' dodsId='25735'&gt;"/>
          <w:id w:val="-131340790"/>
          <w:placeholder>
            <w:docPart w:val="DefaultPlaceholder_1082065158"/>
          </w:placeholder>
          <w:richText/>
        </w:sdtPr>
        <w:sdtContent>
          <w:r w:rsidRPr="00180656">
            <w:rPr>
              <w:b/>
            </w:rPr>
            <w:t>Chair:</w:t>
          </w:r>
        </w:sdtContent>
      </w:sdt>
      <w:r w:rsidRPr="00180656">
        <w:t xml:space="preserve"> We wil</w:t>
      </w:r>
      <w:r w:rsidRPr="00180656" w:rsidR="006900DE">
        <w:t xml:space="preserve">l explore the question of </w:t>
      </w:r>
      <w:r w:rsidRPr="00180656" w:rsidR="00B40E12">
        <w:t>the</w:t>
      </w:r>
      <w:r w:rsidRPr="00180656" w:rsidR="006900DE">
        <w:t xml:space="preserve"> Kent</w:t>
      </w:r>
      <w:r w:rsidRPr="00180656">
        <w:t xml:space="preserve"> </w:t>
      </w:r>
      <w:r w:rsidRPr="00180656" w:rsidR="00B40E12">
        <w:t>a</w:t>
      </w:r>
      <w:r w:rsidRPr="00180656">
        <w:t xml:space="preserve">ccess </w:t>
      </w:r>
      <w:r w:rsidRPr="00180656" w:rsidR="00B40E12">
        <w:t>p</w:t>
      </w:r>
      <w:r w:rsidRPr="00180656">
        <w:t xml:space="preserve">ermit </w:t>
      </w:r>
      <w:r w:rsidRPr="00180656" w:rsidR="006900DE">
        <w:t xml:space="preserve">a little </w:t>
      </w:r>
      <w:r w:rsidRPr="00180656">
        <w:t>later</w:t>
      </w:r>
      <w:r w:rsidRPr="00180656" w:rsidR="006900DE">
        <w:t>. Ste</w:t>
      </w:r>
      <w:r w:rsidRPr="00180656" w:rsidR="00B40E12">
        <w:t>phen Bartlett</w:t>
      </w:r>
      <w:r w:rsidRPr="00180656" w:rsidR="006900DE">
        <w:t>, the Custom</w:t>
      </w:r>
      <w:r w:rsidRPr="00180656">
        <w:t>s Declaration Service is the one that you</w:t>
      </w:r>
      <w:r w:rsidRPr="00180656" w:rsidR="006900DE">
        <w:t xml:space="preserve"> </w:t>
      </w:r>
      <w:r w:rsidRPr="00180656" w:rsidR="00B40E12">
        <w:t>a</w:t>
      </w:r>
      <w:r w:rsidRPr="00180656" w:rsidR="006900DE">
        <w:t>re particularly concerned about. Could you just say a bit more about why you are concerned?</w:t>
      </w:r>
    </w:p>
    <w:p w:rsidR="006900DE" w:rsidRPr="00180656" w:rsidP="00A63FAA">
      <w:pPr>
        <w:pStyle w:val="Answer"/>
      </w:pPr>
      <w:sdt>
        <w:sdtPr>
          <w:alias w:val="Witness"/>
          <w:id w:val="1576862690"/>
          <w:placeholder>
            <w:docPart w:val="DefaultPlaceholder_1082065158"/>
          </w:placeholder>
          <w:richText/>
        </w:sdtPr>
        <w:sdtContent>
          <w:r w:rsidRPr="00180656" w:rsidR="001C2227">
            <w:rPr>
              <w:b/>
              <w:i/>
            </w:rPr>
            <w:t>Stephen Bartlett:</w:t>
          </w:r>
          <w:r w:rsidRPr="00180656" w:rsidR="00A63FAA">
            <w:rPr>
              <w:b/>
            </w:rPr>
            <w:t xml:space="preserve"> </w:t>
          </w:r>
        </w:sdtContent>
      </w:sdt>
      <w:r w:rsidRPr="00180656" w:rsidR="00B40E12">
        <w:t xml:space="preserve">Yes, certainly. </w:t>
      </w:r>
      <w:r w:rsidRPr="00180656" w:rsidR="00A63FAA">
        <w:t>We have been expressing our concerns to HMRC for some time</w:t>
      </w:r>
      <w:r w:rsidRPr="00180656">
        <w:t xml:space="preserve"> now about the readiness for CDS for the beginning of next year.</w:t>
      </w:r>
      <w:r w:rsidRPr="00180656" w:rsidR="00A63FAA">
        <w:t xml:space="preserve"> CDS will be the de facto system</w:t>
      </w:r>
      <w:r w:rsidRPr="00180656">
        <w:t xml:space="preserve"> for all shipments to </w:t>
      </w:r>
      <w:r w:rsidRPr="00180656" w:rsidR="008F0E16">
        <w:t>Northern</w:t>
      </w:r>
      <w:r w:rsidRPr="00180656">
        <w:t xml:space="preserve"> Ireland. </w:t>
      </w:r>
      <w:r w:rsidRPr="00180656" w:rsidR="00A63FAA">
        <w:t xml:space="preserve">The problem we have is </w:t>
      </w:r>
      <w:r w:rsidRPr="00180656">
        <w:t xml:space="preserve">that </w:t>
      </w:r>
      <w:r w:rsidRPr="00180656" w:rsidR="00A63FAA">
        <w:t>a number of</w:t>
      </w:r>
      <w:r w:rsidRPr="00180656" w:rsidR="00A63FAA">
        <w:t xml:space="preserve"> the cha</w:t>
      </w:r>
      <w:r w:rsidRPr="00180656">
        <w:t>n</w:t>
      </w:r>
      <w:r w:rsidRPr="00180656" w:rsidR="00A63FAA">
        <w:t xml:space="preserve">ges and additions to functionality </w:t>
      </w:r>
      <w:r w:rsidRPr="00180656">
        <w:t xml:space="preserve">that we need to make it a workable system </w:t>
      </w:r>
      <w:r w:rsidRPr="00180656" w:rsidR="00A63FAA">
        <w:t>are being delivered to us by the end of November and the beginning of December</w:t>
      </w:r>
      <w:r w:rsidRPr="00180656">
        <w:t xml:space="preserve">. That </w:t>
      </w:r>
      <w:r w:rsidRPr="00180656" w:rsidR="00A63FAA">
        <w:t xml:space="preserve">gives us little to no time to test </w:t>
      </w:r>
      <w:r w:rsidRPr="00180656">
        <w:t xml:space="preserve">these interfaces and test that </w:t>
      </w:r>
      <w:r w:rsidRPr="00180656" w:rsidR="00A63FAA">
        <w:t>the system works</w:t>
      </w:r>
      <w:r w:rsidRPr="00180656">
        <w:t xml:space="preserve">, and even less time to </w:t>
      </w:r>
      <w:r w:rsidRPr="00180656">
        <w:t>actually deploy</w:t>
      </w:r>
      <w:r w:rsidRPr="00180656">
        <w:t xml:space="preserve"> this and roll it out to all our customers.</w:t>
      </w:r>
    </w:p>
    <w:p w:rsidR="00A63FAA" w:rsidRPr="00180656" w:rsidP="00A63FAA">
      <w:pPr>
        <w:pStyle w:val="Answer"/>
      </w:pPr>
      <w:r w:rsidRPr="00180656">
        <w:t xml:space="preserve">We are very worried </w:t>
      </w:r>
      <w:r w:rsidRPr="00180656">
        <w:t xml:space="preserve">because it is very much an unproven system. It </w:t>
      </w:r>
      <w:r w:rsidRPr="00180656" w:rsidR="008F0E16">
        <w:t>is being</w:t>
      </w:r>
      <w:r w:rsidRPr="00180656">
        <w:t xml:space="preserve"> used by a small number of traders right now</w:t>
      </w:r>
      <w:r w:rsidR="00397898">
        <w:t>,</w:t>
      </w:r>
      <w:r w:rsidRPr="00180656">
        <w:t xml:space="preserve"> </w:t>
      </w:r>
      <w:r w:rsidRPr="00180656" w:rsidR="006900DE">
        <w:t xml:space="preserve">but they are providing a very </w:t>
      </w:r>
      <w:r w:rsidRPr="00180656">
        <w:t xml:space="preserve">limited number of </w:t>
      </w:r>
      <w:r w:rsidRPr="00180656" w:rsidR="008F0E16">
        <w:t>declarations</w:t>
      </w:r>
      <w:r w:rsidRPr="00180656" w:rsidR="006900DE">
        <w:t xml:space="preserve"> and they are quite </w:t>
      </w:r>
      <w:r w:rsidRPr="00180656" w:rsidR="008F0E16">
        <w:t>simple</w:t>
      </w:r>
      <w:r w:rsidRPr="00180656" w:rsidR="006900DE">
        <w:t xml:space="preserve"> </w:t>
      </w:r>
      <w:r w:rsidRPr="00180656" w:rsidR="006900DE">
        <w:t>declarations, so</w:t>
      </w:r>
      <w:r w:rsidR="00397898">
        <w:t>,</w:t>
      </w:r>
      <w:r w:rsidRPr="00180656" w:rsidR="006900DE">
        <w:t xml:space="preserve"> for us</w:t>
      </w:r>
      <w:r w:rsidR="00397898">
        <w:t>,</w:t>
      </w:r>
      <w:r w:rsidRPr="00180656" w:rsidR="006900DE">
        <w:t xml:space="preserve"> we </w:t>
      </w:r>
      <w:r w:rsidRPr="00180656">
        <w:t xml:space="preserve">do not </w:t>
      </w:r>
      <w:r w:rsidRPr="00180656" w:rsidR="006900DE">
        <w:t xml:space="preserve">yet </w:t>
      </w:r>
      <w:r w:rsidRPr="00180656">
        <w:t xml:space="preserve">have a complete, proven system. </w:t>
      </w:r>
      <w:r w:rsidRPr="00180656" w:rsidR="006900DE">
        <w:t xml:space="preserve">We have made it </w:t>
      </w:r>
      <w:r w:rsidRPr="00180656" w:rsidR="00B40E12">
        <w:t>known</w:t>
      </w:r>
      <w:r w:rsidRPr="00180656" w:rsidR="006900DE">
        <w:t xml:space="preserve"> that a</w:t>
      </w:r>
      <w:r w:rsidRPr="00180656">
        <w:t xml:space="preserve"> lot </w:t>
      </w:r>
      <w:r w:rsidRPr="00180656" w:rsidR="006900DE">
        <w:t>of my members will not be ready t</w:t>
      </w:r>
      <w:r w:rsidRPr="00180656">
        <w:t>o deploy</w:t>
      </w:r>
      <w:r w:rsidRPr="00180656" w:rsidR="006900DE">
        <w:t xml:space="preserve"> this by the beginning of next year</w:t>
      </w:r>
      <w:r w:rsidRPr="00180656">
        <w:t>.</w:t>
      </w:r>
    </w:p>
    <w:p w:rsidR="00A63FAA" w:rsidRPr="00180656" w:rsidP="00A63FAA">
      <w:pPr>
        <w:pStyle w:val="Question"/>
      </w:pPr>
      <w:sdt>
        <w:sdtPr>
          <w:alias w:val="Member"/>
          <w:tag w:val="&lt;Member mnisId='413' dodsId='25735'&gt;"/>
          <w:id w:val="-617375472"/>
          <w:placeholder>
            <w:docPart w:val="DefaultPlaceholder_1082065158"/>
          </w:placeholder>
          <w:richText/>
        </w:sdtPr>
        <w:sdtContent>
          <w:r w:rsidRPr="00180656">
            <w:rPr>
              <w:b/>
            </w:rPr>
            <w:t>Chair:</w:t>
          </w:r>
        </w:sdtContent>
      </w:sdt>
      <w:r w:rsidRPr="00180656">
        <w:t xml:space="preserve"> </w:t>
      </w:r>
      <w:r w:rsidRPr="00180656" w:rsidR="006900DE">
        <w:t>W</w:t>
      </w:r>
      <w:r w:rsidRPr="00180656">
        <w:t>hat happens if it is not ready?</w:t>
      </w:r>
    </w:p>
    <w:p w:rsidR="00A63FAA" w:rsidRPr="00180656" w:rsidP="00A63FAA">
      <w:pPr>
        <w:pStyle w:val="Answer"/>
      </w:pPr>
      <w:sdt>
        <w:sdtPr>
          <w:alias w:val="Witness"/>
          <w:id w:val="-822039698"/>
          <w:placeholder>
            <w:docPart w:val="DefaultPlaceholder_1082065158"/>
          </w:placeholder>
          <w:richText/>
        </w:sdtPr>
        <w:sdtContent>
          <w:r w:rsidRPr="00180656" w:rsidR="001C2227">
            <w:rPr>
              <w:b/>
              <w:i/>
            </w:rPr>
            <w:t>Stephen Bartlett:</w:t>
          </w:r>
          <w:r w:rsidRPr="00180656">
            <w:rPr>
              <w:b/>
            </w:rPr>
            <w:t xml:space="preserve"> </w:t>
          </w:r>
        </w:sdtContent>
      </w:sdt>
      <w:r w:rsidRPr="00180656">
        <w:t xml:space="preserve">That is a very good question, and </w:t>
      </w:r>
      <w:r w:rsidRPr="00180656" w:rsidR="00C87169">
        <w:t xml:space="preserve">it is something </w:t>
      </w:r>
      <w:r w:rsidRPr="00180656">
        <w:t xml:space="preserve">that we have been </w:t>
      </w:r>
      <w:r w:rsidRPr="00180656" w:rsidR="00C87169">
        <w:t xml:space="preserve">asking </w:t>
      </w:r>
      <w:r w:rsidRPr="00180656">
        <w:t xml:space="preserve">for some time. </w:t>
      </w:r>
      <w:r w:rsidRPr="00180656" w:rsidR="00C87169">
        <w:t>Unfortunately</w:t>
      </w:r>
      <w:r w:rsidRPr="00180656" w:rsidR="00C87169">
        <w:t xml:space="preserve"> we do not have an </w:t>
      </w:r>
      <w:r w:rsidRPr="00180656" w:rsidR="008F0E16">
        <w:t>answer</w:t>
      </w:r>
      <w:r w:rsidRPr="00180656" w:rsidR="00C87169">
        <w:t xml:space="preserve"> to that</w:t>
      </w:r>
      <w:r w:rsidRPr="00180656" w:rsidR="00B40E12">
        <w:t>. F</w:t>
      </w:r>
      <w:r w:rsidRPr="00180656" w:rsidR="00C87169">
        <w:t>or many months we have been asking what the back</w:t>
      </w:r>
      <w:r w:rsidR="00397898">
        <w:t>-</w:t>
      </w:r>
      <w:r w:rsidRPr="00180656" w:rsidR="00C87169">
        <w:t xml:space="preserve">up or contingency plan is </w:t>
      </w:r>
      <w:r w:rsidRPr="00180656" w:rsidR="00F26AE1">
        <w:t>going</w:t>
      </w:r>
      <w:r w:rsidRPr="00180656" w:rsidR="00C87169">
        <w:t xml:space="preserve"> to be for CDS, whether it is a</w:t>
      </w:r>
      <w:r w:rsidRPr="00180656">
        <w:t xml:space="preserve"> </w:t>
      </w:r>
      <w:r w:rsidRPr="00180656" w:rsidR="00C87169">
        <w:t xml:space="preserve">CHIEF system or something like that, </w:t>
      </w:r>
      <w:r w:rsidRPr="00180656">
        <w:t xml:space="preserve">but we have had no discussions </w:t>
      </w:r>
      <w:r w:rsidRPr="00180656" w:rsidR="00C87169">
        <w:t xml:space="preserve">or information </w:t>
      </w:r>
      <w:r w:rsidRPr="00180656">
        <w:t>about what that back</w:t>
      </w:r>
      <w:r w:rsidR="00397898">
        <w:t>-</w:t>
      </w:r>
      <w:r w:rsidRPr="00180656">
        <w:t>up plan might be</w:t>
      </w:r>
      <w:r w:rsidRPr="00180656" w:rsidR="00C87169">
        <w:t>.</w:t>
      </w:r>
    </w:p>
    <w:p w:rsidR="00A63FAA" w:rsidRPr="00180656" w:rsidP="00A63FAA">
      <w:pPr>
        <w:pStyle w:val="Question"/>
      </w:pPr>
      <w:sdt>
        <w:sdtPr>
          <w:alias w:val="Member"/>
          <w:tag w:val="&lt;Member mnisId='413' dodsId='25735'&gt;"/>
          <w:id w:val="-1964098447"/>
          <w:placeholder>
            <w:docPart w:val="DefaultPlaceholder_1082065158"/>
          </w:placeholder>
          <w:richText/>
        </w:sdtPr>
        <w:sdtContent>
          <w:r w:rsidRPr="00180656">
            <w:rPr>
              <w:b/>
            </w:rPr>
            <w:t>Chair:</w:t>
          </w:r>
        </w:sdtContent>
      </w:sdt>
      <w:r w:rsidRPr="00180656">
        <w:t xml:space="preserve"> When you ask, what is the reply you get</w:t>
      </w:r>
      <w:r w:rsidR="00397898">
        <w:t>?</w:t>
      </w:r>
      <w:r w:rsidRPr="00180656" w:rsidR="00C87169">
        <w:t xml:space="preserve"> “We do</w:t>
      </w:r>
      <w:r w:rsidR="00397898">
        <w:t xml:space="preserve">n’t </w:t>
      </w:r>
      <w:r w:rsidRPr="00180656" w:rsidR="00C87169">
        <w:t>know</w:t>
      </w:r>
      <w:r w:rsidR="00397898">
        <w:t>; we’re</w:t>
      </w:r>
      <w:r w:rsidRPr="00180656" w:rsidR="00C87169">
        <w:t xml:space="preserve"> not ready</w:t>
      </w:r>
      <w:r w:rsidR="00397898">
        <w:t xml:space="preserve">; we’ll </w:t>
      </w:r>
      <w:r w:rsidRPr="00180656" w:rsidR="00C87169">
        <w:t>let you know in due course”?</w:t>
      </w:r>
    </w:p>
    <w:p w:rsidR="00A63FAA" w:rsidRPr="00180656" w:rsidP="00A63FAA">
      <w:pPr>
        <w:pStyle w:val="Answer"/>
      </w:pPr>
      <w:sdt>
        <w:sdtPr>
          <w:alias w:val="Witness"/>
          <w:id w:val="-1350410364"/>
          <w:placeholder>
            <w:docPart w:val="DefaultPlaceholder_1082065158"/>
          </w:placeholder>
          <w:richText/>
        </w:sdtPr>
        <w:sdtContent>
          <w:r w:rsidRPr="00180656" w:rsidR="001C2227">
            <w:rPr>
              <w:b/>
              <w:i/>
            </w:rPr>
            <w:t>Stephen Bartlett:</w:t>
          </w:r>
          <w:r w:rsidRPr="00180656">
            <w:rPr>
              <w:b/>
            </w:rPr>
            <w:t xml:space="preserve"> </w:t>
          </w:r>
        </w:sdtContent>
      </w:sdt>
      <w:r w:rsidRPr="00180656">
        <w:t>For a long time</w:t>
      </w:r>
      <w:r w:rsidRPr="00180656" w:rsidR="00C87169">
        <w:t xml:space="preserve"> the response was, “CDS will be ready”</w:t>
      </w:r>
      <w:r w:rsidRPr="00180656" w:rsidR="00207EA2">
        <w:t>,</w:t>
      </w:r>
      <w:r w:rsidRPr="00180656">
        <w:t xml:space="preserve"> but more recently I am aware that HMRC are considering back</w:t>
      </w:r>
      <w:r w:rsidR="00397898">
        <w:t>-</w:t>
      </w:r>
      <w:r w:rsidRPr="00180656">
        <w:t xml:space="preserve">up </w:t>
      </w:r>
      <w:r w:rsidRPr="00180656" w:rsidR="00C87169">
        <w:t xml:space="preserve">options using the CHIEF system, </w:t>
      </w:r>
      <w:r w:rsidRPr="00180656">
        <w:t>but we have not been</w:t>
      </w:r>
      <w:r w:rsidRPr="00180656" w:rsidR="00C87169">
        <w:t xml:space="preserve"> in a</w:t>
      </w:r>
      <w:r w:rsidRPr="00180656" w:rsidR="00F26AE1">
        <w:t>n</w:t>
      </w:r>
      <w:r w:rsidRPr="00180656" w:rsidR="00C87169">
        <w:t>y discussion or dialogue about that. We are completely in the dark as to what that contingency might be.</w:t>
      </w:r>
    </w:p>
    <w:p w:rsidR="00A63FAA" w:rsidRPr="00180656" w:rsidP="00A63FAA">
      <w:pPr>
        <w:pStyle w:val="Question"/>
      </w:pPr>
      <w:sdt>
        <w:sdtPr>
          <w:alias w:val="Member"/>
          <w:tag w:val="&lt;Member mnisId='413' dodsId='25735'&gt;"/>
          <w:id w:val="-1734456935"/>
          <w:placeholder>
            <w:docPart w:val="DefaultPlaceholder_1082065158"/>
          </w:placeholder>
          <w:richText/>
        </w:sdtPr>
        <w:sdtContent>
          <w:r w:rsidRPr="00180656">
            <w:rPr>
              <w:b/>
            </w:rPr>
            <w:t>Chair:</w:t>
          </w:r>
        </w:sdtContent>
      </w:sdt>
      <w:r w:rsidRPr="00180656">
        <w:t xml:space="preserve"> Does the CHIEF system have capacity for the very large increase in customs declarations that </w:t>
      </w:r>
      <w:r w:rsidRPr="00180656" w:rsidR="00C87169">
        <w:t xml:space="preserve">are going to </w:t>
      </w:r>
      <w:r w:rsidRPr="00180656">
        <w:t>have to be made?</w:t>
      </w:r>
    </w:p>
    <w:p w:rsidR="00A63FAA" w:rsidRPr="00180656" w:rsidP="00A63FAA">
      <w:pPr>
        <w:pStyle w:val="Answer"/>
      </w:pPr>
      <w:sdt>
        <w:sdtPr>
          <w:alias w:val="Witness"/>
          <w:id w:val="1154643315"/>
          <w:placeholder>
            <w:docPart w:val="DefaultPlaceholder_1082065158"/>
          </w:placeholder>
          <w:richText/>
        </w:sdtPr>
        <w:sdtContent>
          <w:r w:rsidRPr="00180656" w:rsidR="001C2227">
            <w:rPr>
              <w:b/>
              <w:i/>
            </w:rPr>
            <w:t>Stephen Bartlett:</w:t>
          </w:r>
          <w:r w:rsidRPr="00180656">
            <w:rPr>
              <w:b/>
            </w:rPr>
            <w:t xml:space="preserve"> </w:t>
          </w:r>
        </w:sdtContent>
      </w:sdt>
      <w:r w:rsidRPr="00180656" w:rsidR="00C87169">
        <w:t xml:space="preserve">It does. </w:t>
      </w:r>
      <w:r w:rsidRPr="00180656">
        <w:t>A lot of work has gone into scaling</w:t>
      </w:r>
      <w:r w:rsidRPr="00180656" w:rsidR="00C87169">
        <w:t xml:space="preserve"> of both the CDS and CHIEF systems</w:t>
      </w:r>
      <w:r w:rsidRPr="00180656">
        <w:t xml:space="preserve">. We as an organisation do not have any </w:t>
      </w:r>
      <w:r w:rsidRPr="00180656" w:rsidR="00C87169">
        <w:t xml:space="preserve">particular </w:t>
      </w:r>
      <w:r w:rsidRPr="00180656">
        <w:t>concerns</w:t>
      </w:r>
      <w:r w:rsidRPr="00180656">
        <w:t xml:space="preserve"> about capacity. </w:t>
      </w:r>
      <w:r w:rsidRPr="00180656" w:rsidR="00C87169">
        <w:t>We have seen the work that they have done on upscaling CHIEF to handle n</w:t>
      </w:r>
      <w:r w:rsidRPr="00180656">
        <w:t>early 400 million declarations in the new y</w:t>
      </w:r>
      <w:r w:rsidRPr="00180656" w:rsidR="00C87169">
        <w:t>e</w:t>
      </w:r>
      <w:r w:rsidRPr="00180656">
        <w:t>ar</w:t>
      </w:r>
      <w:r w:rsidRPr="00180656" w:rsidR="00C87169">
        <w:t xml:space="preserve">, so we do not see the addition of Northern Ireland as an issue. It is the same with CDS; </w:t>
      </w:r>
      <w:r w:rsidRPr="00180656">
        <w:t xml:space="preserve">we have seen a lot of </w:t>
      </w:r>
      <w:r w:rsidRPr="00180656" w:rsidR="00C87169">
        <w:t xml:space="preserve">work done on the scaling of CDS to handle about </w:t>
      </w:r>
      <w:r w:rsidRPr="00180656">
        <w:t xml:space="preserve">80 </w:t>
      </w:r>
      <w:r w:rsidRPr="00180656" w:rsidR="00C87169">
        <w:t xml:space="preserve">million </w:t>
      </w:r>
      <w:r w:rsidRPr="00180656">
        <w:t xml:space="preserve">to 90 million transactions </w:t>
      </w:r>
      <w:r w:rsidRPr="00180656" w:rsidR="00C87169">
        <w:t xml:space="preserve">that are </w:t>
      </w:r>
      <w:r w:rsidRPr="00180656">
        <w:t>expected from the Northern Ireland traffic.</w:t>
      </w:r>
      <w:r w:rsidRPr="00180656" w:rsidR="00C87169">
        <w:t xml:space="preserve"> We do not have any concerns on scaling.</w:t>
      </w:r>
    </w:p>
    <w:p w:rsidR="00A63FAA" w:rsidRPr="00180656" w:rsidP="00A63FAA">
      <w:pPr>
        <w:pStyle w:val="Question"/>
      </w:pPr>
      <w:sdt>
        <w:sdtPr>
          <w:alias w:val="Member"/>
          <w:tag w:val="&lt;Member mnisId='413' dodsId='25735'&gt;"/>
          <w:id w:val="-912617066"/>
          <w:placeholder>
            <w:docPart w:val="DefaultPlaceholder_1082065158"/>
          </w:placeholder>
          <w:richText/>
        </w:sdtPr>
        <w:sdtContent>
          <w:r w:rsidRPr="00180656">
            <w:rPr>
              <w:b/>
            </w:rPr>
            <w:t>Chair:</w:t>
          </w:r>
        </w:sdtContent>
      </w:sdt>
      <w:r w:rsidRPr="00180656">
        <w:t xml:space="preserve"> Elizabeth</w:t>
      </w:r>
      <w:r w:rsidRPr="00180656" w:rsidR="00207EA2">
        <w:t xml:space="preserve"> de Jong</w:t>
      </w:r>
      <w:r w:rsidRPr="00180656">
        <w:t xml:space="preserve">, do you want to comment on the consequences if CDS is not ready </w:t>
      </w:r>
      <w:r w:rsidRPr="00180656" w:rsidR="00C87169">
        <w:t>i</w:t>
      </w:r>
      <w:r w:rsidRPr="00180656">
        <w:t>n time?</w:t>
      </w:r>
    </w:p>
    <w:p w:rsidR="00A63FAA" w:rsidRPr="00180656" w:rsidP="00A63FAA">
      <w:pPr>
        <w:pStyle w:val="Answer"/>
      </w:pPr>
      <w:sdt>
        <w:sdtPr>
          <w:alias w:val="Witness"/>
          <w:id w:val="150414539"/>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I will also confirm our understanding. </w:t>
      </w:r>
      <w:r w:rsidRPr="00180656" w:rsidR="008E3ADF">
        <w:t xml:space="preserve">We have not had discussions about CHIEF being a contingency. </w:t>
      </w:r>
      <w:r w:rsidRPr="00180656">
        <w:t>Our understa</w:t>
      </w:r>
      <w:r w:rsidRPr="00180656" w:rsidR="008E3ADF">
        <w:t>n</w:t>
      </w:r>
      <w:r w:rsidRPr="00180656">
        <w:t xml:space="preserve">ding is that it is not a contingency because it cannot be modified for two different </w:t>
      </w:r>
      <w:r w:rsidRPr="00180656" w:rsidR="008E3ADF">
        <w:t xml:space="preserve">tariff codes in Northern Ireland. </w:t>
      </w:r>
      <w:r w:rsidRPr="00180656">
        <w:t xml:space="preserve">Our discussions </w:t>
      </w:r>
      <w:r w:rsidRPr="00180656" w:rsidR="008E3ADF">
        <w:t xml:space="preserve">yesterday </w:t>
      </w:r>
      <w:r w:rsidRPr="00180656">
        <w:t>with HMRC</w:t>
      </w:r>
      <w:r w:rsidRPr="00180656" w:rsidR="00207EA2">
        <w:t xml:space="preserve"> suggested </w:t>
      </w:r>
      <w:r w:rsidRPr="00180656" w:rsidR="008E3ADF">
        <w:t xml:space="preserve">that </w:t>
      </w:r>
      <w:r w:rsidRPr="00180656">
        <w:t>it will be ready in time.</w:t>
      </w:r>
      <w:r w:rsidRPr="00180656" w:rsidR="008E3ADF">
        <w:t xml:space="preserve"> </w:t>
      </w:r>
      <w:r w:rsidRPr="00180656">
        <w:t>I do not kn</w:t>
      </w:r>
      <w:r w:rsidRPr="00180656" w:rsidR="00F62C57">
        <w:t>ow what the contingency will be for customs declarations for Northern Ireland.</w:t>
      </w:r>
    </w:p>
    <w:p w:rsidR="00A63FAA" w:rsidRPr="00180656" w:rsidP="00A63FAA">
      <w:pPr>
        <w:pStyle w:val="Question"/>
      </w:pPr>
      <w:sdt>
        <w:sdtPr>
          <w:alias w:val="Member"/>
          <w:tag w:val="&lt;Member mnisId='413' dodsId='25735'&gt;"/>
          <w:id w:val="-1839685534"/>
          <w:placeholder>
            <w:docPart w:val="DefaultPlaceholder_1082065158"/>
          </w:placeholder>
          <w:richText/>
        </w:sdtPr>
        <w:sdtContent>
          <w:r w:rsidRPr="00180656">
            <w:rPr>
              <w:b/>
            </w:rPr>
            <w:t>Chair:</w:t>
          </w:r>
        </w:sdtContent>
      </w:sdt>
      <w:r w:rsidRPr="00180656">
        <w:t xml:space="preserve"> We have heard from a number of companies who have expressed concern</w:t>
      </w:r>
      <w:r w:rsidR="00397898">
        <w:t>—</w:t>
      </w:r>
      <w:r w:rsidRPr="00180656">
        <w:t>particularly in the food sector but also pharmaceutical firms</w:t>
      </w:r>
      <w:r w:rsidR="00397898">
        <w:t>—</w:t>
      </w:r>
      <w:r w:rsidRPr="00180656">
        <w:t xml:space="preserve">about their ability to </w:t>
      </w:r>
      <w:r w:rsidRPr="00180656" w:rsidR="00F62C57">
        <w:t>deliver</w:t>
      </w:r>
      <w:r w:rsidRPr="00180656">
        <w:t xml:space="preserve"> products to Northern Ireland</w:t>
      </w:r>
      <w:r w:rsidRPr="00180656" w:rsidR="00E804D3">
        <w:t xml:space="preserve"> after 1 January because of general uncertainty to do with checking, rules, labelling and so on</w:t>
      </w:r>
      <w:r w:rsidRPr="00180656">
        <w:t>.</w:t>
      </w:r>
      <w:r w:rsidRPr="00180656" w:rsidR="00E804D3">
        <w:t xml:space="preserve"> Is there </w:t>
      </w:r>
      <w:r w:rsidRPr="00180656">
        <w:t xml:space="preserve">anything you </w:t>
      </w:r>
      <w:r w:rsidR="00397898">
        <w:t xml:space="preserve">are </w:t>
      </w:r>
      <w:r w:rsidRPr="00180656">
        <w:t>able</w:t>
      </w:r>
      <w:r w:rsidRPr="00180656" w:rsidR="00E804D3">
        <w:t xml:space="preserve"> to</w:t>
      </w:r>
      <w:r w:rsidRPr="00180656" w:rsidR="00E804D3">
        <w:t xml:space="preserve"> tell </w:t>
      </w:r>
      <w:r w:rsidRPr="00180656">
        <w:t>us about that?</w:t>
      </w:r>
    </w:p>
    <w:p w:rsidR="00E804D3" w:rsidRPr="00180656" w:rsidP="00A63FAA">
      <w:pPr>
        <w:pStyle w:val="Answer"/>
      </w:pPr>
      <w:sdt>
        <w:sdtPr>
          <w:alias w:val="Witness"/>
          <w:id w:val="-2007037637"/>
          <w:placeholder>
            <w:docPart w:val="DefaultPlaceholder_1082065158"/>
          </w:placeholder>
          <w:richText/>
        </w:sdtPr>
        <w:sdtContent>
          <w:r w:rsidRPr="00180656" w:rsidR="008F0E16">
            <w:rPr>
              <w:b/>
              <w:i/>
            </w:rPr>
            <w:t>Elizabeth de Jong:</w:t>
          </w:r>
          <w:r w:rsidRPr="00180656" w:rsidR="00A63FAA">
            <w:rPr>
              <w:b/>
            </w:rPr>
            <w:t xml:space="preserve"> </w:t>
          </w:r>
        </w:sdtContent>
      </w:sdt>
      <w:r w:rsidRPr="00180656" w:rsidR="00A63FAA">
        <w:t>There are high levels of concern about North</w:t>
      </w:r>
      <w:r w:rsidRPr="00180656">
        <w:t>e</w:t>
      </w:r>
      <w:r w:rsidRPr="00180656" w:rsidR="00A63FAA">
        <w:t xml:space="preserve">rn </w:t>
      </w:r>
      <w:r w:rsidRPr="00180656" w:rsidR="00F26AE1">
        <w:t>Ireland</w:t>
      </w:r>
      <w:r w:rsidRPr="00180656" w:rsidR="00A63FAA">
        <w:t>-Great Britain trade</w:t>
      </w:r>
      <w:r w:rsidRPr="00180656" w:rsidR="00F26AE1">
        <w:t xml:space="preserve"> because of issue</w:t>
      </w:r>
      <w:r w:rsidRPr="00180656">
        <w:t>s</w:t>
      </w:r>
      <w:r w:rsidRPr="00180656" w:rsidR="00F26AE1">
        <w:t xml:space="preserve"> </w:t>
      </w:r>
      <w:r w:rsidRPr="00180656">
        <w:t xml:space="preserve">with systems, infrastructure </w:t>
      </w:r>
      <w:r w:rsidRPr="00180656">
        <w:t>and information delivery. As we know, Great Britain and Northe</w:t>
      </w:r>
      <w:r w:rsidRPr="00180656" w:rsidR="00A63FAA">
        <w:t>r</w:t>
      </w:r>
      <w:r w:rsidRPr="00180656">
        <w:t>n</w:t>
      </w:r>
      <w:r w:rsidRPr="00180656" w:rsidR="00A63FAA">
        <w:t xml:space="preserve"> Ireland </w:t>
      </w:r>
      <w:r w:rsidRPr="00180656">
        <w:t xml:space="preserve">are in a customs union, </w:t>
      </w:r>
      <w:r w:rsidRPr="00180656" w:rsidR="00A63FAA">
        <w:t xml:space="preserve">but Northern </w:t>
      </w:r>
      <w:r w:rsidRPr="00180656">
        <w:t>Ireland will remain aligned with EU</w:t>
      </w:r>
      <w:r w:rsidRPr="00180656">
        <w:noBreakHyphen/>
      </w:r>
      <w:r w:rsidRPr="00180656" w:rsidR="00A63FAA">
        <w:t xml:space="preserve">specific rules. </w:t>
      </w:r>
      <w:r w:rsidRPr="00180656">
        <w:t xml:space="preserve">That means that there need to be SPS checks on </w:t>
      </w:r>
      <w:r w:rsidRPr="00180656">
        <w:t>agri</w:t>
      </w:r>
      <w:r w:rsidRPr="00180656" w:rsidR="00F26AE1">
        <w:t>food</w:t>
      </w:r>
      <w:r w:rsidRPr="00180656" w:rsidR="00F26AE1">
        <w:t>, and safety and secu</w:t>
      </w:r>
      <w:r w:rsidRPr="00180656">
        <w:t>rity checks.</w:t>
      </w:r>
    </w:p>
    <w:p w:rsidR="00E804D3" w:rsidRPr="00180656" w:rsidP="00A63FAA">
      <w:pPr>
        <w:pStyle w:val="Answer"/>
      </w:pPr>
      <w:r w:rsidRPr="00180656">
        <w:t xml:space="preserve">Northern </w:t>
      </w:r>
      <w:r w:rsidRPr="00180656" w:rsidR="00A63FAA">
        <w:t xml:space="preserve">Ireland has a very high </w:t>
      </w:r>
      <w:r w:rsidRPr="00180656">
        <w:t xml:space="preserve">dependency </w:t>
      </w:r>
      <w:r w:rsidRPr="00180656" w:rsidR="00A63FAA">
        <w:t xml:space="preserve">on goods from </w:t>
      </w:r>
      <w:r w:rsidRPr="00180656">
        <w:t>G</w:t>
      </w:r>
      <w:r w:rsidRPr="00180656" w:rsidR="00A63FAA">
        <w:t>reat Britain</w:t>
      </w:r>
      <w:r w:rsidR="00397898">
        <w:t>. T</w:t>
      </w:r>
      <w:r w:rsidRPr="00180656">
        <w:t>wo</w:t>
      </w:r>
      <w:r w:rsidR="00397898">
        <w:t xml:space="preserve"> </w:t>
      </w:r>
      <w:r w:rsidRPr="00180656">
        <w:t>thirds of wholesale and retail goods in Northern Ireland are from Great Britain, and t</w:t>
      </w:r>
      <w:r w:rsidRPr="00180656" w:rsidR="00A63FAA">
        <w:t>his has the potential to</w:t>
      </w:r>
      <w:r w:rsidRPr="00180656">
        <w:t xml:space="preserve"> </w:t>
      </w:r>
      <w:r w:rsidRPr="00180656" w:rsidR="00A63FAA">
        <w:t xml:space="preserve">be an overwhelming number of customs, </w:t>
      </w:r>
      <w:r w:rsidRPr="00180656">
        <w:t xml:space="preserve">safety and security formalities and </w:t>
      </w:r>
      <w:r w:rsidRPr="00180656" w:rsidR="00A63FAA">
        <w:t xml:space="preserve">checks at a level that could deter trade to Northern Ireland </w:t>
      </w:r>
      <w:r w:rsidRPr="00180656">
        <w:t xml:space="preserve">and also not be in line with the protocol to impact as little as possible on the </w:t>
      </w:r>
      <w:r w:rsidRPr="00180656" w:rsidR="00A63FAA">
        <w:t>everyday life of communities.</w:t>
      </w:r>
    </w:p>
    <w:p w:rsidR="00F41C17" w:rsidRPr="00180656" w:rsidP="00A63FAA">
      <w:pPr>
        <w:pStyle w:val="Answer"/>
      </w:pPr>
      <w:r w:rsidRPr="00180656">
        <w:t>We know that the Government infrastructure for SPS checks is not yet ready</w:t>
      </w:r>
      <w:r w:rsidRPr="00180656" w:rsidR="00E804D3">
        <w:t xml:space="preserve"> at Larne, Belfast and </w:t>
      </w:r>
      <w:r w:rsidRPr="00180656">
        <w:t>Warrenpoint ports.</w:t>
      </w:r>
      <w:r w:rsidRPr="00180656" w:rsidR="00E804D3">
        <w:t xml:space="preserve"> They have not yet begun construction. </w:t>
      </w:r>
      <w:r w:rsidRPr="00180656">
        <w:t xml:space="preserve">We do not yet have comprehensive business guidance documentation, </w:t>
      </w:r>
      <w:r w:rsidRPr="00180656">
        <w:t>similar to</w:t>
      </w:r>
      <w:r w:rsidRPr="00180656">
        <w:t xml:space="preserve"> the </w:t>
      </w:r>
      <w:r w:rsidRPr="00180656">
        <w:t>b</w:t>
      </w:r>
      <w:r w:rsidRPr="00180656" w:rsidR="00E804D3">
        <w:t xml:space="preserve">order </w:t>
      </w:r>
      <w:r w:rsidRPr="00180656">
        <w:t>o</w:t>
      </w:r>
      <w:r w:rsidRPr="00180656">
        <w:t xml:space="preserve">perating </w:t>
      </w:r>
      <w:r w:rsidRPr="00180656">
        <w:t>m</w:t>
      </w:r>
      <w:r w:rsidRPr="00180656">
        <w:t>odel for Great Britain and EU trade</w:t>
      </w:r>
      <w:r w:rsidRPr="00180656" w:rsidR="00E804D3">
        <w:t xml:space="preserve"> as well. </w:t>
      </w:r>
      <w:r w:rsidRPr="00180656">
        <w:t>There is a paucity of information available</w:t>
      </w:r>
      <w:r w:rsidRPr="00180656" w:rsidR="00E804D3">
        <w:t>. W</w:t>
      </w:r>
      <w:r w:rsidRPr="00180656">
        <w:t xml:space="preserve">e really need some form of </w:t>
      </w:r>
      <w:r w:rsidRPr="00180656" w:rsidR="00E804D3">
        <w:t xml:space="preserve">mitigations </w:t>
      </w:r>
      <w:r w:rsidRPr="00180656">
        <w:t xml:space="preserve">for the volume of declarations that need to be made. </w:t>
      </w:r>
    </w:p>
    <w:p w:rsidR="00A63FAA" w:rsidRPr="00180656" w:rsidP="00A63FAA">
      <w:pPr>
        <w:pStyle w:val="Answer"/>
      </w:pPr>
      <w:r w:rsidRPr="00180656">
        <w:t>To give you one example</w:t>
      </w:r>
      <w:r w:rsidRPr="00180656" w:rsidR="00E804D3">
        <w:t>, if you are in the post and parcel sector</w:t>
      </w:r>
      <w:r w:rsidRPr="00180656" w:rsidR="00F41C17">
        <w:t>,</w:t>
      </w:r>
      <w:r w:rsidRPr="00180656" w:rsidR="00E804D3">
        <w:t xml:space="preserve"> there </w:t>
      </w:r>
      <w:r w:rsidRPr="00180656">
        <w:t xml:space="preserve">can be 5,000 consignments on your truck. Every </w:t>
      </w:r>
      <w:r w:rsidRPr="00180656" w:rsidR="00F41C17">
        <w:t>con</w:t>
      </w:r>
      <w:r w:rsidRPr="00180656">
        <w:t>signme</w:t>
      </w:r>
      <w:r w:rsidRPr="00180656" w:rsidR="00E804D3">
        <w:t>n</w:t>
      </w:r>
      <w:r w:rsidRPr="00180656">
        <w:t>t needs a safety and security declaration</w:t>
      </w:r>
      <w:r w:rsidRPr="00180656" w:rsidR="00E804D3">
        <w:t xml:space="preserve">, and each one has 36 data entry </w:t>
      </w:r>
      <w:r w:rsidRPr="00180656" w:rsidR="00F26AE1">
        <w:t>fields</w:t>
      </w:r>
      <w:r w:rsidRPr="00180656" w:rsidR="00E804D3">
        <w:t xml:space="preserve">. </w:t>
      </w:r>
      <w:r w:rsidRPr="00180656">
        <w:t xml:space="preserve">We are </w:t>
      </w:r>
      <w:r w:rsidRPr="00180656" w:rsidR="00E804D3">
        <w:t xml:space="preserve">very concerned about the cost and time concerns around this, and it could lead to withdrawal from the Northern Ireland market. We are </w:t>
      </w:r>
      <w:r w:rsidRPr="00180656">
        <w:t xml:space="preserve">very much </w:t>
      </w:r>
      <w:r w:rsidRPr="00180656" w:rsidR="00E804D3">
        <w:t xml:space="preserve">asking </w:t>
      </w:r>
      <w:r w:rsidRPr="00180656">
        <w:t xml:space="preserve">for some </w:t>
      </w:r>
      <w:r w:rsidRPr="00180656" w:rsidR="00E804D3">
        <w:t xml:space="preserve">mitigations </w:t>
      </w:r>
      <w:r w:rsidRPr="00180656">
        <w:t>an</w:t>
      </w:r>
      <w:r w:rsidRPr="00180656" w:rsidR="00E804D3">
        <w:t>d some simplif</w:t>
      </w:r>
      <w:r w:rsidRPr="00180656" w:rsidR="00F26AE1">
        <w:t>ic</w:t>
      </w:r>
      <w:r w:rsidRPr="00180656" w:rsidR="00E804D3">
        <w:t xml:space="preserve">ations, </w:t>
      </w:r>
      <w:r w:rsidRPr="00180656" w:rsidR="00F41C17">
        <w:t xml:space="preserve">such as </w:t>
      </w:r>
      <w:r w:rsidRPr="00180656" w:rsidR="00E804D3">
        <w:t xml:space="preserve">trusted trader schemes, </w:t>
      </w:r>
      <w:r w:rsidRPr="00180656">
        <w:t>for certain mov</w:t>
      </w:r>
      <w:r w:rsidRPr="00180656" w:rsidR="00E804D3">
        <w:t xml:space="preserve">ements </w:t>
      </w:r>
      <w:r w:rsidRPr="00180656">
        <w:t>and certain types of goods</w:t>
      </w:r>
      <w:r w:rsidRPr="00180656" w:rsidR="00E804D3">
        <w:t xml:space="preserve"> from Great Britain to Northern Ireland in order to make it manageable and for </w:t>
      </w:r>
      <w:r w:rsidRPr="00180656" w:rsidR="00F26AE1">
        <w:t>trade</w:t>
      </w:r>
      <w:r w:rsidRPr="00180656" w:rsidR="00E804D3">
        <w:t xml:space="preserve"> to keep flowing</w:t>
      </w:r>
      <w:r w:rsidRPr="00180656">
        <w:t>.</w:t>
      </w:r>
    </w:p>
    <w:p w:rsidR="00A63FAA" w:rsidRPr="00180656" w:rsidP="00A63FAA">
      <w:pPr>
        <w:pStyle w:val="Question"/>
      </w:pPr>
      <w:sdt>
        <w:sdtPr>
          <w:alias w:val="Member"/>
          <w:tag w:val="&lt;Member mnisId='413' dodsId='25735'&gt;"/>
          <w:id w:val="-658685428"/>
          <w:placeholder>
            <w:docPart w:val="DefaultPlaceholder_1082065158"/>
          </w:placeholder>
          <w:richText/>
        </w:sdtPr>
        <w:sdtContent>
          <w:r w:rsidRPr="00180656">
            <w:rPr>
              <w:b/>
            </w:rPr>
            <w:t>Chair:</w:t>
          </w:r>
        </w:sdtContent>
      </w:sdt>
      <w:r w:rsidRPr="00180656">
        <w:t xml:space="preserve"> How much of the responsibility fo</w:t>
      </w:r>
      <w:r w:rsidRPr="00180656" w:rsidR="00E804D3">
        <w:t xml:space="preserve">r some mitigation rests in the </w:t>
      </w:r>
      <w:r w:rsidRPr="00180656">
        <w:t xml:space="preserve">hands of the UK </w:t>
      </w:r>
      <w:r w:rsidRPr="00180656" w:rsidR="00B708CE">
        <w:t>G</w:t>
      </w:r>
      <w:r w:rsidRPr="00180656">
        <w:t>overnment as opposed to the European Union?</w:t>
      </w:r>
    </w:p>
    <w:p w:rsidR="00A63FAA" w:rsidRPr="00180656" w:rsidP="00A63FAA">
      <w:pPr>
        <w:pStyle w:val="Answer"/>
      </w:pPr>
      <w:sdt>
        <w:sdtPr>
          <w:alias w:val="Witness"/>
          <w:id w:val="-684748888"/>
          <w:placeholder>
            <w:docPart w:val="DefaultPlaceholder_1082065158"/>
          </w:placeholder>
          <w:richText/>
        </w:sdtPr>
        <w:sdtContent>
          <w:r w:rsidRPr="00180656" w:rsidR="008F0E16">
            <w:rPr>
              <w:b/>
              <w:i/>
            </w:rPr>
            <w:t>Elizabeth de Jong:</w:t>
          </w:r>
          <w:r w:rsidRPr="00180656">
            <w:rPr>
              <w:b/>
            </w:rPr>
            <w:t xml:space="preserve"> </w:t>
          </w:r>
        </w:sdtContent>
      </w:sdt>
      <w:r w:rsidRPr="00180656" w:rsidR="00B708CE">
        <w:t>I believe i</w:t>
      </w:r>
      <w:r w:rsidRPr="00180656">
        <w:t xml:space="preserve">t will need </w:t>
      </w:r>
      <w:r w:rsidRPr="00180656" w:rsidR="00B708CE">
        <w:t xml:space="preserve">to </w:t>
      </w:r>
      <w:r w:rsidRPr="00180656">
        <w:t>be agreed by all, but we would like to have that agreement from t</w:t>
      </w:r>
      <w:r w:rsidRPr="00180656" w:rsidR="00B708CE">
        <w:t>h</w:t>
      </w:r>
      <w:r w:rsidRPr="00180656">
        <w:t xml:space="preserve">e UK Government that they intend to </w:t>
      </w:r>
      <w:r w:rsidRPr="00180656" w:rsidR="00B708CE">
        <w:t>pursue</w:t>
      </w:r>
      <w:r w:rsidRPr="00180656">
        <w:t xml:space="preserve"> those types of mitigations.</w:t>
      </w:r>
    </w:p>
    <w:p w:rsidR="00A63FAA" w:rsidRPr="00180656" w:rsidP="00A63FAA">
      <w:pPr>
        <w:pStyle w:val="Question"/>
      </w:pPr>
      <w:sdt>
        <w:sdtPr>
          <w:alias w:val="Member"/>
          <w:tag w:val="&lt;Member mnisId='413' dodsId='25735'&gt;"/>
          <w:id w:val="263271049"/>
          <w:placeholder>
            <w:docPart w:val="DefaultPlaceholder_1082065158"/>
          </w:placeholder>
          <w:richText/>
        </w:sdtPr>
        <w:sdtContent>
          <w:r w:rsidRPr="00180656">
            <w:rPr>
              <w:b/>
            </w:rPr>
            <w:t>Chair:</w:t>
          </w:r>
        </w:sdtContent>
      </w:sdt>
      <w:r w:rsidRPr="00180656" w:rsidR="000A0C0A">
        <w:t xml:space="preserve"> It has been ju</w:t>
      </w:r>
      <w:r w:rsidRPr="00180656">
        <w:t>st over a year since the</w:t>
      </w:r>
      <w:r w:rsidRPr="00180656" w:rsidR="00A36EE3">
        <w:t xml:space="preserve"> w</w:t>
      </w:r>
      <w:r w:rsidRPr="00180656" w:rsidR="000A0C0A">
        <w:t>i</w:t>
      </w:r>
      <w:r w:rsidRPr="00180656">
        <w:t xml:space="preserve">thdrawal </w:t>
      </w:r>
      <w:r w:rsidRPr="00180656" w:rsidR="00A36EE3">
        <w:t>a</w:t>
      </w:r>
      <w:r w:rsidRPr="00180656">
        <w:t>greement was signed with</w:t>
      </w:r>
      <w:r w:rsidRPr="00180656" w:rsidR="009F1FB9">
        <w:t xml:space="preserve"> the Northern I</w:t>
      </w:r>
      <w:r w:rsidRPr="00180656">
        <w:t xml:space="preserve">reland </w:t>
      </w:r>
      <w:r w:rsidRPr="00180656" w:rsidR="00A36EE3">
        <w:t>p</w:t>
      </w:r>
      <w:r w:rsidRPr="00180656">
        <w:t>ro</w:t>
      </w:r>
      <w:r w:rsidRPr="00180656" w:rsidR="00247C1C">
        <w:t>tocol, in which Northern</w:t>
      </w:r>
      <w:r w:rsidRPr="00180656">
        <w:t xml:space="preserve"> Ireland is in a very distinct place.</w:t>
      </w:r>
      <w:r w:rsidRPr="00180656" w:rsidR="00247C1C">
        <w:t xml:space="preserve"> </w:t>
      </w:r>
      <w:r w:rsidRPr="00180656">
        <w:t xml:space="preserve">Do you think it has been apparent from the start that there was a </w:t>
      </w:r>
      <w:r w:rsidRPr="00180656" w:rsidR="00247C1C">
        <w:t>p</w:t>
      </w:r>
      <w:r w:rsidRPr="00180656">
        <w:t xml:space="preserve">otential problem here? It is only relatively recently </w:t>
      </w:r>
      <w:r w:rsidRPr="00180656" w:rsidR="00247C1C">
        <w:t xml:space="preserve">that </w:t>
      </w:r>
      <w:r w:rsidRPr="00180656">
        <w:t>I have heard those who move food products from G</w:t>
      </w:r>
      <w:r w:rsidRPr="00180656" w:rsidR="00A36EE3">
        <w:t>B</w:t>
      </w:r>
      <w:r w:rsidRPr="00180656" w:rsidR="00247C1C">
        <w:t xml:space="preserve"> </w:t>
      </w:r>
      <w:r w:rsidRPr="00180656">
        <w:t>to N</w:t>
      </w:r>
      <w:r w:rsidRPr="00180656" w:rsidR="00247C1C">
        <w:t>orthern Ireland saying, “T</w:t>
      </w:r>
      <w:r w:rsidRPr="00180656">
        <w:t>his might be too difficult.</w:t>
      </w:r>
      <w:r w:rsidRPr="00180656" w:rsidR="00247C1C">
        <w:t xml:space="preserve"> There is too much uncertainty</w:t>
      </w:r>
      <w:r w:rsidR="00397898">
        <w:t>.</w:t>
      </w:r>
      <w:r w:rsidRPr="00180656" w:rsidR="00247C1C">
        <w:t xml:space="preserve">” </w:t>
      </w:r>
      <w:r w:rsidRPr="00180656">
        <w:t xml:space="preserve">There will be a cost involved in all </w:t>
      </w:r>
      <w:r w:rsidRPr="00180656" w:rsidR="00247C1C">
        <w:t>this, and depending on how that relates to the margins on that trade</w:t>
      </w:r>
      <w:r w:rsidR="00397898">
        <w:t>—</w:t>
      </w:r>
      <w:r w:rsidRPr="00180656" w:rsidR="00247C1C">
        <w:t>it is the point that you just made</w:t>
      </w:r>
      <w:r w:rsidR="00397898">
        <w:t>—s</w:t>
      </w:r>
      <w:r w:rsidRPr="00180656" w:rsidR="00A36EE3">
        <w:t>o</w:t>
      </w:r>
      <w:r w:rsidRPr="00180656">
        <w:t>me are saying</w:t>
      </w:r>
      <w:r w:rsidR="00397898">
        <w:t>,</w:t>
      </w:r>
      <w:r w:rsidRPr="00180656">
        <w:t xml:space="preserve"> “</w:t>
      </w:r>
      <w:r w:rsidRPr="00180656" w:rsidR="00A36EE3">
        <w:t>W</w:t>
      </w:r>
      <w:r w:rsidRPr="00180656" w:rsidR="00247C1C">
        <w:t xml:space="preserve">e are not sure whether it will </w:t>
      </w:r>
      <w:r w:rsidRPr="00180656">
        <w:t>still be commercially viable</w:t>
      </w:r>
      <w:r w:rsidR="00397898">
        <w:t>.</w:t>
      </w:r>
      <w:r w:rsidRPr="00180656">
        <w:t>”</w:t>
      </w:r>
      <w:r w:rsidRPr="00180656" w:rsidR="00247C1C">
        <w:t xml:space="preserve"> Has it come as a surprise, or was this evident from the start?</w:t>
      </w:r>
    </w:p>
    <w:p w:rsidR="00247C1C" w:rsidRPr="00180656" w:rsidP="00A63FAA">
      <w:pPr>
        <w:pStyle w:val="Answer"/>
      </w:pPr>
      <w:sdt>
        <w:sdtPr>
          <w:alias w:val="Witness"/>
          <w:id w:val="-527722625"/>
          <w:placeholder>
            <w:docPart w:val="DefaultPlaceholder_1082065158"/>
          </w:placeholder>
          <w:richText/>
        </w:sdtPr>
        <w:sdtContent>
          <w:r w:rsidRPr="00180656" w:rsidR="008F0E16">
            <w:rPr>
              <w:b/>
              <w:i/>
            </w:rPr>
            <w:t>Elizabeth de Jong:</w:t>
          </w:r>
          <w:r w:rsidRPr="00180656" w:rsidR="00A63FAA">
            <w:rPr>
              <w:b/>
            </w:rPr>
            <w:t xml:space="preserve"> </w:t>
          </w:r>
        </w:sdtContent>
      </w:sdt>
      <w:r w:rsidRPr="00180656" w:rsidR="00A63FAA">
        <w:t>I believe that</w:t>
      </w:r>
      <w:r w:rsidRPr="00180656">
        <w:t xml:space="preserve"> elements of this were evident</w:t>
      </w:r>
      <w:r w:rsidRPr="00180656" w:rsidR="00A63FAA">
        <w:t xml:space="preserve"> from the start. </w:t>
      </w:r>
      <w:r w:rsidRPr="00180656">
        <w:t xml:space="preserve">I looked back at a policy document that we put together </w:t>
      </w:r>
      <w:r w:rsidRPr="00180656">
        <w:t xml:space="preserve">a number </w:t>
      </w:r>
      <w:r w:rsidRPr="00180656">
        <w:t>of</w:t>
      </w:r>
      <w:r w:rsidRPr="00180656">
        <w:t xml:space="preserve"> months ago about Great Britain and Northern Ireland trade, and these </w:t>
      </w:r>
      <w:r w:rsidRPr="00180656" w:rsidR="00A63FAA">
        <w:t xml:space="preserve">were the types of </w:t>
      </w:r>
      <w:r w:rsidRPr="00180656">
        <w:t>recommendations</w:t>
      </w:r>
      <w:r w:rsidRPr="00180656" w:rsidR="00A63FAA">
        <w:t xml:space="preserve"> we were making at that point. </w:t>
      </w:r>
      <w:r w:rsidRPr="00180656">
        <w:t>Obviously w</w:t>
      </w:r>
      <w:r w:rsidRPr="00180656" w:rsidR="00A63FAA">
        <w:t xml:space="preserve">e have the Trader Support Service, which is very welcome, </w:t>
      </w:r>
      <w:r w:rsidRPr="00180656">
        <w:t>but as we find out more about the types of support that will give</w:t>
      </w:r>
      <w:r w:rsidRPr="00180656" w:rsidR="00A36EE3">
        <w:t>,</w:t>
      </w:r>
      <w:r w:rsidRPr="00180656">
        <w:t xml:space="preserve"> it is also clear that more help is needed on some of the</w:t>
      </w:r>
      <w:r w:rsidRPr="00180656" w:rsidR="00A63FAA">
        <w:t xml:space="preserve">se </w:t>
      </w:r>
      <w:r w:rsidRPr="00180656">
        <w:t xml:space="preserve">quite difficult trading </w:t>
      </w:r>
      <w:r w:rsidRPr="00180656" w:rsidR="00A63FAA">
        <w:t>arrangements</w:t>
      </w:r>
      <w:r w:rsidRPr="00180656">
        <w:t xml:space="preserve"> </w:t>
      </w:r>
      <w:r w:rsidRPr="00180656" w:rsidR="00A36EE3">
        <w:t>that</w:t>
      </w:r>
      <w:r w:rsidRPr="00180656">
        <w:t xml:space="preserve"> are currently in place</w:t>
      </w:r>
      <w:r w:rsidRPr="00180656" w:rsidR="00A63FAA">
        <w:t>.</w:t>
      </w:r>
    </w:p>
    <w:p w:rsidR="00A63FAA" w:rsidRPr="00180656" w:rsidP="00A63FAA">
      <w:pPr>
        <w:pStyle w:val="Answer"/>
      </w:pPr>
      <w:r w:rsidRPr="00180656">
        <w:t xml:space="preserve">I also believe that the Government </w:t>
      </w:r>
      <w:r w:rsidRPr="00180656" w:rsidR="00A36EE3">
        <w:t>are</w:t>
      </w:r>
      <w:r w:rsidRPr="00180656">
        <w:t xml:space="preserve"> aware of these difficulties. </w:t>
      </w:r>
      <w:r w:rsidRPr="00180656">
        <w:t xml:space="preserve">There is </w:t>
      </w:r>
      <w:r w:rsidRPr="00180656" w:rsidR="00A36EE3">
        <w:t>the UK</w:t>
      </w:r>
      <w:r w:rsidRPr="00180656">
        <w:t xml:space="preserve"> </w:t>
      </w:r>
      <w:r w:rsidRPr="00180656">
        <w:t>I</w:t>
      </w:r>
      <w:r w:rsidRPr="00180656">
        <w:t xml:space="preserve">nternal </w:t>
      </w:r>
      <w:r w:rsidRPr="00180656">
        <w:t>M</w:t>
      </w:r>
      <w:r w:rsidRPr="00180656">
        <w:t xml:space="preserve">arket </w:t>
      </w:r>
      <w:r w:rsidRPr="00180656">
        <w:t>B</w:t>
      </w:r>
      <w:r w:rsidRPr="00180656">
        <w:t>ill</w:t>
      </w:r>
      <w:r w:rsidRPr="00180656" w:rsidR="00F26AE1">
        <w:t>,</w:t>
      </w:r>
      <w:r w:rsidRPr="00180656">
        <w:t xml:space="preserve"> which </w:t>
      </w:r>
      <w:r w:rsidRPr="00180656" w:rsidR="00F26AE1">
        <w:t>you</w:t>
      </w:r>
      <w:r w:rsidRPr="00180656">
        <w:t xml:space="preserve"> will be aware of, and that is one way of looking at these issues and problems.</w:t>
      </w:r>
      <w:r w:rsidRPr="00180656">
        <w:t xml:space="preserve"> </w:t>
      </w:r>
      <w:r w:rsidRPr="00180656">
        <w:t xml:space="preserve">It </w:t>
      </w:r>
      <w:r w:rsidRPr="00180656">
        <w:t xml:space="preserve">has proven a controversial way, and it </w:t>
      </w:r>
      <w:r w:rsidRPr="00180656">
        <w:t>may be that the mitigations and trusted trader schemes</w:t>
      </w:r>
      <w:r w:rsidRPr="00180656">
        <w:t xml:space="preserve"> that we are putting forward </w:t>
      </w:r>
      <w:r w:rsidRPr="00180656" w:rsidR="00A36EE3">
        <w:t>are</w:t>
      </w:r>
      <w:r w:rsidRPr="00180656">
        <w:t xml:space="preserve"> less controversial way</w:t>
      </w:r>
      <w:r w:rsidRPr="00180656" w:rsidR="00A36EE3">
        <w:t>s</w:t>
      </w:r>
      <w:r w:rsidRPr="00180656">
        <w:t xml:space="preserve"> of achieving that</w:t>
      </w:r>
      <w:r w:rsidRPr="00180656">
        <w:t>.</w:t>
      </w:r>
    </w:p>
    <w:p w:rsidR="00A63FAA" w:rsidRPr="00180656" w:rsidP="00A63FAA">
      <w:pPr>
        <w:pStyle w:val="Question"/>
      </w:pPr>
      <w:sdt>
        <w:sdtPr>
          <w:alias w:val="Member"/>
          <w:tag w:val="&lt;Member mnisId='413' dodsId='25735'&gt;"/>
          <w:id w:val="-1494030099"/>
          <w:placeholder>
            <w:docPart w:val="DefaultPlaceholder_1082065158"/>
          </w:placeholder>
          <w:richText/>
        </w:sdtPr>
        <w:sdtContent>
          <w:r w:rsidRPr="00180656">
            <w:rPr>
              <w:b/>
            </w:rPr>
            <w:t>Chair:</w:t>
          </w:r>
        </w:sdtContent>
      </w:sdt>
      <w:r w:rsidRPr="00180656">
        <w:t xml:space="preserve"> </w:t>
      </w:r>
      <w:r w:rsidRPr="00180656" w:rsidR="00933831">
        <w:t xml:space="preserve">Councillor </w:t>
      </w:r>
      <w:r w:rsidRPr="00180656">
        <w:t>Bentley, can I ask about North Weald? That is</w:t>
      </w:r>
      <w:r w:rsidRPr="00180656" w:rsidR="00933831">
        <w:t xml:space="preserve"> </w:t>
      </w:r>
      <w:r w:rsidRPr="00180656">
        <w:t xml:space="preserve">in your patch. What is your understanding </w:t>
      </w:r>
      <w:r w:rsidRPr="00180656" w:rsidR="00933831">
        <w:t>of what will be happening at the North Weald site?</w:t>
      </w:r>
    </w:p>
    <w:p w:rsidR="00A63FAA" w:rsidRPr="00180656" w:rsidP="00A63FAA">
      <w:pPr>
        <w:pStyle w:val="Answer"/>
      </w:pPr>
      <w:sdt>
        <w:sdtPr>
          <w:alias w:val="Witness"/>
          <w:id w:val="1034702286"/>
          <w:placeholder>
            <w:docPart w:val="DefaultPlaceholder_1082065158"/>
          </w:placeholder>
          <w:richText/>
        </w:sdtPr>
        <w:sdtContent>
          <w:r w:rsidRPr="00180656" w:rsidR="008F0E16">
            <w:rPr>
              <w:b/>
              <w:i/>
            </w:rPr>
            <w:t>Cllr Bentley:</w:t>
          </w:r>
          <w:r w:rsidRPr="00180656">
            <w:rPr>
              <w:b/>
            </w:rPr>
            <w:t xml:space="preserve"> </w:t>
          </w:r>
        </w:sdtContent>
      </w:sdt>
      <w:r w:rsidRPr="00180656">
        <w:t>North Weald is an o</w:t>
      </w:r>
      <w:r w:rsidRPr="00180656" w:rsidR="00933831">
        <w:t xml:space="preserve">ld airfield just off the M25, close to Epping town, the Epping </w:t>
      </w:r>
      <w:r w:rsidR="00397898">
        <w:t>f</w:t>
      </w:r>
      <w:r w:rsidRPr="00180656" w:rsidR="00933831">
        <w:t>orest area and the M11</w:t>
      </w:r>
      <w:r w:rsidRPr="00180656" w:rsidR="00A36EE3">
        <w:t>, just to put in context where it is.</w:t>
      </w:r>
      <w:r w:rsidRPr="00180656" w:rsidR="00933831">
        <w:t xml:space="preserve"> Our understanding is that </w:t>
      </w:r>
      <w:r w:rsidRPr="00180656">
        <w:t xml:space="preserve">it is going </w:t>
      </w:r>
      <w:r w:rsidRPr="00180656" w:rsidR="00933831">
        <w:t xml:space="preserve">to </w:t>
      </w:r>
      <w:r w:rsidRPr="00180656">
        <w:t>be used as a customs checkpoint</w:t>
      </w:r>
      <w:r w:rsidRPr="00180656" w:rsidR="00933831">
        <w:t xml:space="preserve">, both inward and outward to ports in the vicinity. That could bring in the </w:t>
      </w:r>
      <w:r w:rsidRPr="00180656">
        <w:t xml:space="preserve">east coast as well. That is where </w:t>
      </w:r>
      <w:r w:rsidRPr="00180656" w:rsidR="00933831">
        <w:t>transiting will take place.</w:t>
      </w:r>
    </w:p>
    <w:p w:rsidR="00A63FAA" w:rsidRPr="00180656" w:rsidP="00A63FAA">
      <w:pPr>
        <w:pStyle w:val="Question"/>
      </w:pPr>
      <w:sdt>
        <w:sdtPr>
          <w:alias w:val="Member"/>
          <w:tag w:val="&lt;Member mnisId='413' dodsId='25735'&gt;"/>
          <w:id w:val="954596328"/>
          <w:placeholder>
            <w:docPart w:val="DefaultPlaceholder_1082065158"/>
          </w:placeholder>
          <w:richText/>
        </w:sdtPr>
        <w:sdtContent>
          <w:r w:rsidRPr="00180656">
            <w:rPr>
              <w:b/>
            </w:rPr>
            <w:t>Chair:</w:t>
          </w:r>
        </w:sdtContent>
      </w:sdt>
      <w:r w:rsidRPr="00180656">
        <w:t xml:space="preserve"> Has any work started on constructing the facilities</w:t>
      </w:r>
      <w:r w:rsidRPr="00180656" w:rsidR="00933831">
        <w:t xml:space="preserve"> that will be </w:t>
      </w:r>
      <w:r w:rsidRPr="00180656" w:rsidR="00F26AE1">
        <w:t>required</w:t>
      </w:r>
      <w:r w:rsidRPr="00180656" w:rsidR="00933831">
        <w:t xml:space="preserve"> to do that inward and outward checking?</w:t>
      </w:r>
    </w:p>
    <w:p w:rsidR="00A63FAA" w:rsidRPr="00180656" w:rsidP="00A63FAA">
      <w:pPr>
        <w:pStyle w:val="Answer"/>
      </w:pPr>
      <w:sdt>
        <w:sdtPr>
          <w:alias w:val="Witness"/>
          <w:id w:val="-659222558"/>
          <w:placeholder>
            <w:docPart w:val="DefaultPlaceholder_1082065158"/>
          </w:placeholder>
          <w:richText/>
        </w:sdtPr>
        <w:sdtContent>
          <w:r w:rsidRPr="00180656" w:rsidR="008F0E16">
            <w:rPr>
              <w:b/>
              <w:i/>
            </w:rPr>
            <w:t>Cllr Bentley:</w:t>
          </w:r>
          <w:r w:rsidRPr="00180656">
            <w:rPr>
              <w:b/>
            </w:rPr>
            <w:t xml:space="preserve"> </w:t>
          </w:r>
        </w:sdtContent>
      </w:sdt>
      <w:r w:rsidRPr="00180656" w:rsidR="00933831">
        <w:t>I am not entirely</w:t>
      </w:r>
      <w:r w:rsidRPr="00180656">
        <w:t xml:space="preserve"> sure if there are people on the site constru</w:t>
      </w:r>
      <w:r w:rsidRPr="00180656" w:rsidR="00B47E21">
        <w:t>c</w:t>
      </w:r>
      <w:r w:rsidRPr="00180656">
        <w:t xml:space="preserve">ting. </w:t>
      </w:r>
      <w:r w:rsidRPr="00180656" w:rsidR="00B47E21">
        <w:t xml:space="preserve">I will check that and find out. </w:t>
      </w:r>
      <w:r w:rsidRPr="00180656">
        <w:t xml:space="preserve">However, </w:t>
      </w:r>
      <w:r w:rsidRPr="00180656" w:rsidR="00B47E21">
        <w:t xml:space="preserve">I know that </w:t>
      </w:r>
      <w:r w:rsidRPr="00180656">
        <w:t xml:space="preserve">there has been a lot of </w:t>
      </w:r>
      <w:r w:rsidRPr="00180656" w:rsidR="00B47E21">
        <w:t>liaison</w:t>
      </w:r>
      <w:r w:rsidRPr="00180656">
        <w:t xml:space="preserve"> between the Government, HMRC</w:t>
      </w:r>
      <w:r w:rsidRPr="00180656" w:rsidR="00B47E21">
        <w:t xml:space="preserve">, Epping Forest </w:t>
      </w:r>
      <w:r w:rsidRPr="00180656" w:rsidR="00FB4996">
        <w:t>D</w:t>
      </w:r>
      <w:r w:rsidRPr="00180656" w:rsidR="00B47E21">
        <w:t xml:space="preserve">istrict </w:t>
      </w:r>
      <w:r w:rsidRPr="00180656" w:rsidR="00FB4996">
        <w:t>C</w:t>
      </w:r>
      <w:r w:rsidRPr="00180656" w:rsidR="00B47E21">
        <w:t>ouncil</w:t>
      </w:r>
      <w:r w:rsidRPr="00180656" w:rsidR="00FB4996">
        <w:t xml:space="preserve"> and </w:t>
      </w:r>
      <w:r w:rsidRPr="00180656" w:rsidR="00B47E21">
        <w:t>the county council</w:t>
      </w:r>
      <w:r w:rsidRPr="00180656" w:rsidR="00FB4996">
        <w:t xml:space="preserve">. We are the highest authority </w:t>
      </w:r>
      <w:r w:rsidRPr="00180656" w:rsidR="00B47E21">
        <w:t xml:space="preserve">and therefore </w:t>
      </w:r>
      <w:r w:rsidRPr="00180656" w:rsidR="00FB4996">
        <w:t xml:space="preserve">will </w:t>
      </w:r>
      <w:r w:rsidRPr="00180656" w:rsidR="00B47E21">
        <w:t xml:space="preserve">be responsible for the roads </w:t>
      </w:r>
      <w:r w:rsidRPr="00180656">
        <w:t>going in and out of the site.</w:t>
      </w:r>
      <w:r w:rsidRPr="00180656" w:rsidR="00B47E21">
        <w:t xml:space="preserve"> A lot of communication has taken place there</w:t>
      </w:r>
      <w:r w:rsidRPr="00180656" w:rsidR="00FB4996">
        <w:t>.</w:t>
      </w:r>
      <w:r w:rsidRPr="00180656" w:rsidR="00B47E21">
        <w:t xml:space="preserve"> I do not know </w:t>
      </w:r>
      <w:r w:rsidRPr="00180656" w:rsidR="00FB4996">
        <w:t xml:space="preserve">whether people </w:t>
      </w:r>
      <w:r w:rsidRPr="00180656" w:rsidR="00B47E21">
        <w:t>are physically there building it.</w:t>
      </w:r>
    </w:p>
    <w:p w:rsidR="00A63FAA" w:rsidRPr="00180656" w:rsidP="00A63FAA">
      <w:pPr>
        <w:pStyle w:val="Question"/>
      </w:pPr>
      <w:sdt>
        <w:sdtPr>
          <w:alias w:val="Member"/>
          <w:tag w:val="&lt;Member mnisId='413' dodsId='25735'&gt;"/>
          <w:id w:val="-351793244"/>
          <w:placeholder>
            <w:docPart w:val="DefaultPlaceholder_1082065158"/>
          </w:placeholder>
          <w:richText/>
        </w:sdtPr>
        <w:sdtContent>
          <w:r w:rsidRPr="00180656">
            <w:rPr>
              <w:b/>
            </w:rPr>
            <w:t>Chair:</w:t>
          </w:r>
        </w:sdtContent>
      </w:sdt>
      <w:r w:rsidRPr="00180656" w:rsidR="00B47E21">
        <w:t xml:space="preserve"> If lorries are h</w:t>
      </w:r>
      <w:r w:rsidRPr="00180656">
        <w:t>e</w:t>
      </w:r>
      <w:r w:rsidRPr="00180656" w:rsidR="00B47E21">
        <w:t>a</w:t>
      </w:r>
      <w:r w:rsidRPr="00180656">
        <w:t>ding towards Kent then t</w:t>
      </w:r>
      <w:r w:rsidRPr="00180656" w:rsidR="00B47E21">
        <w:t xml:space="preserve">hey are going to require a </w:t>
      </w:r>
      <w:r w:rsidRPr="00180656" w:rsidR="00FB4996">
        <w:t>Kent access permit</w:t>
      </w:r>
      <w:r w:rsidRPr="00180656">
        <w:t xml:space="preserve">, but if </w:t>
      </w:r>
      <w:r w:rsidRPr="00180656" w:rsidR="00B47E21">
        <w:t>they are heading towards other ports that are not in Kent</w:t>
      </w:r>
      <w:r w:rsidRPr="00180656" w:rsidR="00FB4996">
        <w:t>,</w:t>
      </w:r>
      <w:r w:rsidRPr="00180656" w:rsidR="00B47E21">
        <w:t xml:space="preserve"> do you have any understanding of how the system is going to work to make sure that they do not arrive there without the right paperwork?</w:t>
      </w:r>
    </w:p>
    <w:p w:rsidR="00394DA1" w:rsidRPr="00180656" w:rsidP="00394DA1">
      <w:pPr>
        <w:pStyle w:val="Answer"/>
      </w:pPr>
      <w:sdt>
        <w:sdtPr>
          <w:alias w:val="Witness"/>
          <w:id w:val="1337805184"/>
          <w:placeholder>
            <w:docPart w:val="DefaultPlaceholder_1082065158"/>
          </w:placeholder>
          <w:richText/>
        </w:sdtPr>
        <w:sdtContent>
          <w:r w:rsidRPr="00180656" w:rsidR="008F0E16">
            <w:rPr>
              <w:b/>
              <w:i/>
            </w:rPr>
            <w:t>Cllr Bentley:</w:t>
          </w:r>
          <w:r w:rsidRPr="00180656">
            <w:rPr>
              <w:b/>
            </w:rPr>
            <w:t xml:space="preserve"> </w:t>
          </w:r>
        </w:sdtContent>
      </w:sdt>
      <w:r w:rsidRPr="00180656" w:rsidR="00B47E21">
        <w:t xml:space="preserve">I do not have evidence that it has or has not, to be honest. I know that there will be a lot of work taking place to make sure that those lorries going to the ports are going to have the right paperwork. </w:t>
      </w:r>
      <w:r w:rsidRPr="00180656" w:rsidR="00FB4996">
        <w:t xml:space="preserve">While </w:t>
      </w:r>
      <w:r w:rsidRPr="00180656">
        <w:t>Dover is incredibly important</w:t>
      </w:r>
      <w:r w:rsidRPr="00180656" w:rsidR="00FB4996">
        <w:t>, other</w:t>
      </w:r>
      <w:r w:rsidRPr="00180656" w:rsidR="00B47E21">
        <w:t xml:space="preserve"> ports are available. There are a lot of ports</w:t>
      </w:r>
      <w:r w:rsidRPr="00180656" w:rsidR="00FB4996">
        <w:t xml:space="preserve"> </w:t>
      </w:r>
      <w:r w:rsidRPr="00180656">
        <w:t>on</w:t>
      </w:r>
      <w:r w:rsidRPr="00180656" w:rsidR="00B47E21">
        <w:t xml:space="preserve"> the east, south and west coasts</w:t>
      </w:r>
      <w:r w:rsidRPr="00180656">
        <w:t xml:space="preserve">. </w:t>
      </w:r>
      <w:r w:rsidRPr="00180656" w:rsidR="00B47E21">
        <w:t>The understanding is that t</w:t>
      </w:r>
      <w:r w:rsidRPr="00180656">
        <w:t>hat paperwork wil</w:t>
      </w:r>
      <w:r w:rsidRPr="00180656" w:rsidR="00B47E21">
        <w:t>l</w:t>
      </w:r>
      <w:r w:rsidRPr="00180656">
        <w:t xml:space="preserve"> be chec</w:t>
      </w:r>
      <w:r w:rsidRPr="00180656" w:rsidR="00B47E21">
        <w:t>k</w:t>
      </w:r>
      <w:r w:rsidRPr="00180656">
        <w:t>ed</w:t>
      </w:r>
      <w:r w:rsidRPr="00180656" w:rsidR="00B47E21">
        <w:t xml:space="preserve"> and made ready for the port they are going to</w:t>
      </w:r>
      <w:r w:rsidRPr="00180656">
        <w:t>.</w:t>
      </w:r>
    </w:p>
    <w:p w:rsidR="00394DA1" w:rsidRPr="00180656" w:rsidP="00394DA1">
      <w:pPr>
        <w:pStyle w:val="Question"/>
      </w:pPr>
      <w:sdt>
        <w:sdtPr>
          <w:alias w:val="Member"/>
          <w:tag w:val="&lt;Member mnisId='411' dodsId='25297'&gt;"/>
          <w:id w:val="-306935920"/>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Elizabeth, are you getting on better with the Secretary of State these days? </w:t>
      </w:r>
      <w:r w:rsidRPr="00180656" w:rsidR="007D0412">
        <w:t>I am sure you have not changed your name because of your previous disagreement with Michael Gove</w:t>
      </w:r>
      <w:r w:rsidR="00397898">
        <w:t>, but t</w:t>
      </w:r>
      <w:r w:rsidRPr="00180656">
        <w:t>here we</w:t>
      </w:r>
      <w:r w:rsidRPr="00180656" w:rsidR="007D0412">
        <w:t xml:space="preserve">re some </w:t>
      </w:r>
      <w:r w:rsidRPr="00180656" w:rsidR="007D0412">
        <w:t>pretty bitter</w:t>
      </w:r>
      <w:r w:rsidRPr="00180656" w:rsidR="007D0412">
        <w:t xml:space="preserve"> exchanges, certainly </w:t>
      </w:r>
      <w:r w:rsidRPr="00180656">
        <w:t>from his side at one stage. Are</w:t>
      </w:r>
      <w:r w:rsidRPr="00180656" w:rsidR="007D0412">
        <w:t xml:space="preserve"> you all good friends now and on good terms?</w:t>
      </w:r>
    </w:p>
    <w:p w:rsidR="00394DA1" w:rsidRPr="00180656" w:rsidP="00394DA1">
      <w:pPr>
        <w:pStyle w:val="Answer"/>
      </w:pPr>
      <w:sdt>
        <w:sdtPr>
          <w:alias w:val="Witness"/>
          <w:id w:val="-242961159"/>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I am wondering if the more bitter exchanges </w:t>
      </w:r>
      <w:r w:rsidRPr="00180656" w:rsidR="007D0412">
        <w:t xml:space="preserve">in public and Parliament </w:t>
      </w:r>
      <w:r w:rsidRPr="00180656">
        <w:t xml:space="preserve">were </w:t>
      </w:r>
      <w:r w:rsidRPr="00180656" w:rsidR="007D0412">
        <w:t xml:space="preserve">actually </w:t>
      </w:r>
      <w:r w:rsidRPr="00180656">
        <w:t>directed</w:t>
      </w:r>
      <w:r w:rsidRPr="00180656">
        <w:t xml:space="preserve"> at the Road Haulage Association. We </w:t>
      </w:r>
      <w:r w:rsidRPr="00180656" w:rsidR="00F26AE1">
        <w:t>have</w:t>
      </w:r>
      <w:r w:rsidRPr="00180656" w:rsidR="007D0412">
        <w:t xml:space="preserve"> a constructive relationship with Michael Gove</w:t>
      </w:r>
      <w:r w:rsidRPr="00180656" w:rsidR="00FB4996">
        <w:t>.</w:t>
      </w:r>
      <w:r w:rsidRPr="00180656" w:rsidR="007D0412">
        <w:t xml:space="preserve"> </w:t>
      </w:r>
      <w:r w:rsidRPr="00180656" w:rsidR="00FB4996">
        <w:t>I</w:t>
      </w:r>
      <w:r w:rsidRPr="00180656" w:rsidR="007D0412">
        <w:t>t is still challenging</w:t>
      </w:r>
      <w:r w:rsidRPr="00180656" w:rsidR="00FB4996">
        <w:t xml:space="preserve">. We have written to </w:t>
      </w:r>
      <w:r w:rsidRPr="00180656" w:rsidR="007D0412">
        <w:t xml:space="preserve">him today, </w:t>
      </w:r>
      <w:r w:rsidRPr="00180656">
        <w:t xml:space="preserve">in fact, to set out </w:t>
      </w:r>
      <w:r w:rsidRPr="00180656">
        <w:t>a number of</w:t>
      </w:r>
      <w:r w:rsidRPr="00180656">
        <w:t xml:space="preserve"> </w:t>
      </w:r>
      <w:r w:rsidRPr="00180656" w:rsidR="001120EA">
        <w:t xml:space="preserve">areas </w:t>
      </w:r>
      <w:r w:rsidRPr="00180656">
        <w:t>of concerns that I will be raising</w:t>
      </w:r>
      <w:r w:rsidRPr="00180656" w:rsidR="00FB4996">
        <w:t>. W</w:t>
      </w:r>
      <w:r w:rsidRPr="00180656" w:rsidR="001120EA">
        <w:t xml:space="preserve">e feel that is the right thing to do. Later I will be talking about confidence and some of the systems and infrastructure for EU-GB trade. </w:t>
      </w:r>
      <w:r w:rsidRPr="00180656">
        <w:t>We have high levels of concern</w:t>
      </w:r>
      <w:r w:rsidRPr="00180656" w:rsidR="001120EA">
        <w:t xml:space="preserve">s around gaps in important areas of information for EU-GB trade </w:t>
      </w:r>
      <w:r w:rsidRPr="00180656" w:rsidR="001120EA">
        <w:t>and also</w:t>
      </w:r>
      <w:r w:rsidRPr="00180656" w:rsidR="001120EA">
        <w:t xml:space="preserve"> the Northern Ireland issues that I have already mentioned</w:t>
      </w:r>
      <w:r w:rsidRPr="00180656">
        <w:t>.</w:t>
      </w:r>
      <w:r w:rsidRPr="00180656" w:rsidR="001120EA">
        <w:t xml:space="preserve"> </w:t>
      </w:r>
      <w:r w:rsidRPr="00180656">
        <w:t>We like to believe we work constructively with Government</w:t>
      </w:r>
      <w:r w:rsidR="00397898">
        <w:t>,</w:t>
      </w:r>
      <w:r w:rsidRPr="00180656" w:rsidR="001120EA">
        <w:t xml:space="preserve"> but it is important for him to be aware</w:t>
      </w:r>
      <w:r w:rsidR="00397898">
        <w:t xml:space="preserve">—and, indeed, </w:t>
      </w:r>
      <w:r w:rsidRPr="00180656" w:rsidR="00FB4996">
        <w:t>Lord Agnew, whom</w:t>
      </w:r>
      <w:r w:rsidRPr="00180656" w:rsidR="001120EA">
        <w:t xml:space="preserve"> we have had briefings with. They need the feedback on how things are </w:t>
      </w:r>
      <w:r w:rsidRPr="00180656" w:rsidR="00F26AE1">
        <w:t>going</w:t>
      </w:r>
      <w:r w:rsidRPr="00180656" w:rsidR="001120EA">
        <w:t>. They want to work with us on EU exit readiness and t</w:t>
      </w:r>
      <w:r w:rsidRPr="00180656">
        <w:t>racking it</w:t>
      </w:r>
      <w:r w:rsidRPr="00180656" w:rsidR="001120EA">
        <w:t xml:space="preserve">; </w:t>
      </w:r>
      <w:r w:rsidRPr="00180656">
        <w:t>sometime</w:t>
      </w:r>
      <w:r w:rsidRPr="00180656" w:rsidR="001120EA">
        <w:t>s that is hard feedback to give but we need to do that.</w:t>
      </w:r>
    </w:p>
    <w:p w:rsidR="00394DA1" w:rsidRPr="00180656" w:rsidP="00394DA1">
      <w:pPr>
        <w:pStyle w:val="Question"/>
      </w:pPr>
      <w:sdt>
        <w:sdtPr>
          <w:alias w:val="Member"/>
          <w:tag w:val="&lt;Member mnisId='411' dodsId='25297'&gt;"/>
          <w:id w:val="1509867363"/>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St</w:t>
      </w:r>
      <w:r w:rsidRPr="00180656" w:rsidR="00B47E21">
        <w:t>e</w:t>
      </w:r>
      <w:r w:rsidRPr="00180656" w:rsidR="00FB4996">
        <w:t>phen</w:t>
      </w:r>
      <w:r w:rsidRPr="00180656" w:rsidR="00B47E21">
        <w:t xml:space="preserve">, </w:t>
      </w:r>
      <w:r w:rsidRPr="00180656" w:rsidR="001120EA">
        <w:t xml:space="preserve">I was listening to your response to the Chair and </w:t>
      </w:r>
      <w:r w:rsidRPr="00180656" w:rsidR="00B47E21">
        <w:t xml:space="preserve">it </w:t>
      </w:r>
      <w:r w:rsidRPr="00180656" w:rsidR="001120EA">
        <w:t xml:space="preserve">did seem that you were part of the brigade that </w:t>
      </w:r>
      <w:r w:rsidRPr="00180656" w:rsidR="00B47E21">
        <w:t>believe</w:t>
      </w:r>
      <w:r w:rsidRPr="00180656" w:rsidR="001120EA">
        <w:t xml:space="preserve">s </w:t>
      </w:r>
      <w:r w:rsidRPr="00180656">
        <w:t>we are all going to hell in a handcart on 1 Ja</w:t>
      </w:r>
      <w:r w:rsidRPr="00180656" w:rsidR="00B47E21">
        <w:t xml:space="preserve">nuary. Are you </w:t>
      </w:r>
      <w:r w:rsidRPr="00180656" w:rsidR="001120EA">
        <w:t>being a little unfair to the Secretary of State? After all, h</w:t>
      </w:r>
      <w:r w:rsidRPr="00180656">
        <w:t xml:space="preserve">e is a </w:t>
      </w:r>
      <w:r w:rsidRPr="00180656" w:rsidR="001120EA">
        <w:t xml:space="preserve">poor </w:t>
      </w:r>
      <w:r w:rsidRPr="00180656">
        <w:t>man doing his best in difficult circumstances.</w:t>
      </w:r>
      <w:r w:rsidRPr="00180656" w:rsidR="001120EA">
        <w:t xml:space="preserve"> </w:t>
      </w:r>
      <w:r w:rsidRPr="00180656" w:rsidR="005276AB">
        <w:t>He</w:t>
      </w:r>
      <w:r w:rsidRPr="00180656" w:rsidR="001120EA">
        <w:t xml:space="preserve"> must know, because he has been in so many different senior roles in Government, that technology systems tend to run into </w:t>
      </w:r>
      <w:r w:rsidRPr="00180656" w:rsidR="001120EA">
        <w:t>really big</w:t>
      </w:r>
      <w:r w:rsidRPr="00180656" w:rsidR="001120EA">
        <w:t xml:space="preserve"> problems in the early days of implementation. Are you being fair to him?</w:t>
      </w:r>
    </w:p>
    <w:p w:rsidR="005276AB" w:rsidRPr="00180656" w:rsidP="00394DA1">
      <w:pPr>
        <w:pStyle w:val="Answer"/>
      </w:pPr>
      <w:sdt>
        <w:sdtPr>
          <w:alias w:val="Witness"/>
          <w:id w:val="-1073506177"/>
          <w:placeholder>
            <w:docPart w:val="DefaultPlaceholder_1082065158"/>
          </w:placeholder>
          <w:richText/>
        </w:sdtPr>
        <w:sdtContent>
          <w:r w:rsidRPr="00180656" w:rsidR="001C2227">
            <w:rPr>
              <w:b/>
              <w:i/>
            </w:rPr>
            <w:t>Stephen Bartlett:</w:t>
          </w:r>
          <w:r w:rsidRPr="00180656" w:rsidR="00394DA1">
            <w:rPr>
              <w:b/>
            </w:rPr>
            <w:t xml:space="preserve"> </w:t>
          </w:r>
        </w:sdtContent>
      </w:sdt>
      <w:r w:rsidRPr="00180656" w:rsidR="00394DA1">
        <w:t>I am trying to explain the position as we see it.</w:t>
      </w:r>
      <w:r w:rsidRPr="00180656" w:rsidR="001120EA">
        <w:t xml:space="preserve"> </w:t>
      </w:r>
      <w:r w:rsidRPr="00180656" w:rsidR="00394DA1">
        <w:t>I am very</w:t>
      </w:r>
      <w:r w:rsidRPr="00180656">
        <w:t xml:space="preserve"> </w:t>
      </w:r>
      <w:r w:rsidRPr="00180656" w:rsidR="00394DA1">
        <w:t>praiseworthy of HMRC in</w:t>
      </w:r>
      <w:r w:rsidRPr="00180656">
        <w:t xml:space="preserve"> its</w:t>
      </w:r>
      <w:r w:rsidRPr="00180656" w:rsidR="00394DA1">
        <w:t xml:space="preserve"> efforts to do consultations with us. We </w:t>
      </w:r>
      <w:r w:rsidRPr="00180656" w:rsidR="009005F2">
        <w:t xml:space="preserve">certainly </w:t>
      </w:r>
      <w:r w:rsidRPr="00180656" w:rsidR="00394DA1">
        <w:t xml:space="preserve">cannot complain about the level of consultation and </w:t>
      </w:r>
      <w:r w:rsidRPr="00180656" w:rsidR="009005F2">
        <w:t xml:space="preserve">the level of </w:t>
      </w:r>
      <w:r w:rsidRPr="00180656" w:rsidR="00394DA1">
        <w:t xml:space="preserve">involvement </w:t>
      </w:r>
      <w:r w:rsidRPr="00180656" w:rsidR="009005F2">
        <w:t xml:space="preserve">that we are seeing from </w:t>
      </w:r>
      <w:r w:rsidRPr="00180656" w:rsidR="00394DA1">
        <w:t xml:space="preserve">HMRC. I </w:t>
      </w:r>
      <w:r w:rsidRPr="00180656" w:rsidR="009005F2">
        <w:t xml:space="preserve">know that </w:t>
      </w:r>
      <w:r w:rsidRPr="00180656">
        <w:t>it is</w:t>
      </w:r>
      <w:r w:rsidRPr="00180656" w:rsidR="009005F2">
        <w:t xml:space="preserve"> working extremely hard to develop and get CDS ready in time. For example, I </w:t>
      </w:r>
      <w:r w:rsidRPr="00180656" w:rsidR="00394DA1">
        <w:t xml:space="preserve">sit on </w:t>
      </w:r>
      <w:r w:rsidRPr="00180656" w:rsidR="00394DA1">
        <w:t>a number of</w:t>
      </w:r>
      <w:r w:rsidRPr="00180656" w:rsidR="00394DA1">
        <w:t xml:space="preserve"> the prog</w:t>
      </w:r>
      <w:r w:rsidRPr="00180656" w:rsidR="001120EA">
        <w:t>r</w:t>
      </w:r>
      <w:r w:rsidRPr="00180656" w:rsidR="00394DA1">
        <w:t>amme boards for the systems for EU transition</w:t>
      </w:r>
      <w:r w:rsidRPr="00180656" w:rsidR="009005F2">
        <w:t xml:space="preserve">, </w:t>
      </w:r>
      <w:r w:rsidRPr="00180656" w:rsidR="00394DA1">
        <w:t xml:space="preserve">so I get to have a voice at a higher level. </w:t>
      </w:r>
    </w:p>
    <w:p w:rsidR="00394DA1" w:rsidRPr="00180656" w:rsidP="00394DA1">
      <w:pPr>
        <w:pStyle w:val="Answer"/>
      </w:pPr>
      <w:r w:rsidRPr="00180656">
        <w:t xml:space="preserve">In my observations I am trying to say the situation </w:t>
      </w:r>
      <w:r w:rsidRPr="00180656" w:rsidR="009005F2">
        <w:t xml:space="preserve">as </w:t>
      </w:r>
      <w:r w:rsidRPr="00180656">
        <w:t>I feel it is</w:t>
      </w:r>
      <w:r w:rsidRPr="00180656" w:rsidR="009005F2">
        <w:t xml:space="preserve">, rather than </w:t>
      </w:r>
      <w:r w:rsidRPr="00180656" w:rsidR="005276AB">
        <w:t>criticising</w:t>
      </w:r>
      <w:r w:rsidRPr="00180656" w:rsidR="009005F2">
        <w:t xml:space="preserve">. </w:t>
      </w:r>
      <w:r w:rsidRPr="00180656">
        <w:t xml:space="preserve">HMRC </w:t>
      </w:r>
      <w:r w:rsidRPr="00180656" w:rsidR="005276AB">
        <w:t>is</w:t>
      </w:r>
      <w:r w:rsidRPr="00180656">
        <w:t xml:space="preserve"> </w:t>
      </w:r>
      <w:r w:rsidRPr="00180656" w:rsidR="009005F2">
        <w:t xml:space="preserve">certainly </w:t>
      </w:r>
      <w:r w:rsidRPr="00180656">
        <w:t>working very, very</w:t>
      </w:r>
      <w:r w:rsidRPr="00180656" w:rsidR="009005F2">
        <w:t xml:space="preserve"> hard. There </w:t>
      </w:r>
      <w:r w:rsidRPr="00180656">
        <w:t xml:space="preserve">is a lot of information coming </w:t>
      </w:r>
      <w:r w:rsidRPr="00180656" w:rsidR="00F26AE1">
        <w:t>out</w:t>
      </w:r>
      <w:r w:rsidRPr="00180656">
        <w:t xml:space="preserve"> of </w:t>
      </w:r>
      <w:r w:rsidRPr="00180656" w:rsidR="005276AB">
        <w:t>HMRC</w:t>
      </w:r>
      <w:r w:rsidRPr="00180656">
        <w:t xml:space="preserve">, but our common enemy </w:t>
      </w:r>
      <w:r w:rsidRPr="00180656" w:rsidR="009005F2">
        <w:t xml:space="preserve">here </w:t>
      </w:r>
      <w:r w:rsidRPr="00180656">
        <w:t xml:space="preserve">is time. </w:t>
      </w:r>
      <w:r w:rsidRPr="00180656" w:rsidR="009005F2">
        <w:t xml:space="preserve">We just do </w:t>
      </w:r>
      <w:r w:rsidRPr="00180656" w:rsidR="00F26AE1">
        <w:t>not have</w:t>
      </w:r>
      <w:r w:rsidRPr="00180656" w:rsidR="009005F2">
        <w:t xml:space="preserve"> the time available to us to do what we need to do. It is not just the CDS system we </w:t>
      </w:r>
      <w:r w:rsidRPr="00180656" w:rsidR="009005F2">
        <w:t>have to</w:t>
      </w:r>
      <w:r w:rsidRPr="00180656" w:rsidR="009005F2">
        <w:t xml:space="preserve"> consider; there are </w:t>
      </w:r>
      <w:r w:rsidRPr="00180656">
        <w:t xml:space="preserve">the changes to the other systems that we currently share with the EU. There are at least five other systems that </w:t>
      </w:r>
      <w:r w:rsidRPr="00180656" w:rsidR="009005F2">
        <w:t xml:space="preserve">need </w:t>
      </w:r>
      <w:r w:rsidRPr="00180656">
        <w:t>to be modified, or there might be a</w:t>
      </w:r>
      <w:r w:rsidRPr="00180656" w:rsidR="009005F2">
        <w:t xml:space="preserve"> UK or Great Britain flavour of that </w:t>
      </w:r>
      <w:r w:rsidRPr="00180656" w:rsidR="009005F2">
        <w:t>particular system</w:t>
      </w:r>
      <w:r w:rsidRPr="00180656" w:rsidR="009005F2">
        <w:t xml:space="preserve"> that we are going to be using after transition. There are those things that we also </w:t>
      </w:r>
      <w:r w:rsidRPr="00180656" w:rsidR="009005F2">
        <w:t>have to</w:t>
      </w:r>
      <w:r w:rsidRPr="00180656" w:rsidR="009005F2">
        <w:t xml:space="preserve"> work on.</w:t>
      </w:r>
    </w:p>
    <w:p w:rsidR="00394DA1" w:rsidRPr="00180656" w:rsidP="00394DA1">
      <w:pPr>
        <w:pStyle w:val="Answer"/>
      </w:pPr>
      <w:r w:rsidRPr="00180656">
        <w:t>I echo what Elizabeth said in her commentary just a m</w:t>
      </w:r>
      <w:r w:rsidRPr="00180656" w:rsidR="009005F2">
        <w:t>i</w:t>
      </w:r>
      <w:r w:rsidRPr="00180656">
        <w:t>nute ago.</w:t>
      </w:r>
      <w:r w:rsidRPr="00180656" w:rsidR="009005F2">
        <w:t xml:space="preserve"> </w:t>
      </w:r>
      <w:r w:rsidRPr="00180656">
        <w:t xml:space="preserve">There are </w:t>
      </w:r>
      <w:r w:rsidRPr="00180656" w:rsidR="00607B58">
        <w:t xml:space="preserve">still </w:t>
      </w:r>
      <w:r w:rsidRPr="00180656">
        <w:t xml:space="preserve">quite a few outstanding questions </w:t>
      </w:r>
      <w:r w:rsidRPr="00180656" w:rsidR="00607B58">
        <w:t xml:space="preserve">on processes that </w:t>
      </w:r>
      <w:r w:rsidRPr="00180656">
        <w:t>we do not have answers to</w:t>
      </w:r>
      <w:r w:rsidRPr="00180656" w:rsidR="00607B58">
        <w:t xml:space="preserve"> </w:t>
      </w:r>
      <w:r w:rsidRPr="00180656" w:rsidR="00F26AE1">
        <w:t>because</w:t>
      </w:r>
      <w:r w:rsidRPr="00180656" w:rsidR="00607B58">
        <w:t xml:space="preserve"> the negotiations are still ongoing. A lot of times we </w:t>
      </w:r>
      <w:r w:rsidRPr="00180656" w:rsidR="002D0D99">
        <w:t>might ask</w:t>
      </w:r>
      <w:r w:rsidRPr="00180656" w:rsidR="00607B58">
        <w:t>, “</w:t>
      </w:r>
      <w:r w:rsidRPr="00180656">
        <w:t xml:space="preserve">What do we do </w:t>
      </w:r>
      <w:r w:rsidRPr="00180656" w:rsidR="00607B58">
        <w:t>i</w:t>
      </w:r>
      <w:r w:rsidRPr="00180656">
        <w:t>n this scenario?</w:t>
      </w:r>
      <w:r w:rsidRPr="00180656" w:rsidR="00607B58">
        <w:t>”</w:t>
      </w:r>
      <w:r w:rsidRPr="00180656">
        <w:t xml:space="preserve"> </w:t>
      </w:r>
      <w:r w:rsidR="00397898">
        <w:t>and w</w:t>
      </w:r>
      <w:r w:rsidRPr="00180656">
        <w:t>e are faced with the res</w:t>
      </w:r>
      <w:r w:rsidRPr="00180656" w:rsidR="002D0D99">
        <w:t>p</w:t>
      </w:r>
      <w:r w:rsidRPr="00180656">
        <w:t>onse</w:t>
      </w:r>
      <w:r w:rsidRPr="00180656" w:rsidR="002D0D99">
        <w:t>,</w:t>
      </w:r>
      <w:r w:rsidRPr="00180656">
        <w:t xml:space="preserve"> “We do not know because </w:t>
      </w:r>
      <w:r w:rsidRPr="00180656" w:rsidR="002D0D99">
        <w:t xml:space="preserve">that </w:t>
      </w:r>
      <w:r w:rsidRPr="00180656">
        <w:t>is still being discussed</w:t>
      </w:r>
      <w:r w:rsidR="00397898">
        <w:t>.</w:t>
      </w:r>
      <w:r w:rsidRPr="00180656">
        <w:t xml:space="preserve">” </w:t>
      </w:r>
      <w:r w:rsidRPr="00180656" w:rsidR="002D0D99">
        <w:t>When that decision is finally made</w:t>
      </w:r>
      <w:r w:rsidRPr="00180656" w:rsidR="005276AB">
        <w:t>,</w:t>
      </w:r>
      <w:r w:rsidRPr="00180656" w:rsidR="002D0D99">
        <w:t xml:space="preserve"> it </w:t>
      </w:r>
      <w:r w:rsidRPr="00180656" w:rsidR="002D0D99">
        <w:t>has to</w:t>
      </w:r>
      <w:r w:rsidRPr="00180656" w:rsidR="002D0D99">
        <w:t xml:space="preserve"> be operationalised and translated into a process, then a system, and then codified. We </w:t>
      </w:r>
      <w:r w:rsidRPr="00180656">
        <w:t>are facing those sorts of issues as well.</w:t>
      </w:r>
    </w:p>
    <w:p w:rsidR="00394DA1" w:rsidRPr="00180656" w:rsidP="00394DA1">
      <w:pPr>
        <w:pStyle w:val="Question"/>
      </w:pPr>
      <w:sdt>
        <w:sdtPr>
          <w:alias w:val="Member"/>
          <w:tag w:val="&lt;Member mnisId='411' dodsId='25297'&gt;"/>
          <w:id w:val="-393046488"/>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Ste</w:t>
      </w:r>
      <w:r w:rsidRPr="00180656" w:rsidR="005276AB">
        <w:t>phen</w:t>
      </w:r>
      <w:r w:rsidRPr="00180656">
        <w:t xml:space="preserve">, you are the top man in this area. </w:t>
      </w:r>
      <w:r w:rsidRPr="00180656" w:rsidR="002D0D99">
        <w:t xml:space="preserve">You have an amazing </w:t>
      </w:r>
      <w:r w:rsidRPr="00180656" w:rsidR="00F26AE1">
        <w:t>reputation</w:t>
      </w:r>
      <w:r w:rsidRPr="00180656" w:rsidR="002D0D99">
        <w:t xml:space="preserve"> and knowledge in the sector. </w:t>
      </w:r>
      <w:r w:rsidRPr="00180656">
        <w:t>I</w:t>
      </w:r>
      <w:r w:rsidRPr="00180656" w:rsidR="002D0D99">
        <w:t>f it all go</w:t>
      </w:r>
      <w:r w:rsidRPr="00180656" w:rsidR="005276AB">
        <w:t>es</w:t>
      </w:r>
      <w:r w:rsidRPr="00180656" w:rsidR="002D0D99">
        <w:t xml:space="preserve"> wrong on 1 Jan</w:t>
      </w:r>
      <w:r w:rsidRPr="00180656">
        <w:t>u</w:t>
      </w:r>
      <w:r w:rsidRPr="00180656" w:rsidR="002D0D99">
        <w:t>a</w:t>
      </w:r>
      <w:r w:rsidRPr="00180656">
        <w:t>ry</w:t>
      </w:r>
      <w:r w:rsidR="00397898">
        <w:t>—</w:t>
      </w:r>
      <w:r w:rsidRPr="00180656">
        <w:t>if we have chaos</w:t>
      </w:r>
      <w:r w:rsidR="00397898">
        <w:t xml:space="preserve">; </w:t>
      </w:r>
      <w:r w:rsidRPr="00180656">
        <w:t>if we have problems</w:t>
      </w:r>
      <w:r w:rsidRPr="00180656" w:rsidR="005276AB">
        <w:t>, as the Chair said,</w:t>
      </w:r>
      <w:r w:rsidRPr="00180656">
        <w:t xml:space="preserve"> with dr</w:t>
      </w:r>
      <w:r w:rsidRPr="00180656" w:rsidR="002D0D99">
        <w:t xml:space="preserve">ugs and food coming into </w:t>
      </w:r>
      <w:r w:rsidRPr="00180656">
        <w:t>our country</w:t>
      </w:r>
      <w:r w:rsidR="00397898">
        <w:t xml:space="preserve">; </w:t>
      </w:r>
      <w:r w:rsidRPr="00180656" w:rsidR="002D0D99">
        <w:t>if it is a perfect storm</w:t>
      </w:r>
      <w:r w:rsidR="00397898">
        <w:t>—</w:t>
      </w:r>
      <w:r w:rsidRPr="00180656">
        <w:t xml:space="preserve">who is </w:t>
      </w:r>
      <w:r w:rsidRPr="00180656" w:rsidR="005276AB">
        <w:t xml:space="preserve">going to be </w:t>
      </w:r>
      <w:r w:rsidRPr="00180656">
        <w:t xml:space="preserve">responsible? </w:t>
      </w:r>
      <w:r w:rsidRPr="00180656" w:rsidR="002D0D99">
        <w:t xml:space="preserve">Is it </w:t>
      </w:r>
      <w:r w:rsidR="00397898">
        <w:t xml:space="preserve">going to be </w:t>
      </w:r>
      <w:r w:rsidRPr="00180656" w:rsidR="002D0D99">
        <w:t xml:space="preserve">you guys? Is it </w:t>
      </w:r>
      <w:r w:rsidR="00397898">
        <w:t xml:space="preserve">you and </w:t>
      </w:r>
      <w:r w:rsidRPr="00180656" w:rsidR="002D0D99">
        <w:t xml:space="preserve">Elizabeth? </w:t>
      </w:r>
      <w:r w:rsidRPr="00180656">
        <w:t>Who is</w:t>
      </w:r>
      <w:r w:rsidRPr="00180656" w:rsidR="002D0D99">
        <w:t xml:space="preserve"> going to be carrying the can?</w:t>
      </w:r>
    </w:p>
    <w:p w:rsidR="002D0D99" w:rsidRPr="00180656" w:rsidP="00394DA1">
      <w:pPr>
        <w:pStyle w:val="Answer"/>
      </w:pPr>
      <w:sdt>
        <w:sdtPr>
          <w:alias w:val="Witness"/>
          <w:id w:val="-1978604799"/>
          <w:placeholder>
            <w:docPart w:val="DefaultPlaceholder_1082065158"/>
          </w:placeholder>
          <w:richText/>
        </w:sdtPr>
        <w:sdtContent>
          <w:r w:rsidRPr="00180656" w:rsidR="001C2227">
            <w:rPr>
              <w:b/>
              <w:i/>
            </w:rPr>
            <w:t>Stephen Bartlett:</w:t>
          </w:r>
          <w:r w:rsidRPr="00180656" w:rsidR="00394DA1">
            <w:rPr>
              <w:b/>
            </w:rPr>
            <w:t xml:space="preserve"> </w:t>
          </w:r>
        </w:sdtContent>
      </w:sdt>
      <w:r w:rsidRPr="00180656">
        <w:t xml:space="preserve">For </w:t>
      </w:r>
      <w:r w:rsidRPr="00180656" w:rsidR="00394DA1">
        <w:t xml:space="preserve">our part we hope </w:t>
      </w:r>
      <w:r w:rsidRPr="00180656">
        <w:t xml:space="preserve">that </w:t>
      </w:r>
      <w:r w:rsidRPr="00180656" w:rsidR="00394DA1">
        <w:t xml:space="preserve">we will have </w:t>
      </w:r>
      <w:r w:rsidRPr="00180656" w:rsidR="00394DA1">
        <w:t xml:space="preserve">the </w:t>
      </w:r>
      <w:r w:rsidRPr="00180656">
        <w:t xml:space="preserve">majority </w:t>
      </w:r>
      <w:r w:rsidRPr="00180656" w:rsidR="005276AB">
        <w:t>of</w:t>
      </w:r>
      <w:r w:rsidRPr="00180656" w:rsidR="005276AB">
        <w:t xml:space="preserve"> </w:t>
      </w:r>
      <w:r w:rsidRPr="00180656" w:rsidR="00394DA1">
        <w:t xml:space="preserve">the systems ready in time. </w:t>
      </w:r>
      <w:r w:rsidRPr="00180656">
        <w:t>For example, for the bulk of the trade coming into the UK from the EU and the rest of the world</w:t>
      </w:r>
      <w:r w:rsidR="00397898">
        <w:t xml:space="preserve">, </w:t>
      </w:r>
      <w:r w:rsidRPr="00180656">
        <w:t>w</w:t>
      </w:r>
      <w:r w:rsidRPr="00180656" w:rsidR="00394DA1">
        <w:t>e will continue to use the CHIEF system.</w:t>
      </w:r>
      <w:r w:rsidRPr="00180656">
        <w:t xml:space="preserve"> Although there are some changes required on that system for EU exit</w:t>
      </w:r>
      <w:r w:rsidRPr="00180656" w:rsidR="005276AB">
        <w:t>,</w:t>
      </w:r>
      <w:r w:rsidRPr="00180656">
        <w:t xml:space="preserve"> w</w:t>
      </w:r>
      <w:r w:rsidRPr="00180656" w:rsidR="00394DA1">
        <w:t xml:space="preserve">e are quite confident we will have those ready in time. The main areas of concern we have </w:t>
      </w:r>
      <w:r w:rsidRPr="00180656">
        <w:t xml:space="preserve">are </w:t>
      </w:r>
      <w:r w:rsidRPr="00180656" w:rsidR="00394DA1">
        <w:t xml:space="preserve">around CDS and </w:t>
      </w:r>
      <w:r w:rsidRPr="00180656" w:rsidR="00F26AE1">
        <w:t>Northern</w:t>
      </w:r>
      <w:r w:rsidRPr="00180656">
        <w:t xml:space="preserve"> Ireland.</w:t>
      </w:r>
    </w:p>
    <w:p w:rsidR="00394DA1" w:rsidRPr="00180656" w:rsidP="00394DA1">
      <w:pPr>
        <w:pStyle w:val="Answer"/>
      </w:pPr>
      <w:r w:rsidRPr="00180656">
        <w:t>If</w:t>
      </w:r>
      <w:r w:rsidRPr="00180656" w:rsidR="002D0D99">
        <w:t xml:space="preserve"> there is chaos because of systems like the GVMS not working</w:t>
      </w:r>
      <w:r w:rsidRPr="00180656">
        <w:t>,</w:t>
      </w:r>
      <w:r w:rsidRPr="00180656" w:rsidR="002D0D99">
        <w:t xml:space="preserve"> </w:t>
      </w:r>
      <w:r w:rsidRPr="00180656">
        <w:t xml:space="preserve">there </w:t>
      </w:r>
      <w:r w:rsidRPr="00180656" w:rsidR="002D0D99">
        <w:t xml:space="preserve">is more concern </w:t>
      </w:r>
      <w:r w:rsidRPr="00180656">
        <w:t xml:space="preserve">on </w:t>
      </w:r>
      <w:r w:rsidRPr="00180656">
        <w:t xml:space="preserve">our part over the </w:t>
      </w:r>
      <w:r w:rsidRPr="00180656" w:rsidR="002D0D99">
        <w:t xml:space="preserve">knowledge of </w:t>
      </w:r>
      <w:r w:rsidRPr="00180656">
        <w:t xml:space="preserve">how to use GVMS rather than the </w:t>
      </w:r>
      <w:r w:rsidRPr="00180656" w:rsidR="002D0D99">
        <w:t xml:space="preserve">actual </w:t>
      </w:r>
      <w:r w:rsidRPr="00180656">
        <w:t xml:space="preserve">system itself. </w:t>
      </w:r>
      <w:r w:rsidRPr="00180656" w:rsidR="002D0D99">
        <w:t xml:space="preserve">Will the traders in the EU know how to use GVMS and fill in the appropriate fields correctly? It is </w:t>
      </w:r>
      <w:r w:rsidRPr="00180656">
        <w:t xml:space="preserve">more </w:t>
      </w:r>
      <w:r w:rsidRPr="00180656" w:rsidR="002D0D99">
        <w:t>a us</w:t>
      </w:r>
      <w:r w:rsidRPr="00180656">
        <w:t xml:space="preserve">ability issue </w:t>
      </w:r>
      <w:r w:rsidRPr="00180656" w:rsidR="002D0D99">
        <w:t>that we fore</w:t>
      </w:r>
      <w:r w:rsidRPr="00180656">
        <w:t>see</w:t>
      </w:r>
      <w:r w:rsidRPr="00180656" w:rsidR="002D0D99">
        <w:t>, rather</w:t>
      </w:r>
      <w:r w:rsidRPr="00180656">
        <w:t xml:space="preserve"> than a technical one.</w:t>
      </w:r>
    </w:p>
    <w:p w:rsidR="00394DA1" w:rsidRPr="00180656" w:rsidP="00394DA1">
      <w:pPr>
        <w:pStyle w:val="Question"/>
      </w:pPr>
      <w:sdt>
        <w:sdtPr>
          <w:alias w:val="Member"/>
          <w:tag w:val="&lt;Member mnisId='411' dodsId='25297'&gt;"/>
          <w:id w:val="-1104649163"/>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Elizabeth</w:t>
      </w:r>
      <w:r w:rsidRPr="00180656" w:rsidR="002D0D99">
        <w:t>, are you going to carry the can if it all goes wrong?</w:t>
      </w:r>
    </w:p>
    <w:p w:rsidR="00394DA1" w:rsidRPr="00180656" w:rsidP="00394DA1">
      <w:pPr>
        <w:pStyle w:val="Answer"/>
      </w:pPr>
      <w:sdt>
        <w:sdtPr>
          <w:alias w:val="Witness"/>
          <w:id w:val="1296488769"/>
          <w:placeholder>
            <w:docPart w:val="DefaultPlaceholder_1082065158"/>
          </w:placeholder>
          <w:richText/>
        </w:sdtPr>
        <w:sdtContent>
          <w:r w:rsidRPr="00180656" w:rsidR="008F0E16">
            <w:rPr>
              <w:b/>
              <w:i/>
            </w:rPr>
            <w:t>Elizabeth de Jong:</w:t>
          </w:r>
          <w:r w:rsidRPr="00180656">
            <w:rPr>
              <w:b/>
            </w:rPr>
            <w:t xml:space="preserve"> </w:t>
          </w:r>
        </w:sdtContent>
      </w:sdt>
      <w:r w:rsidRPr="00180656" w:rsidR="002D0D99">
        <w:t xml:space="preserve">In some ways we will be at that coalface of visible queues, but </w:t>
      </w:r>
      <w:r w:rsidRPr="00180656">
        <w:t xml:space="preserve">the one thing you will already appreciate is that being ready for EU </w:t>
      </w:r>
      <w:r w:rsidRPr="00180656" w:rsidR="002D0D99">
        <w:t>e</w:t>
      </w:r>
      <w:r w:rsidRPr="00180656">
        <w:t xml:space="preserve">xit is </w:t>
      </w:r>
      <w:r w:rsidRPr="00180656" w:rsidR="002D0D99">
        <w:t xml:space="preserve">complex and </w:t>
      </w:r>
      <w:r w:rsidRPr="00180656">
        <w:t xml:space="preserve">a challenge. </w:t>
      </w:r>
      <w:r w:rsidRPr="00180656" w:rsidR="002D0D99">
        <w:t xml:space="preserve">Transport is one aspect of a very complex supply chain. </w:t>
      </w:r>
      <w:r w:rsidRPr="00180656">
        <w:t>To be ready</w:t>
      </w:r>
      <w:r w:rsidR="00397898">
        <w:t>,</w:t>
      </w:r>
      <w:r w:rsidRPr="00180656">
        <w:t xml:space="preserve"> we need roughly 8,000 haulage companies</w:t>
      </w:r>
      <w:r w:rsidRPr="00180656" w:rsidR="002D0D99">
        <w:t xml:space="preserve"> and </w:t>
      </w:r>
      <w:r w:rsidRPr="00180656">
        <w:t>200,000 trading companies</w:t>
      </w:r>
      <w:r w:rsidRPr="00180656" w:rsidR="002D0D99">
        <w:t xml:space="preserve"> to be ready</w:t>
      </w:r>
      <w:r w:rsidRPr="00180656">
        <w:t>, and this cuts across many</w:t>
      </w:r>
      <w:r w:rsidRPr="00180656" w:rsidR="002D0D99">
        <w:t xml:space="preserve"> areas of Government responsibility.</w:t>
      </w:r>
    </w:p>
    <w:p w:rsidR="00394DA1" w:rsidRPr="00180656" w:rsidP="00394DA1">
      <w:pPr>
        <w:pStyle w:val="Question"/>
      </w:pPr>
      <w:sdt>
        <w:sdtPr>
          <w:alias w:val="Member"/>
          <w:tag w:val="&lt;Member mnisId='411' dodsId='25297'&gt;"/>
          <w:id w:val="304125611"/>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w:t>
      </w:r>
      <w:r w:rsidRPr="00180656" w:rsidR="002D0D99">
        <w:t>The Government gave you the t</w:t>
      </w:r>
      <w:r w:rsidRPr="00180656">
        <w:t>ransition period.</w:t>
      </w:r>
      <w:r w:rsidRPr="00180656" w:rsidR="002D0D99">
        <w:t xml:space="preserve"> You had loads of time.</w:t>
      </w:r>
    </w:p>
    <w:p w:rsidR="00394DA1" w:rsidRPr="00180656" w:rsidP="00394DA1">
      <w:pPr>
        <w:pStyle w:val="Answer"/>
      </w:pPr>
      <w:sdt>
        <w:sdtPr>
          <w:alias w:val="Witness"/>
          <w:id w:val="861171735"/>
          <w:placeholder>
            <w:docPart w:val="DefaultPlaceholder_1082065158"/>
          </w:placeholder>
          <w:richText/>
        </w:sdtPr>
        <w:sdtContent>
          <w:r w:rsidRPr="00180656" w:rsidR="008F0E16">
            <w:rPr>
              <w:b/>
              <w:i/>
            </w:rPr>
            <w:t>Elizabeth de Jong:</w:t>
          </w:r>
          <w:r w:rsidRPr="00180656">
            <w:rPr>
              <w:b/>
            </w:rPr>
            <w:t xml:space="preserve"> </w:t>
          </w:r>
        </w:sdtContent>
      </w:sdt>
      <w:r w:rsidRPr="00180656" w:rsidR="002D0D99">
        <w:t xml:space="preserve">That was to work out how it was all going to work and to get ready. </w:t>
      </w:r>
      <w:r w:rsidRPr="00180656">
        <w:t>The driver will be at the coalface</w:t>
      </w:r>
      <w:r w:rsidRPr="00180656" w:rsidR="002D0D99">
        <w:t xml:space="preserve"> of our post-EU</w:t>
      </w:r>
      <w:r w:rsidR="00397898">
        <w:t xml:space="preserve"> </w:t>
      </w:r>
      <w:r w:rsidRPr="00180656" w:rsidR="002D0D99">
        <w:t xml:space="preserve">exit system, carrying that output of this supply chain in paperwork. </w:t>
      </w:r>
      <w:r w:rsidRPr="00180656">
        <w:t>In order to be ready</w:t>
      </w:r>
      <w:r w:rsidR="00397898">
        <w:t>,</w:t>
      </w:r>
      <w:r w:rsidRPr="00180656">
        <w:t xml:space="preserve"> we need to make sure that </w:t>
      </w:r>
      <w:r w:rsidR="00397898">
        <w:t xml:space="preserve">that </w:t>
      </w:r>
      <w:r w:rsidRPr="00180656">
        <w:t>driver has the right paperwork so they can g</w:t>
      </w:r>
      <w:r w:rsidRPr="00180656" w:rsidR="002D0D99">
        <w:t xml:space="preserve">o </w:t>
      </w:r>
      <w:r w:rsidRPr="00180656">
        <w:t>through the border</w:t>
      </w:r>
      <w:r w:rsidRPr="00180656" w:rsidR="002D0D99">
        <w:t xml:space="preserve"> and they know what checks are required. In order for them to do this</w:t>
      </w:r>
      <w:r w:rsidRPr="00180656" w:rsidR="00B47E12">
        <w:t>,</w:t>
      </w:r>
      <w:r w:rsidRPr="00180656" w:rsidR="002D0D99">
        <w:t xml:space="preserve"> we need t</w:t>
      </w:r>
      <w:r w:rsidRPr="00180656">
        <w:t>raders to be on track to deliver the border documentation</w:t>
      </w:r>
      <w:r w:rsidRPr="00180656" w:rsidR="002D0D99">
        <w:t>, the border industry to be ready for new processes, and c</w:t>
      </w:r>
      <w:r w:rsidRPr="00180656">
        <w:t xml:space="preserve">ontingency </w:t>
      </w:r>
      <w:r w:rsidRPr="00180656" w:rsidR="00F26AE1">
        <w:t>arrangements</w:t>
      </w:r>
      <w:r w:rsidRPr="00180656">
        <w:t xml:space="preserve"> to be in place</w:t>
      </w:r>
      <w:r w:rsidR="00397898">
        <w:t xml:space="preserve"> as well; t</w:t>
      </w:r>
      <w:r w:rsidRPr="00180656">
        <w:t>hat is good practice, particularly as</w:t>
      </w:r>
      <w:r w:rsidR="00397898">
        <w:t xml:space="preserve"> every day, I am sure, </w:t>
      </w:r>
      <w:r w:rsidRPr="00180656" w:rsidR="002D0D99">
        <w:t xml:space="preserve">people </w:t>
      </w:r>
      <w:r w:rsidRPr="00180656" w:rsidR="00F26AE1">
        <w:t>forget</w:t>
      </w:r>
      <w:r w:rsidRPr="00180656" w:rsidR="002D0D99">
        <w:t xml:space="preserve"> their passports </w:t>
      </w:r>
      <w:r w:rsidRPr="00180656">
        <w:t>around ports and airports</w:t>
      </w:r>
      <w:r w:rsidRPr="00180656" w:rsidR="00B47E12">
        <w:t>, and t</w:t>
      </w:r>
      <w:r w:rsidRPr="00180656" w:rsidR="002D0D99">
        <w:t>hat is just one piece of paperwork.</w:t>
      </w:r>
      <w:r w:rsidR="00397898">
        <w:t xml:space="preserve"> </w:t>
      </w:r>
    </w:p>
    <w:p w:rsidR="00394DA1" w:rsidRPr="00180656" w:rsidP="00394DA1">
      <w:pPr>
        <w:pStyle w:val="Question"/>
      </w:pPr>
      <w:sdt>
        <w:sdtPr>
          <w:alias w:val="Member"/>
          <w:tag w:val="&lt;Member mnisId='411' dodsId='25297'&gt;"/>
          <w:id w:val="-2121592890"/>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w:t>
      </w:r>
      <w:r w:rsidR="00397898">
        <w:t>But Elizabeth, t</w:t>
      </w:r>
      <w:r w:rsidRPr="00180656">
        <w:t>h</w:t>
      </w:r>
      <w:r w:rsidRPr="00180656" w:rsidR="00B47E12">
        <w:t>e</w:t>
      </w:r>
      <w:r w:rsidRPr="00180656">
        <w:t xml:space="preserve"> Government and Michael Gove have been working their socks off</w:t>
      </w:r>
      <w:r w:rsidRPr="00180656" w:rsidR="002D0D99">
        <w:t xml:space="preserve"> to inform the country</w:t>
      </w:r>
      <w:r w:rsidRPr="00180656" w:rsidR="00F26AE1">
        <w:t xml:space="preserve">, </w:t>
      </w:r>
      <w:r w:rsidRPr="00180656" w:rsidR="00B47E12">
        <w:t xml:space="preserve">with </w:t>
      </w:r>
      <w:r w:rsidRPr="00180656" w:rsidR="002D0D99">
        <w:t xml:space="preserve">the </w:t>
      </w:r>
      <w:r w:rsidRPr="00180656">
        <w:t xml:space="preserve">brilliant </w:t>
      </w:r>
      <w:r w:rsidRPr="00180656">
        <w:t>information</w:t>
      </w:r>
      <w:r w:rsidRPr="00180656" w:rsidR="00F26AE1">
        <w:t xml:space="preserve"> campaign; </w:t>
      </w:r>
      <w:r w:rsidRPr="00180656" w:rsidR="002D0D99">
        <w:t xml:space="preserve">I am sure you must give at least </w:t>
      </w:r>
      <w:r w:rsidRPr="00180656" w:rsidR="00F26AE1">
        <w:t xml:space="preserve">nine and a half out of </w:t>
      </w:r>
      <w:r w:rsidRPr="00180656">
        <w:t>10 for</w:t>
      </w:r>
      <w:r w:rsidRPr="00180656" w:rsidR="002D0D99">
        <w:t xml:space="preserve"> the way the Government ha</w:t>
      </w:r>
      <w:r w:rsidRPr="00180656" w:rsidR="00B47E12">
        <w:t>ve</w:t>
      </w:r>
      <w:r w:rsidRPr="00180656" w:rsidR="002D0D99">
        <w:t xml:space="preserve"> been communicating what is going to happen on 1 </w:t>
      </w:r>
      <w:r w:rsidRPr="00180656" w:rsidR="00F26AE1">
        <w:t>January</w:t>
      </w:r>
      <w:r w:rsidRPr="00180656" w:rsidR="002D0D99">
        <w:t xml:space="preserve">. Is </w:t>
      </w:r>
      <w:r w:rsidRPr="00180656" w:rsidR="00B47E12">
        <w:t xml:space="preserve">that </w:t>
      </w:r>
      <w:r w:rsidRPr="00180656" w:rsidR="002D0D99">
        <w:t>your view</w:t>
      </w:r>
      <w:r w:rsidR="00397898">
        <w:t>—</w:t>
      </w:r>
      <w:r w:rsidRPr="00180656" w:rsidR="002D0D99">
        <w:t xml:space="preserve">that </w:t>
      </w:r>
      <w:r w:rsidRPr="00180656" w:rsidR="00B47E12">
        <w:t xml:space="preserve">it </w:t>
      </w:r>
      <w:r w:rsidRPr="00180656" w:rsidR="002D0D99">
        <w:t xml:space="preserve">has been a brilliant educational programme? </w:t>
      </w:r>
    </w:p>
    <w:p w:rsidR="00394DA1" w:rsidRPr="00180656" w:rsidP="00394DA1">
      <w:pPr>
        <w:pStyle w:val="Answer"/>
      </w:pPr>
      <w:sdt>
        <w:sdtPr>
          <w:alias w:val="Witness"/>
          <w:id w:val="323476061"/>
          <w:placeholder>
            <w:docPart w:val="DefaultPlaceholder_1082065158"/>
          </w:placeholder>
          <w:richText/>
        </w:sdtPr>
        <w:sdtContent>
          <w:r w:rsidRPr="00180656" w:rsidR="008F0E16">
            <w:rPr>
              <w:b/>
              <w:i/>
            </w:rPr>
            <w:t>Elizabeth de Jong:</w:t>
          </w:r>
          <w:r w:rsidRPr="00180656">
            <w:rPr>
              <w:b/>
            </w:rPr>
            <w:t xml:space="preserve"> </w:t>
          </w:r>
        </w:sdtContent>
      </w:sdt>
      <w:r w:rsidRPr="00180656" w:rsidR="00B47E12">
        <w:t>To deliver what we need to deliver, w</w:t>
      </w:r>
      <w:r w:rsidRPr="00180656" w:rsidR="000F18E3">
        <w:t>e need information</w:t>
      </w:r>
      <w:r w:rsidRPr="00180656" w:rsidR="00B47E12">
        <w:t>,</w:t>
      </w:r>
      <w:r w:rsidRPr="00180656" w:rsidR="000F18E3">
        <w:t xml:space="preserve"> </w:t>
      </w:r>
      <w:r w:rsidRPr="00180656">
        <w:t xml:space="preserve">systems and infrastructure. </w:t>
      </w:r>
      <w:r w:rsidRPr="00180656" w:rsidR="00B47E12">
        <w:t xml:space="preserve">In terms of </w:t>
      </w:r>
      <w:r w:rsidRPr="00180656" w:rsidR="000F18E3">
        <w:t xml:space="preserve">the actual </w:t>
      </w:r>
      <w:r w:rsidRPr="00180656">
        <w:t>types of information</w:t>
      </w:r>
      <w:r w:rsidRPr="00180656" w:rsidR="00F26AE1">
        <w:t xml:space="preserve"> we need, I have been looking</w:t>
      </w:r>
      <w:r w:rsidRPr="00180656" w:rsidR="000F18E3">
        <w:t xml:space="preserve"> at the campaign on the television and it is very high</w:t>
      </w:r>
      <w:r w:rsidRPr="00180656" w:rsidR="00B47E12">
        <w:t>-</w:t>
      </w:r>
      <w:r w:rsidRPr="00180656" w:rsidR="000F18E3">
        <w:t>level. The information in it is around, “</w:t>
      </w:r>
      <w:r w:rsidRPr="00180656" w:rsidR="00B47E12">
        <w:t>S</w:t>
      </w:r>
      <w:r w:rsidRPr="00180656" w:rsidR="000F18E3">
        <w:t>omething is happening at the end of the year and you need to be ready for it, and it may be too late</w:t>
      </w:r>
      <w:r w:rsidR="003A6FB1">
        <w:t>,</w:t>
      </w:r>
      <w:r w:rsidRPr="00180656" w:rsidR="000F18E3">
        <w:t xml:space="preserve">” </w:t>
      </w:r>
      <w:r w:rsidR="003A6FB1">
        <w:t>but i</w:t>
      </w:r>
      <w:r w:rsidRPr="00180656">
        <w:t xml:space="preserve">t </w:t>
      </w:r>
      <w:r w:rsidRPr="00180656" w:rsidR="007A5238">
        <w:t xml:space="preserve">does not have a call to action. The </w:t>
      </w:r>
      <w:r w:rsidRPr="00180656">
        <w:t xml:space="preserve">information </w:t>
      </w:r>
      <w:r w:rsidRPr="00180656" w:rsidR="000F18E3">
        <w:t xml:space="preserve">that </w:t>
      </w:r>
      <w:r w:rsidRPr="00180656">
        <w:t>we need to be ready is very specific information</w:t>
      </w:r>
      <w:r w:rsidR="00397898">
        <w:t>—</w:t>
      </w:r>
      <w:r w:rsidRPr="00180656">
        <w:t>operation</w:t>
      </w:r>
      <w:r w:rsidR="00397898">
        <w:t>al</w:t>
      </w:r>
      <w:r w:rsidRPr="00180656" w:rsidR="000F18E3">
        <w:t xml:space="preserve"> information</w:t>
      </w:r>
      <w:r w:rsidR="00397898">
        <w:t>—</w:t>
      </w:r>
      <w:r w:rsidRPr="00180656" w:rsidR="000F18E3">
        <w:t xml:space="preserve">and it needs </w:t>
      </w:r>
      <w:r w:rsidRPr="00180656">
        <w:t xml:space="preserve">to be clear </w:t>
      </w:r>
      <w:r w:rsidRPr="00180656" w:rsidR="000F18E3">
        <w:t xml:space="preserve">and </w:t>
      </w:r>
      <w:r w:rsidRPr="00180656">
        <w:t xml:space="preserve">in language </w:t>
      </w:r>
      <w:r w:rsidRPr="00180656" w:rsidR="007A5238">
        <w:t xml:space="preserve">for </w:t>
      </w:r>
      <w:r w:rsidRPr="00180656">
        <w:t>peop</w:t>
      </w:r>
      <w:r w:rsidRPr="00180656" w:rsidR="000F18E3">
        <w:t>l</w:t>
      </w:r>
      <w:r w:rsidRPr="00180656">
        <w:t>e who work in quite regulated environments</w:t>
      </w:r>
      <w:r w:rsidRPr="00180656" w:rsidR="007A5238">
        <w:t>. H</w:t>
      </w:r>
      <w:r w:rsidRPr="00180656" w:rsidR="000F18E3">
        <w:t xml:space="preserve">aulage is very </w:t>
      </w:r>
      <w:r w:rsidRPr="00180656" w:rsidR="007A5238">
        <w:t>regulated, with tick</w:t>
      </w:r>
      <w:r w:rsidRPr="00180656" w:rsidR="00B47E12">
        <w:t>-</w:t>
      </w:r>
      <w:r w:rsidRPr="00180656" w:rsidR="000F18E3">
        <w:t>lists of what you need</w:t>
      </w:r>
      <w:r w:rsidRPr="00180656">
        <w:t>.</w:t>
      </w:r>
      <w:r w:rsidRPr="00180656" w:rsidR="007A5238">
        <w:t xml:space="preserve"> </w:t>
      </w:r>
      <w:r w:rsidRPr="00180656">
        <w:t>That is what we need, and</w:t>
      </w:r>
      <w:r w:rsidRPr="00180656" w:rsidR="00B47E12">
        <w:t xml:space="preserve"> we are concerned</w:t>
      </w:r>
      <w:r w:rsidRPr="00180656">
        <w:t xml:space="preserve"> that </w:t>
      </w:r>
      <w:r w:rsidRPr="00180656" w:rsidR="007A5238">
        <w:t xml:space="preserve">one of the reasons </w:t>
      </w:r>
      <w:r w:rsidRPr="00180656">
        <w:t>why the haul</w:t>
      </w:r>
      <w:r w:rsidRPr="00180656" w:rsidR="007A5238">
        <w:t xml:space="preserve">ier handbook is delayed </w:t>
      </w:r>
      <w:r w:rsidRPr="00180656" w:rsidR="00B47E12">
        <w:t xml:space="preserve">by </w:t>
      </w:r>
      <w:r w:rsidRPr="00180656" w:rsidR="007A5238">
        <w:t>so much is that it is not yet fit for purpose to be released.</w:t>
      </w:r>
    </w:p>
    <w:p w:rsidR="00394DA1" w:rsidRPr="00180656" w:rsidP="00394DA1">
      <w:pPr>
        <w:pStyle w:val="Question"/>
      </w:pPr>
      <w:sdt>
        <w:sdtPr>
          <w:alias w:val="Member"/>
          <w:tag w:val="&lt;Member mnisId='411' dodsId='25297'&gt;"/>
          <w:id w:val="-903133233"/>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It sounds as though you are not </w:t>
      </w:r>
      <w:r w:rsidRPr="00180656" w:rsidR="007A5238">
        <w:t>all that impressed by the education. Ste</w:t>
      </w:r>
      <w:r w:rsidRPr="00180656" w:rsidR="00B47E12">
        <w:t>phen</w:t>
      </w:r>
      <w:r w:rsidRPr="00180656" w:rsidR="007A5238">
        <w:t>, are you impressed by the education programme that the Government ha</w:t>
      </w:r>
      <w:r w:rsidRPr="00180656" w:rsidR="00B47E12">
        <w:t>ve</w:t>
      </w:r>
      <w:r w:rsidRPr="00180656" w:rsidR="007A5238">
        <w:t xml:space="preserve"> done</w:t>
      </w:r>
      <w:r w:rsidR="00397898">
        <w:t>—</w:t>
      </w:r>
      <w:r w:rsidRPr="00180656" w:rsidR="00B47E12">
        <w:t>the one that is not allowed to mention the word “Brexit”? What do you think about that programme?</w:t>
      </w:r>
    </w:p>
    <w:p w:rsidR="002A3AF8" w:rsidRPr="00180656" w:rsidP="002A3AF8">
      <w:pPr>
        <w:pStyle w:val="Answer"/>
      </w:pPr>
      <w:sdt>
        <w:sdtPr>
          <w:alias w:val="Witness"/>
          <w:id w:val="1060823637"/>
          <w:placeholder>
            <w:docPart w:val="DefaultPlaceholder_1082065158"/>
          </w:placeholder>
          <w:richText/>
        </w:sdtPr>
        <w:sdtContent>
          <w:r w:rsidRPr="00180656" w:rsidR="001C2227">
            <w:rPr>
              <w:b/>
              <w:i/>
            </w:rPr>
            <w:t>Stephen Bartlett:</w:t>
          </w:r>
          <w:r w:rsidRPr="00180656">
            <w:rPr>
              <w:b/>
            </w:rPr>
            <w:t xml:space="preserve"> </w:t>
          </w:r>
        </w:sdtContent>
      </w:sdt>
      <w:r w:rsidRPr="00180656">
        <w:t>From the things that I have seen</w:t>
      </w:r>
      <w:r w:rsidRPr="00180656" w:rsidR="00B47E12">
        <w:t>,</w:t>
      </w:r>
      <w:r w:rsidRPr="00180656">
        <w:t xml:space="preserve"> I</w:t>
      </w:r>
      <w:r w:rsidRPr="00180656" w:rsidR="007A5238">
        <w:t xml:space="preserve"> would echo what El</w:t>
      </w:r>
      <w:r w:rsidRPr="00180656">
        <w:t>izabeth has been saying.</w:t>
      </w:r>
      <w:r w:rsidRPr="00180656" w:rsidR="007A5238">
        <w:t xml:space="preserve"> They are </w:t>
      </w:r>
      <w:r w:rsidRPr="00180656" w:rsidR="007A5238">
        <w:t>fairly high</w:t>
      </w:r>
      <w:r w:rsidRPr="00180656" w:rsidR="00B47E12">
        <w:t>-</w:t>
      </w:r>
      <w:r w:rsidRPr="00180656" w:rsidR="007A5238">
        <w:t>level</w:t>
      </w:r>
      <w:r w:rsidRPr="00180656" w:rsidR="007A5238">
        <w:t>.</w:t>
      </w:r>
    </w:p>
    <w:p w:rsidR="002A3AF8" w:rsidRPr="00180656" w:rsidP="002A3AF8">
      <w:pPr>
        <w:pStyle w:val="Question"/>
      </w:pPr>
      <w:sdt>
        <w:sdtPr>
          <w:alias w:val="Member"/>
          <w:tag w:val="&lt;Member mnisId='411' dodsId='25297'&gt;"/>
          <w:id w:val="140324113"/>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rsidR="007A5238">
        <w:t xml:space="preserve"> What do you mean by </w:t>
      </w:r>
      <w:r w:rsidRPr="00180656" w:rsidR="00B47E12">
        <w:t>“</w:t>
      </w:r>
      <w:r w:rsidRPr="00180656" w:rsidR="007A5238">
        <w:t>high</w:t>
      </w:r>
      <w:r w:rsidRPr="00180656" w:rsidR="00B47E12">
        <w:t>-</w:t>
      </w:r>
      <w:r w:rsidRPr="00180656" w:rsidR="007A5238">
        <w:t>level</w:t>
      </w:r>
      <w:r w:rsidRPr="00180656" w:rsidR="00B47E12">
        <w:t>”</w:t>
      </w:r>
      <w:r w:rsidRPr="00180656" w:rsidR="007A5238">
        <w:t>?</w:t>
      </w:r>
    </w:p>
    <w:p w:rsidR="002A3AF8" w:rsidRPr="00180656" w:rsidP="002A3AF8">
      <w:pPr>
        <w:pStyle w:val="Answer"/>
      </w:pPr>
      <w:sdt>
        <w:sdtPr>
          <w:alias w:val="Witness"/>
          <w:id w:val="1973248246"/>
          <w:placeholder>
            <w:docPart w:val="DefaultPlaceholder_1082065158"/>
          </w:placeholder>
          <w:richText/>
        </w:sdtPr>
        <w:sdtContent>
          <w:r w:rsidRPr="00180656" w:rsidR="001C2227">
            <w:rPr>
              <w:b/>
              <w:i/>
            </w:rPr>
            <w:t>Stephen Bartlett:</w:t>
          </w:r>
          <w:r w:rsidRPr="00180656">
            <w:rPr>
              <w:b/>
            </w:rPr>
            <w:t xml:space="preserve"> </w:t>
          </w:r>
        </w:sdtContent>
      </w:sdt>
      <w:r w:rsidRPr="00180656" w:rsidR="007A5238">
        <w:t>They do not really go into much detail.</w:t>
      </w:r>
    </w:p>
    <w:p w:rsidR="002A3AF8" w:rsidRPr="00180656" w:rsidP="002A3AF8">
      <w:pPr>
        <w:pStyle w:val="Question"/>
      </w:pPr>
      <w:sdt>
        <w:sdtPr>
          <w:alias w:val="Member"/>
          <w:tag w:val="&lt;Member mnisId='411' dodsId='25297'&gt;"/>
          <w:id w:val="513043948"/>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w:t>
      </w:r>
      <w:r w:rsidRPr="00180656" w:rsidR="007A5238">
        <w:t>You are not being snobbish, are you? You are not saying it is a bit above the average truck driver?</w:t>
      </w:r>
    </w:p>
    <w:p w:rsidR="002A3AF8" w:rsidRPr="00180656" w:rsidP="002A3AF8">
      <w:pPr>
        <w:pStyle w:val="Answer"/>
      </w:pPr>
      <w:sdt>
        <w:sdtPr>
          <w:alias w:val="Witness"/>
          <w:id w:val="709532487"/>
          <w:placeholder>
            <w:docPart w:val="DefaultPlaceholder_1082065158"/>
          </w:placeholder>
          <w:richText/>
        </w:sdtPr>
        <w:sdtContent>
          <w:r w:rsidRPr="00180656" w:rsidR="001C2227">
            <w:rPr>
              <w:b/>
              <w:i/>
            </w:rPr>
            <w:t>Stephen Bartlett:</w:t>
          </w:r>
          <w:r w:rsidRPr="00180656">
            <w:rPr>
              <w:b/>
            </w:rPr>
            <w:t xml:space="preserve"> </w:t>
          </w:r>
        </w:sdtContent>
      </w:sdt>
      <w:r w:rsidRPr="00180656" w:rsidR="007A5238">
        <w:t>No. Obviously t</w:t>
      </w:r>
      <w:r w:rsidRPr="00180656">
        <w:t>hat is not my industry</w:t>
      </w:r>
      <w:r w:rsidRPr="00180656" w:rsidR="00F26AE1">
        <w:t>, so</w:t>
      </w:r>
      <w:r w:rsidRPr="00180656" w:rsidR="007A5238">
        <w:t xml:space="preserve"> </w:t>
      </w:r>
      <w:r w:rsidRPr="00180656" w:rsidR="00F26AE1">
        <w:t xml:space="preserve">I </w:t>
      </w:r>
      <w:r w:rsidRPr="00180656" w:rsidR="007A5238">
        <w:t xml:space="preserve">would not know whether it was directed at the right level. </w:t>
      </w:r>
      <w:r w:rsidRPr="00180656">
        <w:t>One of the me</w:t>
      </w:r>
      <w:r w:rsidRPr="00180656" w:rsidR="007A5238">
        <w:t>ssages was to get yourself an EO</w:t>
      </w:r>
      <w:r w:rsidRPr="00180656">
        <w:t>RI number</w:t>
      </w:r>
      <w:r w:rsidRPr="00180656" w:rsidR="00B47E12">
        <w:t>. T</w:t>
      </w:r>
      <w:r w:rsidRPr="00180656" w:rsidR="007A5238">
        <w:t xml:space="preserve">here </w:t>
      </w:r>
      <w:r w:rsidRPr="00180656">
        <w:t xml:space="preserve">are going to be a lot of traders who have </w:t>
      </w:r>
      <w:r w:rsidRPr="00180656" w:rsidR="007A5238">
        <w:t xml:space="preserve">never </w:t>
      </w:r>
      <w:r w:rsidRPr="00180656">
        <w:t>had to m</w:t>
      </w:r>
      <w:r w:rsidR="00397898">
        <w:t>ak</w:t>
      </w:r>
      <w:r w:rsidRPr="00180656">
        <w:t>e declarations before.</w:t>
      </w:r>
      <w:r w:rsidRPr="00180656" w:rsidR="007A5238">
        <w:t xml:space="preserve"> They are going to need some real information as to what to do next.</w:t>
      </w:r>
    </w:p>
    <w:p w:rsidR="002A3AF8" w:rsidRPr="00180656" w:rsidP="002A3AF8">
      <w:pPr>
        <w:pStyle w:val="Question"/>
      </w:pPr>
      <w:sdt>
        <w:sdtPr>
          <w:alias w:val="Member"/>
          <w:tag w:val="&lt;Member mnisId='411' dodsId='25297'&gt;"/>
          <w:id w:val="6259426"/>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Kevin, </w:t>
      </w:r>
      <w:r w:rsidRPr="00180656" w:rsidR="007A5238">
        <w:t xml:space="preserve">I </w:t>
      </w:r>
      <w:r w:rsidRPr="00180656">
        <w:t xml:space="preserve">know you are Essex rather than Kent. </w:t>
      </w:r>
      <w:r w:rsidRPr="00180656" w:rsidR="007A5238">
        <w:t>We have had an awful lot of Ke</w:t>
      </w:r>
      <w:r w:rsidRPr="00180656" w:rsidR="00F26AE1">
        <w:t>n</w:t>
      </w:r>
      <w:r w:rsidRPr="00180656" w:rsidR="007A5238">
        <w:t xml:space="preserve">t in this Committee, so it is nice to have Essex. </w:t>
      </w:r>
      <w:r w:rsidRPr="00180656">
        <w:t xml:space="preserve">You have other leaders on your </w:t>
      </w:r>
      <w:r w:rsidRPr="00180656" w:rsidR="007A5238">
        <w:t>committee</w:t>
      </w:r>
      <w:r w:rsidRPr="00180656">
        <w:t xml:space="preserve">, including </w:t>
      </w:r>
      <w:r w:rsidRPr="00180656" w:rsidR="007A5238">
        <w:t xml:space="preserve">Councillor </w:t>
      </w:r>
      <w:r w:rsidRPr="00180656" w:rsidR="007A5238">
        <w:t>Pandor</w:t>
      </w:r>
      <w:r w:rsidRPr="00180656" w:rsidR="007A5238">
        <w:t xml:space="preserve"> </w:t>
      </w:r>
      <w:r w:rsidRPr="00180656">
        <w:t xml:space="preserve">from my </w:t>
      </w:r>
      <w:r w:rsidRPr="00180656" w:rsidR="007A5238">
        <w:t>p</w:t>
      </w:r>
      <w:r w:rsidRPr="00180656">
        <w:t>atch.</w:t>
      </w:r>
      <w:r w:rsidRPr="00180656" w:rsidR="007A5238">
        <w:t xml:space="preserve"> What about the rest of the country? We all talk about Kent and Dover. </w:t>
      </w:r>
      <w:r w:rsidRPr="00180656">
        <w:t>Are yo</w:t>
      </w:r>
      <w:r w:rsidRPr="00180656" w:rsidR="007A5238">
        <w:t>u</w:t>
      </w:r>
      <w:r w:rsidRPr="00180656">
        <w:t xml:space="preserve"> happy</w:t>
      </w:r>
      <w:r w:rsidRPr="00180656" w:rsidR="00D84F13">
        <w:t>,</w:t>
      </w:r>
      <w:r w:rsidRPr="00180656">
        <w:t xml:space="preserve"> in terms of all the work that </w:t>
      </w:r>
      <w:r w:rsidRPr="00180656" w:rsidR="00273377">
        <w:t>has been</w:t>
      </w:r>
      <w:r w:rsidRPr="00180656" w:rsidR="00B47E12">
        <w:t xml:space="preserve"> going</w:t>
      </w:r>
      <w:r w:rsidRPr="00180656" w:rsidR="00273377">
        <w:t xml:space="preserve"> on and the technology, that </w:t>
      </w:r>
      <w:r w:rsidRPr="00180656" w:rsidR="00D84F13">
        <w:t xml:space="preserve">it </w:t>
      </w:r>
      <w:r w:rsidRPr="00180656" w:rsidR="00273377">
        <w:t>will deliver on 1 January in other ports up and down the country? They are important</w:t>
      </w:r>
      <w:r w:rsidR="00397898">
        <w:t xml:space="preserve"> too</w:t>
      </w:r>
      <w:r w:rsidRPr="00180656" w:rsidR="00273377">
        <w:t>.</w:t>
      </w:r>
    </w:p>
    <w:p w:rsidR="003E0656" w:rsidRPr="00180656" w:rsidP="002A3AF8">
      <w:pPr>
        <w:pStyle w:val="Answer"/>
      </w:pPr>
      <w:sdt>
        <w:sdtPr>
          <w:alias w:val="Witness"/>
          <w:id w:val="-1780401772"/>
          <w:placeholder>
            <w:docPart w:val="DefaultPlaceholder_1082065158"/>
          </w:placeholder>
          <w:richText/>
        </w:sdtPr>
        <w:sdtContent>
          <w:r w:rsidRPr="00180656" w:rsidR="008F0E16">
            <w:rPr>
              <w:b/>
              <w:i/>
            </w:rPr>
            <w:t>Cllr Bentley:</w:t>
          </w:r>
          <w:r w:rsidRPr="00180656" w:rsidR="002A3AF8">
            <w:rPr>
              <w:b/>
            </w:rPr>
            <w:t xml:space="preserve"> </w:t>
          </w:r>
        </w:sdtContent>
      </w:sdt>
      <w:r w:rsidRPr="00180656" w:rsidR="00273377">
        <w:t>When we are talking about ports</w:t>
      </w:r>
      <w:r w:rsidRPr="00180656">
        <w:t xml:space="preserve">, </w:t>
      </w:r>
      <w:r w:rsidRPr="00180656" w:rsidR="00273377">
        <w:t>the</w:t>
      </w:r>
      <w:r w:rsidRPr="00180656" w:rsidR="00D84F13">
        <w:t>re</w:t>
      </w:r>
      <w:r w:rsidRPr="00180656" w:rsidR="00273377">
        <w:t xml:space="preserve"> are airports as well</w:t>
      </w:r>
      <w:r w:rsidR="00397898">
        <w:t>—</w:t>
      </w:r>
      <w:r w:rsidRPr="00180656" w:rsidR="00D84F13">
        <w:t>it</w:t>
      </w:r>
      <w:r w:rsidRPr="00180656" w:rsidR="00273377">
        <w:t xml:space="preserve"> </w:t>
      </w:r>
      <w:r w:rsidRPr="00180656" w:rsidR="002A3AF8">
        <w:t>is not just seaports</w:t>
      </w:r>
      <w:r w:rsidR="00397898">
        <w:t>—and t</w:t>
      </w:r>
      <w:r w:rsidRPr="00180656" w:rsidR="00273377">
        <w:t xml:space="preserve">hey </w:t>
      </w:r>
      <w:r w:rsidRPr="00180656" w:rsidR="00D84F13">
        <w:t>ca</w:t>
      </w:r>
      <w:r w:rsidR="00397898">
        <w:t>rry</w:t>
      </w:r>
      <w:r w:rsidRPr="00180656" w:rsidR="00D84F13">
        <w:t xml:space="preserve"> </w:t>
      </w:r>
      <w:r w:rsidRPr="00180656" w:rsidR="00273377">
        <w:t xml:space="preserve">port health </w:t>
      </w:r>
      <w:r w:rsidRPr="00180656" w:rsidR="00291509">
        <w:t>authorities</w:t>
      </w:r>
      <w:r w:rsidRPr="00180656" w:rsidR="00273377">
        <w:t xml:space="preserve"> as well. There is </w:t>
      </w:r>
      <w:r w:rsidR="00397898">
        <w:t xml:space="preserve">a </w:t>
      </w:r>
      <w:r w:rsidRPr="00180656" w:rsidR="00273377">
        <w:t>lot of information</w:t>
      </w:r>
      <w:r w:rsidRPr="00180656">
        <w:t xml:space="preserve">. </w:t>
      </w:r>
      <w:r w:rsidRPr="00180656">
        <w:t>Certainly</w:t>
      </w:r>
      <w:r w:rsidRPr="00180656">
        <w:t xml:space="preserve"> t</w:t>
      </w:r>
      <w:r w:rsidRPr="00180656" w:rsidR="00273377">
        <w:t xml:space="preserve">he LGA, </w:t>
      </w:r>
      <w:r w:rsidRPr="00180656" w:rsidR="002A3AF8">
        <w:t xml:space="preserve">with our organisations </w:t>
      </w:r>
      <w:r w:rsidRPr="00180656" w:rsidR="00273377">
        <w:t>in other nations</w:t>
      </w:r>
      <w:r w:rsidRPr="00180656" w:rsidR="00D84F13">
        <w:t>,</w:t>
      </w:r>
      <w:r w:rsidRPr="00180656">
        <w:t xml:space="preserve"> </w:t>
      </w:r>
      <w:r w:rsidRPr="00180656" w:rsidR="00273377">
        <w:t>ha</w:t>
      </w:r>
      <w:r w:rsidR="00397898">
        <w:t>s</w:t>
      </w:r>
      <w:r w:rsidRPr="00180656" w:rsidR="00273377">
        <w:t xml:space="preserve"> met regularly with MHCLG and other Ministers from other</w:t>
      </w:r>
      <w:r w:rsidRPr="00180656" w:rsidR="00D84F13">
        <w:t xml:space="preserve"> D</w:t>
      </w:r>
      <w:r w:rsidRPr="00180656" w:rsidR="00273377">
        <w:t xml:space="preserve">epartments on a </w:t>
      </w:r>
      <w:r w:rsidRPr="00180656" w:rsidR="002A3AF8">
        <w:t>variety of subjects</w:t>
      </w:r>
      <w:r w:rsidRPr="00180656" w:rsidR="00273377">
        <w:t xml:space="preserve">, not just this. </w:t>
      </w:r>
      <w:r w:rsidRPr="00180656" w:rsidR="002A3AF8">
        <w:t>That has worked very well.</w:t>
      </w:r>
      <w:r w:rsidRPr="00180656">
        <w:t xml:space="preserve"> Information is out </w:t>
      </w:r>
      <w:r w:rsidRPr="00180656">
        <w:t>there</w:t>
      </w:r>
      <w:r w:rsidRPr="00180656">
        <w:t xml:space="preserve"> and we have shared that as local authorities.</w:t>
      </w:r>
    </w:p>
    <w:p w:rsidR="002A3AF8" w:rsidRPr="00180656" w:rsidP="002A3AF8">
      <w:pPr>
        <w:pStyle w:val="Answer"/>
      </w:pPr>
      <w:r w:rsidRPr="00180656">
        <w:t xml:space="preserve">Ports have been preparing for </w:t>
      </w:r>
      <w:r w:rsidRPr="00180656" w:rsidR="003E0656">
        <w:t>t</w:t>
      </w:r>
      <w:r w:rsidRPr="00180656">
        <w:t>his.</w:t>
      </w:r>
      <w:r w:rsidRPr="00180656" w:rsidR="003E0656">
        <w:t xml:space="preserve"> I can speak from experience of going to Harwich, one of my own ports in Essex; they have spent a lot of time preparing for this, but </w:t>
      </w:r>
      <w:r w:rsidRPr="00180656" w:rsidR="00D84F13">
        <w:t xml:space="preserve">we </w:t>
      </w:r>
      <w:r w:rsidRPr="00180656" w:rsidR="003E0656">
        <w:t>are in a situation of resourcing. When we started this conversation</w:t>
      </w:r>
      <w:r w:rsidRPr="00180656" w:rsidR="00D84F13">
        <w:t>,</w:t>
      </w:r>
      <w:r w:rsidRPr="00180656" w:rsidR="003E0656">
        <w:t xml:space="preserve"> nobody was expecting </w:t>
      </w:r>
      <w:r w:rsidR="00397898">
        <w:t>c</w:t>
      </w:r>
      <w:r w:rsidRPr="00180656" w:rsidR="003E0656">
        <w:t>ovid</w:t>
      </w:r>
      <w:r w:rsidRPr="00180656" w:rsidR="00D84F13">
        <w:t>. As it is in</w:t>
      </w:r>
      <w:r w:rsidRPr="00180656" w:rsidR="003E0656">
        <w:t xml:space="preserve"> many cases</w:t>
      </w:r>
      <w:r w:rsidRPr="00180656" w:rsidR="00D84F13">
        <w:t xml:space="preserve">, </w:t>
      </w:r>
      <w:r w:rsidRPr="00180656" w:rsidR="003E0656">
        <w:t>local government was at the forefront of making sure every resident in the country got the support they needed. That continues</w:t>
      </w:r>
      <w:r w:rsidR="00397898">
        <w:t>, and of course w</w:t>
      </w:r>
      <w:r w:rsidRPr="00180656" w:rsidR="003E0656">
        <w:t>e are in a position</w:t>
      </w:r>
      <w:r w:rsidRPr="00180656">
        <w:t xml:space="preserve"> where that will continue for some time</w:t>
      </w:r>
      <w:r w:rsidRPr="00180656" w:rsidR="003E0656">
        <w:t xml:space="preserve"> while we have this going on. I </w:t>
      </w:r>
      <w:r w:rsidRPr="00180656">
        <w:t xml:space="preserve">keep </w:t>
      </w:r>
      <w:r w:rsidRPr="00180656" w:rsidR="003E0656">
        <w:t>saying to colleagues</w:t>
      </w:r>
      <w:r w:rsidR="00397898">
        <w:t xml:space="preserve"> that i</w:t>
      </w:r>
      <w:r w:rsidRPr="00180656">
        <w:t>n normal times</w:t>
      </w:r>
      <w:r w:rsidRPr="00180656" w:rsidR="003E0656">
        <w:t xml:space="preserve"> this would have been the number one subject </w:t>
      </w:r>
      <w:r w:rsidRPr="00180656" w:rsidR="003E0656">
        <w:t>at the moment</w:t>
      </w:r>
      <w:r w:rsidR="00397898">
        <w:t>, but s</w:t>
      </w:r>
      <w:r w:rsidRPr="00180656" w:rsidR="003E0656">
        <w:t>uddenly it is not because we are dealing with a pandemic</w:t>
      </w:r>
      <w:r w:rsidRPr="00180656">
        <w:t>.</w:t>
      </w:r>
    </w:p>
    <w:p w:rsidR="002A3AF8" w:rsidRPr="00180656" w:rsidP="002A3AF8">
      <w:pPr>
        <w:pStyle w:val="Question"/>
      </w:pPr>
      <w:sdt>
        <w:sdtPr>
          <w:alias w:val="Member"/>
          <w:tag w:val="&lt;Member mnisId='411' dodsId='25297'&gt;"/>
          <w:id w:val="-780182170"/>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w:t>
      </w:r>
      <w:r w:rsidRPr="00180656" w:rsidR="003E0656">
        <w:t>Kevin, you are a politician</w:t>
      </w:r>
      <w:r w:rsidRPr="00180656" w:rsidR="00D84F13">
        <w:t>, as we are</w:t>
      </w:r>
      <w:r w:rsidRPr="00180656" w:rsidR="003E0656">
        <w:t xml:space="preserve">. </w:t>
      </w:r>
      <w:r w:rsidRPr="00180656">
        <w:t>Who is going to carry the can?</w:t>
      </w:r>
      <w:r w:rsidRPr="00180656" w:rsidR="003E0656">
        <w:t xml:space="preserve"> If it a disaster and a perfect storm on 1 January</w:t>
      </w:r>
      <w:r w:rsidR="00397898">
        <w:t>—</w:t>
      </w:r>
      <w:r w:rsidRPr="00180656" w:rsidR="003E0656">
        <w:t>if we do go to hell in a handcart</w:t>
      </w:r>
      <w:r w:rsidR="00397898">
        <w:t>—</w:t>
      </w:r>
      <w:r w:rsidRPr="00180656" w:rsidR="003E0656">
        <w:t>whose fault is it? Is it Michael Gove? Is it Boris Johnson? Who will our constituents blame?</w:t>
      </w:r>
    </w:p>
    <w:p w:rsidR="00D84F13" w:rsidRPr="00180656" w:rsidP="002A3AF8">
      <w:pPr>
        <w:pStyle w:val="Answer"/>
      </w:pPr>
      <w:sdt>
        <w:sdtPr>
          <w:alias w:val="Witness"/>
          <w:id w:val="505103200"/>
          <w:placeholder>
            <w:docPart w:val="DefaultPlaceholder_1082065158"/>
          </w:placeholder>
          <w:richText/>
        </w:sdtPr>
        <w:sdtContent>
          <w:r w:rsidRPr="00180656" w:rsidR="008F0E16">
            <w:rPr>
              <w:b/>
              <w:i/>
            </w:rPr>
            <w:t>Cllr Bentley:</w:t>
          </w:r>
          <w:r w:rsidRPr="00180656" w:rsidR="002A3AF8">
            <w:rPr>
              <w:b/>
            </w:rPr>
            <w:t xml:space="preserve"> </w:t>
          </w:r>
        </w:sdtContent>
      </w:sdt>
      <w:r w:rsidRPr="00180656" w:rsidR="002A3AF8">
        <w:t xml:space="preserve">I do not believe in blame or carrying the can. </w:t>
      </w:r>
      <w:r w:rsidRPr="00180656" w:rsidR="003E0656">
        <w:t>I believe in working very closely in partnership, and that is what l</w:t>
      </w:r>
      <w:r w:rsidRPr="00180656" w:rsidR="002A3AF8">
        <w:t>ocal government does extremely well across parties</w:t>
      </w:r>
      <w:r w:rsidRPr="00180656" w:rsidR="003E0656">
        <w:t>, I have to say</w:t>
      </w:r>
      <w:r w:rsidR="00397898">
        <w:t>, and i</w:t>
      </w:r>
      <w:r w:rsidRPr="00180656" w:rsidR="003E0656">
        <w:t xml:space="preserve">n this </w:t>
      </w:r>
      <w:r w:rsidRPr="00180656" w:rsidR="003E0656">
        <w:t>particular case</w:t>
      </w:r>
      <w:r w:rsidR="00397898">
        <w:t xml:space="preserve"> we have </w:t>
      </w:r>
      <w:r w:rsidRPr="00180656" w:rsidR="003E0656">
        <w:t>done</w:t>
      </w:r>
      <w:r w:rsidRPr="00180656">
        <w:t xml:space="preserve">. </w:t>
      </w:r>
      <w:r w:rsidR="00397898">
        <w:t>I do not think i</w:t>
      </w:r>
      <w:r w:rsidRPr="00180656">
        <w:t>t</w:t>
      </w:r>
      <w:r w:rsidRPr="00180656" w:rsidR="003E0656">
        <w:t xml:space="preserve"> will be </w:t>
      </w:r>
      <w:r w:rsidRPr="00180656">
        <w:t xml:space="preserve">about </w:t>
      </w:r>
      <w:r w:rsidRPr="00180656" w:rsidR="003E0656">
        <w:t>carrying the can</w:t>
      </w:r>
      <w:r w:rsidR="00397898">
        <w:t>; I think w</w:t>
      </w:r>
      <w:r w:rsidRPr="00180656" w:rsidR="002A3AF8">
        <w:t>e wi</w:t>
      </w:r>
      <w:r w:rsidRPr="00180656" w:rsidR="00291509">
        <w:t>l</w:t>
      </w:r>
      <w:r w:rsidRPr="00180656" w:rsidR="002A3AF8">
        <w:t>l be working very strongly</w:t>
      </w:r>
      <w:r w:rsidR="00397898">
        <w:t>—</w:t>
      </w:r>
      <w:r w:rsidRPr="00180656" w:rsidR="00670443">
        <w:t>w</w:t>
      </w:r>
      <w:r w:rsidRPr="00180656" w:rsidR="003E0656">
        <w:t xml:space="preserve">e have been and will continue </w:t>
      </w:r>
      <w:r w:rsidRPr="00180656">
        <w:t>to do so</w:t>
      </w:r>
      <w:r w:rsidR="00397898">
        <w:t>—</w:t>
      </w:r>
      <w:r w:rsidRPr="00180656" w:rsidR="003E0656">
        <w:t xml:space="preserve">with our partners, through the </w:t>
      </w:r>
      <w:r w:rsidRPr="00180656">
        <w:t>l</w:t>
      </w:r>
      <w:r w:rsidRPr="00180656" w:rsidR="003E0656">
        <w:t xml:space="preserve">ocal </w:t>
      </w:r>
      <w:r w:rsidRPr="00180656">
        <w:t>r</w:t>
      </w:r>
      <w:r w:rsidRPr="00180656" w:rsidR="003E0656">
        <w:t xml:space="preserve">esilience </w:t>
      </w:r>
      <w:r w:rsidRPr="00180656">
        <w:t>f</w:t>
      </w:r>
      <w:r w:rsidRPr="00180656" w:rsidR="003E0656">
        <w:t xml:space="preserve">orums </w:t>
      </w:r>
      <w:r w:rsidRPr="00180656">
        <w:t xml:space="preserve">as well, </w:t>
      </w:r>
      <w:r w:rsidRPr="00180656" w:rsidR="003E0656">
        <w:t>where a lot of organisations come together</w:t>
      </w:r>
      <w:r w:rsidRPr="00180656" w:rsidR="00670443">
        <w:t xml:space="preserve">, </w:t>
      </w:r>
      <w:r w:rsidRPr="00180656" w:rsidR="003E0656">
        <w:t>including police and others</w:t>
      </w:r>
      <w:r w:rsidRPr="00180656" w:rsidR="00670443">
        <w:t xml:space="preserve">, </w:t>
      </w:r>
      <w:r w:rsidRPr="00180656" w:rsidR="003E0656">
        <w:t xml:space="preserve">to </w:t>
      </w:r>
      <w:r w:rsidRPr="00180656" w:rsidR="002A3AF8">
        <w:t>make sure we have the right infrastructure</w:t>
      </w:r>
      <w:r w:rsidRPr="00180656" w:rsidR="003E0656">
        <w:t xml:space="preserve">. </w:t>
      </w:r>
    </w:p>
    <w:p w:rsidR="002A3AF8" w:rsidRPr="00180656" w:rsidP="002A3AF8">
      <w:pPr>
        <w:pStyle w:val="Answer"/>
      </w:pPr>
      <w:r w:rsidRPr="00180656">
        <w:t>Could it be improved? Yes. Could we have</w:t>
      </w:r>
      <w:r w:rsidRPr="00180656" w:rsidR="003E0656">
        <w:t xml:space="preserve"> more resourcing? Yes. </w:t>
      </w:r>
      <w:r w:rsidRPr="00180656" w:rsidR="00D84F13">
        <w:t>Of course</w:t>
      </w:r>
      <w:r w:rsidRPr="00180656" w:rsidR="00D84F13">
        <w:t xml:space="preserve"> those are the answers, but w</w:t>
      </w:r>
      <w:r w:rsidRPr="00180656" w:rsidR="003E0656">
        <w:t>e have to make sure that this gets right from day one</w:t>
      </w:r>
      <w:r w:rsidR="00397898">
        <w:t>. T</w:t>
      </w:r>
      <w:r w:rsidRPr="00180656" w:rsidR="003E0656">
        <w:t xml:space="preserve">he </w:t>
      </w:r>
      <w:r w:rsidRPr="00180656">
        <w:t>reason that is important</w:t>
      </w:r>
      <w:r w:rsidRPr="00180656" w:rsidR="003E0656">
        <w:t xml:space="preserve"> is </w:t>
      </w:r>
      <w:r w:rsidRPr="00180656">
        <w:t>because this whole</w:t>
      </w:r>
      <w:r w:rsidRPr="00180656" w:rsidR="003E0656">
        <w:t xml:space="preserve"> thing </w:t>
      </w:r>
      <w:r w:rsidRPr="00180656">
        <w:t>is predicated</w:t>
      </w:r>
      <w:r w:rsidRPr="00180656" w:rsidR="003E0656">
        <w:t xml:space="preserve"> on real people, real lives and real jobs. That is why we </w:t>
      </w:r>
      <w:r w:rsidRPr="00180656" w:rsidR="003E0656">
        <w:t>have to</w:t>
      </w:r>
      <w:r w:rsidRPr="00180656" w:rsidR="003E0656">
        <w:t xml:space="preserve"> get it right. </w:t>
      </w:r>
      <w:r w:rsidRPr="00180656">
        <w:t>I do not want to point fingers</w:t>
      </w:r>
      <w:r w:rsidRPr="00180656" w:rsidR="003E0656">
        <w:t xml:space="preserve"> or say there will be anyone carrying the can</w:t>
      </w:r>
      <w:r w:rsidRPr="00180656">
        <w:t>.</w:t>
      </w:r>
      <w:r w:rsidRPr="00180656" w:rsidR="003E0656">
        <w:t xml:space="preserve"> I want to get it right. Local government </w:t>
      </w:r>
      <w:r w:rsidRPr="00180656" w:rsidR="00670443">
        <w:t>w</w:t>
      </w:r>
      <w:r w:rsidRPr="00180656" w:rsidR="003E0656">
        <w:t>ill be at the forefront of making sure it is right.</w:t>
      </w:r>
    </w:p>
    <w:p w:rsidR="002A3AF8" w:rsidRPr="00180656" w:rsidP="002A3AF8">
      <w:pPr>
        <w:pStyle w:val="Question"/>
      </w:pPr>
      <w:sdt>
        <w:sdtPr>
          <w:alias w:val="Member"/>
          <w:tag w:val="&lt;Member mnisId='411' dodsId='25297'&gt;"/>
          <w:id w:val="1212157131"/>
          <w:placeholder>
            <w:docPart w:val="DefaultPlaceholder_1082065158"/>
          </w:placeholder>
          <w:richText/>
        </w:sdtPr>
        <w:sdtContent>
          <w:r w:rsidRPr="00180656" w:rsidR="008F0E16">
            <w:rPr>
              <w:b/>
            </w:rPr>
            <w:t xml:space="preserve">Mr </w:t>
          </w:r>
          <w:r w:rsidRPr="00180656" w:rsidR="008F0E16">
            <w:rPr>
              <w:b/>
            </w:rPr>
            <w:t>Sheerman</w:t>
          </w:r>
          <w:r w:rsidRPr="00180656" w:rsidR="008F0E16">
            <w:rPr>
              <w:b/>
            </w:rPr>
            <w:t>:</w:t>
          </w:r>
        </w:sdtContent>
      </w:sdt>
      <w:r w:rsidRPr="00180656">
        <w:t xml:space="preserve"> </w:t>
      </w:r>
      <w:r w:rsidRPr="00180656" w:rsidR="009E0787">
        <w:t>Elizabeth, i</w:t>
      </w:r>
      <w:r w:rsidRPr="00180656">
        <w:t>s it going to be okay on 1 January?</w:t>
      </w:r>
    </w:p>
    <w:p w:rsidR="002A3AF8" w:rsidRPr="00180656" w:rsidP="009E0787">
      <w:pPr>
        <w:pStyle w:val="Answer"/>
      </w:pPr>
      <w:sdt>
        <w:sdtPr>
          <w:alias w:val="Witness"/>
          <w:id w:val="-726915014"/>
          <w:placeholder>
            <w:docPart w:val="DefaultPlaceholder_1082065158"/>
          </w:placeholder>
          <w:richText/>
        </w:sdtPr>
        <w:sdtContent>
          <w:r w:rsidRPr="00180656" w:rsidR="008F0E16">
            <w:rPr>
              <w:b/>
              <w:i/>
            </w:rPr>
            <w:t>Elizabeth de Jong:</w:t>
          </w:r>
          <w:r w:rsidRPr="00180656">
            <w:rPr>
              <w:b/>
            </w:rPr>
            <w:t xml:space="preserve"> </w:t>
          </w:r>
        </w:sdtContent>
      </w:sdt>
      <w:r w:rsidRPr="00180656">
        <w:t>We have contin</w:t>
      </w:r>
      <w:r w:rsidRPr="00180656" w:rsidR="009E0787">
        <w:t>gency arran</w:t>
      </w:r>
      <w:r w:rsidRPr="00180656">
        <w:t>gem</w:t>
      </w:r>
      <w:r w:rsidRPr="00180656" w:rsidR="009E0787">
        <w:t>en</w:t>
      </w:r>
      <w:r w:rsidRPr="00180656">
        <w:t>ts in place for good reason.</w:t>
      </w:r>
      <w:r w:rsidRPr="00180656" w:rsidR="009E0787">
        <w:t xml:space="preserve"> </w:t>
      </w:r>
      <w:r w:rsidRPr="00180656">
        <w:t xml:space="preserve">It is unrealistic to expect </w:t>
      </w:r>
      <w:r w:rsidRPr="00180656" w:rsidR="009E0787">
        <w:t xml:space="preserve">that </w:t>
      </w:r>
      <w:r w:rsidR="00397898">
        <w:t xml:space="preserve">that </w:t>
      </w:r>
      <w:r w:rsidRPr="00180656" w:rsidR="009E0787">
        <w:t xml:space="preserve">whole </w:t>
      </w:r>
      <w:r w:rsidRPr="00180656">
        <w:t xml:space="preserve">chain of complex paperwork and the </w:t>
      </w:r>
      <w:r w:rsidRPr="00180656" w:rsidR="009E0787">
        <w:t xml:space="preserve">systems required to produce </w:t>
      </w:r>
      <w:r w:rsidR="00397898">
        <w:t>it</w:t>
      </w:r>
      <w:r w:rsidRPr="00180656" w:rsidR="009E0787">
        <w:t xml:space="preserve"> will be working seamlessly on 1 January.</w:t>
      </w:r>
    </w:p>
    <w:p w:rsidR="002A3AF8" w:rsidRPr="00180656" w:rsidP="002A3AF8">
      <w:pPr>
        <w:pStyle w:val="Question"/>
      </w:pPr>
      <w:sdt>
        <w:sdtPr>
          <w:alias w:val="Member"/>
          <w:tag w:val="&lt;Member mnisId='4743' dodsId=''&gt;"/>
          <w:id w:val="-840850872"/>
          <w:placeholder>
            <w:docPart w:val="DefaultPlaceholder_1082065158"/>
          </w:placeholder>
          <w:richText/>
        </w:sdtPr>
        <w:sdtContent>
          <w:r w:rsidRPr="00180656" w:rsidR="00D84F13">
            <w:rPr>
              <w:b/>
            </w:rPr>
            <w:t>Dr Whitford:</w:t>
          </w:r>
        </w:sdtContent>
      </w:sdt>
      <w:r w:rsidRPr="00180656">
        <w:t xml:space="preserve"> </w:t>
      </w:r>
      <w:r w:rsidRPr="00180656" w:rsidR="009E0787">
        <w:t>I</w:t>
      </w:r>
      <w:r w:rsidRPr="00180656" w:rsidR="00D84F13">
        <w:t xml:space="preserve"> represent</w:t>
      </w:r>
      <w:r w:rsidRPr="00180656" w:rsidR="009E0787">
        <w:t xml:space="preserve"> a fishing constituency. We send 85% of our langoustine catch to Europe. The Government have said they will prioritise </w:t>
      </w:r>
      <w:r w:rsidRPr="00180656" w:rsidR="00F26AE1">
        <w:t>time</w:t>
      </w:r>
      <w:r w:rsidRPr="00180656" w:rsidR="009E0787">
        <w:t xml:space="preserve">-sensitive catch like live seafood or day-old chicks. Has this been planned with </w:t>
      </w:r>
      <w:r w:rsidRPr="00180656" w:rsidR="00F26AE1">
        <w:t>traders</w:t>
      </w:r>
      <w:r w:rsidRPr="00180656" w:rsidR="009E0787">
        <w:t xml:space="preserve">? Do hauliers know, and does that mean that these lorries will be sent to other ports? Otherwise, if they </w:t>
      </w:r>
      <w:r w:rsidRPr="00180656">
        <w:t xml:space="preserve">are at the </w:t>
      </w:r>
      <w:r w:rsidRPr="00180656" w:rsidR="009E0787">
        <w:t xml:space="preserve">back of a </w:t>
      </w:r>
      <w:r w:rsidRPr="00180656">
        <w:t xml:space="preserve">queue of thousands </w:t>
      </w:r>
      <w:r w:rsidRPr="00180656" w:rsidR="009E0787">
        <w:t xml:space="preserve">of lorries </w:t>
      </w:r>
      <w:r w:rsidRPr="00180656">
        <w:t>at Dover</w:t>
      </w:r>
      <w:r w:rsidRPr="00180656" w:rsidR="009E0787">
        <w:t>, having a special sticker in their window is not going to help them.</w:t>
      </w:r>
    </w:p>
    <w:p w:rsidR="00842736" w:rsidRPr="00180656" w:rsidP="002A3AF8">
      <w:pPr>
        <w:pStyle w:val="Answer"/>
      </w:pPr>
      <w:sdt>
        <w:sdtPr>
          <w:alias w:val="Witness"/>
          <w:id w:val="-594628352"/>
          <w:placeholder>
            <w:docPart w:val="DefaultPlaceholder_1082065158"/>
          </w:placeholder>
          <w:richText/>
        </w:sdtPr>
        <w:sdtContent>
          <w:r w:rsidRPr="00180656" w:rsidR="008F0E16">
            <w:rPr>
              <w:b/>
              <w:i/>
            </w:rPr>
            <w:t>Elizabeth de Jong:</w:t>
          </w:r>
          <w:r w:rsidRPr="00180656" w:rsidR="002A3AF8">
            <w:rPr>
              <w:b/>
            </w:rPr>
            <w:t xml:space="preserve"> </w:t>
          </w:r>
        </w:sdtContent>
      </w:sdt>
      <w:r w:rsidRPr="00180656" w:rsidR="008668B7">
        <w:t xml:space="preserve">My </w:t>
      </w:r>
      <w:r w:rsidRPr="00180656" w:rsidR="002A3AF8">
        <w:t xml:space="preserve">team have been involved with these. </w:t>
      </w:r>
      <w:r w:rsidRPr="00180656" w:rsidR="008668B7">
        <w:t xml:space="preserve">It is called </w:t>
      </w:r>
      <w:r w:rsidR="00397898">
        <w:t>“</w:t>
      </w:r>
      <w:r w:rsidRPr="00180656" w:rsidR="008668B7">
        <w:t>f</w:t>
      </w:r>
      <w:r w:rsidRPr="00180656" w:rsidR="002A3AF8">
        <w:t xml:space="preserve">ish and </w:t>
      </w:r>
      <w:r w:rsidRPr="00180656" w:rsidR="008668B7">
        <w:t>chicks</w:t>
      </w:r>
      <w:r w:rsidR="00397898">
        <w:t>”</w:t>
      </w:r>
      <w:r w:rsidRPr="00180656" w:rsidR="008668B7">
        <w:t>,</w:t>
      </w:r>
      <w:r w:rsidRPr="00180656" w:rsidR="00D84F13">
        <w:t xml:space="preserve"> so</w:t>
      </w:r>
      <w:r w:rsidRPr="00180656" w:rsidR="008668B7">
        <w:t xml:space="preserve"> live and fresh fish and day-old chicks will have potential </w:t>
      </w:r>
      <w:r w:rsidRPr="00180656" w:rsidR="00F26AE1">
        <w:t>prioritisation</w:t>
      </w:r>
      <w:r w:rsidRPr="00180656" w:rsidR="008668B7">
        <w:t xml:space="preserve">. </w:t>
      </w:r>
      <w:r w:rsidRPr="00180656">
        <w:t>It is for D</w:t>
      </w:r>
      <w:r w:rsidR="00397898">
        <w:t>EFRA</w:t>
      </w:r>
      <w:r w:rsidRPr="00180656">
        <w:t xml:space="preserve"> to activate</w:t>
      </w:r>
      <w:r w:rsidRPr="00180656" w:rsidR="00312F0B">
        <w:t xml:space="preserve"> whe</w:t>
      </w:r>
      <w:r w:rsidRPr="00180656" w:rsidR="008668B7">
        <w:t>n the</w:t>
      </w:r>
      <w:r w:rsidRPr="00180656" w:rsidR="00312F0B">
        <w:t>y</w:t>
      </w:r>
      <w:r w:rsidRPr="00180656" w:rsidR="008668B7">
        <w:t xml:space="preserve"> believe that is required, presumably </w:t>
      </w:r>
      <w:r w:rsidRPr="00180656" w:rsidR="008668B7">
        <w:t>on the basis of</w:t>
      </w:r>
      <w:r w:rsidRPr="00180656" w:rsidR="008668B7">
        <w:t xml:space="preserve"> the </w:t>
      </w:r>
      <w:r w:rsidRPr="00180656" w:rsidR="00F26AE1">
        <w:t>queuing</w:t>
      </w:r>
      <w:r w:rsidRPr="00180656" w:rsidR="008668B7">
        <w:t xml:space="preserve"> situation around Dover</w:t>
      </w:r>
      <w:r w:rsidRPr="00180656">
        <w:t>;</w:t>
      </w:r>
      <w:r w:rsidRPr="00180656" w:rsidR="008668B7">
        <w:t xml:space="preserve"> </w:t>
      </w:r>
      <w:r w:rsidRPr="00180656">
        <w:t>i</w:t>
      </w:r>
      <w:r w:rsidRPr="00180656" w:rsidR="008668B7">
        <w:t xml:space="preserve">t is focused around Dover. As you have said, HGVs pick up a prioritisation permit and stickers at Ebbsfleet. They are then able to use the M20 contraflow and </w:t>
      </w:r>
      <w:r w:rsidRPr="00180656">
        <w:t xml:space="preserve">are </w:t>
      </w:r>
      <w:r w:rsidRPr="00180656" w:rsidR="008668B7">
        <w:t>exempt from enforcement actions</w:t>
      </w:r>
      <w:r w:rsidRPr="00180656">
        <w:t>,</w:t>
      </w:r>
      <w:r w:rsidRPr="00180656" w:rsidR="008668B7">
        <w:t xml:space="preserve"> which would be against other HGVs using that contraflow to get to the port as well. </w:t>
      </w:r>
    </w:p>
    <w:p w:rsidR="002A3AF8" w:rsidRPr="00180656" w:rsidP="002A3AF8">
      <w:pPr>
        <w:pStyle w:val="Answer"/>
      </w:pPr>
      <w:r w:rsidRPr="00180656">
        <w:t>On top of that, there is some additional capacity for priority freight</w:t>
      </w:r>
      <w:r w:rsidRPr="00180656" w:rsidR="00842736">
        <w:t xml:space="preserve"> that</w:t>
      </w:r>
      <w:r w:rsidRPr="00180656">
        <w:t xml:space="preserve"> </w:t>
      </w:r>
      <w:r w:rsidRPr="00180656">
        <w:t>has been secured</w:t>
      </w:r>
      <w:r w:rsidRPr="00180656">
        <w:t xml:space="preserve"> at ports outside of Kent</w:t>
      </w:r>
      <w:r w:rsidRPr="00180656">
        <w:t>.</w:t>
      </w:r>
      <w:r w:rsidRPr="00180656">
        <w:t xml:space="preserve"> That is open for booking </w:t>
      </w:r>
      <w:r w:rsidRPr="00180656">
        <w:t>at the moment</w:t>
      </w:r>
      <w:r w:rsidRPr="00180656">
        <w:t xml:space="preserve">. As far as I am aware, priorities for that are around pharmaceuticals. </w:t>
      </w:r>
      <w:r w:rsidRPr="00180656">
        <w:t xml:space="preserve">The capacity for that extra freight </w:t>
      </w:r>
      <w:r w:rsidRPr="00180656">
        <w:t xml:space="preserve">on the extra ferries </w:t>
      </w:r>
      <w:r w:rsidRPr="00180656">
        <w:t>is around 3,000 HGVs per week.</w:t>
      </w:r>
      <w:r w:rsidRPr="00180656">
        <w:t xml:space="preserve"> There are nine routes and eight ports around the </w:t>
      </w:r>
      <w:r w:rsidRPr="00180656" w:rsidR="00F26AE1">
        <w:t>country</w:t>
      </w:r>
      <w:r w:rsidRPr="00180656">
        <w:t xml:space="preserve"> where additional ferry capacity has been bought for prioritisation of certain commodities.</w:t>
      </w:r>
    </w:p>
    <w:p w:rsidR="002A3AF8" w:rsidRPr="00180656" w:rsidP="002A3AF8">
      <w:pPr>
        <w:pStyle w:val="Question"/>
      </w:pPr>
      <w:sdt>
        <w:sdtPr>
          <w:alias w:val="Member"/>
          <w:tag w:val="&lt;Member mnisId='4385' dodsId='137582'&gt;"/>
          <w:id w:val="-1970280707"/>
          <w:placeholder>
            <w:docPart w:val="DefaultPlaceholder_1082065158"/>
          </w:placeholder>
          <w:richText/>
        </w:sdtPr>
        <w:sdtContent>
          <w:r w:rsidRPr="00180656" w:rsidR="00D84F13">
            <w:rPr>
              <w:b/>
            </w:rPr>
            <w:t>Dr Whitford:</w:t>
          </w:r>
        </w:sdtContent>
      </w:sdt>
      <w:r w:rsidRPr="00180656">
        <w:t xml:space="preserve"> </w:t>
      </w:r>
      <w:r w:rsidRPr="00180656" w:rsidR="00842736">
        <w:t>I</w:t>
      </w:r>
      <w:r w:rsidRPr="00180656">
        <w:t>t is still based on Dover</w:t>
      </w:r>
      <w:r w:rsidRPr="00180656" w:rsidR="00842736">
        <w:t>-</w:t>
      </w:r>
      <w:r w:rsidRPr="00180656">
        <w:t xml:space="preserve">Calais rather than </w:t>
      </w:r>
      <w:r w:rsidRPr="00180656" w:rsidR="00690456">
        <w:t xml:space="preserve">getting </w:t>
      </w:r>
      <w:r w:rsidRPr="00180656">
        <w:t xml:space="preserve">these time-sensitive cargoes to </w:t>
      </w:r>
      <w:r w:rsidRPr="00180656" w:rsidR="00690456">
        <w:t xml:space="preserve">use </w:t>
      </w:r>
      <w:r w:rsidRPr="00180656">
        <w:t xml:space="preserve">different routes. </w:t>
      </w:r>
      <w:r w:rsidRPr="00180656" w:rsidR="00690456">
        <w:t>Do you think that will work with the contraflow</w:t>
      </w:r>
      <w:r w:rsidRPr="00180656" w:rsidR="00842736">
        <w:t>,</w:t>
      </w:r>
      <w:r w:rsidRPr="00180656" w:rsidR="00690456">
        <w:t xml:space="preserve"> or are you worried that you arrive, y</w:t>
      </w:r>
      <w:r w:rsidRPr="00180656">
        <w:t>ou are in a</w:t>
      </w:r>
      <w:r w:rsidRPr="00180656" w:rsidR="00690456">
        <w:t xml:space="preserve"> </w:t>
      </w:r>
      <w:r w:rsidRPr="00180656">
        <w:t>10</w:t>
      </w:r>
      <w:r w:rsidRPr="00180656" w:rsidR="00842736">
        <w:t>-</w:t>
      </w:r>
      <w:r w:rsidRPr="00180656">
        <w:t>mile queue and you are stuck</w:t>
      </w:r>
      <w:r w:rsidRPr="00180656" w:rsidR="00690456">
        <w:t>? Are you confident about that working?</w:t>
      </w:r>
    </w:p>
    <w:p w:rsidR="002A3AF8" w:rsidRPr="00180656" w:rsidP="002A3AF8">
      <w:pPr>
        <w:pStyle w:val="Answer"/>
      </w:pPr>
      <w:sdt>
        <w:sdtPr>
          <w:alias w:val="Witness"/>
          <w:id w:val="-1586220791"/>
          <w:placeholder>
            <w:docPart w:val="DefaultPlaceholder_1082065158"/>
          </w:placeholder>
          <w:richText/>
        </w:sdtPr>
        <w:sdtContent>
          <w:r w:rsidRPr="00180656" w:rsidR="008F0E16">
            <w:rPr>
              <w:b/>
              <w:i/>
            </w:rPr>
            <w:t>Elizabeth de Jong:</w:t>
          </w:r>
          <w:r w:rsidRPr="00180656">
            <w:rPr>
              <w:b/>
            </w:rPr>
            <w:t xml:space="preserve"> </w:t>
          </w:r>
        </w:sdtContent>
      </w:sdt>
      <w:r w:rsidRPr="00180656">
        <w:t>I am more confident about this aspect</w:t>
      </w:r>
      <w:r w:rsidRPr="00180656" w:rsidR="00312F0B">
        <w:t xml:space="preserve">. </w:t>
      </w:r>
      <w:r w:rsidRPr="00180656">
        <w:t xml:space="preserve">I have more concerns about the </w:t>
      </w:r>
      <w:r w:rsidRPr="00180656" w:rsidR="003E0656">
        <w:t>arrangements</w:t>
      </w:r>
      <w:r w:rsidRPr="00180656">
        <w:t xml:space="preserve"> in Kent than this. </w:t>
      </w:r>
      <w:r w:rsidRPr="00180656" w:rsidR="00312F0B">
        <w:t>This has been thought through to a degree—obviously t</w:t>
      </w:r>
      <w:r w:rsidRPr="00180656">
        <w:t>here will be issues if the amo</w:t>
      </w:r>
      <w:r w:rsidRPr="00180656" w:rsidR="00312F0B">
        <w:t xml:space="preserve">unt of congestion is so severe—through Operation Brock and Operation Stack. </w:t>
      </w:r>
      <w:r w:rsidRPr="00180656">
        <w:t>I have concerns about driver welfare</w:t>
      </w:r>
      <w:r w:rsidRPr="00180656" w:rsidR="00312F0B">
        <w:t xml:space="preserve"> during that. I have other concerns about Kent, but I know that there is a Kent </w:t>
      </w:r>
      <w:r w:rsidRPr="00180656" w:rsidR="00842736">
        <w:t>a</w:t>
      </w:r>
      <w:r w:rsidRPr="00180656" w:rsidR="00312F0B">
        <w:t xml:space="preserve">ction </w:t>
      </w:r>
      <w:r w:rsidRPr="00180656" w:rsidR="00842736">
        <w:t>g</w:t>
      </w:r>
      <w:r w:rsidRPr="00180656" w:rsidR="00312F0B">
        <w:t>roup and t</w:t>
      </w:r>
      <w:r w:rsidRPr="00180656">
        <w:t xml:space="preserve">hey have experience in </w:t>
      </w:r>
      <w:r w:rsidRPr="00180656" w:rsidR="00842736">
        <w:t>running different</w:t>
      </w:r>
      <w:r w:rsidRPr="00180656">
        <w:t xml:space="preserve"> types of contingencies in this area. </w:t>
      </w:r>
      <w:r w:rsidRPr="00180656" w:rsidR="00F86BC7">
        <w:t>At the moment</w:t>
      </w:r>
      <w:r w:rsidRPr="00180656" w:rsidR="00F86BC7">
        <w:t xml:space="preserve"> </w:t>
      </w:r>
      <w:r w:rsidRPr="00180656">
        <w:t>I do n</w:t>
      </w:r>
      <w:r w:rsidRPr="00180656" w:rsidR="00312F0B">
        <w:t>o</w:t>
      </w:r>
      <w:r w:rsidRPr="00180656">
        <w:t xml:space="preserve">t have </w:t>
      </w:r>
      <w:r w:rsidRPr="00180656" w:rsidR="00F86BC7">
        <w:t xml:space="preserve">a </w:t>
      </w:r>
      <w:r w:rsidRPr="00180656">
        <w:t xml:space="preserve">high level </w:t>
      </w:r>
      <w:r w:rsidRPr="00180656" w:rsidR="00F86BC7">
        <w:t xml:space="preserve">of </w:t>
      </w:r>
      <w:r w:rsidRPr="00180656">
        <w:t xml:space="preserve">concerns about the </w:t>
      </w:r>
      <w:r w:rsidRPr="00180656" w:rsidR="00F86BC7">
        <w:t xml:space="preserve">ability of the </w:t>
      </w:r>
      <w:r w:rsidRPr="00180656">
        <w:t>people tasked</w:t>
      </w:r>
      <w:r w:rsidRPr="00180656" w:rsidR="00F86BC7">
        <w:t xml:space="preserve"> with looking at arrangements for traffic in Kent. I have other concerns.</w:t>
      </w:r>
    </w:p>
    <w:p w:rsidR="002A3AF8" w:rsidRPr="00180656" w:rsidP="002A3AF8">
      <w:pPr>
        <w:pStyle w:val="Question"/>
      </w:pPr>
      <w:sdt>
        <w:sdtPr>
          <w:alias w:val="Member"/>
          <w:tag w:val="&lt;Member mnisId='4385' dodsId='137582'&gt;"/>
          <w:id w:val="883991901"/>
          <w:placeholder>
            <w:docPart w:val="DefaultPlaceholder_1082065158"/>
          </w:placeholder>
          <w:richText/>
        </w:sdtPr>
        <w:sdtContent>
          <w:r w:rsidRPr="00180656" w:rsidR="00D84F13">
            <w:rPr>
              <w:b/>
            </w:rPr>
            <w:t>Dr Whitford:</w:t>
          </w:r>
        </w:sdtContent>
      </w:sdt>
      <w:r w:rsidRPr="00180656">
        <w:t xml:space="preserve"> </w:t>
      </w:r>
      <w:r w:rsidR="00397898">
        <w:t>Y</w:t>
      </w:r>
      <w:r w:rsidRPr="00180656">
        <w:t>ou talked a</w:t>
      </w:r>
      <w:r w:rsidRPr="00180656" w:rsidR="00F86BC7">
        <w:t>bout having the right paperwork. F</w:t>
      </w:r>
      <w:r w:rsidRPr="00180656">
        <w:t>or fishermen</w:t>
      </w:r>
      <w:r w:rsidRPr="00180656" w:rsidR="00F86BC7">
        <w:t xml:space="preserve"> who are sending out seafood, shellfish</w:t>
      </w:r>
      <w:r w:rsidR="00397898">
        <w:t xml:space="preserve"> and so on</w:t>
      </w:r>
      <w:r w:rsidRPr="00180656" w:rsidR="00F86BC7">
        <w:t>, t</w:t>
      </w:r>
      <w:r w:rsidRPr="00180656">
        <w:t>hey have sever</w:t>
      </w:r>
      <w:r w:rsidRPr="00180656" w:rsidR="00291509">
        <w:t xml:space="preserve">al </w:t>
      </w:r>
      <w:r w:rsidRPr="00180656">
        <w:t>pieces of paper to h</w:t>
      </w:r>
      <w:r w:rsidRPr="00180656" w:rsidR="00291509">
        <w:t>ave ready</w:t>
      </w:r>
      <w:r w:rsidRPr="00180656" w:rsidR="00842736">
        <w:t>.</w:t>
      </w:r>
      <w:r w:rsidRPr="00180656" w:rsidR="00F86BC7">
        <w:t xml:space="preserve"> </w:t>
      </w:r>
      <w:r w:rsidRPr="00180656" w:rsidR="00842736">
        <w:t>O</w:t>
      </w:r>
      <w:r w:rsidRPr="00180656" w:rsidR="00291509">
        <w:t>ne is from a veteri</w:t>
      </w:r>
      <w:r w:rsidRPr="00180656">
        <w:t xml:space="preserve">nary officer certifying the health of the catch. Are you worried about the provision </w:t>
      </w:r>
      <w:r w:rsidRPr="00180656" w:rsidR="00F86BC7">
        <w:t>of this kind</w:t>
      </w:r>
      <w:r w:rsidRPr="00180656">
        <w:t xml:space="preserve"> of vet? </w:t>
      </w:r>
      <w:r w:rsidRPr="00180656" w:rsidR="00F86BC7">
        <w:t xml:space="preserve">The vast majority are EU </w:t>
      </w:r>
      <w:r w:rsidRPr="00180656" w:rsidR="00F26AE1">
        <w:t>citizens</w:t>
      </w:r>
      <w:r w:rsidRPr="00180656" w:rsidR="00F86BC7">
        <w:t xml:space="preserve"> themselves, so w</w:t>
      </w:r>
      <w:r w:rsidRPr="00180656">
        <w:t xml:space="preserve">e may have difficulty recruiting in the future. </w:t>
      </w:r>
      <w:r w:rsidRPr="00180656" w:rsidR="00842736">
        <w:t>F</w:t>
      </w:r>
      <w:r w:rsidRPr="00180656">
        <w:t>or SPS and phytosan</w:t>
      </w:r>
      <w:r w:rsidRPr="00180656" w:rsidR="00F86BC7">
        <w:t xml:space="preserve">itary going to Europe </w:t>
      </w:r>
      <w:r w:rsidRPr="00180656" w:rsidR="00F86BC7">
        <w:t>and also</w:t>
      </w:r>
      <w:r w:rsidRPr="00180656" w:rsidR="00F86BC7">
        <w:t xml:space="preserve"> across to Northern Ireland</w:t>
      </w:r>
      <w:r w:rsidRPr="00180656">
        <w:t xml:space="preserve">, have you any concerns </w:t>
      </w:r>
      <w:r w:rsidRPr="00180656" w:rsidR="00F86BC7">
        <w:t xml:space="preserve">at all </w:t>
      </w:r>
      <w:r w:rsidRPr="00180656">
        <w:t>about the provision of vets?</w:t>
      </w:r>
      <w:r w:rsidRPr="00180656" w:rsidR="00F86BC7">
        <w:t xml:space="preserve"> This might be something Kevin also wants to comment on, </w:t>
      </w:r>
      <w:r w:rsidRPr="00180656" w:rsidR="00842736">
        <w:t>because</w:t>
      </w:r>
      <w:r w:rsidRPr="00180656" w:rsidR="00F86BC7">
        <w:t xml:space="preserve"> it will be based in local authorities.</w:t>
      </w:r>
    </w:p>
    <w:p w:rsidR="002A3AF8" w:rsidRPr="00180656" w:rsidP="002A3AF8">
      <w:pPr>
        <w:pStyle w:val="Answer"/>
      </w:pPr>
      <w:sdt>
        <w:sdtPr>
          <w:alias w:val="Witness"/>
          <w:id w:val="368194933"/>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We wrote to </w:t>
      </w:r>
      <w:r w:rsidRPr="00180656" w:rsidR="00842736">
        <w:t xml:space="preserve">the </w:t>
      </w:r>
      <w:r w:rsidRPr="00180656">
        <w:t>Border a</w:t>
      </w:r>
      <w:r w:rsidRPr="00180656" w:rsidR="00E76070">
        <w:t>n</w:t>
      </w:r>
      <w:r w:rsidRPr="00180656">
        <w:t>d Proto</w:t>
      </w:r>
      <w:r w:rsidRPr="00180656" w:rsidR="00E76070">
        <w:t>co</w:t>
      </w:r>
      <w:r w:rsidRPr="00180656">
        <w:t>l Delivery Group on 16 September</w:t>
      </w:r>
      <w:r w:rsidRPr="00180656" w:rsidR="00F86BC7">
        <w:t xml:space="preserve"> with the idea of producing some joint readiness metrics. Industry would supply some of those, but most of them are in fact from Government, so that our EU exit preparedness is not a matter of opinion but a matter of fact. </w:t>
      </w:r>
      <w:r w:rsidRPr="00180656">
        <w:t>That would</w:t>
      </w:r>
      <w:r w:rsidRPr="00180656" w:rsidR="00F86BC7">
        <w:t xml:space="preserve"> be exactly the type of metric, and </w:t>
      </w:r>
      <w:r w:rsidRPr="00180656">
        <w:t>indeed is the type of metric</w:t>
      </w:r>
      <w:r w:rsidRPr="00180656" w:rsidR="00F86BC7">
        <w:t xml:space="preserve"> </w:t>
      </w:r>
      <w:r w:rsidRPr="00180656">
        <w:t xml:space="preserve">that we </w:t>
      </w:r>
      <w:r w:rsidRPr="00180656" w:rsidR="00F86BC7">
        <w:t>we</w:t>
      </w:r>
      <w:r w:rsidRPr="00180656">
        <w:t>re proposing w</w:t>
      </w:r>
      <w:r w:rsidRPr="00180656" w:rsidR="00F86BC7">
        <w:t>o</w:t>
      </w:r>
      <w:r w:rsidRPr="00180656">
        <w:t>uld be available for all</w:t>
      </w:r>
      <w:r w:rsidRPr="00180656" w:rsidR="00F86BC7">
        <w:t xml:space="preserve"> and published. W</w:t>
      </w:r>
      <w:r w:rsidRPr="00180656">
        <w:t xml:space="preserve">e agreed the metrics </w:t>
      </w:r>
      <w:r w:rsidRPr="00180656" w:rsidR="00F86BC7">
        <w:t>with</w:t>
      </w:r>
      <w:r w:rsidRPr="00180656" w:rsidR="00842736">
        <w:t xml:space="preserve"> the</w:t>
      </w:r>
      <w:r w:rsidRPr="00180656" w:rsidR="00F86BC7">
        <w:t xml:space="preserve"> Border </w:t>
      </w:r>
      <w:r w:rsidRPr="00180656" w:rsidR="00F86BC7">
        <w:t xml:space="preserve">and </w:t>
      </w:r>
      <w:r w:rsidRPr="00180656" w:rsidR="00F26AE1">
        <w:t>Protocol</w:t>
      </w:r>
      <w:r w:rsidRPr="00180656" w:rsidR="00F86BC7">
        <w:t xml:space="preserve"> Delivery Group around 21 October, </w:t>
      </w:r>
      <w:r w:rsidRPr="00180656">
        <w:t xml:space="preserve">but </w:t>
      </w:r>
      <w:r w:rsidRPr="00180656">
        <w:t>at the moment</w:t>
      </w:r>
      <w:r w:rsidRPr="00180656">
        <w:t xml:space="preserve"> we have </w:t>
      </w:r>
      <w:r w:rsidRPr="00180656" w:rsidR="00F26AE1">
        <w:t xml:space="preserve">not </w:t>
      </w:r>
      <w:r w:rsidRPr="00180656">
        <w:t xml:space="preserve">seen the data. We </w:t>
      </w:r>
      <w:r w:rsidRPr="00180656" w:rsidR="00F86BC7">
        <w:t>have agreed metrics, not the values of t</w:t>
      </w:r>
      <w:r w:rsidRPr="00180656" w:rsidR="00F26AE1">
        <w:t>h</w:t>
      </w:r>
      <w:r w:rsidRPr="00180656" w:rsidR="00F86BC7">
        <w:t xml:space="preserve">ose </w:t>
      </w:r>
      <w:r w:rsidRPr="00180656" w:rsidR="00F26AE1">
        <w:t>m</w:t>
      </w:r>
      <w:r w:rsidRPr="00180656" w:rsidR="00F86BC7">
        <w:t xml:space="preserve">etrics. We </w:t>
      </w:r>
      <w:r w:rsidRPr="00180656">
        <w:t xml:space="preserve">do not know a date for when we are going to see them either. </w:t>
      </w:r>
      <w:r w:rsidRPr="00180656" w:rsidR="00F86BC7">
        <w:t>We understand they want to make sure the data the</w:t>
      </w:r>
      <w:r w:rsidRPr="00180656" w:rsidR="00F26AE1">
        <w:t>y use to populate the m</w:t>
      </w:r>
      <w:r w:rsidRPr="00180656" w:rsidR="00F86BC7">
        <w:t>e</w:t>
      </w:r>
      <w:r w:rsidRPr="00180656" w:rsidR="00F26AE1">
        <w:t>t</w:t>
      </w:r>
      <w:r w:rsidRPr="00180656" w:rsidR="00F86BC7">
        <w:t xml:space="preserve">rics meets quality standards for publication, but it </w:t>
      </w:r>
      <w:r w:rsidRPr="00180656">
        <w:t>would help us all. Government are on track in many areas, but</w:t>
      </w:r>
      <w:r w:rsidRPr="00180656" w:rsidR="00F86BC7">
        <w:t xml:space="preserve"> we need to be able to see that to ass</w:t>
      </w:r>
      <w:r w:rsidRPr="00180656" w:rsidR="00F26AE1">
        <w:t>u</w:t>
      </w:r>
      <w:r w:rsidRPr="00180656" w:rsidR="00F86BC7">
        <w:t>re ourselves</w:t>
      </w:r>
      <w:r w:rsidR="00397898">
        <w:t>—y</w:t>
      </w:r>
      <w:r w:rsidRPr="00180656" w:rsidR="00F86BC7">
        <w:t xml:space="preserve">ou need to </w:t>
      </w:r>
      <w:r w:rsidRPr="00180656" w:rsidR="00842736">
        <w:t>as</w:t>
      </w:r>
      <w:r w:rsidRPr="00180656" w:rsidR="00F86BC7">
        <w:t>sure your constituencies</w:t>
      </w:r>
      <w:r w:rsidR="00397898">
        <w:t xml:space="preserve">; we </w:t>
      </w:r>
      <w:r w:rsidRPr="00180656" w:rsidR="00F86BC7">
        <w:t xml:space="preserve">need to assure different </w:t>
      </w:r>
      <w:r w:rsidRPr="00180656" w:rsidR="00842736">
        <w:t xml:space="preserve">areas </w:t>
      </w:r>
      <w:r w:rsidRPr="00180656" w:rsidR="00F86BC7">
        <w:t>of industry</w:t>
      </w:r>
      <w:r w:rsidR="00397898">
        <w:t>—</w:t>
      </w:r>
      <w:r w:rsidRPr="00180656" w:rsidR="00F86BC7">
        <w:t>how ready we are or not</w:t>
      </w:r>
      <w:r w:rsidR="00397898">
        <w:t>. T</w:t>
      </w:r>
      <w:r w:rsidRPr="00180656" w:rsidR="00F86BC7">
        <w:t>hese metrics would really help with that</w:t>
      </w:r>
      <w:r w:rsidRPr="00180656" w:rsidR="00842736">
        <w:t>.</w:t>
      </w:r>
    </w:p>
    <w:p w:rsidR="002A3AF8" w:rsidRPr="00180656" w:rsidP="002A3AF8">
      <w:pPr>
        <w:pStyle w:val="Question"/>
      </w:pPr>
      <w:sdt>
        <w:sdtPr>
          <w:alias w:val="Member"/>
          <w:tag w:val="&lt;Member mnisId='4385' dodsId='137582'&gt;"/>
          <w:id w:val="517278864"/>
          <w:placeholder>
            <w:docPart w:val="DefaultPlaceholder_1082065158"/>
          </w:placeholder>
          <w:richText/>
        </w:sdtPr>
        <w:sdtContent>
          <w:r w:rsidRPr="00180656" w:rsidR="00D84F13">
            <w:rPr>
              <w:b/>
            </w:rPr>
            <w:t>Dr Whitford:</w:t>
          </w:r>
        </w:sdtContent>
      </w:sdt>
      <w:r w:rsidRPr="00180656">
        <w:t xml:space="preserve"> Kevin, have</w:t>
      </w:r>
      <w:r w:rsidRPr="00180656" w:rsidR="00F86BC7">
        <w:t xml:space="preserve"> you anything you want to add f</w:t>
      </w:r>
      <w:r w:rsidRPr="00180656">
        <w:t>r</w:t>
      </w:r>
      <w:r w:rsidRPr="00180656" w:rsidR="00F86BC7">
        <w:t>om</w:t>
      </w:r>
      <w:r w:rsidRPr="00180656">
        <w:t xml:space="preserve"> a local government point of view</w:t>
      </w:r>
      <w:r w:rsidRPr="00180656" w:rsidR="00F86BC7">
        <w:t xml:space="preserve"> around provision of vets for inspections?</w:t>
      </w:r>
    </w:p>
    <w:p w:rsidR="00722524" w:rsidRPr="00180656" w:rsidP="002A3AF8">
      <w:pPr>
        <w:pStyle w:val="Answer"/>
      </w:pPr>
      <w:sdt>
        <w:sdtPr>
          <w:alias w:val="Witness"/>
          <w:id w:val="236213777"/>
          <w:placeholder>
            <w:docPart w:val="DefaultPlaceholder_1082065158"/>
          </w:placeholder>
          <w:richText/>
        </w:sdtPr>
        <w:sdtContent>
          <w:r w:rsidRPr="00180656" w:rsidR="008F0E16">
            <w:rPr>
              <w:b/>
              <w:i/>
            </w:rPr>
            <w:t>Cllr Bentley:</w:t>
          </w:r>
          <w:r w:rsidRPr="00180656" w:rsidR="002A3AF8">
            <w:rPr>
              <w:b/>
            </w:rPr>
            <w:t xml:space="preserve"> </w:t>
          </w:r>
        </w:sdtContent>
      </w:sdt>
      <w:r w:rsidRPr="00180656" w:rsidR="002A3AF8">
        <w:t xml:space="preserve">Resourcing is one of those questions that we are </w:t>
      </w:r>
      <w:r w:rsidRPr="00180656" w:rsidR="00F86BC7">
        <w:t xml:space="preserve">continually asking </w:t>
      </w:r>
      <w:r w:rsidRPr="00180656" w:rsidR="002A3AF8">
        <w:t xml:space="preserve">Government through </w:t>
      </w:r>
      <w:r w:rsidRPr="00180656" w:rsidR="00842736">
        <w:t xml:space="preserve">our advisory </w:t>
      </w:r>
      <w:r w:rsidRPr="00180656" w:rsidR="002A3AF8">
        <w:t xml:space="preserve">board meetings. </w:t>
      </w:r>
      <w:r w:rsidRPr="00180656" w:rsidR="00F86BC7">
        <w:t xml:space="preserve">We </w:t>
      </w:r>
      <w:r w:rsidRPr="00180656" w:rsidR="00F26AE1">
        <w:t>employ</w:t>
      </w:r>
      <w:r w:rsidRPr="00180656" w:rsidR="00F86BC7">
        <w:t xml:space="preserve"> vets across the country. It is going to be increasingly important after we leave, but s</w:t>
      </w:r>
      <w:r w:rsidRPr="00180656" w:rsidR="002A3AF8">
        <w:t xml:space="preserve">ome of these regulations will not come in </w:t>
      </w:r>
      <w:r w:rsidRPr="00180656" w:rsidR="00F86BC7">
        <w:t xml:space="preserve">until much </w:t>
      </w:r>
      <w:r w:rsidRPr="00180656" w:rsidR="002A3AF8">
        <w:t xml:space="preserve">later </w:t>
      </w:r>
      <w:r w:rsidRPr="00180656" w:rsidR="00F86BC7">
        <w:t xml:space="preserve">in </w:t>
      </w:r>
      <w:r w:rsidRPr="00180656" w:rsidR="002A3AF8">
        <w:t xml:space="preserve">2021. </w:t>
      </w:r>
      <w:r w:rsidR="00397898">
        <w:t>DEFRA</w:t>
      </w:r>
      <w:r w:rsidRPr="00180656" w:rsidR="00F86BC7">
        <w:t xml:space="preserve"> has provided the </w:t>
      </w:r>
      <w:r w:rsidRPr="00180656" w:rsidR="00397898">
        <w:t>port infrastructure fund</w:t>
      </w:r>
      <w:r w:rsidRPr="00180656" w:rsidR="00F86BC7">
        <w:t xml:space="preserve"> to help with staffing. </w:t>
      </w:r>
      <w:r w:rsidRPr="00180656" w:rsidR="002A3AF8">
        <w:t>That goes until March 2021</w:t>
      </w:r>
      <w:r w:rsidRPr="00180656" w:rsidR="00F86BC7">
        <w:t>, and one of the conversations we will be having is</w:t>
      </w:r>
      <w:r w:rsidRPr="00180656" w:rsidR="008C7100">
        <w:t xml:space="preserve"> that</w:t>
      </w:r>
      <w:r w:rsidRPr="00180656" w:rsidR="00F86BC7">
        <w:t xml:space="preserve"> that </w:t>
      </w:r>
      <w:r w:rsidRPr="00180656" w:rsidR="002A3AF8">
        <w:t xml:space="preserve">needs to be extended. </w:t>
      </w:r>
      <w:r w:rsidRPr="00180656" w:rsidR="00F86BC7">
        <w:t xml:space="preserve">Recruiting people is important. </w:t>
      </w:r>
      <w:r w:rsidRPr="00180656" w:rsidR="002A3AF8">
        <w:t>Some of these</w:t>
      </w:r>
      <w:r w:rsidRPr="00180656" w:rsidR="00F86BC7">
        <w:t xml:space="preserve"> regulations will come in a bit later</w:t>
      </w:r>
      <w:r w:rsidR="00397898">
        <w:t>,</w:t>
      </w:r>
      <w:r w:rsidRPr="00180656" w:rsidR="00F86BC7">
        <w:t xml:space="preserve"> but we need that staffing </w:t>
      </w:r>
      <w:r w:rsidRPr="00180656" w:rsidR="002A3AF8">
        <w:t>now.</w:t>
      </w:r>
      <w:r w:rsidRPr="00180656" w:rsidR="00F86BC7">
        <w:t xml:space="preserve"> We will be pressing Government for that</w:t>
      </w:r>
      <w:r w:rsidRPr="00180656" w:rsidR="008C7100">
        <w:t>,</w:t>
      </w:r>
      <w:r w:rsidRPr="00180656" w:rsidR="00F86BC7">
        <w:t xml:space="preserve"> to make sure we have the proper resourcing in those ports to make sure these checks are taking place and there are no hold</w:t>
      </w:r>
      <w:r w:rsidR="00397898">
        <w:t>-</w:t>
      </w:r>
      <w:r w:rsidRPr="00180656" w:rsidR="00F86BC7">
        <w:t>ups.</w:t>
      </w:r>
    </w:p>
    <w:p w:rsidR="002A3AF8" w:rsidRPr="00180656" w:rsidP="00722524">
      <w:pPr>
        <w:pStyle w:val="Question"/>
      </w:pPr>
      <w:sdt>
        <w:sdtPr>
          <w:alias w:val="Member"/>
          <w:tag w:val="&lt;Member mnisId='4385' dodsId='137582'&gt;"/>
          <w:id w:val="-776396382"/>
          <w:placeholder>
            <w:docPart w:val="DefaultPlaceholder_1082065158"/>
          </w:placeholder>
          <w:richText/>
        </w:sdtPr>
        <w:sdtContent>
          <w:r w:rsidRPr="00180656" w:rsidR="00D84F13">
            <w:rPr>
              <w:b/>
            </w:rPr>
            <w:t>Dr Whitford:</w:t>
          </w:r>
        </w:sdtContent>
      </w:sdt>
      <w:r w:rsidRPr="00180656" w:rsidR="00722524">
        <w:t xml:space="preserve"> Elizabeth, thinking more about the GB-N</w:t>
      </w:r>
      <w:r w:rsidRPr="00180656" w:rsidR="008C7100">
        <w:t>orthern Ireland</w:t>
      </w:r>
      <w:r w:rsidRPr="00180656" w:rsidR="00722524">
        <w:t xml:space="preserve"> border, the </w:t>
      </w:r>
      <w:r w:rsidRPr="00180656" w:rsidR="00F86BC7">
        <w:t xml:space="preserve">UK </w:t>
      </w:r>
      <w:r w:rsidRPr="00180656" w:rsidR="00722524">
        <w:t xml:space="preserve">Government published a border operating </w:t>
      </w:r>
      <w:r w:rsidRPr="00180656" w:rsidR="00F86BC7">
        <w:t>m</w:t>
      </w:r>
      <w:r w:rsidRPr="00180656" w:rsidR="00722524">
        <w:t xml:space="preserve">odel for GB-EU but </w:t>
      </w:r>
      <w:r w:rsidRPr="00180656" w:rsidR="00F86BC7">
        <w:t>ha</w:t>
      </w:r>
      <w:r w:rsidRPr="00180656" w:rsidR="008C7100">
        <w:t>ve</w:t>
      </w:r>
      <w:r w:rsidRPr="00180656" w:rsidR="00F86BC7">
        <w:t xml:space="preserve"> said they will not be publishing a model for </w:t>
      </w:r>
      <w:r w:rsidRPr="00180656" w:rsidR="00722524">
        <w:t xml:space="preserve">GB-NI. </w:t>
      </w:r>
      <w:r w:rsidRPr="00180656" w:rsidR="00F86BC7">
        <w:t xml:space="preserve">Does that concern you? How </w:t>
      </w:r>
      <w:r w:rsidR="00397898">
        <w:t>will</w:t>
      </w:r>
      <w:r w:rsidRPr="00180656" w:rsidR="00F86BC7">
        <w:t xml:space="preserve"> hauliers, traders and logistics </w:t>
      </w:r>
      <w:r w:rsidRPr="00180656" w:rsidR="00722524">
        <w:t>get to know what they need to do going from GB into NI</w:t>
      </w:r>
      <w:r w:rsidRPr="00180656" w:rsidR="00F86BC7">
        <w:t xml:space="preserve"> if there is not an operating model</w:t>
      </w:r>
      <w:r w:rsidRPr="00180656" w:rsidR="00722524">
        <w:t>?</w:t>
      </w:r>
    </w:p>
    <w:p w:rsidR="00722524" w:rsidRPr="00180656" w:rsidP="00722524">
      <w:pPr>
        <w:pStyle w:val="Answer"/>
      </w:pPr>
      <w:sdt>
        <w:sdtPr>
          <w:alias w:val="Witness"/>
          <w:id w:val="-1304848551"/>
          <w:placeholder>
            <w:docPart w:val="DefaultPlaceholder_1082065158"/>
          </w:placeholder>
          <w:richText/>
        </w:sdtPr>
        <w:sdtContent>
          <w:r w:rsidRPr="00180656" w:rsidR="008F0E16">
            <w:rPr>
              <w:b/>
              <w:i/>
            </w:rPr>
            <w:t>Elizabeth de Jong:</w:t>
          </w:r>
          <w:r w:rsidRPr="00180656">
            <w:rPr>
              <w:b/>
            </w:rPr>
            <w:t xml:space="preserve"> </w:t>
          </w:r>
        </w:sdtContent>
      </w:sdt>
      <w:r w:rsidRPr="00180656">
        <w:t>I understand that some</w:t>
      </w:r>
      <w:r w:rsidRPr="00180656" w:rsidR="00F86BC7">
        <w:t xml:space="preserve"> </w:t>
      </w:r>
      <w:r w:rsidRPr="00180656">
        <w:t>of th</w:t>
      </w:r>
      <w:r w:rsidRPr="00180656" w:rsidR="00F86BC7">
        <w:t>is</w:t>
      </w:r>
      <w:r w:rsidRPr="00180656">
        <w:t xml:space="preserve"> is about nomenclature. </w:t>
      </w:r>
      <w:r w:rsidRPr="00180656" w:rsidR="00F86BC7">
        <w:t xml:space="preserve">Not wanting to produce a </w:t>
      </w:r>
      <w:r w:rsidR="00397898">
        <w:t>“</w:t>
      </w:r>
      <w:r w:rsidRPr="00180656" w:rsidR="00F86BC7">
        <w:t xml:space="preserve">border </w:t>
      </w:r>
      <w:r w:rsidRPr="00180656" w:rsidR="00F26AE1">
        <w:t>operating</w:t>
      </w:r>
      <w:r w:rsidRPr="00180656" w:rsidR="00F86BC7">
        <w:t xml:space="preserve"> model</w:t>
      </w:r>
      <w:r w:rsidR="00397898">
        <w:t>”</w:t>
      </w:r>
      <w:r w:rsidRPr="00180656" w:rsidR="00F86BC7">
        <w:t xml:space="preserve"> for GB-NI trade w</w:t>
      </w:r>
      <w:r w:rsidRPr="00180656">
        <w:t xml:space="preserve">e understood was </w:t>
      </w:r>
      <w:r w:rsidRPr="00180656" w:rsidR="00F86BC7">
        <w:t xml:space="preserve">because there was not </w:t>
      </w:r>
      <w:r w:rsidRPr="00180656">
        <w:t>officially a bo</w:t>
      </w:r>
      <w:r w:rsidRPr="00180656" w:rsidR="00F86BC7">
        <w:t xml:space="preserve">rder. </w:t>
      </w:r>
      <w:r w:rsidRPr="00180656" w:rsidR="00F26AE1">
        <w:t>However</w:t>
      </w:r>
      <w:r w:rsidRPr="00180656" w:rsidR="00F86BC7">
        <w:t xml:space="preserve">, we </w:t>
      </w:r>
      <w:r w:rsidRPr="00180656" w:rsidR="00F26AE1">
        <w:t>were</w:t>
      </w:r>
      <w:r w:rsidRPr="00180656" w:rsidR="00F86BC7">
        <w:t xml:space="preserve"> promised</w:t>
      </w:r>
      <w:r w:rsidRPr="00180656" w:rsidR="008C7100">
        <w:t xml:space="preserve"> </w:t>
      </w:r>
      <w:r w:rsidRPr="00180656">
        <w:t>some business</w:t>
      </w:r>
      <w:r w:rsidRPr="00180656" w:rsidR="00F86BC7">
        <w:t xml:space="preserve"> guidance documentation instead, </w:t>
      </w:r>
      <w:r w:rsidRPr="00180656">
        <w:t>but we do not have that yet. HMRC want</w:t>
      </w:r>
      <w:r w:rsidRPr="00180656" w:rsidR="008C7100">
        <w:t>s</w:t>
      </w:r>
      <w:r w:rsidRPr="00180656">
        <w:t xml:space="preserve"> to talk to us about it</w:t>
      </w:r>
      <w:r w:rsidR="00397898">
        <w:t xml:space="preserve">—it </w:t>
      </w:r>
      <w:r w:rsidRPr="00180656" w:rsidR="008C7100">
        <w:t>is</w:t>
      </w:r>
      <w:r w:rsidRPr="00180656" w:rsidR="00F86BC7">
        <w:t xml:space="preserve"> holding a webinar for our </w:t>
      </w:r>
      <w:r w:rsidRPr="00180656" w:rsidR="00F26AE1">
        <w:t>members</w:t>
      </w:r>
      <w:r w:rsidRPr="00180656" w:rsidR="00F86BC7">
        <w:t xml:space="preserve"> later today, in fact</w:t>
      </w:r>
      <w:r w:rsidR="00397898">
        <w:t>—</w:t>
      </w:r>
      <w:r w:rsidRPr="00180656" w:rsidR="00F86BC7">
        <w:t xml:space="preserve">but </w:t>
      </w:r>
      <w:r w:rsidRPr="00180656">
        <w:t>at the moment</w:t>
      </w:r>
      <w:r w:rsidRPr="00180656">
        <w:t xml:space="preserve"> it is hard to find out </w:t>
      </w:r>
      <w:r w:rsidRPr="00180656" w:rsidR="00F26AE1">
        <w:t>about</w:t>
      </w:r>
      <w:r w:rsidRPr="00180656">
        <w:t xml:space="preserve"> </w:t>
      </w:r>
      <w:r w:rsidRPr="00180656" w:rsidR="00F86BC7">
        <w:t>N</w:t>
      </w:r>
      <w:r w:rsidRPr="00180656" w:rsidR="008C7100">
        <w:t>orthern Ireland</w:t>
      </w:r>
      <w:r w:rsidRPr="00180656">
        <w:t xml:space="preserve">-GB trade. </w:t>
      </w:r>
      <w:r w:rsidRPr="00180656" w:rsidR="00F86BC7">
        <w:t xml:space="preserve">The business guidance document is </w:t>
      </w:r>
      <w:r w:rsidRPr="00180656" w:rsidR="00F26AE1">
        <w:t>something</w:t>
      </w:r>
      <w:r w:rsidRPr="00180656" w:rsidR="00F86BC7">
        <w:t xml:space="preserve"> that we need very much. That practical advice for drivers and the companies they work for is currently missing from the haulier handbook</w:t>
      </w:r>
      <w:r w:rsidRPr="00180656">
        <w:t>. TSS may have some advice for people</w:t>
      </w:r>
      <w:r w:rsidR="00397898">
        <w:t>, and w</w:t>
      </w:r>
      <w:r w:rsidRPr="00180656" w:rsidR="001256E1">
        <w:t xml:space="preserve">e have </w:t>
      </w:r>
      <w:r w:rsidR="00397898">
        <w:rPr>
          <w:i/>
          <w:iCs/>
        </w:rPr>
        <w:t xml:space="preserve">[Inaudible] </w:t>
      </w:r>
      <w:r w:rsidRPr="00180656" w:rsidR="008C7100">
        <w:t xml:space="preserve">some </w:t>
      </w:r>
      <w:r w:rsidRPr="00180656" w:rsidR="001256E1">
        <w:t>advice on GVMS</w:t>
      </w:r>
      <w:r w:rsidR="003A6FB1">
        <w:t xml:space="preserve"> at the end of the day</w:t>
      </w:r>
      <w:r w:rsidRPr="00180656" w:rsidR="001256E1">
        <w:t>, but i</w:t>
      </w:r>
      <w:r w:rsidRPr="00180656">
        <w:t>t is quite thin pickings at the moment</w:t>
      </w:r>
      <w:r w:rsidRPr="00180656" w:rsidR="001256E1">
        <w:t xml:space="preserve"> </w:t>
      </w:r>
      <w:r w:rsidRPr="00180656">
        <w:t xml:space="preserve">and definitely an area </w:t>
      </w:r>
      <w:r w:rsidRPr="00180656" w:rsidR="008C7100">
        <w:t xml:space="preserve">in which </w:t>
      </w:r>
      <w:r w:rsidRPr="00180656" w:rsidR="001256E1">
        <w:t xml:space="preserve">all—Government as well as us—are aware that </w:t>
      </w:r>
      <w:r w:rsidRPr="00180656">
        <w:t>more is needed.</w:t>
      </w:r>
    </w:p>
    <w:p w:rsidR="00722524" w:rsidRPr="00180656" w:rsidP="00722524">
      <w:pPr>
        <w:pStyle w:val="Question"/>
      </w:pPr>
      <w:sdt>
        <w:sdtPr>
          <w:alias w:val="Member"/>
          <w:tag w:val="&lt;Member mnisId='4385' dodsId='137582'&gt;"/>
          <w:id w:val="-44838337"/>
          <w:placeholder>
            <w:docPart w:val="DefaultPlaceholder_1082065158"/>
          </w:placeholder>
          <w:richText/>
        </w:sdtPr>
        <w:sdtContent>
          <w:r w:rsidRPr="00180656" w:rsidR="00D84F13">
            <w:rPr>
              <w:b/>
            </w:rPr>
            <w:t>Dr Whitford:</w:t>
          </w:r>
        </w:sdtContent>
      </w:sdt>
      <w:r w:rsidRPr="00180656" w:rsidR="001256E1">
        <w:t xml:space="preserve"> Wha</w:t>
      </w:r>
      <w:r w:rsidRPr="00180656">
        <w:t xml:space="preserve">t about infrastructure and staffing in </w:t>
      </w:r>
      <w:r w:rsidRPr="00180656" w:rsidR="001256E1">
        <w:t>Northern Ireland</w:t>
      </w:r>
      <w:r w:rsidRPr="00180656" w:rsidR="008C7100">
        <w:t>—</w:t>
      </w:r>
      <w:r w:rsidRPr="00180656">
        <w:t>Larne, Belfast, Warrenpoint</w:t>
      </w:r>
      <w:r w:rsidR="00397898">
        <w:t xml:space="preserve"> and so on</w:t>
      </w:r>
      <w:r w:rsidRPr="00180656" w:rsidR="008C7100">
        <w:t>—</w:t>
      </w:r>
      <w:r w:rsidRPr="00180656" w:rsidR="001256E1">
        <w:t>from the point of view of physical infrastructure</w:t>
      </w:r>
      <w:r w:rsidRPr="00180656" w:rsidR="008C7100">
        <w:t xml:space="preserve"> and</w:t>
      </w:r>
      <w:r w:rsidRPr="00180656" w:rsidR="001256E1">
        <w:t xml:space="preserve"> vets there? </w:t>
      </w:r>
      <w:r w:rsidRPr="00180656" w:rsidR="001256E1">
        <w:t>Obviously</w:t>
      </w:r>
      <w:r w:rsidRPr="00180656" w:rsidR="001256E1">
        <w:t xml:space="preserve"> there are SPS </w:t>
      </w:r>
      <w:r w:rsidRPr="00180656">
        <w:t xml:space="preserve">checks </w:t>
      </w:r>
      <w:r w:rsidRPr="00180656" w:rsidR="001256E1">
        <w:t xml:space="preserve">going to be taking place there. How ready is any of that? </w:t>
      </w:r>
      <w:r w:rsidRPr="00180656">
        <w:t xml:space="preserve">From the point of view of what has to happen, is a lot </w:t>
      </w:r>
      <w:r w:rsidRPr="00180656" w:rsidR="001256E1">
        <w:t xml:space="preserve">of it </w:t>
      </w:r>
      <w:r w:rsidRPr="00180656">
        <w:t>still hinging on whether there is a free trade agreement</w:t>
      </w:r>
      <w:r w:rsidRPr="00180656" w:rsidR="001256E1">
        <w:t xml:space="preserve">, or will it mostly come down to the decisions by </w:t>
      </w:r>
      <w:r w:rsidRPr="00180656" w:rsidR="001256E1">
        <w:t xml:space="preserve">the </w:t>
      </w:r>
      <w:r w:rsidRPr="00180656" w:rsidR="008C7100">
        <w:t>j</w:t>
      </w:r>
      <w:r w:rsidRPr="00180656" w:rsidR="001256E1">
        <w:t xml:space="preserve">oint </w:t>
      </w:r>
      <w:r w:rsidRPr="00180656" w:rsidR="008C7100">
        <w:t>c</w:t>
      </w:r>
      <w:r w:rsidRPr="00180656" w:rsidR="001256E1">
        <w:t>ommittee o</w:t>
      </w:r>
      <w:r w:rsidRPr="00180656" w:rsidR="008C7100">
        <w:t>n</w:t>
      </w:r>
      <w:r w:rsidRPr="00180656" w:rsidR="001256E1">
        <w:t xml:space="preserve"> what goods are considered at risk of going into </w:t>
      </w:r>
      <w:r w:rsidRPr="00180656" w:rsidR="008C7100">
        <w:t xml:space="preserve">southern </w:t>
      </w:r>
      <w:r w:rsidRPr="00180656" w:rsidR="001256E1">
        <w:t>Ireland as opposed to Tesco sending stock to their shop in Belfast?</w:t>
      </w:r>
    </w:p>
    <w:p w:rsidR="008C7100" w:rsidRPr="00180656" w:rsidP="00722524">
      <w:pPr>
        <w:pStyle w:val="Answer"/>
      </w:pPr>
      <w:sdt>
        <w:sdtPr>
          <w:alias w:val="Witness"/>
          <w:id w:val="-330290622"/>
          <w:placeholder>
            <w:docPart w:val="DefaultPlaceholder_1082065158"/>
          </w:placeholder>
          <w:richText/>
        </w:sdtPr>
        <w:sdtContent>
          <w:r w:rsidRPr="00180656" w:rsidR="008F0E16">
            <w:rPr>
              <w:b/>
              <w:i/>
            </w:rPr>
            <w:t>Elizabeth de Jong:</w:t>
          </w:r>
          <w:r w:rsidRPr="00180656" w:rsidR="00722524">
            <w:rPr>
              <w:b/>
            </w:rPr>
            <w:t xml:space="preserve"> </w:t>
          </w:r>
        </w:sdtContent>
      </w:sdt>
      <w:r w:rsidRPr="00180656" w:rsidR="001256E1">
        <w:t>In terms o</w:t>
      </w:r>
      <w:r w:rsidRPr="00180656" w:rsidR="00722524">
        <w:t>f the physical infrastructure at the border control</w:t>
      </w:r>
      <w:r w:rsidRPr="00180656" w:rsidR="001256E1">
        <w:t xml:space="preserve"> posts where the SPS checks will take place, I understand from my team that the construction has not yet started at Larne, Belfast and Warrenpoint, and is likely to take six months.</w:t>
      </w:r>
      <w:r w:rsidRPr="00180656" w:rsidR="00722524">
        <w:t xml:space="preserve"> </w:t>
      </w:r>
      <w:r w:rsidRPr="00180656" w:rsidR="001256E1">
        <w:t xml:space="preserve">That will not be </w:t>
      </w:r>
      <w:r w:rsidRPr="00180656" w:rsidR="00F26AE1">
        <w:t>ready</w:t>
      </w:r>
      <w:r w:rsidRPr="00180656" w:rsidR="001256E1">
        <w:t xml:space="preserve"> by the end of the year. Mitigations </w:t>
      </w:r>
      <w:r w:rsidRPr="00180656" w:rsidR="00722524">
        <w:t xml:space="preserve">or facilitations for that </w:t>
      </w:r>
      <w:r w:rsidRPr="00180656" w:rsidR="001256E1">
        <w:t xml:space="preserve">is </w:t>
      </w:r>
      <w:r w:rsidRPr="00180656" w:rsidR="00F26AE1">
        <w:t>clearly</w:t>
      </w:r>
      <w:r w:rsidRPr="00180656" w:rsidR="001256E1">
        <w:t xml:space="preserve"> </w:t>
      </w:r>
      <w:r w:rsidRPr="00180656" w:rsidR="00722524">
        <w:t>an important area</w:t>
      </w:r>
      <w:r w:rsidRPr="00180656" w:rsidR="001256E1">
        <w:t xml:space="preserve"> that we will be doing work on with the JCCC and all involved, t</w:t>
      </w:r>
      <w:r w:rsidRPr="00180656" w:rsidR="00722524">
        <w:t>o look at that element of i</w:t>
      </w:r>
      <w:r w:rsidRPr="00180656" w:rsidR="001256E1">
        <w:t>t but also just this overwhelm</w:t>
      </w:r>
      <w:r w:rsidRPr="00180656" w:rsidR="00722524">
        <w:t xml:space="preserve">ing burden of checks and where they can be reduced. </w:t>
      </w:r>
    </w:p>
    <w:p w:rsidR="00722524" w:rsidRPr="00180656" w:rsidP="00722524">
      <w:pPr>
        <w:pStyle w:val="Answer"/>
      </w:pPr>
      <w:r w:rsidRPr="00180656">
        <w:t xml:space="preserve">You speak of an idea for UK retailers. That idea is </w:t>
      </w:r>
      <w:r w:rsidRPr="00180656">
        <w:t>developing</w:t>
      </w:r>
      <w:r w:rsidRPr="00180656" w:rsidR="008C7100">
        <w:t xml:space="preserve"> and</w:t>
      </w:r>
      <w:r w:rsidRPr="00180656" w:rsidR="001256E1">
        <w:t xml:space="preserve"> it even </w:t>
      </w:r>
      <w:r w:rsidRPr="00180656" w:rsidR="008C7100">
        <w:t xml:space="preserve">has </w:t>
      </w:r>
      <w:r w:rsidRPr="00180656" w:rsidR="001256E1">
        <w:t>a name</w:t>
      </w:r>
      <w:r w:rsidRPr="00180656" w:rsidR="008C7100">
        <w:t xml:space="preserve">; it is </w:t>
      </w:r>
      <w:r w:rsidRPr="00180656" w:rsidR="001256E1">
        <w:t>called a retail m</w:t>
      </w:r>
      <w:r w:rsidRPr="00180656">
        <w:t xml:space="preserve">ovement </w:t>
      </w:r>
      <w:r w:rsidRPr="00180656" w:rsidR="001256E1">
        <w:t>s</w:t>
      </w:r>
      <w:r w:rsidRPr="00180656">
        <w:t xml:space="preserve">ystem. </w:t>
      </w:r>
      <w:r w:rsidR="00397898">
        <w:t xml:space="preserve">You </w:t>
      </w:r>
      <w:r w:rsidRPr="00180656" w:rsidR="001256E1">
        <w:t>would have f</w:t>
      </w:r>
      <w:r w:rsidRPr="00180656">
        <w:t>riction-free movement of goods</w:t>
      </w:r>
      <w:r w:rsidRPr="00180656" w:rsidR="001256E1">
        <w:t xml:space="preserve"> from GB distribution centres </w:t>
      </w:r>
      <w:r w:rsidRPr="00180656" w:rsidR="00F26AE1">
        <w:t>destined</w:t>
      </w:r>
      <w:r w:rsidRPr="00180656" w:rsidR="001256E1">
        <w:t xml:space="preserve"> for Northern Ireland retail outlets</w:t>
      </w:r>
      <w:r w:rsidR="00397898">
        <w:t>—</w:t>
      </w:r>
      <w:r w:rsidRPr="00180656" w:rsidR="001256E1">
        <w:t>ones that we know are not going any further</w:t>
      </w:r>
      <w:r w:rsidR="00397898">
        <w:t>—</w:t>
      </w:r>
      <w:r w:rsidRPr="00180656" w:rsidR="001256E1">
        <w:t xml:space="preserve">as a trusted trader scheme. </w:t>
      </w:r>
      <w:r w:rsidRPr="00180656">
        <w:t>There are other trusted trader schemes that we are discussing around post and parcel sectors</w:t>
      </w:r>
      <w:r w:rsidRPr="00180656" w:rsidR="001256E1">
        <w:t xml:space="preserve">, given the amount of consignments that they would need to do safety and security checks for. </w:t>
      </w:r>
      <w:r w:rsidRPr="00180656">
        <w:t>We are also looking at options</w:t>
      </w:r>
      <w:r w:rsidRPr="00180656" w:rsidR="008C7100">
        <w:t xml:space="preserve">, </w:t>
      </w:r>
      <w:r w:rsidRPr="00180656" w:rsidR="001256E1">
        <w:t>or putting forward options</w:t>
      </w:r>
      <w:r w:rsidRPr="00180656" w:rsidR="008C7100">
        <w:t xml:space="preserve">, </w:t>
      </w:r>
      <w:r w:rsidRPr="00180656" w:rsidR="001256E1">
        <w:t xml:space="preserve">for </w:t>
      </w:r>
      <w:r w:rsidRPr="00180656" w:rsidR="008C7100">
        <w:t xml:space="preserve">some </w:t>
      </w:r>
      <w:r w:rsidRPr="00180656" w:rsidR="001256E1">
        <w:t>simplified transit controls for Northe</w:t>
      </w:r>
      <w:r w:rsidRPr="00180656">
        <w:t>r</w:t>
      </w:r>
      <w:r w:rsidRPr="00180656" w:rsidR="001256E1">
        <w:t xml:space="preserve">n Ireland goods </w:t>
      </w:r>
      <w:r w:rsidRPr="00180656" w:rsidR="008C7100">
        <w:t>that</w:t>
      </w:r>
      <w:r w:rsidRPr="00180656" w:rsidR="001256E1">
        <w:t xml:space="preserve"> </w:t>
      </w:r>
      <w:r w:rsidRPr="00180656">
        <w:t xml:space="preserve">go via the Republic of Ireland as well. </w:t>
      </w:r>
      <w:r w:rsidRPr="00180656" w:rsidR="001256E1">
        <w:t xml:space="preserve">There are things that can be put in place, but we </w:t>
      </w:r>
      <w:r w:rsidRPr="00180656" w:rsidR="00F26AE1">
        <w:t xml:space="preserve">do not have </w:t>
      </w:r>
      <w:r w:rsidRPr="00180656" w:rsidR="001256E1">
        <w:t xml:space="preserve">them in place and </w:t>
      </w:r>
      <w:r w:rsidRPr="00180656">
        <w:t>agreed</w:t>
      </w:r>
      <w:r w:rsidR="00397898">
        <w:t xml:space="preserve"> </w:t>
      </w:r>
      <w:r w:rsidRPr="00180656" w:rsidR="00397898">
        <w:t xml:space="preserve">with 50 days to </w:t>
      </w:r>
      <w:r w:rsidR="00397898">
        <w:t>g</w:t>
      </w:r>
      <w:r w:rsidRPr="00180656" w:rsidR="00397898">
        <w:t>o</w:t>
      </w:r>
      <w:r w:rsidRPr="00180656">
        <w:t>.</w:t>
      </w:r>
    </w:p>
    <w:p w:rsidR="00722524" w:rsidRPr="00180656" w:rsidP="00722524">
      <w:pPr>
        <w:pStyle w:val="Question"/>
      </w:pPr>
      <w:sdt>
        <w:sdtPr>
          <w:alias w:val="Member"/>
          <w:tag w:val="&lt;Member mnisId='4385' dodsId='137582'&gt;"/>
          <w:id w:val="948202466"/>
          <w:placeholder>
            <w:docPart w:val="DefaultPlaceholder_1082065158"/>
          </w:placeholder>
          <w:richText/>
        </w:sdtPr>
        <w:sdtContent>
          <w:r w:rsidRPr="00180656" w:rsidR="00D84F13">
            <w:rPr>
              <w:b/>
            </w:rPr>
            <w:t>Dr Whitford:</w:t>
          </w:r>
        </w:sdtContent>
      </w:sdt>
      <w:r w:rsidRPr="00180656">
        <w:t xml:space="preserve"> Is there anything that Kevi</w:t>
      </w:r>
      <w:r w:rsidRPr="00180656" w:rsidR="001256E1">
        <w:t>n or Ste</w:t>
      </w:r>
      <w:r w:rsidRPr="00180656" w:rsidR="00B9467F">
        <w:t>phen</w:t>
      </w:r>
      <w:r w:rsidRPr="00180656" w:rsidR="001256E1">
        <w:t xml:space="preserve"> want</w:t>
      </w:r>
      <w:r w:rsidRPr="00180656" w:rsidR="008C7100">
        <w:t>s</w:t>
      </w:r>
      <w:r w:rsidRPr="00180656" w:rsidR="001256E1">
        <w:t xml:space="preserve"> to add ab</w:t>
      </w:r>
      <w:r w:rsidRPr="00180656" w:rsidR="008C7100">
        <w:t>o</w:t>
      </w:r>
      <w:r w:rsidRPr="00180656" w:rsidR="001256E1">
        <w:t>ut Northern Ireland?</w:t>
      </w:r>
    </w:p>
    <w:p w:rsidR="00722524" w:rsidRPr="00180656" w:rsidP="00722524">
      <w:pPr>
        <w:pStyle w:val="Answer"/>
      </w:pPr>
      <w:sdt>
        <w:sdtPr>
          <w:alias w:val="Witness"/>
          <w:id w:val="136927743"/>
          <w:placeholder>
            <w:docPart w:val="DefaultPlaceholder_1082065158"/>
          </w:placeholder>
          <w:richText/>
        </w:sdtPr>
        <w:sdtContent>
          <w:r w:rsidRPr="00180656" w:rsidR="008F0E16">
            <w:rPr>
              <w:b/>
              <w:i/>
            </w:rPr>
            <w:t>Cllr Bentley:</w:t>
          </w:r>
          <w:r w:rsidRPr="00180656">
            <w:rPr>
              <w:b/>
            </w:rPr>
            <w:t xml:space="preserve"> </w:t>
          </w:r>
        </w:sdtContent>
      </w:sdt>
      <w:r w:rsidRPr="00180656" w:rsidR="008C7100">
        <w:t>No, n</w:t>
      </w:r>
      <w:r w:rsidRPr="00180656" w:rsidR="001256E1">
        <w:t>ot specifically, other than</w:t>
      </w:r>
      <w:r w:rsidRPr="00180656" w:rsidR="008C7100">
        <w:t xml:space="preserve"> that</w:t>
      </w:r>
      <w:r w:rsidRPr="00180656" w:rsidR="001256E1">
        <w:t xml:space="preserve"> we work very closely with our </w:t>
      </w:r>
      <w:r w:rsidRPr="00180656" w:rsidR="00F26AE1">
        <w:t>colleagues</w:t>
      </w:r>
      <w:r w:rsidRPr="00180656" w:rsidR="001256E1">
        <w:t xml:space="preserve"> in the Northern Ireland Local Government Association. I </w:t>
      </w:r>
      <w:r w:rsidRPr="00180656">
        <w:t xml:space="preserve">know these </w:t>
      </w:r>
      <w:r w:rsidRPr="00180656" w:rsidR="001256E1">
        <w:t>points are being raised by them.</w:t>
      </w:r>
    </w:p>
    <w:p w:rsidR="00722524" w:rsidRPr="00180656" w:rsidP="00722524">
      <w:pPr>
        <w:pStyle w:val="Question"/>
      </w:pPr>
      <w:sdt>
        <w:sdtPr>
          <w:alias w:val="Member"/>
          <w:tag w:val="&lt;Member mnisId='4385' dodsId='137582'&gt;"/>
          <w:id w:val="-922330811"/>
          <w:placeholder>
            <w:docPart w:val="DefaultPlaceholder_1082065158"/>
          </w:placeholder>
          <w:richText/>
        </w:sdtPr>
        <w:sdtContent>
          <w:r w:rsidRPr="00180656" w:rsidR="00D84F13">
            <w:rPr>
              <w:b/>
            </w:rPr>
            <w:t>Dr Whitford:</w:t>
          </w:r>
        </w:sdtContent>
      </w:sdt>
      <w:r w:rsidRPr="00180656">
        <w:t xml:space="preserve"> Ar</w:t>
      </w:r>
      <w:r w:rsidRPr="00180656" w:rsidR="001256E1">
        <w:t xml:space="preserve">e you </w:t>
      </w:r>
      <w:r w:rsidRPr="00180656">
        <w:t xml:space="preserve">also working with local government here? It is just </w:t>
      </w:r>
      <w:r w:rsidR="00397898">
        <w:t xml:space="preserve">that </w:t>
      </w:r>
      <w:r w:rsidRPr="00180656">
        <w:t>on my coast</w:t>
      </w:r>
      <w:r w:rsidR="00397898">
        <w:t xml:space="preserve">, </w:t>
      </w:r>
      <w:r w:rsidRPr="00180656" w:rsidR="001256E1">
        <w:t>where my constituency is</w:t>
      </w:r>
      <w:r w:rsidR="00397898">
        <w:t xml:space="preserve">, </w:t>
      </w:r>
      <w:r w:rsidRPr="00180656" w:rsidR="001256E1">
        <w:t>the ferry goes over to Northern Ireland.</w:t>
      </w:r>
    </w:p>
    <w:p w:rsidR="00722524" w:rsidRPr="00180656" w:rsidP="00722524">
      <w:pPr>
        <w:pStyle w:val="Answer"/>
      </w:pPr>
      <w:sdt>
        <w:sdtPr>
          <w:alias w:val="Witness"/>
          <w:id w:val="1958833664"/>
          <w:placeholder>
            <w:docPart w:val="DefaultPlaceholder_1082065158"/>
          </w:placeholder>
          <w:richText/>
        </w:sdtPr>
        <w:sdtContent>
          <w:r w:rsidRPr="00180656" w:rsidR="008F0E16">
            <w:rPr>
              <w:b/>
              <w:i/>
            </w:rPr>
            <w:t>Cllr Bentley:</w:t>
          </w:r>
          <w:r w:rsidRPr="00180656">
            <w:rPr>
              <w:b/>
            </w:rPr>
            <w:t xml:space="preserve"> </w:t>
          </w:r>
        </w:sdtContent>
      </w:sdt>
      <w:r w:rsidRPr="00180656" w:rsidR="00E91C5F">
        <w:t xml:space="preserve">Yes, </w:t>
      </w:r>
      <w:r w:rsidRPr="00180656">
        <w:t xml:space="preserve">of course </w:t>
      </w:r>
      <w:r w:rsidRPr="00180656" w:rsidR="00E91C5F">
        <w:t xml:space="preserve">there is </w:t>
      </w:r>
      <w:r w:rsidRPr="00180656">
        <w:t xml:space="preserve">cross-border work. There are </w:t>
      </w:r>
      <w:r w:rsidRPr="00180656" w:rsidR="00E91C5F">
        <w:t xml:space="preserve">absolutely </w:t>
      </w:r>
      <w:r w:rsidRPr="00180656">
        <w:t>conversations taking place</w:t>
      </w:r>
      <w:r w:rsidRPr="00180656" w:rsidR="001256E1">
        <w:t xml:space="preserve">. I know </w:t>
      </w:r>
      <w:r w:rsidRPr="00180656" w:rsidR="00E91C5F">
        <w:t>NILGA</w:t>
      </w:r>
      <w:r w:rsidRPr="00180656" w:rsidR="001256E1">
        <w:t xml:space="preserve"> particularly </w:t>
      </w:r>
      <w:r w:rsidRPr="00180656" w:rsidR="00E91C5F">
        <w:t xml:space="preserve">have been </w:t>
      </w:r>
      <w:r w:rsidR="00397898">
        <w:rPr>
          <w:i/>
          <w:iCs/>
        </w:rPr>
        <w:t xml:space="preserve">[Inaudible] </w:t>
      </w:r>
      <w:r w:rsidRPr="00180656" w:rsidR="00E91C5F">
        <w:t>as have</w:t>
      </w:r>
      <w:r w:rsidRPr="00180656" w:rsidR="001256E1">
        <w:t xml:space="preserve"> all the other associations in the other nations.</w:t>
      </w:r>
    </w:p>
    <w:p w:rsidR="00722524" w:rsidRPr="00180656" w:rsidP="00722524">
      <w:pPr>
        <w:pStyle w:val="Question"/>
      </w:pPr>
      <w:sdt>
        <w:sdtPr>
          <w:alias w:val="Member"/>
          <w:tag w:val="&lt;Member mnisId='4868' dodsId=''&gt;"/>
          <w:id w:val="1108002048"/>
          <w:placeholder>
            <w:docPart w:val="DefaultPlaceholder_1082065158"/>
          </w:placeholder>
          <w:richText/>
        </w:sdtPr>
        <w:sdtContent>
          <w:r w:rsidRPr="00180656">
            <w:rPr>
              <w:b/>
            </w:rPr>
            <w:t>Nicola Richards:</w:t>
          </w:r>
        </w:sdtContent>
      </w:sdt>
      <w:r w:rsidRPr="00180656">
        <w:t xml:space="preserve"> </w:t>
      </w:r>
      <w:r w:rsidRPr="00180656" w:rsidR="005C6FE8">
        <w:t xml:space="preserve">What assumptions does the </w:t>
      </w:r>
      <w:r w:rsidRPr="00180656">
        <w:t>Check an H</w:t>
      </w:r>
      <w:r w:rsidRPr="00180656" w:rsidR="005C6FE8">
        <w:t>GV is Ready to Cross the Border</w:t>
      </w:r>
      <w:r w:rsidRPr="00180656">
        <w:t xml:space="preserve"> service make about the information available to HGV drivers and hauliers? Will they be able to make a declaration that they have all the correct paperwork? How will they know?</w:t>
      </w:r>
    </w:p>
    <w:p w:rsidR="00722524" w:rsidRPr="00180656" w:rsidP="00722524">
      <w:pPr>
        <w:pStyle w:val="Answer"/>
      </w:pPr>
      <w:sdt>
        <w:sdtPr>
          <w:alias w:val="Witness"/>
          <w:id w:val="1407419401"/>
          <w:placeholder>
            <w:docPart w:val="DefaultPlaceholder_1082065158"/>
          </w:placeholder>
          <w:richText/>
        </w:sdtPr>
        <w:sdtContent>
          <w:r w:rsidRPr="00180656" w:rsidR="008F0E16">
            <w:rPr>
              <w:b/>
              <w:i/>
            </w:rPr>
            <w:t>Elizabeth de Jong:</w:t>
          </w:r>
          <w:r w:rsidRPr="00180656">
            <w:rPr>
              <w:b/>
            </w:rPr>
            <w:t xml:space="preserve"> </w:t>
          </w:r>
        </w:sdtContent>
      </w:sdt>
      <w:r w:rsidRPr="00180656" w:rsidR="00654A63">
        <w:t xml:space="preserve">It exists separately to the provision of information and the delivery of systems </w:t>
      </w:r>
      <w:r w:rsidRPr="00180656" w:rsidR="00E91C5F">
        <w:t>that</w:t>
      </w:r>
      <w:r w:rsidRPr="00180656" w:rsidR="00654A63">
        <w:t xml:space="preserve"> would allow the paperwork to be either known about or delivered. It is a separate, standalone self-declaration service. </w:t>
      </w:r>
    </w:p>
    <w:p w:rsidR="00722524" w:rsidRPr="00180656" w:rsidP="00722524">
      <w:pPr>
        <w:pStyle w:val="Answer"/>
      </w:pPr>
      <w:r w:rsidRPr="00180656">
        <w:t>In terms of how they will know, u</w:t>
      </w:r>
      <w:r w:rsidRPr="00180656" w:rsidR="00654A63">
        <w:t>sing the service will give a number of options</w:t>
      </w:r>
      <w:r w:rsidRPr="00180656">
        <w:t>, and th</w:t>
      </w:r>
      <w:r w:rsidRPr="00180656" w:rsidR="00654A63">
        <w:t xml:space="preserve">ey will </w:t>
      </w:r>
      <w:r w:rsidRPr="00180656">
        <w:t xml:space="preserve">need to be able to tick </w:t>
      </w:r>
      <w:r w:rsidRPr="00180656" w:rsidR="00654A63">
        <w:t xml:space="preserve">that they have those </w:t>
      </w:r>
      <w:r w:rsidRPr="00180656" w:rsidR="00654A63">
        <w:t>documentations</w:t>
      </w:r>
      <w:r w:rsidRPr="00180656">
        <w:t>,</w:t>
      </w:r>
      <w:r w:rsidRPr="00180656" w:rsidR="00654A63">
        <w:t xml:space="preserve"> so </w:t>
      </w:r>
      <w:r w:rsidRPr="00180656">
        <w:t>their transport office will need to be able to inform the haulier. It is very important that the driver knows</w:t>
      </w:r>
      <w:r w:rsidRPr="00180656" w:rsidR="00654A63">
        <w:t xml:space="preserve"> and is confident themselves, because if they are fo</w:t>
      </w:r>
      <w:r w:rsidRPr="00180656">
        <w:t>u</w:t>
      </w:r>
      <w:r w:rsidRPr="00180656" w:rsidR="00654A63">
        <w:t xml:space="preserve">nd to have filled out the Check an HGV service incorrectly they will be liable for fines up to £300, and also it </w:t>
      </w:r>
      <w:r w:rsidRPr="00180656">
        <w:t xml:space="preserve">will </w:t>
      </w:r>
      <w:r w:rsidRPr="00180656" w:rsidR="00654A63">
        <w:t xml:space="preserve">be </w:t>
      </w:r>
      <w:r w:rsidRPr="00180656">
        <w:t>them and</w:t>
      </w:r>
      <w:r w:rsidRPr="00180656" w:rsidR="00654A63">
        <w:t xml:space="preserve"> their company </w:t>
      </w:r>
      <w:r w:rsidRPr="00180656">
        <w:t>that</w:t>
      </w:r>
      <w:r w:rsidRPr="00180656" w:rsidR="00654A63">
        <w:t xml:space="preserve"> experience the delays because of it.</w:t>
      </w:r>
    </w:p>
    <w:p w:rsidR="00722524" w:rsidRPr="00180656" w:rsidP="00722524">
      <w:pPr>
        <w:pStyle w:val="Question"/>
      </w:pPr>
      <w:sdt>
        <w:sdtPr>
          <w:alias w:val="Member"/>
          <w:tag w:val="&lt;Member mnisId='4868' dodsId=''&gt;"/>
          <w:id w:val="-132414161"/>
          <w:placeholder>
            <w:docPart w:val="DefaultPlaceholder_1082065158"/>
          </w:placeholder>
          <w:richText/>
        </w:sdtPr>
        <w:sdtContent>
          <w:r w:rsidRPr="00180656">
            <w:rPr>
              <w:b/>
            </w:rPr>
            <w:t>Nicola Richards:</w:t>
          </w:r>
        </w:sdtContent>
      </w:sdt>
      <w:r w:rsidRPr="00180656" w:rsidR="00654A63">
        <w:t xml:space="preserve"> </w:t>
      </w:r>
      <w:r w:rsidRPr="00180656" w:rsidR="00E91C5F">
        <w:t>That answers my question. The d</w:t>
      </w:r>
      <w:r w:rsidRPr="00180656" w:rsidR="00654A63">
        <w:t>rivers will have that information.</w:t>
      </w:r>
    </w:p>
    <w:p w:rsidR="00722524" w:rsidRPr="00180656" w:rsidP="00722524">
      <w:pPr>
        <w:pStyle w:val="Answer"/>
      </w:pPr>
      <w:sdt>
        <w:sdtPr>
          <w:alias w:val="Witness"/>
          <w:id w:val="220325720"/>
          <w:placeholder>
            <w:docPart w:val="DefaultPlaceholder_1082065158"/>
          </w:placeholder>
          <w:richText/>
        </w:sdtPr>
        <w:sdtContent>
          <w:r w:rsidRPr="00180656" w:rsidR="008F0E16">
            <w:rPr>
              <w:b/>
              <w:i/>
            </w:rPr>
            <w:t>Elizabeth de Jong:</w:t>
          </w:r>
          <w:r w:rsidRPr="00180656">
            <w:rPr>
              <w:b/>
            </w:rPr>
            <w:t xml:space="preserve"> </w:t>
          </w:r>
        </w:sdtContent>
      </w:sdt>
      <w:r w:rsidRPr="00180656" w:rsidR="009039F8">
        <w:t>They will need to make sure they have that information</w:t>
      </w:r>
      <w:r w:rsidRPr="00180656" w:rsidR="00E91C5F">
        <w:t>, y</w:t>
      </w:r>
      <w:r w:rsidRPr="00180656" w:rsidR="009039F8">
        <w:t>es.</w:t>
      </w:r>
      <w:r w:rsidRPr="00180656">
        <w:t xml:space="preserve"> </w:t>
      </w:r>
    </w:p>
    <w:p w:rsidR="00722524" w:rsidRPr="00180656" w:rsidP="00722524">
      <w:pPr>
        <w:pStyle w:val="Question"/>
      </w:pPr>
      <w:sdt>
        <w:sdtPr>
          <w:alias w:val="Member"/>
          <w:tag w:val="&lt;Member mnisId='4868' dodsId=''&gt;"/>
          <w:id w:val="-331528527"/>
          <w:placeholder>
            <w:docPart w:val="DefaultPlaceholder_1082065158"/>
          </w:placeholder>
          <w:richText/>
        </w:sdtPr>
        <w:sdtContent>
          <w:r w:rsidRPr="00180656">
            <w:rPr>
              <w:b/>
            </w:rPr>
            <w:t>Nicola Richards:</w:t>
          </w:r>
        </w:sdtContent>
      </w:sdt>
      <w:r w:rsidRPr="00180656">
        <w:t xml:space="preserve"> How confident are you that the output of these systems will be accessible to the authorities in the EU checking on goods at the point of entry or in transit through the EU?</w:t>
      </w:r>
    </w:p>
    <w:p w:rsidR="00722524" w:rsidRPr="00180656" w:rsidP="00722524">
      <w:pPr>
        <w:pStyle w:val="Answer"/>
      </w:pPr>
      <w:sdt>
        <w:sdtPr>
          <w:alias w:val="Witness"/>
          <w:id w:val="1356083071"/>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Each </w:t>
      </w:r>
      <w:r w:rsidRPr="00180656" w:rsidR="008B5D4E">
        <w:t xml:space="preserve">of the </w:t>
      </w:r>
      <w:r w:rsidRPr="00180656">
        <w:t>diffe</w:t>
      </w:r>
      <w:r w:rsidRPr="00180656" w:rsidR="008B5D4E">
        <w:t>rent countries has its own port</w:t>
      </w:r>
      <w:r w:rsidRPr="00180656" w:rsidR="00E91C5F">
        <w:t>s</w:t>
      </w:r>
      <w:r w:rsidRPr="00180656">
        <w:t xml:space="preserve"> software</w:t>
      </w:r>
      <w:r w:rsidRPr="00180656" w:rsidR="008B5D4E">
        <w:t xml:space="preserve"> and port</w:t>
      </w:r>
      <w:r w:rsidRPr="00180656" w:rsidR="00E91C5F">
        <w:t>s</w:t>
      </w:r>
      <w:r w:rsidRPr="00180656" w:rsidR="008B5D4E">
        <w:t xml:space="preserve"> systems that you will need to register with if you are travelling to different countries. </w:t>
      </w:r>
      <w:r w:rsidRPr="00180656">
        <w:t>There is a lot of knowledge required about the different countries that you are going to</w:t>
      </w:r>
      <w:r w:rsidRPr="00180656" w:rsidR="008B5D4E">
        <w:t xml:space="preserve"> and those different ports. </w:t>
      </w:r>
      <w:r w:rsidRPr="00180656">
        <w:t xml:space="preserve">For example, even in Belgium the two main ports </w:t>
      </w:r>
      <w:r w:rsidRPr="00180656" w:rsidR="008B5D4E">
        <w:t xml:space="preserve">there </w:t>
      </w:r>
      <w:r w:rsidRPr="00180656">
        <w:t>have differen</w:t>
      </w:r>
      <w:r w:rsidRPr="00180656" w:rsidR="008B5D4E">
        <w:t xml:space="preserve">t systems to be used. They will need to know an awful lot of </w:t>
      </w:r>
      <w:r w:rsidRPr="00180656" w:rsidR="00F26AE1">
        <w:t>things</w:t>
      </w:r>
      <w:r w:rsidRPr="00180656" w:rsidR="008B5D4E">
        <w:t xml:space="preserve"> about systems, checks and paperwork. </w:t>
      </w:r>
      <w:r w:rsidRPr="00180656">
        <w:t xml:space="preserve">It is </w:t>
      </w:r>
      <w:r w:rsidRPr="00180656" w:rsidR="008B5D4E">
        <w:t xml:space="preserve">a </w:t>
      </w:r>
      <w:r w:rsidRPr="00180656">
        <w:t>massive change in process and operations for drivers</w:t>
      </w:r>
      <w:r w:rsidRPr="00180656" w:rsidR="006A4DB7">
        <w:t xml:space="preserve"> and for their companies. </w:t>
      </w:r>
      <w:r w:rsidRPr="00180656">
        <w:t xml:space="preserve">Lots of the information </w:t>
      </w:r>
      <w:r w:rsidRPr="00180656" w:rsidR="006A4DB7">
        <w:t xml:space="preserve">that </w:t>
      </w:r>
      <w:r w:rsidRPr="00180656">
        <w:t>we talked about</w:t>
      </w:r>
      <w:r w:rsidRPr="00180656" w:rsidR="006A4DB7">
        <w:t xml:space="preserve"> that goes through the Check an HGV service needs to come from the traders, the owners of the goods. They </w:t>
      </w:r>
      <w:r w:rsidRPr="00180656">
        <w:t>will need to make</w:t>
      </w:r>
      <w:r w:rsidRPr="00180656" w:rsidR="006A4DB7">
        <w:t xml:space="preserve"> sure that they have filled in the paperwork for each consignment in a load. It is a lot of change.</w:t>
      </w:r>
    </w:p>
    <w:p w:rsidR="00722524" w:rsidRPr="00180656" w:rsidP="00722524">
      <w:pPr>
        <w:pStyle w:val="Question"/>
      </w:pPr>
      <w:sdt>
        <w:sdtPr>
          <w:alias w:val="Member"/>
          <w:tag w:val="&lt;Member mnisId='4868' dodsId=''&gt;"/>
          <w:id w:val="-1523393608"/>
          <w:placeholder>
            <w:docPart w:val="DefaultPlaceholder_1082065158"/>
          </w:placeholder>
          <w:richText/>
        </w:sdtPr>
        <w:sdtContent>
          <w:r w:rsidRPr="00180656">
            <w:rPr>
              <w:b/>
            </w:rPr>
            <w:t>Nicola Richards:</w:t>
          </w:r>
        </w:sdtContent>
      </w:sdt>
      <w:r w:rsidRPr="00180656">
        <w:t xml:space="preserve"> How likely is it that a haulier will make entries into GVMS and CDS that enable them to leave the UK but </w:t>
      </w:r>
      <w:r w:rsidRPr="00180656" w:rsidR="00E91C5F">
        <w:t>will</w:t>
      </w:r>
      <w:r w:rsidRPr="00180656">
        <w:t xml:space="preserve"> then </w:t>
      </w:r>
      <w:r w:rsidRPr="00180656" w:rsidR="00E91C5F">
        <w:t xml:space="preserve">be </w:t>
      </w:r>
      <w:r w:rsidRPr="00180656">
        <w:t xml:space="preserve">turned around </w:t>
      </w:r>
      <w:r w:rsidR="00397898">
        <w:t xml:space="preserve">by </w:t>
      </w:r>
      <w:r w:rsidRPr="00180656">
        <w:t>the authorities in Calais?</w:t>
      </w:r>
    </w:p>
    <w:p w:rsidR="00722524" w:rsidRPr="00180656" w:rsidP="00722524">
      <w:pPr>
        <w:pStyle w:val="Answer"/>
      </w:pPr>
      <w:sdt>
        <w:sdtPr>
          <w:alias w:val="Witness"/>
          <w:id w:val="-1908754939"/>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I imagine if it is being done </w:t>
      </w:r>
      <w:r w:rsidRPr="00180656">
        <w:t>correctly</w:t>
      </w:r>
      <w:r w:rsidRPr="00180656">
        <w:t xml:space="preserve"> they will not need to be turned around, but a number of these systems are </w:t>
      </w:r>
      <w:r w:rsidRPr="00180656" w:rsidR="007D2E5A">
        <w:t>in fact for the t</w:t>
      </w:r>
      <w:r w:rsidRPr="00180656">
        <w:t>r</w:t>
      </w:r>
      <w:r w:rsidRPr="00180656" w:rsidR="007D2E5A">
        <w:t>a</w:t>
      </w:r>
      <w:r w:rsidRPr="00180656">
        <w:t xml:space="preserve">ders to fill in so </w:t>
      </w:r>
      <w:r w:rsidRPr="00180656" w:rsidR="007D2E5A">
        <w:t xml:space="preserve">that </w:t>
      </w:r>
      <w:r w:rsidRPr="00180656">
        <w:t xml:space="preserve">the information can go to the drivers. There </w:t>
      </w:r>
      <w:r w:rsidRPr="00180656" w:rsidR="00F26AE1">
        <w:t>are</w:t>
      </w:r>
      <w:r w:rsidRPr="00180656">
        <w:t xml:space="preserve"> a </w:t>
      </w:r>
      <w:r w:rsidRPr="00180656" w:rsidR="007D2E5A">
        <w:t xml:space="preserve">lot of different responsibilities. The drivers themselves have responsibility for the Check an HGV is Ready system, and they also have a responsibility </w:t>
      </w:r>
      <w:r w:rsidRPr="00180656" w:rsidR="00F26AE1">
        <w:t>for</w:t>
      </w:r>
      <w:r w:rsidRPr="00180656" w:rsidR="007D2E5A">
        <w:t xml:space="preserve"> the safety and security declarations, but most of the other information is for the trader to have done. Clearly</w:t>
      </w:r>
      <w:r w:rsidR="00397898">
        <w:t>,</w:t>
      </w:r>
      <w:r w:rsidRPr="00180656" w:rsidR="007D2E5A">
        <w:t xml:space="preserve"> there is a risk </w:t>
      </w:r>
      <w:r w:rsidRPr="00180656" w:rsidR="00E91C5F">
        <w:t xml:space="preserve">that </w:t>
      </w:r>
      <w:r w:rsidRPr="00180656" w:rsidR="007D2E5A">
        <w:t xml:space="preserve">you could be turned </w:t>
      </w:r>
      <w:r w:rsidR="00397898">
        <w:t>a</w:t>
      </w:r>
      <w:r w:rsidRPr="00180656" w:rsidR="007D2E5A">
        <w:t xml:space="preserve">round if that has not been </w:t>
      </w:r>
      <w:r w:rsidRPr="00180656">
        <w:t>done correctly</w:t>
      </w:r>
      <w:r w:rsidRPr="00180656" w:rsidR="007D2E5A">
        <w:t xml:space="preserve"> for a consignment, but the proportions are very hard for me to guess at</w:t>
      </w:r>
      <w:r w:rsidRPr="00180656">
        <w:t>.</w:t>
      </w:r>
      <w:r w:rsidRPr="00180656" w:rsidR="00E91C5F">
        <w:t xml:space="preserve"> I do not know if the other witnesses are able to shed some more light on that for you.</w:t>
      </w:r>
    </w:p>
    <w:p w:rsidR="00722524" w:rsidRPr="00180656" w:rsidP="00722524">
      <w:pPr>
        <w:pStyle w:val="Answer"/>
      </w:pPr>
      <w:sdt>
        <w:sdtPr>
          <w:alias w:val="Witness"/>
          <w:id w:val="949349702"/>
          <w:placeholder>
            <w:docPart w:val="DefaultPlaceholder_1082065158"/>
          </w:placeholder>
          <w:richText/>
        </w:sdtPr>
        <w:sdtContent>
          <w:r w:rsidRPr="00180656" w:rsidR="001C2227">
            <w:rPr>
              <w:b/>
              <w:i/>
            </w:rPr>
            <w:t>Stephen Bartlett:</w:t>
          </w:r>
          <w:r w:rsidRPr="00180656">
            <w:rPr>
              <w:b/>
            </w:rPr>
            <w:t xml:space="preserve"> </w:t>
          </w:r>
        </w:sdtContent>
      </w:sdt>
      <w:r w:rsidRPr="00180656" w:rsidR="00EC512E">
        <w:t xml:space="preserve">I am not quite sure. It is easy to say what would happen at the border if the information in GVMS was incomplete. It </w:t>
      </w:r>
      <w:r w:rsidRPr="00180656">
        <w:t>is very possible that if</w:t>
      </w:r>
      <w:r w:rsidRPr="00180656" w:rsidR="008D6E57">
        <w:t>, for example,</w:t>
      </w:r>
      <w:r w:rsidRPr="00180656">
        <w:t xml:space="preserve"> the </w:t>
      </w:r>
      <w:r w:rsidRPr="00180656" w:rsidR="007D2E5A">
        <w:t>vehicle</w:t>
      </w:r>
      <w:r w:rsidRPr="00180656">
        <w:t xml:space="preserve"> registration in the GVMS </w:t>
      </w:r>
      <w:r w:rsidRPr="00180656" w:rsidR="00EC512E">
        <w:t xml:space="preserve">record </w:t>
      </w:r>
      <w:r w:rsidRPr="00180656">
        <w:t>is incorrect</w:t>
      </w:r>
      <w:r w:rsidRPr="00180656" w:rsidR="008D6E57">
        <w:t>,</w:t>
      </w:r>
      <w:r w:rsidRPr="00180656">
        <w:t xml:space="preserve"> </w:t>
      </w:r>
      <w:r w:rsidRPr="00180656" w:rsidR="00EC512E">
        <w:t>it could get turned away or refused crossing. T</w:t>
      </w:r>
      <w:r w:rsidRPr="00180656">
        <w:t xml:space="preserve">hose checks are done before the goods </w:t>
      </w:r>
      <w:r w:rsidRPr="00180656">
        <w:t>actually leave</w:t>
      </w:r>
      <w:r w:rsidRPr="00180656">
        <w:t xml:space="preserve"> aboard the ferries.</w:t>
      </w:r>
    </w:p>
    <w:p w:rsidR="001F1DE8" w:rsidRPr="00180656" w:rsidP="00722524">
      <w:pPr>
        <w:pStyle w:val="Question"/>
      </w:pPr>
      <w:sdt>
        <w:sdtPr>
          <w:alias w:val="Member"/>
          <w:tag w:val="&lt;Member mnisId='4136' dodsId='62731'&gt;"/>
          <w:id w:val="423003763"/>
          <w:placeholder>
            <w:docPart w:val="DefaultPlaceholder_1082065158"/>
          </w:placeholder>
          <w:richText/>
        </w:sdtPr>
        <w:sdtContent>
          <w:r w:rsidRPr="00180656" w:rsidR="00722524">
            <w:rPr>
              <w:b/>
            </w:rPr>
            <w:t>Nigel Mills:</w:t>
          </w:r>
        </w:sdtContent>
      </w:sdt>
      <w:r w:rsidRPr="00180656" w:rsidR="00EC512E">
        <w:t xml:space="preserve"> </w:t>
      </w:r>
      <w:r w:rsidRPr="00180656" w:rsidR="00722524">
        <w:t xml:space="preserve">Am I being ridiculously optimistic or </w:t>
      </w:r>
      <w:r w:rsidR="00397898">
        <w:t>naïve</w:t>
      </w:r>
      <w:r w:rsidRPr="00180656" w:rsidR="00722524">
        <w:t xml:space="preserve"> to think</w:t>
      </w:r>
      <w:r w:rsidRPr="00180656" w:rsidR="00EC512E">
        <w:t xml:space="preserve"> that there </w:t>
      </w:r>
      <w:r w:rsidRPr="00180656" w:rsidR="00EC512E">
        <w:t xml:space="preserve">is some software out there that I can go on and put all the details in and it will complete all these systems for me? Is someone going to have to individually go and put </w:t>
      </w:r>
      <w:r w:rsidRPr="00180656" w:rsidR="008D6E57">
        <w:t xml:space="preserve">presumably quite </w:t>
      </w:r>
      <w:r w:rsidRPr="00180656" w:rsidR="00EC512E">
        <w:t xml:space="preserve">repetitive data into all these </w:t>
      </w:r>
      <w:r w:rsidRPr="00180656">
        <w:t>systems</w:t>
      </w:r>
      <w:r w:rsidRPr="00180656" w:rsidR="00EC512E">
        <w:t xml:space="preserve"> so I can tell the UK </w:t>
      </w:r>
      <w:r w:rsidRPr="00180656" w:rsidR="00F26AE1">
        <w:t>authorities</w:t>
      </w:r>
      <w:r w:rsidRPr="00180656" w:rsidR="00EC512E">
        <w:t>, French authorities and whoever else what is on the consignment that is coming?</w:t>
      </w:r>
    </w:p>
    <w:p w:rsidR="001F1DE8" w:rsidRPr="00180656" w:rsidP="001F1DE8">
      <w:pPr>
        <w:pStyle w:val="Answer"/>
      </w:pPr>
      <w:sdt>
        <w:sdtPr>
          <w:alias w:val="Witness"/>
          <w:id w:val="786709643"/>
          <w:placeholder>
            <w:docPart w:val="DefaultPlaceholder_1082065158"/>
          </w:placeholder>
          <w:richText/>
        </w:sdtPr>
        <w:sdtContent>
          <w:r w:rsidRPr="00180656" w:rsidR="001C2227">
            <w:rPr>
              <w:b/>
              <w:i/>
            </w:rPr>
            <w:t>Stephen Bartlett:</w:t>
          </w:r>
          <w:r w:rsidRPr="00180656">
            <w:rPr>
              <w:b/>
            </w:rPr>
            <w:t xml:space="preserve"> </w:t>
          </w:r>
        </w:sdtContent>
      </w:sdt>
      <w:r w:rsidRPr="00180656">
        <w:t xml:space="preserve">The software that my members provide </w:t>
      </w:r>
      <w:r w:rsidRPr="00180656" w:rsidR="00EC512E">
        <w:t xml:space="preserve">does provide that kind of service that </w:t>
      </w:r>
      <w:r w:rsidRPr="00180656">
        <w:t>interfaces into</w:t>
      </w:r>
      <w:r w:rsidRPr="00180656" w:rsidR="00EC512E">
        <w:t xml:space="preserve"> </w:t>
      </w:r>
      <w:r w:rsidRPr="00180656" w:rsidR="00EC512E">
        <w:t>a number of</w:t>
      </w:r>
      <w:r w:rsidRPr="00180656" w:rsidR="00EC512E">
        <w:t xml:space="preserve"> different systems, certainly here in the UK. Some provide those interfaces into European systems as well. </w:t>
      </w:r>
      <w:r w:rsidRPr="00180656">
        <w:t>If you are a trader</w:t>
      </w:r>
      <w:r w:rsidR="00397898">
        <w:t>,</w:t>
      </w:r>
      <w:r w:rsidRPr="00180656">
        <w:t xml:space="preserve"> that sort of ser</w:t>
      </w:r>
      <w:r w:rsidRPr="00180656" w:rsidR="00EC512E">
        <w:t>v</w:t>
      </w:r>
      <w:r w:rsidRPr="00180656">
        <w:t>ice might exist</w:t>
      </w:r>
      <w:r w:rsidRPr="00180656" w:rsidR="00EC512E">
        <w:t>, but w</w:t>
      </w:r>
      <w:r w:rsidRPr="00180656">
        <w:t xml:space="preserve">e are working hard to </w:t>
      </w:r>
      <w:r w:rsidRPr="00180656" w:rsidR="00FB2144">
        <w:t xml:space="preserve">try to </w:t>
      </w:r>
      <w:r w:rsidRPr="00180656">
        <w:t xml:space="preserve">cope with </w:t>
      </w:r>
      <w:r w:rsidRPr="00180656">
        <w:t>a number of</w:t>
      </w:r>
      <w:r w:rsidRPr="00180656">
        <w:t xml:space="preserve"> new systems as well.</w:t>
      </w:r>
    </w:p>
    <w:p w:rsidR="00722524" w:rsidRPr="00180656" w:rsidP="001F1DE8">
      <w:pPr>
        <w:pStyle w:val="Question"/>
      </w:pPr>
      <w:sdt>
        <w:sdtPr>
          <w:alias w:val="Member"/>
          <w:tag w:val="&lt;Member mnisId='4136' dodsId='62731'&gt;"/>
          <w:id w:val="-1619054425"/>
          <w:placeholder>
            <w:docPart w:val="DefaultPlaceholder_1082065158"/>
          </w:placeholder>
          <w:richText/>
        </w:sdtPr>
        <w:sdtContent>
          <w:r w:rsidRPr="00180656" w:rsidR="001F1DE8">
            <w:rPr>
              <w:b/>
            </w:rPr>
            <w:t>Nigel Mills:</w:t>
          </w:r>
        </w:sdtContent>
      </w:sdt>
      <w:r w:rsidRPr="00180656" w:rsidR="001F1DE8">
        <w:t xml:space="preserve"> Your members have managed </w:t>
      </w:r>
      <w:r w:rsidRPr="00180656" w:rsidR="00EC512E">
        <w:t>to make their software successfully talk to all the Government software? That has all been worked through and is possible</w:t>
      </w:r>
      <w:r w:rsidRPr="00180656" w:rsidR="008D6E57">
        <w:t xml:space="preserve"> now, is it?</w:t>
      </w:r>
    </w:p>
    <w:p w:rsidR="001F1DE8" w:rsidRPr="00180656" w:rsidP="001F1DE8">
      <w:pPr>
        <w:pStyle w:val="Answer"/>
      </w:pPr>
      <w:sdt>
        <w:sdtPr>
          <w:alias w:val="Witness"/>
          <w:id w:val="238217474"/>
          <w:placeholder>
            <w:docPart w:val="DefaultPlaceholder_1082065158"/>
          </w:placeholder>
          <w:richText/>
        </w:sdtPr>
        <w:sdtContent>
          <w:r w:rsidRPr="00180656" w:rsidR="001C2227">
            <w:rPr>
              <w:b/>
              <w:i/>
            </w:rPr>
            <w:t>Stephen Bartlett:</w:t>
          </w:r>
          <w:r w:rsidRPr="00180656">
            <w:rPr>
              <w:b/>
            </w:rPr>
            <w:t xml:space="preserve"> </w:t>
          </w:r>
        </w:sdtContent>
      </w:sdt>
      <w:r w:rsidRPr="00180656">
        <w:t xml:space="preserve">That is correct. </w:t>
      </w:r>
      <w:r w:rsidRPr="00180656" w:rsidR="00EC512E">
        <w:t>As I mentioned, w</w:t>
      </w:r>
      <w:r w:rsidRPr="00180656">
        <w:t>e interface into quite a few different systems</w:t>
      </w:r>
      <w:r w:rsidR="00397898">
        <w:t xml:space="preserve">: </w:t>
      </w:r>
      <w:r w:rsidRPr="00180656" w:rsidR="00EC512E">
        <w:t xml:space="preserve">the declaration systems of CHIEF, the </w:t>
      </w:r>
      <w:r w:rsidRPr="00180656" w:rsidR="008D6E57">
        <w:t>s</w:t>
      </w:r>
      <w:r w:rsidRPr="00180656" w:rsidR="00EC512E">
        <w:t xml:space="preserve">afety and </w:t>
      </w:r>
      <w:r w:rsidRPr="00180656" w:rsidR="008D6E57">
        <w:t>s</w:t>
      </w:r>
      <w:r w:rsidRPr="00180656" w:rsidR="00EC512E">
        <w:t>ecurity systems and other European transit systems. The one area we have been working</w:t>
      </w:r>
      <w:r w:rsidRPr="00180656" w:rsidR="008D6E57">
        <w:t xml:space="preserve"> on</w:t>
      </w:r>
      <w:r w:rsidRPr="00180656" w:rsidR="00EC512E">
        <w:t xml:space="preserve"> with HMRC for </w:t>
      </w:r>
      <w:r w:rsidRPr="00180656" w:rsidR="00EC512E">
        <w:t>a number of</w:t>
      </w:r>
      <w:r w:rsidRPr="00180656" w:rsidR="00EC512E">
        <w:t xml:space="preserve"> years is obviously the new </w:t>
      </w:r>
      <w:r w:rsidRPr="00180656" w:rsidR="003A6FB1">
        <w:t xml:space="preserve">Customs Declaration </w:t>
      </w:r>
      <w:r w:rsidR="003A6FB1">
        <w:t>Service</w:t>
      </w:r>
      <w:r w:rsidRPr="00180656" w:rsidR="00EC512E">
        <w:t xml:space="preserve">, CDS. We have been working with that one; that </w:t>
      </w:r>
      <w:r w:rsidRPr="00180656">
        <w:t>is the only system we have a concern about for the beginning of next year.</w:t>
      </w:r>
    </w:p>
    <w:p w:rsidR="001F1DE8" w:rsidRPr="00180656" w:rsidP="001F1DE8">
      <w:pPr>
        <w:pStyle w:val="Question"/>
      </w:pPr>
      <w:sdt>
        <w:sdtPr>
          <w:alias w:val="Member"/>
          <w:tag w:val="&lt;Member mnisId='4136' dodsId='62731'&gt;"/>
          <w:id w:val="-1251653672"/>
          <w:placeholder>
            <w:docPart w:val="DefaultPlaceholder_1082065158"/>
          </w:placeholder>
          <w:richText/>
        </w:sdtPr>
        <w:sdtContent>
          <w:r w:rsidRPr="00180656">
            <w:rPr>
              <w:b/>
            </w:rPr>
            <w:t>Nigel Mills:</w:t>
          </w:r>
        </w:sdtContent>
      </w:sdt>
      <w:r w:rsidRPr="00180656" w:rsidR="00EC512E">
        <w:t xml:space="preserve"> You seem</w:t>
      </w:r>
      <w:r w:rsidRPr="00180656">
        <w:t xml:space="preserve"> </w:t>
      </w:r>
      <w:r w:rsidRPr="00180656">
        <w:t>pretty confident</w:t>
      </w:r>
      <w:r w:rsidR="00397898">
        <w:t xml:space="preserve"> that i</w:t>
      </w:r>
      <w:r w:rsidRPr="00180656">
        <w:t xml:space="preserve">f </w:t>
      </w:r>
      <w:r w:rsidRPr="00180656" w:rsidR="00EC512E">
        <w:t xml:space="preserve">people choose </w:t>
      </w:r>
      <w:r w:rsidRPr="00180656">
        <w:t xml:space="preserve">to use the </w:t>
      </w:r>
      <w:r w:rsidRPr="00180656" w:rsidR="00EC512E">
        <w:t xml:space="preserve">IT that is available and can afford to use the </w:t>
      </w:r>
      <w:r w:rsidRPr="00180656">
        <w:t>software</w:t>
      </w:r>
      <w:r w:rsidRPr="00180656" w:rsidR="008D6E57">
        <w:t>,</w:t>
      </w:r>
      <w:r w:rsidRPr="00180656">
        <w:t xml:space="preserve"> this can be achieved from an IT perspective.</w:t>
      </w:r>
    </w:p>
    <w:p w:rsidR="001F1DE8" w:rsidRPr="00180656" w:rsidP="001F1DE8">
      <w:pPr>
        <w:pStyle w:val="Answer"/>
      </w:pPr>
      <w:sdt>
        <w:sdtPr>
          <w:alias w:val="Witness"/>
          <w:id w:val="-1035888214"/>
          <w:placeholder>
            <w:docPart w:val="DefaultPlaceholder_1082065158"/>
          </w:placeholder>
          <w:richText/>
        </w:sdtPr>
        <w:sdtContent>
          <w:r w:rsidRPr="00180656" w:rsidR="001C2227">
            <w:rPr>
              <w:b/>
              <w:i/>
            </w:rPr>
            <w:t>Stephen Bartlett:</w:t>
          </w:r>
          <w:r w:rsidRPr="00180656">
            <w:rPr>
              <w:b/>
            </w:rPr>
            <w:t xml:space="preserve"> </w:t>
          </w:r>
        </w:sdtContent>
      </w:sdt>
      <w:r w:rsidRPr="00180656" w:rsidR="00EC512E">
        <w:t xml:space="preserve">Yes. </w:t>
      </w:r>
      <w:r w:rsidRPr="00180656" w:rsidR="00F26AE1">
        <w:t>With</w:t>
      </w:r>
      <w:r w:rsidRPr="00180656" w:rsidR="00EC512E">
        <w:t xml:space="preserve"> the exception of</w:t>
      </w:r>
      <w:r w:rsidRPr="00180656" w:rsidR="00EC512E">
        <w:t xml:space="preserve"> CDS we are confident that the changes that need to be</w:t>
      </w:r>
      <w:r w:rsidRPr="00180656" w:rsidR="00F2400C">
        <w:t xml:space="preserve"> </w:t>
      </w:r>
      <w:r w:rsidRPr="00180656" w:rsidR="00EC512E">
        <w:t>done to all the other systems will be available in time</w:t>
      </w:r>
      <w:r w:rsidRPr="00180656" w:rsidR="00F2400C">
        <w:t>: CHIEF,</w:t>
      </w:r>
      <w:r w:rsidRPr="00180656" w:rsidR="008D6E57">
        <w:t xml:space="preserve"> the</w:t>
      </w:r>
      <w:r w:rsidRPr="00180656" w:rsidR="00F2400C">
        <w:t xml:space="preserve"> </w:t>
      </w:r>
      <w:r w:rsidRPr="00180656" w:rsidR="008D6E57">
        <w:t>s</w:t>
      </w:r>
      <w:r w:rsidRPr="00180656" w:rsidR="00F2400C">
        <w:t xml:space="preserve">afety and </w:t>
      </w:r>
      <w:r w:rsidRPr="00180656" w:rsidR="008D6E57">
        <w:t>s</w:t>
      </w:r>
      <w:r w:rsidRPr="00180656" w:rsidR="00F2400C">
        <w:t>ecurity systems and others.</w:t>
      </w:r>
      <w:r w:rsidRPr="00180656" w:rsidR="008D6E57">
        <w:t xml:space="preserve"> For those existing systems that are being changed, we are confident that they will be available in time.</w:t>
      </w:r>
    </w:p>
    <w:p w:rsidR="001F1DE8" w:rsidRPr="00180656" w:rsidP="001F1DE8">
      <w:pPr>
        <w:pStyle w:val="Question"/>
      </w:pPr>
      <w:sdt>
        <w:sdtPr>
          <w:alias w:val="Member"/>
          <w:tag w:val="&lt;Member mnisId='4136' dodsId='62731'&gt;"/>
          <w:id w:val="-225833362"/>
          <w:placeholder>
            <w:docPart w:val="DefaultPlaceholder_1082065158"/>
          </w:placeholder>
          <w:richText/>
        </w:sdtPr>
        <w:sdtContent>
          <w:r w:rsidRPr="00180656">
            <w:rPr>
              <w:b/>
            </w:rPr>
            <w:t>Nigel Mills:</w:t>
          </w:r>
        </w:sdtContent>
      </w:sdt>
      <w:r w:rsidRPr="00180656">
        <w:t xml:space="preserve"> If people have been </w:t>
      </w:r>
      <w:r w:rsidRPr="00180656" w:rsidR="00F2400C">
        <w:t>exporting go</w:t>
      </w:r>
      <w:r w:rsidRPr="00180656" w:rsidR="006175DD">
        <w:t>ods across land outside the EU—</w:t>
      </w:r>
      <w:r w:rsidRPr="00180656" w:rsidR="00F2400C">
        <w:t xml:space="preserve">they have been selling it to </w:t>
      </w:r>
      <w:r w:rsidRPr="00180656" w:rsidR="005647E9">
        <w:t xml:space="preserve">Russia, Albania or conceivably </w:t>
      </w:r>
      <w:r w:rsidRPr="00180656" w:rsidR="006175DD">
        <w:t>Switzerland</w:t>
      </w:r>
      <w:r w:rsidRPr="00180656" w:rsidR="008D6E57">
        <w:t xml:space="preserve"> or somewhere</w:t>
      </w:r>
      <w:r w:rsidRPr="00180656" w:rsidR="006175DD">
        <w:t>—</w:t>
      </w:r>
      <w:r w:rsidRPr="00180656" w:rsidR="005647E9">
        <w:t>then</w:t>
      </w:r>
      <w:r w:rsidRPr="00180656">
        <w:t xml:space="preserve"> these processes are </w:t>
      </w:r>
      <w:r w:rsidRPr="00180656" w:rsidR="00F2400C">
        <w:t xml:space="preserve">not </w:t>
      </w:r>
      <w:r w:rsidRPr="00180656">
        <w:t>entirely new to everybody</w:t>
      </w:r>
      <w:r w:rsidRPr="00180656" w:rsidR="00F2400C">
        <w:t>. Presumably similar declarations have had to be made for a long time.</w:t>
      </w:r>
    </w:p>
    <w:p w:rsidR="001F1DE8" w:rsidRPr="00180656" w:rsidP="001F1DE8">
      <w:pPr>
        <w:pStyle w:val="Answer"/>
      </w:pPr>
      <w:sdt>
        <w:sdtPr>
          <w:alias w:val="Witness"/>
          <w:id w:val="-2115814215"/>
          <w:placeholder>
            <w:docPart w:val="DefaultPlaceholder_1082065158"/>
          </w:placeholder>
          <w:richText/>
        </w:sdtPr>
        <w:sdtContent>
          <w:r w:rsidRPr="00180656" w:rsidR="001C2227">
            <w:rPr>
              <w:b/>
              <w:i/>
            </w:rPr>
            <w:t>Stephen Bartlett:</w:t>
          </w:r>
          <w:r w:rsidRPr="00180656">
            <w:rPr>
              <w:b/>
            </w:rPr>
            <w:t xml:space="preserve"> </w:t>
          </w:r>
        </w:sdtContent>
      </w:sdt>
      <w:r w:rsidRPr="00180656" w:rsidR="00F2400C">
        <w:t>Yes. I</w:t>
      </w:r>
      <w:r w:rsidRPr="00180656">
        <w:t xml:space="preserve">f you talk about </w:t>
      </w:r>
      <w:r w:rsidRPr="00180656" w:rsidR="00F2400C">
        <w:t xml:space="preserve">trade with the rest </w:t>
      </w:r>
      <w:r w:rsidRPr="00180656">
        <w:t xml:space="preserve">of the world </w:t>
      </w:r>
      <w:r w:rsidRPr="00180656" w:rsidR="00F2400C">
        <w:t>then</w:t>
      </w:r>
      <w:r w:rsidRPr="00180656" w:rsidR="008D6E57">
        <w:t>,</w:t>
      </w:r>
      <w:r w:rsidRPr="00180656" w:rsidR="00F2400C">
        <w:t xml:space="preserve"> yes, a </w:t>
      </w:r>
      <w:r w:rsidRPr="00180656">
        <w:t>lot of</w:t>
      </w:r>
      <w:r w:rsidRPr="00180656" w:rsidR="00F2400C">
        <w:t xml:space="preserve"> those processes </w:t>
      </w:r>
      <w:r w:rsidRPr="00180656" w:rsidR="00F26AE1">
        <w:t>will</w:t>
      </w:r>
      <w:r w:rsidRPr="00180656" w:rsidR="00F2400C">
        <w:t xml:space="preserve"> not </w:t>
      </w:r>
      <w:r w:rsidRPr="00180656" w:rsidR="00F2400C">
        <w:t>change</w:t>
      </w:r>
      <w:r w:rsidRPr="00180656" w:rsidR="00F2400C">
        <w:t xml:space="preserve"> </w:t>
      </w:r>
      <w:r w:rsidRPr="00180656">
        <w:t xml:space="preserve">and we will be using the CHIEF system. </w:t>
      </w:r>
      <w:r w:rsidRPr="00180656" w:rsidR="00F2400C">
        <w:t>For those transactions with the rest of the world</w:t>
      </w:r>
      <w:r w:rsidRPr="00180656" w:rsidR="008D6E57">
        <w:t>, there</w:t>
      </w:r>
      <w:r w:rsidRPr="00180656">
        <w:t xml:space="preserve"> will not be a </w:t>
      </w:r>
      <w:r w:rsidRPr="00180656">
        <w:t>particular issue</w:t>
      </w:r>
      <w:r w:rsidRPr="00180656">
        <w:t xml:space="preserve"> to most traders.</w:t>
      </w:r>
      <w:r w:rsidRPr="00180656" w:rsidR="00F2400C">
        <w:t xml:space="preserve"> It is EU to GB and Northern Ireland</w:t>
      </w:r>
      <w:r w:rsidRPr="00180656" w:rsidR="008D6E57">
        <w:t xml:space="preserve"> that</w:t>
      </w:r>
      <w:r w:rsidRPr="00180656" w:rsidR="00F2400C">
        <w:t xml:space="preserve"> is undergoing the most change.</w:t>
      </w:r>
    </w:p>
    <w:p w:rsidR="001F1DE8" w:rsidRPr="00180656" w:rsidP="001F1DE8">
      <w:pPr>
        <w:pStyle w:val="Question"/>
      </w:pPr>
      <w:sdt>
        <w:sdtPr>
          <w:alias w:val="Member"/>
          <w:tag w:val="&lt;Member mnisId='4136' dodsId='62731'&gt;"/>
          <w:id w:val="-109816331"/>
          <w:placeholder>
            <w:docPart w:val="DefaultPlaceholder_1082065158"/>
          </w:placeholder>
          <w:richText/>
        </w:sdtPr>
        <w:sdtContent>
          <w:r w:rsidRPr="00180656">
            <w:rPr>
              <w:b/>
            </w:rPr>
            <w:t>Nigel Mills:</w:t>
          </w:r>
        </w:sdtContent>
      </w:sdt>
      <w:r w:rsidRPr="00180656">
        <w:t xml:space="preserve"> My point was just</w:t>
      </w:r>
      <w:r w:rsidRPr="00180656" w:rsidR="008D6E57">
        <w:t xml:space="preserve"> it is not like </w:t>
      </w:r>
      <w:r w:rsidRPr="00180656" w:rsidR="00F2400C">
        <w:t xml:space="preserve">there is </w:t>
      </w:r>
      <w:r w:rsidRPr="00180656">
        <w:t>nobody out t</w:t>
      </w:r>
      <w:r w:rsidRPr="00180656" w:rsidR="00F2400C">
        <w:t>here that knows how this works</w:t>
      </w:r>
      <w:r w:rsidRPr="00180656" w:rsidR="008D6E57">
        <w:t xml:space="preserve">. It may be that </w:t>
      </w:r>
      <w:r w:rsidRPr="00180656" w:rsidR="00F2400C">
        <w:t>for a lot of businesses it will be completely new to them</w:t>
      </w:r>
      <w:r w:rsidRPr="00180656" w:rsidR="008D6E57">
        <w:t xml:space="preserve"> </w:t>
      </w:r>
      <w:r w:rsidRPr="00180656" w:rsidR="00F2400C">
        <w:t>but</w:t>
      </w:r>
      <w:r w:rsidRPr="00180656" w:rsidR="008D6E57">
        <w:t xml:space="preserve">, </w:t>
      </w:r>
      <w:r w:rsidRPr="00180656" w:rsidR="00F2400C">
        <w:t>as an industry</w:t>
      </w:r>
      <w:r w:rsidRPr="00180656" w:rsidR="008D6E57">
        <w:t xml:space="preserve">, </w:t>
      </w:r>
      <w:r w:rsidRPr="00180656" w:rsidR="00F2400C">
        <w:t xml:space="preserve">people at least understand the theory and the </w:t>
      </w:r>
      <w:r w:rsidRPr="00180656" w:rsidR="00F26AE1">
        <w:t>practicalities</w:t>
      </w:r>
      <w:r w:rsidRPr="00180656" w:rsidR="00F2400C">
        <w:t>. Hopefully</w:t>
      </w:r>
      <w:r w:rsidRPr="00180656" w:rsidR="008D6E57">
        <w:t>,</w:t>
      </w:r>
      <w:r w:rsidRPr="00180656" w:rsidR="00F2400C">
        <w:t xml:space="preserve"> you could find someone who could talk you through it, at least for the first </w:t>
      </w:r>
      <w:r w:rsidRPr="00180656" w:rsidR="00F26AE1">
        <w:t>couple</w:t>
      </w:r>
      <w:r w:rsidRPr="00180656" w:rsidR="00F2400C">
        <w:t xml:space="preserve"> of times.</w:t>
      </w:r>
    </w:p>
    <w:p w:rsidR="001F1DE8" w:rsidRPr="00180656" w:rsidP="001F1DE8">
      <w:pPr>
        <w:pStyle w:val="QuestionCont"/>
      </w:pPr>
      <w:r w:rsidRPr="00180656">
        <w:t>Can I just switch to Northern Ireland</w:t>
      </w:r>
      <w:r w:rsidRPr="00180656" w:rsidR="00F2400C">
        <w:t>? I understand from this session that we are expecting that you are going to have to make an entry on</w:t>
      </w:r>
      <w:r w:rsidRPr="00180656" w:rsidR="008D6E57">
        <w:t xml:space="preserve"> </w:t>
      </w:r>
      <w:r w:rsidRPr="00180656" w:rsidR="00F2400C">
        <w:t xml:space="preserve">to CDS for every good that gets moved through Northern Ireland, </w:t>
      </w:r>
      <w:r w:rsidRPr="00180656">
        <w:t>even though it is not an export</w:t>
      </w:r>
      <w:r w:rsidRPr="00180656" w:rsidR="00F2400C">
        <w:t xml:space="preserve"> and </w:t>
      </w:r>
      <w:r w:rsidRPr="00180656">
        <w:t>it</w:t>
      </w:r>
      <w:r w:rsidRPr="00180656" w:rsidR="00F2400C">
        <w:t xml:space="preserve"> is sta</w:t>
      </w:r>
      <w:r w:rsidRPr="00180656">
        <w:t>ying within the United Kingdom. Is that right?</w:t>
      </w:r>
    </w:p>
    <w:p w:rsidR="001F1DE8" w:rsidRPr="00180656" w:rsidP="001F1DE8">
      <w:pPr>
        <w:pStyle w:val="Answer"/>
      </w:pPr>
      <w:sdt>
        <w:sdtPr>
          <w:alias w:val="Witness"/>
          <w:id w:val="331266996"/>
          <w:placeholder>
            <w:docPart w:val="DefaultPlaceholder_1082065158"/>
          </w:placeholder>
          <w:richText/>
        </w:sdtPr>
        <w:sdtContent>
          <w:r w:rsidRPr="00180656" w:rsidR="008F0E16">
            <w:rPr>
              <w:b/>
              <w:i/>
            </w:rPr>
            <w:t>Elizabeth de Jong:</w:t>
          </w:r>
          <w:r w:rsidRPr="00180656">
            <w:rPr>
              <w:b/>
            </w:rPr>
            <w:t xml:space="preserve"> </w:t>
          </w:r>
        </w:sdtContent>
      </w:sdt>
      <w:r w:rsidRPr="00180656">
        <w:t>Yes, that is my understanding.</w:t>
      </w:r>
    </w:p>
    <w:p w:rsidR="001F1DE8" w:rsidRPr="00180656" w:rsidP="001F1DE8">
      <w:pPr>
        <w:pStyle w:val="Question"/>
      </w:pPr>
      <w:sdt>
        <w:sdtPr>
          <w:alias w:val="Member"/>
          <w:tag w:val="&lt;Member mnisId='4136' dodsId='62731'&gt;"/>
          <w:id w:val="-638573448"/>
          <w:placeholder>
            <w:docPart w:val="DefaultPlaceholder_1082065158"/>
          </w:placeholder>
          <w:richText/>
        </w:sdtPr>
        <w:sdtContent>
          <w:r w:rsidRPr="00180656">
            <w:rPr>
              <w:b/>
            </w:rPr>
            <w:t>Nigel Mills:</w:t>
          </w:r>
        </w:sdtContent>
      </w:sdt>
      <w:r w:rsidRPr="00180656">
        <w:t xml:space="preserve"> </w:t>
      </w:r>
      <w:r w:rsidRPr="00180656" w:rsidR="00F2400C">
        <w:t>T</w:t>
      </w:r>
      <w:r w:rsidRPr="00180656">
        <w:t xml:space="preserve">hat may change depending on </w:t>
      </w:r>
      <w:r w:rsidRPr="00180656" w:rsidR="00F2400C">
        <w:t xml:space="preserve">what </w:t>
      </w:r>
      <w:r w:rsidRPr="00180656">
        <w:t>the negotiations</w:t>
      </w:r>
      <w:r w:rsidRPr="00180656" w:rsidR="00F2400C">
        <w:t xml:space="preserve"> produce, </w:t>
      </w:r>
      <w:r w:rsidR="00397898">
        <w:t xml:space="preserve">what </w:t>
      </w:r>
      <w:r w:rsidRPr="00180656" w:rsidR="00F2400C">
        <w:t xml:space="preserve">the </w:t>
      </w:r>
      <w:r w:rsidRPr="00180656" w:rsidR="00B9467F">
        <w:t>j</w:t>
      </w:r>
      <w:r w:rsidRPr="00180656" w:rsidR="00F2400C">
        <w:t xml:space="preserve">oint </w:t>
      </w:r>
      <w:r w:rsidRPr="00180656" w:rsidR="00B9467F">
        <w:t>c</w:t>
      </w:r>
      <w:r w:rsidRPr="00180656" w:rsidR="00F2400C">
        <w:t>ommittee produces, or how the Government choos</w:t>
      </w:r>
      <w:r w:rsidRPr="00180656" w:rsidR="00B9467F">
        <w:t>e</w:t>
      </w:r>
      <w:r w:rsidRPr="00180656" w:rsidR="00F2400C">
        <w:t xml:space="preserve"> to use the </w:t>
      </w:r>
      <w:r w:rsidRPr="00180656" w:rsidR="00B9467F">
        <w:t xml:space="preserve">UK </w:t>
      </w:r>
      <w:r w:rsidRPr="00180656" w:rsidR="00F2400C">
        <w:t xml:space="preserve">Internal Market Bill, if </w:t>
      </w:r>
      <w:r w:rsidRPr="00180656" w:rsidR="00B9467F">
        <w:t xml:space="preserve">they </w:t>
      </w:r>
      <w:r w:rsidRPr="00180656" w:rsidR="00F2400C">
        <w:t>get it through</w:t>
      </w:r>
      <w:r w:rsidRPr="00180656">
        <w:t>.</w:t>
      </w:r>
    </w:p>
    <w:p w:rsidR="001F1DE8" w:rsidRPr="00180656" w:rsidP="001F1DE8">
      <w:pPr>
        <w:pStyle w:val="Answer"/>
      </w:pPr>
      <w:sdt>
        <w:sdtPr>
          <w:alias w:val="Witness"/>
          <w:id w:val="-690842774"/>
          <w:placeholder>
            <w:docPart w:val="DefaultPlaceholder_1082065158"/>
          </w:placeholder>
          <w:richText/>
        </w:sdtPr>
        <w:sdtContent>
          <w:r w:rsidRPr="00180656" w:rsidR="008F0E16">
            <w:rPr>
              <w:b/>
              <w:i/>
            </w:rPr>
            <w:t>Elizabeth de Jong:</w:t>
          </w:r>
          <w:r w:rsidRPr="00180656">
            <w:rPr>
              <w:b/>
            </w:rPr>
            <w:t xml:space="preserve"> </w:t>
          </w:r>
        </w:sdtContent>
      </w:sdt>
      <w:r w:rsidRPr="00180656">
        <w:t>Yes, there is still a lot of latitude and options that could change how Northern Ireland and GB</w:t>
      </w:r>
      <w:r w:rsidRPr="00180656" w:rsidR="00F2400C">
        <w:t xml:space="preserve"> </w:t>
      </w:r>
      <w:r w:rsidRPr="00180656" w:rsidR="00F26AE1">
        <w:t>tra</w:t>
      </w:r>
      <w:r w:rsidRPr="00180656" w:rsidR="004F6A01">
        <w:t xml:space="preserve">de </w:t>
      </w:r>
      <w:r w:rsidRPr="00180656" w:rsidR="004F6A01">
        <w:t>at the moment</w:t>
      </w:r>
      <w:r w:rsidRPr="00180656" w:rsidR="004F6A01">
        <w:t xml:space="preserve">. </w:t>
      </w:r>
      <w:r w:rsidRPr="00180656">
        <w:t>I have put forward some today</w:t>
      </w:r>
      <w:r w:rsidRPr="00180656" w:rsidR="004F6A01">
        <w:t>. W</w:t>
      </w:r>
      <w:r w:rsidRPr="00180656">
        <w:t xml:space="preserve">e </w:t>
      </w:r>
      <w:r w:rsidRPr="00180656" w:rsidR="00F26AE1">
        <w:t xml:space="preserve">do not have </w:t>
      </w:r>
      <w:r w:rsidRPr="00180656">
        <w:t xml:space="preserve">detailed </w:t>
      </w:r>
      <w:r w:rsidRPr="00180656">
        <w:t>information</w:t>
      </w:r>
      <w:r w:rsidRPr="00180656" w:rsidR="004F6A01">
        <w:t xml:space="preserve"> but we know people are very busy thinking about what is going to be happening in Great Britain and Northern Ireland trade </w:t>
      </w:r>
      <w:r w:rsidRPr="00180656">
        <w:t>as well, which makes me think that there may be some type of change.</w:t>
      </w:r>
    </w:p>
    <w:p w:rsidR="001F1DE8" w:rsidRPr="00180656" w:rsidP="001F1DE8">
      <w:pPr>
        <w:pStyle w:val="Question"/>
      </w:pPr>
      <w:sdt>
        <w:sdtPr>
          <w:alias w:val="Member"/>
          <w:tag w:val="&lt;Member mnisId='4136' dodsId='62731'&gt;"/>
          <w:id w:val="326945830"/>
          <w:placeholder>
            <w:docPart w:val="DefaultPlaceholder_1082065158"/>
          </w:placeholder>
          <w:richText/>
        </w:sdtPr>
        <w:sdtContent>
          <w:r w:rsidRPr="00180656">
            <w:rPr>
              <w:b/>
            </w:rPr>
            <w:t>Nigel Mills:</w:t>
          </w:r>
        </w:sdtContent>
      </w:sdt>
      <w:r w:rsidRPr="00180656">
        <w:t xml:space="preserve"> It will not be </w:t>
      </w:r>
      <w:r w:rsidRPr="00180656" w:rsidR="004F6A01">
        <w:t xml:space="preserve">a </w:t>
      </w:r>
      <w:r w:rsidRPr="00180656">
        <w:t>self-asses</w:t>
      </w:r>
      <w:r w:rsidRPr="00180656" w:rsidR="004F6A01">
        <w:t>sed, “If the goods are going on</w:t>
      </w:r>
      <w:r w:rsidRPr="00180656" w:rsidR="00B9467F">
        <w:t xml:space="preserve"> </w:t>
      </w:r>
      <w:r w:rsidRPr="00180656" w:rsidR="004F6A01">
        <w:t xml:space="preserve">to </w:t>
      </w:r>
      <w:r w:rsidRPr="00180656" w:rsidR="00F26AE1">
        <w:t>the</w:t>
      </w:r>
      <w:r w:rsidRPr="00180656" w:rsidR="004F6A01">
        <w:t xml:space="preserve"> public you have to do CDS</w:t>
      </w:r>
      <w:r w:rsidR="00397898">
        <w:t>.</w:t>
      </w:r>
      <w:r w:rsidRPr="00180656" w:rsidR="004F6A01">
        <w:t>” It will be</w:t>
      </w:r>
      <w:r w:rsidRPr="00180656" w:rsidR="00B9467F">
        <w:t xml:space="preserve"> that</w:t>
      </w:r>
      <w:r w:rsidRPr="00180656" w:rsidR="004F6A01">
        <w:t xml:space="preserve"> everything </w:t>
      </w:r>
      <w:r w:rsidRPr="00180656">
        <w:t xml:space="preserve">goes on </w:t>
      </w:r>
      <w:r w:rsidRPr="00180656">
        <w:t>at the moment</w:t>
      </w:r>
      <w:r w:rsidRPr="00180656">
        <w:t xml:space="preserve">. Is there a box on CDS </w:t>
      </w:r>
      <w:r w:rsidRPr="00180656" w:rsidR="004F6A01">
        <w:t xml:space="preserve">to tick </w:t>
      </w:r>
      <w:r w:rsidR="00397898">
        <w:t xml:space="preserve">that </w:t>
      </w:r>
      <w:r w:rsidRPr="00180656" w:rsidR="004F6A01">
        <w:t>“</w:t>
      </w:r>
      <w:r w:rsidR="00397898">
        <w:t>t</w:t>
      </w:r>
      <w:r w:rsidRPr="00180656" w:rsidR="004F6A01">
        <w:t>his is staying in Northern Ireland”</w:t>
      </w:r>
      <w:r w:rsidR="00397898">
        <w:t xml:space="preserve"> </w:t>
      </w:r>
      <w:r w:rsidRPr="00180656" w:rsidR="004F6A01">
        <w:t>or is that not a system functionality that is available yet?</w:t>
      </w:r>
    </w:p>
    <w:p w:rsidR="001F1DE8" w:rsidRPr="00180656" w:rsidP="001F1DE8">
      <w:pPr>
        <w:pStyle w:val="Answer"/>
      </w:pPr>
      <w:sdt>
        <w:sdtPr>
          <w:alias w:val="Witness"/>
          <w:id w:val="-818650739"/>
          <w:placeholder>
            <w:docPart w:val="DefaultPlaceholder_1082065158"/>
          </w:placeholder>
          <w:richText/>
        </w:sdtPr>
        <w:sdtContent>
          <w:r w:rsidRPr="00180656" w:rsidR="008F0E16">
            <w:rPr>
              <w:b/>
              <w:i/>
            </w:rPr>
            <w:t>Elizabeth de Jong:</w:t>
          </w:r>
          <w:r w:rsidRPr="00180656">
            <w:rPr>
              <w:b/>
            </w:rPr>
            <w:t xml:space="preserve"> </w:t>
          </w:r>
        </w:sdtContent>
      </w:sdt>
      <w:r w:rsidRPr="00180656" w:rsidR="00B9467F">
        <w:t>I know th</w:t>
      </w:r>
      <w:r w:rsidRPr="00180656">
        <w:t>ere are two different types of tariff code</w:t>
      </w:r>
      <w:r w:rsidRPr="00180656" w:rsidR="004F6A01">
        <w:t xml:space="preserve"> for how that is going to work, but</w:t>
      </w:r>
      <w:r w:rsidRPr="00180656" w:rsidR="00B9467F">
        <w:t xml:space="preserve"> Stephen</w:t>
      </w:r>
      <w:r w:rsidRPr="00180656" w:rsidR="004F6A01">
        <w:t xml:space="preserve"> may know more about it</w:t>
      </w:r>
      <w:r w:rsidRPr="00180656">
        <w:t>.</w:t>
      </w:r>
    </w:p>
    <w:p w:rsidR="001F1DE8" w:rsidRPr="00180656" w:rsidP="001F1DE8">
      <w:pPr>
        <w:pStyle w:val="Answer"/>
      </w:pPr>
      <w:sdt>
        <w:sdtPr>
          <w:alias w:val="Witness"/>
          <w:id w:val="1581949293"/>
          <w:placeholder>
            <w:docPart w:val="DefaultPlaceholder_1082065158"/>
          </w:placeholder>
          <w:richText/>
        </w:sdtPr>
        <w:sdtContent>
          <w:r w:rsidRPr="00180656" w:rsidR="001C2227">
            <w:rPr>
              <w:b/>
              <w:i/>
            </w:rPr>
            <w:t>Stephen Bartlett:</w:t>
          </w:r>
          <w:r w:rsidRPr="00180656">
            <w:rPr>
              <w:b/>
            </w:rPr>
            <w:t xml:space="preserve"> </w:t>
          </w:r>
        </w:sdtContent>
      </w:sdt>
      <w:r w:rsidRPr="00180656">
        <w:t xml:space="preserve">I am </w:t>
      </w:r>
      <w:r w:rsidRPr="00180656" w:rsidR="00B9467F">
        <w:t xml:space="preserve">not </w:t>
      </w:r>
      <w:r w:rsidRPr="00180656">
        <w:t xml:space="preserve">sure whether there is a button as such, but </w:t>
      </w:r>
      <w:r w:rsidRPr="00180656" w:rsidR="004F6A01">
        <w:t xml:space="preserve">certainly one of the reasons for using </w:t>
      </w:r>
      <w:r w:rsidRPr="00180656">
        <w:t xml:space="preserve">CDS </w:t>
      </w:r>
      <w:r w:rsidRPr="00180656" w:rsidR="004F6A01">
        <w:t xml:space="preserve">as a system is its ability to handle two tariffs. </w:t>
      </w:r>
      <w:r w:rsidRPr="00180656">
        <w:t>The second tariff is obviously applicable</w:t>
      </w:r>
      <w:r w:rsidRPr="00180656" w:rsidR="006D2C2A">
        <w:t xml:space="preserve"> if the goods are at risk of moving to the Republic of Ireland. </w:t>
      </w:r>
      <w:r w:rsidRPr="00180656">
        <w:t>That is one of the key reasons for using CDS</w:t>
      </w:r>
      <w:r w:rsidRPr="00180656" w:rsidR="006D2C2A">
        <w:t>, which was understood;</w:t>
      </w:r>
      <w:r w:rsidRPr="00180656" w:rsidR="00B9467F">
        <w:t xml:space="preserve"> there is</w:t>
      </w:r>
      <w:r w:rsidRPr="00180656" w:rsidR="006D2C2A">
        <w:t xml:space="preserve"> t</w:t>
      </w:r>
      <w:r w:rsidRPr="00180656">
        <w:t xml:space="preserve">hat, </w:t>
      </w:r>
      <w:r w:rsidRPr="00180656">
        <w:t xml:space="preserve">and </w:t>
      </w:r>
      <w:r w:rsidRPr="00180656" w:rsidR="006D2C2A">
        <w:t>also</w:t>
      </w:r>
      <w:r w:rsidRPr="00180656" w:rsidR="006D2C2A">
        <w:t xml:space="preserve"> </w:t>
      </w:r>
      <w:r w:rsidRPr="00180656">
        <w:t>the fact that CDS is</w:t>
      </w:r>
      <w:r w:rsidRPr="00180656" w:rsidR="006D2C2A">
        <w:t xml:space="preserve"> UCC</w:t>
      </w:r>
      <w:r w:rsidRPr="00180656" w:rsidR="00B9467F">
        <w:t>-</w:t>
      </w:r>
      <w:r w:rsidRPr="00180656">
        <w:t>c</w:t>
      </w:r>
      <w:r w:rsidRPr="00180656" w:rsidR="006D2C2A">
        <w:t>o</w:t>
      </w:r>
      <w:r w:rsidRPr="00180656">
        <w:t xml:space="preserve">mpliant. </w:t>
      </w:r>
      <w:r w:rsidRPr="00180656" w:rsidR="006D2C2A">
        <w:t>You are right</w:t>
      </w:r>
      <w:r w:rsidRPr="00180656" w:rsidR="00B9467F">
        <w:t xml:space="preserve"> that </w:t>
      </w:r>
      <w:r w:rsidRPr="00180656" w:rsidR="006D2C2A">
        <w:t>i</w:t>
      </w:r>
      <w:r w:rsidRPr="00180656">
        <w:t>t can handle two tariff codes.</w:t>
      </w:r>
    </w:p>
    <w:p w:rsidR="001F1DE8" w:rsidRPr="00180656" w:rsidP="001F1DE8">
      <w:pPr>
        <w:pStyle w:val="Question"/>
      </w:pPr>
      <w:sdt>
        <w:sdtPr>
          <w:alias w:val="Member"/>
          <w:tag w:val="&lt;Member mnisId='4136' dodsId='62731'&gt;"/>
          <w:id w:val="-1812782395"/>
          <w:placeholder>
            <w:docPart w:val="DefaultPlaceholder_1082065158"/>
          </w:placeholder>
          <w:richText/>
        </w:sdtPr>
        <w:sdtContent>
          <w:r w:rsidRPr="00180656">
            <w:rPr>
              <w:b/>
            </w:rPr>
            <w:t>Nigel Mills:</w:t>
          </w:r>
        </w:sdtContent>
      </w:sdt>
      <w:r w:rsidRPr="00180656">
        <w:t xml:space="preserve"> Do we know what is going to happen the other way? A</w:t>
      </w:r>
      <w:r w:rsidRPr="00180656" w:rsidR="006D2C2A">
        <w:t xml:space="preserve">re we expecting people in Northern Ireland to do a similar declaration to move stuff to GB or are we just exempting those movements </w:t>
      </w:r>
      <w:r w:rsidRPr="00180656">
        <w:t>completely?</w:t>
      </w:r>
    </w:p>
    <w:p w:rsidR="001F1DE8" w:rsidRPr="00180656" w:rsidP="001F1DE8">
      <w:pPr>
        <w:pStyle w:val="Answer"/>
      </w:pPr>
      <w:sdt>
        <w:sdtPr>
          <w:alias w:val="Witness"/>
          <w:id w:val="960313034"/>
          <w:placeholder>
            <w:docPart w:val="DefaultPlaceholder_1082065158"/>
          </w:placeholder>
          <w:richText/>
        </w:sdtPr>
        <w:sdtContent>
          <w:r w:rsidRPr="00180656" w:rsidR="001C2227">
            <w:rPr>
              <w:b/>
              <w:i/>
            </w:rPr>
            <w:t>Stephen Bartlett:</w:t>
          </w:r>
          <w:r w:rsidRPr="00180656">
            <w:rPr>
              <w:b/>
            </w:rPr>
            <w:t xml:space="preserve"> </w:t>
          </w:r>
        </w:sdtContent>
      </w:sdt>
      <w:r w:rsidRPr="00180656">
        <w:t xml:space="preserve">For </w:t>
      </w:r>
      <w:r w:rsidRPr="00180656" w:rsidR="006D2C2A">
        <w:t>good</w:t>
      </w:r>
      <w:r w:rsidRPr="00180656">
        <w:t>s moving out of Northern Ireland to Great Britain</w:t>
      </w:r>
      <w:r w:rsidRPr="00180656" w:rsidR="006D2C2A">
        <w:t xml:space="preserve"> there will not be any export or import declaration except for very specific circumstances </w:t>
      </w:r>
      <w:r w:rsidRPr="00180656">
        <w:t>around very specific things like e</w:t>
      </w:r>
      <w:r w:rsidRPr="00180656" w:rsidR="006D2C2A">
        <w:t>ndangered species</w:t>
      </w:r>
      <w:r w:rsidRPr="00180656" w:rsidR="00B9467F">
        <w:t>;</w:t>
      </w:r>
      <w:r w:rsidRPr="00180656" w:rsidR="006D2C2A">
        <w:t xml:space="preserve"> diamonds</w:t>
      </w:r>
      <w:r w:rsidRPr="00180656" w:rsidR="00B9467F">
        <w:t xml:space="preserve"> was another thing that was mentioned</w:t>
      </w:r>
      <w:r w:rsidRPr="00180656" w:rsidR="006D2C2A">
        <w:t xml:space="preserve">. I am </w:t>
      </w:r>
      <w:r w:rsidRPr="00180656" w:rsidR="00B9467F">
        <w:t xml:space="preserve">not </w:t>
      </w:r>
      <w:r w:rsidRPr="00180656" w:rsidR="006D2C2A">
        <w:t>sure of the list, but th</w:t>
      </w:r>
      <w:r w:rsidRPr="00180656">
        <w:t>ere are only going to be very few requirements</w:t>
      </w:r>
      <w:r w:rsidRPr="00180656" w:rsidR="006D2C2A">
        <w:t xml:space="preserve"> to do that coming from </w:t>
      </w:r>
      <w:r w:rsidRPr="00180656" w:rsidR="00F26AE1">
        <w:t>Northern</w:t>
      </w:r>
      <w:r w:rsidRPr="00180656" w:rsidR="006D2C2A">
        <w:t xml:space="preserve"> Ireland to Great Britain</w:t>
      </w:r>
      <w:r w:rsidRPr="00180656">
        <w:t>.</w:t>
      </w:r>
    </w:p>
    <w:p w:rsidR="001F1DE8" w:rsidRPr="00180656" w:rsidP="001F1DE8">
      <w:pPr>
        <w:pStyle w:val="Question"/>
      </w:pPr>
      <w:sdt>
        <w:sdtPr>
          <w:alias w:val="Member"/>
          <w:tag w:val="&lt;Member mnisId='4136' dodsId='62731'&gt;"/>
          <w:id w:val="1844199398"/>
          <w:placeholder>
            <w:docPart w:val="DefaultPlaceholder_1082065158"/>
          </w:placeholder>
          <w:richText/>
        </w:sdtPr>
        <w:sdtContent>
          <w:r w:rsidRPr="00180656">
            <w:rPr>
              <w:b/>
            </w:rPr>
            <w:t>Nigel Mills:</w:t>
          </w:r>
        </w:sdtContent>
      </w:sdt>
      <w:r w:rsidRPr="00180656">
        <w:t xml:space="preserve"> I remember going to see the Swiss border a couple of years ago. </w:t>
      </w:r>
      <w:r w:rsidRPr="00180656" w:rsidR="006D2C2A">
        <w:t xml:space="preserve">They were working on a clever app or something on </w:t>
      </w:r>
      <w:r w:rsidRPr="00180656" w:rsidR="00F26AE1">
        <w:t>your</w:t>
      </w:r>
      <w:r w:rsidRPr="00180656" w:rsidR="006D2C2A">
        <w:t xml:space="preserve"> phone</w:t>
      </w:r>
      <w:r w:rsidRPr="00180656" w:rsidR="00B9467F">
        <w:t>,</w:t>
      </w:r>
      <w:r w:rsidRPr="00180656" w:rsidR="006D2C2A">
        <w:t xml:space="preserve"> where hauliers could make all the declarations and then y</w:t>
      </w:r>
      <w:r w:rsidRPr="00180656">
        <w:t>ou get a message t</w:t>
      </w:r>
      <w:r w:rsidRPr="00180656" w:rsidR="006D2C2A">
        <w:t>o</w:t>
      </w:r>
      <w:r w:rsidRPr="00180656">
        <w:t xml:space="preserve"> your phone saying </w:t>
      </w:r>
      <w:r w:rsidRPr="00180656" w:rsidR="00B9467F">
        <w:t xml:space="preserve">that </w:t>
      </w:r>
      <w:r w:rsidRPr="00180656">
        <w:t>you are clear to go through the green line</w:t>
      </w:r>
      <w:r w:rsidRPr="00180656" w:rsidR="00B9467F">
        <w:t>,</w:t>
      </w:r>
      <w:r w:rsidRPr="00180656" w:rsidR="006D2C2A">
        <w:t xml:space="preserve"> or </w:t>
      </w:r>
      <w:r w:rsidRPr="00180656" w:rsidR="00B9467F">
        <w:t xml:space="preserve">that </w:t>
      </w:r>
      <w:r w:rsidRPr="00180656" w:rsidR="006D2C2A">
        <w:t>you need to go to amber or red</w:t>
      </w:r>
      <w:r w:rsidRPr="00180656">
        <w:t xml:space="preserve">. </w:t>
      </w:r>
      <w:r w:rsidRPr="00180656" w:rsidR="006D2C2A">
        <w:t>You have some certainty before you g</w:t>
      </w:r>
      <w:r w:rsidRPr="00180656" w:rsidR="00B9467F">
        <w:t>e</w:t>
      </w:r>
      <w:r w:rsidRPr="00180656" w:rsidR="006D2C2A">
        <w:t xml:space="preserve">t there. </w:t>
      </w:r>
      <w:r w:rsidRPr="00180656">
        <w:t>Is that where we are</w:t>
      </w:r>
      <w:r w:rsidRPr="00180656" w:rsidR="006D2C2A">
        <w:t xml:space="preserve"> going to end up with the green, amber, red and the </w:t>
      </w:r>
      <w:r w:rsidRPr="00180656">
        <w:t>codes</w:t>
      </w:r>
      <w:r w:rsidRPr="00180656" w:rsidR="006D2C2A">
        <w:t xml:space="preserve">, or will it not be quite as simple as </w:t>
      </w:r>
      <w:r w:rsidRPr="00180656" w:rsidR="006D2C2A">
        <w:t xml:space="preserve">having different lanes and knowing which one you </w:t>
      </w:r>
      <w:r w:rsidRPr="00180656" w:rsidR="006D2C2A">
        <w:t>are allowed to</w:t>
      </w:r>
      <w:r w:rsidRPr="00180656" w:rsidR="006D2C2A">
        <w:t xml:space="preserve"> go through</w:t>
      </w:r>
      <w:r w:rsidRPr="00180656">
        <w:t>?</w:t>
      </w:r>
      <w:r w:rsidRPr="00180656" w:rsidR="006D2C2A">
        <w:t xml:space="preserve"> </w:t>
      </w:r>
      <w:r w:rsidRPr="00180656" w:rsidR="00F26AE1">
        <w:t>Is</w:t>
      </w:r>
      <w:r w:rsidRPr="00180656" w:rsidR="006D2C2A">
        <w:t xml:space="preserve"> that an aspiration for the future or will it be as slick as that in a few months’ time?</w:t>
      </w:r>
    </w:p>
    <w:p w:rsidR="00B9467F" w:rsidRPr="00180656" w:rsidP="001F1DE8">
      <w:pPr>
        <w:pStyle w:val="Answer"/>
      </w:pPr>
      <w:sdt>
        <w:sdtPr>
          <w:alias w:val="Witness"/>
          <w:id w:val="428929882"/>
          <w:placeholder>
            <w:docPart w:val="DefaultPlaceholder_1082065158"/>
          </w:placeholder>
          <w:richText/>
        </w:sdtPr>
        <w:sdtContent>
          <w:r w:rsidRPr="00180656" w:rsidR="008F0E16">
            <w:rPr>
              <w:b/>
              <w:i/>
            </w:rPr>
            <w:t>Elizabeth de Jong:</w:t>
          </w:r>
          <w:r w:rsidRPr="00180656" w:rsidR="001F1DE8">
            <w:rPr>
              <w:b/>
            </w:rPr>
            <w:t xml:space="preserve"> </w:t>
          </w:r>
        </w:sdtContent>
      </w:sdt>
      <w:r w:rsidRPr="00180656" w:rsidR="001F1DE8">
        <w:t>Back in February ther</w:t>
      </w:r>
      <w:r w:rsidRPr="00180656" w:rsidR="006D2C2A">
        <w:t>e was an announcement by Michae</w:t>
      </w:r>
      <w:r w:rsidRPr="00180656" w:rsidR="001F1DE8">
        <w:t>l</w:t>
      </w:r>
      <w:r w:rsidRPr="00180656" w:rsidR="006D2C2A">
        <w:t xml:space="preserve"> </w:t>
      </w:r>
      <w:r w:rsidRPr="00180656" w:rsidR="001F1DE8">
        <w:t xml:space="preserve">Gove </w:t>
      </w:r>
      <w:r w:rsidRPr="00180656" w:rsidR="006D2C2A">
        <w:t xml:space="preserve">at </w:t>
      </w:r>
      <w:r w:rsidRPr="00180656" w:rsidR="001F1DE8">
        <w:t xml:space="preserve">an industry conference I was at. </w:t>
      </w:r>
      <w:r w:rsidRPr="00180656" w:rsidR="006D2C2A">
        <w:t xml:space="preserve">It looked at the border </w:t>
      </w:r>
      <w:r w:rsidRPr="00180656">
        <w:t xml:space="preserve">and border developments </w:t>
      </w:r>
      <w:r w:rsidRPr="00180656" w:rsidR="006D2C2A">
        <w:t xml:space="preserve">in two different ways. </w:t>
      </w:r>
      <w:r w:rsidRPr="00180656" w:rsidR="001F1DE8">
        <w:t>The idea for the end of the year was that there was goi</w:t>
      </w:r>
      <w:r w:rsidRPr="00180656" w:rsidR="006D2C2A">
        <w:t xml:space="preserve">ng to be an operational border. It was going to be based on </w:t>
      </w:r>
      <w:r w:rsidRPr="00180656" w:rsidR="001F1DE8">
        <w:t>doing the best we could</w:t>
      </w:r>
      <w:r w:rsidRPr="00180656" w:rsidR="006D2C2A">
        <w:t xml:space="preserve"> with making the full possible changes to systems. In the future, in a few years, </w:t>
      </w:r>
      <w:r w:rsidRPr="00180656" w:rsidR="001F1DE8">
        <w:t xml:space="preserve">there is going to be a future border where more of the systems will integrate. There will be a </w:t>
      </w:r>
      <w:r w:rsidRPr="00180656" w:rsidR="000F262B">
        <w:t xml:space="preserve">one-stop shop. There will be a much smoother, </w:t>
      </w:r>
      <w:r w:rsidRPr="00180656" w:rsidR="001F1DE8">
        <w:t>redesigned system</w:t>
      </w:r>
      <w:r w:rsidRPr="00180656" w:rsidR="000F262B">
        <w:t xml:space="preserve">. There may be more agreements that we have in place over time that we are unable to do because they require </w:t>
      </w:r>
      <w:r w:rsidRPr="00180656" w:rsidR="001F1DE8">
        <w:t>political mov</w:t>
      </w:r>
      <w:r w:rsidRPr="00180656" w:rsidR="000F262B">
        <w:t>e</w:t>
      </w:r>
      <w:r w:rsidRPr="00180656" w:rsidR="001F1DE8">
        <w:t xml:space="preserve">ment by the end of the year. </w:t>
      </w:r>
    </w:p>
    <w:p w:rsidR="001F1DE8" w:rsidRPr="00180656" w:rsidP="001F1DE8">
      <w:pPr>
        <w:pStyle w:val="Answer"/>
      </w:pPr>
      <w:r w:rsidRPr="00180656">
        <w:t>In the future t</w:t>
      </w:r>
      <w:r w:rsidRPr="00180656">
        <w:t>here is no doubt at all that there will be refinement, facilitations and impr</w:t>
      </w:r>
      <w:r w:rsidRPr="00180656">
        <w:t>o</w:t>
      </w:r>
      <w:r w:rsidRPr="00180656">
        <w:t xml:space="preserve">vements to what we are doing, but the aim has been to get something </w:t>
      </w:r>
      <w:r w:rsidRPr="00180656">
        <w:t>workable by the end of the year and make bigger improvements after that.</w:t>
      </w:r>
    </w:p>
    <w:p w:rsidR="001F1DE8" w:rsidRPr="00180656" w:rsidP="001F1DE8">
      <w:pPr>
        <w:pStyle w:val="Question"/>
      </w:pPr>
      <w:sdt>
        <w:sdtPr>
          <w:alias w:val="Member"/>
          <w:tag w:val="&lt;Member mnisId='4136' dodsId='62731'&gt;"/>
          <w:id w:val="453294665"/>
          <w:placeholder>
            <w:docPart w:val="DefaultPlaceholder_1082065158"/>
          </w:placeholder>
          <w:richText/>
        </w:sdtPr>
        <w:sdtContent>
          <w:r w:rsidRPr="00180656">
            <w:rPr>
              <w:b/>
            </w:rPr>
            <w:t>Nigel Mills:</w:t>
          </w:r>
        </w:sdtContent>
      </w:sdt>
      <w:r w:rsidRPr="00180656">
        <w:t xml:space="preserve"> We are going to have a transition</w:t>
      </w:r>
      <w:r w:rsidRPr="00180656" w:rsidR="000F262B">
        <w:t>a</w:t>
      </w:r>
      <w:r w:rsidRPr="00180656">
        <w:t>l system for a bit</w:t>
      </w:r>
      <w:r w:rsidRPr="00180656" w:rsidR="000F262B">
        <w:t>,</w:t>
      </w:r>
      <w:r w:rsidRPr="00180656" w:rsidR="00B9467F">
        <w:t xml:space="preserve"> then</w:t>
      </w:r>
      <w:r w:rsidRPr="00180656" w:rsidR="000F262B">
        <w:t xml:space="preserve"> an imperfect system, and hopefully at some point down the line we will get a modern, effective one that we can use more efficiently. We might have three things to learn over the next five years</w:t>
      </w:r>
      <w:r w:rsidRPr="00180656">
        <w:t>.</w:t>
      </w:r>
    </w:p>
    <w:p w:rsidR="001F1DE8" w:rsidRPr="00180656" w:rsidP="001F1DE8">
      <w:pPr>
        <w:pStyle w:val="Answer"/>
      </w:pPr>
      <w:sdt>
        <w:sdtPr>
          <w:alias w:val="Witness"/>
          <w:id w:val="2133279857"/>
          <w:placeholder>
            <w:docPart w:val="DefaultPlaceholder_1082065158"/>
          </w:placeholder>
          <w:richText/>
        </w:sdtPr>
        <w:sdtContent>
          <w:r w:rsidRPr="00180656" w:rsidR="008F0E16">
            <w:rPr>
              <w:b/>
              <w:i/>
            </w:rPr>
            <w:t>Elizabeth de Jong:</w:t>
          </w:r>
          <w:r w:rsidRPr="00180656">
            <w:rPr>
              <w:b/>
            </w:rPr>
            <w:t xml:space="preserve"> </w:t>
          </w:r>
        </w:sdtContent>
      </w:sdt>
      <w:r w:rsidRPr="00180656">
        <w:t xml:space="preserve">There is already a vision for </w:t>
      </w:r>
      <w:r w:rsidRPr="00180656" w:rsidR="000F262B">
        <w:t xml:space="preserve">it and different elements of how the </w:t>
      </w:r>
      <w:r w:rsidRPr="00180656">
        <w:t xml:space="preserve">system </w:t>
      </w:r>
      <w:r w:rsidRPr="00180656" w:rsidR="000F262B">
        <w:t>would work in the future. Obviously</w:t>
      </w:r>
      <w:r w:rsidR="00397898">
        <w:t>,</w:t>
      </w:r>
      <w:r w:rsidRPr="00180656" w:rsidR="000F262B">
        <w:t xml:space="preserve"> we would like to see that as soon as possible</w:t>
      </w:r>
      <w:r w:rsidR="00397898">
        <w:t>,</w:t>
      </w:r>
      <w:r w:rsidRPr="00180656" w:rsidR="000F262B">
        <w:t xml:space="preserve"> but I can also understand why, </w:t>
      </w:r>
      <w:r w:rsidRPr="00180656">
        <w:t>if you are</w:t>
      </w:r>
      <w:r w:rsidRPr="00180656" w:rsidR="000F262B">
        <w:t xml:space="preserve"> running a massive IT programme, </w:t>
      </w:r>
      <w:r w:rsidRPr="00180656">
        <w:t xml:space="preserve">you </w:t>
      </w:r>
      <w:r w:rsidRPr="00180656" w:rsidR="000F262B">
        <w:t xml:space="preserve">would </w:t>
      </w:r>
      <w:r w:rsidRPr="00180656">
        <w:t>want to de</w:t>
      </w:r>
      <w:r w:rsidRPr="00180656">
        <w:noBreakHyphen/>
        <w:t xml:space="preserve">risk it. </w:t>
      </w:r>
      <w:r w:rsidRPr="00180656" w:rsidR="000F262B">
        <w:t xml:space="preserve">As we </w:t>
      </w:r>
      <w:r w:rsidRPr="00180656" w:rsidR="00F26AE1">
        <w:t>have</w:t>
      </w:r>
      <w:r w:rsidRPr="00180656" w:rsidR="000F262B">
        <w:t xml:space="preserve"> seen, there </w:t>
      </w:r>
      <w:r w:rsidRPr="00180656">
        <w:t>is a broad consensus</w:t>
      </w:r>
      <w:r w:rsidRPr="00180656" w:rsidR="000F262B">
        <w:t xml:space="preserve"> around confidence </w:t>
      </w:r>
      <w:r w:rsidRPr="00180656" w:rsidR="00B9467F">
        <w:t xml:space="preserve">in </w:t>
      </w:r>
      <w:r w:rsidRPr="00180656" w:rsidR="000F262B">
        <w:t>a number of</w:t>
      </w:r>
      <w:r w:rsidRPr="00180656" w:rsidR="000F262B">
        <w:t xml:space="preserve"> the systems, but not yet understood confidence—or different views about confidence between Government and industry—around CDS.</w:t>
      </w:r>
    </w:p>
    <w:p w:rsidR="001F1DE8" w:rsidRPr="00180656" w:rsidP="001F1DE8">
      <w:pPr>
        <w:pStyle w:val="Question"/>
      </w:pPr>
      <w:sdt>
        <w:sdtPr>
          <w:alias w:val="Member"/>
          <w:tag w:val="&lt;Member mnisId='4136' dodsId='62731'&gt;"/>
          <w:id w:val="-725217844"/>
          <w:placeholder>
            <w:docPart w:val="DefaultPlaceholder_1082065158"/>
          </w:placeholder>
          <w:richText/>
        </w:sdtPr>
        <w:sdtContent>
          <w:r w:rsidRPr="00180656">
            <w:rPr>
              <w:b/>
            </w:rPr>
            <w:t>Nigel Mills:</w:t>
          </w:r>
        </w:sdtContent>
      </w:sdt>
      <w:r w:rsidRPr="00180656">
        <w:t xml:space="preserve"> How much differen</w:t>
      </w:r>
      <w:r w:rsidRPr="00180656" w:rsidR="00B9467F">
        <w:t>ce</w:t>
      </w:r>
      <w:r w:rsidRPr="00180656" w:rsidR="000F262B">
        <w:t xml:space="preserve"> would a three-mo</w:t>
      </w:r>
      <w:r w:rsidRPr="00180656">
        <w:t>n</w:t>
      </w:r>
      <w:r w:rsidRPr="00180656" w:rsidR="000F262B">
        <w:t>th or a six-</w:t>
      </w:r>
      <w:r w:rsidRPr="00180656">
        <w:t>mo</w:t>
      </w:r>
      <w:r w:rsidRPr="00180656" w:rsidR="000F262B">
        <w:t>n</w:t>
      </w:r>
      <w:r w:rsidRPr="00180656">
        <w:t xml:space="preserve">th implementation period make? </w:t>
      </w:r>
      <w:r w:rsidRPr="00180656" w:rsidR="000F262B">
        <w:t xml:space="preserve">Is this one of those things that at some point you </w:t>
      </w:r>
      <w:r w:rsidRPr="00180656">
        <w:t xml:space="preserve">are going to have a go date and it </w:t>
      </w:r>
      <w:r w:rsidRPr="00180656" w:rsidR="000F262B">
        <w:t xml:space="preserve">is going to </w:t>
      </w:r>
      <w:r w:rsidRPr="00180656">
        <w:t>be difficult</w:t>
      </w:r>
      <w:r w:rsidRPr="00180656" w:rsidR="000F262B">
        <w:t xml:space="preserve">, and it does not make much difference if it is 1 January </w:t>
      </w:r>
      <w:r w:rsidRPr="00180656" w:rsidR="00B9467F">
        <w:t>or</w:t>
      </w:r>
      <w:r w:rsidRPr="00180656" w:rsidR="000F262B">
        <w:t xml:space="preserve"> 1 April, or would a short period to make sure the preparations are effective make a big difference to people?</w:t>
      </w:r>
    </w:p>
    <w:p w:rsidR="004C40B2" w:rsidRPr="00180656" w:rsidP="00B9467F">
      <w:pPr>
        <w:pStyle w:val="Answer"/>
        <w:tabs>
          <w:tab w:val="left" w:pos="6521"/>
        </w:tabs>
      </w:pPr>
      <w:sdt>
        <w:sdtPr>
          <w:alias w:val="Witness"/>
          <w:id w:val="1634202859"/>
          <w:placeholder>
            <w:docPart w:val="DefaultPlaceholder_1082065158"/>
          </w:placeholder>
          <w:richText/>
        </w:sdtPr>
        <w:sdtContent>
          <w:r w:rsidRPr="00180656" w:rsidR="008F0E16">
            <w:rPr>
              <w:b/>
              <w:i/>
            </w:rPr>
            <w:t>Elizabeth de Jong:</w:t>
          </w:r>
          <w:r w:rsidRPr="00180656" w:rsidR="001F1DE8">
            <w:rPr>
              <w:b/>
            </w:rPr>
            <w:t xml:space="preserve"> </w:t>
          </w:r>
        </w:sdtContent>
      </w:sdt>
      <w:r w:rsidRPr="00180656" w:rsidR="001F1DE8">
        <w:t xml:space="preserve">Logistics UK was the first </w:t>
      </w:r>
      <w:r w:rsidRPr="00180656" w:rsidR="00B9467F">
        <w:t>trade</w:t>
      </w:r>
      <w:r w:rsidRPr="00180656" w:rsidR="00B409CC">
        <w:t xml:space="preserve"> </w:t>
      </w:r>
      <w:r w:rsidRPr="00180656" w:rsidR="001F1DE8">
        <w:t>association to ask for</w:t>
      </w:r>
      <w:r w:rsidRPr="00180656" w:rsidR="00B409CC">
        <w:t xml:space="preserve"> an implementation period after the transition period, from the realisation that there is so </w:t>
      </w:r>
      <w:r w:rsidRPr="00180656" w:rsidR="00F26AE1">
        <w:t>much</w:t>
      </w:r>
      <w:r w:rsidRPr="00180656" w:rsidR="00B409CC">
        <w:t xml:space="preserve"> do to. W</w:t>
      </w:r>
      <w:r w:rsidRPr="00180656" w:rsidR="001F1DE8">
        <w:t xml:space="preserve">e asked again for that during the </w:t>
      </w:r>
      <w:r w:rsidR="00397898">
        <w:t>c</w:t>
      </w:r>
      <w:r w:rsidRPr="00180656" w:rsidR="001F1DE8">
        <w:t>ovid</w:t>
      </w:r>
      <w:r w:rsidRPr="00180656" w:rsidR="001F1DE8">
        <w:t xml:space="preserve"> crisis</w:t>
      </w:r>
      <w:r w:rsidRPr="00180656" w:rsidR="00B409CC">
        <w:t>, and the Government gave us as much of one as I believe was in their gift to give us, with the s</w:t>
      </w:r>
      <w:r w:rsidRPr="00180656" w:rsidR="001F1DE8">
        <w:t xml:space="preserve">taged approach on imports. </w:t>
      </w:r>
      <w:r w:rsidRPr="00180656" w:rsidR="00B409CC">
        <w:t>Covid</w:t>
      </w:r>
      <w:r w:rsidRPr="00180656" w:rsidR="00B409CC">
        <w:t xml:space="preserve"> is impactful on industry. </w:t>
      </w:r>
      <w:r w:rsidRPr="00180656" w:rsidR="001F1DE8">
        <w:t xml:space="preserve">We are in a second lockdown </w:t>
      </w:r>
      <w:r w:rsidRPr="00180656" w:rsidR="001F1DE8">
        <w:t>at the moment</w:t>
      </w:r>
      <w:r w:rsidRPr="00180656" w:rsidR="001F1DE8">
        <w:t>, but it is also happening at the busiest time</w:t>
      </w:r>
      <w:r w:rsidRPr="00180656" w:rsidR="00B9467F">
        <w:t xml:space="preserve"> of year</w:t>
      </w:r>
      <w:r w:rsidRPr="00180656" w:rsidR="001F1DE8">
        <w:t xml:space="preserve"> for the logistics industry.</w:t>
      </w:r>
      <w:r w:rsidRPr="00180656">
        <w:t xml:space="preserve"> </w:t>
      </w:r>
      <w:r w:rsidRPr="00180656" w:rsidR="00B409CC">
        <w:t xml:space="preserve">A huge amount of planning already goes into Christmas; we have now lost potentially four weeks on elements of that Christmas preparation, </w:t>
      </w:r>
      <w:r w:rsidRPr="00180656" w:rsidR="00B9467F">
        <w:t xml:space="preserve">with </w:t>
      </w:r>
      <w:r w:rsidRPr="00180656" w:rsidR="00B409CC">
        <w:t>a huge amount of re</w:t>
      </w:r>
      <w:r w:rsidRPr="00180656" w:rsidR="00B409CC">
        <w:noBreakHyphen/>
        <w:t xml:space="preserve">planning and a huge amount of uncertainty on top of </w:t>
      </w:r>
      <w:r w:rsidRPr="00180656" w:rsidR="00B409CC">
        <w:t>the EU exit preparations that we also need to make. This s</w:t>
      </w:r>
      <w:r w:rsidRPr="00180656">
        <w:t>econd lockdown will have an impact on the bandwidth of</w:t>
      </w:r>
      <w:r w:rsidRPr="00180656" w:rsidR="00B409CC">
        <w:t xml:space="preserve"> industry.</w:t>
      </w:r>
    </w:p>
    <w:p w:rsidR="001F1DE8" w:rsidRPr="00180656" w:rsidP="004C40B2">
      <w:pPr>
        <w:pStyle w:val="Question"/>
      </w:pPr>
      <w:sdt>
        <w:sdtPr>
          <w:alias w:val="Member"/>
          <w:tag w:val="&lt;Member mnisId='4136' dodsId='62731'&gt;"/>
          <w:id w:val="1992524922"/>
          <w:placeholder>
            <w:docPart w:val="DefaultPlaceholder_1082065158"/>
          </w:placeholder>
          <w:richText/>
        </w:sdtPr>
        <w:sdtContent>
          <w:r w:rsidRPr="00180656" w:rsidR="004C40B2">
            <w:rPr>
              <w:b/>
            </w:rPr>
            <w:t>Nigel Mills:</w:t>
          </w:r>
        </w:sdtContent>
      </w:sdt>
      <w:r w:rsidRPr="00180656" w:rsidR="004C40B2">
        <w:t xml:space="preserve"> </w:t>
      </w:r>
      <w:r w:rsidRPr="00180656" w:rsidR="00F26AE1">
        <w:t>Effectively</w:t>
      </w:r>
      <w:r w:rsidRPr="00180656" w:rsidR="00B409CC">
        <w:t xml:space="preserve"> that would need to be the </w:t>
      </w:r>
      <w:r w:rsidRPr="00180656" w:rsidR="004C40B2">
        <w:t>EU</w:t>
      </w:r>
      <w:r w:rsidRPr="00180656" w:rsidR="00B409CC">
        <w:t xml:space="preserve"> agreeing </w:t>
      </w:r>
      <w:r w:rsidRPr="00180656" w:rsidR="00B409CC">
        <w:t>some kind of relaxations</w:t>
      </w:r>
      <w:r w:rsidRPr="00180656" w:rsidR="00B409CC">
        <w:t>.</w:t>
      </w:r>
    </w:p>
    <w:p w:rsidR="00AD32F4" w:rsidRPr="00180656" w:rsidP="00247C1C">
      <w:pPr>
        <w:pStyle w:val="Answer"/>
      </w:pPr>
      <w:sdt>
        <w:sdtPr>
          <w:alias w:val="Witness"/>
          <w:id w:val="2056353902"/>
          <w:placeholder>
            <w:docPart w:val="DefaultPlaceholder_1082065158"/>
          </w:placeholder>
          <w:richText/>
        </w:sdtPr>
        <w:sdtContent>
          <w:r w:rsidRPr="00180656" w:rsidR="008F0E16">
            <w:rPr>
              <w:b/>
              <w:i/>
            </w:rPr>
            <w:t>Elizabeth de Jong:</w:t>
          </w:r>
          <w:r w:rsidRPr="00180656" w:rsidR="004C40B2">
            <w:rPr>
              <w:b/>
            </w:rPr>
            <w:t xml:space="preserve"> </w:t>
          </w:r>
        </w:sdtContent>
      </w:sdt>
      <w:r w:rsidRPr="00180656" w:rsidR="00B409CC">
        <w:t>The EU would need to agree this. This is one of the reasons why</w:t>
      </w:r>
      <w:r w:rsidRPr="00180656" w:rsidR="00D6184B">
        <w:t>, to us,</w:t>
      </w:r>
      <w:r w:rsidRPr="00180656" w:rsidR="00B409CC">
        <w:t xml:space="preserve"> a</w:t>
      </w:r>
      <w:r w:rsidRPr="00180656" w:rsidR="004C40B2">
        <w:t xml:space="preserve"> free trade agreement delivers much more than </w:t>
      </w:r>
      <w:r w:rsidRPr="00180656" w:rsidR="00F12C78">
        <w:t>tariffs and the permit schemes. W</w:t>
      </w:r>
      <w:r w:rsidRPr="00180656" w:rsidR="00B409CC">
        <w:t xml:space="preserve">e would like very much permission to trade in the EU and bring our trucks over and do business there. </w:t>
      </w:r>
      <w:r w:rsidRPr="00180656" w:rsidR="004C40B2">
        <w:t xml:space="preserve">It also allows </w:t>
      </w:r>
      <w:r w:rsidRPr="00180656" w:rsidR="004C40B2">
        <w:t>a number of</w:t>
      </w:r>
      <w:r w:rsidRPr="00180656" w:rsidR="004C40B2">
        <w:t xml:space="preserve"> agreements</w:t>
      </w:r>
      <w:r w:rsidRPr="00180656" w:rsidR="00D6184B">
        <w:t xml:space="preserve"> in</w:t>
      </w:r>
      <w:r w:rsidRPr="00180656" w:rsidR="004C40B2">
        <w:t xml:space="preserve"> a number of areas </w:t>
      </w:r>
      <w:r w:rsidRPr="00180656" w:rsidR="00D6184B">
        <w:t>that</w:t>
      </w:r>
      <w:r w:rsidRPr="00180656" w:rsidR="004C40B2">
        <w:t xml:space="preserve"> would just make everything so much easier </w:t>
      </w:r>
      <w:r w:rsidRPr="00180656" w:rsidR="006209A6">
        <w:t xml:space="preserve">in terms of facilitations </w:t>
      </w:r>
      <w:r w:rsidRPr="00180656" w:rsidR="004C40B2">
        <w:t>and entente cordiale.</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Stephen Kinnock:</w:t>
      </w:r>
      <w:r w:rsidRPr="00180656">
        <w:rPr>
          <w:rFonts w:eastAsia="Times New Roman" w:cs="Times New Roman"/>
        </w:rPr>
        <w:t xml:space="preserve"> Many thanks to our witnesses for some </w:t>
      </w:r>
      <w:r w:rsidRPr="00180656">
        <w:rPr>
          <w:rFonts w:eastAsia="Times New Roman" w:cs="Times New Roman"/>
        </w:rPr>
        <w:t>really interesting</w:t>
      </w:r>
      <w:r w:rsidRPr="00180656">
        <w:rPr>
          <w:rFonts w:eastAsia="Times New Roman" w:cs="Times New Roman"/>
        </w:rPr>
        <w:t xml:space="preserve"> and informative evidence today. I want to focus on the issue of the Kent access permit and get a sense of a few aspects of this around how it </w:t>
      </w:r>
      <w:r w:rsidRPr="00180656" w:rsidR="00254833">
        <w:rPr>
          <w:rFonts w:eastAsia="Times New Roman" w:cs="Times New Roman"/>
        </w:rPr>
        <w:t xml:space="preserve">would </w:t>
      </w:r>
      <w:r w:rsidRPr="00180656">
        <w:rPr>
          <w:rFonts w:eastAsia="Times New Roman" w:cs="Times New Roman"/>
        </w:rPr>
        <w:t xml:space="preserve">work in practice and </w:t>
      </w:r>
      <w:r w:rsidRPr="00180656" w:rsidR="00254833">
        <w:rPr>
          <w:rFonts w:eastAsia="Times New Roman" w:cs="Times New Roman"/>
        </w:rPr>
        <w:t>around</w:t>
      </w:r>
      <w:r w:rsidRPr="00180656">
        <w:rPr>
          <w:rFonts w:eastAsia="Times New Roman" w:cs="Times New Roman"/>
        </w:rPr>
        <w:t xml:space="preserve"> enforcement.</w:t>
      </w:r>
    </w:p>
    <w:p w:rsidR="00E802AB" w:rsidRPr="00180656" w:rsidP="00E802AB">
      <w:pPr>
        <w:widowControl w:val="0"/>
        <w:spacing w:after="120"/>
        <w:ind w:left="794"/>
        <w:rPr>
          <w:rFonts w:eastAsia="Times New Roman" w:cs="Times New Roman"/>
        </w:rPr>
      </w:pPr>
      <w:r w:rsidRPr="00180656">
        <w:rPr>
          <w:rFonts w:eastAsia="Times New Roman" w:cs="Times New Roman"/>
        </w:rPr>
        <w:t>This Smart Freight system has been described as an honesty box whereby the hauliers essentially just tick a box to say they have all the correct paperwork without having to prove they have all the correct paperwork. In order to get the Kent access permit, they just tick that box.</w:t>
      </w:r>
    </w:p>
    <w:p w:rsidR="00E802AB" w:rsidRPr="00180656" w:rsidP="00E802AB">
      <w:pPr>
        <w:widowControl w:val="0"/>
        <w:spacing w:after="120"/>
        <w:ind w:left="794"/>
        <w:rPr>
          <w:rFonts w:eastAsia="Times New Roman" w:cs="Times New Roman"/>
        </w:rPr>
      </w:pPr>
      <w:r w:rsidRPr="00180656">
        <w:rPr>
          <w:rFonts w:eastAsia="Times New Roman" w:cs="Times New Roman"/>
        </w:rPr>
        <w:t xml:space="preserve">This question is to Elizabeth first, but certainly it would be very good to hear from Stephen and Kevin on this as well. How high would you assess the risk that hauliers will just simply take the path of least resistance and tick the box saying they have the correct paperwork in order to get the access permit? Will they chance their arm and say, “We will sort it out when we are </w:t>
      </w:r>
      <w:r w:rsidRPr="00180656">
        <w:rPr>
          <w:rFonts w:eastAsia="Times New Roman" w:cs="Times New Roman"/>
        </w:rPr>
        <w:t>en</w:t>
      </w:r>
      <w:r w:rsidRPr="00180656">
        <w:rPr>
          <w:rFonts w:eastAsia="Times New Roman" w:cs="Times New Roman"/>
        </w:rPr>
        <w:t xml:space="preserve"> route” or whatever it might be? Would you assess it as a high, medium or low risk that they will do that?</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We are a very regulated industry. We are very high on compliance, so we need to keep our HGVs, for example, at a </w:t>
      </w:r>
      <w:r w:rsidRPr="00180656">
        <w:rPr>
          <w:rFonts w:eastAsia="Times New Roman" w:cs="Times New Roman"/>
        </w:rPr>
        <w:t>particular standard</w:t>
      </w:r>
      <w:r w:rsidRPr="00180656">
        <w:rPr>
          <w:rFonts w:eastAsia="Times New Roman" w:cs="Times New Roman"/>
        </w:rPr>
        <w:t xml:space="preserve"> of maintenance, checks and so on. We are a very regulated industry.</w:t>
      </w:r>
    </w:p>
    <w:p w:rsidR="00E802AB" w:rsidRPr="00180656" w:rsidP="00E802AB">
      <w:pPr>
        <w:ind w:left="794"/>
        <w:rPr>
          <w:rFonts w:eastAsia="Times New Roman" w:cs="Times New Roman"/>
        </w:rPr>
      </w:pPr>
      <w:r w:rsidRPr="00180656">
        <w:rPr>
          <w:rFonts w:eastAsia="Times New Roman" w:cs="Times New Roman"/>
        </w:rPr>
        <w:t>I would suggest that filling it in incorrectly will not be the path of least resistance. There are cameras; there is enforcement by DVSA or Kent Police. If you are found not to have the right paperwork, you will be taken away either to complete your compliance or you may be turned away completely. You may get a £300 fine as well. That is just on your journey. There is a chance of that.</w:t>
      </w:r>
    </w:p>
    <w:p w:rsidR="00E802AB" w:rsidRPr="00180656" w:rsidP="00E802AB">
      <w:pPr>
        <w:ind w:left="794"/>
        <w:rPr>
          <w:rFonts w:eastAsia="Times New Roman" w:cs="Times New Roman"/>
        </w:rPr>
      </w:pPr>
      <w:r w:rsidRPr="00180656">
        <w:rPr>
          <w:rFonts w:eastAsia="Times New Roman" w:cs="Times New Roman"/>
        </w:rPr>
        <w:t xml:space="preserve">When you arrive at the port without the correct paperwork, you will not be allowed to progress on your way. That has a big impact on yourself as a driver and how you spend your time but also a very big impact on how your company perceives you and how their traders and customers perceive you. It will lead to delay, so I do not believe it is a rational decision to </w:t>
      </w:r>
      <w:r w:rsidR="00397898">
        <w:rPr>
          <w:rFonts w:eastAsia="Times New Roman" w:cs="Times New Roman"/>
        </w:rPr>
        <w:t xml:space="preserve">not </w:t>
      </w:r>
      <w:r w:rsidRPr="00180656">
        <w:rPr>
          <w:rFonts w:eastAsia="Times New Roman" w:cs="Times New Roman"/>
        </w:rPr>
        <w:t>fill it in correctly.</w:t>
      </w:r>
    </w:p>
    <w:p w:rsidR="00E802AB" w:rsidRPr="00180656" w:rsidP="00E802AB">
      <w:pPr>
        <w:ind w:left="794"/>
        <w:rPr>
          <w:rFonts w:eastAsia="Times New Roman" w:cs="Times New Roman"/>
        </w:rPr>
      </w:pPr>
      <w:r w:rsidRPr="00180656">
        <w:rPr>
          <w:rFonts w:eastAsia="Times New Roman" w:cs="Times New Roman"/>
        </w:rPr>
        <w:t>In any industry there will always be a proportion of people</w:t>
      </w:r>
      <w:r w:rsidR="00397898">
        <w:rPr>
          <w:rFonts w:eastAsia="Times New Roman" w:cs="Times New Roman"/>
        </w:rPr>
        <w:t xml:space="preserve">—there have been </w:t>
      </w:r>
      <w:r w:rsidRPr="00180656">
        <w:rPr>
          <w:rFonts w:eastAsia="Times New Roman" w:cs="Times New Roman"/>
        </w:rPr>
        <w:t>through the mi</w:t>
      </w:r>
      <w:r w:rsidR="00397898">
        <w:rPr>
          <w:rFonts w:eastAsia="Times New Roman" w:cs="Times New Roman"/>
        </w:rPr>
        <w:t>sts</w:t>
      </w:r>
      <w:r w:rsidRPr="00180656">
        <w:rPr>
          <w:rFonts w:eastAsia="Times New Roman" w:cs="Times New Roman"/>
        </w:rPr>
        <w:t xml:space="preserve"> of time</w:t>
      </w:r>
      <w:r w:rsidR="00397898">
        <w:rPr>
          <w:rFonts w:eastAsia="Times New Roman" w:cs="Times New Roman"/>
        </w:rPr>
        <w:t>—</w:t>
      </w:r>
      <w:r w:rsidRPr="00180656">
        <w:rPr>
          <w:rFonts w:eastAsia="Times New Roman" w:cs="Times New Roman"/>
        </w:rPr>
        <w:t>who do take their chances</w:t>
      </w:r>
      <w:r w:rsidR="00397898">
        <w:rPr>
          <w:rFonts w:eastAsia="Times New Roman" w:cs="Times New Roman"/>
        </w:rPr>
        <w:t xml:space="preserve">; </w:t>
      </w:r>
      <w:r w:rsidRPr="00180656">
        <w:rPr>
          <w:rFonts w:eastAsia="Times New Roman" w:cs="Times New Roman"/>
        </w:rPr>
        <w:t>otherwise</w:t>
      </w:r>
      <w:r w:rsidR="00397898">
        <w:rPr>
          <w:rFonts w:eastAsia="Times New Roman" w:cs="Times New Roman"/>
        </w:rPr>
        <w:t xml:space="preserve">, </w:t>
      </w:r>
      <w:r w:rsidRPr="00180656">
        <w:rPr>
          <w:rFonts w:eastAsia="Times New Roman" w:cs="Times New Roman"/>
        </w:rPr>
        <w:t xml:space="preserve">we would not need </w:t>
      </w:r>
      <w:r w:rsidR="00397898">
        <w:rPr>
          <w:rFonts w:eastAsia="Times New Roman" w:cs="Times New Roman"/>
        </w:rPr>
        <w:t xml:space="preserve">police or </w:t>
      </w:r>
      <w:r w:rsidRPr="00180656">
        <w:rPr>
          <w:rFonts w:eastAsia="Times New Roman" w:cs="Times New Roman"/>
        </w:rPr>
        <w:t>enforcement full stop</w:t>
      </w:r>
      <w:r w:rsidR="00397898">
        <w:rPr>
          <w:rFonts w:eastAsia="Times New Roman" w:cs="Times New Roman"/>
        </w:rPr>
        <w:t xml:space="preserve">, </w:t>
      </w:r>
      <w:r w:rsidRPr="00180656">
        <w:rPr>
          <w:rFonts w:eastAsia="Times New Roman" w:cs="Times New Roman"/>
        </w:rPr>
        <w:t>but I imagine it will be a smaller percentage. I am sure Kevin will have thought about this quite a lot in putting together the enforcement plans. We have not seen the details of the enforcement plans, but we know some of the plans.</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sidR="00254833">
        <w:rPr>
          <w:rFonts w:eastAsia="Times New Roman" w:cs="Times New Roman"/>
        </w:rPr>
        <w:t>O</w:t>
      </w:r>
      <w:r w:rsidRPr="00180656">
        <w:rPr>
          <w:rFonts w:eastAsia="Times New Roman" w:cs="Times New Roman"/>
        </w:rPr>
        <w:t xml:space="preserve">n the specific Kent question, you would need a Kent </w:t>
      </w:r>
      <w:r w:rsidRPr="00180656" w:rsidR="00254833">
        <w:rPr>
          <w:rFonts w:eastAsia="Times New Roman" w:cs="Times New Roman"/>
        </w:rPr>
        <w:t>politician</w:t>
      </w:r>
      <w:r w:rsidRPr="00180656">
        <w:rPr>
          <w:rFonts w:eastAsia="Times New Roman" w:cs="Times New Roman"/>
        </w:rPr>
        <w:t xml:space="preserve"> to discuss that. The reason I say that is because a lot of work has been going on between </w:t>
      </w:r>
      <w:r w:rsidRPr="00180656" w:rsidR="00254833">
        <w:rPr>
          <w:rFonts w:eastAsia="Times New Roman" w:cs="Times New Roman"/>
        </w:rPr>
        <w:t>G</w:t>
      </w:r>
      <w:r w:rsidRPr="00180656">
        <w:rPr>
          <w:rFonts w:eastAsia="Times New Roman" w:cs="Times New Roman"/>
        </w:rPr>
        <w:t>overnment and Kent County Council on this, and they will be able to provide that information.</w:t>
      </w:r>
    </w:p>
    <w:p w:rsidR="00E802AB" w:rsidRPr="00180656" w:rsidP="00E802AB">
      <w:pPr>
        <w:ind w:left="794"/>
        <w:rPr>
          <w:rFonts w:eastAsia="Times New Roman" w:cs="Times New Roman"/>
        </w:rPr>
      </w:pPr>
      <w:r w:rsidRPr="00180656">
        <w:rPr>
          <w:rFonts w:eastAsia="Times New Roman" w:cs="Times New Roman"/>
        </w:rPr>
        <w:t xml:space="preserve">If I </w:t>
      </w:r>
      <w:r w:rsidRPr="00180656" w:rsidR="00254833">
        <w:rPr>
          <w:rFonts w:eastAsia="Times New Roman" w:cs="Times New Roman"/>
        </w:rPr>
        <w:t xml:space="preserve">can </w:t>
      </w:r>
      <w:r w:rsidRPr="00180656">
        <w:rPr>
          <w:rFonts w:eastAsia="Times New Roman" w:cs="Times New Roman"/>
        </w:rPr>
        <w:t xml:space="preserve">briefly broaden it out, other ports have been making a lot of </w:t>
      </w:r>
      <w:r w:rsidRPr="00180656" w:rsidR="00254833">
        <w:rPr>
          <w:rFonts w:eastAsia="Times New Roman" w:cs="Times New Roman"/>
        </w:rPr>
        <w:t xml:space="preserve">headway in </w:t>
      </w:r>
      <w:r w:rsidRPr="00180656">
        <w:rPr>
          <w:rFonts w:eastAsia="Times New Roman" w:cs="Times New Roman"/>
        </w:rPr>
        <w:t>preparing for this. I do not know whether you have spent any time as a Committee looking at the issue of secondary ports, which are also very important. For instance, Harwich in Essex is the secondary port to Dover. Harwich has been doing a lot of preparatory work; other ports will have done that as well. The thing we have to bear in mind is that it is not ships moving around to different ports; it is cargo on the other side in the EU moving to a different port—in Harwich, it would be the Hook of Holland—to get there.</w:t>
      </w:r>
    </w:p>
    <w:p w:rsidR="00E802AB" w:rsidRPr="00180656" w:rsidP="00E802AB">
      <w:pPr>
        <w:ind w:left="794"/>
        <w:rPr>
          <w:rFonts w:eastAsia="Times New Roman" w:cs="Times New Roman"/>
        </w:rPr>
      </w:pPr>
      <w:r w:rsidRPr="00180656">
        <w:rPr>
          <w:rFonts w:eastAsia="Times New Roman" w:cs="Times New Roman"/>
        </w:rPr>
        <w:t>A lot of that preparedness work has been going on. If you have not done it yet, that is something worth looking at. While Calais</w:t>
      </w:r>
      <w:r w:rsidRPr="00180656">
        <w:rPr>
          <w:rFonts w:eastAsia="Times New Roman" w:cs="Times New Roman"/>
        </w:rPr>
        <w:noBreakHyphen/>
        <w:t>Dover is an extremely important connection, some of these other issues are important. The secondary ports are something that does need to be looked at.</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Stephen Kinnock:</w:t>
      </w:r>
      <w:r w:rsidRPr="00180656">
        <w:rPr>
          <w:rFonts w:eastAsia="Times New Roman" w:cs="Times New Roman"/>
        </w:rPr>
        <w:t xml:space="preserve"> Going back to this issue of enforcement, how are the authorities responsible for enforcing going to be able to distinguish between lorries that are only making domestic deliveries and lorries that are heading for the EU? How is that distinction going to be made?</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That will be a question around the paperwork that is being prepared.</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Stephen Kinnock:</w:t>
      </w:r>
      <w:r w:rsidRPr="00180656">
        <w:rPr>
          <w:rFonts w:eastAsia="Times New Roman" w:cs="Times New Roman"/>
        </w:rPr>
        <w:t xml:space="preserve"> Yes, </w:t>
      </w:r>
      <w:r w:rsidRPr="00180656" w:rsidR="00254833">
        <w:rPr>
          <w:rFonts w:eastAsia="Times New Roman" w:cs="Times New Roman"/>
        </w:rPr>
        <w:t>it is</w:t>
      </w:r>
      <w:r w:rsidRPr="00180656">
        <w:rPr>
          <w:rFonts w:eastAsia="Times New Roman" w:cs="Times New Roman"/>
        </w:rPr>
        <w:t xml:space="preserve"> the paperwork but also the actual enforcement of that. You say there will be cameras on the roads that will pick up the licen</w:t>
      </w:r>
      <w:r w:rsidRPr="00180656" w:rsidR="00254833">
        <w:rPr>
          <w:rFonts w:eastAsia="Times New Roman" w:cs="Times New Roman"/>
        </w:rPr>
        <w:t>c</w:t>
      </w:r>
      <w:r w:rsidRPr="00180656">
        <w:rPr>
          <w:rFonts w:eastAsia="Times New Roman" w:cs="Times New Roman"/>
        </w:rPr>
        <w:t xml:space="preserve">e plate of a lorry that is coming into Kent that is supposed to have the correct paperwork. How will that </w:t>
      </w:r>
      <w:r w:rsidRPr="00180656">
        <w:rPr>
          <w:rFonts w:eastAsia="Times New Roman" w:cs="Times New Roman"/>
        </w:rPr>
        <w:t>actually be</w:t>
      </w:r>
      <w:r w:rsidRPr="00180656">
        <w:rPr>
          <w:rFonts w:eastAsia="Times New Roman" w:cs="Times New Roman"/>
        </w:rPr>
        <w:t xml:space="preserve"> enforced? Are those lorries going to be stopped by the police</w:t>
      </w:r>
      <w:r w:rsidR="00397898">
        <w:rPr>
          <w:rFonts w:eastAsia="Times New Roman" w:cs="Times New Roman"/>
        </w:rPr>
        <w:t xml:space="preserve">, </w:t>
      </w:r>
      <w:r w:rsidRPr="00180656">
        <w:rPr>
          <w:rFonts w:eastAsia="Times New Roman" w:cs="Times New Roman"/>
        </w:rPr>
        <w:t>or whoever it is</w:t>
      </w:r>
      <w:r w:rsidR="00397898">
        <w:rPr>
          <w:rFonts w:eastAsia="Times New Roman" w:cs="Times New Roman"/>
        </w:rPr>
        <w:t xml:space="preserve">, </w:t>
      </w:r>
      <w:r w:rsidRPr="00180656">
        <w:rPr>
          <w:rFonts w:eastAsia="Times New Roman" w:cs="Times New Roman"/>
        </w:rPr>
        <w:t xml:space="preserve">and checked? Are the local police going to have to know what they are looking for and why they are looking for it? </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Again, one of the questions we have been asking is precisely this. I would imagine that would go through the local resilience forums</w:t>
      </w:r>
      <w:r w:rsidRPr="00180656" w:rsidR="00EE16AA">
        <w:rPr>
          <w:rFonts w:eastAsia="Times New Roman" w:cs="Times New Roman"/>
        </w:rPr>
        <w:t xml:space="preserve">, where the police sit. </w:t>
      </w:r>
      <w:bookmarkStart w:id="2" w:name="_Hlk56162237"/>
      <w:r w:rsidRPr="00180656" w:rsidR="00EE16AA">
        <w:rPr>
          <w:rFonts w:eastAsia="Times New Roman" w:cs="Times New Roman"/>
        </w:rPr>
        <w:t xml:space="preserve">They do not sit on </w:t>
      </w:r>
      <w:r w:rsidR="00397898">
        <w:rPr>
          <w:rFonts w:eastAsia="Times New Roman" w:cs="Times New Roman"/>
        </w:rPr>
        <w:t>our committee, of course</w:t>
      </w:r>
      <w:r w:rsidRPr="00180656" w:rsidR="00F12C78">
        <w:rPr>
          <w:rFonts w:eastAsia="Times New Roman" w:cs="Times New Roman"/>
        </w:rPr>
        <w:t>—</w:t>
      </w:r>
      <w:r w:rsidRPr="00180656" w:rsidR="00EE16AA">
        <w:rPr>
          <w:rFonts w:eastAsia="Times New Roman" w:cs="Times New Roman"/>
        </w:rPr>
        <w:t>that is just local</w:t>
      </w:r>
      <w:r w:rsidRPr="00180656">
        <w:rPr>
          <w:rFonts w:eastAsia="Times New Roman" w:cs="Times New Roman"/>
        </w:rPr>
        <w:t xml:space="preserve"> government</w:t>
      </w:r>
      <w:r w:rsidRPr="00180656" w:rsidR="00EE16AA">
        <w:rPr>
          <w:rFonts w:eastAsia="Times New Roman" w:cs="Times New Roman"/>
        </w:rPr>
        <w:t>—</w:t>
      </w:r>
      <w:r w:rsidRPr="00180656">
        <w:rPr>
          <w:rFonts w:eastAsia="Times New Roman" w:cs="Times New Roman"/>
        </w:rPr>
        <w:t xml:space="preserve">but </w:t>
      </w:r>
      <w:r w:rsidR="00397898">
        <w:rPr>
          <w:rFonts w:eastAsia="Times New Roman" w:cs="Times New Roman"/>
        </w:rPr>
        <w:t xml:space="preserve">we sit </w:t>
      </w:r>
      <w:r w:rsidRPr="00180656">
        <w:rPr>
          <w:rFonts w:eastAsia="Times New Roman" w:cs="Times New Roman"/>
        </w:rPr>
        <w:t xml:space="preserve">on </w:t>
      </w:r>
      <w:r w:rsidR="00397898">
        <w:rPr>
          <w:rFonts w:eastAsia="Times New Roman" w:cs="Times New Roman"/>
        </w:rPr>
        <w:t xml:space="preserve">their </w:t>
      </w:r>
      <w:r w:rsidRPr="00180656">
        <w:rPr>
          <w:rFonts w:eastAsia="Times New Roman" w:cs="Times New Roman"/>
        </w:rPr>
        <w:t xml:space="preserve">committees of the local resilience forum. </w:t>
      </w:r>
      <w:bookmarkEnd w:id="2"/>
      <w:r w:rsidRPr="00180656">
        <w:rPr>
          <w:rFonts w:eastAsia="Times New Roman" w:cs="Times New Roman"/>
        </w:rPr>
        <w:t xml:space="preserve">That is something we absolutely </w:t>
      </w:r>
      <w:r w:rsidRPr="00180656">
        <w:rPr>
          <w:rFonts w:eastAsia="Times New Roman" w:cs="Times New Roman"/>
        </w:rPr>
        <w:t>have to</w:t>
      </w:r>
      <w:r w:rsidRPr="00180656">
        <w:rPr>
          <w:rFonts w:eastAsia="Times New Roman" w:cs="Times New Roman"/>
        </w:rPr>
        <w:t xml:space="preserve"> bottom out. I know the Government have been talking to the LRFs across the country about enforcement.</w:t>
      </w:r>
    </w:p>
    <w:p w:rsidR="00E802AB" w:rsidRPr="00180656" w:rsidP="00E802AB">
      <w:pPr>
        <w:ind w:left="794"/>
        <w:rPr>
          <w:rFonts w:eastAsia="Times New Roman" w:cs="Times New Roman"/>
        </w:rPr>
      </w:pPr>
      <w:r w:rsidRPr="00180656">
        <w:rPr>
          <w:rFonts w:eastAsia="Times New Roman" w:cs="Times New Roman"/>
        </w:rPr>
        <w:t xml:space="preserve">The exact detail of how that is going to be done I cannot tell you sitting here. </w:t>
      </w:r>
      <w:r w:rsidRPr="00180656" w:rsidR="0079607E">
        <w:rPr>
          <w:rFonts w:eastAsia="Times New Roman" w:cs="Times New Roman"/>
        </w:rPr>
        <w:t xml:space="preserve">That is not to </w:t>
      </w:r>
      <w:r w:rsidRPr="00180656">
        <w:rPr>
          <w:rFonts w:eastAsia="Times New Roman" w:cs="Times New Roman"/>
        </w:rPr>
        <w:t xml:space="preserve">say it has not been done. What we do know is that </w:t>
      </w:r>
      <w:r w:rsidRPr="00180656" w:rsidR="0079607E">
        <w:rPr>
          <w:rFonts w:eastAsia="Times New Roman" w:cs="Times New Roman"/>
        </w:rPr>
        <w:t>it</w:t>
      </w:r>
      <w:r w:rsidRPr="00180656">
        <w:rPr>
          <w:rFonts w:eastAsia="Times New Roman" w:cs="Times New Roman"/>
        </w:rPr>
        <w:t xml:space="preserve"> must be ready and prepared</w:t>
      </w:r>
      <w:r w:rsidRPr="00180656" w:rsidR="0079607E">
        <w:rPr>
          <w:rFonts w:eastAsia="Times New Roman" w:cs="Times New Roman"/>
        </w:rPr>
        <w:t>,</w:t>
      </w:r>
      <w:r w:rsidRPr="00180656">
        <w:rPr>
          <w:rFonts w:eastAsia="Times New Roman" w:cs="Times New Roman"/>
        </w:rPr>
        <w:t xml:space="preserve"> to make sure that is enforced</w:t>
      </w:r>
      <w:r w:rsidR="00397898">
        <w:rPr>
          <w:rFonts w:eastAsia="Times New Roman" w:cs="Times New Roman"/>
        </w:rPr>
        <w:t xml:space="preserve">, and enforced </w:t>
      </w:r>
      <w:r w:rsidRPr="00180656">
        <w:rPr>
          <w:rFonts w:eastAsia="Times New Roman" w:cs="Times New Roman"/>
        </w:rPr>
        <w:t>correctly</w:t>
      </w:r>
      <w:r w:rsidRPr="00180656" w:rsidR="0079607E">
        <w:rPr>
          <w:rFonts w:eastAsia="Times New Roman" w:cs="Times New Roman"/>
        </w:rPr>
        <w:t>,</w:t>
      </w:r>
      <w:r w:rsidRPr="00180656">
        <w:rPr>
          <w:rFonts w:eastAsia="Times New Roman" w:cs="Times New Roman"/>
        </w:rPr>
        <w:t xml:space="preserve"> and there must be the resourcing to make sure that happens as well.</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Stephen Kinnock:</w:t>
      </w:r>
      <w:r w:rsidRPr="00180656">
        <w:rPr>
          <w:rFonts w:eastAsia="Times New Roman" w:cs="Times New Roman"/>
        </w:rPr>
        <w:t xml:space="preserve"> I find it quite extraordinary that we are just a few weeks away from 1 January and we still do not know how this is going to be enforced. </w:t>
      </w:r>
    </w:p>
    <w:p w:rsidR="00E802AB" w:rsidRPr="00180656" w:rsidP="00E802AB">
      <w:pPr>
        <w:widowControl w:val="0"/>
        <w:spacing w:after="120"/>
        <w:ind w:left="794"/>
        <w:rPr>
          <w:rFonts w:eastAsia="Times New Roman" w:cs="Times New Roman"/>
        </w:rPr>
      </w:pPr>
      <w:r w:rsidRPr="00180656">
        <w:rPr>
          <w:rFonts w:eastAsia="Times New Roman" w:cs="Times New Roman"/>
        </w:rPr>
        <w:t>Some</w:t>
      </w:r>
      <w:r w:rsidRPr="00180656">
        <w:rPr>
          <w:rFonts w:eastAsia="Times New Roman" w:cs="Times New Roman"/>
        </w:rPr>
        <w:t xml:space="preserve"> 85% of what is coming into the UK is </w:t>
      </w:r>
      <w:r w:rsidRPr="00180656">
        <w:rPr>
          <w:rFonts w:eastAsia="Times New Roman" w:cs="Times New Roman"/>
        </w:rPr>
        <w:t xml:space="preserve">on </w:t>
      </w:r>
      <w:r w:rsidRPr="00180656">
        <w:rPr>
          <w:rFonts w:eastAsia="Times New Roman" w:cs="Times New Roman"/>
        </w:rPr>
        <w:t>European vehicles</w:t>
      </w:r>
      <w:r w:rsidRPr="00180656">
        <w:rPr>
          <w:rFonts w:eastAsia="Times New Roman" w:cs="Times New Roman"/>
        </w:rPr>
        <w:t xml:space="preserve">, which </w:t>
      </w:r>
      <w:r w:rsidRPr="00180656">
        <w:rPr>
          <w:rFonts w:eastAsia="Times New Roman" w:cs="Times New Roman"/>
        </w:rPr>
        <w:t>then fill up in the UK and go back. We would have British authorities stopping and fining EU national</w:t>
      </w:r>
      <w:r w:rsidR="00397898">
        <w:rPr>
          <w:rFonts w:eastAsia="Times New Roman" w:cs="Times New Roman"/>
        </w:rPr>
        <w:t>s</w:t>
      </w:r>
      <w:r w:rsidRPr="00180656">
        <w:rPr>
          <w:rFonts w:eastAsia="Times New Roman" w:cs="Times New Roman"/>
        </w:rPr>
        <w:t xml:space="preserve"> for these transgressions. Do we see any issues with that? It is not going to endear us to the French, the Germans, the Dutch or whoever it might be if potentially hundreds of their nationals are being stopped and forced to spend two to three days on the hard shoulder on a motorway in Britain somewhere waiting for their paperwork to be processed. Do you see any potential political fallout from that?</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sidR="0079607E">
        <w:rPr>
          <w:rFonts w:eastAsia="Times New Roman" w:cs="Times New Roman"/>
        </w:rPr>
        <w:t>O</w:t>
      </w:r>
      <w:r w:rsidRPr="00180656">
        <w:rPr>
          <w:rFonts w:eastAsia="Times New Roman" w:cs="Times New Roman"/>
        </w:rPr>
        <w:t xml:space="preserve">ne of the reasons we are struggling is because you probably do not have the right witnesses to answer that </w:t>
      </w:r>
      <w:r w:rsidRPr="00180656">
        <w:rPr>
          <w:rFonts w:eastAsia="Times New Roman" w:cs="Times New Roman"/>
        </w:rPr>
        <w:t>particular question</w:t>
      </w:r>
      <w:r w:rsidRPr="00180656">
        <w:rPr>
          <w:rFonts w:eastAsia="Times New Roman" w:cs="Times New Roman"/>
        </w:rPr>
        <w:t xml:space="preserve">. </w:t>
      </w:r>
      <w:r w:rsidR="00397898">
        <w:rPr>
          <w:rFonts w:eastAsia="Times New Roman" w:cs="Times New Roman"/>
        </w:rPr>
        <w:t>I think y</w:t>
      </w:r>
      <w:r w:rsidRPr="00180656">
        <w:rPr>
          <w:rFonts w:eastAsia="Times New Roman" w:cs="Times New Roman"/>
        </w:rPr>
        <w:t xml:space="preserve">ou need to have members </w:t>
      </w:r>
      <w:r w:rsidR="00397898">
        <w:rPr>
          <w:rFonts w:eastAsia="Times New Roman" w:cs="Times New Roman"/>
        </w:rPr>
        <w:t xml:space="preserve">of the </w:t>
      </w:r>
      <w:r w:rsidRPr="00180656">
        <w:rPr>
          <w:rFonts w:eastAsia="Times New Roman" w:cs="Times New Roman"/>
        </w:rPr>
        <w:t>local resilience forum and Kent here to ask that question. On a political note, I would say that I do know that a lot of work has</w:t>
      </w:r>
      <w:r w:rsidRPr="00180656" w:rsidR="0079607E">
        <w:rPr>
          <w:rFonts w:eastAsia="Times New Roman" w:cs="Times New Roman"/>
        </w:rPr>
        <w:t xml:space="preserve"> been taking place</w:t>
      </w:r>
      <w:r w:rsidRPr="00180656">
        <w:rPr>
          <w:rFonts w:eastAsia="Times New Roman" w:cs="Times New Roman"/>
        </w:rPr>
        <w:t xml:space="preserve"> in this area. That is why you need to get those </w:t>
      </w:r>
      <w:r w:rsidRPr="00180656">
        <w:rPr>
          <w:rFonts w:eastAsia="Times New Roman" w:cs="Times New Roman"/>
        </w:rPr>
        <w:t>particular witnesses</w:t>
      </w:r>
      <w:r w:rsidRPr="00180656">
        <w:rPr>
          <w:rFonts w:eastAsia="Times New Roman" w:cs="Times New Roman"/>
        </w:rPr>
        <w:t xml:space="preserve"> to talk to you about that. The one thing we want out of all of this is a very good relationship with the rest of the EU following 31 December.</w:t>
      </w:r>
    </w:p>
    <w:p w:rsidR="00E802AB" w:rsidRPr="00180656" w:rsidP="00E802AB">
      <w:pPr>
        <w:widowControl w:val="0"/>
        <w:spacing w:after="120"/>
        <w:ind w:left="794"/>
        <w:rPr>
          <w:rFonts w:eastAsia="Times New Roman" w:cs="Times New Roman"/>
        </w:rPr>
      </w:pPr>
      <w:r w:rsidRPr="00180656">
        <w:rPr>
          <w:rFonts w:eastAsia="Times New Roman" w:cs="Times New Roman"/>
          <w:b/>
        </w:rPr>
        <w:t>Stephen Kinnock:</w:t>
      </w:r>
      <w:r w:rsidRPr="00180656">
        <w:rPr>
          <w:rFonts w:eastAsia="Times New Roman" w:cs="Times New Roman"/>
        </w:rPr>
        <w:t xml:space="preserve"> Yes, absolutely. </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There are a couple of points I can add to that. You said they would be “forced” to be pulled up and wait for the paperwork; they have the choice of getting the right paperwork together. That is what we are hoping for. There will be a period where that is difficult for people, but eventually there will be fewer and fewer people who do not have the right paperwork, because they know it is important and they understand more about the processes. </w:t>
      </w:r>
    </w:p>
    <w:p w:rsidR="00E802AB" w:rsidRPr="00180656" w:rsidP="00E802AB">
      <w:pPr>
        <w:ind w:left="794"/>
        <w:rPr>
          <w:rFonts w:eastAsia="Times New Roman" w:cs="Times New Roman"/>
        </w:rPr>
      </w:pPr>
      <w:r w:rsidRPr="00180656">
        <w:rPr>
          <w:rFonts w:eastAsia="Times New Roman" w:cs="Times New Roman"/>
        </w:rPr>
        <w:t xml:space="preserve">It also makes the information provision to foreign operators very important indeed. The haulier handbook, which I mentioned earlier, will be translated into different languages. However, it is quite late in the day. We have had </w:t>
      </w:r>
      <w:r w:rsidRPr="00180656">
        <w:rPr>
          <w:rFonts w:eastAsia="Times New Roman" w:cs="Times New Roman"/>
        </w:rPr>
        <w:t>a number of</w:t>
      </w:r>
      <w:r w:rsidRPr="00180656">
        <w:rPr>
          <w:rFonts w:eastAsia="Times New Roman" w:cs="Times New Roman"/>
        </w:rPr>
        <w:t xml:space="preserve"> issues and a number of iterations of it. It was planned to be launched at the back end of November, but we concluded it was not fit for purpose for that date. It could not answer that fundamental question in </w:t>
      </w:r>
      <w:r w:rsidRPr="00180656">
        <w:rPr>
          <w:rFonts w:eastAsia="Times New Roman" w:cs="Times New Roman"/>
        </w:rPr>
        <w:t>sufficient</w:t>
      </w:r>
      <w:r w:rsidRPr="00180656">
        <w:rPr>
          <w:rFonts w:eastAsia="Times New Roman" w:cs="Times New Roman"/>
        </w:rPr>
        <w:t xml:space="preserve"> clarity</w:t>
      </w:r>
      <w:r w:rsidRPr="00180656" w:rsidR="0079607E">
        <w:rPr>
          <w:rFonts w:eastAsia="Times New Roman" w:cs="Times New Roman"/>
        </w:rPr>
        <w:t>:</w:t>
      </w:r>
      <w:r w:rsidRPr="00180656">
        <w:rPr>
          <w:rFonts w:eastAsia="Times New Roman" w:cs="Times New Roman"/>
        </w:rPr>
        <w:t xml:space="preserve"> “What documentation and checks do I need for my journey?”</w:t>
      </w:r>
    </w:p>
    <w:p w:rsidR="00E802AB" w:rsidRPr="00180656" w:rsidP="00E802AB">
      <w:pPr>
        <w:ind w:left="794"/>
        <w:rPr>
          <w:rFonts w:eastAsia="Times New Roman" w:cs="Times New Roman"/>
        </w:rPr>
      </w:pPr>
      <w:r w:rsidRPr="00180656">
        <w:rPr>
          <w:rFonts w:eastAsia="Times New Roman" w:cs="Times New Roman"/>
        </w:rPr>
        <w:t xml:space="preserve">Version </w:t>
      </w:r>
      <w:r w:rsidRPr="00180656" w:rsidR="009974AE">
        <w:rPr>
          <w:rFonts w:eastAsia="Times New Roman" w:cs="Times New Roman"/>
        </w:rPr>
        <w:t>1</w:t>
      </w:r>
      <w:r w:rsidRPr="00180656">
        <w:rPr>
          <w:rFonts w:eastAsia="Times New Roman" w:cs="Times New Roman"/>
        </w:rPr>
        <w:t xml:space="preserve"> will be released on 18 November with translations to follow. Version </w:t>
      </w:r>
      <w:r w:rsidRPr="00180656" w:rsidR="009974AE">
        <w:rPr>
          <w:rFonts w:eastAsia="Times New Roman" w:cs="Times New Roman"/>
        </w:rPr>
        <w:t>2</w:t>
      </w:r>
      <w:r w:rsidRPr="00180656">
        <w:rPr>
          <w:rFonts w:eastAsia="Times New Roman" w:cs="Times New Roman"/>
        </w:rPr>
        <w:t>, which will have pictures of documents, maps and checklists, will be released on 7 December</w:t>
      </w:r>
      <w:r w:rsidRPr="00180656" w:rsidR="009974AE">
        <w:rPr>
          <w:rFonts w:eastAsia="Times New Roman" w:cs="Times New Roman"/>
        </w:rPr>
        <w:t>,</w:t>
      </w:r>
      <w:r w:rsidRPr="00180656">
        <w:rPr>
          <w:rFonts w:eastAsia="Times New Roman" w:cs="Times New Roman"/>
        </w:rPr>
        <w:t xml:space="preserve"> with translations to follow. HMRC and the Border and Protocol Delivery Group will be able to tell you more. It is one of our metrics, which are not yet published, about their engagement with </w:t>
      </w:r>
      <w:r w:rsidRPr="00180656">
        <w:rPr>
          <w:rFonts w:eastAsia="Times New Roman" w:cs="Times New Roman"/>
        </w:rPr>
        <w:t xml:space="preserve">other countries. We have held </w:t>
      </w:r>
      <w:r w:rsidRPr="00180656">
        <w:rPr>
          <w:rFonts w:eastAsia="Times New Roman" w:cs="Times New Roman"/>
        </w:rPr>
        <w:t>a number of</w:t>
      </w:r>
      <w:r w:rsidRPr="00180656">
        <w:rPr>
          <w:rFonts w:eastAsia="Times New Roman" w:cs="Times New Roman"/>
        </w:rPr>
        <w:t xml:space="preserve"> sessions with trade associations f</w:t>
      </w:r>
      <w:r w:rsidRPr="00180656" w:rsidR="009974AE">
        <w:rPr>
          <w:rFonts w:eastAsia="Times New Roman" w:cs="Times New Roman"/>
        </w:rPr>
        <w:t>rom</w:t>
      </w:r>
      <w:r w:rsidRPr="00180656">
        <w:rPr>
          <w:rFonts w:eastAsia="Times New Roman" w:cs="Times New Roman"/>
        </w:rPr>
        <w:t xml:space="preserve"> other countries.</w:t>
      </w:r>
    </w:p>
    <w:p w:rsidR="00E802AB" w:rsidRPr="00180656" w:rsidP="00E802AB">
      <w:pPr>
        <w:ind w:left="794"/>
        <w:rPr>
          <w:rFonts w:eastAsia="Times New Roman" w:cs="Times New Roman"/>
        </w:rPr>
      </w:pPr>
      <w:r w:rsidRPr="00180656">
        <w:rPr>
          <w:rFonts w:eastAsia="Times New Roman" w:cs="Times New Roman"/>
        </w:rPr>
        <w:t xml:space="preserve">The questions you are asking </w:t>
      </w:r>
      <w:r w:rsidRPr="00180656">
        <w:rPr>
          <w:rFonts w:eastAsia="Times New Roman" w:cs="Times New Roman"/>
        </w:rPr>
        <w:t>illustrate</w:t>
      </w:r>
      <w:r w:rsidRPr="00180656">
        <w:rPr>
          <w:rFonts w:eastAsia="Times New Roman" w:cs="Times New Roman"/>
        </w:rPr>
        <w:t xml:space="preserve"> to me the importance of spending the next few weeks</w:t>
      </w:r>
      <w:r w:rsidR="00397898">
        <w:rPr>
          <w:rFonts w:eastAsia="Times New Roman" w:cs="Times New Roman"/>
        </w:rPr>
        <w:t>—</w:t>
      </w:r>
      <w:r w:rsidRPr="00180656">
        <w:rPr>
          <w:rFonts w:eastAsia="Times New Roman" w:cs="Times New Roman"/>
        </w:rPr>
        <w:t>the next 50 days</w:t>
      </w:r>
      <w:r w:rsidR="00397898">
        <w:rPr>
          <w:rFonts w:eastAsia="Times New Roman" w:cs="Times New Roman"/>
        </w:rPr>
        <w:t>—</w:t>
      </w:r>
      <w:r w:rsidRPr="00180656">
        <w:rPr>
          <w:rFonts w:eastAsia="Times New Roman" w:cs="Times New Roman"/>
        </w:rPr>
        <w:t>focusing very much on other countries and the information they need to know about our systems.</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Stephen Kinnock:</w:t>
      </w:r>
      <w:r w:rsidRPr="00180656">
        <w:rPr>
          <w:rFonts w:eastAsia="Times New Roman" w:cs="Times New Roman"/>
        </w:rPr>
        <w:t xml:space="preserve"> I am out of time, but I have one more question. When might we expect the decisions and information about the enforcement mechanisms for the Kent access permit and violations in Kent to be published by the Government? That would be useful for us to know. I do not know whether the panel have a brief answer</w:t>
      </w:r>
      <w:r w:rsidR="00397898">
        <w:rPr>
          <w:rFonts w:eastAsia="Times New Roman" w:cs="Times New Roman"/>
        </w:rPr>
        <w:t>—</w:t>
      </w:r>
      <w:r w:rsidRPr="00180656">
        <w:rPr>
          <w:rFonts w:eastAsia="Times New Roman" w:cs="Times New Roman"/>
        </w:rPr>
        <w:t>I am out of time</w:t>
      </w:r>
      <w:r w:rsidR="00397898">
        <w:rPr>
          <w:rFonts w:eastAsia="Times New Roman" w:cs="Times New Roman"/>
        </w:rPr>
        <w:t>—</w:t>
      </w:r>
      <w:r w:rsidRPr="00180656">
        <w:rPr>
          <w:rFonts w:eastAsia="Times New Roman" w:cs="Times New Roman"/>
        </w:rPr>
        <w:t>on when we will know how all of this is going to be enforced.</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I know there is a consultation period up to 16 November, which might be helpful in working out the date when the enforcement process is going to be published.</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Good morning, panel. Elizabeth, I was going to ask you a bit more about this haulier handbook. I noticed that Rod McKenzie, the</w:t>
      </w:r>
      <w:r w:rsidRPr="00180656" w:rsidR="009974AE">
        <w:rPr>
          <w:rFonts w:eastAsia="Times New Roman" w:cs="Times New Roman"/>
        </w:rPr>
        <w:t xml:space="preserve"> managing</w:t>
      </w:r>
      <w:r w:rsidRPr="00180656">
        <w:rPr>
          <w:rFonts w:eastAsia="Times New Roman" w:cs="Times New Roman"/>
        </w:rPr>
        <w:t xml:space="preserve"> director of policy and public affairs at the Road Haulage Association, was giving evidence to a committee of the Scottish Parliament last week. He said that what hauliers need is an end</w:t>
      </w:r>
      <w:r w:rsidRPr="00180656">
        <w:rPr>
          <w:rFonts w:eastAsia="Times New Roman" w:cs="Times New Roman"/>
        </w:rPr>
        <w:noBreakHyphen/>
        <w:t>to</w:t>
      </w:r>
      <w:r w:rsidRPr="00180656">
        <w:rPr>
          <w:rFonts w:eastAsia="Times New Roman" w:cs="Times New Roman"/>
        </w:rPr>
        <w:noBreakHyphen/>
        <w:t>end</w:t>
      </w:r>
      <w:r w:rsidRPr="00180656" w:rsidR="009974AE">
        <w:rPr>
          <w:rFonts w:eastAsia="Times New Roman" w:cs="Times New Roman"/>
        </w:rPr>
        <w:t>,</w:t>
      </w:r>
      <w:r w:rsidRPr="00180656">
        <w:rPr>
          <w:rFonts w:eastAsia="Times New Roman" w:cs="Times New Roman"/>
        </w:rPr>
        <w:t xml:space="preserve"> A</w:t>
      </w:r>
      <w:r w:rsidR="00397898">
        <w:rPr>
          <w:rFonts w:eastAsia="Times New Roman" w:cs="Times New Roman"/>
        </w:rPr>
        <w:t>-to-</w:t>
      </w:r>
      <w:r w:rsidRPr="00180656">
        <w:rPr>
          <w:rFonts w:eastAsia="Times New Roman" w:cs="Times New Roman"/>
        </w:rPr>
        <w:t>Z process that sets out what you have to do</w:t>
      </w:r>
      <w:r w:rsidRPr="00180656" w:rsidR="009974AE">
        <w:rPr>
          <w:rFonts w:eastAsia="Times New Roman" w:cs="Times New Roman"/>
        </w:rPr>
        <w:t xml:space="preserve">: </w:t>
      </w:r>
      <w:r w:rsidRPr="00180656">
        <w:rPr>
          <w:rFonts w:eastAsia="Times New Roman" w:cs="Times New Roman"/>
        </w:rPr>
        <w:t>“You have to do this; then you have to do that</w:t>
      </w:r>
      <w:r w:rsidR="00397898">
        <w:rPr>
          <w:rFonts w:eastAsia="Times New Roman" w:cs="Times New Roman"/>
        </w:rPr>
        <w:t>.</w:t>
      </w:r>
      <w:r w:rsidRPr="00180656">
        <w:rPr>
          <w:rFonts w:eastAsia="Times New Roman" w:cs="Times New Roman"/>
        </w:rPr>
        <w:t>” He said that at present this does not exist. Is that what the haulier handbook should set out?</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Yes. The haulier handbook is that guidance; it will be very clear and non</w:t>
      </w:r>
      <w:r w:rsidRPr="00180656">
        <w:rPr>
          <w:rFonts w:eastAsia="Times New Roman" w:cs="Times New Roman"/>
        </w:rPr>
        <w:noBreakHyphen/>
        <w:t xml:space="preserve">expert. Customs </w:t>
      </w:r>
      <w:r w:rsidRPr="00180656">
        <w:rPr>
          <w:rFonts w:eastAsia="Times New Roman" w:cs="Times New Roman"/>
        </w:rPr>
        <w:t>is</w:t>
      </w:r>
      <w:r w:rsidRPr="00180656">
        <w:rPr>
          <w:rFonts w:eastAsia="Times New Roman" w:cs="Times New Roman"/>
        </w:rPr>
        <w:t xml:space="preserve"> very complicated. We need to make it accessible for a non</w:t>
      </w:r>
      <w:r w:rsidRPr="00180656">
        <w:rPr>
          <w:rFonts w:eastAsia="Times New Roman" w:cs="Times New Roman"/>
        </w:rPr>
        <w:noBreakHyphen/>
        <w:t xml:space="preserve">expert and we need the clear guidance in a format that is instantly understandable. To prevent those queues at the border the driver needs that. That is probably the most important aspect of </w:t>
      </w:r>
      <w:r w:rsidRPr="00180656">
        <w:rPr>
          <w:rFonts w:eastAsia="Times New Roman" w:cs="Times New Roman"/>
        </w:rPr>
        <w:t>whether or not</w:t>
      </w:r>
      <w:r w:rsidRPr="00180656">
        <w:rPr>
          <w:rFonts w:eastAsia="Times New Roman" w:cs="Times New Roman"/>
        </w:rPr>
        <w:t xml:space="preserve"> there are going to be queues: does the driver have the paperwork they need?</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w:t>
      </w:r>
      <w:r w:rsidRPr="00180656">
        <w:rPr>
          <w:rFonts w:eastAsia="Times New Roman" w:cs="Times New Roman"/>
        </w:rPr>
        <w:t>So</w:t>
      </w:r>
      <w:r w:rsidRPr="00180656">
        <w:rPr>
          <w:rFonts w:eastAsia="Times New Roman" w:cs="Times New Roman"/>
        </w:rPr>
        <w:t xml:space="preserve"> the handbook is actually for the driver; it is something that the driver would have in his or her cab.</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Yes.</w:t>
      </w:r>
    </w:p>
    <w:p w:rsidR="00E802AB" w:rsidRPr="00180656" w:rsidP="00281DE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As we have heard from Stephen, 85% of these drivers will be drivers from the continent whose first language will not be English, so the translations are going to be quite important.</w:t>
      </w:r>
      <w:r w:rsidRPr="00180656" w:rsidR="009974AE">
        <w:rPr>
          <w:rFonts w:eastAsia="Times New Roman" w:cs="Times New Roman"/>
        </w:rPr>
        <w:t xml:space="preserve"> </w:t>
      </w:r>
      <w:r w:rsidRPr="00180656">
        <w:rPr>
          <w:rFonts w:eastAsia="Times New Roman" w:cs="Times New Roman"/>
        </w:rPr>
        <w:t>You have told us that this haulier handbook has not been published yet, but it is due on 18 November with a second iteration on 7 December</w:t>
      </w:r>
      <w:r w:rsidRPr="00180656" w:rsidR="009974AE">
        <w:rPr>
          <w:rFonts w:eastAsia="Times New Roman" w:cs="Times New Roman"/>
        </w:rPr>
        <w:t>,</w:t>
      </w:r>
      <w:r w:rsidRPr="00180656">
        <w:rPr>
          <w:rFonts w:eastAsia="Times New Roman" w:cs="Times New Roman"/>
        </w:rPr>
        <w:t xml:space="preserve"> with translations to follow. Do we know when we are going to get the translations?</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I had a meeting on this last Friday. We still could not say that it was fit for purpose and it was clear that the launch would need to be delayed </w:t>
      </w:r>
      <w:r w:rsidRPr="00180656">
        <w:rPr>
          <w:rFonts w:eastAsia="Times New Roman" w:cs="Times New Roman"/>
        </w:rPr>
        <w:t>to allow</w:t>
      </w:r>
      <w:r w:rsidRPr="00180656">
        <w:rPr>
          <w:rFonts w:eastAsia="Times New Roman" w:cs="Times New Roman"/>
        </w:rPr>
        <w:t xml:space="preserve"> for more testing this week.</w:t>
      </w:r>
      <w:r w:rsidRPr="00180656" w:rsidR="009974AE">
        <w:rPr>
          <w:rFonts w:eastAsia="Times New Roman" w:cs="Times New Roman"/>
        </w:rPr>
        <w:t xml:space="preserve"> </w:t>
      </w:r>
      <w:r w:rsidRPr="00180656">
        <w:rPr>
          <w:rFonts w:eastAsia="Times New Roman" w:cs="Times New Roman"/>
        </w:rPr>
        <w:t xml:space="preserve">In that meeting we agreed that there were </w:t>
      </w:r>
      <w:r w:rsidRPr="00180656">
        <w:rPr>
          <w:rFonts w:eastAsia="Times New Roman" w:cs="Times New Roman"/>
        </w:rPr>
        <w:t>a number of</w:t>
      </w:r>
      <w:r w:rsidRPr="00180656">
        <w:rPr>
          <w:rFonts w:eastAsia="Times New Roman" w:cs="Times New Roman"/>
        </w:rPr>
        <w:t xml:space="preserve"> elements of the handbook not on customs procedures that were fit for purpose. They are more around </w:t>
      </w:r>
      <w:r w:rsidRPr="00180656">
        <w:rPr>
          <w:rFonts w:eastAsia="Times New Roman" w:cs="Times New Roman"/>
        </w:rPr>
        <w:t>licensing and things that</w:t>
      </w:r>
      <w:r w:rsidRPr="00180656" w:rsidR="009974AE">
        <w:rPr>
          <w:rFonts w:eastAsia="Times New Roman" w:cs="Times New Roman"/>
        </w:rPr>
        <w:t xml:space="preserve"> </w:t>
      </w:r>
      <w:r w:rsidRPr="00180656" w:rsidR="009974AE">
        <w:rPr>
          <w:rFonts w:eastAsia="Times New Roman" w:cs="Times New Roman"/>
        </w:rPr>
        <w:t>drivers,</w:t>
      </w:r>
      <w:r w:rsidRPr="00180656" w:rsidR="009974AE">
        <w:rPr>
          <w:rFonts w:eastAsia="Times New Roman" w:cs="Times New Roman"/>
        </w:rPr>
        <w:t xml:space="preserve"> </w:t>
      </w:r>
      <w:r w:rsidRPr="00180656">
        <w:rPr>
          <w:rFonts w:eastAsia="Times New Roman" w:cs="Times New Roman"/>
        </w:rPr>
        <w:t>the driver office</w:t>
      </w:r>
      <w:r w:rsidRPr="00180656" w:rsidR="009974AE">
        <w:rPr>
          <w:rFonts w:eastAsia="Times New Roman" w:cs="Times New Roman"/>
        </w:rPr>
        <w:t>s</w:t>
      </w:r>
      <w:r w:rsidRPr="00180656">
        <w:rPr>
          <w:rFonts w:eastAsia="Times New Roman" w:cs="Times New Roman"/>
        </w:rPr>
        <w:t xml:space="preserve"> and their companies are more familiar with. Those elements </w:t>
      </w:r>
      <w:r w:rsidRPr="00180656" w:rsidR="009974AE">
        <w:rPr>
          <w:rFonts w:eastAsia="Times New Roman" w:cs="Times New Roman"/>
        </w:rPr>
        <w:t xml:space="preserve">will </w:t>
      </w:r>
      <w:r w:rsidRPr="00180656">
        <w:rPr>
          <w:rFonts w:eastAsia="Times New Roman" w:cs="Times New Roman"/>
        </w:rPr>
        <w:t xml:space="preserve">be translated into the priority languages now, so it </w:t>
      </w:r>
      <w:r w:rsidRPr="00180656" w:rsidR="009974AE">
        <w:rPr>
          <w:rFonts w:eastAsia="Times New Roman" w:cs="Times New Roman"/>
        </w:rPr>
        <w:t xml:space="preserve">will </w:t>
      </w:r>
      <w:r w:rsidRPr="00180656">
        <w:rPr>
          <w:rFonts w:eastAsia="Times New Roman" w:cs="Times New Roman"/>
        </w:rPr>
        <w:t>be a smaller section that need</w:t>
      </w:r>
      <w:r w:rsidR="00397898">
        <w:rPr>
          <w:rFonts w:eastAsia="Times New Roman" w:cs="Times New Roman"/>
        </w:rPr>
        <w:t>s</w:t>
      </w:r>
      <w:r w:rsidRPr="00180656">
        <w:rPr>
          <w:rFonts w:eastAsia="Times New Roman" w:cs="Times New Roman"/>
        </w:rPr>
        <w:t xml:space="preserve"> translating later. I do not have the dates for when the translated versions will be available, but there is going to be </w:t>
      </w:r>
      <w:r w:rsidRPr="00180656" w:rsidR="009974AE">
        <w:rPr>
          <w:rFonts w:eastAsia="Times New Roman" w:cs="Times New Roman"/>
        </w:rPr>
        <w:t xml:space="preserve">an </w:t>
      </w:r>
      <w:r w:rsidRPr="00180656">
        <w:rPr>
          <w:rFonts w:eastAsia="Times New Roman" w:cs="Times New Roman"/>
        </w:rPr>
        <w:t>extent of parallel running in order to deliver that along a critical path.</w:t>
      </w:r>
    </w:p>
    <w:p w:rsidR="00E802AB" w:rsidRPr="00180656" w:rsidP="00E802AB">
      <w:pPr>
        <w:ind w:left="794"/>
        <w:rPr>
          <w:rFonts w:eastAsia="Times New Roman" w:cs="Times New Roman"/>
        </w:rPr>
      </w:pPr>
      <w:r w:rsidRPr="00180656">
        <w:rPr>
          <w:rFonts w:eastAsia="Times New Roman" w:cs="Times New Roman"/>
        </w:rPr>
        <w:t>Yes, it is later than we would want it to be. The officials working on it know it is later than they would want it to be. It has been a very difficult process to get something that is sufficiently clear for industry. It has been a hard process through the iterations on this.</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You mentioned earlier in your evidence concerns about driver welfare. Can you just expand on what you </w:t>
      </w:r>
      <w:r w:rsidRPr="00180656">
        <w:rPr>
          <w:rFonts w:eastAsia="Times New Roman" w:cs="Times New Roman"/>
        </w:rPr>
        <w:t>meant</w:t>
      </w:r>
      <w:r w:rsidRPr="00180656">
        <w:rPr>
          <w:rFonts w:eastAsia="Times New Roman" w:cs="Times New Roman"/>
        </w:rPr>
        <w:t xml:space="preserve"> by that?</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Yes. </w:t>
      </w:r>
      <w:r w:rsidR="00397898">
        <w:rPr>
          <w:rFonts w:eastAsia="Times New Roman" w:cs="Times New Roman"/>
        </w:rPr>
        <w:t xml:space="preserve">What I meant by that was that should </w:t>
      </w:r>
      <w:r w:rsidRPr="00180656">
        <w:rPr>
          <w:rFonts w:eastAsia="Times New Roman" w:cs="Times New Roman"/>
        </w:rPr>
        <w:t>Operation Brock or Operation Stack</w:t>
      </w:r>
      <w:r w:rsidR="00397898">
        <w:rPr>
          <w:rFonts w:eastAsia="Times New Roman" w:cs="Times New Roman"/>
        </w:rPr>
        <w:t>—</w:t>
      </w:r>
      <w:r w:rsidRPr="00180656">
        <w:rPr>
          <w:rFonts w:eastAsia="Times New Roman" w:cs="Times New Roman"/>
        </w:rPr>
        <w:t>the plans for traffic management for Kent</w:t>
      </w:r>
      <w:r w:rsidR="00397898">
        <w:rPr>
          <w:rFonts w:eastAsia="Times New Roman" w:cs="Times New Roman"/>
        </w:rPr>
        <w:t>—</w:t>
      </w:r>
      <w:r w:rsidRPr="00180656">
        <w:rPr>
          <w:rFonts w:eastAsia="Times New Roman" w:cs="Times New Roman"/>
        </w:rPr>
        <w:t>need to be put in place, we have the facilities. There are going to be no driver facilities on any part of the road network, so the only facilities for drivers are going to be at Manston Airport. So far</w:t>
      </w:r>
      <w:r w:rsidR="00397898">
        <w:rPr>
          <w:rFonts w:eastAsia="Times New Roman" w:cs="Times New Roman"/>
        </w:rPr>
        <w:t xml:space="preserve">, </w:t>
      </w:r>
      <w:r w:rsidRPr="00180656">
        <w:rPr>
          <w:rFonts w:eastAsia="Times New Roman" w:cs="Times New Roman"/>
        </w:rPr>
        <w:t>what we have is agreement for monitoring the situation by the local tactical demand.</w:t>
      </w:r>
    </w:p>
    <w:p w:rsidR="00E802AB" w:rsidRPr="00180656" w:rsidP="00E802AB">
      <w:pPr>
        <w:ind w:left="794"/>
        <w:rPr>
          <w:rFonts w:eastAsia="Times New Roman" w:cs="Times New Roman"/>
        </w:rPr>
      </w:pPr>
      <w:r w:rsidRPr="00180656">
        <w:rPr>
          <w:rFonts w:eastAsia="Times New Roman" w:cs="Times New Roman"/>
        </w:rPr>
        <w:t xml:space="preserve">We know there is a contract, for example, to deliver </w:t>
      </w:r>
      <w:r w:rsidRPr="00180656">
        <w:rPr>
          <w:rFonts w:eastAsia="Times New Roman" w:cs="Times New Roman"/>
        </w:rPr>
        <w:t>portaloos</w:t>
      </w:r>
      <w:r w:rsidRPr="00180656">
        <w:rPr>
          <w:rFonts w:eastAsia="Times New Roman" w:cs="Times New Roman"/>
        </w:rPr>
        <w:t>, should those be required</w:t>
      </w:r>
      <w:r w:rsidR="00397898">
        <w:rPr>
          <w:rFonts w:eastAsia="Times New Roman" w:cs="Times New Roman"/>
        </w:rPr>
        <w:t>, but t</w:t>
      </w:r>
      <w:r w:rsidRPr="00180656">
        <w:rPr>
          <w:rFonts w:eastAsia="Times New Roman" w:cs="Times New Roman"/>
        </w:rPr>
        <w:t xml:space="preserve">here is a reticence—I can understand why that should be—to put </w:t>
      </w:r>
      <w:r w:rsidRPr="00180656">
        <w:rPr>
          <w:rFonts w:eastAsia="Times New Roman" w:cs="Times New Roman"/>
        </w:rPr>
        <w:t>portaloos</w:t>
      </w:r>
      <w:r w:rsidRPr="00180656">
        <w:rPr>
          <w:rFonts w:eastAsia="Times New Roman" w:cs="Times New Roman"/>
        </w:rPr>
        <w:t xml:space="preserve"> particularly on the M20. If there is queuing there, it will be down to ourselves, the Kent local resilience forum, local authorities</w:t>
      </w:r>
      <w:r w:rsidR="00397898">
        <w:rPr>
          <w:rFonts w:eastAsia="Times New Roman" w:cs="Times New Roman"/>
        </w:rPr>
        <w:t>, Highways England—</w:t>
      </w:r>
      <w:r w:rsidRPr="00180656">
        <w:rPr>
          <w:rFonts w:eastAsia="Times New Roman" w:cs="Times New Roman"/>
        </w:rPr>
        <w:t>anybody involved</w:t>
      </w:r>
      <w:r w:rsidR="00397898">
        <w:rPr>
          <w:rFonts w:eastAsia="Times New Roman" w:cs="Times New Roman"/>
        </w:rPr>
        <w:t>—</w:t>
      </w:r>
      <w:r w:rsidRPr="00180656">
        <w:rPr>
          <w:rFonts w:eastAsia="Times New Roman" w:cs="Times New Roman"/>
        </w:rPr>
        <w:t xml:space="preserve">to let HGV drivers and other drivers know about the queues and to encourage them to use facilities outside the area before they join the queuing system. </w:t>
      </w:r>
    </w:p>
    <w:p w:rsidR="00E802AB" w:rsidRPr="00180656" w:rsidP="00281DE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If hundreds, or probably thousands, of HGV drivers are queueing on the motorway or indeed corralled in a lorry park, which we will come to in a minute, presumably they are going to need toilet facilities and washing facilities. We are still in the middle of a pandemic.</w:t>
      </w:r>
      <w:r w:rsidRPr="00180656" w:rsidR="001D62E5">
        <w:rPr>
          <w:rFonts w:eastAsia="Times New Roman" w:cs="Times New Roman"/>
        </w:rPr>
        <w:t xml:space="preserve"> </w:t>
      </w:r>
      <w:r w:rsidRPr="00180656">
        <w:rPr>
          <w:rFonts w:eastAsia="Times New Roman" w:cs="Times New Roman"/>
        </w:rPr>
        <w:t xml:space="preserve">When Mr McKenzie from the Road Haulage Association gave evidence to a committee of the Scottish Parliament last week, he expressed concerns about the lack of planning for facilities and concerns about the </w:t>
      </w:r>
      <w:r w:rsidR="00397898">
        <w:rPr>
          <w:rFonts w:eastAsia="Times New Roman" w:cs="Times New Roman"/>
        </w:rPr>
        <w:t>c</w:t>
      </w:r>
      <w:r w:rsidRPr="00180656" w:rsidR="001D62E5">
        <w:rPr>
          <w:rFonts w:eastAsia="Times New Roman" w:cs="Times New Roman"/>
        </w:rPr>
        <w:t>ovid</w:t>
      </w:r>
      <w:r w:rsidRPr="00180656">
        <w:rPr>
          <w:rFonts w:eastAsia="Times New Roman" w:cs="Times New Roman"/>
        </w:rPr>
        <w:t xml:space="preserve"> implications. I will come to Kevin in a moment, who I am sure might be able to tell us more about this, but, Elizabeth, do you know what planning is going on in relation to this, taking into account not just people’s normal needs but the particular requirements given that we are in the middle of a</w:t>
      </w:r>
      <w:r w:rsidRPr="00180656" w:rsidR="001D62E5">
        <w:rPr>
          <w:rFonts w:eastAsia="Times New Roman" w:cs="Times New Roman"/>
        </w:rPr>
        <w:t xml:space="preserve"> health</w:t>
      </w:r>
      <w:r w:rsidRPr="00180656">
        <w:rPr>
          <w:rFonts w:eastAsia="Times New Roman" w:cs="Times New Roman"/>
        </w:rPr>
        <w:t xml:space="preserve"> pandemic?</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Yes. I am sure Kevin will tell us more. I know the Kent Resilience Forum is working on this. I have data, for example, for the Manston Airport holding area. There is a potential capacity of 4,500, but that is subject to </w:t>
      </w:r>
      <w:r w:rsidR="00397898">
        <w:rPr>
          <w:rFonts w:eastAsia="Times New Roman" w:cs="Times New Roman"/>
        </w:rPr>
        <w:t>c</w:t>
      </w:r>
      <w:r w:rsidRPr="00180656" w:rsidR="001D62E5">
        <w:rPr>
          <w:rFonts w:eastAsia="Times New Roman" w:cs="Times New Roman"/>
        </w:rPr>
        <w:t>ovid</w:t>
      </w:r>
      <w:r w:rsidRPr="00180656">
        <w:rPr>
          <w:rFonts w:eastAsia="Times New Roman" w:cs="Times New Roman"/>
        </w:rPr>
        <w:t xml:space="preserve"> testing. I know the plans are being stress</w:t>
      </w:r>
      <w:r w:rsidRPr="00180656">
        <w:rPr>
          <w:rFonts w:eastAsia="Times New Roman" w:cs="Times New Roman"/>
        </w:rPr>
        <w:noBreakHyphen/>
        <w:t xml:space="preserve">tested for </w:t>
      </w:r>
      <w:r w:rsidR="00397898">
        <w:rPr>
          <w:rFonts w:eastAsia="Times New Roman" w:cs="Times New Roman"/>
        </w:rPr>
        <w:t>c</w:t>
      </w:r>
      <w:r w:rsidRPr="00180656" w:rsidR="001D62E5">
        <w:rPr>
          <w:rFonts w:eastAsia="Times New Roman" w:cs="Times New Roman"/>
        </w:rPr>
        <w:t>ovid</w:t>
      </w:r>
      <w:r w:rsidRPr="00180656">
        <w:rPr>
          <w:rFonts w:eastAsia="Times New Roman" w:cs="Times New Roman"/>
        </w:rPr>
        <w:t xml:space="preserve">. I do not know whether Kevin is able to tell us more.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These are plans. We heard earlier in the evidence session that the actual construction work has not commenced. Is that right? Before Kevin comes in, I want to ask you to clarify something you said, Elizabeth. You said there was a reticence to provide </w:t>
      </w:r>
      <w:r w:rsidRPr="00180656">
        <w:rPr>
          <w:rFonts w:eastAsia="Times New Roman" w:cs="Times New Roman"/>
        </w:rPr>
        <w:t>portaloos</w:t>
      </w:r>
      <w:r w:rsidRPr="00180656">
        <w:rPr>
          <w:rFonts w:eastAsia="Times New Roman" w:cs="Times New Roman"/>
        </w:rPr>
        <w:t>. Why is that?</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I understand that there is a thought that, if you put </w:t>
      </w:r>
      <w:r w:rsidRPr="00180656">
        <w:rPr>
          <w:rFonts w:eastAsia="Times New Roman" w:cs="Times New Roman"/>
        </w:rPr>
        <w:t>portaloos</w:t>
      </w:r>
      <w:r w:rsidRPr="00180656">
        <w:rPr>
          <w:rFonts w:eastAsia="Times New Roman" w:cs="Times New Roman"/>
        </w:rPr>
        <w:t xml:space="preserve"> on the M20</w:t>
      </w:r>
      <w:r w:rsidRPr="00180656" w:rsidR="001D62E5">
        <w:rPr>
          <w:rFonts w:eastAsia="Times New Roman" w:cs="Times New Roman"/>
        </w:rPr>
        <w:t>,</w:t>
      </w:r>
      <w:r w:rsidRPr="00180656">
        <w:rPr>
          <w:rFonts w:eastAsia="Times New Roman" w:cs="Times New Roman"/>
        </w:rPr>
        <w:t xml:space="preserve"> on one side of the reservation or in one direction, then traffic on the other side may decide to stop on the hard shoulder to use them on the other side of the road. That is the feedback I got from my team about that. Again, Kevin will be far more informed on that. </w:t>
      </w:r>
      <w:r w:rsidRPr="00180656" w:rsidR="001D62E5">
        <w:rPr>
          <w:rFonts w:eastAsia="Times New Roman" w:cs="Times New Roman"/>
        </w:rPr>
        <w:t>Y</w:t>
      </w:r>
      <w:r w:rsidRPr="00180656">
        <w:rPr>
          <w:rFonts w:eastAsia="Times New Roman" w:cs="Times New Roman"/>
        </w:rPr>
        <w:t>es, we are concerned about facilities.</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Kevin, I am really concerned to know what stage we are at with the provision of facilities in lorry parks and on the motorway.</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I am not</w:t>
      </w:r>
      <w:r w:rsidRPr="00180656" w:rsidR="001D62E5">
        <w:rPr>
          <w:rFonts w:eastAsia="Times New Roman" w:cs="Times New Roman"/>
        </w:rPr>
        <w:t xml:space="preserve"> going to</w:t>
      </w:r>
      <w:r w:rsidRPr="00180656">
        <w:rPr>
          <w:rFonts w:eastAsia="Times New Roman" w:cs="Times New Roman"/>
        </w:rPr>
        <w:t xml:space="preserve"> </w:t>
      </w:r>
      <w:r w:rsidR="00397898">
        <w:rPr>
          <w:rFonts w:eastAsia="Times New Roman" w:cs="Times New Roman"/>
        </w:rPr>
        <w:t>duck</w:t>
      </w:r>
      <w:r w:rsidRPr="00180656" w:rsidR="001D62E5">
        <w:rPr>
          <w:rFonts w:eastAsia="Times New Roman" w:cs="Times New Roman"/>
        </w:rPr>
        <w:t xml:space="preserve"> that </w:t>
      </w:r>
      <w:r w:rsidRPr="00180656">
        <w:rPr>
          <w:rFonts w:eastAsia="Times New Roman" w:cs="Times New Roman"/>
        </w:rPr>
        <w:t xml:space="preserve">question; I will answer it as </w:t>
      </w:r>
      <w:r w:rsidRPr="00180656" w:rsidR="001D62E5">
        <w:rPr>
          <w:rFonts w:eastAsia="Times New Roman" w:cs="Times New Roman"/>
        </w:rPr>
        <w:t>honestly</w:t>
      </w:r>
      <w:r w:rsidRPr="00180656">
        <w:rPr>
          <w:rFonts w:eastAsia="Times New Roman" w:cs="Times New Roman"/>
        </w:rPr>
        <w:t xml:space="preserve"> as I can</w:t>
      </w:r>
      <w:r w:rsidRPr="00180656" w:rsidR="001D62E5">
        <w:rPr>
          <w:rFonts w:eastAsia="Times New Roman" w:cs="Times New Roman"/>
        </w:rPr>
        <w:t>, but t</w:t>
      </w:r>
      <w:r w:rsidRPr="00180656">
        <w:rPr>
          <w:rFonts w:eastAsia="Times New Roman" w:cs="Times New Roman"/>
        </w:rPr>
        <w:t>hese are questions for the local resilience forums. That is not quite the work we are doing. However, we have been talking to the Government about these lorry parks. There are lorry parks and there are the customs centres. I was referring to the North Weald customs centre</w:t>
      </w:r>
      <w:r w:rsidR="00397898">
        <w:rPr>
          <w:rFonts w:eastAsia="Times New Roman" w:cs="Times New Roman"/>
        </w:rPr>
        <w:t xml:space="preserve"> and HMRC, where lorries are checked</w:t>
      </w:r>
      <w:r w:rsidRPr="00180656">
        <w:rPr>
          <w:rFonts w:eastAsia="Times New Roman" w:cs="Times New Roman"/>
        </w:rPr>
        <w:t>. The lorry parks are something slightly different. So far 10 have been identified around the country.</w:t>
      </w:r>
    </w:p>
    <w:p w:rsidR="00E802AB" w:rsidRPr="00180656" w:rsidP="00E802AB">
      <w:pPr>
        <w:ind w:left="794"/>
        <w:rPr>
          <w:rFonts w:eastAsia="Times New Roman" w:cs="Times New Roman"/>
        </w:rPr>
      </w:pPr>
      <w:r w:rsidRPr="00180656">
        <w:rPr>
          <w:rFonts w:eastAsia="Times New Roman" w:cs="Times New Roman"/>
        </w:rPr>
        <w:t>T</w:t>
      </w:r>
      <w:r w:rsidRPr="00180656">
        <w:rPr>
          <w:rFonts w:eastAsia="Times New Roman" w:cs="Times New Roman"/>
        </w:rPr>
        <w:t>he local resilience forums can talk to you about what preparations they have made, and the police particularly around access roads, enforcement and all that sort of thing, as we heard from Stephen earlier. They will be able to tell you about that.</w:t>
      </w:r>
    </w:p>
    <w:p w:rsidR="00E802AB" w:rsidRPr="00180656" w:rsidP="00E802AB">
      <w:pPr>
        <w:ind w:left="794"/>
        <w:rPr>
          <w:rFonts w:eastAsia="Times New Roman" w:cs="Times New Roman"/>
        </w:rPr>
      </w:pPr>
      <w:r w:rsidRPr="00180656">
        <w:rPr>
          <w:rFonts w:eastAsia="Times New Roman" w:cs="Times New Roman"/>
        </w:rPr>
        <w:t xml:space="preserve">In terms of facilities, it will be critical, of course, to make sure facilities are there. Now you have mentioned that, I will check with the Government the next time I have my </w:t>
      </w:r>
      <w:r w:rsidRPr="00180656" w:rsidR="001D62E5">
        <w:rPr>
          <w:rFonts w:eastAsia="Times New Roman" w:cs="Times New Roman"/>
        </w:rPr>
        <w:t>d</w:t>
      </w:r>
      <w:r w:rsidRPr="00180656">
        <w:rPr>
          <w:rFonts w:eastAsia="Times New Roman" w:cs="Times New Roman"/>
        </w:rPr>
        <w:t xml:space="preserve">elivery </w:t>
      </w:r>
      <w:r w:rsidRPr="00180656" w:rsidR="001D62E5">
        <w:rPr>
          <w:rFonts w:eastAsia="Times New Roman" w:cs="Times New Roman"/>
        </w:rPr>
        <w:t>b</w:t>
      </w:r>
      <w:r w:rsidRPr="00180656">
        <w:rPr>
          <w:rFonts w:eastAsia="Times New Roman" w:cs="Times New Roman"/>
        </w:rPr>
        <w:t>oard</w:t>
      </w:r>
      <w:r w:rsidRPr="00180656" w:rsidR="001D62E5">
        <w:rPr>
          <w:rFonts w:eastAsia="Times New Roman" w:cs="Times New Roman"/>
        </w:rPr>
        <w:t xml:space="preserve">. </w:t>
      </w:r>
      <w:r w:rsidRPr="00180656">
        <w:rPr>
          <w:rFonts w:eastAsia="Times New Roman" w:cs="Times New Roman"/>
        </w:rPr>
        <w:t xml:space="preserve">It is not a question we have asked so far, because it is </w:t>
      </w:r>
      <w:r w:rsidR="00397898">
        <w:rPr>
          <w:rFonts w:eastAsia="Times New Roman" w:cs="Times New Roman"/>
        </w:rPr>
        <w:t xml:space="preserve">not </w:t>
      </w:r>
      <w:r w:rsidRPr="00180656">
        <w:rPr>
          <w:rFonts w:eastAsia="Times New Roman" w:cs="Times New Roman"/>
        </w:rPr>
        <w:t>normally within our remit. I will ask that question, and I would also urge you to speak to the</w:t>
      </w:r>
      <w:r w:rsidRPr="00180656" w:rsidR="001D62E5">
        <w:rPr>
          <w:rFonts w:eastAsia="Times New Roman" w:cs="Times New Roman"/>
        </w:rPr>
        <w:t xml:space="preserve"> r</w:t>
      </w:r>
      <w:r w:rsidRPr="00180656">
        <w:rPr>
          <w:rFonts w:eastAsia="Times New Roman" w:cs="Times New Roman"/>
        </w:rPr>
        <w:t xml:space="preserve">esilience </w:t>
      </w:r>
      <w:r w:rsidRPr="00180656" w:rsidR="001D62E5">
        <w:rPr>
          <w:rFonts w:eastAsia="Times New Roman" w:cs="Times New Roman"/>
        </w:rPr>
        <w:t>f</w:t>
      </w:r>
      <w:r w:rsidRPr="00180656">
        <w:rPr>
          <w:rFonts w:eastAsia="Times New Roman" w:cs="Times New Roman"/>
        </w:rPr>
        <w:t>orum</w:t>
      </w:r>
      <w:r w:rsidR="00397898">
        <w:rPr>
          <w:rFonts w:eastAsia="Times New Roman" w:cs="Times New Roman"/>
        </w:rPr>
        <w:t>s</w:t>
      </w:r>
      <w:r w:rsidRPr="00180656" w:rsidR="00ED1A8F">
        <w:rPr>
          <w:rFonts w:eastAsia="Times New Roman" w:cs="Times New Roman"/>
        </w:rPr>
        <w:t xml:space="preserve"> </w:t>
      </w:r>
      <w:r w:rsidRPr="00180656">
        <w:rPr>
          <w:rFonts w:eastAsia="Times New Roman" w:cs="Times New Roman"/>
        </w:rPr>
        <w:t xml:space="preserve">as well to make sure there are proper facilities. Of course, it is not </w:t>
      </w:r>
      <w:r w:rsidR="00397898">
        <w:rPr>
          <w:rFonts w:eastAsia="Times New Roman" w:cs="Times New Roman"/>
        </w:rPr>
        <w:t xml:space="preserve">just </w:t>
      </w:r>
      <w:r w:rsidR="00397898">
        <w:rPr>
          <w:rFonts w:eastAsia="Times New Roman" w:cs="Times New Roman"/>
        </w:rPr>
        <w:t>c</w:t>
      </w:r>
      <w:r w:rsidRPr="00180656" w:rsidR="001D62E5">
        <w:rPr>
          <w:rFonts w:eastAsia="Times New Roman" w:cs="Times New Roman"/>
        </w:rPr>
        <w:t>ovid</w:t>
      </w:r>
      <w:r w:rsidRPr="00180656">
        <w:rPr>
          <w:rFonts w:eastAsia="Times New Roman" w:cs="Times New Roman"/>
        </w:rPr>
        <w:t xml:space="preserve"> that is critically important; there are other health issues as well that need to be borne in mind.</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Just so I understand the division of work, Kevin, can you tell us what is happening about the construction of the new infrastructure such as the lorry parks? Can you tell us what is happening about the traffic</w:t>
      </w:r>
      <w:r w:rsidRPr="00180656" w:rsidR="001D62E5">
        <w:rPr>
          <w:rFonts w:eastAsia="Times New Roman" w:cs="Times New Roman"/>
        </w:rPr>
        <w:t xml:space="preserve"> </w:t>
      </w:r>
      <w:r w:rsidRPr="00180656">
        <w:rPr>
          <w:rFonts w:eastAsia="Times New Roman" w:cs="Times New Roman"/>
        </w:rPr>
        <w:t>management plan</w:t>
      </w:r>
      <w:r w:rsidR="00397898">
        <w:rPr>
          <w:rFonts w:eastAsia="Times New Roman" w:cs="Times New Roman"/>
        </w:rPr>
        <w:t>, or i</w:t>
      </w:r>
      <w:r w:rsidRPr="00180656">
        <w:rPr>
          <w:rFonts w:eastAsia="Times New Roman" w:cs="Times New Roman"/>
        </w:rPr>
        <w:t>s that something we would have to ask of other witnesses?</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The police will be involved in that</w:t>
      </w:r>
      <w:r w:rsidR="00397898">
        <w:rPr>
          <w:rFonts w:eastAsia="Times New Roman" w:cs="Times New Roman"/>
        </w:rPr>
        <w:t>, and h</w:t>
      </w:r>
      <w:r w:rsidRPr="00180656">
        <w:rPr>
          <w:rFonts w:eastAsia="Times New Roman" w:cs="Times New Roman"/>
        </w:rPr>
        <w:t xml:space="preserve">ighways authorities </w:t>
      </w:r>
      <w:r w:rsidR="00397898">
        <w:rPr>
          <w:rFonts w:eastAsia="Times New Roman" w:cs="Times New Roman"/>
        </w:rPr>
        <w:t xml:space="preserve">as well, as </w:t>
      </w:r>
      <w:r w:rsidRPr="00180656">
        <w:rPr>
          <w:rFonts w:eastAsia="Times New Roman" w:cs="Times New Roman"/>
        </w:rPr>
        <w:t xml:space="preserve">part of the resilience forum. The work we do on the </w:t>
      </w:r>
      <w:r w:rsidRPr="00180656" w:rsidR="00ED1A8F">
        <w:rPr>
          <w:rFonts w:eastAsia="Times New Roman" w:cs="Times New Roman"/>
        </w:rPr>
        <w:t>d</w:t>
      </w:r>
      <w:r w:rsidRPr="00180656">
        <w:rPr>
          <w:rFonts w:eastAsia="Times New Roman" w:cs="Times New Roman"/>
        </w:rPr>
        <w:t xml:space="preserve">elivery </w:t>
      </w:r>
      <w:r w:rsidRPr="00180656" w:rsidR="00ED1A8F">
        <w:rPr>
          <w:rFonts w:eastAsia="Times New Roman" w:cs="Times New Roman"/>
        </w:rPr>
        <w:t>and transition b</w:t>
      </w:r>
      <w:r w:rsidRPr="00180656">
        <w:rPr>
          <w:rFonts w:eastAsia="Times New Roman" w:cs="Times New Roman"/>
        </w:rPr>
        <w:t xml:space="preserve">oard is much more about the work of </w:t>
      </w:r>
      <w:r w:rsidRPr="00180656" w:rsidR="00ED1A8F">
        <w:rPr>
          <w:rFonts w:eastAsia="Times New Roman" w:cs="Times New Roman"/>
        </w:rPr>
        <w:t>t</w:t>
      </w:r>
      <w:r w:rsidRPr="00180656">
        <w:rPr>
          <w:rFonts w:eastAsia="Times New Roman" w:cs="Times New Roman"/>
        </w:rPr>
        <w:t xml:space="preserve">rading </w:t>
      </w:r>
      <w:r w:rsidRPr="00180656" w:rsidR="00ED1A8F">
        <w:rPr>
          <w:rFonts w:eastAsia="Times New Roman" w:cs="Times New Roman"/>
        </w:rPr>
        <w:t>s</w:t>
      </w:r>
      <w:r w:rsidRPr="00180656">
        <w:rPr>
          <w:rFonts w:eastAsia="Times New Roman" w:cs="Times New Roman"/>
        </w:rPr>
        <w:t>tandards officers, environmental</w:t>
      </w:r>
      <w:r w:rsidRPr="00180656" w:rsidR="00ED1A8F">
        <w:rPr>
          <w:rFonts w:eastAsia="Times New Roman" w:cs="Times New Roman"/>
        </w:rPr>
        <w:t xml:space="preserve"> </w:t>
      </w:r>
      <w:r w:rsidRPr="00180656">
        <w:rPr>
          <w:rFonts w:eastAsia="Times New Roman" w:cs="Times New Roman"/>
        </w:rPr>
        <w:t>health officers and some of the questioning we have had before.</w:t>
      </w:r>
      <w:r w:rsidRPr="00180656" w:rsidR="00ED1A8F">
        <w:rPr>
          <w:rFonts w:eastAsia="Times New Roman" w:cs="Times New Roman"/>
        </w:rPr>
        <w:t xml:space="preserve"> </w:t>
      </w:r>
      <w:r w:rsidRPr="00180656">
        <w:rPr>
          <w:rFonts w:eastAsia="Times New Roman" w:cs="Times New Roman"/>
        </w:rPr>
        <w:t xml:space="preserve">That is where the divisions come in, and that is why the resilience forums, which do a different role in the different parts of the </w:t>
      </w:r>
      <w:r w:rsidRPr="00180656">
        <w:rPr>
          <w:rFonts w:eastAsia="Times New Roman" w:cs="Times New Roman"/>
        </w:rPr>
        <w:t>United Kingdom, certainly in England, do a different function to what we are doing. We are much more on the regulatory side.</w:t>
      </w:r>
    </w:p>
    <w:p w:rsidR="00E802AB" w:rsidRPr="00180656" w:rsidP="00E802AB">
      <w:pPr>
        <w:ind w:left="794"/>
        <w:rPr>
          <w:rFonts w:eastAsia="Times New Roman" w:cs="Times New Roman"/>
        </w:rPr>
      </w:pPr>
      <w:r w:rsidRPr="00180656">
        <w:rPr>
          <w:rFonts w:eastAsia="Times New Roman" w:cs="Times New Roman"/>
        </w:rPr>
        <w:t xml:space="preserve">I know in Essex, certainly, our </w:t>
      </w:r>
      <w:r w:rsidRPr="00180656" w:rsidR="00ED1A8F">
        <w:rPr>
          <w:rFonts w:eastAsia="Times New Roman" w:cs="Times New Roman"/>
        </w:rPr>
        <w:t>c</w:t>
      </w:r>
      <w:r w:rsidRPr="00180656">
        <w:rPr>
          <w:rFonts w:eastAsia="Times New Roman" w:cs="Times New Roman"/>
        </w:rPr>
        <w:t xml:space="preserve">hief </w:t>
      </w:r>
      <w:r w:rsidRPr="00180656" w:rsidR="00ED1A8F">
        <w:rPr>
          <w:rFonts w:eastAsia="Times New Roman" w:cs="Times New Roman"/>
        </w:rPr>
        <w:t>c</w:t>
      </w:r>
      <w:r w:rsidRPr="00180656">
        <w:rPr>
          <w:rFonts w:eastAsia="Times New Roman" w:cs="Times New Roman"/>
        </w:rPr>
        <w:t>onstable has been working very hard to talk about the infrastructure and working with highways authorities such as Essex about how the traffic is going to flow and how the infrastructure is going to work.</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You are on the ground there. Has construction started on infrastructure at the lorry parks?</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We have the one in North Weald, which is the customs centre</w:t>
      </w:r>
      <w:r w:rsidR="00397898">
        <w:rPr>
          <w:rFonts w:eastAsia="Times New Roman" w:cs="Times New Roman"/>
        </w:rPr>
        <w:t xml:space="preserve"> I talked about</w:t>
      </w:r>
      <w:r w:rsidRPr="00180656">
        <w:rPr>
          <w:rFonts w:eastAsia="Times New Roman" w:cs="Times New Roman"/>
        </w:rPr>
        <w:t xml:space="preserve">. I know negotiations have been going with Epping Forest District Council and with us as the </w:t>
      </w:r>
      <w:r w:rsidRPr="00180656">
        <w:rPr>
          <w:rFonts w:eastAsia="Times New Roman" w:cs="Times New Roman"/>
        </w:rPr>
        <w:t>highways</w:t>
      </w:r>
      <w:r w:rsidRPr="00180656">
        <w:rPr>
          <w:rFonts w:eastAsia="Times New Roman" w:cs="Times New Roman"/>
        </w:rPr>
        <w:t xml:space="preserve"> authority about traffic movements. Whether people are physically, as I speak </w:t>
      </w:r>
      <w:r w:rsidRPr="00180656">
        <w:rPr>
          <w:rFonts w:eastAsia="Times New Roman" w:cs="Times New Roman"/>
        </w:rPr>
        <w:t>at the moment</w:t>
      </w:r>
      <w:r w:rsidRPr="00180656">
        <w:rPr>
          <w:rFonts w:eastAsia="Times New Roman" w:cs="Times New Roman"/>
        </w:rPr>
        <w:t xml:space="preserve">, there constructing it, I do not know. That is not part of the conversation we have been having. The Government will be doing that. We will ask those questions, though. The answer is that, if it is not, it is imminent, as I said before.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Joanna Cherry:</w:t>
      </w:r>
      <w:r w:rsidRPr="00180656">
        <w:rPr>
          <w:rFonts w:eastAsia="Times New Roman" w:cs="Times New Roman"/>
        </w:rPr>
        <w:t xml:space="preserve"> You can probably answer this question for me, though. If a lorry is not border</w:t>
      </w:r>
      <w:r w:rsidRPr="00180656">
        <w:rPr>
          <w:rFonts w:eastAsia="Times New Roman" w:cs="Times New Roman"/>
        </w:rPr>
        <w:noBreakHyphen/>
        <w:t xml:space="preserve">ready, there is going to have to be guidance on the ground about how </w:t>
      </w:r>
      <w:r w:rsidR="00397898">
        <w:rPr>
          <w:rFonts w:eastAsia="Times New Roman" w:cs="Times New Roman"/>
        </w:rPr>
        <w:t>it</w:t>
      </w:r>
      <w:r w:rsidRPr="00180656">
        <w:rPr>
          <w:rFonts w:eastAsia="Times New Roman" w:cs="Times New Roman"/>
        </w:rPr>
        <w:t xml:space="preserve"> will be</w:t>
      </w:r>
      <w:r w:rsidRPr="00180656" w:rsidR="00ED1A8F">
        <w:rPr>
          <w:rFonts w:eastAsia="Times New Roman" w:cs="Times New Roman"/>
        </w:rPr>
        <w:t>come</w:t>
      </w:r>
      <w:r w:rsidRPr="00180656">
        <w:rPr>
          <w:rFonts w:eastAsia="Times New Roman" w:cs="Times New Roman"/>
        </w:rPr>
        <w:t xml:space="preserve"> border</w:t>
      </w:r>
      <w:r w:rsidRPr="00180656">
        <w:rPr>
          <w:rFonts w:eastAsia="Times New Roman" w:cs="Times New Roman"/>
        </w:rPr>
        <w:noBreakHyphen/>
        <w:t>ready. Can you tell us what sort of facilities are going to be available for drivers of trucks held in lorry parks so they can access the necessary services to make themselves border</w:t>
      </w:r>
      <w:r w:rsidRPr="00180656">
        <w:rPr>
          <w:rFonts w:eastAsia="Times New Roman" w:cs="Times New Roman"/>
        </w:rPr>
        <w:noBreakHyphen/>
        <w:t>ready? Are we talking about guys sitting in cabs with iPads</w:t>
      </w:r>
      <w:r w:rsidRPr="00180656" w:rsidR="00ED1A8F">
        <w:rPr>
          <w:rFonts w:eastAsia="Times New Roman" w:cs="Times New Roman"/>
        </w:rPr>
        <w:t>,</w:t>
      </w:r>
      <w:r w:rsidRPr="00180656">
        <w:rPr>
          <w:rFonts w:eastAsia="Times New Roman" w:cs="Times New Roman"/>
        </w:rPr>
        <w:t xml:space="preserve"> or will there be infrastructure where they can go in and use IT to do what has not been done so </w:t>
      </w:r>
      <w:r w:rsidRPr="00180656" w:rsidR="00ED1A8F">
        <w:rPr>
          <w:rFonts w:eastAsia="Times New Roman" w:cs="Times New Roman"/>
        </w:rPr>
        <w:t xml:space="preserve">that </w:t>
      </w:r>
      <w:r w:rsidRPr="00180656">
        <w:rPr>
          <w:rFonts w:eastAsia="Times New Roman" w:cs="Times New Roman"/>
        </w:rPr>
        <w:t xml:space="preserve">they can move forward? </w:t>
      </w:r>
    </w:p>
    <w:p w:rsidR="00E802AB" w:rsidRPr="00180656" w:rsidP="00E802AB">
      <w:pPr>
        <w:ind w:left="794"/>
        <w:rPr>
          <w:rFonts w:eastAsia="Times New Roman" w:cs="Times New Roman"/>
        </w:rPr>
      </w:pPr>
      <w:r w:rsidRPr="00180656">
        <w:rPr>
          <w:rFonts w:eastAsia="Times New Roman" w:cs="Times New Roman"/>
          <w:b/>
          <w:bCs/>
          <w:i/>
          <w:iCs/>
        </w:rPr>
        <w:t>Cllr Bentley:</w:t>
      </w:r>
      <w:r w:rsidRPr="00180656">
        <w:rPr>
          <w:rFonts w:eastAsia="Times New Roman" w:cs="Times New Roman"/>
          <w:b/>
        </w:rPr>
        <w:t xml:space="preserve"> </w:t>
      </w:r>
      <w:r w:rsidRPr="00180656">
        <w:rPr>
          <w:rFonts w:eastAsia="Times New Roman" w:cs="Times New Roman"/>
        </w:rPr>
        <w:t xml:space="preserve">As part of the preparedness, again, when I visited Harwich with the Secretary of State at the time, a lot of information was being prepared and there were people </w:t>
      </w:r>
      <w:r w:rsidRPr="00180656" w:rsidR="00ED1A8F">
        <w:rPr>
          <w:rFonts w:eastAsia="Times New Roman" w:cs="Times New Roman"/>
        </w:rPr>
        <w:t xml:space="preserve">from the Government </w:t>
      </w:r>
      <w:r w:rsidRPr="00180656">
        <w:rPr>
          <w:rFonts w:eastAsia="Times New Roman" w:cs="Times New Roman"/>
        </w:rPr>
        <w:t>on the ground ready to do</w:t>
      </w:r>
      <w:r w:rsidRPr="00180656" w:rsidR="00ED1A8F">
        <w:rPr>
          <w:rFonts w:eastAsia="Times New Roman" w:cs="Times New Roman"/>
        </w:rPr>
        <w:t xml:space="preserve"> </w:t>
      </w:r>
      <w:r w:rsidRPr="00180656">
        <w:rPr>
          <w:rFonts w:eastAsia="Times New Roman" w:cs="Times New Roman"/>
        </w:rPr>
        <w:t>that</w:t>
      </w:r>
      <w:r w:rsidRPr="00180656" w:rsidR="00ED1A8F">
        <w:rPr>
          <w:rFonts w:eastAsia="Times New Roman" w:cs="Times New Roman"/>
        </w:rPr>
        <w:t xml:space="preserve">, to offer advice to </w:t>
      </w:r>
      <w:r w:rsidRPr="00180656">
        <w:rPr>
          <w:rFonts w:eastAsia="Times New Roman" w:cs="Times New Roman"/>
        </w:rPr>
        <w:t xml:space="preserve">lorry drivers coming in even at that point. </w:t>
      </w:r>
      <w:r w:rsidRPr="00180656" w:rsidR="00ED1A8F">
        <w:rPr>
          <w:rFonts w:eastAsia="Times New Roman" w:cs="Times New Roman"/>
        </w:rPr>
        <w:t>T</w:t>
      </w:r>
      <w:r w:rsidRPr="00180656">
        <w:rPr>
          <w:rFonts w:eastAsia="Times New Roman" w:cs="Times New Roman"/>
        </w:rPr>
        <w:t>hat will be taking place.</w:t>
      </w:r>
    </w:p>
    <w:p w:rsidR="00E802AB" w:rsidRPr="00180656" w:rsidP="00E802AB">
      <w:pPr>
        <w:ind w:left="794"/>
        <w:rPr>
          <w:rFonts w:eastAsia="Times New Roman" w:cs="Times New Roman"/>
        </w:rPr>
      </w:pPr>
      <w:r w:rsidRPr="00180656">
        <w:rPr>
          <w:rFonts w:eastAsia="Times New Roman" w:cs="Times New Roman"/>
        </w:rPr>
        <w:t>There are computer programmes that D</w:t>
      </w:r>
      <w:r w:rsidR="00397898">
        <w:rPr>
          <w:rFonts w:eastAsia="Times New Roman" w:cs="Times New Roman"/>
        </w:rPr>
        <w:t>EFRA</w:t>
      </w:r>
      <w:r w:rsidRPr="00180656">
        <w:rPr>
          <w:rFonts w:eastAsia="Times New Roman" w:cs="Times New Roman"/>
        </w:rPr>
        <w:t xml:space="preserve"> has been working on to work, certainly, with our regulatory services. One question I have asked is, “How many people have had training so far?” We </w:t>
      </w:r>
      <w:r w:rsidRPr="00180656" w:rsidR="00ED1A8F">
        <w:rPr>
          <w:rFonts w:eastAsia="Times New Roman" w:cs="Times New Roman"/>
        </w:rPr>
        <w:t xml:space="preserve">are </w:t>
      </w:r>
      <w:r w:rsidR="00397898">
        <w:rPr>
          <w:rFonts w:eastAsia="Times New Roman" w:cs="Times New Roman"/>
        </w:rPr>
        <w:t xml:space="preserve">talking to people </w:t>
      </w:r>
      <w:r w:rsidRPr="00180656" w:rsidR="00ED1A8F">
        <w:rPr>
          <w:rFonts w:eastAsia="Times New Roman" w:cs="Times New Roman"/>
        </w:rPr>
        <w:t>about that</w:t>
      </w:r>
      <w:r w:rsidRPr="00180656">
        <w:rPr>
          <w:rFonts w:eastAsia="Times New Roman" w:cs="Times New Roman"/>
        </w:rPr>
        <w:t>. Nonetheless, they do exist and that has been taking place.</w:t>
      </w:r>
      <w:r w:rsidRPr="00180656" w:rsidR="00ED1A8F">
        <w:rPr>
          <w:rFonts w:eastAsia="Times New Roman" w:cs="Times New Roman"/>
        </w:rPr>
        <w:t xml:space="preserve"> </w:t>
      </w:r>
      <w:r w:rsidRPr="00180656">
        <w:rPr>
          <w:rFonts w:eastAsia="Times New Roman" w:cs="Times New Roman"/>
        </w:rPr>
        <w:t xml:space="preserve">Information for lorry drivers is critically important. </w:t>
      </w:r>
      <w:r w:rsidRPr="00180656">
        <w:rPr>
          <w:rFonts w:eastAsia="Times New Roman" w:cs="Times New Roman"/>
        </w:rPr>
        <w:t>Certainly</w:t>
      </w:r>
      <w:r w:rsidRPr="00180656">
        <w:rPr>
          <w:rFonts w:eastAsia="Times New Roman" w:cs="Times New Roman"/>
        </w:rPr>
        <w:t xml:space="preserve"> at the</w:t>
      </w:r>
      <w:r w:rsidR="00397898">
        <w:rPr>
          <w:rFonts w:eastAsia="Times New Roman" w:cs="Times New Roman"/>
        </w:rPr>
        <w:t>se</w:t>
      </w:r>
      <w:r w:rsidRPr="00180656">
        <w:rPr>
          <w:rFonts w:eastAsia="Times New Roman" w:cs="Times New Roman"/>
        </w:rPr>
        <w:t xml:space="preserve"> sites, to date there have been information centres. </w:t>
      </w:r>
      <w:r w:rsidRPr="00180656">
        <w:rPr>
          <w:rFonts w:eastAsia="Times New Roman" w:cs="Times New Roman"/>
        </w:rPr>
        <w:t>Certainly</w:t>
      </w:r>
      <w:r w:rsidRPr="00180656">
        <w:rPr>
          <w:rFonts w:eastAsia="Times New Roman" w:cs="Times New Roman"/>
        </w:rPr>
        <w:t xml:space="preserve"> when they go to the customs centres there will be people to make sure they have the right paperwork.</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If you are not ready for the port or you are intercepted on the way, you are going to be sent to a</w:t>
      </w:r>
      <w:r w:rsidRPr="00180656" w:rsidR="00ED1A8F">
        <w:rPr>
          <w:rFonts w:eastAsia="Times New Roman" w:cs="Times New Roman"/>
        </w:rPr>
        <w:t>n</w:t>
      </w:r>
      <w:r w:rsidRPr="00180656">
        <w:rPr>
          <w:rFonts w:eastAsia="Times New Roman" w:cs="Times New Roman"/>
        </w:rPr>
        <w:t xml:space="preserve"> HMRC site to get the paperwork ready, I believe. I also wanted to let you know about the D</w:t>
      </w:r>
      <w:r w:rsidR="00397898">
        <w:rPr>
          <w:rFonts w:eastAsia="Times New Roman" w:cs="Times New Roman"/>
        </w:rPr>
        <w:t>F</w:t>
      </w:r>
      <w:r w:rsidRPr="00180656">
        <w:rPr>
          <w:rFonts w:eastAsia="Times New Roman" w:cs="Times New Roman"/>
        </w:rPr>
        <w:t>T information and advice sites. There are five pilot sites that have been launched last week</w:t>
      </w:r>
      <w:r w:rsidR="00397898">
        <w:rPr>
          <w:rFonts w:eastAsia="Times New Roman" w:cs="Times New Roman"/>
        </w:rPr>
        <w:t xml:space="preserve">; 45 </w:t>
      </w:r>
      <w:r w:rsidRPr="00180656">
        <w:rPr>
          <w:rFonts w:eastAsia="Times New Roman" w:cs="Times New Roman"/>
        </w:rPr>
        <w:t>remaining sites will be launched next week</w:t>
      </w:r>
      <w:r w:rsidRPr="00180656" w:rsidR="00ED1A8F">
        <w:rPr>
          <w:rFonts w:eastAsia="Times New Roman" w:cs="Times New Roman"/>
        </w:rPr>
        <w:t>,</w:t>
      </w:r>
      <w:r w:rsidRPr="00180656">
        <w:rPr>
          <w:rFonts w:eastAsia="Times New Roman" w:cs="Times New Roman"/>
        </w:rPr>
        <w:t xml:space="preserve"> on 16 November.</w:t>
      </w:r>
      <w:r w:rsidRPr="00180656" w:rsidR="00ED1A8F">
        <w:rPr>
          <w:rFonts w:eastAsia="Times New Roman" w:cs="Times New Roman"/>
        </w:rPr>
        <w:t xml:space="preserve"> </w:t>
      </w:r>
      <w:r w:rsidRPr="00180656">
        <w:rPr>
          <w:rFonts w:eastAsia="Times New Roman" w:cs="Times New Roman"/>
        </w:rPr>
        <w:t>There will be information and advice available, and they will do advisory border</w:t>
      </w:r>
      <w:r w:rsidRPr="00180656">
        <w:rPr>
          <w:rFonts w:eastAsia="Times New Roman" w:cs="Times New Roman"/>
        </w:rPr>
        <w:noBreakHyphen/>
        <w:t xml:space="preserve">readiness checks from 1 January. They will have </w:t>
      </w:r>
      <w:r w:rsidR="00397898">
        <w:rPr>
          <w:rFonts w:eastAsia="Times New Roman" w:cs="Times New Roman"/>
        </w:rPr>
        <w:t>w</w:t>
      </w:r>
      <w:r w:rsidRPr="00180656">
        <w:rPr>
          <w:rFonts w:eastAsia="Times New Roman" w:cs="Times New Roman"/>
        </w:rPr>
        <w:t>i-</w:t>
      </w:r>
      <w:r w:rsidR="00397898">
        <w:rPr>
          <w:rFonts w:eastAsia="Times New Roman" w:cs="Times New Roman"/>
        </w:rPr>
        <w:t>f</w:t>
      </w:r>
      <w:r w:rsidRPr="00180656">
        <w:rPr>
          <w:rFonts w:eastAsia="Times New Roman" w:cs="Times New Roman"/>
        </w:rPr>
        <w:t xml:space="preserve">i; </w:t>
      </w:r>
      <w:r w:rsidRPr="00180656">
        <w:rPr>
          <w:rFonts w:eastAsia="Times New Roman" w:cs="Times New Roman"/>
        </w:rPr>
        <w:t xml:space="preserve">they will have printers there. There are areas to go </w:t>
      </w:r>
      <w:r w:rsidRPr="00180656">
        <w:rPr>
          <w:rFonts w:eastAsia="Times New Roman" w:cs="Times New Roman"/>
        </w:rPr>
        <w:t>en</w:t>
      </w:r>
      <w:r w:rsidRPr="00180656">
        <w:rPr>
          <w:rFonts w:eastAsia="Times New Roman" w:cs="Times New Roman"/>
        </w:rPr>
        <w:t xml:space="preserve"> route to whatever port you are going to if you need to get some advice and help and wait for some of your paperwork to come through as well.</w:t>
      </w:r>
    </w:p>
    <w:p w:rsidR="00E802AB" w:rsidRPr="00180656" w:rsidP="00281DE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I just wanted to explore a bit more </w:t>
      </w:r>
      <w:r w:rsidRPr="00180656" w:rsidR="00ED1A8F">
        <w:rPr>
          <w:rFonts w:eastAsia="Times New Roman" w:cs="Times New Roman"/>
        </w:rPr>
        <w:t>about the</w:t>
      </w:r>
      <w:r w:rsidRPr="00180656">
        <w:rPr>
          <w:rFonts w:eastAsia="Times New Roman" w:cs="Times New Roman"/>
        </w:rPr>
        <w:t xml:space="preserve"> customs agents and brokers we are going to need. We have heard that tens of thousands of new customs agents and brokers in that sector will be needed to help traders importing and exporting goods. I have to say it is an incredible opportunity for young people </w:t>
      </w:r>
      <w:r w:rsidRPr="00180656">
        <w:rPr>
          <w:rFonts w:eastAsia="Times New Roman" w:cs="Times New Roman"/>
        </w:rPr>
        <w:t>in particular to</w:t>
      </w:r>
      <w:r w:rsidRPr="00180656">
        <w:rPr>
          <w:rFonts w:eastAsia="Times New Roman" w:cs="Times New Roman"/>
        </w:rPr>
        <w:t xml:space="preserve"> be training in this sector, if we need thousands and thousands, in view of the issues we find with coronavirus. How close are we, Elizabeth, to seeing that number in place?</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There are different views in the industry about the number of customs agents required. At the very high end, there has been an estimate of 50,000 required. There were about 15,000 a year or so ago.</w:t>
      </w:r>
      <w:r w:rsidRPr="00180656" w:rsidR="00ED1A8F">
        <w:rPr>
          <w:rFonts w:eastAsia="Times New Roman" w:cs="Times New Roman"/>
        </w:rPr>
        <w:t xml:space="preserve"> </w:t>
      </w:r>
      <w:r w:rsidRPr="00180656">
        <w:rPr>
          <w:rFonts w:eastAsia="Times New Roman" w:cs="Times New Roman"/>
        </w:rPr>
        <w:t xml:space="preserve">It is more complex than just people and it is more complex than just doing the same things that they currently do. As you have alluded to, this is a new industry, and there will be different ways of doing things in this industry. There will be a much larger market, which enables new systems to be created. </w:t>
      </w:r>
    </w:p>
    <w:p w:rsidR="00E802AB" w:rsidRPr="00180656" w:rsidP="00E802AB">
      <w:pPr>
        <w:ind w:left="794"/>
        <w:rPr>
          <w:rFonts w:eastAsia="Times New Roman" w:cs="Times New Roman"/>
        </w:rPr>
      </w:pPr>
      <w:r w:rsidRPr="00180656">
        <w:rPr>
          <w:rFonts w:eastAsia="Times New Roman" w:cs="Times New Roman"/>
        </w:rPr>
        <w:t xml:space="preserve">In terms of the funding of £84 million, </w:t>
      </w:r>
      <w:r w:rsidRPr="00180656" w:rsidR="00597ACE">
        <w:rPr>
          <w:rFonts w:eastAsia="Times New Roman" w:cs="Times New Roman"/>
        </w:rPr>
        <w:t xml:space="preserve">I know </w:t>
      </w:r>
      <w:r w:rsidRPr="00180656">
        <w:rPr>
          <w:rFonts w:eastAsia="Times New Roman" w:cs="Times New Roman"/>
        </w:rPr>
        <w:t>the first tranche of £34 million was spent, and I know there is a large number of firms</w:t>
      </w:r>
      <w:r w:rsidRPr="00180656" w:rsidR="00597ACE">
        <w:rPr>
          <w:rFonts w:eastAsia="Times New Roman" w:cs="Times New Roman"/>
        </w:rPr>
        <w:t>—t</w:t>
      </w:r>
      <w:r w:rsidRPr="00180656">
        <w:rPr>
          <w:rFonts w:eastAsia="Times New Roman" w:cs="Times New Roman"/>
        </w:rPr>
        <w:t>here were about 1,000, but there will be more by now</w:t>
      </w:r>
      <w:r w:rsidRPr="00180656" w:rsidR="00597ACE">
        <w:rPr>
          <w:rFonts w:eastAsia="Times New Roman" w:cs="Times New Roman"/>
        </w:rPr>
        <w:t>; m</w:t>
      </w:r>
      <w:r w:rsidRPr="00180656">
        <w:rPr>
          <w:rFonts w:eastAsia="Times New Roman" w:cs="Times New Roman"/>
        </w:rPr>
        <w:t>y numbers are slightly out of date</w:t>
      </w:r>
      <w:r w:rsidRPr="00180656" w:rsidR="00597ACE">
        <w:rPr>
          <w:rFonts w:eastAsia="Times New Roman" w:cs="Times New Roman"/>
        </w:rPr>
        <w:t xml:space="preserve">—for </w:t>
      </w:r>
      <w:r w:rsidRPr="00180656">
        <w:rPr>
          <w:rFonts w:eastAsia="Times New Roman" w:cs="Times New Roman"/>
        </w:rPr>
        <w:t xml:space="preserve">this second tranche of </w:t>
      </w:r>
      <w:r w:rsidRPr="00180656" w:rsidR="00597ACE">
        <w:rPr>
          <w:rFonts w:eastAsia="Times New Roman" w:cs="Times New Roman"/>
        </w:rPr>
        <w:t>£</w:t>
      </w:r>
      <w:r w:rsidRPr="00180656">
        <w:rPr>
          <w:rFonts w:eastAsia="Times New Roman" w:cs="Times New Roman"/>
        </w:rPr>
        <w:t xml:space="preserve">50 million. It is not clear </w:t>
      </w:r>
      <w:r w:rsidRPr="00180656">
        <w:rPr>
          <w:rFonts w:eastAsia="Times New Roman" w:cs="Times New Roman"/>
        </w:rPr>
        <w:t>at the moment</w:t>
      </w:r>
      <w:r w:rsidRPr="00180656">
        <w:rPr>
          <w:rFonts w:eastAsia="Times New Roman" w:cs="Times New Roman"/>
        </w:rPr>
        <w:t>, and the metrics I am waiting for will help answer the question of how many agents this equates to.</w:t>
      </w:r>
    </w:p>
    <w:p w:rsidR="00E802AB" w:rsidRPr="00180656" w:rsidP="00E802AB">
      <w:pPr>
        <w:ind w:left="794"/>
        <w:rPr>
          <w:rFonts w:eastAsia="Times New Roman" w:cs="Times New Roman"/>
        </w:rPr>
      </w:pPr>
      <w:r w:rsidRPr="00180656">
        <w:rPr>
          <w:rFonts w:eastAsia="Times New Roman" w:cs="Times New Roman"/>
        </w:rPr>
        <w:t>We have different views about the capacity in the market from our members. Some intermediary members are concerned about a major risk in the number of customs agents, saying that there are not enough. Not many of our other members</w:t>
      </w:r>
      <w:r w:rsidRPr="00180656" w:rsidR="00597ACE">
        <w:rPr>
          <w:rFonts w:eastAsia="Times New Roman" w:cs="Times New Roman"/>
        </w:rPr>
        <w:t xml:space="preserve">, </w:t>
      </w:r>
      <w:r w:rsidRPr="00180656">
        <w:rPr>
          <w:rFonts w:eastAsia="Times New Roman" w:cs="Times New Roman"/>
        </w:rPr>
        <w:t>such as the shippers or traders</w:t>
      </w:r>
      <w:r w:rsidRPr="00180656" w:rsidR="00597ACE">
        <w:rPr>
          <w:rFonts w:eastAsia="Times New Roman" w:cs="Times New Roman"/>
        </w:rPr>
        <w:t xml:space="preserve">, </w:t>
      </w:r>
      <w:r w:rsidRPr="00180656">
        <w:rPr>
          <w:rFonts w:eastAsia="Times New Roman" w:cs="Times New Roman"/>
        </w:rPr>
        <w:t>are raising this. As a trade association, our members must not discuss areas of commercial sensitivity with us.</w:t>
      </w:r>
    </w:p>
    <w:p w:rsidR="00E802AB" w:rsidRPr="00180656" w:rsidP="00E802AB">
      <w:pPr>
        <w:ind w:left="794"/>
        <w:rPr>
          <w:rFonts w:eastAsia="Times New Roman" w:cs="Times New Roman"/>
        </w:rPr>
      </w:pPr>
      <w:r w:rsidRPr="00180656">
        <w:rPr>
          <w:rFonts w:eastAsia="Times New Roman" w:cs="Times New Roman"/>
        </w:rPr>
        <w:t>We think one of the reasons we do not have a uniform view of what the market is doing around customs agents is because commercial ventures are being planned to fill the gap. We have seen some customs specialists introduce new services such as cloud</w:t>
      </w:r>
      <w:r w:rsidRPr="00180656">
        <w:rPr>
          <w:rFonts w:eastAsia="Times New Roman" w:cs="Times New Roman"/>
        </w:rPr>
        <w:noBreakHyphen/>
        <w:t>based software to enable traders to link their commercial systems to the customs authority and help create automatic customs paperwork. We have launched something; other trade associations have launched different things as well.</w:t>
      </w:r>
    </w:p>
    <w:p w:rsidR="00E802AB" w:rsidRPr="00180656" w:rsidP="00E802AB">
      <w:pPr>
        <w:ind w:left="794"/>
        <w:rPr>
          <w:rFonts w:eastAsia="Times New Roman" w:cs="Times New Roman"/>
        </w:rPr>
      </w:pPr>
      <w:r w:rsidRPr="00180656">
        <w:rPr>
          <w:rFonts w:eastAsia="Times New Roman" w:cs="Times New Roman"/>
        </w:rPr>
        <w:t>It may not necessarily be about more people; it may be about more automated solutions. It is a great opportunity as well for our country</w:t>
      </w:r>
      <w:r w:rsidR="00397898">
        <w:rPr>
          <w:rFonts w:eastAsia="Times New Roman" w:cs="Times New Roman"/>
        </w:rPr>
        <w:t>,</w:t>
      </w:r>
      <w:r w:rsidRPr="00180656">
        <w:rPr>
          <w:rFonts w:eastAsia="Times New Roman" w:cs="Times New Roman"/>
        </w:rPr>
        <w:t xml:space="preserve"> as well as a cost for certain areas. Stephen may be more up to date on what is being planned in the market.</w:t>
      </w:r>
    </w:p>
    <w:p w:rsidR="00E802AB" w:rsidRPr="00180656" w:rsidP="00E802AB">
      <w:pPr>
        <w:ind w:left="794"/>
        <w:rPr>
          <w:rFonts w:eastAsia="Times New Roman" w:cs="Times New Roman"/>
        </w:rPr>
      </w:pPr>
      <w:r w:rsidRPr="00180656">
        <w:rPr>
          <w:rFonts w:eastAsia="Times New Roman" w:cs="Times New Roman"/>
          <w:b/>
          <w:bCs/>
          <w:i/>
          <w:iCs/>
        </w:rPr>
        <w:t>Stephen Bartlett:</w:t>
      </w:r>
      <w:r w:rsidRPr="00180656">
        <w:rPr>
          <w:rFonts w:eastAsia="Times New Roman" w:cs="Times New Roman"/>
          <w:b/>
        </w:rPr>
        <w:t xml:space="preserve"> </w:t>
      </w:r>
      <w:r w:rsidRPr="00180656" w:rsidR="00597ACE">
        <w:rPr>
          <w:rFonts w:eastAsia="Times New Roman" w:cs="Times New Roman"/>
        </w:rPr>
        <w:t>C</w:t>
      </w:r>
      <w:r w:rsidRPr="00180656">
        <w:rPr>
          <w:rFonts w:eastAsia="Times New Roman" w:cs="Times New Roman"/>
        </w:rPr>
        <w:t xml:space="preserve">ertainly, I have seen a huge uplift in the number of people making </w:t>
      </w:r>
      <w:r w:rsidRPr="00180656" w:rsidR="00597ACE">
        <w:rPr>
          <w:rFonts w:eastAsia="Times New Roman" w:cs="Times New Roman"/>
        </w:rPr>
        <w:t>i</w:t>
      </w:r>
      <w:r w:rsidRPr="00180656">
        <w:rPr>
          <w:rFonts w:eastAsia="Times New Roman" w:cs="Times New Roman"/>
        </w:rPr>
        <w:t xml:space="preserve">nquiries of the AFSS as they look for software to enable </w:t>
      </w:r>
      <w:r w:rsidRPr="00180656">
        <w:rPr>
          <w:rFonts w:eastAsia="Times New Roman" w:cs="Times New Roman"/>
        </w:rPr>
        <w:t xml:space="preserve">them to do declarations. Almost every day I get an </w:t>
      </w:r>
      <w:r w:rsidRPr="00180656" w:rsidR="00597ACE">
        <w:rPr>
          <w:rFonts w:eastAsia="Times New Roman" w:cs="Times New Roman"/>
        </w:rPr>
        <w:t>i</w:t>
      </w:r>
      <w:r w:rsidRPr="00180656">
        <w:rPr>
          <w:rFonts w:eastAsia="Times New Roman" w:cs="Times New Roman"/>
        </w:rPr>
        <w:t>nquiry from either a trader who has not had to do this before or an individual who is looking to become an intermediary or a customs skilled person who is retraining from something else</w:t>
      </w:r>
      <w:r w:rsidRPr="00180656" w:rsidR="00597ACE">
        <w:rPr>
          <w:rFonts w:eastAsia="Times New Roman" w:cs="Times New Roman"/>
        </w:rPr>
        <w:t>,</w:t>
      </w:r>
      <w:r w:rsidRPr="00180656">
        <w:rPr>
          <w:rFonts w:eastAsia="Times New Roman" w:cs="Times New Roman"/>
        </w:rPr>
        <w:t xml:space="preserve"> maybe because of a change of career because of the </w:t>
      </w:r>
      <w:r w:rsidR="00397898">
        <w:rPr>
          <w:rFonts w:eastAsia="Times New Roman" w:cs="Times New Roman"/>
        </w:rPr>
        <w:t>c</w:t>
      </w:r>
      <w:r w:rsidRPr="00180656" w:rsidR="001D62E5">
        <w:rPr>
          <w:rFonts w:eastAsia="Times New Roman" w:cs="Times New Roman"/>
        </w:rPr>
        <w:t>ovid</w:t>
      </w:r>
      <w:r w:rsidRPr="00180656">
        <w:rPr>
          <w:rFonts w:eastAsia="Times New Roman" w:cs="Times New Roman"/>
        </w:rPr>
        <w:t xml:space="preserve"> crisis. I am seeing </w:t>
      </w:r>
      <w:r w:rsidRPr="00180656">
        <w:rPr>
          <w:rFonts w:eastAsia="Times New Roman" w:cs="Times New Roman"/>
        </w:rPr>
        <w:t>a large number of</w:t>
      </w:r>
      <w:r w:rsidRPr="00180656">
        <w:rPr>
          <w:rFonts w:eastAsia="Times New Roman" w:cs="Times New Roman"/>
        </w:rPr>
        <w:t xml:space="preserve"> </w:t>
      </w:r>
      <w:r w:rsidRPr="00180656" w:rsidR="00597ACE">
        <w:rPr>
          <w:rFonts w:eastAsia="Times New Roman" w:cs="Times New Roman"/>
        </w:rPr>
        <w:t>i</w:t>
      </w:r>
      <w:r w:rsidRPr="00180656">
        <w:rPr>
          <w:rFonts w:eastAsia="Times New Roman" w:cs="Times New Roman"/>
        </w:rPr>
        <w:t xml:space="preserve">nquiries coming in for people looking for software to do declarations. A lot of them are new into this market.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The money from the Government will have been used for people to buy the software or to train people up on software.</w:t>
      </w:r>
    </w:p>
    <w:p w:rsidR="00E802AB" w:rsidRPr="00180656" w:rsidP="00E802AB">
      <w:pPr>
        <w:ind w:left="794"/>
        <w:rPr>
          <w:rFonts w:eastAsia="Times New Roman" w:cs="Times New Roman"/>
        </w:rPr>
      </w:pPr>
      <w:r w:rsidRPr="00180656">
        <w:rPr>
          <w:rFonts w:eastAsia="Times New Roman" w:cs="Times New Roman"/>
          <w:b/>
          <w:bCs/>
          <w:i/>
          <w:iCs/>
        </w:rPr>
        <w:t>Stephen Bartlett:</w:t>
      </w:r>
      <w:r w:rsidRPr="00180656">
        <w:rPr>
          <w:rFonts w:eastAsia="Times New Roman" w:cs="Times New Roman"/>
          <w:b/>
        </w:rPr>
        <w:t xml:space="preserve"> </w:t>
      </w:r>
      <w:r w:rsidRPr="00180656">
        <w:rPr>
          <w:rFonts w:eastAsia="Times New Roman" w:cs="Times New Roman"/>
        </w:rPr>
        <w:t xml:space="preserve">Certainly, yes. From the conversations I have been having with some of them, they have said they have received a grant to set </w:t>
      </w:r>
      <w:r w:rsidRPr="00180656">
        <w:rPr>
          <w:rFonts w:eastAsia="Times New Roman" w:cs="Times New Roman"/>
        </w:rPr>
        <w:t>up, and</w:t>
      </w:r>
      <w:r w:rsidRPr="00180656">
        <w:rPr>
          <w:rFonts w:eastAsia="Times New Roman" w:cs="Times New Roman"/>
        </w:rPr>
        <w:t xml:space="preserve"> providing the infrastructure and the software is something they want to do. Coming to us for the software is one of the things they have been doing, yes.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Do they give any indication about whether they are up and running with that yet or how long it takes for people to train up to use the software? Do you have any insight into that? Is it ready to go, in other words?</w:t>
      </w:r>
    </w:p>
    <w:p w:rsidR="00E802AB" w:rsidRPr="00180656" w:rsidP="00E802AB">
      <w:pPr>
        <w:ind w:left="794"/>
        <w:rPr>
          <w:rFonts w:eastAsia="Times New Roman" w:cs="Times New Roman"/>
        </w:rPr>
      </w:pPr>
      <w:r w:rsidRPr="00180656">
        <w:rPr>
          <w:rFonts w:eastAsia="Times New Roman" w:cs="Times New Roman"/>
          <w:b/>
          <w:bCs/>
          <w:i/>
          <w:iCs/>
        </w:rPr>
        <w:t>Stephen Bartlett:</w:t>
      </w:r>
      <w:r w:rsidRPr="00180656">
        <w:rPr>
          <w:rFonts w:eastAsia="Times New Roman" w:cs="Times New Roman"/>
          <w:b/>
        </w:rPr>
        <w:t xml:space="preserve"> </w:t>
      </w:r>
      <w:r w:rsidRPr="00180656">
        <w:rPr>
          <w:rFonts w:eastAsia="Times New Roman" w:cs="Times New Roman"/>
        </w:rPr>
        <w:t xml:space="preserve">Some of the people who have been applying have just come from receiving training in customs procedures themselves, so they are looking for the software. Training is part of the package that is delivered by members on their software, but some of them are very new to this environment, so it might be some time before they become fully functional as such.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This is a question for both of you, but I will go to Elizabeth first. We have </w:t>
      </w:r>
      <w:r w:rsidRPr="00180656" w:rsidR="00597ACE">
        <w:rPr>
          <w:rFonts w:eastAsia="Times New Roman" w:cs="Times New Roman"/>
        </w:rPr>
        <w:t xml:space="preserve">a </w:t>
      </w:r>
      <w:r w:rsidRPr="00180656">
        <w:rPr>
          <w:rFonts w:eastAsia="Times New Roman" w:cs="Times New Roman"/>
        </w:rPr>
        <w:t>brief</w:t>
      </w:r>
      <w:r w:rsidRPr="00180656" w:rsidR="00597ACE">
        <w:rPr>
          <w:rFonts w:eastAsia="Times New Roman" w:cs="Times New Roman"/>
        </w:rPr>
        <w:t>ing</w:t>
      </w:r>
      <w:r w:rsidRPr="00180656">
        <w:rPr>
          <w:rFonts w:eastAsia="Times New Roman" w:cs="Times New Roman"/>
        </w:rPr>
        <w:t xml:space="preserve"> here that says it looks like funding might have been used to poach brokers </w:t>
      </w:r>
      <w:r w:rsidRPr="00180656" w:rsidR="00597ACE">
        <w:rPr>
          <w:rFonts w:eastAsia="Times New Roman" w:cs="Times New Roman"/>
        </w:rPr>
        <w:t>from other firms</w:t>
      </w:r>
      <w:r w:rsidR="00397898">
        <w:rPr>
          <w:rFonts w:eastAsia="Times New Roman" w:cs="Times New Roman"/>
        </w:rPr>
        <w:t>—</w:t>
      </w:r>
      <w:r w:rsidRPr="00180656">
        <w:rPr>
          <w:rFonts w:eastAsia="Times New Roman" w:cs="Times New Roman"/>
        </w:rPr>
        <w:t>between firms. When we are looking at software and training up new people rather than poaching brokers, has the money the Government have made available been used in the right way or used effectively?</w:t>
      </w:r>
    </w:p>
    <w:p w:rsidR="00E802AB" w:rsidRPr="00180656" w:rsidP="00397898">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We know that there was money available for capacity</w:t>
      </w:r>
      <w:r w:rsidR="00397898">
        <w:rPr>
          <w:rFonts w:eastAsia="Times New Roman" w:cs="Times New Roman"/>
        </w:rPr>
        <w:t xml:space="preserve"> </w:t>
      </w:r>
      <w:r w:rsidRPr="00180656">
        <w:rPr>
          <w:rFonts w:eastAsia="Times New Roman" w:cs="Times New Roman"/>
        </w:rPr>
        <w:t>building, recruitment and training. In terms of some of the numbers the Government should be providing to us—I am just looking at my draft list of metrics—we have asked them to be looking at the number of applications submitted, the total value, the number of applications covering recruitment, the number of applications covering training and the number of applications covering IT.</w:t>
      </w:r>
      <w:r w:rsidR="00397898">
        <w:rPr>
          <w:rFonts w:eastAsia="Times New Roman" w:cs="Times New Roman"/>
        </w:rPr>
        <w:t xml:space="preserve"> </w:t>
      </w:r>
      <w:r w:rsidRPr="00180656">
        <w:rPr>
          <w:rFonts w:eastAsia="Times New Roman" w:cs="Times New Roman"/>
        </w:rPr>
        <w:t>Although we have heard it has been used for poaching staff, I do not have any</w:t>
      </w:r>
      <w:r w:rsidRPr="00180656" w:rsidR="00597ACE">
        <w:rPr>
          <w:rFonts w:eastAsia="Times New Roman" w:cs="Times New Roman"/>
        </w:rPr>
        <w:t>thing</w:t>
      </w:r>
      <w:r w:rsidRPr="00180656">
        <w:rPr>
          <w:rFonts w:eastAsia="Times New Roman" w:cs="Times New Roman"/>
        </w:rPr>
        <w:t xml:space="preserve"> more than anecdotal evidence to present to you today on whether that is true or not true. </w:t>
      </w:r>
    </w:p>
    <w:p w:rsidR="00E802AB" w:rsidRPr="00180656" w:rsidP="00E802AB">
      <w:pPr>
        <w:widowControl w:val="0"/>
        <w:spacing w:after="120"/>
        <w:ind w:left="794"/>
        <w:rPr>
          <w:rFonts w:eastAsia="Times New Roman" w:cs="Times New Roman"/>
        </w:rPr>
      </w:pPr>
      <w:r w:rsidRPr="00180656">
        <w:rPr>
          <w:rFonts w:eastAsia="Times New Roman" w:cs="Times New Roman"/>
          <w:b/>
        </w:rPr>
        <w:t>Chair:</w:t>
      </w:r>
      <w:r w:rsidRPr="00180656">
        <w:rPr>
          <w:rFonts w:eastAsia="Times New Roman" w:cs="Times New Roman"/>
        </w:rPr>
        <w:t xml:space="preserve"> Can I interrupt proceedings? We are just coming to the two</w:t>
      </w:r>
      <w:r w:rsidRPr="00180656">
        <w:rPr>
          <w:rFonts w:eastAsia="Times New Roman" w:cs="Times New Roman"/>
        </w:rPr>
        <w:noBreakHyphen/>
        <w:t xml:space="preserve">minute silence, it being Remembrance Day. </w:t>
      </w:r>
    </w:p>
    <w:p w:rsidR="00E802AB" w:rsidRPr="00180656" w:rsidP="00E802AB">
      <w:pPr>
        <w:rPr>
          <w:rFonts w:eastAsia="Times New Roman" w:cs="Times New Roman"/>
          <w:i/>
        </w:rPr>
      </w:pPr>
      <w:r w:rsidRPr="00180656">
        <w:rPr>
          <w:rFonts w:eastAsia="Times New Roman" w:cs="Times New Roman"/>
          <w:i/>
        </w:rPr>
        <w:tab/>
      </w:r>
      <w:r w:rsidRPr="00180656" w:rsidR="00597ACE">
        <w:rPr>
          <w:rFonts w:eastAsia="Times New Roman" w:cs="Times New Roman"/>
          <w:i/>
        </w:rPr>
        <w:t xml:space="preserve">The Committee observed </w:t>
      </w:r>
      <w:r w:rsidR="00E3303B">
        <w:rPr>
          <w:rFonts w:eastAsia="Times New Roman" w:cs="Times New Roman"/>
          <w:i/>
        </w:rPr>
        <w:t xml:space="preserve">a </w:t>
      </w:r>
      <w:r w:rsidRPr="00180656" w:rsidR="00281DEB">
        <w:rPr>
          <w:rFonts w:eastAsia="Times New Roman" w:cs="Times New Roman"/>
          <w:i/>
        </w:rPr>
        <w:t>two</w:t>
      </w:r>
      <w:r w:rsidR="00E3303B">
        <w:rPr>
          <w:rFonts w:eastAsia="Times New Roman" w:cs="Times New Roman"/>
          <w:i/>
        </w:rPr>
        <w:t>-</w:t>
      </w:r>
      <w:r w:rsidRPr="00180656" w:rsidR="00597ACE">
        <w:rPr>
          <w:rFonts w:eastAsia="Times New Roman" w:cs="Times New Roman"/>
          <w:i/>
        </w:rPr>
        <w:t>minute silence</w:t>
      </w:r>
      <w:r w:rsidRPr="00180656" w:rsidR="00281DEB">
        <w:rPr>
          <w:rFonts w:eastAsia="Times New Roman" w:cs="Times New Roman"/>
          <w:i/>
        </w:rPr>
        <w:t>.</w:t>
      </w:r>
    </w:p>
    <w:p w:rsidR="00E802AB" w:rsidRPr="00180656" w:rsidP="00E802AB">
      <w:pPr>
        <w:rPr>
          <w:rFonts w:eastAsia="Times New Roman" w:cs="Times New Roman"/>
          <w:i/>
        </w:rPr>
      </w:pPr>
      <w:r w:rsidRPr="00180656">
        <w:rPr>
          <w:rFonts w:eastAsia="Times New Roman" w:cs="Times New Roman"/>
          <w:i/>
        </w:rPr>
        <w:tab/>
        <w:t>On resuming—</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Stephen</w:t>
      </w:r>
      <w:r w:rsidRPr="00180656" w:rsidR="00281DEB">
        <w:rPr>
          <w:rFonts w:eastAsia="Times New Roman" w:cs="Times New Roman"/>
        </w:rPr>
        <w:t xml:space="preserve">, do you have </w:t>
      </w:r>
      <w:r w:rsidRPr="00180656">
        <w:rPr>
          <w:rFonts w:eastAsia="Times New Roman" w:cs="Times New Roman"/>
        </w:rPr>
        <w:t xml:space="preserve">any comment to make on whether the </w:t>
      </w:r>
      <w:r w:rsidRPr="00180656" w:rsidR="00281DEB">
        <w:rPr>
          <w:rFonts w:eastAsia="Times New Roman" w:cs="Times New Roman"/>
        </w:rPr>
        <w:t>G</w:t>
      </w:r>
      <w:r w:rsidRPr="00180656">
        <w:rPr>
          <w:rFonts w:eastAsia="Times New Roman" w:cs="Times New Roman"/>
        </w:rPr>
        <w:t>overnment funding ha</w:t>
      </w:r>
      <w:r w:rsidRPr="00180656" w:rsidR="00281DEB">
        <w:rPr>
          <w:rFonts w:eastAsia="Times New Roman" w:cs="Times New Roman"/>
        </w:rPr>
        <w:t>s</w:t>
      </w:r>
      <w:r w:rsidRPr="00180656">
        <w:rPr>
          <w:rFonts w:eastAsia="Times New Roman" w:cs="Times New Roman"/>
        </w:rPr>
        <w:t xml:space="preserve"> been used effectively</w:t>
      </w:r>
      <w:r w:rsidR="00397898">
        <w:rPr>
          <w:rFonts w:eastAsia="Times New Roman" w:cs="Times New Roman"/>
        </w:rPr>
        <w:t>?</w:t>
      </w:r>
    </w:p>
    <w:p w:rsidR="00E802AB" w:rsidRPr="00180656" w:rsidP="00E802AB">
      <w:pPr>
        <w:ind w:left="794"/>
        <w:rPr>
          <w:rFonts w:eastAsia="Times New Roman" w:cs="Times New Roman"/>
        </w:rPr>
      </w:pPr>
      <w:r w:rsidRPr="00180656">
        <w:rPr>
          <w:rFonts w:eastAsia="Times New Roman" w:cs="Times New Roman"/>
          <w:b/>
          <w:bCs/>
          <w:i/>
          <w:iCs/>
        </w:rPr>
        <w:t>Stephen Bartlett:</w:t>
      </w:r>
      <w:r w:rsidRPr="00180656">
        <w:rPr>
          <w:rFonts w:eastAsia="Times New Roman" w:cs="Times New Roman"/>
          <w:b/>
        </w:rPr>
        <w:t xml:space="preserve"> </w:t>
      </w:r>
      <w:r w:rsidRPr="00180656">
        <w:rPr>
          <w:rFonts w:eastAsia="Times New Roman" w:cs="Times New Roman"/>
        </w:rPr>
        <w:t xml:space="preserve">Like Elizabeth said, I do not have any direct evidence to say it has not been, other than some anecdotal evidence to say that poaching is going on. I do not really have much more than that, I am afraid.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I have one final question. It apparently takes six to nine months to train up customs agents. Elizabeth, are you confident that we will have enough newly recruited staff to be able to hit the ground running? I know you say there is a question mark about how many customs agents we </w:t>
      </w:r>
      <w:r w:rsidRPr="00180656">
        <w:rPr>
          <w:rFonts w:eastAsia="Times New Roman" w:cs="Times New Roman"/>
        </w:rPr>
        <w:t>actually need</w:t>
      </w:r>
      <w:r w:rsidRPr="00180656">
        <w:rPr>
          <w:rFonts w:eastAsia="Times New Roman" w:cs="Times New Roman"/>
        </w:rPr>
        <w:t>. What is your feeling on that? What is the feedback you are getting from people on the ground? Do they feel there are enough?</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In terms of time, we hear that there is not enough time to train somebody from scratch. We have seen the amount of interest there is in new software. In the customs</w:t>
      </w:r>
      <w:r w:rsidRPr="00180656" w:rsidR="00281DEB">
        <w:rPr>
          <w:rFonts w:eastAsia="Times New Roman" w:cs="Times New Roman"/>
        </w:rPr>
        <w:t xml:space="preserve"> </w:t>
      </w:r>
      <w:r w:rsidRPr="00180656">
        <w:rPr>
          <w:rFonts w:eastAsia="Times New Roman" w:cs="Times New Roman"/>
        </w:rPr>
        <w:t>agent market, we will find a great deal of reprocessing and process reengineering to do things more efficiently and effectively. We will have roles that new recruits who are not fully trained can do. There is going to be massive change in how customs agents work. That will reduce training times and change how usable people are before they have completed their full end</w:t>
      </w:r>
      <w:r w:rsidRPr="00180656">
        <w:rPr>
          <w:rFonts w:eastAsia="Times New Roman" w:cs="Times New Roman"/>
        </w:rPr>
        <w:noBreakHyphen/>
        <w:t>to</w:t>
      </w:r>
      <w:r w:rsidRPr="00180656">
        <w:rPr>
          <w:rFonts w:eastAsia="Times New Roman" w:cs="Times New Roman"/>
        </w:rPr>
        <w:noBreakHyphen/>
        <w:t>end training.</w:t>
      </w:r>
      <w:r w:rsidRPr="00180656" w:rsidR="00281DEB">
        <w:rPr>
          <w:rFonts w:eastAsia="Times New Roman" w:cs="Times New Roman"/>
        </w:rPr>
        <w:t xml:space="preserve"> </w:t>
      </w:r>
      <w:r w:rsidRPr="00180656">
        <w:rPr>
          <w:rFonts w:eastAsia="Times New Roman" w:cs="Times New Roman"/>
        </w:rPr>
        <w:t>Watch this space. I cannot give you confidence that everything will be ready and there will</w:t>
      </w:r>
      <w:r w:rsidRPr="00180656" w:rsidR="00281DEB">
        <w:rPr>
          <w:rFonts w:eastAsia="Times New Roman" w:cs="Times New Roman"/>
        </w:rPr>
        <w:t xml:space="preserve"> not</w:t>
      </w:r>
      <w:r w:rsidRPr="00180656">
        <w:rPr>
          <w:rFonts w:eastAsia="Times New Roman" w:cs="Times New Roman"/>
        </w:rPr>
        <w:t xml:space="preserve"> be issues, but we are picking up that there is a lot of change in how things are going to be done in this area.</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Sally-Ann Hart:</w:t>
      </w:r>
      <w:r w:rsidRPr="00180656">
        <w:rPr>
          <w:rFonts w:eastAsia="Times New Roman" w:cs="Times New Roman"/>
        </w:rPr>
        <w:t xml:space="preserve"> There is a lot of hope there, I see.</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Yes, I am on the more hopeful side of this, in my hopefully balanced and evidence</w:t>
      </w:r>
      <w:r w:rsidRPr="00180656">
        <w:rPr>
          <w:rFonts w:eastAsia="Times New Roman" w:cs="Times New Roman"/>
        </w:rPr>
        <w:noBreakHyphen/>
        <w:t xml:space="preserve">based </w:t>
      </w:r>
      <w:r w:rsidRPr="00180656" w:rsidR="00281DEB">
        <w:rPr>
          <w:rFonts w:eastAsia="Times New Roman" w:cs="Times New Roman"/>
        </w:rPr>
        <w:t>view</w:t>
      </w:r>
      <w:r w:rsidRPr="00180656">
        <w:rPr>
          <w:rFonts w:eastAsia="Times New Roman" w:cs="Times New Roman"/>
        </w:rPr>
        <w:t>.</w:t>
      </w:r>
    </w:p>
    <w:p w:rsidR="00E802AB" w:rsidRPr="00180656" w:rsidP="00281DEB">
      <w:pPr>
        <w:widowControl w:val="0"/>
        <w:numPr>
          <w:ilvl w:val="0"/>
          <w:numId w:val="9"/>
        </w:numPr>
        <w:spacing w:after="120"/>
        <w:rPr>
          <w:rFonts w:eastAsia="Times New Roman" w:cs="Times New Roman"/>
        </w:rPr>
      </w:pPr>
      <w:r w:rsidRPr="00180656">
        <w:rPr>
          <w:rFonts w:eastAsia="Times New Roman" w:cs="Times New Roman"/>
          <w:b/>
        </w:rPr>
        <w:t>Chair:</w:t>
      </w:r>
      <w:r w:rsidRPr="00180656">
        <w:rPr>
          <w:rFonts w:eastAsia="Times New Roman" w:cs="Times New Roman"/>
        </w:rPr>
        <w:t xml:space="preserve"> Can I just pursue a point that Sally</w:t>
      </w:r>
      <w:r w:rsidRPr="00180656">
        <w:rPr>
          <w:rFonts w:eastAsia="Times New Roman" w:cs="Times New Roman"/>
        </w:rPr>
        <w:noBreakHyphen/>
        <w:t>Ann put to Stephen</w:t>
      </w:r>
      <w:r w:rsidR="00397898">
        <w:rPr>
          <w:rFonts w:eastAsia="Times New Roman" w:cs="Times New Roman"/>
        </w:rPr>
        <w:t>—</w:t>
      </w:r>
      <w:r w:rsidRPr="00180656">
        <w:rPr>
          <w:rFonts w:eastAsia="Times New Roman" w:cs="Times New Roman"/>
        </w:rPr>
        <w:t>the question of people in companies training on the new software once it is available</w:t>
      </w:r>
      <w:r w:rsidR="00397898">
        <w:rPr>
          <w:rFonts w:eastAsia="Times New Roman" w:cs="Times New Roman"/>
        </w:rPr>
        <w:t>?</w:t>
      </w:r>
      <w:r w:rsidRPr="00180656">
        <w:rPr>
          <w:rFonts w:eastAsia="Times New Roman" w:cs="Times New Roman"/>
        </w:rPr>
        <w:t xml:space="preserve"> It is one thing to say, “It will be ready</w:t>
      </w:r>
      <w:r w:rsidRPr="00180656" w:rsidR="00281DEB">
        <w:rPr>
          <w:rFonts w:eastAsia="Times New Roman" w:cs="Times New Roman"/>
        </w:rPr>
        <w:t xml:space="preserve"> by</w:t>
      </w:r>
      <w:r w:rsidRPr="00180656">
        <w:rPr>
          <w:rFonts w:eastAsia="Times New Roman" w:cs="Times New Roman"/>
        </w:rPr>
        <w:t xml:space="preserve"> this date finally”; it is another for everyone to get used to operating it.</w:t>
      </w:r>
      <w:r w:rsidRPr="00180656" w:rsidR="00281DEB">
        <w:rPr>
          <w:rFonts w:eastAsia="Times New Roman" w:cs="Times New Roman"/>
        </w:rPr>
        <w:t xml:space="preserve"> </w:t>
      </w:r>
      <w:r w:rsidRPr="00180656">
        <w:rPr>
          <w:rFonts w:eastAsia="Times New Roman" w:cs="Times New Roman"/>
        </w:rPr>
        <w:t>I wanted to put this question to you, Elizabeth. Will there be enough time for those who are having to make the system work to be trained on its use and to understand its functionality in order to get this working for 1 January, given some of the quite late deadlines for the delivery of the final version of the software that we have heard about this morning?</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Many of these are trader companies. I would be very surprised if any of those companies would be happy in normal circumstances with delivery at such a late stage and so close to go</w:t>
      </w:r>
      <w:r w:rsidRPr="00180656">
        <w:rPr>
          <w:rFonts w:eastAsia="Times New Roman" w:cs="Times New Roman"/>
        </w:rPr>
        <w:noBreakHyphen/>
        <w:t xml:space="preserve">live. There is such a will in our industry for trade to continue; our livelihoods depend on it. The timescale does not mean it cannot be ready, but nobody would want to be, this late in the day, seeing new software on which their whole business was dependent.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Chair:</w:t>
      </w:r>
      <w:r w:rsidRPr="00180656">
        <w:rPr>
          <w:rFonts w:eastAsia="Times New Roman" w:cs="Times New Roman"/>
        </w:rPr>
        <w:t xml:space="preserve"> The National Audit Office, in </w:t>
      </w:r>
      <w:r w:rsidRPr="00180656" w:rsidR="00281DEB">
        <w:rPr>
          <w:rFonts w:eastAsia="Times New Roman" w:cs="Times New Roman"/>
        </w:rPr>
        <w:t xml:space="preserve">its </w:t>
      </w:r>
      <w:r w:rsidRPr="00180656">
        <w:rPr>
          <w:rFonts w:eastAsia="Times New Roman" w:cs="Times New Roman"/>
        </w:rPr>
        <w:t xml:space="preserve">report that came out very </w:t>
      </w:r>
      <w:r w:rsidRPr="00180656">
        <w:rPr>
          <w:rFonts w:eastAsia="Times New Roman" w:cs="Times New Roman"/>
        </w:rPr>
        <w:t>recently, says there is likely to be significant disruption at the border from 1 January 2021 as many traders and third parties will not be ready for new EU controls. Is that a</w:t>
      </w:r>
      <w:r w:rsidRPr="00180656" w:rsidR="00281DEB">
        <w:rPr>
          <w:rFonts w:eastAsia="Times New Roman" w:cs="Times New Roman"/>
        </w:rPr>
        <w:t xml:space="preserve">n </w:t>
      </w:r>
      <w:r w:rsidRPr="00180656">
        <w:rPr>
          <w:rFonts w:eastAsia="Times New Roman" w:cs="Times New Roman"/>
        </w:rPr>
        <w:t>assessment that you share, Elizabeth?</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Yes, there is a high risk. Earlier I spoke about the need for the driver to have the right paperwork and know what checks are required. Fundamentally, if that is not correct, then we will have the queues. In order to deliver that, we need the traders to deliver all the border documentation through all the new systems, we need the </w:t>
      </w:r>
      <w:r w:rsidRPr="00180656" w:rsidR="00281DEB">
        <w:rPr>
          <w:rFonts w:eastAsia="Times New Roman" w:cs="Times New Roman"/>
        </w:rPr>
        <w:t xml:space="preserve">border </w:t>
      </w:r>
      <w:r w:rsidRPr="00180656">
        <w:rPr>
          <w:rFonts w:eastAsia="Times New Roman" w:cs="Times New Roman"/>
        </w:rPr>
        <w:t>industry to be ready, and we need the contingency arrangements</w:t>
      </w:r>
      <w:r w:rsidR="00397898">
        <w:rPr>
          <w:rFonts w:eastAsia="Times New Roman" w:cs="Times New Roman"/>
        </w:rPr>
        <w:t>—</w:t>
      </w:r>
      <w:r w:rsidRPr="00180656">
        <w:rPr>
          <w:rFonts w:eastAsia="Times New Roman" w:cs="Times New Roman"/>
        </w:rPr>
        <w:t>the systems information and the infrastructure</w:t>
      </w:r>
      <w:r w:rsidR="00397898">
        <w:rPr>
          <w:rFonts w:eastAsia="Times New Roman" w:cs="Times New Roman"/>
        </w:rPr>
        <w:t>—</w:t>
      </w:r>
      <w:r w:rsidRPr="00180656">
        <w:rPr>
          <w:rFonts w:eastAsia="Times New Roman" w:cs="Times New Roman"/>
        </w:rPr>
        <w:t>in order to prevent those queues. That is going to be very difficult.</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Chair:</w:t>
      </w:r>
      <w:r w:rsidRPr="00180656">
        <w:rPr>
          <w:rFonts w:eastAsia="Times New Roman" w:cs="Times New Roman"/>
        </w:rPr>
        <w:t xml:space="preserve"> I should point out for those watching that we did try to get someone from Kent County Council, but unfortunately nobody was available today. You make a very fair point, Kevin: </w:t>
      </w:r>
      <w:r w:rsidRPr="00180656">
        <w:rPr>
          <w:rFonts w:eastAsia="Times New Roman" w:cs="Times New Roman"/>
        </w:rPr>
        <w:t>a number of</w:t>
      </w:r>
      <w:r w:rsidRPr="00180656">
        <w:rPr>
          <w:rFonts w:eastAsia="Times New Roman" w:cs="Times New Roman"/>
        </w:rPr>
        <w:t xml:space="preserve"> our questions would be best answered by them. </w:t>
      </w:r>
    </w:p>
    <w:p w:rsidR="00E802AB" w:rsidRPr="00180656" w:rsidP="00E802AB">
      <w:pPr>
        <w:widowControl w:val="0"/>
        <w:spacing w:after="120"/>
        <w:ind w:left="794"/>
        <w:rPr>
          <w:rFonts w:eastAsia="Times New Roman" w:cs="Times New Roman"/>
        </w:rPr>
      </w:pPr>
      <w:r w:rsidRPr="00180656">
        <w:rPr>
          <w:rFonts w:eastAsia="Times New Roman" w:cs="Times New Roman"/>
        </w:rPr>
        <w:t>Just reflecting on the Kent access permit and the point Stephen Kinnock was pursuing, as I recall, there are 10,000 trucks a day using Dover. Elizabeth</w:t>
      </w:r>
      <w:r w:rsidRPr="00180656" w:rsidR="00281DEB">
        <w:rPr>
          <w:rFonts w:eastAsia="Times New Roman" w:cs="Times New Roman"/>
        </w:rPr>
        <w:t xml:space="preserve">, is it </w:t>
      </w:r>
      <w:r w:rsidRPr="00180656">
        <w:rPr>
          <w:rFonts w:eastAsia="Times New Roman" w:cs="Times New Roman"/>
        </w:rPr>
        <w:t>your understanding that, as those trucks head into Kent, automatic number</w:t>
      </w:r>
      <w:r w:rsidR="00397898">
        <w:rPr>
          <w:rFonts w:eastAsia="Times New Roman" w:cs="Times New Roman"/>
        </w:rPr>
        <w:t xml:space="preserve"> </w:t>
      </w:r>
      <w:r w:rsidRPr="00180656">
        <w:rPr>
          <w:rFonts w:eastAsia="Times New Roman" w:cs="Times New Roman"/>
        </w:rPr>
        <w:t>plate recognition is going to be the means by which the holding of a Kent access permit is checked? Presumably the police or officials from Kent will be stationed at an appropriate point to flag down vehicles that have been identified as not possessing the required Kent access permit. Is that your understanding as to how it is going to work?</w:t>
      </w:r>
    </w:p>
    <w:p w:rsidR="00E802AB" w:rsidRPr="00180656" w:rsidP="00E802AB">
      <w:pPr>
        <w:widowControl w:val="0"/>
        <w:spacing w:after="120"/>
        <w:ind w:left="794"/>
        <w:rPr>
          <w:rFonts w:eastAsia="Times New Roman" w:cs="Times New Roman"/>
        </w:rPr>
      </w:pPr>
      <w:r w:rsidRPr="00180656">
        <w:rPr>
          <w:rFonts w:eastAsia="Times New Roman" w:cs="Times New Roman"/>
        </w:rPr>
        <w:t>Secondly, there will be other lorries that are heading into Kent that are not heading to Dover</w:t>
      </w:r>
      <w:r w:rsidRPr="00180656" w:rsidR="00281DEB">
        <w:rPr>
          <w:rFonts w:eastAsia="Times New Roman" w:cs="Times New Roman"/>
        </w:rPr>
        <w:t>,</w:t>
      </w:r>
      <w:r w:rsidRPr="00180656">
        <w:rPr>
          <w:rFonts w:eastAsia="Times New Roman" w:cs="Times New Roman"/>
        </w:rPr>
        <w:t xml:space="preserve"> because they are delivering to supermarkets in various towns and cities. How are they going to distinguish between the two? I am still not clear how that is going to work.</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When traffic is </w:t>
      </w:r>
      <w:r w:rsidRPr="00180656">
        <w:rPr>
          <w:rFonts w:eastAsia="Times New Roman" w:cs="Times New Roman"/>
        </w:rPr>
        <w:t>free</w:t>
      </w:r>
      <w:r w:rsidRPr="00180656" w:rsidR="00281DEB">
        <w:rPr>
          <w:rFonts w:eastAsia="Times New Roman" w:cs="Times New Roman"/>
        </w:rPr>
        <w:t>-</w:t>
      </w:r>
      <w:r w:rsidRPr="00180656">
        <w:rPr>
          <w:rFonts w:eastAsia="Times New Roman" w:cs="Times New Roman"/>
        </w:rPr>
        <w:t>flowing</w:t>
      </w:r>
      <w:r w:rsidRPr="00180656">
        <w:rPr>
          <w:rFonts w:eastAsia="Times New Roman" w:cs="Times New Roman"/>
        </w:rPr>
        <w:t xml:space="preserve">, the enforcement is going to be done by the ANPR camera system, as you rightly say. </w:t>
      </w:r>
      <w:r w:rsidRPr="00180656" w:rsidR="00281DEB">
        <w:rPr>
          <w:rFonts w:eastAsia="Times New Roman" w:cs="Times New Roman"/>
        </w:rPr>
        <w:t>T</w:t>
      </w:r>
      <w:r w:rsidRPr="00180656">
        <w:rPr>
          <w:rFonts w:eastAsia="Times New Roman" w:cs="Times New Roman"/>
        </w:rPr>
        <w:t>hey will identify vehicles. It will either be DVSA or Kent Police who will intercept them. They will go to a safe place for enforcement and compliance.</w:t>
      </w:r>
    </w:p>
    <w:p w:rsidR="00E802AB" w:rsidRPr="00180656" w:rsidP="00E802AB">
      <w:pPr>
        <w:ind w:left="794"/>
        <w:rPr>
          <w:rFonts w:eastAsia="Times New Roman" w:cs="Times New Roman"/>
        </w:rPr>
      </w:pPr>
      <w:r w:rsidRPr="00180656">
        <w:rPr>
          <w:rFonts w:eastAsia="Times New Roman" w:cs="Times New Roman"/>
        </w:rPr>
        <w:t>We were on a meeting earlier this week</w:t>
      </w:r>
      <w:r w:rsidR="00397898">
        <w:rPr>
          <w:rFonts w:eastAsia="Times New Roman" w:cs="Times New Roman"/>
        </w:rPr>
        <w:t xml:space="preserve"> called </w:t>
      </w:r>
      <w:r w:rsidRPr="00180656" w:rsidR="00281DEB">
        <w:rPr>
          <w:rFonts w:eastAsia="Times New Roman" w:cs="Times New Roman"/>
        </w:rPr>
        <w:t>the r</w:t>
      </w:r>
      <w:r w:rsidRPr="00180656">
        <w:rPr>
          <w:rFonts w:eastAsia="Times New Roman" w:cs="Times New Roman"/>
        </w:rPr>
        <w:t xml:space="preserve">oad </w:t>
      </w:r>
      <w:r w:rsidRPr="00180656" w:rsidR="00281DEB">
        <w:rPr>
          <w:rFonts w:eastAsia="Times New Roman" w:cs="Times New Roman"/>
        </w:rPr>
        <w:t>h</w:t>
      </w:r>
      <w:r w:rsidRPr="00180656">
        <w:rPr>
          <w:rFonts w:eastAsia="Times New Roman" w:cs="Times New Roman"/>
        </w:rPr>
        <w:t xml:space="preserve">aulage </w:t>
      </w:r>
      <w:r w:rsidRPr="00180656" w:rsidR="00281DEB">
        <w:rPr>
          <w:rFonts w:eastAsia="Times New Roman" w:cs="Times New Roman"/>
        </w:rPr>
        <w:t>r</w:t>
      </w:r>
      <w:r w:rsidRPr="00180656">
        <w:rPr>
          <w:rFonts w:eastAsia="Times New Roman" w:cs="Times New Roman"/>
        </w:rPr>
        <w:t xml:space="preserve">oundtable. We were recommended to lodge our movements, if we are local, with DVSA to make sure they are aware of that and that they can help guide their enforcement prioritisations based on the information they have about the types of movements </w:t>
      </w:r>
      <w:r w:rsidR="00397898">
        <w:rPr>
          <w:rFonts w:eastAsia="Times New Roman" w:cs="Times New Roman"/>
        </w:rPr>
        <w:t xml:space="preserve">that </w:t>
      </w:r>
      <w:r w:rsidRPr="00180656">
        <w:rPr>
          <w:rFonts w:eastAsia="Times New Roman" w:cs="Times New Roman"/>
        </w:rPr>
        <w:t>different companies do</w:t>
      </w:r>
      <w:r w:rsidR="00397898">
        <w:rPr>
          <w:rFonts w:eastAsia="Times New Roman" w:cs="Times New Roman"/>
        </w:rPr>
        <w:t xml:space="preserve">, </w:t>
      </w:r>
      <w:r w:rsidRPr="00180656">
        <w:rPr>
          <w:rFonts w:eastAsia="Times New Roman" w:cs="Times New Roman"/>
        </w:rPr>
        <w:t>to go on their system and help with identification of the ones most likely to be going to the port. We are waiting for more information on this and how it will work.</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Chair:</w:t>
      </w:r>
      <w:r w:rsidRPr="00180656">
        <w:rPr>
          <w:rFonts w:eastAsia="Times New Roman" w:cs="Times New Roman"/>
        </w:rPr>
        <w:t xml:space="preserve"> That is quite significant new information. I was not aware of that. In other words, you are saying that your understanding is that, if a lorry is entering Kent to deliver to a supermarket, a builders</w:t>
      </w:r>
      <w:r w:rsidRPr="00180656" w:rsidR="00180656">
        <w:rPr>
          <w:rFonts w:eastAsia="Times New Roman" w:cs="Times New Roman"/>
        </w:rPr>
        <w:t>’</w:t>
      </w:r>
      <w:r w:rsidRPr="00180656">
        <w:rPr>
          <w:rFonts w:eastAsia="Times New Roman" w:cs="Times New Roman"/>
        </w:rPr>
        <w:t xml:space="preserve"> yard or whatever it is, they are going to be encouraged—or is it required?—to lodge the fact, “Hey, we</w:t>
      </w:r>
      <w:r w:rsidR="00397898">
        <w:rPr>
          <w:rFonts w:eastAsia="Times New Roman" w:cs="Times New Roman"/>
        </w:rPr>
        <w:t>’</w:t>
      </w:r>
      <w:r w:rsidRPr="00180656">
        <w:rPr>
          <w:rFonts w:eastAsia="Times New Roman" w:cs="Times New Roman"/>
        </w:rPr>
        <w:t xml:space="preserve">re local, so when you check our registration number and </w:t>
      </w:r>
      <w:r w:rsidRPr="00180656">
        <w:rPr>
          <w:rFonts w:eastAsia="Times New Roman" w:cs="Times New Roman"/>
        </w:rPr>
        <w:t xml:space="preserve">you </w:t>
      </w:r>
      <w:r w:rsidR="00397898">
        <w:rPr>
          <w:rFonts w:eastAsia="Times New Roman" w:cs="Times New Roman"/>
        </w:rPr>
        <w:t xml:space="preserve">can’t </w:t>
      </w:r>
      <w:r w:rsidRPr="00180656">
        <w:rPr>
          <w:rFonts w:eastAsia="Times New Roman" w:cs="Times New Roman"/>
        </w:rPr>
        <w:t xml:space="preserve">find a Kent access permit, you </w:t>
      </w:r>
      <w:r w:rsidR="00397898">
        <w:rPr>
          <w:rFonts w:eastAsia="Times New Roman" w:cs="Times New Roman"/>
        </w:rPr>
        <w:t xml:space="preserve">don’t </w:t>
      </w:r>
      <w:r w:rsidRPr="00180656">
        <w:rPr>
          <w:rFonts w:eastAsia="Times New Roman" w:cs="Times New Roman"/>
        </w:rPr>
        <w:t xml:space="preserve">need to worry because </w:t>
      </w:r>
      <w:r w:rsidR="00397898">
        <w:rPr>
          <w:rFonts w:eastAsia="Times New Roman" w:cs="Times New Roman"/>
        </w:rPr>
        <w:t xml:space="preserve">we’re </w:t>
      </w:r>
      <w:r w:rsidRPr="00180656">
        <w:rPr>
          <w:rFonts w:eastAsia="Times New Roman" w:cs="Times New Roman"/>
        </w:rPr>
        <w:t>not heading for France</w:t>
      </w:r>
      <w:r w:rsidR="00397898">
        <w:rPr>
          <w:rFonts w:eastAsia="Times New Roman" w:cs="Times New Roman"/>
        </w:rPr>
        <w:t>.</w:t>
      </w:r>
      <w:r w:rsidRPr="00180656">
        <w:rPr>
          <w:rFonts w:eastAsia="Times New Roman" w:cs="Times New Roman"/>
        </w:rPr>
        <w:t>”</w:t>
      </w:r>
    </w:p>
    <w:p w:rsidR="00E802AB" w:rsidRPr="00180656" w:rsidP="00E802AB">
      <w:pPr>
        <w:widowControl w:val="0"/>
        <w:spacing w:after="120"/>
        <w:ind w:left="794"/>
        <w:rPr>
          <w:rFonts w:eastAsia="Times New Roman" w:cs="Times New Roman"/>
        </w:rPr>
      </w:pPr>
      <w:r>
        <w:rPr>
          <w:rFonts w:eastAsia="Times New Roman" w:cs="Times New Roman"/>
        </w:rPr>
        <w:t>Do you think those local—well, t</w:t>
      </w:r>
      <w:r w:rsidRPr="00180656">
        <w:rPr>
          <w:rFonts w:eastAsia="Times New Roman" w:cs="Times New Roman"/>
        </w:rPr>
        <w:t>hey could come from other parts of the country</w:t>
      </w:r>
      <w:r>
        <w:rPr>
          <w:rFonts w:eastAsia="Times New Roman" w:cs="Times New Roman"/>
        </w:rPr>
        <w:t xml:space="preserve">, but do you think those </w:t>
      </w:r>
      <w:r w:rsidRPr="00180656">
        <w:rPr>
          <w:rFonts w:eastAsia="Times New Roman" w:cs="Times New Roman"/>
        </w:rPr>
        <w:t xml:space="preserve">lorries delivering to Kent </w:t>
      </w:r>
      <w:r w:rsidR="003A6FB1">
        <w:rPr>
          <w:rFonts w:eastAsia="Times New Roman" w:cs="Times New Roman"/>
        </w:rPr>
        <w:t xml:space="preserve">are </w:t>
      </w:r>
      <w:r w:rsidRPr="00180656">
        <w:rPr>
          <w:rFonts w:eastAsia="Times New Roman" w:cs="Times New Roman"/>
        </w:rPr>
        <w:t>all aware now that they will need to register? Do they know on which system they will need to register to avoid being pulled over by the police</w:t>
      </w:r>
      <w:r>
        <w:rPr>
          <w:rFonts w:eastAsia="Times New Roman" w:cs="Times New Roman"/>
        </w:rPr>
        <w:t xml:space="preserve"> and told</w:t>
      </w:r>
      <w:r w:rsidRPr="00180656">
        <w:rPr>
          <w:rFonts w:eastAsia="Times New Roman" w:cs="Times New Roman"/>
        </w:rPr>
        <w:t>, “</w:t>
      </w:r>
      <w:r w:rsidRPr="00180656" w:rsidR="00180656">
        <w:rPr>
          <w:rFonts w:eastAsia="Times New Roman" w:cs="Times New Roman"/>
        </w:rPr>
        <w:t>Oi, y</w:t>
      </w:r>
      <w:r w:rsidRPr="00180656">
        <w:rPr>
          <w:rFonts w:eastAsia="Times New Roman" w:cs="Times New Roman"/>
        </w:rPr>
        <w:t xml:space="preserve">ou </w:t>
      </w:r>
      <w:r>
        <w:rPr>
          <w:rFonts w:eastAsia="Times New Roman" w:cs="Times New Roman"/>
        </w:rPr>
        <w:t xml:space="preserve">haven’t got </w:t>
      </w:r>
      <w:r w:rsidRPr="00180656">
        <w:rPr>
          <w:rFonts w:eastAsia="Times New Roman" w:cs="Times New Roman"/>
        </w:rPr>
        <w:t>a Kent access permit”?</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No, this very new information. A system is not communicated on this</w:t>
      </w:r>
      <w:r w:rsidR="00397898">
        <w:rPr>
          <w:rFonts w:eastAsia="Times New Roman" w:cs="Times New Roman"/>
        </w:rPr>
        <w:t xml:space="preserve"> </w:t>
      </w:r>
      <w:r w:rsidR="00397898">
        <w:rPr>
          <w:rFonts w:eastAsia="Times New Roman" w:cs="Times New Roman"/>
        </w:rPr>
        <w:t>as yet</w:t>
      </w:r>
      <w:r w:rsidRPr="00180656">
        <w:rPr>
          <w:rFonts w:eastAsia="Times New Roman" w:cs="Times New Roman"/>
        </w:rPr>
        <w:t xml:space="preserve">. </w:t>
      </w:r>
      <w:r w:rsidR="00397898">
        <w:rPr>
          <w:rFonts w:eastAsia="Times New Roman" w:cs="Times New Roman"/>
        </w:rPr>
        <w:t>W</w:t>
      </w:r>
      <w:r w:rsidRPr="00180656">
        <w:rPr>
          <w:rFonts w:eastAsia="Times New Roman" w:cs="Times New Roman"/>
        </w:rPr>
        <w:t>e are still awaiting proper information about the enforcement. We know</w:t>
      </w:r>
      <w:r w:rsidRPr="00180656" w:rsidR="00180656">
        <w:rPr>
          <w:rFonts w:eastAsia="Times New Roman" w:cs="Times New Roman"/>
        </w:rPr>
        <w:t xml:space="preserve"> that </w:t>
      </w:r>
      <w:r w:rsidRPr="00180656">
        <w:rPr>
          <w:rFonts w:eastAsia="Times New Roman" w:cs="Times New Roman"/>
        </w:rPr>
        <w:t>there are designated routes</w:t>
      </w:r>
      <w:r w:rsidR="00397898">
        <w:rPr>
          <w:rFonts w:eastAsia="Times New Roman" w:cs="Times New Roman"/>
        </w:rPr>
        <w:t>, and w</w:t>
      </w:r>
      <w:r w:rsidRPr="00180656">
        <w:rPr>
          <w:rFonts w:eastAsia="Times New Roman" w:cs="Times New Roman"/>
        </w:rPr>
        <w:t>e know the circumstances in which you commit an offence</w:t>
      </w:r>
      <w:r w:rsidR="00397898">
        <w:rPr>
          <w:rFonts w:eastAsia="Times New Roman" w:cs="Times New Roman"/>
        </w:rPr>
        <w:t>—</w:t>
      </w:r>
      <w:r w:rsidRPr="00180656">
        <w:rPr>
          <w:rFonts w:eastAsia="Times New Roman" w:cs="Times New Roman"/>
        </w:rPr>
        <w:t>if you are not on an approved route and heading for the border</w:t>
      </w:r>
      <w:r w:rsidR="00397898">
        <w:rPr>
          <w:rFonts w:eastAsia="Times New Roman" w:cs="Times New Roman"/>
        </w:rPr>
        <w:t>—but t</w:t>
      </w:r>
      <w:r w:rsidRPr="00180656">
        <w:rPr>
          <w:rFonts w:eastAsia="Times New Roman" w:cs="Times New Roman"/>
        </w:rPr>
        <w:t xml:space="preserve">he details about enforcement and how local journeys will be treated </w:t>
      </w:r>
      <w:r w:rsidR="00397898">
        <w:rPr>
          <w:rFonts w:eastAsia="Times New Roman" w:cs="Times New Roman"/>
        </w:rPr>
        <w:t xml:space="preserve">are </w:t>
      </w:r>
      <w:r w:rsidRPr="00180656">
        <w:rPr>
          <w:rFonts w:eastAsia="Times New Roman" w:cs="Times New Roman"/>
        </w:rPr>
        <w:t xml:space="preserve">not yet public information that people will know about. </w:t>
      </w:r>
    </w:p>
    <w:p w:rsidR="00E802AB" w:rsidRPr="00180656" w:rsidP="00E802AB">
      <w:pPr>
        <w:widowControl w:val="0"/>
        <w:numPr>
          <w:ilvl w:val="0"/>
          <w:numId w:val="9"/>
        </w:numPr>
        <w:spacing w:after="120"/>
        <w:rPr>
          <w:rFonts w:eastAsia="Times New Roman" w:cs="Times New Roman"/>
        </w:rPr>
      </w:pPr>
      <w:r w:rsidRPr="00180656">
        <w:rPr>
          <w:rFonts w:eastAsia="Times New Roman" w:cs="Times New Roman"/>
          <w:b/>
        </w:rPr>
        <w:t>Chair:</w:t>
      </w:r>
      <w:r w:rsidRPr="00180656">
        <w:rPr>
          <w:rFonts w:eastAsia="Times New Roman" w:cs="Times New Roman"/>
        </w:rPr>
        <w:t xml:space="preserve"> If it is not yet public then non</w:t>
      </w:r>
      <w:r w:rsidRPr="00180656">
        <w:rPr>
          <w:rFonts w:eastAsia="Times New Roman" w:cs="Times New Roman"/>
        </w:rPr>
        <w:noBreakHyphen/>
        <w:t xml:space="preserve">EU destined lorries do not know </w:t>
      </w:r>
      <w:r w:rsidRPr="00180656">
        <w:rPr>
          <w:rFonts w:eastAsia="Times New Roman" w:cs="Times New Roman"/>
        </w:rPr>
        <w:t>at the moment</w:t>
      </w:r>
      <w:r w:rsidRPr="00180656">
        <w:rPr>
          <w:rFonts w:eastAsia="Times New Roman" w:cs="Times New Roman"/>
        </w:rPr>
        <w:t xml:space="preserve"> that they </w:t>
      </w:r>
      <w:r w:rsidR="00397898">
        <w:rPr>
          <w:rFonts w:eastAsia="Times New Roman" w:cs="Times New Roman"/>
        </w:rPr>
        <w:t xml:space="preserve">are going to </w:t>
      </w:r>
      <w:r w:rsidRPr="00180656">
        <w:rPr>
          <w:rFonts w:eastAsia="Times New Roman" w:cs="Times New Roman"/>
        </w:rPr>
        <w:t>need to do this. You said they would have to register. Do they go to a database and say, “</w:t>
      </w:r>
      <w:r w:rsidR="00397898">
        <w:rPr>
          <w:rFonts w:eastAsia="Times New Roman" w:cs="Times New Roman"/>
        </w:rPr>
        <w:t xml:space="preserve">Hey, we’re </w:t>
      </w:r>
      <w:r w:rsidRPr="00180656">
        <w:rPr>
          <w:rFonts w:eastAsia="Times New Roman" w:cs="Times New Roman"/>
        </w:rPr>
        <w:t xml:space="preserve">doing a local delivery; please </w:t>
      </w:r>
      <w:r w:rsidR="00397898">
        <w:rPr>
          <w:rFonts w:eastAsia="Times New Roman" w:cs="Times New Roman"/>
        </w:rPr>
        <w:t xml:space="preserve">don’t </w:t>
      </w:r>
      <w:r w:rsidRPr="00180656">
        <w:rPr>
          <w:rFonts w:eastAsia="Times New Roman" w:cs="Times New Roman"/>
        </w:rPr>
        <w:t>pull us over”?</w:t>
      </w:r>
    </w:p>
    <w:p w:rsidR="00E802AB" w:rsidRPr="00180656" w:rsidP="00E802AB">
      <w:pPr>
        <w:ind w:left="794"/>
        <w:rPr>
          <w:rFonts w:eastAsia="Times New Roman" w:cs="Times New Roman"/>
        </w:rPr>
      </w:pPr>
      <w:r w:rsidRPr="00180656">
        <w:rPr>
          <w:rFonts w:eastAsia="Times New Roman" w:cs="Times New Roman"/>
          <w:b/>
          <w:bCs/>
          <w:i/>
          <w:iCs/>
        </w:rPr>
        <w:t>Elizabeth de Jong:</w:t>
      </w:r>
      <w:r w:rsidRPr="00180656">
        <w:rPr>
          <w:rFonts w:eastAsia="Times New Roman" w:cs="Times New Roman"/>
          <w:b/>
        </w:rPr>
        <w:t xml:space="preserve"> </w:t>
      </w:r>
      <w:r w:rsidRPr="00180656">
        <w:rPr>
          <w:rFonts w:eastAsia="Times New Roman" w:cs="Times New Roman"/>
        </w:rPr>
        <w:t xml:space="preserve">I know </w:t>
      </w:r>
      <w:r w:rsidR="00397898">
        <w:rPr>
          <w:rFonts w:eastAsia="Times New Roman" w:cs="Times New Roman"/>
        </w:rPr>
        <w:t xml:space="preserve">that </w:t>
      </w:r>
      <w:r w:rsidRPr="00180656">
        <w:rPr>
          <w:rFonts w:eastAsia="Times New Roman" w:cs="Times New Roman"/>
        </w:rPr>
        <w:t xml:space="preserve">it is registering with the DVSA, but I do not know how that will be done </w:t>
      </w:r>
      <w:r w:rsidRPr="00180656">
        <w:rPr>
          <w:rFonts w:eastAsia="Times New Roman" w:cs="Times New Roman"/>
        </w:rPr>
        <w:t>at the moment</w:t>
      </w:r>
      <w:r w:rsidRPr="00180656">
        <w:rPr>
          <w:rFonts w:eastAsia="Times New Roman" w:cs="Times New Roman"/>
        </w:rPr>
        <w:t xml:space="preserve">. </w:t>
      </w:r>
    </w:p>
    <w:p w:rsidR="00E802AB" w:rsidRPr="00180656" w:rsidP="00E802AB">
      <w:pPr>
        <w:widowControl w:val="0"/>
        <w:spacing w:after="120"/>
        <w:ind w:left="794"/>
        <w:rPr>
          <w:rFonts w:eastAsia="Times New Roman" w:cs="Times New Roman"/>
        </w:rPr>
      </w:pPr>
      <w:r w:rsidRPr="00180656">
        <w:rPr>
          <w:rFonts w:eastAsia="Times New Roman" w:cs="Times New Roman"/>
          <w:b/>
        </w:rPr>
        <w:t>Chair:</w:t>
      </w:r>
      <w:r w:rsidRPr="00180656">
        <w:rPr>
          <w:rFonts w:eastAsia="Times New Roman" w:cs="Times New Roman"/>
        </w:rPr>
        <w:t xml:space="preserve"> That is extremely interesting. Thank you for alerting us to that. As you say, that is clearly very new information. </w:t>
      </w:r>
    </w:p>
    <w:p w:rsidR="00E802AB" w:rsidRPr="00AD32F4" w:rsidP="00E802AB">
      <w:pPr>
        <w:widowControl w:val="0"/>
        <w:spacing w:after="120"/>
        <w:ind w:left="794"/>
      </w:pPr>
      <w:r w:rsidRPr="00180656">
        <w:rPr>
          <w:rFonts w:eastAsia="Times New Roman" w:cs="Times New Roman"/>
        </w:rPr>
        <w:t>I</w:t>
      </w:r>
      <w:r w:rsidRPr="00180656">
        <w:rPr>
          <w:rFonts w:eastAsia="Times New Roman" w:cs="Times New Roman"/>
        </w:rPr>
        <w:t xml:space="preserve">t just remains for me, on behalf of the whole Committee, to thank our three witnesses today. It has been a </w:t>
      </w:r>
      <w:r w:rsidRPr="00180656">
        <w:rPr>
          <w:rFonts w:eastAsia="Times New Roman" w:cs="Times New Roman"/>
        </w:rPr>
        <w:t>really useful</w:t>
      </w:r>
      <w:r w:rsidRPr="00180656">
        <w:rPr>
          <w:rFonts w:eastAsia="Times New Roman" w:cs="Times New Roman"/>
        </w:rPr>
        <w:t xml:space="preserve"> and informative session. We are once again extremely grateful to you for giving up your time. Some individuals seem to spend a great amount of their time these days giving evidence to various </w:t>
      </w:r>
      <w:r w:rsidRPr="00180656" w:rsidR="00397898">
        <w:rPr>
          <w:rFonts w:eastAsia="Times New Roman" w:cs="Times New Roman"/>
        </w:rPr>
        <w:t>Select Committees</w:t>
      </w:r>
      <w:r w:rsidRPr="00180656">
        <w:rPr>
          <w:rFonts w:eastAsia="Times New Roman" w:cs="Times New Roman"/>
        </w:rPr>
        <w:t>, but it shows how much your wisdom, expertise, knowledge and assessment of what is going to happen is in demand. I wish you a successful rest of the day.</w:t>
      </w:r>
      <w:r w:rsidRPr="00E802AB">
        <w:rPr>
          <w:rFonts w:eastAsia="Times New Roman" w:cs="Times New Roman"/>
        </w:rP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F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F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FB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F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BEB3514D0945DCA1A492FB0849199E"/>
      </w:placeholder>
      <w:richText/>
    </w:sdtPr>
    <w:sdtContent>
      <w:p w:rsidR="00281DEB" w:rsidP="009277D8">
        <w:pPr>
          <w:pStyle w:val="Para"/>
          <w:rPr>
            <w:color w:val="808080"/>
          </w:rPr>
        </w:pPr>
        <w:r w:rsidRPr="005F7E1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D3BBB784CA14FCF94D65331948DB29C"/>
      </w:placeholder>
      <w:richText/>
    </w:sdtPr>
    <w:sdtContent>
      <w:p w:rsidR="00281DE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6F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DD038AE"/>
    <w:lvl w:ilvl="0">
      <w:start w:val="9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37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BEB3514D0945DCA1A492FB0849199E"/>
        <w:category>
          <w:name w:val="General"/>
          <w:gallery w:val="placeholder"/>
        </w:category>
        <w:types>
          <w:type w:val="bbPlcHdr"/>
        </w:types>
        <w:behaviors>
          <w:behavior w:val="content"/>
        </w:behaviors>
        <w:guid w:val="{EF51DD94-AA8D-45DB-869B-F61962EA45E0}"/>
      </w:docPartPr>
      <w:docPartBody>
        <w:p w:rsidR="0076131B" w:rsidP="0076131B">
          <w:pPr>
            <w:pStyle w:val="38BEB3514D0945DCA1A492FB0849199E"/>
          </w:pPr>
          <w:r w:rsidRPr="000753FC">
            <w:rPr>
              <w:rStyle w:val="PlaceholderText"/>
            </w:rPr>
            <w:t>Click here to enter text.</w:t>
          </w:r>
        </w:p>
      </w:docPartBody>
    </w:docPart>
    <w:docPart>
      <w:docPartPr>
        <w:name w:val="31B8A1072BFD4C72974BBC098F1FEB76"/>
        <w:category>
          <w:name w:val="General"/>
          <w:gallery w:val="placeholder"/>
        </w:category>
        <w:types>
          <w:type w:val="bbPlcHdr"/>
        </w:types>
        <w:behaviors>
          <w:behavior w:val="content"/>
        </w:behaviors>
        <w:guid w:val="{D1822AE8-4BEF-4CB1-B558-9660A878C7AC}"/>
      </w:docPartPr>
      <w:docPartBody>
        <w:p w:rsidR="0076131B" w:rsidP="0076131B">
          <w:pPr>
            <w:pStyle w:val="31B8A1072BFD4C72974BBC098F1FEB76"/>
          </w:pPr>
          <w:r w:rsidRPr="002B3926">
            <w:rPr>
              <w:rStyle w:val="PlaceholderText"/>
            </w:rPr>
            <w:t>Click here to enter text.</w:t>
          </w:r>
        </w:p>
      </w:docPartBody>
    </w:docPart>
    <w:docPart>
      <w:docPartPr>
        <w:name w:val="9D3BBB784CA14FCF94D65331948DB29C"/>
        <w:category>
          <w:name w:val="General"/>
          <w:gallery w:val="placeholder"/>
        </w:category>
        <w:types>
          <w:type w:val="bbPlcHdr"/>
        </w:types>
        <w:behaviors>
          <w:behavior w:val="content"/>
        </w:behaviors>
        <w:guid w:val="{8EF7988B-D6CD-4A74-BB6E-103A21884263}"/>
      </w:docPartPr>
      <w:docPartBody>
        <w:p w:rsidR="0076131B" w:rsidP="0076131B">
          <w:pPr>
            <w:pStyle w:val="9D3BBB784CA14FCF94D65331948DB29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736FA15-24CE-42DB-902A-1A61C5210DEE}"/>
      </w:docPartPr>
      <w:docPartBody>
        <w:p w:rsidR="0076131B">
          <w:r w:rsidRPr="001015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131B"/>
    <w:rPr>
      <w:color w:val="808080"/>
    </w:rPr>
  </w:style>
  <w:style w:type="paragraph" w:customStyle="1" w:styleId="38BEB3514D0945DCA1A492FB0849199E">
    <w:name w:val="38BEB3514D0945DCA1A492FB0849199E"/>
    <w:rsid w:val="0076131B"/>
  </w:style>
  <w:style w:type="paragraph" w:customStyle="1" w:styleId="31B8A1072BFD4C72974BBC098F1FEB76">
    <w:name w:val="31B8A1072BFD4C72974BBC098F1FEB76"/>
    <w:rsid w:val="0076131B"/>
  </w:style>
  <w:style w:type="paragraph" w:customStyle="1" w:styleId="9D3BBB784CA14FCF94D65331948DB29C">
    <w:name w:val="9D3BBB784CA14FCF94D65331948DB29C"/>
    <w:rsid w:val="00761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DDC1E-5B4E-4858-9E61-A25373C2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