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23081B" w:rsidP="0023081B">
      <w:pPr>
        <w:pStyle w:val="TitleCommittee0"/>
      </w:pPr>
      <w:r>
        <w:t>Select Committee on the European Union</w:t>
      </w:r>
    </w:p>
    <w:p w:rsidR="0023081B" w:rsidP="0023081B">
      <w:pPr>
        <w:pStyle w:val="TitleSubCommittee"/>
      </w:pPr>
      <w:r>
        <w:t>Sub-Committee on EU Goods</w:t>
      </w:r>
    </w:p>
    <w:p w:rsidR="0023081B" w:rsidP="0023081B">
      <w:pPr>
        <w:pStyle w:val="TitleInquiry0"/>
      </w:pPr>
      <w:r>
        <w:t xml:space="preserve">Corrected </w:t>
      </w:r>
      <w:r>
        <w:t>oral evidence: Post-transition customs IT systems and sector preparedness</w:t>
      </w:r>
    </w:p>
    <w:p w:rsidR="0023081B" w:rsidP="0023081B">
      <w:pPr>
        <w:pStyle w:val="Para"/>
      </w:pPr>
      <w:r>
        <w:t>Monday 9 November 2020</w:t>
      </w:r>
    </w:p>
    <w:p w:rsidR="0023081B" w:rsidP="0023081B">
      <w:pPr>
        <w:pStyle w:val="Para"/>
      </w:pPr>
      <w:r>
        <w:t>10.30 am</w:t>
      </w:r>
    </w:p>
    <w:p w:rsidR="0023081B" w:rsidP="0023081B">
      <w:pPr>
        <w:pStyle w:val="Para"/>
      </w:pPr>
    </w:p>
    <w:p w:rsidR="0023081B" w:rsidP="0023081B">
      <w:r>
        <w:t>Watch the meeting</w:t>
      </w:r>
    </w:p>
    <w:p w:rsidR="0023081B" w:rsidP="0023081B">
      <w:r>
        <w:t xml:space="preserve">Members present: </w:t>
      </w:r>
      <w:r w:rsidRPr="000B67C0">
        <w:t xml:space="preserve">Baroness </w:t>
      </w:r>
      <w:r>
        <w:t>Verma</w:t>
      </w:r>
      <w:r w:rsidRPr="000B67C0">
        <w:t xml:space="preserve"> (The Chair); </w:t>
      </w:r>
      <w:r>
        <w:t xml:space="preserve">Lord Berkeley; Baroness Chalker of Wallasey; Lord Faulkner of Worcester; Lord Inglewood; Baroness Kramer; Lord Lamont of Lerwick; Lord Lilley; Lord Russell of Liverpool; Lord Shipley; Lord Turnbull; Lord Wood of </w:t>
      </w:r>
      <w:r>
        <w:t>Anfield</w:t>
      </w:r>
      <w:r w:rsidRPr="000B67C0">
        <w:t xml:space="preserve">. </w:t>
      </w:r>
    </w:p>
    <w:p w:rsidR="0023081B" w:rsidP="0023081B">
      <w:pPr>
        <w:pStyle w:val="Para"/>
        <w:tabs>
          <w:tab w:val="center" w:pos="4536"/>
          <w:tab w:val="right" w:pos="8931"/>
        </w:tabs>
      </w:pPr>
      <w:r>
        <w:t>Evidence Session No. 1</w:t>
      </w:r>
      <w:r>
        <w:tab/>
        <w:t>Virtual Proceeding</w:t>
      </w:r>
      <w:r>
        <w:tab/>
      </w:r>
      <w:r w:rsidRPr="00156A60">
        <w:t xml:space="preserve">Questions </w:t>
      </w:r>
      <w:r>
        <w:t xml:space="preserve">1 – </w:t>
      </w:r>
      <w:r w:rsidR="00110240">
        <w:t>8</w:t>
      </w:r>
    </w:p>
    <w:p w:rsidR="0023081B" w:rsidP="0023081B">
      <w:pPr>
        <w:pStyle w:val="TitleWitnesses0"/>
      </w:pPr>
    </w:p>
    <w:p w:rsidR="0023081B" w:rsidP="0023081B">
      <w:pPr>
        <w:pStyle w:val="TitleWitnesses0"/>
      </w:pPr>
      <w:r>
        <w:t>Witnesses</w:t>
      </w:r>
    </w:p>
    <w:p w:rsidR="0023081B" w:rsidRPr="000B67C0" w:rsidP="0023081B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0B67C0">
        <w:rPr>
          <w:rStyle w:val="Hyperlink"/>
        </w:rPr>
        <w:t>I</w:t>
      </w:r>
      <w:r>
        <w:fldChar w:fldCharType="end"/>
      </w:r>
      <w:r w:rsidR="004D5464">
        <w:rPr>
          <w:rStyle w:val="Hyperlink"/>
        </w:rPr>
        <w:t>.</w:t>
      </w:r>
      <w:r>
        <w:t xml:space="preserve"> Steve Bartlett, Chair, Association of Freight Software Suppliers; Des Hiscock, Director-General, UK Association for International Trade; </w:t>
      </w:r>
      <w:r>
        <w:t>Sonali</w:t>
      </w:r>
      <w:r>
        <w:t xml:space="preserve"> Parekh, Director of Policy, Federation of Small Businesses; Alex Veitch, General Manager Public Policy, Logistics UK; Neil Robinson, Chair, Logistics Sector Panel, </w:t>
      </w:r>
      <w:r w:rsidR="004D5464">
        <w:t xml:space="preserve">Cumbria LEP, </w:t>
      </w:r>
      <w:r>
        <w:t>and Managing Director, Tyson H Burridge.</w:t>
      </w:r>
    </w:p>
    <w:p w:rsidR="0023081B" w:rsidP="0023081B">
      <w:pPr>
        <w:pStyle w:val="Para"/>
        <w:numPr>
          <w:ilvl w:val="0"/>
          <w:numId w:val="11"/>
        </w:numPr>
        <w:sectPr w:rsidSect="008351F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  <w:bookmarkStart w:id="0" w:name="_GoBack"/>
      <w:bookmarkEnd w:id="0"/>
    </w:p>
    <w:p w:rsidR="0023081B" w:rsidP="0023081B">
      <w:pPr>
        <w:pStyle w:val="TitlePanel0"/>
      </w:pPr>
      <w:bookmarkStart w:id="1" w:name="Panel1"/>
      <w:r>
        <w:t>Examination of witnesses</w:t>
      </w:r>
    </w:p>
    <w:p w:rsidR="0023081B" w:rsidRPr="00EC1907" w:rsidP="0023081B">
      <w:pPr>
        <w:pStyle w:val="Para"/>
      </w:pPr>
      <w:bookmarkEnd w:id="1"/>
      <w:r>
        <w:t xml:space="preserve">Steve Bartlett, Des Hiscock, </w:t>
      </w:r>
      <w:r>
        <w:t>Sonali</w:t>
      </w:r>
      <w:r>
        <w:t xml:space="preserve"> Parekh, Alex Veitch and Neil Robinson.</w:t>
      </w:r>
    </w:p>
    <w:p w:rsidR="0023081B" w:rsidP="0023081B">
      <w:pPr>
        <w:pStyle w:val="Question"/>
      </w:pPr>
      <w:r w:rsidRPr="00EC1907">
        <w:rPr>
          <w:b/>
        </w:rPr>
        <w:t>The Chair:</w:t>
      </w:r>
      <w:r>
        <w:t xml:space="preserve"> </w:t>
      </w:r>
      <w:r w:rsidRPr="00EC1907">
        <w:t>Good morning, everyone, and welcome to th</w:t>
      </w:r>
      <w:r>
        <w:t>is</w:t>
      </w:r>
      <w:r w:rsidRPr="00EC1907">
        <w:t xml:space="preserve"> evidence session. I welcome our witnesses</w:t>
      </w:r>
      <w:r>
        <w:t>:</w:t>
      </w:r>
      <w:r w:rsidRPr="00EC1907">
        <w:t xml:space="preserve"> Steve Bartlett, the chair of the Association of Freight Software Suppliers</w:t>
      </w:r>
      <w:r>
        <w:t>;</w:t>
      </w:r>
      <w:r w:rsidRPr="00EC1907">
        <w:t xml:space="preserve"> Des Hiscock, regional CEO</w:t>
      </w:r>
      <w:r w:rsidR="00FD0E20">
        <w:t xml:space="preserve"> of</w:t>
      </w:r>
      <w:r w:rsidRPr="00EC1907">
        <w:t xml:space="preserve"> Customs Support</w:t>
      </w:r>
      <w:r>
        <w:t xml:space="preserve"> </w:t>
      </w:r>
      <w:r w:rsidRPr="00EC1907">
        <w:t>and director</w:t>
      </w:r>
      <w:r>
        <w:t>-</w:t>
      </w:r>
      <w:r w:rsidRPr="00EC1907">
        <w:t>general</w:t>
      </w:r>
      <w:r w:rsidR="00FD0E20">
        <w:t xml:space="preserve"> of</w:t>
      </w:r>
      <w:r w:rsidRPr="00EC1907">
        <w:t xml:space="preserve"> </w:t>
      </w:r>
      <w:r w:rsidR="00FD0E20">
        <w:t xml:space="preserve">the </w:t>
      </w:r>
      <w:r w:rsidRPr="00EC1907">
        <w:t>Association for International Trade</w:t>
      </w:r>
      <w:r>
        <w:t>;</w:t>
      </w:r>
      <w:r w:rsidRPr="00EC1907">
        <w:t xml:space="preserve"> </w:t>
      </w:r>
      <w:r w:rsidRPr="00EC1907">
        <w:t>Sonali</w:t>
      </w:r>
      <w:r w:rsidRPr="00EC1907">
        <w:t xml:space="preserve"> Parekh, director of policy</w:t>
      </w:r>
      <w:r w:rsidR="00FD0E20">
        <w:t xml:space="preserve"> at the </w:t>
      </w:r>
      <w:r w:rsidRPr="00EC1907">
        <w:t>Federation of Small Businesses</w:t>
      </w:r>
      <w:r>
        <w:t>;</w:t>
      </w:r>
      <w:r w:rsidRPr="00EC1907">
        <w:t xml:space="preserve"> Neil Robinson, chair</w:t>
      </w:r>
      <w:r w:rsidR="00FD0E20">
        <w:t xml:space="preserve"> of the</w:t>
      </w:r>
      <w:r w:rsidRPr="00EC1907">
        <w:t xml:space="preserve"> Cumbria LEP Logistics Sector Panel and managing director</w:t>
      </w:r>
      <w:r w:rsidR="00FD0E20">
        <w:t xml:space="preserve"> of</w:t>
      </w:r>
      <w:r w:rsidRPr="00EC1907">
        <w:t xml:space="preserve"> Tyson Burridge</w:t>
      </w:r>
      <w:r>
        <w:t>;</w:t>
      </w:r>
      <w:r w:rsidRPr="00EC1907">
        <w:t xml:space="preserve"> and Alex Veitch, public policy manager</w:t>
      </w:r>
      <w:r w:rsidR="00FD0E20">
        <w:t xml:space="preserve"> at</w:t>
      </w:r>
      <w:r w:rsidRPr="00EC1907">
        <w:t xml:space="preserve"> Logistics UK. </w:t>
      </w:r>
    </w:p>
    <w:p w:rsidR="0023081B" w:rsidP="0023081B">
      <w:pPr>
        <w:pStyle w:val="Question"/>
        <w:numPr>
          <w:ilvl w:val="0"/>
          <w:numId w:val="0"/>
        </w:numPr>
        <w:ind w:left="794"/>
      </w:pPr>
      <w:r w:rsidRPr="00EC1907">
        <w:t xml:space="preserve">Our witnesses today are </w:t>
      </w:r>
      <w:r>
        <w:t xml:space="preserve">taking </w:t>
      </w:r>
      <w:r w:rsidRPr="00EC1907">
        <w:t xml:space="preserve">part </w:t>
      </w:r>
      <w:r>
        <w:t>in</w:t>
      </w:r>
      <w:r w:rsidRPr="00EC1907">
        <w:t xml:space="preserve"> </w:t>
      </w:r>
      <w:r>
        <w:t>our</w:t>
      </w:r>
      <w:r w:rsidRPr="00EC1907">
        <w:t xml:space="preserve"> series of one</w:t>
      </w:r>
      <w:r>
        <w:t>-</w:t>
      </w:r>
      <w:r w:rsidRPr="00EC1907">
        <w:t>off evidence sessions on the key aspects of end</w:t>
      </w:r>
      <w:r>
        <w:t xml:space="preserve"> </w:t>
      </w:r>
      <w:r w:rsidRPr="00EC1907">
        <w:t>of</w:t>
      </w:r>
      <w:r>
        <w:t xml:space="preserve"> </w:t>
      </w:r>
      <w:r w:rsidRPr="00EC1907">
        <w:t>transition readiness. Today</w:t>
      </w:r>
      <w:r>
        <w:t>,</w:t>
      </w:r>
      <w:r w:rsidRPr="00EC1907">
        <w:t xml:space="preserve"> the Committee is looking at customs IT systems and the capacity of the customs sector. </w:t>
      </w:r>
      <w:r w:rsidR="00CF417E">
        <w:t xml:space="preserve">There is </w:t>
      </w:r>
      <w:r>
        <w:t xml:space="preserve">a </w:t>
      </w:r>
      <w:r w:rsidRPr="00EC1907">
        <w:t>live broadcast</w:t>
      </w:r>
      <w:r>
        <w:t xml:space="preserve"> </w:t>
      </w:r>
      <w:r w:rsidR="00CF417E">
        <w:t xml:space="preserve">of the session </w:t>
      </w:r>
      <w:r>
        <w:t xml:space="preserve">and </w:t>
      </w:r>
      <w:r w:rsidRPr="00EC1907">
        <w:t xml:space="preserve">a transcript </w:t>
      </w:r>
      <w:r w:rsidRPr="00EC1907" w:rsidR="00CF417E">
        <w:t xml:space="preserve">will be </w:t>
      </w:r>
      <w:r w:rsidRPr="00EC1907">
        <w:t>taken. It is only an hour</w:t>
      </w:r>
      <w:r>
        <w:t>-</w:t>
      </w:r>
      <w:r w:rsidRPr="00EC1907">
        <w:t xml:space="preserve">long session, so I ask colleagues and witnesses </w:t>
      </w:r>
      <w:r>
        <w:t xml:space="preserve">to be as succinct as possible </w:t>
      </w:r>
      <w:r w:rsidRPr="00EC1907">
        <w:t>in their questions and responses</w:t>
      </w:r>
      <w:r>
        <w:t>,</w:t>
      </w:r>
      <w:r w:rsidRPr="00EC1907">
        <w:t xml:space="preserve"> </w:t>
      </w:r>
      <w:r>
        <w:t xml:space="preserve">as that </w:t>
      </w:r>
      <w:r w:rsidRPr="00EC1907">
        <w:t xml:space="preserve">will allow us to have </w:t>
      </w:r>
      <w:r w:rsidRPr="00EC1907">
        <w:t>supplementaries</w:t>
      </w:r>
      <w:r w:rsidRPr="00EC1907">
        <w:t>.</w:t>
      </w:r>
    </w:p>
    <w:p w:rsidR="0023081B" w:rsidP="0023081B">
      <w:pPr>
        <w:pStyle w:val="Question"/>
        <w:numPr>
          <w:ilvl w:val="0"/>
          <w:numId w:val="0"/>
        </w:numPr>
        <w:ind w:left="794"/>
      </w:pPr>
      <w:r w:rsidRPr="00EC1907">
        <w:t xml:space="preserve">All our witnesses have had foresight of the questions that may be asked today, but colleagues may have decided to change those questions and I cannot promise that you </w:t>
      </w:r>
      <w:r>
        <w:t>will be</w:t>
      </w:r>
      <w:r w:rsidRPr="00EC1907">
        <w:t xml:space="preserve"> asked</w:t>
      </w:r>
      <w:r>
        <w:t xml:space="preserve"> the same questions you received</w:t>
      </w:r>
      <w:r w:rsidRPr="00EC1907">
        <w:t>.</w:t>
      </w:r>
      <w:r>
        <w:t xml:space="preserve"> </w:t>
      </w:r>
      <w:r w:rsidRPr="00EC1907">
        <w:t>I will not ask for introductory comments from our witnesses</w:t>
      </w:r>
      <w:r>
        <w:t>,</w:t>
      </w:r>
      <w:r w:rsidRPr="00EC1907">
        <w:t xml:space="preserve"> but when they are called to speak</w:t>
      </w:r>
      <w:r>
        <w:t>,</w:t>
      </w:r>
      <w:r w:rsidRPr="00EC1907">
        <w:t xml:space="preserve"> if they would like to say a little about </w:t>
      </w:r>
      <w:r>
        <w:t>themselves,</w:t>
      </w:r>
      <w:r w:rsidRPr="00EC1907">
        <w:t xml:space="preserve"> that would be very helpful to the </w:t>
      </w:r>
      <w:r>
        <w:t>C</w:t>
      </w:r>
      <w:r w:rsidRPr="00EC1907">
        <w:t>ommittee.</w:t>
      </w:r>
      <w:r>
        <w:t xml:space="preserve"> </w:t>
      </w:r>
      <w:r w:rsidRPr="00EC1907">
        <w:t>After the session</w:t>
      </w:r>
      <w:r>
        <w:t>,</w:t>
      </w:r>
      <w:r w:rsidRPr="00EC1907">
        <w:t xml:space="preserve"> the transcript will be sent to all witnesses</w:t>
      </w:r>
      <w:r>
        <w:t>;</w:t>
      </w:r>
      <w:r w:rsidRPr="00EC1907">
        <w:t xml:space="preserve"> if there are things that need changing, please come back to us as quickly as possible. </w:t>
      </w:r>
    </w:p>
    <w:p w:rsidR="0023081B" w:rsidP="0023081B">
      <w:pPr>
        <w:pStyle w:val="Question"/>
        <w:numPr>
          <w:ilvl w:val="0"/>
          <w:numId w:val="0"/>
        </w:numPr>
        <w:ind w:left="794"/>
      </w:pPr>
      <w:r w:rsidRPr="00EC1907">
        <w:t xml:space="preserve">I </w:t>
      </w:r>
      <w:r w:rsidR="0027748C">
        <w:t>will</w:t>
      </w:r>
      <w:r w:rsidRPr="00EC1907">
        <w:t xml:space="preserve"> direct th</w:t>
      </w:r>
      <w:r>
        <w:t>e first question</w:t>
      </w:r>
      <w:r w:rsidRPr="00EC1907">
        <w:t xml:space="preserve"> predominantly </w:t>
      </w:r>
      <w:r w:rsidR="00DA7687">
        <w:t>at</w:t>
      </w:r>
      <w:r w:rsidRPr="00EC1907">
        <w:t xml:space="preserve"> Steve and Des</w:t>
      </w:r>
      <w:r>
        <w:t>.</w:t>
      </w:r>
      <w:r w:rsidRPr="00EC1907">
        <w:t xml:space="preserve"> Smooth border operations at the end of transition will rely on a functioning and well</w:t>
      </w:r>
      <w:r>
        <w:t>-</w:t>
      </w:r>
      <w:r w:rsidRPr="00EC1907">
        <w:t xml:space="preserve">integrated customs </w:t>
      </w:r>
      <w:r>
        <w:t>I</w:t>
      </w:r>
      <w:r w:rsidRPr="00EC1907">
        <w:t>T infrastructure.</w:t>
      </w:r>
      <w:r>
        <w:t xml:space="preserve"> </w:t>
      </w:r>
      <w:r w:rsidRPr="00EC1907">
        <w:t>What key systems are being developed to support the movement of goods across the GB</w:t>
      </w:r>
      <w:r>
        <w:t>-</w:t>
      </w:r>
      <w:r w:rsidRPr="00EC1907">
        <w:t>EU border</w:t>
      </w:r>
      <w:r>
        <w:t>,</w:t>
      </w:r>
      <w:r w:rsidRPr="00EC1907">
        <w:t xml:space="preserve"> and how confident are you that the Government </w:t>
      </w:r>
      <w:r>
        <w:t>are</w:t>
      </w:r>
      <w:r w:rsidRPr="00EC1907">
        <w:t xml:space="preserve"> on track to deliver them in time for the end of </w:t>
      </w:r>
      <w:r>
        <w:t xml:space="preserve">the </w:t>
      </w:r>
      <w:r w:rsidRPr="00EC1907">
        <w:t>transition</w:t>
      </w:r>
      <w:r>
        <w:t>?</w:t>
      </w:r>
    </w:p>
    <w:p w:rsidR="0023081B" w:rsidP="0023081B">
      <w:pPr>
        <w:pStyle w:val="Answer"/>
      </w:pPr>
      <w:r w:rsidRPr="00EC1907">
        <w:rPr>
          <w:b/>
          <w:i/>
        </w:rPr>
        <w:t>Steve Bartlett:</w:t>
      </w:r>
      <w:r>
        <w:rPr>
          <w:rStyle w:val="FootnoteReference"/>
          <w:b/>
          <w:i/>
        </w:rPr>
        <w:footnoteReference w:id="2"/>
      </w:r>
      <w:r>
        <w:t xml:space="preserve"> </w:t>
      </w:r>
      <w:r w:rsidRPr="00EC1907">
        <w:t>We are currently working on six different systems for EU exit</w:t>
      </w:r>
      <w:r>
        <w:t>; f</w:t>
      </w:r>
      <w:r w:rsidRPr="00EC1907">
        <w:t>ive</w:t>
      </w:r>
      <w:r>
        <w:t xml:space="preserve"> are </w:t>
      </w:r>
      <w:r w:rsidRPr="00EC1907">
        <w:t>changes to existing systems and one is a new system.</w:t>
      </w:r>
      <w:r>
        <w:t xml:space="preserve"> </w:t>
      </w:r>
      <w:r w:rsidRPr="00EC1907">
        <w:t xml:space="preserve">I will go through them briefly and give you our level of confidence </w:t>
      </w:r>
      <w:r w:rsidR="00E86FD4">
        <w:t>about</w:t>
      </w:r>
      <w:r w:rsidRPr="00EC1907">
        <w:t xml:space="preserve"> them.</w:t>
      </w:r>
      <w:r>
        <w:t xml:space="preserve"> </w:t>
      </w:r>
      <w:r w:rsidRPr="00EC1907">
        <w:t>The first system</w:t>
      </w:r>
      <w:r>
        <w:t xml:space="preserve">, </w:t>
      </w:r>
      <w:r w:rsidRPr="00EC1907">
        <w:t>and the most important</w:t>
      </w:r>
      <w:r>
        <w:t>,</w:t>
      </w:r>
      <w:r w:rsidRPr="00EC1907">
        <w:t xml:space="preserve"> is the legacy customs declaration system called CHIEF. We are working on CHIEF </w:t>
      </w:r>
      <w:r>
        <w:t>because it</w:t>
      </w:r>
      <w:r w:rsidRPr="00EC1907">
        <w:t xml:space="preserve"> needs changes to enable it to support the EU transition. We are getting specifications for that all the time, and </w:t>
      </w:r>
      <w:r w:rsidRPr="00EC1907" w:rsidR="00E86FD4">
        <w:t xml:space="preserve">my members </w:t>
      </w:r>
      <w:r w:rsidR="00E86FD4">
        <w:t xml:space="preserve">are being kept </w:t>
      </w:r>
      <w:r w:rsidRPr="00EC1907" w:rsidR="00E86FD4">
        <w:t>extremely busy</w:t>
      </w:r>
      <w:r w:rsidR="00E86FD4">
        <w:t xml:space="preserve"> trying to make </w:t>
      </w:r>
      <w:r>
        <w:t>changes for the system. However,</w:t>
      </w:r>
      <w:r w:rsidRPr="00EC1907">
        <w:t xml:space="preserve"> we are reasonably confident that as long as we do not have too many late changes, we will have </w:t>
      </w:r>
      <w:r>
        <w:t>it</w:t>
      </w:r>
      <w:r w:rsidRPr="00EC1907">
        <w:t xml:space="preserve"> ready in time.</w:t>
      </w:r>
      <w:r>
        <w:t xml:space="preserve"> </w:t>
      </w:r>
    </w:p>
    <w:p w:rsidR="0023081B" w:rsidP="0023081B">
      <w:pPr>
        <w:pStyle w:val="Answer"/>
      </w:pPr>
      <w:r w:rsidRPr="00EC1907">
        <w:t xml:space="preserve">There are at least three different </w:t>
      </w:r>
      <w:r>
        <w:t xml:space="preserve">shared EU </w:t>
      </w:r>
      <w:r w:rsidRPr="00EC1907">
        <w:t xml:space="preserve">systems </w:t>
      </w:r>
      <w:r>
        <w:t xml:space="preserve">where </w:t>
      </w:r>
      <w:r w:rsidRPr="00EC1907">
        <w:t>a UK flavour is being developed</w:t>
      </w:r>
      <w:r>
        <w:t xml:space="preserve">: </w:t>
      </w:r>
      <w:r w:rsidRPr="00EC1907">
        <w:t>safety and security, computerised transit</w:t>
      </w:r>
      <w:r w:rsidR="00D4159A">
        <w:t>,</w:t>
      </w:r>
      <w:r w:rsidRPr="00EC1907">
        <w:t xml:space="preserve"> and</w:t>
      </w:r>
      <w:r>
        <w:t xml:space="preserve"> </w:t>
      </w:r>
      <w:r w:rsidRPr="00EC1907">
        <w:t>excise movement.</w:t>
      </w:r>
      <w:r w:rsidRPr="00D4159A" w:rsidR="00D4159A">
        <w:t xml:space="preserve"> </w:t>
      </w:r>
      <w:r w:rsidRPr="00EC1907" w:rsidR="00D4159A">
        <w:t>HMRC</w:t>
      </w:r>
      <w:r w:rsidR="00D4159A">
        <w:t xml:space="preserve"> is having to develop t</w:t>
      </w:r>
      <w:r w:rsidRPr="00EC1907">
        <w:t xml:space="preserve">hree different systems to give </w:t>
      </w:r>
      <w:r w:rsidRPr="00EC1907" w:rsidR="00D4159A">
        <w:t xml:space="preserve">those systems </w:t>
      </w:r>
      <w:r w:rsidRPr="00EC1907">
        <w:t>a Great Britain f</w:t>
      </w:r>
      <w:r>
        <w:t>l</w:t>
      </w:r>
      <w:r w:rsidRPr="00EC1907">
        <w:t>avour.</w:t>
      </w:r>
      <w:r>
        <w:t xml:space="preserve"> </w:t>
      </w:r>
      <w:r w:rsidRPr="00EC1907">
        <w:t xml:space="preserve">We are </w:t>
      </w:r>
      <w:r w:rsidR="00D4159A">
        <w:t xml:space="preserve">also </w:t>
      </w:r>
      <w:r w:rsidRPr="00EC1907">
        <w:t>working on those</w:t>
      </w:r>
      <w:r>
        <w:t>. W</w:t>
      </w:r>
      <w:r w:rsidRPr="00EC1907">
        <w:t>e are reasonably confident about HMRC</w:t>
      </w:r>
      <w:r>
        <w:t>’</w:t>
      </w:r>
      <w:r w:rsidRPr="00EC1907">
        <w:t>s ability to deliver th</w:t>
      </w:r>
      <w:r>
        <w:t>em</w:t>
      </w:r>
      <w:r w:rsidRPr="00EC1907">
        <w:t xml:space="preserve"> in time to us for testing by the end of the year.</w:t>
      </w:r>
    </w:p>
    <w:p w:rsidR="004727B4" w:rsidP="0023081B">
      <w:pPr>
        <w:pStyle w:val="Answer"/>
      </w:pPr>
      <w:r w:rsidRPr="00EC1907">
        <w:t>We have one new system</w:t>
      </w:r>
      <w:r>
        <w:t>,</w:t>
      </w:r>
      <w:r w:rsidRPr="00EC1907">
        <w:t xml:space="preserve"> the </w:t>
      </w:r>
      <w:r w:rsidR="00741B07">
        <w:t>G</w:t>
      </w:r>
      <w:r w:rsidRPr="00EC1907" w:rsidR="00CE4BB0">
        <w:t xml:space="preserve">oods </w:t>
      </w:r>
      <w:r w:rsidR="00741B07">
        <w:t>V</w:t>
      </w:r>
      <w:r w:rsidRPr="00EC1907" w:rsidR="00CE4BB0">
        <w:t xml:space="preserve">ehicle </w:t>
      </w:r>
      <w:r w:rsidR="00741B07">
        <w:t>M</w:t>
      </w:r>
      <w:r w:rsidRPr="00EC1907" w:rsidR="00CE4BB0">
        <w:t xml:space="preserve">ovement </w:t>
      </w:r>
      <w:r w:rsidR="00741B07">
        <w:t>S</w:t>
      </w:r>
      <w:r w:rsidR="00CE4BB0">
        <w:t>ervice</w:t>
      </w:r>
      <w:r>
        <w:t>—</w:t>
      </w:r>
      <w:r w:rsidR="00A14E03">
        <w:t xml:space="preserve">the </w:t>
      </w:r>
      <w:r w:rsidRPr="00EC1907">
        <w:t>GVMS</w:t>
      </w:r>
      <w:r>
        <w:t>—which i</w:t>
      </w:r>
      <w:r w:rsidRPr="00EC1907">
        <w:t>s designed to help to alleviate delays at the UK border</w:t>
      </w:r>
      <w:r>
        <w:t xml:space="preserve">. It is mainly </w:t>
      </w:r>
      <w:r w:rsidRPr="00EC1907">
        <w:t>for shipments coming from the EU through the roll</w:t>
      </w:r>
      <w:r>
        <w:t>-</w:t>
      </w:r>
      <w:r w:rsidRPr="00EC1907">
        <w:t>on roll</w:t>
      </w:r>
      <w:r>
        <w:t>-</w:t>
      </w:r>
      <w:r w:rsidRPr="00EC1907">
        <w:t>off or trucking ports. That system will hold all the information that is required for a shipment to be cleared through customs.</w:t>
      </w:r>
      <w:r>
        <w:t xml:space="preserve"> </w:t>
      </w:r>
      <w:r w:rsidRPr="00EC1907">
        <w:t xml:space="preserve">The idea is that information is gathered ahead of time and is cleared as it crosses the </w:t>
      </w:r>
      <w:r w:rsidR="00741B07">
        <w:t>C</w:t>
      </w:r>
      <w:r w:rsidRPr="00EC1907">
        <w:t xml:space="preserve">hannel. </w:t>
      </w:r>
    </w:p>
    <w:p w:rsidR="0023081B" w:rsidP="0023081B">
      <w:pPr>
        <w:pStyle w:val="Answer"/>
      </w:pPr>
      <w:r w:rsidRPr="00EC1907">
        <w:t>Th</w:t>
      </w:r>
      <w:r>
        <w:t>e</w:t>
      </w:r>
      <w:r w:rsidRPr="00EC1907">
        <w:t xml:space="preserve"> system is available to the haulage industry and traders as a link on the GOV.UK website</w:t>
      </w:r>
      <w:r w:rsidR="004727B4">
        <w:t>. H</w:t>
      </w:r>
      <w:r w:rsidRPr="00EC1907">
        <w:t xml:space="preserve">owever, my members are working on interfaces </w:t>
      </w:r>
      <w:r>
        <w:t>with</w:t>
      </w:r>
      <w:r w:rsidRPr="00EC1907">
        <w:t xml:space="preserve"> the system to enable their customers to provide information electronically.</w:t>
      </w:r>
      <w:r>
        <w:t xml:space="preserve"> </w:t>
      </w:r>
      <w:r w:rsidRPr="00EC1907">
        <w:t>We are working very closely with HMRC</w:t>
      </w:r>
      <w:r>
        <w:t>,</w:t>
      </w:r>
      <w:r w:rsidRPr="00EC1907">
        <w:t xml:space="preserve"> and we are confident that we will be able to deliver that in time</w:t>
      </w:r>
      <w:r>
        <w:t>, a</w:t>
      </w:r>
      <w:r w:rsidRPr="00EC1907">
        <w:t>lthough there are still a number of unanswered questions for us</w:t>
      </w:r>
      <w:r>
        <w:t>—</w:t>
      </w:r>
      <w:r w:rsidRPr="00EC1907">
        <w:t>namely</w:t>
      </w:r>
      <w:r>
        <w:t>,</w:t>
      </w:r>
      <w:bookmarkStart w:id="2" w:name="_Hlk56083687"/>
      <w:r w:rsidRPr="00EC1907">
        <w:t xml:space="preserve"> </w:t>
      </w:r>
      <w:r>
        <w:t>w</w:t>
      </w:r>
      <w:r w:rsidRPr="00EC1907">
        <w:t>e still do not k</w:t>
      </w:r>
      <w:r>
        <w:t>n</w:t>
      </w:r>
      <w:r w:rsidRPr="00EC1907">
        <w:t xml:space="preserve">ow which ports might be using </w:t>
      </w:r>
      <w:r>
        <w:t>the</w:t>
      </w:r>
      <w:r w:rsidRPr="00EC1907">
        <w:t xml:space="preserve"> system</w:t>
      </w:r>
      <w:r>
        <w:t>.</w:t>
      </w:r>
      <w:bookmarkEnd w:id="2"/>
    </w:p>
    <w:p w:rsidR="00DB7BAC" w:rsidP="0023081B">
      <w:pPr>
        <w:pStyle w:val="Answer"/>
      </w:pPr>
      <w:r w:rsidRPr="00EC1907">
        <w:t xml:space="preserve">The one system that causes us concern is the new </w:t>
      </w:r>
      <w:r>
        <w:t>c</w:t>
      </w:r>
      <w:r w:rsidRPr="00EC1907">
        <w:t xml:space="preserve">ustoms </w:t>
      </w:r>
      <w:r>
        <w:t>d</w:t>
      </w:r>
      <w:r w:rsidRPr="00EC1907">
        <w:t xml:space="preserve">eclaration </w:t>
      </w:r>
      <w:r>
        <w:t>s</w:t>
      </w:r>
      <w:r w:rsidRPr="00EC1907">
        <w:t xml:space="preserve">ervice, known as </w:t>
      </w:r>
      <w:r w:rsidR="00D95292">
        <w:t>the CDS</w:t>
      </w:r>
      <w:r>
        <w:t>,</w:t>
      </w:r>
      <w:r w:rsidRPr="00EC1907">
        <w:t xml:space="preserve"> the replacement for the legacy CHIEF system.</w:t>
      </w:r>
      <w:r>
        <w:t xml:space="preserve"> </w:t>
      </w:r>
      <w:r w:rsidRPr="00EC1907">
        <w:t>At the end of last year, HMRC and the trade</w:t>
      </w:r>
      <w:r>
        <w:t>,</w:t>
      </w:r>
      <w:r w:rsidRPr="00EC1907">
        <w:t xml:space="preserve"> including </w:t>
      </w:r>
      <w:r w:rsidR="003652EA">
        <w:t>us</w:t>
      </w:r>
      <w:r>
        <w:t>,</w:t>
      </w:r>
      <w:r w:rsidRPr="00EC1907">
        <w:t xml:space="preserve"> agreed a plan whereby</w:t>
      </w:r>
      <w:r>
        <w:t>,</w:t>
      </w:r>
      <w:r w:rsidRPr="00EC1907">
        <w:t xml:space="preserve"> when the software was delivered at the beginning of this year, we would spend the rest of 2020 testing it, with a view to rolling it out to our customers in 2020 and 2021. </w:t>
      </w:r>
    </w:p>
    <w:p w:rsidR="0023081B" w:rsidP="0023081B">
      <w:pPr>
        <w:pStyle w:val="Answer"/>
      </w:pPr>
      <w:r>
        <w:t xml:space="preserve">Earlier this year, it was mandated that </w:t>
      </w:r>
      <w:r w:rsidR="00DE213C">
        <w:t>the CDS</w:t>
      </w:r>
      <w:r>
        <w:t xml:space="preserve"> would be the standard system to be used for Northern Ireland</w:t>
      </w:r>
      <w:r w:rsidR="00BE3EE1">
        <w:t>,</w:t>
      </w:r>
      <w:r>
        <w:t xml:space="preserve"> because </w:t>
      </w:r>
      <w:r w:rsidR="00DE213C">
        <w:t>the CDS</w:t>
      </w:r>
      <w:r>
        <w:t xml:space="preserve"> complies with the </w:t>
      </w:r>
      <w:r w:rsidR="00741B07">
        <w:t>U</w:t>
      </w:r>
      <w:r>
        <w:t>ni</w:t>
      </w:r>
      <w:r w:rsidR="010F1DAF">
        <w:t>on</w:t>
      </w:r>
      <w:r>
        <w:t xml:space="preserve"> </w:t>
      </w:r>
      <w:r w:rsidR="00741B07">
        <w:t>C</w:t>
      </w:r>
      <w:r>
        <w:t xml:space="preserve">ustoms </w:t>
      </w:r>
      <w:r w:rsidR="00741B07">
        <w:t>C</w:t>
      </w:r>
      <w:r>
        <w:t>ode—</w:t>
      </w:r>
      <w:r w:rsidR="00BE3EE1">
        <w:t xml:space="preserve">the </w:t>
      </w:r>
      <w:r>
        <w:t xml:space="preserve">UCC—which is required for shipments into Northern Ireland. </w:t>
      </w:r>
      <w:r w:rsidR="00DE213C">
        <w:t xml:space="preserve">The </w:t>
      </w:r>
      <w:r>
        <w:t>CDS is the de facto system, but we have some grave reservations about it</w:t>
      </w:r>
      <w:r w:rsidR="00BE3EE1">
        <w:t>,</w:t>
      </w:r>
      <w:r>
        <w:t xml:space="preserve"> because we do not feel it is proven yet. We have a few traders currently live on the system, but they are doing </w:t>
      </w:r>
      <w:r w:rsidR="00BE3EE1">
        <w:t xml:space="preserve">only </w:t>
      </w:r>
      <w:r>
        <w:t xml:space="preserve">very simplified declarations, and those declarations are not being done at the frontier. </w:t>
      </w:r>
    </w:p>
    <w:p w:rsidR="0023081B" w:rsidP="0023081B">
      <w:pPr>
        <w:pStyle w:val="Answer"/>
      </w:pPr>
      <w:r w:rsidRPr="00EC1907">
        <w:t>The issue we have is</w:t>
      </w:r>
      <w:r>
        <w:t xml:space="preserve"> that a </w:t>
      </w:r>
      <w:r w:rsidRPr="00EC1907">
        <w:t xml:space="preserve">lot of the functionality </w:t>
      </w:r>
      <w:r w:rsidR="00557C43">
        <w:t xml:space="preserve">that </w:t>
      </w:r>
      <w:r w:rsidRPr="00EC1907">
        <w:t xml:space="preserve">we require for </w:t>
      </w:r>
      <w:r w:rsidR="00DE213C">
        <w:t>the CDS</w:t>
      </w:r>
      <w:r w:rsidRPr="00EC1907">
        <w:t xml:space="preserve"> to make it a working system</w:t>
      </w:r>
      <w:r>
        <w:t>,</w:t>
      </w:r>
      <w:r w:rsidRPr="00EC1907">
        <w:t xml:space="preserve"> and the functionality required for EU exit</w:t>
      </w:r>
      <w:r>
        <w:t>,</w:t>
      </w:r>
      <w:r w:rsidRPr="00EC1907">
        <w:t xml:space="preserve"> is not being delivered to us until late November, or even December, so we </w:t>
      </w:r>
      <w:r>
        <w:t xml:space="preserve">will not have </w:t>
      </w:r>
      <w:r w:rsidRPr="00EC1907">
        <w:t xml:space="preserve">a test system </w:t>
      </w:r>
      <w:r>
        <w:t xml:space="preserve">that </w:t>
      </w:r>
      <w:r w:rsidRPr="00EC1907">
        <w:t xml:space="preserve">we can even begin to do our testing on until December, which leaves us no time at all to test </w:t>
      </w:r>
      <w:r>
        <w:t xml:space="preserve">it </w:t>
      </w:r>
      <w:r w:rsidRPr="00EC1907">
        <w:t xml:space="preserve">and deploy </w:t>
      </w:r>
      <w:r>
        <w:t>it</w:t>
      </w:r>
      <w:r w:rsidRPr="00EC1907">
        <w:t xml:space="preserve"> to our customer</w:t>
      </w:r>
      <w:r>
        <w:t>s</w:t>
      </w:r>
      <w:r w:rsidRPr="00EC1907">
        <w:t xml:space="preserve"> within a month.</w:t>
      </w:r>
      <w:r>
        <w:t xml:space="preserve"> </w:t>
      </w:r>
      <w:r w:rsidRPr="00EC1907">
        <w:t>As a result, a lot of the software developers</w:t>
      </w:r>
      <w:r>
        <w:t xml:space="preserve"> </w:t>
      </w:r>
      <w:r w:rsidRPr="00EC1907">
        <w:t xml:space="preserve">I represent are focusing away from </w:t>
      </w:r>
      <w:r w:rsidR="00DE213C">
        <w:t>the CDS</w:t>
      </w:r>
      <w:r w:rsidRPr="00EC1907">
        <w:t xml:space="preserve"> and concentrating on all the other systems I previously mentioned</w:t>
      </w:r>
      <w:r>
        <w:t>,</w:t>
      </w:r>
      <w:r w:rsidRPr="00EC1907">
        <w:t xml:space="preserve"> where they have a good chance of getting ready in time for the end of the year.</w:t>
      </w:r>
      <w:r>
        <w:t xml:space="preserve"> </w:t>
      </w:r>
    </w:p>
    <w:p w:rsidR="0023081B" w:rsidRPr="00EC1907" w:rsidP="0023081B">
      <w:pPr>
        <w:pStyle w:val="Remark"/>
      </w:pPr>
      <w:r w:rsidRPr="000814C2">
        <w:rPr>
          <w:b/>
        </w:rPr>
        <w:t>The Chai</w:t>
      </w:r>
      <w:r>
        <w:rPr>
          <w:b/>
        </w:rPr>
        <w:t>r</w:t>
      </w:r>
      <w:r w:rsidRPr="000814C2">
        <w:rPr>
          <w:b/>
        </w:rPr>
        <w:t>:</w:t>
      </w:r>
      <w:r>
        <w:t xml:space="preserve"> </w:t>
      </w:r>
      <w:r w:rsidRPr="00EC1907">
        <w:t>Thank you.</w:t>
      </w:r>
      <w:r>
        <w:t xml:space="preserve"> </w:t>
      </w:r>
      <w:r w:rsidRPr="00EC1907">
        <w:t xml:space="preserve">Des, </w:t>
      </w:r>
      <w:r>
        <w:t xml:space="preserve">may </w:t>
      </w:r>
      <w:r w:rsidRPr="00EC1907">
        <w:t>I ask you to contribute?</w:t>
      </w:r>
      <w:r>
        <w:t xml:space="preserve"> </w:t>
      </w:r>
    </w:p>
    <w:p w:rsidR="0023081B" w:rsidP="0023081B">
      <w:pPr>
        <w:pStyle w:val="Answer"/>
      </w:pPr>
      <w:r w:rsidRPr="000814C2">
        <w:rPr>
          <w:b/>
          <w:i/>
        </w:rPr>
        <w:t>Des Hiscock:</w:t>
      </w:r>
      <w:r>
        <w:t xml:space="preserve"> </w:t>
      </w:r>
      <w:r w:rsidRPr="00EC1907">
        <w:t>Steve has covered it pretty well.</w:t>
      </w:r>
      <w:r>
        <w:t xml:space="preserve"> </w:t>
      </w:r>
      <w:r w:rsidRPr="00EC1907">
        <w:t xml:space="preserve">I represent ACITA, which has been absolutely obsessed with ensuring that the UK is operationally ready for trading with the EU on day one </w:t>
      </w:r>
      <w:r>
        <w:t xml:space="preserve">when </w:t>
      </w:r>
      <w:r w:rsidRPr="00EC1907">
        <w:t>we have left the European Union.</w:t>
      </w:r>
      <w:r>
        <w:t xml:space="preserve"> </w:t>
      </w:r>
      <w:r w:rsidRPr="00EC1907">
        <w:t>We are very glad to be participating here.</w:t>
      </w:r>
    </w:p>
    <w:p w:rsidR="0023081B" w:rsidP="0023081B">
      <w:pPr>
        <w:pStyle w:val="Answer"/>
      </w:pPr>
      <w:r w:rsidRPr="00EC1907">
        <w:t xml:space="preserve">To add to what Steve </w:t>
      </w:r>
      <w:r>
        <w:t>said</w:t>
      </w:r>
      <w:r w:rsidRPr="00EC1907">
        <w:t xml:space="preserve">, CHIEF is </w:t>
      </w:r>
      <w:r>
        <w:t>the current</w:t>
      </w:r>
      <w:r w:rsidRPr="00EC1907">
        <w:t xml:space="preserve"> tried</w:t>
      </w:r>
      <w:r>
        <w:t xml:space="preserve"> </w:t>
      </w:r>
      <w:r w:rsidRPr="00EC1907">
        <w:t>and</w:t>
      </w:r>
      <w:r>
        <w:t xml:space="preserve"> </w:t>
      </w:r>
      <w:r w:rsidRPr="00EC1907">
        <w:t xml:space="preserve">tested declaration system, </w:t>
      </w:r>
      <w:r>
        <w:t>and</w:t>
      </w:r>
      <w:r w:rsidRPr="00EC1907">
        <w:t xml:space="preserve"> currently </w:t>
      </w:r>
      <w:r w:rsidR="00BF60E8">
        <w:t xml:space="preserve">it </w:t>
      </w:r>
      <w:r w:rsidRPr="00EC1907">
        <w:t xml:space="preserve">handles 50 million declarations a year. </w:t>
      </w:r>
      <w:r>
        <w:t>It is reported that it</w:t>
      </w:r>
      <w:r w:rsidRPr="00EC1907">
        <w:t xml:space="preserve"> will </w:t>
      </w:r>
      <w:r>
        <w:t>suddenly need</w:t>
      </w:r>
      <w:r w:rsidRPr="00EC1907">
        <w:t xml:space="preserve"> t</w:t>
      </w:r>
      <w:r>
        <w:t xml:space="preserve">o </w:t>
      </w:r>
      <w:r w:rsidRPr="00EC1907">
        <w:t xml:space="preserve">cope </w:t>
      </w:r>
      <w:r>
        <w:t xml:space="preserve">with </w:t>
      </w:r>
      <w:r w:rsidRPr="00EC1907">
        <w:t>between 200 million and 250 million declarations a year. We have been assured that the system has been upgraded to handle th</w:t>
      </w:r>
      <w:r>
        <w:t>at</w:t>
      </w:r>
      <w:r w:rsidRPr="00EC1907">
        <w:t xml:space="preserve"> additional capacity</w:t>
      </w:r>
      <w:r>
        <w:t>,</w:t>
      </w:r>
      <w:r w:rsidRPr="00EC1907">
        <w:t xml:space="preserve"> an</w:t>
      </w:r>
      <w:r>
        <w:t>d</w:t>
      </w:r>
      <w:r w:rsidRPr="00EC1907">
        <w:t xml:space="preserve"> industry experts such as Steve appear confident </w:t>
      </w:r>
      <w:r>
        <w:t xml:space="preserve">that </w:t>
      </w:r>
      <w:r w:rsidRPr="00EC1907">
        <w:t>th</w:t>
      </w:r>
      <w:r>
        <w:t>at</w:t>
      </w:r>
      <w:r w:rsidRPr="00EC1907">
        <w:t xml:space="preserve"> is both possible and probable.</w:t>
      </w:r>
      <w:r>
        <w:t xml:space="preserve"> </w:t>
      </w:r>
      <w:r w:rsidRPr="00EC1907">
        <w:t>CHIEF has proved extremely r</w:t>
      </w:r>
      <w:r>
        <w:t>o</w:t>
      </w:r>
      <w:r w:rsidRPr="00EC1907">
        <w:t>b</w:t>
      </w:r>
      <w:r>
        <w:t>u</w:t>
      </w:r>
      <w:r w:rsidRPr="00EC1907">
        <w:t>st in the past</w:t>
      </w:r>
      <w:r>
        <w:t>, so</w:t>
      </w:r>
      <w:r w:rsidRPr="00EC1907">
        <w:t xml:space="preserve"> I </w:t>
      </w:r>
      <w:r>
        <w:t xml:space="preserve">hope that we </w:t>
      </w:r>
      <w:r w:rsidRPr="00EC1907">
        <w:t>do not have too many worries.</w:t>
      </w:r>
      <w:r>
        <w:t xml:space="preserve"> </w:t>
      </w:r>
      <w:r w:rsidRPr="00EC1907">
        <w:t xml:space="preserve">CHIEF is a </w:t>
      </w:r>
      <w:r>
        <w:t xml:space="preserve">really </w:t>
      </w:r>
      <w:r w:rsidRPr="00EC1907">
        <w:t>good system</w:t>
      </w:r>
      <w:r>
        <w:t>,</w:t>
      </w:r>
      <w:r w:rsidRPr="00EC1907">
        <w:t xml:space="preserve"> but th</w:t>
      </w:r>
      <w:r>
        <w:t>e</w:t>
      </w:r>
      <w:r w:rsidRPr="00EC1907">
        <w:t xml:space="preserve"> step</w:t>
      </w:r>
      <w:r>
        <w:t>-</w:t>
      </w:r>
      <w:r w:rsidRPr="00EC1907">
        <w:t>up in capacity is a bit of a concern.</w:t>
      </w:r>
      <w:r>
        <w:t xml:space="preserve"> </w:t>
      </w:r>
    </w:p>
    <w:p w:rsidR="0023081B" w:rsidP="0023081B">
      <w:pPr>
        <w:pStyle w:val="Answer"/>
      </w:pPr>
      <w:r w:rsidRPr="00EC1907">
        <w:t xml:space="preserve">The </w:t>
      </w:r>
      <w:r w:rsidR="00741B07">
        <w:t>G</w:t>
      </w:r>
      <w:r w:rsidRPr="00EC1907" w:rsidR="00CE4BB0">
        <w:t xml:space="preserve">oods </w:t>
      </w:r>
      <w:r w:rsidR="00741B07">
        <w:t>V</w:t>
      </w:r>
      <w:r w:rsidRPr="00EC1907" w:rsidR="00CE4BB0">
        <w:t xml:space="preserve">ehicle </w:t>
      </w:r>
      <w:r w:rsidR="00741B07">
        <w:t>M</w:t>
      </w:r>
      <w:r w:rsidRPr="00EC1907" w:rsidR="00CE4BB0">
        <w:t xml:space="preserve">ovement </w:t>
      </w:r>
      <w:r w:rsidR="00741B07">
        <w:t>S</w:t>
      </w:r>
      <w:r w:rsidRPr="00EC1907" w:rsidR="00CE4BB0">
        <w:t>ervice</w:t>
      </w:r>
      <w:r>
        <w:t>—</w:t>
      </w:r>
      <w:r w:rsidRPr="00EC1907">
        <w:t>GVMS</w:t>
      </w:r>
      <w:r>
        <w:t xml:space="preserve">—which Steve mentioned, </w:t>
      </w:r>
      <w:r w:rsidRPr="00EC1907">
        <w:t xml:space="preserve">needed to be developed specifically for ports </w:t>
      </w:r>
      <w:r>
        <w:t>that</w:t>
      </w:r>
      <w:r w:rsidRPr="00EC1907">
        <w:t xml:space="preserve"> d</w:t>
      </w:r>
      <w:r>
        <w:t>o</w:t>
      </w:r>
      <w:r w:rsidRPr="00EC1907">
        <w:t xml:space="preserve"> not have inventory systems </w:t>
      </w:r>
      <w:r>
        <w:t>that</w:t>
      </w:r>
      <w:r w:rsidRPr="00EC1907">
        <w:t xml:space="preserve"> HMRC can access.</w:t>
      </w:r>
      <w:r>
        <w:t xml:space="preserve"> </w:t>
      </w:r>
      <w:r w:rsidRPr="00EC1907">
        <w:t>In principle</w:t>
      </w:r>
      <w:r>
        <w:t>,</w:t>
      </w:r>
      <w:r w:rsidRPr="00EC1907">
        <w:t xml:space="preserve"> we believe the system to be an absolute necessity</w:t>
      </w:r>
      <w:r>
        <w:t>. E</w:t>
      </w:r>
      <w:r w:rsidRPr="00EC1907">
        <w:t>ssentially</w:t>
      </w:r>
      <w:r>
        <w:t>, it is</w:t>
      </w:r>
      <w:r w:rsidRPr="00EC1907">
        <w:t xml:space="preserve"> just an electronic envelope, so development should not be too challenging.</w:t>
      </w:r>
      <w:r>
        <w:t xml:space="preserve"> </w:t>
      </w:r>
      <w:r w:rsidRPr="00EC1907">
        <w:t>Given that it is required for UK</w:t>
      </w:r>
      <w:r>
        <w:t>-</w:t>
      </w:r>
      <w:r w:rsidRPr="00EC1907">
        <w:t xml:space="preserve">EU movements </w:t>
      </w:r>
      <w:r>
        <w:t xml:space="preserve">only </w:t>
      </w:r>
      <w:r w:rsidRPr="00EC1907">
        <w:t>from 1 July next year, development appears to be on track</w:t>
      </w:r>
      <w:r>
        <w:t>,</w:t>
      </w:r>
      <w:r w:rsidRPr="00EC1907">
        <w:t xml:space="preserve"> and most </w:t>
      </w:r>
      <w:r>
        <w:t>are quite</w:t>
      </w:r>
      <w:r w:rsidRPr="00EC1907">
        <w:t xml:space="preserve"> relaxed about it.</w:t>
      </w:r>
      <w:r>
        <w:t xml:space="preserve"> </w:t>
      </w:r>
      <w:r w:rsidRPr="00EC1907">
        <w:t>However, limited functionality is required for GB to NI movements from 1 January, which is just 52 days away</w:t>
      </w:r>
      <w:r>
        <w:t>,</w:t>
      </w:r>
      <w:r w:rsidRPr="00EC1907">
        <w:t xml:space="preserve"> and, as Steve says, th</w:t>
      </w:r>
      <w:r>
        <w:t>at</w:t>
      </w:r>
      <w:r w:rsidRPr="00EC1907">
        <w:t xml:space="preserve"> creates some concern. </w:t>
      </w:r>
    </w:p>
    <w:p w:rsidR="0023081B" w:rsidP="0023081B">
      <w:pPr>
        <w:pStyle w:val="Answer"/>
      </w:pPr>
      <w:r w:rsidRPr="00EC1907">
        <w:t>Smart</w:t>
      </w:r>
      <w:r>
        <w:t xml:space="preserve"> </w:t>
      </w:r>
      <w:r w:rsidRPr="00EC1907">
        <w:t xml:space="preserve">Freight, which I think has been renamed </w:t>
      </w:r>
      <w:r>
        <w:t>“</w:t>
      </w:r>
      <w:r w:rsidRPr="00EC1907">
        <w:t>Check an HG</w:t>
      </w:r>
      <w:r>
        <w:t>V is</w:t>
      </w:r>
      <w:r w:rsidRPr="00EC1907">
        <w:t xml:space="preserve"> </w:t>
      </w:r>
      <w:r>
        <w:t>R</w:t>
      </w:r>
      <w:r w:rsidRPr="00EC1907">
        <w:t xml:space="preserve">eady to </w:t>
      </w:r>
      <w:r>
        <w:t>C</w:t>
      </w:r>
      <w:r w:rsidRPr="00EC1907">
        <w:t xml:space="preserve">ross the </w:t>
      </w:r>
      <w:r>
        <w:t>B</w:t>
      </w:r>
      <w:r w:rsidRPr="00EC1907">
        <w:t>order</w:t>
      </w:r>
      <w:r>
        <w:t>”,</w:t>
      </w:r>
      <w:r w:rsidRPr="00EC1907">
        <w:t xml:space="preserve"> appears to be simple and on track, but as neither I </w:t>
      </w:r>
      <w:r>
        <w:t>n</w:t>
      </w:r>
      <w:r w:rsidRPr="00EC1907">
        <w:t xml:space="preserve">or any of my members are involved in </w:t>
      </w:r>
      <w:r>
        <w:t xml:space="preserve">the </w:t>
      </w:r>
      <w:r w:rsidRPr="00EC1907">
        <w:t>development I cannot provide an opinion on its readiness.</w:t>
      </w:r>
      <w:r>
        <w:t xml:space="preserve"> </w:t>
      </w:r>
      <w:r w:rsidRPr="00EC1907">
        <w:t xml:space="preserve">Other systems </w:t>
      </w:r>
      <w:r>
        <w:t>that</w:t>
      </w:r>
      <w:r w:rsidRPr="00EC1907">
        <w:t xml:space="preserve"> requir</w:t>
      </w:r>
      <w:r>
        <w:t>e</w:t>
      </w:r>
      <w:r w:rsidRPr="00EC1907">
        <w:t xml:space="preserve"> changes are </w:t>
      </w:r>
      <w:r>
        <w:t xml:space="preserve">in </w:t>
      </w:r>
      <w:r w:rsidRPr="00EC1907">
        <w:t>safety and security</w:t>
      </w:r>
      <w:r w:rsidR="00CF15D4">
        <w:t xml:space="preserve">: the </w:t>
      </w:r>
      <w:r w:rsidRPr="00EC1907">
        <w:t>ICS</w:t>
      </w:r>
      <w:r w:rsidR="00CF15D4">
        <w:t xml:space="preserve">, </w:t>
      </w:r>
      <w:r w:rsidRPr="00EC1907">
        <w:t xml:space="preserve">the </w:t>
      </w:r>
      <w:r w:rsidRPr="00CF15D4" w:rsidR="00CF15D4">
        <w:t>new computerised transit system</w:t>
      </w:r>
      <w:r>
        <w:t>,</w:t>
      </w:r>
      <w:r w:rsidRPr="00EC1907">
        <w:t xml:space="preserve"> and the </w:t>
      </w:r>
      <w:r>
        <w:t>e</w:t>
      </w:r>
      <w:r w:rsidRPr="00EC1907">
        <w:t>x</w:t>
      </w:r>
      <w:r>
        <w:t>c</w:t>
      </w:r>
      <w:r w:rsidRPr="00EC1907">
        <w:t xml:space="preserve">ise </w:t>
      </w:r>
      <w:r>
        <w:t>m</w:t>
      </w:r>
      <w:r w:rsidRPr="00EC1907">
        <w:t xml:space="preserve">ovement and </w:t>
      </w:r>
      <w:r>
        <w:t>c</w:t>
      </w:r>
      <w:r w:rsidRPr="00EC1907">
        <w:t xml:space="preserve">ontrol </w:t>
      </w:r>
      <w:r>
        <w:t>sy</w:t>
      </w:r>
      <w:r w:rsidRPr="00EC1907">
        <w:t>stem</w:t>
      </w:r>
      <w:r>
        <w:t xml:space="preserve">. </w:t>
      </w:r>
      <w:r w:rsidRPr="00EC1907">
        <w:t xml:space="preserve">I understand </w:t>
      </w:r>
      <w:r>
        <w:t xml:space="preserve">that </w:t>
      </w:r>
      <w:r w:rsidRPr="00EC1907">
        <w:t xml:space="preserve">development is behind where it </w:t>
      </w:r>
      <w:r>
        <w:t>wa</w:t>
      </w:r>
      <w:r w:rsidRPr="00EC1907">
        <w:t>s expected to be, but it feels as if we could get there.</w:t>
      </w:r>
      <w:r>
        <w:t xml:space="preserve"> </w:t>
      </w:r>
    </w:p>
    <w:p w:rsidR="0023081B" w:rsidP="0023081B">
      <w:pPr>
        <w:pStyle w:val="Answer"/>
      </w:pPr>
      <w:r w:rsidRPr="00EC1907">
        <w:t xml:space="preserve">Our main challenge, as Steve said, is </w:t>
      </w:r>
      <w:r w:rsidR="00DE213C">
        <w:t>the CDS</w:t>
      </w:r>
      <w:r w:rsidRPr="00EC1907">
        <w:t>.</w:t>
      </w:r>
      <w:r>
        <w:t xml:space="preserve"> </w:t>
      </w:r>
      <w:r w:rsidRPr="00EC1907">
        <w:t>Th</w:t>
      </w:r>
      <w:r>
        <w:t>e</w:t>
      </w:r>
      <w:r w:rsidRPr="00EC1907">
        <w:t xml:space="preserve"> system is not ready and is </w:t>
      </w:r>
      <w:r>
        <w:t>un</w:t>
      </w:r>
      <w:r w:rsidRPr="00EC1907">
        <w:t>proven. The system has been dramatically descaled from what was initially promised and will not deliver what is required to manage UK borders</w:t>
      </w:r>
      <w:r w:rsidRPr="00CF15D4" w:rsidR="00CF15D4">
        <w:t xml:space="preserve"> </w:t>
      </w:r>
      <w:r w:rsidRPr="00EC1907" w:rsidR="00CF15D4">
        <w:t>effectively</w:t>
      </w:r>
      <w:r w:rsidRPr="00EC1907">
        <w:t>.</w:t>
      </w:r>
      <w:r>
        <w:t xml:space="preserve"> </w:t>
      </w:r>
      <w:r w:rsidRPr="00EC1907">
        <w:t xml:space="preserve">As late as Friday </w:t>
      </w:r>
      <w:r>
        <w:t>last</w:t>
      </w:r>
      <w:r w:rsidRPr="00EC1907">
        <w:t xml:space="preserve"> week</w:t>
      </w:r>
      <w:r>
        <w:t>,</w:t>
      </w:r>
      <w:r w:rsidRPr="00EC1907">
        <w:t xml:space="preserve"> we were experiencing problems simply </w:t>
      </w:r>
      <w:r>
        <w:t xml:space="preserve">in </w:t>
      </w:r>
      <w:r w:rsidRPr="00EC1907">
        <w:t xml:space="preserve">communicating with </w:t>
      </w:r>
      <w:r w:rsidR="00DE213C">
        <w:t>the CDS</w:t>
      </w:r>
      <w:r w:rsidRPr="00EC1907">
        <w:t>.</w:t>
      </w:r>
      <w:r>
        <w:t xml:space="preserve"> </w:t>
      </w:r>
      <w:r w:rsidRPr="00EC1907">
        <w:t xml:space="preserve">We were able to establish connections </w:t>
      </w:r>
      <w:r>
        <w:t>or</w:t>
      </w:r>
      <w:r w:rsidRPr="00EC1907">
        <w:t xml:space="preserve"> refresh tokens for authorisations, </w:t>
      </w:r>
      <w:r>
        <w:t>but</w:t>
      </w:r>
      <w:r w:rsidRPr="00EC1907">
        <w:t xml:space="preserve"> we were unable to test the declarations because of authentication problems on HMRC</w:t>
      </w:r>
      <w:r>
        <w:t>’</w:t>
      </w:r>
      <w:r w:rsidRPr="00EC1907">
        <w:t xml:space="preserve">s </w:t>
      </w:r>
      <w:r>
        <w:t>side</w:t>
      </w:r>
      <w:r w:rsidRPr="00EC1907">
        <w:t>. With 52 days to go</w:t>
      </w:r>
      <w:r>
        <w:t>,</w:t>
      </w:r>
      <w:r w:rsidRPr="00EC1907">
        <w:t xml:space="preserve"> th</w:t>
      </w:r>
      <w:r>
        <w:t>at</w:t>
      </w:r>
      <w:r w:rsidRPr="00EC1907">
        <w:t xml:space="preserve"> is totally unacceptable. </w:t>
      </w:r>
      <w:r>
        <w:t xml:space="preserve">We need to </w:t>
      </w:r>
      <w:r w:rsidRPr="00EC1907">
        <w:t>focus on solving th</w:t>
      </w:r>
      <w:r>
        <w:t>at</w:t>
      </w:r>
      <w:r w:rsidRPr="00EC1907">
        <w:t xml:space="preserve"> issue</w:t>
      </w:r>
      <w:r w:rsidR="00951C8A">
        <w:t>,</w:t>
      </w:r>
      <w:r>
        <w:t xml:space="preserve"> because it</w:t>
      </w:r>
      <w:r w:rsidRPr="00EC1907">
        <w:t xml:space="preserve"> is our biggest issue from a system perspective.</w:t>
      </w:r>
    </w:p>
    <w:p w:rsidR="0023081B" w:rsidP="0023081B">
      <w:pPr>
        <w:pStyle w:val="Remark"/>
      </w:pPr>
      <w:r w:rsidRPr="000814C2">
        <w:rPr>
          <w:b/>
        </w:rPr>
        <w:t>The Chair:</w:t>
      </w:r>
      <w:r>
        <w:t xml:space="preserve"> </w:t>
      </w:r>
      <w:r w:rsidRPr="00EC1907">
        <w:t>Thank you, Des.</w:t>
      </w:r>
      <w:r>
        <w:t xml:space="preserve"> </w:t>
      </w:r>
      <w:r w:rsidRPr="00EC1907">
        <w:t>I</w:t>
      </w:r>
      <w:r>
        <w:t xml:space="preserve">f there are </w:t>
      </w:r>
      <w:r>
        <w:t>supplementaries</w:t>
      </w:r>
      <w:r>
        <w:t xml:space="preserve"> at this point, I ask that they are as succinct as possible. </w:t>
      </w:r>
    </w:p>
    <w:p w:rsidR="0023081B" w:rsidRPr="00EC1907" w:rsidP="00F91D2B">
      <w:pPr>
        <w:pStyle w:val="Remark"/>
      </w:pPr>
      <w:r w:rsidRPr="000814C2">
        <w:rPr>
          <w:b/>
        </w:rPr>
        <w:t>Lord Lamont of Lerwick:</w:t>
      </w:r>
      <w:r>
        <w:t xml:space="preserve"> </w:t>
      </w:r>
      <w:r w:rsidRPr="00EC1907">
        <w:t>Neither of our witnesses made very much distinction between no deal and a deal.</w:t>
      </w:r>
      <w:r>
        <w:t xml:space="preserve"> Could</w:t>
      </w:r>
      <w:r w:rsidRPr="00EC1907">
        <w:t xml:space="preserve"> the first witness say how significant that is</w:t>
      </w:r>
      <w:r>
        <w:t>?</w:t>
      </w:r>
      <w:r w:rsidRPr="00EC1907">
        <w:t xml:space="preserve"> Michael Gove has argued that the difference in preparing for no deal and a deal is not that great, which seems rather surprising and rather odd.</w:t>
      </w:r>
      <w:r>
        <w:t xml:space="preserve"> </w:t>
      </w:r>
      <w:r w:rsidRPr="00EC1907">
        <w:t>W</w:t>
      </w:r>
      <w:r>
        <w:t>ould you comment on that?</w:t>
      </w:r>
    </w:p>
    <w:p w:rsidR="0023081B" w:rsidP="0023081B">
      <w:pPr>
        <w:pStyle w:val="Answer"/>
      </w:pPr>
      <w:r w:rsidRPr="000814C2">
        <w:rPr>
          <w:b/>
          <w:i/>
        </w:rPr>
        <w:t>Steve Bartlett:</w:t>
      </w:r>
      <w:r>
        <w:t xml:space="preserve"> </w:t>
      </w:r>
      <w:r w:rsidRPr="00EC1907">
        <w:t>From what I know</w:t>
      </w:r>
      <w:r>
        <w:t>,</w:t>
      </w:r>
      <w:r w:rsidRPr="00EC1907">
        <w:t xml:space="preserve"> </w:t>
      </w:r>
      <w:r>
        <w:t>whether</w:t>
      </w:r>
      <w:r w:rsidRPr="00EC1907">
        <w:t xml:space="preserve"> there is a deal o</w:t>
      </w:r>
      <w:r>
        <w:t>r</w:t>
      </w:r>
      <w:r w:rsidRPr="00EC1907">
        <w:t xml:space="preserve"> no deal</w:t>
      </w:r>
      <w:r>
        <w:t>,</w:t>
      </w:r>
      <w:r w:rsidRPr="00EC1907">
        <w:t xml:space="preserve"> declarations </w:t>
      </w:r>
      <w:r w:rsidRPr="00EC1907" w:rsidR="00951C8A">
        <w:t xml:space="preserve">still need to be </w:t>
      </w:r>
      <w:r w:rsidRPr="00EC1907">
        <w:t>made into the various systems.</w:t>
      </w:r>
      <w:r>
        <w:t xml:space="preserve"> </w:t>
      </w:r>
      <w:r w:rsidRPr="00EC1907">
        <w:t xml:space="preserve">The Northern Ireland </w:t>
      </w:r>
      <w:r>
        <w:t>p</w:t>
      </w:r>
      <w:r w:rsidRPr="00EC1907">
        <w:t>rotocol mean</w:t>
      </w:r>
      <w:r>
        <w:t>s</w:t>
      </w:r>
      <w:r w:rsidRPr="00EC1907">
        <w:t xml:space="preserve"> that </w:t>
      </w:r>
      <w:r w:rsidR="00DE213C">
        <w:t>the CDS</w:t>
      </w:r>
      <w:r w:rsidRPr="00EC1907">
        <w:t xml:space="preserve"> remains in the picture.</w:t>
      </w:r>
      <w:r>
        <w:t xml:space="preserve"> </w:t>
      </w:r>
      <w:r w:rsidRPr="00EC1907">
        <w:t>Whether there is a deal or not, there will be a large</w:t>
      </w:r>
      <w:r>
        <w:t xml:space="preserve"> </w:t>
      </w:r>
      <w:r w:rsidRPr="00EC1907">
        <w:t>volume increase in the number of declarations required to be made</w:t>
      </w:r>
      <w:r>
        <w:t>. A</w:t>
      </w:r>
      <w:r w:rsidRPr="00EC1907">
        <w:t xml:space="preserve"> number of the changes will still need to happen because, as I mentioned before, a number of EU systems that are currently pan</w:t>
      </w:r>
      <w:r>
        <w:t>-</w:t>
      </w:r>
      <w:r w:rsidRPr="00EC1907">
        <w:t>Europe</w:t>
      </w:r>
      <w:r>
        <w:t>an</w:t>
      </w:r>
      <w:r w:rsidRPr="00EC1907">
        <w:t xml:space="preserve"> need to be developed</w:t>
      </w:r>
      <w:r>
        <w:t>,</w:t>
      </w:r>
      <w:r w:rsidRPr="00EC1907">
        <w:t xml:space="preserve"> or are being developed</w:t>
      </w:r>
      <w:r>
        <w:t>,</w:t>
      </w:r>
      <w:r w:rsidRPr="00EC1907">
        <w:t xml:space="preserve"> because we do not have a UK equivalent</w:t>
      </w:r>
      <w:r>
        <w:t xml:space="preserve">. </w:t>
      </w:r>
    </w:p>
    <w:p w:rsidR="0023081B" w:rsidRPr="00EC1907" w:rsidP="0023081B">
      <w:pPr>
        <w:pStyle w:val="Remark"/>
      </w:pPr>
      <w:r w:rsidRPr="000814C2">
        <w:rPr>
          <w:b/>
        </w:rPr>
        <w:t>Lord Berkeley:</w:t>
      </w:r>
      <w:r>
        <w:t xml:space="preserve"> B</w:t>
      </w:r>
      <w:r w:rsidRPr="00EC1907">
        <w:t>oth witnesses</w:t>
      </w:r>
      <w:r>
        <w:t xml:space="preserve"> </w:t>
      </w:r>
      <w:r w:rsidRPr="00EC1907">
        <w:t xml:space="preserve">have been very critical of the </w:t>
      </w:r>
      <w:r>
        <w:t>c</w:t>
      </w:r>
      <w:r w:rsidRPr="00EC1907">
        <w:t xml:space="preserve">ustoms </w:t>
      </w:r>
      <w:r>
        <w:t>d</w:t>
      </w:r>
      <w:r w:rsidRPr="00EC1907">
        <w:t xml:space="preserve">eclaration </w:t>
      </w:r>
      <w:r>
        <w:t>s</w:t>
      </w:r>
      <w:r w:rsidRPr="00EC1907">
        <w:t>ervi</w:t>
      </w:r>
      <w:r>
        <w:t>c</w:t>
      </w:r>
      <w:r w:rsidRPr="00EC1907">
        <w:t xml:space="preserve">e and have expressed doubts </w:t>
      </w:r>
      <w:r>
        <w:t xml:space="preserve">that </w:t>
      </w:r>
      <w:r w:rsidRPr="00EC1907">
        <w:t>it will be ready by 1 January.</w:t>
      </w:r>
      <w:r>
        <w:t xml:space="preserve"> </w:t>
      </w:r>
      <w:r w:rsidRPr="00EC1907">
        <w:t>Do they have any fallback</w:t>
      </w:r>
      <w:r>
        <w:t>s</w:t>
      </w:r>
      <w:r w:rsidRPr="00EC1907">
        <w:t xml:space="preserve"> or alternatives to keep traffic moving if </w:t>
      </w:r>
      <w:r>
        <w:t>it</w:t>
      </w:r>
      <w:r w:rsidRPr="00EC1907">
        <w:t xml:space="preserve"> d</w:t>
      </w:r>
      <w:r>
        <w:t>oes</w:t>
      </w:r>
      <w:r w:rsidRPr="00EC1907">
        <w:t xml:space="preserve"> not work properly?</w:t>
      </w:r>
    </w:p>
    <w:p w:rsidR="0023081B" w:rsidP="0023081B">
      <w:pPr>
        <w:pStyle w:val="Answer"/>
      </w:pPr>
      <w:r w:rsidRPr="000814C2">
        <w:rPr>
          <w:b/>
          <w:i/>
        </w:rPr>
        <w:t>Des Hiscock:</w:t>
      </w:r>
      <w:r>
        <w:t xml:space="preserve"> </w:t>
      </w:r>
      <w:r w:rsidRPr="00EC1907">
        <w:t xml:space="preserve">CHIEF is </w:t>
      </w:r>
      <w:r>
        <w:t>our</w:t>
      </w:r>
      <w:r w:rsidRPr="00EC1907">
        <w:t xml:space="preserve"> back</w:t>
      </w:r>
      <w:r>
        <w:t>-</w:t>
      </w:r>
      <w:r w:rsidRPr="00EC1907">
        <w:t>up.</w:t>
      </w:r>
      <w:r>
        <w:t xml:space="preserve"> </w:t>
      </w:r>
      <w:r w:rsidRPr="00EC1907">
        <w:t xml:space="preserve">It is a robust system </w:t>
      </w:r>
      <w:r>
        <w:t>and it</w:t>
      </w:r>
      <w:r w:rsidRPr="00EC1907">
        <w:t xml:space="preserve"> works well. We believe that capacity has been increased quite significantly to handle what needs to be there</w:t>
      </w:r>
      <w:r>
        <w:t>,</w:t>
      </w:r>
      <w:r w:rsidRPr="00EC1907">
        <w:t xml:space="preserve"> and I believe that is where we need to concentrat</w:t>
      </w:r>
      <w:r>
        <w:t>e</w:t>
      </w:r>
      <w:r w:rsidRPr="00EC1907">
        <w:t xml:space="preserve"> our efforts.</w:t>
      </w:r>
    </w:p>
    <w:p w:rsidR="0023081B" w:rsidP="0023081B">
      <w:pPr>
        <w:pStyle w:val="Answer"/>
      </w:pPr>
      <w:r w:rsidRPr="00EC1907">
        <w:t xml:space="preserve">Let us not forget that </w:t>
      </w:r>
      <w:r w:rsidR="00DE213C">
        <w:t>the CDS</w:t>
      </w:r>
      <w:r w:rsidRPr="00EC1907">
        <w:t xml:space="preserve"> is a completely untested system.</w:t>
      </w:r>
      <w:r>
        <w:t xml:space="preserve"> </w:t>
      </w:r>
      <w:r w:rsidRPr="00EC1907">
        <w:t>We do not have</w:t>
      </w:r>
      <w:r>
        <w:t xml:space="preserve"> </w:t>
      </w:r>
      <w:r w:rsidRPr="00EC1907">
        <w:t xml:space="preserve">people trained to make a declaration to </w:t>
      </w:r>
      <w:r w:rsidR="00DE213C">
        <w:t>the CDS</w:t>
      </w:r>
      <w:r w:rsidRPr="00EC1907">
        <w:t>.</w:t>
      </w:r>
      <w:r>
        <w:t xml:space="preserve"> </w:t>
      </w:r>
      <w:r w:rsidRPr="00EC1907">
        <w:t>We are spending all this money on grants and training people to make declarations to CHIEF.</w:t>
      </w:r>
      <w:r>
        <w:t xml:space="preserve"> </w:t>
      </w:r>
      <w:r w:rsidRPr="00EC1907">
        <w:t xml:space="preserve">The declaration process to </w:t>
      </w:r>
      <w:r w:rsidR="00DE213C">
        <w:t>the CDS</w:t>
      </w:r>
      <w:r w:rsidRPr="00EC1907">
        <w:t xml:space="preserve"> is totally different</w:t>
      </w:r>
      <w:r>
        <w:t>. A</w:t>
      </w:r>
      <w:r w:rsidRPr="00EC1907">
        <w:t>ll our declarants in this count</w:t>
      </w:r>
      <w:r>
        <w:t>r</w:t>
      </w:r>
      <w:r w:rsidRPr="00EC1907">
        <w:t xml:space="preserve">y are completely untrained to make a declaration to </w:t>
      </w:r>
      <w:r w:rsidR="00DE213C">
        <w:t>the CDS</w:t>
      </w:r>
      <w:r w:rsidRPr="00EC1907">
        <w:t>.</w:t>
      </w:r>
      <w:r>
        <w:t xml:space="preserve"> We should b</w:t>
      </w:r>
      <w:r w:rsidRPr="00EC1907">
        <w:t xml:space="preserve">ear in mind </w:t>
      </w:r>
      <w:r>
        <w:t xml:space="preserve">that </w:t>
      </w:r>
      <w:r w:rsidR="00DE213C">
        <w:t>the CDS</w:t>
      </w:r>
      <w:r w:rsidRPr="00EC1907">
        <w:t xml:space="preserve"> is far more complex.</w:t>
      </w:r>
      <w:r>
        <w:t xml:space="preserve"> </w:t>
      </w:r>
      <w:r w:rsidRPr="00EC1907">
        <w:t>It takes four times long</w:t>
      </w:r>
      <w:r>
        <w:t>er</w:t>
      </w:r>
      <w:r w:rsidRPr="00EC1907">
        <w:t xml:space="preserve"> to make a declaration to </w:t>
      </w:r>
      <w:r w:rsidR="00DE213C">
        <w:t>the CDS</w:t>
      </w:r>
      <w:r w:rsidRPr="00EC1907">
        <w:t xml:space="preserve"> </w:t>
      </w:r>
      <w:r>
        <w:t xml:space="preserve">than </w:t>
      </w:r>
      <w:r w:rsidRPr="00EC1907">
        <w:t>it does to CHIEF.</w:t>
      </w:r>
      <w:r>
        <w:t xml:space="preserve"> </w:t>
      </w:r>
      <w:r w:rsidRPr="00EC1907">
        <w:t xml:space="preserve">Industry has been banging on about </w:t>
      </w:r>
      <w:r>
        <w:t>it</w:t>
      </w:r>
      <w:r w:rsidRPr="00EC1907">
        <w:t xml:space="preserve"> for years. We need to make a decision. We need to put the contingency in place so </w:t>
      </w:r>
      <w:r>
        <w:t xml:space="preserve">that </w:t>
      </w:r>
      <w:r w:rsidRPr="00EC1907">
        <w:t>we can cope at the end of the year.</w:t>
      </w:r>
    </w:p>
    <w:p w:rsidR="0023081B" w:rsidRPr="00EC1907" w:rsidP="0023081B">
      <w:pPr>
        <w:pStyle w:val="Remark"/>
      </w:pPr>
      <w:r w:rsidRPr="00376752">
        <w:rPr>
          <w:b/>
        </w:rPr>
        <w:t>Baroness Kramer:</w:t>
      </w:r>
      <w:r>
        <w:t xml:space="preserve"> </w:t>
      </w:r>
      <w:r w:rsidRPr="00EC1907">
        <w:t>I hope this is the appropriate place to ask this question, but my lack of knowledge in this area</w:t>
      </w:r>
      <w:r>
        <w:t>,</w:t>
      </w:r>
      <w:r w:rsidRPr="00EC1907">
        <w:t xml:space="preserve"> I am afraid</w:t>
      </w:r>
      <w:r>
        <w:t>,</w:t>
      </w:r>
      <w:r w:rsidRPr="00EC1907">
        <w:t xml:space="preserve"> is leg</w:t>
      </w:r>
      <w:r>
        <w:t>ion</w:t>
      </w:r>
      <w:r w:rsidRPr="00EC1907">
        <w:t>. From what I can understand from the material sent to us, declarations are different depending on the destination of the ro</w:t>
      </w:r>
      <w:r>
        <w:t>-</w:t>
      </w:r>
      <w:r w:rsidRPr="00EC1907">
        <w:t>ro traffic, whether it goes to France, Belgium or the Netherlands, because the national systems are not identical.</w:t>
      </w:r>
      <w:r>
        <w:t xml:space="preserve"> </w:t>
      </w:r>
      <w:r w:rsidRPr="00EC1907">
        <w:t>Does that create issues? I know that</w:t>
      </w:r>
      <w:r>
        <w:t>,</w:t>
      </w:r>
      <w:r w:rsidRPr="00EC1907">
        <w:t xml:space="preserve"> historically</w:t>
      </w:r>
      <w:r>
        <w:t>,</w:t>
      </w:r>
      <w:r w:rsidRPr="00EC1907">
        <w:t xml:space="preserve"> hauliers have often made a very last</w:t>
      </w:r>
      <w:r>
        <w:t>-</w:t>
      </w:r>
      <w:r w:rsidRPr="00EC1907">
        <w:t>minute decision about which ro</w:t>
      </w:r>
      <w:r>
        <w:t>-</w:t>
      </w:r>
      <w:r w:rsidRPr="00EC1907">
        <w:t>ro port they use</w:t>
      </w:r>
      <w:r>
        <w:t>,</w:t>
      </w:r>
      <w:r w:rsidRPr="00EC1907">
        <w:t xml:space="preserve"> depending on levels of congestion. I</w:t>
      </w:r>
      <w:r>
        <w:t>s</w:t>
      </w:r>
      <w:r w:rsidRPr="00EC1907">
        <w:t xml:space="preserve"> that impacted by any of this</w:t>
      </w:r>
      <w:r>
        <w:t>? Is there</w:t>
      </w:r>
      <w:r w:rsidRPr="00EC1907">
        <w:t xml:space="preserve"> an added complication if someone changes their mind</w:t>
      </w:r>
      <w:r>
        <w:t>,</w:t>
      </w:r>
      <w:r w:rsidRPr="00EC1907">
        <w:t xml:space="preserve"> or </w:t>
      </w:r>
      <w:r>
        <w:t>does changing</w:t>
      </w:r>
      <w:r w:rsidRPr="00EC1907">
        <w:t xml:space="preserve"> your mind now become obsolete</w:t>
      </w:r>
      <w:r>
        <w:t xml:space="preserve">? </w:t>
      </w:r>
    </w:p>
    <w:p w:rsidR="0023081B" w:rsidRPr="00EC1907" w:rsidP="0023081B">
      <w:pPr>
        <w:pStyle w:val="Answer"/>
      </w:pPr>
      <w:r w:rsidRPr="00FE194B">
        <w:rPr>
          <w:b/>
          <w:i/>
        </w:rPr>
        <w:t>Steve Bartlett:</w:t>
      </w:r>
      <w:r>
        <w:t xml:space="preserve"> </w:t>
      </w:r>
      <w:r w:rsidRPr="00EC1907">
        <w:t>I am not very familiar with some of the systems that are used in Europe</w:t>
      </w:r>
      <w:r>
        <w:t>,</w:t>
      </w:r>
      <w:r w:rsidRPr="00EC1907">
        <w:t xml:space="preserve"> so </w:t>
      </w:r>
      <w:r>
        <w:t xml:space="preserve">perhaps </w:t>
      </w:r>
      <w:r w:rsidRPr="00EC1907">
        <w:t xml:space="preserve">Des could answer that as he has better knowledge than me. </w:t>
      </w:r>
    </w:p>
    <w:p w:rsidR="0023081B" w:rsidP="0023081B">
      <w:pPr>
        <w:pStyle w:val="Answer"/>
      </w:pPr>
      <w:r w:rsidRPr="00FE194B">
        <w:rPr>
          <w:b/>
          <w:i/>
        </w:rPr>
        <w:t>Des Hiscock:</w:t>
      </w:r>
      <w:r>
        <w:t xml:space="preserve"> </w:t>
      </w:r>
      <w:r w:rsidRPr="00EC1907">
        <w:t xml:space="preserve">Alex has been very involved in </w:t>
      </w:r>
      <w:r>
        <w:t>it</w:t>
      </w:r>
      <w:r w:rsidRPr="00EC1907">
        <w:t xml:space="preserve"> and I think he would be in the best position to answer th</w:t>
      </w:r>
      <w:r>
        <w:t>e</w:t>
      </w:r>
      <w:r w:rsidRPr="00EC1907">
        <w:t xml:space="preserve"> question.</w:t>
      </w:r>
      <w:r>
        <w:t xml:space="preserve"> </w:t>
      </w:r>
    </w:p>
    <w:p w:rsidR="0023081B" w:rsidP="0023081B">
      <w:pPr>
        <w:pStyle w:val="Answer"/>
      </w:pPr>
      <w:r w:rsidRPr="00FE194B">
        <w:rPr>
          <w:b/>
          <w:i/>
        </w:rPr>
        <w:t>A</w:t>
      </w:r>
      <w:r>
        <w:rPr>
          <w:b/>
          <w:i/>
        </w:rPr>
        <w:t>l</w:t>
      </w:r>
      <w:r w:rsidRPr="00FE194B">
        <w:rPr>
          <w:b/>
          <w:i/>
        </w:rPr>
        <w:t>ex Veitch:</w:t>
      </w:r>
      <w:r>
        <w:t xml:space="preserve"> </w:t>
      </w:r>
      <w:r w:rsidRPr="00EC1907">
        <w:t xml:space="preserve">I was going to raise </w:t>
      </w:r>
      <w:r>
        <w:t>it</w:t>
      </w:r>
      <w:r w:rsidRPr="00EC1907">
        <w:t xml:space="preserve"> briefly in my remarks.</w:t>
      </w:r>
      <w:r>
        <w:t xml:space="preserve"> </w:t>
      </w:r>
      <w:r w:rsidRPr="00EC1907">
        <w:t>The question is a very good one.</w:t>
      </w:r>
      <w:r>
        <w:t xml:space="preserve"> In addition to the </w:t>
      </w:r>
      <w:r w:rsidRPr="00EC1907">
        <w:t>systems that Steve and Des have discussed</w:t>
      </w:r>
      <w:r>
        <w:t>, for</w:t>
      </w:r>
      <w:r w:rsidRPr="00EC1907">
        <w:t xml:space="preserve"> the haulier market</w:t>
      </w:r>
      <w:r>
        <w:t xml:space="preserve"> there are </w:t>
      </w:r>
      <w:r w:rsidRPr="00EC1907">
        <w:t>up to five systems hauliers will need to adapt to</w:t>
      </w:r>
      <w:r>
        <w:t>,</w:t>
      </w:r>
      <w:r w:rsidRPr="00EC1907">
        <w:t xml:space="preserve"> depending </w:t>
      </w:r>
      <w:r>
        <w:t xml:space="preserve">on </w:t>
      </w:r>
      <w:r w:rsidRPr="00EC1907">
        <w:t>which markets they serve</w:t>
      </w:r>
      <w:r>
        <w:t>. T</w:t>
      </w:r>
      <w:r w:rsidRPr="00EC1907">
        <w:t>he most important ro</w:t>
      </w:r>
      <w:r>
        <w:t>-</w:t>
      </w:r>
      <w:r w:rsidRPr="00EC1907">
        <w:t xml:space="preserve">ro countries </w:t>
      </w:r>
      <w:r>
        <w:t>are</w:t>
      </w:r>
      <w:r w:rsidRPr="00EC1907">
        <w:t xml:space="preserve"> France, Belgium, the Netherlands, Spain and the Republic of Ireland. </w:t>
      </w:r>
      <w:r>
        <w:t>T</w:t>
      </w:r>
      <w:r w:rsidRPr="00EC1907">
        <w:t xml:space="preserve">o be flexible </w:t>
      </w:r>
      <w:r>
        <w:t>to their</w:t>
      </w:r>
      <w:r w:rsidRPr="00EC1907">
        <w:t xml:space="preserve"> customers</w:t>
      </w:r>
      <w:r>
        <w:t>’</w:t>
      </w:r>
      <w:r w:rsidRPr="00EC1907">
        <w:t xml:space="preserve"> needs, </w:t>
      </w:r>
      <w:r>
        <w:t>hauliers need</w:t>
      </w:r>
      <w:r w:rsidRPr="00EC1907">
        <w:t xml:space="preserve"> to understand the specific ro</w:t>
      </w:r>
      <w:r>
        <w:t>-</w:t>
      </w:r>
      <w:r w:rsidRPr="00EC1907">
        <w:t xml:space="preserve">ro technical systems </w:t>
      </w:r>
      <w:r w:rsidR="001543B0">
        <w:t>which</w:t>
      </w:r>
      <w:r w:rsidRPr="00EC1907">
        <w:t xml:space="preserve"> the major ports serv</w:t>
      </w:r>
      <w:r>
        <w:t>ing</w:t>
      </w:r>
      <w:r w:rsidRPr="00EC1907">
        <w:t xml:space="preserve"> th</w:t>
      </w:r>
      <w:r>
        <w:t>eir</w:t>
      </w:r>
      <w:r w:rsidRPr="00EC1907">
        <w:t xml:space="preserve"> market are putting in place in each country.</w:t>
      </w:r>
      <w:r>
        <w:t xml:space="preserve"> </w:t>
      </w:r>
      <w:r w:rsidRPr="00EC1907">
        <w:t>The content of the declaration is the same</w:t>
      </w:r>
      <w:r>
        <w:t>,</w:t>
      </w:r>
      <w:r w:rsidRPr="00EC1907">
        <w:t xml:space="preserve"> but the systems are different, and you have to be registered and able to use each of them if you wish to serve that market.</w:t>
      </w:r>
    </w:p>
    <w:p w:rsidR="0023081B" w:rsidRPr="00EC1907" w:rsidP="0023081B">
      <w:pPr>
        <w:pStyle w:val="Remark"/>
      </w:pPr>
      <w:r w:rsidRPr="00FE194B">
        <w:rPr>
          <w:b/>
        </w:rPr>
        <w:t>Lord Turnbull:</w:t>
      </w:r>
      <w:r>
        <w:t xml:space="preserve"> </w:t>
      </w:r>
      <w:r w:rsidRPr="00EC1907">
        <w:t>We have heard some very interesting testimony from the software suppliers sector. One caveat is</w:t>
      </w:r>
      <w:r>
        <w:t xml:space="preserve"> that</w:t>
      </w:r>
      <w:r w:rsidRPr="00EC1907">
        <w:t xml:space="preserve"> we need to understan</w:t>
      </w:r>
      <w:r>
        <w:t>d</w:t>
      </w:r>
      <w:r w:rsidRPr="00EC1907">
        <w:t xml:space="preserve"> </w:t>
      </w:r>
      <w:r w:rsidR="00A12EFC">
        <w:t xml:space="preserve">this morning </w:t>
      </w:r>
      <w:r w:rsidRPr="00EC1907">
        <w:t>whether the people who use</w:t>
      </w:r>
      <w:r>
        <w:t xml:space="preserve"> it—</w:t>
      </w:r>
      <w:r w:rsidRPr="00EC1907">
        <w:t>the road haulage operators themselves</w:t>
      </w:r>
      <w:r>
        <w:t>—</w:t>
      </w:r>
      <w:r w:rsidRPr="00EC1907">
        <w:t>share the same view.</w:t>
      </w:r>
    </w:p>
    <w:p w:rsidR="0023081B" w:rsidP="0023081B">
      <w:pPr>
        <w:pStyle w:val="Answer"/>
      </w:pPr>
      <w:r w:rsidRPr="00FE194B">
        <w:rPr>
          <w:b/>
          <w:i/>
        </w:rPr>
        <w:t>Des Hiscock:</w:t>
      </w:r>
      <w:r>
        <w:t xml:space="preserve"> W</w:t>
      </w:r>
      <w:r w:rsidRPr="00EC1907">
        <w:t xml:space="preserve">e need to differentiate </w:t>
      </w:r>
      <w:r w:rsidR="00B45784">
        <w:t xml:space="preserve">between </w:t>
      </w:r>
      <w:r w:rsidRPr="00EC1907">
        <w:t>a freight forwarder</w:t>
      </w:r>
      <w:r>
        <w:t xml:space="preserve">, a </w:t>
      </w:r>
      <w:r w:rsidRPr="00EC1907">
        <w:t>roa</w:t>
      </w:r>
      <w:r>
        <w:t>d</w:t>
      </w:r>
      <w:r w:rsidRPr="00EC1907">
        <w:t xml:space="preserve"> haulage user and a customs intermediary or broker.</w:t>
      </w:r>
      <w:r>
        <w:t xml:space="preserve"> </w:t>
      </w:r>
      <w:r w:rsidRPr="00EC1907">
        <w:t>Some freight forwarders and road hauliers have a customs clearance division, but</w:t>
      </w:r>
      <w:r>
        <w:t>,</w:t>
      </w:r>
      <w:r w:rsidRPr="00EC1907">
        <w:t xml:space="preserve"> essentially</w:t>
      </w:r>
      <w:r>
        <w:t>,</w:t>
      </w:r>
      <w:r w:rsidRPr="00EC1907">
        <w:t xml:space="preserve"> customs brokers</w:t>
      </w:r>
      <w:r>
        <w:t>,</w:t>
      </w:r>
      <w:r w:rsidRPr="00EC1907">
        <w:t xml:space="preserve"> or people appropriately qualified to make that declaration</w:t>
      </w:r>
      <w:r>
        <w:t>,</w:t>
      </w:r>
      <w:r w:rsidRPr="00EC1907">
        <w:t xml:space="preserve"> would use this service.</w:t>
      </w:r>
      <w:r>
        <w:t xml:space="preserve"> </w:t>
      </w:r>
      <w:r w:rsidRPr="00EC1907">
        <w:t xml:space="preserve">I am sure you are aware </w:t>
      </w:r>
      <w:r>
        <w:t xml:space="preserve">that </w:t>
      </w:r>
      <w:r w:rsidRPr="00EC1907">
        <w:t>there has been a tremendous amount of training going on in the last year or so through the grant scheme</w:t>
      </w:r>
      <w:r>
        <w:t>. I believe that</w:t>
      </w:r>
      <w:r w:rsidRPr="00EC1907">
        <w:t xml:space="preserve"> the people </w:t>
      </w:r>
      <w:r>
        <w:t>who</w:t>
      </w:r>
      <w:r w:rsidRPr="00EC1907">
        <w:t xml:space="preserve"> need to make th</w:t>
      </w:r>
      <w:r>
        <w:t>ose</w:t>
      </w:r>
      <w:r w:rsidRPr="00EC1907">
        <w:t xml:space="preserve"> declaration</w:t>
      </w:r>
      <w:r>
        <w:t>s</w:t>
      </w:r>
      <w:r w:rsidRPr="00EC1907">
        <w:t xml:space="preserve"> are adequately qualified and capable of making declarations in the CHIEF system</w:t>
      </w:r>
      <w:r>
        <w:t xml:space="preserve">, but </w:t>
      </w:r>
      <w:r w:rsidRPr="00EC1907">
        <w:t xml:space="preserve">I do not believe there </w:t>
      </w:r>
      <w:r w:rsidR="00B45784">
        <w:t>would be</w:t>
      </w:r>
      <w:r w:rsidRPr="00EC1907">
        <w:t xml:space="preserve"> that capacity if we were to use the CDS system.</w:t>
      </w:r>
    </w:p>
    <w:p w:rsidR="0023081B" w:rsidRPr="00EC1907" w:rsidP="0023081B">
      <w:pPr>
        <w:pStyle w:val="Question"/>
      </w:pPr>
      <w:r w:rsidRPr="00FE194B">
        <w:rPr>
          <w:b/>
        </w:rPr>
        <w:t>Lord Russell of Liverpool:</w:t>
      </w:r>
      <w:r>
        <w:t xml:space="preserve"> </w:t>
      </w:r>
      <w:r w:rsidRPr="00EC1907">
        <w:t xml:space="preserve">Des, </w:t>
      </w:r>
      <w:r>
        <w:t>w</w:t>
      </w:r>
      <w:r w:rsidRPr="00EC1907">
        <w:t>hat are the consequences of any delays to the rollout of the new IT systems</w:t>
      </w:r>
      <w:r>
        <w:t>,</w:t>
      </w:r>
      <w:r w:rsidRPr="00EC1907">
        <w:t xml:space="preserve"> and what contingency measures, if any, are being put in place to manage any delays or failures? How effective are they likely to be? I </w:t>
      </w:r>
      <w:r>
        <w:t>assume that</w:t>
      </w:r>
      <w:r w:rsidRPr="00EC1907">
        <w:t xml:space="preserve"> you have read the National Audit Office report that came out on Friday</w:t>
      </w:r>
      <w:r w:rsidR="00115443">
        <w:t>,</w:t>
      </w:r>
      <w:r w:rsidRPr="00EC1907">
        <w:t xml:space="preserve"> </w:t>
      </w:r>
      <w:r>
        <w:t xml:space="preserve">and </w:t>
      </w:r>
      <w:r w:rsidRPr="00EC1907">
        <w:t>I would be interested if you could integrate that in</w:t>
      </w:r>
      <w:r w:rsidR="00A22E7C">
        <w:t>to</w:t>
      </w:r>
      <w:r w:rsidRPr="00EC1907">
        <w:t xml:space="preserve"> your reply.</w:t>
      </w:r>
      <w:r>
        <w:t xml:space="preserve"> </w:t>
      </w:r>
    </w:p>
    <w:p w:rsidR="0023081B" w:rsidP="0023081B">
      <w:pPr>
        <w:pStyle w:val="Answer"/>
      </w:pPr>
      <w:r w:rsidRPr="00FE194B">
        <w:rPr>
          <w:b/>
          <w:i/>
        </w:rPr>
        <w:t>Des Hiscock:</w:t>
      </w:r>
      <w:r>
        <w:t xml:space="preserve"> T</w:t>
      </w:r>
      <w:r w:rsidRPr="00EC1907">
        <w:t>he consequences could be catastrophic.</w:t>
      </w:r>
      <w:r>
        <w:t xml:space="preserve"> </w:t>
      </w:r>
      <w:r w:rsidRPr="00EC1907">
        <w:t>We need to agree a co</w:t>
      </w:r>
      <w:r>
        <w:t>-</w:t>
      </w:r>
      <w:r w:rsidRPr="00EC1907">
        <w:t>ordinated mitigation plan between HMRC and th</w:t>
      </w:r>
      <w:r>
        <w:t>e</w:t>
      </w:r>
      <w:r w:rsidRPr="00EC1907">
        <w:t xml:space="preserve"> industry if we expect to achieve any measure of success.</w:t>
      </w:r>
      <w:r>
        <w:t xml:space="preserve"> </w:t>
      </w:r>
      <w:r w:rsidRPr="00EC1907">
        <w:t>We have a brilliant Civil Service, and I am being HMRC specific here but we need it to be allowed to work directly with our industry experts and our industry sector to solve the issues.</w:t>
      </w:r>
      <w:r>
        <w:t xml:space="preserve"> </w:t>
      </w:r>
      <w:r w:rsidRPr="00EC1907">
        <w:t xml:space="preserve">Perhaps the industry group needs to be </w:t>
      </w:r>
      <w:r>
        <w:t>NDA-ed</w:t>
      </w:r>
      <w:r w:rsidRPr="00EC1907">
        <w:t>, but we need to stop the current cloak</w:t>
      </w:r>
      <w:r>
        <w:t xml:space="preserve"> </w:t>
      </w:r>
      <w:r w:rsidRPr="00EC1907">
        <w:t>and</w:t>
      </w:r>
      <w:r>
        <w:t xml:space="preserve"> </w:t>
      </w:r>
      <w:r w:rsidRPr="00EC1907">
        <w:t>dagger</w:t>
      </w:r>
      <w:r>
        <w:t xml:space="preserve"> </w:t>
      </w:r>
      <w:r w:rsidRPr="00EC1907">
        <w:t xml:space="preserve">type </w:t>
      </w:r>
      <w:r>
        <w:t xml:space="preserve">of </w:t>
      </w:r>
      <w:r w:rsidRPr="00EC1907">
        <w:t>development</w:t>
      </w:r>
      <w:r>
        <w:t xml:space="preserve">, </w:t>
      </w:r>
      <w:r w:rsidRPr="00EC1907">
        <w:t>where industry experts are not involved until it is absolutely too late.</w:t>
      </w:r>
    </w:p>
    <w:p w:rsidR="0023081B" w:rsidP="0023081B">
      <w:pPr>
        <w:pStyle w:val="Answer"/>
      </w:pPr>
      <w:r w:rsidRPr="00EC1907">
        <w:t>CHIEF is tried and tested</w:t>
      </w:r>
      <w:r>
        <w:t>,</w:t>
      </w:r>
      <w:r w:rsidRPr="00EC1907">
        <w:t xml:space="preserve"> and there is high confidence across the industry that </w:t>
      </w:r>
      <w:r>
        <w:t>it</w:t>
      </w:r>
      <w:r w:rsidRPr="00EC1907">
        <w:t xml:space="preserve"> will cope with additional declarations.</w:t>
      </w:r>
      <w:r>
        <w:t xml:space="preserve"> </w:t>
      </w:r>
      <w:r w:rsidRPr="00EC1907">
        <w:t>The safety and security declarations are not required on inward movements until July next year. ICS</w:t>
      </w:r>
      <w:r>
        <w:t xml:space="preserve"> </w:t>
      </w:r>
      <w:r w:rsidRPr="00EC1907">
        <w:t xml:space="preserve">NI appears to be on track. </w:t>
      </w:r>
      <w:r w:rsidR="00A050F3">
        <w:t xml:space="preserve">The </w:t>
      </w:r>
      <w:r w:rsidRPr="00EC1907">
        <w:t>NCTS appears to be okay</w:t>
      </w:r>
      <w:r>
        <w:t>,</w:t>
      </w:r>
      <w:r w:rsidRPr="00EC1907">
        <w:t xml:space="preserve"> and there are alternative clearance processes available</w:t>
      </w:r>
      <w:r>
        <w:t>. Although</w:t>
      </w:r>
      <w:r w:rsidRPr="00EC1907">
        <w:t xml:space="preserve"> I under</w:t>
      </w:r>
      <w:r>
        <w:t>s</w:t>
      </w:r>
      <w:r w:rsidRPr="00EC1907">
        <w:t>tan</w:t>
      </w:r>
      <w:r>
        <w:t>d</w:t>
      </w:r>
      <w:r w:rsidRPr="00EC1907">
        <w:t xml:space="preserve"> that there are some delays with the </w:t>
      </w:r>
      <w:r>
        <w:t>EMCS,</w:t>
      </w:r>
      <w:r w:rsidRPr="00EC1907">
        <w:t xml:space="preserve"> which are being blamed on the EU, a paper</w:t>
      </w:r>
      <w:r>
        <w:t>-</w:t>
      </w:r>
      <w:r w:rsidRPr="00EC1907">
        <w:t xml:space="preserve">based alternative is available. </w:t>
      </w:r>
    </w:p>
    <w:p w:rsidR="0023081B" w:rsidP="0023081B">
      <w:pPr>
        <w:pStyle w:val="Answer"/>
      </w:pPr>
      <w:r w:rsidRPr="00EC1907">
        <w:t>There are two challenges that need to be addressed.</w:t>
      </w:r>
      <w:r>
        <w:t xml:space="preserve"> </w:t>
      </w:r>
      <w:r w:rsidRPr="00EC1907">
        <w:t xml:space="preserve">The first is </w:t>
      </w:r>
      <w:r w:rsidR="00DE213C">
        <w:t>the CDS</w:t>
      </w:r>
      <w:r w:rsidRPr="00EC1907">
        <w:t xml:space="preserve"> and the UK</w:t>
      </w:r>
      <w:r>
        <w:t>’</w:t>
      </w:r>
      <w:r w:rsidRPr="00EC1907">
        <w:t xml:space="preserve">s unnecessary insistence on pursuing </w:t>
      </w:r>
      <w:r>
        <w:t>an</w:t>
      </w:r>
      <w:r w:rsidRPr="00EC1907">
        <w:t xml:space="preserve"> untested, descoped and incomplete system.</w:t>
      </w:r>
      <w:r>
        <w:t xml:space="preserve"> </w:t>
      </w:r>
      <w:r w:rsidRPr="00EC1907">
        <w:t xml:space="preserve">It </w:t>
      </w:r>
      <w:r>
        <w:t xml:space="preserve">will not </w:t>
      </w:r>
      <w:r w:rsidRPr="00EC1907">
        <w:t>be ready. It is unreliable. Its functionality has been significantly reduced.</w:t>
      </w:r>
      <w:r>
        <w:t xml:space="preserve"> The </w:t>
      </w:r>
      <w:r w:rsidRPr="00EC1907">
        <w:t xml:space="preserve">CDS </w:t>
      </w:r>
      <w:r>
        <w:t xml:space="preserve">system </w:t>
      </w:r>
      <w:r w:rsidRPr="00EC1907">
        <w:t xml:space="preserve">requires more data elements to be completed in a declaration than the data elements required in CHIEF. </w:t>
      </w:r>
      <w:r>
        <w:t xml:space="preserve">As </w:t>
      </w:r>
      <w:r w:rsidRPr="00EC1907">
        <w:t>I said</w:t>
      </w:r>
      <w:r>
        <w:t>,</w:t>
      </w:r>
      <w:r w:rsidRPr="00EC1907">
        <w:t xml:space="preserve"> we do not have declarants trained to make declarations into the system.</w:t>
      </w:r>
      <w:r>
        <w:t xml:space="preserve"> </w:t>
      </w:r>
      <w:r w:rsidRPr="00EC1907">
        <w:t>All training has been correctly aimed at CHIEF</w:t>
      </w:r>
      <w:r>
        <w:t>. Ex</w:t>
      </w:r>
      <w:r w:rsidRPr="00EC1907">
        <w:t>perienced declarants</w:t>
      </w:r>
      <w:r>
        <w:t xml:space="preserve"> who</w:t>
      </w:r>
      <w:r w:rsidRPr="00EC1907">
        <w:t xml:space="preserve"> have been submitting very simple test declarations into </w:t>
      </w:r>
      <w:r w:rsidR="00DE213C">
        <w:t>the CDS</w:t>
      </w:r>
      <w:r w:rsidRPr="00EC1907">
        <w:t xml:space="preserve"> report that it takes four to five times longer to prepare a CDS declaration than it does to prepare a CHIEF declaration. This is at </w:t>
      </w:r>
      <w:r>
        <w:t>a</w:t>
      </w:r>
      <w:r w:rsidRPr="00EC1907">
        <w:t xml:space="preserve"> time when we </w:t>
      </w:r>
      <w:r>
        <w:t>will b</w:t>
      </w:r>
      <w:r w:rsidRPr="00EC1907">
        <w:t>e increasing our declaration requirements almost five</w:t>
      </w:r>
      <w:r>
        <w:t>fold</w:t>
      </w:r>
      <w:r w:rsidRPr="00EC1907">
        <w:t>. It does not make sense.</w:t>
      </w:r>
    </w:p>
    <w:p w:rsidR="0023081B" w:rsidP="0023081B">
      <w:pPr>
        <w:pStyle w:val="Answer"/>
      </w:pPr>
      <w:r w:rsidRPr="00EC1907">
        <w:t xml:space="preserve">If we </w:t>
      </w:r>
      <w:r>
        <w:t xml:space="preserve">are to </w:t>
      </w:r>
      <w:r w:rsidRPr="00EC1907">
        <w:t>us</w:t>
      </w:r>
      <w:r>
        <w:t>e</w:t>
      </w:r>
      <w:r w:rsidRPr="00EC1907">
        <w:t xml:space="preserve"> </w:t>
      </w:r>
      <w:r w:rsidR="00DE213C">
        <w:t>the CDS</w:t>
      </w:r>
      <w:r w:rsidRPr="00EC1907">
        <w:t xml:space="preserve"> for Northern Ireland declarations, the process still need</w:t>
      </w:r>
      <w:r>
        <w:t>s</w:t>
      </w:r>
      <w:r w:rsidRPr="00EC1907">
        <w:t xml:space="preserve"> to be defined. We have not defined the process for Northern Ireland</w:t>
      </w:r>
      <w:r>
        <w:t>,</w:t>
      </w:r>
      <w:r w:rsidRPr="00EC1907">
        <w:t xml:space="preserve"> </w:t>
      </w:r>
      <w:r>
        <w:t xml:space="preserve">yet </w:t>
      </w:r>
      <w:r w:rsidRPr="00EC1907">
        <w:t xml:space="preserve">we want to use </w:t>
      </w:r>
      <w:r>
        <w:t>a</w:t>
      </w:r>
      <w:r w:rsidRPr="00EC1907">
        <w:t xml:space="preserve"> new </w:t>
      </w:r>
      <w:r>
        <w:t>un</w:t>
      </w:r>
      <w:r w:rsidRPr="00EC1907">
        <w:t>tested system.</w:t>
      </w:r>
      <w:r>
        <w:t xml:space="preserve"> L</w:t>
      </w:r>
      <w:r w:rsidRPr="00EC1907">
        <w:t>ook</w:t>
      </w:r>
      <w:r>
        <w:t>ing</w:t>
      </w:r>
      <w:r w:rsidRPr="00EC1907">
        <w:t xml:space="preserve"> at Northern Ireland, we do not know what constitutes goods at risk and goods not at risk. There are lots of incomplete bits and pieces around it.</w:t>
      </w:r>
      <w:r>
        <w:t xml:space="preserve"> </w:t>
      </w:r>
      <w:r w:rsidRPr="00EC1907">
        <w:t xml:space="preserve">The only positive that </w:t>
      </w:r>
      <w:r>
        <w:t xml:space="preserve">has </w:t>
      </w:r>
      <w:r w:rsidRPr="00EC1907">
        <w:t xml:space="preserve">come out of </w:t>
      </w:r>
      <w:r>
        <w:t>i</w:t>
      </w:r>
      <w:r w:rsidRPr="00EC1907">
        <w:t xml:space="preserve">t is the </w:t>
      </w:r>
      <w:r w:rsidR="00264D4B">
        <w:t>T</w:t>
      </w:r>
      <w:r w:rsidRPr="00EC1907">
        <w:t xml:space="preserve">rader </w:t>
      </w:r>
      <w:r w:rsidR="00264D4B">
        <w:t>S</w:t>
      </w:r>
      <w:r w:rsidRPr="00EC1907">
        <w:t xml:space="preserve">upport </w:t>
      </w:r>
      <w:r w:rsidR="00264D4B">
        <w:t>S</w:t>
      </w:r>
      <w:r w:rsidRPr="00EC1907">
        <w:t>ervice</w:t>
      </w:r>
      <w:r>
        <w:t>. L</w:t>
      </w:r>
      <w:r w:rsidRPr="00EC1907">
        <w:t>et us hope</w:t>
      </w:r>
      <w:r>
        <w:t xml:space="preserve"> that</w:t>
      </w:r>
      <w:r w:rsidRPr="00EC1907">
        <w:t xml:space="preserve"> the messaging</w:t>
      </w:r>
      <w:r>
        <w:t>, which</w:t>
      </w:r>
      <w:r w:rsidRPr="00EC1907">
        <w:t xml:space="preserve"> often seems to break down</w:t>
      </w:r>
      <w:r>
        <w:t>,</w:t>
      </w:r>
      <w:r w:rsidRPr="00EC1907">
        <w:t xml:space="preserve"> is adequate and we get all potential users to register for </w:t>
      </w:r>
      <w:r w:rsidR="00F0080E">
        <w:t xml:space="preserve">the </w:t>
      </w:r>
      <w:r w:rsidRPr="00EC1907">
        <w:t>TSS.</w:t>
      </w:r>
    </w:p>
    <w:p w:rsidR="0023081B" w:rsidP="0023081B">
      <w:pPr>
        <w:pStyle w:val="Answer"/>
      </w:pPr>
      <w:r w:rsidRPr="00EC1907">
        <w:t>My second concern is th</w:t>
      </w:r>
      <w:r>
        <w:t xml:space="preserve">e </w:t>
      </w:r>
      <w:r w:rsidRPr="00EC1907">
        <w:t xml:space="preserve">potential jeopardy we are creating for legitimate businesses by allowing goods to arrive unchecked and undeclared in the UK using </w:t>
      </w:r>
      <w:r>
        <w:t>a</w:t>
      </w:r>
      <w:r w:rsidRPr="00EC1907">
        <w:t xml:space="preserve"> hybrid version of </w:t>
      </w:r>
      <w:r w:rsidR="00F0080E">
        <w:t xml:space="preserve">the </w:t>
      </w:r>
      <w:r>
        <w:t>EIDR—entry in the d</w:t>
      </w:r>
      <w:r w:rsidRPr="00EC1907">
        <w:t>eclarant</w:t>
      </w:r>
      <w:r>
        <w:t>’s</w:t>
      </w:r>
      <w:r w:rsidRPr="00EC1907">
        <w:t xml:space="preserve"> </w:t>
      </w:r>
      <w:r>
        <w:t>r</w:t>
      </w:r>
      <w:r w:rsidRPr="00EC1907">
        <w:t>ecords</w:t>
      </w:r>
      <w:r>
        <w:t>—</w:t>
      </w:r>
      <w:r w:rsidRPr="00EC1907">
        <w:t>during the first six months of next year. Th</w:t>
      </w:r>
      <w:r>
        <w:t>e</w:t>
      </w:r>
      <w:r w:rsidRPr="00EC1907">
        <w:t xml:space="preserve"> process </w:t>
      </w:r>
      <w:r>
        <w:t>will</w:t>
      </w:r>
      <w:r w:rsidRPr="00EC1907">
        <w:t xml:space="preserve"> definitely be abused.</w:t>
      </w:r>
      <w:r>
        <w:t xml:space="preserve"> It</w:t>
      </w:r>
      <w:r w:rsidRPr="00EC1907">
        <w:t xml:space="preserve"> will create an uneven </w:t>
      </w:r>
      <w:r>
        <w:t>im</w:t>
      </w:r>
      <w:r w:rsidRPr="00EC1907">
        <w:t>port playing field an</w:t>
      </w:r>
      <w:r>
        <w:t>d will</w:t>
      </w:r>
      <w:r w:rsidRPr="00EC1907">
        <w:t xml:space="preserve"> negatively impact compliant businesses.</w:t>
      </w:r>
      <w:r>
        <w:t xml:space="preserve"> </w:t>
      </w:r>
      <w:r w:rsidRPr="00EC1907">
        <w:t>More importantly, it is totally unnecessary.</w:t>
      </w:r>
    </w:p>
    <w:p w:rsidR="0023081B" w:rsidP="0023081B">
      <w:pPr>
        <w:pStyle w:val="Answer"/>
      </w:pPr>
      <w:r w:rsidRPr="00EC1907">
        <w:t xml:space="preserve">HMRC has put </w:t>
      </w:r>
      <w:r>
        <w:t>a</w:t>
      </w:r>
      <w:r w:rsidRPr="00EC1907">
        <w:t xml:space="preserve"> hybrid version of </w:t>
      </w:r>
      <w:r w:rsidR="00F0080E">
        <w:t xml:space="preserve">the </w:t>
      </w:r>
      <w:r>
        <w:t>EIDR</w:t>
      </w:r>
      <w:r w:rsidRPr="00EC1907">
        <w:t xml:space="preserve"> in place to plug the hole left by the </w:t>
      </w:r>
      <w:r w:rsidR="004A0F6B">
        <w:t>c</w:t>
      </w:r>
      <w:r w:rsidRPr="00EC1907">
        <w:t>ommunity</w:t>
      </w:r>
      <w:r>
        <w:t xml:space="preserve"> service</w:t>
      </w:r>
      <w:r w:rsidRPr="00EC1907">
        <w:t xml:space="preserve"> providers or entry systems not being available at ferry port</w:t>
      </w:r>
      <w:r>
        <w:t>s</w:t>
      </w:r>
      <w:r w:rsidRPr="00EC1907">
        <w:t>.</w:t>
      </w:r>
      <w:r>
        <w:t xml:space="preserve"> </w:t>
      </w:r>
      <w:r w:rsidRPr="00EC1907">
        <w:t xml:space="preserve">If we go back to how </w:t>
      </w:r>
      <w:r w:rsidR="00F0080E">
        <w:t xml:space="preserve">the </w:t>
      </w:r>
      <w:r w:rsidRPr="00EC1907">
        <w:t>C</w:t>
      </w:r>
      <w:r>
        <w:t>FS</w:t>
      </w:r>
      <w:r w:rsidRPr="00EC1907">
        <w:t>P</w:t>
      </w:r>
      <w:r>
        <w:rPr>
          <w:rStyle w:val="FootnoteReference"/>
        </w:rPr>
        <w:footnoteReference w:id="3"/>
      </w:r>
      <w:r w:rsidRPr="00EC1907">
        <w:t xml:space="preserve"> was originally designed</w:t>
      </w:r>
      <w:r>
        <w:t>,</w:t>
      </w:r>
      <w:r w:rsidRPr="00EC1907">
        <w:t xml:space="preserve"> it allowed customs software to transmit a frontier declaration directly to the CHIEF system using an </w:t>
      </w:r>
      <w:r>
        <w:t>EDIFACT</w:t>
      </w:r>
      <w:r>
        <w:rPr>
          <w:rStyle w:val="FootnoteReference"/>
        </w:rPr>
        <w:footnoteReference w:id="4"/>
      </w:r>
      <w:r w:rsidRPr="00EC1907">
        <w:t xml:space="preserve"> message through </w:t>
      </w:r>
      <w:r w:rsidR="00E80EBA">
        <w:t xml:space="preserve">the </w:t>
      </w:r>
      <w:r w:rsidRPr="00EC1907">
        <w:t>EDCS</w:t>
      </w:r>
      <w:r>
        <w:rPr>
          <w:rStyle w:val="FootnoteReference"/>
        </w:rPr>
        <w:footnoteReference w:id="5"/>
      </w:r>
      <w:r w:rsidRPr="00EC1907">
        <w:t>,</w:t>
      </w:r>
      <w:r>
        <w:t xml:space="preserve"> </w:t>
      </w:r>
      <w:r w:rsidRPr="00EC1907">
        <w:t xml:space="preserve">which is the messaging and </w:t>
      </w:r>
      <w:r>
        <w:t xml:space="preserve">the </w:t>
      </w:r>
      <w:r w:rsidRPr="00EC1907">
        <w:t xml:space="preserve">format utilised for all CHIEF transmissions today. </w:t>
      </w:r>
      <w:r>
        <w:t>It</w:t>
      </w:r>
      <w:r w:rsidRPr="00EC1907">
        <w:t xml:space="preserve"> was extensive</w:t>
      </w:r>
      <w:r>
        <w:t>l</w:t>
      </w:r>
      <w:r w:rsidRPr="00EC1907">
        <w:t>y</w:t>
      </w:r>
      <w:r>
        <w:t xml:space="preserve"> </w:t>
      </w:r>
      <w:r w:rsidRPr="00EC1907">
        <w:t>tested</w:t>
      </w:r>
      <w:r>
        <w:t>,</w:t>
      </w:r>
      <w:r w:rsidRPr="00EC1907">
        <w:t xml:space="preserve"> and at the time it worked perfectly.</w:t>
      </w:r>
    </w:p>
    <w:p w:rsidR="0023081B" w:rsidP="0023081B">
      <w:pPr>
        <w:pStyle w:val="Answer"/>
      </w:pPr>
      <w:r w:rsidRPr="00EC1907">
        <w:t xml:space="preserve">All that </w:t>
      </w:r>
      <w:r>
        <w:t>is</w:t>
      </w:r>
      <w:r w:rsidRPr="00EC1907">
        <w:t xml:space="preserve"> required to reactivate</w:t>
      </w:r>
      <w:r>
        <w:t xml:space="preserve"> it</w:t>
      </w:r>
      <w:r w:rsidRPr="00EC1907">
        <w:t xml:space="preserve"> is the dusting off of some old code by HMRC</w:t>
      </w:r>
      <w:r>
        <w:t>. It</w:t>
      </w:r>
      <w:r w:rsidRPr="00EC1907">
        <w:t xml:space="preserve"> would </w:t>
      </w:r>
      <w:r>
        <w:t xml:space="preserve">then </w:t>
      </w:r>
      <w:r w:rsidRPr="00EC1907">
        <w:t>be able to exercise direct control over all i</w:t>
      </w:r>
      <w:r>
        <w:t>m</w:t>
      </w:r>
      <w:r w:rsidRPr="00EC1907">
        <w:t>ports coming from the European Union from day one. To me</w:t>
      </w:r>
      <w:r>
        <w:t>,</w:t>
      </w:r>
      <w:r w:rsidRPr="00EC1907">
        <w:t xml:space="preserve"> it is a complete no</w:t>
      </w:r>
      <w:r>
        <w:t>-</w:t>
      </w:r>
      <w:r w:rsidRPr="00EC1907">
        <w:t xml:space="preserve">brainer, but it has been completely ignored by HMRC in pursuit of </w:t>
      </w:r>
      <w:r w:rsidR="00DE213C">
        <w:t>the</w:t>
      </w:r>
      <w:r w:rsidR="00D95292">
        <w:t xml:space="preserve"> CDS</w:t>
      </w:r>
      <w:r w:rsidRPr="00EC1907">
        <w:t>. Should we not be concentrating on what we have</w:t>
      </w:r>
      <w:r>
        <w:t>,</w:t>
      </w:r>
      <w:r w:rsidRPr="00EC1907">
        <w:t xml:space="preserve"> and what is working</w:t>
      </w:r>
      <w:r>
        <w:t xml:space="preserve">, </w:t>
      </w:r>
      <w:r w:rsidRPr="00EC1907">
        <w:t xml:space="preserve">and what we know works, as opposed to an untested system </w:t>
      </w:r>
      <w:r>
        <w:t xml:space="preserve">that </w:t>
      </w:r>
      <w:r w:rsidRPr="00EC1907">
        <w:t xml:space="preserve">nobody yet knows how to use and </w:t>
      </w:r>
      <w:r>
        <w:t xml:space="preserve">that </w:t>
      </w:r>
      <w:r w:rsidRPr="00EC1907">
        <w:t>requires far more resources to operate?</w:t>
      </w:r>
      <w:r>
        <w:t xml:space="preserve"> At the moment, t</w:t>
      </w:r>
      <w:r w:rsidRPr="00EC1907">
        <w:t>here appears to be no realistic or workable contingency in place</w:t>
      </w:r>
      <w:r>
        <w:t xml:space="preserve">, </w:t>
      </w:r>
      <w:r w:rsidRPr="00EC1907">
        <w:t>and that is what we need to push</w:t>
      </w:r>
      <w:r>
        <w:t xml:space="preserve"> for</w:t>
      </w:r>
      <w:r w:rsidRPr="00EC1907">
        <w:t>.</w:t>
      </w:r>
    </w:p>
    <w:p w:rsidR="0023081B" w:rsidP="0023081B">
      <w:pPr>
        <w:pStyle w:val="Remark"/>
      </w:pPr>
      <w:r w:rsidRPr="00FE194B">
        <w:rPr>
          <w:b/>
        </w:rPr>
        <w:t>Lord Russell of Liverpool:</w:t>
      </w:r>
      <w:r>
        <w:t xml:space="preserve"> </w:t>
      </w:r>
      <w:r w:rsidRPr="00EC1907">
        <w:t>I hop</w:t>
      </w:r>
      <w:r>
        <w:t>e</w:t>
      </w:r>
      <w:r w:rsidRPr="00EC1907">
        <w:t xml:space="preserve"> that the people </w:t>
      </w:r>
      <w:r>
        <w:t xml:space="preserve">from HMRC </w:t>
      </w:r>
      <w:r w:rsidRPr="00EC1907">
        <w:t>who give evidence to us will read the transcript carefully</w:t>
      </w:r>
      <w:r>
        <w:t>,</w:t>
      </w:r>
      <w:r w:rsidRPr="00EC1907">
        <w:t xml:space="preserve"> or perhaps are even listening as you talk.</w:t>
      </w:r>
    </w:p>
    <w:p w:rsidR="0023081B" w:rsidRPr="00EC1907" w:rsidP="0023081B">
      <w:pPr>
        <w:pStyle w:val="Remark"/>
      </w:pPr>
      <w:r w:rsidRPr="00EC1907">
        <w:t>Steve,</w:t>
      </w:r>
      <w:r>
        <w:t xml:space="preserve"> w</w:t>
      </w:r>
      <w:r w:rsidRPr="00EC1907">
        <w:t>hat lead</w:t>
      </w:r>
      <w:r>
        <w:t>-</w:t>
      </w:r>
      <w:r w:rsidRPr="00EC1907">
        <w:t>in times do software suppliers need to be able to update their systems to integrate fully with the new IT customs infrastructure set up by the Government</w:t>
      </w:r>
      <w:r>
        <w:t xml:space="preserve">? </w:t>
      </w:r>
    </w:p>
    <w:p w:rsidR="00B81966" w:rsidP="0023081B">
      <w:pPr>
        <w:pStyle w:val="Answer"/>
      </w:pPr>
      <w:r w:rsidRPr="00FE194B">
        <w:rPr>
          <w:b/>
          <w:i/>
        </w:rPr>
        <w:t>Steve Bartlett:</w:t>
      </w:r>
      <w:r>
        <w:t xml:space="preserve"> </w:t>
      </w:r>
      <w:r w:rsidRPr="00EC1907">
        <w:t>To have successful integration, we need a stable set of requirements, accurate technical specifications and an agreed timescale</w:t>
      </w:r>
      <w:r>
        <w:t>,</w:t>
      </w:r>
      <w:r w:rsidRPr="00EC1907">
        <w:t xml:space="preserve"> which</w:t>
      </w:r>
      <w:r>
        <w:t xml:space="preserve"> unfortunately</w:t>
      </w:r>
      <w:r w:rsidRPr="00EC1907">
        <w:t xml:space="preserve"> has been sadly lacking in some of the activities we are having to do for EU exit</w:t>
      </w:r>
      <w:r>
        <w:t>. A</w:t>
      </w:r>
      <w:r w:rsidRPr="00EC1907">
        <w:t xml:space="preserve"> lot of the decisions and processes are still being discussed with the EU as we speak, so we might not get some of those specifications until way too late</w:t>
      </w:r>
      <w:r>
        <w:t xml:space="preserve">. </w:t>
      </w:r>
    </w:p>
    <w:p w:rsidR="0023081B" w:rsidP="0023081B">
      <w:pPr>
        <w:pStyle w:val="Answer"/>
      </w:pPr>
      <w:r>
        <w:t>A</w:t>
      </w:r>
      <w:r w:rsidRPr="00EC1907">
        <w:t>s a rule of thumb</w:t>
      </w:r>
      <w:r>
        <w:t>,</w:t>
      </w:r>
      <w:r w:rsidRPr="00EC1907">
        <w:t xml:space="preserve"> if it is a small system change, we normally look for about three months of testing an</w:t>
      </w:r>
      <w:r>
        <w:t>d</w:t>
      </w:r>
      <w:r w:rsidRPr="00EC1907">
        <w:t xml:space="preserve"> integration</w:t>
      </w:r>
      <w:r>
        <w:t>,</w:t>
      </w:r>
      <w:r w:rsidRPr="00EC1907">
        <w:t xml:space="preserve"> but for a larger system such as </w:t>
      </w:r>
      <w:r w:rsidR="00A050F3">
        <w:t>the</w:t>
      </w:r>
      <w:r w:rsidR="00D95292">
        <w:t xml:space="preserve"> CDS</w:t>
      </w:r>
      <w:r w:rsidRPr="00EC1907">
        <w:t xml:space="preserve">, </w:t>
      </w:r>
      <w:r>
        <w:t xml:space="preserve">on which </w:t>
      </w:r>
      <w:r w:rsidRPr="00EC1907">
        <w:t>we have been working with HMRC for many years, the testing would run into about six months</w:t>
      </w:r>
      <w:r>
        <w:t>,</w:t>
      </w:r>
      <w:r w:rsidRPr="00EC1907">
        <w:t xml:space="preserve"> with rollout to all customers about 12 months after that.</w:t>
      </w:r>
    </w:p>
    <w:p w:rsidR="0023081B" w:rsidP="0023081B">
      <w:pPr>
        <w:pStyle w:val="Question"/>
      </w:pPr>
      <w:r w:rsidRPr="00A15BA1">
        <w:rPr>
          <w:b/>
        </w:rPr>
        <w:t xml:space="preserve">Lord Wood of </w:t>
      </w:r>
      <w:r w:rsidRPr="00A15BA1">
        <w:rPr>
          <w:b/>
        </w:rPr>
        <w:t>Anfield</w:t>
      </w:r>
      <w:r w:rsidRPr="00A15BA1">
        <w:rPr>
          <w:b/>
        </w:rPr>
        <w:t>:</w:t>
      </w:r>
      <w:r>
        <w:t xml:space="preserve"> </w:t>
      </w:r>
      <w:r w:rsidRPr="00EC1907">
        <w:t>I have a question for Alex on similar territory</w:t>
      </w:r>
      <w:r>
        <w:t>,</w:t>
      </w:r>
      <w:r w:rsidRPr="00EC1907">
        <w:t xml:space="preserve"> on the logistics side. Are the </w:t>
      </w:r>
      <w:r>
        <w:t>Go</w:t>
      </w:r>
      <w:r w:rsidRPr="00EC1907">
        <w:t xml:space="preserve">vernment providing the logistics industry </w:t>
      </w:r>
      <w:r>
        <w:t xml:space="preserve">with </w:t>
      </w:r>
      <w:r w:rsidRPr="00EC1907">
        <w:t xml:space="preserve">sufficient time to familiarise </w:t>
      </w:r>
      <w:r>
        <w:t>itself</w:t>
      </w:r>
      <w:r w:rsidRPr="00EC1907">
        <w:t xml:space="preserve"> with the new IT systems?</w:t>
      </w:r>
      <w:r>
        <w:t xml:space="preserve"> </w:t>
      </w:r>
      <w:r w:rsidRPr="00EC1907">
        <w:t xml:space="preserve">More specifically, what further information, if any, do you need </w:t>
      </w:r>
      <w:r>
        <w:t xml:space="preserve">now, or in the next week or two, </w:t>
      </w:r>
      <w:r w:rsidRPr="00EC1907">
        <w:t>from the Government</w:t>
      </w:r>
      <w:r>
        <w:t xml:space="preserve">? </w:t>
      </w:r>
    </w:p>
    <w:p w:rsidR="0023081B" w:rsidP="0023081B">
      <w:pPr>
        <w:pStyle w:val="Answer"/>
      </w:pPr>
      <w:r w:rsidRPr="00A15BA1">
        <w:rPr>
          <w:b/>
          <w:i/>
        </w:rPr>
        <w:t>Alex Veitch:</w:t>
      </w:r>
      <w:r>
        <w:t xml:space="preserve"> </w:t>
      </w:r>
      <w:r w:rsidRPr="00EC1907">
        <w:t>A</w:t>
      </w:r>
      <w:r>
        <w:t>s</w:t>
      </w:r>
      <w:r w:rsidRPr="00EC1907">
        <w:t xml:space="preserve"> </w:t>
      </w:r>
      <w:r>
        <w:t xml:space="preserve">a </w:t>
      </w:r>
      <w:r w:rsidRPr="00EC1907">
        <w:t>brief word of introduction</w:t>
      </w:r>
      <w:r>
        <w:t xml:space="preserve">, </w:t>
      </w:r>
      <w:r w:rsidRPr="00EC1907">
        <w:t xml:space="preserve">Logistics UK is the </w:t>
      </w:r>
      <w:r>
        <w:t xml:space="preserve">new </w:t>
      </w:r>
      <w:r w:rsidRPr="00EC1907">
        <w:t>name for the Freight Transport Association</w:t>
      </w:r>
      <w:r>
        <w:t>—</w:t>
      </w:r>
      <w:r w:rsidR="00205F6B">
        <w:t xml:space="preserve">the </w:t>
      </w:r>
      <w:r w:rsidRPr="00EC1907">
        <w:t>FTA. We are a large business group in th</w:t>
      </w:r>
      <w:r>
        <w:t>e</w:t>
      </w:r>
      <w:r w:rsidRPr="00EC1907">
        <w:t xml:space="preserve"> area with over 18,000 members: </w:t>
      </w:r>
      <w:r>
        <w:t>h</w:t>
      </w:r>
      <w:r w:rsidRPr="00EC1907">
        <w:t>auliers, rail, road, airports, air carriers</w:t>
      </w:r>
      <w:r>
        <w:t xml:space="preserve"> and</w:t>
      </w:r>
      <w:r w:rsidRPr="00EC1907">
        <w:t xml:space="preserve"> customs intermediaries</w:t>
      </w:r>
      <w:r>
        <w:t xml:space="preserve">. We have </w:t>
      </w:r>
      <w:r w:rsidRPr="00EC1907">
        <w:t>a wide spectrum of members</w:t>
      </w:r>
      <w:r>
        <w:t xml:space="preserve">, with </w:t>
      </w:r>
      <w:r w:rsidRPr="00EC1907">
        <w:t>our core membership</w:t>
      </w:r>
      <w:r>
        <w:t xml:space="preserve"> </w:t>
      </w:r>
      <w:r w:rsidRPr="00EC1907">
        <w:t>being road hauliers.</w:t>
      </w:r>
      <w:r>
        <w:t xml:space="preserve"> </w:t>
      </w:r>
    </w:p>
    <w:p w:rsidR="0023081B" w:rsidP="0023081B">
      <w:pPr>
        <w:pStyle w:val="Answer"/>
      </w:pPr>
      <w:r>
        <w:t>T</w:t>
      </w:r>
      <w:r>
        <w:t xml:space="preserve">he timescales </w:t>
      </w:r>
      <w:r w:rsidRPr="00EC1907">
        <w:t>are very challenging</w:t>
      </w:r>
      <w:r>
        <w:t>, as Des and Steve said</w:t>
      </w:r>
      <w:r w:rsidRPr="00EC1907">
        <w:t>.</w:t>
      </w:r>
      <w:r>
        <w:t xml:space="preserve"> </w:t>
      </w:r>
      <w:r w:rsidRPr="00EC1907">
        <w:t>The question is very well</w:t>
      </w:r>
      <w:r>
        <w:t xml:space="preserve"> </w:t>
      </w:r>
      <w:r w:rsidRPr="00EC1907">
        <w:t>phrased</w:t>
      </w:r>
      <w:r>
        <w:t>,</w:t>
      </w:r>
      <w:r w:rsidRPr="00EC1907">
        <w:t xml:space="preserve"> because we work </w:t>
      </w:r>
      <w:r w:rsidRPr="00EC1907">
        <w:t xml:space="preserve">primarily </w:t>
      </w:r>
      <w:r w:rsidRPr="00EC1907">
        <w:t>with the users of the systems</w:t>
      </w:r>
      <w:r>
        <w:t>,</w:t>
      </w:r>
      <w:r w:rsidRPr="00EC1907">
        <w:t xml:space="preserve"> and we work with a lot of non</w:t>
      </w:r>
      <w:r>
        <w:t>-</w:t>
      </w:r>
      <w:r w:rsidRPr="00EC1907">
        <w:t>expert users of systems.</w:t>
      </w:r>
      <w:r>
        <w:t xml:space="preserve"> </w:t>
      </w:r>
      <w:r w:rsidRPr="00EC1907">
        <w:t>I will pick a few examples</w:t>
      </w:r>
      <w:r>
        <w:t xml:space="preserve">. On </w:t>
      </w:r>
      <w:r>
        <w:t xml:space="preserve">the </w:t>
      </w:r>
      <w:r w:rsidRPr="00EC1907">
        <w:t>GVMS</w:t>
      </w:r>
      <w:r>
        <w:t>,</w:t>
      </w:r>
      <w:r w:rsidRPr="00EC1907">
        <w:t xml:space="preserve"> we have had good engagement with the project team. We are pushing now for user</w:t>
      </w:r>
      <w:r>
        <w:t>-</w:t>
      </w:r>
      <w:r w:rsidRPr="00EC1907">
        <w:t>friendly business guidance f</w:t>
      </w:r>
      <w:r>
        <w:t>or</w:t>
      </w:r>
      <w:r w:rsidRPr="00EC1907">
        <w:t xml:space="preserve"> non</w:t>
      </w:r>
      <w:r>
        <w:t>-</w:t>
      </w:r>
      <w:r w:rsidRPr="00EC1907">
        <w:t xml:space="preserve">experts on how to use it. </w:t>
      </w:r>
      <w:r>
        <w:t>To</w:t>
      </w:r>
      <w:r w:rsidRPr="00EC1907">
        <w:t xml:space="preserve"> be fair, technical guidance </w:t>
      </w:r>
      <w:r>
        <w:t xml:space="preserve">is already </w:t>
      </w:r>
      <w:r w:rsidRPr="00EC1907">
        <w:t>available for those who wish to integrate it in</w:t>
      </w:r>
      <w:r w:rsidR="00EB3DAA">
        <w:t>to</w:t>
      </w:r>
      <w:r w:rsidRPr="00EC1907">
        <w:t xml:space="preserve"> their systems, but there are some questions, an</w:t>
      </w:r>
      <w:r>
        <w:t>d</w:t>
      </w:r>
      <w:r w:rsidRPr="00EC1907">
        <w:t xml:space="preserve"> we need </w:t>
      </w:r>
      <w:r>
        <w:t>a</w:t>
      </w:r>
      <w:r w:rsidRPr="00EC1907">
        <w:t xml:space="preserve"> basic user guide for those who </w:t>
      </w:r>
      <w:r>
        <w:t xml:space="preserve">are not </w:t>
      </w:r>
      <w:r w:rsidRPr="00EC1907">
        <w:t>integrate</w:t>
      </w:r>
      <w:r>
        <w:t xml:space="preserve">d but will instead </w:t>
      </w:r>
      <w:r w:rsidRPr="00EC1907">
        <w:t>use a</w:t>
      </w:r>
      <w:r w:rsidR="002910B2">
        <w:t xml:space="preserve"> simpler</w:t>
      </w:r>
      <w:r w:rsidRPr="00EC1907">
        <w:t xml:space="preserve"> interfac</w:t>
      </w:r>
      <w:r w:rsidR="002910B2">
        <w:t>e</w:t>
      </w:r>
      <w:r w:rsidRPr="00EC1907">
        <w:t xml:space="preserve">. </w:t>
      </w:r>
    </w:p>
    <w:p w:rsidR="0023081B" w:rsidP="0023081B">
      <w:pPr>
        <w:pStyle w:val="Answer"/>
      </w:pPr>
      <w:r>
        <w:t>Someone</w:t>
      </w:r>
      <w:r w:rsidRPr="00EC1907">
        <w:t xml:space="preserve"> mentioned </w:t>
      </w:r>
      <w:r>
        <w:t>“</w:t>
      </w:r>
      <w:r w:rsidRPr="00EC1907">
        <w:t xml:space="preserve">Check an HGV is </w:t>
      </w:r>
      <w:r>
        <w:t>R</w:t>
      </w:r>
      <w:r w:rsidRPr="00EC1907">
        <w:t xml:space="preserve">eady to </w:t>
      </w:r>
      <w:r>
        <w:t>C</w:t>
      </w:r>
      <w:r w:rsidRPr="00EC1907">
        <w:t xml:space="preserve">ross the </w:t>
      </w:r>
      <w:r>
        <w:t>B</w:t>
      </w:r>
      <w:r w:rsidRPr="00EC1907">
        <w:t>order</w:t>
      </w:r>
      <w:r>
        <w:t>”</w:t>
      </w:r>
      <w:r w:rsidRPr="00EC1907">
        <w:t>, wh</w:t>
      </w:r>
      <w:r>
        <w:t>ich</w:t>
      </w:r>
      <w:r w:rsidRPr="00EC1907">
        <w:t xml:space="preserve"> used to be called Smart</w:t>
      </w:r>
      <w:r>
        <w:t xml:space="preserve"> </w:t>
      </w:r>
      <w:r w:rsidRPr="00EC1907">
        <w:t>Freight.</w:t>
      </w:r>
      <w:r>
        <w:t xml:space="preserve"> </w:t>
      </w:r>
      <w:r w:rsidRPr="00EC1907">
        <w:t>We have raised concerns publicly about the slow delivery of that.</w:t>
      </w:r>
      <w:r>
        <w:t xml:space="preserve"> </w:t>
      </w:r>
      <w:r w:rsidRPr="00EC1907">
        <w:t>Since our campaign, the Cabinet Office team has accelerated delivery.</w:t>
      </w:r>
      <w:r>
        <w:t xml:space="preserve"> </w:t>
      </w:r>
      <w:r w:rsidRPr="00EC1907">
        <w:t>It is now in private testing with a wider pool of business users</w:t>
      </w:r>
      <w:r>
        <w:t>, and w</w:t>
      </w:r>
      <w:r w:rsidRPr="00EC1907">
        <w:t>e have been promised that the system will be live in December.</w:t>
      </w:r>
      <w:r>
        <w:t xml:space="preserve"> </w:t>
      </w:r>
      <w:r w:rsidRPr="00EC1907">
        <w:t>The front</w:t>
      </w:r>
      <w:r>
        <w:t>-</w:t>
      </w:r>
      <w:r w:rsidRPr="00EC1907">
        <w:t xml:space="preserve">end system </w:t>
      </w:r>
      <w:r>
        <w:t xml:space="preserve">will </w:t>
      </w:r>
      <w:r w:rsidRPr="00EC1907">
        <w:t xml:space="preserve">be simple </w:t>
      </w:r>
      <w:r>
        <w:t>but</w:t>
      </w:r>
      <w:r w:rsidRPr="00EC1907">
        <w:t xml:space="preserve"> will mask a huge degree of complexity</w:t>
      </w:r>
      <w:r>
        <w:t>,</w:t>
      </w:r>
      <w:r w:rsidRPr="00EC1907">
        <w:t xml:space="preserve"> because the real challenge will be the different commercial parties involved</w:t>
      </w:r>
      <w:r>
        <w:t>—</w:t>
      </w:r>
      <w:r w:rsidRPr="00EC1907">
        <w:t>the haulier, the forwarder, the customs agent, the trader, the importer</w:t>
      </w:r>
      <w:r>
        <w:t xml:space="preserve"> and</w:t>
      </w:r>
      <w:r w:rsidRPr="00EC1907">
        <w:t xml:space="preserve"> the exp</w:t>
      </w:r>
      <w:r>
        <w:t>o</w:t>
      </w:r>
      <w:r w:rsidRPr="00EC1907">
        <w:t>rt</w:t>
      </w:r>
      <w:r>
        <w:t>e</w:t>
      </w:r>
      <w:r w:rsidRPr="00EC1907">
        <w:t>r</w:t>
      </w:r>
      <w:r>
        <w:t>—</w:t>
      </w:r>
      <w:r w:rsidRPr="00EC1907">
        <w:t xml:space="preserve">ensuring that the driver has confidence </w:t>
      </w:r>
      <w:r>
        <w:t xml:space="preserve">that </w:t>
      </w:r>
      <w:r w:rsidRPr="00EC1907">
        <w:t>they have the information they need to pass through the border to proceed to the EU and thus gain access to enter the county of Kent.</w:t>
      </w:r>
    </w:p>
    <w:p w:rsidR="0023081B" w:rsidP="0023081B">
      <w:pPr>
        <w:pStyle w:val="Answer"/>
      </w:pPr>
      <w:r w:rsidRPr="00EC1907">
        <w:t>I want to unpack briefly something Steve mentioned</w:t>
      </w:r>
      <w:r>
        <w:t xml:space="preserve"> about the</w:t>
      </w:r>
      <w:r w:rsidRPr="00EC1907">
        <w:t xml:space="preserve"> safety and security declarations</w:t>
      </w:r>
      <w:r>
        <w:t xml:space="preserve"> that </w:t>
      </w:r>
      <w:r w:rsidRPr="00EC1907">
        <w:t>sit alongside the customs declaration.</w:t>
      </w:r>
      <w:r>
        <w:t xml:space="preserve"> A</w:t>
      </w:r>
      <w:r w:rsidRPr="00EC1907">
        <w:t>lthough most of th</w:t>
      </w:r>
      <w:r>
        <w:t>em</w:t>
      </w:r>
      <w:r w:rsidRPr="00EC1907">
        <w:t xml:space="preserve"> will be </w:t>
      </w:r>
      <w:r>
        <w:t xml:space="preserve">submitted by the </w:t>
      </w:r>
      <w:r w:rsidRPr="00EC1907">
        <w:t>customs agent</w:t>
      </w:r>
      <w:r>
        <w:t xml:space="preserve"> or</w:t>
      </w:r>
      <w:r w:rsidRPr="00EC1907">
        <w:t xml:space="preserve"> the customs professional making the declaration</w:t>
      </w:r>
      <w:r>
        <w:t>,</w:t>
      </w:r>
      <w:r w:rsidRPr="00EC1907">
        <w:t xml:space="preserve"> if, for whatever reason, that does not happen, the safety and security element must be separately submitted</w:t>
      </w:r>
      <w:r>
        <w:t>,</w:t>
      </w:r>
      <w:r w:rsidRPr="00EC1907">
        <w:t xml:space="preserve"> and for ro</w:t>
      </w:r>
      <w:r>
        <w:t>-</w:t>
      </w:r>
      <w:r w:rsidRPr="00EC1907">
        <w:t>ro the legal position is</w:t>
      </w:r>
      <w:r>
        <w:t xml:space="preserve"> that</w:t>
      </w:r>
      <w:r w:rsidRPr="00EC1907">
        <w:t xml:space="preserve"> it must be done by the haulier. That means that the haulier has two options.</w:t>
      </w:r>
      <w:r>
        <w:t xml:space="preserve"> </w:t>
      </w:r>
      <w:r w:rsidRPr="00EC1907">
        <w:t xml:space="preserve">They either have to get accredited to use CHIEF, which Des has spoken about, or they have to pay an agent to do it for them. </w:t>
      </w:r>
    </w:p>
    <w:p w:rsidR="0023081B" w:rsidP="0023081B">
      <w:pPr>
        <w:pStyle w:val="Answer"/>
      </w:pPr>
      <w:r>
        <w:t>There will be a major challenge f</w:t>
      </w:r>
      <w:r w:rsidRPr="00EC1907">
        <w:t>or companies getting accredited to CHIEF</w:t>
      </w:r>
      <w:r>
        <w:t>,</w:t>
      </w:r>
      <w:r w:rsidRPr="00EC1907">
        <w:t xml:space="preserve"> because there are thousands of hauliers doing that business</w:t>
      </w:r>
      <w:r>
        <w:t>. M</w:t>
      </w:r>
      <w:r w:rsidRPr="00EC1907">
        <w:t>any thousands of them are not UK</w:t>
      </w:r>
      <w:r>
        <w:t>-</w:t>
      </w:r>
      <w:r w:rsidRPr="00EC1907">
        <w:t>based companies.</w:t>
      </w:r>
      <w:r>
        <w:t xml:space="preserve"> </w:t>
      </w:r>
      <w:r w:rsidRPr="00EC1907">
        <w:t>I did a bit of user testing myself</w:t>
      </w:r>
      <w:r>
        <w:t xml:space="preserve"> t</w:t>
      </w:r>
      <w:r w:rsidRPr="00EC1907">
        <w:t>his morning</w:t>
      </w:r>
      <w:r>
        <w:t xml:space="preserve"> and</w:t>
      </w:r>
      <w:r w:rsidRPr="00EC1907">
        <w:t xml:space="preserve"> tried to download the CHIEF application form.</w:t>
      </w:r>
      <w:r>
        <w:t xml:space="preserve"> </w:t>
      </w:r>
      <w:r w:rsidRPr="00EC1907">
        <w:t>It was not working.</w:t>
      </w:r>
      <w:r>
        <w:t xml:space="preserve"> </w:t>
      </w:r>
      <w:r w:rsidRPr="00EC1907">
        <w:t>I tested it with other business groups</w:t>
      </w:r>
      <w:r>
        <w:t>,</w:t>
      </w:r>
      <w:r w:rsidRPr="00EC1907">
        <w:t xml:space="preserve"> and they could not access it either. I could not find a helpline number to help me. It is not easy to do. It is only available in English.</w:t>
      </w:r>
      <w:r>
        <w:t xml:space="preserve"> </w:t>
      </w:r>
      <w:r w:rsidRPr="00EC1907">
        <w:t xml:space="preserve">I </w:t>
      </w:r>
      <w:r w:rsidR="00003348">
        <w:t xml:space="preserve">think </w:t>
      </w:r>
      <w:r w:rsidRPr="00EC1907">
        <w:t>non</w:t>
      </w:r>
      <w:r>
        <w:t>-</w:t>
      </w:r>
      <w:r w:rsidRPr="00EC1907">
        <w:t xml:space="preserve">experts </w:t>
      </w:r>
      <w:r w:rsidR="00F8421C">
        <w:t xml:space="preserve">are </w:t>
      </w:r>
      <w:r w:rsidRPr="00EC1907" w:rsidR="00F8421C">
        <w:t>very unlikely indeed</w:t>
      </w:r>
      <w:r w:rsidR="00F8421C">
        <w:t xml:space="preserve"> to be able</w:t>
      </w:r>
      <w:r w:rsidR="00393EBF">
        <w:t xml:space="preserve"> to </w:t>
      </w:r>
      <w:r w:rsidRPr="00EC1907">
        <w:t>sign</w:t>
      </w:r>
      <w:r w:rsidR="00393EBF">
        <w:t xml:space="preserve"> </w:t>
      </w:r>
      <w:r w:rsidRPr="00EC1907">
        <w:t>up to use CHIEF themselves.</w:t>
      </w:r>
    </w:p>
    <w:p w:rsidR="004B67EB" w:rsidP="0023081B">
      <w:pPr>
        <w:pStyle w:val="Answer"/>
      </w:pPr>
      <w:r>
        <w:t xml:space="preserve">With CHIEF, </w:t>
      </w:r>
      <w:r w:rsidRPr="00EC1907">
        <w:t xml:space="preserve">you can either join it and integrate it </w:t>
      </w:r>
      <w:r w:rsidR="00294608">
        <w:t>in</w:t>
      </w:r>
      <w:r w:rsidRPr="00EC1907">
        <w:t xml:space="preserve">to your system or </w:t>
      </w:r>
      <w:r w:rsidR="00294608">
        <w:t xml:space="preserve">you can </w:t>
      </w:r>
      <w:r w:rsidRPr="00EC1907">
        <w:t>send an email to CHIEF.</w:t>
      </w:r>
      <w:r>
        <w:t xml:space="preserve"> </w:t>
      </w:r>
      <w:r w:rsidRPr="00EC1907">
        <w:t xml:space="preserve">If you are </w:t>
      </w:r>
      <w:r>
        <w:t>a</w:t>
      </w:r>
      <w:r w:rsidRPr="00EC1907">
        <w:t xml:space="preserve"> parcels company with thousands of consignments in your truck, </w:t>
      </w:r>
      <w:r>
        <w:t>e</w:t>
      </w:r>
      <w:r w:rsidRPr="00EC1907">
        <w:t xml:space="preserve">ven if </w:t>
      </w:r>
      <w:r>
        <w:t>you</w:t>
      </w:r>
      <w:r w:rsidRPr="00EC1907">
        <w:t xml:space="preserve"> can use CHIEF you will not sit there and send 6,000 emails to CHIEF.</w:t>
      </w:r>
      <w:r>
        <w:t xml:space="preserve"> </w:t>
      </w:r>
      <w:r w:rsidRPr="00EC1907">
        <w:t>That will not work.</w:t>
      </w:r>
      <w:r>
        <w:t xml:space="preserve"> </w:t>
      </w:r>
      <w:r w:rsidRPr="00EC1907">
        <w:t xml:space="preserve">Hauliers need an arrangement in place with an agent to file safety and security declarations for them. </w:t>
      </w:r>
    </w:p>
    <w:p w:rsidR="0023081B" w:rsidP="0023081B">
      <w:pPr>
        <w:pStyle w:val="Answer"/>
      </w:pPr>
      <w:r w:rsidRPr="00EC1907">
        <w:t>We</w:t>
      </w:r>
      <w:r>
        <w:t xml:space="preserve"> now</w:t>
      </w:r>
      <w:r w:rsidRPr="00EC1907">
        <w:t xml:space="preserve"> have six or seven weeks to go before Brexit</w:t>
      </w:r>
      <w:r>
        <w:t>, and</w:t>
      </w:r>
      <w:r w:rsidRPr="00EC1907">
        <w:t xml:space="preserve"> I do not think th</w:t>
      </w:r>
      <w:r>
        <w:t>o</w:t>
      </w:r>
      <w:r w:rsidRPr="00EC1907">
        <w:t>se conversations are happening</w:t>
      </w:r>
      <w:r>
        <w:t>,</w:t>
      </w:r>
      <w:r w:rsidRPr="00EC1907">
        <w:t xml:space="preserve"> </w:t>
      </w:r>
      <w:r>
        <w:t xml:space="preserve">so it </w:t>
      </w:r>
      <w:r w:rsidRPr="00EC1907">
        <w:t>has the potential to be a major problem on day one.</w:t>
      </w:r>
      <w:r>
        <w:t xml:space="preserve"> </w:t>
      </w:r>
      <w:r w:rsidRPr="00EC1907">
        <w:t xml:space="preserve">I have used a bit of jargon and I apologise for that, but </w:t>
      </w:r>
      <w:r w:rsidRPr="00EC1907" w:rsidR="00E073AE">
        <w:t>when you unpack the issue</w:t>
      </w:r>
      <w:r w:rsidR="00E073AE">
        <w:t xml:space="preserve"> </w:t>
      </w:r>
      <w:r>
        <w:t>i</w:t>
      </w:r>
      <w:r w:rsidRPr="00EC1907">
        <w:t xml:space="preserve">t is just one example </w:t>
      </w:r>
      <w:r>
        <w:t xml:space="preserve">of </w:t>
      </w:r>
      <w:r w:rsidRPr="00EC1907">
        <w:t>how challenging it is to get a wide group of non</w:t>
      </w:r>
      <w:r>
        <w:t>-</w:t>
      </w:r>
      <w:r w:rsidRPr="00EC1907">
        <w:t>expert users trained and ready to use these systems by 1 January.</w:t>
      </w:r>
      <w:r>
        <w:t xml:space="preserve"> </w:t>
      </w:r>
    </w:p>
    <w:p w:rsidR="0023081B" w:rsidP="002910B2">
      <w:pPr>
        <w:pStyle w:val="Question"/>
      </w:pPr>
      <w:r w:rsidRPr="00A15BA1">
        <w:rPr>
          <w:b/>
        </w:rPr>
        <w:t xml:space="preserve">Lord Wood of </w:t>
      </w:r>
      <w:r w:rsidRPr="00A15BA1">
        <w:rPr>
          <w:b/>
        </w:rPr>
        <w:t>Anfield</w:t>
      </w:r>
      <w:r w:rsidRPr="00A15BA1">
        <w:rPr>
          <w:b/>
        </w:rPr>
        <w:t>:</w:t>
      </w:r>
      <w:r>
        <w:t xml:space="preserve"> </w:t>
      </w:r>
      <w:r w:rsidRPr="00EC1907">
        <w:t>I appreciate that detailed example.</w:t>
      </w:r>
      <w:r>
        <w:t xml:space="preserve"> </w:t>
      </w:r>
      <w:r w:rsidRPr="00EC1907">
        <w:t xml:space="preserve">I think </w:t>
      </w:r>
      <w:r>
        <w:t>i</w:t>
      </w:r>
      <w:r w:rsidRPr="00EC1907">
        <w:t>t illustrates the complexity. To go back to your point about driver confidence, how far are we away from drivers</w:t>
      </w:r>
      <w:r>
        <w:t>, and their bosses</w:t>
      </w:r>
      <w:r w:rsidR="00DD5FB5">
        <w:t>,</w:t>
      </w:r>
      <w:r>
        <w:t xml:space="preserve"> </w:t>
      </w:r>
      <w:r w:rsidRPr="00EC1907">
        <w:t>having confidence</w:t>
      </w:r>
      <w:r>
        <w:t xml:space="preserve"> </w:t>
      </w:r>
      <w:r w:rsidRPr="00EC1907">
        <w:t>that when they set off they have the required paperwork at the moment?</w:t>
      </w:r>
      <w:r>
        <w:t xml:space="preserve"> </w:t>
      </w:r>
    </w:p>
    <w:p w:rsidR="0023081B" w:rsidP="0023081B">
      <w:pPr>
        <w:pStyle w:val="Answer"/>
      </w:pPr>
      <w:r w:rsidRPr="00A15BA1">
        <w:rPr>
          <w:b/>
          <w:i/>
        </w:rPr>
        <w:t>Alex Veitch:</w:t>
      </w:r>
      <w:r>
        <w:t xml:space="preserve"> That is a</w:t>
      </w:r>
      <w:r w:rsidRPr="00EC1907">
        <w:t>nother good question.</w:t>
      </w:r>
      <w:r>
        <w:t xml:space="preserve"> </w:t>
      </w:r>
      <w:r w:rsidRPr="00EC1907">
        <w:t xml:space="preserve">It is not clear to us how prepared the European haulage sector </w:t>
      </w:r>
      <w:r>
        <w:t>that</w:t>
      </w:r>
      <w:r w:rsidRPr="00EC1907">
        <w:t xml:space="preserve"> serves UK markets is.</w:t>
      </w:r>
      <w:r>
        <w:t xml:space="preserve"> </w:t>
      </w:r>
      <w:r w:rsidRPr="00DD5FB5" w:rsidR="00DD5FB5">
        <w:t xml:space="preserve">There is a lot of engagement </w:t>
      </w:r>
      <w:r w:rsidR="00DD5FB5">
        <w:t xml:space="preserve">now </w:t>
      </w:r>
      <w:r w:rsidRPr="00DD5FB5" w:rsidR="00DD5FB5">
        <w:t>on the part of the Cabinet Office’s Border and Protocol Delivery Group</w:t>
      </w:r>
      <w:r>
        <w:t>. I</w:t>
      </w:r>
      <w:r w:rsidRPr="00EC1907">
        <w:t>n partnership</w:t>
      </w:r>
      <w:r>
        <w:t>, we</w:t>
      </w:r>
      <w:r w:rsidRPr="00EC1907">
        <w:t xml:space="preserve"> and other business groups have run sessions in several EU member states to brief hauliers on what to expect and what </w:t>
      </w:r>
      <w:r>
        <w:t>“</w:t>
      </w:r>
      <w:r w:rsidRPr="00EC1907">
        <w:t>Check an HGV</w:t>
      </w:r>
      <w:r>
        <w:t>”</w:t>
      </w:r>
      <w:r w:rsidRPr="00EC1907">
        <w:t xml:space="preserve"> is.</w:t>
      </w:r>
      <w:r>
        <w:t xml:space="preserve"> </w:t>
      </w:r>
      <w:r w:rsidRPr="00EC1907">
        <w:t>We have been pushing hard to involve more of our members in testing the service</w:t>
      </w:r>
      <w:r>
        <w:t>,</w:t>
      </w:r>
      <w:r w:rsidRPr="00EC1907">
        <w:t xml:space="preserve"> and</w:t>
      </w:r>
      <w:r>
        <w:t>,</w:t>
      </w:r>
      <w:r w:rsidRPr="00EC1907">
        <w:t xml:space="preserve"> of course</w:t>
      </w:r>
      <w:r>
        <w:t>,</w:t>
      </w:r>
      <w:r w:rsidRPr="00EC1907">
        <w:t xml:space="preserve"> supporting communication campaigns by government to encourage all businesses to get ready.</w:t>
      </w:r>
      <w:r>
        <w:t xml:space="preserve"> </w:t>
      </w:r>
    </w:p>
    <w:p w:rsidR="0023081B" w:rsidP="0023081B">
      <w:pPr>
        <w:pStyle w:val="Answer"/>
      </w:pPr>
      <w:r w:rsidRPr="00EC1907">
        <w:t xml:space="preserve">The true answer to your question is: </w:t>
      </w:r>
      <w:r>
        <w:t>h</w:t>
      </w:r>
      <w:r w:rsidRPr="00EC1907">
        <w:t xml:space="preserve">ave all these thousands of businesses, particularly the exporters, engaged with </w:t>
      </w:r>
      <w:r>
        <w:t>g</w:t>
      </w:r>
      <w:r w:rsidRPr="00EC1907">
        <w:t xml:space="preserve">overnment messages, have they got the paperwork ready, and </w:t>
      </w:r>
      <w:r>
        <w:t>will they be</w:t>
      </w:r>
      <w:r w:rsidRPr="00EC1907">
        <w:t xml:space="preserve"> able to give their forwarder, and from the forwarder to the haulier, the </w:t>
      </w:r>
      <w:r>
        <w:t xml:space="preserve">necessary </w:t>
      </w:r>
      <w:r w:rsidRPr="00EC1907">
        <w:t>information?</w:t>
      </w:r>
      <w:r>
        <w:t xml:space="preserve"> </w:t>
      </w:r>
      <w:r w:rsidRPr="00EC1907">
        <w:t xml:space="preserve">That question can be answered </w:t>
      </w:r>
      <w:r w:rsidRPr="00EC1907" w:rsidR="00C5710F">
        <w:t xml:space="preserve">only </w:t>
      </w:r>
      <w:r w:rsidRPr="00EC1907">
        <w:t>by the Government</w:t>
      </w:r>
      <w:r w:rsidR="00C5710F">
        <w:t>,</w:t>
      </w:r>
      <w:r w:rsidRPr="00EC1907">
        <w:t xml:space="preserve"> because they know what the level of engagement has been through their outreach campaigns and their direct communications</w:t>
      </w:r>
      <w:r>
        <w:t>,</w:t>
      </w:r>
      <w:r w:rsidRPr="00EC1907">
        <w:t xml:space="preserve"> particularly to th</w:t>
      </w:r>
      <w:r>
        <w:t>e</w:t>
      </w:r>
      <w:r w:rsidRPr="00EC1907">
        <w:t xml:space="preserve"> high</w:t>
      </w:r>
      <w:r>
        <w:t>-</w:t>
      </w:r>
      <w:r w:rsidRPr="00EC1907">
        <w:t xml:space="preserve">value trader </w:t>
      </w:r>
      <w:r>
        <w:t>group. T</w:t>
      </w:r>
      <w:r w:rsidRPr="00EC1907">
        <w:t xml:space="preserve">he NAO pointed </w:t>
      </w:r>
      <w:r>
        <w:t xml:space="preserve">out that </w:t>
      </w:r>
      <w:r w:rsidRPr="00EC1907">
        <w:t>there</w:t>
      </w:r>
      <w:r>
        <w:t xml:space="preserve"> </w:t>
      </w:r>
      <w:r w:rsidRPr="00EC1907">
        <w:t xml:space="preserve">are </w:t>
      </w:r>
      <w:r>
        <w:t xml:space="preserve">about </w:t>
      </w:r>
      <w:r w:rsidRPr="00EC1907">
        <w:t>10,000 very high</w:t>
      </w:r>
      <w:r>
        <w:t xml:space="preserve">-value </w:t>
      </w:r>
      <w:r w:rsidRPr="00EC1907">
        <w:t xml:space="preserve">traders </w:t>
      </w:r>
      <w:r>
        <w:t>with</w:t>
      </w:r>
      <w:r w:rsidRPr="00EC1907">
        <w:t xml:space="preserve"> the EU.</w:t>
      </w:r>
      <w:r>
        <w:t xml:space="preserve"> </w:t>
      </w:r>
      <w:r w:rsidRPr="00EC1907">
        <w:t>We would love to see the answer to that question</w:t>
      </w:r>
      <w:r>
        <w:t>,</w:t>
      </w:r>
      <w:r w:rsidRPr="00EC1907">
        <w:t xml:space="preserve"> and you may wish to consider</w:t>
      </w:r>
      <w:r>
        <w:t xml:space="preserve"> it</w:t>
      </w:r>
      <w:r w:rsidRPr="00EC1907">
        <w:t xml:space="preserve"> </w:t>
      </w:r>
      <w:r>
        <w:t>with</w:t>
      </w:r>
      <w:r w:rsidRPr="00EC1907">
        <w:t xml:space="preserve"> the government officials giving evidence.</w:t>
      </w:r>
      <w:r>
        <w:t xml:space="preserve"> </w:t>
      </w:r>
    </w:p>
    <w:p w:rsidR="0023081B" w:rsidP="0023081B">
      <w:pPr>
        <w:pStyle w:val="Remark"/>
      </w:pPr>
      <w:r w:rsidRPr="00D07775">
        <w:rPr>
          <w:b/>
        </w:rPr>
        <w:t>The Chair:</w:t>
      </w:r>
      <w:r>
        <w:t xml:space="preserve"> W</w:t>
      </w:r>
      <w:r w:rsidRPr="00EC1907">
        <w:t xml:space="preserve">e have a number of questions, </w:t>
      </w:r>
      <w:r>
        <w:t xml:space="preserve">so due to constraints of time, </w:t>
      </w:r>
      <w:r w:rsidRPr="00EC1907">
        <w:t xml:space="preserve">if colleagues have </w:t>
      </w:r>
      <w:r w:rsidRPr="00EC1907">
        <w:t>supplementaries</w:t>
      </w:r>
      <w:r w:rsidR="00C5710F">
        <w:t xml:space="preserve"> we may be able to</w:t>
      </w:r>
      <w:r w:rsidRPr="00EC1907">
        <w:t xml:space="preserve"> send them in written form.</w:t>
      </w:r>
      <w:r>
        <w:t xml:space="preserve"> </w:t>
      </w:r>
    </w:p>
    <w:p w:rsidR="0023081B" w:rsidP="002910B2">
      <w:pPr>
        <w:pStyle w:val="Question"/>
        <w:numPr>
          <w:ilvl w:val="0"/>
          <w:numId w:val="0"/>
        </w:numPr>
        <w:ind w:left="794"/>
      </w:pPr>
      <w:r w:rsidRPr="00D07775">
        <w:rPr>
          <w:b/>
        </w:rPr>
        <w:t xml:space="preserve">Lord Wood of </w:t>
      </w:r>
      <w:r w:rsidRPr="00D07775">
        <w:rPr>
          <w:b/>
        </w:rPr>
        <w:t>Anfield</w:t>
      </w:r>
      <w:r w:rsidRPr="00D07775">
        <w:rPr>
          <w:b/>
        </w:rPr>
        <w:t>:</w:t>
      </w:r>
      <w:r>
        <w:t xml:space="preserve"> </w:t>
      </w:r>
      <w:r w:rsidRPr="00EC1907">
        <w:t xml:space="preserve">Thank </w:t>
      </w:r>
      <w:r>
        <w:t>you, Chair. I have a</w:t>
      </w:r>
      <w:r w:rsidRPr="00EC1907">
        <w:t xml:space="preserve"> question for Neil from Cumbria LEP.</w:t>
      </w:r>
      <w:r>
        <w:t xml:space="preserve"> W</w:t>
      </w:r>
      <w:r w:rsidRPr="00EC1907">
        <w:t>hat is your view on the Government</w:t>
      </w:r>
      <w:r>
        <w:t>’</w:t>
      </w:r>
      <w:r w:rsidRPr="00EC1907">
        <w:t>s guidance? Have the Government provided adequate guidance to hauliers such as you</w:t>
      </w:r>
      <w:r w:rsidR="00AA1971">
        <w:t>,</w:t>
      </w:r>
      <w:r w:rsidRPr="00EC1907">
        <w:t xml:space="preserve"> and what challenges do you see</w:t>
      </w:r>
      <w:r>
        <w:t xml:space="preserve">? </w:t>
      </w:r>
      <w:r w:rsidRPr="00EC1907">
        <w:t>What would you like the Government to do</w:t>
      </w:r>
      <w:r>
        <w:t xml:space="preserve"> specifically</w:t>
      </w:r>
      <w:r w:rsidRPr="00EC1907">
        <w:t xml:space="preserve"> to help you prepare in the next week or two for the end of transition?</w:t>
      </w:r>
      <w:r>
        <w:t xml:space="preserve"> </w:t>
      </w:r>
    </w:p>
    <w:p w:rsidR="0023081B" w:rsidP="0023081B">
      <w:pPr>
        <w:pStyle w:val="Answer"/>
      </w:pPr>
      <w:r w:rsidRPr="00D07775">
        <w:rPr>
          <w:b/>
          <w:i/>
        </w:rPr>
        <w:t>Neil Robinson:</w:t>
      </w:r>
      <w:r>
        <w:t xml:space="preserve"> To give you a</w:t>
      </w:r>
      <w:r w:rsidRPr="00EC1907">
        <w:t xml:space="preserve"> brief introduction</w:t>
      </w:r>
      <w:r>
        <w:t xml:space="preserve">, </w:t>
      </w:r>
      <w:r w:rsidRPr="00EC1907">
        <w:t xml:space="preserve">I am the chair of the logistics </w:t>
      </w:r>
      <w:r>
        <w:t xml:space="preserve">sector </w:t>
      </w:r>
      <w:r w:rsidRPr="00EC1907">
        <w:t>for Cumbria LEP</w:t>
      </w:r>
      <w:r>
        <w:t>.</w:t>
      </w:r>
      <w:r w:rsidRPr="00EC1907">
        <w:t xml:space="preserve"> I am also managing director of </w:t>
      </w:r>
      <w:r>
        <w:t>T</w:t>
      </w:r>
      <w:r w:rsidRPr="00EC1907">
        <w:t>yson</w:t>
      </w:r>
      <w:r>
        <w:t xml:space="preserve"> H</w:t>
      </w:r>
      <w:r w:rsidRPr="00EC1907">
        <w:t xml:space="preserve"> Burridge</w:t>
      </w:r>
      <w:r>
        <w:t xml:space="preserve">, </w:t>
      </w:r>
      <w:r w:rsidRPr="00EC1907">
        <w:t>a small Cumbrian haulier doing a small amount of international logistics.</w:t>
      </w:r>
    </w:p>
    <w:p w:rsidR="0023081B" w:rsidP="00AA1971">
      <w:pPr>
        <w:pStyle w:val="Answer"/>
      </w:pPr>
      <w:r w:rsidRPr="00EC1907">
        <w:t>There is a lot of guidance</w:t>
      </w:r>
      <w:r>
        <w:t>,</w:t>
      </w:r>
      <w:r w:rsidRPr="00EC1907">
        <w:t xml:space="preserve"> but, as Alex said, it is quite complicated.</w:t>
      </w:r>
      <w:r>
        <w:t xml:space="preserve"> It needs to be</w:t>
      </w:r>
      <w:r w:rsidRPr="00EC1907">
        <w:t xml:space="preserve"> written in haulier</w:t>
      </w:r>
      <w:r>
        <w:t>s’</w:t>
      </w:r>
      <w:r w:rsidRPr="00EC1907">
        <w:t xml:space="preserve"> terms</w:t>
      </w:r>
      <w:r w:rsidR="007D5F60">
        <w:t>—</w:t>
      </w:r>
      <w:r>
        <w:t xml:space="preserve">for </w:t>
      </w:r>
      <w:r w:rsidRPr="00EC1907">
        <w:t>non</w:t>
      </w:r>
      <w:r>
        <w:t>-</w:t>
      </w:r>
      <w:r w:rsidRPr="00EC1907">
        <w:t>expert</w:t>
      </w:r>
      <w:r>
        <w:t>s,</w:t>
      </w:r>
      <w:r w:rsidRPr="00EC1907">
        <w:t xml:space="preserve"> as he put it.</w:t>
      </w:r>
      <w:r>
        <w:t xml:space="preserve"> </w:t>
      </w:r>
      <w:r w:rsidRPr="00EC1907">
        <w:t>The border</w:t>
      </w:r>
      <w:r>
        <w:t xml:space="preserve">-ready </w:t>
      </w:r>
      <w:r w:rsidRPr="00EC1907">
        <w:t>document</w:t>
      </w:r>
      <w:r>
        <w:t>s are</w:t>
      </w:r>
      <w:r w:rsidRPr="00EC1907">
        <w:t xml:space="preserve"> 270 pages long and </w:t>
      </w:r>
      <w:r w:rsidR="007D5F60">
        <w:t xml:space="preserve">take quite a bit of </w:t>
      </w:r>
      <w:r w:rsidRPr="00EC1907" w:rsidR="007D5F60">
        <w:t>pick</w:t>
      </w:r>
      <w:r w:rsidR="007D5F60">
        <w:t>ing</w:t>
      </w:r>
      <w:r w:rsidRPr="00EC1907" w:rsidR="007D5F60">
        <w:t xml:space="preserve"> through</w:t>
      </w:r>
      <w:r w:rsidRPr="00EC1907">
        <w:t>. I have been atten</w:t>
      </w:r>
      <w:r>
        <w:t>d</w:t>
      </w:r>
      <w:r w:rsidRPr="00EC1907">
        <w:t xml:space="preserve">ing a lot of webinars and looking into a lot of what is going on. We do one </w:t>
      </w:r>
      <w:r>
        <w:t>or</w:t>
      </w:r>
      <w:r w:rsidRPr="00EC1907">
        <w:t xml:space="preserve"> two</w:t>
      </w:r>
      <w:r>
        <w:t xml:space="preserve"> </w:t>
      </w:r>
      <w:r w:rsidRPr="00EC1907">
        <w:t>international journeys a week.</w:t>
      </w:r>
      <w:r>
        <w:t xml:space="preserve"> </w:t>
      </w:r>
      <w:r w:rsidRPr="00EC1907">
        <w:t xml:space="preserve">As Des said earlier, a lot of </w:t>
      </w:r>
      <w:r>
        <w:t>c</w:t>
      </w:r>
      <w:r w:rsidRPr="00EC1907">
        <w:t>ompanies have their own brokerage departments</w:t>
      </w:r>
      <w:r>
        <w:t>, but o</w:t>
      </w:r>
      <w:r w:rsidRPr="00EC1907">
        <w:t>bviously</w:t>
      </w:r>
      <w:r>
        <w:t xml:space="preserve"> we</w:t>
      </w:r>
      <w:r w:rsidRPr="00EC1907">
        <w:t xml:space="preserve"> cannot do that.</w:t>
      </w:r>
      <w:r>
        <w:t xml:space="preserve"> </w:t>
      </w:r>
      <w:r w:rsidRPr="00EC1907">
        <w:t>We will be relying on the services of a broker</w:t>
      </w:r>
      <w:r>
        <w:t>,</w:t>
      </w:r>
      <w:r w:rsidRPr="00EC1907">
        <w:t xml:space="preserve"> having looked at </w:t>
      </w:r>
      <w:r>
        <w:t xml:space="preserve">all </w:t>
      </w:r>
      <w:r w:rsidRPr="00EC1907">
        <w:t>the complexities.</w:t>
      </w:r>
      <w:r>
        <w:t xml:space="preserve"> After today’s evidence, </w:t>
      </w:r>
      <w:r w:rsidRPr="00EC1907">
        <w:t xml:space="preserve">I am a bit concerned about how ready the IT will be, to be honest. </w:t>
      </w:r>
      <w:r>
        <w:t>We</w:t>
      </w:r>
      <w:r w:rsidRPr="00EC1907">
        <w:t xml:space="preserve"> are going from 50 million to 200 million transactions and, allegedly, we will be 50,000 brokers short.</w:t>
      </w:r>
      <w:r>
        <w:t xml:space="preserve"> </w:t>
      </w:r>
      <w:r w:rsidRPr="00EC1907">
        <w:t>That is another concern for us.</w:t>
      </w:r>
      <w:r>
        <w:t xml:space="preserve"> </w:t>
      </w:r>
    </w:p>
    <w:p w:rsidR="0023081B" w:rsidP="0023081B">
      <w:pPr>
        <w:pStyle w:val="Answer"/>
      </w:pPr>
      <w:r w:rsidRPr="00EC1907">
        <w:t>May I raise the issue of permits</w:t>
      </w:r>
      <w:r>
        <w:t>? A</w:t>
      </w:r>
      <w:r w:rsidRPr="00EC1907">
        <w:t>t this stage</w:t>
      </w:r>
      <w:r>
        <w:t>,</w:t>
      </w:r>
      <w:r w:rsidRPr="00EC1907">
        <w:t xml:space="preserve"> we do not have permits</w:t>
      </w:r>
      <w:r>
        <w:t xml:space="preserve">. </w:t>
      </w:r>
      <w:r w:rsidRPr="00EC1907">
        <w:t>In the case of no deal at the end of December</w:t>
      </w:r>
      <w:r>
        <w:t>,</w:t>
      </w:r>
      <w:r w:rsidRPr="00EC1907">
        <w:t xml:space="preserve"> we </w:t>
      </w:r>
      <w:r>
        <w:t xml:space="preserve">will have no </w:t>
      </w:r>
      <w:r w:rsidRPr="00EC1907">
        <w:t>permits to operate outside the UK. Heading to the 31 March 2019 deadline</w:t>
      </w:r>
      <w:r>
        <w:t>,</w:t>
      </w:r>
      <w:r w:rsidRPr="00EC1907">
        <w:t xml:space="preserve"> the Government opened up applications for ECMT</w:t>
      </w:r>
      <w:r>
        <w:t xml:space="preserve"> </w:t>
      </w:r>
      <w:r w:rsidRPr="00EC1907">
        <w:t>permits.</w:t>
      </w:r>
      <w:r>
        <w:t xml:space="preserve"> At the moment, t</w:t>
      </w:r>
      <w:r w:rsidRPr="00EC1907">
        <w:t>h</w:t>
      </w:r>
      <w:r>
        <w:t>o</w:t>
      </w:r>
      <w:r w:rsidRPr="00EC1907">
        <w:t xml:space="preserve">se permits are used </w:t>
      </w:r>
      <w:r w:rsidRPr="00EC1907" w:rsidR="0098010C">
        <w:t>predomin</w:t>
      </w:r>
      <w:r w:rsidR="0098010C">
        <w:t>a</w:t>
      </w:r>
      <w:r w:rsidRPr="00EC1907" w:rsidR="0098010C">
        <w:t>ntly</w:t>
      </w:r>
      <w:r w:rsidR="0098010C">
        <w:t xml:space="preserve"> </w:t>
      </w:r>
      <w:r>
        <w:t xml:space="preserve">for </w:t>
      </w:r>
      <w:r w:rsidRPr="00EC1907">
        <w:t>transition through the EU further afield</w:t>
      </w:r>
      <w:r>
        <w:t>,</w:t>
      </w:r>
      <w:r w:rsidRPr="00EC1907">
        <w:t xml:space="preserve"> and they are limited </w:t>
      </w:r>
      <w:r>
        <w:t xml:space="preserve">in </w:t>
      </w:r>
      <w:r w:rsidRPr="00EC1907">
        <w:t>number.</w:t>
      </w:r>
      <w:r>
        <w:t xml:space="preserve"> </w:t>
      </w:r>
      <w:r w:rsidRPr="00EC1907">
        <w:t>In 2019, there were about 11,500 applications and 984 permits.</w:t>
      </w:r>
      <w:r>
        <w:t xml:space="preserve"> </w:t>
      </w:r>
      <w:r w:rsidRPr="00EC1907">
        <w:t xml:space="preserve">That meant </w:t>
      </w:r>
      <w:r>
        <w:t xml:space="preserve">that </w:t>
      </w:r>
      <w:r w:rsidRPr="00EC1907">
        <w:t>only 10% of the vehicles would be able to leave the UK.</w:t>
      </w:r>
      <w:r>
        <w:t xml:space="preserve"> </w:t>
      </w:r>
      <w:r w:rsidRPr="00EC1907">
        <w:t>We seem to be in a similar position now. Th</w:t>
      </w:r>
      <w:r>
        <w:t>e</w:t>
      </w:r>
      <w:r w:rsidRPr="00EC1907">
        <w:t xml:space="preserve"> application process was opened up again last week on exactly the same basis.</w:t>
      </w:r>
    </w:p>
    <w:p w:rsidR="0023081B" w:rsidP="0023081B">
      <w:pPr>
        <w:pStyle w:val="Answer"/>
      </w:pPr>
      <w:r w:rsidRPr="00EC1907">
        <w:t>I believe there are now 2,</w:t>
      </w:r>
      <w:r>
        <w:t>0</w:t>
      </w:r>
      <w:r w:rsidRPr="00EC1907">
        <w:t>88 permits</w:t>
      </w:r>
      <w:r>
        <w:t>,</w:t>
      </w:r>
      <w:r w:rsidRPr="00EC1907">
        <w:t xml:space="preserve"> but we are still looking at 20% of what is required</w:t>
      </w:r>
      <w:r>
        <w:t>. W</w:t>
      </w:r>
      <w:r w:rsidRPr="00EC1907">
        <w:t>ithout the</w:t>
      </w:r>
      <w:r>
        <w:t>m,</w:t>
      </w:r>
      <w:r w:rsidRPr="00EC1907">
        <w:t xml:space="preserve"> all the customs declarations and everything else </w:t>
      </w:r>
      <w:r>
        <w:t>are</w:t>
      </w:r>
      <w:r w:rsidRPr="00EC1907">
        <w:t xml:space="preserve"> irrelevant</w:t>
      </w:r>
      <w:r w:rsidR="00B64BA0">
        <w:t>,</w:t>
      </w:r>
      <w:r w:rsidRPr="00EC1907">
        <w:t xml:space="preserve"> because we cannot leave the UK.</w:t>
      </w:r>
      <w:r>
        <w:t xml:space="preserve"> It</w:t>
      </w:r>
      <w:r w:rsidRPr="00EC1907">
        <w:t xml:space="preserve"> needs to be raised at the highest level.</w:t>
      </w:r>
      <w:r>
        <w:t xml:space="preserve"> </w:t>
      </w:r>
      <w:r w:rsidRPr="00EC1907">
        <w:t xml:space="preserve">We have pushed </w:t>
      </w:r>
      <w:r>
        <w:t>it</w:t>
      </w:r>
      <w:r w:rsidRPr="00EC1907">
        <w:t xml:space="preserve"> locally.</w:t>
      </w:r>
      <w:r>
        <w:t xml:space="preserve"> </w:t>
      </w:r>
      <w:r w:rsidRPr="00EC1907">
        <w:t xml:space="preserve">Industry is pushing for </w:t>
      </w:r>
      <w:r>
        <w:t>it</w:t>
      </w:r>
      <w:r w:rsidRPr="00EC1907">
        <w:t>.</w:t>
      </w:r>
      <w:r>
        <w:t xml:space="preserve"> </w:t>
      </w:r>
      <w:r w:rsidRPr="00EC1907">
        <w:t>We have been told th</w:t>
      </w:r>
      <w:r>
        <w:t>at the</w:t>
      </w:r>
      <w:r w:rsidRPr="00EC1907">
        <w:t xml:space="preserve"> ECMT permits are a fallback position</w:t>
      </w:r>
      <w:r>
        <w:t>,</w:t>
      </w:r>
      <w:r w:rsidRPr="00EC1907">
        <w:t xml:space="preserve"> but we </w:t>
      </w:r>
      <w:r>
        <w:t>have been given no</w:t>
      </w:r>
      <w:r w:rsidRPr="00EC1907">
        <w:t xml:space="preserve"> other guidance as to what is likely to be in place. I do not know what the reciprocal arrangements are for EU operators coming into the UK, but if there is no cap on that they will </w:t>
      </w:r>
      <w:r>
        <w:t>come</w:t>
      </w:r>
      <w:r w:rsidRPr="00EC1907">
        <w:t xml:space="preserve"> in an</w:t>
      </w:r>
      <w:r>
        <w:t>d</w:t>
      </w:r>
      <w:r w:rsidRPr="00EC1907">
        <w:t xml:space="preserve"> tak</w:t>
      </w:r>
      <w:r>
        <w:t>e</w:t>
      </w:r>
      <w:r w:rsidRPr="00EC1907">
        <w:t xml:space="preserve"> UK hauliers</w:t>
      </w:r>
      <w:r>
        <w:t>’</w:t>
      </w:r>
      <w:r w:rsidRPr="00EC1907">
        <w:t xml:space="preserve"> business.</w:t>
      </w:r>
      <w:r>
        <w:t xml:space="preserve"> </w:t>
      </w:r>
      <w:r w:rsidRPr="00EC1907">
        <w:t>That is really worrying for us.</w:t>
      </w:r>
    </w:p>
    <w:p w:rsidR="0023081B" w:rsidP="0023081B">
      <w:pPr>
        <w:pStyle w:val="Question"/>
      </w:pPr>
      <w:r w:rsidRPr="007304D1">
        <w:rPr>
          <w:b/>
        </w:rPr>
        <w:t>Lord Inglewood:</w:t>
      </w:r>
      <w:r>
        <w:t xml:space="preserve"> </w:t>
      </w:r>
      <w:r w:rsidRPr="00EC1907">
        <w:t xml:space="preserve">I have a question for </w:t>
      </w:r>
      <w:r w:rsidRPr="00EC1907">
        <w:t>Sonali</w:t>
      </w:r>
      <w:r w:rsidRPr="00EC1907">
        <w:t xml:space="preserve"> </w:t>
      </w:r>
      <w:r>
        <w:t xml:space="preserve">first, </w:t>
      </w:r>
      <w:r w:rsidRPr="00EC1907">
        <w:t xml:space="preserve">which </w:t>
      </w:r>
      <w:r>
        <w:t>I think</w:t>
      </w:r>
      <w:r w:rsidRPr="00EC1907">
        <w:t xml:space="preserve"> has already been answered</w:t>
      </w:r>
      <w:r w:rsidRPr="00B64BA0" w:rsidR="00B64BA0">
        <w:t xml:space="preserve"> </w:t>
      </w:r>
      <w:r w:rsidRPr="00EC1907" w:rsidR="00B64BA0">
        <w:t>to some extent</w:t>
      </w:r>
      <w:r w:rsidRPr="00EC1907">
        <w:t>.</w:t>
      </w:r>
      <w:r w:rsidR="00B64BA0">
        <w:t xml:space="preserve"> </w:t>
      </w:r>
      <w:r w:rsidRPr="00EC1907">
        <w:t xml:space="preserve">Are traders who wish to submit customs declarations themselves confident </w:t>
      </w:r>
      <w:r w:rsidR="00B64BA0">
        <w:t xml:space="preserve">that </w:t>
      </w:r>
      <w:r w:rsidRPr="00EC1907">
        <w:t>they will be ready to operate the new IT systems</w:t>
      </w:r>
      <w:r>
        <w:t>? H</w:t>
      </w:r>
      <w:r w:rsidRPr="00EC1907">
        <w:t>ow would you rate the Government</w:t>
      </w:r>
      <w:r>
        <w:t>’</w:t>
      </w:r>
      <w:r w:rsidRPr="00EC1907">
        <w:t>s engagement with small businesses when it comes to the rollout of these systems and the new requirements inherent in them?</w:t>
      </w:r>
      <w:r>
        <w:t xml:space="preserve"> </w:t>
      </w:r>
    </w:p>
    <w:p w:rsidR="0023081B" w:rsidP="0023081B">
      <w:pPr>
        <w:pStyle w:val="Answer"/>
      </w:pPr>
      <w:r w:rsidRPr="007304D1">
        <w:rPr>
          <w:b/>
          <w:i/>
        </w:rPr>
        <w:t>Sonali</w:t>
      </w:r>
      <w:r w:rsidRPr="007304D1">
        <w:rPr>
          <w:b/>
          <w:i/>
        </w:rPr>
        <w:t xml:space="preserve"> Parekh:</w:t>
      </w:r>
      <w:r>
        <w:t xml:space="preserve"> </w:t>
      </w:r>
      <w:r w:rsidRPr="00EC1907">
        <w:t xml:space="preserve">I am director of policy at </w:t>
      </w:r>
      <w:r w:rsidR="003B310B">
        <w:t xml:space="preserve">the </w:t>
      </w:r>
      <w:r w:rsidRPr="00EC1907">
        <w:t>FSB.</w:t>
      </w:r>
      <w:r>
        <w:t xml:space="preserve"> </w:t>
      </w:r>
      <w:r w:rsidRPr="00EC1907">
        <w:t>We represent about 165,000</w:t>
      </w:r>
      <w:r>
        <w:t xml:space="preserve"> </w:t>
      </w:r>
      <w:r w:rsidRPr="00EC1907">
        <w:t>small businesses across the UK.</w:t>
      </w:r>
      <w:r>
        <w:t xml:space="preserve"> T</w:t>
      </w:r>
      <w:r w:rsidRPr="00EC1907">
        <w:t>he businesses that we represent, the smallest of businesses</w:t>
      </w:r>
      <w:r>
        <w:t>—</w:t>
      </w:r>
      <w:r w:rsidRPr="00EC1907">
        <w:t>micro and small businesses</w:t>
      </w:r>
      <w:r>
        <w:t>—</w:t>
      </w:r>
      <w:r w:rsidRPr="00EC1907">
        <w:t>will probably not try to undertake their own customs declarations.</w:t>
      </w:r>
      <w:r>
        <w:t xml:space="preserve"> </w:t>
      </w:r>
      <w:r w:rsidRPr="00EC1907">
        <w:t xml:space="preserve">They are far more likely to rely on </w:t>
      </w:r>
      <w:r>
        <w:t>a</w:t>
      </w:r>
      <w:r w:rsidRPr="00EC1907">
        <w:t>n intermediary</w:t>
      </w:r>
      <w:r>
        <w:t>. T</w:t>
      </w:r>
      <w:r w:rsidRPr="00EC1907">
        <w:t>hat is why it is vital</w:t>
      </w:r>
      <w:r>
        <w:t xml:space="preserve"> that</w:t>
      </w:r>
      <w:r w:rsidRPr="00EC1907">
        <w:t xml:space="preserve"> th</w:t>
      </w:r>
      <w:r>
        <w:t>e capacity of the</w:t>
      </w:r>
      <w:r w:rsidRPr="00EC1907">
        <w:t xml:space="preserve"> intermediary sector is boosted.</w:t>
      </w:r>
    </w:p>
    <w:p w:rsidR="0023081B" w:rsidP="0023081B">
      <w:pPr>
        <w:pStyle w:val="Answer"/>
      </w:pPr>
      <w:r w:rsidRPr="00EC1907">
        <w:t xml:space="preserve">That raises a slight issue with government funding at the moment. </w:t>
      </w:r>
      <w:r>
        <w:t>In</w:t>
      </w:r>
      <w:r w:rsidRPr="00EC1907">
        <w:t xml:space="preserve"> the customs grants for intermediaries and for larger businesses </w:t>
      </w:r>
      <w:r>
        <w:t>that</w:t>
      </w:r>
      <w:r w:rsidRPr="00EC1907">
        <w:t xml:space="preserve"> undertake their own customs declarations, </w:t>
      </w:r>
      <w:r>
        <w:t>there are</w:t>
      </w:r>
      <w:r w:rsidRPr="00EC1907">
        <w:t xml:space="preserve"> grants for IT, software, training and recruitment</w:t>
      </w:r>
      <w:r>
        <w:t>. H</w:t>
      </w:r>
      <w:r w:rsidRPr="00EC1907">
        <w:t>owever</w:t>
      </w:r>
      <w:r>
        <w:t>,</w:t>
      </w:r>
      <w:r w:rsidRPr="00EC1907">
        <w:t xml:space="preserve"> for the smallest of businesses</w:t>
      </w:r>
      <w:r>
        <w:t xml:space="preserve">, </w:t>
      </w:r>
      <w:r w:rsidRPr="00EC1907">
        <w:t>there is a bit more of a gap.</w:t>
      </w:r>
      <w:r>
        <w:t xml:space="preserve"> </w:t>
      </w:r>
      <w:r w:rsidRPr="00EC1907">
        <w:t xml:space="preserve">They will hopefully </w:t>
      </w:r>
      <w:r>
        <w:t xml:space="preserve">try to </w:t>
      </w:r>
      <w:r w:rsidRPr="00EC1907">
        <w:t>engage an intermediary, but for the process to work they will need to provid</w:t>
      </w:r>
      <w:r>
        <w:t>e</w:t>
      </w:r>
      <w:r w:rsidRPr="00EC1907">
        <w:t xml:space="preserve"> information, whether in relation to classification and commodity codes, </w:t>
      </w:r>
      <w:r>
        <w:t xml:space="preserve">or </w:t>
      </w:r>
      <w:r w:rsidRPr="00EC1907">
        <w:t xml:space="preserve">value and origin for </w:t>
      </w:r>
      <w:r>
        <w:t>e</w:t>
      </w:r>
      <w:r w:rsidRPr="00EC1907">
        <w:t>ntry in</w:t>
      </w:r>
      <w:r>
        <w:t xml:space="preserve"> the d</w:t>
      </w:r>
      <w:r w:rsidRPr="00EC1907">
        <w:t>eclarant</w:t>
      </w:r>
      <w:r>
        <w:t>’s</w:t>
      </w:r>
      <w:r w:rsidRPr="00EC1907">
        <w:t xml:space="preserve"> </w:t>
      </w:r>
      <w:r>
        <w:t>r</w:t>
      </w:r>
      <w:r w:rsidRPr="00EC1907">
        <w:t>ecords.</w:t>
      </w:r>
      <w:r>
        <w:t xml:space="preserve"> F</w:t>
      </w:r>
      <w:r w:rsidRPr="00EC1907">
        <w:t>or the system to operate properl</w:t>
      </w:r>
      <w:r>
        <w:t xml:space="preserve">y, it is absolutely vital </w:t>
      </w:r>
      <w:r w:rsidRPr="00EC1907">
        <w:t xml:space="preserve">that </w:t>
      </w:r>
      <w:r>
        <w:t xml:space="preserve">the </w:t>
      </w:r>
      <w:r w:rsidRPr="00EC1907">
        <w:t>information is correct</w:t>
      </w:r>
      <w:r>
        <w:t>,</w:t>
      </w:r>
      <w:r w:rsidRPr="00EC1907">
        <w:t xml:space="preserve"> because</w:t>
      </w:r>
      <w:r>
        <w:t>,</w:t>
      </w:r>
      <w:r w:rsidRPr="00EC1907">
        <w:t xml:space="preserve"> whether </w:t>
      </w:r>
      <w:r>
        <w:t xml:space="preserve">or not </w:t>
      </w:r>
      <w:r w:rsidRPr="00EC1907">
        <w:t xml:space="preserve">the intermediary they use </w:t>
      </w:r>
      <w:r>
        <w:t>has</w:t>
      </w:r>
      <w:r w:rsidRPr="00EC1907">
        <w:t xml:space="preserve"> direct or indirect representation, the legal responsibility for the veracity and accuracy of the information rests with the smaller business.</w:t>
      </w:r>
    </w:p>
    <w:p w:rsidR="0023081B" w:rsidP="0023081B">
      <w:pPr>
        <w:pStyle w:val="Answer"/>
      </w:pPr>
      <w:r w:rsidRPr="00EC1907">
        <w:t>Right now</w:t>
      </w:r>
      <w:r>
        <w:t>,</w:t>
      </w:r>
      <w:r w:rsidRPr="00EC1907">
        <w:t xml:space="preserve"> with coronavirus and extreme cash</w:t>
      </w:r>
      <w:r>
        <w:t>-</w:t>
      </w:r>
      <w:r w:rsidRPr="00EC1907">
        <w:t>flow pressures</w:t>
      </w:r>
      <w:r>
        <w:t>,</w:t>
      </w:r>
      <w:r w:rsidRPr="00EC1907">
        <w:t xml:space="preserve"> smaller businesses will not necessarily be in a position to invest in digital adoption</w:t>
      </w:r>
      <w:r>
        <w:t>, or</w:t>
      </w:r>
      <w:r w:rsidRPr="00EC1907">
        <w:t xml:space="preserve"> the technology that they need, for example, </w:t>
      </w:r>
      <w:r>
        <w:t xml:space="preserve">to </w:t>
      </w:r>
      <w:r w:rsidRPr="00EC1907">
        <w:t>put new record</w:t>
      </w:r>
      <w:r>
        <w:t>-</w:t>
      </w:r>
      <w:r w:rsidRPr="00EC1907">
        <w:t>keeping processes</w:t>
      </w:r>
      <w:r w:rsidRPr="0066793B" w:rsidR="0066793B">
        <w:t xml:space="preserve"> </w:t>
      </w:r>
      <w:r w:rsidRPr="00EC1907" w:rsidR="0066793B">
        <w:t>in place</w:t>
      </w:r>
      <w:r w:rsidRPr="00EC1907">
        <w:t>. Th</w:t>
      </w:r>
      <w:r>
        <w:t>at</w:t>
      </w:r>
      <w:r w:rsidRPr="00EC1907">
        <w:t xml:space="preserve"> is a particularly acute challenge for smaller businesses that have to date exclusively traded with the EU and </w:t>
      </w:r>
      <w:r>
        <w:t xml:space="preserve">thus </w:t>
      </w:r>
      <w:r w:rsidRPr="00EC1907">
        <w:t xml:space="preserve">have no real experience of completing customs declarations, import or export. </w:t>
      </w:r>
    </w:p>
    <w:p w:rsidR="00CE0661" w:rsidP="0023081B">
      <w:pPr>
        <w:pStyle w:val="Answer"/>
      </w:pPr>
      <w:r>
        <w:t xml:space="preserve">On </w:t>
      </w:r>
      <w:r w:rsidRPr="00EC1907">
        <w:t xml:space="preserve">HMRC </w:t>
      </w:r>
      <w:r>
        <w:t xml:space="preserve">and </w:t>
      </w:r>
      <w:r w:rsidRPr="00EC1907">
        <w:t xml:space="preserve">government communication with smaller businesses, where </w:t>
      </w:r>
      <w:r>
        <w:t>smaller businesses</w:t>
      </w:r>
      <w:r w:rsidRPr="00EC1907">
        <w:t xml:space="preserve"> are VAT registered, the Government have writ</w:t>
      </w:r>
      <w:r>
        <w:t>ten</w:t>
      </w:r>
      <w:r w:rsidRPr="00EC1907">
        <w:t xml:space="preserve"> directly to them several times about how they need to prepare.</w:t>
      </w:r>
      <w:r>
        <w:t xml:space="preserve"> </w:t>
      </w:r>
      <w:r w:rsidRPr="00EC1907">
        <w:t>Of course</w:t>
      </w:r>
      <w:r>
        <w:t>,</w:t>
      </w:r>
      <w:r w:rsidRPr="00EC1907">
        <w:t xml:space="preserve"> with non</w:t>
      </w:r>
      <w:r>
        <w:t>-</w:t>
      </w:r>
      <w:r w:rsidRPr="00EC1907">
        <w:t xml:space="preserve">VAT registered smaller businesses </w:t>
      </w:r>
      <w:r>
        <w:t>there</w:t>
      </w:r>
      <w:r w:rsidRPr="00EC1907">
        <w:t xml:space="preserve"> is far more of a challenge because</w:t>
      </w:r>
      <w:r>
        <w:t xml:space="preserve">, </w:t>
      </w:r>
      <w:r w:rsidRPr="00EC1907">
        <w:t xml:space="preserve">by definition, </w:t>
      </w:r>
      <w:r>
        <w:t>they cannot be d</w:t>
      </w:r>
      <w:r w:rsidRPr="00EC1907">
        <w:t xml:space="preserve">irectly contacted in the same way. </w:t>
      </w:r>
    </w:p>
    <w:p w:rsidR="0023081B" w:rsidP="0023081B">
      <w:pPr>
        <w:pStyle w:val="Answer"/>
      </w:pPr>
      <w:r w:rsidRPr="00EC1907">
        <w:t>That is why it is important that lobby groups</w:t>
      </w:r>
      <w:r>
        <w:t xml:space="preserve"> </w:t>
      </w:r>
      <w:r w:rsidRPr="00EC1907">
        <w:t xml:space="preserve">such as </w:t>
      </w:r>
      <w:r w:rsidR="00CE0661">
        <w:t xml:space="preserve">the </w:t>
      </w:r>
      <w:r w:rsidRPr="00EC1907">
        <w:t>FSB play their part in widening the Government</w:t>
      </w:r>
      <w:r>
        <w:t>’</w:t>
      </w:r>
      <w:r w:rsidRPr="00EC1907">
        <w:t>s communication net.</w:t>
      </w:r>
      <w:r>
        <w:t xml:space="preserve"> </w:t>
      </w:r>
      <w:r w:rsidRPr="00EC1907">
        <w:t>It is also important to remember that right now many smaller businesses are very much in the market for seeking external advice and support, largely because of the coronavirus crisis</w:t>
      </w:r>
      <w:r>
        <w:t>. T</w:t>
      </w:r>
      <w:r w:rsidRPr="00EC1907">
        <w:t xml:space="preserve">apping into </w:t>
      </w:r>
      <w:r>
        <w:t>the</w:t>
      </w:r>
      <w:r w:rsidRPr="00EC1907">
        <w:t xml:space="preserve"> wider network of lawyers, accountants</w:t>
      </w:r>
      <w:r>
        <w:t xml:space="preserve"> and</w:t>
      </w:r>
      <w:r w:rsidRPr="00EC1907">
        <w:t xml:space="preserve"> local business groups such as the FSB</w:t>
      </w:r>
      <w:r>
        <w:t xml:space="preserve"> is</w:t>
      </w:r>
      <w:r w:rsidRPr="00EC1907">
        <w:t xml:space="preserve"> absolutely vital to </w:t>
      </w:r>
      <w:r>
        <w:t>make sure that</w:t>
      </w:r>
      <w:r w:rsidRPr="00EC1907">
        <w:t xml:space="preserve"> the message gets across to the widest </w:t>
      </w:r>
      <w:r>
        <w:t xml:space="preserve">possible </w:t>
      </w:r>
      <w:r w:rsidRPr="00EC1907">
        <w:t xml:space="preserve">range of </w:t>
      </w:r>
      <w:r>
        <w:t xml:space="preserve">smaller </w:t>
      </w:r>
      <w:r w:rsidRPr="00EC1907">
        <w:t>businesses.</w:t>
      </w:r>
      <w:r>
        <w:t xml:space="preserve"> </w:t>
      </w:r>
    </w:p>
    <w:p w:rsidR="0023081B" w:rsidP="0023081B">
      <w:pPr>
        <w:pStyle w:val="Answer"/>
      </w:pPr>
      <w:r w:rsidRPr="00EC1907">
        <w:t>Another important part of the Government</w:t>
      </w:r>
      <w:r>
        <w:t>’</w:t>
      </w:r>
      <w:r w:rsidRPr="00EC1907">
        <w:t>s communication strategy is a no</w:t>
      </w:r>
      <w:r w:rsidR="001A30A2">
        <w:t>-</w:t>
      </w:r>
      <w:r w:rsidRPr="00EC1907">
        <w:t>regrets policy</w:t>
      </w:r>
      <w:r w:rsidR="001A30A2">
        <w:t xml:space="preserve"> and </w:t>
      </w:r>
      <w:r w:rsidRPr="00EC1907">
        <w:t>being absolutely clear that</w:t>
      </w:r>
      <w:r w:rsidR="001A30A2">
        <w:t xml:space="preserve"> </w:t>
      </w:r>
      <w:r w:rsidRPr="00EC1907" w:rsidR="001A30A2">
        <w:t>certain changes will come into pla</w:t>
      </w:r>
      <w:r w:rsidR="001A30A2">
        <w:t>ce</w:t>
      </w:r>
      <w:r w:rsidRPr="00EC1907">
        <w:t xml:space="preserve"> whether there is a second</w:t>
      </w:r>
      <w:r>
        <w:t>-</w:t>
      </w:r>
      <w:r w:rsidRPr="00EC1907">
        <w:t>stage trade deal or not</w:t>
      </w:r>
      <w:r>
        <w:t>,</w:t>
      </w:r>
      <w:r w:rsidRPr="00EC1907">
        <w:t xml:space="preserve"> </w:t>
      </w:r>
      <w:r w:rsidR="001A30A2">
        <w:t>so</w:t>
      </w:r>
      <w:r>
        <w:t xml:space="preserve"> a </w:t>
      </w:r>
      <w:r w:rsidRPr="00EC1907">
        <w:t>smaller business investing in making those changes, whether through bandwidth or capital invest</w:t>
      </w:r>
      <w:r>
        <w:t>ment</w:t>
      </w:r>
      <w:r w:rsidRPr="00EC1907">
        <w:t xml:space="preserve"> of some sort</w:t>
      </w:r>
      <w:r>
        <w:t xml:space="preserve">, is not </w:t>
      </w:r>
      <w:r w:rsidRPr="00EC1907">
        <w:t xml:space="preserve">wasting either </w:t>
      </w:r>
      <w:r>
        <w:t>its</w:t>
      </w:r>
      <w:r w:rsidRPr="00EC1907">
        <w:t xml:space="preserve"> money or </w:t>
      </w:r>
      <w:r>
        <w:t xml:space="preserve">its </w:t>
      </w:r>
      <w:r w:rsidRPr="00EC1907">
        <w:t>time</w:t>
      </w:r>
      <w:r>
        <w:t>;</w:t>
      </w:r>
      <w:r w:rsidRPr="00EC1907">
        <w:t xml:space="preserve"> those changes will be necessary.</w:t>
      </w:r>
      <w:r>
        <w:t xml:space="preserve"> </w:t>
      </w:r>
      <w:r w:rsidRPr="00EC1907">
        <w:t>At the current time</w:t>
      </w:r>
      <w:r>
        <w:t>,</w:t>
      </w:r>
      <w:r w:rsidRPr="00EC1907">
        <w:t xml:space="preserve"> when cash flow is so tight, that is an essential message to get across to the wider small business community. </w:t>
      </w:r>
    </w:p>
    <w:p w:rsidR="0023081B" w:rsidP="0023081B">
      <w:pPr>
        <w:pStyle w:val="Answer"/>
      </w:pPr>
      <w:r>
        <w:t xml:space="preserve">A communications strategy will take you so far, but </w:t>
      </w:r>
      <w:r w:rsidRPr="00EC1907">
        <w:t>we have a crisis going on in the shape of the coronavirus and the impending end of the transition period</w:t>
      </w:r>
      <w:r>
        <w:t xml:space="preserve">, and </w:t>
      </w:r>
      <w:r w:rsidRPr="00EC1907">
        <w:t xml:space="preserve">for the smallest of businesses there will be a demand or </w:t>
      </w:r>
      <w:r w:rsidR="00BA1160">
        <w:t xml:space="preserve">a </w:t>
      </w:r>
      <w:r w:rsidRPr="00EC1907">
        <w:t>need for some form of financial support and help.</w:t>
      </w:r>
      <w:r>
        <w:t xml:space="preserve"> </w:t>
      </w:r>
      <w:r w:rsidRPr="00EC1907">
        <w:t>That is why we have been lobbying very hard for transition vouchers to enable smaller businesses</w:t>
      </w:r>
      <w:r>
        <w:t>,</w:t>
      </w:r>
      <w:r w:rsidRPr="00EC1907">
        <w:t xml:space="preserve"> for example, to access some of the expert advice and support they </w:t>
      </w:r>
      <w:r>
        <w:t xml:space="preserve">may </w:t>
      </w:r>
      <w:r w:rsidRPr="00EC1907">
        <w:t>need to help them to manage the end of the transition period in as seamless a way as possible.</w:t>
      </w:r>
      <w:r>
        <w:t xml:space="preserve"> </w:t>
      </w:r>
    </w:p>
    <w:p w:rsidR="0023081B" w:rsidP="0023081B">
      <w:pPr>
        <w:pStyle w:val="Remark"/>
      </w:pPr>
      <w:r w:rsidRPr="00436C71">
        <w:rPr>
          <w:b/>
        </w:rPr>
        <w:t>Lord Inglewood:</w:t>
      </w:r>
      <w:r>
        <w:t xml:space="preserve"> </w:t>
      </w:r>
      <w:r w:rsidRPr="00EC1907">
        <w:t>You have touched on the second part of what I was going to ask you</w:t>
      </w:r>
      <w:r>
        <w:t>, which is</w:t>
      </w:r>
      <w:r w:rsidRPr="00EC1907">
        <w:t xml:space="preserve"> about </w:t>
      </w:r>
      <w:r>
        <w:t xml:space="preserve">the impact of </w:t>
      </w:r>
      <w:r w:rsidRPr="00EC1907">
        <w:t>coronavirus on peopl</w:t>
      </w:r>
      <w:r>
        <w:t>e’</w:t>
      </w:r>
      <w:r w:rsidRPr="00EC1907">
        <w:t>s activities.</w:t>
      </w:r>
      <w:r>
        <w:t xml:space="preserve"> </w:t>
      </w:r>
      <w:r w:rsidRPr="00EC1907">
        <w:t>I would like to ask the same question of Neil. I am very glad he raised the point about permits, which seems to me pretty fundamental. How</w:t>
      </w:r>
      <w:r>
        <w:t>,</w:t>
      </w:r>
      <w:r w:rsidRPr="00EC1907">
        <w:t xml:space="preserve"> if at all</w:t>
      </w:r>
      <w:r w:rsidR="00BA1160">
        <w:t xml:space="preserve">, </w:t>
      </w:r>
      <w:r>
        <w:t>has</w:t>
      </w:r>
      <w:r w:rsidRPr="00EC1907">
        <w:t xml:space="preserve"> Covid</w:t>
      </w:r>
      <w:r>
        <w:t>-</w:t>
      </w:r>
      <w:r w:rsidRPr="00EC1907">
        <w:t>19 affected preparations</w:t>
      </w:r>
      <w:r w:rsidR="00BA1160">
        <w:t>—</w:t>
      </w:r>
      <w:r w:rsidRPr="00EC1907" w:rsidR="00BA1160">
        <w:t>I am sure it has</w:t>
      </w:r>
      <w:r w:rsidR="00BA1160">
        <w:t>—</w:t>
      </w:r>
      <w:r w:rsidRPr="00EC1907">
        <w:t>for traders and hauliers in your line of business?</w:t>
      </w:r>
      <w:r>
        <w:t xml:space="preserve"> </w:t>
      </w:r>
    </w:p>
    <w:p w:rsidR="0023081B" w:rsidP="0023081B">
      <w:pPr>
        <w:pStyle w:val="Answer"/>
      </w:pPr>
      <w:r w:rsidRPr="007304D1">
        <w:rPr>
          <w:b/>
          <w:i/>
        </w:rPr>
        <w:t>Neil Robinson:</w:t>
      </w:r>
      <w:r>
        <w:t xml:space="preserve"> </w:t>
      </w:r>
      <w:r w:rsidRPr="00EC1907">
        <w:t>There are time pressures on everybody at the moment due to the coronavirus.</w:t>
      </w:r>
      <w:r>
        <w:t xml:space="preserve"> W</w:t>
      </w:r>
      <w:r w:rsidRPr="00EC1907">
        <w:t>e are all playing catch</w:t>
      </w:r>
      <w:r>
        <w:t>-</w:t>
      </w:r>
      <w:r w:rsidRPr="00EC1907">
        <w:t>up. Our sector is extremely busy playing catch</w:t>
      </w:r>
      <w:r>
        <w:t>-</w:t>
      </w:r>
      <w:r w:rsidRPr="00EC1907">
        <w:t>up from Covid</w:t>
      </w:r>
      <w:r>
        <w:t>-</w:t>
      </w:r>
      <w:r w:rsidRPr="00EC1907">
        <w:t>19</w:t>
      </w:r>
      <w:r>
        <w:t>,</w:t>
      </w:r>
      <w:r w:rsidRPr="00EC1907">
        <w:t xml:space="preserve"> and we are </w:t>
      </w:r>
      <w:r w:rsidR="00164450">
        <w:t xml:space="preserve">also </w:t>
      </w:r>
      <w:r w:rsidRPr="00EC1907">
        <w:t>entering the Christmas rush.</w:t>
      </w:r>
      <w:r>
        <w:t xml:space="preserve"> </w:t>
      </w:r>
      <w:r w:rsidRPr="00EC1907">
        <w:t>From a trader</w:t>
      </w:r>
      <w:r>
        <w:t>’</w:t>
      </w:r>
      <w:r w:rsidRPr="00EC1907">
        <w:t>s perspective, a lot of them are not as ready as they could be</w:t>
      </w:r>
      <w:r w:rsidR="00164450">
        <w:t>,</w:t>
      </w:r>
      <w:r w:rsidRPr="00EC1907">
        <w:t xml:space="preserve"> because they have been concentrating on getting their businesses through Covid and putting Covid measures in.</w:t>
      </w:r>
      <w:r>
        <w:t xml:space="preserve"> </w:t>
      </w:r>
      <w:r w:rsidRPr="00EC1907">
        <w:t>From a haulage sector perspective I do not think it has held us back much, but from a trader</w:t>
      </w:r>
      <w:r>
        <w:t>-</w:t>
      </w:r>
      <w:r w:rsidRPr="00EC1907">
        <w:t>readiness perspective it probably has.</w:t>
      </w:r>
    </w:p>
    <w:p w:rsidR="00D14224" w:rsidP="0023081B">
      <w:pPr>
        <w:pStyle w:val="Question"/>
      </w:pPr>
      <w:r w:rsidRPr="00436C71">
        <w:rPr>
          <w:b/>
        </w:rPr>
        <w:t>Lord Lilley:</w:t>
      </w:r>
      <w:r>
        <w:t xml:space="preserve"> </w:t>
      </w:r>
      <w:r w:rsidRPr="00EC1907">
        <w:t>Alex and Des</w:t>
      </w:r>
      <w:r>
        <w:t>, t</w:t>
      </w:r>
      <w:r w:rsidRPr="00EC1907">
        <w:t xml:space="preserve">he updated GB </w:t>
      </w:r>
      <w:r>
        <w:t>b</w:t>
      </w:r>
      <w:r w:rsidRPr="00EC1907">
        <w:t xml:space="preserve">order </w:t>
      </w:r>
      <w:r>
        <w:t>o</w:t>
      </w:r>
      <w:r w:rsidRPr="00EC1907">
        <w:t xml:space="preserve">perating </w:t>
      </w:r>
      <w:r>
        <w:t>m</w:t>
      </w:r>
      <w:r w:rsidRPr="00EC1907">
        <w:t xml:space="preserve">odel provides links </w:t>
      </w:r>
      <w:r>
        <w:t>to</w:t>
      </w:r>
      <w:r w:rsidRPr="00EC1907">
        <w:t xml:space="preserve"> where to find further information on the customs platforms for individual EU member states and their ports</w:t>
      </w:r>
      <w:r>
        <w:t>, but t</w:t>
      </w:r>
      <w:r w:rsidRPr="00EC1907">
        <w:t>o what extent is ther</w:t>
      </w:r>
      <w:r>
        <w:t>e</w:t>
      </w:r>
      <w:r w:rsidRPr="00EC1907">
        <w:t xml:space="preserve"> awareness and understanding of those third</w:t>
      </w:r>
      <w:r>
        <w:t>-</w:t>
      </w:r>
      <w:r w:rsidRPr="00EC1907">
        <w:t>country systems?</w:t>
      </w:r>
      <w:r>
        <w:t xml:space="preserve"> </w:t>
      </w:r>
    </w:p>
    <w:p w:rsidR="0023081B" w:rsidP="00D14224">
      <w:pPr>
        <w:pStyle w:val="Question"/>
        <w:numPr>
          <w:ilvl w:val="0"/>
          <w:numId w:val="0"/>
        </w:numPr>
        <w:ind w:left="794"/>
      </w:pPr>
      <w:r w:rsidRPr="00EC1907">
        <w:t>Conversely, do you know whether freight forw</w:t>
      </w:r>
      <w:r>
        <w:t>a</w:t>
      </w:r>
      <w:r w:rsidRPr="00EC1907">
        <w:t>rders an</w:t>
      </w:r>
      <w:r>
        <w:t>d</w:t>
      </w:r>
      <w:r w:rsidRPr="00EC1907">
        <w:t xml:space="preserve"> customs agents in the EU are being given early access to the UK</w:t>
      </w:r>
      <w:r>
        <w:t>’</w:t>
      </w:r>
      <w:r w:rsidRPr="00EC1907">
        <w:t>s test versions of the new systems to enable them to prepare</w:t>
      </w:r>
      <w:r>
        <w:t>?</w:t>
      </w:r>
    </w:p>
    <w:p w:rsidR="0023081B" w:rsidP="0023081B">
      <w:pPr>
        <w:pStyle w:val="Answer"/>
      </w:pPr>
      <w:r w:rsidRPr="007304D1">
        <w:rPr>
          <w:b/>
          <w:i/>
        </w:rPr>
        <w:t>Alex Veitch:</w:t>
      </w:r>
      <w:r>
        <w:t xml:space="preserve"> </w:t>
      </w:r>
      <w:r w:rsidRPr="00EC1907">
        <w:t xml:space="preserve">I will be brief. We are very glad to see the </w:t>
      </w:r>
      <w:r>
        <w:t>useful links and sources of information in the b</w:t>
      </w:r>
      <w:r w:rsidRPr="00EC1907">
        <w:t xml:space="preserve">order </w:t>
      </w:r>
      <w:r>
        <w:t>o</w:t>
      </w:r>
      <w:r w:rsidRPr="00EC1907">
        <w:t xml:space="preserve">perating </w:t>
      </w:r>
      <w:r>
        <w:t>m</w:t>
      </w:r>
      <w:r w:rsidRPr="00EC1907">
        <w:t>odel.</w:t>
      </w:r>
      <w:r>
        <w:t xml:space="preserve"> </w:t>
      </w:r>
      <w:r w:rsidRPr="00EC1907">
        <w:t>It is very welcome. I believe I mentioned earlier that</w:t>
      </w:r>
      <w:r>
        <w:t xml:space="preserve"> </w:t>
      </w:r>
      <w:r w:rsidRPr="00EC1907">
        <w:t xml:space="preserve">the </w:t>
      </w:r>
      <w:r>
        <w:t>b</w:t>
      </w:r>
      <w:r w:rsidRPr="00EC1907">
        <w:t xml:space="preserve">order </w:t>
      </w:r>
      <w:r>
        <w:t>o</w:t>
      </w:r>
      <w:r w:rsidRPr="00EC1907">
        <w:t xml:space="preserve">perating </w:t>
      </w:r>
      <w:r>
        <w:t>m</w:t>
      </w:r>
      <w:r w:rsidRPr="00EC1907">
        <w:t>odel team has been organising workshops in various EU member states, which we have supported</w:t>
      </w:r>
      <w:r>
        <w:t xml:space="preserve"> in some cases</w:t>
      </w:r>
      <w:r w:rsidRPr="00EC1907">
        <w:t xml:space="preserve">. </w:t>
      </w:r>
      <w:r>
        <w:t xml:space="preserve">To </w:t>
      </w:r>
      <w:r w:rsidRPr="00EC1907">
        <w:t>give you a flavour of the importance of th</w:t>
      </w:r>
      <w:r>
        <w:t>at, r</w:t>
      </w:r>
      <w:r w:rsidRPr="00EC1907">
        <w:t xml:space="preserve">ecent research from </w:t>
      </w:r>
      <w:r>
        <w:t xml:space="preserve">the </w:t>
      </w:r>
      <w:r w:rsidRPr="00EC1907">
        <w:t xml:space="preserve">Northern Ireland Department for </w:t>
      </w:r>
      <w:r>
        <w:t xml:space="preserve">the </w:t>
      </w:r>
      <w:r w:rsidRPr="00EC1907">
        <w:t>Economy indicates that 20%</w:t>
      </w:r>
      <w:r>
        <w:t xml:space="preserve">—a </w:t>
      </w:r>
      <w:r w:rsidRPr="00EC1907">
        <w:t>fifth</w:t>
      </w:r>
      <w:r>
        <w:t>—</w:t>
      </w:r>
      <w:r w:rsidRPr="00EC1907">
        <w:t>of ro</w:t>
      </w:r>
      <w:r>
        <w:t>-</w:t>
      </w:r>
      <w:r w:rsidRPr="00EC1907">
        <w:t xml:space="preserve">ro traffic using Dublin </w:t>
      </w:r>
      <w:r>
        <w:t>p</w:t>
      </w:r>
      <w:r w:rsidRPr="00EC1907">
        <w:t>ort is carried out by Northern Ireland operators.</w:t>
      </w:r>
      <w:r>
        <w:t xml:space="preserve"> </w:t>
      </w:r>
      <w:r w:rsidRPr="00EC1907">
        <w:t>Currently</w:t>
      </w:r>
      <w:r>
        <w:t>,</w:t>
      </w:r>
      <w:r w:rsidRPr="00EC1907">
        <w:t xml:space="preserve"> there is seamless interaction between companies moving goods t</w:t>
      </w:r>
      <w:r>
        <w:t>hrough</w:t>
      </w:r>
      <w:r w:rsidRPr="00EC1907">
        <w:t xml:space="preserve"> the island of Ireland, and it is vitally important that there is a lot of engagement with both</w:t>
      </w:r>
      <w:r>
        <w:t xml:space="preserve"> the</w:t>
      </w:r>
      <w:r w:rsidRPr="00EC1907">
        <w:t xml:space="preserve"> UK, as in GB</w:t>
      </w:r>
      <w:r>
        <w:t>/</w:t>
      </w:r>
      <w:r w:rsidRPr="00EC1907">
        <w:t>NI hauliers</w:t>
      </w:r>
      <w:r>
        <w:t>,</w:t>
      </w:r>
      <w:r w:rsidRPr="00EC1907">
        <w:t xml:space="preserve"> and overseas operators, on all the different country systems.</w:t>
      </w:r>
      <w:r>
        <w:t xml:space="preserve"> </w:t>
      </w:r>
    </w:p>
    <w:p w:rsidR="0023081B" w:rsidP="0023081B">
      <w:pPr>
        <w:pStyle w:val="Answer"/>
      </w:pPr>
      <w:r w:rsidRPr="00EC1907">
        <w:t>I am sorry to say</w:t>
      </w:r>
      <w:r>
        <w:t xml:space="preserve"> that</w:t>
      </w:r>
      <w:r w:rsidRPr="00EC1907">
        <w:t xml:space="preserve"> the part I cannot answer is how ready th</w:t>
      </w:r>
      <w:r>
        <w:t>o</w:t>
      </w:r>
      <w:r w:rsidRPr="00EC1907">
        <w:t xml:space="preserve">se companies are, because at this point </w:t>
      </w:r>
      <w:r w:rsidRPr="00EC1907" w:rsidR="00D86B7B">
        <w:t>th</w:t>
      </w:r>
      <w:r w:rsidR="00D86B7B">
        <w:t>at</w:t>
      </w:r>
      <w:r w:rsidRPr="00EC1907" w:rsidR="00D86B7B">
        <w:t xml:space="preserve"> would involve </w:t>
      </w:r>
      <w:r w:rsidRPr="00EC1907">
        <w:t>survey data and analysis</w:t>
      </w:r>
      <w:r>
        <w:t>,</w:t>
      </w:r>
      <w:r w:rsidRPr="00EC1907">
        <w:t xml:space="preserve"> not only across the UK but ac</w:t>
      </w:r>
      <w:r>
        <w:t>ross</w:t>
      </w:r>
      <w:r w:rsidRPr="00EC1907">
        <w:t xml:space="preserve"> EU markets. We may be too late for that, but I would encourage a question to government officials as to what intelligence they have been able to gather on how far th</w:t>
      </w:r>
      <w:r>
        <w:t>o</w:t>
      </w:r>
      <w:r w:rsidRPr="00EC1907">
        <w:t>se communications and briefings have landed with the whole of the European haulage sector.</w:t>
      </w:r>
      <w:r>
        <w:t xml:space="preserve"> </w:t>
      </w:r>
    </w:p>
    <w:p w:rsidR="0023081B" w:rsidRPr="00EC1907" w:rsidP="0023081B">
      <w:pPr>
        <w:pStyle w:val="Remark"/>
      </w:pPr>
      <w:r w:rsidRPr="007304D1">
        <w:rPr>
          <w:b/>
        </w:rPr>
        <w:t>Lord Lilley:</w:t>
      </w:r>
      <w:r>
        <w:t xml:space="preserve"> </w:t>
      </w:r>
      <w:r w:rsidRPr="00EC1907">
        <w:t>Thank you very much.</w:t>
      </w:r>
      <w:r>
        <w:t xml:space="preserve"> </w:t>
      </w:r>
      <w:r w:rsidRPr="00EC1907">
        <w:t xml:space="preserve">We will bear that in mind </w:t>
      </w:r>
      <w:r>
        <w:t xml:space="preserve">when </w:t>
      </w:r>
      <w:r w:rsidRPr="00EC1907">
        <w:t xml:space="preserve">we come to them. Des, could you answer the question </w:t>
      </w:r>
      <w:r>
        <w:t xml:space="preserve">and </w:t>
      </w:r>
      <w:r w:rsidRPr="00EC1907">
        <w:t>add</w:t>
      </w:r>
      <w:r>
        <w:t>,</w:t>
      </w:r>
      <w:r w:rsidRPr="00EC1907">
        <w:t xml:space="preserve"> if appropriate</w:t>
      </w:r>
      <w:r>
        <w:t>,</w:t>
      </w:r>
      <w:r w:rsidRPr="00EC1907">
        <w:t xml:space="preserve"> whether there are opportunities to streamline the submission of information required by the EU and UK customs authorities on both import and export, in your opinion</w:t>
      </w:r>
      <w:r>
        <w:t>?</w:t>
      </w:r>
    </w:p>
    <w:p w:rsidR="0023081B" w:rsidP="0023081B">
      <w:pPr>
        <w:pStyle w:val="Answer"/>
      </w:pPr>
      <w:r w:rsidRPr="007304D1">
        <w:rPr>
          <w:b/>
          <w:i/>
        </w:rPr>
        <w:t>Des Hiscock:</w:t>
      </w:r>
      <w:r>
        <w:t xml:space="preserve"> </w:t>
      </w:r>
      <w:r w:rsidRPr="00EC1907">
        <w:t>I absolutely agree with Alex</w:t>
      </w:r>
      <w:r>
        <w:t xml:space="preserve"> that </w:t>
      </w:r>
      <w:r w:rsidRPr="00EC1907">
        <w:t xml:space="preserve">the information in the </w:t>
      </w:r>
      <w:r>
        <w:t>b</w:t>
      </w:r>
      <w:r w:rsidRPr="00EC1907">
        <w:t xml:space="preserve">order </w:t>
      </w:r>
      <w:r>
        <w:t>o</w:t>
      </w:r>
      <w:r w:rsidRPr="00EC1907">
        <w:t xml:space="preserve">perating </w:t>
      </w:r>
      <w:r>
        <w:t>m</w:t>
      </w:r>
      <w:r w:rsidRPr="00EC1907">
        <w:t xml:space="preserve">odel </w:t>
      </w:r>
      <w:r>
        <w:t>i</w:t>
      </w:r>
      <w:r w:rsidRPr="00EC1907">
        <w:t>s great.</w:t>
      </w:r>
      <w:r>
        <w:t xml:space="preserve"> </w:t>
      </w:r>
      <w:r w:rsidRPr="00EC1907">
        <w:t>Realistically, I do not believe there is a need to understan</w:t>
      </w:r>
      <w:r>
        <w:t>d</w:t>
      </w:r>
      <w:r w:rsidRPr="00EC1907">
        <w:t xml:space="preserve"> the customs platforms of individual member states. Moving goods across an international border is a serious business</w:t>
      </w:r>
      <w:r>
        <w:t>,</w:t>
      </w:r>
      <w:r w:rsidRPr="00EC1907">
        <w:t xml:space="preserve"> an</w:t>
      </w:r>
      <w:r>
        <w:t>d</w:t>
      </w:r>
      <w:r w:rsidRPr="00EC1907">
        <w:t xml:space="preserve"> it is not as easy as advert</w:t>
      </w:r>
      <w:r>
        <w:t>ised, as in, “Make sure you have an EORI and</w:t>
      </w:r>
      <w:r w:rsidRPr="00EC1907">
        <w:t xml:space="preserve"> decide </w:t>
      </w:r>
      <w:r>
        <w:t xml:space="preserve">whether </w:t>
      </w:r>
      <w:r w:rsidRPr="00EC1907">
        <w:t>you want to do declarations yourself or appoint a customs broker</w:t>
      </w:r>
      <w:r>
        <w:t>”</w:t>
      </w:r>
      <w:r w:rsidRPr="00EC1907">
        <w:t>. There are serious implications.</w:t>
      </w:r>
      <w:r>
        <w:t xml:space="preserve"> </w:t>
      </w:r>
    </w:p>
    <w:p w:rsidR="0023081B" w:rsidP="0023081B">
      <w:pPr>
        <w:pStyle w:val="Answer"/>
      </w:pPr>
      <w:r w:rsidRPr="00EC1907">
        <w:t>The EU becomes a third country from 1 January 2021</w:t>
      </w:r>
      <w:r>
        <w:t>,</w:t>
      </w:r>
      <w:r w:rsidRPr="00EC1907">
        <w:t xml:space="preserve"> and an importer or </w:t>
      </w:r>
      <w:r>
        <w:t xml:space="preserve">an </w:t>
      </w:r>
      <w:r w:rsidRPr="00EC1907">
        <w:t xml:space="preserve">exporter will need only the same level of </w:t>
      </w:r>
      <w:r>
        <w:t xml:space="preserve">understanding of </w:t>
      </w:r>
      <w:r w:rsidRPr="00EC1907">
        <w:t>EU customs platforms and EU ports as they would for China</w:t>
      </w:r>
      <w:r>
        <w:t>,</w:t>
      </w:r>
      <w:r w:rsidRPr="00EC1907">
        <w:t xml:space="preserve"> India</w:t>
      </w:r>
      <w:r>
        <w:t>,</w:t>
      </w:r>
      <w:r w:rsidRPr="00EC1907">
        <w:t xml:space="preserve"> Egypt or the USA</w:t>
      </w:r>
      <w:r>
        <w:t>. We know</w:t>
      </w:r>
      <w:r w:rsidRPr="00EC1907">
        <w:t xml:space="preserve"> virtually zer</w:t>
      </w:r>
      <w:r>
        <w:t xml:space="preserve">o </w:t>
      </w:r>
      <w:r w:rsidRPr="00EC1907">
        <w:t>about Chinese ports and customs systems</w:t>
      </w:r>
      <w:r>
        <w:t xml:space="preserve">. </w:t>
      </w:r>
      <w:r w:rsidR="00027A0C">
        <w:t>T</w:t>
      </w:r>
      <w:r w:rsidRPr="00EC1907">
        <w:t>he context is absolutely essential.</w:t>
      </w:r>
    </w:p>
    <w:p w:rsidR="0023081B" w:rsidP="0023081B">
      <w:pPr>
        <w:pStyle w:val="Answer"/>
      </w:pPr>
      <w:r w:rsidRPr="00EC1907">
        <w:t>To your other question, Lord Lilley, one of the problems is understanding the difference between a customs broker, agent or intermediary</w:t>
      </w:r>
      <w:r>
        <w:t xml:space="preserve"> and a freight forwarder. The former</w:t>
      </w:r>
      <w:r w:rsidRPr="00EC1907">
        <w:t xml:space="preserve"> are the guys who</w:t>
      </w:r>
      <w:r>
        <w:t xml:space="preserve"> </w:t>
      </w:r>
      <w:r w:rsidRPr="00EC1907">
        <w:t>calculate the tax due, ensure compliance with the regulatory provisions</w:t>
      </w:r>
      <w:r w:rsidR="00027A0C">
        <w:t>,</w:t>
      </w:r>
      <w:r w:rsidRPr="00EC1907">
        <w:t xml:space="preserve"> and are often the organisation that is paying the tax to HMRC</w:t>
      </w:r>
      <w:r>
        <w:t>. A</w:t>
      </w:r>
      <w:r w:rsidRPr="00EC1907">
        <w:t xml:space="preserve"> freight forwarder is essentially a transport broker with very little legal liability. That differentiation needs to be put quite clearly. </w:t>
      </w:r>
      <w:r>
        <w:t>A</w:t>
      </w:r>
      <w:r w:rsidRPr="00EC1907">
        <w:t xml:space="preserve"> lot of freight forwarders and haulage organisations have their own customs capability</w:t>
      </w:r>
      <w:r>
        <w:t>,</w:t>
      </w:r>
      <w:r w:rsidRPr="00EC1907">
        <w:t xml:space="preserve"> but that customs capability needs to stand alone. </w:t>
      </w:r>
    </w:p>
    <w:p w:rsidR="0023081B" w:rsidP="0023081B">
      <w:pPr>
        <w:pStyle w:val="Answer"/>
      </w:pPr>
      <w:r w:rsidRPr="00EC1907">
        <w:t>Finally, there is huge opportunity for streamlining submission by sharing information.</w:t>
      </w:r>
      <w:r>
        <w:t xml:space="preserve"> </w:t>
      </w:r>
      <w:r w:rsidRPr="00EC1907">
        <w:t>Many customs brokers are already doing th</w:t>
      </w:r>
      <w:r>
        <w:t>at</w:t>
      </w:r>
      <w:r w:rsidRPr="00EC1907">
        <w:t xml:space="preserve"> and have been doing </w:t>
      </w:r>
      <w:r>
        <w:t>it</w:t>
      </w:r>
      <w:r w:rsidRPr="00EC1907">
        <w:t xml:space="preserve"> since Brexit was announced.</w:t>
      </w:r>
      <w:r>
        <w:t xml:space="preserve"> </w:t>
      </w:r>
      <w:r w:rsidRPr="00EC1907">
        <w:t>The majority of pan</w:t>
      </w:r>
      <w:r>
        <w:t>-</w:t>
      </w:r>
      <w:r w:rsidRPr="00EC1907">
        <w:t>European organisations have developed processes w</w:t>
      </w:r>
      <w:r>
        <w:t>here</w:t>
      </w:r>
      <w:r w:rsidRPr="00EC1907">
        <w:t xml:space="preserve"> data from an export declaration becomes the template for the import declaration.</w:t>
      </w:r>
      <w:r>
        <w:t xml:space="preserve"> In the past, </w:t>
      </w:r>
      <w:r w:rsidR="00027A0C">
        <w:t xml:space="preserve">HMRC did </w:t>
      </w:r>
      <w:r w:rsidRPr="00EC1907">
        <w:t>a lot of good work on this type of thing.</w:t>
      </w:r>
      <w:r>
        <w:t xml:space="preserve"> </w:t>
      </w:r>
      <w:r w:rsidRPr="00EC1907">
        <w:t>It had a self</w:t>
      </w:r>
      <w:r>
        <w:t>-</w:t>
      </w:r>
      <w:r w:rsidRPr="00EC1907">
        <w:t>assessment programme that was really good. The six</w:t>
      </w:r>
      <w:r>
        <w:t>-</w:t>
      </w:r>
      <w:r w:rsidRPr="00EC1907">
        <w:t xml:space="preserve">month implementation process based on </w:t>
      </w:r>
      <w:r w:rsidR="00AB177D">
        <w:t xml:space="preserve">the </w:t>
      </w:r>
      <w:r w:rsidRPr="00EC1907">
        <w:t xml:space="preserve">EIDR and </w:t>
      </w:r>
      <w:r w:rsidR="00AB177D">
        <w:t xml:space="preserve">the </w:t>
      </w:r>
      <w:r w:rsidRPr="00EC1907">
        <w:t>C</w:t>
      </w:r>
      <w:r>
        <w:t>FS</w:t>
      </w:r>
      <w:r w:rsidRPr="00EC1907">
        <w:t>P is, in fact, a copy of one of those self</w:t>
      </w:r>
      <w:r>
        <w:t>-</w:t>
      </w:r>
      <w:r w:rsidRPr="00EC1907">
        <w:t xml:space="preserve">assessment proposals. If you reactivate industry </w:t>
      </w:r>
      <w:r>
        <w:t>and</w:t>
      </w:r>
      <w:r w:rsidRPr="00EC1907">
        <w:t xml:space="preserve"> HMRC co</w:t>
      </w:r>
      <w:r>
        <w:t>-</w:t>
      </w:r>
      <w:r w:rsidRPr="00EC1907">
        <w:t>operation</w:t>
      </w:r>
      <w:r>
        <w:t>,</w:t>
      </w:r>
      <w:r w:rsidRPr="00EC1907">
        <w:t xml:space="preserve"> you will solve a great many of the short</w:t>
      </w:r>
      <w:r>
        <w:t>-</w:t>
      </w:r>
      <w:r w:rsidRPr="00EC1907">
        <w:t>term challenges next year.</w:t>
      </w:r>
    </w:p>
    <w:p w:rsidR="00AB177D" w:rsidP="0023081B">
      <w:pPr>
        <w:pStyle w:val="Question"/>
      </w:pPr>
      <w:r w:rsidRPr="00B47A76">
        <w:rPr>
          <w:b/>
        </w:rPr>
        <w:t>Lord Shipley:</w:t>
      </w:r>
      <w:r>
        <w:t xml:space="preserve"> </w:t>
      </w:r>
      <w:r w:rsidRPr="00EC1907">
        <w:t xml:space="preserve">I would like to pursue </w:t>
      </w:r>
      <w:r w:rsidRPr="00EC1907">
        <w:t>Sonali</w:t>
      </w:r>
      <w:r>
        <w:t>’</w:t>
      </w:r>
      <w:r w:rsidRPr="00EC1907">
        <w:t>s</w:t>
      </w:r>
      <w:r w:rsidRPr="00EC1907">
        <w:t xml:space="preserve"> answers to Lord Inglewood, on behalf of the Federation for Small Businesses.</w:t>
      </w:r>
      <w:r>
        <w:t xml:space="preserve"> </w:t>
      </w:r>
      <w:r w:rsidRPr="00EC1907">
        <w:t>The questions I was going to ask have broadly been answered</w:t>
      </w:r>
      <w:r>
        <w:t xml:space="preserve">. </w:t>
      </w:r>
    </w:p>
    <w:p w:rsidR="0023081B" w:rsidP="00AB177D">
      <w:pPr>
        <w:pStyle w:val="Question"/>
        <w:numPr>
          <w:ilvl w:val="0"/>
          <w:numId w:val="0"/>
        </w:numPr>
        <w:ind w:left="794"/>
      </w:pPr>
      <w:r>
        <w:t>There have been</w:t>
      </w:r>
      <w:r w:rsidRPr="00EC1907">
        <w:t xml:space="preserve"> press reports suggesting </w:t>
      </w:r>
      <w:r>
        <w:t xml:space="preserve">that </w:t>
      </w:r>
      <w:r w:rsidRPr="00EC1907">
        <w:t>some larger companies are finding it difficult to find freight forwarders willing to take on new customs work</w:t>
      </w:r>
      <w:r>
        <w:t xml:space="preserve">. Are you aware of any </w:t>
      </w:r>
      <w:r w:rsidRPr="00EC1907">
        <w:t>similar concerns from smaller businesses</w:t>
      </w:r>
      <w:r>
        <w:t xml:space="preserve">? </w:t>
      </w:r>
      <w:r w:rsidRPr="00EC1907">
        <w:t xml:space="preserve">If there is more to add, </w:t>
      </w:r>
      <w:r w:rsidRPr="00EC1907">
        <w:t>Sonali</w:t>
      </w:r>
      <w:r w:rsidRPr="00EC1907">
        <w:t>, we would like to hear it.</w:t>
      </w:r>
    </w:p>
    <w:p w:rsidR="0023081B" w:rsidP="0023081B">
      <w:pPr>
        <w:pStyle w:val="Question"/>
        <w:numPr>
          <w:ilvl w:val="0"/>
          <w:numId w:val="0"/>
        </w:numPr>
        <w:ind w:left="794"/>
      </w:pPr>
      <w:r w:rsidRPr="00EC1907">
        <w:t>May I ask you a specific question on the basis of what you said to Lord Inglewood</w:t>
      </w:r>
      <w:r>
        <w:t>? Y</w:t>
      </w:r>
      <w:r w:rsidRPr="00EC1907">
        <w:t>ou mentioned transition vouchers, but you did not say how much they might be worth</w:t>
      </w:r>
      <w:r>
        <w:t>. E</w:t>
      </w:r>
      <w:r w:rsidRPr="00EC1907">
        <w:t>ven if you have transition vouchers, is it a question of money</w:t>
      </w:r>
      <w:r>
        <w:t>,</w:t>
      </w:r>
      <w:r w:rsidRPr="00EC1907">
        <w:t xml:space="preserve"> or is it a question of </w:t>
      </w:r>
      <w:r>
        <w:t xml:space="preserve">the </w:t>
      </w:r>
      <w:r w:rsidRPr="00EC1907">
        <w:t>availability of professional support?</w:t>
      </w:r>
      <w:r>
        <w:t xml:space="preserve"> </w:t>
      </w:r>
    </w:p>
    <w:p w:rsidR="0023081B" w:rsidP="0023081B">
      <w:pPr>
        <w:pStyle w:val="Answer"/>
      </w:pPr>
      <w:r w:rsidRPr="00B47A76">
        <w:rPr>
          <w:b/>
          <w:i/>
        </w:rPr>
        <w:t>Sonali</w:t>
      </w:r>
      <w:r w:rsidRPr="00B47A76">
        <w:rPr>
          <w:b/>
          <w:i/>
        </w:rPr>
        <w:t xml:space="preserve"> Parekh:</w:t>
      </w:r>
      <w:r>
        <w:t xml:space="preserve"> </w:t>
      </w:r>
      <w:r w:rsidRPr="00EC1907">
        <w:t xml:space="preserve">To take the first of your points, the Government are taking real measures to try to encourage intermediaries to take on </w:t>
      </w:r>
      <w:r>
        <w:t>new</w:t>
      </w:r>
      <w:r w:rsidRPr="00EC1907">
        <w:t xml:space="preserve"> clients from smaller businesses.</w:t>
      </w:r>
      <w:r>
        <w:t xml:space="preserve"> </w:t>
      </w:r>
      <w:r w:rsidRPr="00EC1907">
        <w:t>An extra £50 million has been invested to develop the capacity of the intermediary market</w:t>
      </w:r>
      <w:r>
        <w:t>, and t</w:t>
      </w:r>
      <w:r w:rsidRPr="00EC1907">
        <w:t>he</w:t>
      </w:r>
      <w:r>
        <w:t>re has been the</w:t>
      </w:r>
      <w:r w:rsidRPr="00EC1907">
        <w:t xml:space="preserve"> removal of the requirement for intermediaries to be jointly and severally liable when undertaking indirect representation.</w:t>
      </w:r>
      <w:r>
        <w:t xml:space="preserve"> T</w:t>
      </w:r>
      <w:r w:rsidRPr="00EC1907">
        <w:t>hat is an incentive to intermediaries to take on new clients</w:t>
      </w:r>
      <w:r>
        <w:t>, particularly</w:t>
      </w:r>
      <w:r w:rsidRPr="00EC1907">
        <w:t xml:space="preserve"> small businesses.</w:t>
      </w:r>
      <w:r>
        <w:t xml:space="preserve"> </w:t>
      </w:r>
      <w:r w:rsidRPr="00EC1907">
        <w:t>There are clear policy levers.</w:t>
      </w:r>
    </w:p>
    <w:p w:rsidR="001518F6" w:rsidP="0023081B">
      <w:pPr>
        <w:pStyle w:val="Answer"/>
      </w:pPr>
      <w:r w:rsidRPr="00EC1907">
        <w:t xml:space="preserve">However, we would express concern about whether a clearly </w:t>
      </w:r>
      <w:r>
        <w:t xml:space="preserve">already </w:t>
      </w:r>
      <w:r w:rsidRPr="00EC1907">
        <w:t>oversubscribed intermediary market would find small</w:t>
      </w:r>
      <w:r>
        <w:t>er</w:t>
      </w:r>
      <w:r w:rsidRPr="00EC1907">
        <w:t xml:space="preserve"> business</w:t>
      </w:r>
      <w:r>
        <w:t>es</w:t>
      </w:r>
      <w:r w:rsidRPr="00EC1907">
        <w:t xml:space="preserve"> a particularly attractive proposition, particularly small businesses </w:t>
      </w:r>
      <w:r>
        <w:t>that</w:t>
      </w:r>
      <w:r w:rsidRPr="00EC1907">
        <w:t xml:space="preserve"> to date have traded </w:t>
      </w:r>
      <w:r w:rsidRPr="00EC1907">
        <w:t xml:space="preserve">exclusively </w:t>
      </w:r>
      <w:r w:rsidRPr="00EC1907">
        <w:t xml:space="preserve">with the EU and therefore </w:t>
      </w:r>
      <w:r w:rsidRPr="00EC1907">
        <w:t xml:space="preserve">have </w:t>
      </w:r>
      <w:r w:rsidRPr="00EC1907">
        <w:t xml:space="preserve">very little capability, if any, in </w:t>
      </w:r>
      <w:r>
        <w:t xml:space="preserve">relation to </w:t>
      </w:r>
      <w:r w:rsidRPr="00EC1907">
        <w:t>completing customs declarations.</w:t>
      </w:r>
      <w:r>
        <w:t xml:space="preserve"> </w:t>
      </w:r>
    </w:p>
    <w:p w:rsidR="00037568" w:rsidP="0023081B">
      <w:pPr>
        <w:pStyle w:val="Answer"/>
      </w:pPr>
      <w:r w:rsidRPr="00EC1907">
        <w:t xml:space="preserve">We think it is important that data </w:t>
      </w:r>
      <w:r>
        <w:t xml:space="preserve">is </w:t>
      </w:r>
      <w:r w:rsidRPr="00EC1907">
        <w:t>made available to show how much new business the intermediaries market</w:t>
      </w:r>
      <w:r>
        <w:t xml:space="preserve"> is</w:t>
      </w:r>
      <w:r w:rsidRPr="00EC1907">
        <w:t xml:space="preserve"> taking on</w:t>
      </w:r>
      <w:r>
        <w:t>,</w:t>
      </w:r>
      <w:r w:rsidRPr="00EC1907">
        <w:t xml:space="preserve"> and </w:t>
      </w:r>
      <w:r>
        <w:t xml:space="preserve">to </w:t>
      </w:r>
      <w:r w:rsidRPr="00EC1907">
        <w:t xml:space="preserve">cut that data by </w:t>
      </w:r>
      <w:r w:rsidR="00294ACA">
        <w:t xml:space="preserve">the </w:t>
      </w:r>
      <w:r w:rsidRPr="00EC1907">
        <w:t xml:space="preserve">size of business and </w:t>
      </w:r>
      <w:r>
        <w:t xml:space="preserve">by </w:t>
      </w:r>
      <w:r w:rsidR="00294ACA">
        <w:t xml:space="preserve">the </w:t>
      </w:r>
      <w:r w:rsidRPr="00EC1907">
        <w:t>background of the trader.</w:t>
      </w:r>
      <w:r>
        <w:t xml:space="preserve"> </w:t>
      </w:r>
      <w:r w:rsidRPr="00EC1907">
        <w:t xml:space="preserve">Are businesses </w:t>
      </w:r>
      <w:r>
        <w:t>that</w:t>
      </w:r>
      <w:r w:rsidRPr="00EC1907">
        <w:t xml:space="preserve"> </w:t>
      </w:r>
      <w:r>
        <w:t xml:space="preserve">have </w:t>
      </w:r>
      <w:r w:rsidRPr="00EC1907">
        <w:t>trade</w:t>
      </w:r>
      <w:r>
        <w:t>d</w:t>
      </w:r>
      <w:r w:rsidRPr="00EC1907">
        <w:t xml:space="preserve"> exclusively with the EU being helped or not</w:t>
      </w:r>
      <w:r>
        <w:t>? T</w:t>
      </w:r>
      <w:r w:rsidRPr="00EC1907">
        <w:t>hey are the most vulnerable cohort, whereas smaller businesses that have traded with the rest of the world have experience of customs declarations</w:t>
      </w:r>
      <w:r>
        <w:t xml:space="preserve">. </w:t>
      </w:r>
      <w:r w:rsidRPr="00EC1907">
        <w:t xml:space="preserve">We are keen to see far more evidence in that space to enable us to have confidence that all the smaller business market of exporters and importers </w:t>
      </w:r>
      <w:r>
        <w:t>is</w:t>
      </w:r>
      <w:r w:rsidRPr="00EC1907">
        <w:t xml:space="preserve"> being catered for.</w:t>
      </w:r>
      <w:r>
        <w:t xml:space="preserve"> W</w:t>
      </w:r>
      <w:r w:rsidRPr="00EC1907">
        <w:t>e estimate that transition vouchers of between £1,000 to £3,000 could make a material difference at the current time of the coronavirus crisis</w:t>
      </w:r>
      <w:r>
        <w:t>, with</w:t>
      </w:r>
      <w:r w:rsidRPr="00EC1907">
        <w:t xml:space="preserve"> many smaller businesses being so cash</w:t>
      </w:r>
      <w:r>
        <w:t>-</w:t>
      </w:r>
      <w:r w:rsidRPr="00EC1907">
        <w:t>strapped, cash flow being at critical levels</w:t>
      </w:r>
      <w:r>
        <w:t>,</w:t>
      </w:r>
      <w:r w:rsidRPr="00EC1907">
        <w:t xml:space="preserve"> and money not being available for investment in, say, digital tech to support a smaller business at the current time.</w:t>
      </w:r>
      <w:r>
        <w:t xml:space="preserve"> </w:t>
      </w:r>
    </w:p>
    <w:p w:rsidR="0023081B" w:rsidP="0023081B">
      <w:pPr>
        <w:pStyle w:val="Answer"/>
      </w:pPr>
      <w:r w:rsidRPr="00EC1907">
        <w:t>It is also important to think in practicalities.</w:t>
      </w:r>
      <w:r>
        <w:t xml:space="preserve"> </w:t>
      </w:r>
      <w:r w:rsidRPr="00EC1907">
        <w:t>I very much welcome the extension of the furlough</w:t>
      </w:r>
      <w:r>
        <w:t xml:space="preserve"> scheme</w:t>
      </w:r>
      <w:r w:rsidRPr="00EC1907">
        <w:t xml:space="preserve"> and </w:t>
      </w:r>
      <w:r>
        <w:t xml:space="preserve">the </w:t>
      </w:r>
      <w:r w:rsidRPr="00EC1907">
        <w:t>Self</w:t>
      </w:r>
      <w:r>
        <w:t>-</w:t>
      </w:r>
      <w:r w:rsidRPr="00EC1907">
        <w:t>employment Income Support Scheme until the end of March</w:t>
      </w:r>
      <w:r>
        <w:t>,</w:t>
      </w:r>
      <w:r w:rsidRPr="00EC1907">
        <w:t xml:space="preserve"> but the reality is that some smaller businesses may furlough staff they</w:t>
      </w:r>
      <w:r>
        <w:t xml:space="preserve"> </w:t>
      </w:r>
      <w:r w:rsidRPr="00EC1907">
        <w:t xml:space="preserve">thought they could work with to build </w:t>
      </w:r>
      <w:r>
        <w:t>u</w:t>
      </w:r>
      <w:r w:rsidRPr="00EC1907">
        <w:t>p some capability</w:t>
      </w:r>
      <w:r>
        <w:t>,</w:t>
      </w:r>
      <w:r w:rsidRPr="00EC1907">
        <w:t xml:space="preserve"> if they are indeed trading and importing and exporting to and from the EU.</w:t>
      </w:r>
      <w:r>
        <w:t xml:space="preserve"> </w:t>
      </w:r>
      <w:r w:rsidRPr="00EC1907">
        <w:t>Unlike larger businesses, it goes without saying that smaller businesses will not have a dedicated department or even an individual to look at th</w:t>
      </w:r>
      <w:r>
        <w:t>at</w:t>
      </w:r>
      <w:r w:rsidRPr="00EC1907">
        <w:t xml:space="preserve"> kind of stuff.</w:t>
      </w:r>
      <w:r>
        <w:t xml:space="preserve"> </w:t>
      </w:r>
      <w:r w:rsidRPr="00EC1907">
        <w:t>They are much more likely to be using a generalist, and they could well be furloughed.</w:t>
      </w:r>
      <w:r>
        <w:t xml:space="preserve"> </w:t>
      </w:r>
      <w:r w:rsidRPr="00EC1907">
        <w:t>There are a lot of practical considerations.</w:t>
      </w:r>
      <w:r>
        <w:t xml:space="preserve"> </w:t>
      </w:r>
    </w:p>
    <w:p w:rsidR="00E95CA2" w:rsidP="0023081B">
      <w:pPr>
        <w:pStyle w:val="Answer"/>
      </w:pPr>
      <w:r>
        <w:t>On</w:t>
      </w:r>
      <w:r w:rsidRPr="00EC1907">
        <w:t xml:space="preserve"> your final point a</w:t>
      </w:r>
      <w:r>
        <w:t>bout</w:t>
      </w:r>
      <w:r w:rsidRPr="00EC1907">
        <w:t xml:space="preserve"> the availability of support, generally speaking there is good availability in many different guises</w:t>
      </w:r>
      <w:r>
        <w:t>,</w:t>
      </w:r>
      <w:r w:rsidRPr="00EC1907">
        <w:t xml:space="preserve"> whether </w:t>
      </w:r>
      <w:r>
        <w:t xml:space="preserve">that </w:t>
      </w:r>
      <w:r w:rsidRPr="00EC1907">
        <w:t>is your local accountant, lawyer or business support expert, or your local lobby group.</w:t>
      </w:r>
      <w:r>
        <w:t xml:space="preserve"> T</w:t>
      </w:r>
      <w:r w:rsidRPr="00EC1907">
        <w:t xml:space="preserve">here can be questions about consistency </w:t>
      </w:r>
      <w:r>
        <w:t>in</w:t>
      </w:r>
      <w:r w:rsidRPr="00EC1907">
        <w:t xml:space="preserve"> the quality of the advice received, but if we could get some financial incentive for smaller businesses to make th</w:t>
      </w:r>
      <w:r>
        <w:t>e</w:t>
      </w:r>
      <w:r w:rsidRPr="00EC1907">
        <w:t xml:space="preserve"> investment of time an</w:t>
      </w:r>
      <w:r>
        <w:t xml:space="preserve">d </w:t>
      </w:r>
      <w:r w:rsidRPr="00EC1907">
        <w:t xml:space="preserve">tech they may need to bring on board to their business, it would pay dividends. </w:t>
      </w:r>
    </w:p>
    <w:p w:rsidR="0023081B" w:rsidP="0023081B">
      <w:pPr>
        <w:pStyle w:val="Answer"/>
      </w:pPr>
      <w:r w:rsidRPr="00EC1907">
        <w:t>Clearly, there will be some dead weight.</w:t>
      </w:r>
      <w:r>
        <w:t xml:space="preserve"> </w:t>
      </w:r>
      <w:r w:rsidRPr="00EC1907">
        <w:t>The transition voucher scheme inevitably mean</w:t>
      </w:r>
      <w:r>
        <w:t>s</w:t>
      </w:r>
      <w:r w:rsidRPr="00EC1907">
        <w:t xml:space="preserve"> that some smaller businesses are helped that would have done it anyway</w:t>
      </w:r>
      <w:r>
        <w:t>,</w:t>
      </w:r>
      <w:r w:rsidRPr="00EC1907">
        <w:t xml:space="preserve"> but we think that is offset by the larger benefit to the significant numbers of smaller businesses that </w:t>
      </w:r>
      <w:r>
        <w:t>are</w:t>
      </w:r>
      <w:r w:rsidRPr="00EC1907">
        <w:t xml:space="preserve"> potentially yet to take action.</w:t>
      </w:r>
      <w:r>
        <w:t xml:space="preserve"> </w:t>
      </w:r>
      <w:r w:rsidRPr="00EC1907">
        <w:t>That is not because they are not aware of the risk.</w:t>
      </w:r>
      <w:r>
        <w:t xml:space="preserve"> </w:t>
      </w:r>
      <w:r w:rsidRPr="00EC1907">
        <w:t xml:space="preserve">It is simply </w:t>
      </w:r>
      <w:r>
        <w:t>that</w:t>
      </w:r>
      <w:r w:rsidRPr="00EC1907">
        <w:t xml:space="preserve"> they do not have the cash flow </w:t>
      </w:r>
      <w:r w:rsidR="00E95CA2">
        <w:t>or</w:t>
      </w:r>
      <w:r w:rsidRPr="00EC1907">
        <w:t xml:space="preserve"> the bandwidth.</w:t>
      </w:r>
      <w:r>
        <w:t xml:space="preserve"> </w:t>
      </w:r>
    </w:p>
    <w:p w:rsidR="0023081B" w:rsidRPr="00EC1907" w:rsidP="0023081B">
      <w:pPr>
        <w:pStyle w:val="Question"/>
      </w:pPr>
      <w:r w:rsidRPr="00B47A76">
        <w:rPr>
          <w:b/>
        </w:rPr>
        <w:t>Baroness Chalker of Wallasey:</w:t>
      </w:r>
      <w:r>
        <w:t xml:space="preserve"> </w:t>
      </w:r>
      <w:r w:rsidRPr="00EC1907">
        <w:t>Des and Alex</w:t>
      </w:r>
      <w:r>
        <w:t>, do you</w:t>
      </w:r>
      <w:r w:rsidRPr="00EC1907">
        <w:t xml:space="preserve"> share the reported concerns </w:t>
      </w:r>
      <w:r w:rsidR="00891461">
        <w:t xml:space="preserve">about </w:t>
      </w:r>
      <w:r w:rsidRPr="00EC1907">
        <w:t>the capacity of the customs intermediary sector</w:t>
      </w:r>
      <w:r>
        <w:t>? W</w:t>
      </w:r>
      <w:r w:rsidRPr="00EC1907">
        <w:t xml:space="preserve">e </w:t>
      </w:r>
      <w:r>
        <w:t xml:space="preserve">are </w:t>
      </w:r>
      <w:r w:rsidRPr="00EC1907">
        <w:t>told that the UK need</w:t>
      </w:r>
      <w:r>
        <w:t>s</w:t>
      </w:r>
      <w:r w:rsidRPr="00EC1907">
        <w:t xml:space="preserve"> 50,000 more customs agents</w:t>
      </w:r>
      <w:r>
        <w:t xml:space="preserve">, as </w:t>
      </w:r>
      <w:r w:rsidRPr="00EC1907">
        <w:t>Neil mentioned earlier</w:t>
      </w:r>
      <w:r>
        <w:t xml:space="preserve">, </w:t>
      </w:r>
      <w:r w:rsidRPr="00EC1907">
        <w:t>and</w:t>
      </w:r>
      <w:r>
        <w:t xml:space="preserve"> that</w:t>
      </w:r>
      <w:r w:rsidRPr="00EC1907">
        <w:t xml:space="preserve"> there is a shortfall.</w:t>
      </w:r>
      <w:r>
        <w:t xml:space="preserve"> H</w:t>
      </w:r>
      <w:r w:rsidRPr="00EC1907">
        <w:t xml:space="preserve">ow </w:t>
      </w:r>
      <w:r>
        <w:t>do you</w:t>
      </w:r>
      <w:r w:rsidRPr="00EC1907">
        <w:t xml:space="preserve"> assess the success of the </w:t>
      </w:r>
      <w:r w:rsidR="002910B2">
        <w:t>C</w:t>
      </w:r>
      <w:r w:rsidRPr="00EC1907">
        <w:t xml:space="preserve">ustoms </w:t>
      </w:r>
      <w:r w:rsidR="002910B2">
        <w:t>G</w:t>
      </w:r>
      <w:r w:rsidRPr="00EC1907">
        <w:t xml:space="preserve">rant </w:t>
      </w:r>
      <w:r w:rsidR="002910B2">
        <w:t>Scheme</w:t>
      </w:r>
      <w:r w:rsidRPr="00EC1907">
        <w:t>?</w:t>
      </w:r>
      <w:r>
        <w:t xml:space="preserve"> </w:t>
      </w:r>
      <w:r w:rsidRPr="00EC1907">
        <w:t xml:space="preserve">What are </w:t>
      </w:r>
      <w:r>
        <w:t>your</w:t>
      </w:r>
      <w:r w:rsidRPr="00EC1907">
        <w:t xml:space="preserve"> </w:t>
      </w:r>
      <w:r>
        <w:t xml:space="preserve">thoughts on </w:t>
      </w:r>
      <w:r w:rsidRPr="00EC1907">
        <w:t>press reports that funds from the scheme are being used to poach experienced staff from one company to another</w:t>
      </w:r>
      <w:r>
        <w:t>,</w:t>
      </w:r>
      <w:r w:rsidRPr="00EC1907">
        <w:t xml:space="preserve"> rather than to increase the sector</w:t>
      </w:r>
      <w:r>
        <w:t>’</w:t>
      </w:r>
      <w:r w:rsidRPr="00EC1907">
        <w:t>s overall capacity?</w:t>
      </w:r>
      <w:r>
        <w:t xml:space="preserve"> </w:t>
      </w:r>
    </w:p>
    <w:p w:rsidR="0023081B" w:rsidP="0023081B">
      <w:pPr>
        <w:pStyle w:val="Answer"/>
      </w:pPr>
      <w:r w:rsidRPr="00B47A76">
        <w:rPr>
          <w:b/>
          <w:i/>
        </w:rPr>
        <w:t>Des Hiscock:</w:t>
      </w:r>
      <w:r>
        <w:t xml:space="preserve"> </w:t>
      </w:r>
      <w:r w:rsidRPr="00EC1907">
        <w:t>The figure of 50,000 additional declarations does not compute.</w:t>
      </w:r>
      <w:r>
        <w:t xml:space="preserve"> </w:t>
      </w:r>
      <w:r w:rsidRPr="00EC1907">
        <w:t>An import declaration is a lot more complex than an export declaration</w:t>
      </w:r>
      <w:r>
        <w:t>,</w:t>
      </w:r>
      <w:r w:rsidRPr="00EC1907">
        <w:t xml:space="preserve"> and the figure of an extra 250 million declarations is based on all types of declarations.</w:t>
      </w:r>
      <w:r>
        <w:t xml:space="preserve"> </w:t>
      </w:r>
      <w:r w:rsidRPr="00EC1907">
        <w:t>A good entry clerk can produce 40 declarations a day</w:t>
      </w:r>
      <w:r>
        <w:t>, which</w:t>
      </w:r>
      <w:r w:rsidRPr="00EC1907">
        <w:t xml:space="preserve"> translates to 200 declarations a week.</w:t>
      </w:r>
      <w:r>
        <w:t xml:space="preserve"> </w:t>
      </w:r>
      <w:r w:rsidRPr="00EC1907">
        <w:t>Multipl</w:t>
      </w:r>
      <w:r>
        <w:t>y</w:t>
      </w:r>
      <w:r w:rsidRPr="00EC1907">
        <w:t xml:space="preserve"> that by 52 weeks and it gives you 10,400 decl</w:t>
      </w:r>
      <w:r>
        <w:t>a</w:t>
      </w:r>
      <w:r w:rsidRPr="00EC1907">
        <w:t>rations a year.</w:t>
      </w:r>
      <w:r>
        <w:t xml:space="preserve"> </w:t>
      </w:r>
      <w:r w:rsidRPr="00EC1907">
        <w:t>Multiply that by your 50,000 extra declarants and you get 520 million declarations a year, which is considerably more than the projected requirement.</w:t>
      </w:r>
    </w:p>
    <w:p w:rsidR="0023081B" w:rsidP="0023081B">
      <w:pPr>
        <w:pStyle w:val="Answer"/>
      </w:pPr>
      <w:r w:rsidRPr="00EC1907">
        <w:t>Bear</w:t>
      </w:r>
      <w:r>
        <w:t>ing</w:t>
      </w:r>
      <w:r w:rsidRPr="00EC1907">
        <w:t xml:space="preserve"> in mind </w:t>
      </w:r>
      <w:r>
        <w:t xml:space="preserve">that </w:t>
      </w:r>
      <w:r w:rsidRPr="00EC1907">
        <w:t>th</w:t>
      </w:r>
      <w:r>
        <w:t>e</w:t>
      </w:r>
      <w:r w:rsidRPr="00EC1907">
        <w:t xml:space="preserve"> projection was made long before any economic slowdown</w:t>
      </w:r>
      <w:r>
        <w:t>,</w:t>
      </w:r>
      <w:r w:rsidRPr="00EC1907">
        <w:t xml:space="preserve"> and other declarations such as exports </w:t>
      </w:r>
      <w:r>
        <w:t>and</w:t>
      </w:r>
      <w:r w:rsidRPr="00EC1907">
        <w:t xml:space="preserve"> frontiers are easier and quicker to produce and not included in the projections</w:t>
      </w:r>
      <w:r>
        <w:t xml:space="preserve">, </w:t>
      </w:r>
      <w:r w:rsidRPr="00EC1907">
        <w:t xml:space="preserve">I believe </w:t>
      </w:r>
      <w:r>
        <w:t>the</w:t>
      </w:r>
      <w:r w:rsidRPr="00EC1907">
        <w:t xml:space="preserve"> figure of 50,000 and 200 million is considerably overstated.</w:t>
      </w:r>
      <w:r>
        <w:t xml:space="preserve"> T</w:t>
      </w:r>
      <w:r w:rsidRPr="00EC1907">
        <w:t>he only time we would run into th</w:t>
      </w:r>
      <w:r>
        <w:t>e</w:t>
      </w:r>
      <w:r w:rsidRPr="00EC1907">
        <w:t xml:space="preserve"> problem </w:t>
      </w:r>
      <w:r>
        <w:t>would be</w:t>
      </w:r>
      <w:r w:rsidRPr="00EC1907">
        <w:t xml:space="preserve"> if we had to use </w:t>
      </w:r>
      <w:r w:rsidR="00A050F3">
        <w:t>the</w:t>
      </w:r>
      <w:r w:rsidR="00D95292">
        <w:t xml:space="preserve"> CDS</w:t>
      </w:r>
      <w:r w:rsidRPr="00EC1907">
        <w:t xml:space="preserve"> to make the declarations.</w:t>
      </w:r>
      <w:r>
        <w:t xml:space="preserve"> </w:t>
      </w:r>
      <w:r w:rsidRPr="00EC1907">
        <w:t>If we are using CHIEF</w:t>
      </w:r>
      <w:r>
        <w:t>,</w:t>
      </w:r>
      <w:r w:rsidRPr="00EC1907">
        <w:t xml:space="preserve"> I think we w</w:t>
      </w:r>
      <w:r>
        <w:t>ill</w:t>
      </w:r>
      <w:r w:rsidRPr="00EC1907">
        <w:t xml:space="preserve"> be okay. </w:t>
      </w:r>
    </w:p>
    <w:p w:rsidR="0023081B" w:rsidP="0023081B">
      <w:pPr>
        <w:pStyle w:val="Answer"/>
      </w:pPr>
      <w:r>
        <w:t>T</w:t>
      </w:r>
      <w:r w:rsidRPr="00EC1907">
        <w:t xml:space="preserve">he </w:t>
      </w:r>
      <w:r w:rsidR="002910B2">
        <w:t>C</w:t>
      </w:r>
      <w:r w:rsidRPr="00EC1907">
        <w:t xml:space="preserve">ustoms </w:t>
      </w:r>
      <w:r w:rsidR="002910B2">
        <w:t>G</w:t>
      </w:r>
      <w:r w:rsidRPr="00EC1907">
        <w:t xml:space="preserve">rant </w:t>
      </w:r>
      <w:r w:rsidR="002910B2">
        <w:t>S</w:t>
      </w:r>
      <w:r w:rsidRPr="00EC1907">
        <w:t>cheme has been hugely beneficial.</w:t>
      </w:r>
      <w:r>
        <w:t xml:space="preserve"> T</w:t>
      </w:r>
      <w:r w:rsidRPr="00EC1907">
        <w:t>here have been some obvious issues</w:t>
      </w:r>
      <w:r>
        <w:t>,</w:t>
      </w:r>
      <w:r w:rsidRPr="00EC1907">
        <w:t xml:space="preserve"> and this is one of the very few places where I am prepared to point a finger directly at the policy guys at HMRC. They missed the boat and the opportunity to create additional </w:t>
      </w:r>
      <w:r>
        <w:t xml:space="preserve">skills and </w:t>
      </w:r>
      <w:r w:rsidRPr="00EC1907">
        <w:t>jobs in the UK.</w:t>
      </w:r>
      <w:r>
        <w:t xml:space="preserve"> Their</w:t>
      </w:r>
      <w:r w:rsidRPr="00EC1907">
        <w:t xml:space="preserve"> failure to act has resulted in the creation of capacity outside the UK that could have been created here.</w:t>
      </w:r>
      <w:r>
        <w:t xml:space="preserve"> </w:t>
      </w:r>
      <w:r w:rsidRPr="00EC1907">
        <w:t>Th</w:t>
      </w:r>
      <w:r>
        <w:t>at</w:t>
      </w:r>
      <w:r w:rsidRPr="00EC1907">
        <w:t xml:space="preserve"> lapse continu</w:t>
      </w:r>
      <w:r>
        <w:t>es</w:t>
      </w:r>
      <w:r w:rsidRPr="00EC1907">
        <w:t xml:space="preserve"> to create </w:t>
      </w:r>
      <w:r>
        <w:t>high</w:t>
      </w:r>
      <w:r w:rsidRPr="00EC1907">
        <w:t xml:space="preserve"> industry</w:t>
      </w:r>
      <w:r w:rsidR="00D1053D">
        <w:t>-</w:t>
      </w:r>
      <w:r w:rsidRPr="00EC1907">
        <w:t>sector capacity outside the UK</w:t>
      </w:r>
      <w:r>
        <w:t>,</w:t>
      </w:r>
      <w:r w:rsidRPr="00EC1907">
        <w:t xml:space="preserve"> as opposed to in the UK.</w:t>
      </w:r>
      <w:r>
        <w:t xml:space="preserve"> </w:t>
      </w:r>
    </w:p>
    <w:p w:rsidR="0023081B" w:rsidP="0023081B">
      <w:pPr>
        <w:pStyle w:val="Answer"/>
      </w:pPr>
      <w:r w:rsidRPr="00EC1907">
        <w:t>We need to say a big thank you for the grant scheme.</w:t>
      </w:r>
      <w:r>
        <w:t xml:space="preserve"> </w:t>
      </w:r>
      <w:r w:rsidRPr="00EC1907">
        <w:t>It was very necessary and large parts of it have run extremely well.</w:t>
      </w:r>
      <w:r>
        <w:t xml:space="preserve"> </w:t>
      </w:r>
      <w:r w:rsidRPr="00EC1907">
        <w:t>The application guys</w:t>
      </w:r>
      <w:r>
        <w:t xml:space="preserve"> were </w:t>
      </w:r>
      <w:r w:rsidRPr="00EC1907">
        <w:t>absolutely great</w:t>
      </w:r>
      <w:r>
        <w:t xml:space="preserve">, but </w:t>
      </w:r>
      <w:r w:rsidRPr="00EC1907">
        <w:t>the scheme has been abused by some to poach experienced staff from one company to another.</w:t>
      </w:r>
      <w:r>
        <w:t xml:space="preserve"> </w:t>
      </w:r>
      <w:r w:rsidRPr="00EC1907">
        <w:t xml:space="preserve">It may even be worth considering naming and shaming some of the recruitment organisations that are still making unrealistic promises </w:t>
      </w:r>
      <w:r>
        <w:t>that</w:t>
      </w:r>
      <w:r w:rsidRPr="00EC1907">
        <w:t xml:space="preserve"> will have a</w:t>
      </w:r>
      <w:r>
        <w:t xml:space="preserve"> negative</w:t>
      </w:r>
      <w:r w:rsidRPr="00EC1907">
        <w:t xml:space="preserve"> impact on both individuals and organisations.</w:t>
      </w:r>
      <w:r>
        <w:t xml:space="preserve"> </w:t>
      </w:r>
      <w:r w:rsidRPr="00EC1907">
        <w:t>I must regretfully point my finger at HMRC policy.</w:t>
      </w:r>
      <w:r>
        <w:t xml:space="preserve"> </w:t>
      </w:r>
      <w:r w:rsidRPr="00EC1907">
        <w:t>Training organis</w:t>
      </w:r>
      <w:r>
        <w:t>a</w:t>
      </w:r>
      <w:r w:rsidRPr="00EC1907">
        <w:t>tions have made numerous requests</w:t>
      </w:r>
      <w:r>
        <w:t>—</w:t>
      </w:r>
      <w:r w:rsidRPr="00EC1907">
        <w:t xml:space="preserve">I think this fits in with what </w:t>
      </w:r>
      <w:r w:rsidRPr="00EC1907">
        <w:t>Sonali</w:t>
      </w:r>
      <w:r w:rsidRPr="00EC1907">
        <w:t xml:space="preserve"> sa</w:t>
      </w:r>
      <w:r>
        <w:t>id—</w:t>
      </w:r>
      <w:r w:rsidRPr="00EC1907">
        <w:t>for training to be available to individuals so</w:t>
      </w:r>
      <w:r>
        <w:t xml:space="preserve"> that</w:t>
      </w:r>
      <w:r w:rsidRPr="00EC1907">
        <w:t xml:space="preserve"> th</w:t>
      </w:r>
      <w:r>
        <w:t xml:space="preserve">e </w:t>
      </w:r>
      <w:r w:rsidRPr="00EC1907">
        <w:t xml:space="preserve">unemployed can learn a new skill and enter this rapidly growing industry sector. </w:t>
      </w:r>
    </w:p>
    <w:p w:rsidR="0023081B" w:rsidP="0023081B">
      <w:pPr>
        <w:pStyle w:val="Answer"/>
      </w:pPr>
      <w:r w:rsidRPr="00EC1907">
        <w:t>There is a requirement for someone to be part trained in a smaller organisation</w:t>
      </w:r>
      <w:r>
        <w:t>,</w:t>
      </w:r>
      <w:r w:rsidRPr="00EC1907">
        <w:t xml:space="preserve"> to be able to produce the information for making a declaration</w:t>
      </w:r>
      <w:r>
        <w:t>,</w:t>
      </w:r>
      <w:r w:rsidRPr="00EC1907">
        <w:t xml:space="preserve"> as opposed to the grant </w:t>
      </w:r>
      <w:r>
        <w:t>being</w:t>
      </w:r>
      <w:r w:rsidRPr="00EC1907">
        <w:t xml:space="preserve"> only for people </w:t>
      </w:r>
      <w:r>
        <w:t>who</w:t>
      </w:r>
      <w:r w:rsidRPr="00EC1907">
        <w:t xml:space="preserve"> were going </w:t>
      </w:r>
      <w:r>
        <w:t>to</w:t>
      </w:r>
      <w:r w:rsidRPr="00EC1907">
        <w:t xml:space="preserve"> make declarations.</w:t>
      </w:r>
      <w:r>
        <w:t xml:space="preserve"> That support function </w:t>
      </w:r>
      <w:r w:rsidRPr="00EC1907">
        <w:t>ha</w:t>
      </w:r>
      <w:r>
        <w:t>s</w:t>
      </w:r>
      <w:r w:rsidRPr="00EC1907">
        <w:t xml:space="preserve"> been excluded completely</w:t>
      </w:r>
      <w:r>
        <w:t xml:space="preserve"> for smaller businesses, as </w:t>
      </w:r>
      <w:r>
        <w:t>Sonali</w:t>
      </w:r>
      <w:r>
        <w:t xml:space="preserve"> mentioned</w:t>
      </w:r>
      <w:r w:rsidRPr="00EC1907">
        <w:t>.</w:t>
      </w:r>
      <w:r>
        <w:t xml:space="preserve"> Last year, e</w:t>
      </w:r>
      <w:r w:rsidRPr="00EC1907">
        <w:t xml:space="preserve">xperienced EU organisations </w:t>
      </w:r>
      <w:r>
        <w:t xml:space="preserve">opened branch </w:t>
      </w:r>
      <w:r w:rsidRPr="00EC1907">
        <w:t>offices and created a permanent establishment in the UK specifically to do UK declarations</w:t>
      </w:r>
      <w:r>
        <w:t>,</w:t>
      </w:r>
      <w:r w:rsidRPr="00EC1907">
        <w:t xml:space="preserve"> using UK employees</w:t>
      </w:r>
      <w:r>
        <w:t xml:space="preserve">. They, too, </w:t>
      </w:r>
      <w:r w:rsidRPr="00EC1907">
        <w:t xml:space="preserve">have been excluded from accessing the grant scheme because they </w:t>
      </w:r>
      <w:r>
        <w:t xml:space="preserve">were </w:t>
      </w:r>
      <w:r w:rsidRPr="00EC1907">
        <w:t>not establishe</w:t>
      </w:r>
      <w:r>
        <w:t>d</w:t>
      </w:r>
      <w:r w:rsidRPr="00EC1907">
        <w:t xml:space="preserve"> in the UK for more than a year.</w:t>
      </w:r>
      <w:r>
        <w:t xml:space="preserve"> </w:t>
      </w:r>
      <w:r w:rsidRPr="00EC1907">
        <w:t>Th</w:t>
      </w:r>
      <w:r>
        <w:t>at</w:t>
      </w:r>
      <w:r w:rsidRPr="00EC1907">
        <w:t xml:space="preserve"> is despite HMRC acknowledging that a shelf company </w:t>
      </w:r>
      <w:r>
        <w:t xml:space="preserve">that was </w:t>
      </w:r>
      <w:r w:rsidRPr="00EC1907">
        <w:t>more than a year old</w:t>
      </w:r>
      <w:r>
        <w:t>,</w:t>
      </w:r>
      <w:r w:rsidRPr="00EC1907">
        <w:t xml:space="preserve"> purchased from a firm of accountants with absolutely no customs experience whatever</w:t>
      </w:r>
      <w:r>
        <w:t>,</w:t>
      </w:r>
      <w:r w:rsidRPr="00EC1907">
        <w:t xml:space="preserve"> </w:t>
      </w:r>
      <w:r>
        <w:t xml:space="preserve">could today </w:t>
      </w:r>
      <w:r w:rsidRPr="00EC1907">
        <w:t>apply and be eligible for a grant under th</w:t>
      </w:r>
      <w:r>
        <w:t>e</w:t>
      </w:r>
      <w:r w:rsidRPr="00EC1907">
        <w:t xml:space="preserve"> scheme.</w:t>
      </w:r>
      <w:r>
        <w:t xml:space="preserve"> </w:t>
      </w:r>
      <w:r w:rsidRPr="00EC1907">
        <w:t>With the grant scheme has come a lot of good</w:t>
      </w:r>
      <w:r>
        <w:t xml:space="preserve"> and it</w:t>
      </w:r>
      <w:r w:rsidRPr="00EC1907">
        <w:t xml:space="preserve"> has created a tremen</w:t>
      </w:r>
      <w:r>
        <w:t>d</w:t>
      </w:r>
      <w:r w:rsidRPr="00EC1907">
        <w:t xml:space="preserve">ous amount of capacity, but </w:t>
      </w:r>
      <w:r>
        <w:t xml:space="preserve">if </w:t>
      </w:r>
      <w:r w:rsidRPr="00EC1907">
        <w:t>issues</w:t>
      </w:r>
      <w:r>
        <w:t xml:space="preserve"> are referre</w:t>
      </w:r>
      <w:r w:rsidRPr="00EC1907">
        <w:t xml:space="preserve">d back </w:t>
      </w:r>
      <w:r>
        <w:t xml:space="preserve">to the </w:t>
      </w:r>
      <w:r w:rsidRPr="00EC1907">
        <w:t xml:space="preserve">HMRC it has been very slow to react to </w:t>
      </w:r>
      <w:r>
        <w:t>them,</w:t>
      </w:r>
      <w:r w:rsidRPr="00EC1907">
        <w:t xml:space="preserve"> and we have missed a trick in that rega</w:t>
      </w:r>
      <w:r>
        <w:t xml:space="preserve">rd. </w:t>
      </w:r>
    </w:p>
    <w:p w:rsidR="0023081B" w:rsidP="0023081B">
      <w:pPr>
        <w:pStyle w:val="Answer"/>
      </w:pPr>
      <w:r w:rsidRPr="00AC01DF">
        <w:rPr>
          <w:b/>
          <w:i/>
        </w:rPr>
        <w:t>Alex Veitch:</w:t>
      </w:r>
      <w:r>
        <w:t xml:space="preserve"> </w:t>
      </w:r>
      <w:r w:rsidRPr="00EC1907">
        <w:t>I completely support Des</w:t>
      </w:r>
      <w:r>
        <w:t>’</w:t>
      </w:r>
      <w:r w:rsidRPr="00EC1907">
        <w:t>s point</w:t>
      </w:r>
      <w:r>
        <w:t>s about</w:t>
      </w:r>
      <w:r w:rsidRPr="00EC1907">
        <w:t xml:space="preserve"> </w:t>
      </w:r>
      <w:r>
        <w:t xml:space="preserve">the </w:t>
      </w:r>
      <w:r w:rsidRPr="00EC1907">
        <w:t>50,000 agent</w:t>
      </w:r>
      <w:r w:rsidR="00241530">
        <w:t>s</w:t>
      </w:r>
      <w:r w:rsidRPr="00EC1907">
        <w:t xml:space="preserve"> number.</w:t>
      </w:r>
      <w:r>
        <w:t xml:space="preserve"> </w:t>
      </w:r>
      <w:r w:rsidRPr="00EC1907">
        <w:t>We challenged that as well.</w:t>
      </w:r>
      <w:r>
        <w:t xml:space="preserve"> </w:t>
      </w:r>
      <w:r w:rsidRPr="00EC1907">
        <w:t>We consider it</w:t>
      </w:r>
      <w:r>
        <w:t xml:space="preserve"> </w:t>
      </w:r>
      <w:r w:rsidRPr="00EC1907">
        <w:t>a large overestimate.</w:t>
      </w:r>
      <w:r>
        <w:t xml:space="preserve"> T</w:t>
      </w:r>
      <w:r w:rsidRPr="00EC1907">
        <w:t xml:space="preserve">he </w:t>
      </w:r>
      <w:r w:rsidR="00264D4B">
        <w:t>T</w:t>
      </w:r>
      <w:r w:rsidRPr="00EC1907">
        <w:t xml:space="preserve">rader </w:t>
      </w:r>
      <w:r w:rsidR="00264D4B">
        <w:t>S</w:t>
      </w:r>
      <w:r>
        <w:t>u</w:t>
      </w:r>
      <w:r w:rsidRPr="00EC1907">
        <w:t xml:space="preserve">pport </w:t>
      </w:r>
      <w:r w:rsidR="00264D4B">
        <w:t>S</w:t>
      </w:r>
      <w:r w:rsidRPr="00EC1907">
        <w:t>ervice will ease some of th</w:t>
      </w:r>
      <w:r>
        <w:t>e</w:t>
      </w:r>
      <w:r w:rsidRPr="00EC1907">
        <w:t xml:space="preserve"> pressure</w:t>
      </w:r>
      <w:r>
        <w:t>. I</w:t>
      </w:r>
      <w:r w:rsidRPr="00EC1907">
        <w:t>f you are a GB company trading with NI or an NI company trading with anywhere</w:t>
      </w:r>
      <w:r>
        <w:t>,</w:t>
      </w:r>
      <w:r w:rsidRPr="00EC1907">
        <w:t xml:space="preserve"> you should be able to use that service</w:t>
      </w:r>
      <w:r>
        <w:t xml:space="preserve">, although </w:t>
      </w:r>
      <w:r w:rsidRPr="00EC1907">
        <w:t xml:space="preserve">I have been briefed that </w:t>
      </w:r>
      <w:r>
        <w:t>it</w:t>
      </w:r>
      <w:r w:rsidRPr="00EC1907">
        <w:t xml:space="preserve"> does not go live until 21 December</w:t>
      </w:r>
      <w:r>
        <w:t>,</w:t>
      </w:r>
      <w:r w:rsidRPr="00EC1907">
        <w:t xml:space="preserve"> </w:t>
      </w:r>
      <w:r>
        <w:t>so</w:t>
      </w:r>
      <w:r w:rsidRPr="00EC1907">
        <w:t xml:space="preserve"> there could be a</w:t>
      </w:r>
      <w:r>
        <w:t>n</w:t>
      </w:r>
      <w:r w:rsidRPr="00EC1907">
        <w:t xml:space="preserve"> avalanche of requests or a trickle of requests</w:t>
      </w:r>
      <w:r>
        <w:t>; w</w:t>
      </w:r>
      <w:r w:rsidRPr="00EC1907">
        <w:t>e do not know.</w:t>
      </w:r>
      <w:r>
        <w:t xml:space="preserve"> </w:t>
      </w:r>
      <w:r w:rsidRPr="00EC1907">
        <w:t>That is there in addition to the grants.</w:t>
      </w:r>
      <w:r>
        <w:t xml:space="preserve"> </w:t>
      </w:r>
    </w:p>
    <w:p w:rsidR="0023081B" w:rsidP="0023081B">
      <w:pPr>
        <w:pStyle w:val="Answer"/>
      </w:pPr>
      <w:r>
        <w:t>To conclude on a</w:t>
      </w:r>
      <w:r w:rsidRPr="00EC1907">
        <w:t xml:space="preserve"> note of positivity</w:t>
      </w:r>
      <w:r>
        <w:t>,</w:t>
      </w:r>
      <w:r w:rsidRPr="00EC1907">
        <w:t xml:space="preserve"> we are seeing more </w:t>
      </w:r>
      <w:r>
        <w:t xml:space="preserve">customs </w:t>
      </w:r>
      <w:r w:rsidRPr="00EC1907">
        <w:t>service providers enter the market.</w:t>
      </w:r>
      <w:r>
        <w:t xml:space="preserve"> The </w:t>
      </w:r>
      <w:r w:rsidRPr="00EC1907">
        <w:t>Government are trying to balance the right space for the private sector versus the public sector to get involved</w:t>
      </w:r>
      <w:r>
        <w:t>; there are</w:t>
      </w:r>
      <w:r w:rsidRPr="00EC1907">
        <w:t xml:space="preserve"> concerns </w:t>
      </w:r>
      <w:r>
        <w:t>about the</w:t>
      </w:r>
      <w:r w:rsidRPr="00EC1907">
        <w:t xml:space="preserve"> dead weight that </w:t>
      </w:r>
      <w:r w:rsidRPr="00EC1907">
        <w:t>Sonali</w:t>
      </w:r>
      <w:r w:rsidRPr="00EC1907">
        <w:t xml:space="preserve"> mentioned.</w:t>
      </w:r>
      <w:r>
        <w:t xml:space="preserve"> A</w:t>
      </w:r>
      <w:r w:rsidRPr="00EC1907">
        <w:t xml:space="preserve">ssociations </w:t>
      </w:r>
      <w:r>
        <w:t xml:space="preserve">are </w:t>
      </w:r>
      <w:r w:rsidRPr="00EC1907">
        <w:t>launching their own af</w:t>
      </w:r>
      <w:r>
        <w:t>f</w:t>
      </w:r>
      <w:r w:rsidRPr="00EC1907">
        <w:t xml:space="preserve">iliate services with customs </w:t>
      </w:r>
      <w:r>
        <w:t xml:space="preserve">service </w:t>
      </w:r>
      <w:r w:rsidRPr="00EC1907">
        <w:t>providers, including ourselves and others, to help our members navigate this tricky area. We hope to see the</w:t>
      </w:r>
      <w:r>
        <w:t xml:space="preserve"> market</w:t>
      </w:r>
      <w:r w:rsidRPr="00EC1907">
        <w:t xml:space="preserve"> move in the direction </w:t>
      </w:r>
      <w:r>
        <w:t>of</w:t>
      </w:r>
      <w:r w:rsidRPr="00EC1907">
        <w:t xml:space="preserve"> support </w:t>
      </w:r>
      <w:r>
        <w:t xml:space="preserve">for the </w:t>
      </w:r>
      <w:r w:rsidRPr="00EC1907">
        <w:t xml:space="preserve">smaller businesses </w:t>
      </w:r>
      <w:r>
        <w:t>that are</w:t>
      </w:r>
      <w:r w:rsidRPr="00EC1907">
        <w:t xml:space="preserve"> </w:t>
      </w:r>
      <w:r w:rsidRPr="00EC1907">
        <w:t>Sonali</w:t>
      </w:r>
      <w:r>
        <w:t>’</w:t>
      </w:r>
      <w:r w:rsidRPr="00EC1907">
        <w:t>s</w:t>
      </w:r>
      <w:r w:rsidRPr="00EC1907">
        <w:t xml:space="preserve"> members. </w:t>
      </w:r>
    </w:p>
    <w:p w:rsidR="0023081B" w:rsidP="0023081B">
      <w:pPr>
        <w:pStyle w:val="Remark"/>
      </w:pPr>
      <w:r w:rsidRPr="00AC01DF">
        <w:rPr>
          <w:b/>
        </w:rPr>
        <w:t>Baroness Chalker of Wallasey:</w:t>
      </w:r>
      <w:r>
        <w:t xml:space="preserve"> </w:t>
      </w:r>
      <w:r w:rsidRPr="00EC1907">
        <w:t>Thank you very much, Alex.</w:t>
      </w:r>
    </w:p>
    <w:p w:rsidR="00CE19B2" w:rsidRPr="00446CA7" w:rsidP="0023081B">
      <w:pPr>
        <w:pStyle w:val="Remark"/>
      </w:pPr>
      <w:r w:rsidRPr="00AC01DF">
        <w:rPr>
          <w:b/>
        </w:rPr>
        <w:t>The Chair:</w:t>
      </w:r>
      <w:r>
        <w:t xml:space="preserve"> We t</w:t>
      </w:r>
      <w:r w:rsidRPr="00EC1907">
        <w:t>hank our witnesses this morning for their succinct but very detailed remarks.</w:t>
      </w:r>
      <w:r>
        <w:t xml:space="preserve"> </w:t>
      </w:r>
      <w:r w:rsidRPr="00EC1907">
        <w:t>As I bring this part of the evidence session to a close, I</w:t>
      </w:r>
      <w:r>
        <w:t xml:space="preserve"> </w:t>
      </w:r>
      <w:r w:rsidRPr="00EC1907">
        <w:t xml:space="preserve">remind our witnesses that you will </w:t>
      </w:r>
      <w:r w:rsidRPr="00EC1907" w:rsidR="00947D36">
        <w:t xml:space="preserve">shortly </w:t>
      </w:r>
      <w:r w:rsidRPr="00EC1907">
        <w:t>be sent a transcript.</w:t>
      </w:r>
      <w:r>
        <w:t xml:space="preserve"> </w:t>
      </w:r>
      <w:r w:rsidRPr="00EC1907">
        <w:t xml:space="preserve">If there are any changes that need to be made, could you </w:t>
      </w:r>
      <w:r w:rsidR="00947D36">
        <w:t>make</w:t>
      </w:r>
      <w:r w:rsidRPr="00EC1907">
        <w:t xml:space="preserve"> them as quickly as possible and send them b</w:t>
      </w:r>
      <w:r>
        <w:t xml:space="preserve">ack? </w:t>
      </w:r>
      <w:r w:rsidRPr="00EC1907">
        <w:t>I</w:t>
      </w:r>
      <w:r>
        <w:t xml:space="preserve"> </w:t>
      </w:r>
      <w:r w:rsidRPr="00EC1907">
        <w:t>thank all our witnesses for a very detailed</w:t>
      </w:r>
      <w:r>
        <w:t xml:space="preserve"> and</w:t>
      </w:r>
      <w:r w:rsidRPr="00EC1907">
        <w:t xml:space="preserve"> informative session this morning. Thank you very much indeed.</w:t>
      </w:r>
      <w:r w:rsidRPr="00446CA7" w:rsidR="00D23367">
        <w:t xml:space="preserve"> </w:t>
      </w:r>
    </w:p>
    <w:sectPr w:rsidSect="00FC6624">
      <w:headerReference w:type="default" r:id="rId16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08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08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08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847F8" w:rsidP="008143FA">
      <w:pPr>
        <w:spacing w:after="0"/>
      </w:pPr>
      <w:r>
        <w:separator/>
      </w:r>
    </w:p>
  </w:footnote>
  <w:footnote w:type="continuationSeparator" w:id="1">
    <w:p w:rsidR="004847F8" w:rsidP="008143FA">
      <w:pPr>
        <w:spacing w:after="0"/>
      </w:pPr>
      <w:r>
        <w:continuationSeparator/>
      </w:r>
    </w:p>
  </w:footnote>
  <w:footnote w:id="2">
    <w:p w:rsidR="001804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555A0">
        <w:t>Steve Bartle</w:t>
      </w:r>
      <w:r w:rsidR="00334574">
        <w:t>tt is Chair of the Association of Freight Software Suppliers</w:t>
      </w:r>
    </w:p>
  </w:footnote>
  <w:footnote w:id="3">
    <w:p w:rsidR="00741B0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41B07">
        <w:t xml:space="preserve">Customs Freight Simplified Procedure (CFSP) is an electronic customs declaration </w:t>
      </w:r>
      <w:r>
        <w:t>that facilitates</w:t>
      </w:r>
      <w:r w:rsidRPr="00741B07">
        <w:t xml:space="preserve"> the importation of goods</w:t>
      </w:r>
      <w:r>
        <w:t>.</w:t>
      </w:r>
    </w:p>
  </w:footnote>
  <w:footnote w:id="4">
    <w:p w:rsidR="002910B2" w:rsidP="002910B2">
      <w:pPr>
        <w:pStyle w:val="FootnoteText"/>
      </w:pPr>
      <w:r>
        <w:rPr>
          <w:rStyle w:val="FootnoteReference"/>
        </w:rPr>
        <w:footnoteRef/>
      </w:r>
      <w:r>
        <w:t xml:space="preserve"> Electronic Data Interchange for Administration, Commerce and Transport</w:t>
      </w:r>
    </w:p>
  </w:footnote>
  <w:footnote w:id="5">
    <w:p w:rsidR="002910B2">
      <w:pPr>
        <w:pStyle w:val="FootnoteText"/>
      </w:pPr>
      <w:r>
        <w:rPr>
          <w:rStyle w:val="FootnoteReference"/>
        </w:rPr>
        <w:footnoteRef/>
      </w:r>
      <w:r>
        <w:t xml:space="preserve"> Electronic Data Capture Service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08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23081B" w:rsidP="009277D8">
        <w:pPr>
          <w:pStyle w:val="Para"/>
          <w:rPr>
            <w:color w:val="808080"/>
          </w:rPr>
        </w:pPr>
        <w:r w:rsidRPr="000B67C0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23081B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081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549389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662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B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F02F8C2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48440BDD"/>
    <w:multiLevelType w:val="multilevel"/>
    <w:tmpl w:val="8ECE1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proofState w:spelling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081B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F0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F0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33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B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B58"/>
    <w:rPr>
      <w:rFonts w:ascii="Verdana" w:hAnsi="Verdana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4B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6B4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29F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D23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741B0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41B07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1B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header" Target="head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lac304ca267d4560b99409cf83a77c60 xmlns="5b114b12-5ebe-460c-9e84-36483c7a2b08">
      <Terms xmlns="http://schemas.microsoft.com/office/infopath/2007/PartnerControls"/>
    </lac304ca267d4560b99409cf83a77c60>
    <TaxCatchAll xmlns="4600776d-0a3c-44b4-bff2-0ceaafb13046">
      <Value>5</Value>
    </TaxCatchAll>
    <k5b153ee974a4a57a7568e533217f2cb xmlns="4600776d-0a3c-44b4-bff2-0ceaafb13046">
      <Terms xmlns="http://schemas.microsoft.com/office/infopath/2007/PartnerControls"/>
    </k5b153ee974a4a57a7568e533217f2cb>
    <g3ef09377e3444258679b6035a1ff93a xmlns="4600776d-0a3c-44b4-bff2-0ceaafb13046">
      <Terms xmlns="http://schemas.microsoft.com/office/infopath/2007/PartnerControls"/>
    </g3ef09377e3444258679b6035a1ff93a>
    <m2b5c1596f974d008e9eaae32762bc48 xmlns="5b114b12-5ebe-460c-9e84-36483c7a2b08">
      <Terms xmlns="http://schemas.microsoft.com/office/infopath/2007/PartnerControls"/>
    </m2b5c1596f974d008e9eaae32762bc48>
    <Document_x0020_Status xmlns="4600776d-0a3c-44b4-bff2-0ceaafb13046">n/a</Document_x0020_Status>
    <Session xmlns="4600776d-0a3c-44b4-bff2-0ceaafb13046">2019 - 21</Session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Meeting_x0020_Date xmlns="5b114b12-5ebe-460c-9e84-36483c7a2b08" xsi:nil="true"/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/>
    </c4838c65c76546ae93d5703426802f7f>
    <RetentionTriggerDate xmlns="4600776d-0a3c-44b4-bff2-0ceaafb13046" xsi:nil="true"/>
    <_dlc_DocId xmlns="8e2d1449-2f90-49c8-9483-516051390037">ZTDYXU4AK7T2-2124418891-194</_dlc_DocId>
    <_dlc_DocIdUrl xmlns="8e2d1449-2f90-49c8-9483-516051390037">
      <Url>https://hopuk.sharepoint.com/sites/hlc-EUGoods/_layouts/15/DocIdRedir.aspx?ID=ZTDYXU4AK7T2-2124418891-194</Url>
      <Description>ZTDYXU4AK7T2-2124418891-194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945B38942384DB9A088B031D27638" ma:contentTypeVersion="127" ma:contentTypeDescription="Create a new document." ma:contentTypeScope="" ma:versionID="56df6a298f57c2a6ed075e97ac548f98">
  <xsd:schema xmlns:xsd="http://www.w3.org/2001/XMLSchema" xmlns:xs="http://www.w3.org/2001/XMLSchema" xmlns:p="http://schemas.microsoft.com/office/2006/metadata/properties" xmlns:ns2="8e2d1449-2f90-49c8-9483-516051390037" xmlns:ns3="4600776d-0a3c-44b4-bff2-0ceaafb13046" xmlns:ns4="5b114b12-5ebe-460c-9e84-36483c7a2b08" targetNamespace="http://schemas.microsoft.com/office/2006/metadata/properties" ma:root="true" ma:fieldsID="b2cfc23b5583524e1d1757b39d7eeb52" ns2:_="" ns3:_="" ns4:_="">
    <xsd:import namespace="8e2d1449-2f90-49c8-9483-516051390037"/>
    <xsd:import namespace="4600776d-0a3c-44b4-bff2-0ceaafb13046"/>
    <xsd:import namespace="5b114b12-5ebe-460c-9e84-36483c7a2b0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CatchAll" minOccurs="0"/>
                <xsd:element ref="ns3:j6c5b17cd04246da82e5604daf08bc68" minOccurs="0"/>
                <xsd:element ref="ns3:cd0fc526a5c840319a97fd94028e9904" minOccurs="0"/>
                <xsd:element ref="ns3:c4838c65c76546ae93d5703426802f7f" minOccurs="0"/>
                <xsd:element ref="ns3:k5b153ee974a4a57a7568e533217f2cb" minOccurs="0"/>
                <xsd:element ref="ns3:RecordNumber" minOccurs="0"/>
                <xsd:element ref="ns3:g3ef09377e3444258679b6035a1ff93a" minOccurs="0"/>
                <xsd:element ref="ns3:TransfertoArchives" minOccurs="0"/>
                <xsd:element ref="ns3:RetentionTriggerDate" minOccurs="0"/>
                <xsd:element ref="ns4:lac304ca267d4560b99409cf83a77c60" minOccurs="0"/>
                <xsd:element ref="ns4:m2b5c1596f974d008e9eaae32762bc48" minOccurs="0"/>
                <xsd:element ref="ns3:Session" minOccurs="0"/>
                <xsd:element ref="ns3:Document_x0020_Status" minOccurs="0"/>
                <xsd:element ref="ns4:Meeting_x0020_Dat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d1449-2f90-49c8-9483-5160513900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78429101-e275-449f-9bc8-b63557a1f579}" ma:internalName="TaxCatchAll" ma:showField="CatchAllData" ma:web="8e2d1449-2f90-49c8-9483-516051390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readOnly="false" ma:default="5;#Inquiries|32d82baf-e020-419b-bc44-b8e9b0aca555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4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16" nillable="true" ma:taxonomy="true" ma:internalName="c4838c65c76546ae93d5703426802f7f" ma:taxonomyFieldName="RMKeyword1" ma:displayName="RM Keyword 1" ma:readOnly="false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Number" ma:index="20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g3ef09377e3444258679b6035a1ff93a" ma:index="21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3" nillable="true" ma:displayName="Transfer to Archives" ma:default="0" ma:internalName="TransfertoArchives" ma:readOnly="false">
      <xsd:simpleType>
        <xsd:restriction base="dms:Boolean"/>
      </xsd:simpleType>
    </xsd:element>
    <xsd:element name="RetentionTriggerDate" ma:index="24" nillable="true" ma:displayName="Retention Trigger Date" ma:format="DateOnly" ma:internalName="RetentionTriggerDate" ma:readOnly="false">
      <xsd:simpleType>
        <xsd:restriction base="dms:DateTime"/>
      </xsd:simpleType>
    </xsd:element>
    <xsd:element name="Session" ma:index="29" nillable="true" ma:displayName="Session" ma:default="2019 - 21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8"/>
          <xsd:enumeration value="2018 - 19"/>
          <xsd:enumeration value="2019 - 21"/>
        </xsd:restriction>
      </xsd:simpleType>
    </xsd:element>
    <xsd:element name="Document_x0020_Status" ma:index="30" nillable="true" ma:displayName="Document Status" ma:default="n/a" ma:format="Dropdown" ma:internalName="Document_x0020_Status">
      <xsd:simpleType>
        <xsd:restriction base="dms:Choice">
          <xsd:enumeration value="Draft"/>
          <xsd:enumeration value="Final"/>
          <xsd:enumeration value="n/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14b12-5ebe-460c-9e84-36483c7a2b08" elementFormDefault="qualified">
    <xsd:import namespace="http://schemas.microsoft.com/office/2006/documentManagement/types"/>
    <xsd:import namespace="http://schemas.microsoft.com/office/infopath/2007/PartnerControls"/>
    <xsd:element name="lac304ca267d4560b99409cf83a77c60" ma:index="26" nillable="true" ma:taxonomy="true" ma:internalName="lac304ca267d4560b99409cf83a77c60" ma:taxonomyFieldName="Document_x0020_Type" ma:displayName="Document Type" ma:default="" ma:fieldId="{5ac304ca-267d-4560-b994-09cf83a77c6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  <xsd:element name="m2b5c1596f974d008e9eaae32762bc48" ma:index="28" nillable="true" ma:taxonomy="true" ma:internalName="m2b5c1596f974d008e9eaae32762bc48" ma:taxonomyFieldName="Inquiry_x0020_Name" ma:displayName="Inquiry Name" ma:default="" ma:fieldId="{62b5c159-6f97-4d00-8e9e-aae32762bc48}" ma:sspId="eb37f91c-4bb8-4ab3-bc5a-cd8753815459" ma:termSetId="a674e8b6-da86-4d54-8cb9-8ad84b458f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_x0020_Date" ma:index="31" nillable="true" ma:displayName="Meeting Date" ma:format="DateOnly" ma:internalName="Meeting_x0020_Date">
      <xsd:simpleType>
        <xsd:restriction base="dms:DateTime"/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055B7C-B7C5-4376-95AB-8B433A7CFA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A4A322-DDFF-4A24-9C4A-4EBF21E155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D6C2BF-5D97-4230-8D9B-C7709F779EBE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5b114b12-5ebe-460c-9e84-36483c7a2b08"/>
    <ds:schemaRef ds:uri="8e2d1449-2f90-49c8-9483-516051390037"/>
  </ds:schemaRefs>
</ds:datastoreItem>
</file>

<file path=customXml/itemProps4.xml><?xml version="1.0" encoding="utf-8"?>
<ds:datastoreItem xmlns:ds="http://schemas.openxmlformats.org/officeDocument/2006/customXml" ds:itemID="{D86A88DB-4875-41DF-8F90-6B4210D58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2d1449-2f90-49c8-9483-516051390037"/>
    <ds:schemaRef ds:uri="4600776d-0a3c-44b4-bff2-0ceaafb13046"/>
    <ds:schemaRef ds:uri="5b114b12-5ebe-460c-9e84-36483c7a2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EA61E0-025E-45F0-A73F-9482BC2DF49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