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3BAC" w:rsidP="00CF0BBA">
      <w:pPr>
        <w:pStyle w:val="TitleCommittee0"/>
      </w:pPr>
      <w:sdt>
        <w:sdtPr>
          <w:alias w:val="CommitteeName"/>
          <w:tag w:val="CommitteeName"/>
          <w:id w:val="1869951332"/>
          <w:placeholder>
            <w:docPart w:val="9B3C3C9387814160A689E90CF091D6AB"/>
          </w:placeholder>
          <w:richText/>
        </w:sdtPr>
        <w:sdtContent>
          <w:r w:rsidR="00E71F6D">
            <w:t>Science and Technology Committee</w:t>
          </w:r>
        </w:sdtContent>
      </w:sdt>
    </w:p>
    <w:p w:rsidR="00463BAC" w:rsidP="00156A60">
      <w:pPr>
        <w:pStyle w:val="TitleInquiry0"/>
      </w:pPr>
      <w:r>
        <w:t xml:space="preserve">Oral evidence: </w:t>
      </w:r>
      <w:sdt>
        <w:sdtPr>
          <w:alias w:val="InquiryName"/>
          <w:tag w:val="InquiryName"/>
          <w:id w:val="377371847"/>
          <w:placeholder>
            <w:docPart w:val="9B3C3C9387814160A689E90CF091D6AB"/>
          </w:placeholder>
          <w:richText/>
        </w:sdtPr>
        <w:sdtContent>
          <w:r w:rsidR="00E71F6D">
            <w:t>A new UK research funding agency</w:t>
          </w:r>
        </w:sdtContent>
      </w:sdt>
      <w:r>
        <w:t xml:space="preserve">, HC </w:t>
      </w:r>
      <w:sdt>
        <w:sdtPr>
          <w:alias w:val="InquiryRefNo"/>
          <w:tag w:val="InquiryRefNo"/>
          <w:id w:val="-281725174"/>
          <w:placeholder>
            <w:docPart w:val="9B3C3C9387814160A689E90CF091D6AB"/>
          </w:placeholder>
          <w:richText/>
        </w:sdtPr>
        <w:sdtContent>
          <w:r w:rsidR="00E71F6D">
            <w:t>778</w:t>
          </w:r>
        </w:sdtContent>
      </w:sdt>
    </w:p>
    <w:sdt>
      <w:sdtPr>
        <w:alias w:val="SittingDate"/>
        <w:tag w:val="SittingDate"/>
        <w:id w:val="-1160222926"/>
        <w:placeholder>
          <w:docPart w:val="9B3C3C9387814160A689E90CF091D6AB"/>
        </w:placeholder>
        <w:richText/>
      </w:sdtPr>
      <w:sdtContent>
        <w:p w:rsidR="00463BAC" w:rsidP="00156A60">
          <w:pPr>
            <w:pStyle w:val="Para"/>
          </w:pPr>
          <w:r>
            <w:t>Wednesday 11 November</w:t>
          </w:r>
          <w:r>
            <w:t xml:space="preserve"> 2020</w:t>
          </w:r>
        </w:p>
      </w:sdtContent>
    </w:sdt>
    <w:p w:rsidR="00463BAC" w:rsidP="00156A60">
      <w:pPr>
        <w:pStyle w:val="Para"/>
      </w:pPr>
      <w:r>
        <w:t xml:space="preserve">Ordered by the House of </w:t>
      </w:r>
      <w:sdt>
        <w:sdtPr>
          <w:alias w:val="House"/>
          <w:tag w:val="House"/>
          <w:id w:val="809213435"/>
          <w:placeholder>
            <w:docPart w:val="9B3C3C9387814160A689E90CF091D6AB"/>
          </w:placeholder>
          <w:richText/>
        </w:sdtPr>
        <w:sdtContent>
          <w:r w:rsidRPr="00615759">
            <w:t>Commons</w:t>
          </w:r>
        </w:sdtContent>
      </w:sdt>
      <w:r w:rsidRPr="00615759">
        <w:t xml:space="preserve"> to be published on </w:t>
      </w:r>
      <w:sdt>
        <w:sdtPr>
          <w:alias w:val="PublishDate"/>
          <w:tag w:val="PublishDate"/>
          <w:id w:val="217021599"/>
          <w:placeholder>
            <w:docPart w:val="9B3C3C9387814160A689E90CF091D6AB"/>
          </w:placeholder>
          <w:richText/>
        </w:sdtPr>
        <w:sdtContent>
          <w:r w:rsidR="00E71F6D">
            <w:t>11 November</w:t>
          </w:r>
          <w:r>
            <w:t xml:space="preserve"> 2020</w:t>
          </w:r>
        </w:sdtContent>
      </w:sdt>
      <w:r w:rsidRPr="00615759">
        <w:t>.</w:t>
      </w:r>
    </w:p>
    <w:p w:rsidR="00463BAC" w:rsidP="00421864">
      <w:pPr>
        <w:pStyle w:val="Para"/>
      </w:pPr>
      <w:sdt>
        <w:sdtPr>
          <w:alias w:val="VideoHyperlink"/>
          <w:tag w:val="VideoHyperlink"/>
          <w:id w:val="703995351"/>
          <w:placeholder>
            <w:docPart w:val="9B3C3C9387814160A689E90CF091D6AB"/>
          </w:placeholder>
          <w:richText/>
        </w:sdtPr>
        <w:sdtContent>
          <w:r>
            <w:fldChar w:fldCharType="begin"/>
          </w:r>
          <w:r>
            <w:instrText xml:space="preserve"> HYPERLINK "https://www.parliamentlive.tv/Event/Index/e2854831-53ca-4e35-a541-c661a70a71f8" </w:instrText>
          </w:r>
          <w:r>
            <w:fldChar w:fldCharType="separate"/>
          </w:r>
          <w:r w:rsidRPr="006A190C">
            <w:rPr>
              <w:rStyle w:val="Hyperlink"/>
            </w:rPr>
            <w:t>Watch the meeting</w:t>
          </w:r>
          <w:r>
            <w:fldChar w:fldCharType="end"/>
          </w:r>
        </w:sdtContent>
      </w:sdt>
    </w:p>
    <w:p w:rsidR="00463BAC" w:rsidP="00796A65">
      <w:r>
        <w:t xml:space="preserve">Members present: </w:t>
      </w:r>
      <w:sdt>
        <w:sdtPr>
          <w:alias w:val="MembersPresent"/>
          <w:tag w:val="MembersPresent"/>
          <w:id w:val="366340316"/>
          <w:placeholder>
            <w:docPart w:val="9B3C3C9387814160A689E90CF091D6AB"/>
          </w:placeholder>
          <w:richText/>
        </w:sdtPr>
        <w:sdtContent>
          <w:r w:rsidR="00796A65">
            <w:t>Greg Clark (Chair); Aaron Bell;</w:t>
          </w:r>
          <w:r w:rsidR="00B825B9">
            <w:t xml:space="preserve"> </w:t>
          </w:r>
          <w:r w:rsidR="00796A65">
            <w:t>Katherine Fletcher; Andrew Griffith; Carol Monaghan; Graham Stringer.</w:t>
          </w:r>
          <w:r>
            <w:t xml:space="preserve"> </w:t>
          </w:r>
        </w:sdtContent>
      </w:sdt>
    </w:p>
    <w:p w:rsidR="00D56167" w:rsidP="00DE5D6D">
      <w:r>
        <w:t>Peter Gibson, member</w:t>
      </w:r>
      <w:r w:rsidR="00F06682">
        <w:t xml:space="preserve"> </w:t>
      </w:r>
      <w:r>
        <w:t>of the Women and Equalities Committee</w:t>
      </w:r>
      <w:r w:rsidR="00F06682">
        <w:t>,</w:t>
      </w:r>
      <w:r>
        <w:t xml:space="preserve"> attended the meeting.</w:t>
      </w:r>
    </w:p>
    <w:p w:rsidR="00463BAC" w:rsidP="00427893">
      <w:pPr>
        <w:pStyle w:val="ParaCentre"/>
      </w:pPr>
      <w:r w:rsidRPr="00156A60">
        <w:t xml:space="preserve">Questions </w:t>
      </w:r>
      <w:r w:rsidR="00E71F6D">
        <w:t>100</w:t>
      </w:r>
      <w:r>
        <w:t xml:space="preserve"> </w:t>
      </w:r>
      <w:r w:rsidR="00155695">
        <w:t>-</w:t>
      </w:r>
      <w:r>
        <w:t xml:space="preserve"> </w:t>
      </w:r>
      <w:r w:rsidR="00C31301">
        <w:t>167</w:t>
      </w:r>
    </w:p>
    <w:p w:rsidR="00463BAC" w:rsidRPr="00607B77" w:rsidP="00427893">
      <w:pPr>
        <w:pStyle w:val="TitleWitnesses0"/>
        <w:rPr>
          <w:vertAlign w:val="superscript"/>
        </w:rPr>
      </w:pPr>
      <w:r>
        <w:t>Witnesses</w:t>
      </w:r>
    </w:p>
    <w:p w:rsidR="00303585" w:rsidP="00303585">
      <w:pPr>
        <w:pStyle w:val="Para"/>
      </w:pPr>
      <w:r>
        <w:fldChar w:fldCharType="begin"/>
      </w:r>
      <w:r>
        <w:instrText xml:space="preserve"> HYPERLINK \l "Panel1" </w:instrText>
      </w:r>
      <w:r>
        <w:fldChar w:fldCharType="separate"/>
      </w:r>
      <w:r w:rsidRPr="00463BAC" w:rsidR="00463BAC">
        <w:rPr>
          <w:rStyle w:val="Hyperlink"/>
        </w:rPr>
        <w:t>I</w:t>
      </w:r>
      <w:r>
        <w:fldChar w:fldCharType="end"/>
      </w:r>
      <w:r w:rsidR="00463BAC">
        <w:t>:</w:t>
      </w:r>
      <w:r w:rsidR="00B96DA3">
        <w:t xml:space="preserve"> </w:t>
      </w:r>
      <w:bookmarkStart w:id="0" w:name="_Hlk56018519"/>
      <w:r>
        <w:t>Professor Dame Ottoline</w:t>
      </w:r>
      <w:r w:rsidR="001C4581">
        <w:t xml:space="preserve"> </w:t>
      </w:r>
      <w:r>
        <w:t>Leyser,</w:t>
      </w:r>
      <w:r w:rsidR="001C4581">
        <w:t xml:space="preserve"> </w:t>
      </w:r>
      <w:r>
        <w:t> Chief Executive, UKRI;</w:t>
      </w:r>
      <w:r w:rsidR="00340790">
        <w:t xml:space="preserve"> and</w:t>
      </w:r>
      <w:r>
        <w:t xml:space="preserve"> Sir John Kingman, Chair, UKRI </w:t>
      </w:r>
      <w:bookmarkEnd w:id="0"/>
      <w:r w:rsidR="005132C4">
        <w:t>.</w:t>
      </w:r>
      <w:r>
        <w:t xml:space="preserve"> </w:t>
      </w:r>
    </w:p>
    <w:p w:rsidR="00463BAC" w:rsidRPr="00BD6D45" w:rsidP="00303585">
      <w:pPr>
        <w:pStyle w:val="Para"/>
      </w:pPr>
      <w:r>
        <w:fldChar w:fldCharType="begin"/>
      </w:r>
      <w:r>
        <w:instrText xml:space="preserve"> HYPERLINK \l "Panel2" </w:instrText>
      </w:r>
      <w:r>
        <w:fldChar w:fldCharType="separate"/>
      </w:r>
      <w:r w:rsidRPr="0025067A" w:rsidR="000E21D0">
        <w:rPr>
          <w:rStyle w:val="Hyperlink"/>
        </w:rPr>
        <w:t>II</w:t>
      </w:r>
      <w:r>
        <w:fldChar w:fldCharType="end"/>
      </w:r>
      <w:r w:rsidR="000E21D0">
        <w:t xml:space="preserve">: </w:t>
      </w:r>
      <w:r w:rsidR="00303585">
        <w:t xml:space="preserve">Amanda Solloway MP, Minister for Science, Research and Innovation; </w:t>
      </w:r>
      <w:r w:rsidR="00340790">
        <w:t xml:space="preserve">and </w:t>
      </w:r>
      <w:r w:rsidR="00303585">
        <w:t>Sarah Hodgetts, Deputy Director for UKRI Sponsorship and Advanced Research Projects Agency, Department for Business, Energy and Industrial Strategy.</w:t>
      </w:r>
    </w:p>
    <w:p w:rsidR="00463BAC" w:rsidP="006B01EC">
      <w:pPr>
        <w:pStyle w:val="Para"/>
      </w:pPr>
      <w:r>
        <w:t>Written evidence from witnesses:</w:t>
      </w:r>
    </w:p>
    <w:p w:rsidR="00D63435" w:rsidP="006B01EC">
      <w:pPr>
        <w:pStyle w:val="Witnesssubmission"/>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r>
        <w:t>– [Add names of witnesses and hyperlink to submissions]</w:t>
      </w:r>
    </w:p>
    <w:p w:rsidR="00DD5863" w:rsidP="00DD5863">
      <w:pPr>
        <w:pStyle w:val="TitlePanel0"/>
      </w:pPr>
      <w:bookmarkStart w:id="1" w:name="Panel1"/>
      <w:r>
        <w:t>Examination of witnesses</w:t>
      </w:r>
    </w:p>
    <w:p w:rsidR="005132C4" w:rsidRPr="005132C4" w:rsidP="005132C4">
      <w:pPr>
        <w:pStyle w:val="TitlePanel0"/>
        <w:jc w:val="left"/>
        <w:rPr>
          <w:sz w:val="22"/>
        </w:rPr>
      </w:pPr>
      <w:r w:rsidRPr="005132C4">
        <w:rPr>
          <w:sz w:val="22"/>
        </w:rPr>
        <w:t>Witnesses: Professor Dame Ottoline Leyser</w:t>
      </w:r>
      <w:r>
        <w:rPr>
          <w:sz w:val="22"/>
        </w:rPr>
        <w:t xml:space="preserve"> </w:t>
      </w:r>
      <w:r w:rsidRPr="005132C4">
        <w:rPr>
          <w:sz w:val="22"/>
        </w:rPr>
        <w:t>and Sir John Kingman</w:t>
      </w:r>
      <w:r>
        <w:rPr>
          <w:sz w:val="22"/>
        </w:rPr>
        <w:t>.</w:t>
      </w:r>
      <w:r w:rsidRPr="005132C4">
        <w:rPr>
          <w:sz w:val="22"/>
        </w:rPr>
        <w:t> </w:t>
      </w:r>
    </w:p>
    <w:p w:rsidR="00E50ECD" w:rsidP="00592F92">
      <w:pPr>
        <w:pStyle w:val="Question"/>
      </w:pPr>
      <w:bookmarkEnd w:id="1"/>
      <w:sdt>
        <w:sdtPr>
          <w:alias w:val="Member"/>
          <w:tag w:val="&lt;Member mnisId='1578' dodsId='40488'&gt;"/>
          <w:id w:val="-805157163"/>
          <w:placeholder>
            <w:docPart w:val="DefaultPlaceholder_-1854013440"/>
          </w:placeholder>
          <w:richText/>
        </w:sdtPr>
        <w:sdtContent>
          <w:r w:rsidRPr="00592F92" w:rsidR="00592F92">
            <w:rPr>
              <w:b/>
            </w:rPr>
            <w:t>Chair:</w:t>
          </w:r>
        </w:sdtContent>
      </w:sdt>
      <w:r w:rsidR="00592F92">
        <w:t xml:space="preserve"> </w:t>
      </w:r>
      <w:r w:rsidRPr="00592F92" w:rsidR="00592F92">
        <w:t>Welcome to this meeting of the Science and Technology Committee</w:t>
      </w:r>
      <w:r w:rsidR="00920BA0">
        <w:t>,</w:t>
      </w:r>
      <w:r w:rsidRPr="00592F92" w:rsidR="00592F92">
        <w:t xml:space="preserve"> as we continue our inquiry into the Government</w:t>
      </w:r>
      <w:r w:rsidR="00F45281">
        <w:t>’</w:t>
      </w:r>
      <w:r w:rsidRPr="00592F92" w:rsidR="00592F92">
        <w:t>s proposed new research funding agency modelled on ARPA</w:t>
      </w:r>
      <w:r w:rsidR="00592F92">
        <w:t>,</w:t>
      </w:r>
      <w:r w:rsidRPr="00592F92" w:rsidR="00592F92">
        <w:t xml:space="preserve"> the American Advanced Research </w:t>
      </w:r>
      <w:r w:rsidRPr="00592F92" w:rsidR="00607B77">
        <w:t xml:space="preserve">Projects </w:t>
      </w:r>
      <w:r w:rsidRPr="00592F92" w:rsidR="00592F92">
        <w:t xml:space="preserve">Agency. </w:t>
      </w:r>
      <w:r w:rsidR="00920BA0">
        <w:t>This morning</w:t>
      </w:r>
      <w:r w:rsidR="00DE5D6D">
        <w:t>,</w:t>
      </w:r>
      <w:r w:rsidR="00920BA0">
        <w:t xml:space="preserve"> w</w:t>
      </w:r>
      <w:r w:rsidRPr="00592F92" w:rsidR="00592F92">
        <w:t>e are delighted to have the chair and chief executive of UK Research and Innovation</w:t>
      </w:r>
      <w:r w:rsidR="00592F92">
        <w:t>,</w:t>
      </w:r>
      <w:r w:rsidRPr="00592F92" w:rsidR="00592F92">
        <w:t xml:space="preserve"> and</w:t>
      </w:r>
      <w:r w:rsidR="00F94C3E">
        <w:t>,</w:t>
      </w:r>
      <w:r w:rsidRPr="00592F92" w:rsidR="00592F92">
        <w:t xml:space="preserve"> following that</w:t>
      </w:r>
      <w:r w:rsidR="00592F92">
        <w:t>,</w:t>
      </w:r>
      <w:r w:rsidRPr="00592F92" w:rsidR="00592F92">
        <w:t xml:space="preserve"> the Minister for Science, Research and Innovation and one of her officials.</w:t>
      </w:r>
      <w:r w:rsidR="00B96DA3">
        <w:t xml:space="preserve"> </w:t>
      </w:r>
    </w:p>
    <w:p w:rsidR="00E50ECD" w:rsidP="00E50ECD">
      <w:pPr>
        <w:pStyle w:val="Question"/>
        <w:numPr>
          <w:ilvl w:val="0"/>
          <w:numId w:val="0"/>
        </w:numPr>
        <w:ind w:left="794"/>
      </w:pPr>
      <w:r w:rsidRPr="00592F92">
        <w:t>I welcome to the Committee this morning Peter Gibson</w:t>
      </w:r>
      <w:r w:rsidR="00920BA0">
        <w:t>,</w:t>
      </w:r>
      <w:r w:rsidRPr="00592F92">
        <w:t xml:space="preserve"> who </w:t>
      </w:r>
      <w:r w:rsidR="00920BA0">
        <w:t>is</w:t>
      </w:r>
      <w:r w:rsidRPr="00592F92">
        <w:t xml:space="preserve"> joining us from </w:t>
      </w:r>
      <w:r w:rsidR="00920BA0">
        <w:t xml:space="preserve">the </w:t>
      </w:r>
      <w:r w:rsidRPr="00592F92">
        <w:t>Women and Equalities Select Committee.</w:t>
      </w:r>
      <w:r w:rsidR="00B96DA3">
        <w:t xml:space="preserve"> </w:t>
      </w:r>
      <w:r w:rsidRPr="00592F92">
        <w:t xml:space="preserve">The two </w:t>
      </w:r>
      <w:r>
        <w:t>C</w:t>
      </w:r>
      <w:r w:rsidRPr="00592F92">
        <w:t xml:space="preserve">ommittees have agreed to work together to </w:t>
      </w:r>
      <w:r w:rsidR="000D1FA3">
        <w:t xml:space="preserve">make </w:t>
      </w:r>
      <w:r w:rsidRPr="00592F92">
        <w:t xml:space="preserve">sure </w:t>
      </w:r>
      <w:r w:rsidR="000D1FA3">
        <w:t xml:space="preserve">that </w:t>
      </w:r>
      <w:r w:rsidRPr="00592F92">
        <w:t>we inquire into and promote diversity in science and research</w:t>
      </w:r>
      <w:r w:rsidR="008C7938">
        <w:t>. I</w:t>
      </w:r>
      <w:r w:rsidRPr="00592F92">
        <w:t>t is very good to have you here, Peter, on behalf of your Committee.</w:t>
      </w:r>
      <w:r w:rsidR="00B96DA3">
        <w:t xml:space="preserve"> </w:t>
      </w:r>
    </w:p>
    <w:p w:rsidR="00592F92" w:rsidP="00E50ECD">
      <w:pPr>
        <w:pStyle w:val="Question"/>
        <w:numPr>
          <w:ilvl w:val="0"/>
          <w:numId w:val="0"/>
        </w:numPr>
        <w:ind w:left="794"/>
      </w:pPr>
      <w:r w:rsidRPr="00592F92">
        <w:t>Let me start by welcoming our first two witnesses</w:t>
      </w:r>
      <w:r w:rsidR="00E50ECD">
        <w:t>. Professor Dame Ottoline Leyser is t</w:t>
      </w:r>
      <w:r w:rsidRPr="00592F92">
        <w:t>he chief executive of UKRI.</w:t>
      </w:r>
      <w:r w:rsidR="00B96DA3">
        <w:t xml:space="preserve"> </w:t>
      </w:r>
      <w:r w:rsidRPr="00592F92">
        <w:t>Dame Ottoline is professor of plant development at the University of Cambridge and was appointed chief executive of UKRI this summer. I</w:t>
      </w:r>
      <w:r w:rsidR="009C14FD">
        <w:t xml:space="preserve">n that capacity, </w:t>
      </w:r>
      <w:r w:rsidR="00607B77">
        <w:t xml:space="preserve">this </w:t>
      </w:r>
      <w:r w:rsidRPr="00592F92">
        <w:t xml:space="preserve">is her first appearance of what I hope will be many before this </w:t>
      </w:r>
      <w:r w:rsidR="00F45281">
        <w:t>C</w:t>
      </w:r>
      <w:r w:rsidRPr="00592F92">
        <w:t xml:space="preserve">ommittee. Welcome to </w:t>
      </w:r>
      <w:r>
        <w:t>your role and welcome to t</w:t>
      </w:r>
      <w:r w:rsidRPr="00592F92">
        <w:t xml:space="preserve">he </w:t>
      </w:r>
      <w:r w:rsidR="00F45281">
        <w:t>C</w:t>
      </w:r>
      <w:r w:rsidRPr="00592F92">
        <w:t>ommittee, Dame Ottoline.</w:t>
      </w:r>
      <w:r w:rsidR="00B96DA3">
        <w:t xml:space="preserve"> </w:t>
      </w:r>
      <w:r w:rsidRPr="00592F92">
        <w:t xml:space="preserve">I am </w:t>
      </w:r>
      <w:r w:rsidR="00E50ECD">
        <w:t xml:space="preserve">also </w:t>
      </w:r>
      <w:r w:rsidRPr="00592F92">
        <w:t>very pleased to welcome Sir John Kingman, who has made many appearances before this Committee. He is the chair of UKRI and he is welcome this morning.</w:t>
      </w:r>
      <w:r w:rsidR="00B96DA3">
        <w:t xml:space="preserve"> </w:t>
      </w:r>
    </w:p>
    <w:p w:rsidR="00592F92" w:rsidP="00592F92">
      <w:pPr>
        <w:pStyle w:val="Question"/>
        <w:numPr>
          <w:ilvl w:val="0"/>
          <w:numId w:val="0"/>
        </w:numPr>
        <w:ind w:left="794"/>
      </w:pPr>
      <w:r w:rsidRPr="00592F92">
        <w:t xml:space="preserve">Given </w:t>
      </w:r>
      <w:r w:rsidR="000D7F7D">
        <w:t>that this</w:t>
      </w:r>
      <w:r w:rsidRPr="00592F92">
        <w:t xml:space="preserve"> is your first appearance before the Committee since taking up your post, Dame Ottoline, perhaps I can start with some questions on your vision for UKRI</w:t>
      </w:r>
      <w:r>
        <w:t>,</w:t>
      </w:r>
      <w:r w:rsidRPr="00592F92">
        <w:t xml:space="preserve"> and where we are with research funding</w:t>
      </w:r>
      <w:r w:rsidR="00E50ECD">
        <w:t xml:space="preserve">. Would you </w:t>
      </w:r>
      <w:r w:rsidRPr="00592F92">
        <w:t>briefly set out your priorities for UKRI and the main challenges that you think the organisation faces</w:t>
      </w:r>
      <w:r w:rsidR="00E50ECD">
        <w:t>?</w:t>
      </w:r>
      <w:r w:rsidR="00B96DA3">
        <w:t xml:space="preserve"> </w:t>
      </w:r>
    </w:p>
    <w:p w:rsidR="004D3BB4" w:rsidP="00592F92">
      <w:pPr>
        <w:pStyle w:val="Answer"/>
      </w:pPr>
      <w:sdt>
        <w:sdtPr>
          <w:alias w:val="Witness"/>
          <w:id w:val="-166560190"/>
          <w:placeholder>
            <w:docPart w:val="DefaultPlaceholder_-1854013440"/>
          </w:placeholder>
          <w:richText/>
        </w:sdtPr>
        <w:sdtContent>
          <w:r w:rsidRPr="00592F92" w:rsidR="00592F92">
            <w:rPr>
              <w:b/>
              <w:i/>
            </w:rPr>
            <w:t>Professor Dame Ottoline Leyser:</w:t>
          </w:r>
        </w:sdtContent>
      </w:sdt>
      <w:r w:rsidR="00592F92">
        <w:t xml:space="preserve"> </w:t>
      </w:r>
      <w:r w:rsidRPr="00592F92" w:rsidR="00592F92">
        <w:t>Thank you very much for the opportunity to be here and to contribute to this inquiry.</w:t>
      </w:r>
      <w:r w:rsidR="00B96DA3">
        <w:t xml:space="preserve"> </w:t>
      </w:r>
      <w:r w:rsidRPr="00592F92" w:rsidR="00592F92">
        <w:t>Indeed</w:t>
      </w:r>
      <w:r w:rsidR="00592F92">
        <w:t>,</w:t>
      </w:r>
      <w:r w:rsidRPr="00592F92" w:rsidR="00592F92">
        <w:t xml:space="preserve"> I look forward to </w:t>
      </w:r>
      <w:r w:rsidR="00607B77">
        <w:t xml:space="preserve">contributing to </w:t>
      </w:r>
      <w:r w:rsidRPr="00592F92" w:rsidR="00592F92">
        <w:t>many more</w:t>
      </w:r>
      <w:r w:rsidR="00592F92">
        <w:t xml:space="preserve">, </w:t>
      </w:r>
      <w:r w:rsidRPr="00592F92" w:rsidR="00592F92">
        <w:t>if I have that opportunity.</w:t>
      </w:r>
    </w:p>
    <w:p w:rsidR="008D6324" w:rsidP="00592F92">
      <w:pPr>
        <w:pStyle w:val="Answer"/>
      </w:pPr>
      <w:r w:rsidRPr="00592F92">
        <w:t xml:space="preserve">UKRI is a relatively young organisation. We are only two and a half years old. We </w:t>
      </w:r>
      <w:r w:rsidR="00D00C10">
        <w:t>were</w:t>
      </w:r>
      <w:r w:rsidRPr="00592F92">
        <w:t xml:space="preserve"> established by bringing together the seven disciplinary research councils that existed before, along with Innovate UK</w:t>
      </w:r>
      <w:r>
        <w:t>,</w:t>
      </w:r>
      <w:r w:rsidRPr="00592F92">
        <w:t xml:space="preserve"> the UK</w:t>
      </w:r>
      <w:r w:rsidR="00F45281">
        <w:t>’</w:t>
      </w:r>
      <w:r w:rsidRPr="00592F92">
        <w:t xml:space="preserve">s innovation agency, and Research </w:t>
      </w:r>
      <w:r>
        <w:t>England</w:t>
      </w:r>
      <w:r w:rsidR="006A438D">
        <w:t>,</w:t>
      </w:r>
      <w:r>
        <w:t xml:space="preserve"> </w:t>
      </w:r>
      <w:r w:rsidRPr="00592F92">
        <w:t>which</w:t>
      </w:r>
      <w:r>
        <w:t>,</w:t>
      </w:r>
      <w:r w:rsidRPr="00592F92">
        <w:t xml:space="preserve"> with its counterparts in the devolved Administrations</w:t>
      </w:r>
      <w:r>
        <w:t>,</w:t>
      </w:r>
      <w:r w:rsidRPr="00592F92">
        <w:t xml:space="preserve"> invests in higher education institutions</w:t>
      </w:r>
      <w:r w:rsidR="0067184F">
        <w:t>,</w:t>
      </w:r>
      <w:r w:rsidRPr="00592F92">
        <w:t xml:space="preserve"> providing block grant support as well as a large number of knowledge exchange activities.</w:t>
      </w:r>
    </w:p>
    <w:p w:rsidR="00F45281" w:rsidP="00592F92">
      <w:pPr>
        <w:pStyle w:val="Answer"/>
      </w:pPr>
      <w:r w:rsidRPr="00592F92">
        <w:t>We have in one place</w:t>
      </w:r>
      <w:r w:rsidR="00607B77">
        <w:t>,</w:t>
      </w:r>
      <w:r w:rsidRPr="00592F92">
        <w:t xml:space="preserve"> under one umbrella</w:t>
      </w:r>
      <w:r w:rsidR="00607B77">
        <w:t>,</w:t>
      </w:r>
      <w:r w:rsidRPr="00592F92">
        <w:t xml:space="preserve"> the full range of disciplines and the full range of sectors that conduct research</w:t>
      </w:r>
      <w:r w:rsidR="00920BA0">
        <w:t>.</w:t>
      </w:r>
      <w:r w:rsidRPr="00592F92">
        <w:t xml:space="preserve"> </w:t>
      </w:r>
      <w:r w:rsidR="00920BA0">
        <w:t>T</w:t>
      </w:r>
      <w:r w:rsidRPr="00592F92">
        <w:t>hat gives us extraordinary breadth and depth of reach across the system</w:t>
      </w:r>
      <w:r>
        <w:t xml:space="preserve">, </w:t>
      </w:r>
      <w:r w:rsidRPr="00592F92">
        <w:t>which is, I think, exactly what we need now</w:t>
      </w:r>
      <w:r w:rsidR="008D6324">
        <w:t>,</w:t>
      </w:r>
      <w:r w:rsidRPr="00592F92">
        <w:t xml:space="preserve"> from the point of view of 21</w:t>
      </w:r>
      <w:r w:rsidRPr="00607B77">
        <w:t>st</w:t>
      </w:r>
      <w:r w:rsidR="00607B77">
        <w:t>-</w:t>
      </w:r>
      <w:r w:rsidRPr="00592F92">
        <w:t>century research and innovation</w:t>
      </w:r>
      <w:r>
        <w:t>,</w:t>
      </w:r>
      <w:r w:rsidRPr="00592F92">
        <w:t xml:space="preserve"> which is very heavily </w:t>
      </w:r>
      <w:r w:rsidRPr="00592F92" w:rsidR="00D03527">
        <w:t>interdisciplinary</w:t>
      </w:r>
      <w:r w:rsidRPr="00592F92">
        <w:t xml:space="preserve"> these days</w:t>
      </w:r>
      <w:r>
        <w:t>,</w:t>
      </w:r>
      <w:r w:rsidRPr="00592F92">
        <w:t xml:space="preserve"> and requires those disciplines and sectors to be working together closely. </w:t>
      </w:r>
    </w:p>
    <w:p w:rsidR="00BC09ED" w:rsidP="00592F92">
      <w:pPr>
        <w:pStyle w:val="Answer"/>
      </w:pPr>
      <w:r w:rsidRPr="00592F92">
        <w:t>I see UKRI as an opportunity to provide that join</w:t>
      </w:r>
      <w:r w:rsidRPr="00592F92">
        <w:noBreakHyphen/>
        <w:t>up</w:t>
      </w:r>
      <w:r w:rsidR="00607B77">
        <w:t xml:space="preserve"> </w:t>
      </w:r>
      <w:r w:rsidRPr="00592F92">
        <w:t>to connect the whole research and innovation system</w:t>
      </w:r>
      <w:r w:rsidR="00920BA0">
        <w:t>,</w:t>
      </w:r>
      <w:r w:rsidRPr="00592F92">
        <w:t xml:space="preserve"> so </w:t>
      </w:r>
      <w:r w:rsidR="00DA4ABD">
        <w:t xml:space="preserve">that </w:t>
      </w:r>
      <w:r w:rsidRPr="00592F92">
        <w:t>we can provide a much more fluid</w:t>
      </w:r>
      <w:r w:rsidR="00607B77">
        <w:t>,</w:t>
      </w:r>
      <w:r w:rsidRPr="00592F92">
        <w:t xml:space="preserve"> dynamic system through which both ideas and people can flow freely. For </w:t>
      </w:r>
      <w:r w:rsidRPr="00592F92">
        <w:t>me</w:t>
      </w:r>
      <w:r w:rsidR="00DA4ABD">
        <w:t>,</w:t>
      </w:r>
      <w:r w:rsidRPr="00592F92">
        <w:t xml:space="preserve"> that is one of the key things that has been holding back the UK</w:t>
      </w:r>
      <w:r w:rsidR="00F45281">
        <w:t>’</w:t>
      </w:r>
      <w:r w:rsidRPr="00592F92">
        <w:t xml:space="preserve">s system. We have tended to </w:t>
      </w:r>
      <w:r w:rsidR="002322CE">
        <w:t>b</w:t>
      </w:r>
      <w:r w:rsidRPr="00592F92">
        <w:t>alkanise our research in</w:t>
      </w:r>
      <w:r>
        <w:t>to</w:t>
      </w:r>
      <w:r w:rsidRPr="00592F92">
        <w:t xml:space="preserve"> different boxes of one kind or another and, as a result, </w:t>
      </w:r>
      <w:r w:rsidR="00CF6FF8">
        <w:t xml:space="preserve">although </w:t>
      </w:r>
      <w:r w:rsidRPr="00592F92">
        <w:t>we have been absolutely exceptional at producing high</w:t>
      </w:r>
      <w:r w:rsidRPr="00592F92">
        <w:noBreakHyphen/>
        <w:t>quality discovery research</w:t>
      </w:r>
      <w:r>
        <w:t>,</w:t>
      </w:r>
      <w:r w:rsidRPr="00592F92">
        <w:t xml:space="preserve"> and we have some fantastic companies in the business sector also driving forward very impressive R&amp;D activity</w:t>
      </w:r>
      <w:r w:rsidR="00F45281">
        <w:t>,</w:t>
      </w:r>
      <w:r w:rsidRPr="00592F92">
        <w:t xml:space="preserve"> we have a well characterised and described val</w:t>
      </w:r>
      <w:r>
        <w:t xml:space="preserve">ley of </w:t>
      </w:r>
      <w:r w:rsidRPr="00592F92">
        <w:t>death between the two</w:t>
      </w:r>
      <w:r w:rsidR="00F45281">
        <w:t>,</w:t>
      </w:r>
      <w:r w:rsidRPr="00592F92">
        <w:t xml:space="preserve"> so it is harder than it should be for ideas and innovation to flow across th</w:t>
      </w:r>
      <w:r>
        <w:t>e</w:t>
      </w:r>
      <w:r w:rsidRPr="00592F92">
        <w:t xml:space="preserve"> divide and fuel the kind of knowledge economy we are aiming at.</w:t>
      </w:r>
    </w:p>
    <w:p w:rsidR="00592F92" w:rsidP="00592F92">
      <w:pPr>
        <w:pStyle w:val="Answer"/>
      </w:pPr>
      <w:r>
        <w:t>T</w:t>
      </w:r>
      <w:r w:rsidRPr="00592F92">
        <w:t>he creation of UKRI is an opportunity to connect things up.</w:t>
      </w:r>
      <w:r w:rsidR="00B96DA3">
        <w:t xml:space="preserve"> </w:t>
      </w:r>
      <w:r w:rsidRPr="00592F92">
        <w:t>That is my top priority</w:t>
      </w:r>
      <w:r w:rsidR="00D02739">
        <w:t xml:space="preserve">: </w:t>
      </w:r>
      <w:r w:rsidRPr="00592F92">
        <w:t>to harn</w:t>
      </w:r>
      <w:r>
        <w:t>e</w:t>
      </w:r>
      <w:r w:rsidRPr="00592F92">
        <w:t>s</w:t>
      </w:r>
      <w:r>
        <w:t>s</w:t>
      </w:r>
      <w:r w:rsidRPr="00592F92">
        <w:t xml:space="preserve"> the power of </w:t>
      </w:r>
      <w:r w:rsidR="00846428">
        <w:t>the</w:t>
      </w:r>
      <w:r w:rsidRPr="00592F92">
        <w:t xml:space="preserve"> fundamental research base</w:t>
      </w:r>
      <w:r w:rsidR="00C40497">
        <w:t>,</w:t>
      </w:r>
      <w:r w:rsidRPr="00592F92">
        <w:t xml:space="preserve"> which is so strong</w:t>
      </w:r>
      <w:r w:rsidR="00920BA0">
        <w:t>,</w:t>
      </w:r>
      <w:r w:rsidRPr="00592F92">
        <w:t xml:space="preserve"> and the vibrancy in our business sector</w:t>
      </w:r>
      <w:r>
        <w:t>,</w:t>
      </w:r>
      <w:r w:rsidRPr="00592F92">
        <w:t xml:space="preserve"> and bring </w:t>
      </w:r>
      <w:r w:rsidR="005E6101">
        <w:t>them</w:t>
      </w:r>
      <w:r w:rsidRPr="00592F92">
        <w:t xml:space="preserve"> together to drive </w:t>
      </w:r>
      <w:r w:rsidR="005E6101">
        <w:t>an</w:t>
      </w:r>
      <w:r w:rsidRPr="00592F92">
        <w:t xml:space="preserve"> inclusive knowledge economy.</w:t>
      </w:r>
      <w:r w:rsidR="00B96DA3">
        <w:t xml:space="preserve"> </w:t>
      </w:r>
    </w:p>
    <w:p w:rsidR="00592F92" w:rsidP="009258B6">
      <w:pPr>
        <w:pStyle w:val="Question"/>
      </w:pPr>
      <w:sdt>
        <w:sdtPr>
          <w:alias w:val="Member"/>
          <w:tag w:val="&lt;Member mnisId='1578' dodsId='40488'&gt;"/>
          <w:id w:val="1448889653"/>
          <w:placeholder>
            <w:docPart w:val="DefaultPlaceholder_-1854013440"/>
          </w:placeholder>
          <w:richText/>
        </w:sdtPr>
        <w:sdtContent>
          <w:r w:rsidRPr="009258B6">
            <w:rPr>
              <w:b/>
            </w:rPr>
            <w:t>Chair:</w:t>
          </w:r>
        </w:sdtContent>
      </w:sdt>
      <w:r>
        <w:t xml:space="preserve"> </w:t>
      </w:r>
      <w:r w:rsidRPr="00592F92">
        <w:t>Thank you.</w:t>
      </w:r>
      <w:r w:rsidR="00B96DA3">
        <w:t xml:space="preserve"> </w:t>
      </w:r>
      <w:r w:rsidRPr="00592F92">
        <w:t>You have taken over quite recently. Can we expect</w:t>
      </w:r>
      <w:r w:rsidR="00804ABE">
        <w:t>,</w:t>
      </w:r>
      <w:r w:rsidRPr="00592F92">
        <w:t xml:space="preserve"> and have you thought about</w:t>
      </w:r>
      <w:r w:rsidR="00804ABE">
        <w:t>,</w:t>
      </w:r>
      <w:r w:rsidRPr="00592F92">
        <w:t xml:space="preserve"> a big change in the direction of UKRI, or will it be a development of the approach that was taken by your predecessor?</w:t>
      </w:r>
      <w:r w:rsidR="00B96DA3">
        <w:t xml:space="preserve"> </w:t>
      </w:r>
    </w:p>
    <w:p w:rsidR="00592F92" w:rsidP="00592F92">
      <w:pPr>
        <w:pStyle w:val="Answer"/>
      </w:pPr>
      <w:sdt>
        <w:sdtPr>
          <w:alias w:val="Witness"/>
          <w:id w:val="-137032880"/>
          <w:placeholder>
            <w:docPart w:val="DefaultPlaceholder_-1854013440"/>
          </w:placeholder>
          <w:richText/>
        </w:sdtPr>
        <w:sdtContent>
          <w:r w:rsidRPr="00592F92">
            <w:rPr>
              <w:b/>
              <w:i/>
            </w:rPr>
            <w:t>Professor Dame Ottoline Leyser:</w:t>
          </w:r>
        </w:sdtContent>
      </w:sdt>
      <w:r>
        <w:t xml:space="preserve"> </w:t>
      </w:r>
      <w:r w:rsidRPr="00592F92">
        <w:t>Sir Mark did an extraordinary job in bringing together the nine founding organisations.</w:t>
      </w:r>
      <w:r w:rsidR="00B96DA3">
        <w:t xml:space="preserve"> </w:t>
      </w:r>
      <w:r w:rsidRPr="00592F92">
        <w:t>There was a huge amount of work just getting the show on the road</w:t>
      </w:r>
      <w:r w:rsidR="00B55C87">
        <w:t>. A</w:t>
      </w:r>
      <w:r w:rsidRPr="00592F92">
        <w:t>t some level</w:t>
      </w:r>
      <w:r w:rsidR="00920BA0">
        <w:t>,</w:t>
      </w:r>
      <w:r w:rsidRPr="00592F92">
        <w:t xml:space="preserve"> I am left with the fun part, as I have said before, in that</w:t>
      </w:r>
      <w:r w:rsidR="00057369">
        <w:t>,</w:t>
      </w:r>
      <w:r w:rsidRPr="00592F92">
        <w:t xml:space="preserve"> now that we are a </w:t>
      </w:r>
      <w:r w:rsidR="00920BA0">
        <w:t>well-</w:t>
      </w:r>
      <w:r w:rsidRPr="00592F92">
        <w:t>functioning organisation</w:t>
      </w:r>
      <w:r w:rsidR="00920BA0">
        <w:t>,</w:t>
      </w:r>
      <w:r w:rsidRPr="00592F92">
        <w:t xml:space="preserve"> we</w:t>
      </w:r>
      <w:r w:rsidR="00F45281">
        <w:t xml:space="preserve"> </w:t>
      </w:r>
      <w:r w:rsidRPr="00592F92">
        <w:t>have the opportunity to drive some of the changes that I suggested. I do not see it as a fundamental change in direction, but it is a new phase for UKRI</w:t>
      </w:r>
      <w:r w:rsidR="003F64CA">
        <w:t>,</w:t>
      </w:r>
      <w:r w:rsidRPr="00592F92">
        <w:t xml:space="preserve"> </w:t>
      </w:r>
      <w:r w:rsidR="00920BA0">
        <w:t>where we can grow on the e</w:t>
      </w:r>
      <w:r w:rsidRPr="00592F92">
        <w:t>xtraordinary foundation</w:t>
      </w:r>
      <w:r w:rsidR="003F64CA">
        <w:t>s</w:t>
      </w:r>
      <w:r w:rsidRPr="00592F92">
        <w:t xml:space="preserve"> Sir Mark built.</w:t>
      </w:r>
      <w:r w:rsidR="00B96DA3">
        <w:t xml:space="preserve"> </w:t>
      </w:r>
    </w:p>
    <w:p w:rsidR="00592F92" w:rsidP="00592F92">
      <w:pPr>
        <w:pStyle w:val="Question"/>
      </w:pPr>
      <w:sdt>
        <w:sdtPr>
          <w:alias w:val="Member"/>
          <w:tag w:val="&lt;Member mnisId='1578' dodsId='40488'&gt;"/>
          <w:id w:val="-1617818716"/>
          <w:placeholder>
            <w:docPart w:val="DefaultPlaceholder_-1854013440"/>
          </w:placeholder>
          <w:richText/>
        </w:sdtPr>
        <w:sdtContent>
          <w:r w:rsidRPr="00592F92">
            <w:rPr>
              <w:b/>
            </w:rPr>
            <w:t>Chair:</w:t>
          </w:r>
        </w:sdtContent>
      </w:sdt>
      <w:r>
        <w:t xml:space="preserve"> </w:t>
      </w:r>
      <w:r w:rsidRPr="00592F92">
        <w:t xml:space="preserve">Obviously, it is </w:t>
      </w:r>
      <w:r w:rsidR="00A82FCB">
        <w:t xml:space="preserve">in </w:t>
      </w:r>
      <w:r w:rsidRPr="00592F92">
        <w:t>the context of a proposed big increase in publicly funded research.</w:t>
      </w:r>
      <w:r w:rsidR="00B96DA3">
        <w:t xml:space="preserve"> </w:t>
      </w:r>
      <w:r w:rsidRPr="00592F92">
        <w:t>Do you know what impact the Government</w:t>
      </w:r>
      <w:r w:rsidR="00F45281">
        <w:t>’</w:t>
      </w:r>
      <w:r w:rsidRPr="00592F92">
        <w:t xml:space="preserve">s increased investment in R&amp;D </w:t>
      </w:r>
      <w:r w:rsidR="00B825B9">
        <w:t xml:space="preserve">will </w:t>
      </w:r>
      <w:r w:rsidRPr="00592F92">
        <w:t>have on UKRI</w:t>
      </w:r>
      <w:r w:rsidR="00F45281">
        <w:t>’</w:t>
      </w:r>
      <w:r w:rsidRPr="00592F92">
        <w:t>s budget?</w:t>
      </w:r>
      <w:r w:rsidR="00B96DA3">
        <w:t xml:space="preserve"> </w:t>
      </w:r>
    </w:p>
    <w:p w:rsidR="00592F92" w:rsidP="00592F92">
      <w:pPr>
        <w:pStyle w:val="Answer"/>
      </w:pPr>
      <w:sdt>
        <w:sdtPr>
          <w:alias w:val="Witness"/>
          <w:id w:val="-163789039"/>
          <w:placeholder>
            <w:docPart w:val="DefaultPlaceholder_-1854013440"/>
          </w:placeholder>
          <w:richText/>
        </w:sdtPr>
        <w:sdtContent>
          <w:r w:rsidRPr="00592F92">
            <w:rPr>
              <w:b/>
              <w:i/>
            </w:rPr>
            <w:t>Professor Dame Ottoline Leyser:</w:t>
          </w:r>
        </w:sdtContent>
      </w:sdt>
      <w:r w:rsidRPr="00592F92">
        <w:t xml:space="preserve"> We do not know. Like everyone in </w:t>
      </w:r>
      <w:r w:rsidR="00927416">
        <w:t>G</w:t>
      </w:r>
      <w:r w:rsidRPr="00592F92">
        <w:t>overnment</w:t>
      </w:r>
      <w:r>
        <w:t>,</w:t>
      </w:r>
      <w:r w:rsidRPr="00592F92">
        <w:t xml:space="preserve"> we are currently in the throes of the spending review process</w:t>
      </w:r>
      <w:r w:rsidR="00920BA0">
        <w:t>,</w:t>
      </w:r>
      <w:r w:rsidRPr="00592F92">
        <w:t xml:space="preserve"> and we will not know until after that is settled.</w:t>
      </w:r>
      <w:r w:rsidR="00B96DA3">
        <w:t xml:space="preserve"> </w:t>
      </w:r>
      <w:r w:rsidRPr="00592F92">
        <w:t>As I am sure everybody</w:t>
      </w:r>
      <w:r w:rsidR="004A0705">
        <w:t xml:space="preserve"> here</w:t>
      </w:r>
      <w:r w:rsidRPr="00592F92">
        <w:t xml:space="preserve"> is well aware</w:t>
      </w:r>
      <w:r w:rsidR="00DC65B3">
        <w:t>,</w:t>
      </w:r>
      <w:r w:rsidRPr="00592F92">
        <w:t xml:space="preserve"> there is </w:t>
      </w:r>
      <w:r w:rsidR="00920BA0">
        <w:t xml:space="preserve">still </w:t>
      </w:r>
      <w:r w:rsidRPr="00592F92">
        <w:t>a lot of uncertainty about the nature of the settlement we will receive</w:t>
      </w:r>
      <w:r w:rsidR="00920BA0">
        <w:t>,</w:t>
      </w:r>
      <w:r w:rsidRPr="00592F92">
        <w:t xml:space="preserve"> let alone its quantum. </w:t>
      </w:r>
    </w:p>
    <w:p w:rsidR="00592F92" w:rsidP="00592F92">
      <w:pPr>
        <w:pStyle w:val="Question"/>
      </w:pPr>
      <w:sdt>
        <w:sdtPr>
          <w:alias w:val="Member"/>
          <w:tag w:val="&lt;Member mnisId='1578' dodsId='40488'&gt;"/>
          <w:id w:val="720180758"/>
          <w:placeholder>
            <w:docPart w:val="DefaultPlaceholder_-1854013440"/>
          </w:placeholder>
          <w:richText/>
        </w:sdtPr>
        <w:sdtContent>
          <w:r w:rsidRPr="00592F92">
            <w:rPr>
              <w:b/>
            </w:rPr>
            <w:t>Chair:</w:t>
          </w:r>
        </w:sdtContent>
      </w:sdt>
      <w:r w:rsidR="00B96DA3">
        <w:t xml:space="preserve"> </w:t>
      </w:r>
      <w:r w:rsidRPr="00592F92">
        <w:t>Do you know your budget yet for 2021</w:t>
      </w:r>
      <w:r w:rsidRPr="00592F92">
        <w:noBreakHyphen/>
        <w:t>22, the next financial year?</w:t>
      </w:r>
      <w:r w:rsidR="00B96DA3">
        <w:t xml:space="preserve"> </w:t>
      </w:r>
    </w:p>
    <w:p w:rsidR="00592F92" w:rsidP="00592F92">
      <w:pPr>
        <w:pStyle w:val="Answer"/>
      </w:pPr>
      <w:sdt>
        <w:sdtPr>
          <w:alias w:val="Witness"/>
          <w:id w:val="-605431026"/>
          <w:placeholder>
            <w:docPart w:val="DefaultPlaceholder_-1854013440"/>
          </w:placeholder>
          <w:richText/>
        </w:sdtPr>
        <w:sdtContent>
          <w:r w:rsidRPr="00592F92">
            <w:rPr>
              <w:b/>
              <w:i/>
            </w:rPr>
            <w:t>Professor Dame Ottoline Leyser:</w:t>
          </w:r>
        </w:sdtContent>
      </w:sdt>
      <w:r>
        <w:t xml:space="preserve"> </w:t>
      </w:r>
      <w:r w:rsidRPr="00592F92">
        <w:t>No.</w:t>
      </w:r>
      <w:r w:rsidR="00B96DA3">
        <w:t xml:space="preserve"> </w:t>
      </w:r>
    </w:p>
    <w:p w:rsidR="00592F92" w:rsidP="00592F92">
      <w:pPr>
        <w:pStyle w:val="Question"/>
      </w:pPr>
      <w:sdt>
        <w:sdtPr>
          <w:alias w:val="Member"/>
          <w:tag w:val="&lt;Member mnisId='1578' dodsId='40488'&gt;"/>
          <w:id w:val="1280684889"/>
          <w:placeholder>
            <w:docPart w:val="DefaultPlaceholder_-1854013440"/>
          </w:placeholder>
          <w:richText/>
        </w:sdtPr>
        <w:sdtContent>
          <w:r w:rsidRPr="00592F92">
            <w:rPr>
              <w:b/>
            </w:rPr>
            <w:t>Chair:</w:t>
          </w:r>
        </w:sdtContent>
      </w:sdt>
      <w:r>
        <w:t xml:space="preserve"> </w:t>
      </w:r>
      <w:r w:rsidR="00465E23">
        <w:t>G</w:t>
      </w:r>
      <w:r w:rsidRPr="00592F92">
        <w:t>iven that a very important part of UK science and research is multi</w:t>
      </w:r>
      <w:r w:rsidR="00DC65B3">
        <w:t>-</w:t>
      </w:r>
      <w:r w:rsidRPr="00592F92">
        <w:t xml:space="preserve">year programmes and investigations, </w:t>
      </w:r>
      <w:r w:rsidR="00465E23">
        <w:t xml:space="preserve">are you concerned </w:t>
      </w:r>
      <w:r w:rsidRPr="00592F92">
        <w:t>that the need to be able to make commitments</w:t>
      </w:r>
      <w:r>
        <w:t>,</w:t>
      </w:r>
      <w:r w:rsidRPr="00592F92">
        <w:t xml:space="preserve"> </w:t>
      </w:r>
      <w:r w:rsidR="00920BA0">
        <w:t xml:space="preserve">and </w:t>
      </w:r>
      <w:r w:rsidRPr="00592F92">
        <w:t>indeed to continue commitments</w:t>
      </w:r>
      <w:r w:rsidR="00920BA0">
        <w:t>,</w:t>
      </w:r>
      <w:r w:rsidRPr="00592F92">
        <w:t xml:space="preserve"> will be threatened by not knowing what your budget is for the next year?</w:t>
      </w:r>
      <w:r w:rsidR="00B96DA3">
        <w:t xml:space="preserve"> </w:t>
      </w:r>
    </w:p>
    <w:p w:rsidR="00F715D6" w:rsidP="00592F92">
      <w:pPr>
        <w:pStyle w:val="Answer"/>
      </w:pPr>
      <w:sdt>
        <w:sdtPr>
          <w:alias w:val="Witness"/>
          <w:id w:val="-1376541612"/>
          <w:placeholder>
            <w:docPart w:val="DefaultPlaceholder_-1854013440"/>
          </w:placeholder>
          <w:richText/>
        </w:sdtPr>
        <w:sdtContent>
          <w:r w:rsidRPr="00592F92" w:rsidR="00592F92">
            <w:rPr>
              <w:b/>
              <w:i/>
            </w:rPr>
            <w:t>Professor Dame Ottoline Leyser:</w:t>
          </w:r>
        </w:sdtContent>
      </w:sdt>
      <w:r w:rsidR="00592F92">
        <w:t xml:space="preserve"> </w:t>
      </w:r>
      <w:r w:rsidRPr="00592F92" w:rsidR="00592F92">
        <w:t>I would very much welcome a long</w:t>
      </w:r>
      <w:r w:rsidRPr="00592F92" w:rsidR="00592F92">
        <w:noBreakHyphen/>
        <w:t>term budget settlement. It would provide a lot more opportunity to plan longer</w:t>
      </w:r>
      <w:r w:rsidRPr="00592F92" w:rsidR="00592F92">
        <w:noBreakHyphen/>
        <w:t>term commitments in a thoughtful and robust way.</w:t>
      </w:r>
      <w:r w:rsidR="00B96DA3">
        <w:t xml:space="preserve"> </w:t>
      </w:r>
      <w:r w:rsidRPr="00592F92" w:rsidR="00592F92">
        <w:t xml:space="preserve">Having said that, we have institutes, for example, </w:t>
      </w:r>
      <w:r w:rsidR="00724406">
        <w:t>that</w:t>
      </w:r>
      <w:r w:rsidRPr="00592F92" w:rsidR="00592F92">
        <w:t xml:space="preserve"> have run for many years through a whole variety of funding cycles of var</w:t>
      </w:r>
      <w:r w:rsidR="00920BA0">
        <w:t>ious</w:t>
      </w:r>
      <w:r w:rsidRPr="00592F92" w:rsidR="00592F92">
        <w:t xml:space="preserve"> lengths. While it is more challenging to work with short</w:t>
      </w:r>
      <w:r w:rsidRPr="00592F92" w:rsidR="00592F92">
        <w:noBreakHyphen/>
        <w:t xml:space="preserve">term settlements, it is not impossible. You </w:t>
      </w:r>
      <w:r w:rsidRPr="00592F92" w:rsidR="00592F92">
        <w:t>wind up needing to constrain your decisions in future years by prioritising things where you feel you need to commit</w:t>
      </w:r>
      <w:r w:rsidR="00EE5FDE">
        <w:t>—</w:t>
      </w:r>
      <w:r w:rsidRPr="00592F92" w:rsidR="00592F92">
        <w:t>with Treasury permission</w:t>
      </w:r>
      <w:r w:rsidR="00EE5FDE">
        <w:t>—</w:t>
      </w:r>
      <w:r w:rsidRPr="00592F92" w:rsidR="00592F92">
        <w:t>to funding in future years</w:t>
      </w:r>
      <w:r w:rsidR="00920BA0">
        <w:t xml:space="preserve">. It </w:t>
      </w:r>
      <w:r w:rsidRPr="00592F92" w:rsidR="00592F92">
        <w:t xml:space="preserve">is </w:t>
      </w:r>
      <w:r w:rsidR="0016064E">
        <w:t xml:space="preserve">not </w:t>
      </w:r>
      <w:r w:rsidRPr="00592F92" w:rsidR="00592F92">
        <w:t>generally accepted that the budget will disappear altogether next year</w:t>
      </w:r>
      <w:r w:rsidR="00920BA0">
        <w:t>,</w:t>
      </w:r>
      <w:r w:rsidRPr="00592F92" w:rsidR="00592F92">
        <w:t xml:space="preserve"> and</w:t>
      </w:r>
      <w:r w:rsidR="00920BA0">
        <w:t>,</w:t>
      </w:r>
      <w:r w:rsidRPr="00592F92" w:rsidR="00592F92">
        <w:t xml:space="preserve"> therefore</w:t>
      </w:r>
      <w:r w:rsidR="00920BA0">
        <w:t>,</w:t>
      </w:r>
      <w:r w:rsidRPr="00592F92" w:rsidR="00592F92">
        <w:t xml:space="preserve"> it is possible to make those longer</w:t>
      </w:r>
      <w:r w:rsidRPr="00592F92" w:rsidR="00592F92">
        <w:noBreakHyphen/>
        <w:t>term commitments.</w:t>
      </w:r>
      <w:r w:rsidR="00B96DA3">
        <w:t xml:space="preserve"> </w:t>
      </w:r>
    </w:p>
    <w:p w:rsidR="00592F92" w:rsidRPr="00592F92" w:rsidP="00F715D6">
      <w:pPr>
        <w:pStyle w:val="Question"/>
      </w:pPr>
      <w:sdt>
        <w:sdtPr>
          <w:alias w:val="Member"/>
          <w:tag w:val="&lt;Member mnisId='1578' dodsId='40488'&gt;"/>
          <w:id w:val="-46535297"/>
          <w:placeholder>
            <w:docPart w:val="DefaultPlaceholder_-1854013440"/>
          </w:placeholder>
          <w:richText/>
        </w:sdtPr>
        <w:sdtContent>
          <w:r w:rsidRPr="00F715D6" w:rsidR="00F715D6">
            <w:rPr>
              <w:b/>
            </w:rPr>
            <w:t>Chair:</w:t>
          </w:r>
        </w:sdtContent>
      </w:sdt>
      <w:r w:rsidR="00F715D6">
        <w:t xml:space="preserve"> </w:t>
      </w:r>
      <w:r w:rsidR="00221A35">
        <w:t>T</w:t>
      </w:r>
      <w:r w:rsidRPr="00592F92">
        <w:t>he decisions affect institutions but they also affect researchers</w:t>
      </w:r>
      <w:r w:rsidR="00F715D6">
        <w:t>,</w:t>
      </w:r>
      <w:r w:rsidRPr="00592F92">
        <w:t xml:space="preserve"> especially early</w:t>
      </w:r>
      <w:r w:rsidRPr="00592F92">
        <w:noBreakHyphen/>
        <w:t>career researchers</w:t>
      </w:r>
      <w:r w:rsidR="00F715D6">
        <w:t>, who</w:t>
      </w:r>
      <w:r w:rsidRPr="00592F92">
        <w:t xml:space="preserve"> are usually on fixed</w:t>
      </w:r>
      <w:r w:rsidRPr="00592F92">
        <w:noBreakHyphen/>
        <w:t>term contracts. Is it not a concern, especially in the context of a manifesto commitment to have a big increase in funding</w:t>
      </w:r>
      <w:r w:rsidR="00F715D6">
        <w:t>,</w:t>
      </w:r>
      <w:r w:rsidR="00DC65B3">
        <w:t xml:space="preserve"> that</w:t>
      </w:r>
      <w:r w:rsidRPr="00592F92">
        <w:t xml:space="preserve"> just at </w:t>
      </w:r>
      <w:r w:rsidR="00932373">
        <w:t>the</w:t>
      </w:r>
      <w:r w:rsidRPr="00592F92">
        <w:t xml:space="preserve"> point</w:t>
      </w:r>
      <w:r w:rsidR="00932373">
        <w:t xml:space="preserve"> when</w:t>
      </w:r>
      <w:r w:rsidRPr="00592F92">
        <w:t xml:space="preserve"> early</w:t>
      </w:r>
      <w:r w:rsidRPr="00592F92">
        <w:noBreakHyphen/>
        <w:t>career researchers may be concerned</w:t>
      </w:r>
      <w:r w:rsidR="00057369">
        <w:t>—</w:t>
      </w:r>
      <w:r w:rsidRPr="00592F92">
        <w:t>perhaps with justification</w:t>
      </w:r>
      <w:r w:rsidR="00057369">
        <w:t>—</w:t>
      </w:r>
      <w:r w:rsidR="00B01868">
        <w:t xml:space="preserve">that </w:t>
      </w:r>
      <w:r w:rsidRPr="00592F92">
        <w:t>their contracts</w:t>
      </w:r>
      <w:r w:rsidR="00DC65B3">
        <w:t xml:space="preserve"> will</w:t>
      </w:r>
      <w:r w:rsidRPr="00592F92">
        <w:t xml:space="preserve"> come to an end</w:t>
      </w:r>
      <w:r w:rsidR="00920BA0">
        <w:t>,</w:t>
      </w:r>
      <w:r w:rsidRPr="00592F92">
        <w:t xml:space="preserve"> </w:t>
      </w:r>
      <w:r w:rsidR="00B01868">
        <w:t>it</w:t>
      </w:r>
      <w:r w:rsidRPr="00592F92">
        <w:t xml:space="preserve"> might disrupt their career to the point </w:t>
      </w:r>
      <w:r w:rsidR="00AD2E44">
        <w:t xml:space="preserve">that </w:t>
      </w:r>
      <w:r w:rsidRPr="00592F92">
        <w:t>they</w:t>
      </w:r>
      <w:r w:rsidR="00CD101C">
        <w:t xml:space="preserve"> </w:t>
      </w:r>
      <w:r w:rsidRPr="00592F92">
        <w:t xml:space="preserve">go off and choose something more predictable? </w:t>
      </w:r>
    </w:p>
    <w:p w:rsidR="00206696" w:rsidP="00AF7A1C">
      <w:pPr>
        <w:pStyle w:val="Answer"/>
      </w:pPr>
      <w:sdt>
        <w:sdtPr>
          <w:alias w:val="Witness"/>
          <w:id w:val="1914732117"/>
          <w:placeholder>
            <w:docPart w:val="DefaultPlaceholder_-1854013440"/>
          </w:placeholder>
          <w:richText/>
        </w:sdtPr>
        <w:sdtContent>
          <w:r w:rsidRPr="00AF7A1C" w:rsidR="00AF7A1C">
            <w:rPr>
              <w:b/>
              <w:i/>
            </w:rPr>
            <w:t>Professor Dame Ottoline Leyser:</w:t>
          </w:r>
        </w:sdtContent>
      </w:sdt>
      <w:r w:rsidR="00AF7A1C">
        <w:t xml:space="preserve"> </w:t>
      </w:r>
      <w:r w:rsidRPr="00592F92" w:rsidR="00592F92">
        <w:t>Absolutely.</w:t>
      </w:r>
      <w:r w:rsidR="00B96DA3">
        <w:t xml:space="preserve"> </w:t>
      </w:r>
      <w:r w:rsidRPr="00592F92" w:rsidR="00592F92">
        <w:t>The career pipeline, if one wants to look at it in that way, is very unstable for early</w:t>
      </w:r>
      <w:r w:rsidRPr="00592F92" w:rsidR="00592F92">
        <w:noBreakHyphen/>
        <w:t>career researchers</w:t>
      </w:r>
      <w:r w:rsidR="00DC65B3">
        <w:t>. They</w:t>
      </w:r>
      <w:r w:rsidRPr="00592F92" w:rsidR="00592F92">
        <w:t xml:space="preserve"> are typically employed on research grants funded through UK Research and Innovation</w:t>
      </w:r>
      <w:r w:rsidR="00057369">
        <w:t>,</w:t>
      </w:r>
      <w:r w:rsidR="00DC65B3">
        <w:t xml:space="preserve"> which are,</w:t>
      </w:r>
      <w:r w:rsidRPr="00592F92" w:rsidR="00592F92">
        <w:t xml:space="preserve"> on average</w:t>
      </w:r>
      <w:r w:rsidR="00DC65B3">
        <w:t>,</w:t>
      </w:r>
      <w:r w:rsidRPr="00592F92" w:rsidR="00592F92">
        <w:t xml:space="preserve"> three years in length.</w:t>
      </w:r>
      <w:r w:rsidR="00B96DA3">
        <w:t xml:space="preserve"> </w:t>
      </w:r>
      <w:r w:rsidRPr="00592F92" w:rsidR="00592F92">
        <w:t>We make those three</w:t>
      </w:r>
      <w:r w:rsidRPr="00592F92" w:rsidR="00592F92">
        <w:noBreakHyphen/>
        <w:t xml:space="preserve">year commitments at the time </w:t>
      </w:r>
      <w:r w:rsidR="00F219D8">
        <w:t xml:space="preserve">as </w:t>
      </w:r>
      <w:r w:rsidRPr="00592F92" w:rsidR="00592F92">
        <w:t xml:space="preserve">we invest in </w:t>
      </w:r>
      <w:r w:rsidR="00CA7B9F">
        <w:t>th</w:t>
      </w:r>
      <w:r w:rsidRPr="00592F92" w:rsidR="00592F92">
        <w:t>e programmes</w:t>
      </w:r>
      <w:r w:rsidR="00DC65B3">
        <w:t>,</w:t>
      </w:r>
      <w:r w:rsidRPr="00592F92" w:rsidR="00592F92">
        <w:t xml:space="preserve"> so there is nothing about the one</w:t>
      </w:r>
      <w:r w:rsidRPr="00592F92" w:rsidR="00592F92">
        <w:noBreakHyphen/>
        <w:t>year settlement that will inherently destabilise the careers of those researchers.</w:t>
      </w:r>
    </w:p>
    <w:p w:rsidR="00B96DA3" w:rsidP="00AF7A1C">
      <w:pPr>
        <w:pStyle w:val="Answer"/>
      </w:pPr>
      <w:r>
        <w:t xml:space="preserve">I am </w:t>
      </w:r>
      <w:r w:rsidRPr="00592F92" w:rsidR="00592F92">
        <w:t>more concern</w:t>
      </w:r>
      <w:r>
        <w:t>ed</w:t>
      </w:r>
      <w:r w:rsidRPr="00592F92" w:rsidR="00592F92">
        <w:t xml:space="preserve"> about the impact of Covid on the system</w:t>
      </w:r>
      <w:r>
        <w:t>,</w:t>
      </w:r>
      <w:r w:rsidRPr="00592F92" w:rsidR="00592F92">
        <w:t xml:space="preserve"> which means that universities, for example, are struggling with their finances</w:t>
      </w:r>
      <w:r w:rsidR="002B5A57">
        <w:t xml:space="preserve"> and not necessarily appointing</w:t>
      </w:r>
      <w:r w:rsidRPr="00592F92" w:rsidR="00592F92">
        <w:t>. There is a freeze on appointments in quite a number of universities to the longer</w:t>
      </w:r>
      <w:r w:rsidRPr="00592F92" w:rsidR="00592F92">
        <w:noBreakHyphen/>
        <w:t>term positions that early</w:t>
      </w:r>
      <w:r w:rsidRPr="00592F92" w:rsidR="00592F92">
        <w:noBreakHyphen/>
        <w:t xml:space="preserve">career researchers aspire to move into, </w:t>
      </w:r>
      <w:r>
        <w:t>where they get to lead their own groups</w:t>
      </w:r>
      <w:r w:rsidR="00DC65B3">
        <w:t>—</w:t>
      </w:r>
      <w:r w:rsidRPr="00592F92" w:rsidR="00592F92">
        <w:t>lectureships and principal investigator positions.</w:t>
      </w:r>
      <w:r>
        <w:t xml:space="preserve"> </w:t>
      </w:r>
      <w:r w:rsidRPr="00592F92" w:rsidR="00592F92">
        <w:t>Stabilising the pipeline across this period of great uncertainty is an important priority.</w:t>
      </w:r>
      <w:r>
        <w:t xml:space="preserve"> </w:t>
      </w:r>
    </w:p>
    <w:p w:rsidR="00B96DA3" w:rsidP="00B96DA3">
      <w:pPr>
        <w:pStyle w:val="Question"/>
      </w:pPr>
      <w:sdt>
        <w:sdtPr>
          <w:alias w:val="Member"/>
          <w:tag w:val="&lt;Member mnisId='1578' dodsId='40488'&gt;"/>
          <w:id w:val="-1698683735"/>
          <w:placeholder>
            <w:docPart w:val="DefaultPlaceholder_-1854013440"/>
          </w:placeholder>
          <w:richText/>
        </w:sdtPr>
        <w:sdtContent>
          <w:r w:rsidRPr="00B96DA3">
            <w:rPr>
              <w:b/>
            </w:rPr>
            <w:t>Chair:</w:t>
          </w:r>
        </w:sdtContent>
      </w:sdt>
      <w:r>
        <w:t xml:space="preserve"> </w:t>
      </w:r>
      <w:r w:rsidRPr="00592F92" w:rsidR="00592F92">
        <w:t>Indeed</w:t>
      </w:r>
      <w:r w:rsidR="00941834">
        <w:t>. B</w:t>
      </w:r>
      <w:r w:rsidRPr="00592F92" w:rsidR="00592F92">
        <w:t>ut do</w:t>
      </w:r>
      <w:r w:rsidR="00412769">
        <w:t>n’t</w:t>
      </w:r>
      <w:r w:rsidRPr="00592F92" w:rsidR="00592F92">
        <w:t xml:space="preserve"> the two forces come together</w:t>
      </w:r>
      <w:r w:rsidR="002A32BE">
        <w:t>? T</w:t>
      </w:r>
      <w:r w:rsidRPr="00592F92" w:rsidR="00592F92">
        <w:t>he fact that you do not have your budget</w:t>
      </w:r>
      <w:r w:rsidR="002A32BE">
        <w:t>,</w:t>
      </w:r>
      <w:r w:rsidRPr="00592F92" w:rsidR="00592F92">
        <w:t xml:space="preserve"> and therefore you are not able to give commitments to the agencies and organisations that you fund, and the reduction in fundraising </w:t>
      </w:r>
      <w:r w:rsidR="002A32BE">
        <w:t>due to</w:t>
      </w:r>
      <w:r w:rsidRPr="00592F92" w:rsidR="00592F92">
        <w:t xml:space="preserve"> Covid and some of the research activity there</w:t>
      </w:r>
      <w:r w:rsidR="002A32BE">
        <w:t>,</w:t>
      </w:r>
      <w:r w:rsidRPr="00592F92" w:rsidR="00592F92">
        <w:t xml:space="preserve"> means that this is a particularly difficult time for institutions and researchers</w:t>
      </w:r>
      <w:r w:rsidR="002A32BE">
        <w:t xml:space="preserve">. </w:t>
      </w:r>
      <w:r w:rsidR="002D563F">
        <w:t>Y</w:t>
      </w:r>
      <w:r w:rsidRPr="00592F92" w:rsidR="00592F92">
        <w:t>ou said that many research grants are over three years and that provides some buffer against year</w:t>
      </w:r>
      <w:r w:rsidR="002A32BE">
        <w:t>-</w:t>
      </w:r>
      <w:r w:rsidRPr="00592F92" w:rsidR="00592F92">
        <w:t>to</w:t>
      </w:r>
      <w:r w:rsidR="002A32BE">
        <w:t>-</w:t>
      </w:r>
      <w:r w:rsidRPr="00592F92" w:rsidR="00592F92">
        <w:t>year changes, but of course</w:t>
      </w:r>
      <w:r w:rsidR="00057369">
        <w:t>,</w:t>
      </w:r>
      <w:r w:rsidRPr="00592F92" w:rsidR="00592F92">
        <w:t xml:space="preserve"> if </w:t>
      </w:r>
      <w:r w:rsidR="00CA6C41">
        <w:t>someone is</w:t>
      </w:r>
      <w:r w:rsidRPr="00592F92" w:rsidR="00592F92">
        <w:t xml:space="preserve"> coming to the end of a three</w:t>
      </w:r>
      <w:r w:rsidRPr="00592F92" w:rsidR="00592F92">
        <w:noBreakHyphen/>
        <w:t>year appointment or three</w:t>
      </w:r>
      <w:r w:rsidRPr="00592F92" w:rsidR="00592F92">
        <w:noBreakHyphen/>
        <w:t>year funding, not knowing whether there are funds available for a follow</w:t>
      </w:r>
      <w:r w:rsidRPr="00592F92" w:rsidR="00592F92">
        <w:noBreakHyphen/>
        <w:t>on project can be just as fatal as if the grants were available on an annual basis. That is right, is it not?</w:t>
      </w:r>
      <w:r>
        <w:t xml:space="preserve"> </w:t>
      </w:r>
    </w:p>
    <w:p w:rsidR="002A32BE" w:rsidP="00B96DA3">
      <w:pPr>
        <w:pStyle w:val="Answer"/>
      </w:pPr>
      <w:sdt>
        <w:sdtPr>
          <w:alias w:val="Witness"/>
          <w:id w:val="545268925"/>
          <w:placeholder>
            <w:docPart w:val="DefaultPlaceholder_-1854013440"/>
          </w:placeholder>
          <w:richText/>
        </w:sdtPr>
        <w:sdtContent>
          <w:r w:rsidRPr="00B96DA3" w:rsidR="00B96DA3">
            <w:rPr>
              <w:b/>
              <w:i/>
            </w:rPr>
            <w:t>Professor Dame Ottoline Leyser:</w:t>
          </w:r>
        </w:sdtContent>
      </w:sdt>
      <w:r w:rsidR="00B96DA3">
        <w:t xml:space="preserve"> </w:t>
      </w:r>
      <w:r w:rsidRPr="00592F92" w:rsidR="00592F92">
        <w:t>So far</w:t>
      </w:r>
      <w:r w:rsidR="00B96DA3">
        <w:t>,</w:t>
      </w:r>
      <w:r w:rsidRPr="00592F92" w:rsidR="00592F92">
        <w:t xml:space="preserve"> we have not had to curtail any of our grant funding rounds. Most </w:t>
      </w:r>
      <w:r>
        <w:t xml:space="preserve">of the </w:t>
      </w:r>
      <w:r w:rsidRPr="00592F92" w:rsidR="00592F92">
        <w:t xml:space="preserve">research councils operate on </w:t>
      </w:r>
      <w:r w:rsidR="00DC65B3">
        <w:t xml:space="preserve">the basis of </w:t>
      </w:r>
      <w:r w:rsidRPr="00592F92" w:rsidR="00592F92">
        <w:t>several</w:t>
      </w:r>
      <w:r w:rsidR="00DC65B3">
        <w:t xml:space="preserve"> </w:t>
      </w:r>
      <w:r w:rsidRPr="00592F92" w:rsidR="00592F92">
        <w:t>funding</w:t>
      </w:r>
      <w:r w:rsidR="00DC65B3">
        <w:t xml:space="preserve"> </w:t>
      </w:r>
      <w:r w:rsidRPr="00592F92" w:rsidR="00592F92">
        <w:t>rounds</w:t>
      </w:r>
      <w:r w:rsidR="00B96DA3">
        <w:t xml:space="preserve"> </w:t>
      </w:r>
      <w:r w:rsidRPr="00592F92" w:rsidR="00592F92">
        <w:t>per</w:t>
      </w:r>
      <w:r w:rsidR="00DC65B3">
        <w:t xml:space="preserve"> </w:t>
      </w:r>
      <w:r w:rsidRPr="00592F92" w:rsidR="00592F92">
        <w:t>year</w:t>
      </w:r>
      <w:r w:rsidR="00DC65B3">
        <w:t>.</w:t>
      </w:r>
      <w:r w:rsidR="009258B6">
        <w:t xml:space="preserve"> </w:t>
      </w:r>
      <w:r w:rsidR="00DC65B3">
        <w:t>Th</w:t>
      </w:r>
      <w:r>
        <w:t xml:space="preserve">ose </w:t>
      </w:r>
      <w:r w:rsidRPr="00592F92" w:rsidR="00592F92">
        <w:t xml:space="preserve">roll forward and they commit </w:t>
      </w:r>
      <w:r w:rsidR="00B96DA3">
        <w:t xml:space="preserve">to </w:t>
      </w:r>
      <w:r w:rsidRPr="00592F92" w:rsidR="00592F92">
        <w:t>the three</w:t>
      </w:r>
      <w:r w:rsidRPr="00592F92" w:rsidR="00592F92">
        <w:noBreakHyphen/>
        <w:t>year research programmes that I have discussed.</w:t>
      </w:r>
      <w:r w:rsidR="00B96DA3">
        <w:t xml:space="preserve"> </w:t>
      </w:r>
      <w:r w:rsidRPr="00592F92" w:rsidR="00592F92">
        <w:t>So far</w:t>
      </w:r>
      <w:r w:rsidR="00B96DA3">
        <w:t>,</w:t>
      </w:r>
      <w:r w:rsidRPr="00592F92" w:rsidR="00592F92">
        <w:t xml:space="preserve"> there is no indication that our budgets are so constrained</w:t>
      </w:r>
      <w:r w:rsidR="00607B77">
        <w:t>,</w:t>
      </w:r>
      <w:r w:rsidRPr="00592F92" w:rsidR="00592F92">
        <w:t xml:space="preserve"> and</w:t>
      </w:r>
      <w:r w:rsidR="00A40B8B">
        <w:t xml:space="preserve"> that</w:t>
      </w:r>
      <w:r w:rsidRPr="00592F92" w:rsidR="00592F92">
        <w:t xml:space="preserve"> the lack of knowledge of our budget for next year is sufficiently problematic</w:t>
      </w:r>
      <w:r w:rsidR="00A40B8B">
        <w:t>,</w:t>
      </w:r>
      <w:r w:rsidRPr="00592F92" w:rsidR="00592F92">
        <w:t xml:space="preserve"> that we will need to stop any of those rounds. From that point of view</w:t>
      </w:r>
      <w:r w:rsidR="00DC65B3">
        <w:t>,</w:t>
      </w:r>
      <w:r w:rsidRPr="00592F92" w:rsidR="00592F92">
        <w:t xml:space="preserve"> things are relatively unaffected. Of course</w:t>
      </w:r>
      <w:r w:rsidR="005438CE">
        <w:t>,</w:t>
      </w:r>
      <w:r w:rsidRPr="00592F92" w:rsidR="00592F92">
        <w:t xml:space="preserve"> we have been working on one</w:t>
      </w:r>
      <w:r w:rsidRPr="00592F92" w:rsidR="00592F92">
        <w:noBreakHyphen/>
        <w:t>year budgets for a few years now and have been able to smooth through that.</w:t>
      </w:r>
      <w:r w:rsidR="00B96DA3">
        <w:t xml:space="preserve"> </w:t>
      </w:r>
    </w:p>
    <w:p w:rsidR="00B96DA3" w:rsidP="00B96DA3">
      <w:pPr>
        <w:pStyle w:val="Answer"/>
      </w:pPr>
      <w:r w:rsidRPr="00592F92">
        <w:t>None</w:t>
      </w:r>
      <w:r w:rsidR="00DC65B3">
        <w:t xml:space="preserve"> </w:t>
      </w:r>
      <w:r w:rsidRPr="00592F92">
        <w:t>the</w:t>
      </w:r>
      <w:r w:rsidR="00DC65B3">
        <w:t xml:space="preserve"> </w:t>
      </w:r>
      <w:r w:rsidRPr="00592F92">
        <w:t>less, it is extraordinarily valuable from a research and innovation point of view to have that longer</w:t>
      </w:r>
      <w:r w:rsidRPr="00592F92">
        <w:noBreakHyphen/>
        <w:t>term support.</w:t>
      </w:r>
      <w:r>
        <w:t xml:space="preserve"> </w:t>
      </w:r>
      <w:r w:rsidRPr="00592F92">
        <w:t>One area that we are particularly concerned about is the large infrastructure commitments</w:t>
      </w:r>
      <w:r w:rsidR="008F031D">
        <w:t>; they</w:t>
      </w:r>
      <w:r w:rsidRPr="00592F92">
        <w:t xml:space="preserve"> are very lumpy and very difficult to manage on one</w:t>
      </w:r>
      <w:r w:rsidRPr="00592F92">
        <w:noBreakHyphen/>
        <w:t>year budgets</w:t>
      </w:r>
      <w:r w:rsidR="00DC65B3">
        <w:t>,</w:t>
      </w:r>
      <w:r w:rsidRPr="00592F92">
        <w:t xml:space="preserve"> an</w:t>
      </w:r>
      <w:r w:rsidR="00DC65B3">
        <w:t>d,</w:t>
      </w:r>
      <w:r w:rsidRPr="00592F92">
        <w:t xml:space="preserve"> because of that</w:t>
      </w:r>
      <w:r w:rsidR="00DC65B3">
        <w:t>,</w:t>
      </w:r>
      <w:r w:rsidRPr="00592F92">
        <w:t xml:space="preserve"> one needs to be able to integrate those kinds of costs over multiple years</w:t>
      </w:r>
      <w:r w:rsidR="002A32BE">
        <w:t>. I</w:t>
      </w:r>
      <w:r w:rsidRPr="00592F92">
        <w:t>nvesting in half a bit of kit in year one without the knowledge that you will be able to buy the other half</w:t>
      </w:r>
      <w:r w:rsidR="00C40497">
        <w:t xml:space="preserve"> </w:t>
      </w:r>
      <w:r w:rsidRPr="00592F92">
        <w:t>next year</w:t>
      </w:r>
      <w:r>
        <w:t xml:space="preserve">, </w:t>
      </w:r>
      <w:r w:rsidRPr="00592F92">
        <w:t>so to speak</w:t>
      </w:r>
      <w:r>
        <w:t>,</w:t>
      </w:r>
      <w:r w:rsidRPr="00592F92">
        <w:t xml:space="preserve"> is not viable. </w:t>
      </w:r>
    </w:p>
    <w:p w:rsidR="00FB0430" w:rsidP="00B96DA3">
      <w:pPr>
        <w:pStyle w:val="Question"/>
      </w:pPr>
      <w:sdt>
        <w:sdtPr>
          <w:alias w:val="Member"/>
          <w:tag w:val="&lt;Member mnisId='1578' dodsId='40488'&gt;"/>
          <w:id w:val="-1707713932"/>
          <w:placeholder>
            <w:docPart w:val="DefaultPlaceholder_-1854013440"/>
          </w:placeholder>
          <w:richText/>
        </w:sdtPr>
        <w:sdtContent>
          <w:r w:rsidRPr="00B96DA3" w:rsidR="00B96DA3">
            <w:rPr>
              <w:b/>
            </w:rPr>
            <w:t>Chair:</w:t>
          </w:r>
        </w:sdtContent>
      </w:sdt>
      <w:r w:rsidR="00B96DA3">
        <w:t xml:space="preserve"> </w:t>
      </w:r>
      <w:r w:rsidRPr="00592F92" w:rsidR="00592F92">
        <w:t>Given that and</w:t>
      </w:r>
      <w:r w:rsidR="00C40497">
        <w:t>,</w:t>
      </w:r>
      <w:r w:rsidRPr="00592F92" w:rsidR="00592F92">
        <w:t xml:space="preserve"> in combination</w:t>
      </w:r>
      <w:r w:rsidR="00C40497">
        <w:t>,</w:t>
      </w:r>
      <w:r w:rsidRPr="00592F92" w:rsidR="00592F92">
        <w:t xml:space="preserve"> the evident importance of science and research generally</w:t>
      </w:r>
      <w:r w:rsidR="00C40497">
        <w:t>,</w:t>
      </w:r>
      <w:r w:rsidRPr="00592F92" w:rsidR="00592F92">
        <w:t xml:space="preserve"> </w:t>
      </w:r>
      <w:r w:rsidR="00C40497">
        <w:t>which</w:t>
      </w:r>
      <w:r w:rsidRPr="00592F92" w:rsidR="00592F92">
        <w:t xml:space="preserve"> I think the whole nation has concentrated on over the last few months, and given the very favourable commitments by the Government</w:t>
      </w:r>
      <w:r w:rsidR="00567DBD">
        <w:t>—</w:t>
      </w:r>
      <w:r w:rsidRPr="00592F92" w:rsidR="00592F92">
        <w:t>no one doubts that they are serious about that</w:t>
      </w:r>
      <w:r w:rsidR="003A3B05">
        <w:t>—</w:t>
      </w:r>
      <w:r w:rsidRPr="00592F92" w:rsidR="00592F92">
        <w:t xml:space="preserve">is there not a case for a settlement to be permitted for UK research and </w:t>
      </w:r>
      <w:r w:rsidR="00C40497">
        <w:t xml:space="preserve">for </w:t>
      </w:r>
      <w:r w:rsidRPr="00592F92" w:rsidR="00592F92">
        <w:t>UKRI</w:t>
      </w:r>
      <w:r w:rsidR="003B1B7B">
        <w:t>? W</w:t>
      </w:r>
      <w:r w:rsidRPr="00592F92" w:rsidR="00592F92">
        <w:t>ithin the overall projections that have been given</w:t>
      </w:r>
      <w:r w:rsidR="00DC65B3">
        <w:t>,</w:t>
      </w:r>
      <w:r w:rsidRPr="00592F92" w:rsidR="00592F92">
        <w:t xml:space="preserve"> </w:t>
      </w:r>
      <w:r w:rsidR="00F24622">
        <w:t>would you not</w:t>
      </w:r>
      <w:r w:rsidRPr="00592F92" w:rsidR="00592F92">
        <w:t xml:space="preserve"> be able to make commitments to institutions</w:t>
      </w:r>
      <w:r>
        <w:t>,</w:t>
      </w:r>
      <w:r w:rsidRPr="00592F92" w:rsidR="00592F92">
        <w:t xml:space="preserve"> and thereby to researchers, and</w:t>
      </w:r>
      <w:r w:rsidR="009A557E">
        <w:t>,</w:t>
      </w:r>
      <w:r w:rsidRPr="00592F92" w:rsidR="00592F92">
        <w:t xml:space="preserve"> indeed, bring forward some of the commitments to help charity fundraised organisations </w:t>
      </w:r>
      <w:r w:rsidR="00C40497">
        <w:t xml:space="preserve">that </w:t>
      </w:r>
      <w:r w:rsidRPr="00592F92" w:rsidR="00592F92">
        <w:t xml:space="preserve">rely </w:t>
      </w:r>
      <w:r w:rsidR="003D2EA7">
        <w:t xml:space="preserve">for their research </w:t>
      </w:r>
      <w:r w:rsidRPr="00592F92" w:rsidR="00592F92">
        <w:t>on fundraising</w:t>
      </w:r>
      <w:r w:rsidR="00C40497">
        <w:t>, which</w:t>
      </w:r>
      <w:r w:rsidRPr="00592F92" w:rsidR="00592F92">
        <w:t xml:space="preserve"> has dropped off</w:t>
      </w:r>
      <w:r w:rsidR="00C40497">
        <w:t>,</w:t>
      </w:r>
      <w:r w:rsidRPr="00592F92" w:rsidR="00592F92">
        <w:t xml:space="preserve"> to make that up in whatever form</w:t>
      </w:r>
      <w:r w:rsidR="00D9606C">
        <w:t>,</w:t>
      </w:r>
      <w:r w:rsidRPr="00592F92" w:rsidR="00592F92">
        <w:t xml:space="preserve"> </w:t>
      </w:r>
      <w:r w:rsidR="00C40497">
        <w:t xml:space="preserve">so </w:t>
      </w:r>
      <w:r w:rsidRPr="00592F92" w:rsidR="00592F92">
        <w:t xml:space="preserve">that we can have the continuity that the research and science community needs? </w:t>
      </w:r>
    </w:p>
    <w:p w:rsidR="00FB0430" w:rsidP="00FB0430">
      <w:pPr>
        <w:pStyle w:val="Answer"/>
      </w:pPr>
      <w:sdt>
        <w:sdtPr>
          <w:alias w:val="Witness"/>
          <w:id w:val="334494223"/>
          <w:placeholder>
            <w:docPart w:val="DefaultPlaceholder_-1854013440"/>
          </w:placeholder>
          <w:richText/>
        </w:sdtPr>
        <w:sdtContent>
          <w:r w:rsidRPr="00FB0430">
            <w:rPr>
              <w:b/>
              <w:i/>
            </w:rPr>
            <w:t>Professor Dame Ottoline Leyser:</w:t>
          </w:r>
        </w:sdtContent>
      </w:sdt>
      <w:r>
        <w:t xml:space="preserve"> </w:t>
      </w:r>
      <w:r w:rsidRPr="00592F92" w:rsidR="00592F92">
        <w:t>I absolutely agree that there w</w:t>
      </w:r>
      <w:r w:rsidR="008A7517">
        <w:t>ould</w:t>
      </w:r>
      <w:r w:rsidRPr="00592F92" w:rsidR="00592F92">
        <w:t xml:space="preserve"> be a huge number of benefits if it were possible to have a longer</w:t>
      </w:r>
      <w:r w:rsidRPr="00592F92" w:rsidR="00592F92">
        <w:noBreakHyphen/>
        <w:t>term settlement, a four</w:t>
      </w:r>
      <w:r w:rsidRPr="00592F92" w:rsidR="00592F92">
        <w:noBreakHyphen/>
        <w:t>year settlement for example</w:t>
      </w:r>
      <w:r>
        <w:t>,</w:t>
      </w:r>
      <w:r w:rsidRPr="00592F92" w:rsidR="00592F92">
        <w:t xml:space="preserve"> for research and innovation funding</w:t>
      </w:r>
      <w:r w:rsidR="008A7517">
        <w:t>—</w:t>
      </w:r>
      <w:r w:rsidRPr="00592F92" w:rsidR="00592F92">
        <w:t>UKRI is a core part of that</w:t>
      </w:r>
      <w:r w:rsidR="008A7517">
        <w:t>—</w:t>
      </w:r>
      <w:r>
        <w:t>f</w:t>
      </w:r>
      <w:r w:rsidRPr="00592F92" w:rsidR="00592F92">
        <w:t>or a whole variety of reasons</w:t>
      </w:r>
      <w:r>
        <w:t>.</w:t>
      </w:r>
      <w:r w:rsidRPr="00592F92" w:rsidR="00592F92">
        <w:t xml:space="preserve"> I mentioned infrastructure</w:t>
      </w:r>
      <w:r>
        <w:t>.</w:t>
      </w:r>
      <w:r w:rsidRPr="00592F92" w:rsidR="00592F92">
        <w:t xml:space="preserve"> I am very supportive of the Government</w:t>
      </w:r>
      <w:r w:rsidR="00F45281">
        <w:t>’</w:t>
      </w:r>
      <w:r w:rsidRPr="00592F92" w:rsidR="00592F92">
        <w:t xml:space="preserve">s ambition to build </w:t>
      </w:r>
      <w:r>
        <w:t>b</w:t>
      </w:r>
      <w:r w:rsidRPr="00592F92" w:rsidR="00592F92">
        <w:t>ack through an inclusive knowledge economy that will support levelling up.</w:t>
      </w:r>
      <w:r w:rsidR="00B96DA3">
        <w:t xml:space="preserve"> </w:t>
      </w:r>
      <w:r w:rsidRPr="00592F92" w:rsidR="00592F92">
        <w:t>Of course</w:t>
      </w:r>
      <w:r>
        <w:t>,</w:t>
      </w:r>
      <w:r w:rsidRPr="00592F92" w:rsidR="00592F92">
        <w:t xml:space="preserve"> it require</w:t>
      </w:r>
      <w:r w:rsidR="00A14659">
        <w:t>s</w:t>
      </w:r>
      <w:r w:rsidRPr="00592F92" w:rsidR="00592F92">
        <w:t xml:space="preserve"> huge investment also from the private sector to drive that kind of economy.</w:t>
      </w:r>
      <w:r w:rsidR="00B96DA3">
        <w:t xml:space="preserve"> </w:t>
      </w:r>
      <w:r w:rsidRPr="00592F92" w:rsidR="00592F92">
        <w:t>Under those circumstances, confidence that the UK</w:t>
      </w:r>
      <w:r w:rsidR="00F45281">
        <w:t xml:space="preserve"> </w:t>
      </w:r>
      <w:r w:rsidRPr="00592F92" w:rsidR="00592F92">
        <w:t>is serious about its research and innovation commitments</w:t>
      </w:r>
      <w:r w:rsidR="00D16099">
        <w:t>,</w:t>
      </w:r>
      <w:r w:rsidRPr="00592F92" w:rsidR="00592F92">
        <w:t xml:space="preserve"> through a long</w:t>
      </w:r>
      <w:r w:rsidRPr="00592F92" w:rsidR="00592F92">
        <w:noBreakHyphen/>
        <w:t>term settlement for the system through the public sector spend</w:t>
      </w:r>
      <w:r w:rsidR="00D16099">
        <w:t>,</w:t>
      </w:r>
      <w:r>
        <w:t xml:space="preserve"> </w:t>
      </w:r>
      <w:r w:rsidRPr="00592F92" w:rsidR="00592F92">
        <w:t>will</w:t>
      </w:r>
      <w:r w:rsidR="00F45281">
        <w:t xml:space="preserve"> </w:t>
      </w:r>
      <w:r w:rsidRPr="00592F92" w:rsidR="00592F92">
        <w:t>help to build th</w:t>
      </w:r>
      <w:r w:rsidR="00D16099">
        <w:t>e</w:t>
      </w:r>
      <w:r w:rsidRPr="00592F92" w:rsidR="00592F92">
        <w:t xml:space="preserve"> private sector investment that we need to more than match </w:t>
      </w:r>
      <w:r>
        <w:t>it. T</w:t>
      </w:r>
      <w:r w:rsidRPr="00592F92" w:rsidR="00592F92">
        <w:t>wo</w:t>
      </w:r>
      <w:r w:rsidR="00927416">
        <w:t xml:space="preserve"> </w:t>
      </w:r>
      <w:r w:rsidRPr="00592F92" w:rsidR="00592F92">
        <w:t>thirds of our R&amp;D spend is in the business sector.</w:t>
      </w:r>
      <w:r w:rsidR="00B96DA3">
        <w:t xml:space="preserve"> </w:t>
      </w:r>
      <w:r w:rsidRPr="00592F92" w:rsidR="00592F92">
        <w:t>The business sector</w:t>
      </w:r>
      <w:r w:rsidR="006778BA">
        <w:t xml:space="preserve"> is</w:t>
      </w:r>
      <w:r w:rsidRPr="00592F92" w:rsidR="00592F92">
        <w:t xml:space="preserve"> in</w:t>
      </w:r>
      <w:r w:rsidR="002A32BE">
        <w:t xml:space="preserve"> </w:t>
      </w:r>
      <w:r w:rsidRPr="00592F92" w:rsidR="00592F92">
        <w:t>serious Covid shock and</w:t>
      </w:r>
      <w:r>
        <w:t>,</w:t>
      </w:r>
      <w:r w:rsidRPr="00592F92" w:rsidR="00592F92">
        <w:t xml:space="preserve"> as a result</w:t>
      </w:r>
      <w:r>
        <w:t>,</w:t>
      </w:r>
      <w:r w:rsidRPr="00592F92" w:rsidR="00592F92">
        <w:t xml:space="preserve"> supporting th</w:t>
      </w:r>
      <w:r w:rsidR="006778BA">
        <w:t>e</w:t>
      </w:r>
      <w:r w:rsidRPr="00592F92" w:rsidR="00592F92">
        <w:t xml:space="preserve"> transition to build back better is key</w:t>
      </w:r>
      <w:r>
        <w:t>,</w:t>
      </w:r>
      <w:r w:rsidRPr="00592F92" w:rsidR="00592F92">
        <w:t xml:space="preserve"> and a four</w:t>
      </w:r>
      <w:r w:rsidRPr="00592F92" w:rsidR="00592F92">
        <w:noBreakHyphen/>
        <w:t>year settlement would be super</w:t>
      </w:r>
      <w:r w:rsidR="00E11B7C">
        <w:t>-</w:t>
      </w:r>
      <w:r w:rsidRPr="00592F92" w:rsidR="00592F92">
        <w:t>helpful from that point of view</w:t>
      </w:r>
      <w:r>
        <w:t>.</w:t>
      </w:r>
    </w:p>
    <w:p w:rsidR="00FB0430" w:rsidP="00FB0430">
      <w:pPr>
        <w:pStyle w:val="Question"/>
      </w:pPr>
      <w:sdt>
        <w:sdtPr>
          <w:alias w:val="Member"/>
          <w:tag w:val="&lt;Member mnisId='1578' dodsId='40488'&gt;"/>
          <w:id w:val="1951579487"/>
          <w:placeholder>
            <w:docPart w:val="DefaultPlaceholder_-1854013440"/>
          </w:placeholder>
          <w:richText/>
        </w:sdtPr>
        <w:sdtContent>
          <w:r w:rsidRPr="00FB0430">
            <w:rPr>
              <w:b/>
            </w:rPr>
            <w:t>Chair:</w:t>
          </w:r>
        </w:sdtContent>
      </w:sdt>
      <w:r>
        <w:t xml:space="preserve"> You have made a powerful case for a </w:t>
      </w:r>
      <w:r w:rsidRPr="00592F92" w:rsidR="00592F92">
        <w:t>four</w:t>
      </w:r>
      <w:r w:rsidRPr="00592F92" w:rsidR="00592F92">
        <w:noBreakHyphen/>
        <w:t>year settlement and the long</w:t>
      </w:r>
      <w:r w:rsidRPr="00592F92" w:rsidR="00592F92">
        <w:noBreakHyphen/>
        <w:t>term stability that comes from that</w:t>
      </w:r>
      <w:r>
        <w:t>, but</w:t>
      </w:r>
      <w:r w:rsidRPr="00592F92" w:rsidR="00592F92">
        <w:t xml:space="preserve"> it needs to be urgent, does</w:t>
      </w:r>
      <w:r w:rsidR="002C2EA7">
        <w:t>n’t</w:t>
      </w:r>
      <w:r w:rsidRPr="00592F92" w:rsidR="00592F92">
        <w:t xml:space="preserve"> it</w:t>
      </w:r>
      <w:r>
        <w:t>?</w:t>
      </w:r>
      <w:r w:rsidR="00B96DA3">
        <w:t xml:space="preserve"> </w:t>
      </w:r>
      <w:r w:rsidRPr="00592F92" w:rsidR="00592F92">
        <w:t xml:space="preserve">If you do not have your budget for next April, </w:t>
      </w:r>
      <w:r w:rsidR="00D962A4">
        <w:t>and w</w:t>
      </w:r>
      <w:r w:rsidRPr="00592F92" w:rsidR="00592F92">
        <w:t>e are now in the middle of November, there is an urgency to give you th</w:t>
      </w:r>
      <w:r w:rsidR="00D962A4">
        <w:t>e</w:t>
      </w:r>
      <w:r w:rsidRPr="00592F92" w:rsidR="00592F92">
        <w:t xml:space="preserve"> budget settlement for next year as well as the years ahead</w:t>
      </w:r>
      <w:r w:rsidR="002A32BE">
        <w:t>, is there not?</w:t>
      </w:r>
      <w:r w:rsidR="00B96DA3">
        <w:t xml:space="preserve"> </w:t>
      </w:r>
    </w:p>
    <w:p w:rsidR="00FB0430" w:rsidP="00FB0430">
      <w:pPr>
        <w:pStyle w:val="Answer"/>
      </w:pPr>
      <w:sdt>
        <w:sdtPr>
          <w:alias w:val="Witness"/>
          <w:id w:val="770740710"/>
          <w:placeholder>
            <w:docPart w:val="DefaultPlaceholder_-1854013440"/>
          </w:placeholder>
          <w:richText/>
        </w:sdtPr>
        <w:sdtContent>
          <w:r w:rsidRPr="00FB0430">
            <w:rPr>
              <w:b/>
              <w:i/>
            </w:rPr>
            <w:t>Professor Dame Ottoline Leyser:</w:t>
          </w:r>
        </w:sdtContent>
      </w:sdt>
      <w:r>
        <w:t xml:space="preserve"> </w:t>
      </w:r>
      <w:r w:rsidRPr="00592F92" w:rsidR="00592F92">
        <w:t>It would be extremely helpful to have some clarity about our budgets as soon as possible</w:t>
      </w:r>
      <w:r w:rsidR="00DC65B3">
        <w:t>,</w:t>
      </w:r>
      <w:r w:rsidRPr="00592F92" w:rsidR="00592F92">
        <w:t xml:space="preserve"> as we are seeking to make the best use of whatever money we are supplied with to drive th</w:t>
      </w:r>
      <w:r w:rsidR="00E31806">
        <w:t>e</w:t>
      </w:r>
      <w:r w:rsidRPr="00592F92" w:rsidR="00592F92">
        <w:t xml:space="preserve"> agenda of building, as I said, a</w:t>
      </w:r>
      <w:r w:rsidR="00F45281">
        <w:t xml:space="preserve"> </w:t>
      </w:r>
      <w:r w:rsidRPr="00592F92" w:rsidR="00592F92">
        <w:t>connected and inclusive knowledge economy</w:t>
      </w:r>
      <w:r>
        <w:t>. T</w:t>
      </w:r>
      <w:r w:rsidRPr="00592F92" w:rsidR="00592F92">
        <w:t>he sooner we know</w:t>
      </w:r>
      <w:r>
        <w:t>,</w:t>
      </w:r>
      <w:r w:rsidRPr="00592F92" w:rsidR="00592F92">
        <w:t xml:space="preserve"> the sooner we will be able to get on with it, and I am very keen to do that.</w:t>
      </w:r>
      <w:r w:rsidR="00B96DA3">
        <w:t xml:space="preserve"> </w:t>
      </w:r>
    </w:p>
    <w:p w:rsidR="00FB0430" w:rsidP="00FB0430">
      <w:pPr>
        <w:pStyle w:val="Question"/>
      </w:pPr>
      <w:sdt>
        <w:sdtPr>
          <w:alias w:val="Member"/>
          <w:tag w:val="&lt;Member mnisId='1578' dodsId='40488'&gt;"/>
          <w:id w:val="-458721056"/>
          <w:placeholder>
            <w:docPart w:val="DefaultPlaceholder_-1854013440"/>
          </w:placeholder>
          <w:richText/>
        </w:sdtPr>
        <w:sdtContent>
          <w:r w:rsidRPr="00FB0430">
            <w:rPr>
              <w:b/>
            </w:rPr>
            <w:t>Chair:</w:t>
          </w:r>
        </w:sdtContent>
      </w:sdt>
      <w:r>
        <w:t xml:space="preserve"> </w:t>
      </w:r>
      <w:r w:rsidRPr="00592F92" w:rsidR="00592F92">
        <w:t>Sir John</w:t>
      </w:r>
      <w:r w:rsidR="00E31806">
        <w:t>, do you</w:t>
      </w:r>
      <w:r w:rsidRPr="00592F92" w:rsidR="00592F92">
        <w:t xml:space="preserve"> have any comments to make about the research funding </w:t>
      </w:r>
      <w:r>
        <w:t>prospec</w:t>
      </w:r>
      <w:r w:rsidRPr="00592F92" w:rsidR="00592F92">
        <w:t>t</w:t>
      </w:r>
      <w:r>
        <w:t>s</w:t>
      </w:r>
      <w:r w:rsidRPr="00592F92" w:rsidR="00592F92">
        <w:t>?</w:t>
      </w:r>
      <w:r w:rsidR="00B96DA3">
        <w:t xml:space="preserve"> </w:t>
      </w:r>
    </w:p>
    <w:p w:rsidR="00FB0430" w:rsidP="00FB0430">
      <w:pPr>
        <w:pStyle w:val="Answer"/>
      </w:pPr>
      <w:sdt>
        <w:sdtPr>
          <w:alias w:val="Witness"/>
          <w:id w:val="-1977593272"/>
          <w:placeholder>
            <w:docPart w:val="DefaultPlaceholder_-1854013440"/>
          </w:placeholder>
          <w:richText/>
        </w:sdtPr>
        <w:sdtContent>
          <w:r w:rsidRPr="00FB0430">
            <w:rPr>
              <w:b/>
              <w:i/>
            </w:rPr>
            <w:t>Sir John Kingman:</w:t>
          </w:r>
        </w:sdtContent>
      </w:sdt>
      <w:r>
        <w:t xml:space="preserve"> </w:t>
      </w:r>
      <w:r w:rsidRPr="00592F92" w:rsidR="00592F92">
        <w:t xml:space="preserve">No, I do not </w:t>
      </w:r>
      <w:r>
        <w:t>h</w:t>
      </w:r>
      <w:r w:rsidRPr="00592F92" w:rsidR="00592F92">
        <w:t xml:space="preserve">ave anything to add to what Ottoline said, other than </w:t>
      </w:r>
      <w:r w:rsidR="00376C8D">
        <w:t xml:space="preserve">that </w:t>
      </w:r>
      <w:r w:rsidRPr="00592F92" w:rsidR="00592F92">
        <w:t xml:space="preserve">we are operating within </w:t>
      </w:r>
      <w:r w:rsidR="002747FE">
        <w:t>the</w:t>
      </w:r>
      <w:r w:rsidRPr="00592F92" w:rsidR="00592F92">
        <w:t xml:space="preserve"> context, as you say, of the very strong commitments the Government have made to funding science.</w:t>
      </w:r>
      <w:r w:rsidR="00B96DA3">
        <w:t xml:space="preserve"> </w:t>
      </w:r>
      <w:r w:rsidRPr="00592F92" w:rsidR="00592F92">
        <w:t xml:space="preserve">Obviously, there will be a debate within </w:t>
      </w:r>
      <w:r w:rsidR="00927416">
        <w:t>G</w:t>
      </w:r>
      <w:r w:rsidRPr="00592F92" w:rsidR="00592F92">
        <w:t xml:space="preserve">overnment </w:t>
      </w:r>
      <w:r w:rsidR="002747FE">
        <w:t>on the</w:t>
      </w:r>
      <w:r w:rsidRPr="00592F92" w:rsidR="00592F92">
        <w:t xml:space="preserve"> point about one year versus multi</w:t>
      </w:r>
      <w:r w:rsidR="0089626B">
        <w:t>-</w:t>
      </w:r>
      <w:r w:rsidRPr="00592F92" w:rsidR="00592F92">
        <w:t>year.</w:t>
      </w:r>
      <w:r w:rsidR="00B96DA3">
        <w:t xml:space="preserve"> </w:t>
      </w:r>
      <w:r w:rsidRPr="00592F92" w:rsidR="00592F92">
        <w:t>I think the case for a multi</w:t>
      </w:r>
      <w:r>
        <w:t>-</w:t>
      </w:r>
      <w:r w:rsidRPr="00592F92" w:rsidR="00592F92">
        <w:t xml:space="preserve">year settlement is well understood in </w:t>
      </w:r>
      <w:r w:rsidR="00927416">
        <w:t>G</w:t>
      </w:r>
      <w:r w:rsidRPr="00592F92" w:rsidR="00592F92">
        <w:t>overnment.</w:t>
      </w:r>
      <w:r w:rsidR="00B96DA3">
        <w:t xml:space="preserve"> </w:t>
      </w:r>
      <w:r w:rsidRPr="00592F92" w:rsidR="00592F92">
        <w:t xml:space="preserve">Whether it will prevail will depend on wider considerations </w:t>
      </w:r>
      <w:r w:rsidR="009B78A5">
        <w:t>that</w:t>
      </w:r>
      <w:r w:rsidRPr="00592F92" w:rsidR="00592F92">
        <w:t xml:space="preserve"> are outside </w:t>
      </w:r>
      <w:r>
        <w:t xml:space="preserve">our </w:t>
      </w:r>
      <w:r w:rsidRPr="00592F92" w:rsidR="00592F92">
        <w:t>control.</w:t>
      </w:r>
      <w:r w:rsidR="00B96DA3">
        <w:t xml:space="preserve"> </w:t>
      </w:r>
      <w:r w:rsidRPr="00592F92" w:rsidR="00592F92">
        <w:t>Whatever the outcome</w:t>
      </w:r>
      <w:r w:rsidR="00B9537B">
        <w:t>,</w:t>
      </w:r>
      <w:r w:rsidR="0089626B">
        <w:t xml:space="preserve"> there is</w:t>
      </w:r>
      <w:r w:rsidRPr="00592F92" w:rsidR="00592F92">
        <w:t>, as you say, very strong recognition across the political spectrum of the value of what we are able to do.</w:t>
      </w:r>
      <w:r w:rsidR="00B96DA3">
        <w:t xml:space="preserve"> </w:t>
      </w:r>
      <w:r w:rsidRPr="00592F92" w:rsidR="00592F92">
        <w:t>That has been very powerfully demonstrated through this crisis.</w:t>
      </w:r>
      <w:r w:rsidR="00B96DA3">
        <w:t xml:space="preserve"> </w:t>
      </w:r>
    </w:p>
    <w:p w:rsidR="00FB0430" w:rsidP="00FB0430">
      <w:pPr>
        <w:pStyle w:val="Remark"/>
      </w:pPr>
      <w:sdt>
        <w:sdtPr>
          <w:alias w:val="Member"/>
          <w:tag w:val="&lt;Member mnisId='1578' dodsId='40488'&gt;"/>
          <w:id w:val="1429536408"/>
          <w:placeholder>
            <w:docPart w:val="DefaultPlaceholder_-1854013440"/>
          </w:placeholder>
          <w:richText/>
        </w:sdtPr>
        <w:sdtContent>
          <w:r w:rsidRPr="00FB0430">
            <w:rPr>
              <w:b/>
            </w:rPr>
            <w:t>Chair:</w:t>
          </w:r>
        </w:sdtContent>
      </w:sdt>
      <w:r>
        <w:t xml:space="preserve"> </w:t>
      </w:r>
      <w:r w:rsidRPr="00592F92" w:rsidR="00592F92">
        <w:t>Thank you.</w:t>
      </w:r>
      <w:r w:rsidR="00B96DA3">
        <w:t xml:space="preserve"> </w:t>
      </w:r>
    </w:p>
    <w:p w:rsidR="00FB0430" w:rsidP="00FB0430">
      <w:pPr>
        <w:pStyle w:val="Question"/>
      </w:pPr>
      <w:sdt>
        <w:sdtPr>
          <w:alias w:val="Member"/>
          <w:tag w:val="&lt;Member mnisId='4874' dodsId=''&gt;"/>
          <w:id w:val="956307858"/>
          <w:placeholder>
            <w:docPart w:val="DefaultPlaceholder_-1854013440"/>
          </w:placeholder>
          <w:richText/>
        </w:sdtPr>
        <w:sdtContent>
          <w:r w:rsidRPr="00FB0430">
            <w:rPr>
              <w:b/>
            </w:rPr>
            <w:t>Andrew Griffith:</w:t>
          </w:r>
        </w:sdtContent>
      </w:sdt>
      <w:r>
        <w:t xml:space="preserve"> </w:t>
      </w:r>
      <w:r w:rsidRPr="00592F92" w:rsidR="00592F92">
        <w:t>Good morning</w:t>
      </w:r>
      <w:r>
        <w:t>, Sir John and Professor Dame Ottoline</w:t>
      </w:r>
      <w:r w:rsidRPr="00592F92" w:rsidR="00592F92">
        <w:t>.</w:t>
      </w:r>
      <w:r w:rsidR="00B96DA3">
        <w:t xml:space="preserve"> </w:t>
      </w:r>
      <w:r w:rsidRPr="00592F92" w:rsidR="00592F92">
        <w:t>I would like to talk a little about the modern industrial strategy.</w:t>
      </w:r>
      <w:r w:rsidR="00B96DA3">
        <w:t xml:space="preserve"> </w:t>
      </w:r>
      <w:r w:rsidRPr="00592F92" w:rsidR="00592F92">
        <w:t>Many of us would see the brilliant interventions of UKRI</w:t>
      </w:r>
      <w:r w:rsidR="003D35C6">
        <w:t>,</w:t>
      </w:r>
      <w:r w:rsidRPr="00592F92" w:rsidR="00592F92">
        <w:t xml:space="preserve"> which even on current budgets amount to £27 billion over a three</w:t>
      </w:r>
      <w:r w:rsidRPr="00592F92" w:rsidR="00592F92">
        <w:noBreakHyphen/>
        <w:t>year period</w:t>
      </w:r>
      <w:r>
        <w:t>,</w:t>
      </w:r>
      <w:r w:rsidRPr="00592F92" w:rsidR="00592F92">
        <w:t xml:space="preserve"> as a real middle stump of an industrial </w:t>
      </w:r>
      <w:r w:rsidR="003D35C6">
        <w:t>strategy</w:t>
      </w:r>
      <w:r w:rsidRPr="00592F92" w:rsidR="00592F92">
        <w:t xml:space="preserve"> that opens up huge areas of prosperity and jobs</w:t>
      </w:r>
      <w:r>
        <w:t>. E</w:t>
      </w:r>
      <w:r w:rsidRPr="00592F92" w:rsidR="00592F92">
        <w:t>veryone has their own view, but there are some fantastic opportunities in things such as sustainable aviation, clean energy, quantum</w:t>
      </w:r>
      <w:r w:rsidR="00B9537B">
        <w:t xml:space="preserve"> and</w:t>
      </w:r>
      <w:r w:rsidRPr="00592F92" w:rsidR="00592F92">
        <w:t xml:space="preserve"> artificial intelligence.</w:t>
      </w:r>
      <w:r w:rsidR="00B96DA3">
        <w:t xml:space="preserve"> </w:t>
      </w:r>
      <w:r w:rsidRPr="00592F92" w:rsidR="00592F92">
        <w:t>May I start by asking how comfortable you are with th</w:t>
      </w:r>
      <w:r w:rsidR="00762E01">
        <w:t>e</w:t>
      </w:r>
      <w:r w:rsidRPr="00592F92" w:rsidR="00592F92">
        <w:t xml:space="preserve"> characterisation of a core purpose of UKRI through all of its different agencies as central to our industrial strategy</w:t>
      </w:r>
      <w:r>
        <w:t>?</w:t>
      </w:r>
    </w:p>
    <w:p w:rsidR="00FB0430" w:rsidP="00FB0430">
      <w:pPr>
        <w:pStyle w:val="Answer"/>
      </w:pPr>
      <w:sdt>
        <w:sdtPr>
          <w:alias w:val="Witness"/>
          <w:id w:val="-294752006"/>
          <w:placeholder>
            <w:docPart w:val="DefaultPlaceholder_-1854013440"/>
          </w:placeholder>
          <w:richText/>
        </w:sdtPr>
        <w:sdtContent>
          <w:r w:rsidRPr="00FB0430">
            <w:rPr>
              <w:b/>
              <w:i/>
            </w:rPr>
            <w:t>Professor Dame Ottoline Leyser:</w:t>
          </w:r>
        </w:sdtContent>
      </w:sdt>
      <w:r>
        <w:t xml:space="preserve"> </w:t>
      </w:r>
      <w:r w:rsidRPr="00592F92" w:rsidR="00592F92">
        <w:t>I am very comfortable with the idea of our activity being core to the industrial strategy.</w:t>
      </w:r>
      <w:r w:rsidR="00B96DA3">
        <w:t xml:space="preserve"> </w:t>
      </w:r>
      <w:r w:rsidRPr="00592F92" w:rsidR="00592F92">
        <w:t>There are a number of reasons for public sector funding for research and innovation.</w:t>
      </w:r>
      <w:r w:rsidR="00B96DA3">
        <w:t xml:space="preserve"> </w:t>
      </w:r>
      <w:r w:rsidRPr="00592F92" w:rsidR="00592F92">
        <w:t>A key element has to be the very strongly demonstrated role of research and innovation in supporting prosperity, high</w:t>
      </w:r>
      <w:r w:rsidRPr="00592F92" w:rsidR="00592F92">
        <w:noBreakHyphen/>
        <w:t>quality public sector services</w:t>
      </w:r>
      <w:r w:rsidR="002A32BE">
        <w:t>,</w:t>
      </w:r>
      <w:r w:rsidRPr="00592F92" w:rsidR="00592F92">
        <w:t xml:space="preserve"> and economic growth more generally.</w:t>
      </w:r>
      <w:r w:rsidR="00B96DA3">
        <w:t xml:space="preserve"> </w:t>
      </w:r>
      <w:r w:rsidR="00747BBE">
        <w:t>There</w:t>
      </w:r>
      <w:r w:rsidRPr="00592F92" w:rsidR="00592F92">
        <w:t xml:space="preserve"> is a tremendous opportunity</w:t>
      </w:r>
      <w:r>
        <w:t>,</w:t>
      </w:r>
      <w:r w:rsidRPr="00592F92" w:rsidR="00592F92">
        <w:t xml:space="preserve"> having brought together UKRI into </w:t>
      </w:r>
      <w:r w:rsidR="00747BBE">
        <w:t>a</w:t>
      </w:r>
      <w:r w:rsidRPr="00592F92" w:rsidR="00592F92">
        <w:t xml:space="preserve"> single umbrella organisation</w:t>
      </w:r>
      <w:r>
        <w:t>,</w:t>
      </w:r>
      <w:r w:rsidRPr="00592F92" w:rsidR="00592F92">
        <w:t xml:space="preserve"> to use that connectivity to enhance further the ability of research and innovation to drive productivity, levelling</w:t>
      </w:r>
      <w:r w:rsidR="00E11B7C">
        <w:t>-</w:t>
      </w:r>
      <w:r w:rsidRPr="00592F92" w:rsidR="00592F92">
        <w:t>up and a healthy and well</w:t>
      </w:r>
      <w:r>
        <w:t>-</w:t>
      </w:r>
      <w:r w:rsidRPr="00592F92" w:rsidR="00592F92">
        <w:t>supported society.</w:t>
      </w:r>
      <w:r w:rsidR="00B96DA3">
        <w:t xml:space="preserve"> </w:t>
      </w:r>
    </w:p>
    <w:p w:rsidR="00592F92" w:rsidRPr="00592F92" w:rsidP="00FB0430">
      <w:pPr>
        <w:pStyle w:val="Question"/>
      </w:pPr>
      <w:sdt>
        <w:sdtPr>
          <w:alias w:val="Member"/>
          <w:tag w:val="&lt;Member mnisId='4874' dodsId=''&gt;"/>
          <w:id w:val="23450532"/>
          <w:placeholder>
            <w:docPart w:val="DefaultPlaceholder_-1854013440"/>
          </w:placeholder>
          <w:richText/>
        </w:sdtPr>
        <w:sdtContent>
          <w:r w:rsidRPr="00FB0430" w:rsidR="00FB0430">
            <w:rPr>
              <w:b/>
            </w:rPr>
            <w:t>Andrew Griffith:</w:t>
          </w:r>
        </w:sdtContent>
      </w:sdt>
      <w:r w:rsidR="00FB0430">
        <w:t xml:space="preserve"> </w:t>
      </w:r>
      <w:r w:rsidRPr="00592F92">
        <w:t>Sir John</w:t>
      </w:r>
      <w:r w:rsidR="002A32BE">
        <w:t>,</w:t>
      </w:r>
      <w:r w:rsidRPr="00592F92">
        <w:t xml:space="preserve"> you have formidable experience </w:t>
      </w:r>
      <w:r w:rsidR="00061464">
        <w:t>as</w:t>
      </w:r>
      <w:r w:rsidRPr="00592F92">
        <w:t xml:space="preserve"> one of the stewards of the economy.</w:t>
      </w:r>
      <w:r w:rsidR="00B96DA3">
        <w:t xml:space="preserve"> </w:t>
      </w:r>
      <w:r w:rsidRPr="00592F92">
        <w:t>How do you think we are doing against that today</w:t>
      </w:r>
      <w:r w:rsidR="00E11B7C">
        <w:t>,</w:t>
      </w:r>
      <w:r w:rsidRPr="00592F92">
        <w:t xml:space="preserve"> and where would you like to see more done?</w:t>
      </w:r>
      <w:r w:rsidR="00B96DA3">
        <w:t xml:space="preserve"> </w:t>
      </w:r>
    </w:p>
    <w:p w:rsidR="00DC65B3" w:rsidP="00FB0430">
      <w:pPr>
        <w:pStyle w:val="Answer"/>
      </w:pPr>
      <w:sdt>
        <w:sdtPr>
          <w:alias w:val="Witness"/>
          <w:id w:val="1394776642"/>
          <w:placeholder>
            <w:docPart w:val="DefaultPlaceholder_-1854013440"/>
          </w:placeholder>
          <w:richText/>
        </w:sdtPr>
        <w:sdtContent>
          <w:r w:rsidRPr="00FB0430" w:rsidR="00FB0430">
            <w:rPr>
              <w:b/>
              <w:i/>
            </w:rPr>
            <w:t>Sir John Kingman:</w:t>
          </w:r>
        </w:sdtContent>
      </w:sdt>
      <w:r w:rsidR="00B96DA3">
        <w:t xml:space="preserve"> </w:t>
      </w:r>
      <w:r w:rsidRPr="00592F92" w:rsidR="00592F92">
        <w:t>First, I echo Ottoline</w:t>
      </w:r>
      <w:r w:rsidR="00F45281">
        <w:t>’</w:t>
      </w:r>
      <w:r w:rsidRPr="00592F92" w:rsidR="00592F92">
        <w:t>s point that we are able to act under the UKRI structure in a way that simply was not possible before it</w:t>
      </w:r>
      <w:r>
        <w:t>, and</w:t>
      </w:r>
      <w:r w:rsidRPr="00592F92" w:rsidR="00592F92">
        <w:t xml:space="preserve"> in a way that is relevant to the economy and the industrial strategy.</w:t>
      </w:r>
      <w:r w:rsidR="00B96DA3">
        <w:t xml:space="preserve"> </w:t>
      </w:r>
      <w:r w:rsidR="005E07B7">
        <w:t>A</w:t>
      </w:r>
      <w:r w:rsidRPr="00592F92" w:rsidR="00592F92">
        <w:t>t the time the Bill creating UKRI went through Parliament</w:t>
      </w:r>
      <w:r>
        <w:t>, there was a big debate</w:t>
      </w:r>
      <w:r w:rsidRPr="00592F92" w:rsidR="00592F92">
        <w:t xml:space="preserve"> about whether Innovate UK should be part of the structure or not.</w:t>
      </w:r>
      <w:r w:rsidR="00B96DA3">
        <w:t xml:space="preserve"> </w:t>
      </w:r>
      <w:r w:rsidRPr="00592F92" w:rsidR="00592F92">
        <w:t>I was always very strongly in favour of Innovate UK being part of the structure, and we have seen the fruits of that</w:t>
      </w:r>
      <w:r>
        <w:t>,</w:t>
      </w:r>
      <w:r w:rsidRPr="00592F92" w:rsidR="00592F92">
        <w:t xml:space="preserve"> in particular through the massive intervention of the umbrella of the </w:t>
      </w:r>
      <w:r w:rsidR="006E76F5">
        <w:t>i</w:t>
      </w:r>
      <w:r w:rsidRPr="00592F92" w:rsidR="00592F92">
        <w:t xml:space="preserve">ndustrial </w:t>
      </w:r>
      <w:r w:rsidR="006E76F5">
        <w:t>strategy c</w:t>
      </w:r>
      <w:r w:rsidRPr="00592F92" w:rsidR="00592F92">
        <w:t xml:space="preserve">hallenge </w:t>
      </w:r>
      <w:r w:rsidR="006E76F5">
        <w:t>f</w:t>
      </w:r>
      <w:r w:rsidRPr="00592F92" w:rsidR="00592F92">
        <w:t>und, which was a concept developed by Innovate UK</w:t>
      </w:r>
      <w:r w:rsidR="004A0C85">
        <w:t>,</w:t>
      </w:r>
      <w:r w:rsidRPr="00592F92" w:rsidR="00592F92">
        <w:t xml:space="preserve"> but critically dependent</w:t>
      </w:r>
      <w:r w:rsidR="00B85C56">
        <w:t>,</w:t>
      </w:r>
      <w:r w:rsidRPr="00592F92" w:rsidR="00592F92">
        <w:t xml:space="preserve"> in each of the challeng</w:t>
      </w:r>
      <w:r w:rsidR="00704CD2">
        <w:t>es,</w:t>
      </w:r>
      <w:r w:rsidRPr="00592F92" w:rsidR="00592F92">
        <w:t xml:space="preserve"> on partnerships with the relevant research councils.</w:t>
      </w:r>
      <w:r w:rsidR="00B96DA3">
        <w:t xml:space="preserve"> </w:t>
      </w:r>
      <w:r w:rsidRPr="00592F92" w:rsidR="00592F92">
        <w:t xml:space="preserve">That would have been very difficult </w:t>
      </w:r>
      <w:r w:rsidR="002A32BE">
        <w:t xml:space="preserve">to build </w:t>
      </w:r>
      <w:r w:rsidRPr="00592F92" w:rsidR="00592F92">
        <w:t>under the old structure.</w:t>
      </w:r>
      <w:r w:rsidR="00B96DA3">
        <w:t xml:space="preserve"> </w:t>
      </w:r>
    </w:p>
    <w:p w:rsidR="00FB0430" w:rsidP="00FB0430">
      <w:pPr>
        <w:pStyle w:val="Answer"/>
      </w:pPr>
      <w:r w:rsidRPr="00592F92">
        <w:t xml:space="preserve">How are we doing? </w:t>
      </w:r>
      <w:r w:rsidR="00DC65B3">
        <w:t>W</w:t>
      </w:r>
      <w:r w:rsidRPr="00592F92">
        <w:t>e have planted some seeds</w:t>
      </w:r>
      <w:r w:rsidR="00DC65B3">
        <w:t>—</w:t>
      </w:r>
      <w:r w:rsidRPr="00592F92">
        <w:t>big seeds</w:t>
      </w:r>
      <w:r w:rsidR="00DC65B3">
        <w:t>—</w:t>
      </w:r>
      <w:r w:rsidRPr="00592F92">
        <w:t>of what I hope will be big plants and trees, but they take time to grow</w:t>
      </w:r>
      <w:r>
        <w:t>,</w:t>
      </w:r>
      <w:r w:rsidRPr="00592F92">
        <w:t xml:space="preserve"> and they do not grow quite so well if we go off and water different plants</w:t>
      </w:r>
      <w:r w:rsidR="002A32BE">
        <w:t>,</w:t>
      </w:r>
      <w:r w:rsidRPr="00592F92">
        <w:t xml:space="preserve"> or we yank up the seedlings</w:t>
      </w:r>
      <w:r w:rsidR="00DC65B3">
        <w:t xml:space="preserve">. </w:t>
      </w:r>
      <w:r w:rsidR="002A32BE">
        <w:t>That is the only thing w</w:t>
      </w:r>
      <w:r w:rsidR="00DC65B3">
        <w:t xml:space="preserve">e </w:t>
      </w:r>
      <w:r w:rsidRPr="00592F92">
        <w:t>need to avoid.</w:t>
      </w:r>
      <w:r w:rsidR="00B96DA3">
        <w:t xml:space="preserve"> </w:t>
      </w:r>
    </w:p>
    <w:p w:rsidR="00FB0430" w:rsidP="00FB0430">
      <w:pPr>
        <w:pStyle w:val="Question"/>
      </w:pPr>
      <w:sdt>
        <w:sdtPr>
          <w:alias w:val="Member"/>
          <w:tag w:val="&lt;Member mnisId='4874' dodsId=''&gt;"/>
          <w:id w:val="1013884589"/>
          <w:placeholder>
            <w:docPart w:val="DefaultPlaceholder_-1854013440"/>
          </w:placeholder>
          <w:richText/>
        </w:sdtPr>
        <w:sdtContent>
          <w:r w:rsidRPr="00FB0430">
            <w:rPr>
              <w:b/>
            </w:rPr>
            <w:t>Andrew Griffith:</w:t>
          </w:r>
        </w:sdtContent>
      </w:sdt>
      <w:r>
        <w:t xml:space="preserve"> </w:t>
      </w:r>
      <w:r w:rsidRPr="00592F92" w:rsidR="00592F92">
        <w:t xml:space="preserve">Of course it is for Ministers to </w:t>
      </w:r>
      <w:r w:rsidR="002A32BE">
        <w:t xml:space="preserve">decide </w:t>
      </w:r>
      <w:r w:rsidRPr="00592F92" w:rsidR="00592F92">
        <w:t>ultimately, but I hope one of the strong benefits coming out of UKRI is a feedback loop to Ministers.</w:t>
      </w:r>
      <w:r w:rsidR="00B96DA3">
        <w:t xml:space="preserve"> </w:t>
      </w:r>
      <w:r w:rsidR="00E11B7C">
        <w:t>B</w:t>
      </w:r>
      <w:r w:rsidRPr="00592F92" w:rsidR="00592F92">
        <w:t>ringing everything under a single umbrella gives us the ability to allocate and reallocate resources.</w:t>
      </w:r>
      <w:r w:rsidR="00B96DA3">
        <w:t xml:space="preserve"> </w:t>
      </w:r>
      <w:r w:rsidRPr="00592F92" w:rsidR="00592F92">
        <w:t>As you advise Ministers</w:t>
      </w:r>
      <w:r>
        <w:t>,</w:t>
      </w:r>
      <w:r w:rsidRPr="00592F92" w:rsidR="00592F92">
        <w:t xml:space="preserve"> for them to make those decisions, where are the areas that you think the industrial strategy m</w:t>
      </w:r>
      <w:r w:rsidR="00F054FB">
        <w:t>ight</w:t>
      </w:r>
      <w:r w:rsidRPr="00592F92" w:rsidR="00592F92">
        <w:t xml:space="preserve"> push further </w:t>
      </w:r>
      <w:r>
        <w:t>and</w:t>
      </w:r>
      <w:r w:rsidRPr="00592F92" w:rsidR="00592F92">
        <w:t xml:space="preserve"> faster</w:t>
      </w:r>
      <w:r>
        <w:t>?</w:t>
      </w:r>
      <w:r w:rsidR="00B96DA3">
        <w:t xml:space="preserve"> </w:t>
      </w:r>
      <w:r w:rsidRPr="00592F92" w:rsidR="00592F92">
        <w:t>That is broadly in a personal capacity</w:t>
      </w:r>
      <w:r>
        <w:t>,</w:t>
      </w:r>
      <w:r w:rsidRPr="00592F92" w:rsidR="00592F92">
        <w:t xml:space="preserve"> but to both of you</w:t>
      </w:r>
      <w:r w:rsidR="00886DA7">
        <w:t>.</w:t>
      </w:r>
      <w:r w:rsidR="00B96DA3">
        <w:t xml:space="preserve"> </w:t>
      </w:r>
    </w:p>
    <w:p w:rsidR="00DC65B3" w:rsidP="00DB220B">
      <w:pPr>
        <w:pStyle w:val="Answer"/>
      </w:pPr>
      <w:sdt>
        <w:sdtPr>
          <w:alias w:val="Witness"/>
          <w:id w:val="-1726520115"/>
          <w:placeholder>
            <w:docPart w:val="DefaultPlaceholder_-1854013440"/>
          </w:placeholder>
          <w:richText/>
        </w:sdtPr>
        <w:sdtContent>
          <w:r w:rsidRPr="00FB0430" w:rsidR="00FB0430">
            <w:rPr>
              <w:b/>
              <w:i/>
            </w:rPr>
            <w:t>Professor Dame Ottoline Leyser:</w:t>
          </w:r>
        </w:sdtContent>
      </w:sdt>
      <w:r w:rsidR="00FB0430">
        <w:t xml:space="preserve"> T</w:t>
      </w:r>
      <w:r w:rsidRPr="00592F92" w:rsidR="00592F92">
        <w:t>hat is an excellent question.</w:t>
      </w:r>
      <w:r w:rsidR="00B96DA3">
        <w:t xml:space="preserve"> </w:t>
      </w:r>
      <w:r w:rsidRPr="00592F92" w:rsidR="00592F92">
        <w:t>I am keen to build th</w:t>
      </w:r>
      <w:r>
        <w:t>e</w:t>
      </w:r>
      <w:r w:rsidRPr="00592F92" w:rsidR="00592F92">
        <w:t xml:space="preserve"> horizon</w:t>
      </w:r>
      <w:r w:rsidRPr="00592F92" w:rsidR="00592F92">
        <w:noBreakHyphen/>
        <w:t xml:space="preserve">scanning function </w:t>
      </w:r>
      <w:r>
        <w:t xml:space="preserve">of UKRI </w:t>
      </w:r>
      <w:r w:rsidRPr="00592F92" w:rsidR="00592F92">
        <w:t>much more strongly.</w:t>
      </w:r>
      <w:r w:rsidR="00B96DA3">
        <w:t xml:space="preserve"> </w:t>
      </w:r>
      <w:r w:rsidR="00FB0430">
        <w:t>As I say, we reach right do</w:t>
      </w:r>
      <w:r>
        <w:t>w</w:t>
      </w:r>
      <w:r w:rsidR="00FB0430">
        <w:t>n</w:t>
      </w:r>
      <w:r>
        <w:t xml:space="preserve"> and</w:t>
      </w:r>
      <w:r w:rsidR="00FB0430">
        <w:t xml:space="preserve"> across the research base and research sectors</w:t>
      </w:r>
      <w:r>
        <w:t>,</w:t>
      </w:r>
      <w:r w:rsidR="00FB0430">
        <w:t xml:space="preserve"> and w</w:t>
      </w:r>
      <w:r w:rsidRPr="00592F92" w:rsidR="00592F92">
        <w:t>e should be able</w:t>
      </w:r>
      <w:r w:rsidR="008B6555">
        <w:t xml:space="preserve"> very early</w:t>
      </w:r>
      <w:r w:rsidRPr="00592F92" w:rsidR="00592F92">
        <w:t xml:space="preserve"> to ca</w:t>
      </w:r>
      <w:r w:rsidR="00FB0430">
        <w:t>pture</w:t>
      </w:r>
      <w:r w:rsidRPr="00592F92" w:rsidR="00592F92">
        <w:t xml:space="preserve"> information about what is new and exciting and what the opportunities are</w:t>
      </w:r>
      <w:r>
        <w:t>,</w:t>
      </w:r>
      <w:r w:rsidRPr="00592F92" w:rsidR="00592F92">
        <w:t xml:space="preserve"> and integrate </w:t>
      </w:r>
      <w:r w:rsidR="007B7035">
        <w:t>i</w:t>
      </w:r>
      <w:r w:rsidRPr="00592F92" w:rsidR="00592F92">
        <w:t xml:space="preserve">t and feed </w:t>
      </w:r>
      <w:r w:rsidR="007B7035">
        <w:t>i</w:t>
      </w:r>
      <w:r w:rsidRPr="00592F92" w:rsidR="00592F92">
        <w:t xml:space="preserve">t through to </w:t>
      </w:r>
      <w:r w:rsidR="00FB0430">
        <w:t>Ministers. We have a</w:t>
      </w:r>
      <w:r w:rsidRPr="00592F92" w:rsidR="00592F92">
        <w:t xml:space="preserve"> very strong relationship with BEIS</w:t>
      </w:r>
      <w:r w:rsidR="00FB0430">
        <w:t>,</w:t>
      </w:r>
      <w:r w:rsidRPr="00592F92" w:rsidR="00592F92">
        <w:t xml:space="preserve"> where a lot of the industrial strateg</w:t>
      </w:r>
      <w:r w:rsidR="00DB220B">
        <w:t xml:space="preserve">y </w:t>
      </w:r>
      <w:r w:rsidRPr="00592F92" w:rsidR="00592F92">
        <w:t>sits.</w:t>
      </w:r>
      <w:r w:rsidR="00B96DA3">
        <w:t xml:space="preserve"> </w:t>
      </w:r>
      <w:r w:rsidRPr="00592F92" w:rsidR="00592F92">
        <w:t>I am very keen to build that feedback loop exactly as you describe.</w:t>
      </w:r>
      <w:r w:rsidR="00B96DA3">
        <w:t xml:space="preserve"> </w:t>
      </w:r>
    </w:p>
    <w:p w:rsidR="000C5033" w:rsidP="00D76A4A">
      <w:pPr>
        <w:pStyle w:val="Answer"/>
      </w:pPr>
      <w:r w:rsidRPr="00592F92">
        <w:t xml:space="preserve">In the context of </w:t>
      </w:r>
      <w:r w:rsidR="009A5B32">
        <w:t xml:space="preserve">different </w:t>
      </w:r>
      <w:r w:rsidRPr="00592F92">
        <w:t>areas</w:t>
      </w:r>
      <w:r w:rsidR="009A5B32">
        <w:t>,</w:t>
      </w:r>
      <w:r w:rsidRPr="00592F92">
        <w:t xml:space="preserve"> there are a couple of different ways to look at </w:t>
      </w:r>
      <w:r w:rsidR="00493E81">
        <w:t>it</w:t>
      </w:r>
      <w:r w:rsidRPr="00592F92">
        <w:t>. There is a lot of importance around what I would call transformative platform technology such as artificial intelligence, where there is a lot of very exciting discussion at the moment about digital twins, for example.</w:t>
      </w:r>
      <w:r w:rsidR="00B96DA3">
        <w:t xml:space="preserve"> </w:t>
      </w:r>
      <w:r w:rsidRPr="00592F92">
        <w:t>The</w:t>
      </w:r>
      <w:r w:rsidR="007D2EFE">
        <w:t>r</w:t>
      </w:r>
      <w:r w:rsidRPr="00592F92">
        <w:t>e are very generic tools that you can use right across the system</w:t>
      </w:r>
      <w:r w:rsidR="006D0B39">
        <w:t>,</w:t>
      </w:r>
      <w:r w:rsidRPr="00592F92">
        <w:t xml:space="preserve"> in the research itself</w:t>
      </w:r>
      <w:r w:rsidR="00233A3B">
        <w:t xml:space="preserve"> </w:t>
      </w:r>
      <w:r w:rsidRPr="00592F92">
        <w:t>and right across the business sector</w:t>
      </w:r>
      <w:r w:rsidR="00233A3B">
        <w:t>,</w:t>
      </w:r>
      <w:r w:rsidRPr="00592F92">
        <w:t xml:space="preserve"> to drive up productivity, develop innovative products and transform the system in a range of ways.</w:t>
      </w:r>
      <w:r w:rsidR="00B96DA3">
        <w:t xml:space="preserve"> </w:t>
      </w:r>
      <w:r w:rsidR="00DB220B">
        <w:t xml:space="preserve">It is </w:t>
      </w:r>
      <w:r w:rsidRPr="00592F92">
        <w:t xml:space="preserve">always very important to spot </w:t>
      </w:r>
      <w:r w:rsidR="00DB220B">
        <w:t>th</w:t>
      </w:r>
      <w:r w:rsidR="001F55BB">
        <w:t>o</w:t>
      </w:r>
      <w:r w:rsidR="00DB220B">
        <w:t xml:space="preserve">se </w:t>
      </w:r>
      <w:r w:rsidRPr="00592F92">
        <w:t>and to draw</w:t>
      </w:r>
      <w:r w:rsidR="006F2BCC">
        <w:t xml:space="preserve"> them</w:t>
      </w:r>
      <w:r w:rsidRPr="00592F92">
        <w:t xml:space="preserve"> through from the research base and drive high</w:t>
      </w:r>
      <w:r w:rsidRPr="00592F92">
        <w:noBreakHyphen/>
        <w:t>quality adoption and diffusion systems across the sector.</w:t>
      </w:r>
      <w:r w:rsidR="00B96DA3">
        <w:t xml:space="preserve"> </w:t>
      </w:r>
      <w:r w:rsidRPr="00592F92">
        <w:t>That is a classic example where th</w:t>
      </w:r>
      <w:r w:rsidR="00185857">
        <w:t>e</w:t>
      </w:r>
      <w:r w:rsidRPr="00592F92">
        <w:t xml:space="preserve"> join</w:t>
      </w:r>
      <w:r w:rsidRPr="00592F92">
        <w:noBreakHyphen/>
        <w:t>up we can provide as a key node in the network is really helpful in supporting economic growth</w:t>
      </w:r>
      <w:r w:rsidR="00DB220B">
        <w:t>,</w:t>
      </w:r>
      <w:r w:rsidR="007E33F0">
        <w:t xml:space="preserve"> </w:t>
      </w:r>
      <w:r w:rsidRPr="00592F92">
        <w:t>job creation and all the things that go with it.</w:t>
      </w:r>
      <w:r>
        <w:t xml:space="preserve"> </w:t>
      </w:r>
      <w:r w:rsidR="007E33F0">
        <w:t>P</w:t>
      </w:r>
      <w:r w:rsidRPr="00592F92">
        <w:t>latform technologies</w:t>
      </w:r>
      <w:r w:rsidR="00C40497">
        <w:t>,</w:t>
      </w:r>
      <w:r w:rsidRPr="00592F92">
        <w:t xml:space="preserve"> absolutely</w:t>
      </w:r>
      <w:r w:rsidR="000B57F8">
        <w:t>.</w:t>
      </w:r>
    </w:p>
    <w:p w:rsidR="00592F92" w:rsidRPr="00592F92" w:rsidP="00D76A4A">
      <w:pPr>
        <w:pStyle w:val="Answer"/>
      </w:pPr>
      <w:r>
        <w:t>T</w:t>
      </w:r>
      <w:r w:rsidRPr="00592F92">
        <w:t xml:space="preserve">he other way to look at it is </w:t>
      </w:r>
      <w:r w:rsidR="00C40497">
        <w:t>in terms of</w:t>
      </w:r>
      <w:r w:rsidR="00DB220B">
        <w:t xml:space="preserve"> </w:t>
      </w:r>
      <w:r w:rsidRPr="00592F92">
        <w:t>national priorities</w:t>
      </w:r>
      <w:r w:rsidR="009A5B32">
        <w:t>. F</w:t>
      </w:r>
      <w:r w:rsidR="00DB220B">
        <w:t>o</w:t>
      </w:r>
      <w:r w:rsidRPr="00592F92">
        <w:t xml:space="preserve">r example, we have the net zero </w:t>
      </w:r>
      <w:r w:rsidR="00C40497">
        <w:t xml:space="preserve">by 2050 </w:t>
      </w:r>
      <w:r w:rsidRPr="00592F92">
        <w:t>commitment</w:t>
      </w:r>
      <w:r w:rsidR="00185857">
        <w:t>,</w:t>
      </w:r>
      <w:r w:rsidRPr="00592F92">
        <w:t xml:space="preserve"> and a whole range of core challenges </w:t>
      </w:r>
      <w:r>
        <w:t>that face</w:t>
      </w:r>
      <w:r w:rsidRPr="00592F92">
        <w:t xml:space="preserve"> the world</w:t>
      </w:r>
      <w:r w:rsidR="00C40497">
        <w:t xml:space="preserve"> and</w:t>
      </w:r>
      <w:r>
        <w:t xml:space="preserve"> certainly</w:t>
      </w:r>
      <w:r w:rsidRPr="00592F92">
        <w:t xml:space="preserve"> the UK</w:t>
      </w:r>
      <w:r w:rsidR="00185857">
        <w:t>.</w:t>
      </w:r>
      <w:r w:rsidR="009258B6">
        <w:t xml:space="preserve"> </w:t>
      </w:r>
      <w:r w:rsidR="00185857">
        <w:t>The</w:t>
      </w:r>
      <w:r w:rsidR="009A19CD">
        <w:t xml:space="preserve">y provide an </w:t>
      </w:r>
      <w:r w:rsidRPr="00592F92">
        <w:t>opportunity to get people behind the</w:t>
      </w:r>
      <w:r w:rsidR="00C40497">
        <w:t>m</w:t>
      </w:r>
      <w:r w:rsidR="00E11B7C">
        <w:t>—</w:t>
      </w:r>
      <w:r w:rsidR="009A5B32">
        <w:t xml:space="preserve">to </w:t>
      </w:r>
      <w:r w:rsidRPr="00592F92">
        <w:t>buil</w:t>
      </w:r>
      <w:r w:rsidR="00DB220B">
        <w:t>d some</w:t>
      </w:r>
      <w:r w:rsidRPr="00592F92">
        <w:t xml:space="preserve"> social cohesion</w:t>
      </w:r>
      <w:r w:rsidR="00C40497">
        <w:t>,</w:t>
      </w:r>
      <w:r w:rsidR="00DB220B">
        <w:t xml:space="preserve"> almost</w:t>
      </w:r>
      <w:r w:rsidR="00C40497">
        <w:t>,</w:t>
      </w:r>
      <w:r w:rsidRPr="00592F92">
        <w:t xml:space="preserve"> behind the</w:t>
      </w:r>
      <w:r w:rsidR="002731E3">
        <w:t xml:space="preserve"> big social challenges that we all face and collectively can address, in which r</w:t>
      </w:r>
      <w:r w:rsidRPr="00592F92">
        <w:t>esearch and innovation are a core element</w:t>
      </w:r>
      <w:r w:rsidR="002731E3">
        <w:t>.</w:t>
      </w:r>
      <w:r w:rsidR="00B96DA3">
        <w:t xml:space="preserve"> </w:t>
      </w:r>
      <w:r w:rsidRPr="00592F92">
        <w:t>Those two sides are important and illustrate th</w:t>
      </w:r>
      <w:r w:rsidR="002731E3">
        <w:t>e</w:t>
      </w:r>
      <w:r w:rsidRPr="00592F92">
        <w:t xml:space="preserve"> bidirectional flow you highlighted. </w:t>
      </w:r>
    </w:p>
    <w:p w:rsidR="00AF0CD8" w:rsidP="00DB220B">
      <w:pPr>
        <w:pStyle w:val="Answer"/>
      </w:pPr>
      <w:sdt>
        <w:sdtPr>
          <w:alias w:val="Witness"/>
          <w:id w:val="748234893"/>
          <w:placeholder>
            <w:docPart w:val="DefaultPlaceholder_-1854013440"/>
          </w:placeholder>
          <w:richText/>
        </w:sdtPr>
        <w:sdtContent>
          <w:r w:rsidRPr="00DB220B" w:rsidR="00DB220B">
            <w:rPr>
              <w:b/>
              <w:i/>
            </w:rPr>
            <w:t>Sir John Kingman:</w:t>
          </w:r>
        </w:sdtContent>
      </w:sdt>
      <w:r w:rsidR="00DB220B">
        <w:t xml:space="preserve"> </w:t>
      </w:r>
      <w:r w:rsidR="00D76A4A">
        <w:t>I</w:t>
      </w:r>
      <w:r w:rsidRPr="00592F92" w:rsidR="00592F92">
        <w:t>f I take the challenges that we have funded through the industrial strategy, we have had several waves, and each wave has given us a higher level of confidence about what we are doing and the way we are doing it</w:t>
      </w:r>
      <w:r w:rsidR="00185857">
        <w:t>. A</w:t>
      </w:r>
      <w:r w:rsidRPr="00592F92" w:rsidR="00592F92">
        <w:t>s a result</w:t>
      </w:r>
      <w:r w:rsidR="00DB220B">
        <w:t>,</w:t>
      </w:r>
      <w:r w:rsidRPr="00592F92" w:rsidR="00592F92">
        <w:t xml:space="preserve"> we have ended up with a portfolio of challenges, something of the order of 25 or so in total</w:t>
      </w:r>
      <w:r w:rsidR="00DB220B">
        <w:t>, an</w:t>
      </w:r>
      <w:r w:rsidRPr="00592F92" w:rsidR="00592F92">
        <w:t>d like any portfolio</w:t>
      </w:r>
      <w:r w:rsidR="00DB220B">
        <w:t>,</w:t>
      </w:r>
      <w:r w:rsidRPr="00592F92" w:rsidR="00592F92">
        <w:t xml:space="preserve"> we should expect some of those to be more successful than others.</w:t>
      </w:r>
      <w:r w:rsidR="00B96DA3">
        <w:t xml:space="preserve"> </w:t>
      </w:r>
      <w:r w:rsidRPr="00592F92" w:rsidR="00592F92">
        <w:t>Th</w:t>
      </w:r>
      <w:r w:rsidR="00625443">
        <w:t>e</w:t>
      </w:r>
      <w:r w:rsidRPr="00592F92" w:rsidR="00592F92">
        <w:t xml:space="preserve"> portfolio needs to be managed in a dynamic way.</w:t>
      </w:r>
      <w:r w:rsidR="00B96DA3">
        <w:t xml:space="preserve"> </w:t>
      </w:r>
      <w:r w:rsidRPr="00592F92" w:rsidR="00592F92">
        <w:t xml:space="preserve">We need to be willing to take serious decisions about which of the challenges look </w:t>
      </w:r>
      <w:r w:rsidRPr="00592F92" w:rsidR="00592F92">
        <w:t>incredibly promising</w:t>
      </w:r>
      <w:r w:rsidR="00EE5FDE">
        <w:t>,</w:t>
      </w:r>
      <w:r w:rsidRPr="00592F92" w:rsidR="00592F92">
        <w:t xml:space="preserve"> and we should be willing to grow them and fund them more ambitiously.</w:t>
      </w:r>
    </w:p>
    <w:p w:rsidR="00DB220B" w:rsidP="00DB220B">
      <w:pPr>
        <w:pStyle w:val="Answer"/>
      </w:pPr>
      <w:r w:rsidRPr="00592F92">
        <w:t xml:space="preserve">We should also be realistic about the fact </w:t>
      </w:r>
      <w:r>
        <w:t xml:space="preserve">that </w:t>
      </w:r>
      <w:r w:rsidRPr="00592F92">
        <w:t>not all of them will be phenomenally successful.</w:t>
      </w:r>
      <w:r w:rsidR="00B96DA3">
        <w:t xml:space="preserve"> </w:t>
      </w:r>
      <w:r w:rsidRPr="00592F92">
        <w:t>It would be surprising if they were all wonderful</w:t>
      </w:r>
      <w:r w:rsidR="002F05E4">
        <w:t>; l</w:t>
      </w:r>
      <w:r w:rsidRPr="00592F92">
        <w:t>ife does not work like that</w:t>
      </w:r>
      <w:r w:rsidR="00E11B7C">
        <w:t>,</w:t>
      </w:r>
      <w:r w:rsidRPr="00592F92">
        <w:t xml:space="preserve"> and science </w:t>
      </w:r>
      <w:r w:rsidR="002F05E4">
        <w:t xml:space="preserve">certainly </w:t>
      </w:r>
      <w:r w:rsidRPr="00592F92">
        <w:t>does not work like that</w:t>
      </w:r>
      <w:r w:rsidR="002F05E4">
        <w:t xml:space="preserve">. </w:t>
      </w:r>
      <w:r w:rsidR="00236359">
        <w:t>W</w:t>
      </w:r>
      <w:r w:rsidRPr="00592F92">
        <w:t>e need to be willing to take grown</w:t>
      </w:r>
      <w:r w:rsidRPr="00592F92">
        <w:noBreakHyphen/>
        <w:t>up decisions about deprioritising</w:t>
      </w:r>
      <w:r>
        <w:t>,</w:t>
      </w:r>
      <w:r w:rsidRPr="00592F92">
        <w:t xml:space="preserve"> or even stopping</w:t>
      </w:r>
      <w:r w:rsidR="00236359">
        <w:t>,</w:t>
      </w:r>
      <w:r w:rsidRPr="00592F92">
        <w:t xml:space="preserve"> some elements of the portfolio to allow us to fund those that are most promising.</w:t>
      </w:r>
      <w:r w:rsidR="00EE5FDE">
        <w:t xml:space="preserve"> </w:t>
      </w:r>
      <w:r w:rsidRPr="00592F92">
        <w:t xml:space="preserve">The board of UKRI certainly sees itself as having that responsibility, but, as you say, it will need to work very closely with Ministers in taking those decisions. </w:t>
      </w:r>
    </w:p>
    <w:p w:rsidR="00DB220B" w:rsidP="00DB220B">
      <w:pPr>
        <w:pStyle w:val="Question"/>
      </w:pPr>
      <w:sdt>
        <w:sdtPr>
          <w:alias w:val="Member"/>
          <w:tag w:val="&lt;Member mnisId='4874' dodsId=''&gt;"/>
          <w:id w:val="-869223839"/>
          <w:placeholder>
            <w:docPart w:val="DefaultPlaceholder_-1854013440"/>
          </w:placeholder>
          <w:richText/>
        </w:sdtPr>
        <w:sdtContent>
          <w:r w:rsidRPr="00DB220B">
            <w:rPr>
              <w:b/>
            </w:rPr>
            <w:t>Andrew Griffith:</w:t>
          </w:r>
        </w:sdtContent>
      </w:sdt>
      <w:r>
        <w:t xml:space="preserve"> </w:t>
      </w:r>
      <w:r w:rsidRPr="00592F92" w:rsidR="00592F92">
        <w:t>Sir John, you have magnific</w:t>
      </w:r>
      <w:r>
        <w:t>e</w:t>
      </w:r>
      <w:r w:rsidRPr="00592F92" w:rsidR="00592F92">
        <w:t>ntly anticipated my final question.</w:t>
      </w:r>
      <w:r w:rsidR="00B96DA3">
        <w:t xml:space="preserve"> </w:t>
      </w:r>
      <w:r w:rsidRPr="00592F92" w:rsidR="00592F92">
        <w:t>I would like to put that back to Dame Ottoline for a final word. On the industrial strategy</w:t>
      </w:r>
      <w:r>
        <w:t>,</w:t>
      </w:r>
      <w:r w:rsidRPr="00592F92" w:rsidR="00592F92">
        <w:t xml:space="preserve"> do you feel </w:t>
      </w:r>
      <w:r w:rsidR="003A2662">
        <w:t xml:space="preserve">that </w:t>
      </w:r>
      <w:r w:rsidRPr="00592F92" w:rsidR="00592F92">
        <w:t>you have both the clarity from Ministers about the Government</w:t>
      </w:r>
      <w:r w:rsidR="00F45281">
        <w:t>’</w:t>
      </w:r>
      <w:r w:rsidRPr="00592F92" w:rsidR="00592F92">
        <w:t>s priorities and the cover if you need to make tough decisions to reallocate within the portfolio</w:t>
      </w:r>
      <w:r>
        <w:t>?</w:t>
      </w:r>
    </w:p>
    <w:p w:rsidR="00DB220B" w:rsidP="00DB220B">
      <w:pPr>
        <w:pStyle w:val="Answer"/>
      </w:pPr>
      <w:sdt>
        <w:sdtPr>
          <w:alias w:val="Witness"/>
          <w:id w:val="1795011865"/>
          <w:placeholder>
            <w:docPart w:val="DefaultPlaceholder_-1854013440"/>
          </w:placeholder>
          <w:richText/>
        </w:sdtPr>
        <w:sdtContent>
          <w:r w:rsidRPr="00DB220B">
            <w:rPr>
              <w:b/>
              <w:i/>
            </w:rPr>
            <w:t>Professor Dame Ottoline Leyser:</w:t>
          </w:r>
        </w:sdtContent>
      </w:sdt>
      <w:r>
        <w:t xml:space="preserve"> </w:t>
      </w:r>
      <w:r w:rsidRPr="00592F92" w:rsidR="00592F92">
        <w:t>I am very pleased with the relationships that UKRI ha</w:t>
      </w:r>
      <w:r w:rsidR="003A2662">
        <w:t>s</w:t>
      </w:r>
      <w:r w:rsidRPr="00592F92" w:rsidR="00592F92">
        <w:t xml:space="preserve"> with BEIS</w:t>
      </w:r>
      <w:r>
        <w:t>,</w:t>
      </w:r>
      <w:r w:rsidRPr="00592F92" w:rsidR="00592F92">
        <w:t xml:space="preserve"> and we do indeed have a strong and active dialogue on exactly th</w:t>
      </w:r>
      <w:r w:rsidR="003A2662">
        <w:t>o</w:t>
      </w:r>
      <w:r w:rsidRPr="00592F92" w:rsidR="00592F92">
        <w:t>se issues. That is a very positive sign.</w:t>
      </w:r>
      <w:r w:rsidR="00B96DA3">
        <w:t xml:space="preserve"> </w:t>
      </w:r>
      <w:r w:rsidRPr="00592F92" w:rsidR="00592F92">
        <w:t>I am also working very closely with Patrick Vallance</w:t>
      </w:r>
      <w:r>
        <w:t>,</w:t>
      </w:r>
      <w:r w:rsidRPr="00592F92" w:rsidR="00592F92">
        <w:t xml:space="preserve"> who has of course done a fantastic job </w:t>
      </w:r>
      <w:r w:rsidR="00EE5FDE">
        <w:t>in</w:t>
      </w:r>
      <w:r w:rsidRPr="00592F92" w:rsidR="00592F92">
        <w:t xml:space="preserve"> bringing together the scientific adviser network right across </w:t>
      </w:r>
      <w:r w:rsidR="004228FB">
        <w:t>G</w:t>
      </w:r>
      <w:r w:rsidRPr="00592F92" w:rsidR="00592F92">
        <w:t xml:space="preserve">overnment. One of the key issues we face now is </w:t>
      </w:r>
      <w:r w:rsidR="00F93703">
        <w:t xml:space="preserve">that </w:t>
      </w:r>
      <w:r w:rsidRPr="00592F92" w:rsidR="00592F92">
        <w:t>most of the challenges</w:t>
      </w:r>
      <w:r w:rsidR="006C09AF">
        <w:t xml:space="preserve"> require interdepartmental, multi-departmental</w:t>
      </w:r>
      <w:r w:rsidR="00E116F9">
        <w:t xml:space="preserve">, cross-governmental thinking </w:t>
      </w:r>
      <w:r w:rsidRPr="00592F92" w:rsidR="00592F92">
        <w:t xml:space="preserve">and </w:t>
      </w:r>
      <w:r w:rsidR="004228FB">
        <w:t xml:space="preserve">policy </w:t>
      </w:r>
      <w:r w:rsidRPr="00592F92" w:rsidR="00592F92">
        <w:t>join</w:t>
      </w:r>
      <w:r w:rsidR="00185857">
        <w:t>-</w:t>
      </w:r>
      <w:r w:rsidRPr="00592F92" w:rsidR="00592F92">
        <w:t>up.</w:t>
      </w:r>
      <w:r w:rsidR="00B96DA3">
        <w:t xml:space="preserve"> </w:t>
      </w:r>
      <w:r w:rsidRPr="00592F92" w:rsidR="00592F92">
        <w:t>Interfacing that with UKRI research and innovation capability</w:t>
      </w:r>
      <w:r w:rsidR="004927E5">
        <w:t xml:space="preserve"> will</w:t>
      </w:r>
      <w:r w:rsidRPr="00592F92" w:rsidR="00592F92">
        <w:t xml:space="preserve"> be extraordinarily powerful.</w:t>
      </w:r>
      <w:r w:rsidR="00B96DA3">
        <w:t xml:space="preserve"> </w:t>
      </w:r>
      <w:r w:rsidRPr="00592F92" w:rsidR="00592F92">
        <w:t>I am very keen that we continue to develop cross</w:t>
      </w:r>
      <w:r w:rsidRPr="00592F92" w:rsidR="00592F92">
        <w:noBreakHyphen/>
      </w:r>
      <w:r w:rsidR="00E11B7C">
        <w:t>G</w:t>
      </w:r>
      <w:r w:rsidRPr="00592F92" w:rsidR="00592F92">
        <w:t>overnment thinking on a lot of th</w:t>
      </w:r>
      <w:r w:rsidR="00C01244">
        <w:t>o</w:t>
      </w:r>
      <w:r w:rsidRPr="00592F92" w:rsidR="00592F92">
        <w:t>se big issues.</w:t>
      </w:r>
      <w:r w:rsidR="00B96DA3">
        <w:t xml:space="preserve"> </w:t>
      </w:r>
    </w:p>
    <w:p w:rsidR="00DB220B" w:rsidP="00DB220B">
      <w:pPr>
        <w:pStyle w:val="Answer"/>
      </w:pPr>
      <w:r w:rsidRPr="00592F92">
        <w:t>As regards flexibility within the programmes</w:t>
      </w:r>
      <w:r>
        <w:t>,</w:t>
      </w:r>
      <w:r w:rsidRPr="00592F92">
        <w:t xml:space="preserve"> we are very keen to build </w:t>
      </w:r>
      <w:r>
        <w:t xml:space="preserve">on </w:t>
      </w:r>
      <w:r w:rsidRPr="00592F92">
        <w:t xml:space="preserve">the confidence that </w:t>
      </w:r>
      <w:r w:rsidR="00C01244">
        <w:t>G</w:t>
      </w:r>
      <w:r w:rsidRPr="00592F92">
        <w:t>overnment ha</w:t>
      </w:r>
      <w:r w:rsidR="00C01244">
        <w:t>ve</w:t>
      </w:r>
      <w:r w:rsidRPr="00592F92">
        <w:t xml:space="preserve"> in us as a relatively new organisation to manage our money well.</w:t>
      </w:r>
      <w:r w:rsidR="00B96DA3">
        <w:t xml:space="preserve"> </w:t>
      </w:r>
      <w:r w:rsidRPr="00592F92">
        <w:t>We have done extremely well over the last couple of years in bringing in our budgets within a 1% tolerance limit and have</w:t>
      </w:r>
      <w:r w:rsidR="00F45281">
        <w:t xml:space="preserve"> </w:t>
      </w:r>
      <w:r w:rsidRPr="00592F92">
        <w:t>done a very high</w:t>
      </w:r>
      <w:r w:rsidRPr="00592F92">
        <w:noBreakHyphen/>
        <w:t>quality job in managing the large amounts of money w</w:t>
      </w:r>
      <w:r>
        <w:t>it</w:t>
      </w:r>
      <w:r w:rsidRPr="00592F92">
        <w:t>h which we have been entrusted.</w:t>
      </w:r>
      <w:r w:rsidR="00B96DA3">
        <w:t xml:space="preserve"> </w:t>
      </w:r>
      <w:r w:rsidRPr="00592F92">
        <w:t xml:space="preserve">I hope </w:t>
      </w:r>
      <w:r w:rsidR="00EB7B67">
        <w:t xml:space="preserve">that </w:t>
      </w:r>
      <w:r w:rsidRPr="00592F92">
        <w:t>building on that relationship will give us the opportunity to develop greater flexibilities in the way we allocate our money so that we can work more dynamically in the way</w:t>
      </w:r>
      <w:r w:rsidR="00EE5FDE">
        <w:t xml:space="preserve"> </w:t>
      </w:r>
      <w:r w:rsidRPr="00592F92">
        <w:t>John described.</w:t>
      </w:r>
      <w:r w:rsidR="00B96DA3">
        <w:t xml:space="preserve"> </w:t>
      </w:r>
    </w:p>
    <w:p w:rsidR="00DB220B" w:rsidP="000C102E">
      <w:pPr>
        <w:pStyle w:val="Remark"/>
      </w:pPr>
      <w:sdt>
        <w:sdtPr>
          <w:alias w:val="Member"/>
          <w:tag w:val="&lt;Member mnisId='4874' dodsId=''&gt;"/>
          <w:id w:val="669608286"/>
          <w:placeholder>
            <w:docPart w:val="DefaultPlaceholder_-1854013440"/>
          </w:placeholder>
          <w:richText/>
        </w:sdtPr>
        <w:sdtContent>
          <w:r w:rsidRPr="00DB220B">
            <w:rPr>
              <w:b/>
            </w:rPr>
            <w:t>Andrew Griffith:</w:t>
          </w:r>
        </w:sdtContent>
      </w:sdt>
      <w:r>
        <w:t xml:space="preserve"> </w:t>
      </w:r>
      <w:r w:rsidRPr="00592F92" w:rsidR="00592F92">
        <w:t>Thank you.</w:t>
      </w:r>
      <w:r w:rsidR="00B96DA3">
        <w:t xml:space="preserve"> </w:t>
      </w:r>
      <w:r w:rsidR="00185857">
        <w:t>I</w:t>
      </w:r>
      <w:r w:rsidRPr="00592F92" w:rsidR="00592F92">
        <w:t>t is fair to say</w:t>
      </w:r>
      <w:r w:rsidR="008E0776">
        <w:t xml:space="preserve"> that</w:t>
      </w:r>
      <w:r w:rsidRPr="00592F92" w:rsidR="00592F92">
        <w:t xml:space="preserve"> the whole </w:t>
      </w:r>
      <w:r w:rsidR="0090177C">
        <w:t>C</w:t>
      </w:r>
      <w:r w:rsidRPr="00592F92" w:rsidR="00592F92">
        <w:t>ommittee is here to support you</w:t>
      </w:r>
      <w:r>
        <w:t xml:space="preserve">, </w:t>
      </w:r>
      <w:r w:rsidRPr="00592F92" w:rsidR="00592F92">
        <w:t>and the nation</w:t>
      </w:r>
      <w:r w:rsidR="00F45281">
        <w:t>’</w:t>
      </w:r>
      <w:r w:rsidRPr="00592F92" w:rsidR="00592F92">
        <w:t>s prosperity</w:t>
      </w:r>
      <w:r w:rsidR="0084183C">
        <w:t>—</w:t>
      </w:r>
      <w:r w:rsidRPr="00592F92" w:rsidR="00592F92">
        <w:t>and the plane</w:t>
      </w:r>
      <w:r w:rsidR="006D4B0C">
        <w:t xml:space="preserve">t, in terms of </w:t>
      </w:r>
      <w:r w:rsidRPr="00592F92" w:rsidR="00592F92">
        <w:t>net zero</w:t>
      </w:r>
      <w:r w:rsidR="0084183C">
        <w:t>—</w:t>
      </w:r>
      <w:r w:rsidR="000C102E">
        <w:t>is relying on you.</w:t>
      </w:r>
      <w:r w:rsidR="00B96DA3">
        <w:t xml:space="preserve"> </w:t>
      </w:r>
      <w:r w:rsidRPr="00592F92" w:rsidR="00592F92">
        <w:t>Thank you both for the work you are doing.</w:t>
      </w:r>
      <w:r w:rsidR="00B96DA3">
        <w:t xml:space="preserve"> </w:t>
      </w:r>
      <w:r w:rsidRPr="00592F92" w:rsidR="00592F92">
        <w:t xml:space="preserve">It could not be more important. </w:t>
      </w:r>
    </w:p>
    <w:p w:rsidR="00592F92" w:rsidRPr="00592F92" w:rsidP="00DB220B">
      <w:pPr>
        <w:pStyle w:val="Question"/>
      </w:pPr>
      <w:sdt>
        <w:sdtPr>
          <w:alias w:val="Member"/>
          <w:tag w:val="&lt;Member mnisId='4834' dodsId=''&gt;"/>
          <w:id w:val="-1578886497"/>
          <w:placeholder>
            <w:docPart w:val="DefaultPlaceholder_-1854013440"/>
          </w:placeholder>
          <w:richText/>
        </w:sdtPr>
        <w:sdtContent>
          <w:r w:rsidRPr="00DB220B" w:rsidR="00DB220B">
            <w:rPr>
              <w:b/>
            </w:rPr>
            <w:t>Katherine Fletcher:</w:t>
          </w:r>
        </w:sdtContent>
      </w:sdt>
      <w:r w:rsidR="00DB220B">
        <w:t xml:space="preserve"> </w:t>
      </w:r>
      <w:r w:rsidRPr="00592F92">
        <w:t>It is a really interesting seg</w:t>
      </w:r>
      <w:r w:rsidR="00DB220B">
        <w:t>ue</w:t>
      </w:r>
      <w:r w:rsidRPr="00592F92">
        <w:t>.</w:t>
      </w:r>
      <w:r w:rsidR="00B96DA3">
        <w:t xml:space="preserve"> </w:t>
      </w:r>
      <w:r w:rsidRPr="00592F92">
        <w:t xml:space="preserve">We have been taking evidence </w:t>
      </w:r>
      <w:r w:rsidR="00185857">
        <w:t>in</w:t>
      </w:r>
      <w:r w:rsidRPr="00592F92">
        <w:t xml:space="preserve"> the Committee about ARPA and</w:t>
      </w:r>
      <w:r w:rsidR="0084183C">
        <w:t xml:space="preserve"> we have been</w:t>
      </w:r>
      <w:r w:rsidRPr="00592F92">
        <w:t xml:space="preserve"> listening to people.</w:t>
      </w:r>
      <w:r w:rsidR="00B96DA3">
        <w:t xml:space="preserve"> </w:t>
      </w:r>
      <w:r w:rsidR="0084183C">
        <w:t>To</w:t>
      </w:r>
      <w:r w:rsidRPr="00592F92">
        <w:t xml:space="preserve"> slightly unfairly characterise the evidence we have heard, they describ</w:t>
      </w:r>
      <w:r w:rsidR="005123A7">
        <w:t>ed</w:t>
      </w:r>
      <w:r w:rsidRPr="00592F92">
        <w:t xml:space="preserve"> almost a skunkworks environment</w:t>
      </w:r>
      <w:r w:rsidR="005123A7">
        <w:t>,</w:t>
      </w:r>
      <w:r w:rsidRPr="00592F92">
        <w:t xml:space="preserve"> where oversight and integration with </w:t>
      </w:r>
      <w:r w:rsidR="00927416">
        <w:t>G</w:t>
      </w:r>
      <w:r w:rsidRPr="00592F92">
        <w:t>overnment is relatively limited</w:t>
      </w:r>
      <w:r w:rsidR="00185857">
        <w:t>,</w:t>
      </w:r>
      <w:r w:rsidRPr="00592F92">
        <w:t xml:space="preserve"> to allow for the scientific method to go through</w:t>
      </w:r>
      <w:r w:rsidR="005123A7">
        <w:t>,</w:t>
      </w:r>
      <w:r w:rsidRPr="00592F92">
        <w:t xml:space="preserve"> but </w:t>
      </w:r>
      <w:r w:rsidR="005123A7">
        <w:t>there is</w:t>
      </w:r>
      <w:r w:rsidR="00185857">
        <w:t xml:space="preserve"> a </w:t>
      </w:r>
      <w:r w:rsidRPr="00592F92">
        <w:t>rigorous culture of data and analysis</w:t>
      </w:r>
      <w:r w:rsidR="00617FAF">
        <w:t>,</w:t>
      </w:r>
      <w:r w:rsidRPr="00592F92">
        <w:t xml:space="preserve"> and checking to </w:t>
      </w:r>
      <w:r w:rsidR="004A3732">
        <w:t xml:space="preserve">make </w:t>
      </w:r>
      <w:r w:rsidRPr="00592F92">
        <w:t>sure that an idea, almost as you described it</w:t>
      </w:r>
      <w:r w:rsidR="00617FAF">
        <w:t>,</w:t>
      </w:r>
      <w:r w:rsidRPr="00592F92">
        <w:t xml:space="preserve"> Sir </w:t>
      </w:r>
      <w:r w:rsidRPr="00592F92">
        <w:t>John, is viable going forward within a peer</w:t>
      </w:r>
      <w:r w:rsidRPr="00592F92">
        <w:noBreakHyphen/>
        <w:t>review environment.</w:t>
      </w:r>
      <w:r w:rsidR="00B96DA3">
        <w:t xml:space="preserve"> </w:t>
      </w:r>
      <w:r w:rsidRPr="00592F92">
        <w:t>Do we need something like that within the system</w:t>
      </w:r>
      <w:r w:rsidR="00185857">
        <w:t>,</w:t>
      </w:r>
      <w:r w:rsidRPr="00592F92">
        <w:t xml:space="preserve"> or would you suggest that UKRI is best</w:t>
      </w:r>
      <w:r w:rsidR="003B5637">
        <w:t xml:space="preserve"> </w:t>
      </w:r>
      <w:r w:rsidRPr="00592F92">
        <w:t>placed to play th</w:t>
      </w:r>
      <w:r w:rsidR="004A3732">
        <w:t>e</w:t>
      </w:r>
      <w:r w:rsidRPr="00592F92">
        <w:t xml:space="preserve"> role of a US DARPA</w:t>
      </w:r>
      <w:r w:rsidRPr="00592F92">
        <w:noBreakHyphen/>
        <w:t>style innovation centre</w:t>
      </w:r>
      <w:r w:rsidR="00185857">
        <w:t>?</w:t>
      </w:r>
    </w:p>
    <w:p w:rsidR="00AE7AB9" w:rsidP="00DB220B">
      <w:pPr>
        <w:pStyle w:val="Answer"/>
      </w:pPr>
      <w:sdt>
        <w:sdtPr>
          <w:alias w:val="Witness"/>
          <w:id w:val="-2061706055"/>
          <w:placeholder>
            <w:docPart w:val="DefaultPlaceholder_-1854013440"/>
          </w:placeholder>
          <w:richText/>
        </w:sdtPr>
        <w:sdtContent>
          <w:r w:rsidRPr="00DB220B" w:rsidR="00DB220B">
            <w:rPr>
              <w:b/>
              <w:i/>
            </w:rPr>
            <w:t>Sir John Kingman:</w:t>
          </w:r>
        </w:sdtContent>
      </w:sdt>
      <w:r w:rsidR="00DB220B">
        <w:t xml:space="preserve"> </w:t>
      </w:r>
      <w:r w:rsidRPr="00592F92" w:rsidR="00592F92">
        <w:t xml:space="preserve">I think Ottoline should speak to the concept of ARPA because she has been most closely involved in intense dialogue with key players in </w:t>
      </w:r>
      <w:r w:rsidR="00E11B7C">
        <w:t>G</w:t>
      </w:r>
      <w:r w:rsidRPr="00592F92" w:rsidR="00592F92">
        <w:t>overnment about that</w:t>
      </w:r>
      <w:r w:rsidR="00185857">
        <w:t>,</w:t>
      </w:r>
      <w:r w:rsidRPr="00592F92" w:rsidR="00592F92">
        <w:t xml:space="preserve"> what it is for</w:t>
      </w:r>
      <w:r w:rsidR="00185857">
        <w:t>,</w:t>
      </w:r>
      <w:r w:rsidRPr="00592F92" w:rsidR="00592F92">
        <w:t xml:space="preserve"> and what it will add.</w:t>
      </w:r>
      <w:r w:rsidR="00B96DA3">
        <w:t xml:space="preserve"> </w:t>
      </w:r>
      <w:r w:rsidR="004E6870">
        <w:t>T</w:t>
      </w:r>
      <w:r w:rsidRPr="00592F92" w:rsidR="00592F92">
        <w:t>here absolutely is a case for the sort of concept that is being advanced.</w:t>
      </w:r>
      <w:r w:rsidR="00B96DA3">
        <w:t xml:space="preserve"> </w:t>
      </w:r>
      <w:r w:rsidRPr="00592F92" w:rsidR="00592F92">
        <w:t>One can perfectly well make a case for doing it either inside the UKRI structure or outside.</w:t>
      </w:r>
      <w:r w:rsidR="00B96DA3">
        <w:t xml:space="preserve"> </w:t>
      </w:r>
      <w:r w:rsidRPr="00592F92" w:rsidR="00592F92">
        <w:t>The principal case that is being made for doing it outside the UKRI structure is that it needs the freedom to operate in a more freewheeling way.</w:t>
      </w:r>
      <w:r w:rsidR="00B96DA3">
        <w:t xml:space="preserve"> </w:t>
      </w:r>
      <w:r>
        <w:t xml:space="preserve">Personally, </w:t>
      </w:r>
      <w:r w:rsidRPr="00592F92" w:rsidR="00592F92">
        <w:t>I am very sympathetic to that argument</w:t>
      </w:r>
      <w:r w:rsidR="00BA6914">
        <w:t>.</w:t>
      </w:r>
    </w:p>
    <w:p w:rsidR="004E6870" w:rsidP="003F0694">
      <w:pPr>
        <w:pStyle w:val="Answer"/>
      </w:pPr>
      <w:r>
        <w:t>However,</w:t>
      </w:r>
      <w:r w:rsidRPr="00592F92" w:rsidR="00592F92">
        <w:t xml:space="preserve"> it is also worth</w:t>
      </w:r>
      <w:r>
        <w:t xml:space="preserve"> thinking</w:t>
      </w:r>
      <w:r>
        <w:t xml:space="preserve"> about</w:t>
      </w:r>
      <w:r w:rsidRPr="00592F92" w:rsidR="00592F92">
        <w:t xml:space="preserve">, and </w:t>
      </w:r>
      <w:r>
        <w:t xml:space="preserve">we </w:t>
      </w:r>
      <w:r w:rsidRPr="00592F92" w:rsidR="00592F92">
        <w:t xml:space="preserve">have been encouraging the Government to think </w:t>
      </w:r>
      <w:r>
        <w:t xml:space="preserve">carefully </w:t>
      </w:r>
      <w:r w:rsidRPr="00592F92" w:rsidR="00592F92">
        <w:t xml:space="preserve">about, the </w:t>
      </w:r>
      <w:r w:rsidRPr="00592F92" w:rsidR="00B825B9">
        <w:t>pan</w:t>
      </w:r>
      <w:r w:rsidR="00B825B9">
        <w:t>o</w:t>
      </w:r>
      <w:r w:rsidRPr="00592F92" w:rsidR="00B825B9">
        <w:t>p</w:t>
      </w:r>
      <w:r w:rsidR="00B825B9">
        <w:t>l</w:t>
      </w:r>
      <w:r w:rsidRPr="00592F92" w:rsidR="00B825B9">
        <w:t>y</w:t>
      </w:r>
      <w:r w:rsidRPr="00592F92" w:rsidR="00592F92">
        <w:t xml:space="preserve"> of controls that appl</w:t>
      </w:r>
      <w:r w:rsidR="00551BA0">
        <w:t xml:space="preserve">y </w:t>
      </w:r>
      <w:r w:rsidRPr="00592F92" w:rsidR="00592F92">
        <w:t xml:space="preserve"> to UKRI</w:t>
      </w:r>
      <w:r w:rsidR="00EE5FDE">
        <w:t xml:space="preserve">, </w:t>
      </w:r>
      <w:r w:rsidRPr="00592F92" w:rsidR="00592F92">
        <w:t>and whether</w:t>
      </w:r>
      <w:r w:rsidR="00EE5FDE">
        <w:t>,</w:t>
      </w:r>
      <w:r w:rsidRPr="00592F92" w:rsidR="00592F92">
        <w:t xml:space="preserve"> at the same time as thinking about the right way to construct ARPA, </w:t>
      </w:r>
      <w:r w:rsidR="0031448F">
        <w:t xml:space="preserve">the Government </w:t>
      </w:r>
      <w:r>
        <w:t>should</w:t>
      </w:r>
      <w:r w:rsidRPr="00592F92" w:rsidR="00592F92">
        <w:t xml:space="preserve"> also be thinking about the framework of controls that applies to UKRI</w:t>
      </w:r>
      <w:r w:rsidR="00EE5FDE">
        <w:t>,</w:t>
      </w:r>
      <w:r w:rsidRPr="00592F92" w:rsidR="00592F92">
        <w:t xml:space="preserve"> a</w:t>
      </w:r>
      <w:r w:rsidR="00185857">
        <w:t>n</w:t>
      </w:r>
      <w:r w:rsidRPr="00592F92" w:rsidR="00592F92">
        <w:t xml:space="preserve">d the best framework to balance </w:t>
      </w:r>
      <w:r w:rsidR="00185857">
        <w:t xml:space="preserve">the </w:t>
      </w:r>
      <w:r w:rsidRPr="00592F92" w:rsidR="00592F92">
        <w:t xml:space="preserve">perfectly legitimate need for public accountability around </w:t>
      </w:r>
      <w:r>
        <w:t xml:space="preserve">the </w:t>
      </w:r>
      <w:r w:rsidRPr="00592F92" w:rsidR="00592F92">
        <w:t xml:space="preserve">absolutely massive sums of money </w:t>
      </w:r>
      <w:r>
        <w:t>required for</w:t>
      </w:r>
      <w:r w:rsidRPr="00592F92" w:rsidR="00592F92">
        <w:t xml:space="preserve"> topics that are </w:t>
      </w:r>
      <w:r w:rsidR="00EE5FDE">
        <w:t xml:space="preserve">hugely </w:t>
      </w:r>
      <w:r w:rsidRPr="00592F92" w:rsidR="00592F92">
        <w:t xml:space="preserve">relevant to all sorts of </w:t>
      </w:r>
      <w:r w:rsidR="00185857">
        <w:t>G</w:t>
      </w:r>
      <w:r w:rsidRPr="00592F92" w:rsidR="00592F92">
        <w:t>overnment priorities</w:t>
      </w:r>
      <w:r>
        <w:t>,</w:t>
      </w:r>
      <w:r w:rsidRPr="00592F92" w:rsidR="00592F92">
        <w:t xml:space="preserve"> with the need for us to operate in a way that is agile</w:t>
      </w:r>
      <w:r>
        <w:t>,</w:t>
      </w:r>
      <w:r w:rsidRPr="00592F92" w:rsidR="00592F92">
        <w:t xml:space="preserve"> </w:t>
      </w:r>
      <w:r>
        <w:t>so</w:t>
      </w:r>
      <w:r w:rsidRPr="00592F92" w:rsidR="00592F92">
        <w:t xml:space="preserve"> </w:t>
      </w:r>
      <w:r w:rsidR="003F0694">
        <w:t xml:space="preserve">that </w:t>
      </w:r>
      <w:r w:rsidRPr="00592F92" w:rsidR="00592F92">
        <w:t>we can move at the speed we ideally need to</w:t>
      </w:r>
      <w:r>
        <w:t xml:space="preserve"> be able to</w:t>
      </w:r>
      <w:r w:rsidRPr="00592F92" w:rsidR="00592F92">
        <w:t xml:space="preserve"> mo</w:t>
      </w:r>
      <w:r w:rsidR="003F0694">
        <w:t>ve at.</w:t>
      </w:r>
      <w:r w:rsidR="00B96DA3">
        <w:t xml:space="preserve"> </w:t>
      </w:r>
    </w:p>
    <w:p w:rsidR="0045272A" w:rsidP="004E6870">
      <w:pPr>
        <w:pStyle w:val="Answer"/>
      </w:pPr>
      <w:sdt>
        <w:sdtPr>
          <w:alias w:val="Witness"/>
          <w:id w:val="-966814273"/>
          <w:placeholder>
            <w:docPart w:val="DefaultPlaceholder_-1854013440"/>
          </w:placeholder>
          <w:richText/>
        </w:sdtPr>
        <w:sdtContent>
          <w:r w:rsidRPr="004E6870" w:rsidR="004E6870">
            <w:rPr>
              <w:b/>
              <w:i/>
            </w:rPr>
            <w:t>Professor Dame Ottoline Leyser:</w:t>
          </w:r>
        </w:sdtContent>
      </w:sdt>
      <w:r w:rsidR="004E6870">
        <w:t xml:space="preserve"> </w:t>
      </w:r>
      <w:r w:rsidRPr="00592F92" w:rsidR="00592F92">
        <w:t>I have been listening very hard to the public debates around the whole ARPA concept</w:t>
      </w:r>
      <w:r w:rsidR="00EE5FDE">
        <w:t>. T</w:t>
      </w:r>
      <w:r w:rsidRPr="00592F92" w:rsidR="00592F92">
        <w:t>hey ten</w:t>
      </w:r>
      <w:r w:rsidR="004E6870">
        <w:t>d</w:t>
      </w:r>
      <w:r w:rsidRPr="00592F92" w:rsidR="00592F92">
        <w:t xml:space="preserve"> to focus very heavily on the current standard </w:t>
      </w:r>
      <w:r w:rsidR="00EF29B1">
        <w:t>MO for</w:t>
      </w:r>
      <w:r w:rsidRPr="00592F92" w:rsidR="00592F92">
        <w:t xml:space="preserve"> DARPA, w</w:t>
      </w:r>
      <w:r w:rsidR="00EE5FDE">
        <w:t>hich</w:t>
      </w:r>
      <w:r w:rsidRPr="00592F92" w:rsidR="00592F92">
        <w:t xml:space="preserve"> revolves very heavily around </w:t>
      </w:r>
      <w:r w:rsidR="00EF29B1">
        <w:t>a</w:t>
      </w:r>
      <w:r w:rsidRPr="00592F92" w:rsidR="00592F92">
        <w:t xml:space="preserve"> challenge</w:t>
      </w:r>
      <w:r w:rsidRPr="00592F92" w:rsidR="00592F92">
        <w:noBreakHyphen/>
        <w:t>led funding model</w:t>
      </w:r>
      <w:r w:rsidR="004E6870">
        <w:t>,</w:t>
      </w:r>
      <w:r w:rsidRPr="00592F92" w:rsidR="00592F92">
        <w:t xml:space="preserve"> with a strong procurement pull from the </w:t>
      </w:r>
      <w:r w:rsidR="00EF29B1">
        <w:t xml:space="preserve">defence </w:t>
      </w:r>
      <w:r w:rsidR="00E11B7C">
        <w:t>D</w:t>
      </w:r>
      <w:r w:rsidR="00EF29B1">
        <w:t>epartment</w:t>
      </w:r>
      <w:r w:rsidR="00185857">
        <w:t>,</w:t>
      </w:r>
      <w:r w:rsidR="004E6870">
        <w:t xml:space="preserve"> </w:t>
      </w:r>
      <w:r w:rsidR="00BA6914">
        <w:t xml:space="preserve">and </w:t>
      </w:r>
      <w:r w:rsidRPr="00592F92" w:rsidR="00592F92">
        <w:t xml:space="preserve">is very focused on innovation in </w:t>
      </w:r>
      <w:r w:rsidR="00185857">
        <w:t>that</w:t>
      </w:r>
      <w:r w:rsidRPr="00592F92" w:rsidR="00592F92">
        <w:t xml:space="preserve"> context.</w:t>
      </w:r>
    </w:p>
    <w:p w:rsidR="00EE5FDE" w:rsidP="004E6870">
      <w:pPr>
        <w:pStyle w:val="Answer"/>
      </w:pPr>
      <w:r w:rsidRPr="00592F92">
        <w:t>That was not the immediate ARPA goal when it was established.</w:t>
      </w:r>
      <w:r w:rsidR="00B96DA3">
        <w:t xml:space="preserve"> </w:t>
      </w:r>
      <w:r w:rsidRPr="00592F92">
        <w:t>It had a much broader remit to do with creating technological strategic advantage for the US.</w:t>
      </w:r>
      <w:r w:rsidR="00B96DA3">
        <w:t xml:space="preserve"> </w:t>
      </w:r>
      <w:r w:rsidRPr="00592F92">
        <w:t>It had two other key innovative elements</w:t>
      </w:r>
      <w:r w:rsidR="004E6870">
        <w:t>,</w:t>
      </w:r>
      <w:r w:rsidRPr="00592F92">
        <w:t xml:space="preserve"> one of which was to have its research programmes run entirely by very high</w:t>
      </w:r>
      <w:r w:rsidRPr="00592F92">
        <w:noBreakHyphen/>
        <w:t>quality visionary researchers who were pulled in from across the research base to drive th</w:t>
      </w:r>
      <w:r>
        <w:t>ose programmes</w:t>
      </w:r>
      <w:r w:rsidR="00185857">
        <w:t>. I</w:t>
      </w:r>
      <w:r w:rsidRPr="00592F92">
        <w:t>t</w:t>
      </w:r>
      <w:r w:rsidR="001C7EDC">
        <w:t xml:space="preserve"> was</w:t>
      </w:r>
      <w:r w:rsidRPr="00592F92">
        <w:t xml:space="preserve"> driven by high</w:t>
      </w:r>
      <w:r w:rsidRPr="00592F92">
        <w:noBreakHyphen/>
        <w:t>calibre visionary individuals and, as we have already highlighted, they were given extraordinary freedoms to spend the money that they were entrusted with in an incredibly flexible and free way</w:t>
      </w:r>
      <w:r w:rsidR="004E6870">
        <w:t>,</w:t>
      </w:r>
      <w:r w:rsidRPr="00592F92">
        <w:t xml:space="preserve"> and to experiment with all kinds of other ways of funding research and innovation than those typically used with public sector spend.</w:t>
      </w:r>
      <w:r w:rsidR="00B96DA3">
        <w:t xml:space="preserve"> </w:t>
      </w:r>
    </w:p>
    <w:p w:rsidR="004E6870" w:rsidP="004E6870">
      <w:pPr>
        <w:pStyle w:val="Answer"/>
      </w:pPr>
      <w:r w:rsidRPr="00592F92">
        <w:t xml:space="preserve">In the conversations I have had with </w:t>
      </w:r>
      <w:r w:rsidR="00BD099F">
        <w:t>G</w:t>
      </w:r>
      <w:r w:rsidRPr="00592F92">
        <w:t>overnment</w:t>
      </w:r>
      <w:r>
        <w:t>,</w:t>
      </w:r>
      <w:r w:rsidRPr="00592F92">
        <w:t xml:space="preserve"> and indeed </w:t>
      </w:r>
      <w:r>
        <w:t xml:space="preserve">in </w:t>
      </w:r>
      <w:r w:rsidRPr="00592F92">
        <w:t>the way</w:t>
      </w:r>
      <w:r>
        <w:t xml:space="preserve"> </w:t>
      </w:r>
      <w:r w:rsidR="00B825B9">
        <w:t>that</w:t>
      </w:r>
      <w:r w:rsidRPr="00592F92">
        <w:t xml:space="preserve"> the manifesto and Queen</w:t>
      </w:r>
      <w:r w:rsidR="00F45281">
        <w:t>’</w:t>
      </w:r>
      <w:r w:rsidRPr="00592F92">
        <w:t xml:space="preserve">s Speech </w:t>
      </w:r>
      <w:r>
        <w:t>commit</w:t>
      </w:r>
      <w:r w:rsidRPr="00592F92">
        <w:t>ments are written, it is those latter two elements that are the key drivers for establishing a UK ARPA</w:t>
      </w:r>
      <w:r w:rsidR="00185857">
        <w:t>:</w:t>
      </w:r>
      <w:r>
        <w:t xml:space="preserve"> to</w:t>
      </w:r>
      <w:r w:rsidRPr="00592F92">
        <w:t xml:space="preserve"> bring in visionary leaders and give them the freedom to drive forward their ideas in a way that allows them to experiment very widely with alternative funding models.</w:t>
      </w:r>
      <w:r w:rsidR="00B96DA3">
        <w:t xml:space="preserve"> </w:t>
      </w:r>
    </w:p>
    <w:p w:rsidR="004E6870" w:rsidP="004E6870">
      <w:pPr>
        <w:pStyle w:val="Question"/>
      </w:pPr>
      <w:sdt>
        <w:sdtPr>
          <w:alias w:val="Member"/>
          <w:tag w:val="&lt;Member mnisId='4834' dodsId=''&gt;"/>
          <w:id w:val="1588810723"/>
          <w:placeholder>
            <w:docPart w:val="DefaultPlaceholder_-1854013440"/>
          </w:placeholder>
          <w:richText/>
        </w:sdtPr>
        <w:sdtContent>
          <w:r w:rsidRPr="004E6870">
            <w:rPr>
              <w:b/>
            </w:rPr>
            <w:t>Katherine Fletcher:</w:t>
          </w:r>
        </w:sdtContent>
      </w:sdt>
      <w:r>
        <w:t xml:space="preserve"> </w:t>
      </w:r>
      <w:r w:rsidRPr="00592F92" w:rsidR="00592F92">
        <w:t>How could you see our system benefiting from that</w:t>
      </w:r>
      <w:r w:rsidR="00185857">
        <w:t>?</w:t>
      </w:r>
      <w:r w:rsidR="00B96DA3">
        <w:t xml:space="preserve"> </w:t>
      </w:r>
      <w:r w:rsidRPr="00592F92" w:rsidR="00592F92">
        <w:t>T</w:t>
      </w:r>
      <w:r>
        <w:t>here is almost an</w:t>
      </w:r>
      <w:r w:rsidRPr="00592F92" w:rsidR="00592F92">
        <w:t xml:space="preserve"> implication </w:t>
      </w:r>
      <w:r w:rsidR="002A34B4">
        <w:t xml:space="preserve">that </w:t>
      </w:r>
      <w:r w:rsidRPr="00592F92" w:rsidR="00592F92">
        <w:t xml:space="preserve">they are a little </w:t>
      </w:r>
      <w:r w:rsidR="002A34B4">
        <w:t xml:space="preserve">bit </w:t>
      </w:r>
      <w:r w:rsidRPr="00592F92" w:rsidR="00592F92">
        <w:t>crushed at the moment within the current structures.</w:t>
      </w:r>
      <w:r w:rsidR="00B96DA3">
        <w:t xml:space="preserve"> </w:t>
      </w:r>
    </w:p>
    <w:p w:rsidR="00C705C1" w:rsidP="004E6870">
      <w:pPr>
        <w:pStyle w:val="Answer"/>
      </w:pPr>
      <w:sdt>
        <w:sdtPr>
          <w:alias w:val="Witness"/>
          <w:id w:val="958843700"/>
          <w:placeholder>
            <w:docPart w:val="DefaultPlaceholder_-1854013440"/>
          </w:placeholder>
          <w:richText/>
        </w:sdtPr>
        <w:sdtContent>
          <w:r w:rsidRPr="004E6870" w:rsidR="004E6870">
            <w:rPr>
              <w:b/>
              <w:i/>
            </w:rPr>
            <w:t>Professor Dame Ottoline Leyser:</w:t>
          </w:r>
        </w:sdtContent>
      </w:sdt>
      <w:r w:rsidR="004E6870">
        <w:t xml:space="preserve"> </w:t>
      </w:r>
      <w:r w:rsidRPr="00592F92" w:rsidR="00592F92">
        <w:t xml:space="preserve">A protected pot </w:t>
      </w:r>
      <w:r w:rsidR="004E6870">
        <w:t xml:space="preserve">of </w:t>
      </w:r>
      <w:r w:rsidRPr="00592F92" w:rsidR="00592F92">
        <w:t>money to experiment with alternative funding models</w:t>
      </w:r>
      <w:r w:rsidR="00281C26">
        <w:t>,</w:t>
      </w:r>
      <w:r w:rsidRPr="00592F92" w:rsidR="00592F92">
        <w:t xml:space="preserve"> and to bring together very high</w:t>
      </w:r>
      <w:r w:rsidRPr="00592F92" w:rsidR="00592F92">
        <w:noBreakHyphen/>
        <w:t>calibre individuals to do that</w:t>
      </w:r>
      <w:r w:rsidR="00281C26">
        <w:t>,</w:t>
      </w:r>
      <w:r w:rsidRPr="00592F92" w:rsidR="00592F92">
        <w:t xml:space="preserve"> is a valuable thing.</w:t>
      </w:r>
      <w:r w:rsidR="00B96DA3">
        <w:t xml:space="preserve"> </w:t>
      </w:r>
      <w:r w:rsidRPr="00592F92" w:rsidR="00592F92">
        <w:t xml:space="preserve">In </w:t>
      </w:r>
      <w:r w:rsidR="00185857">
        <w:t>the</w:t>
      </w:r>
      <w:r w:rsidRPr="00592F92" w:rsidR="00592F92">
        <w:t xml:space="preserve"> rising budget we have now, if we had the flexibilities to do that</w:t>
      </w:r>
      <w:r w:rsidR="00185857">
        <w:t>, as</w:t>
      </w:r>
      <w:r w:rsidRPr="00592F92" w:rsidR="00592F92">
        <w:t xml:space="preserve"> John discussed, one could do that in the current system, but in </w:t>
      </w:r>
      <w:r w:rsidR="004E6870">
        <w:t xml:space="preserve">the </w:t>
      </w:r>
      <w:r w:rsidRPr="00592F92" w:rsidR="00592F92">
        <w:t>long</w:t>
      </w:r>
      <w:r w:rsidR="00E11B7C">
        <w:t xml:space="preserve"> </w:t>
      </w:r>
      <w:r w:rsidRPr="00592F92" w:rsidR="00592F92">
        <w:t>term it is valuable to have a small percentage of public sector R&amp;D spend committed to very experimental approaches.</w:t>
      </w:r>
    </w:p>
    <w:p w:rsidR="00D23B3A" w:rsidP="004E6870">
      <w:pPr>
        <w:pStyle w:val="Answer"/>
      </w:pPr>
      <w:r w:rsidRPr="00592F92">
        <w:t>I am the accounting officer of UKRI</w:t>
      </w:r>
      <w:r w:rsidR="009E2523">
        <w:t>,</w:t>
      </w:r>
      <w:r w:rsidRPr="00592F92">
        <w:t xml:space="preserve"> and the checks I have to go through in starting a new programme explicitly include the question:</w:t>
      </w:r>
      <w:r w:rsidR="00B96DA3">
        <w:t xml:space="preserve"> </w:t>
      </w:r>
      <w:r w:rsidR="004E6870">
        <w:t>i</w:t>
      </w:r>
      <w:r w:rsidRPr="00592F92">
        <w:t>s it novel and contentious</w:t>
      </w:r>
      <w:r w:rsidR="004E6870">
        <w:t>?</w:t>
      </w:r>
      <w:r w:rsidR="00B96DA3">
        <w:t xml:space="preserve"> </w:t>
      </w:r>
      <w:r w:rsidRPr="00592F92">
        <w:t>If it is</w:t>
      </w:r>
      <w:r w:rsidR="004E6870">
        <w:t xml:space="preserve"> novel and contentious</w:t>
      </w:r>
      <w:r w:rsidRPr="00592F92">
        <w:t>, I need a whole raft of extra sign</w:t>
      </w:r>
      <w:r w:rsidRPr="00592F92">
        <w:noBreakHyphen/>
        <w:t>off measures</w:t>
      </w:r>
      <w:r w:rsidR="00C705C1">
        <w:t>,</w:t>
      </w:r>
      <w:r w:rsidRPr="00592F92">
        <w:t xml:space="preserve"> through </w:t>
      </w:r>
      <w:r w:rsidR="009E2523">
        <w:t>G</w:t>
      </w:r>
      <w:r w:rsidRPr="00592F92">
        <w:t>overnment</w:t>
      </w:r>
      <w:r w:rsidR="00C705C1">
        <w:t>,</w:t>
      </w:r>
      <w:r w:rsidRPr="00592F92">
        <w:t xml:space="preserve"> to allow me to do</w:t>
      </w:r>
      <w:r w:rsidR="00185857">
        <w:t xml:space="preserve"> that. A</w:t>
      </w:r>
      <w:r w:rsidRPr="00592F92">
        <w:t xml:space="preserve">s John said, in many ways, </w:t>
      </w:r>
      <w:r w:rsidR="00185857">
        <w:t xml:space="preserve">that </w:t>
      </w:r>
      <w:r w:rsidRPr="00592F92">
        <w:t>is perfectly reasonable.</w:t>
      </w:r>
      <w:r w:rsidR="00B96DA3">
        <w:t xml:space="preserve"> </w:t>
      </w:r>
      <w:r w:rsidRPr="00592F92">
        <w:t xml:space="preserve">If I want to do novel </w:t>
      </w:r>
      <w:r w:rsidR="00517B9E">
        <w:t xml:space="preserve">and </w:t>
      </w:r>
      <w:r w:rsidRPr="00592F92">
        <w:t>contentious things with public money</w:t>
      </w:r>
      <w:r w:rsidR="004E6870">
        <w:t>,</w:t>
      </w:r>
      <w:r w:rsidRPr="00592F92">
        <w:t xml:space="preserve"> it is quite right </w:t>
      </w:r>
      <w:r w:rsidR="004E6870">
        <w:t xml:space="preserve">that </w:t>
      </w:r>
      <w:r w:rsidRPr="00592F92">
        <w:t>there should be some scrutiny.</w:t>
      </w:r>
    </w:p>
    <w:p w:rsidR="004E6870" w:rsidP="004E6870">
      <w:pPr>
        <w:pStyle w:val="Answer"/>
      </w:pPr>
      <w:r w:rsidRPr="00592F92">
        <w:t xml:space="preserve">How much is a different </w:t>
      </w:r>
      <w:r w:rsidRPr="00592F92">
        <w:t>question.</w:t>
      </w:r>
      <w:r w:rsidR="00B96DA3">
        <w:t xml:space="preserve"> </w:t>
      </w:r>
      <w:r w:rsidRPr="00592F92">
        <w:t xml:space="preserve">That inherently </w:t>
      </w:r>
      <w:r w:rsidR="00185857">
        <w:t>leads to</w:t>
      </w:r>
      <w:r w:rsidRPr="00592F92">
        <w:t xml:space="preserve"> </w:t>
      </w:r>
      <w:r>
        <w:t xml:space="preserve">a </w:t>
      </w:r>
      <w:r w:rsidRPr="00592F92">
        <w:t xml:space="preserve">slowing down </w:t>
      </w:r>
      <w:r>
        <w:t xml:space="preserve">of </w:t>
      </w:r>
      <w:r w:rsidRPr="00592F92">
        <w:t>the process, as you describe.</w:t>
      </w:r>
      <w:r w:rsidR="00B96DA3">
        <w:t xml:space="preserve"> </w:t>
      </w:r>
      <w:r w:rsidRPr="00592F92">
        <w:t xml:space="preserve">Having some money that is protected to do </w:t>
      </w:r>
      <w:r>
        <w:t xml:space="preserve">only </w:t>
      </w:r>
      <w:r w:rsidRPr="00592F92">
        <w:t xml:space="preserve">things </w:t>
      </w:r>
      <w:r>
        <w:t xml:space="preserve">that are </w:t>
      </w:r>
      <w:r w:rsidRPr="00592F92">
        <w:t>novel and contentious is quite a valuable part of the landscape, but it is difficult to protect through tougher times than might otherwise be the case.</w:t>
      </w:r>
      <w:r w:rsidR="00B96DA3">
        <w:t xml:space="preserve"> </w:t>
      </w:r>
    </w:p>
    <w:p w:rsidR="004E6870" w:rsidP="004E6870">
      <w:pPr>
        <w:pStyle w:val="Question"/>
      </w:pPr>
      <w:sdt>
        <w:sdtPr>
          <w:alias w:val="Member"/>
          <w:tag w:val="&lt;Member mnisId='4834' dodsId=''&gt;"/>
          <w:id w:val="1869330254"/>
          <w:placeholder>
            <w:docPart w:val="DefaultPlaceholder_-1854013440"/>
          </w:placeholder>
          <w:richText/>
        </w:sdtPr>
        <w:sdtContent>
          <w:r w:rsidRPr="004E6870">
            <w:rPr>
              <w:b/>
            </w:rPr>
            <w:t>Katherine Fletcher:</w:t>
          </w:r>
        </w:sdtContent>
      </w:sdt>
      <w:r>
        <w:t xml:space="preserve"> </w:t>
      </w:r>
      <w:r w:rsidR="00281C26">
        <w:t>Y</w:t>
      </w:r>
      <w:r w:rsidRPr="00592F92" w:rsidR="00592F92">
        <w:t>ou have just mentioned a small pot of ring</w:t>
      </w:r>
      <w:r w:rsidRPr="00592F92" w:rsidR="00592F92">
        <w:noBreakHyphen/>
        <w:t>fenced money.</w:t>
      </w:r>
      <w:r w:rsidR="00B96DA3">
        <w:t xml:space="preserve"> </w:t>
      </w:r>
      <w:r w:rsidRPr="00592F92" w:rsidR="00592F92">
        <w:t xml:space="preserve">Some </w:t>
      </w:r>
      <w:r w:rsidR="00EB271E">
        <w:t xml:space="preserve">of the </w:t>
      </w:r>
      <w:r w:rsidRPr="00592F92" w:rsidR="00592F92">
        <w:t>evidence we have h</w:t>
      </w:r>
      <w:r w:rsidR="00281C26">
        <w:t>a</w:t>
      </w:r>
      <w:r w:rsidRPr="00592F92" w:rsidR="00592F92">
        <w:t>d from other countries suggests th</w:t>
      </w:r>
      <w:r w:rsidR="00EB271E">
        <w:t>at</w:t>
      </w:r>
      <w:r w:rsidRPr="00592F92" w:rsidR="00592F92">
        <w:t xml:space="preserve"> </w:t>
      </w:r>
      <w:r w:rsidR="00E11B7C">
        <w:t xml:space="preserve">that </w:t>
      </w:r>
      <w:r w:rsidRPr="00592F92" w:rsidR="00592F92">
        <w:t>only work</w:t>
      </w:r>
      <w:r>
        <w:t>s</w:t>
      </w:r>
      <w:r w:rsidRPr="00592F92" w:rsidR="00592F92">
        <w:t xml:space="preserve"> if you back it quite</w:t>
      </w:r>
      <w:r w:rsidR="00EB271E">
        <w:t xml:space="preserve"> big</w:t>
      </w:r>
      <w:r w:rsidRPr="00592F92" w:rsidR="00592F92">
        <w:t>.</w:t>
      </w:r>
      <w:r w:rsidR="00B96DA3">
        <w:t xml:space="preserve"> </w:t>
      </w:r>
      <w:r w:rsidRPr="00592F92" w:rsidR="00592F92">
        <w:t>In that beautifully constructed explanation, are you worried about any risks or threats to the current system of creating an ARPA either within or outside the UKRI structure</w:t>
      </w:r>
      <w:r>
        <w:t>?</w:t>
      </w:r>
      <w:r w:rsidR="00B96DA3">
        <w:t xml:space="preserve"> </w:t>
      </w:r>
    </w:p>
    <w:p w:rsidR="004E6870" w:rsidP="004E6870">
      <w:pPr>
        <w:pStyle w:val="Answer"/>
      </w:pPr>
      <w:sdt>
        <w:sdtPr>
          <w:alias w:val="Witness"/>
          <w:id w:val="-1857572066"/>
          <w:placeholder>
            <w:docPart w:val="DefaultPlaceholder_-1854013440"/>
          </w:placeholder>
          <w:richText/>
        </w:sdtPr>
        <w:sdtContent>
          <w:r w:rsidRPr="004E6870">
            <w:rPr>
              <w:b/>
              <w:i/>
            </w:rPr>
            <w:t>Professor Dame Ottoline Leyser:</w:t>
          </w:r>
        </w:sdtContent>
      </w:sdt>
      <w:r>
        <w:t xml:space="preserve"> </w:t>
      </w:r>
      <w:r w:rsidRPr="00592F92" w:rsidR="00592F92">
        <w:t xml:space="preserve">I think the discussions about quantum relate to the fact that most people are focused on the role of DARPA in providing strategic advantage to the US </w:t>
      </w:r>
      <w:r w:rsidRPr="00592F92" w:rsidR="00B825B9">
        <w:t>defen</w:t>
      </w:r>
      <w:r w:rsidR="00B825B9">
        <w:t>c</w:t>
      </w:r>
      <w:r w:rsidRPr="00592F92" w:rsidR="00B825B9">
        <w:t>e</w:t>
      </w:r>
      <w:r w:rsidRPr="00592F92" w:rsidR="00592F92">
        <w:t xml:space="preserve"> system.</w:t>
      </w:r>
      <w:r w:rsidR="00B96DA3">
        <w:t xml:space="preserve"> </w:t>
      </w:r>
      <w:r w:rsidRPr="00592F92" w:rsidR="00592F92">
        <w:t xml:space="preserve">It is a very big operation </w:t>
      </w:r>
      <w:r w:rsidR="007553BC">
        <w:t>that</w:t>
      </w:r>
      <w:r w:rsidRPr="00592F92" w:rsidR="00592F92">
        <w:t xml:space="preserve"> needs big budgets to make a significant impact.</w:t>
      </w:r>
      <w:r w:rsidR="00B96DA3">
        <w:t xml:space="preserve"> </w:t>
      </w:r>
      <w:r w:rsidRPr="00592F92" w:rsidR="00592F92">
        <w:t>If one is talking about providing protected money for high</w:t>
      </w:r>
      <w:r w:rsidRPr="00592F92" w:rsidR="00592F92">
        <w:noBreakHyphen/>
        <w:t>risk approaches to funding research, that is less of an issue</w:t>
      </w:r>
      <w:r w:rsidR="00281C26">
        <w:t>. T</w:t>
      </w:r>
      <w:r w:rsidRPr="00592F92" w:rsidR="00592F92">
        <w:t>he current budget being suggested is a significant sum of money.</w:t>
      </w:r>
      <w:r w:rsidR="00B96DA3">
        <w:t xml:space="preserve"> </w:t>
      </w:r>
      <w:r w:rsidRPr="00592F92" w:rsidR="00592F92">
        <w:t>It is not trivial in any sense</w:t>
      </w:r>
      <w:r>
        <w:t>,</w:t>
      </w:r>
      <w:r w:rsidRPr="00592F92" w:rsidR="00592F92">
        <w:t xml:space="preserve"> and one could make</w:t>
      </w:r>
      <w:r w:rsidR="00F45281">
        <w:t xml:space="preserve"> </w:t>
      </w:r>
      <w:r w:rsidRPr="00592F92" w:rsidR="00592F92">
        <w:t xml:space="preserve">good progress at that kind </w:t>
      </w:r>
      <w:r w:rsidR="00281C26">
        <w:t xml:space="preserve">of </w:t>
      </w:r>
      <w:r w:rsidRPr="00592F92" w:rsidR="00592F92">
        <w:t>level of funding</w:t>
      </w:r>
      <w:r w:rsidR="0057321C">
        <w:t>, so I think—</w:t>
      </w:r>
    </w:p>
    <w:p w:rsidR="004E6870" w:rsidP="004E6870">
      <w:pPr>
        <w:pStyle w:val="Question"/>
      </w:pPr>
      <w:sdt>
        <w:sdtPr>
          <w:alias w:val="Member"/>
          <w:tag w:val="&lt;Member mnisId='4834' dodsId=''&gt;"/>
          <w:id w:val="-1638482848"/>
          <w:placeholder>
            <w:docPart w:val="DefaultPlaceholder_-1854013440"/>
          </w:placeholder>
          <w:richText/>
        </w:sdtPr>
        <w:sdtContent>
          <w:r w:rsidRPr="004E6870">
            <w:rPr>
              <w:b/>
            </w:rPr>
            <w:t>Katherine Fletcher:</w:t>
          </w:r>
        </w:sdtContent>
      </w:sdt>
      <w:r>
        <w:t xml:space="preserve"> </w:t>
      </w:r>
      <w:r w:rsidRPr="00592F92" w:rsidR="00592F92">
        <w:t>Forgive me for interrupting</w:t>
      </w:r>
      <w:r w:rsidR="0057321C">
        <w:t>. I</w:t>
      </w:r>
      <w:r w:rsidRPr="00592F92" w:rsidR="00592F92">
        <w:t>f we go down that route</w:t>
      </w:r>
      <w:r w:rsidR="00281C26">
        <w:t>,</w:t>
      </w:r>
      <w:r w:rsidRPr="00592F92" w:rsidR="00592F92">
        <w:t xml:space="preserve"> are we going to attract a different </w:t>
      </w:r>
      <w:r w:rsidR="00DD254A">
        <w:t>type</w:t>
      </w:r>
      <w:r w:rsidRPr="00592F92" w:rsidR="00592F92">
        <w:t xml:space="preserve"> of person</w:t>
      </w:r>
      <w:r>
        <w:t>?</w:t>
      </w:r>
      <w:r w:rsidRPr="00592F92" w:rsidR="00592F92">
        <w:t xml:space="preserve"> Are we going to get a more diverse person</w:t>
      </w:r>
      <w:r w:rsidR="00EF6C16">
        <w:t>—a</w:t>
      </w:r>
      <w:r>
        <w:t xml:space="preserve"> </w:t>
      </w:r>
      <w:r w:rsidRPr="00592F92" w:rsidR="00592F92">
        <w:t xml:space="preserve">person </w:t>
      </w:r>
      <w:r w:rsidR="00281C26">
        <w:t>who</w:t>
      </w:r>
      <w:r w:rsidRPr="00592F92" w:rsidR="00592F92">
        <w:t xml:space="preserve"> probably does</w:t>
      </w:r>
      <w:r w:rsidR="00DD254A">
        <w:t>n’t</w:t>
      </w:r>
      <w:r w:rsidRPr="00592F92" w:rsidR="00592F92">
        <w:t xml:space="preserve"> ever want to fill in a series of forms but might stick a frog in a blender</w:t>
      </w:r>
      <w:r w:rsidR="00E11B7C">
        <w:t>, for want of a better example</w:t>
      </w:r>
      <w:r w:rsidR="00185857">
        <w:t>?</w:t>
      </w:r>
      <w:r w:rsidR="00B96DA3">
        <w:t xml:space="preserve"> </w:t>
      </w:r>
      <w:r w:rsidRPr="00592F92" w:rsidR="00592F92">
        <w:t>Ultimately</w:t>
      </w:r>
      <w:r>
        <w:t>,</w:t>
      </w:r>
      <w:r w:rsidRPr="00592F92" w:rsidR="00592F92">
        <w:t xml:space="preserve"> what we are about is trying to change the landscape to give us competitive advantage.</w:t>
      </w:r>
    </w:p>
    <w:p w:rsidR="004E6870" w:rsidP="004E6870">
      <w:pPr>
        <w:pStyle w:val="Answer"/>
      </w:pPr>
      <w:sdt>
        <w:sdtPr>
          <w:alias w:val="Witness"/>
          <w:id w:val="-867680783"/>
          <w:placeholder>
            <w:docPart w:val="DefaultPlaceholder_-1854013440"/>
          </w:placeholder>
          <w:richText/>
        </w:sdtPr>
        <w:sdtContent>
          <w:r w:rsidRPr="004E6870">
            <w:rPr>
              <w:b/>
              <w:i/>
            </w:rPr>
            <w:t>Sir John Kingman:</w:t>
          </w:r>
        </w:sdtContent>
      </w:sdt>
      <w:r>
        <w:t xml:space="preserve"> </w:t>
      </w:r>
      <w:r w:rsidR="00185857">
        <w:t>I</w:t>
      </w:r>
      <w:r w:rsidRPr="00592F92" w:rsidR="00592F92">
        <w:t>t is possible.</w:t>
      </w:r>
      <w:r w:rsidR="00B96DA3">
        <w:t xml:space="preserve"> </w:t>
      </w:r>
      <w:r w:rsidRPr="00592F92" w:rsidR="00592F92">
        <w:t>It is certainly part of the vision the Government have.</w:t>
      </w:r>
      <w:r w:rsidR="00B96DA3">
        <w:t xml:space="preserve"> </w:t>
      </w:r>
      <w:r w:rsidRPr="00592F92" w:rsidR="00592F92">
        <w:t>We are able to attract incredibly talented people to UKRI, but there are horses for courses.</w:t>
      </w:r>
      <w:r w:rsidR="00B96DA3">
        <w:t xml:space="preserve"> </w:t>
      </w:r>
      <w:r w:rsidRPr="00592F92" w:rsidR="00592F92">
        <w:t>To the point you were making, it is</w:t>
      </w:r>
      <w:r w:rsidR="00F45281">
        <w:t xml:space="preserve"> </w:t>
      </w:r>
      <w:r w:rsidRPr="00592F92" w:rsidR="00592F92">
        <w:t>important to remember that the Government are making th</w:t>
      </w:r>
      <w:r w:rsidR="004C5F21">
        <w:t>e</w:t>
      </w:r>
      <w:r w:rsidRPr="00592F92" w:rsidR="00592F92">
        <w:t xml:space="preserve"> commitment to ARPA in the context of a much wider commitment to growing overall R&amp;D spend.</w:t>
      </w:r>
      <w:r w:rsidR="00B96DA3">
        <w:t xml:space="preserve"> </w:t>
      </w:r>
      <w:r>
        <w:t>T</w:t>
      </w:r>
      <w:r w:rsidRPr="00592F92" w:rsidR="00592F92">
        <w:t>he two things hang together.</w:t>
      </w:r>
      <w:r w:rsidR="00B96DA3">
        <w:t xml:space="preserve"> </w:t>
      </w:r>
      <w:r w:rsidRPr="00592F92" w:rsidR="00592F92">
        <w:t xml:space="preserve">If the Government were talking about creating ARPA at the expense of the very important investments we </w:t>
      </w:r>
      <w:r w:rsidRPr="00592F92" w:rsidR="00592F92">
        <w:t>are able to make through the existing system, it would be a very different proposition, but that is not what the Government are saying.</w:t>
      </w:r>
      <w:r w:rsidR="00B96DA3">
        <w:t xml:space="preserve"> </w:t>
      </w:r>
    </w:p>
    <w:p w:rsidR="004E6870" w:rsidP="004E6870">
      <w:pPr>
        <w:pStyle w:val="Question"/>
      </w:pPr>
      <w:sdt>
        <w:sdtPr>
          <w:alias w:val="Member"/>
          <w:tag w:val="&lt;Member mnisId='4834' dodsId=''&gt;"/>
          <w:id w:val="-1113508182"/>
          <w:placeholder>
            <w:docPart w:val="DefaultPlaceholder_-1854013440"/>
          </w:placeholder>
          <w:richText/>
        </w:sdtPr>
        <w:sdtContent>
          <w:r w:rsidRPr="004E6870">
            <w:rPr>
              <w:b/>
            </w:rPr>
            <w:t>Katherine Fletcher:</w:t>
          </w:r>
        </w:sdtContent>
      </w:sdt>
      <w:r>
        <w:t xml:space="preserve"> </w:t>
      </w:r>
      <w:r w:rsidR="00E35799">
        <w:t>On</w:t>
      </w:r>
      <w:r w:rsidRPr="00592F92" w:rsidR="00592F92">
        <w:t xml:space="preserve"> the diversification of research</w:t>
      </w:r>
      <w:r>
        <w:t>,</w:t>
      </w:r>
      <w:r w:rsidRPr="00592F92" w:rsidR="00592F92">
        <w:t xml:space="preserve"> Professor Dame Ottoline</w:t>
      </w:r>
      <w:r w:rsidR="00BB26D2">
        <w:t>?</w:t>
      </w:r>
      <w:r w:rsidR="00B96DA3">
        <w:t xml:space="preserve"> </w:t>
      </w:r>
    </w:p>
    <w:p w:rsidR="004E6870" w:rsidP="004E6870">
      <w:pPr>
        <w:pStyle w:val="Answer"/>
      </w:pPr>
      <w:sdt>
        <w:sdtPr>
          <w:alias w:val="Witness"/>
          <w:id w:val="82035347"/>
          <w:placeholder>
            <w:docPart w:val="DefaultPlaceholder_-1854013440"/>
          </w:placeholder>
          <w:richText/>
        </w:sdtPr>
        <w:sdtContent>
          <w:r w:rsidRPr="004E6870">
            <w:rPr>
              <w:b/>
              <w:i/>
            </w:rPr>
            <w:t>Professor Dame Ottoline Leyser:</w:t>
          </w:r>
        </w:sdtContent>
      </w:sdt>
      <w:r>
        <w:t xml:space="preserve"> P</w:t>
      </w:r>
      <w:r w:rsidRPr="00592F92" w:rsidR="00592F92">
        <w:t>reserving diversity right across the research system is crucial</w:t>
      </w:r>
      <w:r w:rsidR="00B808EA">
        <w:t>—a whole range of different sorts of diversity</w:t>
      </w:r>
      <w:r w:rsidRPr="00592F92" w:rsidR="00592F92">
        <w:t>.</w:t>
      </w:r>
      <w:r w:rsidR="00B96DA3">
        <w:t xml:space="preserve"> </w:t>
      </w:r>
      <w:r w:rsidRPr="00592F92" w:rsidR="00592F92">
        <w:t xml:space="preserve">As I hope I </w:t>
      </w:r>
      <w:r w:rsidR="00281C26">
        <w:t xml:space="preserve">have </w:t>
      </w:r>
      <w:r w:rsidRPr="00592F92" w:rsidR="00592F92">
        <w:t xml:space="preserve">emphasised, </w:t>
      </w:r>
      <w:r>
        <w:t>t</w:t>
      </w:r>
      <w:r w:rsidRPr="00592F92" w:rsidR="00592F92">
        <w:t>h</w:t>
      </w:r>
      <w:r w:rsidR="00B57568">
        <w:t>at part of it</w:t>
      </w:r>
      <w:r w:rsidRPr="00592F92" w:rsidR="00592F92">
        <w:t xml:space="preserve"> </w:t>
      </w:r>
      <w:r w:rsidR="00281C26">
        <w:t>i</w:t>
      </w:r>
      <w:r w:rsidRPr="00592F92" w:rsidR="00592F92">
        <w:t xml:space="preserve">s </w:t>
      </w:r>
      <w:r w:rsidR="00BA6914">
        <w:t>the</w:t>
      </w:r>
      <w:r w:rsidRPr="00592F92" w:rsidR="00592F92">
        <w:t xml:space="preserve"> very extreme end of the system.</w:t>
      </w:r>
      <w:r w:rsidR="00B96DA3">
        <w:t xml:space="preserve"> </w:t>
      </w:r>
      <w:r w:rsidRPr="00592F92" w:rsidR="00592F92">
        <w:t xml:space="preserve">It </w:t>
      </w:r>
      <w:r w:rsidR="00BA6914">
        <w:t>requires</w:t>
      </w:r>
      <w:r w:rsidRPr="00592F92" w:rsidR="00592F92">
        <w:t xml:space="preserve"> innovative </w:t>
      </w:r>
      <w:r>
        <w:t xml:space="preserve">and </w:t>
      </w:r>
      <w:r w:rsidRPr="00592F92" w:rsidR="00592F92">
        <w:t>different ways of funding</w:t>
      </w:r>
      <w:r w:rsidR="00281C26">
        <w:t>,</w:t>
      </w:r>
      <w:r w:rsidRPr="00592F92" w:rsidR="00592F92">
        <w:t xml:space="preserve"> and different ways of thinking about it.</w:t>
      </w:r>
      <w:r w:rsidR="00B96DA3">
        <w:t xml:space="preserve"> </w:t>
      </w:r>
      <w:r w:rsidRPr="00592F92" w:rsidR="00592F92">
        <w:t xml:space="preserve">I agree </w:t>
      </w:r>
      <w:r>
        <w:t xml:space="preserve">that </w:t>
      </w:r>
      <w:r w:rsidRPr="00592F92" w:rsidR="00592F92">
        <w:t>it may well attract a different sort of person</w:t>
      </w:r>
      <w:r>
        <w:t>,</w:t>
      </w:r>
      <w:r w:rsidRPr="00592F92" w:rsidR="00592F92">
        <w:t xml:space="preserve"> but that diversity in the way we think about the research portfolio is</w:t>
      </w:r>
      <w:r w:rsidR="00F45281">
        <w:t xml:space="preserve"> </w:t>
      </w:r>
      <w:r w:rsidRPr="00592F92" w:rsidR="00592F92">
        <w:t>important in generating the high</w:t>
      </w:r>
      <w:r w:rsidRPr="00592F92" w:rsidR="00592F92">
        <w:noBreakHyphen/>
        <w:t>quality portfolio that drives innovation and discovery</w:t>
      </w:r>
      <w:r w:rsidR="00BA6914">
        <w:t>,</w:t>
      </w:r>
      <w:r w:rsidRPr="00592F92" w:rsidR="00592F92">
        <w:t xml:space="preserve"> and pulls that through to give us the outputs and outcomes we want for our society. </w:t>
      </w:r>
    </w:p>
    <w:p w:rsidR="004E6870" w:rsidP="00EA488D">
      <w:pPr>
        <w:pStyle w:val="Remark"/>
      </w:pPr>
      <w:sdt>
        <w:sdtPr>
          <w:alias w:val="Member"/>
          <w:tag w:val="&lt;Member mnisId='4834' dodsId=''&gt;"/>
          <w:id w:val="1351231098"/>
          <w:placeholder>
            <w:docPart w:val="DefaultPlaceholder_-1854013440"/>
          </w:placeholder>
          <w:richText/>
        </w:sdtPr>
        <w:sdtContent>
          <w:r w:rsidRPr="004E6870">
            <w:rPr>
              <w:b/>
            </w:rPr>
            <w:t>Katherine Fletcher:</w:t>
          </w:r>
        </w:sdtContent>
      </w:sdt>
      <w:r>
        <w:t xml:space="preserve"> </w:t>
      </w:r>
      <w:r w:rsidRPr="00592F92" w:rsidR="00592F92">
        <w:t>Thank you</w:t>
      </w:r>
      <w:r w:rsidR="00EA488D">
        <w:t>.</w:t>
      </w:r>
    </w:p>
    <w:p w:rsidR="004E6870" w:rsidP="004E6870">
      <w:pPr>
        <w:pStyle w:val="Question"/>
      </w:pPr>
      <w:sdt>
        <w:sdtPr>
          <w:alias w:val="Member"/>
          <w:tag w:val="&lt;Member mnisId='449' dodsId='25259'&gt;"/>
          <w:id w:val="-464499454"/>
          <w:placeholder>
            <w:docPart w:val="DefaultPlaceholder_-1854013440"/>
          </w:placeholder>
          <w:richText/>
        </w:sdtPr>
        <w:sdtContent>
          <w:r w:rsidRPr="004E6870">
            <w:rPr>
              <w:b/>
            </w:rPr>
            <w:t>Graham Stringer:</w:t>
          </w:r>
        </w:sdtContent>
      </w:sdt>
      <w:r w:rsidR="00F45281">
        <w:t xml:space="preserve"> </w:t>
      </w:r>
      <w:r w:rsidRPr="00592F92" w:rsidR="00592F92">
        <w:t>Dame Ottoline, where are all these high</w:t>
      </w:r>
      <w:r w:rsidRPr="00592F92" w:rsidR="00592F92">
        <w:noBreakHyphen/>
        <w:t>calibre researchers at the moment</w:t>
      </w:r>
      <w:r w:rsidR="00281C26">
        <w:t>?</w:t>
      </w:r>
      <w:r w:rsidR="00B96DA3">
        <w:t xml:space="preserve"> </w:t>
      </w:r>
      <w:r w:rsidRPr="00592F92" w:rsidR="00592F92">
        <w:t xml:space="preserve">The implication of </w:t>
      </w:r>
      <w:r w:rsidR="00281C26">
        <w:t>what you are saying is</w:t>
      </w:r>
      <w:r w:rsidRPr="00592F92" w:rsidR="00592F92">
        <w:t xml:space="preserve"> that there is a large pool of very able people out there who are deeply frustrated.</w:t>
      </w:r>
      <w:r w:rsidR="00B96DA3">
        <w:t xml:space="preserve"> </w:t>
      </w:r>
      <w:r w:rsidRPr="00592F92" w:rsidR="00592F92">
        <w:t>Is that the case?</w:t>
      </w:r>
    </w:p>
    <w:p w:rsidR="004E6870" w:rsidP="004E6870">
      <w:pPr>
        <w:pStyle w:val="Answer"/>
      </w:pPr>
      <w:sdt>
        <w:sdtPr>
          <w:alias w:val="Witness"/>
          <w:id w:val="1803115988"/>
          <w:placeholder>
            <w:docPart w:val="DefaultPlaceholder_-1854013440"/>
          </w:placeholder>
          <w:richText/>
        </w:sdtPr>
        <w:sdtContent>
          <w:r w:rsidRPr="004E6870">
            <w:rPr>
              <w:b/>
              <w:i/>
            </w:rPr>
            <w:t>Professor Dame Ottoline Leyser:</w:t>
          </w:r>
        </w:sdtContent>
      </w:sdt>
      <w:r>
        <w:t xml:space="preserve"> </w:t>
      </w:r>
      <w:r w:rsidRPr="00592F92" w:rsidR="00592F92">
        <w:t xml:space="preserve">Rather by definition, the people we are talking about </w:t>
      </w:r>
      <w:r w:rsidR="00D16E0C">
        <w:t>are</w:t>
      </w:r>
      <w:r w:rsidRPr="00592F92" w:rsidR="00592F92">
        <w:t xml:space="preserve"> a very small pool.</w:t>
      </w:r>
      <w:r w:rsidR="00B96DA3">
        <w:t xml:space="preserve"> </w:t>
      </w:r>
      <w:r w:rsidRPr="00592F92" w:rsidR="00592F92">
        <w:t>The full employment number of people in DARPA is 200</w:t>
      </w:r>
      <w:r w:rsidRPr="00592F92" w:rsidR="00592F92">
        <w:noBreakHyphen/>
        <w:t>odd</w:t>
      </w:r>
      <w:r w:rsidR="00281C26">
        <w:t>,</w:t>
      </w:r>
      <w:r w:rsidRPr="00592F92" w:rsidR="00592F92">
        <w:t xml:space="preserve"> I think</w:t>
      </w:r>
      <w:r w:rsidR="00F77C06">
        <w:t>, and t</w:t>
      </w:r>
      <w:r w:rsidRPr="00592F92" w:rsidR="00592F92">
        <w:t>hat is a very substantial activity.</w:t>
      </w:r>
      <w:r w:rsidR="00B96DA3">
        <w:t xml:space="preserve"> </w:t>
      </w:r>
      <w:r w:rsidRPr="00592F92" w:rsidR="00592F92">
        <w:t>The way it works is th</w:t>
      </w:r>
      <w:r w:rsidR="00322685">
        <w:t>at there is a</w:t>
      </w:r>
      <w:r w:rsidRPr="00592F92" w:rsidR="00592F92">
        <w:t xml:space="preserve"> small pool of</w:t>
      </w:r>
      <w:r w:rsidR="00F45281">
        <w:t xml:space="preserve"> </w:t>
      </w:r>
      <w:r w:rsidRPr="00592F92" w:rsidR="00592F92">
        <w:t>high</w:t>
      </w:r>
      <w:r w:rsidRPr="00592F92" w:rsidR="00592F92">
        <w:noBreakHyphen/>
        <w:t>calibre individuals</w:t>
      </w:r>
      <w:r w:rsidR="00281C26">
        <w:t>,</w:t>
      </w:r>
      <w:r w:rsidRPr="00592F92" w:rsidR="00592F92">
        <w:t xml:space="preserve"> who understand the research system right across the US and internationally</w:t>
      </w:r>
      <w:r>
        <w:t>,</w:t>
      </w:r>
      <w:r w:rsidRPr="00592F92" w:rsidR="00592F92">
        <w:t xml:space="preserve"> </w:t>
      </w:r>
      <w:r w:rsidR="00322685">
        <w:t xml:space="preserve">and it </w:t>
      </w:r>
      <w:r w:rsidRPr="00592F92" w:rsidR="00592F92">
        <w:t>pull</w:t>
      </w:r>
      <w:r w:rsidR="00281C26">
        <w:t>s</w:t>
      </w:r>
      <w:r w:rsidRPr="00592F92" w:rsidR="00592F92">
        <w:t xml:space="preserve"> in from that very vibrant creative research base all the expertise and skills </w:t>
      </w:r>
      <w:r w:rsidR="00BA6914">
        <w:t>it</w:t>
      </w:r>
      <w:r w:rsidRPr="00592F92" w:rsidR="00592F92">
        <w:t xml:space="preserve"> need</w:t>
      </w:r>
      <w:r w:rsidR="00BA6914">
        <w:t>s</w:t>
      </w:r>
      <w:r w:rsidRPr="00592F92" w:rsidR="00592F92">
        <w:t xml:space="preserve"> from across different disciplines to deliver </w:t>
      </w:r>
      <w:r w:rsidR="00BA6914">
        <w:t>its</w:t>
      </w:r>
      <w:r w:rsidRPr="00592F92" w:rsidR="00592F92">
        <w:t xml:space="preserve"> programmes.</w:t>
      </w:r>
      <w:r w:rsidR="00B96DA3">
        <w:t xml:space="preserve"> </w:t>
      </w:r>
      <w:r w:rsidRPr="00592F92" w:rsidR="00592F92">
        <w:t xml:space="preserve">The number of people we are talking about to drive the ARPA schemes </w:t>
      </w:r>
      <w:r>
        <w:t>is</w:t>
      </w:r>
      <w:r w:rsidRPr="00592F92" w:rsidR="00592F92">
        <w:t xml:space="preserve"> quite small and</w:t>
      </w:r>
      <w:r>
        <w:t>,</w:t>
      </w:r>
      <w:r w:rsidRPr="00592F92" w:rsidR="00592F92">
        <w:t xml:space="preserve"> by definition, the</w:t>
      </w:r>
      <w:r w:rsidR="00F45281">
        <w:t xml:space="preserve"> </w:t>
      </w:r>
      <w:r w:rsidRPr="00592F92" w:rsidR="00592F92">
        <w:t>high</w:t>
      </w:r>
      <w:r w:rsidRPr="00592F92" w:rsidR="00592F92">
        <w:noBreakHyphen/>
        <w:t>calibre individuals, unfortunately, are in short supply.</w:t>
      </w:r>
      <w:r w:rsidR="00B96DA3">
        <w:t xml:space="preserve"> </w:t>
      </w:r>
      <w:r w:rsidRPr="00592F92" w:rsidR="00592F92">
        <w:t xml:space="preserve">Where one gets them from, I hope, would be a wide range </w:t>
      </w:r>
      <w:r w:rsidR="009737E5">
        <w:t xml:space="preserve">of </w:t>
      </w:r>
      <w:r w:rsidRPr="00592F92" w:rsidR="00592F92">
        <w:t>different places and different sectors</w:t>
      </w:r>
      <w:r w:rsidR="00DC65B3">
        <w:t>—</w:t>
      </w:r>
      <w:r w:rsidRPr="00592F92" w:rsidR="00592F92">
        <w:t>absolutely internationally.</w:t>
      </w:r>
      <w:r w:rsidR="00B96DA3">
        <w:t xml:space="preserve"> </w:t>
      </w:r>
      <w:r w:rsidR="00F45281">
        <w:t xml:space="preserve">It is very </w:t>
      </w:r>
      <w:r w:rsidRPr="00592F92" w:rsidR="00592F92">
        <w:t>attractive to those kinds of people to be able to work together in a community to take forward their visionary ideas.</w:t>
      </w:r>
      <w:r w:rsidR="00B96DA3">
        <w:t xml:space="preserve"> </w:t>
      </w:r>
    </w:p>
    <w:p w:rsidR="00E409C1" w:rsidP="004E6870">
      <w:pPr>
        <w:pStyle w:val="Question"/>
      </w:pPr>
      <w:sdt>
        <w:sdtPr>
          <w:alias w:val="Member"/>
          <w:tag w:val="&lt;Member mnisId='449' dodsId='25259'&gt;"/>
          <w:id w:val="534316745"/>
          <w:placeholder>
            <w:docPart w:val="DefaultPlaceholder_-1854013440"/>
          </w:placeholder>
          <w:richText/>
        </w:sdtPr>
        <w:sdtContent>
          <w:r w:rsidRPr="004E6870" w:rsidR="004E6870">
            <w:rPr>
              <w:b/>
            </w:rPr>
            <w:t>Graham Stringer:</w:t>
          </w:r>
        </w:sdtContent>
      </w:sdt>
      <w:r w:rsidR="004E6870">
        <w:t xml:space="preserve"> </w:t>
      </w:r>
      <w:r w:rsidRPr="00592F92" w:rsidR="00592F92">
        <w:t>Some years ago</w:t>
      </w:r>
      <w:r w:rsidR="00281C26">
        <w:t>,</w:t>
      </w:r>
      <w:r w:rsidRPr="00592F92" w:rsidR="00592F92">
        <w:t xml:space="preserve"> a predecessor of this Committee we</w:t>
      </w:r>
      <w:r w:rsidR="004E6870">
        <w:t>n</w:t>
      </w:r>
      <w:r w:rsidRPr="00592F92" w:rsidR="00592F92">
        <w:t>t to the How</w:t>
      </w:r>
      <w:r w:rsidR="004E6870">
        <w:t>a</w:t>
      </w:r>
      <w:r w:rsidRPr="00592F92" w:rsidR="00592F92">
        <w:t xml:space="preserve">rd Hughes </w:t>
      </w:r>
      <w:r w:rsidR="00F45281">
        <w:t>c</w:t>
      </w:r>
      <w:r w:rsidRPr="00592F92" w:rsidR="00592F92">
        <w:t xml:space="preserve">entre for </w:t>
      </w:r>
      <w:r w:rsidR="00F45281">
        <w:t>b</w:t>
      </w:r>
      <w:r w:rsidRPr="00592F92" w:rsidR="00592F92">
        <w:t xml:space="preserve">rain </w:t>
      </w:r>
      <w:r w:rsidR="00F45281">
        <w:t>r</w:t>
      </w:r>
      <w:r w:rsidRPr="00592F92" w:rsidR="00592F92">
        <w:t>esearch just outside Washington</w:t>
      </w:r>
      <w:r w:rsidR="004E6870">
        <w:t>,</w:t>
      </w:r>
      <w:r w:rsidRPr="00592F92" w:rsidR="00592F92">
        <w:t xml:space="preserve"> which is a different model of collecting able people to look at a very difficult problem.</w:t>
      </w:r>
      <w:r w:rsidR="00B96DA3">
        <w:t xml:space="preserve"> </w:t>
      </w:r>
      <w:r w:rsidRPr="00592F92" w:rsidR="00592F92">
        <w:t>There is the DARPA model and the Howard Hughes</w:t>
      </w:r>
      <w:r w:rsidR="00281C26">
        <w:t xml:space="preserve"> one</w:t>
      </w:r>
      <w:r w:rsidR="00221817">
        <w:t>; there are</w:t>
      </w:r>
      <w:r w:rsidRPr="00592F92" w:rsidR="00592F92">
        <w:t xml:space="preserve"> </w:t>
      </w:r>
      <w:r w:rsidR="00281C26">
        <w:t>other d</w:t>
      </w:r>
      <w:r w:rsidRPr="00592F92" w:rsidR="00592F92">
        <w:t>ifferent models of getting high</w:t>
      </w:r>
      <w:r>
        <w:t>-</w:t>
      </w:r>
      <w:r w:rsidRPr="00592F92" w:rsidR="00592F92">
        <w:t>quality research.</w:t>
      </w:r>
      <w:r w:rsidR="00B96DA3">
        <w:t xml:space="preserve"> </w:t>
      </w:r>
      <w:r w:rsidRPr="00592F92" w:rsidR="00592F92">
        <w:t>Have you thought about whether it would be better not to use the DARPA model but to look at a different model to deal with th</w:t>
      </w:r>
      <w:r w:rsidR="00221817">
        <w:t>e</w:t>
      </w:r>
      <w:r w:rsidRPr="00592F92" w:rsidR="00592F92">
        <w:t xml:space="preserve"> problem</w:t>
      </w:r>
      <w:r>
        <w:t>?</w:t>
      </w:r>
    </w:p>
    <w:p w:rsidR="00E409C1" w:rsidP="00E409C1">
      <w:pPr>
        <w:pStyle w:val="Answer"/>
      </w:pPr>
      <w:sdt>
        <w:sdtPr>
          <w:alias w:val="Witness"/>
          <w:id w:val="-961412230"/>
          <w:placeholder>
            <w:docPart w:val="DefaultPlaceholder_-1854013440"/>
          </w:placeholder>
          <w:richText/>
        </w:sdtPr>
        <w:sdtContent>
          <w:r w:rsidRPr="00E409C1">
            <w:rPr>
              <w:b/>
              <w:i/>
            </w:rPr>
            <w:t>Professor Dame Ottoline Leyser:</w:t>
          </w:r>
        </w:sdtContent>
      </w:sdt>
      <w:r>
        <w:t xml:space="preserve"> </w:t>
      </w:r>
      <w:r w:rsidRPr="00592F92" w:rsidR="00592F92">
        <w:t>I would argue that those are different problems.</w:t>
      </w:r>
      <w:r w:rsidR="00B96DA3">
        <w:t xml:space="preserve"> </w:t>
      </w:r>
      <w:r w:rsidRPr="00592F92" w:rsidR="00592F92">
        <w:t xml:space="preserve">I agree absolutely </w:t>
      </w:r>
      <w:r w:rsidR="00281C26">
        <w:t xml:space="preserve">that </w:t>
      </w:r>
      <w:r w:rsidRPr="00592F92" w:rsidR="00592F92">
        <w:t>we need diversity of approaches across the system</w:t>
      </w:r>
      <w:r w:rsidR="00084CD3">
        <w:t>. T</w:t>
      </w:r>
      <w:r w:rsidRPr="00592F92" w:rsidR="00592F92">
        <w:t>he focused institute</w:t>
      </w:r>
      <w:r>
        <w:t>-</w:t>
      </w:r>
      <w:r w:rsidRPr="00592F92" w:rsidR="00592F92">
        <w:t>type model that Howard Hughes adopted</w:t>
      </w:r>
      <w:r w:rsidR="00B65228">
        <w:t xml:space="preserve"> </w:t>
      </w:r>
      <w:r w:rsidRPr="00592F92" w:rsidR="00592F92">
        <w:t>involves some common features</w:t>
      </w:r>
      <w:r w:rsidR="00B65228">
        <w:t>—</w:t>
      </w:r>
      <w:r w:rsidRPr="00592F92" w:rsidR="00592F92">
        <w:t>lots of freedom to operate with a de</w:t>
      </w:r>
      <w:r>
        <w:t>cent-</w:t>
      </w:r>
      <w:r w:rsidRPr="00592F92" w:rsidR="00592F92">
        <w:t>sized budget</w:t>
      </w:r>
      <w:r w:rsidR="00B65228">
        <w:t xml:space="preserve">—but </w:t>
      </w:r>
      <w:r w:rsidR="00A01B65">
        <w:t xml:space="preserve">is </w:t>
      </w:r>
      <w:r w:rsidRPr="00592F92" w:rsidR="00592F92">
        <w:t>very focused on a particular problem and very driven by one site where the research is taking place</w:t>
      </w:r>
      <w:r w:rsidR="00EA5378">
        <w:t xml:space="preserve">. That </w:t>
      </w:r>
      <w:r w:rsidRPr="00592F92" w:rsidR="00592F92">
        <w:t xml:space="preserve">has an important part to play in </w:t>
      </w:r>
      <w:r>
        <w:t xml:space="preserve">the </w:t>
      </w:r>
      <w:r w:rsidRPr="00592F92" w:rsidR="00592F92">
        <w:t>system.</w:t>
      </w:r>
      <w:r w:rsidR="00B96DA3">
        <w:t xml:space="preserve"> </w:t>
      </w:r>
      <w:r w:rsidRPr="00592F92" w:rsidR="00592F92">
        <w:t>We absolutely need that element</w:t>
      </w:r>
      <w:r>
        <w:t xml:space="preserve"> </w:t>
      </w:r>
      <w:r w:rsidRPr="00592F92" w:rsidR="00592F92">
        <w:t>in the UK system</w:t>
      </w:r>
      <w:r w:rsidR="00EA5378">
        <w:t xml:space="preserve">, </w:t>
      </w:r>
      <w:r w:rsidR="00EA5378">
        <w:t>and w</w:t>
      </w:r>
      <w:r w:rsidRPr="00592F92" w:rsidR="00592F92">
        <w:t>e have some</w:t>
      </w:r>
      <w:r w:rsidR="00F45281">
        <w:t xml:space="preserve"> </w:t>
      </w:r>
      <w:r w:rsidRPr="00592F92" w:rsidR="00592F92">
        <w:t>excellent examples of that kind of approach going on here.</w:t>
      </w:r>
      <w:r w:rsidR="00B96DA3">
        <w:t xml:space="preserve"> </w:t>
      </w:r>
      <w:r w:rsidRPr="00592F92" w:rsidR="00592F92">
        <w:t>I agree that we need to continue to do that</w:t>
      </w:r>
      <w:r>
        <w:t>,</w:t>
      </w:r>
      <w:r w:rsidRPr="00592F92" w:rsidR="00592F92">
        <w:t xml:space="preserve"> but it is different</w:t>
      </w:r>
      <w:r w:rsidR="003E5B16">
        <w:t>,</w:t>
      </w:r>
      <w:r w:rsidRPr="00592F92" w:rsidR="00592F92">
        <w:t xml:space="preserve"> and in addition to</w:t>
      </w:r>
      <w:r w:rsidR="004C0687">
        <w:t>,</w:t>
      </w:r>
      <w:r w:rsidRPr="00592F92" w:rsidR="00592F92">
        <w:t xml:space="preserve"> rather than instead of.</w:t>
      </w:r>
      <w:r w:rsidR="00B96DA3">
        <w:t xml:space="preserve"> </w:t>
      </w:r>
    </w:p>
    <w:p w:rsidR="00E409C1" w:rsidP="00E409C1">
      <w:pPr>
        <w:pStyle w:val="Question"/>
      </w:pPr>
      <w:sdt>
        <w:sdtPr>
          <w:alias w:val="Member"/>
          <w:tag w:val="&lt;Member mnisId='449' dodsId='25259'&gt;"/>
          <w:id w:val="-1568957062"/>
          <w:placeholder>
            <w:docPart w:val="DefaultPlaceholder_-1854013440"/>
          </w:placeholder>
          <w:richText/>
        </w:sdtPr>
        <w:sdtContent>
          <w:r w:rsidRPr="00E409C1">
            <w:rPr>
              <w:b/>
            </w:rPr>
            <w:t>Graham Stringer:</w:t>
          </w:r>
        </w:sdtContent>
      </w:sdt>
      <w:r>
        <w:t xml:space="preserve"> </w:t>
      </w:r>
      <w:r w:rsidRPr="00592F92" w:rsidR="00592F92">
        <w:t>Have you been consulted about a UK ARPA?</w:t>
      </w:r>
      <w:r w:rsidR="00B96DA3">
        <w:t xml:space="preserve"> </w:t>
      </w:r>
      <w:r w:rsidRPr="00592F92" w:rsidR="00592F92">
        <w:t>If you have, by whom?</w:t>
      </w:r>
      <w:r w:rsidR="00B96DA3">
        <w:t xml:space="preserve"> </w:t>
      </w:r>
    </w:p>
    <w:p w:rsidR="00E409C1" w:rsidP="00E409C1">
      <w:pPr>
        <w:pStyle w:val="Answer"/>
      </w:pPr>
      <w:sdt>
        <w:sdtPr>
          <w:alias w:val="Witness"/>
          <w:id w:val="822940300"/>
          <w:placeholder>
            <w:docPart w:val="DefaultPlaceholder_-1854013440"/>
          </w:placeholder>
          <w:richText/>
        </w:sdtPr>
        <w:sdtContent>
          <w:r w:rsidRPr="00E409C1">
            <w:rPr>
              <w:b/>
              <w:i/>
            </w:rPr>
            <w:t>Professor Dame Ottoline Leyser:</w:t>
          </w:r>
        </w:sdtContent>
      </w:sdt>
      <w:r>
        <w:t xml:space="preserve"> I</w:t>
      </w:r>
      <w:r w:rsidRPr="00592F92" w:rsidR="00592F92">
        <w:t xml:space="preserve"> have been in quite a lot of conversations about UK ARPA, both outside and inside </w:t>
      </w:r>
      <w:r w:rsidR="00E11B7C">
        <w:t>G</w:t>
      </w:r>
      <w:r w:rsidRPr="00592F92" w:rsidR="00592F92">
        <w:t>overnment.</w:t>
      </w:r>
      <w:r w:rsidR="00B96DA3">
        <w:t xml:space="preserve"> </w:t>
      </w:r>
      <w:r w:rsidRPr="00592F92" w:rsidR="00592F92">
        <w:t xml:space="preserve">Inside </w:t>
      </w:r>
      <w:r w:rsidR="00E11B7C">
        <w:t>G</w:t>
      </w:r>
      <w:r w:rsidRPr="00592F92" w:rsidR="00592F92">
        <w:t>overnment</w:t>
      </w:r>
      <w:r w:rsidR="004C0687">
        <w:t>,</w:t>
      </w:r>
      <w:r w:rsidRPr="00592F92" w:rsidR="00592F92">
        <w:t xml:space="preserve"> I have discussed it at BEIS</w:t>
      </w:r>
      <w:r w:rsidR="00BA6914">
        <w:t>,</w:t>
      </w:r>
      <w:r w:rsidRPr="00592F92" w:rsidR="00592F92">
        <w:t xml:space="preserve"> at N</w:t>
      </w:r>
      <w:r w:rsidR="00BA6914">
        <w:t>o.</w:t>
      </w:r>
      <w:r w:rsidRPr="00592F92" w:rsidR="00592F92">
        <w:t xml:space="preserve"> 10 and more widely, for example in the context of the CSA</w:t>
      </w:r>
      <w:r>
        <w:t xml:space="preserve"> </w:t>
      </w:r>
      <w:r w:rsidRPr="00592F92" w:rsidR="00592F92">
        <w:t>network.</w:t>
      </w:r>
      <w:r w:rsidR="00B96DA3">
        <w:t xml:space="preserve"> </w:t>
      </w:r>
    </w:p>
    <w:p w:rsidR="00E409C1" w:rsidP="00E409C1">
      <w:pPr>
        <w:pStyle w:val="Question"/>
      </w:pPr>
      <w:sdt>
        <w:sdtPr>
          <w:alias w:val="Member"/>
          <w:tag w:val="&lt;Member mnisId='449' dodsId='25259'&gt;"/>
          <w:id w:val="899250293"/>
          <w:placeholder>
            <w:docPart w:val="DefaultPlaceholder_-1854013440"/>
          </w:placeholder>
          <w:richText/>
        </w:sdtPr>
        <w:sdtContent>
          <w:r w:rsidRPr="00E409C1">
            <w:rPr>
              <w:b/>
            </w:rPr>
            <w:t>Graham Stringer:</w:t>
          </w:r>
        </w:sdtContent>
      </w:sdt>
      <w:r>
        <w:t xml:space="preserve"> </w:t>
      </w:r>
      <w:r w:rsidRPr="00592F92" w:rsidR="00592F92">
        <w:t xml:space="preserve">I know UKRI is a new body, </w:t>
      </w:r>
      <w:r>
        <w:t xml:space="preserve">but is there any sense </w:t>
      </w:r>
      <w:r w:rsidRPr="00592F92" w:rsidR="00592F92">
        <w:t>in which trying to create a UK ARPA is a criticism of UKRI?</w:t>
      </w:r>
      <w:r w:rsidR="00B96DA3">
        <w:t xml:space="preserve"> </w:t>
      </w:r>
      <w:r w:rsidRPr="00592F92" w:rsidR="00592F92">
        <w:t>Did you feel it that way?</w:t>
      </w:r>
      <w:r w:rsidR="00B96DA3">
        <w:t xml:space="preserve"> </w:t>
      </w:r>
    </w:p>
    <w:p w:rsidR="001E442F" w:rsidP="00E409C1">
      <w:pPr>
        <w:pStyle w:val="Answer"/>
      </w:pPr>
      <w:sdt>
        <w:sdtPr>
          <w:alias w:val="Witness"/>
          <w:id w:val="-1944298322"/>
          <w:placeholder>
            <w:docPart w:val="DefaultPlaceholder_-1854013440"/>
          </w:placeholder>
          <w:richText/>
        </w:sdtPr>
        <w:sdtContent>
          <w:r w:rsidRPr="00E409C1" w:rsidR="00E409C1">
            <w:rPr>
              <w:b/>
              <w:i/>
            </w:rPr>
            <w:t>Professor Dame Ottoline Leyser:</w:t>
          </w:r>
        </w:sdtContent>
      </w:sdt>
      <w:r w:rsidR="00E409C1">
        <w:t xml:space="preserve"> </w:t>
      </w:r>
      <w:r w:rsidRPr="00592F92" w:rsidR="00592F92">
        <w:t>I absolutely do not feel it that way.</w:t>
      </w:r>
      <w:r w:rsidR="00B96DA3">
        <w:t xml:space="preserve"> </w:t>
      </w:r>
      <w:r w:rsidRPr="00592F92" w:rsidR="00592F92">
        <w:t>As I say, the core priorit</w:t>
      </w:r>
      <w:r w:rsidR="00BA6914">
        <w:t>y is</w:t>
      </w:r>
      <w:r w:rsidRPr="00592F92" w:rsidR="00592F92">
        <w:t xml:space="preserve"> to create </w:t>
      </w:r>
      <w:r w:rsidR="000403E4">
        <w:t>a</w:t>
      </w:r>
      <w:r w:rsidRPr="00592F92" w:rsidR="00592F92">
        <w:t xml:space="preserve"> pot of money </w:t>
      </w:r>
      <w:r w:rsidR="00BA6914">
        <w:t>to be</w:t>
      </w:r>
      <w:r w:rsidRPr="00592F92" w:rsidR="00592F92">
        <w:t xml:space="preserve"> available to a group of visionary researchers to drive forward</w:t>
      </w:r>
      <w:r w:rsidR="00F45281">
        <w:t xml:space="preserve"> </w:t>
      </w:r>
      <w:r w:rsidRPr="00592F92" w:rsidR="00592F92">
        <w:t>experimental and different research programmes.</w:t>
      </w:r>
      <w:r w:rsidR="00B96DA3">
        <w:t xml:space="preserve"> </w:t>
      </w:r>
      <w:r w:rsidRPr="00592F92" w:rsidR="00592F92">
        <w:t>It is a very particular part of the landscape.</w:t>
      </w:r>
      <w:r w:rsidR="00B96DA3">
        <w:t xml:space="preserve"> </w:t>
      </w:r>
      <w:r w:rsidRPr="00592F92" w:rsidR="00592F92">
        <w:t xml:space="preserve">I agree with John </w:t>
      </w:r>
      <w:r w:rsidR="00E409C1">
        <w:t xml:space="preserve">that </w:t>
      </w:r>
      <w:r w:rsidRPr="00592F92" w:rsidR="00592F92">
        <w:t>there are a whole variety of ways in which you could do that</w:t>
      </w:r>
      <w:r w:rsidR="00927416">
        <w:t>,</w:t>
      </w:r>
      <w:r w:rsidRPr="00592F92" w:rsidR="00592F92">
        <w:t xml:space="preserve"> and th</w:t>
      </w:r>
      <w:r w:rsidR="00E409C1">
        <w:t xml:space="preserve">ere are all kinds of different models for </w:t>
      </w:r>
      <w:r w:rsidRPr="00592F92" w:rsidR="00592F92">
        <w:t>the relationship between the new body and UKRI, but I d</w:t>
      </w:r>
      <w:r>
        <w:t>efinitely d</w:t>
      </w:r>
      <w:r w:rsidRPr="00592F92" w:rsidR="00592F92">
        <w:t>o not see the need to do th</w:t>
      </w:r>
      <w:r>
        <w:t>at</w:t>
      </w:r>
      <w:r w:rsidRPr="00592F92" w:rsidR="00592F92">
        <w:t xml:space="preserve"> as a criticism.</w:t>
      </w:r>
    </w:p>
    <w:p w:rsidR="00E409C1" w:rsidP="00E409C1">
      <w:pPr>
        <w:pStyle w:val="Answer"/>
      </w:pPr>
      <w:r w:rsidRPr="00592F92">
        <w:t>I see UKRI occupying a</w:t>
      </w:r>
      <w:r w:rsidR="00F45281">
        <w:t xml:space="preserve"> </w:t>
      </w:r>
      <w:r w:rsidRPr="00592F92">
        <w:t>core role</w:t>
      </w:r>
      <w:r>
        <w:t>,</w:t>
      </w:r>
      <w:r w:rsidRPr="00592F92">
        <w:t xml:space="preserve"> as I described before</w:t>
      </w:r>
      <w:r>
        <w:t>,</w:t>
      </w:r>
      <w:r w:rsidRPr="00592F92">
        <w:t xml:space="preserve"> in the research and innovation system.</w:t>
      </w:r>
      <w:r w:rsidR="00B96DA3">
        <w:t xml:space="preserve"> </w:t>
      </w:r>
      <w:r w:rsidRPr="00592F92">
        <w:t xml:space="preserve">I see our role </w:t>
      </w:r>
      <w:r w:rsidR="008F20FB">
        <w:t>as</w:t>
      </w:r>
      <w:r w:rsidRPr="00592F92">
        <w:t xml:space="preserve"> act</w:t>
      </w:r>
      <w:r w:rsidR="008F20FB">
        <w:t>ing</w:t>
      </w:r>
      <w:r w:rsidRPr="00592F92">
        <w:t xml:space="preserve"> as a steward of that system</w:t>
      </w:r>
      <w:r w:rsidR="00BA6914">
        <w:t>, and</w:t>
      </w:r>
      <w:r w:rsidRPr="00592F92">
        <w:t xml:space="preserve"> to understand the whole system</w:t>
      </w:r>
      <w:r w:rsidR="0097111E">
        <w:t>—</w:t>
      </w:r>
      <w:r w:rsidRPr="00592F92">
        <w:t>what is there and what is not there</w:t>
      </w:r>
      <w:r w:rsidR="00C04610">
        <w:t>—</w:t>
      </w:r>
      <w:r w:rsidR="0097111E">
        <w:t>and how w</w:t>
      </w:r>
      <w:r w:rsidRPr="00592F92">
        <w:t>e need to take the money we have to best support the whole system.</w:t>
      </w:r>
      <w:r w:rsidR="00B96DA3">
        <w:t xml:space="preserve"> </w:t>
      </w:r>
      <w:r w:rsidRPr="00592F92">
        <w:t xml:space="preserve">I absolutely see a role for </w:t>
      </w:r>
      <w:r w:rsidR="0097111E">
        <w:t>the</w:t>
      </w:r>
      <w:r w:rsidRPr="00592F92">
        <w:t xml:space="preserve"> experimental funding approach </w:t>
      </w:r>
      <w:r w:rsidR="0097111E">
        <w:t>that</w:t>
      </w:r>
      <w:r w:rsidRPr="00592F92">
        <w:t xml:space="preserve"> currently does not exist.</w:t>
      </w:r>
      <w:r w:rsidR="00B96DA3">
        <w:t xml:space="preserve"> </w:t>
      </w:r>
      <w:r w:rsidRPr="00592F92">
        <w:t>I am very excited that the Government are keen to invest in that area</w:t>
      </w:r>
      <w:r w:rsidR="00927416">
        <w:t xml:space="preserve">. </w:t>
      </w:r>
      <w:r w:rsidRPr="00592F92">
        <w:t xml:space="preserve">I am very happy for UKRI to work in the most productive way to make </w:t>
      </w:r>
      <w:r w:rsidR="005A39E9">
        <w:t>i</w:t>
      </w:r>
      <w:r w:rsidRPr="00592F92">
        <w:t>t a reality.</w:t>
      </w:r>
      <w:r w:rsidR="00B96DA3">
        <w:t xml:space="preserve"> </w:t>
      </w:r>
    </w:p>
    <w:p w:rsidR="00E409C1" w:rsidP="00E409C1">
      <w:pPr>
        <w:pStyle w:val="Question"/>
      </w:pPr>
      <w:sdt>
        <w:sdtPr>
          <w:alias w:val="Member"/>
          <w:tag w:val="&lt;Member mnisId='449' dodsId='25259'&gt;"/>
          <w:id w:val="1259248208"/>
          <w:placeholder>
            <w:docPart w:val="DefaultPlaceholder_-1854013440"/>
          </w:placeholder>
          <w:richText/>
        </w:sdtPr>
        <w:sdtContent>
          <w:r w:rsidRPr="00E409C1">
            <w:rPr>
              <w:b/>
            </w:rPr>
            <w:t>Graham Stringer:</w:t>
          </w:r>
        </w:sdtContent>
      </w:sdt>
      <w:r>
        <w:t xml:space="preserve"> </w:t>
      </w:r>
      <w:r w:rsidR="005A39E9">
        <w:t>C</w:t>
      </w:r>
      <w:r w:rsidRPr="00592F92" w:rsidR="00592F92">
        <w:t xml:space="preserve">an you tell the </w:t>
      </w:r>
      <w:r w:rsidR="00F45281">
        <w:t>C</w:t>
      </w:r>
      <w:r w:rsidRPr="00592F92" w:rsidR="00592F92">
        <w:t>ommittee</w:t>
      </w:r>
      <w:r w:rsidR="00BA6914">
        <w:t>,</w:t>
      </w:r>
      <w:r w:rsidRPr="00592F92" w:rsidR="00592F92">
        <w:t xml:space="preserve"> since UKRI has started</w:t>
      </w:r>
      <w:r w:rsidR="00927416">
        <w:t>,</w:t>
      </w:r>
      <w:r w:rsidRPr="00592F92" w:rsidR="00592F92">
        <w:t xml:space="preserve"> what have been </w:t>
      </w:r>
      <w:r>
        <w:t xml:space="preserve">the </w:t>
      </w:r>
      <w:r w:rsidRPr="00592F92" w:rsidR="00592F92">
        <w:t>biggest changes one would notice in the UK</w:t>
      </w:r>
      <w:r w:rsidR="00F45281">
        <w:t>’</w:t>
      </w:r>
      <w:r w:rsidRPr="00592F92" w:rsidR="00592F92">
        <w:t xml:space="preserve">s research structure or research ecology, for want of a better </w:t>
      </w:r>
      <w:r w:rsidR="00927416">
        <w:t>word</w:t>
      </w:r>
      <w:r w:rsidRPr="00592F92" w:rsidR="00592F92">
        <w:t>?</w:t>
      </w:r>
      <w:r w:rsidR="00B96DA3">
        <w:t xml:space="preserve"> </w:t>
      </w:r>
    </w:p>
    <w:p w:rsidR="004430CD" w:rsidP="00E409C1">
      <w:pPr>
        <w:pStyle w:val="Answer"/>
      </w:pPr>
      <w:sdt>
        <w:sdtPr>
          <w:alias w:val="Witness"/>
          <w:id w:val="332573924"/>
          <w:placeholder>
            <w:docPart w:val="DefaultPlaceholder_-1854013440"/>
          </w:placeholder>
          <w:richText/>
        </w:sdtPr>
        <w:sdtContent>
          <w:r w:rsidRPr="00E409C1" w:rsidR="00E409C1">
            <w:rPr>
              <w:b/>
              <w:i/>
            </w:rPr>
            <w:t>Professor Dame Ottoline Leyser:</w:t>
          </w:r>
        </w:sdtContent>
      </w:sdt>
      <w:r w:rsidR="00E409C1">
        <w:t xml:space="preserve"> </w:t>
      </w:r>
      <w:r w:rsidRPr="00592F92" w:rsidR="00592F92">
        <w:t>Some of the biggest changes are those we have already discussed.</w:t>
      </w:r>
      <w:r w:rsidR="00B96DA3">
        <w:t xml:space="preserve"> </w:t>
      </w:r>
      <w:r w:rsidRPr="00592F92" w:rsidR="00592F92">
        <w:t>As UKRI was created, there was significant public investment in cross</w:t>
      </w:r>
      <w:r w:rsidRPr="00592F92" w:rsidR="00592F92">
        <w:noBreakHyphen/>
        <w:t>cutting activities that</w:t>
      </w:r>
      <w:r w:rsidR="00F45281">
        <w:t xml:space="preserve"> </w:t>
      </w:r>
      <w:r w:rsidRPr="00592F92" w:rsidR="00592F92">
        <w:t xml:space="preserve">draw on the expertise of the research councils, </w:t>
      </w:r>
      <w:r>
        <w:t xml:space="preserve">to </w:t>
      </w:r>
      <w:r w:rsidRPr="00592F92" w:rsidR="00592F92">
        <w:t>bring them together to deliver</w:t>
      </w:r>
      <w:r>
        <w:t>,</w:t>
      </w:r>
      <w:r w:rsidRPr="00592F92" w:rsidR="00592F92">
        <w:t xml:space="preserve"> for example, in the context of the industrial strategy</w:t>
      </w:r>
      <w:r w:rsidR="00935822">
        <w:t>. We</w:t>
      </w:r>
      <w:r w:rsidRPr="00592F92" w:rsidR="00592F92">
        <w:t xml:space="preserve"> also have funds to allow us to work closely with other </w:t>
      </w:r>
      <w:r w:rsidR="00F45281">
        <w:t>G</w:t>
      </w:r>
      <w:r w:rsidRPr="00592F92" w:rsidR="00592F92">
        <w:t xml:space="preserve">overnment </w:t>
      </w:r>
      <w:r w:rsidR="00F45281">
        <w:t>D</w:t>
      </w:r>
      <w:r w:rsidRPr="00592F92" w:rsidR="00592F92">
        <w:t>epartments</w:t>
      </w:r>
      <w:r w:rsidR="00935822">
        <w:t>,</w:t>
      </w:r>
      <w:r w:rsidRPr="00592F92" w:rsidR="00592F92">
        <w:t xml:space="preserve"> to take forward their areas of research interest</w:t>
      </w:r>
      <w:r w:rsidR="00E11B7C">
        <w:t>,</w:t>
      </w:r>
      <w:r w:rsidRPr="00592F92" w:rsidR="00592F92">
        <w:t xml:space="preserve"> for example</w:t>
      </w:r>
      <w:r w:rsidR="00530295">
        <w:t xml:space="preserve">. </w:t>
      </w:r>
      <w:r w:rsidR="00F45281">
        <w:t>NPIF</w:t>
      </w:r>
      <w:r w:rsidRPr="00592F92" w:rsidR="00592F92">
        <w:t xml:space="preserve">, the productivity fund that your </w:t>
      </w:r>
      <w:r w:rsidR="00550A7E">
        <w:t>C</w:t>
      </w:r>
      <w:r w:rsidRPr="00592F92" w:rsidR="00592F92">
        <w:t>hair put in place</w:t>
      </w:r>
      <w:r w:rsidR="00550A7E">
        <w:t>,</w:t>
      </w:r>
      <w:r w:rsidRPr="00592F92" w:rsidR="00592F92">
        <w:t xml:space="preserve"> has provided an extraordinary range of opportunities to capture th</w:t>
      </w:r>
      <w:r w:rsidR="00550A7E">
        <w:t>e</w:t>
      </w:r>
      <w:r w:rsidRPr="00592F92" w:rsidR="00592F92">
        <w:t xml:space="preserve"> benefit of bringing UKRI together.</w:t>
      </w:r>
      <w:r w:rsidR="00B96DA3">
        <w:t xml:space="preserve"> </w:t>
      </w:r>
    </w:p>
    <w:p w:rsidR="004430CD" w:rsidP="00E409C1">
      <w:pPr>
        <w:pStyle w:val="Answer"/>
      </w:pPr>
      <w:r w:rsidRPr="00592F92">
        <w:t xml:space="preserve">Another good example would be the </w:t>
      </w:r>
      <w:r w:rsidR="00550A7E">
        <w:t>f</w:t>
      </w:r>
      <w:r w:rsidRPr="00592F92">
        <w:t xml:space="preserve">uture </w:t>
      </w:r>
      <w:r w:rsidR="00550A7E">
        <w:t>l</w:t>
      </w:r>
      <w:r w:rsidRPr="00592F92">
        <w:t xml:space="preserve">eader </w:t>
      </w:r>
      <w:r w:rsidR="00550A7E">
        <w:t>f</w:t>
      </w:r>
      <w:r w:rsidRPr="00592F92">
        <w:t>ellowships we have developed to build up the talent pool in the research system right across the sector</w:t>
      </w:r>
      <w:r w:rsidR="00BA6914">
        <w:t>,</w:t>
      </w:r>
      <w:r w:rsidRPr="00592F92">
        <w:t xml:space="preserve"> in academia and in business</w:t>
      </w:r>
      <w:r w:rsidR="00BA6914">
        <w:t>,</w:t>
      </w:r>
      <w:r w:rsidRPr="00592F92">
        <w:t xml:space="preserve"> to support the productivity challenge.</w:t>
      </w:r>
      <w:r w:rsidR="00B96DA3">
        <w:t xml:space="preserve"> </w:t>
      </w:r>
      <w:r w:rsidRPr="00592F92">
        <w:t>Those are new and different.</w:t>
      </w:r>
      <w:r w:rsidR="00B96DA3">
        <w:t xml:space="preserve"> </w:t>
      </w:r>
      <w:r w:rsidRPr="00592F92">
        <w:t>We have done that in the context</w:t>
      </w:r>
      <w:r>
        <w:t>,</w:t>
      </w:r>
      <w:r w:rsidRPr="00592F92">
        <w:t xml:space="preserve"> though</w:t>
      </w:r>
      <w:r>
        <w:t>,</w:t>
      </w:r>
      <w:r w:rsidRPr="00592F92">
        <w:t xml:space="preserve"> of</w:t>
      </w:r>
      <w:r w:rsidR="00130453">
        <w:t>,</w:t>
      </w:r>
      <w:r w:rsidRPr="00592F92">
        <w:t xml:space="preserve"> essentially</w:t>
      </w:r>
      <w:r w:rsidR="00130453">
        <w:t>,</w:t>
      </w:r>
      <w:r w:rsidRPr="00592F92">
        <w:t xml:space="preserve"> flat cash across the core research councils</w:t>
      </w:r>
      <w:r w:rsidR="00DC65B3">
        <w:t>—</w:t>
      </w:r>
      <w:r w:rsidRPr="00592F92">
        <w:t xml:space="preserve">the </w:t>
      </w:r>
      <w:r w:rsidRPr="00592F92">
        <w:t>founding partners that we brought together</w:t>
      </w:r>
      <w:r w:rsidR="00DC65B3">
        <w:t>—</w:t>
      </w:r>
      <w:r w:rsidRPr="00592F92">
        <w:t>and that is beginning to be quite problematic.</w:t>
      </w:r>
      <w:r w:rsidR="00B96DA3">
        <w:t xml:space="preserve"> </w:t>
      </w:r>
      <w:r w:rsidRPr="00592F92">
        <w:t>Unless we can get some high</w:t>
      </w:r>
      <w:r w:rsidRPr="00592F92">
        <w:noBreakHyphen/>
        <w:t>quality investment back down to the research councils, it will be difficult for them to sustain their core communities in a way that allows us to capture that interaction and synergy to drive forward the broader agendas.</w:t>
      </w:r>
    </w:p>
    <w:p w:rsidR="004430CD" w:rsidP="004430CD">
      <w:pPr>
        <w:pStyle w:val="Question"/>
      </w:pPr>
      <w:sdt>
        <w:sdtPr>
          <w:alias w:val="Member"/>
          <w:tag w:val="&lt;Member mnisId='1578' dodsId='40488'&gt;"/>
          <w:id w:val="106326479"/>
          <w:placeholder>
            <w:docPart w:val="DefaultPlaceholder_-1854013440"/>
          </w:placeholder>
          <w:richText/>
        </w:sdtPr>
        <w:sdtContent>
          <w:r w:rsidRPr="004430CD">
            <w:rPr>
              <w:b/>
            </w:rPr>
            <w:t>Chair:</w:t>
          </w:r>
        </w:sdtContent>
      </w:sdt>
      <w:r w:rsidR="00F45281">
        <w:t xml:space="preserve"> </w:t>
      </w:r>
      <w:r w:rsidRPr="00592F92" w:rsidR="00592F92">
        <w:t>Sir John</w:t>
      </w:r>
      <w:r w:rsidR="00BE61E5">
        <w:t>, do you</w:t>
      </w:r>
      <w:r w:rsidRPr="00592F92" w:rsidR="00592F92">
        <w:t xml:space="preserve"> have anything to add to the answer to Graham</w:t>
      </w:r>
      <w:r w:rsidR="00F45281">
        <w:t>’</w:t>
      </w:r>
      <w:r w:rsidRPr="00592F92" w:rsidR="00592F92">
        <w:t>s last point about significant changes in the landscape during your tenure a</w:t>
      </w:r>
      <w:r w:rsidR="00927416">
        <w:t>s chair of</w:t>
      </w:r>
      <w:r w:rsidRPr="00592F92" w:rsidR="00592F92">
        <w:t xml:space="preserve"> UKRI</w:t>
      </w:r>
      <w:r w:rsidR="00530295">
        <w:t>?</w:t>
      </w:r>
    </w:p>
    <w:p w:rsidR="00375EE2" w:rsidP="004430CD">
      <w:pPr>
        <w:pStyle w:val="Answer"/>
      </w:pPr>
      <w:sdt>
        <w:sdtPr>
          <w:alias w:val="Witness"/>
          <w:id w:val="-1318100991"/>
          <w:placeholder>
            <w:docPart w:val="DefaultPlaceholder_-1854013440"/>
          </w:placeholder>
          <w:richText/>
        </w:sdtPr>
        <w:sdtContent>
          <w:r w:rsidRPr="004430CD" w:rsidR="004430CD">
            <w:rPr>
              <w:b/>
              <w:i/>
            </w:rPr>
            <w:t>Sir John Kingman:</w:t>
          </w:r>
        </w:sdtContent>
      </w:sdt>
      <w:r w:rsidR="004430CD">
        <w:t xml:space="preserve"> </w:t>
      </w:r>
      <w:r w:rsidRPr="00592F92" w:rsidR="00592F92">
        <w:t xml:space="preserve">It is </w:t>
      </w:r>
      <w:r w:rsidR="004430CD">
        <w:t xml:space="preserve">very </w:t>
      </w:r>
      <w:r w:rsidRPr="00592F92" w:rsidR="00592F92">
        <w:t xml:space="preserve">important to remember </w:t>
      </w:r>
      <w:r w:rsidR="00927416">
        <w:t>that UKRI was</w:t>
      </w:r>
      <w:r w:rsidR="00530295">
        <w:t xml:space="preserve"> </w:t>
      </w:r>
      <w:r w:rsidRPr="00592F92" w:rsidR="00592F92">
        <w:t>successful</w:t>
      </w:r>
      <w:r w:rsidR="001D4A7E">
        <w:t>, on its creation,</w:t>
      </w:r>
      <w:r w:rsidRPr="00592F92" w:rsidR="00592F92">
        <w:t xml:space="preserve"> in persuading the then Government to invest very heavily in new cross</w:t>
      </w:r>
      <w:r w:rsidRPr="00592F92" w:rsidR="00592F92">
        <w:noBreakHyphen/>
        <w:t>cutting opportunities.</w:t>
      </w:r>
      <w:r w:rsidR="00CB20B5">
        <w:t xml:space="preserve"> </w:t>
      </w:r>
      <w:r w:rsidRPr="00592F92" w:rsidR="00592F92">
        <w:t>I would add to Ottoline</w:t>
      </w:r>
      <w:r w:rsidR="00F45281">
        <w:t>’</w:t>
      </w:r>
      <w:r w:rsidRPr="00592F92" w:rsidR="00592F92">
        <w:t xml:space="preserve">s list the </w:t>
      </w:r>
      <w:r w:rsidR="00CB20B5">
        <w:t>s</w:t>
      </w:r>
      <w:r w:rsidRPr="00592F92" w:rsidR="00B825B9">
        <w:t>trength</w:t>
      </w:r>
      <w:r w:rsidR="00530295">
        <w:t xml:space="preserve"> in</w:t>
      </w:r>
      <w:r w:rsidRPr="00592F92" w:rsidR="00592F92">
        <w:t xml:space="preserve"> </w:t>
      </w:r>
      <w:r w:rsidR="00CB20B5">
        <w:t>p</w:t>
      </w:r>
      <w:r w:rsidRPr="00592F92" w:rsidR="00592F92">
        <w:t xml:space="preserve">laces </w:t>
      </w:r>
      <w:r w:rsidR="00CB20B5">
        <w:t>f</w:t>
      </w:r>
      <w:r w:rsidRPr="00592F92" w:rsidR="00592F92">
        <w:t xml:space="preserve">und, which is incredibly </w:t>
      </w:r>
      <w:r w:rsidR="004430CD">
        <w:t xml:space="preserve">promising </w:t>
      </w:r>
      <w:r w:rsidRPr="00592F92" w:rsidR="00592F92">
        <w:t>and interesting</w:t>
      </w:r>
      <w:r w:rsidR="00BA6914">
        <w:t>,</w:t>
      </w:r>
      <w:r w:rsidRPr="00592F92" w:rsidR="00592F92">
        <w:t xml:space="preserve"> and re</w:t>
      </w:r>
      <w:r w:rsidR="004430CD">
        <w:t>l</w:t>
      </w:r>
      <w:r w:rsidRPr="00592F92" w:rsidR="00592F92">
        <w:t>e</w:t>
      </w:r>
      <w:r w:rsidR="004430CD">
        <w:t>v</w:t>
      </w:r>
      <w:r w:rsidRPr="00592F92" w:rsidR="00592F92">
        <w:t>ant to the levelling</w:t>
      </w:r>
      <w:r w:rsidRPr="00592F92" w:rsidR="00592F92">
        <w:noBreakHyphen/>
        <w:t>up agenda</w:t>
      </w:r>
      <w:r w:rsidR="004430CD">
        <w:t>,</w:t>
      </w:r>
      <w:r w:rsidRPr="00592F92" w:rsidR="00592F92">
        <w:t xml:space="preserve"> and would have been hard to do under the historic structures</w:t>
      </w:r>
      <w:r>
        <w:t>,</w:t>
      </w:r>
      <w:r w:rsidRPr="00592F92" w:rsidR="00592F92">
        <w:t xml:space="preserve"> which were much more siloe</w:t>
      </w:r>
      <w:r w:rsidR="004430CD">
        <w:t>d</w:t>
      </w:r>
      <w:r w:rsidRPr="00592F92" w:rsidR="00592F92">
        <w:t>.</w:t>
      </w:r>
    </w:p>
    <w:p w:rsidR="004430CD" w:rsidP="00A45B9E">
      <w:pPr>
        <w:pStyle w:val="Answer"/>
      </w:pPr>
      <w:r>
        <w:t>Th</w:t>
      </w:r>
      <w:r w:rsidRPr="00592F92" w:rsidR="00592F92">
        <w:t xml:space="preserve">ere were fears in the community when UKRI was created that </w:t>
      </w:r>
      <w:r w:rsidR="00EA1181">
        <w:t>it</w:t>
      </w:r>
      <w:r w:rsidRPr="00592F92" w:rsidR="00592F92">
        <w:t xml:space="preserve"> would be a hideous new bureaucracy</w:t>
      </w:r>
      <w:r w:rsidR="0014269F">
        <w:t xml:space="preserve"> and</w:t>
      </w:r>
      <w:r w:rsidRPr="00592F92" w:rsidR="00592F92">
        <w:t xml:space="preserve"> that </w:t>
      </w:r>
      <w:r w:rsidR="0014269F">
        <w:t xml:space="preserve">the </w:t>
      </w:r>
      <w:r w:rsidRPr="00592F92" w:rsidR="00592F92">
        <w:t>research councils would somehow be subsumed</w:t>
      </w:r>
      <w:r w:rsidR="0014269F">
        <w:t>. I</w:t>
      </w:r>
      <w:r w:rsidRPr="00592F92" w:rsidR="00592F92">
        <w:t>n particular, there was a fear that it would not be possible to attract talented people to run the research councils.</w:t>
      </w:r>
      <w:r w:rsidR="00B96DA3">
        <w:t xml:space="preserve"> </w:t>
      </w:r>
      <w:r w:rsidRPr="00592F92" w:rsidR="00592F92">
        <w:t>I think we have demonstrated conclusively that</w:t>
      </w:r>
      <w:r w:rsidR="00927416">
        <w:t>,</w:t>
      </w:r>
      <w:r w:rsidRPr="00592F92" w:rsidR="00592F92">
        <w:t xml:space="preserve"> on the contrary</w:t>
      </w:r>
      <w:r w:rsidR="00927416">
        <w:t>,</w:t>
      </w:r>
      <w:r w:rsidRPr="00592F92" w:rsidR="00592F92">
        <w:t xml:space="preserve"> we have been able to attract really good people into key roles in the new system.</w:t>
      </w:r>
      <w:r w:rsidR="00B96DA3">
        <w:t xml:space="preserve"> </w:t>
      </w:r>
      <w:r w:rsidRPr="00592F92" w:rsidR="00592F92">
        <w:t xml:space="preserve">I think </w:t>
      </w:r>
      <w:r w:rsidR="00530295">
        <w:t xml:space="preserve">Sir </w:t>
      </w:r>
      <w:r w:rsidRPr="00592F92" w:rsidR="00592F92">
        <w:t>Mark Walport said to you</w:t>
      </w:r>
      <w:r w:rsidR="006363D6">
        <w:t>,</w:t>
      </w:r>
      <w:r w:rsidRPr="00592F92" w:rsidR="00592F92">
        <w:t xml:space="preserve"> so far</w:t>
      </w:r>
      <w:r w:rsidR="00A45B9E">
        <w:t>,</w:t>
      </w:r>
      <w:r w:rsidRPr="00592F92" w:rsidR="00592F92">
        <w:t xml:space="preserve"> so good</w:t>
      </w:r>
      <w:r>
        <w:t>,</w:t>
      </w:r>
      <w:r w:rsidRPr="00592F92" w:rsidR="00592F92">
        <w:t xml:space="preserve"> and I echo that.</w:t>
      </w:r>
    </w:p>
    <w:p w:rsidR="004430CD" w:rsidP="004430CD">
      <w:pPr>
        <w:pStyle w:val="Question"/>
      </w:pPr>
      <w:sdt>
        <w:sdtPr>
          <w:alias w:val="Member"/>
          <w:tag w:val="&lt;Member mnisId='4837' dodsId=''&gt;"/>
          <w:id w:val="2135826975"/>
          <w:placeholder>
            <w:docPart w:val="DefaultPlaceholder_-1854013440"/>
          </w:placeholder>
          <w:richText/>
        </w:sdtPr>
        <w:sdtContent>
          <w:r w:rsidRPr="004430CD">
            <w:rPr>
              <w:b/>
            </w:rPr>
            <w:t>Aaron Bell:</w:t>
          </w:r>
        </w:sdtContent>
      </w:sdt>
      <w:r>
        <w:t xml:space="preserve"> </w:t>
      </w:r>
      <w:r w:rsidRPr="00592F92" w:rsidR="00592F92">
        <w:t>Thank you both for your time this morning.</w:t>
      </w:r>
      <w:r w:rsidR="00B96DA3">
        <w:t xml:space="preserve"> </w:t>
      </w:r>
      <w:r>
        <w:t xml:space="preserve">Dame </w:t>
      </w:r>
      <w:r w:rsidRPr="00592F92" w:rsidR="00592F92">
        <w:t>Ottoline, you have been very persuasive about the benefits of an experimental funding model</w:t>
      </w:r>
      <w:r>
        <w:t xml:space="preserve"> and</w:t>
      </w:r>
      <w:r w:rsidRPr="00592F92" w:rsidR="00592F92">
        <w:t xml:space="preserve"> the idea of getting into novel and contentious areas.</w:t>
      </w:r>
      <w:r w:rsidR="00B96DA3">
        <w:t xml:space="preserve"> </w:t>
      </w:r>
      <w:r w:rsidRPr="00592F92" w:rsidR="00592F92">
        <w:t>Do you have a view on what the focus of UK</w:t>
      </w:r>
      <w:r>
        <w:t xml:space="preserve"> ARPA</w:t>
      </w:r>
      <w:r w:rsidRPr="00592F92" w:rsidR="00592F92">
        <w:t xml:space="preserve"> should be</w:t>
      </w:r>
      <w:r>
        <w:t>?</w:t>
      </w:r>
      <w:r w:rsidR="00B96DA3">
        <w:t xml:space="preserve"> </w:t>
      </w:r>
      <w:r w:rsidRPr="00592F92" w:rsidR="00592F92">
        <w:t>Should it be focused on a particular field</w:t>
      </w:r>
      <w:r w:rsidR="00530295">
        <w:t>?</w:t>
      </w:r>
      <w:r w:rsidR="00B96DA3">
        <w:t xml:space="preserve"> </w:t>
      </w:r>
      <w:r w:rsidRPr="00592F92" w:rsidR="00592F92">
        <w:t>Should we</w:t>
      </w:r>
      <w:r w:rsidR="00A05D42">
        <w:t>, like DARPA,</w:t>
      </w:r>
      <w:r w:rsidRPr="00592F92" w:rsidR="00592F92">
        <w:t xml:space="preserve"> be looking at a particular single customer</w:t>
      </w:r>
      <w:r>
        <w:t xml:space="preserve">, </w:t>
      </w:r>
      <w:r w:rsidRPr="00592F92" w:rsidR="00592F92">
        <w:t xml:space="preserve">which some people </w:t>
      </w:r>
      <w:r>
        <w:t>have suggested to</w:t>
      </w:r>
      <w:r w:rsidRPr="00592F92" w:rsidR="00592F92">
        <w:t xml:space="preserve"> this </w:t>
      </w:r>
      <w:r w:rsidR="009F4D2F">
        <w:t>C</w:t>
      </w:r>
      <w:r w:rsidRPr="00592F92" w:rsidR="00592F92">
        <w:t>ommittee could be the NHS, or would you see it as a more generalist operation</w:t>
      </w:r>
      <w:r w:rsidR="00530295">
        <w:t>?</w:t>
      </w:r>
      <w:r w:rsidR="00B96DA3">
        <w:t xml:space="preserve"> </w:t>
      </w:r>
    </w:p>
    <w:p w:rsidR="0095022D" w:rsidP="004430CD">
      <w:pPr>
        <w:pStyle w:val="Answer"/>
      </w:pPr>
      <w:sdt>
        <w:sdtPr>
          <w:alias w:val="Witness"/>
          <w:id w:val="-1843310824"/>
          <w:placeholder>
            <w:docPart w:val="DefaultPlaceholder_-1854013440"/>
          </w:placeholder>
          <w:richText/>
        </w:sdtPr>
        <w:sdtContent>
          <w:r w:rsidRPr="004430CD" w:rsidR="004430CD">
            <w:rPr>
              <w:b/>
              <w:i/>
            </w:rPr>
            <w:t>Professor Dame Ottoline Leyser:</w:t>
          </w:r>
        </w:sdtContent>
      </w:sdt>
      <w:r w:rsidR="004430CD">
        <w:t xml:space="preserve"> </w:t>
      </w:r>
      <w:r w:rsidRPr="00592F92" w:rsidR="00592F92">
        <w:t>That is a very interesting question.</w:t>
      </w:r>
      <w:r w:rsidR="00B96DA3">
        <w:t xml:space="preserve"> </w:t>
      </w:r>
      <w:r w:rsidRPr="00592F92" w:rsidR="00592F92">
        <w:t>As I say, a lot of the discussion has been driven by the focus on ARPA in the DARPA model</w:t>
      </w:r>
      <w:r w:rsidR="004430CD">
        <w:t>,</w:t>
      </w:r>
      <w:r w:rsidRPr="00592F92" w:rsidR="00592F92">
        <w:t xml:space="preserve"> where the emphasis has been on pull</w:t>
      </w:r>
      <w:r w:rsidRPr="00592F92" w:rsidR="00592F92">
        <w:noBreakHyphen/>
        <w:t>through to the defence and innovation space</w:t>
      </w:r>
      <w:r w:rsidR="00A31F85">
        <w:t>, whereas m</w:t>
      </w:r>
      <w:r w:rsidR="00530295">
        <w:t xml:space="preserve">y </w:t>
      </w:r>
      <w:r w:rsidRPr="00592F92" w:rsidR="00592F92">
        <w:t xml:space="preserve">view is </w:t>
      </w:r>
      <w:r w:rsidR="00A31F85">
        <w:t xml:space="preserve">that </w:t>
      </w:r>
      <w:r w:rsidRPr="00592F92" w:rsidR="00592F92">
        <w:t xml:space="preserve">the emphasis </w:t>
      </w:r>
      <w:r w:rsidR="00530295">
        <w:t>should be</w:t>
      </w:r>
      <w:r w:rsidRPr="00592F92" w:rsidR="00592F92">
        <w:t xml:space="preserve"> on bringing together extraordinary individuals in a way that catalyses alternative ways of funding.</w:t>
      </w:r>
      <w:r w:rsidR="00B96DA3">
        <w:t xml:space="preserve"> </w:t>
      </w:r>
      <w:r w:rsidR="00927416">
        <w:t>One of the main things that will come</w:t>
      </w:r>
      <w:r w:rsidR="009A6F6F">
        <w:t xml:space="preserve"> out</w:t>
      </w:r>
      <w:r w:rsidR="00927416">
        <w:t xml:space="preserve"> </w:t>
      </w:r>
      <w:r w:rsidRPr="00592F92" w:rsidR="00592F92">
        <w:t>is not only the transformative research and innovation they deliver but</w:t>
      </w:r>
      <w:r w:rsidR="009A6F6F">
        <w:t xml:space="preserve"> </w:t>
      </w:r>
      <w:r w:rsidRPr="00592F92" w:rsidR="00592F92">
        <w:t>deep understanding of which funding models work well and why</w:t>
      </w:r>
      <w:r w:rsidR="004430CD">
        <w:t>,</w:t>
      </w:r>
      <w:r w:rsidRPr="00592F92" w:rsidR="00592F92">
        <w:t xml:space="preserve"> and</w:t>
      </w:r>
      <w:r w:rsidR="004430CD">
        <w:t>,</w:t>
      </w:r>
      <w:r w:rsidRPr="00592F92" w:rsidR="00592F92">
        <w:t xml:space="preserve"> as a result</w:t>
      </w:r>
      <w:r w:rsidR="004430CD">
        <w:t>,</w:t>
      </w:r>
      <w:r w:rsidRPr="00592F92" w:rsidR="00592F92">
        <w:t xml:space="preserve"> some of those can be imported into the wider mainstream system.</w:t>
      </w:r>
      <w:r w:rsidR="00B96DA3">
        <w:t xml:space="preserve"> </w:t>
      </w:r>
      <w:r w:rsidRPr="00592F92" w:rsidR="00592F92">
        <w:t>I am quite excited about that opportunity.</w:t>
      </w:r>
    </w:p>
    <w:p w:rsidR="004430CD" w:rsidP="004430CD">
      <w:pPr>
        <w:pStyle w:val="Answer"/>
      </w:pPr>
      <w:r w:rsidRPr="00592F92">
        <w:t>If those</w:t>
      </w:r>
      <w:r w:rsidR="00927416">
        <w:t xml:space="preserve"> sorts of</w:t>
      </w:r>
      <w:r w:rsidRPr="00592F92">
        <w:t xml:space="preserve"> things are the main drivers, at some level</w:t>
      </w:r>
      <w:r w:rsidR="00927416">
        <w:t>,</w:t>
      </w:r>
      <w:r w:rsidRPr="00592F92">
        <w:t xml:space="preserve"> </w:t>
      </w:r>
      <w:r w:rsidR="00241A11">
        <w:t>there</w:t>
      </w:r>
      <w:r w:rsidRPr="00592F92">
        <w:t xml:space="preserve"> is not such an issue </w:t>
      </w:r>
      <w:r w:rsidR="00241A11">
        <w:t xml:space="preserve">about </w:t>
      </w:r>
      <w:r w:rsidRPr="00592F92">
        <w:t>what the focus is.</w:t>
      </w:r>
      <w:r w:rsidR="00B96DA3">
        <w:t xml:space="preserve"> </w:t>
      </w:r>
      <w:r w:rsidRPr="00592F92">
        <w:t xml:space="preserve">Having said that, I see huge advantage in having a focus and bringing people together to tackle </w:t>
      </w:r>
      <w:r w:rsidR="00530295">
        <w:t>a</w:t>
      </w:r>
      <w:r w:rsidRPr="00592F92">
        <w:t xml:space="preserve"> particular broad problem</w:t>
      </w:r>
      <w:r>
        <w:t>.</w:t>
      </w:r>
      <w:r w:rsidR="00F45281">
        <w:t xml:space="preserve"> </w:t>
      </w:r>
      <w:r>
        <w:t>E</w:t>
      </w:r>
      <w:r w:rsidRPr="00592F92">
        <w:t>ither could work</w:t>
      </w:r>
      <w:r w:rsidR="004A0C85">
        <w:t>. T</w:t>
      </w:r>
      <w:r w:rsidRPr="00592F92">
        <w:t>o me</w:t>
      </w:r>
      <w:r w:rsidR="00241A11">
        <w:t>,</w:t>
      </w:r>
      <w:r w:rsidRPr="00592F92">
        <w:t xml:space="preserve"> the core </w:t>
      </w:r>
      <w:r w:rsidR="004A0C85">
        <w:t xml:space="preserve">crucial </w:t>
      </w:r>
      <w:r w:rsidRPr="00592F92">
        <w:t xml:space="preserve">element is to get the right people </w:t>
      </w:r>
      <w:r w:rsidR="004A0C85">
        <w:t>as</w:t>
      </w:r>
      <w:r w:rsidRPr="00592F92">
        <w:t xml:space="preserve"> the early hires</w:t>
      </w:r>
      <w:r w:rsidR="00530295">
        <w:t>. I</w:t>
      </w:r>
      <w:r w:rsidRPr="00592F92">
        <w:t>f one can get people in who are motivated by some collective vision to drive forward a key challenge such as net zero</w:t>
      </w:r>
      <w:r w:rsidR="004A0C85">
        <w:t>, it</w:t>
      </w:r>
      <w:r w:rsidRPr="00592F92">
        <w:t xml:space="preserve"> </w:t>
      </w:r>
      <w:r w:rsidR="00522D40">
        <w:t>would</w:t>
      </w:r>
      <w:r w:rsidRPr="00592F92">
        <w:t xml:space="preserve"> crystallise the organisation around </w:t>
      </w:r>
      <w:r w:rsidRPr="00592F92">
        <w:t>that. If the early people one gets in are more focused on a particular technology</w:t>
      </w:r>
      <w:r>
        <w:t>,</w:t>
      </w:r>
      <w:r w:rsidRPr="00592F92">
        <w:t xml:space="preserve"> perhaps it would crystal</w:t>
      </w:r>
      <w:r w:rsidR="00582293">
        <w:t>l</w:t>
      </w:r>
      <w:r w:rsidRPr="00592F92">
        <w:t>ise around that, but I would want to retain the opportuni</w:t>
      </w:r>
      <w:r>
        <w:t>t</w:t>
      </w:r>
      <w:r w:rsidRPr="00592F92">
        <w:t>y for the early appointments to shape it.</w:t>
      </w:r>
      <w:r w:rsidR="00B96DA3">
        <w:t xml:space="preserve"> </w:t>
      </w:r>
    </w:p>
    <w:p w:rsidR="004430CD" w:rsidP="004430CD">
      <w:pPr>
        <w:pStyle w:val="Question"/>
      </w:pPr>
      <w:sdt>
        <w:sdtPr>
          <w:alias w:val="Member"/>
          <w:tag w:val="&lt;Member mnisId='4837' dodsId=''&gt;"/>
          <w:id w:val="423147842"/>
          <w:placeholder>
            <w:docPart w:val="DefaultPlaceholder_-1854013440"/>
          </w:placeholder>
          <w:richText/>
        </w:sdtPr>
        <w:sdtContent>
          <w:r w:rsidRPr="004430CD">
            <w:rPr>
              <w:b/>
            </w:rPr>
            <w:t>Aaron Bell:</w:t>
          </w:r>
        </w:sdtContent>
      </w:sdt>
      <w:r>
        <w:t xml:space="preserve"> </w:t>
      </w:r>
      <w:r w:rsidRPr="00592F92" w:rsidR="00592F92">
        <w:t xml:space="preserve">Should </w:t>
      </w:r>
      <w:r w:rsidR="00C1503A">
        <w:t xml:space="preserve">the </w:t>
      </w:r>
      <w:r>
        <w:t>UK ARPA</w:t>
      </w:r>
      <w:r w:rsidRPr="00592F92" w:rsidR="00592F92">
        <w:t xml:space="preserve"> be situated inside or outside the overall UKRI umbrella?</w:t>
      </w:r>
      <w:r w:rsidR="00B96DA3">
        <w:t xml:space="preserve"> </w:t>
      </w:r>
    </w:p>
    <w:p w:rsidR="00592F92" w:rsidRPr="00592F92" w:rsidP="004430CD">
      <w:pPr>
        <w:pStyle w:val="Answer"/>
      </w:pPr>
      <w:sdt>
        <w:sdtPr>
          <w:alias w:val="Witness"/>
          <w:id w:val="1383982495"/>
          <w:placeholder>
            <w:docPart w:val="DefaultPlaceholder_-1854013440"/>
          </w:placeholder>
          <w:richText/>
        </w:sdtPr>
        <w:sdtContent>
          <w:r w:rsidRPr="004430CD" w:rsidR="004430CD">
            <w:rPr>
              <w:b/>
              <w:i/>
            </w:rPr>
            <w:t>Professor Dame Ottoline Leyser:</w:t>
          </w:r>
        </w:sdtContent>
      </w:sdt>
      <w:r w:rsidR="004430CD">
        <w:t xml:space="preserve"> </w:t>
      </w:r>
      <w:r w:rsidRPr="00592F92">
        <w:t xml:space="preserve">As we have discussed, it can work in a variety </w:t>
      </w:r>
      <w:r w:rsidR="00C1503A">
        <w:t xml:space="preserve">of </w:t>
      </w:r>
      <w:r w:rsidRPr="00592F92">
        <w:t>ways.</w:t>
      </w:r>
      <w:r w:rsidR="00B96DA3">
        <w:t xml:space="preserve"> </w:t>
      </w:r>
      <w:r w:rsidRPr="00592F92">
        <w:t xml:space="preserve">It is absolutely crucial </w:t>
      </w:r>
      <w:r w:rsidR="004430CD">
        <w:t xml:space="preserve">that </w:t>
      </w:r>
      <w:r w:rsidRPr="00592F92">
        <w:t>it has protections in the context of its budget.</w:t>
      </w:r>
      <w:r w:rsidR="00B96DA3">
        <w:t xml:space="preserve"> </w:t>
      </w:r>
      <w:r w:rsidRPr="00592F92">
        <w:t>It needs to be able to make long</w:t>
      </w:r>
      <w:r w:rsidRPr="00592F92">
        <w:noBreakHyphen/>
        <w:t>term very stable investment</w:t>
      </w:r>
      <w:r w:rsidR="004430CD">
        <w:t>s</w:t>
      </w:r>
      <w:r w:rsidRPr="00592F92">
        <w:t>.</w:t>
      </w:r>
      <w:r w:rsidR="00B96DA3">
        <w:t xml:space="preserve"> </w:t>
      </w:r>
      <w:r w:rsidRPr="00592F92">
        <w:t>It needs to work very freely and fluidly.</w:t>
      </w:r>
      <w:r w:rsidR="00B96DA3">
        <w:t xml:space="preserve"> </w:t>
      </w:r>
      <w:r w:rsidRPr="00592F92">
        <w:t>If those protections can be delivered inside UKRI</w:t>
      </w:r>
      <w:r w:rsidR="00941DED">
        <w:t>,</w:t>
      </w:r>
      <w:r w:rsidRPr="00592F92">
        <w:t xml:space="preserve"> so</w:t>
      </w:r>
      <w:r w:rsidR="00901C67">
        <w:t xml:space="preserve"> that</w:t>
      </w:r>
      <w:r w:rsidRPr="00592F92">
        <w:t xml:space="preserve"> </w:t>
      </w:r>
      <w:r w:rsidR="000C08A6">
        <w:t>it is</w:t>
      </w:r>
      <w:r w:rsidRPr="00592F92">
        <w:t xml:space="preserve"> not being </w:t>
      </w:r>
      <w:r w:rsidR="00DC2AEE">
        <w:t xml:space="preserve">asked </w:t>
      </w:r>
      <w:r w:rsidRPr="00592F92">
        <w:t>endlessly whether something is novel or contentious, it could operate entirely effectively inside UKRI.</w:t>
      </w:r>
      <w:r w:rsidR="00B96DA3">
        <w:t xml:space="preserve"> </w:t>
      </w:r>
      <w:r w:rsidRPr="00592F92">
        <w:t>It could also operate entirely effectively outside UKRI.</w:t>
      </w:r>
      <w:r w:rsidR="00B96DA3">
        <w:t xml:space="preserve"> </w:t>
      </w:r>
      <w:r w:rsidRPr="00592F92">
        <w:t>I would be very happy to collaborate closely if it wound up as an external body.</w:t>
      </w:r>
      <w:r w:rsidR="00B96DA3">
        <w:t xml:space="preserve"> </w:t>
      </w:r>
      <w:r w:rsidRPr="00592F92">
        <w:t>You are the legislat</w:t>
      </w:r>
      <w:r w:rsidR="004430CD">
        <w:t>o</w:t>
      </w:r>
      <w:r w:rsidRPr="00592F92">
        <w:t>rs</w:t>
      </w:r>
      <w:r w:rsidR="00DC2AEE">
        <w:t>,</w:t>
      </w:r>
      <w:r w:rsidRPr="00592F92">
        <w:t xml:space="preserve"> and </w:t>
      </w:r>
      <w:r w:rsidR="00C21B52">
        <w:t xml:space="preserve">you </w:t>
      </w:r>
      <w:r w:rsidRPr="00592F92">
        <w:t xml:space="preserve">understand how best to set up an organisation </w:t>
      </w:r>
      <w:r w:rsidR="00C21B52">
        <w:t>that</w:t>
      </w:r>
      <w:r w:rsidRPr="00592F92">
        <w:t xml:space="preserve"> has those key characteristics</w:t>
      </w:r>
      <w:r w:rsidR="00DC2AEE">
        <w:t>,</w:t>
      </w:r>
      <w:r w:rsidRPr="00592F92">
        <w:t xml:space="preserve"> and the best way to do tha</w:t>
      </w:r>
      <w:r w:rsidR="004430CD">
        <w:t>t</w:t>
      </w:r>
      <w:r w:rsidRPr="00592F92">
        <w:t xml:space="preserve"> is the way we should do it.</w:t>
      </w:r>
      <w:r w:rsidR="00B96DA3">
        <w:t xml:space="preserve"> </w:t>
      </w:r>
    </w:p>
    <w:p w:rsidR="00C21B52" w:rsidP="004430CD">
      <w:pPr>
        <w:pStyle w:val="Answer"/>
      </w:pPr>
      <w:sdt>
        <w:sdtPr>
          <w:alias w:val="Witness"/>
          <w:id w:val="182721189"/>
          <w:placeholder>
            <w:docPart w:val="DefaultPlaceholder_-1854013440"/>
          </w:placeholder>
          <w:richText/>
        </w:sdtPr>
        <w:sdtContent>
          <w:r w:rsidRPr="004430CD" w:rsidR="004430CD">
            <w:rPr>
              <w:b/>
              <w:i/>
            </w:rPr>
            <w:t>Sir John Kingman:</w:t>
          </w:r>
        </w:sdtContent>
      </w:sdt>
      <w:r w:rsidR="00B96DA3">
        <w:t xml:space="preserve"> </w:t>
      </w:r>
      <w:r w:rsidRPr="00592F92" w:rsidR="00592F92">
        <w:t xml:space="preserve">May I add one point? We work very closely with massive funders of research </w:t>
      </w:r>
      <w:r w:rsidR="00B61D42">
        <w:t>who</w:t>
      </w:r>
      <w:r w:rsidRPr="00592F92" w:rsidR="00592F92">
        <w:t xml:space="preserve"> are not part of UKRI.</w:t>
      </w:r>
      <w:r w:rsidR="00B96DA3">
        <w:t xml:space="preserve"> </w:t>
      </w:r>
      <w:r w:rsidRPr="00592F92" w:rsidR="00592F92">
        <w:t xml:space="preserve">A good example </w:t>
      </w:r>
      <w:r w:rsidR="00B61D42">
        <w:t>is</w:t>
      </w:r>
      <w:r w:rsidRPr="00592F92" w:rsidR="00592F92">
        <w:t xml:space="preserve"> the Wellcome Trust</w:t>
      </w:r>
      <w:r>
        <w:t>,</w:t>
      </w:r>
      <w:r w:rsidRPr="00592F92" w:rsidR="00592F92">
        <w:t xml:space="preserve"> which is a huge funder of </w:t>
      </w:r>
      <w:r w:rsidR="00B61D42">
        <w:t xml:space="preserve">UK </w:t>
      </w:r>
      <w:r w:rsidRPr="00592F92" w:rsidR="00592F92">
        <w:t>research</w:t>
      </w:r>
      <w:r>
        <w:t xml:space="preserve"> but is</w:t>
      </w:r>
      <w:r w:rsidRPr="00592F92" w:rsidR="00592F92">
        <w:t xml:space="preserve"> an independent charity</w:t>
      </w:r>
      <w:r w:rsidR="00530295">
        <w:t>. O</w:t>
      </w:r>
      <w:r w:rsidRPr="00592F92" w:rsidR="00592F92">
        <w:t xml:space="preserve">ver </w:t>
      </w:r>
      <w:r>
        <w:t>many</w:t>
      </w:r>
      <w:r w:rsidRPr="00592F92" w:rsidR="00592F92">
        <w:t xml:space="preserve"> years</w:t>
      </w:r>
      <w:r w:rsidR="00B61D42">
        <w:t>,</w:t>
      </w:r>
      <w:r w:rsidRPr="00592F92" w:rsidR="00592F92">
        <w:t xml:space="preserve"> there has been effective and</w:t>
      </w:r>
      <w:r w:rsidR="00530295">
        <w:t>,</w:t>
      </w:r>
      <w:r w:rsidRPr="00592F92" w:rsidR="00592F92">
        <w:t xml:space="preserve"> I would say</w:t>
      </w:r>
      <w:r w:rsidR="00530295">
        <w:t>,</w:t>
      </w:r>
      <w:r w:rsidRPr="00592F92" w:rsidR="00592F92">
        <w:t xml:space="preserve"> fruitful collaboration.</w:t>
      </w:r>
      <w:r w:rsidR="00B96DA3">
        <w:t xml:space="preserve"> </w:t>
      </w:r>
      <w:r w:rsidRPr="00592F92" w:rsidR="00592F92">
        <w:t>We can make any structure work</w:t>
      </w:r>
      <w:r w:rsidR="0094126B">
        <w:t xml:space="preserve">; </w:t>
      </w:r>
      <w:r w:rsidR="00DC2AEE">
        <w:t>i</w:t>
      </w:r>
      <w:r w:rsidRPr="00592F92" w:rsidR="00592F92">
        <w:t>t will come down to human interaction and doing business in a sensible way</w:t>
      </w:r>
      <w:r w:rsidR="0094126B">
        <w:t>. W</w:t>
      </w:r>
      <w:r w:rsidRPr="00592F92" w:rsidR="00592F92">
        <w:t xml:space="preserve">e are very confident </w:t>
      </w:r>
      <w:r w:rsidR="00C77C86">
        <w:t xml:space="preserve">that </w:t>
      </w:r>
      <w:r w:rsidRPr="00592F92" w:rsidR="00592F92">
        <w:t>whatever structure the Government choose we can make it work.</w:t>
      </w:r>
      <w:r w:rsidR="00B96DA3">
        <w:t xml:space="preserve"> </w:t>
      </w:r>
    </w:p>
    <w:p w:rsidR="00C21B52" w:rsidP="00C21B52">
      <w:pPr>
        <w:pStyle w:val="Question"/>
      </w:pPr>
      <w:sdt>
        <w:sdtPr>
          <w:alias w:val="Member"/>
          <w:tag w:val="&lt;Member mnisId='4837' dodsId=''&gt;"/>
          <w:id w:val="1980569750"/>
          <w:placeholder>
            <w:docPart w:val="DefaultPlaceholder_-1854013440"/>
          </w:placeholder>
          <w:richText/>
        </w:sdtPr>
        <w:sdtContent>
          <w:r w:rsidRPr="00C21B52">
            <w:rPr>
              <w:b/>
            </w:rPr>
            <w:t>Aaron Bell:</w:t>
          </w:r>
        </w:sdtContent>
      </w:sdt>
      <w:r>
        <w:t xml:space="preserve"> </w:t>
      </w:r>
      <w:r w:rsidRPr="00592F92" w:rsidR="00592F92">
        <w:t>We are not the experts in this</w:t>
      </w:r>
      <w:r w:rsidR="001A426B">
        <w:t xml:space="preserve">. Part of </w:t>
      </w:r>
      <w:r w:rsidRPr="00592F92" w:rsidR="00592F92">
        <w:t>the point of this inquiry</w:t>
      </w:r>
      <w:r w:rsidR="001A426B">
        <w:t xml:space="preserve"> i</w:t>
      </w:r>
      <w:r w:rsidR="0010423C">
        <w:t>s</w:t>
      </w:r>
      <w:r w:rsidRPr="00592F92" w:rsidR="00592F92">
        <w:t xml:space="preserve"> how best to establish the UK ARPA. </w:t>
      </w:r>
      <w:r w:rsidRPr="00592F92" w:rsidR="00E11B7C">
        <w:t xml:space="preserve">Dame Ottoline </w:t>
      </w:r>
      <w:r w:rsidR="00E11B7C">
        <w:t>y</w:t>
      </w:r>
      <w:r w:rsidRPr="00592F92" w:rsidR="00592F92">
        <w:t>our predecessor</w:t>
      </w:r>
      <w:r w:rsidR="0010423C">
        <w:t>,</w:t>
      </w:r>
      <w:r w:rsidRPr="00592F92" w:rsidR="00592F92">
        <w:t xml:space="preserve"> Sir Mark Wa</w:t>
      </w:r>
      <w:r w:rsidR="00530295">
        <w:t>l</w:t>
      </w:r>
      <w:r w:rsidRPr="00592F92" w:rsidR="00592F92">
        <w:t>port</w:t>
      </w:r>
      <w:r>
        <w:t>,</w:t>
      </w:r>
      <w:r w:rsidRPr="00592F92" w:rsidR="00592F92">
        <w:t xml:space="preserve"> and </w:t>
      </w:r>
      <w:r>
        <w:t xml:space="preserve">the </w:t>
      </w:r>
      <w:r w:rsidRPr="00592F92" w:rsidR="00592F92">
        <w:t>former Science Minister</w:t>
      </w:r>
      <w:r w:rsidR="00E11B7C">
        <w:t xml:space="preserve">,  </w:t>
      </w:r>
      <w:r w:rsidRPr="00592F92" w:rsidR="00592F92">
        <w:t>Jo Johnson</w:t>
      </w:r>
      <w:r w:rsidR="00E11B7C">
        <w:t xml:space="preserve">, </w:t>
      </w:r>
      <w:r w:rsidRPr="00592F92" w:rsidR="00592F92">
        <w:t>suggested there were very few reasons why UKRI could not accommodate an ARPA</w:t>
      </w:r>
      <w:r w:rsidRPr="00592F92" w:rsidR="00592F92">
        <w:noBreakHyphen/>
        <w:t>like organisation.</w:t>
      </w:r>
      <w:r w:rsidR="00B96DA3">
        <w:t xml:space="preserve"> </w:t>
      </w:r>
      <w:r w:rsidRPr="00592F92" w:rsidR="00592F92">
        <w:t>Based on your previous answer</w:t>
      </w:r>
      <w:r w:rsidR="00530295">
        <w:t>,</w:t>
      </w:r>
      <w:r w:rsidRPr="00592F92" w:rsidR="00592F92">
        <w:t xml:space="preserve"> I </w:t>
      </w:r>
      <w:r w:rsidR="00DC2AEE">
        <w:t>pre</w:t>
      </w:r>
      <w:r w:rsidRPr="00592F92" w:rsidR="00592F92">
        <w:t xml:space="preserve">sume you are ready, able and willing to do that if </w:t>
      </w:r>
      <w:r w:rsidR="0010423C">
        <w:t>i</w:t>
      </w:r>
      <w:r w:rsidRPr="00592F92" w:rsidR="00592F92">
        <w:t>t is what the Government decide</w:t>
      </w:r>
      <w:r w:rsidR="00CD4149">
        <w:t>.</w:t>
      </w:r>
    </w:p>
    <w:p w:rsidR="00C21B52" w:rsidP="00C21B52">
      <w:pPr>
        <w:pStyle w:val="Answer"/>
      </w:pPr>
      <w:sdt>
        <w:sdtPr>
          <w:alias w:val="Witness"/>
          <w:id w:val="1652635523"/>
          <w:placeholder>
            <w:docPart w:val="DefaultPlaceholder_-1854013440"/>
          </w:placeholder>
          <w:richText/>
        </w:sdtPr>
        <w:sdtContent>
          <w:r w:rsidRPr="00C21B52">
            <w:rPr>
              <w:b/>
              <w:i/>
            </w:rPr>
            <w:t>Professor Dame Ottoline Leyser:</w:t>
          </w:r>
        </w:sdtContent>
      </w:sdt>
      <w:r>
        <w:t xml:space="preserve"> </w:t>
      </w:r>
      <w:r w:rsidRPr="00592F92" w:rsidR="00592F92">
        <w:t>Absolutely.</w:t>
      </w:r>
      <w:r w:rsidR="00B96DA3">
        <w:t xml:space="preserve"> </w:t>
      </w:r>
    </w:p>
    <w:p w:rsidR="00C21B52" w:rsidP="00C21B52">
      <w:pPr>
        <w:pStyle w:val="Question"/>
      </w:pPr>
      <w:sdt>
        <w:sdtPr>
          <w:alias w:val="Member"/>
          <w:tag w:val="&lt;Member mnisId='4837' dodsId=''&gt;"/>
          <w:id w:val="1686714620"/>
          <w:placeholder>
            <w:docPart w:val="DefaultPlaceholder_-1854013440"/>
          </w:placeholder>
          <w:richText/>
        </w:sdtPr>
        <w:sdtContent>
          <w:r w:rsidRPr="00C21B52">
            <w:rPr>
              <w:b/>
            </w:rPr>
            <w:t>Aaron Bell:</w:t>
          </w:r>
        </w:sdtContent>
      </w:sdt>
      <w:r w:rsidR="00B96DA3">
        <w:t xml:space="preserve"> </w:t>
      </w:r>
      <w:r w:rsidRPr="00592F92" w:rsidR="00592F92">
        <w:t>If on the other hand it is established as a separate entity</w:t>
      </w:r>
      <w:r>
        <w:t>,</w:t>
      </w:r>
      <w:r w:rsidRPr="00592F92" w:rsidR="00592F92">
        <w:t xml:space="preserve"> how will we avoid duplication with UKRI</w:t>
      </w:r>
      <w:r w:rsidR="00530295">
        <w:t>,</w:t>
      </w:r>
      <w:r w:rsidRPr="00592F92" w:rsidR="00592F92">
        <w:t xml:space="preserve"> particularly with Innovate UK</w:t>
      </w:r>
      <w:r>
        <w:t>?</w:t>
      </w:r>
    </w:p>
    <w:p w:rsidR="00C21B52" w:rsidP="00C21B52">
      <w:pPr>
        <w:pStyle w:val="Answer"/>
      </w:pPr>
      <w:sdt>
        <w:sdtPr>
          <w:alias w:val="Witness"/>
          <w:id w:val="-1386484218"/>
          <w:placeholder>
            <w:docPart w:val="DefaultPlaceholder_-1854013440"/>
          </w:placeholder>
          <w:richText/>
        </w:sdtPr>
        <w:sdtContent>
          <w:r w:rsidRPr="00C21B52">
            <w:rPr>
              <w:b/>
              <w:i/>
            </w:rPr>
            <w:t>Professor Dame Ottoline Leyser:</w:t>
          </w:r>
        </w:sdtContent>
      </w:sdt>
      <w:r>
        <w:t xml:space="preserve"> </w:t>
      </w:r>
      <w:r w:rsidRPr="00592F92" w:rsidR="00592F92">
        <w:t>To my mind</w:t>
      </w:r>
      <w:r w:rsidR="00530295">
        <w:t>,</w:t>
      </w:r>
      <w:r w:rsidRPr="00592F92" w:rsidR="00592F92">
        <w:t xml:space="preserve"> at some level the role of th</w:t>
      </w:r>
      <w:r w:rsidR="004661E3">
        <w:t>e</w:t>
      </w:r>
      <w:r w:rsidRPr="00592F92" w:rsidR="00592F92">
        <w:t xml:space="preserve"> organisation should be to do things that are not being done elsewhere.</w:t>
      </w:r>
      <w:r w:rsidR="00B96DA3">
        <w:t xml:space="preserve"> </w:t>
      </w:r>
      <w:r w:rsidRPr="00592F92" w:rsidR="00592F92">
        <w:t>If it gets the freedom</w:t>
      </w:r>
      <w:r>
        <w:t>s</w:t>
      </w:r>
      <w:r w:rsidRPr="00592F92" w:rsidR="00592F92">
        <w:t xml:space="preserve"> and flexibilities to experiment with alternative funding models</w:t>
      </w:r>
      <w:r>
        <w:t>,</w:t>
      </w:r>
      <w:r w:rsidR="004661E3">
        <w:t xml:space="preserve"> </w:t>
      </w:r>
      <w:r w:rsidRPr="00592F92" w:rsidR="00592F92">
        <w:t>that is</w:t>
      </w:r>
      <w:r w:rsidR="00FF7044">
        <w:t xml:space="preserve"> an</w:t>
      </w:r>
      <w:r w:rsidRPr="00592F92" w:rsidR="00592F92">
        <w:t xml:space="preserve"> absolutely unique role in the research and innovation landscape.</w:t>
      </w:r>
      <w:r w:rsidR="00B96DA3">
        <w:t xml:space="preserve"> </w:t>
      </w:r>
      <w:r w:rsidRPr="00592F92" w:rsidR="00592F92">
        <w:t>That is how I would see it.</w:t>
      </w:r>
      <w:r w:rsidR="00B96DA3">
        <w:t xml:space="preserve"> </w:t>
      </w:r>
      <w:r w:rsidRPr="00592F92" w:rsidR="00592F92">
        <w:t xml:space="preserve">Some of the duplication anxieties are based on the assumption </w:t>
      </w:r>
      <w:r>
        <w:t xml:space="preserve">that </w:t>
      </w:r>
      <w:r w:rsidRPr="00592F92" w:rsidR="00592F92">
        <w:t>it is</w:t>
      </w:r>
      <w:r w:rsidR="00F45281">
        <w:t xml:space="preserve"> </w:t>
      </w:r>
      <w:r w:rsidRPr="00592F92" w:rsidR="00592F92">
        <w:t>an innovation organisation very tightly focused on delivering for a particular industry</w:t>
      </w:r>
      <w:r w:rsidR="00FF7044">
        <w:t>,</w:t>
      </w:r>
      <w:r w:rsidRPr="00592F92" w:rsidR="00592F92">
        <w:t xml:space="preserve"> and that is not the framing I have for it.</w:t>
      </w:r>
      <w:r w:rsidR="00B96DA3">
        <w:t xml:space="preserve"> </w:t>
      </w:r>
    </w:p>
    <w:p w:rsidR="00C21B52" w:rsidP="00C21B52">
      <w:pPr>
        <w:pStyle w:val="Question"/>
      </w:pPr>
      <w:sdt>
        <w:sdtPr>
          <w:alias w:val="Member"/>
          <w:tag w:val="&lt;Member mnisId='4837' dodsId=''&gt;"/>
          <w:id w:val="-455488083"/>
          <w:placeholder>
            <w:docPart w:val="DefaultPlaceholder_-1854013440"/>
          </w:placeholder>
          <w:richText/>
        </w:sdtPr>
        <w:sdtContent>
          <w:r w:rsidRPr="00C21B52">
            <w:rPr>
              <w:b/>
            </w:rPr>
            <w:t>Aaron Bell:</w:t>
          </w:r>
        </w:sdtContent>
      </w:sdt>
      <w:r>
        <w:t xml:space="preserve"> </w:t>
      </w:r>
      <w:r w:rsidR="00DC2AEE">
        <w:t>I</w:t>
      </w:r>
      <w:r w:rsidRPr="00592F92" w:rsidR="00592F92">
        <w:t xml:space="preserve">f it is established outside UKRI, you </w:t>
      </w:r>
      <w:r w:rsidR="00B825B9">
        <w:t xml:space="preserve">will </w:t>
      </w:r>
      <w:r w:rsidRPr="00592F92" w:rsidR="00592F92">
        <w:t>need clear lines of communication.</w:t>
      </w:r>
      <w:r w:rsidR="00B96DA3">
        <w:t xml:space="preserve"> </w:t>
      </w:r>
      <w:r w:rsidRPr="00592F92" w:rsidR="00592F92">
        <w:t>Have you been discussing that already with the Government</w:t>
      </w:r>
      <w:r w:rsidR="00FF7044">
        <w:t>,</w:t>
      </w:r>
      <w:r w:rsidRPr="00592F92" w:rsidR="00592F92">
        <w:t xml:space="preserve"> and have you worked out what form </w:t>
      </w:r>
      <w:r w:rsidR="003439EC">
        <w:t>it</w:t>
      </w:r>
      <w:r w:rsidRPr="00592F92" w:rsidR="00592F92">
        <w:t xml:space="preserve"> might take on an ongoing basis?</w:t>
      </w:r>
      <w:r w:rsidR="00B96DA3">
        <w:t xml:space="preserve"> </w:t>
      </w:r>
    </w:p>
    <w:p w:rsidR="00C21B52" w:rsidP="00C21B52">
      <w:pPr>
        <w:pStyle w:val="Answer"/>
      </w:pPr>
      <w:sdt>
        <w:sdtPr>
          <w:alias w:val="Witness"/>
          <w:id w:val="-1012137142"/>
          <w:placeholder>
            <w:docPart w:val="DefaultPlaceholder_-1854013440"/>
          </w:placeholder>
          <w:richText/>
        </w:sdtPr>
        <w:sdtContent>
          <w:r w:rsidRPr="00C21B52">
            <w:rPr>
              <w:b/>
              <w:i/>
            </w:rPr>
            <w:t>Professor Dame Ottoline Leyser:</w:t>
          </w:r>
        </w:sdtContent>
      </w:sdt>
      <w:r>
        <w:t xml:space="preserve"> </w:t>
      </w:r>
      <w:r w:rsidR="003439EC">
        <w:t>That</w:t>
      </w:r>
      <w:r w:rsidRPr="00592F92" w:rsidR="00592F92">
        <w:t xml:space="preserve"> will depend a little </w:t>
      </w:r>
      <w:r w:rsidR="003439EC">
        <w:t xml:space="preserve">bit </w:t>
      </w:r>
      <w:r w:rsidRPr="00592F92" w:rsidR="00592F92">
        <w:t>on how it is set up, but there have certainly been discussion</w:t>
      </w:r>
      <w:r w:rsidR="00DC2AEE">
        <w:t>s</w:t>
      </w:r>
      <w:r w:rsidR="00FF7044">
        <w:t xml:space="preserve">, </w:t>
      </w:r>
      <w:r w:rsidRPr="00592F92" w:rsidR="00592F92">
        <w:t xml:space="preserve">formal </w:t>
      </w:r>
      <w:r w:rsidR="00FF7044">
        <w:t>and</w:t>
      </w:r>
      <w:r w:rsidRPr="00592F92" w:rsidR="00592F92">
        <w:t xml:space="preserve"> informal</w:t>
      </w:r>
      <w:r w:rsidR="00DC2AEE">
        <w:t>,</w:t>
      </w:r>
      <w:r w:rsidRPr="00592F92" w:rsidR="00592F92">
        <w:t xml:space="preserve"> about shared positions on various committees </w:t>
      </w:r>
      <w:r w:rsidR="008B7B4A">
        <w:t>in</w:t>
      </w:r>
      <w:r w:rsidRPr="00592F92" w:rsidR="00592F92">
        <w:t xml:space="preserve"> the organisations.</w:t>
      </w:r>
      <w:r w:rsidR="00FF7044">
        <w:t xml:space="preserve"> T</w:t>
      </w:r>
      <w:r w:rsidRPr="00592F92" w:rsidR="00592F92">
        <w:t>here are a whole variety of ways one can maintain close collaboration.</w:t>
      </w:r>
      <w:r w:rsidR="00B96DA3">
        <w:t xml:space="preserve"> </w:t>
      </w:r>
      <w:r w:rsidRPr="00592F92" w:rsidR="00592F92">
        <w:t xml:space="preserve">Indeed, as Sir John pointed out, we collaborate extremely closely with a wide range of organisations with no such formal arrangements, so I am not </w:t>
      </w:r>
      <w:r w:rsidR="0038786D">
        <w:t>too</w:t>
      </w:r>
      <w:r w:rsidRPr="00592F92" w:rsidR="00592F92">
        <w:t xml:space="preserve"> concerned about not having them. </w:t>
      </w:r>
    </w:p>
    <w:p w:rsidR="00592F92" w:rsidRPr="00592F92" w:rsidP="00C21B52">
      <w:pPr>
        <w:pStyle w:val="Question"/>
      </w:pPr>
      <w:sdt>
        <w:sdtPr>
          <w:alias w:val="Member"/>
          <w:tag w:val="&lt;Member mnisId='4837' dodsId=''&gt;"/>
          <w:id w:val="914813250"/>
          <w:placeholder>
            <w:docPart w:val="DefaultPlaceholder_-1854013440"/>
          </w:placeholder>
          <w:richText/>
        </w:sdtPr>
        <w:sdtContent>
          <w:r w:rsidRPr="00C21B52" w:rsidR="00C21B52">
            <w:rPr>
              <w:b/>
            </w:rPr>
            <w:t>Aaron Bell:</w:t>
          </w:r>
        </w:sdtContent>
      </w:sdt>
      <w:r w:rsidR="00C21B52">
        <w:t xml:space="preserve"> </w:t>
      </w:r>
      <w:r w:rsidRPr="00592F92">
        <w:t>That is good to hear.</w:t>
      </w:r>
      <w:r w:rsidR="00B96DA3">
        <w:t xml:space="preserve"> </w:t>
      </w:r>
      <w:r w:rsidRPr="00592F92">
        <w:t>D</w:t>
      </w:r>
      <w:r w:rsidR="0038786D">
        <w:t>o</w:t>
      </w:r>
      <w:r w:rsidRPr="00592F92">
        <w:t xml:space="preserve"> you want to add anything</w:t>
      </w:r>
      <w:r w:rsidR="00DC2AEE">
        <w:t>,</w:t>
      </w:r>
      <w:r w:rsidRPr="00592F92">
        <w:t xml:space="preserve"> Sir John?</w:t>
      </w:r>
      <w:r w:rsidR="00B96DA3">
        <w:t xml:space="preserve"> </w:t>
      </w:r>
    </w:p>
    <w:p w:rsidR="00C21B52" w:rsidP="0038786D">
      <w:pPr>
        <w:pStyle w:val="Answer"/>
      </w:pPr>
      <w:sdt>
        <w:sdtPr>
          <w:alias w:val="Witness"/>
          <w:id w:val="-629015543"/>
          <w:placeholder>
            <w:docPart w:val="DefaultPlaceholder_-1854013440"/>
          </w:placeholder>
          <w:richText/>
        </w:sdtPr>
        <w:sdtContent>
          <w:r w:rsidRPr="00C21B52">
            <w:rPr>
              <w:b/>
              <w:i/>
            </w:rPr>
            <w:t>Sir John Kingman:</w:t>
          </w:r>
        </w:sdtContent>
      </w:sdt>
      <w:r>
        <w:t xml:space="preserve"> </w:t>
      </w:r>
      <w:r w:rsidRPr="00592F92" w:rsidR="00592F92">
        <w:t>No</w:t>
      </w:r>
      <w:r w:rsidR="00DC2AEE">
        <w:t>, thank you</w:t>
      </w:r>
      <w:r w:rsidRPr="00592F92" w:rsidR="00592F92">
        <w:t>.</w:t>
      </w:r>
    </w:p>
    <w:p w:rsidR="00C21B52" w:rsidP="00C21B52">
      <w:pPr>
        <w:pStyle w:val="Question"/>
      </w:pPr>
      <w:sdt>
        <w:sdtPr>
          <w:alias w:val="Member"/>
          <w:tag w:val="&lt;Member mnisId='4443' dodsId='137172'&gt;"/>
          <w:id w:val="-1711789419"/>
          <w:placeholder>
            <w:docPart w:val="DefaultPlaceholder_-1854013440"/>
          </w:placeholder>
          <w:richText/>
        </w:sdtPr>
        <w:sdtContent>
          <w:r w:rsidRPr="00C21B52">
            <w:rPr>
              <w:b/>
            </w:rPr>
            <w:t>Carol Monaghan:</w:t>
          </w:r>
        </w:sdtContent>
      </w:sdt>
      <w:r w:rsidR="00F45281">
        <w:t xml:space="preserve"> </w:t>
      </w:r>
      <w:r w:rsidRPr="00592F92" w:rsidR="00592F92">
        <w:t>Dame Ottoline, may I start by asking something slightly different</w:t>
      </w:r>
      <w:r w:rsidR="00E3096A">
        <w:t>? It is</w:t>
      </w:r>
      <w:r w:rsidRPr="00592F92" w:rsidR="00592F92">
        <w:t xml:space="preserve"> about the board of UKRI</w:t>
      </w:r>
      <w:r w:rsidR="00E3096A">
        <w:t>.</w:t>
      </w:r>
      <w:r>
        <w:t xml:space="preserve"> W</w:t>
      </w:r>
      <w:r w:rsidRPr="00592F92" w:rsidR="00592F92">
        <w:t xml:space="preserve">hen the </w:t>
      </w:r>
      <w:r>
        <w:t>H</w:t>
      </w:r>
      <w:r w:rsidRPr="00592F92" w:rsidR="00592F92">
        <w:t xml:space="preserve">igher </w:t>
      </w:r>
      <w:r>
        <w:t>E</w:t>
      </w:r>
      <w:r w:rsidRPr="00592F92" w:rsidR="00592F92">
        <w:t>ducation and Research Act was passed a couple of years ago</w:t>
      </w:r>
      <w:r>
        <w:t>,</w:t>
      </w:r>
      <w:r w:rsidRPr="00592F92" w:rsidR="00592F92">
        <w:t xml:space="preserve"> </w:t>
      </w:r>
      <w:r>
        <w:t>a</w:t>
      </w:r>
      <w:r w:rsidRPr="00592F92" w:rsidR="00592F92">
        <w:t xml:space="preserve"> concern raised by many, particularly in the devolved Administrations</w:t>
      </w:r>
      <w:r>
        <w:t>,</w:t>
      </w:r>
      <w:r w:rsidRPr="00592F92" w:rsidR="00592F92">
        <w:t xml:space="preserve"> was that</w:t>
      </w:r>
      <w:r w:rsidR="00CD4149">
        <w:t>,</w:t>
      </w:r>
      <w:r w:rsidRPr="00592F92" w:rsidR="00592F92">
        <w:t xml:space="preserve"> although Research </w:t>
      </w:r>
      <w:r>
        <w:t xml:space="preserve">England </w:t>
      </w:r>
      <w:r w:rsidRPr="00592F92" w:rsidR="00592F92">
        <w:t>was under the umbrella of UKRI</w:t>
      </w:r>
      <w:r>
        <w:t>,</w:t>
      </w:r>
      <w:r w:rsidRPr="00592F92" w:rsidR="00592F92">
        <w:t xml:space="preserve"> the Scottish Funding Council and </w:t>
      </w:r>
      <w:r>
        <w:t xml:space="preserve">the </w:t>
      </w:r>
      <w:r w:rsidRPr="00592F92" w:rsidR="00592F92">
        <w:t>Welsh and Northern Irish equivalent</w:t>
      </w:r>
      <w:r>
        <w:t>s</w:t>
      </w:r>
      <w:r w:rsidRPr="00592F92" w:rsidR="00592F92">
        <w:t xml:space="preserve"> were not.</w:t>
      </w:r>
      <w:r w:rsidR="00B96DA3">
        <w:t xml:space="preserve"> </w:t>
      </w:r>
      <w:r w:rsidRPr="00592F92" w:rsidR="00592F92">
        <w:t xml:space="preserve">Assurances were given that there would always be some sort of representative on the board of UKRI who had knowledge of the devolved </w:t>
      </w:r>
      <w:r>
        <w:t>Ad</w:t>
      </w:r>
      <w:r w:rsidRPr="00592F92" w:rsidR="00592F92">
        <w:t>ministrations.</w:t>
      </w:r>
      <w:r w:rsidR="00B96DA3">
        <w:t xml:space="preserve"> </w:t>
      </w:r>
      <w:r w:rsidRPr="00592F92" w:rsidR="00592F92">
        <w:t>Who is that person at the moment?</w:t>
      </w:r>
      <w:r w:rsidR="00B96DA3">
        <w:t xml:space="preserve"> </w:t>
      </w:r>
    </w:p>
    <w:p w:rsidR="00592F92" w:rsidRPr="00592F92" w:rsidP="00C21B52">
      <w:pPr>
        <w:pStyle w:val="Answer"/>
      </w:pPr>
      <w:sdt>
        <w:sdtPr>
          <w:alias w:val="Witness"/>
          <w:id w:val="675389870"/>
          <w:placeholder>
            <w:docPart w:val="DefaultPlaceholder_-1854013440"/>
          </w:placeholder>
          <w:richText/>
        </w:sdtPr>
        <w:sdtContent>
          <w:r w:rsidRPr="00C21B52" w:rsidR="00C21B52">
            <w:rPr>
              <w:b/>
              <w:i/>
            </w:rPr>
            <w:t>Professor Dame Ottoline Leyser:</w:t>
          </w:r>
        </w:sdtContent>
      </w:sdt>
      <w:r w:rsidRPr="00592F92">
        <w:t xml:space="preserve"> I am going to pass that question to Sir John</w:t>
      </w:r>
      <w:r w:rsidR="00DC2AEE">
        <w:t>,</w:t>
      </w:r>
      <w:r w:rsidRPr="00592F92">
        <w:t xml:space="preserve"> who chairs the board and has a longer</w:t>
      </w:r>
      <w:r w:rsidRPr="00592F92">
        <w:noBreakHyphen/>
        <w:t xml:space="preserve">term view on how the membership has been put together. </w:t>
      </w:r>
    </w:p>
    <w:p w:rsidR="00806826" w:rsidP="00C21B52">
      <w:pPr>
        <w:pStyle w:val="Answer"/>
      </w:pPr>
      <w:sdt>
        <w:sdtPr>
          <w:alias w:val="Witness"/>
          <w:id w:val="-1255282164"/>
          <w:placeholder>
            <w:docPart w:val="DefaultPlaceholder_-1854013440"/>
          </w:placeholder>
          <w:richText/>
        </w:sdtPr>
        <w:sdtContent>
          <w:r w:rsidRPr="00C21B52" w:rsidR="00C21B52">
            <w:rPr>
              <w:b/>
              <w:i/>
            </w:rPr>
            <w:t>Sir John Kingman:</w:t>
          </w:r>
        </w:sdtContent>
      </w:sdt>
      <w:r w:rsidR="00C21B52">
        <w:t xml:space="preserve"> </w:t>
      </w:r>
      <w:r w:rsidRPr="00592F92" w:rsidR="00592F92">
        <w:t>You are right</w:t>
      </w:r>
      <w:r w:rsidR="007122ED">
        <w:t>; it</w:t>
      </w:r>
      <w:r w:rsidRPr="00592F92" w:rsidR="00592F92">
        <w:t xml:space="preserve"> was discussed at length in the passage of the Bill, and I think it is very important.</w:t>
      </w:r>
      <w:r w:rsidR="00B96DA3">
        <w:t xml:space="preserve"> </w:t>
      </w:r>
      <w:r w:rsidRPr="00592F92" w:rsidR="00592F92">
        <w:t xml:space="preserve">We have structures </w:t>
      </w:r>
      <w:r w:rsidR="002A6169">
        <w:t>that</w:t>
      </w:r>
      <w:r w:rsidRPr="00592F92" w:rsidR="00592F92">
        <w:t xml:space="preserve"> involve regular consultation with the devolved Administrations and the funding agencies in the devolved Administrations.</w:t>
      </w:r>
      <w:r w:rsidR="00B96DA3">
        <w:t xml:space="preserve"> </w:t>
      </w:r>
      <w:r w:rsidRPr="00592F92" w:rsidR="00592F92">
        <w:t>In practice</w:t>
      </w:r>
      <w:r w:rsidR="00C21B52">
        <w:t>,</w:t>
      </w:r>
      <w:r w:rsidRPr="00592F92" w:rsidR="00592F92">
        <w:t xml:space="preserve"> what I observe is that collaboration between Research England and its peers around the UK is </w:t>
      </w:r>
      <w:r w:rsidR="00DC2AEE">
        <w:t xml:space="preserve">incredibly </w:t>
      </w:r>
      <w:r w:rsidRPr="00592F92" w:rsidR="00592F92">
        <w:t>close and effective</w:t>
      </w:r>
      <w:r w:rsidR="00C21B52">
        <w:t>,</w:t>
      </w:r>
      <w:r w:rsidRPr="00592F92" w:rsidR="00592F92">
        <w:t xml:space="preserve"> as far as I can discern.</w:t>
      </w:r>
    </w:p>
    <w:p w:rsidR="00592F92" w:rsidRPr="00592F92" w:rsidP="00C21B52">
      <w:pPr>
        <w:pStyle w:val="Answer"/>
      </w:pPr>
      <w:r w:rsidRPr="00592F92">
        <w:t xml:space="preserve">It was decided at the time that there should </w:t>
      </w:r>
      <w:r w:rsidR="00806826">
        <w:t xml:space="preserve">not </w:t>
      </w:r>
      <w:r w:rsidRPr="00592F92">
        <w:t>be representatives of the devolved countries on the board.</w:t>
      </w:r>
      <w:r w:rsidR="00B96DA3">
        <w:t xml:space="preserve"> </w:t>
      </w:r>
      <w:r w:rsidRPr="00592F92">
        <w:t>In practice</w:t>
      </w:r>
      <w:r w:rsidR="00C21B52">
        <w:t>,</w:t>
      </w:r>
      <w:r w:rsidRPr="00592F92">
        <w:t xml:space="preserve"> I would say </w:t>
      </w:r>
      <w:r w:rsidR="00B86440">
        <w:t xml:space="preserve">that </w:t>
      </w:r>
      <w:r w:rsidRPr="00592F92">
        <w:t xml:space="preserve">there </w:t>
      </w:r>
      <w:r w:rsidR="00DC2AEE">
        <w:t>a</w:t>
      </w:r>
      <w:r w:rsidRPr="00592F92">
        <w:t>re two members of the current board</w:t>
      </w:r>
      <w:r w:rsidR="00B86440">
        <w:t xml:space="preserve">, </w:t>
      </w:r>
      <w:r w:rsidRPr="00592F92">
        <w:t xml:space="preserve">Ian Diamond and </w:t>
      </w:r>
      <w:r w:rsidR="00FF7044">
        <w:t>Leszek Borysiewicz</w:t>
      </w:r>
      <w:r w:rsidR="00B86440">
        <w:t>, who are</w:t>
      </w:r>
      <w:r w:rsidR="00DC2AEE">
        <w:t>—</w:t>
      </w:r>
      <w:r w:rsidRPr="00592F92">
        <w:t>Ian is very plugged in</w:t>
      </w:r>
      <w:r w:rsidR="00DC2AEE">
        <w:t xml:space="preserve"> </w:t>
      </w:r>
      <w:r w:rsidRPr="00592F92">
        <w:t xml:space="preserve">to the Scottish </w:t>
      </w:r>
      <w:r w:rsidR="00DC2AEE">
        <w:t>scene</w:t>
      </w:r>
      <w:r w:rsidR="00E11B7C">
        <w:t xml:space="preserve">, </w:t>
      </w:r>
      <w:r w:rsidRPr="00592F92">
        <w:t xml:space="preserve">and </w:t>
      </w:r>
      <w:r w:rsidR="002270CE">
        <w:t>Borys</w:t>
      </w:r>
      <w:r w:rsidR="00DC2AEE">
        <w:t xml:space="preserve"> to</w:t>
      </w:r>
      <w:r w:rsidRPr="00592F92">
        <w:t xml:space="preserve"> the Welsh scene</w:t>
      </w:r>
      <w:r w:rsidR="00CE7DDC">
        <w:t>—</w:t>
      </w:r>
      <w:r w:rsidRPr="00592F92">
        <w:t xml:space="preserve"> </w:t>
      </w:r>
    </w:p>
    <w:p w:rsidR="00C21B52" w:rsidP="00C21B52">
      <w:pPr>
        <w:pStyle w:val="Question"/>
      </w:pPr>
      <w:sdt>
        <w:sdtPr>
          <w:alias w:val="Member"/>
          <w:tag w:val="&lt;Member mnisId='4443' dodsId='137172'&gt;"/>
          <w:id w:val="-1366594306"/>
          <w:placeholder>
            <w:docPart w:val="DefaultPlaceholder_-1854013440"/>
          </w:placeholder>
          <w:richText/>
        </w:sdtPr>
        <w:sdtContent>
          <w:r w:rsidRPr="00C21B52">
            <w:rPr>
              <w:b/>
            </w:rPr>
            <w:t>Carol Monaghan:</w:t>
          </w:r>
        </w:sdtContent>
      </w:sdt>
      <w:r>
        <w:t xml:space="preserve"> </w:t>
      </w:r>
      <w:r w:rsidRPr="00592F92" w:rsidR="00592F92">
        <w:t>Sorry to interrupt</w:t>
      </w:r>
      <w:r w:rsidR="00CE7DDC">
        <w:t>,</w:t>
      </w:r>
      <w:r w:rsidRPr="00592F92" w:rsidR="00592F92">
        <w:t xml:space="preserve"> but Ian is not actually a board member.</w:t>
      </w:r>
    </w:p>
    <w:p w:rsidR="00C21B52" w:rsidP="00C21B52">
      <w:pPr>
        <w:pStyle w:val="Answer"/>
      </w:pPr>
      <w:sdt>
        <w:sdtPr>
          <w:alias w:val="Witness"/>
          <w:id w:val="-1424334102"/>
          <w:placeholder>
            <w:docPart w:val="DefaultPlaceholder_-1854013440"/>
          </w:placeholder>
          <w:richText/>
        </w:sdtPr>
        <w:sdtContent>
          <w:r w:rsidRPr="00C21B52">
            <w:rPr>
              <w:b/>
              <w:i/>
            </w:rPr>
            <w:t>Sir John Kingman:</w:t>
          </w:r>
        </w:sdtContent>
      </w:sdt>
      <w:r>
        <w:t xml:space="preserve"> </w:t>
      </w:r>
      <w:r w:rsidRPr="00592F92" w:rsidR="00592F92">
        <w:t>Strictly speaking you are correct</w:t>
      </w:r>
      <w:r w:rsidR="00FF7044">
        <w:t>,</w:t>
      </w:r>
      <w:r w:rsidRPr="00592F92" w:rsidR="00592F92">
        <w:t xml:space="preserve"> because he is now a civil servant</w:t>
      </w:r>
      <w:r w:rsidR="00514D30">
        <w:t>;</w:t>
      </w:r>
      <w:r w:rsidRPr="00592F92" w:rsidR="00592F92">
        <w:t xml:space="preserve"> he has been appointed as</w:t>
      </w:r>
      <w:r w:rsidR="00FF7044">
        <w:t xml:space="preserve"> </w:t>
      </w:r>
      <w:r w:rsidR="007C03FE">
        <w:t>n</w:t>
      </w:r>
      <w:r w:rsidRPr="00592F92" w:rsidR="00592F92">
        <w:t xml:space="preserve">ational </w:t>
      </w:r>
      <w:r w:rsidR="007C03FE">
        <w:t>s</w:t>
      </w:r>
      <w:r w:rsidRPr="00592F92" w:rsidR="00592F92">
        <w:t>tatistician</w:t>
      </w:r>
      <w:r w:rsidR="00DC2AEE">
        <w:t>,</w:t>
      </w:r>
      <w:r w:rsidRPr="00592F92" w:rsidR="00592F92">
        <w:t xml:space="preserve"> and</w:t>
      </w:r>
      <w:r w:rsidR="00DC2AEE">
        <w:t>,</w:t>
      </w:r>
      <w:r w:rsidRPr="00592F92" w:rsidR="00592F92">
        <w:t xml:space="preserve"> constitutionally</w:t>
      </w:r>
      <w:r w:rsidR="00DC2AEE">
        <w:t>,</w:t>
      </w:r>
      <w:r w:rsidRPr="00592F92" w:rsidR="00592F92">
        <w:t xml:space="preserve"> cannot be on the board</w:t>
      </w:r>
      <w:r w:rsidR="00FF7044">
        <w:t>,</w:t>
      </w:r>
      <w:r w:rsidRPr="00592F92" w:rsidR="00592F92">
        <w:t xml:space="preserve"> but he attends every board meeting</w:t>
      </w:r>
      <w:r w:rsidR="00E11B7C">
        <w:t>,</w:t>
      </w:r>
      <w:r w:rsidR="00DC2AEE">
        <w:t xml:space="preserve"> and w</w:t>
      </w:r>
      <w:r w:rsidRPr="00592F92" w:rsidR="00592F92">
        <w:t>e treat him precisely as we would any other board member.</w:t>
      </w:r>
      <w:r w:rsidR="00B96DA3">
        <w:t xml:space="preserve"> </w:t>
      </w:r>
      <w:r w:rsidRPr="00592F92" w:rsidR="00592F92">
        <w:t>I do not think that is an issue.</w:t>
      </w:r>
      <w:r w:rsidR="00B96DA3">
        <w:t xml:space="preserve"> </w:t>
      </w:r>
    </w:p>
    <w:p w:rsidR="00C21B52" w:rsidP="00C21B52">
      <w:pPr>
        <w:pStyle w:val="Question"/>
      </w:pPr>
      <w:sdt>
        <w:sdtPr>
          <w:alias w:val="Member"/>
          <w:tag w:val="&lt;Member mnisId='4443' dodsId='137172'&gt;"/>
          <w:id w:val="1042174607"/>
          <w:placeholder>
            <w:docPart w:val="DefaultPlaceholder_-1854013440"/>
          </w:placeholder>
          <w:richText/>
        </w:sdtPr>
        <w:sdtContent>
          <w:r w:rsidRPr="00C21B52">
            <w:rPr>
              <w:b/>
            </w:rPr>
            <w:t>Carol Monaghan:</w:t>
          </w:r>
        </w:sdtContent>
      </w:sdt>
      <w:r>
        <w:t xml:space="preserve"> </w:t>
      </w:r>
      <w:r w:rsidRPr="00592F92" w:rsidR="00592F92">
        <w:t xml:space="preserve">Dame Ottoline, </w:t>
      </w:r>
      <w:r>
        <w:t>m</w:t>
      </w:r>
      <w:r w:rsidRPr="00592F92" w:rsidR="00592F92">
        <w:t>ay I look at how awards are given?</w:t>
      </w:r>
      <w:r w:rsidR="00B96DA3">
        <w:t xml:space="preserve"> </w:t>
      </w:r>
      <w:r>
        <w:t>A</w:t>
      </w:r>
      <w:r w:rsidRPr="00592F92" w:rsidR="00592F92">
        <w:t xml:space="preserve"> female recipient of an award can expect to receiv</w:t>
      </w:r>
      <w:r>
        <w:t>e</w:t>
      </w:r>
      <w:r w:rsidRPr="00592F92" w:rsidR="00592F92">
        <w:t xml:space="preserve"> on average 15% less than </w:t>
      </w:r>
      <w:r w:rsidR="009040A4">
        <w:t>her</w:t>
      </w:r>
      <w:r w:rsidRPr="00592F92" w:rsidR="00592F92">
        <w:t xml:space="preserve"> male counterpart.</w:t>
      </w:r>
      <w:r w:rsidR="00B96DA3">
        <w:t xml:space="preserve"> </w:t>
      </w:r>
      <w:r w:rsidRPr="00592F92" w:rsidR="00592F92">
        <w:t>How do we persuade a young female researcher that they have a genuine and valued future in research?</w:t>
      </w:r>
      <w:r w:rsidR="00B96DA3">
        <w:t xml:space="preserve"> </w:t>
      </w:r>
    </w:p>
    <w:p w:rsidR="00FF7044" w:rsidP="00C21B52">
      <w:pPr>
        <w:pStyle w:val="Answer"/>
      </w:pPr>
      <w:sdt>
        <w:sdtPr>
          <w:alias w:val="Witness"/>
          <w:id w:val="1123734952"/>
          <w:placeholder>
            <w:docPart w:val="DefaultPlaceholder_-1854013440"/>
          </w:placeholder>
          <w:richText/>
        </w:sdtPr>
        <w:sdtContent>
          <w:r w:rsidRPr="00C21B52" w:rsidR="00C21B52">
            <w:rPr>
              <w:b/>
              <w:i/>
            </w:rPr>
            <w:t>Professor Dame Ottoline Leyser:</w:t>
          </w:r>
        </w:sdtContent>
      </w:sdt>
      <w:r w:rsidR="00C21B52">
        <w:t xml:space="preserve"> </w:t>
      </w:r>
      <w:r w:rsidRPr="00592F92" w:rsidR="00592F92">
        <w:t>We have done a huge amount of work analysing the research funding portfolio that we currently support</w:t>
      </w:r>
      <w:r w:rsidR="00C21B52">
        <w:t>. W</w:t>
      </w:r>
      <w:r w:rsidRPr="00592F92" w:rsidR="00592F92">
        <w:t xml:space="preserve">e have looked at </w:t>
      </w:r>
      <w:r w:rsidR="00BC7BE6">
        <w:t>i</w:t>
      </w:r>
      <w:r w:rsidRPr="00592F92" w:rsidR="00592F92">
        <w:t>t across a whole variety of criteria</w:t>
      </w:r>
      <w:r w:rsidR="00C21B52">
        <w:t>,</w:t>
      </w:r>
      <w:r w:rsidRPr="00592F92" w:rsidR="00592F92">
        <w:t xml:space="preserve"> including gender and ethnic minority populations.</w:t>
      </w:r>
      <w:r w:rsidR="00B96DA3">
        <w:t xml:space="preserve"> </w:t>
      </w:r>
      <w:r w:rsidRPr="00592F92" w:rsidR="00592F92">
        <w:t>We have indeed detected some really concerning data. One of the</w:t>
      </w:r>
      <w:r w:rsidR="00F878A2">
        <w:t>m, as</w:t>
      </w:r>
      <w:r w:rsidRPr="00592F92" w:rsidR="00592F92">
        <w:t xml:space="preserve"> you highlight</w:t>
      </w:r>
      <w:r w:rsidR="000865C8">
        <w:t>,</w:t>
      </w:r>
      <w:r w:rsidRPr="00592F92" w:rsidR="00592F92">
        <w:t xml:space="preserve"> is that on average the awards to female principal investigators are lower than the awards to male principal investigators.</w:t>
      </w:r>
      <w:r w:rsidR="00B96DA3">
        <w:t xml:space="preserve"> </w:t>
      </w:r>
      <w:r w:rsidRPr="00592F92" w:rsidR="00592F92">
        <w:t>That is because they apply for less.</w:t>
      </w:r>
      <w:r w:rsidR="00B96DA3">
        <w:t xml:space="preserve"> </w:t>
      </w:r>
      <w:r w:rsidRPr="00592F92" w:rsidR="00592F92">
        <w:t>It is not because they are awarded less</w:t>
      </w:r>
      <w:r w:rsidR="0048636B">
        <w:t>,</w:t>
      </w:r>
      <w:r w:rsidRPr="00592F92" w:rsidR="00592F92">
        <w:t xml:space="preserve"> in some kind of </w:t>
      </w:r>
      <w:r w:rsidR="00DE2D47">
        <w:t>“C</w:t>
      </w:r>
      <w:r w:rsidRPr="00592F92" w:rsidR="00592F92">
        <w:t>ut their grants differentially</w:t>
      </w:r>
      <w:r w:rsidR="00DE2D47">
        <w:t>”</w:t>
      </w:r>
      <w:r w:rsidRPr="00592F92" w:rsidR="00592F92">
        <w:t xml:space="preserve"> sort of way.</w:t>
      </w:r>
      <w:r w:rsidR="00B96DA3">
        <w:t xml:space="preserve"> </w:t>
      </w:r>
    </w:p>
    <w:p w:rsidR="00A71EA0" w:rsidP="00C21B52">
      <w:pPr>
        <w:pStyle w:val="Answer"/>
      </w:pPr>
      <w:r w:rsidRPr="00592F92">
        <w:t xml:space="preserve">In doing further analysis, one of the key determinants seems to be </w:t>
      </w:r>
      <w:r w:rsidR="00C21B52">
        <w:t xml:space="preserve">that </w:t>
      </w:r>
      <w:r w:rsidRPr="00592F92">
        <w:t xml:space="preserve">there </w:t>
      </w:r>
      <w:r w:rsidR="00FF7044">
        <w:t xml:space="preserve">are </w:t>
      </w:r>
      <w:r w:rsidRPr="00592F92">
        <w:t>very few female investigators on the very large projects</w:t>
      </w:r>
      <w:r w:rsidR="00C21B52">
        <w:t>,</w:t>
      </w:r>
      <w:r w:rsidRPr="00592F92">
        <w:t xml:space="preserve"> which skew the distributions.</w:t>
      </w:r>
      <w:r w:rsidR="00B96DA3">
        <w:t xml:space="preserve"> </w:t>
      </w:r>
      <w:r w:rsidRPr="00592F92">
        <w:t>Some of t</w:t>
      </w:r>
      <w:r w:rsidR="0062314E">
        <w:t xml:space="preserve">hem </w:t>
      </w:r>
      <w:r w:rsidRPr="00592F92">
        <w:t>are large university</w:t>
      </w:r>
      <w:r w:rsidRPr="00592F92">
        <w:noBreakHyphen/>
        <w:t>wide projects</w:t>
      </w:r>
      <w:r w:rsidR="00C21B52">
        <w:t>,</w:t>
      </w:r>
      <w:r w:rsidRPr="00592F92">
        <w:t xml:space="preserve"> where</w:t>
      </w:r>
      <w:r w:rsidR="00DC2AEE">
        <w:t>,</w:t>
      </w:r>
      <w:r w:rsidRPr="00592F92">
        <w:t xml:space="preserve"> typically</w:t>
      </w:r>
      <w:r w:rsidR="00DC2AEE">
        <w:t>,</w:t>
      </w:r>
      <w:r w:rsidRPr="00592F92">
        <w:t xml:space="preserve"> a very senior member of the university is the official principal investigator</w:t>
      </w:r>
      <w:r w:rsidR="00C21B52">
        <w:t>,</w:t>
      </w:r>
      <w:r w:rsidRPr="00592F92">
        <w:t xml:space="preserve"> even though a large number of people </w:t>
      </w:r>
      <w:r w:rsidR="00C91B07">
        <w:t>usually</w:t>
      </w:r>
      <w:r w:rsidR="00F2751E">
        <w:t xml:space="preserve"> put</w:t>
      </w:r>
      <w:r w:rsidRPr="00592F92">
        <w:t xml:space="preserve"> the bids together.</w:t>
      </w:r>
      <w:r w:rsidR="00B96DA3">
        <w:t xml:space="preserve"> </w:t>
      </w:r>
      <w:r w:rsidRPr="00592F92">
        <w:t>There is a very active debate in the community now about the advantages and disadvantages of that kind of model for the really large projects</w:t>
      </w:r>
      <w:r w:rsidR="00C21B52">
        <w:t>,</w:t>
      </w:r>
      <w:r w:rsidRPr="00592F92">
        <w:t xml:space="preserve"> where</w:t>
      </w:r>
      <w:r w:rsidR="00DC2AEE">
        <w:t>,</w:t>
      </w:r>
      <w:r w:rsidRPr="00592F92">
        <w:t xml:space="preserve"> typically</w:t>
      </w:r>
      <w:r w:rsidR="00DC2AEE">
        <w:t xml:space="preserve">, </w:t>
      </w:r>
      <w:r w:rsidRPr="00592F92">
        <w:t>a pro</w:t>
      </w:r>
      <w:r w:rsidR="00C21B52">
        <w:t xml:space="preserve"> </w:t>
      </w:r>
      <w:r w:rsidRPr="00592F92">
        <w:t>vice</w:t>
      </w:r>
      <w:r w:rsidR="00C21B52">
        <w:t>-</w:t>
      </w:r>
      <w:r w:rsidRPr="00592F92">
        <w:t xml:space="preserve">chancellor </w:t>
      </w:r>
      <w:r w:rsidR="00F87DDB">
        <w:t>holds the award</w:t>
      </w:r>
      <w:r w:rsidRPr="00592F92">
        <w:t>, and there are fewer female pro</w:t>
      </w:r>
      <w:r w:rsidR="00FF7044">
        <w:t xml:space="preserve"> </w:t>
      </w:r>
      <w:r w:rsidRPr="00592F92">
        <w:t>vice</w:t>
      </w:r>
      <w:r w:rsidR="00FF7044">
        <w:t>-</w:t>
      </w:r>
      <w:r w:rsidRPr="00592F92">
        <w:t>chancellors than male pro</w:t>
      </w:r>
      <w:r w:rsidR="00FF7044">
        <w:t xml:space="preserve"> </w:t>
      </w:r>
      <w:r w:rsidRPr="00592F92">
        <w:t>vice</w:t>
      </w:r>
      <w:r w:rsidRPr="00592F92">
        <w:noBreakHyphen/>
        <w:t>chancellors.</w:t>
      </w:r>
    </w:p>
    <w:p w:rsidR="00FF7044" w:rsidP="00C21B52">
      <w:pPr>
        <w:pStyle w:val="Answer"/>
      </w:pPr>
      <w:r>
        <w:t>Y</w:t>
      </w:r>
      <w:r w:rsidRPr="00592F92" w:rsidR="00592F92">
        <w:t xml:space="preserve">ou highlight a good example </w:t>
      </w:r>
      <w:r>
        <w:t xml:space="preserve">of </w:t>
      </w:r>
      <w:r w:rsidRPr="00592F92" w:rsidR="00592F92">
        <w:t>where capturing the data flag</w:t>
      </w:r>
      <w:r w:rsidR="00C21B52">
        <w:t>s</w:t>
      </w:r>
      <w:r w:rsidRPr="00592F92" w:rsidR="00592F92">
        <w:t xml:space="preserve"> the question.</w:t>
      </w:r>
      <w:r w:rsidR="00B96DA3">
        <w:t xml:space="preserve"> </w:t>
      </w:r>
      <w:r w:rsidRPr="00592F92" w:rsidR="00592F92">
        <w:t xml:space="preserve">One goes away and investigates in detail what the underlying causes of </w:t>
      </w:r>
      <w:r w:rsidR="00A71EA0">
        <w:t>the</w:t>
      </w:r>
      <w:r w:rsidRPr="00592F92" w:rsidR="00592F92">
        <w:t xml:space="preserve"> differences are</w:t>
      </w:r>
      <w:r>
        <w:t>,</w:t>
      </w:r>
      <w:r w:rsidRPr="00592F92" w:rsidR="00592F92">
        <w:t xml:space="preserve"> and one can </w:t>
      </w:r>
      <w:r w:rsidR="00C21B52">
        <w:t xml:space="preserve">then </w:t>
      </w:r>
      <w:r w:rsidRPr="00592F92" w:rsidR="00592F92">
        <w:t>consider what changes to put in place to mitigate the issues, or not</w:t>
      </w:r>
      <w:r w:rsidR="00C21B52">
        <w:t>,</w:t>
      </w:r>
      <w:r w:rsidRPr="00592F92" w:rsidR="00592F92">
        <w:t xml:space="preserve"> if they turn out not to be issues that we and the community in particular feel need mitigating.</w:t>
      </w:r>
      <w:r w:rsidR="00B96DA3">
        <w:t xml:space="preserve"> </w:t>
      </w:r>
    </w:p>
    <w:p w:rsidR="00C21B52" w:rsidP="00C21B52">
      <w:pPr>
        <w:pStyle w:val="Answer"/>
      </w:pPr>
      <w:r w:rsidRPr="00592F92">
        <w:t>I would say to a female young researcher</w:t>
      </w:r>
      <w:r>
        <w:t xml:space="preserve"> that</w:t>
      </w:r>
      <w:r w:rsidRPr="00592F92">
        <w:t xml:space="preserve"> research and innovation is an incredibly exciting career</w:t>
      </w:r>
      <w:r w:rsidR="007C4665">
        <w:t>,</w:t>
      </w:r>
      <w:r w:rsidRPr="00592F92">
        <w:t xml:space="preserve"> and there is a whole range of wonderful opportunities to contribute in very positive ways to the system and </w:t>
      </w:r>
      <w:r>
        <w:t xml:space="preserve">to </w:t>
      </w:r>
      <w:r w:rsidRPr="00592F92">
        <w:t>society.</w:t>
      </w:r>
      <w:r w:rsidR="00B96DA3">
        <w:t xml:space="preserve"> </w:t>
      </w:r>
      <w:r w:rsidRPr="00592F92">
        <w:t>I absolutely encourage them to take up that challenge.</w:t>
      </w:r>
      <w:r w:rsidR="00B96DA3">
        <w:t xml:space="preserve"> </w:t>
      </w:r>
    </w:p>
    <w:p w:rsidR="00592F92" w:rsidRPr="00592F92" w:rsidP="00C21B52">
      <w:pPr>
        <w:pStyle w:val="Question"/>
      </w:pPr>
      <w:sdt>
        <w:sdtPr>
          <w:alias w:val="Member"/>
          <w:tag w:val="&lt;Member mnisId='4443' dodsId='137172'&gt;"/>
          <w:id w:val="-891572802"/>
          <w:placeholder>
            <w:docPart w:val="DefaultPlaceholder_-1854013440"/>
          </w:placeholder>
          <w:richText/>
        </w:sdtPr>
        <w:sdtContent>
          <w:r w:rsidRPr="00C21B52" w:rsidR="00C21B52">
            <w:rPr>
              <w:b/>
            </w:rPr>
            <w:t>Carol Monaghan:</w:t>
          </w:r>
          <w:r w:rsidR="00C21B52">
            <w:rPr>
              <w:b/>
            </w:rPr>
            <w:t xml:space="preserve"> </w:t>
          </w:r>
        </w:sdtContent>
      </w:sdt>
      <w:r w:rsidRPr="00592F92">
        <w:t xml:space="preserve">May I </w:t>
      </w:r>
      <w:r w:rsidR="00DC2AEE">
        <w:t>probe</w:t>
      </w:r>
      <w:r w:rsidRPr="00592F92">
        <w:t xml:space="preserve"> a little more</w:t>
      </w:r>
      <w:r w:rsidR="00DC2AEE">
        <w:t>? T</w:t>
      </w:r>
      <w:r w:rsidRPr="00592F92">
        <w:t xml:space="preserve">he diversity results </w:t>
      </w:r>
      <w:r w:rsidR="00DC2AEE">
        <w:t xml:space="preserve">that </w:t>
      </w:r>
      <w:r w:rsidRPr="00592F92">
        <w:t>you have provided give us data across different research councils</w:t>
      </w:r>
      <w:r w:rsidR="00DC2AEE">
        <w:t>.</w:t>
      </w:r>
      <w:r w:rsidR="00B96DA3">
        <w:t xml:space="preserve"> </w:t>
      </w:r>
      <w:r w:rsidRPr="00592F92">
        <w:t>Have you drilled down to look across disciplines to see how awards have</w:t>
      </w:r>
      <w:r w:rsidR="004C613B">
        <w:t xml:space="preserve"> been</w:t>
      </w:r>
      <w:r w:rsidRPr="00592F92">
        <w:t xml:space="preserve"> given?</w:t>
      </w:r>
      <w:r w:rsidR="00B96DA3">
        <w:t xml:space="preserve"> </w:t>
      </w:r>
    </w:p>
    <w:p w:rsidR="00C21B52" w:rsidP="00C21B52">
      <w:pPr>
        <w:pStyle w:val="Answer"/>
      </w:pPr>
      <w:sdt>
        <w:sdtPr>
          <w:alias w:val="Witness"/>
          <w:id w:val="-1014303346"/>
          <w:placeholder>
            <w:docPart w:val="DefaultPlaceholder_-1854013440"/>
          </w:placeholder>
          <w:richText/>
        </w:sdtPr>
        <w:sdtContent>
          <w:r w:rsidRPr="00C21B52">
            <w:rPr>
              <w:b/>
              <w:i/>
            </w:rPr>
            <w:t>Professor Dame Ottoline Leyser:</w:t>
          </w:r>
        </w:sdtContent>
      </w:sdt>
      <w:r>
        <w:t xml:space="preserve"> </w:t>
      </w:r>
      <w:r w:rsidR="004C613B">
        <w:t>Do y</w:t>
      </w:r>
      <w:r w:rsidRPr="00592F92" w:rsidR="00592F92">
        <w:t>ou mean sub</w:t>
      </w:r>
      <w:r w:rsidR="00DC2AEE">
        <w:t>-</w:t>
      </w:r>
      <w:r w:rsidRPr="00592F92" w:rsidR="00592F92">
        <w:t>disciplines within the research council</w:t>
      </w:r>
      <w:r w:rsidR="004C613B">
        <w:t>?</w:t>
      </w:r>
      <w:r w:rsidR="00B96DA3">
        <w:t xml:space="preserve"> </w:t>
      </w:r>
    </w:p>
    <w:p w:rsidR="00C21B52" w:rsidP="00C21B52">
      <w:pPr>
        <w:pStyle w:val="Question"/>
      </w:pPr>
      <w:sdt>
        <w:sdtPr>
          <w:alias w:val="Member"/>
          <w:tag w:val="&lt;Member mnisId='4443' dodsId='137172'&gt;"/>
          <w:id w:val="1773509491"/>
          <w:placeholder>
            <w:docPart w:val="DefaultPlaceholder_-1854013440"/>
          </w:placeholder>
          <w:richText/>
        </w:sdtPr>
        <w:sdtContent>
          <w:r w:rsidRPr="00C21B52">
            <w:rPr>
              <w:b/>
            </w:rPr>
            <w:t>Carol Monaghan:</w:t>
          </w:r>
        </w:sdtContent>
      </w:sdt>
      <w:r>
        <w:t xml:space="preserve"> </w:t>
      </w:r>
      <w:r w:rsidR="004C613B">
        <w:t>Yes</w:t>
      </w:r>
      <w:r w:rsidR="00387D35">
        <w:t xml:space="preserve">; </w:t>
      </w:r>
      <w:r w:rsidRPr="00592F92" w:rsidR="00592F92">
        <w:t>engineering as opposed to medicine</w:t>
      </w:r>
      <w:r w:rsidR="00387D35">
        <w:t>, for example</w:t>
      </w:r>
      <w:r>
        <w:t>.</w:t>
      </w:r>
    </w:p>
    <w:p w:rsidR="00B053CB" w:rsidP="00C21B52">
      <w:pPr>
        <w:pStyle w:val="Answer"/>
      </w:pPr>
      <w:sdt>
        <w:sdtPr>
          <w:alias w:val="Witness"/>
          <w:id w:val="-498426863"/>
          <w:placeholder>
            <w:docPart w:val="DefaultPlaceholder_-1854013440"/>
          </w:placeholder>
          <w:richText/>
        </w:sdtPr>
        <w:sdtContent>
          <w:r w:rsidRPr="00C21B52" w:rsidR="00C21B52">
            <w:rPr>
              <w:b/>
              <w:i/>
            </w:rPr>
            <w:t>Professor Dame Ottoline Leyser:</w:t>
          </w:r>
        </w:sdtContent>
      </w:sdt>
      <w:r w:rsidR="00C21B52">
        <w:t xml:space="preserve"> </w:t>
      </w:r>
      <w:r w:rsidRPr="00592F92" w:rsidR="00592F92">
        <w:t>Medical research is funded broadly across</w:t>
      </w:r>
      <w:r w:rsidR="00FF7044">
        <w:t xml:space="preserve"> the councils</w:t>
      </w:r>
      <w:r w:rsidRPr="00592F92" w:rsidR="00592F92">
        <w:t>.</w:t>
      </w:r>
      <w:r w:rsidR="00B96DA3">
        <w:t xml:space="preserve"> </w:t>
      </w:r>
      <w:r w:rsidRPr="00592F92" w:rsidR="00592F92">
        <w:t xml:space="preserve">It turns out </w:t>
      </w:r>
      <w:r w:rsidR="00DE42B2">
        <w:t xml:space="preserve">that </w:t>
      </w:r>
      <w:r w:rsidRPr="00592F92" w:rsidR="00592F92">
        <w:t>there is a lot of medical</w:t>
      </w:r>
      <w:r w:rsidRPr="00592F92" w:rsidR="00592F92">
        <w:noBreakHyphen/>
        <w:t>related research across the research councils</w:t>
      </w:r>
      <w:r w:rsidR="00DC2AEE">
        <w:t>;</w:t>
      </w:r>
      <w:r w:rsidRPr="00592F92" w:rsidR="00592F92">
        <w:t xml:space="preserve"> none</w:t>
      </w:r>
      <w:r w:rsidR="00FF7044">
        <w:t xml:space="preserve"> </w:t>
      </w:r>
      <w:r w:rsidRPr="00592F92" w:rsidR="00592F92">
        <w:t>the</w:t>
      </w:r>
      <w:r w:rsidR="00FF7044">
        <w:t xml:space="preserve"> </w:t>
      </w:r>
      <w:r w:rsidRPr="00592F92" w:rsidR="00592F92">
        <w:t>less</w:t>
      </w:r>
      <w:r w:rsidR="00DC2AEE">
        <w:t>,</w:t>
      </w:r>
      <w:r w:rsidRPr="00592F92" w:rsidR="00592F92">
        <w:t xml:space="preserve"> the vast majority of our medical research is funded through the </w:t>
      </w:r>
      <w:r w:rsidR="00DC2AEE">
        <w:t>M</w:t>
      </w:r>
      <w:r w:rsidRPr="00592F92" w:rsidR="00592F92">
        <w:t xml:space="preserve">edical </w:t>
      </w:r>
      <w:r w:rsidR="00DC2AEE">
        <w:t>R</w:t>
      </w:r>
      <w:r w:rsidRPr="00592F92" w:rsidR="00592F92">
        <w:t xml:space="preserve">esearch </w:t>
      </w:r>
      <w:r w:rsidR="00DC2AEE">
        <w:t>C</w:t>
      </w:r>
      <w:r w:rsidRPr="00592F92" w:rsidR="00592F92">
        <w:t>ouncil</w:t>
      </w:r>
      <w:r w:rsidR="00DC2AEE">
        <w:t>,</w:t>
      </w:r>
      <w:r w:rsidRPr="00592F92" w:rsidR="00592F92">
        <w:t xml:space="preserve"> whereas the vast majority of </w:t>
      </w:r>
      <w:r w:rsidR="00C21B52">
        <w:t xml:space="preserve">our </w:t>
      </w:r>
      <w:r w:rsidRPr="00592F92" w:rsidR="00592F92">
        <w:t>engineering research is funded through the Engineering and Physical Sciences Research Council. The data you describe are available by research council and freely available on our website to anybody who wants to analyse them.</w:t>
      </w:r>
    </w:p>
    <w:p w:rsidR="00C21B52" w:rsidP="00C21B52">
      <w:pPr>
        <w:pStyle w:val="Answer"/>
      </w:pPr>
      <w:r w:rsidRPr="00592F92">
        <w:t>We have some ability to compare across disciplines in that way</w:t>
      </w:r>
      <w:r w:rsidR="00B053CB">
        <w:t>,</w:t>
      </w:r>
      <w:r w:rsidRPr="00592F92">
        <w:t xml:space="preserve"> by comparing straightforward</w:t>
      </w:r>
      <w:r w:rsidR="00DC2AEE">
        <w:t>ly</w:t>
      </w:r>
      <w:r w:rsidRPr="00592F92">
        <w:t xml:space="preserve"> across councils.</w:t>
      </w:r>
      <w:r w:rsidR="00B96DA3">
        <w:t xml:space="preserve"> </w:t>
      </w:r>
      <w:r w:rsidRPr="00592F92">
        <w:t>The councils have their own data and are able to do more detailed analyses.</w:t>
      </w:r>
      <w:r w:rsidR="00B96DA3">
        <w:t xml:space="preserve"> </w:t>
      </w:r>
      <w:r w:rsidRPr="00592F92">
        <w:t>Of course</w:t>
      </w:r>
      <w:r>
        <w:t>,</w:t>
      </w:r>
      <w:r w:rsidRPr="00592F92">
        <w:t xml:space="preserve"> the more you </w:t>
      </w:r>
      <w:r w:rsidRPr="00592F92">
        <w:t>drill down</w:t>
      </w:r>
      <w:r w:rsidR="00FF7044">
        <w:t>,</w:t>
      </w:r>
      <w:r w:rsidRPr="00592F92">
        <w:t xml:space="preserve"> the smaller the sample sizes become</w:t>
      </w:r>
      <w:r w:rsidR="00887B30">
        <w:t>,</w:t>
      </w:r>
      <w:r w:rsidRPr="00592F92">
        <w:t xml:space="preserve"> and the more difficult it is to draw robust conclusions</w:t>
      </w:r>
      <w:r>
        <w:t>,</w:t>
      </w:r>
      <w:r w:rsidRPr="00592F92">
        <w:t xml:space="preserve"> but yes</w:t>
      </w:r>
      <w:r>
        <w:t>,</w:t>
      </w:r>
      <w:r w:rsidRPr="00592F92">
        <w:t xml:space="preserve"> we have those analyses.</w:t>
      </w:r>
      <w:r w:rsidR="00B96DA3">
        <w:t xml:space="preserve"> </w:t>
      </w:r>
    </w:p>
    <w:p w:rsidR="00592F92" w:rsidRPr="00592F92" w:rsidP="00C21B52">
      <w:pPr>
        <w:pStyle w:val="Question"/>
      </w:pPr>
      <w:sdt>
        <w:sdtPr>
          <w:alias w:val="Member"/>
          <w:tag w:val="&lt;Member mnisId='4443' dodsId='137172'&gt;"/>
          <w:id w:val="1130368595"/>
          <w:placeholder>
            <w:docPart w:val="DefaultPlaceholder_-1854013440"/>
          </w:placeholder>
          <w:richText/>
        </w:sdtPr>
        <w:sdtContent>
          <w:r w:rsidRPr="00C21B52" w:rsidR="00C21B52">
            <w:rPr>
              <w:b/>
            </w:rPr>
            <w:t>Carol Monaghan:</w:t>
          </w:r>
        </w:sdtContent>
      </w:sdt>
      <w:r w:rsidR="00C21B52">
        <w:t xml:space="preserve"> </w:t>
      </w:r>
      <w:r w:rsidRPr="00592F92">
        <w:t>One of the great schemes for encouraging female researchers</w:t>
      </w:r>
      <w:r w:rsidR="00887B30">
        <w:t>,</w:t>
      </w:r>
      <w:r w:rsidRPr="00592F92">
        <w:t xml:space="preserve"> </w:t>
      </w:r>
      <w:r w:rsidR="00F45281">
        <w:t>through</w:t>
      </w:r>
      <w:r w:rsidRPr="00592F92">
        <w:t xml:space="preserve"> providing support, role models and systems that enable their research to develop</w:t>
      </w:r>
      <w:r w:rsidR="00887B30">
        <w:t>,</w:t>
      </w:r>
      <w:r w:rsidRPr="00592F92">
        <w:t xml:space="preserve"> is Athena S</w:t>
      </w:r>
      <w:r w:rsidR="00DC2AEE">
        <w:t>WAN</w:t>
      </w:r>
      <w:r w:rsidRPr="00592F92">
        <w:t>.</w:t>
      </w:r>
      <w:r w:rsidR="00B96DA3">
        <w:t xml:space="preserve"> </w:t>
      </w:r>
      <w:r w:rsidRPr="00592F92">
        <w:t>The Government have told UKRI not to place any weight on institutions or groups that sign up to groups such as Athena S</w:t>
      </w:r>
      <w:r w:rsidR="00DC2AEE">
        <w:t>WAN</w:t>
      </w:r>
      <w:r w:rsidRPr="00592F92">
        <w:t>.</w:t>
      </w:r>
      <w:r w:rsidR="00B96DA3">
        <w:t xml:space="preserve"> </w:t>
      </w:r>
      <w:r w:rsidRPr="00592F92">
        <w:t>What sort of message does that send?</w:t>
      </w:r>
      <w:r w:rsidR="00B96DA3">
        <w:t xml:space="preserve"> </w:t>
      </w:r>
    </w:p>
    <w:p w:rsidR="00C21B52" w:rsidP="00C21B52">
      <w:pPr>
        <w:pStyle w:val="Answer"/>
      </w:pPr>
      <w:sdt>
        <w:sdtPr>
          <w:alias w:val="Witness"/>
          <w:id w:val="1364560968"/>
          <w:placeholder>
            <w:docPart w:val="DefaultPlaceholder_-1854013440"/>
          </w:placeholder>
          <w:richText/>
        </w:sdtPr>
        <w:sdtContent>
          <w:r w:rsidRPr="00C21B52">
            <w:rPr>
              <w:b/>
              <w:i/>
            </w:rPr>
            <w:t>Professor Dame Ottoline Leyser:</w:t>
          </w:r>
        </w:sdtContent>
      </w:sdt>
      <w:r>
        <w:t xml:space="preserve"> </w:t>
      </w:r>
      <w:r w:rsidRPr="00592F92" w:rsidR="00592F92">
        <w:t>I am a huge fan of the Athena S</w:t>
      </w:r>
      <w:r w:rsidR="00DC2AEE">
        <w:t>WAN</w:t>
      </w:r>
      <w:r w:rsidRPr="00592F92" w:rsidR="00592F92">
        <w:t xml:space="preserve"> process.</w:t>
      </w:r>
      <w:r w:rsidR="00B96DA3">
        <w:t xml:space="preserve"> </w:t>
      </w:r>
      <w:r w:rsidRPr="00592F92" w:rsidR="00592F92">
        <w:t>I have led Athena S</w:t>
      </w:r>
      <w:r w:rsidR="00DC2AEE">
        <w:t>WAN</w:t>
      </w:r>
      <w:r w:rsidRPr="00592F92" w:rsidR="00592F92">
        <w:t xml:space="preserve"> submissions work at all the organisations I have worked at for the last 20 years.</w:t>
      </w:r>
      <w:r w:rsidR="00B96DA3">
        <w:t xml:space="preserve"> </w:t>
      </w:r>
      <w:r w:rsidRPr="00592F92" w:rsidR="00592F92">
        <w:t>I find the process extremely valuable and useful because it is deeply self</w:t>
      </w:r>
      <w:r w:rsidRPr="00592F92" w:rsidR="00592F92">
        <w:noBreakHyphen/>
        <w:t xml:space="preserve">reflective. The whole principle of it is to ask what is going on locally, how things work locally and how I </w:t>
      </w:r>
      <w:r w:rsidR="0055459D">
        <w:t xml:space="preserve">can </w:t>
      </w:r>
      <w:r w:rsidRPr="00592F92" w:rsidR="00592F92">
        <w:t>put in place locally an action plan to address issues that are clear and identifiable th</w:t>
      </w:r>
      <w:r>
        <w:t>r</w:t>
      </w:r>
      <w:r w:rsidRPr="00592F92" w:rsidR="00592F92">
        <w:t>ough a data</w:t>
      </w:r>
      <w:r w:rsidRPr="00592F92" w:rsidR="00592F92">
        <w:noBreakHyphen/>
        <w:t>driven approach</w:t>
      </w:r>
      <w:r w:rsidR="000F6C36">
        <w:t>.</w:t>
      </w:r>
      <w:r w:rsidR="00B96DA3">
        <w:t xml:space="preserve"> </w:t>
      </w:r>
      <w:r w:rsidRPr="00592F92" w:rsidR="00592F92">
        <w:t>That is why it has such extraordinary value</w:t>
      </w:r>
      <w:r w:rsidR="0055459D">
        <w:t>;</w:t>
      </w:r>
      <w:r w:rsidRPr="00592F92" w:rsidR="00592F92">
        <w:t xml:space="preserve"> it is very locally focused.</w:t>
      </w:r>
      <w:r w:rsidR="00B96DA3">
        <w:t xml:space="preserve"> </w:t>
      </w:r>
    </w:p>
    <w:p w:rsidR="00592F92" w:rsidRPr="00592F92" w:rsidP="00C21B52">
      <w:pPr>
        <w:pStyle w:val="Question"/>
      </w:pPr>
      <w:sdt>
        <w:sdtPr>
          <w:alias w:val="Member"/>
          <w:tag w:val="&lt;Member mnisId='4443' dodsId='137172'&gt;"/>
          <w:id w:val="-1819791231"/>
          <w:placeholder>
            <w:docPart w:val="DefaultPlaceholder_-1854013440"/>
          </w:placeholder>
          <w:richText/>
        </w:sdtPr>
        <w:sdtContent>
          <w:r w:rsidRPr="00C21B52" w:rsidR="00C21B52">
            <w:rPr>
              <w:b/>
            </w:rPr>
            <w:t>Carol Monaghan:</w:t>
          </w:r>
        </w:sdtContent>
      </w:sdt>
      <w:r w:rsidR="00C21B52">
        <w:t xml:space="preserve"> </w:t>
      </w:r>
      <w:r w:rsidRPr="00592F92">
        <w:t>Do this Government not appreciate the value of such a scheme?</w:t>
      </w:r>
      <w:r w:rsidR="00B96DA3">
        <w:t xml:space="preserve"> </w:t>
      </w:r>
    </w:p>
    <w:p w:rsidR="005847E1" w:rsidP="005847E1">
      <w:pPr>
        <w:pStyle w:val="Answer"/>
      </w:pPr>
      <w:sdt>
        <w:sdtPr>
          <w:alias w:val="Witness"/>
          <w:id w:val="485279647"/>
          <w:placeholder>
            <w:docPart w:val="DefaultPlaceholder_-1854013440"/>
          </w:placeholder>
          <w:richText/>
        </w:sdtPr>
        <w:sdtContent>
          <w:r w:rsidRPr="00C21B52" w:rsidR="00C21B52">
            <w:rPr>
              <w:b/>
              <w:i/>
            </w:rPr>
            <w:t>Professor Dame Ottoline Leyser:</w:t>
          </w:r>
        </w:sdtContent>
      </w:sdt>
      <w:r w:rsidR="00C21B52">
        <w:t xml:space="preserve"> </w:t>
      </w:r>
      <w:r w:rsidRPr="00592F92" w:rsidR="00592F92">
        <w:t>A number of years ago</w:t>
      </w:r>
      <w:r w:rsidR="0029445A">
        <w:t>,</w:t>
      </w:r>
      <w:r w:rsidRPr="00592F92" w:rsidR="00592F92">
        <w:t xml:space="preserve"> NIHR decided to make it compulsory to get a particular level in Athena S</w:t>
      </w:r>
      <w:r w:rsidR="00DC2AEE">
        <w:t>WAN</w:t>
      </w:r>
      <w:r w:rsidRPr="00592F92" w:rsidR="00592F92">
        <w:t xml:space="preserve"> for receiving </w:t>
      </w:r>
      <w:r w:rsidR="00FF7044">
        <w:t>its</w:t>
      </w:r>
      <w:r w:rsidRPr="00592F92" w:rsidR="00592F92">
        <w:t xml:space="preserve"> award</w:t>
      </w:r>
      <w:r w:rsidR="00FE3475">
        <w:t>s</w:t>
      </w:r>
      <w:r w:rsidRPr="00592F92" w:rsidR="00592F92">
        <w:t>.</w:t>
      </w:r>
      <w:r w:rsidR="00B96DA3">
        <w:t xml:space="preserve"> </w:t>
      </w:r>
      <w:r w:rsidRPr="00592F92" w:rsidR="00592F92">
        <w:t>While in some way</w:t>
      </w:r>
      <w:r w:rsidR="00FE3475">
        <w:t>s</w:t>
      </w:r>
      <w:r w:rsidRPr="00592F92" w:rsidR="00592F92">
        <w:t xml:space="preserve"> th</w:t>
      </w:r>
      <w:r w:rsidR="00811E31">
        <w:t>at</w:t>
      </w:r>
      <w:r w:rsidRPr="00592F92" w:rsidR="00592F92">
        <w:t xml:space="preserve"> had a very positive impact by driving the issue up the agenda</w:t>
      </w:r>
      <w:r w:rsidR="00DC2AEE">
        <w:t>,</w:t>
      </w:r>
      <w:r w:rsidRPr="00592F92" w:rsidR="00592F92">
        <w:t xml:space="preserve"> </w:t>
      </w:r>
      <w:r w:rsidR="00FE3475">
        <w:t>as regards</w:t>
      </w:r>
      <w:r w:rsidRPr="00592F92" w:rsidR="00592F92">
        <w:t xml:space="preserve"> doing the process in a high</w:t>
      </w:r>
      <w:r w:rsidRPr="00592F92" w:rsidR="00592F92">
        <w:noBreakHyphen/>
        <w:t>quality way, there is a strong argument that it had a negative impact, because people are forced to do it in a way that is against the philosophy of the process.</w:t>
      </w:r>
      <w:r w:rsidR="00B96DA3">
        <w:t xml:space="preserve"> </w:t>
      </w:r>
      <w:r w:rsidRPr="00592F92" w:rsidR="00592F92">
        <w:t>Also</w:t>
      </w:r>
      <w:r w:rsidR="00FE3475">
        <w:t>,</w:t>
      </w:r>
      <w:r w:rsidRPr="00592F92" w:rsidR="00592F92">
        <w:t xml:space="preserve"> it has become something you have to do</w:t>
      </w:r>
      <w:r w:rsidR="00FE3475">
        <w:t>,</w:t>
      </w:r>
      <w:r w:rsidRPr="00592F92" w:rsidR="00592F92">
        <w:t xml:space="preserve"> and that self</w:t>
      </w:r>
      <w:r w:rsidRPr="00592F92" w:rsidR="00592F92">
        <w:noBreakHyphen/>
        <w:t>reflective</w:t>
      </w:r>
      <w:r w:rsidR="00E11B7C">
        <w:t>,</w:t>
      </w:r>
      <w:r w:rsidR="00FE3475">
        <w:t xml:space="preserve"> </w:t>
      </w:r>
      <w:r w:rsidR="00F45281">
        <w:t>“</w:t>
      </w:r>
      <w:r>
        <w:t>W</w:t>
      </w:r>
      <w:r w:rsidRPr="00592F92" w:rsidR="00592F92">
        <w:t>hat</w:t>
      </w:r>
      <w:r>
        <w:t>’</w:t>
      </w:r>
      <w:r w:rsidRPr="00592F92" w:rsidR="00592F92">
        <w:t>s going on in my area</w:t>
      </w:r>
      <w:r w:rsidR="00FE3475">
        <w:t>?</w:t>
      </w:r>
      <w:r w:rsidR="00F45281">
        <w:t>”</w:t>
      </w:r>
      <w:r w:rsidRPr="00592F92" w:rsidR="00592F92">
        <w:t xml:space="preserve"> element</w:t>
      </w:r>
      <w:r w:rsidR="00FE3475">
        <w:t>, i</w:t>
      </w:r>
      <w:r w:rsidRPr="00592F92" w:rsidR="00592F92">
        <w:t>n my opinion</w:t>
      </w:r>
      <w:r w:rsidR="00FE3475">
        <w:t>,</w:t>
      </w:r>
      <w:r w:rsidRPr="00592F92" w:rsidR="00592F92">
        <w:t xml:space="preserve"> has been diluted.</w:t>
      </w:r>
      <w:r w:rsidR="00B96DA3">
        <w:t xml:space="preserve"> </w:t>
      </w:r>
      <w:r w:rsidRPr="00592F92" w:rsidR="00592F92">
        <w:t>I think that is a real shame.</w:t>
      </w:r>
    </w:p>
    <w:p w:rsidR="00FE3475" w:rsidP="005847E1">
      <w:pPr>
        <w:pStyle w:val="Answer"/>
      </w:pPr>
      <w:r>
        <w:t>None of t</w:t>
      </w:r>
      <w:r w:rsidRPr="00592F92" w:rsidR="00592F92">
        <w:t>he research councils that are part of UKRI</w:t>
      </w:r>
      <w:r>
        <w:t xml:space="preserve"> </w:t>
      </w:r>
      <w:r w:rsidRPr="00592F92" w:rsidR="00592F92">
        <w:t xml:space="preserve">has ever </w:t>
      </w:r>
      <w:r>
        <w:t xml:space="preserve">had </w:t>
      </w:r>
      <w:r w:rsidRPr="00592F92" w:rsidR="00592F92">
        <w:t>a compulsory requirement to do any particular scheme</w:t>
      </w:r>
      <w:r w:rsidR="00FD05FE">
        <w:t>,</w:t>
      </w:r>
      <w:r w:rsidRPr="00592F92" w:rsidR="00592F92">
        <w:t xml:space="preserve"> because we are interested in whether the organisations we fund are genuinely committed </w:t>
      </w:r>
      <w:r w:rsidR="00FD05FE">
        <w:t>to</w:t>
      </w:r>
      <w:r w:rsidR="00763BA6">
        <w:t>,</w:t>
      </w:r>
      <w:r w:rsidR="00FD05FE">
        <w:t xml:space="preserve"> </w:t>
      </w:r>
      <w:r w:rsidRPr="00592F92" w:rsidR="00592F92">
        <w:t>and engaged in</w:t>
      </w:r>
      <w:r w:rsidR="00763BA6">
        <w:t>,</w:t>
      </w:r>
      <w:r w:rsidRPr="00592F92" w:rsidR="00592F92">
        <w:t xml:space="preserve"> driving up equality, diversity and inclusion in their systems</w:t>
      </w:r>
      <w:r>
        <w:t>,</w:t>
      </w:r>
      <w:r w:rsidRPr="00592F92" w:rsidR="00592F92">
        <w:t xml:space="preserve"> by whatever mechanism</w:t>
      </w:r>
      <w:r w:rsidR="00DC2AEE">
        <w:t>,</w:t>
      </w:r>
      <w:r w:rsidRPr="00592F92" w:rsidR="00592F92">
        <w:t xml:space="preserve"> right across the range of protected</w:t>
      </w:r>
      <w:r>
        <w:t>,</w:t>
      </w:r>
      <w:r w:rsidRPr="00592F92" w:rsidR="00592F92">
        <w:t xml:space="preserve"> and indeed</w:t>
      </w:r>
      <w:r>
        <w:t>,</w:t>
      </w:r>
      <w:r w:rsidRPr="00592F92" w:rsidR="00592F92">
        <w:t xml:space="preserve"> unprotected characteristics.</w:t>
      </w:r>
      <w:r w:rsidR="00B96DA3">
        <w:t xml:space="preserve"> </w:t>
      </w:r>
      <w:r w:rsidRPr="00592F92" w:rsidR="00592F92">
        <w:t>It is much more important to ask the substantive question</w:t>
      </w:r>
      <w:r w:rsidR="006646BC">
        <w:t>, “Are you</w:t>
      </w:r>
      <w:r w:rsidR="00DC2AEE">
        <w:t xml:space="preserve"> </w:t>
      </w:r>
      <w:r w:rsidRPr="00592F92" w:rsidR="00592F92">
        <w:t>addressing these really key issues to build up a high</w:t>
      </w:r>
      <w:r w:rsidRPr="00592F92" w:rsidR="00592F92">
        <w:noBreakHyphen/>
        <w:t>quality research and innovation system</w:t>
      </w:r>
      <w:r w:rsidR="00C3758B">
        <w:t>?”</w:t>
      </w:r>
      <w:r w:rsidRPr="00592F92" w:rsidR="00592F92">
        <w:t xml:space="preserve"> than it is to ask for particular schemes.</w:t>
      </w:r>
      <w:r w:rsidR="00B96DA3">
        <w:t xml:space="preserve"> </w:t>
      </w:r>
      <w:r w:rsidRPr="00592F92" w:rsidR="00592F92">
        <w:t xml:space="preserve">That is how I interpret the </w:t>
      </w:r>
      <w:r w:rsidR="00FD05FE">
        <w:t>G</w:t>
      </w:r>
      <w:r w:rsidRPr="00592F92" w:rsidR="00592F92">
        <w:t>overnment directive, which is</w:t>
      </w:r>
      <w:r w:rsidR="006E0934">
        <w:t>, “Don’t</w:t>
      </w:r>
      <w:r w:rsidRPr="00592F92" w:rsidR="00592F92">
        <w:t xml:space="preserve"> place any emphasis on particular schemes</w:t>
      </w:r>
      <w:r w:rsidR="006E0934">
        <w:t>. A</w:t>
      </w:r>
      <w:r w:rsidRPr="00592F92" w:rsidR="00592F92">
        <w:t>sk the substantive question about whether the system you are buil</w:t>
      </w:r>
      <w:r>
        <w:t>d</w:t>
      </w:r>
      <w:r w:rsidRPr="00592F92" w:rsidR="00592F92">
        <w:t>ing is really high quality</w:t>
      </w:r>
      <w:r>
        <w:t>.</w:t>
      </w:r>
      <w:r w:rsidR="00665B4C">
        <w:t>”</w:t>
      </w:r>
      <w:r w:rsidR="00F45281">
        <w:t xml:space="preserve"> </w:t>
      </w:r>
      <w:r>
        <w:t>T</w:t>
      </w:r>
      <w:r w:rsidRPr="00592F92" w:rsidR="00592F92">
        <w:t>o be high quality</w:t>
      </w:r>
      <w:r w:rsidR="00D2503E">
        <w:t>,</w:t>
      </w:r>
      <w:r w:rsidRPr="00592F92" w:rsidR="00592F92">
        <w:t xml:space="preserve"> it has to be inclusive and take into consideration diversity.</w:t>
      </w:r>
      <w:r w:rsidR="00B96DA3">
        <w:t xml:space="preserve"> </w:t>
      </w:r>
    </w:p>
    <w:p w:rsidR="00FE3475" w:rsidP="00FE3475">
      <w:pPr>
        <w:pStyle w:val="Question"/>
      </w:pPr>
      <w:sdt>
        <w:sdtPr>
          <w:alias w:val="Member"/>
          <w:tag w:val="&lt;Member mnisId='4443' dodsId='137172'&gt;"/>
          <w:id w:val="-1480463896"/>
          <w:placeholder>
            <w:docPart w:val="DefaultPlaceholder_-1854013440"/>
          </w:placeholder>
          <w:richText/>
        </w:sdtPr>
        <w:sdtContent>
          <w:r w:rsidRPr="00FE3475">
            <w:rPr>
              <w:b/>
            </w:rPr>
            <w:t>Carol Monaghan:</w:t>
          </w:r>
        </w:sdtContent>
      </w:sdt>
      <w:r>
        <w:t xml:space="preserve"> </w:t>
      </w:r>
      <w:r w:rsidR="00665B4C">
        <w:t>I</w:t>
      </w:r>
      <w:r w:rsidRPr="00592F92" w:rsidR="00592F92">
        <w:t>f I were to look at the awards being offered to researchers in five or 10 years</w:t>
      </w:r>
      <w:r w:rsidR="00F45281">
        <w:t>’</w:t>
      </w:r>
      <w:r w:rsidRPr="00592F92" w:rsidR="00592F92">
        <w:t xml:space="preserve"> time, would I see a difference in the figures?</w:t>
      </w:r>
      <w:r w:rsidR="00B96DA3">
        <w:t xml:space="preserve"> </w:t>
      </w:r>
    </w:p>
    <w:p w:rsidR="00FE3475" w:rsidP="00832DAB">
      <w:pPr>
        <w:pStyle w:val="Answer"/>
      </w:pPr>
      <w:sdt>
        <w:sdtPr>
          <w:alias w:val="Witness"/>
          <w:id w:val="-1303076060"/>
          <w:placeholder>
            <w:docPart w:val="DefaultPlaceholder_-1854013440"/>
          </w:placeholder>
          <w:richText/>
        </w:sdtPr>
        <w:sdtContent>
          <w:r w:rsidRPr="00FE3475">
            <w:rPr>
              <w:b/>
              <w:i/>
            </w:rPr>
            <w:t>Professor Dame Ottoline Leyser:</w:t>
          </w:r>
        </w:sdtContent>
      </w:sdt>
      <w:r>
        <w:t xml:space="preserve"> </w:t>
      </w:r>
      <w:r w:rsidRPr="00592F92" w:rsidR="00592F92">
        <w:t>I hope so.</w:t>
      </w:r>
      <w:r w:rsidR="00B96DA3">
        <w:t xml:space="preserve"> </w:t>
      </w:r>
      <w:r w:rsidRPr="00592F92" w:rsidR="00592F92">
        <w:t>That is certainly why we are collecting these figures</w:t>
      </w:r>
      <w:r>
        <w:t>,</w:t>
      </w:r>
      <w:r w:rsidRPr="00592F92" w:rsidR="00592F92">
        <w:t xml:space="preserve"> so </w:t>
      </w:r>
      <w:r w:rsidR="008A0226">
        <w:t xml:space="preserve">that </w:t>
      </w:r>
      <w:r w:rsidRPr="00592F92" w:rsidR="00592F92">
        <w:t xml:space="preserve">we can track </w:t>
      </w:r>
      <w:r w:rsidR="00FD05FE">
        <w:t xml:space="preserve">that </w:t>
      </w:r>
      <w:r w:rsidRPr="00592F92" w:rsidR="00592F92">
        <w:t>the intervention</w:t>
      </w:r>
      <w:r w:rsidR="00FD05FE">
        <w:t>s</w:t>
      </w:r>
      <w:r w:rsidRPr="00592F92" w:rsidR="00592F92">
        <w:t xml:space="preserve"> we are making, </w:t>
      </w:r>
      <w:r w:rsidR="00832DAB">
        <w:t>which</w:t>
      </w:r>
      <w:r w:rsidRPr="00592F92" w:rsidR="00592F92">
        <w:t xml:space="preserve"> are substantial, are indeed driving up diversity.</w:t>
      </w:r>
      <w:r w:rsidR="00B96DA3">
        <w:t xml:space="preserve"> </w:t>
      </w:r>
    </w:p>
    <w:p w:rsidR="00FE3475" w:rsidP="00FE3475">
      <w:pPr>
        <w:pStyle w:val="Question"/>
      </w:pPr>
      <w:sdt>
        <w:sdtPr>
          <w:alias w:val="Member"/>
          <w:tag w:val="&lt;Member mnisId='4754' dodsId=''&gt;"/>
          <w:id w:val="-1906914987"/>
          <w:placeholder>
            <w:docPart w:val="DefaultPlaceholder_-1854013440"/>
          </w:placeholder>
          <w:richText/>
        </w:sdtPr>
        <w:sdtContent>
          <w:r w:rsidRPr="00FE3475">
            <w:rPr>
              <w:b/>
            </w:rPr>
            <w:t>Peter Gibson:</w:t>
          </w:r>
        </w:sdtContent>
      </w:sdt>
      <w:r>
        <w:t xml:space="preserve"> </w:t>
      </w:r>
      <w:r w:rsidR="00A1309F">
        <w:t>M</w:t>
      </w:r>
      <w:r w:rsidRPr="00592F92" w:rsidR="00592F92">
        <w:t xml:space="preserve">y questions are directed </w:t>
      </w:r>
      <w:r>
        <w:t>m</w:t>
      </w:r>
      <w:r w:rsidRPr="00592F92" w:rsidR="00592F92">
        <w:t>ainly to Dame Ottoline</w:t>
      </w:r>
      <w:r w:rsidR="00FD05FE">
        <w:t>,</w:t>
      </w:r>
      <w:r w:rsidRPr="00592F92" w:rsidR="00592F92">
        <w:t xml:space="preserve"> but I </w:t>
      </w:r>
      <w:r w:rsidRPr="00592F92" w:rsidR="00592F92">
        <w:t>am happy to take contributions from Sir John as well.</w:t>
      </w:r>
      <w:r w:rsidR="00B96DA3">
        <w:t xml:space="preserve"> </w:t>
      </w:r>
      <w:r w:rsidRPr="00592F92" w:rsidR="00592F92">
        <w:t>When does UKRI intend to publish its equality strategy?</w:t>
      </w:r>
      <w:r w:rsidR="00B96DA3">
        <w:t xml:space="preserve"> </w:t>
      </w:r>
    </w:p>
    <w:p w:rsidR="007F4C9A" w:rsidP="00FE3475">
      <w:pPr>
        <w:pStyle w:val="Answer"/>
      </w:pPr>
      <w:sdt>
        <w:sdtPr>
          <w:alias w:val="Witness"/>
          <w:id w:val="-1434355599"/>
          <w:placeholder>
            <w:docPart w:val="DefaultPlaceholder_-1854013440"/>
          </w:placeholder>
          <w:richText/>
        </w:sdtPr>
        <w:sdtContent>
          <w:r w:rsidRPr="00FE3475" w:rsidR="00FE3475">
            <w:rPr>
              <w:b/>
              <w:i/>
            </w:rPr>
            <w:t>Professor Dame Ottoline Leyser:</w:t>
          </w:r>
        </w:sdtContent>
      </w:sdt>
      <w:r w:rsidR="00FE3475">
        <w:t xml:space="preserve"> </w:t>
      </w:r>
      <w:r w:rsidRPr="00592F92" w:rsidR="00592F92">
        <w:t>We had originally intended to publish an equality strategy at the end of last year.</w:t>
      </w:r>
      <w:r w:rsidR="00B96DA3">
        <w:t xml:space="preserve"> </w:t>
      </w:r>
      <w:r w:rsidRPr="00592F92" w:rsidR="00592F92">
        <w:t>It got delayed first by purdah and then by Covid.</w:t>
      </w:r>
      <w:r w:rsidR="00B96DA3">
        <w:t xml:space="preserve"> </w:t>
      </w:r>
      <w:r w:rsidRPr="00592F92" w:rsidR="00592F92">
        <w:t>Now</w:t>
      </w:r>
      <w:r w:rsidR="00FD05FE">
        <w:t>,</w:t>
      </w:r>
      <w:r w:rsidRPr="00592F92" w:rsidR="00592F92">
        <w:t xml:space="preserve"> very excitingly</w:t>
      </w:r>
      <w:r w:rsidR="00FD05FE">
        <w:t>,</w:t>
      </w:r>
      <w:r w:rsidRPr="00592F92" w:rsidR="00592F92">
        <w:t xml:space="preserve"> the </w:t>
      </w:r>
      <w:r w:rsidR="00FD05FE">
        <w:t>G</w:t>
      </w:r>
      <w:r w:rsidRPr="00592F92" w:rsidR="00592F92">
        <w:t>overnment have pu</w:t>
      </w:r>
      <w:r w:rsidR="00871903">
        <w:t>bli</w:t>
      </w:r>
      <w:r w:rsidRPr="00592F92" w:rsidR="00592F92">
        <w:t>shed their R&amp;D road</w:t>
      </w:r>
      <w:r w:rsidR="00D2503E">
        <w:t xml:space="preserve"> </w:t>
      </w:r>
      <w:r w:rsidRPr="00592F92" w:rsidR="00592F92">
        <w:t>map</w:t>
      </w:r>
      <w:r w:rsidR="000F6C36">
        <w:t>,</w:t>
      </w:r>
      <w:r w:rsidRPr="00592F92" w:rsidR="00592F92">
        <w:t xml:space="preserve"> which includes as a core element</w:t>
      </w:r>
      <w:r w:rsidR="00DC65B3">
        <w:t>—</w:t>
      </w:r>
      <w:r w:rsidRPr="00592F92" w:rsidR="00592F92">
        <w:t>I am hugely supportive of this</w:t>
      </w:r>
      <w:r w:rsidR="00DC65B3">
        <w:t>—</w:t>
      </w:r>
      <w:r w:rsidRPr="00592F92" w:rsidR="00592F92">
        <w:t xml:space="preserve">the development of a </w:t>
      </w:r>
      <w:r>
        <w:t>G</w:t>
      </w:r>
      <w:r w:rsidRPr="00592F92" w:rsidR="00592F92">
        <w:t>overnment R&amp;D people and culture strategy.</w:t>
      </w:r>
    </w:p>
    <w:p w:rsidR="00FE3475" w:rsidP="00FE3475">
      <w:pPr>
        <w:pStyle w:val="Answer"/>
      </w:pPr>
      <w:r w:rsidRPr="00592F92">
        <w:t>In the context of working closely with BEIS in the development of that strategy</w:t>
      </w:r>
      <w:r w:rsidR="00FD05FE">
        <w:t>,</w:t>
      </w:r>
      <w:r w:rsidRPr="00592F92">
        <w:t xml:space="preserve"> it makes sense to </w:t>
      </w:r>
      <w:r w:rsidR="0021199D">
        <w:t>pause the publication of</w:t>
      </w:r>
      <w:r w:rsidRPr="00592F92">
        <w:t xml:space="preserve"> </w:t>
      </w:r>
      <w:r w:rsidR="00FD05FE">
        <w:t>our EDI strategy</w:t>
      </w:r>
      <w:r w:rsidR="0021199D">
        <w:t xml:space="preserve"> and align it</w:t>
      </w:r>
      <w:r w:rsidRPr="00592F92">
        <w:t xml:space="preserve"> fully with a much broader people and culture strategy, which I think</w:t>
      </w:r>
      <w:r w:rsidR="0094513A">
        <w:t xml:space="preserve"> it is key for us to deliver.</w:t>
      </w:r>
      <w:r w:rsidR="00DA3E7B">
        <w:t xml:space="preserve"> We can then</w:t>
      </w:r>
      <w:r>
        <w:t xml:space="preserve"> </w:t>
      </w:r>
      <w:r w:rsidRPr="00592F92">
        <w:t>publish that alongside the people a</w:t>
      </w:r>
      <w:r>
        <w:t>nd</w:t>
      </w:r>
      <w:r w:rsidRPr="00592F92">
        <w:t xml:space="preserve"> culture strategy that BEIS is developing.</w:t>
      </w:r>
      <w:r w:rsidR="00B96DA3">
        <w:t xml:space="preserve"> </w:t>
      </w:r>
      <w:r w:rsidRPr="00592F92">
        <w:t>I acknowledge that the delay is not ideal</w:t>
      </w:r>
      <w:r w:rsidR="000F6C36">
        <w:t>,</w:t>
      </w:r>
      <w:r w:rsidRPr="00592F92">
        <w:t xml:space="preserve"> but</w:t>
      </w:r>
      <w:r w:rsidR="00D2503E">
        <w:t>,</w:t>
      </w:r>
      <w:r w:rsidRPr="00592F92">
        <w:t xml:space="preserve"> at the same time</w:t>
      </w:r>
      <w:r>
        <w:t>,</w:t>
      </w:r>
      <w:r w:rsidRPr="00592F92">
        <w:t xml:space="preserve"> it provides an opportunity to reframe the strategy in </w:t>
      </w:r>
      <w:r w:rsidR="003E3E71">
        <w:t>a</w:t>
      </w:r>
      <w:r w:rsidRPr="00592F92">
        <w:t xml:space="preserve"> much broader context and provide therefore a much stronger influence for it right across our activities.</w:t>
      </w:r>
    </w:p>
    <w:p w:rsidR="00FE3475" w:rsidP="00FE3475">
      <w:pPr>
        <w:pStyle w:val="Question"/>
      </w:pPr>
      <w:sdt>
        <w:sdtPr>
          <w:alias w:val="Member"/>
          <w:tag w:val="&lt;Member mnisId='4754' dodsId=''&gt;"/>
          <w:id w:val="-1388947214"/>
          <w:placeholder>
            <w:docPart w:val="DefaultPlaceholder_-1854013440"/>
          </w:placeholder>
          <w:richText/>
        </w:sdtPr>
        <w:sdtContent>
          <w:r w:rsidRPr="00FE3475">
            <w:rPr>
              <w:b/>
            </w:rPr>
            <w:t>Peter Gibson:</w:t>
          </w:r>
        </w:sdtContent>
      </w:sdt>
      <w:r>
        <w:t xml:space="preserve"> </w:t>
      </w:r>
      <w:r w:rsidRPr="00592F92" w:rsidR="00592F92">
        <w:t>Can you give us a timescale?</w:t>
      </w:r>
      <w:r w:rsidR="00B96DA3">
        <w:t xml:space="preserve"> </w:t>
      </w:r>
    </w:p>
    <w:p w:rsidR="00FE3475" w:rsidP="00FE3475">
      <w:pPr>
        <w:pStyle w:val="Answer"/>
      </w:pPr>
      <w:sdt>
        <w:sdtPr>
          <w:alias w:val="Witness"/>
          <w:id w:val="-1786729613"/>
          <w:placeholder>
            <w:docPart w:val="DefaultPlaceholder_-1854013440"/>
          </w:placeholder>
          <w:richText/>
        </w:sdtPr>
        <w:sdtContent>
          <w:r w:rsidRPr="00FE3475">
            <w:rPr>
              <w:b/>
              <w:i/>
            </w:rPr>
            <w:t>Professor Dame Ottoline Leyser:</w:t>
          </w:r>
        </w:sdtContent>
      </w:sdt>
      <w:r>
        <w:t xml:space="preserve"> </w:t>
      </w:r>
      <w:r w:rsidRPr="00592F92" w:rsidR="00592F92">
        <w:t xml:space="preserve">Minister Solloway </w:t>
      </w:r>
      <w:r>
        <w:t xml:space="preserve">is </w:t>
      </w:r>
      <w:r w:rsidRPr="00592F92" w:rsidR="00592F92">
        <w:t>your next witness</w:t>
      </w:r>
      <w:r w:rsidR="003E3E71">
        <w:t>,</w:t>
      </w:r>
      <w:r w:rsidRPr="00592F92" w:rsidR="00592F92">
        <w:t xml:space="preserve"> and </w:t>
      </w:r>
      <w:r w:rsidR="00D2503E">
        <w:t xml:space="preserve">I know that </w:t>
      </w:r>
      <w:r w:rsidRPr="00592F92" w:rsidR="00592F92">
        <w:t>she is very keen to develop the people and culture strategy over the next few months</w:t>
      </w:r>
      <w:r w:rsidR="00D2503E">
        <w:t>. A</w:t>
      </w:r>
      <w:r w:rsidRPr="00592F92" w:rsidR="00592F92">
        <w:t>t the same time</w:t>
      </w:r>
      <w:r w:rsidR="003E3E71">
        <w:t>,</w:t>
      </w:r>
      <w:r w:rsidR="00D2503E">
        <w:t xml:space="preserve"> </w:t>
      </w:r>
      <w:r w:rsidRPr="00592F92" w:rsidR="00592F92">
        <w:t>we are all working very hard on a whole wide range of different things</w:t>
      </w:r>
      <w:r w:rsidR="00D2503E">
        <w:t>, so</w:t>
      </w:r>
      <w:r w:rsidR="00B96DA3">
        <w:t xml:space="preserve"> </w:t>
      </w:r>
      <w:r w:rsidRPr="00592F92" w:rsidR="00592F92">
        <w:t>I would not like to commit her to a date.</w:t>
      </w:r>
      <w:r w:rsidR="00B96DA3">
        <w:t xml:space="preserve"> </w:t>
      </w:r>
    </w:p>
    <w:p w:rsidR="00592F92" w:rsidRPr="00592F92" w:rsidP="00FE3475">
      <w:pPr>
        <w:pStyle w:val="Question"/>
      </w:pPr>
      <w:sdt>
        <w:sdtPr>
          <w:alias w:val="Member"/>
          <w:tag w:val="&lt;Member mnisId='4754' dodsId=''&gt;"/>
          <w:id w:val="2068994953"/>
          <w:placeholder>
            <w:docPart w:val="DefaultPlaceholder_-1854013440"/>
          </w:placeholder>
          <w:richText/>
        </w:sdtPr>
        <w:sdtContent>
          <w:r w:rsidRPr="00FE3475" w:rsidR="00FE3475">
            <w:rPr>
              <w:b/>
            </w:rPr>
            <w:t>Peter Gibson:</w:t>
          </w:r>
        </w:sdtContent>
      </w:sdt>
      <w:r w:rsidR="00FE3475">
        <w:t xml:space="preserve"> </w:t>
      </w:r>
      <w:r w:rsidRPr="00592F92">
        <w:t>Can you tell us what evidence there is that UKRI</w:t>
      </w:r>
      <w:r w:rsidR="00F45281">
        <w:t>’</w:t>
      </w:r>
      <w:r w:rsidRPr="00592F92">
        <w:t xml:space="preserve">s current processes </w:t>
      </w:r>
      <w:r w:rsidR="00FD05FE">
        <w:t>for e</w:t>
      </w:r>
      <w:r w:rsidRPr="00592F92">
        <w:t>nhancing equality, diversity, inclusion</w:t>
      </w:r>
      <w:r w:rsidR="00FD05FE">
        <w:t xml:space="preserve"> and</w:t>
      </w:r>
      <w:r w:rsidRPr="00592F92">
        <w:t xml:space="preserve"> accessibility are effective?</w:t>
      </w:r>
      <w:r w:rsidR="00B96DA3">
        <w:t xml:space="preserve"> </w:t>
      </w:r>
    </w:p>
    <w:p w:rsidR="00FE3475" w:rsidP="00FE3475">
      <w:pPr>
        <w:pStyle w:val="Answer"/>
      </w:pPr>
      <w:sdt>
        <w:sdtPr>
          <w:alias w:val="Witness"/>
          <w:id w:val="93903566"/>
          <w:placeholder>
            <w:docPart w:val="DefaultPlaceholder_-1854013440"/>
          </w:placeholder>
          <w:richText/>
        </w:sdtPr>
        <w:sdtContent>
          <w:r w:rsidRPr="00FE3475">
            <w:rPr>
              <w:b/>
              <w:i/>
            </w:rPr>
            <w:t>Professor Dame Ottoline Leyser:</w:t>
          </w:r>
        </w:sdtContent>
      </w:sdt>
      <w:r>
        <w:t xml:space="preserve"> A</w:t>
      </w:r>
      <w:r w:rsidRPr="00592F92" w:rsidR="00592F92">
        <w:t xml:space="preserve">s I mentioned </w:t>
      </w:r>
      <w:r w:rsidR="0011480E">
        <w:t>on</w:t>
      </w:r>
      <w:r w:rsidRPr="00592F92" w:rsidR="00592F92">
        <w:t xml:space="preserve"> the previous question, the data we are now collecting</w:t>
      </w:r>
      <w:r w:rsidR="00FD05FE">
        <w:t>,</w:t>
      </w:r>
      <w:r w:rsidRPr="00592F92" w:rsidR="00592F92">
        <w:t xml:space="preserve"> and the way we are analysing it</w:t>
      </w:r>
      <w:r w:rsidR="00FD05FE">
        <w:t>,</w:t>
      </w:r>
      <w:r w:rsidRPr="00592F92" w:rsidR="00592F92">
        <w:t xml:space="preserve"> </w:t>
      </w:r>
      <w:r w:rsidR="00B825B9">
        <w:t>will</w:t>
      </w:r>
      <w:r w:rsidRPr="00592F92" w:rsidR="00592F92">
        <w:t xml:space="preserve"> allow us to track that better over time.</w:t>
      </w:r>
      <w:r w:rsidR="00B96DA3">
        <w:t xml:space="preserve"> </w:t>
      </w:r>
      <w:r w:rsidRPr="00592F92" w:rsidR="00592F92">
        <w:t>There are examples right across the organisation where I think there is good evidence that our policies are effective.</w:t>
      </w:r>
      <w:r w:rsidR="00B96DA3">
        <w:t xml:space="preserve"> </w:t>
      </w:r>
      <w:r w:rsidRPr="00592F92" w:rsidR="00592F92">
        <w:t xml:space="preserve">I could highlight, for example, the </w:t>
      </w:r>
      <w:r w:rsidR="0099447F">
        <w:t>f</w:t>
      </w:r>
      <w:r w:rsidRPr="00592F92" w:rsidR="00592F92">
        <w:t xml:space="preserve">uture </w:t>
      </w:r>
      <w:r w:rsidR="0099447F">
        <w:t>l</w:t>
      </w:r>
      <w:r w:rsidRPr="00592F92" w:rsidR="00592F92">
        <w:t xml:space="preserve">eader </w:t>
      </w:r>
      <w:r w:rsidR="0099447F">
        <w:t>f</w:t>
      </w:r>
      <w:r w:rsidRPr="00592F92" w:rsidR="00592F92">
        <w:t>ellowships,</w:t>
      </w:r>
      <w:r w:rsidR="0099447F">
        <w:t xml:space="preserve"> </w:t>
      </w:r>
      <w:r w:rsidRPr="00592F92" w:rsidR="00592F92">
        <w:t>our new cross</w:t>
      </w:r>
      <w:r w:rsidRPr="00592F92" w:rsidR="00592F92">
        <w:noBreakHyphen/>
        <w:t>cutting fellowship scheme for early</w:t>
      </w:r>
      <w:r w:rsidR="0099447F">
        <w:t>-</w:t>
      </w:r>
      <w:r w:rsidRPr="00592F92" w:rsidR="00592F92">
        <w:t>career researchers in th</w:t>
      </w:r>
      <w:r w:rsidR="0099447F">
        <w:t>e</w:t>
      </w:r>
      <w:r w:rsidRPr="00592F92" w:rsidR="00592F92">
        <w:t xml:space="preserve"> transition between </w:t>
      </w:r>
      <w:r>
        <w:t xml:space="preserve">their </w:t>
      </w:r>
      <w:r w:rsidRPr="00592F92" w:rsidR="00592F92">
        <w:t>training and postdoctoral career and their independent researcher career.</w:t>
      </w:r>
      <w:r w:rsidR="00B96DA3">
        <w:t xml:space="preserve"> </w:t>
      </w:r>
      <w:r w:rsidRPr="00592F92" w:rsidR="00592F92">
        <w:t>That scheme was put in place with very deeply embedded EDI criteria an</w:t>
      </w:r>
      <w:r>
        <w:t>d</w:t>
      </w:r>
      <w:r w:rsidRPr="00592F92" w:rsidR="00592F92">
        <w:t xml:space="preserve"> has done an impressive job of attracting a much wider range of very high</w:t>
      </w:r>
      <w:r w:rsidRPr="00592F92" w:rsidR="00592F92">
        <w:noBreakHyphen/>
        <w:t>quality candidates, crucially from across sectors, not just in academia.</w:t>
      </w:r>
      <w:r w:rsidR="00B96DA3">
        <w:t xml:space="preserve"> </w:t>
      </w:r>
      <w:r w:rsidRPr="00592F92" w:rsidR="00592F92">
        <w:t>We can point to areas where our policies have definitely had an impact.</w:t>
      </w:r>
      <w:r w:rsidR="00B96DA3">
        <w:t xml:space="preserve"> </w:t>
      </w:r>
    </w:p>
    <w:p w:rsidR="00FE3475" w:rsidP="00FE3475">
      <w:pPr>
        <w:pStyle w:val="Question"/>
      </w:pPr>
      <w:sdt>
        <w:sdtPr>
          <w:alias w:val="Member"/>
          <w:tag w:val="&lt;Member mnisId='4754' dodsId=''&gt;"/>
          <w:id w:val="1089432666"/>
          <w:placeholder>
            <w:docPart w:val="DefaultPlaceholder_-1854013440"/>
          </w:placeholder>
          <w:richText/>
        </w:sdtPr>
        <w:sdtContent>
          <w:r w:rsidRPr="00FE3475">
            <w:rPr>
              <w:b/>
            </w:rPr>
            <w:t>Peter Gibson:</w:t>
          </w:r>
        </w:sdtContent>
      </w:sdt>
      <w:r>
        <w:t xml:space="preserve"> </w:t>
      </w:r>
      <w:r w:rsidRPr="00592F92" w:rsidR="00592F92">
        <w:t xml:space="preserve">Are you able to share </w:t>
      </w:r>
      <w:r w:rsidR="004628D9">
        <w:t xml:space="preserve">that evidence </w:t>
      </w:r>
      <w:r w:rsidRPr="00592F92" w:rsidR="00592F92">
        <w:t xml:space="preserve">with the </w:t>
      </w:r>
      <w:r w:rsidR="00D2503E">
        <w:t>C</w:t>
      </w:r>
      <w:r w:rsidRPr="00592F92" w:rsidR="00B825B9">
        <w:t>ommittee</w:t>
      </w:r>
      <w:r w:rsidRPr="00592F92" w:rsidR="00592F92">
        <w:t xml:space="preserve"> later on in writing?</w:t>
      </w:r>
      <w:r w:rsidR="00B96DA3">
        <w:t xml:space="preserve"> </w:t>
      </w:r>
    </w:p>
    <w:p w:rsidR="00FE3475" w:rsidP="00FE3475">
      <w:pPr>
        <w:pStyle w:val="Answer"/>
      </w:pPr>
      <w:sdt>
        <w:sdtPr>
          <w:alias w:val="Witness"/>
          <w:id w:val="1394463138"/>
          <w:placeholder>
            <w:docPart w:val="DefaultPlaceholder_-1854013440"/>
          </w:placeholder>
          <w:richText/>
        </w:sdtPr>
        <w:sdtContent>
          <w:r w:rsidRPr="00FE3475">
            <w:rPr>
              <w:b/>
              <w:i/>
            </w:rPr>
            <w:t>Professor Dame Ottoline Leyser:</w:t>
          </w:r>
        </w:sdtContent>
      </w:sdt>
      <w:r>
        <w:t xml:space="preserve"> </w:t>
      </w:r>
      <w:r w:rsidRPr="00592F92" w:rsidR="00592F92">
        <w:t>Absolutely.</w:t>
      </w:r>
      <w:r w:rsidR="00B96DA3">
        <w:t xml:space="preserve"> </w:t>
      </w:r>
    </w:p>
    <w:p w:rsidR="00FE3475" w:rsidP="00FE3475">
      <w:pPr>
        <w:pStyle w:val="Question"/>
      </w:pPr>
      <w:sdt>
        <w:sdtPr>
          <w:alias w:val="Member"/>
          <w:tag w:val="&lt;Member mnisId='4754' dodsId=''&gt;"/>
          <w:id w:val="-1243562431"/>
          <w:placeholder>
            <w:docPart w:val="DefaultPlaceholder_-1854013440"/>
          </w:placeholder>
          <w:richText/>
        </w:sdtPr>
        <w:sdtContent>
          <w:r w:rsidRPr="00FE3475">
            <w:rPr>
              <w:b/>
            </w:rPr>
            <w:t>Peter Gibson:</w:t>
          </w:r>
        </w:sdtContent>
      </w:sdt>
      <w:r w:rsidRPr="00592F92" w:rsidR="00592F92">
        <w:t xml:space="preserve"> </w:t>
      </w:r>
      <w:r w:rsidR="004628D9">
        <w:t>W</w:t>
      </w:r>
      <w:r w:rsidRPr="00592F92" w:rsidR="00592F92">
        <w:t>hat do you think UK ARPA could learn from your policies and processes that improve equality and diversity, if indeed they do?</w:t>
      </w:r>
      <w:r w:rsidR="00B96DA3">
        <w:t xml:space="preserve"> </w:t>
      </w:r>
    </w:p>
    <w:p w:rsidR="00FE3475" w:rsidP="00FE3475">
      <w:pPr>
        <w:pStyle w:val="Answer"/>
      </w:pPr>
      <w:sdt>
        <w:sdtPr>
          <w:alias w:val="Witness"/>
          <w:id w:val="1081791096"/>
          <w:placeholder>
            <w:docPart w:val="DefaultPlaceholder_-1854013440"/>
          </w:placeholder>
          <w:richText/>
        </w:sdtPr>
        <w:sdtContent>
          <w:r w:rsidRPr="00FE3475">
            <w:rPr>
              <w:b/>
              <w:i/>
            </w:rPr>
            <w:t>Professor Dame Ottoline Leyser:</w:t>
          </w:r>
        </w:sdtContent>
      </w:sdt>
      <w:r>
        <w:t xml:space="preserve"> T</w:t>
      </w:r>
      <w:r w:rsidRPr="00592F92" w:rsidR="00592F92">
        <w:t>here are a number of ways to look at EDI polic</w:t>
      </w:r>
      <w:r w:rsidR="00F45154">
        <w:t>y</w:t>
      </w:r>
      <w:r w:rsidRPr="00592F92" w:rsidR="00592F92">
        <w:t>.</w:t>
      </w:r>
      <w:r w:rsidR="00B96DA3">
        <w:t xml:space="preserve"> </w:t>
      </w:r>
      <w:r w:rsidRPr="00592F92" w:rsidR="00592F92">
        <w:t>The way I view it is that high</w:t>
      </w:r>
      <w:r w:rsidRPr="00592F92" w:rsidR="00592F92">
        <w:noBreakHyphen/>
        <w:t xml:space="preserve">quality research and innovation </w:t>
      </w:r>
      <w:r w:rsidRPr="00592F92" w:rsidR="00592F92">
        <w:t>need diversity.</w:t>
      </w:r>
      <w:r w:rsidR="00B96DA3">
        <w:t xml:space="preserve"> </w:t>
      </w:r>
      <w:r w:rsidRPr="00592F92" w:rsidR="00592F92">
        <w:t>You have to have people with different ideas and different backgrounds coming together to create th</w:t>
      </w:r>
      <w:r w:rsidR="00F45154">
        <w:t>e</w:t>
      </w:r>
      <w:r w:rsidRPr="00592F92" w:rsidR="00592F92">
        <w:t xml:space="preserve"> kind of environment where extraordinary things happen.</w:t>
      </w:r>
      <w:r w:rsidR="00B96DA3">
        <w:t xml:space="preserve"> </w:t>
      </w:r>
      <w:r w:rsidRPr="00592F92" w:rsidR="00592F92">
        <w:t>It is disagreement that is</w:t>
      </w:r>
      <w:r w:rsidR="00A73C11">
        <w:t xml:space="preserve"> almost</w:t>
      </w:r>
      <w:r w:rsidRPr="00592F92" w:rsidR="00592F92">
        <w:t xml:space="preserve"> the fuel of creativity.</w:t>
      </w:r>
      <w:r w:rsidR="00B96DA3">
        <w:t xml:space="preserve"> </w:t>
      </w:r>
      <w:r w:rsidRPr="00592F92" w:rsidR="00592F92">
        <w:t xml:space="preserve">Building cultures and environments where disagreement is valued </w:t>
      </w:r>
      <w:r w:rsidR="00EE1580">
        <w:t>as an</w:t>
      </w:r>
      <w:r w:rsidRPr="00592F92" w:rsidR="00592F92">
        <w:t xml:space="preserve"> engaging </w:t>
      </w:r>
      <w:r w:rsidR="000F2569">
        <w:t>thing</w:t>
      </w:r>
      <w:r w:rsidR="00FA1426">
        <w:t>,</w:t>
      </w:r>
      <w:r w:rsidR="00FD05FE">
        <w:t xml:space="preserve"> where,</w:t>
      </w:r>
      <w:r>
        <w:t xml:space="preserve"> if</w:t>
      </w:r>
      <w:r w:rsidRPr="00592F92" w:rsidR="00592F92">
        <w:t xml:space="preserve"> someone disagrees with you</w:t>
      </w:r>
      <w:r>
        <w:t>,</w:t>
      </w:r>
      <w:r w:rsidRPr="00592F92" w:rsidR="00592F92">
        <w:t xml:space="preserve"> you are pulled in to discuss the disagreement rather than pushed away by anxiety about a confrontation</w:t>
      </w:r>
      <w:r>
        <w:t xml:space="preserve">, </w:t>
      </w:r>
      <w:r w:rsidRPr="00592F92" w:rsidR="00592F92">
        <w:t>is key to underpinning the whole process.</w:t>
      </w:r>
      <w:r w:rsidR="00B96DA3">
        <w:t xml:space="preserve"> </w:t>
      </w:r>
      <w:r w:rsidRPr="00592F92" w:rsidR="00592F92">
        <w:t xml:space="preserve">A lot of the philosophy behind </w:t>
      </w:r>
      <w:r w:rsidR="00FA1426">
        <w:t xml:space="preserve">some of </w:t>
      </w:r>
      <w:r w:rsidRPr="00592F92" w:rsidR="00592F92">
        <w:t>the skunkwork</w:t>
      </w:r>
      <w:r w:rsidR="009258B6">
        <w:t>s</w:t>
      </w:r>
      <w:r w:rsidR="00FD05FE">
        <w:t>-</w:t>
      </w:r>
      <w:r w:rsidRPr="00592F92" w:rsidR="00592F92">
        <w:t>type ways of working that we discussed earlier</w:t>
      </w:r>
      <w:r w:rsidR="00D2503E">
        <w:t>,</w:t>
      </w:r>
      <w:r w:rsidRPr="00592F92" w:rsidR="00592F92">
        <w:t xml:space="preserve"> which in principle should be embedded in </w:t>
      </w:r>
      <w:r w:rsidR="00840141">
        <w:t xml:space="preserve">the </w:t>
      </w:r>
      <w:r w:rsidRPr="00592F92" w:rsidR="00592F92">
        <w:t xml:space="preserve">way ARPA thinks, </w:t>
      </w:r>
      <w:r w:rsidR="006E56EF">
        <w:t>and</w:t>
      </w:r>
      <w:r w:rsidRPr="00592F92" w:rsidR="00592F92">
        <w:t xml:space="preserve"> not constrained by current moulds and models for how research works, should be inherently</w:t>
      </w:r>
      <w:r w:rsidR="006E56EF">
        <w:t xml:space="preserve"> </w:t>
      </w:r>
      <w:r w:rsidR="00E11B7C">
        <w:t xml:space="preserve">about </w:t>
      </w:r>
      <w:r w:rsidRPr="00592F92" w:rsidR="00592F92">
        <w:t xml:space="preserve">a more diverse way of thinking about things. I hope that </w:t>
      </w:r>
      <w:r w:rsidR="00F65B8B">
        <w:t>their</w:t>
      </w:r>
      <w:r w:rsidRPr="00592F92" w:rsidR="00592F92">
        <w:t xml:space="preserve"> open horizons would support diversity.</w:t>
      </w:r>
      <w:r w:rsidR="00B96DA3">
        <w:t xml:space="preserve"> </w:t>
      </w:r>
      <w:r w:rsidRPr="00592F92" w:rsidR="00592F92">
        <w:t xml:space="preserve">I am </w:t>
      </w:r>
      <w:r w:rsidR="00D2503E">
        <w:t>very</w:t>
      </w:r>
      <w:r w:rsidRPr="00592F92" w:rsidR="00592F92">
        <w:t xml:space="preserve"> keen to think about </w:t>
      </w:r>
      <w:r>
        <w:t xml:space="preserve">that </w:t>
      </w:r>
      <w:r w:rsidRPr="00592F92" w:rsidR="00592F92">
        <w:t>more broadly across the UKRI system.</w:t>
      </w:r>
      <w:r w:rsidR="00B96DA3">
        <w:t xml:space="preserve"> </w:t>
      </w:r>
    </w:p>
    <w:p w:rsidR="00FE3475" w:rsidP="00FE3475">
      <w:pPr>
        <w:pStyle w:val="Answer"/>
      </w:pPr>
      <w:r>
        <w:t>To t</w:t>
      </w:r>
      <w:r w:rsidRPr="00592F92" w:rsidR="00592F92">
        <w:t>ry to address diversity</w:t>
      </w:r>
      <w:r w:rsidR="00F65B8B">
        <w:t>,</w:t>
      </w:r>
      <w:r w:rsidR="004A0C85">
        <w:t xml:space="preserve"> </w:t>
      </w:r>
      <w:r>
        <w:t xml:space="preserve">we have </w:t>
      </w:r>
      <w:r w:rsidR="00D2503E">
        <w:t>almost constrained it by</w:t>
      </w:r>
      <w:r w:rsidRPr="00592F92" w:rsidR="00592F92">
        <w:t xml:space="preserve"> put</w:t>
      </w:r>
      <w:r w:rsidR="00D2503E">
        <w:t>ting</w:t>
      </w:r>
      <w:r w:rsidRPr="00592F92" w:rsidR="00592F92">
        <w:t xml:space="preserve"> in place objective criteria to get rid of biases</w:t>
      </w:r>
      <w:r w:rsidR="00D2503E">
        <w:t>. I</w:t>
      </w:r>
      <w:r w:rsidRPr="00592F92" w:rsidR="00592F92">
        <w:t xml:space="preserve"> understand </w:t>
      </w:r>
      <w:r w:rsidR="00D2503E">
        <w:t>the need for them</w:t>
      </w:r>
      <w:r w:rsidR="00E11B7C">
        <w:t>,</w:t>
      </w:r>
      <w:r w:rsidR="00D2503E">
        <w:t xml:space="preserve"> </w:t>
      </w:r>
      <w:r w:rsidRPr="00592F92" w:rsidR="00592F92">
        <w:t>and they have some benefit</w:t>
      </w:r>
      <w:r w:rsidR="00E11B7C">
        <w:t>—w</w:t>
      </w:r>
      <w:r w:rsidRPr="00592F92" w:rsidR="00592F92">
        <w:t>e need to think hard about biases and where they come from</w:t>
      </w:r>
      <w:r w:rsidR="00E11B7C">
        <w:t>—</w:t>
      </w:r>
      <w:r w:rsidR="00F65B8B">
        <w:t xml:space="preserve">but </w:t>
      </w:r>
      <w:r w:rsidRPr="00592F92" w:rsidR="00592F92">
        <w:t xml:space="preserve">if one constrains </w:t>
      </w:r>
      <w:r w:rsidRPr="00592F92" w:rsidR="00E11B7C">
        <w:t xml:space="preserve">too far </w:t>
      </w:r>
      <w:r w:rsidRPr="00592F92" w:rsidR="00592F92">
        <w:t xml:space="preserve">the criteria one is using </w:t>
      </w:r>
      <w:r>
        <w:t>to select</w:t>
      </w:r>
      <w:r w:rsidRPr="00592F92" w:rsidR="00592F92">
        <w:t xml:space="preserve">, by definition, </w:t>
      </w:r>
      <w:r w:rsidR="00D2503E">
        <w:t>you will</w:t>
      </w:r>
      <w:r w:rsidRPr="00592F92" w:rsidR="00592F92">
        <w:t xml:space="preserve"> constrain diversity.</w:t>
      </w:r>
      <w:r w:rsidR="00B96DA3">
        <w:t xml:space="preserve"> </w:t>
      </w:r>
      <w:r w:rsidRPr="00592F92" w:rsidR="00592F92">
        <w:t xml:space="preserve">That tension is </w:t>
      </w:r>
      <w:r w:rsidR="00FF1406">
        <w:t>an</w:t>
      </w:r>
      <w:r w:rsidRPr="00592F92" w:rsidR="00592F92">
        <w:t xml:space="preserve"> important one to address.</w:t>
      </w:r>
      <w:r w:rsidR="00B96DA3">
        <w:t xml:space="preserve"> </w:t>
      </w:r>
    </w:p>
    <w:p w:rsidR="00FE3475" w:rsidP="00FE3475">
      <w:pPr>
        <w:pStyle w:val="Question"/>
      </w:pPr>
      <w:sdt>
        <w:sdtPr>
          <w:alias w:val="Member"/>
          <w:tag w:val="&lt;Member mnisId='4754' dodsId=''&gt;"/>
          <w:id w:val="1116032568"/>
          <w:placeholder>
            <w:docPart w:val="DefaultPlaceholder_-1854013440"/>
          </w:placeholder>
          <w:richText/>
        </w:sdtPr>
        <w:sdtContent>
          <w:r w:rsidRPr="00FE3475">
            <w:rPr>
              <w:b/>
            </w:rPr>
            <w:t>Peter Gibson:</w:t>
          </w:r>
        </w:sdtContent>
      </w:sdt>
      <w:r>
        <w:t xml:space="preserve"> </w:t>
      </w:r>
      <w:r w:rsidRPr="00592F92" w:rsidR="00592F92">
        <w:t>Sir John, do you have any comments to make with regard to equality and diversity?</w:t>
      </w:r>
      <w:r w:rsidR="00B96DA3">
        <w:t xml:space="preserve"> </w:t>
      </w:r>
    </w:p>
    <w:p w:rsidR="00FE3475" w:rsidP="00FE3475">
      <w:pPr>
        <w:pStyle w:val="Answer"/>
      </w:pPr>
      <w:sdt>
        <w:sdtPr>
          <w:alias w:val="Witness"/>
          <w:id w:val="-17853567"/>
          <w:placeholder>
            <w:docPart w:val="DefaultPlaceholder_-1854013440"/>
          </w:placeholder>
          <w:richText/>
        </w:sdtPr>
        <w:sdtContent>
          <w:r w:rsidRPr="00FE3475">
            <w:rPr>
              <w:b/>
              <w:i/>
            </w:rPr>
            <w:t>Sir John Kingman:</w:t>
          </w:r>
        </w:sdtContent>
      </w:sdt>
      <w:r>
        <w:t xml:space="preserve"> </w:t>
      </w:r>
      <w:r w:rsidRPr="00592F92" w:rsidR="00592F92">
        <w:t xml:space="preserve">No, I think </w:t>
      </w:r>
      <w:r>
        <w:t xml:space="preserve">Ottoline </w:t>
      </w:r>
      <w:r w:rsidRPr="00592F92" w:rsidR="00592F92">
        <w:t>has been very lucid.</w:t>
      </w:r>
      <w:r w:rsidR="00B96DA3">
        <w:t xml:space="preserve"> </w:t>
      </w:r>
      <w:r w:rsidRPr="00592F92" w:rsidR="00592F92">
        <w:t xml:space="preserve">Sparing her blushes, these are topics </w:t>
      </w:r>
      <w:r>
        <w:t xml:space="preserve">that </w:t>
      </w:r>
      <w:r w:rsidRPr="00592F92" w:rsidR="00592F92">
        <w:t>she cares very passionately about</w:t>
      </w:r>
      <w:r w:rsidR="001C74F7">
        <w:t xml:space="preserve"> </w:t>
      </w:r>
      <w:r w:rsidRPr="00592F92" w:rsidR="00592F92">
        <w:t>and were an important part of her manifesto</w:t>
      </w:r>
      <w:r w:rsidR="00FD05FE">
        <w:t>, as it were,</w:t>
      </w:r>
      <w:r w:rsidRPr="00592F92" w:rsidR="00592F92">
        <w:t xml:space="preserve"> in applying for the job</w:t>
      </w:r>
      <w:r>
        <w:t>.</w:t>
      </w:r>
      <w:r w:rsidRPr="00592F92" w:rsidR="00592F92">
        <w:t xml:space="preserve"> </w:t>
      </w:r>
      <w:r w:rsidR="00941DC2">
        <w:t>S</w:t>
      </w:r>
      <w:r w:rsidRPr="00592F92" w:rsidR="00592F92">
        <w:t>he is correctly recognised as a real thought leader on these issues.</w:t>
      </w:r>
      <w:r w:rsidR="00B96DA3">
        <w:t xml:space="preserve"> </w:t>
      </w:r>
    </w:p>
    <w:p w:rsidR="00592F92" w:rsidRPr="00592F92" w:rsidP="00FE3475">
      <w:pPr>
        <w:pStyle w:val="Question"/>
      </w:pPr>
      <w:sdt>
        <w:sdtPr>
          <w:alias w:val="Member"/>
          <w:tag w:val="&lt;Member mnisId='1578' dodsId='40488'&gt;"/>
          <w:id w:val="1056039853"/>
          <w:placeholder>
            <w:docPart w:val="DefaultPlaceholder_-1854013440"/>
          </w:placeholder>
          <w:richText/>
        </w:sdtPr>
        <w:sdtContent>
          <w:r w:rsidRPr="00FE3475" w:rsidR="00FE3475">
            <w:rPr>
              <w:b/>
            </w:rPr>
            <w:t>Chair:</w:t>
          </w:r>
        </w:sdtContent>
      </w:sdt>
      <w:r w:rsidR="00FE3475">
        <w:t xml:space="preserve"> Fi</w:t>
      </w:r>
      <w:r w:rsidRPr="00592F92">
        <w:t>nally and briefly</w:t>
      </w:r>
      <w:r w:rsidR="00FD05FE">
        <w:t xml:space="preserve">, </w:t>
      </w:r>
      <w:r w:rsidR="00FE3475">
        <w:t xml:space="preserve">Dame </w:t>
      </w:r>
      <w:r w:rsidRPr="00592F92">
        <w:t>Ottoline</w:t>
      </w:r>
      <w:r w:rsidR="00FE3475">
        <w:t>,</w:t>
      </w:r>
      <w:r w:rsidRPr="00592F92">
        <w:t xml:space="preserve"> negotiations are going on in Europe at the moment</w:t>
      </w:r>
      <w:r w:rsidR="00FE3475">
        <w:t>,</w:t>
      </w:r>
      <w:r w:rsidRPr="00592F92">
        <w:t xml:space="preserve"> and the science community has a particular interest in the </w:t>
      </w:r>
      <w:r w:rsidR="00FE3475">
        <w:t>H</w:t>
      </w:r>
      <w:r w:rsidRPr="00592F92">
        <w:t>orizon programmes.</w:t>
      </w:r>
      <w:r w:rsidR="00B96DA3">
        <w:t xml:space="preserve"> </w:t>
      </w:r>
      <w:r w:rsidRPr="00592F92">
        <w:t>Are you being consulted by the Government on the negotiations? Are you satisfied that</w:t>
      </w:r>
      <w:r w:rsidR="00FE3475">
        <w:t>,</w:t>
      </w:r>
      <w:r w:rsidRPr="00592F92">
        <w:t xml:space="preserve"> one way or another</w:t>
      </w:r>
      <w:r w:rsidR="00FE3475">
        <w:t>,</w:t>
      </w:r>
      <w:r w:rsidRPr="00592F92">
        <w:t xml:space="preserve"> UK science is not going to lose out</w:t>
      </w:r>
      <w:r w:rsidR="00D2503E">
        <w:t>,</w:t>
      </w:r>
      <w:r w:rsidRPr="00592F92">
        <w:t xml:space="preserve"> either in cash terms or through participation, </w:t>
      </w:r>
      <w:r w:rsidR="00D2503E">
        <w:t>as regards the</w:t>
      </w:r>
      <w:r w:rsidRPr="00592F92">
        <w:t xml:space="preserve"> outcome?</w:t>
      </w:r>
      <w:r w:rsidR="00B96DA3">
        <w:t xml:space="preserve"> </w:t>
      </w:r>
    </w:p>
    <w:p w:rsidR="007255FD" w:rsidP="00FE3475">
      <w:pPr>
        <w:pStyle w:val="Answer"/>
      </w:pPr>
      <w:sdt>
        <w:sdtPr>
          <w:alias w:val="Witness"/>
          <w:id w:val="1523435544"/>
          <w:placeholder>
            <w:docPart w:val="DefaultPlaceholder_-1854013440"/>
          </w:placeholder>
          <w:richText/>
        </w:sdtPr>
        <w:sdtContent>
          <w:r w:rsidRPr="00FE3475" w:rsidR="00FE3475">
            <w:rPr>
              <w:b/>
              <w:i/>
            </w:rPr>
            <w:t>Professor Dame Ottoline Leyser:</w:t>
          </w:r>
        </w:sdtContent>
      </w:sdt>
      <w:r w:rsidR="00FE3475">
        <w:t xml:space="preserve"> </w:t>
      </w:r>
      <w:r w:rsidRPr="00592F92" w:rsidR="00592F92">
        <w:t>This is a complex issue</w:t>
      </w:r>
      <w:r w:rsidR="00BC7AA0">
        <w:t>,</w:t>
      </w:r>
      <w:r w:rsidRPr="00592F92" w:rsidR="00592F92">
        <w:t xml:space="preserve"> which is indeed a very active topic of discussion.</w:t>
      </w:r>
      <w:r w:rsidR="00B96DA3">
        <w:t xml:space="preserve"> </w:t>
      </w:r>
      <w:r w:rsidRPr="00592F92" w:rsidR="00592F92">
        <w:t>I have been very encouraged by the widespread agreement that association with the Horizon Europe programme is the best outcome.</w:t>
      </w:r>
      <w:r w:rsidR="00B96DA3">
        <w:t xml:space="preserve"> </w:t>
      </w:r>
      <w:r w:rsidRPr="00592F92" w:rsidR="00592F92">
        <w:t>The question then becomes how much we</w:t>
      </w:r>
      <w:r w:rsidR="00FD05FE">
        <w:t xml:space="preserve"> are</w:t>
      </w:r>
      <w:r w:rsidRPr="00592F92" w:rsidR="00592F92">
        <w:t xml:space="preserve"> willing to pay for that.</w:t>
      </w:r>
    </w:p>
    <w:p w:rsidR="009F07F8" w:rsidP="00FE3475">
      <w:pPr>
        <w:pStyle w:val="Answer"/>
      </w:pPr>
      <w:r w:rsidRPr="00592F92">
        <w:t>At the moment, the formula suggests that we would have to pay</w:t>
      </w:r>
      <w:r w:rsidR="0024405F">
        <w:t xml:space="preserve"> into the system, simply to participate,</w:t>
      </w:r>
      <w:r w:rsidRPr="00592F92">
        <w:t xml:space="preserve"> a significant sum of money</w:t>
      </w:r>
      <w:r w:rsidR="0024405F">
        <w:t xml:space="preserve"> that does</w:t>
      </w:r>
      <w:r w:rsidRPr="00592F92">
        <w:t xml:space="preserve"> </w:t>
      </w:r>
      <w:r w:rsidR="0024405F">
        <w:t>not return to the UK</w:t>
      </w:r>
      <w:r w:rsidR="006751AC">
        <w:t>. T</w:t>
      </w:r>
      <w:r w:rsidRPr="00592F92">
        <w:t>he community is very widely of the view that there are very strong non</w:t>
      </w:r>
      <w:r w:rsidRPr="00592F92">
        <w:noBreakHyphen/>
        <w:t>monetary benefits to participating</w:t>
      </w:r>
      <w:r w:rsidR="004A0C85">
        <w:t xml:space="preserve">. </w:t>
      </w:r>
      <w:r w:rsidRPr="00592F92">
        <w:t>I think there is very good evidence to support that</w:t>
      </w:r>
      <w:r w:rsidR="004A0C85">
        <w:t>. P</w:t>
      </w:r>
      <w:r w:rsidRPr="00592F92">
        <w:t xml:space="preserve">aying </w:t>
      </w:r>
      <w:r w:rsidR="0040529E">
        <w:t xml:space="preserve">in </w:t>
      </w:r>
      <w:r w:rsidRPr="00592F92">
        <w:t>some money to cover those non</w:t>
      </w:r>
      <w:r w:rsidRPr="00592F92">
        <w:noBreakHyphen/>
        <w:t>monetary benefits is absolutely fine.</w:t>
      </w:r>
      <w:r w:rsidR="00B96DA3">
        <w:t xml:space="preserve"> </w:t>
      </w:r>
      <w:r w:rsidRPr="00592F92">
        <w:t>The question is</w:t>
      </w:r>
      <w:r w:rsidR="006751AC">
        <w:t>:</w:t>
      </w:r>
      <w:r w:rsidRPr="00592F92">
        <w:t xml:space="preserve"> how much</w:t>
      </w:r>
      <w:r w:rsidR="006751AC">
        <w:t>?</w:t>
      </w:r>
      <w:r w:rsidR="00B96DA3">
        <w:t xml:space="preserve"> </w:t>
      </w:r>
      <w:r w:rsidRPr="00592F92">
        <w:t xml:space="preserve">That is still an ongoing matter for negotiation. </w:t>
      </w:r>
      <w:r w:rsidR="00D2503E">
        <w:t>I think t</w:t>
      </w:r>
      <w:r w:rsidRPr="00592F92">
        <w:t>hat will be a key element in the final decision.</w:t>
      </w:r>
    </w:p>
    <w:p w:rsidR="00592F92" w:rsidRPr="00592F92" w:rsidP="00FE3475">
      <w:pPr>
        <w:pStyle w:val="Answer"/>
      </w:pPr>
      <w:r>
        <w:t>M</w:t>
      </w:r>
      <w:r w:rsidRPr="00592F92">
        <w:t>ore broadly, the European position has typically been</w:t>
      </w:r>
      <w:r w:rsidR="00D006C7">
        <w:t xml:space="preserve"> that</w:t>
      </w:r>
      <w:r w:rsidRPr="00592F92">
        <w:t xml:space="preserve"> nothing is agreed until everything is agreed, so there is always the possibility that the entire issue will be sidelined by difficulties </w:t>
      </w:r>
      <w:r>
        <w:t>with</w:t>
      </w:r>
      <w:r w:rsidRPr="00592F92">
        <w:t xml:space="preserve"> other parts of the negotiation.</w:t>
      </w:r>
      <w:r w:rsidR="00B96DA3">
        <w:t xml:space="preserve"> </w:t>
      </w:r>
      <w:r w:rsidRPr="00592F92">
        <w:t>It is still a very uncertain situation</w:t>
      </w:r>
      <w:r>
        <w:t>,</w:t>
      </w:r>
      <w:r w:rsidRPr="00592F92">
        <w:t xml:space="preserve"> but there are lots of ongoing discussions</w:t>
      </w:r>
      <w:r>
        <w:t>,</w:t>
      </w:r>
      <w:r w:rsidRPr="00592F92">
        <w:t xml:space="preserve"> and I am indeed participating in a number of them</w:t>
      </w:r>
      <w:r w:rsidR="00D2503E">
        <w:t>. O</w:t>
      </w:r>
      <w:r w:rsidRPr="00592F92">
        <w:t xml:space="preserve">ur colleagues in BEIS </w:t>
      </w:r>
      <w:r w:rsidR="00D2503E">
        <w:t xml:space="preserve">are </w:t>
      </w:r>
      <w:r w:rsidRPr="00592F92">
        <w:t>working extremely hard in the context of those discussions</w:t>
      </w:r>
      <w:r>
        <w:t>,</w:t>
      </w:r>
      <w:r w:rsidRPr="00592F92">
        <w:t xml:space="preserve"> and in the context of ensuring that the UK research and innovation community does not suffer</w:t>
      </w:r>
      <w:r w:rsidR="00D2503E">
        <w:t>,</w:t>
      </w:r>
      <w:r w:rsidRPr="00592F92">
        <w:t xml:space="preserve"> whatever the outcome. </w:t>
      </w:r>
    </w:p>
    <w:p w:rsidR="006751AC" w:rsidP="006751AC">
      <w:pPr>
        <w:pStyle w:val="Answer"/>
      </w:pPr>
      <w:sdt>
        <w:sdtPr>
          <w:alias w:val="Witness"/>
          <w:id w:val="1119261311"/>
          <w:placeholder>
            <w:docPart w:val="DefaultPlaceholder_-1854013440"/>
          </w:placeholder>
          <w:richText/>
        </w:sdtPr>
        <w:sdtContent>
          <w:r w:rsidRPr="006751AC">
            <w:rPr>
              <w:b/>
              <w:i/>
            </w:rPr>
            <w:t>Sir John Kingman:</w:t>
          </w:r>
        </w:sdtContent>
      </w:sdt>
      <w:r>
        <w:t xml:space="preserve"> </w:t>
      </w:r>
      <w:r w:rsidRPr="00592F92" w:rsidR="00592F92">
        <w:t xml:space="preserve">I am </w:t>
      </w:r>
      <w:r>
        <w:t xml:space="preserve">at </w:t>
      </w:r>
      <w:r w:rsidRPr="00592F92" w:rsidR="00592F92">
        <w:t>several removes from the smoke</w:t>
      </w:r>
      <w:r w:rsidRPr="00592F92" w:rsidR="00592F92">
        <w:noBreakHyphen/>
        <w:t>filled rooms</w:t>
      </w:r>
      <w:r>
        <w:t>,</w:t>
      </w:r>
      <w:r w:rsidRPr="00592F92" w:rsidR="00592F92">
        <w:t xml:space="preserve"> I am pleased to say, but one observation I would make is </w:t>
      </w:r>
      <w:r>
        <w:t xml:space="preserve">that </w:t>
      </w:r>
      <w:r w:rsidRPr="00592F92" w:rsidR="00592F92">
        <w:t>I do not sense that anyone is approaching these difficult questions in an ideological spirit.</w:t>
      </w:r>
      <w:r w:rsidR="00B96DA3">
        <w:t xml:space="preserve"> </w:t>
      </w:r>
      <w:r w:rsidRPr="00592F92" w:rsidR="00592F92">
        <w:t>There is clearly a very complex negotiation</w:t>
      </w:r>
      <w:r w:rsidR="00AB793C">
        <w:t xml:space="preserve"> that</w:t>
      </w:r>
      <w:r w:rsidRPr="00592F92" w:rsidR="00592F92">
        <w:t xml:space="preserve"> is in turn part of a wider complex negotiation</w:t>
      </w:r>
      <w:r>
        <w:t>,</w:t>
      </w:r>
      <w:r w:rsidRPr="00592F92" w:rsidR="00592F92">
        <w:t xml:space="preserve"> and there are real decisions to be taken about what is the best course for the UK.</w:t>
      </w:r>
      <w:r w:rsidR="00B96DA3">
        <w:t xml:space="preserve"> </w:t>
      </w:r>
      <w:r w:rsidRPr="00592F92" w:rsidR="00592F92">
        <w:t xml:space="preserve">I </w:t>
      </w:r>
      <w:r>
        <w:t xml:space="preserve">have a </w:t>
      </w:r>
      <w:r w:rsidRPr="00592F92" w:rsidR="00592F92">
        <w:t xml:space="preserve">sense that everyone involved in the discussions is approaching </w:t>
      </w:r>
      <w:r w:rsidR="00E04DF2">
        <w:t>them</w:t>
      </w:r>
      <w:r w:rsidRPr="00592F92" w:rsidR="00592F92">
        <w:t xml:space="preserve"> </w:t>
      </w:r>
      <w:r>
        <w:t xml:space="preserve">in </w:t>
      </w:r>
      <w:r w:rsidRPr="00592F92" w:rsidR="00592F92">
        <w:t>the right spirit</w:t>
      </w:r>
      <w:r>
        <w:t>,</w:t>
      </w:r>
      <w:r w:rsidRPr="00592F92" w:rsidR="00592F92">
        <w:t xml:space="preserve"> which is what is best for British science.</w:t>
      </w:r>
      <w:r w:rsidR="00B96DA3">
        <w:t xml:space="preserve"> </w:t>
      </w:r>
    </w:p>
    <w:p w:rsidR="00D2503E" w:rsidP="002D173B">
      <w:pPr>
        <w:pStyle w:val="Remark"/>
      </w:pPr>
      <w:sdt>
        <w:sdtPr>
          <w:alias w:val="Member"/>
          <w:tag w:val="&lt;Member mnisId='1578' dodsId='40488'&gt;"/>
          <w:id w:val="-1654976467"/>
          <w:placeholder>
            <w:docPart w:val="DefaultPlaceholder_-1854013440"/>
          </w:placeholder>
          <w:richText/>
        </w:sdtPr>
        <w:sdtContent>
          <w:r w:rsidRPr="006751AC" w:rsidR="006751AC">
            <w:rPr>
              <w:b/>
            </w:rPr>
            <w:t>Chair:</w:t>
          </w:r>
        </w:sdtContent>
      </w:sdt>
      <w:r w:rsidR="006751AC">
        <w:t xml:space="preserve"> </w:t>
      </w:r>
      <w:r w:rsidRPr="00592F92" w:rsidR="00592F92">
        <w:t>Thank you very much indeed.</w:t>
      </w:r>
      <w:r w:rsidR="00B96DA3">
        <w:t xml:space="preserve"> </w:t>
      </w:r>
      <w:r w:rsidRPr="00592F92" w:rsidR="00592F92">
        <w:t>We are</w:t>
      </w:r>
      <w:r>
        <w:t xml:space="preserve"> very</w:t>
      </w:r>
      <w:r w:rsidRPr="00592F92" w:rsidR="00592F92">
        <w:t xml:space="preserve"> grateful for that.</w:t>
      </w:r>
      <w:r w:rsidR="00B96DA3">
        <w:t xml:space="preserve"> </w:t>
      </w:r>
      <w:r w:rsidRPr="00592F92" w:rsidR="00592F92">
        <w:t xml:space="preserve">I am conscious that you have </w:t>
      </w:r>
      <w:r w:rsidR="006751AC">
        <w:t xml:space="preserve">delayed </w:t>
      </w:r>
      <w:r w:rsidRPr="00592F92" w:rsidR="00592F92">
        <w:t xml:space="preserve">your board meeting to appear before the </w:t>
      </w:r>
      <w:r w:rsidR="00F45281">
        <w:t>C</w:t>
      </w:r>
      <w:r w:rsidRPr="00592F92" w:rsidR="00592F92">
        <w:t>ommittee.</w:t>
      </w:r>
      <w:r w:rsidR="00B96DA3">
        <w:t xml:space="preserve"> </w:t>
      </w:r>
      <w:r w:rsidRPr="00592F92" w:rsidR="00592F92">
        <w:t xml:space="preserve">It may be the case </w:t>
      </w:r>
      <w:r w:rsidR="006751AC">
        <w:t xml:space="preserve">that </w:t>
      </w:r>
      <w:r w:rsidRPr="00592F92" w:rsidR="00592F92">
        <w:t>your board members have been watching your appearance this morning.</w:t>
      </w:r>
      <w:r w:rsidR="00B96DA3">
        <w:t xml:space="preserve"> </w:t>
      </w:r>
      <w:r w:rsidRPr="00592F92" w:rsidR="00592F92">
        <w:t xml:space="preserve">If they have, </w:t>
      </w:r>
      <w:r w:rsidR="00E04DF2">
        <w:t>our thanks</w:t>
      </w:r>
      <w:r w:rsidRPr="00592F92" w:rsidR="00592F92">
        <w:t xml:space="preserve"> for their indulgence</w:t>
      </w:r>
      <w:r>
        <w:t>,</w:t>
      </w:r>
      <w:r w:rsidRPr="00592F92" w:rsidR="00592F92">
        <w:t xml:space="preserve"> and </w:t>
      </w:r>
      <w:r w:rsidR="00EE3F15">
        <w:t xml:space="preserve">for </w:t>
      </w:r>
      <w:r w:rsidRPr="00592F92" w:rsidR="00592F92">
        <w:t xml:space="preserve">their contribution and hard work </w:t>
      </w:r>
      <w:r w:rsidR="007225C8">
        <w:t>for</w:t>
      </w:r>
      <w:r w:rsidRPr="00592F92" w:rsidR="00592F92">
        <w:t xml:space="preserve"> what </w:t>
      </w:r>
      <w:r>
        <w:t>M</w:t>
      </w:r>
      <w:r w:rsidRPr="00592F92" w:rsidR="00592F92">
        <w:t>embers have made very clear is an absolutely pivotal institution for the country</w:t>
      </w:r>
      <w:r w:rsidR="00E22DCC">
        <w:t xml:space="preserve"> </w:t>
      </w:r>
      <w:r w:rsidRPr="00592F92" w:rsidR="00592F92">
        <w:t>and, increasingly</w:t>
      </w:r>
      <w:r w:rsidR="00E22DCC">
        <w:t>,</w:t>
      </w:r>
      <w:r w:rsidRPr="00592F92" w:rsidR="00592F92">
        <w:t xml:space="preserve"> the world.</w:t>
      </w:r>
      <w:r w:rsidR="00B96DA3">
        <w:t xml:space="preserve"> </w:t>
      </w:r>
      <w:r w:rsidRPr="00592F92" w:rsidR="00592F92">
        <w:t>Thank you very much indeed</w:t>
      </w:r>
      <w:r w:rsidR="00F12E4A">
        <w:t>.</w:t>
      </w:r>
    </w:p>
    <w:p w:rsidR="005132C4" w:rsidP="00E11B7C">
      <w:pPr>
        <w:pStyle w:val="TitlePanel0"/>
      </w:pPr>
      <w:bookmarkStart w:id="2" w:name="Panel2"/>
      <w:bookmarkEnd w:id="2"/>
      <w:r>
        <w:t>Examination of witnesses</w:t>
      </w:r>
    </w:p>
    <w:p w:rsidR="000E5B8F" w:rsidP="000E5B8F">
      <w:pPr>
        <w:pStyle w:val="Para"/>
      </w:pPr>
      <w:r w:rsidRPr="005132C4">
        <w:t xml:space="preserve">Witnesses: </w:t>
      </w:r>
      <w:r>
        <w:t>Amanda Solloway and Sarah Hodgetts.</w:t>
      </w:r>
    </w:p>
    <w:p w:rsidR="005D1E7C" w:rsidP="000E5B8F">
      <w:pPr>
        <w:pStyle w:val="Question"/>
        <w:numPr>
          <w:ilvl w:val="0"/>
          <w:numId w:val="9"/>
        </w:numPr>
      </w:pPr>
      <w:sdt>
        <w:sdtPr>
          <w:alias w:val="Member"/>
          <w:tag w:val="&lt;Member mnisId='4462' dodsId='108954'&gt;"/>
          <w:id w:val="-1567091395"/>
          <w:placeholder>
            <w:docPart w:val="E8299D6DA8294F528AC4EC7B32A8F966"/>
          </w:placeholder>
          <w:richText/>
        </w:sdtPr>
        <w:sdtEndPr>
          <w:rPr>
            <w:b/>
            <w:bCs/>
          </w:rPr>
        </w:sdtEndPr>
        <w:sdtContent>
          <w:r w:rsidRPr="00D97EB7" w:rsidR="000E5B8F">
            <w:rPr>
              <w:b/>
              <w:bCs/>
            </w:rPr>
            <w:t>Chair:</w:t>
          </w:r>
        </w:sdtContent>
      </w:sdt>
      <w:r w:rsidR="000E5B8F">
        <w:t xml:space="preserve"> We turn now to our next panel of witnesses, principally the Minister for Science, Research and Innovation</w:t>
      </w:r>
      <w:r w:rsidR="00425196">
        <w:t>,</w:t>
      </w:r>
      <w:r w:rsidR="000E5B8F">
        <w:t xml:space="preserve"> Amanda Solloway</w:t>
      </w:r>
      <w:r w:rsidR="00425196">
        <w:t>,</w:t>
      </w:r>
      <w:r w:rsidR="000E5B8F">
        <w:t xml:space="preserve"> a woman with one of the best jobs in </w:t>
      </w:r>
      <w:r w:rsidR="00E11B7C">
        <w:t>G</w:t>
      </w:r>
      <w:r w:rsidR="000E5B8F">
        <w:t>overnment</w:t>
      </w:r>
      <w:r>
        <w:t>, as I know she agrees</w:t>
      </w:r>
      <w:r w:rsidR="000E5B8F">
        <w:t xml:space="preserve">. She is accompanied by Sarah Hodgetts, deputy director in </w:t>
      </w:r>
      <w:r>
        <w:t xml:space="preserve">the </w:t>
      </w:r>
      <w:r w:rsidR="000E5B8F">
        <w:t xml:space="preserve">BEIS </w:t>
      </w:r>
      <w:r w:rsidR="00E11B7C">
        <w:t>D</w:t>
      </w:r>
      <w:r w:rsidR="000E5B8F">
        <w:t>epartment for UKRI sponsorship and ARPA. Welcome, Minister.</w:t>
      </w:r>
    </w:p>
    <w:p w:rsidR="000E5B8F" w:rsidP="005D1E7C">
      <w:pPr>
        <w:pStyle w:val="Question"/>
        <w:numPr>
          <w:ilvl w:val="0"/>
          <w:numId w:val="0"/>
        </w:numPr>
        <w:ind w:left="794"/>
      </w:pPr>
      <w:r>
        <w:t>I will</w:t>
      </w:r>
      <w:r>
        <w:t xml:space="preserve"> kick off with some general questions</w:t>
      </w:r>
      <w:r>
        <w:t>. T</w:t>
      </w:r>
      <w:r>
        <w:t>he Committee has been inquiring into the notion of a new research projects agency.</w:t>
      </w:r>
      <w:r>
        <w:t xml:space="preserve"> It</w:t>
      </w:r>
      <w:r>
        <w:t xml:space="preserve"> was in the Queen’s Speech before the end of last year. When do the Government expect to finalise their plans for th</w:t>
      </w:r>
      <w:r>
        <w:t>e</w:t>
      </w:r>
      <w:r>
        <w:t xml:space="preserve"> new agency?</w:t>
      </w:r>
    </w:p>
    <w:p w:rsidR="00B87079" w:rsidP="00EF3880">
      <w:pPr>
        <w:pStyle w:val="Answer"/>
      </w:pPr>
      <w:sdt>
        <w:sdtPr>
          <w:alias w:val="Witness"/>
          <w:id w:val="558209416"/>
          <w:placeholder>
            <w:docPart w:val="4D5F5938BD02469BBF4AC651B51E5AEE"/>
          </w:placeholder>
          <w:richText/>
        </w:sdtPr>
        <w:sdtContent>
          <w:r w:rsidRPr="0045355B" w:rsidR="000E5B8F">
            <w:rPr>
              <w:b/>
              <w:i/>
            </w:rPr>
            <w:t>Amanda Solloway:</w:t>
          </w:r>
        </w:sdtContent>
      </w:sdt>
      <w:r w:rsidR="000E5B8F">
        <w:t xml:space="preserve"> You are right, Chair; I believe I have one of the best jobs available</w:t>
      </w:r>
      <w:r w:rsidR="0035114C">
        <w:t>, as you know.</w:t>
      </w:r>
      <w:r>
        <w:t xml:space="preserve"> </w:t>
      </w:r>
      <w:r w:rsidR="000E5B8F">
        <w:t>I will come on to say wh</w:t>
      </w:r>
      <w:r w:rsidR="00AE3AB1">
        <w:t>at</w:t>
      </w:r>
      <w:r w:rsidR="000E5B8F">
        <w:t xml:space="preserve"> we are planning, but perhaps I could take this opportunity to set out some of my priorities.</w:t>
      </w:r>
    </w:p>
    <w:p w:rsidR="000E5B8F" w:rsidP="002D173B">
      <w:pPr>
        <w:pStyle w:val="Answer"/>
      </w:pPr>
      <w:r>
        <w:t xml:space="preserve">Thank you so much for inviting me here today. I am extremely pleased with what we have managed to achieve over the </w:t>
      </w:r>
      <w:r w:rsidR="00B87079">
        <w:t>l</w:t>
      </w:r>
      <w:r>
        <w:t>ast year. We heard earlier from Dame Ottoline about the road map</w:t>
      </w:r>
      <w:r w:rsidRPr="00DD25C1">
        <w:t xml:space="preserve"> </w:t>
      </w:r>
      <w:r>
        <w:t>launched in July, which I might have a chance to go into more fully. For me, the reason this was such an important opportunity was to give us a focus on what we need to do for the R&amp;D landscape. Th</w:t>
      </w:r>
      <w:r w:rsidR="001726E3">
        <w:t>at</w:t>
      </w:r>
      <w:r>
        <w:t xml:space="preserve"> is what the road map sets out to do. It sets out the firm foundations that we clearly need to put in place.</w:t>
      </w:r>
      <w:r w:rsidR="001B53B8">
        <w:t xml:space="preserve"> </w:t>
      </w:r>
      <w:r w:rsidR="001726E3">
        <w:t>As you know,</w:t>
      </w:r>
      <w:r w:rsidR="001B53B8">
        <w:t xml:space="preserve"> </w:t>
      </w:r>
      <w:r>
        <w:t xml:space="preserve">I </w:t>
      </w:r>
      <w:r w:rsidR="001B53B8">
        <w:t>have</w:t>
      </w:r>
      <w:r>
        <w:t xml:space="preserve"> the very great privilege of knowing that the R&amp;D investment will be </w:t>
      </w:r>
      <w:r>
        <w:t>£22 billion by 2024-25. That is not only a great privilege but a great responsibility.</w:t>
      </w:r>
    </w:p>
    <w:p w:rsidR="000E5B8F" w:rsidP="008B6300">
      <w:pPr>
        <w:pStyle w:val="Answer"/>
      </w:pPr>
      <w:r>
        <w:t>I highlight that</w:t>
      </w:r>
      <w:r w:rsidR="00E11B7C">
        <w:t>,</w:t>
      </w:r>
      <w:r>
        <w:t xml:space="preserve"> within th</w:t>
      </w:r>
      <w:r w:rsidR="00950079">
        <w:t>e</w:t>
      </w:r>
      <w:r>
        <w:t xml:space="preserve"> Department</w:t>
      </w:r>
      <w:r w:rsidR="00E11B7C">
        <w:t>,</w:t>
      </w:r>
      <w:r>
        <w:t xml:space="preserve"> we have been responding rapidly to the Covid</w:t>
      </w:r>
      <w:r>
        <w:noBreakHyphen/>
        <w:t>19 pandemic and investing £750 million in new measures to support innovation.</w:t>
      </w:r>
      <w:r w:rsidR="00865E22">
        <w:t xml:space="preserve"> </w:t>
      </w:r>
      <w:r>
        <w:t>On priorities, one of the things we need to do is bring the road map alive</w:t>
      </w:r>
      <w:r w:rsidR="00865E22">
        <w:t xml:space="preserve">, </w:t>
      </w:r>
      <w:r w:rsidR="00B16365">
        <w:t>which</w:t>
      </w:r>
      <w:r w:rsidR="00865E22">
        <w:t xml:space="preserve"> I am sure I will get an opportunity</w:t>
      </w:r>
      <w:r>
        <w:t xml:space="preserve"> to talk about later</w:t>
      </w:r>
      <w:r w:rsidR="00865E22">
        <w:t>. I would like to</w:t>
      </w:r>
      <w:r>
        <w:t xml:space="preserve"> bring it into action, but we also have the economic and social recovery from Covid</w:t>
      </w:r>
      <w:r>
        <w:noBreakHyphen/>
        <w:t>19.</w:t>
      </w:r>
      <w:r w:rsidR="005E1399">
        <w:t xml:space="preserve"> </w:t>
      </w:r>
      <w:r>
        <w:t>Within the road map we talk about levelling-up—I am sure we will come on to that as well—and why it is so important that we see levelling</w:t>
      </w:r>
      <w:r w:rsidR="00E11B7C">
        <w:t>-</w:t>
      </w:r>
      <w:r>
        <w:t>up.</w:t>
      </w:r>
      <w:r w:rsidR="008B6300">
        <w:t xml:space="preserve"> You were talking </w:t>
      </w:r>
      <w:r>
        <w:t>about Horizon Europe. We might even get a chance to look at that, but we will certainly be looking to make sure that we either participate or have alternatives.</w:t>
      </w:r>
    </w:p>
    <w:p w:rsidR="000E5B8F" w:rsidP="00B70073">
      <w:pPr>
        <w:pStyle w:val="Answer"/>
      </w:pPr>
      <w:r>
        <w:t>ARPA is a fantastic opportunity. You are right that it was in the Queen’s Speech. We know that £800 million has been committed</w:t>
      </w:r>
      <w:r w:rsidR="00441FE5">
        <w:t>,</w:t>
      </w:r>
      <w:r>
        <w:t xml:space="preserve"> and it is a manifesto commitment. We have reaffirmed </w:t>
      </w:r>
      <w:r w:rsidR="00441FE5">
        <w:t>it</w:t>
      </w:r>
      <w:r>
        <w:t xml:space="preserve"> in the road map. You will see it very clearly stated that we will have £800 million </w:t>
      </w:r>
      <w:r w:rsidR="008E7F90">
        <w:t xml:space="preserve">for a new </w:t>
      </w:r>
      <w:r>
        <w:t>funding agency.</w:t>
      </w:r>
    </w:p>
    <w:p w:rsidR="000E5B8F" w:rsidP="00B70073">
      <w:pPr>
        <w:pStyle w:val="Answer"/>
      </w:pPr>
      <w:r>
        <w:t xml:space="preserve">It is not without its challenges. You </w:t>
      </w:r>
      <w:r w:rsidR="008E7F90">
        <w:t>talked about</w:t>
      </w:r>
      <w:r>
        <w:t xml:space="preserve"> length of time. My major focus in all of this is making sure th</w:t>
      </w:r>
      <w:r w:rsidR="008E7F90">
        <w:t>at it</w:t>
      </w:r>
      <w:r>
        <w:t xml:space="preserve"> is absolutely fit for purpose. The start point is a position where we are as strong as can be as we work our way through it. To be perfectly frank with you, we are still working our</w:t>
      </w:r>
      <w:r w:rsidR="004065ED">
        <w:t xml:space="preserve"> way</w:t>
      </w:r>
      <w:r>
        <w:t xml:space="preserve"> through quite a few particular questions</w:t>
      </w:r>
      <w:r w:rsidR="004065ED">
        <w:t>, so c</w:t>
      </w:r>
      <w:r>
        <w:t xml:space="preserve">oming before you today is helpful. I welcome the inquiry and </w:t>
      </w:r>
      <w:r w:rsidR="00AE320F">
        <w:t>maybe taking</w:t>
      </w:r>
      <w:r>
        <w:t xml:space="preserve"> some lines from you as well. I have been working very closely with stakeholders, and I know that you have been doing</w:t>
      </w:r>
      <w:r w:rsidR="00AE320F">
        <w:t xml:space="preserve"> so as well</w:t>
      </w:r>
      <w:r>
        <w:t>.</w:t>
      </w:r>
    </w:p>
    <w:p w:rsidR="000E5B8F" w:rsidP="00B70073">
      <w:pPr>
        <w:pStyle w:val="Answer"/>
      </w:pPr>
      <w:r>
        <w:t>You asked specifically about timeline. We need to get th</w:t>
      </w:r>
      <w:r w:rsidR="00AE320F">
        <w:t>at</w:t>
      </w:r>
      <w:r>
        <w:t xml:space="preserve"> right. </w:t>
      </w:r>
      <w:r w:rsidR="005772BD">
        <w:t>O</w:t>
      </w:r>
      <w:r>
        <w:t>rganisations like Oxford University</w:t>
      </w:r>
      <w:r w:rsidR="005772BD">
        <w:t xml:space="preserve"> have</w:t>
      </w:r>
      <w:r>
        <w:t xml:space="preserve"> been talking about this as a highly ambitious investment</w:t>
      </w:r>
      <w:r w:rsidR="00E11B7C">
        <w:t>,</w:t>
      </w:r>
      <w:r>
        <w:t xml:space="preserve"> </w:t>
      </w:r>
      <w:r w:rsidR="00F9786E">
        <w:t xml:space="preserve">mostly </w:t>
      </w:r>
      <w:r>
        <w:t xml:space="preserve">considered too high-risk </w:t>
      </w:r>
      <w:r w:rsidR="00C35FC2">
        <w:t>for</w:t>
      </w:r>
      <w:r>
        <w:t xml:space="preserve"> public funds</w:t>
      </w:r>
      <w:r w:rsidR="005772BD">
        <w:t>.</w:t>
      </w:r>
      <w:r w:rsidRPr="0044717B" w:rsidR="0044717B">
        <w:rPr>
          <w:rStyle w:val="FootnoteReference"/>
        </w:rPr>
        <w:t xml:space="preserve"> </w:t>
      </w:r>
      <w:r w:rsidR="005772BD">
        <w:t>W</w:t>
      </w:r>
      <w:r>
        <w:t>e need to listen to that carefully and create a mechanism geared towards making sure that we support all the ambition we have.</w:t>
      </w:r>
      <w:r w:rsidRPr="00B63925" w:rsidR="00B63925">
        <w:rPr>
          <w:rStyle w:val="FootnoteReference"/>
        </w:rPr>
        <w:t xml:space="preserve"> </w:t>
      </w:r>
      <w:r>
        <w:rPr>
          <w:rStyle w:val="FootnoteReference"/>
        </w:rPr>
        <w:footnoteReference w:id="2"/>
      </w:r>
    </w:p>
    <w:p w:rsidR="000E5B8F" w:rsidP="00B70073">
      <w:pPr>
        <w:pStyle w:val="Answer"/>
      </w:pPr>
      <w:r>
        <w:t>To reiterate</w:t>
      </w:r>
      <w:r w:rsidR="002B1EA4">
        <w:t xml:space="preserve"> the ambition</w:t>
      </w:r>
      <w:r w:rsidR="00C7156A">
        <w:t xml:space="preserve"> for ARPA, it is</w:t>
      </w:r>
      <w:r>
        <w:t xml:space="preserve">, </w:t>
      </w:r>
      <w:r w:rsidR="00C7156A">
        <w:t>as you know, to make sure</w:t>
      </w:r>
      <w:r>
        <w:t xml:space="preserve"> that it is high in ambition and has high reward, and that it is a long-term supporter of the science system. Within that</w:t>
      </w:r>
      <w:r w:rsidR="00204F4A">
        <w:t>, it is to loo</w:t>
      </w:r>
      <w:r>
        <w:t>k at things like tackling bureaucracy and making sure that</w:t>
      </w:r>
      <w:r w:rsidR="00A96FD6">
        <w:t xml:space="preserve"> </w:t>
      </w:r>
      <w:r>
        <w:t xml:space="preserve">we work with UKRI in enhancing what </w:t>
      </w:r>
      <w:r w:rsidR="00A96FD6">
        <w:t>they do</w:t>
      </w:r>
      <w:r>
        <w:t xml:space="preserve">. I will leave it there for the minute. </w:t>
      </w:r>
      <w:r w:rsidR="00A96FD6">
        <w:t>I am sure you have lots more questions.</w:t>
      </w:r>
    </w:p>
    <w:p w:rsidR="000E5B8F" w:rsidP="000E5B8F">
      <w:pPr>
        <w:pStyle w:val="Question"/>
        <w:numPr>
          <w:ilvl w:val="0"/>
          <w:numId w:val="9"/>
        </w:numPr>
      </w:pPr>
      <w:sdt>
        <w:sdtPr>
          <w:alias w:val="Member"/>
          <w:tag w:val="&lt;Member mnisId='1578' dodsId='40488'&gt;"/>
          <w:id w:val="289952732"/>
          <w:placeholder>
            <w:docPart w:val="4D5F5938BD02469BBF4AC651B51E5AEE"/>
          </w:placeholder>
          <w:richText/>
        </w:sdtPr>
        <w:sdtContent>
          <w:r w:rsidRPr="006079A0">
            <w:rPr>
              <w:b/>
            </w:rPr>
            <w:t>Chair:</w:t>
          </w:r>
        </w:sdtContent>
      </w:sdt>
      <w:r>
        <w:t xml:space="preserve"> We have</w:t>
      </w:r>
      <w:r w:rsidR="00A96FD6">
        <w:t>, Minister</w:t>
      </w:r>
      <w:r>
        <w:t xml:space="preserve">. You said that things had not been decided yet. We have taken evidence in this Committee from experts in this country and around the world. I hope that the fact </w:t>
      </w:r>
      <w:r w:rsidR="003A049E">
        <w:t xml:space="preserve">that </w:t>
      </w:r>
      <w:r>
        <w:t xml:space="preserve">no final decisions have been </w:t>
      </w:r>
      <w:r>
        <w:t>taken might give you the chance to reflect on some of the evidence and, when we produce our report, some of our thoughts. It has been my experience that sometimes the contribution of Select Committees can be helpful to policy</w:t>
      </w:r>
      <w:r w:rsidR="00E11B7C">
        <w:t xml:space="preserve"> </w:t>
      </w:r>
      <w:r>
        <w:t>making. I hope you will regard our work in that way and take it into account.</w:t>
      </w:r>
    </w:p>
    <w:p w:rsidR="000E5B8F" w:rsidP="000E5B8F">
      <w:pPr>
        <w:pStyle w:val="Answer"/>
      </w:pPr>
      <w:sdt>
        <w:sdtPr>
          <w:alias w:val="Witness"/>
          <w:id w:val="302509967"/>
          <w:placeholder>
            <w:docPart w:val="4D5F5938BD02469BBF4AC651B51E5AEE"/>
          </w:placeholder>
          <w:richText/>
        </w:sdtPr>
        <w:sdtContent>
          <w:r w:rsidRPr="009D6752">
            <w:rPr>
              <w:b/>
              <w:i/>
            </w:rPr>
            <w:t>Amanda Solloway:</w:t>
          </w:r>
        </w:sdtContent>
      </w:sdt>
      <w:r>
        <w:t xml:space="preserve"> Yes</w:t>
      </w:r>
      <w:r w:rsidR="00771F6C">
        <w:t>. T</w:t>
      </w:r>
      <w:r>
        <w:t>hank you very much.</w:t>
      </w:r>
    </w:p>
    <w:p w:rsidR="000E5B8F" w:rsidP="000E5B8F">
      <w:pPr>
        <w:pStyle w:val="Question"/>
        <w:numPr>
          <w:ilvl w:val="0"/>
          <w:numId w:val="9"/>
        </w:numPr>
      </w:pPr>
      <w:sdt>
        <w:sdtPr>
          <w:alias w:val="Member"/>
          <w:tag w:val="&lt;Member mnisId='449' dodsId='25259'&gt;"/>
          <w:id w:val="-1535883619"/>
          <w:placeholder>
            <w:docPart w:val="4D5F5938BD02469BBF4AC651B51E5AEE"/>
          </w:placeholder>
          <w:richText/>
        </w:sdtPr>
        <w:sdtContent>
          <w:r w:rsidRPr="009D6752">
            <w:rPr>
              <w:b/>
            </w:rPr>
            <w:t>Graham Stringer:</w:t>
          </w:r>
        </w:sdtContent>
      </w:sdt>
      <w:r>
        <w:t xml:space="preserve"> Can you tell us something about the consultations you have been having on a UK ARPA?</w:t>
      </w:r>
    </w:p>
    <w:p w:rsidR="009A7BD6" w:rsidP="000E5B8F">
      <w:pPr>
        <w:pStyle w:val="Answer"/>
        <w:rPr>
          <w:lang w:val="en-US"/>
        </w:rPr>
      </w:pPr>
      <w:sdt>
        <w:sdtPr>
          <w:alias w:val="Witness"/>
          <w:id w:val="721569681"/>
          <w:placeholder>
            <w:docPart w:val="4D5F5938BD02469BBF4AC651B51E5AEE"/>
          </w:placeholder>
          <w:richText/>
        </w:sdtPr>
        <w:sdtContent>
          <w:r w:rsidRPr="001E65E5" w:rsidR="000E5B8F">
            <w:rPr>
              <w:b/>
              <w:i/>
            </w:rPr>
            <w:t>Amanda Solloway:</w:t>
          </w:r>
        </w:sdtContent>
      </w:sdt>
      <w:r w:rsidR="000E5B8F">
        <w:t xml:space="preserve"> </w:t>
      </w:r>
      <w:r w:rsidR="00771F6C">
        <w:t>T</w:t>
      </w:r>
      <w:r w:rsidR="000E5B8F">
        <w:t xml:space="preserve">o reiterate, it is important to bear in mind that ARPA is a funding agency. That is exactly </w:t>
      </w:r>
      <w:r w:rsidR="00F53414">
        <w:t>w</w:t>
      </w:r>
      <w:r w:rsidR="000E5B8F">
        <w:t xml:space="preserve">hat </w:t>
      </w:r>
      <w:r w:rsidR="00C94C94">
        <w:t>it</w:t>
      </w:r>
      <w:r w:rsidR="000E5B8F">
        <w:t xml:space="preserve"> is setting out to do. We have been having a look, as I know you have yourselves, at what other agencies are doing</w:t>
      </w:r>
      <w:r w:rsidR="000E5B8F">
        <w:rPr>
          <w:lang w:val="en-US"/>
        </w:rPr>
        <w:t>. I know you have talked to DARPA. We have also been having consultations with stakeholders and working across</w:t>
      </w:r>
      <w:r>
        <w:rPr>
          <w:lang w:val="en-US"/>
        </w:rPr>
        <w:t>,</w:t>
      </w:r>
      <w:r w:rsidR="000E5B8F">
        <w:rPr>
          <w:lang w:val="en-US"/>
        </w:rPr>
        <w:t xml:space="preserve"> looking at academies and other places.</w:t>
      </w:r>
    </w:p>
    <w:p w:rsidR="000E5B8F" w:rsidP="000E5B8F">
      <w:pPr>
        <w:pStyle w:val="Answer"/>
        <w:rPr>
          <w:lang w:val="en-US"/>
        </w:rPr>
      </w:pPr>
      <w:r>
        <w:rPr>
          <w:lang w:val="en-US"/>
        </w:rPr>
        <w:t xml:space="preserve">However, </w:t>
      </w:r>
      <w:r w:rsidR="009A7BD6">
        <w:rPr>
          <w:lang w:val="en-US"/>
        </w:rPr>
        <w:t>it</w:t>
      </w:r>
      <w:r>
        <w:rPr>
          <w:lang w:val="en-US"/>
        </w:rPr>
        <w:t xml:space="preserve"> needs to be ours. Th</w:t>
      </w:r>
      <w:r w:rsidR="00B67553">
        <w:rPr>
          <w:lang w:val="en-US"/>
        </w:rPr>
        <w:t>at</w:t>
      </w:r>
      <w:r>
        <w:rPr>
          <w:lang w:val="en-US"/>
        </w:rPr>
        <w:t xml:space="preserve"> is one of the reasons we are looking at </w:t>
      </w:r>
      <w:r w:rsidR="00B67553">
        <w:rPr>
          <w:lang w:val="en-US"/>
        </w:rPr>
        <w:t>it</w:t>
      </w:r>
      <w:r>
        <w:rPr>
          <w:lang w:val="en-US"/>
        </w:rPr>
        <w:t xml:space="preserve"> in a very considered manner</w:t>
      </w:r>
      <w:r w:rsidR="00B67553">
        <w:rPr>
          <w:lang w:val="en-US"/>
        </w:rPr>
        <w:t>. I</w:t>
      </w:r>
      <w:r>
        <w:rPr>
          <w:lang w:val="en-US"/>
        </w:rPr>
        <w:t xml:space="preserve">t </w:t>
      </w:r>
      <w:r>
        <w:rPr>
          <w:lang w:val="en-US"/>
        </w:rPr>
        <w:t>has to</w:t>
      </w:r>
      <w:r>
        <w:rPr>
          <w:lang w:val="en-US"/>
        </w:rPr>
        <w:t xml:space="preserve"> be fit for the UK. We have </w:t>
      </w:r>
      <w:r w:rsidR="00B67553">
        <w:rPr>
          <w:lang w:val="en-US"/>
        </w:rPr>
        <w:t xml:space="preserve">definitely </w:t>
      </w:r>
      <w:r>
        <w:rPr>
          <w:lang w:val="en-US"/>
        </w:rPr>
        <w:t>been</w:t>
      </w:r>
      <w:r>
        <w:rPr>
          <w:lang w:val="en-US"/>
        </w:rPr>
        <w:t xml:space="preserve"> taking lots of views from other organisations, agencies and stakeholders, but ultimately one of the things I am </w:t>
      </w:r>
      <w:r w:rsidR="00B67553">
        <w:rPr>
          <w:lang w:val="en-US"/>
        </w:rPr>
        <w:t xml:space="preserve">really </w:t>
      </w:r>
      <w:r>
        <w:rPr>
          <w:lang w:val="en-US"/>
        </w:rPr>
        <w:t xml:space="preserve">keen to do is make </w:t>
      </w:r>
      <w:r w:rsidR="00B67553">
        <w:rPr>
          <w:lang w:val="en-US"/>
        </w:rPr>
        <w:t>it</w:t>
      </w:r>
      <w:r>
        <w:rPr>
          <w:lang w:val="en-US"/>
        </w:rPr>
        <w:t xml:space="preserve"> fit for purpose for the UK. That is where we are </w:t>
      </w:r>
      <w:r>
        <w:rPr>
          <w:lang w:val="en-US"/>
        </w:rPr>
        <w:t>at the moment</w:t>
      </w:r>
      <w:r>
        <w:rPr>
          <w:lang w:val="en-US"/>
        </w:rPr>
        <w:t>. We are taking in all th</w:t>
      </w:r>
      <w:r w:rsidR="00B67553">
        <w:rPr>
          <w:lang w:val="en-US"/>
        </w:rPr>
        <w:t>o</w:t>
      </w:r>
      <w:r>
        <w:rPr>
          <w:lang w:val="en-US"/>
        </w:rPr>
        <w:t>se views and making sure we have the right foundations.</w:t>
      </w:r>
    </w:p>
    <w:p w:rsidR="00F76973" w:rsidP="000E5B8F">
      <w:pPr>
        <w:pStyle w:val="Answer"/>
        <w:rPr>
          <w:lang w:val="en-US"/>
        </w:rPr>
      </w:pPr>
      <w:sdt>
        <w:sdtPr>
          <w:rPr>
            <w:lang w:val="en-US"/>
          </w:rPr>
          <w:alias w:val="Witness"/>
          <w:id w:val="-528417505"/>
          <w:placeholder>
            <w:docPart w:val="4D5F5938BD02469BBF4AC651B51E5AEE"/>
          </w:placeholder>
          <w:richText/>
        </w:sdtPr>
        <w:sdtContent>
          <w:r w:rsidRPr="000128CF" w:rsidR="000E5B8F">
            <w:rPr>
              <w:b/>
              <w:i/>
              <w:lang w:val="en-US"/>
            </w:rPr>
            <w:t>Sarah Hodgetts:</w:t>
          </w:r>
        </w:sdtContent>
      </w:sdt>
      <w:r w:rsidR="000E5B8F">
        <w:rPr>
          <w:lang w:val="en-US"/>
        </w:rPr>
        <w:t xml:space="preserve"> One of the things my team</w:t>
      </w:r>
      <w:r w:rsidR="00E11B7C">
        <w:rPr>
          <w:lang w:val="en-US"/>
        </w:rPr>
        <w:t>,</w:t>
      </w:r>
      <w:r w:rsidR="000E5B8F">
        <w:rPr>
          <w:lang w:val="en-US"/>
        </w:rPr>
        <w:t xml:space="preserve"> in particular</w:t>
      </w:r>
      <w:r w:rsidR="00E11B7C">
        <w:rPr>
          <w:lang w:val="en-US"/>
        </w:rPr>
        <w:t>,</w:t>
      </w:r>
      <w:r w:rsidR="000E5B8F">
        <w:rPr>
          <w:lang w:val="en-US"/>
        </w:rPr>
        <w:t xml:space="preserve"> has been doing is look</w:t>
      </w:r>
      <w:r w:rsidR="00E11B7C">
        <w:rPr>
          <w:lang w:val="en-US"/>
        </w:rPr>
        <w:t>ing</w:t>
      </w:r>
      <w:r w:rsidR="000E5B8F">
        <w:rPr>
          <w:lang w:val="en-US"/>
        </w:rPr>
        <w:t xml:space="preserve"> at the more technocratic aspects</w:t>
      </w:r>
      <w:r w:rsidR="007C69D3">
        <w:rPr>
          <w:lang w:val="en-US"/>
        </w:rPr>
        <w:t>, talking</w:t>
      </w:r>
      <w:r w:rsidR="000E5B8F">
        <w:rPr>
          <w:lang w:val="en-US"/>
        </w:rPr>
        <w:t xml:space="preserve"> to some of the experts in DARPA, Google X and </w:t>
      </w:r>
      <w:r w:rsidR="004252BC">
        <w:rPr>
          <w:lang w:val="en-US"/>
        </w:rPr>
        <w:t xml:space="preserve">SPRIN-D, </w:t>
      </w:r>
      <w:r w:rsidR="000E5B8F">
        <w:rPr>
          <w:lang w:val="en-US"/>
        </w:rPr>
        <w:t>the German version of what we are trying to set up here. We are looking at how you deliver the vision that the Minister has</w:t>
      </w:r>
      <w:r>
        <w:rPr>
          <w:lang w:val="en-US"/>
        </w:rPr>
        <w:t xml:space="preserve"> clearly</w:t>
      </w:r>
      <w:r w:rsidR="000E5B8F">
        <w:rPr>
          <w:lang w:val="en-US"/>
        </w:rPr>
        <w:t xml:space="preserve"> set out.</w:t>
      </w:r>
    </w:p>
    <w:p w:rsidR="000E5B8F" w:rsidP="000E5B8F">
      <w:pPr>
        <w:pStyle w:val="Answer"/>
        <w:rPr>
          <w:lang w:val="en-US"/>
        </w:rPr>
      </w:pPr>
      <w:r>
        <w:rPr>
          <w:lang w:val="en-US"/>
        </w:rPr>
        <w:t>We are looking at strategic operations like financial freedom</w:t>
      </w:r>
      <w:r w:rsidR="00F76973">
        <w:rPr>
          <w:lang w:val="en-US"/>
        </w:rPr>
        <w:t>s</w:t>
      </w:r>
      <w:r>
        <w:rPr>
          <w:lang w:val="en-US"/>
        </w:rPr>
        <w:t xml:space="preserve">, how you put in the appropriate governance and assurance, with an appropriate regime, and how you do the funding. We have had some interesting conversations with colleagues in DARPA, </w:t>
      </w:r>
      <w:r>
        <w:rPr>
          <w:lang w:val="en-US"/>
        </w:rPr>
        <w:t>in particular a</w:t>
      </w:r>
      <w:r>
        <w:rPr>
          <w:lang w:val="en-US"/>
        </w:rPr>
        <w:t xml:space="preserve"> gentleman called Scott Ulrey, deputy director of the contract management office over there. One of the key elements of giving the freedoms we want for this organisation to deliver its vision and ambition is how you give agility and freedom while having the correct control and assurance </w:t>
      </w:r>
      <w:r w:rsidR="00B9748F">
        <w:rPr>
          <w:lang w:val="en-US"/>
        </w:rPr>
        <w:t>about the governance.</w:t>
      </w:r>
      <w:r>
        <w:rPr>
          <w:lang w:val="en-US"/>
        </w:rPr>
        <w:t xml:space="preserve"> I want to make </w:t>
      </w:r>
      <w:r w:rsidR="00B9748F">
        <w:rPr>
          <w:lang w:val="en-US"/>
        </w:rPr>
        <w:t xml:space="preserve">it </w:t>
      </w:r>
      <w:r>
        <w:rPr>
          <w:lang w:val="en-US"/>
        </w:rPr>
        <w:t>clear that we are having those</w:t>
      </w:r>
      <w:r w:rsidR="00B9748F">
        <w:rPr>
          <w:lang w:val="en-US"/>
        </w:rPr>
        <w:t xml:space="preserve"> kinds of</w:t>
      </w:r>
      <w:r>
        <w:rPr>
          <w:lang w:val="en-US"/>
        </w:rPr>
        <w:t xml:space="preserve"> conversations</w:t>
      </w:r>
      <w:r w:rsidR="00B9748F">
        <w:rPr>
          <w:lang w:val="en-US"/>
        </w:rPr>
        <w:t>,</w:t>
      </w:r>
      <w:r>
        <w:rPr>
          <w:lang w:val="en-US"/>
        </w:rPr>
        <w:t xml:space="preserve"> as well as conversations with leading scientists like Professor Hopper </w:t>
      </w:r>
      <w:r w:rsidR="00FD3359">
        <w:rPr>
          <w:lang w:val="en-US"/>
        </w:rPr>
        <w:t>and members of</w:t>
      </w:r>
      <w:r>
        <w:rPr>
          <w:lang w:val="en-US"/>
        </w:rPr>
        <w:t xml:space="preserve"> the Royal Society.</w:t>
      </w:r>
    </w:p>
    <w:p w:rsidR="000E5B8F" w:rsidP="000E5B8F">
      <w:pPr>
        <w:pStyle w:val="Question"/>
        <w:numPr>
          <w:ilvl w:val="0"/>
          <w:numId w:val="9"/>
        </w:numPr>
        <w:rPr>
          <w:lang w:val="en-US"/>
        </w:rPr>
      </w:pPr>
      <w:sdt>
        <w:sdtPr>
          <w:rPr>
            <w:lang w:val="en-US"/>
          </w:rPr>
          <w:alias w:val="Member"/>
          <w:tag w:val="&lt;Member mnisId='449' dodsId='25259'&gt;"/>
          <w:id w:val="-948704463"/>
          <w:placeholder>
            <w:docPart w:val="4D5F5938BD02469BBF4AC651B51E5AEE"/>
          </w:placeholder>
          <w:richText/>
        </w:sdtPr>
        <w:sdtContent>
          <w:r w:rsidRPr="00AD530D">
            <w:rPr>
              <w:b/>
              <w:lang w:val="en-US"/>
            </w:rPr>
            <w:t>Graham Stringer:</w:t>
          </w:r>
        </w:sdtContent>
      </w:sdt>
      <w:r>
        <w:rPr>
          <w:lang w:val="en-US"/>
        </w:rPr>
        <w:t xml:space="preserve"> That is a crucial point. It is the Government’s responsibility to look after public money, but</w:t>
      </w:r>
      <w:r w:rsidR="00FD3359">
        <w:rPr>
          <w:lang w:val="en-US"/>
        </w:rPr>
        <w:t xml:space="preserve"> often</w:t>
      </w:r>
      <w:r>
        <w:rPr>
          <w:lang w:val="en-US"/>
        </w:rPr>
        <w:t xml:space="preserve"> in science the nature of research is that you do not know what you will come up with, so you have to give freedoms that you cannot always account for. One can give a whole list of scientific breakthroughs where nobody knew where they were going when they started. You have identified a real problem. How do you solve it?</w:t>
      </w:r>
    </w:p>
    <w:p w:rsidR="000E5B8F" w:rsidP="000E5B8F">
      <w:pPr>
        <w:pStyle w:val="Answer"/>
        <w:rPr>
          <w:lang w:val="en-US"/>
        </w:rPr>
      </w:pPr>
      <w:sdt>
        <w:sdtPr>
          <w:rPr>
            <w:lang w:val="en-US"/>
          </w:rPr>
          <w:alias w:val="Witness"/>
          <w:id w:val="-1558467534"/>
          <w:placeholder>
            <w:docPart w:val="4D5F5938BD02469BBF4AC651B51E5AEE"/>
          </w:placeholder>
          <w:richText/>
        </w:sdtPr>
        <w:sdtContent>
          <w:r w:rsidRPr="008042C4">
            <w:rPr>
              <w:b/>
              <w:i/>
              <w:lang w:val="en-US"/>
            </w:rPr>
            <w:t>Amanda Solloway:</w:t>
          </w:r>
        </w:sdtContent>
      </w:sdt>
      <w:r>
        <w:rPr>
          <w:lang w:val="en-US"/>
        </w:rPr>
        <w:t xml:space="preserve"> That is a </w:t>
      </w:r>
      <w:r>
        <w:rPr>
          <w:lang w:val="en-US"/>
        </w:rPr>
        <w:t>really good</w:t>
      </w:r>
      <w:r>
        <w:rPr>
          <w:lang w:val="en-US"/>
        </w:rPr>
        <w:t xml:space="preserve"> question, and I acknowledge exactly what you are saying. We identify </w:t>
      </w:r>
      <w:r w:rsidR="00C36934">
        <w:rPr>
          <w:lang w:val="en-US"/>
        </w:rPr>
        <w:t xml:space="preserve">that there is </w:t>
      </w:r>
      <w:r>
        <w:rPr>
          <w:lang w:val="en-US"/>
        </w:rPr>
        <w:t>a great need for an ARPA-type agency. That is certainly the premise we are working</w:t>
      </w:r>
      <w:r w:rsidR="00C36934">
        <w:rPr>
          <w:lang w:val="en-US"/>
        </w:rPr>
        <w:t xml:space="preserve"> through</w:t>
      </w:r>
      <w:r>
        <w:rPr>
          <w:lang w:val="en-US"/>
        </w:rPr>
        <w:t xml:space="preserve">. I have listened with great interest to your inquiry and </w:t>
      </w:r>
      <w:r w:rsidR="00BB4BF4">
        <w:rPr>
          <w:lang w:val="en-US"/>
        </w:rPr>
        <w:t>the</w:t>
      </w:r>
      <w:r>
        <w:rPr>
          <w:lang w:val="en-US"/>
        </w:rPr>
        <w:t xml:space="preserve"> stakeholder comments. Without exception, there is a necessity for this. The challenge is how to make sure </w:t>
      </w:r>
      <w:r w:rsidR="00BB4BF4">
        <w:rPr>
          <w:lang w:val="en-US"/>
        </w:rPr>
        <w:t>that it</w:t>
      </w:r>
      <w:r>
        <w:rPr>
          <w:lang w:val="en-US"/>
        </w:rPr>
        <w:t xml:space="preserve"> is robust and fit for purpose. We need to make sure that</w:t>
      </w:r>
      <w:r w:rsidR="00AE7547">
        <w:rPr>
          <w:lang w:val="en-US"/>
        </w:rPr>
        <w:t>,</w:t>
      </w:r>
      <w:r>
        <w:rPr>
          <w:lang w:val="en-US"/>
        </w:rPr>
        <w:t xml:space="preserve"> to achieve high ambition and high reward</w:t>
      </w:r>
      <w:r w:rsidR="00BB4BF4">
        <w:rPr>
          <w:lang w:val="en-US"/>
        </w:rPr>
        <w:t>,</w:t>
      </w:r>
      <w:r>
        <w:rPr>
          <w:lang w:val="en-US"/>
        </w:rPr>
        <w:t xml:space="preserve"> we have the foundations set in place.</w:t>
      </w:r>
    </w:p>
    <w:p w:rsidR="000E5B8F" w:rsidP="000E5B8F">
      <w:pPr>
        <w:pStyle w:val="Answer"/>
        <w:rPr>
          <w:lang w:val="en-US"/>
        </w:rPr>
      </w:pPr>
      <w:r>
        <w:rPr>
          <w:lang w:val="en-US"/>
        </w:rPr>
        <w:t xml:space="preserve">There are several elements </w:t>
      </w:r>
      <w:r w:rsidR="00BB4BF4">
        <w:rPr>
          <w:lang w:val="en-US"/>
        </w:rPr>
        <w:t xml:space="preserve">that </w:t>
      </w:r>
      <w:r>
        <w:rPr>
          <w:lang w:val="en-US"/>
        </w:rPr>
        <w:t>we need to take into consideration</w:t>
      </w:r>
      <w:r w:rsidR="00E11B7C">
        <w:rPr>
          <w:lang w:val="en-US"/>
        </w:rPr>
        <w:t xml:space="preserve">, </w:t>
      </w:r>
      <w:r>
        <w:rPr>
          <w:lang w:val="en-US"/>
        </w:rPr>
        <w:t xml:space="preserve">and we are working through them. As an example, </w:t>
      </w:r>
      <w:r w:rsidR="00BB4BF4">
        <w:rPr>
          <w:lang w:val="en-US"/>
        </w:rPr>
        <w:t xml:space="preserve">the </w:t>
      </w:r>
      <w:r>
        <w:rPr>
          <w:lang w:val="en-US"/>
        </w:rPr>
        <w:t xml:space="preserve">governance will be </w:t>
      </w:r>
      <w:r>
        <w:rPr>
          <w:lang w:val="en-US"/>
        </w:rPr>
        <w:t>really important</w:t>
      </w:r>
      <w:r w:rsidR="00E11B7C">
        <w:rPr>
          <w:lang w:val="en-US"/>
        </w:rPr>
        <w:t>,</w:t>
      </w:r>
      <w:r w:rsidR="00BB4BF4">
        <w:rPr>
          <w:lang w:val="en-US"/>
        </w:rPr>
        <w:t xml:space="preserve"> and w</w:t>
      </w:r>
      <w:r>
        <w:rPr>
          <w:lang w:val="en-US"/>
        </w:rPr>
        <w:t>e need to make sure</w:t>
      </w:r>
      <w:r w:rsidR="00BB4BF4">
        <w:rPr>
          <w:lang w:val="en-US"/>
        </w:rPr>
        <w:t xml:space="preserve"> that</w:t>
      </w:r>
      <w:r>
        <w:rPr>
          <w:lang w:val="en-US"/>
        </w:rPr>
        <w:t xml:space="preserve"> we are doing that. We also need to make sure </w:t>
      </w:r>
      <w:r w:rsidR="00BB4BF4">
        <w:rPr>
          <w:lang w:val="en-US"/>
        </w:rPr>
        <w:t xml:space="preserve">that </w:t>
      </w:r>
      <w:r>
        <w:rPr>
          <w:lang w:val="en-US"/>
        </w:rPr>
        <w:t>we giv</w:t>
      </w:r>
      <w:r w:rsidR="004062A5">
        <w:rPr>
          <w:lang w:val="en-US"/>
        </w:rPr>
        <w:t xml:space="preserve">e </w:t>
      </w:r>
      <w:r>
        <w:rPr>
          <w:lang w:val="en-US"/>
        </w:rPr>
        <w:t xml:space="preserve">freedom—Dame Ottoline talked about this earlier—to </w:t>
      </w:r>
      <w:r w:rsidR="004062A5">
        <w:rPr>
          <w:lang w:val="en-US"/>
        </w:rPr>
        <w:t xml:space="preserve">have the </w:t>
      </w:r>
      <w:r>
        <w:rPr>
          <w:lang w:val="en-US"/>
        </w:rPr>
        <w:t xml:space="preserve">opportunity to make great discoveries. Going back to ARPA originally and </w:t>
      </w:r>
      <w:r w:rsidR="00E11B7C">
        <w:rPr>
          <w:lang w:val="en-US"/>
        </w:rPr>
        <w:t xml:space="preserve">to </w:t>
      </w:r>
      <w:r>
        <w:rPr>
          <w:lang w:val="en-US"/>
        </w:rPr>
        <w:t>ARPANET and what</w:t>
      </w:r>
      <w:r w:rsidR="00D40624">
        <w:rPr>
          <w:lang w:val="en-US"/>
        </w:rPr>
        <w:t xml:space="preserve"> came</w:t>
      </w:r>
      <w:r>
        <w:rPr>
          <w:lang w:val="en-US"/>
        </w:rPr>
        <w:t xml:space="preserve"> out </w:t>
      </w:r>
      <w:r w:rsidR="00D40624">
        <w:rPr>
          <w:lang w:val="en-US"/>
        </w:rPr>
        <w:t>way back</w:t>
      </w:r>
      <w:r>
        <w:rPr>
          <w:lang w:val="en-US"/>
        </w:rPr>
        <w:t xml:space="preserve">, </w:t>
      </w:r>
      <w:r w:rsidR="00617E4B">
        <w:rPr>
          <w:lang w:val="en-US"/>
        </w:rPr>
        <w:t>we can think about what came out of the discovery. W</w:t>
      </w:r>
      <w:r>
        <w:rPr>
          <w:lang w:val="en-US"/>
        </w:rPr>
        <w:t>e think about GPS and the internet</w:t>
      </w:r>
      <w:r w:rsidR="00617E4B">
        <w:rPr>
          <w:lang w:val="en-US"/>
        </w:rPr>
        <w:t>—all those things</w:t>
      </w:r>
      <w:r>
        <w:rPr>
          <w:lang w:val="en-US"/>
        </w:rPr>
        <w:t>. Today, we are talking to each other from different places</w:t>
      </w:r>
      <w:r w:rsidR="00866316">
        <w:rPr>
          <w:lang w:val="en-US"/>
        </w:rPr>
        <w:t>, which is</w:t>
      </w:r>
      <w:r>
        <w:rPr>
          <w:lang w:val="en-US"/>
        </w:rPr>
        <w:t xml:space="preserve"> a distinct advantage in having something like the internet. When we think about ARPA, </w:t>
      </w:r>
      <w:r w:rsidR="00866316">
        <w:rPr>
          <w:lang w:val="en-US"/>
        </w:rPr>
        <w:t xml:space="preserve">and </w:t>
      </w:r>
      <w:r w:rsidR="00D05177">
        <w:rPr>
          <w:lang w:val="en-US"/>
        </w:rPr>
        <w:t xml:space="preserve">when we think about what we are aiming to achieve, </w:t>
      </w:r>
      <w:r>
        <w:rPr>
          <w:lang w:val="en-US"/>
        </w:rPr>
        <w:t>we probably do not know what it is</w:t>
      </w:r>
      <w:r w:rsidR="00D05177">
        <w:rPr>
          <w:lang w:val="en-US"/>
        </w:rPr>
        <w:t>,</w:t>
      </w:r>
      <w:r>
        <w:rPr>
          <w:lang w:val="en-US"/>
        </w:rPr>
        <w:t xml:space="preserve"> because it might not exist yet. That is the whole glory of something like ARPA; it </w:t>
      </w:r>
      <w:r w:rsidR="009E468D">
        <w:rPr>
          <w:lang w:val="en-US"/>
        </w:rPr>
        <w:t>allows</w:t>
      </w:r>
      <w:r>
        <w:rPr>
          <w:lang w:val="en-US"/>
        </w:rPr>
        <w:t xml:space="preserve"> freedom for discovery.</w:t>
      </w:r>
    </w:p>
    <w:p w:rsidR="000E5B8F" w:rsidP="000E5B8F">
      <w:pPr>
        <w:pStyle w:val="Question"/>
        <w:numPr>
          <w:ilvl w:val="0"/>
          <w:numId w:val="9"/>
        </w:numPr>
        <w:rPr>
          <w:lang w:val="en-US"/>
        </w:rPr>
      </w:pPr>
      <w:sdt>
        <w:sdtPr>
          <w:rPr>
            <w:lang w:val="en-US"/>
          </w:rPr>
          <w:alias w:val="Member"/>
          <w:tag w:val="&lt;Member mnisId='449' dodsId='25259'&gt;"/>
          <w:id w:val="1411740979"/>
          <w:placeholder>
            <w:docPart w:val="4D5F5938BD02469BBF4AC651B51E5AEE"/>
          </w:placeholder>
          <w:richText/>
        </w:sdtPr>
        <w:sdtContent>
          <w:r w:rsidRPr="0001783E">
            <w:rPr>
              <w:b/>
              <w:lang w:val="en-US"/>
            </w:rPr>
            <w:t>Graham Stringer:</w:t>
          </w:r>
        </w:sdtContent>
      </w:sdt>
      <w:r>
        <w:rPr>
          <w:lang w:val="en-US"/>
        </w:rPr>
        <w:t xml:space="preserve"> It is a funding agency, Minister, but it </w:t>
      </w:r>
      <w:r>
        <w:rPr>
          <w:lang w:val="en-US"/>
        </w:rPr>
        <w:t>has to</w:t>
      </w:r>
      <w:r>
        <w:rPr>
          <w:lang w:val="en-US"/>
        </w:rPr>
        <w:t xml:space="preserve"> be a funding agency with a mission statement. What is the mission statement likely to be?</w:t>
      </w:r>
    </w:p>
    <w:p w:rsidR="00E4467A" w:rsidP="000E5B8F">
      <w:pPr>
        <w:pStyle w:val="Answer"/>
        <w:rPr>
          <w:lang w:val="en-US"/>
        </w:rPr>
      </w:pPr>
      <w:sdt>
        <w:sdtPr>
          <w:rPr>
            <w:lang w:val="en-US"/>
          </w:rPr>
          <w:alias w:val="Witness"/>
          <w:id w:val="179715221"/>
          <w:placeholder>
            <w:docPart w:val="4D5F5938BD02469BBF4AC651B51E5AEE"/>
          </w:placeholder>
          <w:richText/>
        </w:sdtPr>
        <w:sdtContent>
          <w:r w:rsidRPr="0001783E" w:rsidR="000E5B8F">
            <w:rPr>
              <w:b/>
              <w:i/>
              <w:lang w:val="en-US"/>
            </w:rPr>
            <w:t>Amanda Solloway:</w:t>
          </w:r>
        </w:sdtContent>
      </w:sdt>
      <w:r w:rsidR="000E5B8F">
        <w:rPr>
          <w:lang w:val="en-US"/>
        </w:rPr>
        <w:t xml:space="preserve"> We are working our way through </w:t>
      </w:r>
      <w:r w:rsidR="00D30BD1">
        <w:rPr>
          <w:lang w:val="en-US"/>
        </w:rPr>
        <w:t>that</w:t>
      </w:r>
      <w:r w:rsidR="009E468D">
        <w:rPr>
          <w:lang w:val="en-US"/>
        </w:rPr>
        <w:t>, and one of the things I am conscious of is that w</w:t>
      </w:r>
      <w:r w:rsidR="000E5B8F">
        <w:rPr>
          <w:lang w:val="en-US"/>
        </w:rPr>
        <w:t xml:space="preserve">e need to be mindful that, while </w:t>
      </w:r>
      <w:r w:rsidR="009E468D">
        <w:rPr>
          <w:lang w:val="en-US"/>
        </w:rPr>
        <w:t>it</w:t>
      </w:r>
      <w:r w:rsidR="000E5B8F">
        <w:rPr>
          <w:lang w:val="en-US"/>
        </w:rPr>
        <w:t xml:space="preserve"> is a funding agency</w:t>
      </w:r>
      <w:r w:rsidR="009E468D">
        <w:rPr>
          <w:lang w:val="en-US"/>
        </w:rPr>
        <w:t>, and we have committed</w:t>
      </w:r>
      <w:r w:rsidR="000E5B8F">
        <w:rPr>
          <w:lang w:val="en-US"/>
        </w:rPr>
        <w:t xml:space="preserve"> £800 million and have said we will set it up because it is a manifesto commitment, the people who can lead the direction of </w:t>
      </w:r>
      <w:r w:rsidR="00D30BD1">
        <w:rPr>
          <w:lang w:val="en-US"/>
        </w:rPr>
        <w:t>it</w:t>
      </w:r>
      <w:r w:rsidR="000E5B8F">
        <w:rPr>
          <w:lang w:val="en-US"/>
        </w:rPr>
        <w:t xml:space="preserve"> will need to be scientists. When we talk about opportunity and where the science will go, they</w:t>
      </w:r>
      <w:r w:rsidR="00E11B7C">
        <w:rPr>
          <w:lang w:val="en-US"/>
        </w:rPr>
        <w:t>,</w:t>
      </w:r>
      <w:r w:rsidR="000E5B8F">
        <w:rPr>
          <w:lang w:val="en-US"/>
        </w:rPr>
        <w:t xml:space="preserve"> rather than politicians</w:t>
      </w:r>
      <w:r w:rsidR="00E11B7C">
        <w:rPr>
          <w:lang w:val="en-US"/>
        </w:rPr>
        <w:t>,</w:t>
      </w:r>
      <w:r w:rsidR="000E5B8F">
        <w:rPr>
          <w:lang w:val="en-US"/>
        </w:rPr>
        <w:t xml:space="preserve"> will be the experts.</w:t>
      </w:r>
    </w:p>
    <w:p w:rsidR="000E5B8F" w:rsidP="000E5B8F">
      <w:pPr>
        <w:pStyle w:val="Answer"/>
        <w:rPr>
          <w:lang w:val="en-US"/>
        </w:rPr>
      </w:pPr>
      <w:r>
        <w:rPr>
          <w:lang w:val="en-US"/>
        </w:rPr>
        <w:t>If I say what I hope this AR</w:t>
      </w:r>
      <w:r w:rsidR="00E4467A">
        <w:rPr>
          <w:lang w:val="en-US"/>
        </w:rPr>
        <w:t>P</w:t>
      </w:r>
      <w:r>
        <w:rPr>
          <w:lang w:val="en-US"/>
        </w:rPr>
        <w:t>A will achieve, I firmly believe we are talking about high ambition, opportunity and rewards. It will give reward in</w:t>
      </w:r>
      <w:r w:rsidR="00F75992">
        <w:rPr>
          <w:lang w:val="en-US"/>
        </w:rPr>
        <w:t xml:space="preserve"> terms of</w:t>
      </w:r>
      <w:r>
        <w:rPr>
          <w:lang w:val="en-US"/>
        </w:rPr>
        <w:t xml:space="preserve"> new jobs and opportunities. </w:t>
      </w:r>
      <w:r w:rsidR="00F75992">
        <w:rPr>
          <w:lang w:val="en-US"/>
        </w:rPr>
        <w:t>A</w:t>
      </w:r>
      <w:r>
        <w:rPr>
          <w:lang w:val="en-US"/>
        </w:rPr>
        <w:t xml:space="preserve"> key </w:t>
      </w:r>
      <w:r w:rsidR="00F75992">
        <w:rPr>
          <w:lang w:val="en-US"/>
        </w:rPr>
        <w:t>thing</w:t>
      </w:r>
      <w:r>
        <w:rPr>
          <w:lang w:val="en-US"/>
        </w:rPr>
        <w:t xml:space="preserve">—I have </w:t>
      </w:r>
      <w:r w:rsidR="00F75992">
        <w:rPr>
          <w:lang w:val="en-US"/>
        </w:rPr>
        <w:t xml:space="preserve">mentioned the internet </w:t>
      </w:r>
      <w:r>
        <w:rPr>
          <w:lang w:val="en-US"/>
        </w:rPr>
        <w:t>already—is about transformational science and the technology that benefits the UK. That</w:t>
      </w:r>
      <w:r w:rsidR="00F75992">
        <w:rPr>
          <w:lang w:val="en-US"/>
        </w:rPr>
        <w:t>,</w:t>
      </w:r>
      <w:r>
        <w:rPr>
          <w:lang w:val="en-US"/>
        </w:rPr>
        <w:t xml:space="preserve"> for me</w:t>
      </w:r>
      <w:r w:rsidR="00F75992">
        <w:rPr>
          <w:lang w:val="en-US"/>
        </w:rPr>
        <w:t>,</w:t>
      </w:r>
      <w:r>
        <w:rPr>
          <w:lang w:val="en-US"/>
        </w:rPr>
        <w:t xml:space="preserve"> is where the ARPA funding agency will</w:t>
      </w:r>
      <w:r w:rsidR="00F75992">
        <w:rPr>
          <w:lang w:val="en-US"/>
        </w:rPr>
        <w:t>,</w:t>
      </w:r>
      <w:r>
        <w:rPr>
          <w:lang w:val="en-US"/>
        </w:rPr>
        <w:t xml:space="preserve"> hopefully</w:t>
      </w:r>
      <w:r w:rsidR="00F75992">
        <w:rPr>
          <w:lang w:val="en-US"/>
        </w:rPr>
        <w:t>,</w:t>
      </w:r>
      <w:r>
        <w:rPr>
          <w:lang w:val="en-US"/>
        </w:rPr>
        <w:t xml:space="preserve"> be able to unleash </w:t>
      </w:r>
      <w:r>
        <w:rPr>
          <w:lang w:val="en-US"/>
        </w:rPr>
        <w:t>all of</w:t>
      </w:r>
      <w:r>
        <w:rPr>
          <w:lang w:val="en-US"/>
        </w:rPr>
        <w:t xml:space="preserve"> th</w:t>
      </w:r>
      <w:r w:rsidR="00F75992">
        <w:rPr>
          <w:lang w:val="en-US"/>
        </w:rPr>
        <w:t>o</w:t>
      </w:r>
      <w:r>
        <w:rPr>
          <w:lang w:val="en-US"/>
        </w:rPr>
        <w:t>se possibilities.</w:t>
      </w:r>
    </w:p>
    <w:p w:rsidR="000E5B8F" w:rsidP="000E5B8F">
      <w:pPr>
        <w:pStyle w:val="Question"/>
        <w:numPr>
          <w:ilvl w:val="0"/>
          <w:numId w:val="9"/>
        </w:numPr>
        <w:rPr>
          <w:lang w:val="en-US"/>
        </w:rPr>
      </w:pPr>
      <w:sdt>
        <w:sdtPr>
          <w:rPr>
            <w:lang w:val="en-US"/>
          </w:rPr>
          <w:alias w:val="Member"/>
          <w:tag w:val="&lt;Member mnisId='449' dodsId='25259'&gt;"/>
          <w:id w:val="1706207070"/>
          <w:placeholder>
            <w:docPart w:val="4D5F5938BD02469BBF4AC651B51E5AEE"/>
          </w:placeholder>
          <w:richText/>
        </w:sdtPr>
        <w:sdtContent>
          <w:r w:rsidRPr="00B11626">
            <w:rPr>
              <w:b/>
              <w:lang w:val="en-US"/>
            </w:rPr>
            <w:t>Graham Stringer:</w:t>
          </w:r>
        </w:sdtContent>
      </w:sdt>
      <w:r>
        <w:rPr>
          <w:lang w:val="en-US"/>
        </w:rPr>
        <w:t xml:space="preserve"> It has been long established</w:t>
      </w:r>
      <w:r w:rsidR="00A85E59">
        <w:rPr>
          <w:lang w:val="en-US"/>
        </w:rPr>
        <w:t xml:space="preserve">, for </w:t>
      </w:r>
      <w:r>
        <w:rPr>
          <w:lang w:val="en-US"/>
        </w:rPr>
        <w:t>more than 100 years</w:t>
      </w:r>
      <w:r w:rsidR="00A85E59">
        <w:rPr>
          <w:lang w:val="en-US"/>
        </w:rPr>
        <w:t>—</w:t>
      </w:r>
      <w:r>
        <w:rPr>
          <w:lang w:val="en-US"/>
        </w:rPr>
        <w:t>the Haldane principle</w:t>
      </w:r>
      <w:r w:rsidR="00A85E59">
        <w:rPr>
          <w:lang w:val="en-US"/>
        </w:rPr>
        <w:t>—that</w:t>
      </w:r>
      <w:r>
        <w:rPr>
          <w:lang w:val="en-US"/>
        </w:rPr>
        <w:t xml:space="preserve"> scientists decide on particular research programmes and how they are best carried out, but it is the role of </w:t>
      </w:r>
      <w:r w:rsidR="00CA4568">
        <w:rPr>
          <w:lang w:val="en-US"/>
        </w:rPr>
        <w:t>G</w:t>
      </w:r>
      <w:r>
        <w:rPr>
          <w:lang w:val="en-US"/>
        </w:rPr>
        <w:t>overnment to decide where the large chunks of money go, whether they go to medical research, astronomy or wherever. Accepting the Haldane principle, which I think you have just enunciated, there still needs to be a mission statement that says where this funding agency will be aiming its resources.</w:t>
      </w:r>
    </w:p>
    <w:p w:rsidR="000E5B8F" w:rsidP="000E5B8F">
      <w:pPr>
        <w:pStyle w:val="Answer"/>
        <w:rPr>
          <w:lang w:val="en-US"/>
        </w:rPr>
      </w:pPr>
      <w:sdt>
        <w:sdtPr>
          <w:rPr>
            <w:lang w:val="en-US"/>
          </w:rPr>
          <w:alias w:val="Witness"/>
          <w:id w:val="1090427953"/>
          <w:placeholder>
            <w:docPart w:val="4D5F5938BD02469BBF4AC651B51E5AEE"/>
          </w:placeholder>
          <w:richText/>
        </w:sdtPr>
        <w:sdtContent>
          <w:r w:rsidRPr="00DE7D5C">
            <w:rPr>
              <w:b/>
              <w:i/>
              <w:lang w:val="en-US"/>
            </w:rPr>
            <w:t>Amanda Solloway:</w:t>
          </w:r>
        </w:sdtContent>
      </w:sdt>
      <w:r>
        <w:rPr>
          <w:lang w:val="en-US"/>
        </w:rPr>
        <w:t xml:space="preserve"> To reiterate, we are </w:t>
      </w:r>
      <w:r w:rsidR="003441C2">
        <w:rPr>
          <w:lang w:val="en-US"/>
        </w:rPr>
        <w:t xml:space="preserve">absolutely </w:t>
      </w:r>
      <w:r>
        <w:rPr>
          <w:lang w:val="en-US"/>
        </w:rPr>
        <w:t xml:space="preserve">making </w:t>
      </w:r>
      <w:r w:rsidR="003441C2">
        <w:rPr>
          <w:lang w:val="en-US"/>
        </w:rPr>
        <w:t>it</w:t>
      </w:r>
      <w:r>
        <w:rPr>
          <w:lang w:val="en-US"/>
        </w:rPr>
        <w:t xml:space="preserve"> a high ambition</w:t>
      </w:r>
      <w:r w:rsidR="00E11B7C">
        <w:rPr>
          <w:lang w:val="en-US"/>
        </w:rPr>
        <w:t>,</w:t>
      </w:r>
      <w:r>
        <w:rPr>
          <w:lang w:val="en-US"/>
        </w:rPr>
        <w:t xml:space="preserve"> and it will be high reward. That is </w:t>
      </w:r>
      <w:r w:rsidR="003441C2">
        <w:rPr>
          <w:lang w:val="en-US"/>
        </w:rPr>
        <w:t>clearly the</w:t>
      </w:r>
      <w:r>
        <w:rPr>
          <w:lang w:val="en-US"/>
        </w:rPr>
        <w:t xml:space="preserve"> focus. It is to deliver unique and transformational science. If I may just point this out, it is £800 million. As you heard me say in my opening comment</w:t>
      </w:r>
      <w:r w:rsidR="00EE010F">
        <w:rPr>
          <w:lang w:val="en-US"/>
        </w:rPr>
        <w:t>s</w:t>
      </w:r>
      <w:r>
        <w:rPr>
          <w:lang w:val="en-US"/>
        </w:rPr>
        <w:t>, we have a £22 billion R&amp;D commitment by 2024-25. That will also go towards all the science and technology we are funding. This is a unique funding agency that will deliver on high ambition and high reward. One of the key things—</w:t>
      </w:r>
      <w:r w:rsidR="006D7D80">
        <w:rPr>
          <w:lang w:val="en-US"/>
        </w:rPr>
        <w:t xml:space="preserve">I am sure </w:t>
      </w:r>
      <w:r>
        <w:rPr>
          <w:lang w:val="en-US"/>
        </w:rPr>
        <w:t>you will come</w:t>
      </w:r>
      <w:r w:rsidR="006D7D80">
        <w:rPr>
          <w:lang w:val="en-US"/>
        </w:rPr>
        <w:t xml:space="preserve"> on</w:t>
      </w:r>
      <w:r>
        <w:rPr>
          <w:lang w:val="en-US"/>
        </w:rPr>
        <w:t xml:space="preserve"> to this—is </w:t>
      </w:r>
      <w:r w:rsidR="006D7D80">
        <w:rPr>
          <w:lang w:val="en-US"/>
        </w:rPr>
        <w:t>around the</w:t>
      </w:r>
      <w:r>
        <w:rPr>
          <w:lang w:val="en-US"/>
        </w:rPr>
        <w:t xml:space="preserve"> bureaucracy. We are hoping that what happens is that the funding opportunity will be as agile as having private investment. That will be the key. We will be looking at </w:t>
      </w:r>
      <w:r w:rsidR="006D7D80">
        <w:rPr>
          <w:lang w:val="en-US"/>
        </w:rPr>
        <w:t>an</w:t>
      </w:r>
      <w:r>
        <w:rPr>
          <w:lang w:val="en-US"/>
        </w:rPr>
        <w:t xml:space="preserve"> agile and quick</w:t>
      </w:r>
      <w:r w:rsidR="00E11B7C">
        <w:rPr>
          <w:lang w:val="en-US"/>
        </w:rPr>
        <w:t>-</w:t>
      </w:r>
      <w:r>
        <w:rPr>
          <w:lang w:val="en-US"/>
        </w:rPr>
        <w:t>to</w:t>
      </w:r>
      <w:r w:rsidR="00E11B7C">
        <w:rPr>
          <w:lang w:val="en-US"/>
        </w:rPr>
        <w:t>-</w:t>
      </w:r>
      <w:r>
        <w:rPr>
          <w:lang w:val="en-US"/>
        </w:rPr>
        <w:t>use funding pot.</w:t>
      </w:r>
    </w:p>
    <w:p w:rsidR="000E5B8F" w:rsidP="000E5B8F">
      <w:pPr>
        <w:pStyle w:val="Question"/>
        <w:numPr>
          <w:ilvl w:val="0"/>
          <w:numId w:val="9"/>
        </w:numPr>
        <w:rPr>
          <w:lang w:val="en-US"/>
        </w:rPr>
      </w:pPr>
      <w:sdt>
        <w:sdtPr>
          <w:rPr>
            <w:lang w:val="en-US"/>
          </w:rPr>
          <w:alias w:val="Member"/>
          <w:tag w:val="&lt;Member mnisId='449' dodsId='25259'&gt;"/>
          <w:id w:val="1692035729"/>
          <w:placeholder>
            <w:docPart w:val="4D5F5938BD02469BBF4AC651B51E5AEE"/>
          </w:placeholder>
          <w:richText/>
        </w:sdtPr>
        <w:sdtContent>
          <w:r w:rsidRPr="00643E8D">
            <w:rPr>
              <w:b/>
              <w:lang w:val="en-US"/>
            </w:rPr>
            <w:t>Graham Stringer:</w:t>
          </w:r>
        </w:sdtContent>
      </w:sdt>
      <w:r>
        <w:rPr>
          <w:lang w:val="en-US"/>
        </w:rPr>
        <w:t xml:space="preserve"> My final question is in a sense the same </w:t>
      </w:r>
      <w:r w:rsidR="006D0309">
        <w:rPr>
          <w:lang w:val="en-US"/>
        </w:rPr>
        <w:t>question</w:t>
      </w:r>
      <w:r>
        <w:rPr>
          <w:lang w:val="en-US"/>
        </w:rPr>
        <w:t xml:space="preserve"> the other way </w:t>
      </w:r>
      <w:r>
        <w:rPr>
          <w:lang w:val="en-US"/>
        </w:rPr>
        <w:t>round</w:t>
      </w:r>
      <w:r>
        <w:rPr>
          <w:lang w:val="en-US"/>
        </w:rPr>
        <w:t>. What problem is this agency trying to solve?</w:t>
      </w:r>
    </w:p>
    <w:p w:rsidR="001E370E" w:rsidP="000E5B8F">
      <w:pPr>
        <w:pStyle w:val="Answer"/>
        <w:rPr>
          <w:lang w:val="en-US"/>
        </w:rPr>
      </w:pPr>
      <w:sdt>
        <w:sdtPr>
          <w:rPr>
            <w:lang w:val="en-US"/>
          </w:rPr>
          <w:alias w:val="Witness"/>
          <w:id w:val="898021874"/>
          <w:placeholder>
            <w:docPart w:val="4D5F5938BD02469BBF4AC651B51E5AEE"/>
          </w:placeholder>
          <w:richText/>
        </w:sdtPr>
        <w:sdtContent>
          <w:r w:rsidRPr="00643E8D" w:rsidR="000E5B8F">
            <w:rPr>
              <w:b/>
              <w:i/>
              <w:lang w:val="en-US"/>
            </w:rPr>
            <w:t>Amanda Solloway:</w:t>
          </w:r>
        </w:sdtContent>
      </w:sdt>
      <w:r w:rsidR="000E5B8F">
        <w:rPr>
          <w:lang w:val="en-US"/>
        </w:rPr>
        <w:t xml:space="preserve"> That is a </w:t>
      </w:r>
      <w:r w:rsidR="000E5B8F">
        <w:rPr>
          <w:lang w:val="en-US"/>
        </w:rPr>
        <w:t>really good</w:t>
      </w:r>
      <w:r w:rsidR="000E5B8F">
        <w:rPr>
          <w:lang w:val="en-US"/>
        </w:rPr>
        <w:t xml:space="preserve"> question. I will hand that over to the scientists. We know that we face many challenges today. We have </w:t>
      </w:r>
      <w:r w:rsidR="006C733B">
        <w:rPr>
          <w:lang w:val="en-US"/>
        </w:rPr>
        <w:t xml:space="preserve">the climate </w:t>
      </w:r>
      <w:r w:rsidR="000E5B8F">
        <w:rPr>
          <w:lang w:val="en-US"/>
        </w:rPr>
        <w:t>challenge, innovation and lots of different things, all of which require a very large budget. From the Government point of view,</w:t>
      </w:r>
      <w:r>
        <w:rPr>
          <w:lang w:val="en-US"/>
        </w:rPr>
        <w:t xml:space="preserve"> we</w:t>
      </w:r>
      <w:r w:rsidR="000E5B8F">
        <w:rPr>
          <w:lang w:val="en-US"/>
        </w:rPr>
        <w:t xml:space="preserve"> are very mindful of th</w:t>
      </w:r>
      <w:r w:rsidR="004D3043">
        <w:rPr>
          <w:lang w:val="en-US"/>
        </w:rPr>
        <w:t>at</w:t>
      </w:r>
      <w:r w:rsidR="000E5B8F">
        <w:rPr>
          <w:lang w:val="en-US"/>
        </w:rPr>
        <w:t xml:space="preserve"> and are working towards combat</w:t>
      </w:r>
      <w:r w:rsidR="00E3151F">
        <w:rPr>
          <w:lang w:val="en-US"/>
        </w:rPr>
        <w:t>t</w:t>
      </w:r>
      <w:r w:rsidR="000E5B8F">
        <w:rPr>
          <w:lang w:val="en-US"/>
        </w:rPr>
        <w:t>ing all those challenges.</w:t>
      </w:r>
    </w:p>
    <w:p w:rsidR="000E5B8F" w:rsidP="000E5B8F">
      <w:pPr>
        <w:pStyle w:val="Answer"/>
        <w:rPr>
          <w:lang w:val="en-US"/>
        </w:rPr>
      </w:pPr>
      <w:r>
        <w:rPr>
          <w:lang w:val="en-US"/>
        </w:rPr>
        <w:t>ARPA’s uniqueness is around the scientists. Th</w:t>
      </w:r>
      <w:r w:rsidR="00C4254F">
        <w:rPr>
          <w:lang w:val="en-US"/>
        </w:rPr>
        <w:t>at</w:t>
      </w:r>
      <w:r>
        <w:rPr>
          <w:lang w:val="en-US"/>
        </w:rPr>
        <w:t xml:space="preserve"> is why it is so important that we have an expert scientist leading ARPA. It will be about the scientist</w:t>
      </w:r>
      <w:r w:rsidR="00C4254F">
        <w:rPr>
          <w:lang w:val="en-US"/>
        </w:rPr>
        <w:t>s</w:t>
      </w:r>
      <w:r>
        <w:rPr>
          <w:lang w:val="en-US"/>
        </w:rPr>
        <w:t xml:space="preserve"> defining that</w:t>
      </w:r>
      <w:r w:rsidR="00C4254F">
        <w:rPr>
          <w:lang w:val="en-US"/>
        </w:rPr>
        <w:t>. T</w:t>
      </w:r>
      <w:r>
        <w:rPr>
          <w:lang w:val="en-US"/>
        </w:rPr>
        <w:t xml:space="preserve">o be honest, it may be </w:t>
      </w:r>
      <w:r w:rsidR="00C4254F">
        <w:rPr>
          <w:lang w:val="en-US"/>
        </w:rPr>
        <w:t xml:space="preserve">that </w:t>
      </w:r>
      <w:r>
        <w:rPr>
          <w:lang w:val="en-US"/>
        </w:rPr>
        <w:t xml:space="preserve">we do not know what those challenges are. For example, when GPS and the internet were </w:t>
      </w:r>
      <w:r w:rsidR="00C4254F">
        <w:rPr>
          <w:lang w:val="en-US"/>
        </w:rPr>
        <w:t>discovered,</w:t>
      </w:r>
      <w:r>
        <w:rPr>
          <w:lang w:val="en-US"/>
        </w:rPr>
        <w:t xml:space="preserve"> I do not think people set out to </w:t>
      </w:r>
      <w:r w:rsidR="00564E80">
        <w:rPr>
          <w:lang w:val="en-US"/>
        </w:rPr>
        <w:t>discover</w:t>
      </w:r>
      <w:r>
        <w:rPr>
          <w:lang w:val="en-US"/>
        </w:rPr>
        <w:t xml:space="preserve"> them. It was about how one computer talked to another computer, if I remember correctly. That is where the whole idea of ARPA will</w:t>
      </w:r>
      <w:r w:rsidR="00564E80">
        <w:rPr>
          <w:lang w:val="en-US"/>
        </w:rPr>
        <w:t>,</w:t>
      </w:r>
      <w:r>
        <w:rPr>
          <w:lang w:val="en-US"/>
        </w:rPr>
        <w:t xml:space="preserve"> hopefully</w:t>
      </w:r>
      <w:r w:rsidR="00564E80">
        <w:rPr>
          <w:lang w:val="en-US"/>
        </w:rPr>
        <w:t>, lead us</w:t>
      </w:r>
      <w:r w:rsidR="00E11B7C">
        <w:rPr>
          <w:lang w:val="en-US"/>
        </w:rPr>
        <w:t>—</w:t>
      </w:r>
      <w:r w:rsidR="00564E80">
        <w:rPr>
          <w:lang w:val="en-US"/>
        </w:rPr>
        <w:t>to</w:t>
      </w:r>
      <w:r>
        <w:rPr>
          <w:lang w:val="en-US"/>
        </w:rPr>
        <w:t xml:space="preserve"> amazing and fantastical advances. May I bring in Sarah?</w:t>
      </w:r>
    </w:p>
    <w:p w:rsidR="000E5B8F" w:rsidP="000E5B8F">
      <w:pPr>
        <w:pStyle w:val="Remark"/>
        <w:rPr>
          <w:lang w:val="en-US"/>
        </w:rPr>
      </w:pPr>
      <w:sdt>
        <w:sdtPr>
          <w:rPr>
            <w:lang w:val="en-US"/>
          </w:rPr>
          <w:alias w:val="Member"/>
          <w:tag w:val="&lt;Member mnisId='1578' dodsId='40488'&gt;"/>
          <w:id w:val="2072998816"/>
          <w:placeholder>
            <w:docPart w:val="4D5F5938BD02469BBF4AC651B51E5AEE"/>
          </w:placeholder>
          <w:richText/>
        </w:sdtPr>
        <w:sdtContent>
          <w:r w:rsidRPr="00E2146A">
            <w:rPr>
              <w:b/>
              <w:lang w:val="en-US"/>
            </w:rPr>
            <w:t>Chair:</w:t>
          </w:r>
        </w:sdtContent>
      </w:sdt>
      <w:r>
        <w:rPr>
          <w:lang w:val="en-US"/>
        </w:rPr>
        <w:t xml:space="preserve"> We are keen to finish the session in time for the two-minute silence at 11 o’clock for Armistice Day. I will bring Sarah</w:t>
      </w:r>
      <w:r w:rsidR="00265696">
        <w:rPr>
          <w:lang w:val="en-US"/>
        </w:rPr>
        <w:t xml:space="preserve"> in</w:t>
      </w:r>
      <w:r>
        <w:rPr>
          <w:lang w:val="en-US"/>
        </w:rPr>
        <w:t>, but perhaps we could have precise answers.</w:t>
      </w:r>
    </w:p>
    <w:p w:rsidR="000E5B8F" w:rsidP="000E5B8F">
      <w:pPr>
        <w:pStyle w:val="Answer"/>
        <w:rPr>
          <w:lang w:val="en-US"/>
        </w:rPr>
      </w:pPr>
      <w:sdt>
        <w:sdtPr>
          <w:rPr>
            <w:lang w:val="en-US"/>
          </w:rPr>
          <w:alias w:val="Witness"/>
          <w:id w:val="1621726284"/>
          <w:placeholder>
            <w:docPart w:val="4D5F5938BD02469BBF4AC651B51E5AEE"/>
          </w:placeholder>
          <w:richText/>
        </w:sdtPr>
        <w:sdtContent>
          <w:r w:rsidRPr="00E2146A">
            <w:rPr>
              <w:b/>
              <w:i/>
              <w:lang w:val="en-US"/>
            </w:rPr>
            <w:t>Sarah Hodgetts:</w:t>
          </w:r>
        </w:sdtContent>
      </w:sdt>
      <w:r>
        <w:rPr>
          <w:lang w:val="en-US"/>
        </w:rPr>
        <w:t xml:space="preserve"> I will be very concise. One of the other challenges that </w:t>
      </w:r>
      <w:r w:rsidR="00265696">
        <w:rPr>
          <w:lang w:val="en-US"/>
        </w:rPr>
        <w:t>it</w:t>
      </w:r>
      <w:r>
        <w:rPr>
          <w:lang w:val="en-US"/>
        </w:rPr>
        <w:t xml:space="preserve"> addresses is the global race for talent. The UK’s R&amp;D infrastructure is vast and comprehensive across the country, but ARPA is </w:t>
      </w:r>
      <w:r w:rsidR="000D5561">
        <w:rPr>
          <w:lang w:val="en-US"/>
        </w:rPr>
        <w:t xml:space="preserve">an </w:t>
      </w:r>
      <w:r>
        <w:rPr>
          <w:lang w:val="en-US"/>
        </w:rPr>
        <w:t>addition that makes it part of the global race.</w:t>
      </w:r>
    </w:p>
    <w:p w:rsidR="007D3BA5" w:rsidP="000E5B8F">
      <w:pPr>
        <w:pStyle w:val="Question"/>
        <w:numPr>
          <w:ilvl w:val="0"/>
          <w:numId w:val="9"/>
        </w:numPr>
        <w:rPr>
          <w:lang w:val="en-US"/>
        </w:rPr>
      </w:pPr>
      <w:sdt>
        <w:sdtPr>
          <w:rPr>
            <w:lang w:val="en-US"/>
          </w:rPr>
          <w:alias w:val="Member"/>
          <w:tag w:val="&lt;Member mnisId='4443' dodsId='137172'&gt;"/>
          <w:id w:val="-1287200852"/>
          <w:placeholder>
            <w:docPart w:val="4D5F5938BD02469BBF4AC651B51E5AEE"/>
          </w:placeholder>
          <w:richText/>
        </w:sdtPr>
        <w:sdtContent>
          <w:r w:rsidRPr="00F32A61" w:rsidR="000E5B8F">
            <w:rPr>
              <w:b/>
              <w:lang w:val="en-US"/>
            </w:rPr>
            <w:t>Carol Monaghan:</w:t>
          </w:r>
        </w:sdtContent>
      </w:sdt>
      <w:r w:rsidR="000E5B8F">
        <w:rPr>
          <w:lang w:val="en-US"/>
        </w:rPr>
        <w:t xml:space="preserve"> I do not think any of us would argue </w:t>
      </w:r>
      <w:r w:rsidR="000D5561">
        <w:rPr>
          <w:lang w:val="en-US"/>
        </w:rPr>
        <w:t>with</w:t>
      </w:r>
      <w:r w:rsidR="000E5B8F">
        <w:rPr>
          <w:lang w:val="en-US"/>
        </w:rPr>
        <w:t xml:space="preserve"> spending money on science and research, </w:t>
      </w:r>
      <w:r w:rsidR="00F50BA8">
        <w:rPr>
          <w:lang w:val="en-US"/>
        </w:rPr>
        <w:t xml:space="preserve">Minister, </w:t>
      </w:r>
      <w:r w:rsidR="000E5B8F">
        <w:rPr>
          <w:lang w:val="en-US"/>
        </w:rPr>
        <w:t xml:space="preserve">but I want to push you a little further on what Graham Stringer was asking about. </w:t>
      </w:r>
      <w:r w:rsidR="00F50BA8">
        <w:rPr>
          <w:lang w:val="en-US"/>
        </w:rPr>
        <w:t>Y</w:t>
      </w:r>
      <w:r w:rsidR="000E5B8F">
        <w:rPr>
          <w:lang w:val="en-US"/>
        </w:rPr>
        <w:t>ou have just talked about blue</w:t>
      </w:r>
      <w:r w:rsidR="00E3151F">
        <w:rPr>
          <w:lang w:val="en-US"/>
        </w:rPr>
        <w:t>-</w:t>
      </w:r>
      <w:r w:rsidR="000E5B8F">
        <w:rPr>
          <w:lang w:val="en-US"/>
        </w:rPr>
        <w:t xml:space="preserve">skies research and </w:t>
      </w:r>
      <w:r w:rsidR="00187FEB">
        <w:rPr>
          <w:lang w:val="en-US"/>
        </w:rPr>
        <w:t xml:space="preserve">the </w:t>
      </w:r>
      <w:r w:rsidR="000E5B8F">
        <w:rPr>
          <w:lang w:val="en-US"/>
        </w:rPr>
        <w:t xml:space="preserve">discoveries that take place as a result of </w:t>
      </w:r>
      <w:r w:rsidR="00187FEB">
        <w:rPr>
          <w:lang w:val="en-US"/>
        </w:rPr>
        <w:t>blue</w:t>
      </w:r>
      <w:r w:rsidR="00E3151F">
        <w:rPr>
          <w:lang w:val="en-US"/>
        </w:rPr>
        <w:t>-</w:t>
      </w:r>
      <w:r w:rsidR="00187FEB">
        <w:rPr>
          <w:lang w:val="en-US"/>
        </w:rPr>
        <w:t>skies research</w:t>
      </w:r>
      <w:r w:rsidR="000E5B8F">
        <w:rPr>
          <w:lang w:val="en-US"/>
        </w:rPr>
        <w:t>. We know that happens. We are trying to understand the difference between ARPA and what happens anyway.</w:t>
      </w:r>
    </w:p>
    <w:p w:rsidR="000E5B8F" w:rsidP="007D3BA5">
      <w:pPr>
        <w:pStyle w:val="Question"/>
        <w:numPr>
          <w:ilvl w:val="0"/>
          <w:numId w:val="0"/>
        </w:numPr>
        <w:ind w:left="794"/>
        <w:rPr>
          <w:lang w:val="en-US"/>
        </w:rPr>
      </w:pPr>
      <w:r>
        <w:rPr>
          <w:lang w:val="en-US"/>
        </w:rPr>
        <w:t xml:space="preserve">It is difficult for us to understand why we would set up an organisation such as ARPA and throw £800 million at it if it does not have an aim, </w:t>
      </w:r>
      <w:r w:rsidR="007D3BA5">
        <w:rPr>
          <w:lang w:val="en-US"/>
        </w:rPr>
        <w:t xml:space="preserve">a </w:t>
      </w:r>
      <w:r>
        <w:rPr>
          <w:lang w:val="en-US"/>
        </w:rPr>
        <w:t>target or some sort of goal that it is hoping to achieve. I do not mean in terms of bringing in talent or blue</w:t>
      </w:r>
      <w:r w:rsidR="00E3151F">
        <w:rPr>
          <w:lang w:val="en-US"/>
        </w:rPr>
        <w:t>-</w:t>
      </w:r>
      <w:r>
        <w:rPr>
          <w:lang w:val="en-US"/>
        </w:rPr>
        <w:t>skies research; I mean a specific target. Are we looking at developing our quantum technologies? Are we looking at driverless vehicles? Are we looking at dealing with our ag</w:t>
      </w:r>
      <w:r w:rsidR="007D3BA5">
        <w:rPr>
          <w:lang w:val="en-US"/>
        </w:rPr>
        <w:t>e</w:t>
      </w:r>
      <w:r>
        <w:rPr>
          <w:lang w:val="en-US"/>
        </w:rPr>
        <w:t xml:space="preserve">ing population? </w:t>
      </w:r>
      <w:r>
        <w:rPr>
          <w:lang w:val="en-US"/>
        </w:rPr>
        <w:t>What specifically will be the tasks of ARPA?</w:t>
      </w:r>
    </w:p>
    <w:p w:rsidR="00E87848" w:rsidP="000E5B8F">
      <w:pPr>
        <w:pStyle w:val="Answer"/>
        <w:rPr>
          <w:lang w:val="en-US"/>
        </w:rPr>
      </w:pPr>
      <w:sdt>
        <w:sdtPr>
          <w:rPr>
            <w:lang w:val="en-US"/>
          </w:rPr>
          <w:alias w:val="Witness"/>
          <w:id w:val="525150137"/>
          <w:placeholder>
            <w:docPart w:val="4D5F5938BD02469BBF4AC651B51E5AEE"/>
          </w:placeholder>
          <w:richText/>
        </w:sdtPr>
        <w:sdtContent>
          <w:r w:rsidRPr="000F2523" w:rsidR="000E5B8F">
            <w:rPr>
              <w:b/>
              <w:i/>
              <w:lang w:val="en-US"/>
            </w:rPr>
            <w:t>Amanda Solloway:</w:t>
          </w:r>
        </w:sdtContent>
      </w:sdt>
      <w:r w:rsidR="000E5B8F">
        <w:rPr>
          <w:lang w:val="en-US"/>
        </w:rPr>
        <w:t xml:space="preserve"> I appreciate the question. T</w:t>
      </w:r>
      <w:r w:rsidR="00F82C06">
        <w:rPr>
          <w:lang w:val="en-US"/>
        </w:rPr>
        <w:t xml:space="preserve">o try to be </w:t>
      </w:r>
      <w:r w:rsidR="00F82C06">
        <w:rPr>
          <w:lang w:val="en-US"/>
        </w:rPr>
        <w:t>really clear</w:t>
      </w:r>
      <w:r w:rsidR="00F82C06">
        <w:rPr>
          <w:lang w:val="en-US"/>
        </w:rPr>
        <w:t xml:space="preserve">, </w:t>
      </w:r>
      <w:r w:rsidR="00187FEB">
        <w:rPr>
          <w:lang w:val="en-US"/>
        </w:rPr>
        <w:t>that</w:t>
      </w:r>
      <w:r w:rsidR="000E5B8F">
        <w:rPr>
          <w:lang w:val="en-US"/>
        </w:rPr>
        <w:t xml:space="preserve"> is one of the challenges we are working through. The challenge is that this is something unique that gives the opportunity to do something that we are not doing already.</w:t>
      </w:r>
      <w:r w:rsidR="002B25B1">
        <w:rPr>
          <w:lang w:val="en-US"/>
        </w:rPr>
        <w:t xml:space="preserve"> You are right.</w:t>
      </w:r>
      <w:r w:rsidR="000E5B8F">
        <w:rPr>
          <w:lang w:val="en-US"/>
        </w:rPr>
        <w:t xml:space="preserve"> It could well be autonomous cars or anything you mentioned. If we look at organisations like Oxford University</w:t>
      </w:r>
      <w:r w:rsidR="00E3151F">
        <w:rPr>
          <w:lang w:val="en-US"/>
        </w:rPr>
        <w:t>,</w:t>
      </w:r>
      <w:r w:rsidR="007C33F1">
        <w:rPr>
          <w:lang w:val="en-US"/>
        </w:rPr>
        <w:t xml:space="preserve"> which responded to this </w:t>
      </w:r>
      <w:r w:rsidR="000E5B8F">
        <w:rPr>
          <w:lang w:val="en-US"/>
        </w:rPr>
        <w:t xml:space="preserve">inquiry </w:t>
      </w:r>
      <w:r>
        <w:rPr>
          <w:lang w:val="en-US"/>
        </w:rPr>
        <w:t>saying that</w:t>
      </w:r>
      <w:r w:rsidR="000E5B8F">
        <w:rPr>
          <w:lang w:val="en-US"/>
        </w:rPr>
        <w:t xml:space="preserve"> highly ambitious investments are mostly considered to be too high risk, that is what we are talking about.</w:t>
      </w:r>
    </w:p>
    <w:p w:rsidR="000E5B8F" w:rsidP="000E5B8F">
      <w:pPr>
        <w:pStyle w:val="Answer"/>
        <w:rPr>
          <w:lang w:val="en-US"/>
        </w:rPr>
      </w:pPr>
      <w:r>
        <w:rPr>
          <w:lang w:val="en-US"/>
        </w:rPr>
        <w:t xml:space="preserve">I want the scientists to lead on this. </w:t>
      </w:r>
      <w:r w:rsidR="00E87848">
        <w:rPr>
          <w:lang w:val="en-US"/>
        </w:rPr>
        <w:t>It</w:t>
      </w:r>
      <w:r>
        <w:rPr>
          <w:lang w:val="en-US"/>
        </w:rPr>
        <w:t xml:space="preserve"> is about a gap that we are not filling </w:t>
      </w:r>
      <w:r w:rsidR="00E87848">
        <w:rPr>
          <w:lang w:val="en-US"/>
        </w:rPr>
        <w:t xml:space="preserve">and </w:t>
      </w:r>
      <w:r>
        <w:rPr>
          <w:lang w:val="en-US"/>
        </w:rPr>
        <w:t>where we need to be agile. There is a clear appetite.</w:t>
      </w:r>
      <w:r w:rsidR="00EA799E">
        <w:rPr>
          <w:lang w:val="en-US"/>
        </w:rPr>
        <w:t xml:space="preserve"> You will have heard from</w:t>
      </w:r>
      <w:r>
        <w:rPr>
          <w:lang w:val="en-US"/>
        </w:rPr>
        <w:t xml:space="preserve"> many witnesses </w:t>
      </w:r>
      <w:r w:rsidR="00EA799E">
        <w:rPr>
          <w:lang w:val="en-US"/>
        </w:rPr>
        <w:t xml:space="preserve">that </w:t>
      </w:r>
      <w:r>
        <w:rPr>
          <w:lang w:val="en-US"/>
        </w:rPr>
        <w:t>there is a clear appetite within the scientific community for this new funding to be able explicitly to support the most ambitious, long-term science that cuts bureaucracy. That is what th</w:t>
      </w:r>
      <w:r w:rsidR="00EA799E">
        <w:rPr>
          <w:lang w:val="en-US"/>
        </w:rPr>
        <w:t>e</w:t>
      </w:r>
      <w:r>
        <w:rPr>
          <w:lang w:val="en-US"/>
        </w:rPr>
        <w:t xml:space="preserve"> agency will do. It will be unique in the way it works from exactly that point of view.</w:t>
      </w:r>
    </w:p>
    <w:p w:rsidR="000E5B8F" w:rsidP="000E5B8F">
      <w:pPr>
        <w:pStyle w:val="Question"/>
        <w:numPr>
          <w:ilvl w:val="0"/>
          <w:numId w:val="9"/>
        </w:numPr>
        <w:rPr>
          <w:lang w:val="en-US"/>
        </w:rPr>
      </w:pPr>
      <w:sdt>
        <w:sdtPr>
          <w:rPr>
            <w:lang w:val="en-US"/>
          </w:rPr>
          <w:alias w:val="Member"/>
          <w:tag w:val="&lt;Member mnisId='4443' dodsId='137172'&gt;"/>
          <w:id w:val="-1612043543"/>
          <w:placeholder>
            <w:docPart w:val="4D5F5938BD02469BBF4AC651B51E5AEE"/>
          </w:placeholder>
          <w:richText/>
        </w:sdtPr>
        <w:sdtContent>
          <w:r w:rsidRPr="007E21B0">
            <w:rPr>
              <w:b/>
              <w:lang w:val="en-US"/>
            </w:rPr>
            <w:t>Carol Monaghan:</w:t>
          </w:r>
        </w:sdtContent>
      </w:sdt>
      <w:r>
        <w:rPr>
          <w:lang w:val="en-US"/>
        </w:rPr>
        <w:t xml:space="preserve"> How do we ensure</w:t>
      </w:r>
      <w:r w:rsidR="00EA799E">
        <w:rPr>
          <w:lang w:val="en-US"/>
        </w:rPr>
        <w:t xml:space="preserve"> that</w:t>
      </w:r>
      <w:r>
        <w:rPr>
          <w:lang w:val="en-US"/>
        </w:rPr>
        <w:t xml:space="preserve"> it is not isolated from any existing research and innovation system, and how do we ensure </w:t>
      </w:r>
      <w:r w:rsidR="00B10309">
        <w:rPr>
          <w:lang w:val="en-US"/>
        </w:rPr>
        <w:t xml:space="preserve">that </w:t>
      </w:r>
      <w:r>
        <w:rPr>
          <w:lang w:val="en-US"/>
        </w:rPr>
        <w:t>there is not duplication of research that is currently taking place?</w:t>
      </w:r>
    </w:p>
    <w:p w:rsidR="000E5B8F" w:rsidP="000E5B8F">
      <w:pPr>
        <w:pStyle w:val="Answer"/>
        <w:rPr>
          <w:lang w:val="en-US"/>
        </w:rPr>
      </w:pPr>
      <w:sdt>
        <w:sdtPr>
          <w:rPr>
            <w:lang w:val="en-US"/>
          </w:rPr>
          <w:alias w:val="Witness"/>
          <w:id w:val="-1741781993"/>
          <w:placeholder>
            <w:docPart w:val="4D5F5938BD02469BBF4AC651B51E5AEE"/>
          </w:placeholder>
          <w:richText/>
        </w:sdtPr>
        <w:sdtContent>
          <w:r w:rsidRPr="00700B5C">
            <w:rPr>
              <w:b/>
              <w:i/>
              <w:lang w:val="en-US"/>
            </w:rPr>
            <w:t>Amanda Solloway:</w:t>
          </w:r>
        </w:sdtContent>
      </w:sdt>
      <w:r>
        <w:rPr>
          <w:lang w:val="en-US"/>
        </w:rPr>
        <w:t xml:space="preserve"> I reiterate Dame Ottoline’s earlier comments. As you have probably gathered, we have been working very closely and </w:t>
      </w:r>
      <w:r w:rsidR="00B727DC">
        <w:rPr>
          <w:lang w:val="en-US"/>
        </w:rPr>
        <w:t xml:space="preserve">we </w:t>
      </w:r>
      <w:r>
        <w:rPr>
          <w:lang w:val="en-US"/>
        </w:rPr>
        <w:t>have very regular meetings. BEIS and UKRI have been working together to make sure</w:t>
      </w:r>
      <w:r w:rsidR="00B10309">
        <w:rPr>
          <w:lang w:val="en-US"/>
        </w:rPr>
        <w:t xml:space="preserve"> that</w:t>
      </w:r>
      <w:r>
        <w:rPr>
          <w:lang w:val="en-US"/>
        </w:rPr>
        <w:t xml:space="preserve"> this </w:t>
      </w:r>
      <w:r w:rsidR="00B10309">
        <w:rPr>
          <w:lang w:val="en-US"/>
        </w:rPr>
        <w:t>actually fills</w:t>
      </w:r>
      <w:r>
        <w:rPr>
          <w:lang w:val="en-US"/>
        </w:rPr>
        <w:t xml:space="preserve"> a gap, as opposed to </w:t>
      </w:r>
      <w:r w:rsidR="00EE2D0F">
        <w:rPr>
          <w:lang w:val="en-US"/>
        </w:rPr>
        <w:t xml:space="preserve">just </w:t>
      </w:r>
      <w:r>
        <w:rPr>
          <w:lang w:val="en-US"/>
        </w:rPr>
        <w:t>doing something that exists already. We will have those conversations, but the clear steer will be from the scientists, making sure that what it is doing is filling a gap. ARPA will work with UKRI to ensure</w:t>
      </w:r>
      <w:r w:rsidR="00EE2D0F">
        <w:rPr>
          <w:lang w:val="en-US"/>
        </w:rPr>
        <w:t xml:space="preserve"> that their activities are complementary</w:t>
      </w:r>
      <w:r>
        <w:rPr>
          <w:lang w:val="en-US"/>
        </w:rPr>
        <w:t xml:space="preserve">. I see that as a key part of what </w:t>
      </w:r>
      <w:r w:rsidR="00EE2D0F">
        <w:rPr>
          <w:lang w:val="en-US"/>
        </w:rPr>
        <w:t>they</w:t>
      </w:r>
      <w:r>
        <w:rPr>
          <w:lang w:val="en-US"/>
        </w:rPr>
        <w:t xml:space="preserve"> will be doing. It is also important that we share what the Government and UKRI are working on</w:t>
      </w:r>
      <w:r w:rsidR="008B68F9">
        <w:rPr>
          <w:lang w:val="en-US"/>
        </w:rPr>
        <w:t>,</w:t>
      </w:r>
      <w:r>
        <w:rPr>
          <w:lang w:val="en-US"/>
        </w:rPr>
        <w:t xml:space="preserve"> so that when we develop this agency there will not be an overlap, but it will be fit for purpose.</w:t>
      </w:r>
    </w:p>
    <w:p w:rsidR="000E5B8F" w:rsidP="000E5B8F">
      <w:pPr>
        <w:pStyle w:val="Question"/>
        <w:numPr>
          <w:ilvl w:val="0"/>
          <w:numId w:val="9"/>
        </w:numPr>
        <w:rPr>
          <w:lang w:val="en-US"/>
        </w:rPr>
      </w:pPr>
      <w:sdt>
        <w:sdtPr>
          <w:rPr>
            <w:lang w:val="en-US"/>
          </w:rPr>
          <w:alias w:val="Member"/>
          <w:tag w:val="&lt;Member mnisId='4443' dodsId='137172'&gt;"/>
          <w:id w:val="1260417206"/>
          <w:placeholder>
            <w:docPart w:val="4D5F5938BD02469BBF4AC651B51E5AEE"/>
          </w:placeholder>
          <w:richText/>
        </w:sdtPr>
        <w:sdtContent>
          <w:r w:rsidRPr="00A8214A">
            <w:rPr>
              <w:b/>
              <w:lang w:val="en-US"/>
            </w:rPr>
            <w:t>Carol Monaghan:</w:t>
          </w:r>
        </w:sdtContent>
      </w:sdt>
      <w:r>
        <w:rPr>
          <w:lang w:val="en-US"/>
        </w:rPr>
        <w:t xml:space="preserve"> Your Department’s evidence to the inquiry states that </w:t>
      </w:r>
      <w:r w:rsidR="00BE4071">
        <w:rPr>
          <w:lang w:val="en-US"/>
        </w:rPr>
        <w:t>“</w:t>
      </w:r>
      <w:r>
        <w:rPr>
          <w:lang w:val="en-US"/>
        </w:rPr>
        <w:t>future funding decisions</w:t>
      </w:r>
      <w:r w:rsidR="00BE4071">
        <w:rPr>
          <w:lang w:val="en-US"/>
        </w:rPr>
        <w:t>”</w:t>
      </w:r>
      <w:r>
        <w:rPr>
          <w:lang w:val="en-US"/>
        </w:rPr>
        <w:t xml:space="preserve"> affecting ARPA will be based on </w:t>
      </w:r>
      <w:r w:rsidR="006E1DCC">
        <w:rPr>
          <w:lang w:val="en-US"/>
        </w:rPr>
        <w:t>“</w:t>
      </w:r>
      <w:r>
        <w:rPr>
          <w:lang w:val="en-US"/>
        </w:rPr>
        <w:t>how effectively ARPA has embedded itself in the UK research landscape.</w:t>
      </w:r>
      <w:r w:rsidR="006E1DCC">
        <w:rPr>
          <w:lang w:val="en-US"/>
        </w:rPr>
        <w:t>”</w:t>
      </w:r>
      <w:r>
        <w:rPr>
          <w:lang w:val="en-US"/>
        </w:rPr>
        <w:t xml:space="preserve"> How will we determine its success?</w:t>
      </w:r>
    </w:p>
    <w:p w:rsidR="00B521CA" w:rsidP="000E5B8F">
      <w:pPr>
        <w:pStyle w:val="Answer"/>
        <w:rPr>
          <w:lang w:val="en-US"/>
        </w:rPr>
      </w:pPr>
      <w:sdt>
        <w:sdtPr>
          <w:rPr>
            <w:lang w:val="en-US"/>
          </w:rPr>
          <w:alias w:val="Witness"/>
          <w:id w:val="1685482822"/>
          <w:placeholder>
            <w:docPart w:val="4D5F5938BD02469BBF4AC651B51E5AEE"/>
          </w:placeholder>
          <w:richText/>
        </w:sdtPr>
        <w:sdtContent>
          <w:r w:rsidRPr="00D351E9" w:rsidR="000E5B8F">
            <w:rPr>
              <w:b/>
              <w:i/>
              <w:lang w:val="en-US"/>
            </w:rPr>
            <w:t>Amanda Solloway:</w:t>
          </w:r>
        </w:sdtContent>
      </w:sdt>
      <w:r w:rsidR="000E5B8F">
        <w:rPr>
          <w:lang w:val="en-US"/>
        </w:rPr>
        <w:t xml:space="preserve"> The great thing about ARPA is that it is long term. I am </w:t>
      </w:r>
      <w:r w:rsidR="000E5B8F">
        <w:rPr>
          <w:lang w:val="en-US"/>
        </w:rPr>
        <w:t>really keen</w:t>
      </w:r>
      <w:r w:rsidR="000E5B8F">
        <w:rPr>
          <w:lang w:val="en-US"/>
        </w:rPr>
        <w:t xml:space="preserve"> to make sure </w:t>
      </w:r>
      <w:r w:rsidR="00714393">
        <w:rPr>
          <w:lang w:val="en-US"/>
        </w:rPr>
        <w:t xml:space="preserve">that </w:t>
      </w:r>
      <w:r w:rsidR="000E5B8F">
        <w:rPr>
          <w:lang w:val="en-US"/>
        </w:rPr>
        <w:t>we do this</w:t>
      </w:r>
      <w:r w:rsidR="00714393">
        <w:rPr>
          <w:lang w:val="en-US"/>
        </w:rPr>
        <w:t xml:space="preserve"> and that i</w:t>
      </w:r>
      <w:r w:rsidR="000E5B8F">
        <w:rPr>
          <w:lang w:val="en-US"/>
        </w:rPr>
        <w:t xml:space="preserve">t is a long-term financial investment in projects that are succeeding. I guess we will </w:t>
      </w:r>
      <w:r w:rsidR="001B5C8C">
        <w:rPr>
          <w:lang w:val="en-US"/>
        </w:rPr>
        <w:t xml:space="preserve">only </w:t>
      </w:r>
      <w:r w:rsidR="000E5B8F">
        <w:rPr>
          <w:lang w:val="en-US"/>
        </w:rPr>
        <w:t xml:space="preserve">know </w:t>
      </w:r>
      <w:r w:rsidR="001B5C8C">
        <w:rPr>
          <w:lang w:val="en-US"/>
        </w:rPr>
        <w:t>success</w:t>
      </w:r>
      <w:r w:rsidR="000E5B8F">
        <w:rPr>
          <w:lang w:val="en-US"/>
        </w:rPr>
        <w:t xml:space="preserve"> when we see it. I do</w:t>
      </w:r>
      <w:r w:rsidR="007E4EB5">
        <w:rPr>
          <w:lang w:val="en-US"/>
        </w:rPr>
        <w:t>n’t</w:t>
      </w:r>
      <w:r>
        <w:rPr>
          <w:lang w:val="en-US"/>
        </w:rPr>
        <w:t xml:space="preserve"> think when they were getting the </w:t>
      </w:r>
      <w:r>
        <w:rPr>
          <w:lang w:val="en-US"/>
        </w:rPr>
        <w:t>internet</w:t>
      </w:r>
      <w:r>
        <w:rPr>
          <w:lang w:val="en-US"/>
        </w:rPr>
        <w:t xml:space="preserve"> they knew that was what they were doing</w:t>
      </w:r>
      <w:r w:rsidR="000E5B8F">
        <w:rPr>
          <w:lang w:val="en-US"/>
        </w:rPr>
        <w:t>.</w:t>
      </w:r>
    </w:p>
    <w:p w:rsidR="000E5B8F" w:rsidP="000E5B8F">
      <w:pPr>
        <w:pStyle w:val="Answer"/>
        <w:rPr>
          <w:lang w:val="en-US"/>
        </w:rPr>
      </w:pPr>
      <w:r>
        <w:rPr>
          <w:lang w:val="en-US"/>
        </w:rPr>
        <w:t xml:space="preserve">If a project does not seem to be going down the right route, or is not succeeding, we make sure that </w:t>
      </w:r>
      <w:r w:rsidR="00CC58F1">
        <w:rPr>
          <w:lang w:val="en-US"/>
        </w:rPr>
        <w:t xml:space="preserve">that </w:t>
      </w:r>
      <w:r>
        <w:rPr>
          <w:lang w:val="en-US"/>
        </w:rPr>
        <w:t xml:space="preserve">project will be </w:t>
      </w:r>
      <w:r>
        <w:rPr>
          <w:lang w:val="en-US"/>
        </w:rPr>
        <w:t>stopped</w:t>
      </w:r>
      <w:r>
        <w:rPr>
          <w:lang w:val="en-US"/>
        </w:rPr>
        <w:t xml:space="preserve"> and we can move on to something else. The key thing is that </w:t>
      </w:r>
      <w:r w:rsidR="008861F8">
        <w:rPr>
          <w:lang w:val="en-US"/>
        </w:rPr>
        <w:t>t</w:t>
      </w:r>
      <w:r>
        <w:rPr>
          <w:lang w:val="en-US"/>
        </w:rPr>
        <w:t>h</w:t>
      </w:r>
      <w:r w:rsidR="0007151C">
        <w:rPr>
          <w:lang w:val="en-US"/>
        </w:rPr>
        <w:t>e</w:t>
      </w:r>
      <w:r>
        <w:rPr>
          <w:lang w:val="en-US"/>
        </w:rPr>
        <w:t xml:space="preserve"> finance pot will be agile and can be used on long-term projects, but if a project is not getting to where it should be</w:t>
      </w:r>
      <w:r w:rsidR="008861F8">
        <w:rPr>
          <w:lang w:val="en-US"/>
        </w:rPr>
        <w:t>,</w:t>
      </w:r>
      <w:r>
        <w:rPr>
          <w:lang w:val="en-US"/>
        </w:rPr>
        <w:t xml:space="preserve"> we can stop </w:t>
      </w:r>
      <w:r w:rsidR="008861F8">
        <w:rPr>
          <w:lang w:val="en-US"/>
        </w:rPr>
        <w:t>i</w:t>
      </w:r>
      <w:r>
        <w:rPr>
          <w:lang w:val="en-US"/>
        </w:rPr>
        <w:t>t.</w:t>
      </w:r>
    </w:p>
    <w:p w:rsidR="000E5B8F" w:rsidP="000E5B8F">
      <w:pPr>
        <w:pStyle w:val="Question"/>
        <w:numPr>
          <w:ilvl w:val="0"/>
          <w:numId w:val="9"/>
        </w:numPr>
        <w:rPr>
          <w:lang w:val="en-US"/>
        </w:rPr>
      </w:pPr>
      <w:sdt>
        <w:sdtPr>
          <w:rPr>
            <w:lang w:val="en-US"/>
          </w:rPr>
          <w:alias w:val="Member"/>
          <w:tag w:val="&lt;Member mnisId='4837' dodsId=''&gt;"/>
          <w:id w:val="1915659303"/>
          <w:placeholder>
            <w:docPart w:val="4D5F5938BD02469BBF4AC651B51E5AEE"/>
          </w:placeholder>
          <w:richText/>
        </w:sdtPr>
        <w:sdtContent>
          <w:r w:rsidRPr="00E22D35">
            <w:rPr>
              <w:b/>
              <w:lang w:val="en-US"/>
            </w:rPr>
            <w:t>Aaron Bell:</w:t>
          </w:r>
        </w:sdtContent>
      </w:sdt>
      <w:r>
        <w:rPr>
          <w:lang w:val="en-US"/>
        </w:rPr>
        <w:t xml:space="preserve"> How will you appoint the director of UK ARPA? What qualities </w:t>
      </w:r>
      <w:r>
        <w:rPr>
          <w:lang w:val="en-US"/>
        </w:rPr>
        <w:t>are you looking for, and wh</w:t>
      </w:r>
      <w:r w:rsidR="00372913">
        <w:rPr>
          <w:lang w:val="en-US"/>
        </w:rPr>
        <w:t xml:space="preserve">o </w:t>
      </w:r>
      <w:r>
        <w:rPr>
          <w:lang w:val="en-US"/>
        </w:rPr>
        <w:t>will they report</w:t>
      </w:r>
      <w:r w:rsidR="00372913">
        <w:rPr>
          <w:lang w:val="en-US"/>
        </w:rPr>
        <w:t xml:space="preserve"> to</w:t>
      </w:r>
      <w:r>
        <w:rPr>
          <w:lang w:val="en-US"/>
        </w:rPr>
        <w:t>?</w:t>
      </w:r>
    </w:p>
    <w:p w:rsidR="000E5B8F" w:rsidP="000E5B8F">
      <w:pPr>
        <w:pStyle w:val="Answer"/>
        <w:rPr>
          <w:lang w:val="en-US"/>
        </w:rPr>
      </w:pPr>
      <w:sdt>
        <w:sdtPr>
          <w:rPr>
            <w:lang w:val="en-US"/>
          </w:rPr>
          <w:alias w:val="Witness"/>
          <w:id w:val="-1959021693"/>
          <w:placeholder>
            <w:docPart w:val="4D5F5938BD02469BBF4AC651B51E5AEE"/>
          </w:placeholder>
          <w:richText/>
        </w:sdtPr>
        <w:sdtContent>
          <w:r w:rsidRPr="005F6407">
            <w:rPr>
              <w:b/>
              <w:i/>
              <w:lang w:val="en-US"/>
            </w:rPr>
            <w:t>Amanda Solloway:</w:t>
          </w:r>
        </w:sdtContent>
      </w:sdt>
      <w:r>
        <w:rPr>
          <w:lang w:val="en-US"/>
        </w:rPr>
        <w:t xml:space="preserve"> I can probably answer one part of that question </w:t>
      </w:r>
      <w:r w:rsidR="00372913">
        <w:rPr>
          <w:lang w:val="en-US"/>
        </w:rPr>
        <w:t xml:space="preserve">slightly </w:t>
      </w:r>
      <w:r>
        <w:rPr>
          <w:lang w:val="en-US"/>
        </w:rPr>
        <w:t xml:space="preserve">more succinctly. Let me answer the second part. We are working through how we are going to </w:t>
      </w:r>
      <w:r w:rsidR="00B05D66">
        <w:rPr>
          <w:lang w:val="en-US"/>
        </w:rPr>
        <w:t>do</w:t>
      </w:r>
      <w:r>
        <w:rPr>
          <w:lang w:val="en-US"/>
        </w:rPr>
        <w:t xml:space="preserve"> the appointment. It is </w:t>
      </w:r>
      <w:r>
        <w:rPr>
          <w:lang w:val="en-US"/>
        </w:rPr>
        <w:t>really important</w:t>
      </w:r>
      <w:r>
        <w:rPr>
          <w:lang w:val="en-US"/>
        </w:rPr>
        <w:t xml:space="preserve"> that we get the right person</w:t>
      </w:r>
      <w:r w:rsidR="00B05D66">
        <w:rPr>
          <w:lang w:val="en-US"/>
        </w:rPr>
        <w:t>,</w:t>
      </w:r>
      <w:r>
        <w:rPr>
          <w:lang w:val="en-US"/>
        </w:rPr>
        <w:t xml:space="preserve"> and we are working through what that process will look like. </w:t>
      </w:r>
      <w:r>
        <w:rPr>
          <w:lang w:val="en-US"/>
        </w:rPr>
        <w:t>At the moment</w:t>
      </w:r>
      <w:r w:rsidR="00B05D66">
        <w:rPr>
          <w:lang w:val="en-US"/>
        </w:rPr>
        <w:t>,</w:t>
      </w:r>
      <w:r>
        <w:rPr>
          <w:lang w:val="en-US"/>
        </w:rPr>
        <w:t xml:space="preserve"> no decision has been made on that. However, I can</w:t>
      </w:r>
      <w:r w:rsidR="00B05D66">
        <w:rPr>
          <w:lang w:val="en-US"/>
        </w:rPr>
        <w:t xml:space="preserve"> certainly</w:t>
      </w:r>
      <w:r>
        <w:rPr>
          <w:lang w:val="en-US"/>
        </w:rPr>
        <w:t xml:space="preserve"> tell you some of the qualities we are looking for in th</w:t>
      </w:r>
      <w:r w:rsidR="00B05D66">
        <w:rPr>
          <w:lang w:val="en-US"/>
        </w:rPr>
        <w:t>at</w:t>
      </w:r>
      <w:r>
        <w:rPr>
          <w:lang w:val="en-US"/>
        </w:rPr>
        <w:t xml:space="preserve"> person. It is </w:t>
      </w:r>
      <w:r>
        <w:rPr>
          <w:lang w:val="en-US"/>
        </w:rPr>
        <w:t>really important</w:t>
      </w:r>
      <w:r>
        <w:rPr>
          <w:lang w:val="en-US"/>
        </w:rPr>
        <w:t xml:space="preserve"> for governance that th</w:t>
      </w:r>
      <w:r w:rsidR="00B05D66">
        <w:rPr>
          <w:lang w:val="en-US"/>
        </w:rPr>
        <w:t>e</w:t>
      </w:r>
      <w:r>
        <w:rPr>
          <w:lang w:val="en-US"/>
        </w:rPr>
        <w:t xml:space="preserve"> person is absolutely the right</w:t>
      </w:r>
      <w:r w:rsidR="006C09A3">
        <w:rPr>
          <w:lang w:val="en-US"/>
        </w:rPr>
        <w:t xml:space="preserve"> person</w:t>
      </w:r>
      <w:r>
        <w:rPr>
          <w:lang w:val="en-US"/>
        </w:rPr>
        <w:t xml:space="preserve"> because they will be driving forward the whole ARPA concept.</w:t>
      </w:r>
    </w:p>
    <w:p w:rsidR="000E5B8F" w:rsidP="000E5B8F">
      <w:pPr>
        <w:pStyle w:val="Answer"/>
        <w:rPr>
          <w:lang w:val="en-US"/>
        </w:rPr>
      </w:pPr>
      <w:r>
        <w:rPr>
          <w:lang w:val="en-US"/>
        </w:rPr>
        <w:t>I have given much thought to this. I think th</w:t>
      </w:r>
      <w:r w:rsidR="006C09A3">
        <w:rPr>
          <w:lang w:val="en-US"/>
        </w:rPr>
        <w:t>e</w:t>
      </w:r>
      <w:r>
        <w:rPr>
          <w:lang w:val="en-US"/>
        </w:rPr>
        <w:t xml:space="preserve"> person would need to be an expert scientist</w:t>
      </w:r>
      <w:r w:rsidR="006C09A3">
        <w:rPr>
          <w:lang w:val="en-US"/>
        </w:rPr>
        <w:t xml:space="preserve">, </w:t>
      </w:r>
      <w:r>
        <w:rPr>
          <w:lang w:val="en-US"/>
        </w:rPr>
        <w:t xml:space="preserve">somebody exceptional </w:t>
      </w:r>
      <w:r w:rsidR="006C09A3">
        <w:rPr>
          <w:lang w:val="en-US"/>
        </w:rPr>
        <w:t>and</w:t>
      </w:r>
      <w:r>
        <w:rPr>
          <w:lang w:val="en-US"/>
        </w:rPr>
        <w:t xml:space="preserve"> revered for the work they do. </w:t>
      </w:r>
      <w:r w:rsidR="00F938D7">
        <w:rPr>
          <w:lang w:val="en-US"/>
        </w:rPr>
        <w:t>I would</w:t>
      </w:r>
      <w:r>
        <w:rPr>
          <w:lang w:val="en-US"/>
        </w:rPr>
        <w:t xml:space="preserve"> also </w:t>
      </w:r>
      <w:r w:rsidR="00F938D7">
        <w:rPr>
          <w:lang w:val="en-US"/>
        </w:rPr>
        <w:t xml:space="preserve">definitely </w:t>
      </w:r>
      <w:r>
        <w:rPr>
          <w:lang w:val="en-US"/>
        </w:rPr>
        <w:t>want th</w:t>
      </w:r>
      <w:r w:rsidR="00F938D7">
        <w:rPr>
          <w:lang w:val="en-US"/>
        </w:rPr>
        <w:t>em</w:t>
      </w:r>
      <w:r>
        <w:rPr>
          <w:lang w:val="en-US"/>
        </w:rPr>
        <w:t xml:space="preserve"> to be a leader because they will be leading the £800 million pot </w:t>
      </w:r>
      <w:r w:rsidR="00F938D7">
        <w:rPr>
          <w:lang w:val="en-US"/>
        </w:rPr>
        <w:t>we are going to take</w:t>
      </w:r>
      <w:r>
        <w:rPr>
          <w:lang w:val="en-US"/>
        </w:rPr>
        <w:t xml:space="preserve"> through to the future. That person must have leadership skills. It is also important that they are a visionary and can articulate what they want to see. You have heard me say several times that this is not about what politicians think</w:t>
      </w:r>
      <w:r w:rsidR="00BA26CB">
        <w:rPr>
          <w:lang w:val="en-US"/>
        </w:rPr>
        <w:t>; it is about the scientists.</w:t>
      </w:r>
      <w:r>
        <w:rPr>
          <w:lang w:val="en-US"/>
        </w:rPr>
        <w:t xml:space="preserve"> </w:t>
      </w:r>
      <w:r w:rsidR="00A27351">
        <w:rPr>
          <w:lang w:val="en-US"/>
        </w:rPr>
        <w:t>It is key that the</w:t>
      </w:r>
      <w:r>
        <w:rPr>
          <w:lang w:val="en-US"/>
        </w:rPr>
        <w:t xml:space="preserve"> person is a visionary.</w:t>
      </w:r>
    </w:p>
    <w:p w:rsidR="000E5B8F" w:rsidP="000E5B8F">
      <w:pPr>
        <w:pStyle w:val="Answer"/>
        <w:rPr>
          <w:lang w:val="en-US"/>
        </w:rPr>
      </w:pPr>
      <w:r>
        <w:rPr>
          <w:lang w:val="en-US"/>
        </w:rPr>
        <w:t xml:space="preserve">I think Sir Mark referred to this earlier in the inquiry. It </w:t>
      </w:r>
      <w:r w:rsidR="00EA2F8C">
        <w:rPr>
          <w:lang w:val="en-US"/>
        </w:rPr>
        <w:t>has to</w:t>
      </w:r>
      <w:r w:rsidR="00EA2F8C">
        <w:rPr>
          <w:lang w:val="en-US"/>
        </w:rPr>
        <w:t xml:space="preserve"> be</w:t>
      </w:r>
      <w:r>
        <w:rPr>
          <w:lang w:val="en-US"/>
        </w:rPr>
        <w:t xml:space="preserve"> somebody who </w:t>
      </w:r>
      <w:r w:rsidR="00EA2F8C">
        <w:rPr>
          <w:lang w:val="en-US"/>
        </w:rPr>
        <w:t>would like</w:t>
      </w:r>
      <w:r>
        <w:rPr>
          <w:lang w:val="en-US"/>
        </w:rPr>
        <w:t xml:space="preserve"> the challenges. </w:t>
      </w:r>
      <w:r>
        <w:rPr>
          <w:lang w:val="en-US"/>
        </w:rPr>
        <w:t>A really important</w:t>
      </w:r>
      <w:r>
        <w:rPr>
          <w:lang w:val="en-US"/>
        </w:rPr>
        <w:t xml:space="preserve"> part of </w:t>
      </w:r>
      <w:r w:rsidR="009849A2">
        <w:rPr>
          <w:lang w:val="en-US"/>
        </w:rPr>
        <w:t>it</w:t>
      </w:r>
      <w:r>
        <w:rPr>
          <w:lang w:val="en-US"/>
        </w:rPr>
        <w:t xml:space="preserve"> is that th</w:t>
      </w:r>
      <w:r w:rsidR="00EA2F8C">
        <w:rPr>
          <w:lang w:val="en-US"/>
        </w:rPr>
        <w:t>e</w:t>
      </w:r>
      <w:r>
        <w:rPr>
          <w:lang w:val="en-US"/>
        </w:rPr>
        <w:t xml:space="preserve"> person will want to take on challenges and focus on delivering them. </w:t>
      </w:r>
      <w:r w:rsidR="003B2A63">
        <w:rPr>
          <w:lang w:val="en-US"/>
        </w:rPr>
        <w:t>W</w:t>
      </w:r>
      <w:r>
        <w:rPr>
          <w:lang w:val="en-US"/>
        </w:rPr>
        <w:t>e are talking about somebody exceptional</w:t>
      </w:r>
      <w:r w:rsidR="003B2A63">
        <w:rPr>
          <w:lang w:val="en-US"/>
        </w:rPr>
        <w:t>; I know that.</w:t>
      </w:r>
      <w:r>
        <w:rPr>
          <w:lang w:val="en-US"/>
        </w:rPr>
        <w:t xml:space="preserve"> However, I do not believe that </w:t>
      </w:r>
      <w:r w:rsidR="00550278">
        <w:rPr>
          <w:lang w:val="en-US"/>
        </w:rPr>
        <w:t>it is beyond us to get that</w:t>
      </w:r>
      <w:r>
        <w:rPr>
          <w:lang w:val="en-US"/>
        </w:rPr>
        <w:t xml:space="preserve"> person. </w:t>
      </w:r>
      <w:r w:rsidR="00550278">
        <w:rPr>
          <w:lang w:val="en-US"/>
        </w:rPr>
        <w:t>That will be an absolute key</w:t>
      </w:r>
      <w:r w:rsidR="000A23AA">
        <w:rPr>
          <w:lang w:val="en-US"/>
        </w:rPr>
        <w:t>: a</w:t>
      </w:r>
      <w:r>
        <w:rPr>
          <w:lang w:val="en-US"/>
        </w:rPr>
        <w:t>n expert scientist who is a visionary and likes lot</w:t>
      </w:r>
      <w:r w:rsidR="00E11B7C">
        <w:rPr>
          <w:lang w:val="en-US"/>
        </w:rPr>
        <w:t>s</w:t>
      </w:r>
      <w:r>
        <w:rPr>
          <w:lang w:val="en-US"/>
        </w:rPr>
        <w:t xml:space="preserve"> of challenge and can articulate a clear direction.</w:t>
      </w:r>
    </w:p>
    <w:p w:rsidR="000E5B8F" w:rsidP="000E5B8F">
      <w:pPr>
        <w:pStyle w:val="Question"/>
        <w:numPr>
          <w:ilvl w:val="0"/>
          <w:numId w:val="9"/>
        </w:numPr>
        <w:rPr>
          <w:lang w:val="en-US"/>
        </w:rPr>
      </w:pPr>
      <w:sdt>
        <w:sdtPr>
          <w:rPr>
            <w:lang w:val="en-US"/>
          </w:rPr>
          <w:alias w:val="Member"/>
          <w:tag w:val="&lt;Member mnisId='4837' dodsId=''&gt;"/>
          <w:id w:val="843139607"/>
          <w:placeholder>
            <w:docPart w:val="4D5F5938BD02469BBF4AC651B51E5AEE"/>
          </w:placeholder>
          <w:richText/>
        </w:sdtPr>
        <w:sdtContent>
          <w:r w:rsidRPr="00E211E2">
            <w:rPr>
              <w:b/>
              <w:lang w:val="en-US"/>
            </w:rPr>
            <w:t>Aaron Bell:</w:t>
          </w:r>
        </w:sdtContent>
      </w:sdt>
      <w:r>
        <w:rPr>
          <w:lang w:val="en-US"/>
        </w:rPr>
        <w:t xml:space="preserve"> Will they be reporting to you or the Department?</w:t>
      </w:r>
    </w:p>
    <w:p w:rsidR="000E5B8F" w:rsidP="000E5B8F">
      <w:pPr>
        <w:pStyle w:val="Answer"/>
        <w:rPr>
          <w:lang w:val="en-US"/>
        </w:rPr>
      </w:pPr>
      <w:sdt>
        <w:sdtPr>
          <w:rPr>
            <w:lang w:val="en-US"/>
          </w:rPr>
          <w:alias w:val="Witness"/>
          <w:id w:val="-321961863"/>
          <w:placeholder>
            <w:docPart w:val="4D5F5938BD02469BBF4AC651B51E5AEE"/>
          </w:placeholder>
          <w:richText/>
        </w:sdtPr>
        <w:sdtContent>
          <w:r w:rsidRPr="00E211E2">
            <w:rPr>
              <w:b/>
              <w:i/>
              <w:lang w:val="en-US"/>
            </w:rPr>
            <w:t>Amanda Solloway:</w:t>
          </w:r>
        </w:sdtContent>
      </w:sdt>
      <w:r>
        <w:rPr>
          <w:lang w:val="en-US"/>
        </w:rPr>
        <w:t xml:space="preserve"> I answered the second part of your question first. We are in the process of looking at that.</w:t>
      </w:r>
    </w:p>
    <w:p w:rsidR="000E5B8F" w:rsidP="000E5B8F">
      <w:pPr>
        <w:pStyle w:val="Question"/>
        <w:numPr>
          <w:ilvl w:val="0"/>
          <w:numId w:val="9"/>
        </w:numPr>
        <w:rPr>
          <w:lang w:val="en-US"/>
        </w:rPr>
      </w:pPr>
      <w:sdt>
        <w:sdtPr>
          <w:rPr>
            <w:lang w:val="en-US"/>
          </w:rPr>
          <w:alias w:val="Member"/>
          <w:tag w:val="&lt;Member mnisId='4837' dodsId=''&gt;"/>
          <w:id w:val="-1001572526"/>
          <w:placeholder>
            <w:docPart w:val="4D5F5938BD02469BBF4AC651B51E5AEE"/>
          </w:placeholder>
          <w:richText/>
        </w:sdtPr>
        <w:sdtContent>
          <w:r w:rsidRPr="00E83931">
            <w:rPr>
              <w:b/>
              <w:lang w:val="en-US"/>
            </w:rPr>
            <w:t>Aaron Bell:</w:t>
          </w:r>
        </w:sdtContent>
      </w:sdt>
      <w:r w:rsidRPr="00E83931">
        <w:rPr>
          <w:lang w:val="en-US"/>
        </w:rPr>
        <w:t xml:space="preserve"> I think the early personnel will be </w:t>
      </w:r>
      <w:r w:rsidRPr="00E83931">
        <w:rPr>
          <w:lang w:val="en-US"/>
        </w:rPr>
        <w:t>absolutely key</w:t>
      </w:r>
      <w:r>
        <w:rPr>
          <w:lang w:val="en-US"/>
        </w:rPr>
        <w:t>.</w:t>
      </w:r>
      <w:r w:rsidRPr="00E83931">
        <w:rPr>
          <w:lang w:val="en-US"/>
        </w:rPr>
        <w:t xml:space="preserve"> Having got a director</w:t>
      </w:r>
      <w:r>
        <w:rPr>
          <w:lang w:val="en-US"/>
        </w:rPr>
        <w:t xml:space="preserve">, </w:t>
      </w:r>
      <w:r w:rsidRPr="00E83931">
        <w:rPr>
          <w:lang w:val="en-US"/>
        </w:rPr>
        <w:t xml:space="preserve">will the personnel </w:t>
      </w:r>
      <w:r>
        <w:rPr>
          <w:lang w:val="en-US"/>
        </w:rPr>
        <w:t xml:space="preserve">and </w:t>
      </w:r>
      <w:r w:rsidRPr="00E83931">
        <w:rPr>
          <w:lang w:val="en-US"/>
        </w:rPr>
        <w:t>project managers be hired outside the normal civil service processes</w:t>
      </w:r>
      <w:r w:rsidR="00E2172C">
        <w:rPr>
          <w:lang w:val="en-US"/>
        </w:rPr>
        <w:t>,</w:t>
      </w:r>
      <w:r w:rsidRPr="00E83931">
        <w:rPr>
          <w:lang w:val="en-US"/>
        </w:rPr>
        <w:t xml:space="preserve"> to ensure</w:t>
      </w:r>
      <w:r w:rsidR="00E2172C">
        <w:rPr>
          <w:lang w:val="en-US"/>
        </w:rPr>
        <w:t xml:space="preserve"> that</w:t>
      </w:r>
      <w:r w:rsidRPr="00E83931">
        <w:rPr>
          <w:lang w:val="en-US"/>
        </w:rPr>
        <w:t xml:space="preserve"> they have </w:t>
      </w:r>
      <w:r w:rsidRPr="00E83931">
        <w:rPr>
          <w:lang w:val="en-US"/>
        </w:rPr>
        <w:t>sufficient</w:t>
      </w:r>
      <w:r w:rsidRPr="00E83931">
        <w:rPr>
          <w:lang w:val="en-US"/>
        </w:rPr>
        <w:t xml:space="preserve"> remuneration</w:t>
      </w:r>
      <w:r>
        <w:rPr>
          <w:lang w:val="en-US"/>
        </w:rPr>
        <w:t xml:space="preserve"> and</w:t>
      </w:r>
      <w:r w:rsidRPr="00E83931">
        <w:rPr>
          <w:lang w:val="en-US"/>
        </w:rPr>
        <w:t xml:space="preserve"> freedom to op</w:t>
      </w:r>
      <w:r>
        <w:rPr>
          <w:lang w:val="en-US"/>
        </w:rPr>
        <w:t>e</w:t>
      </w:r>
      <w:r w:rsidRPr="00E83931">
        <w:rPr>
          <w:lang w:val="en-US"/>
        </w:rPr>
        <w:t>rate and that they are of sufficiently high</w:t>
      </w:r>
      <w:r>
        <w:rPr>
          <w:lang w:val="en-US"/>
        </w:rPr>
        <w:t xml:space="preserve"> calibre?</w:t>
      </w:r>
    </w:p>
    <w:p w:rsidR="000E5B8F" w:rsidP="000E5B8F">
      <w:pPr>
        <w:pStyle w:val="Answer"/>
        <w:rPr>
          <w:lang w:val="en-US"/>
        </w:rPr>
      </w:pPr>
      <w:sdt>
        <w:sdtPr>
          <w:rPr>
            <w:lang w:val="en-US"/>
          </w:rPr>
          <w:alias w:val="Witness"/>
          <w:id w:val="-1616745456"/>
          <w:placeholder>
            <w:docPart w:val="4D5F5938BD02469BBF4AC651B51E5AEE"/>
          </w:placeholder>
          <w:richText/>
        </w:sdtPr>
        <w:sdtContent>
          <w:r w:rsidRPr="00E83931">
            <w:rPr>
              <w:b/>
              <w:i/>
              <w:lang w:val="en-US"/>
            </w:rPr>
            <w:t>Amanda Solloway:</w:t>
          </w:r>
        </w:sdtContent>
      </w:sdt>
      <w:r>
        <w:rPr>
          <w:lang w:val="en-US"/>
        </w:rPr>
        <w:t xml:space="preserve"> </w:t>
      </w:r>
      <w:r w:rsidR="008C70A8">
        <w:rPr>
          <w:lang w:val="en-US"/>
        </w:rPr>
        <w:t>E</w:t>
      </w:r>
      <w:r>
        <w:rPr>
          <w:lang w:val="en-US"/>
        </w:rPr>
        <w:t xml:space="preserve">xactly what we are working through </w:t>
      </w:r>
      <w:r>
        <w:rPr>
          <w:lang w:val="en-US"/>
        </w:rPr>
        <w:t>at the moment</w:t>
      </w:r>
      <w:r w:rsidR="008C70A8">
        <w:rPr>
          <w:lang w:val="en-US"/>
        </w:rPr>
        <w:t xml:space="preserve"> is</w:t>
      </w:r>
      <w:r w:rsidR="00E2172C">
        <w:rPr>
          <w:lang w:val="en-US"/>
        </w:rPr>
        <w:t xml:space="preserve"> making sure that we look</w:t>
      </w:r>
      <w:r w:rsidR="008C70A8">
        <w:rPr>
          <w:lang w:val="en-US"/>
        </w:rPr>
        <w:t xml:space="preserve"> at that</w:t>
      </w:r>
      <w:r>
        <w:rPr>
          <w:lang w:val="en-US"/>
        </w:rPr>
        <w:t xml:space="preserve">. We are very keen to get exactly those people. I am sure it is apparent, but the agency we are setting up—we have not </w:t>
      </w:r>
      <w:r w:rsidR="001C7CEB">
        <w:rPr>
          <w:lang w:val="en-US"/>
        </w:rPr>
        <w:t xml:space="preserve">defined </w:t>
      </w:r>
      <w:r>
        <w:rPr>
          <w:lang w:val="en-US"/>
        </w:rPr>
        <w:t xml:space="preserve">how many people will be working in it—is a funding agency </w:t>
      </w:r>
      <w:r w:rsidR="00FC5795">
        <w:rPr>
          <w:lang w:val="en-US"/>
        </w:rPr>
        <w:t>that</w:t>
      </w:r>
      <w:r>
        <w:rPr>
          <w:lang w:val="en-US"/>
        </w:rPr>
        <w:t xml:space="preserve"> will distribute funds throughout the rest of the country. We</w:t>
      </w:r>
      <w:r w:rsidR="00FC5795">
        <w:rPr>
          <w:lang w:val="en-US"/>
        </w:rPr>
        <w:t xml:space="preserve"> do not even</w:t>
      </w:r>
      <w:r w:rsidR="00E402A4">
        <w:rPr>
          <w:lang w:val="en-US"/>
        </w:rPr>
        <w:t xml:space="preserve"> have</w:t>
      </w:r>
      <w:r>
        <w:rPr>
          <w:lang w:val="en-US"/>
        </w:rPr>
        <w:t xml:space="preserve"> a name</w:t>
      </w:r>
      <w:r w:rsidR="00881AF5">
        <w:rPr>
          <w:lang w:val="en-US"/>
        </w:rPr>
        <w:t xml:space="preserve"> for them</w:t>
      </w:r>
      <w:r>
        <w:rPr>
          <w:lang w:val="en-US"/>
        </w:rPr>
        <w:t>, but whatever th</w:t>
      </w:r>
      <w:r w:rsidR="007967B2">
        <w:rPr>
          <w:lang w:val="en-US"/>
        </w:rPr>
        <w:t>o</w:t>
      </w:r>
      <w:r>
        <w:rPr>
          <w:lang w:val="en-US"/>
        </w:rPr>
        <w:t>se people are called</w:t>
      </w:r>
      <w:r w:rsidR="00E402A4">
        <w:rPr>
          <w:lang w:val="en-US"/>
        </w:rPr>
        <w:t xml:space="preserve">, </w:t>
      </w:r>
      <w:r>
        <w:rPr>
          <w:lang w:val="en-US"/>
        </w:rPr>
        <w:t>whether it is funding agents or whatever</w:t>
      </w:r>
      <w:r w:rsidR="00E402A4">
        <w:rPr>
          <w:lang w:val="en-US"/>
        </w:rPr>
        <w:t xml:space="preserve">, </w:t>
      </w:r>
      <w:r>
        <w:rPr>
          <w:lang w:val="en-US"/>
        </w:rPr>
        <w:t xml:space="preserve">their skills will need to be absolutely in line with what we require. </w:t>
      </w:r>
      <w:r w:rsidR="00E402A4">
        <w:rPr>
          <w:lang w:val="en-US"/>
        </w:rPr>
        <w:t>Sarah, do you want to come in on that?</w:t>
      </w:r>
    </w:p>
    <w:p w:rsidR="000E5B8F" w:rsidP="000E5B8F">
      <w:pPr>
        <w:pStyle w:val="Answer"/>
        <w:rPr>
          <w:lang w:val="en-US"/>
        </w:rPr>
      </w:pPr>
      <w:sdt>
        <w:sdtPr>
          <w:rPr>
            <w:lang w:val="en-US"/>
          </w:rPr>
          <w:alias w:val="Witness"/>
          <w:id w:val="-1295675479"/>
          <w:placeholder>
            <w:docPart w:val="4D5F5938BD02469BBF4AC651B51E5AEE"/>
          </w:placeholder>
          <w:richText/>
        </w:sdtPr>
        <w:sdtContent>
          <w:r w:rsidRPr="00CD6DEC">
            <w:rPr>
              <w:b/>
              <w:i/>
              <w:lang w:val="en-US"/>
            </w:rPr>
            <w:t>Sarah Hodgetts:</w:t>
          </w:r>
        </w:sdtContent>
      </w:sdt>
      <w:r>
        <w:rPr>
          <w:lang w:val="en-US"/>
        </w:rPr>
        <w:t xml:space="preserve"> I reiterate that a decision is not yet made</w:t>
      </w:r>
      <w:r w:rsidR="004B0834">
        <w:rPr>
          <w:lang w:val="en-US"/>
        </w:rPr>
        <w:t>. W</w:t>
      </w:r>
      <w:r>
        <w:rPr>
          <w:lang w:val="en-US"/>
        </w:rPr>
        <w:t xml:space="preserve">e recognise that remuneration will be key, because attracting the calibre </w:t>
      </w:r>
      <w:r w:rsidR="004B0834">
        <w:rPr>
          <w:lang w:val="en-US"/>
        </w:rPr>
        <w:t xml:space="preserve">of </w:t>
      </w:r>
      <w:r>
        <w:rPr>
          <w:lang w:val="en-US"/>
        </w:rPr>
        <w:t xml:space="preserve">person the </w:t>
      </w:r>
      <w:r>
        <w:rPr>
          <w:lang w:val="en-US"/>
        </w:rPr>
        <w:t>Minister has just described is likely to be outside the normal pay restrictions.</w:t>
      </w:r>
    </w:p>
    <w:p w:rsidR="000E5B8F" w:rsidP="000E5B8F">
      <w:pPr>
        <w:pStyle w:val="Question"/>
        <w:numPr>
          <w:ilvl w:val="0"/>
          <w:numId w:val="9"/>
        </w:numPr>
        <w:rPr>
          <w:lang w:val="en-US"/>
        </w:rPr>
      </w:pPr>
      <w:sdt>
        <w:sdtPr>
          <w:rPr>
            <w:lang w:val="en-US"/>
          </w:rPr>
          <w:alias w:val="Member"/>
          <w:tag w:val="&lt;Member mnisId='4837' dodsId=''&gt;"/>
          <w:id w:val="-2036332060"/>
          <w:placeholder>
            <w:docPart w:val="4D5F5938BD02469BBF4AC651B51E5AEE"/>
          </w:placeholder>
          <w:richText/>
        </w:sdtPr>
        <w:sdtContent>
          <w:r w:rsidRPr="00B747EA">
            <w:rPr>
              <w:b/>
              <w:lang w:val="en-US"/>
            </w:rPr>
            <w:t>Aaron Bell:</w:t>
          </w:r>
        </w:sdtContent>
      </w:sdt>
      <w:r>
        <w:rPr>
          <w:lang w:val="en-US"/>
        </w:rPr>
        <w:t xml:space="preserve"> How will you ensure that the organisation’s senior leaders promote and develop a diverse workforce? We had some evidence on that in the first session.</w:t>
      </w:r>
    </w:p>
    <w:p w:rsidR="00CA48A7" w:rsidP="000E5B8F">
      <w:pPr>
        <w:pStyle w:val="Answer"/>
        <w:rPr>
          <w:lang w:val="en-US"/>
        </w:rPr>
      </w:pPr>
      <w:sdt>
        <w:sdtPr>
          <w:rPr>
            <w:lang w:val="en-US"/>
          </w:rPr>
          <w:alias w:val="Witness"/>
          <w:id w:val="2009796486"/>
          <w:placeholder>
            <w:docPart w:val="4D5F5938BD02469BBF4AC651B51E5AEE"/>
          </w:placeholder>
          <w:richText/>
        </w:sdtPr>
        <w:sdtContent>
          <w:r w:rsidRPr="00123B6F" w:rsidR="000E5B8F">
            <w:rPr>
              <w:b/>
              <w:i/>
              <w:lang w:val="en-US"/>
            </w:rPr>
            <w:t>Amanda Solloway:</w:t>
          </w:r>
        </w:sdtContent>
      </w:sdt>
      <w:r w:rsidR="000E5B8F">
        <w:rPr>
          <w:lang w:val="en-US"/>
        </w:rPr>
        <w:t xml:space="preserve"> I am sure you have </w:t>
      </w:r>
      <w:r w:rsidR="00BB0F5A">
        <w:rPr>
          <w:lang w:val="en-US"/>
        </w:rPr>
        <w:t xml:space="preserve">all </w:t>
      </w:r>
      <w:r w:rsidR="000E5B8F">
        <w:rPr>
          <w:lang w:val="en-US"/>
        </w:rPr>
        <w:t>read the road map. Within the road map</w:t>
      </w:r>
      <w:r w:rsidR="00BB0F5A">
        <w:rPr>
          <w:lang w:val="en-US"/>
        </w:rPr>
        <w:t>,</w:t>
      </w:r>
      <w:r w:rsidR="000E5B8F">
        <w:rPr>
          <w:lang w:val="en-US"/>
        </w:rPr>
        <w:t xml:space="preserve"> we have themes and pillars. One of the key themes is about diversity. It is incredibly important. Dame Ottoline articulated </w:t>
      </w:r>
      <w:r>
        <w:rPr>
          <w:lang w:val="en-US"/>
        </w:rPr>
        <w:t>that</w:t>
      </w:r>
      <w:r w:rsidR="000E5B8F">
        <w:rPr>
          <w:lang w:val="en-US"/>
        </w:rPr>
        <w:t xml:space="preserve"> as well. In all our conversations</w:t>
      </w:r>
      <w:r>
        <w:rPr>
          <w:lang w:val="en-US"/>
        </w:rPr>
        <w:t>,</w:t>
      </w:r>
      <w:r w:rsidR="000E5B8F">
        <w:rPr>
          <w:lang w:val="en-US"/>
        </w:rPr>
        <w:t xml:space="preserve"> we mak</w:t>
      </w:r>
      <w:r>
        <w:rPr>
          <w:lang w:val="en-US"/>
        </w:rPr>
        <w:t>e</w:t>
      </w:r>
      <w:r w:rsidR="000E5B8F">
        <w:rPr>
          <w:lang w:val="en-US"/>
        </w:rPr>
        <w:t xml:space="preserve"> sure that we think about the diversity agenda, </w:t>
      </w:r>
      <w:r>
        <w:rPr>
          <w:lang w:val="en-US"/>
        </w:rPr>
        <w:t xml:space="preserve">about </w:t>
      </w:r>
      <w:r w:rsidR="000E5B8F">
        <w:rPr>
          <w:lang w:val="en-US"/>
        </w:rPr>
        <w:t>people and culture. We are in the process of defining the people and culture strategy.</w:t>
      </w:r>
    </w:p>
    <w:p w:rsidR="000E5B8F" w:rsidP="000E5B8F">
      <w:pPr>
        <w:pStyle w:val="Answer"/>
        <w:rPr>
          <w:lang w:val="en-US"/>
        </w:rPr>
      </w:pPr>
      <w:r>
        <w:rPr>
          <w:lang w:val="en-US"/>
        </w:rPr>
        <w:t>I do not want to dwell on things that are no</w:t>
      </w:r>
      <w:r w:rsidR="00EC012F">
        <w:rPr>
          <w:lang w:val="en-US"/>
        </w:rPr>
        <w:t>n-specific</w:t>
      </w:r>
      <w:r>
        <w:rPr>
          <w:lang w:val="en-US"/>
        </w:rPr>
        <w:t xml:space="preserve"> to ARPA, but we are taking into account certain considerations to make sure that we get a diverse workplace, provide opportunities, think of it holistically</w:t>
      </w:r>
      <w:r w:rsidR="00EC012F">
        <w:rPr>
          <w:lang w:val="en-US"/>
        </w:rPr>
        <w:t>—</w:t>
      </w:r>
      <w:r>
        <w:rPr>
          <w:lang w:val="en-US"/>
        </w:rPr>
        <w:t>from start to finish</w:t>
      </w:r>
      <w:r w:rsidR="00AF7EA9">
        <w:rPr>
          <w:lang w:val="en-US"/>
        </w:rPr>
        <w:t>—</w:t>
      </w:r>
      <w:r>
        <w:rPr>
          <w:lang w:val="en-US"/>
        </w:rPr>
        <w:t>and</w:t>
      </w:r>
      <w:r w:rsidR="00AF7EA9">
        <w:rPr>
          <w:lang w:val="en-US"/>
        </w:rPr>
        <w:t xml:space="preserve"> </w:t>
      </w:r>
      <w:r>
        <w:rPr>
          <w:lang w:val="en-US"/>
        </w:rPr>
        <w:t>enable people to achieve their full potential. All of that will be thr</w:t>
      </w:r>
      <w:r w:rsidR="00AF7EA9">
        <w:rPr>
          <w:lang w:val="en-US"/>
        </w:rPr>
        <w:t>eaded in</w:t>
      </w:r>
      <w:r>
        <w:rPr>
          <w:lang w:val="en-US"/>
        </w:rPr>
        <w:t xml:space="preserve">. </w:t>
      </w:r>
      <w:r w:rsidR="00AF7EA9">
        <w:rPr>
          <w:lang w:val="en-US"/>
        </w:rPr>
        <w:t>It</w:t>
      </w:r>
      <w:r>
        <w:rPr>
          <w:lang w:val="en-US"/>
        </w:rPr>
        <w:t xml:space="preserve"> is something we are working on. I think Dame Ottoline said she did not want to commit to when th</w:t>
      </w:r>
      <w:r w:rsidR="00AF7EA9">
        <w:rPr>
          <w:lang w:val="en-US"/>
        </w:rPr>
        <w:t>e</w:t>
      </w:r>
      <w:r>
        <w:rPr>
          <w:lang w:val="en-US"/>
        </w:rPr>
        <w:t xml:space="preserve"> people and culture strategy would be coming out, but I am keen to make sure that over the next three or four months we get something out</w:t>
      </w:r>
      <w:r w:rsidR="001402D0">
        <w:rPr>
          <w:lang w:val="en-US"/>
        </w:rPr>
        <w:t xml:space="preserve">, </w:t>
      </w:r>
      <w:r>
        <w:rPr>
          <w:lang w:val="en-US"/>
        </w:rPr>
        <w:t>so that it will be aligned</w:t>
      </w:r>
      <w:r w:rsidR="001402D0">
        <w:rPr>
          <w:lang w:val="en-US"/>
        </w:rPr>
        <w:t>,</w:t>
      </w:r>
      <w:r>
        <w:rPr>
          <w:lang w:val="en-US"/>
        </w:rPr>
        <w:t xml:space="preserve"> hopefully</w:t>
      </w:r>
      <w:r w:rsidR="001402D0">
        <w:rPr>
          <w:lang w:val="en-US"/>
        </w:rPr>
        <w:t>,</w:t>
      </w:r>
      <w:r>
        <w:rPr>
          <w:lang w:val="en-US"/>
        </w:rPr>
        <w:t xml:space="preserve"> with the launch of ARPA.</w:t>
      </w:r>
    </w:p>
    <w:p w:rsidR="000E5B8F" w:rsidP="000E5B8F">
      <w:pPr>
        <w:pStyle w:val="Question"/>
        <w:numPr>
          <w:ilvl w:val="0"/>
          <w:numId w:val="9"/>
        </w:numPr>
        <w:rPr>
          <w:lang w:val="en-US"/>
        </w:rPr>
      </w:pPr>
      <w:sdt>
        <w:sdtPr>
          <w:rPr>
            <w:lang w:val="en-US"/>
          </w:rPr>
          <w:alias w:val="Member"/>
          <w:tag w:val="&lt;Member mnisId='4837' dodsId=''&gt;"/>
          <w:id w:val="-557012293"/>
          <w:placeholder>
            <w:docPart w:val="4D5F5938BD02469BBF4AC651B51E5AEE"/>
          </w:placeholder>
          <w:richText/>
        </w:sdtPr>
        <w:sdtContent>
          <w:r w:rsidRPr="00FD4BEF">
            <w:rPr>
              <w:b/>
              <w:lang w:val="en-US"/>
            </w:rPr>
            <w:t>Aaron Bell:</w:t>
          </w:r>
        </w:sdtContent>
      </w:sdt>
      <w:r>
        <w:rPr>
          <w:lang w:val="en-US"/>
        </w:rPr>
        <w:t xml:space="preserve"> Wrapping </w:t>
      </w:r>
      <w:r w:rsidR="001402D0">
        <w:rPr>
          <w:lang w:val="en-US"/>
        </w:rPr>
        <w:t xml:space="preserve">it </w:t>
      </w:r>
      <w:r>
        <w:rPr>
          <w:lang w:val="en-US"/>
        </w:rPr>
        <w:t xml:space="preserve">all up—you may be working on this </w:t>
      </w:r>
      <w:r>
        <w:rPr>
          <w:lang w:val="en-US"/>
        </w:rPr>
        <w:t>at the moment</w:t>
      </w:r>
      <w:r>
        <w:rPr>
          <w:lang w:val="en-US"/>
        </w:rPr>
        <w:t xml:space="preserve">—how will you ensure that </w:t>
      </w:r>
      <w:r w:rsidR="001402D0">
        <w:rPr>
          <w:lang w:val="en-US"/>
        </w:rPr>
        <w:t>a</w:t>
      </w:r>
      <w:r>
        <w:rPr>
          <w:lang w:val="en-US"/>
        </w:rPr>
        <w:t xml:space="preserve"> UK ARPA has operational independence</w:t>
      </w:r>
      <w:r w:rsidR="001402D0">
        <w:rPr>
          <w:lang w:val="en-US"/>
        </w:rPr>
        <w:t>,</w:t>
      </w:r>
      <w:r>
        <w:rPr>
          <w:lang w:val="en-US"/>
        </w:rPr>
        <w:t xml:space="preserve"> while still maintaining the accountability and transparency we would expect?</w:t>
      </w:r>
    </w:p>
    <w:p w:rsidR="000E5B8F" w:rsidP="000E5B8F">
      <w:pPr>
        <w:pStyle w:val="Answer"/>
        <w:rPr>
          <w:lang w:val="en-US"/>
        </w:rPr>
      </w:pPr>
      <w:sdt>
        <w:sdtPr>
          <w:rPr>
            <w:lang w:val="en-US"/>
          </w:rPr>
          <w:alias w:val="Witness"/>
          <w:id w:val="-960801390"/>
          <w:placeholder>
            <w:docPart w:val="4D5F5938BD02469BBF4AC651B51E5AEE"/>
          </w:placeholder>
          <w:richText/>
        </w:sdtPr>
        <w:sdtContent>
          <w:r w:rsidRPr="00677E80">
            <w:rPr>
              <w:b/>
              <w:i/>
              <w:lang w:val="en-US"/>
            </w:rPr>
            <w:t>Amanda Solloway:</w:t>
          </w:r>
        </w:sdtContent>
      </w:sdt>
      <w:r>
        <w:rPr>
          <w:lang w:val="en-US"/>
        </w:rPr>
        <w:t xml:space="preserve"> This area is an absolute challenge </w:t>
      </w:r>
      <w:r w:rsidR="00934C40">
        <w:rPr>
          <w:lang w:val="en-US"/>
        </w:rPr>
        <w:t xml:space="preserve">as well, </w:t>
      </w:r>
      <w:r>
        <w:rPr>
          <w:lang w:val="en-US"/>
        </w:rPr>
        <w:t xml:space="preserve">and it is one of the things we are working through. I am keen that </w:t>
      </w:r>
      <w:r w:rsidR="00934C40">
        <w:rPr>
          <w:lang w:val="en-US"/>
        </w:rPr>
        <w:t>it</w:t>
      </w:r>
      <w:r>
        <w:rPr>
          <w:lang w:val="en-US"/>
        </w:rPr>
        <w:t xml:space="preserve"> will be a transformational scientific and technological vision. We just need to ensure</w:t>
      </w:r>
      <w:r w:rsidR="00BC14AE">
        <w:rPr>
          <w:lang w:val="en-US"/>
        </w:rPr>
        <w:t xml:space="preserve"> that</w:t>
      </w:r>
      <w:r>
        <w:rPr>
          <w:lang w:val="en-US"/>
        </w:rPr>
        <w:t xml:space="preserve"> there is cohesion between different research in other parts of the programme and the way it works and with </w:t>
      </w:r>
      <w:r w:rsidR="00B332D8">
        <w:rPr>
          <w:lang w:val="en-US"/>
        </w:rPr>
        <w:t>G</w:t>
      </w:r>
      <w:r>
        <w:rPr>
          <w:lang w:val="en-US"/>
        </w:rPr>
        <w:t>overnment. I am looking forward to comments from the inquiry</w:t>
      </w:r>
      <w:r w:rsidR="004E742F">
        <w:rPr>
          <w:lang w:val="en-US"/>
        </w:rPr>
        <w:t xml:space="preserve">. Continuing to work on </w:t>
      </w:r>
      <w:r>
        <w:rPr>
          <w:lang w:val="en-US"/>
        </w:rPr>
        <w:t xml:space="preserve">thinking about how we </w:t>
      </w:r>
      <w:r>
        <w:rPr>
          <w:lang w:val="en-US"/>
        </w:rPr>
        <w:t>actually achieve</w:t>
      </w:r>
      <w:r>
        <w:rPr>
          <w:lang w:val="en-US"/>
        </w:rPr>
        <w:t xml:space="preserve"> this is one of the great challenges.</w:t>
      </w:r>
    </w:p>
    <w:p w:rsidR="000E5B8F" w:rsidP="000E5B8F">
      <w:pPr>
        <w:pStyle w:val="Question"/>
        <w:numPr>
          <w:ilvl w:val="0"/>
          <w:numId w:val="9"/>
        </w:numPr>
        <w:rPr>
          <w:lang w:val="en-US"/>
        </w:rPr>
      </w:pPr>
      <w:sdt>
        <w:sdtPr>
          <w:rPr>
            <w:lang w:val="en-US"/>
          </w:rPr>
          <w:alias w:val="Member"/>
          <w:tag w:val="&lt;Member mnisId='4834' dodsId=''&gt;"/>
          <w:id w:val="-589616686"/>
          <w:placeholder>
            <w:docPart w:val="4D5F5938BD02469BBF4AC651B51E5AEE"/>
          </w:placeholder>
          <w:richText/>
        </w:sdtPr>
        <w:sdtContent>
          <w:r w:rsidRPr="00503DF7">
            <w:rPr>
              <w:b/>
              <w:lang w:val="en-US"/>
            </w:rPr>
            <w:t>Katherine Fletcher:</w:t>
          </w:r>
        </w:sdtContent>
      </w:sdt>
      <w:r>
        <w:rPr>
          <w:lang w:val="en-US"/>
        </w:rPr>
        <w:t xml:space="preserve"> What gaps in the current landscape</w:t>
      </w:r>
      <w:r w:rsidRPr="00EE266F">
        <w:rPr>
          <w:lang w:val="en-US"/>
        </w:rPr>
        <w:t xml:space="preserve"> </w:t>
      </w:r>
      <w:r>
        <w:rPr>
          <w:lang w:val="en-US"/>
        </w:rPr>
        <w:t>is this trying to fill?</w:t>
      </w:r>
    </w:p>
    <w:p w:rsidR="00487AF7" w:rsidP="000E5B8F">
      <w:pPr>
        <w:pStyle w:val="Answer"/>
        <w:rPr>
          <w:lang w:val="en-US"/>
        </w:rPr>
      </w:pPr>
      <w:sdt>
        <w:sdtPr>
          <w:rPr>
            <w:lang w:val="en-US"/>
          </w:rPr>
          <w:alias w:val="Witness"/>
          <w:id w:val="-1177338390"/>
          <w:placeholder>
            <w:docPart w:val="4D5F5938BD02469BBF4AC651B51E5AEE"/>
          </w:placeholder>
          <w:richText/>
        </w:sdtPr>
        <w:sdtContent>
          <w:r w:rsidRPr="00503DF7" w:rsidR="000E5B8F">
            <w:rPr>
              <w:b/>
              <w:i/>
              <w:lang w:val="en-US"/>
            </w:rPr>
            <w:t>Amanda Solloway:</w:t>
          </w:r>
        </w:sdtContent>
      </w:sdt>
      <w:r w:rsidR="000E5B8F">
        <w:rPr>
          <w:lang w:val="en-US"/>
        </w:rPr>
        <w:t xml:space="preserve"> That is a great question. The answer will be from the scientists </w:t>
      </w:r>
      <w:r w:rsidR="009F5B0B">
        <w:rPr>
          <w:lang w:val="en-US"/>
        </w:rPr>
        <w:t>as to</w:t>
      </w:r>
      <w:r w:rsidR="000E5B8F">
        <w:rPr>
          <w:lang w:val="en-US"/>
        </w:rPr>
        <w:t xml:space="preserve"> specifically what the projects will be</w:t>
      </w:r>
      <w:r w:rsidR="009F5B0B">
        <w:rPr>
          <w:lang w:val="en-US"/>
        </w:rPr>
        <w:t xml:space="preserve">, as I </w:t>
      </w:r>
      <w:r w:rsidR="00252A0A">
        <w:rPr>
          <w:lang w:val="en-US"/>
        </w:rPr>
        <w:t xml:space="preserve">think I </w:t>
      </w:r>
      <w:r w:rsidR="000E5B8F">
        <w:rPr>
          <w:lang w:val="en-US"/>
        </w:rPr>
        <w:t xml:space="preserve">mentioned before. I thought I had answered this </w:t>
      </w:r>
      <w:r w:rsidR="000E5B8F">
        <w:rPr>
          <w:lang w:val="en-US"/>
        </w:rPr>
        <w:t>question, but</w:t>
      </w:r>
      <w:r w:rsidR="000E5B8F">
        <w:rPr>
          <w:lang w:val="en-US"/>
        </w:rPr>
        <w:t xml:space="preserve"> let me reiterate a few things we are trying to do.</w:t>
      </w:r>
    </w:p>
    <w:p w:rsidR="00A37AAD" w:rsidP="000E5B8F">
      <w:pPr>
        <w:pStyle w:val="Answer"/>
        <w:rPr>
          <w:lang w:val="en-US"/>
        </w:rPr>
      </w:pPr>
      <w:r>
        <w:rPr>
          <w:lang w:val="en-US"/>
        </w:rPr>
        <w:t>The high ambition is about</w:t>
      </w:r>
      <w:r w:rsidR="00487AF7">
        <w:rPr>
          <w:lang w:val="en-US"/>
        </w:rPr>
        <w:t xml:space="preserve"> doing</w:t>
      </w:r>
      <w:r>
        <w:rPr>
          <w:lang w:val="en-US"/>
        </w:rPr>
        <w:t xml:space="preserve"> things that maybe would not ordinarily be done in the normal landscape. That is the first part. Then it is around enabling high reward, so that from the higher vision we have an opportunity</w:t>
      </w:r>
      <w:r w:rsidR="006842D7">
        <w:rPr>
          <w:lang w:val="en-US"/>
        </w:rPr>
        <w:t>, we hope,</w:t>
      </w:r>
      <w:r>
        <w:rPr>
          <w:lang w:val="en-US"/>
        </w:rPr>
        <w:t xml:space="preserve"> to get high reward. Within th</w:t>
      </w:r>
      <w:r w:rsidR="006842D7">
        <w:rPr>
          <w:lang w:val="en-US"/>
        </w:rPr>
        <w:t>at</w:t>
      </w:r>
      <w:r>
        <w:rPr>
          <w:lang w:val="en-US"/>
        </w:rPr>
        <w:t xml:space="preserve">, one of the key things we are looking for is to make sure </w:t>
      </w:r>
      <w:r w:rsidR="006842D7">
        <w:rPr>
          <w:lang w:val="en-US"/>
        </w:rPr>
        <w:t xml:space="preserve">that </w:t>
      </w:r>
      <w:r>
        <w:rPr>
          <w:lang w:val="en-US"/>
        </w:rPr>
        <w:t xml:space="preserve">the bureaucracy is as limited as it can be. It </w:t>
      </w:r>
      <w:r>
        <w:rPr>
          <w:lang w:val="en-US"/>
        </w:rPr>
        <w:t>has to</w:t>
      </w:r>
      <w:r>
        <w:rPr>
          <w:lang w:val="en-US"/>
        </w:rPr>
        <w:t xml:space="preserve"> be there. Nobody would say we need to remove bureaucracy completely. However, we want the funding to be available as swiftly as possible</w:t>
      </w:r>
      <w:r w:rsidR="006842D7">
        <w:rPr>
          <w:lang w:val="en-US"/>
        </w:rPr>
        <w:t>,</w:t>
      </w:r>
      <w:r>
        <w:rPr>
          <w:lang w:val="en-US"/>
        </w:rPr>
        <w:t xml:space="preserve"> as if it were the private sector.</w:t>
      </w:r>
    </w:p>
    <w:p w:rsidR="000E5B8F" w:rsidP="000E5B8F">
      <w:pPr>
        <w:pStyle w:val="Answer"/>
        <w:rPr>
          <w:lang w:val="en-US"/>
        </w:rPr>
      </w:pPr>
      <w:r>
        <w:rPr>
          <w:lang w:val="en-US"/>
        </w:rPr>
        <w:t>The gaps will be identified by the scientists. I have heard evidence throughout this morning and listened to evidence during the rest of the inquiry. Without exception, scientists across the whole spectrum recognise the need for this agile, high-ambition and high-reward pot.</w:t>
      </w:r>
    </w:p>
    <w:p w:rsidR="000E5B8F" w:rsidP="000E5B8F">
      <w:pPr>
        <w:pStyle w:val="Question"/>
        <w:numPr>
          <w:ilvl w:val="0"/>
          <w:numId w:val="9"/>
        </w:numPr>
        <w:rPr>
          <w:lang w:val="en-US"/>
        </w:rPr>
      </w:pPr>
      <w:sdt>
        <w:sdtPr>
          <w:rPr>
            <w:lang w:val="en-US"/>
          </w:rPr>
          <w:alias w:val="Member"/>
          <w:tag w:val="&lt;Member mnisId='4834' dodsId=''&gt;"/>
          <w:id w:val="1655100767"/>
          <w:placeholder>
            <w:docPart w:val="4D5F5938BD02469BBF4AC651B51E5AEE"/>
          </w:placeholder>
          <w:richText/>
        </w:sdtPr>
        <w:sdtContent>
          <w:r w:rsidRPr="002129E3">
            <w:rPr>
              <w:b/>
              <w:lang w:val="en-US"/>
            </w:rPr>
            <w:t>Katherine Fletcher:</w:t>
          </w:r>
        </w:sdtContent>
      </w:sdt>
      <w:r>
        <w:rPr>
          <w:lang w:val="en-US"/>
        </w:rPr>
        <w:t xml:space="preserve"> In previous evidence</w:t>
      </w:r>
      <w:r w:rsidR="00A37AAD">
        <w:rPr>
          <w:lang w:val="en-US"/>
        </w:rPr>
        <w:t>,</w:t>
      </w:r>
      <w:r>
        <w:rPr>
          <w:lang w:val="en-US"/>
        </w:rPr>
        <w:t xml:space="preserve"> we heard about the key success criteria for these types of things. It is about culture and people not being permanently attached to it; it is about a rigorous</w:t>
      </w:r>
      <w:r w:rsidR="00E11B7C">
        <w:rPr>
          <w:lang w:val="en-US"/>
        </w:rPr>
        <w:t>,</w:t>
      </w:r>
      <w:r>
        <w:rPr>
          <w:lang w:val="en-US"/>
        </w:rPr>
        <w:t xml:space="preserve"> </w:t>
      </w:r>
      <w:r w:rsidR="0068723B">
        <w:rPr>
          <w:lang w:val="en-US"/>
        </w:rPr>
        <w:t>almost</w:t>
      </w:r>
      <w:r w:rsidR="008F4B4F">
        <w:rPr>
          <w:lang w:val="en-US"/>
        </w:rPr>
        <w:t xml:space="preserve"> skunkworks </w:t>
      </w:r>
      <w:r>
        <w:rPr>
          <w:lang w:val="en-US"/>
        </w:rPr>
        <w:t>approach</w:t>
      </w:r>
      <w:r w:rsidR="0060682D">
        <w:rPr>
          <w:lang w:val="en-US"/>
        </w:rPr>
        <w:t xml:space="preserve">, as I said </w:t>
      </w:r>
      <w:r w:rsidR="008F4B4F">
        <w:rPr>
          <w:lang w:val="en-US"/>
        </w:rPr>
        <w:t>in the first panel</w:t>
      </w:r>
      <w:r w:rsidR="0060682D">
        <w:rPr>
          <w:lang w:val="en-US"/>
        </w:rPr>
        <w:t>, and</w:t>
      </w:r>
      <w:r>
        <w:rPr>
          <w:lang w:val="en-US"/>
        </w:rPr>
        <w:t xml:space="preserve"> doing it despite the bureaucracy. </w:t>
      </w:r>
      <w:r w:rsidR="00F03A0D">
        <w:rPr>
          <w:lang w:val="en-US"/>
        </w:rPr>
        <w:t>B</w:t>
      </w:r>
      <w:r>
        <w:rPr>
          <w:lang w:val="en-US"/>
        </w:rPr>
        <w:t xml:space="preserve">oth you and Sarah talk about </w:t>
      </w:r>
      <w:r w:rsidR="00F03A0D">
        <w:rPr>
          <w:lang w:val="en-US"/>
        </w:rPr>
        <w:t>it</w:t>
      </w:r>
      <w:r>
        <w:rPr>
          <w:lang w:val="en-US"/>
        </w:rPr>
        <w:t xml:space="preserve"> almost as a funding vehicle. I worry that we might lose something if it is just a funding vehicle with limited bureaucracy. What can you do to talk to the idea of a single site with a culture of continual challenge and skunkworks, for want of a better way of putting it?</w:t>
      </w:r>
    </w:p>
    <w:p w:rsidR="004666B7" w:rsidP="000E5B8F">
      <w:pPr>
        <w:pStyle w:val="Answer"/>
        <w:rPr>
          <w:lang w:val="en-US"/>
        </w:rPr>
      </w:pPr>
      <w:sdt>
        <w:sdtPr>
          <w:rPr>
            <w:lang w:val="en-US"/>
          </w:rPr>
          <w:alias w:val="Witness"/>
          <w:id w:val="-857964407"/>
          <w:placeholder>
            <w:docPart w:val="4D5F5938BD02469BBF4AC651B51E5AEE"/>
          </w:placeholder>
          <w:richText/>
        </w:sdtPr>
        <w:sdtContent>
          <w:r w:rsidRPr="007035FB" w:rsidR="000E5B8F">
            <w:rPr>
              <w:b/>
              <w:i/>
              <w:lang w:val="en-US"/>
            </w:rPr>
            <w:t>Amanda Solloway:</w:t>
          </w:r>
        </w:sdtContent>
      </w:sdt>
      <w:r w:rsidR="000E5B8F">
        <w:rPr>
          <w:lang w:val="en-US"/>
        </w:rPr>
        <w:t xml:space="preserve"> That is a great question. If we have not made it clear—I will give Sarah an opportunity to come in on this as well—ARPA itself will be a funding agency. However, it is not just a funding agency.</w:t>
      </w:r>
      <w:r>
        <w:rPr>
          <w:lang w:val="en-US"/>
        </w:rPr>
        <w:t xml:space="preserve"> Apologies if that is the impression I gave.</w:t>
      </w:r>
    </w:p>
    <w:p w:rsidR="000E5B8F" w:rsidP="000E5B8F">
      <w:pPr>
        <w:pStyle w:val="Answer"/>
        <w:rPr>
          <w:lang w:val="en-US"/>
        </w:rPr>
      </w:pPr>
      <w:r>
        <w:rPr>
          <w:lang w:val="en-US"/>
        </w:rPr>
        <w:t xml:space="preserve">This agency will unleash talent and opportunity and enable research </w:t>
      </w:r>
      <w:r w:rsidR="00E11B7C">
        <w:rPr>
          <w:lang w:val="en-US"/>
        </w:rPr>
        <w:t xml:space="preserve">to be carried out </w:t>
      </w:r>
      <w:r w:rsidR="004666B7">
        <w:rPr>
          <w:lang w:val="en-US"/>
        </w:rPr>
        <w:t xml:space="preserve">that is </w:t>
      </w:r>
      <w:r>
        <w:rPr>
          <w:lang w:val="en-US"/>
        </w:rPr>
        <w:t xml:space="preserve">not being </w:t>
      </w:r>
      <w:r w:rsidR="004666B7">
        <w:rPr>
          <w:lang w:val="en-US"/>
        </w:rPr>
        <w:t>carried out</w:t>
      </w:r>
      <w:r>
        <w:rPr>
          <w:lang w:val="en-US"/>
        </w:rPr>
        <w:t xml:space="preserve"> </w:t>
      </w:r>
      <w:r>
        <w:rPr>
          <w:lang w:val="en-US"/>
        </w:rPr>
        <w:t>at the moment</w:t>
      </w:r>
      <w:r>
        <w:rPr>
          <w:lang w:val="en-US"/>
        </w:rPr>
        <w:t>. It will have high ambition and high reward</w:t>
      </w:r>
      <w:r w:rsidR="004666B7">
        <w:rPr>
          <w:lang w:val="en-US"/>
        </w:rPr>
        <w:t>,</w:t>
      </w:r>
      <w:r>
        <w:rPr>
          <w:lang w:val="en-US"/>
        </w:rPr>
        <w:t xml:space="preserve"> and allow long-term scientific projects to take place, which is why it is absolutely crucial that we get the right leader</w:t>
      </w:r>
      <w:r w:rsidR="004666B7">
        <w:rPr>
          <w:lang w:val="en-US"/>
        </w:rPr>
        <w:t>,</w:t>
      </w:r>
      <w:r>
        <w:rPr>
          <w:lang w:val="en-US"/>
        </w:rPr>
        <w:t xml:space="preserve"> the inspirational </w:t>
      </w:r>
      <w:r w:rsidR="004666B7">
        <w:rPr>
          <w:lang w:val="en-US"/>
        </w:rPr>
        <w:t>director</w:t>
      </w:r>
      <w:r>
        <w:rPr>
          <w:lang w:val="en-US"/>
        </w:rPr>
        <w:t xml:space="preserve"> we talked about</w:t>
      </w:r>
      <w:r w:rsidR="004666B7">
        <w:rPr>
          <w:lang w:val="en-US"/>
        </w:rPr>
        <w:t>,</w:t>
      </w:r>
      <w:r>
        <w:rPr>
          <w:lang w:val="en-US"/>
        </w:rPr>
        <w:t xml:space="preserve"> to ensure </w:t>
      </w:r>
      <w:r w:rsidR="004666B7">
        <w:rPr>
          <w:lang w:val="en-US"/>
        </w:rPr>
        <w:t xml:space="preserve">that </w:t>
      </w:r>
      <w:r>
        <w:rPr>
          <w:lang w:val="en-US"/>
        </w:rPr>
        <w:t>all of th</w:t>
      </w:r>
      <w:r w:rsidR="007E78A8">
        <w:rPr>
          <w:lang w:val="en-US"/>
        </w:rPr>
        <w:t>at is</w:t>
      </w:r>
      <w:r>
        <w:rPr>
          <w:lang w:val="en-US"/>
        </w:rPr>
        <w:t xml:space="preserve"> carried out. Sarah, is</w:t>
      </w:r>
      <w:r w:rsidR="007E78A8">
        <w:rPr>
          <w:lang w:val="en-US"/>
        </w:rPr>
        <w:t xml:space="preserve"> there</w:t>
      </w:r>
      <w:r>
        <w:rPr>
          <w:lang w:val="en-US"/>
        </w:rPr>
        <w:t xml:space="preserve"> anything I have missed</w:t>
      </w:r>
      <w:r w:rsidR="007E78A8">
        <w:rPr>
          <w:lang w:val="en-US"/>
        </w:rPr>
        <w:t>?</w:t>
      </w:r>
    </w:p>
    <w:p w:rsidR="000E5B8F" w:rsidP="000E5B8F">
      <w:pPr>
        <w:pStyle w:val="Answer"/>
        <w:rPr>
          <w:lang w:val="en-US"/>
        </w:rPr>
      </w:pPr>
      <w:sdt>
        <w:sdtPr>
          <w:rPr>
            <w:lang w:val="en-US"/>
          </w:rPr>
          <w:alias w:val="Witness"/>
          <w:id w:val="896627910"/>
          <w:placeholder>
            <w:docPart w:val="4D5F5938BD02469BBF4AC651B51E5AEE"/>
          </w:placeholder>
          <w:richText/>
        </w:sdtPr>
        <w:sdtContent>
          <w:r w:rsidRPr="00CD0192">
            <w:rPr>
              <w:b/>
              <w:i/>
              <w:lang w:val="en-US"/>
            </w:rPr>
            <w:t>Sarah Hodgetts:</w:t>
          </w:r>
        </w:sdtContent>
      </w:sdt>
      <w:r>
        <w:rPr>
          <w:lang w:val="en-US"/>
        </w:rPr>
        <w:t xml:space="preserve"> It is a funding agency, but one of its tasks will be to experiment with funding models</w:t>
      </w:r>
      <w:r w:rsidR="007E78A8">
        <w:rPr>
          <w:lang w:val="en-US"/>
        </w:rPr>
        <w:t>. Going back to</w:t>
      </w:r>
      <w:r>
        <w:rPr>
          <w:lang w:val="en-US"/>
        </w:rPr>
        <w:t xml:space="preserve"> the question about the gap in the system</w:t>
      </w:r>
      <w:r w:rsidR="007E78A8">
        <w:rPr>
          <w:lang w:val="en-US"/>
        </w:rPr>
        <w:t xml:space="preserve">, and </w:t>
      </w:r>
      <w:r>
        <w:rPr>
          <w:lang w:val="en-US"/>
        </w:rPr>
        <w:t>something Dame Ottoline and Sir John were talking about earlier</w:t>
      </w:r>
      <w:r w:rsidR="007E78A8">
        <w:rPr>
          <w:lang w:val="en-US"/>
        </w:rPr>
        <w:t>, n</w:t>
      </w:r>
      <w:r>
        <w:rPr>
          <w:lang w:val="en-US"/>
        </w:rPr>
        <w:t xml:space="preserve">ormal, uncontentious spending involves a longer process. One of the tasks of the leadership of this organisation will be to come up with novel ways of injecting money into the system. UKRI does not have the freedom to do that </w:t>
      </w:r>
      <w:r>
        <w:rPr>
          <w:lang w:val="en-US"/>
        </w:rPr>
        <w:t>at the moment</w:t>
      </w:r>
      <w:r>
        <w:rPr>
          <w:lang w:val="en-US"/>
        </w:rPr>
        <w:t xml:space="preserve">. That would be one observation on top of what you said, Minister. </w:t>
      </w:r>
    </w:p>
    <w:p w:rsidR="000E5B8F" w:rsidP="000E5B8F">
      <w:pPr>
        <w:pStyle w:val="Question"/>
        <w:numPr>
          <w:ilvl w:val="0"/>
          <w:numId w:val="9"/>
        </w:numPr>
        <w:rPr>
          <w:lang w:val="en-US"/>
        </w:rPr>
      </w:pPr>
      <w:sdt>
        <w:sdtPr>
          <w:rPr>
            <w:lang w:val="en-US"/>
          </w:rPr>
          <w:alias w:val="Member"/>
          <w:tag w:val="&lt;Member mnisId='4834' dodsId=''&gt;"/>
          <w:id w:val="-1758820920"/>
          <w:placeholder>
            <w:docPart w:val="4D5F5938BD02469BBF4AC651B51E5AEE"/>
          </w:placeholder>
          <w:richText/>
        </w:sdtPr>
        <w:sdtContent>
          <w:r w:rsidRPr="00331784">
            <w:rPr>
              <w:b/>
              <w:lang w:val="en-US"/>
            </w:rPr>
            <w:t>Katherine Fletcher:</w:t>
          </w:r>
        </w:sdtContent>
      </w:sdt>
      <w:r>
        <w:rPr>
          <w:lang w:val="en-US"/>
        </w:rPr>
        <w:t xml:space="preserve"> On the peer review side, Dame Ottoline and Sir John were very clear about the need to take a portfolio of ideas and have an almost brutal look at them and say, “This one</w:t>
      </w:r>
      <w:r w:rsidR="00EB378B">
        <w:rPr>
          <w:lang w:val="en-US"/>
        </w:rPr>
        <w:t>’</w:t>
      </w:r>
      <w:r>
        <w:rPr>
          <w:lang w:val="en-US"/>
        </w:rPr>
        <w:t>s working and this one</w:t>
      </w:r>
      <w:r w:rsidR="00EB378B">
        <w:rPr>
          <w:lang w:val="en-US"/>
        </w:rPr>
        <w:t>’s not.” T</w:t>
      </w:r>
      <w:r>
        <w:rPr>
          <w:lang w:val="en-US"/>
        </w:rPr>
        <w:t xml:space="preserve">he mechanism for that is expertise and rigorous peer review. How close are we to making sure </w:t>
      </w:r>
      <w:r w:rsidR="00E11B7C">
        <w:rPr>
          <w:lang w:val="en-US"/>
        </w:rPr>
        <w:t xml:space="preserve">that </w:t>
      </w:r>
      <w:r>
        <w:rPr>
          <w:lang w:val="en-US"/>
        </w:rPr>
        <w:t>that is happening and</w:t>
      </w:r>
      <w:r w:rsidR="003E5297">
        <w:rPr>
          <w:lang w:val="en-US"/>
        </w:rPr>
        <w:t xml:space="preserve"> that</w:t>
      </w:r>
      <w:r>
        <w:rPr>
          <w:lang w:val="en-US"/>
        </w:rPr>
        <w:t xml:space="preserve"> it does not get captured as an arm of the British state?</w:t>
      </w:r>
    </w:p>
    <w:p w:rsidR="000E5B8F" w:rsidP="000E5B8F">
      <w:pPr>
        <w:pStyle w:val="Answer"/>
        <w:rPr>
          <w:lang w:val="en-US"/>
        </w:rPr>
      </w:pPr>
      <w:sdt>
        <w:sdtPr>
          <w:rPr>
            <w:lang w:val="en-US"/>
          </w:rPr>
          <w:alias w:val="Witness"/>
          <w:id w:val="-1296676887"/>
          <w:placeholder>
            <w:docPart w:val="4D5F5938BD02469BBF4AC651B51E5AEE"/>
          </w:placeholder>
          <w:richText/>
        </w:sdtPr>
        <w:sdtContent>
          <w:r w:rsidRPr="00B41F97">
            <w:rPr>
              <w:b/>
              <w:i/>
              <w:lang w:val="en-US"/>
            </w:rPr>
            <w:t>Amanda Solloway:</w:t>
          </w:r>
        </w:sdtContent>
      </w:sdt>
      <w:r>
        <w:rPr>
          <w:lang w:val="en-US"/>
        </w:rPr>
        <w:t xml:space="preserve"> That is exactly one of the things we are working through </w:t>
      </w:r>
      <w:r>
        <w:rPr>
          <w:lang w:val="en-US"/>
        </w:rPr>
        <w:t>at the moment</w:t>
      </w:r>
      <w:r>
        <w:rPr>
          <w:lang w:val="en-US"/>
        </w:rPr>
        <w:t>. It is crucial</w:t>
      </w:r>
      <w:r w:rsidR="0025067A">
        <w:rPr>
          <w:lang w:val="en-US"/>
        </w:rPr>
        <w:t>,</w:t>
      </w:r>
      <w:r w:rsidR="003E0FC2">
        <w:rPr>
          <w:lang w:val="en-US"/>
        </w:rPr>
        <w:t xml:space="preserve"> and that is why we</w:t>
      </w:r>
      <w:r>
        <w:rPr>
          <w:lang w:val="en-US"/>
        </w:rPr>
        <w:t xml:space="preserve"> are thinking about how to define</w:t>
      </w:r>
      <w:r w:rsidR="003E0FC2">
        <w:rPr>
          <w:lang w:val="en-US"/>
        </w:rPr>
        <w:t xml:space="preserve"> it</w:t>
      </w:r>
      <w:r>
        <w:rPr>
          <w:lang w:val="en-US"/>
        </w:rPr>
        <w:t>. There are aspects of the peer review grant process</w:t>
      </w:r>
      <w:r w:rsidR="00A77734">
        <w:rPr>
          <w:lang w:val="en-US"/>
        </w:rPr>
        <w:t xml:space="preserve"> elsewhere in our</w:t>
      </w:r>
      <w:r>
        <w:rPr>
          <w:lang w:val="en-US"/>
        </w:rPr>
        <w:t xml:space="preserve"> R&amp;D funding system, as you know</w:t>
      </w:r>
      <w:r w:rsidR="00A77734">
        <w:rPr>
          <w:lang w:val="en-US"/>
        </w:rPr>
        <w:t xml:space="preserve">, </w:t>
      </w:r>
      <w:r>
        <w:rPr>
          <w:lang w:val="en-US"/>
        </w:rPr>
        <w:t xml:space="preserve">that are quite difficult to reconcile with the freedom and agility that this new agency will have. For example, research councils generally </w:t>
      </w:r>
      <w:r w:rsidR="00B70DB9">
        <w:rPr>
          <w:lang w:val="en-US"/>
        </w:rPr>
        <w:t xml:space="preserve">aim </w:t>
      </w:r>
      <w:r w:rsidR="00653733">
        <w:rPr>
          <w:lang w:val="en-US"/>
        </w:rPr>
        <w:t xml:space="preserve">to </w:t>
      </w:r>
      <w:r>
        <w:rPr>
          <w:lang w:val="en-US"/>
        </w:rPr>
        <w:t>deliver funding</w:t>
      </w:r>
      <w:r w:rsidR="00B70DB9">
        <w:rPr>
          <w:lang w:val="en-US"/>
        </w:rPr>
        <w:t xml:space="preserve"> verdicts</w:t>
      </w:r>
      <w:r>
        <w:rPr>
          <w:lang w:val="en-US"/>
        </w:rPr>
        <w:t xml:space="preserve"> in a matter of months. I have probably said already that I want to push for this to happen at the speed of private investment, because it might be</w:t>
      </w:r>
      <w:r w:rsidR="008574CB">
        <w:rPr>
          <w:lang w:val="en-US"/>
        </w:rPr>
        <w:t xml:space="preserve"> that </w:t>
      </w:r>
      <w:r w:rsidR="00165C01">
        <w:rPr>
          <w:lang w:val="en-US"/>
        </w:rPr>
        <w:t>it</w:t>
      </w:r>
      <w:r>
        <w:rPr>
          <w:lang w:val="en-US"/>
        </w:rPr>
        <w:t xml:space="preserve"> will lead us on to discoveries</w:t>
      </w:r>
      <w:r w:rsidR="000C3DC9">
        <w:rPr>
          <w:lang w:val="en-US"/>
        </w:rPr>
        <w:t xml:space="preserve"> and enable us to have those discoveries</w:t>
      </w:r>
      <w:r w:rsidR="008574CB">
        <w:rPr>
          <w:lang w:val="en-US"/>
        </w:rPr>
        <w:t xml:space="preserve">; at </w:t>
      </w:r>
      <w:r w:rsidR="008574CB">
        <w:rPr>
          <w:lang w:val="en-US"/>
        </w:rPr>
        <w:t>the moment</w:t>
      </w:r>
      <w:r w:rsidR="000C3DC9">
        <w:rPr>
          <w:lang w:val="en-US"/>
        </w:rPr>
        <w:t>,</w:t>
      </w:r>
      <w:r w:rsidR="008574CB">
        <w:rPr>
          <w:lang w:val="en-US"/>
        </w:rPr>
        <w:t xml:space="preserve"> we don’t know what we don’t know</w:t>
      </w:r>
      <w:r>
        <w:rPr>
          <w:lang w:val="en-US"/>
        </w:rPr>
        <w:t xml:space="preserve">. Therefore, I would want ARPA to be </w:t>
      </w:r>
      <w:r w:rsidR="000C3DC9">
        <w:rPr>
          <w:lang w:val="en-US"/>
        </w:rPr>
        <w:t>an</w:t>
      </w:r>
      <w:r>
        <w:rPr>
          <w:lang w:val="en-US"/>
        </w:rPr>
        <w:t xml:space="preserve"> agile agency that is able to continue that.</w:t>
      </w:r>
    </w:p>
    <w:p w:rsidR="000E5B8F" w:rsidP="000E5B8F">
      <w:pPr>
        <w:pStyle w:val="Question"/>
        <w:numPr>
          <w:ilvl w:val="0"/>
          <w:numId w:val="9"/>
        </w:numPr>
        <w:rPr>
          <w:lang w:val="en-US"/>
        </w:rPr>
      </w:pPr>
      <w:sdt>
        <w:sdtPr>
          <w:rPr>
            <w:lang w:val="en-US"/>
          </w:rPr>
          <w:alias w:val="Member"/>
          <w:tag w:val="&lt;Member mnisId='4834' dodsId=''&gt;"/>
          <w:id w:val="102466337"/>
          <w:placeholder>
            <w:docPart w:val="4D5F5938BD02469BBF4AC651B51E5AEE"/>
          </w:placeholder>
          <w:richText/>
        </w:sdtPr>
        <w:sdtContent>
          <w:r w:rsidRPr="007734A8">
            <w:rPr>
              <w:b/>
              <w:lang w:val="en-US"/>
            </w:rPr>
            <w:t>Katherine Fletcher:</w:t>
          </w:r>
        </w:sdtContent>
      </w:sdt>
      <w:r>
        <w:rPr>
          <w:lang w:val="en-US"/>
        </w:rPr>
        <w:t xml:space="preserve"> Who have you consulted to make that happen? Have you gone out to the private sector? What lessons learnt are coming into the Department? I am assuming you have consulted</w:t>
      </w:r>
      <w:r w:rsidR="000C3DC9">
        <w:rPr>
          <w:lang w:val="en-US"/>
        </w:rPr>
        <w:t>.</w:t>
      </w:r>
    </w:p>
    <w:p w:rsidR="000E5B8F" w:rsidP="000E5B8F">
      <w:pPr>
        <w:pStyle w:val="Answer"/>
        <w:rPr>
          <w:lang w:val="en-US"/>
        </w:rPr>
      </w:pPr>
      <w:sdt>
        <w:sdtPr>
          <w:rPr>
            <w:lang w:val="en-US"/>
          </w:rPr>
          <w:alias w:val="Witness"/>
          <w:id w:val="1005167969"/>
          <w:placeholder>
            <w:docPart w:val="4D5F5938BD02469BBF4AC651B51E5AEE"/>
          </w:placeholder>
          <w:richText/>
        </w:sdtPr>
        <w:sdtContent>
          <w:r w:rsidRPr="00067812">
            <w:rPr>
              <w:b/>
              <w:i/>
              <w:lang w:val="en-US"/>
            </w:rPr>
            <w:t>Amanda Solloway:</w:t>
          </w:r>
        </w:sdtContent>
      </w:sdt>
      <w:r>
        <w:rPr>
          <w:lang w:val="en-US"/>
        </w:rPr>
        <w:t xml:space="preserve"> Yes. Sarah came in earlier</w:t>
      </w:r>
      <w:r w:rsidR="000C3DC9">
        <w:rPr>
          <w:lang w:val="en-US"/>
        </w:rPr>
        <w:t xml:space="preserve"> </w:t>
      </w:r>
      <w:r>
        <w:rPr>
          <w:lang w:val="en-US"/>
        </w:rPr>
        <w:t>on all the engagement we have been doing</w:t>
      </w:r>
      <w:r w:rsidR="00B96E89">
        <w:rPr>
          <w:lang w:val="en-US"/>
        </w:rPr>
        <w:t>, and I am happy to bring her back in.</w:t>
      </w:r>
      <w:r>
        <w:rPr>
          <w:lang w:val="en-US"/>
        </w:rPr>
        <w:t xml:space="preserve"> Perhaps she would reiterate what she stated earlier.</w:t>
      </w:r>
    </w:p>
    <w:p w:rsidR="00713D0D" w:rsidP="000E5B8F">
      <w:pPr>
        <w:pStyle w:val="Answer"/>
        <w:rPr>
          <w:lang w:val="en-US"/>
        </w:rPr>
      </w:pPr>
      <w:sdt>
        <w:sdtPr>
          <w:rPr>
            <w:lang w:val="en-US"/>
          </w:rPr>
          <w:alias w:val="Witness"/>
          <w:id w:val="295341786"/>
          <w:placeholder>
            <w:docPart w:val="4D5F5938BD02469BBF4AC651B51E5AEE"/>
          </w:placeholder>
          <w:richText/>
        </w:sdtPr>
        <w:sdtContent>
          <w:r w:rsidRPr="00067812" w:rsidR="000E5B8F">
            <w:rPr>
              <w:b/>
              <w:i/>
              <w:lang w:val="en-US"/>
            </w:rPr>
            <w:t>Sarah Hodgetts:</w:t>
          </w:r>
        </w:sdtContent>
      </w:sdt>
      <w:r w:rsidR="000E5B8F">
        <w:rPr>
          <w:lang w:val="en-US"/>
        </w:rPr>
        <w:t xml:space="preserve"> We have had very interesting conversations and evidence given to us by the CBI and</w:t>
      </w:r>
      <w:r w:rsidR="00442BC0">
        <w:rPr>
          <w:lang w:val="en-US"/>
        </w:rPr>
        <w:t xml:space="preserve"> other</w:t>
      </w:r>
      <w:r w:rsidR="000E5B8F">
        <w:rPr>
          <w:lang w:val="en-US"/>
        </w:rPr>
        <w:t xml:space="preserve"> institutions </w:t>
      </w:r>
      <w:r w:rsidR="004252BC">
        <w:rPr>
          <w:lang w:val="en-US"/>
        </w:rPr>
        <w:t xml:space="preserve">like AIRTO </w:t>
      </w:r>
      <w:r w:rsidR="000E5B8F">
        <w:rPr>
          <w:lang w:val="en-US"/>
        </w:rPr>
        <w:t>and the Life Sciences Council. One of the things I picked up from those conversations is that the private sector does this well. We should not necessarily hold it up as a panacea, because</w:t>
      </w:r>
      <w:r w:rsidR="0025067A">
        <w:rPr>
          <w:lang w:val="en-US"/>
        </w:rPr>
        <w:t xml:space="preserve">, </w:t>
      </w:r>
      <w:r w:rsidR="000E5B8F">
        <w:rPr>
          <w:lang w:val="en-US"/>
        </w:rPr>
        <w:t>equally</w:t>
      </w:r>
      <w:r w:rsidR="0025067A">
        <w:rPr>
          <w:lang w:val="en-US"/>
        </w:rPr>
        <w:t xml:space="preserve">, </w:t>
      </w:r>
      <w:r w:rsidR="000E5B8F">
        <w:rPr>
          <w:lang w:val="en-US"/>
        </w:rPr>
        <w:t xml:space="preserve">it has control regimes around institutions and the way they work, but what they are better at “doing” is accepting that things can go wrong. Sir John made </w:t>
      </w:r>
      <w:r w:rsidR="00055C28">
        <w:rPr>
          <w:lang w:val="en-US"/>
        </w:rPr>
        <w:t>a</w:t>
      </w:r>
      <w:r w:rsidR="000E5B8F">
        <w:rPr>
          <w:lang w:val="en-US"/>
        </w:rPr>
        <w:t xml:space="preserve"> point earlier about the ability to recognise when you need to invest a lot in order to get some success</w:t>
      </w:r>
      <w:r w:rsidR="00055C28">
        <w:rPr>
          <w:lang w:val="en-US"/>
        </w:rPr>
        <w:t>,</w:t>
      </w:r>
      <w:r w:rsidR="000E5B8F">
        <w:rPr>
          <w:lang w:val="en-US"/>
        </w:rPr>
        <w:t xml:space="preserve"> and things fall away along the way.</w:t>
      </w:r>
    </w:p>
    <w:p w:rsidR="000E5B8F" w:rsidP="000E5B8F">
      <w:pPr>
        <w:pStyle w:val="Answer"/>
        <w:rPr>
          <w:lang w:val="en-US"/>
        </w:rPr>
      </w:pPr>
      <w:r>
        <w:rPr>
          <w:lang w:val="en-US"/>
        </w:rPr>
        <w:t xml:space="preserve">That is </w:t>
      </w:r>
      <w:r>
        <w:rPr>
          <w:lang w:val="en-US"/>
        </w:rPr>
        <w:t>definitely a</w:t>
      </w:r>
      <w:r>
        <w:rPr>
          <w:lang w:val="en-US"/>
        </w:rPr>
        <w:t xml:space="preserve"> lesson we have learnt from some of the big companies we have talked to. They have high levels of ambition but also high levels of risk appetite, and they recognise that small percentages of their projects will never </w:t>
      </w:r>
      <w:r w:rsidR="00D856F3">
        <w:rPr>
          <w:lang w:val="en-US"/>
        </w:rPr>
        <w:t>proceed to</w:t>
      </w:r>
      <w:r>
        <w:rPr>
          <w:lang w:val="en-US"/>
        </w:rPr>
        <w:t xml:space="preserve"> commercialisation. That is the attitude ARPA will need to have as well.</w:t>
      </w:r>
    </w:p>
    <w:p w:rsidR="000E5B8F" w:rsidP="000E5B8F">
      <w:pPr>
        <w:pStyle w:val="Answer"/>
        <w:rPr>
          <w:lang w:val="en-US"/>
        </w:rPr>
      </w:pPr>
      <w:sdt>
        <w:sdtPr>
          <w:rPr>
            <w:lang w:val="en-US"/>
          </w:rPr>
          <w:alias w:val="Witness"/>
          <w:id w:val="306748788"/>
          <w:placeholder>
            <w:docPart w:val="4D5F5938BD02469BBF4AC651B51E5AEE"/>
          </w:placeholder>
          <w:richText/>
        </w:sdtPr>
        <w:sdtContent>
          <w:r w:rsidRPr="002A3C2B">
            <w:rPr>
              <w:b/>
              <w:i/>
              <w:lang w:val="en-US"/>
            </w:rPr>
            <w:t>Amanda Solloway:</w:t>
          </w:r>
        </w:sdtContent>
      </w:sdt>
      <w:r>
        <w:rPr>
          <w:lang w:val="en-US"/>
        </w:rPr>
        <w:t xml:space="preserve"> </w:t>
      </w:r>
      <w:r w:rsidR="00BB3EEC">
        <w:rPr>
          <w:lang w:val="en-US"/>
        </w:rPr>
        <w:t>It</w:t>
      </w:r>
      <w:r>
        <w:rPr>
          <w:lang w:val="en-US"/>
        </w:rPr>
        <w:t xml:space="preserve"> does not finish </w:t>
      </w:r>
      <w:r w:rsidR="00BB3EEC">
        <w:rPr>
          <w:lang w:val="en-US"/>
        </w:rPr>
        <w:t>t</w:t>
      </w:r>
      <w:r>
        <w:rPr>
          <w:lang w:val="en-US"/>
        </w:rPr>
        <w:t>here. This is one of the things we are working through. We are continuing to engage from an R&amp;D community point of view</w:t>
      </w:r>
      <w:r w:rsidR="0025067A">
        <w:rPr>
          <w:lang w:val="en-US"/>
        </w:rPr>
        <w:t>,</w:t>
      </w:r>
      <w:r>
        <w:rPr>
          <w:lang w:val="en-US"/>
        </w:rPr>
        <w:t xml:space="preserve"> and</w:t>
      </w:r>
      <w:r w:rsidR="00BB3EEC">
        <w:rPr>
          <w:lang w:val="en-US"/>
        </w:rPr>
        <w:t xml:space="preserve"> we</w:t>
      </w:r>
      <w:r>
        <w:rPr>
          <w:lang w:val="en-US"/>
        </w:rPr>
        <w:t xml:space="preserve"> continue to have stakeholder meetings. We have made a commitment to deliver this new independent funding agency.</w:t>
      </w:r>
    </w:p>
    <w:p w:rsidR="000E5B8F" w:rsidP="000E5B8F">
      <w:pPr>
        <w:pStyle w:val="Question"/>
        <w:numPr>
          <w:ilvl w:val="0"/>
          <w:numId w:val="9"/>
        </w:numPr>
        <w:rPr>
          <w:lang w:val="en-US"/>
        </w:rPr>
      </w:pPr>
      <w:sdt>
        <w:sdtPr>
          <w:rPr>
            <w:lang w:val="en-US"/>
          </w:rPr>
          <w:alias w:val="Member"/>
          <w:tag w:val="&lt;Member mnisId='4834' dodsId=''&gt;"/>
          <w:id w:val="858309980"/>
          <w:placeholder>
            <w:docPart w:val="4D5F5938BD02469BBF4AC651B51E5AEE"/>
          </w:placeholder>
          <w:richText/>
        </w:sdtPr>
        <w:sdtContent>
          <w:r w:rsidRPr="003C0D48">
            <w:rPr>
              <w:b/>
              <w:lang w:val="en-US"/>
            </w:rPr>
            <w:t>Katherine Fletcher:</w:t>
          </w:r>
        </w:sdtContent>
      </w:sdt>
      <w:r>
        <w:rPr>
          <w:lang w:val="en-US"/>
        </w:rPr>
        <w:t xml:space="preserve"> </w:t>
      </w:r>
      <w:r w:rsidR="00AE2311">
        <w:rPr>
          <w:lang w:val="en-US"/>
        </w:rPr>
        <w:t xml:space="preserve">Brilliant. </w:t>
      </w:r>
      <w:r>
        <w:rPr>
          <w:lang w:val="en-US"/>
        </w:rPr>
        <w:t xml:space="preserve">That is a long list of important existing structures. </w:t>
      </w:r>
      <w:r w:rsidR="00B16A38">
        <w:rPr>
          <w:lang w:val="en-US"/>
        </w:rPr>
        <w:t>As a final question from me, h</w:t>
      </w:r>
      <w:r>
        <w:rPr>
          <w:lang w:val="en-US"/>
        </w:rPr>
        <w:t xml:space="preserve">ave you consulted the types of </w:t>
      </w:r>
      <w:r w:rsidR="00BE7473">
        <w:rPr>
          <w:lang w:val="en-US"/>
        </w:rPr>
        <w:t xml:space="preserve">wearing </w:t>
      </w:r>
      <w:r w:rsidR="00AE2311">
        <w:rPr>
          <w:lang w:val="en-US"/>
        </w:rPr>
        <w:t>baseball cap</w:t>
      </w:r>
      <w:r w:rsidR="00BE7473">
        <w:rPr>
          <w:lang w:val="en-US"/>
        </w:rPr>
        <w:t xml:space="preserve">s backwards </w:t>
      </w:r>
      <w:r>
        <w:rPr>
          <w:lang w:val="en-US"/>
        </w:rPr>
        <w:t>people we want to do the job? I appreciate that I am dating myself by that comment. Are you confident that as arms of the British state you can get to the type of people we need to think outside the box and make sure that what you are putting in place will work for them? If not, I am happy to apply for the role.</w:t>
      </w:r>
    </w:p>
    <w:p w:rsidR="000E5B8F" w:rsidP="00B16A38">
      <w:pPr>
        <w:pStyle w:val="Answer"/>
        <w:rPr>
          <w:lang w:val="en-US"/>
        </w:rPr>
      </w:pPr>
      <w:sdt>
        <w:sdtPr>
          <w:rPr>
            <w:lang w:val="en-US"/>
          </w:rPr>
          <w:alias w:val="Witness"/>
          <w:id w:val="-1239936373"/>
          <w:placeholder>
            <w:docPart w:val="4D5F5938BD02469BBF4AC651B51E5AEE"/>
          </w:placeholder>
          <w:richText/>
        </w:sdtPr>
        <w:sdtContent>
          <w:r w:rsidRPr="00AC6A55">
            <w:rPr>
              <w:b/>
              <w:i/>
              <w:lang w:val="en-US"/>
            </w:rPr>
            <w:t>Amanda Solloway:</w:t>
          </w:r>
        </w:sdtContent>
      </w:sdt>
      <w:r>
        <w:rPr>
          <w:lang w:val="en-US"/>
        </w:rPr>
        <w:t xml:space="preserve"> Let’s catch u</w:t>
      </w:r>
      <w:r w:rsidR="003B718D">
        <w:rPr>
          <w:lang w:val="en-US"/>
        </w:rPr>
        <w:t>p for a</w:t>
      </w:r>
      <w:r>
        <w:rPr>
          <w:lang w:val="en-US"/>
        </w:rPr>
        <w:t xml:space="preserve"> coffee at some point. We are</w:t>
      </w:r>
      <w:r w:rsidR="0025067A">
        <w:rPr>
          <w:lang w:val="en-US"/>
        </w:rPr>
        <w:t>,</w:t>
      </w:r>
      <w:r w:rsidR="000B2092">
        <w:rPr>
          <w:lang w:val="en-US"/>
        </w:rPr>
        <w:t xml:space="preserve"> actually</w:t>
      </w:r>
      <w:r>
        <w:rPr>
          <w:lang w:val="en-US"/>
        </w:rPr>
        <w:t xml:space="preserve">; we have scientists who work within the field and </w:t>
      </w:r>
      <w:r w:rsidR="000B2092">
        <w:rPr>
          <w:lang w:val="en-US"/>
        </w:rPr>
        <w:t xml:space="preserve">we </w:t>
      </w:r>
      <w:r>
        <w:rPr>
          <w:lang w:val="en-US"/>
        </w:rPr>
        <w:t>have been consulting them. I think you are right. The</w:t>
      </w:r>
      <w:r w:rsidR="008A25C6">
        <w:rPr>
          <w:lang w:val="en-US"/>
        </w:rPr>
        <w:t>y</w:t>
      </w:r>
      <w:r>
        <w:rPr>
          <w:lang w:val="en-US"/>
        </w:rPr>
        <w:t xml:space="preserve"> are exactly the kinds of people we need to consult as well. However, I will </w:t>
      </w:r>
      <w:r>
        <w:rPr>
          <w:lang w:val="en-US"/>
        </w:rPr>
        <w:t>definitely take</w:t>
      </w:r>
      <w:r>
        <w:rPr>
          <w:lang w:val="en-US"/>
        </w:rPr>
        <w:t xml:space="preserve"> you up on your offer. </w:t>
      </w:r>
      <w:r w:rsidR="0025067A">
        <w:rPr>
          <w:lang w:val="en-US"/>
        </w:rPr>
        <w:t xml:space="preserve">And just to say, </w:t>
      </w:r>
      <w:r>
        <w:rPr>
          <w:lang w:val="en-US"/>
        </w:rPr>
        <w:t xml:space="preserve">I know it </w:t>
      </w:r>
      <w:r w:rsidR="00B16A38">
        <w:rPr>
          <w:lang w:val="en-US"/>
        </w:rPr>
        <w:t>was</w:t>
      </w:r>
      <w:r>
        <w:rPr>
          <w:lang w:val="en-US"/>
        </w:rPr>
        <w:t xml:space="preserve"> your final question, but I have not been able to have my drink, thanks to your earlier reference to </w:t>
      </w:r>
      <w:r w:rsidR="00B16A38">
        <w:rPr>
          <w:lang w:val="en-US"/>
        </w:rPr>
        <w:t>blended</w:t>
      </w:r>
      <w:r>
        <w:rPr>
          <w:lang w:val="en-US"/>
        </w:rPr>
        <w:t xml:space="preserve"> toa</w:t>
      </w:r>
      <w:r w:rsidR="00B16A38">
        <w:rPr>
          <w:lang w:val="en-US"/>
        </w:rPr>
        <w:t>ds.</w:t>
      </w:r>
    </w:p>
    <w:p w:rsidR="000E5B8F" w:rsidP="000E5B8F">
      <w:pPr>
        <w:pStyle w:val="Question"/>
        <w:numPr>
          <w:ilvl w:val="0"/>
          <w:numId w:val="9"/>
        </w:numPr>
        <w:rPr>
          <w:lang w:val="en-US"/>
        </w:rPr>
      </w:pPr>
      <w:sdt>
        <w:sdtPr>
          <w:rPr>
            <w:lang w:val="en-US"/>
          </w:rPr>
          <w:alias w:val="Member"/>
          <w:tag w:val="&lt;Member mnisId='4834' dodsId=''&gt;"/>
          <w:id w:val="-504832042"/>
          <w:placeholder>
            <w:docPart w:val="4D5F5938BD02469BBF4AC651B51E5AEE"/>
          </w:placeholder>
          <w:richText/>
        </w:sdtPr>
        <w:sdtContent>
          <w:r w:rsidRPr="00C80DB0">
            <w:rPr>
              <w:b/>
              <w:lang w:val="en-US"/>
            </w:rPr>
            <w:t>Katherine Fletcher:</w:t>
          </w:r>
        </w:sdtContent>
      </w:sdt>
      <w:r>
        <w:rPr>
          <w:lang w:val="en-US"/>
        </w:rPr>
        <w:t xml:space="preserve"> </w:t>
      </w:r>
      <w:r w:rsidR="00B16A38">
        <w:rPr>
          <w:lang w:val="en-US"/>
        </w:rPr>
        <w:t xml:space="preserve">Sorry. </w:t>
      </w:r>
      <w:r>
        <w:rPr>
          <w:lang w:val="en-US"/>
        </w:rPr>
        <w:t>It</w:t>
      </w:r>
      <w:r w:rsidR="004357D0">
        <w:rPr>
          <w:lang w:val="en-US"/>
        </w:rPr>
        <w:t>’</w:t>
      </w:r>
      <w:r>
        <w:rPr>
          <w:lang w:val="en-US"/>
        </w:rPr>
        <w:t xml:space="preserve">s an old one from my biology days. I rather shocked Sir John with that comment. </w:t>
      </w:r>
      <w:r w:rsidR="00BA72ED">
        <w:rPr>
          <w:lang w:val="en-US"/>
        </w:rPr>
        <w:t xml:space="preserve">No frog </w:t>
      </w:r>
      <w:r>
        <w:rPr>
          <w:lang w:val="en-US"/>
        </w:rPr>
        <w:t xml:space="preserve">has been involved in the production of that drink. </w:t>
      </w:r>
    </w:p>
    <w:p w:rsidR="000E5B8F" w:rsidP="000E5B8F">
      <w:pPr>
        <w:pStyle w:val="Answer"/>
        <w:rPr>
          <w:lang w:val="en-US"/>
        </w:rPr>
      </w:pPr>
      <w:sdt>
        <w:sdtPr>
          <w:rPr>
            <w:lang w:val="en-US"/>
          </w:rPr>
          <w:alias w:val="Witness"/>
          <w:id w:val="155041939"/>
          <w:placeholder>
            <w:docPart w:val="4D5F5938BD02469BBF4AC651B51E5AEE"/>
          </w:placeholder>
          <w:richText/>
        </w:sdtPr>
        <w:sdtContent>
          <w:r w:rsidRPr="00E94D17">
            <w:rPr>
              <w:b/>
              <w:i/>
              <w:lang w:val="en-US"/>
            </w:rPr>
            <w:t>Amanda Solloway:</w:t>
          </w:r>
        </w:sdtContent>
      </w:sdt>
      <w:r>
        <w:rPr>
          <w:lang w:val="en-US"/>
        </w:rPr>
        <w:t xml:space="preserve"> Thank you. I can drink it now.</w:t>
      </w:r>
    </w:p>
    <w:p w:rsidR="00BA72ED" w:rsidP="000E5B8F">
      <w:pPr>
        <w:pStyle w:val="Question"/>
        <w:numPr>
          <w:ilvl w:val="0"/>
          <w:numId w:val="9"/>
        </w:numPr>
        <w:rPr>
          <w:lang w:val="en-US"/>
        </w:rPr>
      </w:pPr>
      <w:sdt>
        <w:sdtPr>
          <w:rPr>
            <w:lang w:val="en-US"/>
          </w:rPr>
          <w:alias w:val="Member"/>
          <w:tag w:val="&lt;Member mnisId='1578' dodsId='40488'&gt;"/>
          <w:id w:val="-454866818"/>
          <w:placeholder>
            <w:docPart w:val="4D5F5938BD02469BBF4AC651B51E5AEE"/>
          </w:placeholder>
          <w:richText/>
        </w:sdtPr>
        <w:sdtContent>
          <w:r w:rsidRPr="00BB023C" w:rsidR="000E5B8F">
            <w:rPr>
              <w:b/>
              <w:lang w:val="en-US"/>
            </w:rPr>
            <w:t>Chair:</w:t>
          </w:r>
        </w:sdtContent>
      </w:sdt>
      <w:r w:rsidR="000E5B8F">
        <w:rPr>
          <w:lang w:val="en-US"/>
        </w:rPr>
        <w:t xml:space="preserve"> Thank you very much indeed, Minister and Sarah. We will leave you to go back to your drink without being put off further.</w:t>
      </w:r>
    </w:p>
    <w:p w:rsidR="000E5B8F" w:rsidP="00BA72ED">
      <w:pPr>
        <w:pStyle w:val="Question"/>
        <w:numPr>
          <w:ilvl w:val="0"/>
          <w:numId w:val="0"/>
        </w:numPr>
        <w:ind w:left="794"/>
        <w:rPr>
          <w:lang w:val="en-US"/>
        </w:rPr>
      </w:pPr>
      <w:r>
        <w:rPr>
          <w:lang w:val="en-US"/>
        </w:rPr>
        <w:t>It is evident that you are continuing to think</w:t>
      </w:r>
      <w:r w:rsidR="00BA72ED">
        <w:rPr>
          <w:lang w:val="en-US"/>
        </w:rPr>
        <w:t xml:space="preserve"> and</w:t>
      </w:r>
      <w:r>
        <w:rPr>
          <w:lang w:val="en-US"/>
        </w:rPr>
        <w:t xml:space="preserve"> reflect</w:t>
      </w:r>
      <w:r w:rsidR="00BA72ED">
        <w:rPr>
          <w:lang w:val="en-US"/>
        </w:rPr>
        <w:t>,</w:t>
      </w:r>
      <w:r>
        <w:rPr>
          <w:lang w:val="en-US"/>
        </w:rPr>
        <w:t xml:space="preserve"> and </w:t>
      </w:r>
      <w:r w:rsidR="004357D0">
        <w:rPr>
          <w:lang w:val="en-US"/>
        </w:rPr>
        <w:t xml:space="preserve">to </w:t>
      </w:r>
      <w:r>
        <w:rPr>
          <w:lang w:val="en-US"/>
        </w:rPr>
        <w:t>talk to people about the shape and purpose of th</w:t>
      </w:r>
      <w:r w:rsidR="00BA72ED">
        <w:rPr>
          <w:lang w:val="en-US"/>
        </w:rPr>
        <w:t>e</w:t>
      </w:r>
      <w:r>
        <w:rPr>
          <w:lang w:val="en-US"/>
        </w:rPr>
        <w:t xml:space="preserve"> new agency. As </w:t>
      </w:r>
      <w:r w:rsidR="00BA72ED">
        <w:rPr>
          <w:lang w:val="en-US"/>
        </w:rPr>
        <w:t>I</w:t>
      </w:r>
      <w:r>
        <w:rPr>
          <w:lang w:val="en-US"/>
        </w:rPr>
        <w:t xml:space="preserve"> said at the outset, we have taken some care to interview witnesses from around the world from different perspectives. If, as we intend in the weeks ahead, </w:t>
      </w:r>
      <w:r w:rsidR="00BA72ED">
        <w:rPr>
          <w:lang w:val="en-US"/>
        </w:rPr>
        <w:t xml:space="preserve">we </w:t>
      </w:r>
      <w:r>
        <w:rPr>
          <w:lang w:val="en-US"/>
        </w:rPr>
        <w:t>distil that into some recommendations, can I have your assurance that</w:t>
      </w:r>
      <w:r w:rsidR="00BA72ED">
        <w:rPr>
          <w:lang w:val="en-US"/>
        </w:rPr>
        <w:t>,</w:t>
      </w:r>
      <w:r>
        <w:rPr>
          <w:lang w:val="en-US"/>
        </w:rPr>
        <w:t xml:space="preserve"> as part of your open-mindedness</w:t>
      </w:r>
      <w:r w:rsidR="00BA72ED">
        <w:rPr>
          <w:lang w:val="en-US"/>
        </w:rPr>
        <w:t>,</w:t>
      </w:r>
      <w:r>
        <w:rPr>
          <w:lang w:val="en-US"/>
        </w:rPr>
        <w:t xml:space="preserve"> you will be willing to take very seriously the recommendations we offer?</w:t>
      </w:r>
    </w:p>
    <w:p w:rsidR="000E5B8F" w:rsidP="000E5B8F">
      <w:pPr>
        <w:pStyle w:val="Answer"/>
        <w:rPr>
          <w:lang w:val="en-US"/>
        </w:rPr>
      </w:pPr>
      <w:sdt>
        <w:sdtPr>
          <w:rPr>
            <w:lang w:val="en-US"/>
          </w:rPr>
          <w:alias w:val="Witness"/>
          <w:id w:val="284320522"/>
          <w:placeholder>
            <w:docPart w:val="4D5F5938BD02469BBF4AC651B51E5AEE"/>
          </w:placeholder>
          <w:richText/>
        </w:sdtPr>
        <w:sdtContent>
          <w:r w:rsidRPr="00FC37BD">
            <w:rPr>
              <w:b/>
              <w:i/>
              <w:lang w:val="en-US"/>
            </w:rPr>
            <w:t>Amanda Solloway:</w:t>
          </w:r>
        </w:sdtContent>
      </w:sdt>
      <w:r>
        <w:rPr>
          <w:lang w:val="en-US"/>
        </w:rPr>
        <w:t xml:space="preserve"> Yes, of course. One of the things I am </w:t>
      </w:r>
      <w:r>
        <w:rPr>
          <w:lang w:val="en-US"/>
        </w:rPr>
        <w:t>really keen</w:t>
      </w:r>
      <w:r>
        <w:rPr>
          <w:lang w:val="en-US"/>
        </w:rPr>
        <w:t xml:space="preserve"> to do is acknowledge the expertise in this Committee. I thank you for this inquiry. I am very happy to keep you informed</w:t>
      </w:r>
      <w:r w:rsidR="00861D02">
        <w:rPr>
          <w:lang w:val="en-US"/>
        </w:rPr>
        <w:t xml:space="preserve"> and</w:t>
      </w:r>
      <w:r>
        <w:rPr>
          <w:lang w:val="en-US"/>
        </w:rPr>
        <w:t xml:space="preserve"> I am very happy to come back whenever</w:t>
      </w:r>
      <w:r w:rsidR="00861D02">
        <w:rPr>
          <w:lang w:val="en-US"/>
        </w:rPr>
        <w:t xml:space="preserve"> it</w:t>
      </w:r>
      <w:r>
        <w:rPr>
          <w:lang w:val="en-US"/>
        </w:rPr>
        <w:t xml:space="preserve"> is appropriate.</w:t>
      </w:r>
    </w:p>
    <w:p w:rsidR="00303585" w:rsidP="006751AC">
      <w:pPr>
        <w:pStyle w:val="Remark"/>
      </w:pPr>
      <w:sdt>
        <w:sdtPr>
          <w:rPr>
            <w:lang w:val="en-US"/>
          </w:rPr>
          <w:alias w:val="Member"/>
          <w:tag w:val="&lt;Member mnisId='1578' dodsId='40488'&gt;"/>
          <w:id w:val="-713891468"/>
          <w:placeholder>
            <w:docPart w:val="4D5F5938BD02469BBF4AC651B51E5AEE"/>
          </w:placeholder>
          <w:richText/>
        </w:sdtPr>
        <w:sdtContent>
          <w:r w:rsidRPr="00F470BB" w:rsidR="000E5B8F">
            <w:rPr>
              <w:b/>
              <w:lang w:val="en-US"/>
            </w:rPr>
            <w:t>Chair:</w:t>
          </w:r>
        </w:sdtContent>
      </w:sdt>
      <w:r w:rsidR="000E5B8F">
        <w:rPr>
          <w:lang w:val="en-US"/>
        </w:rPr>
        <w:t xml:space="preserve"> Thank you. That concludes this meeting of the Science and Technology Committee.</w:t>
      </w:r>
    </w:p>
    <w:sectPr w:rsidSect="00D63435">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B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B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B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02028" w:rsidP="008143FA">
      <w:pPr>
        <w:spacing w:after="0"/>
      </w:pPr>
      <w:r>
        <w:separator/>
      </w:r>
    </w:p>
  </w:footnote>
  <w:footnote w:type="continuationSeparator" w:id="1">
    <w:p w:rsidR="00902028" w:rsidP="008143FA">
      <w:pPr>
        <w:spacing w:after="0"/>
      </w:pPr>
      <w:r>
        <w:continuationSeparator/>
      </w:r>
    </w:p>
  </w:footnote>
  <w:footnote w:id="2">
    <w:p w:rsidR="00B63925" w:rsidRPr="00280606" w:rsidP="00B63925">
      <w:pPr>
        <w:rPr>
          <w:rFonts w:ascii="Calibri" w:hAnsi="Calibri"/>
          <w:sz w:val="20"/>
          <w:szCs w:val="20"/>
        </w:rPr>
      </w:pPr>
      <w:r>
        <w:rPr>
          <w:rStyle w:val="FootnoteReference"/>
        </w:rPr>
        <w:footnoteRef/>
      </w:r>
      <w:r>
        <w:t xml:space="preserve"> </w:t>
      </w:r>
      <w:r w:rsidRPr="00280606">
        <w:rPr>
          <w:sz w:val="20"/>
          <w:szCs w:val="20"/>
        </w:rPr>
        <w:t xml:space="preserve">Note by witness: Amanda </w:t>
      </w:r>
      <w:r w:rsidRPr="00280606">
        <w:rPr>
          <w:sz w:val="20"/>
          <w:szCs w:val="20"/>
        </w:rPr>
        <w:t>Solloway</w:t>
      </w:r>
      <w:r w:rsidRPr="00280606">
        <w:rPr>
          <w:sz w:val="20"/>
          <w:szCs w:val="20"/>
        </w:rPr>
        <w:t xml:space="preserve"> intended to say ‘When you have organisations like Oxford University responding to the inquiry saying that ‘highly ambitious investments are mostly considered too risk for public funds’ - we need to listen to that carefully and create a mechanism geared towards making sure that we support all the ambition we have’</w:t>
      </w:r>
      <w:r w:rsidR="00C15438">
        <w:rPr>
          <w:sz w:val="20"/>
          <w:szCs w:val="20"/>
        </w:rPr>
        <w:t>.</w:t>
      </w:r>
      <w:bookmarkStart w:id="3" w:name="_GoBack"/>
      <w:bookmarkEnd w:id="3"/>
    </w:p>
    <w:p w:rsidR="00B63925" w:rsidP="00B63925">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B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B3C3C9387814160A689E90CF091D6AB"/>
      </w:placeholder>
      <w:richText/>
    </w:sdtPr>
    <w:sdtContent>
      <w:p w:rsidR="009A5B32" w:rsidP="009277D8">
        <w:pPr>
          <w:pStyle w:val="Para"/>
          <w:rPr>
            <w:color w:val="808080"/>
          </w:rPr>
        </w:pPr>
        <w:r w:rsidRPr="00463BA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5CFB9C0EE3A4ADD99C721B0A6053298"/>
      </w:placeholder>
      <w:richText/>
    </w:sdtPr>
    <w:sdtContent>
      <w:p w:rsidR="009A5B32"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B7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5B32"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24070A6"/>
    <w:lvl w:ilvl="0">
      <w:start w:val="10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63BAC"/>
    <w:rPr>
      <w:color w:val="605E5C"/>
      <w:shd w:val="clear" w:color="auto" w:fill="E1DFDD"/>
    </w:rPr>
  </w:style>
  <w:style w:type="paragraph" w:styleId="BalloonText">
    <w:name w:val="Balloon Text"/>
    <w:basedOn w:val="Normal"/>
    <w:link w:val="BalloonTextChar"/>
    <w:uiPriority w:val="99"/>
    <w:semiHidden/>
    <w:unhideWhenUsed/>
    <w:rsid w:val="00CE33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36F"/>
    <w:rPr>
      <w:rFonts w:ascii="Segoe UI" w:hAnsi="Segoe UI" w:cs="Segoe UI"/>
      <w:sz w:val="18"/>
      <w:szCs w:val="18"/>
    </w:rPr>
  </w:style>
  <w:style w:type="paragraph" w:styleId="FootnoteText">
    <w:name w:val="footnote text"/>
    <w:basedOn w:val="Normal"/>
    <w:link w:val="FootnoteTextChar"/>
    <w:uiPriority w:val="99"/>
    <w:semiHidden/>
    <w:unhideWhenUsed/>
    <w:rsid w:val="005B7C0D"/>
    <w:pPr>
      <w:spacing w:after="0"/>
    </w:pPr>
    <w:rPr>
      <w:sz w:val="20"/>
      <w:szCs w:val="20"/>
    </w:rPr>
  </w:style>
  <w:style w:type="character" w:customStyle="1" w:styleId="FootnoteTextChar">
    <w:name w:val="Footnote Text Char"/>
    <w:basedOn w:val="DefaultParagraphFont"/>
    <w:link w:val="FootnoteText"/>
    <w:uiPriority w:val="99"/>
    <w:semiHidden/>
    <w:rsid w:val="005B7C0D"/>
    <w:rPr>
      <w:rFonts w:ascii="Verdana" w:hAnsi="Verdana"/>
      <w:sz w:val="20"/>
      <w:szCs w:val="20"/>
    </w:rPr>
  </w:style>
  <w:style w:type="character" w:styleId="FootnoteReference">
    <w:name w:val="footnote reference"/>
    <w:basedOn w:val="DefaultParagraphFont"/>
    <w:uiPriority w:val="99"/>
    <w:semiHidden/>
    <w:unhideWhenUsed/>
    <w:rsid w:val="005B7C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glossaryDocument" Target="glossary/document.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3C3C9387814160A689E90CF091D6AB"/>
        <w:category>
          <w:name w:val="General"/>
          <w:gallery w:val="placeholder"/>
        </w:category>
        <w:types>
          <w:type w:val="bbPlcHdr"/>
        </w:types>
        <w:behaviors>
          <w:behavior w:val="content"/>
        </w:behaviors>
        <w:guid w:val="{ED2330D0-7D85-478E-80DA-15BEADF38169}"/>
      </w:docPartPr>
      <w:docPartBody>
        <w:p w:rsidR="001A48A8" w:rsidP="0012725B">
          <w:pPr>
            <w:pStyle w:val="9B3C3C9387814160A689E90CF091D6AB"/>
          </w:pPr>
          <w:r w:rsidRPr="000753FC">
            <w:rPr>
              <w:rStyle w:val="PlaceholderText"/>
            </w:rPr>
            <w:t>Click here to enter text.</w:t>
          </w:r>
        </w:p>
      </w:docPartBody>
    </w:docPart>
    <w:docPart>
      <w:docPartPr>
        <w:name w:val="95CFB9C0EE3A4ADD99C721B0A6053298"/>
        <w:category>
          <w:name w:val="General"/>
          <w:gallery w:val="placeholder"/>
        </w:category>
        <w:types>
          <w:type w:val="bbPlcHdr"/>
        </w:types>
        <w:behaviors>
          <w:behavior w:val="content"/>
        </w:behaviors>
        <w:guid w:val="{6694AE79-0BF1-425C-BE80-3CBB089DC893}"/>
      </w:docPartPr>
      <w:docPartBody>
        <w:p w:rsidR="001A48A8" w:rsidP="0012725B">
          <w:pPr>
            <w:pStyle w:val="95CFB9C0EE3A4ADD99C721B0A605329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65CFD3E-736C-47C0-99E9-1A0BEE4057EA}"/>
      </w:docPartPr>
      <w:docPartBody>
        <w:p w:rsidR="00F74434">
          <w:r w:rsidRPr="00B76E2F">
            <w:rPr>
              <w:rStyle w:val="PlaceholderText"/>
            </w:rPr>
            <w:t>Click or tap here to enter text.</w:t>
          </w:r>
        </w:p>
      </w:docPartBody>
    </w:docPart>
    <w:docPart>
      <w:docPartPr>
        <w:name w:val="E8299D6DA8294F528AC4EC7B32A8F966"/>
        <w:category>
          <w:name w:val="General"/>
          <w:gallery w:val="placeholder"/>
        </w:category>
        <w:types>
          <w:type w:val="bbPlcHdr"/>
        </w:types>
        <w:behaviors>
          <w:behavior w:val="content"/>
        </w:behaviors>
        <w:guid w:val="{A438E2ED-47F5-4275-99E6-02D1EF08DBAC}"/>
      </w:docPartPr>
      <w:docPartBody>
        <w:p w:rsidR="00DA29EA" w:rsidP="00294FC5">
          <w:pPr>
            <w:pStyle w:val="E8299D6DA8294F528AC4EC7B32A8F966"/>
          </w:pPr>
          <w:r w:rsidRPr="002336A4">
            <w:rPr>
              <w:rStyle w:val="PlaceholderText"/>
            </w:rPr>
            <w:t>Click or tap here to enter text.</w:t>
          </w:r>
        </w:p>
      </w:docPartBody>
    </w:docPart>
    <w:docPart>
      <w:docPartPr>
        <w:name w:val="4D5F5938BD02469BBF4AC651B51E5AEE"/>
        <w:category>
          <w:name w:val="General"/>
          <w:gallery w:val="placeholder"/>
        </w:category>
        <w:types>
          <w:type w:val="bbPlcHdr"/>
        </w:types>
        <w:behaviors>
          <w:behavior w:val="content"/>
        </w:behaviors>
        <w:guid w:val="{007D3FC2-8995-4371-A8FB-7A0371291B15}"/>
      </w:docPartPr>
      <w:docPartBody>
        <w:p w:rsidR="00DA29EA" w:rsidP="00294FC5">
          <w:pPr>
            <w:pStyle w:val="4D5F5938BD02469BBF4AC651B51E5AEE"/>
          </w:pPr>
          <w:r w:rsidRPr="003D25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1"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4FC5"/>
    <w:rPr>
      <w:color w:val="808080"/>
    </w:rPr>
  </w:style>
  <w:style w:type="paragraph" w:customStyle="1" w:styleId="9B3C3C9387814160A689E90CF091D6AB">
    <w:name w:val="9B3C3C9387814160A689E90CF091D6AB"/>
    <w:rsid w:val="0012725B"/>
  </w:style>
  <w:style w:type="paragraph" w:customStyle="1" w:styleId="95CFB9C0EE3A4ADD99C721B0A6053298">
    <w:name w:val="95CFB9C0EE3A4ADD99C721B0A6053298"/>
    <w:rsid w:val="0012725B"/>
  </w:style>
  <w:style w:type="paragraph" w:customStyle="1" w:styleId="E8299D6DA8294F528AC4EC7B32A8F966">
    <w:name w:val="E8299D6DA8294F528AC4EC7B32A8F966"/>
    <w:rsid w:val="00294FC5"/>
  </w:style>
  <w:style w:type="paragraph" w:customStyle="1" w:styleId="4D5F5938BD02469BBF4AC651B51E5AEE">
    <w:name w:val="4D5F5938BD02469BBF4AC651B51E5AEE"/>
    <w:rsid w:val="00294F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94936fe8dafd08f7c43784cad63614f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3b9f5babe2ab0ae5c1a4662a53a78445"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06;#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A new UK research funding agency</TermName>
          <TermId xmlns="http://schemas.microsoft.com/office/infopath/2007/PartnerControls">bc18e857-b3e5-410d-833f-65470061ea45</TermId>
        </TermInfo>
      </Terms>
    </ja5e4d000da44b5490ce6b4249309924>
    <Witness xmlns="0606af38-29d8-407d-826d-7a0cb9d9f4ed" xsi:nil="true"/>
    <Useful_x0020_Docs xmlns="577222f2-5576-4085-a52e-9831727fac9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9A90D-DBD6-43EA-BC33-8AE312336985}">
  <ds:schemaRefs>
    <ds:schemaRef ds:uri="http://schemas.microsoft.com/sharepoint/v3/contenttype/forms"/>
  </ds:schemaRefs>
</ds:datastoreItem>
</file>

<file path=customXml/itemProps2.xml><?xml version="1.0" encoding="utf-8"?>
<ds:datastoreItem xmlns:ds="http://schemas.openxmlformats.org/officeDocument/2006/customXml" ds:itemID="{22B5DEBD-9E4A-4773-869B-CAB2CBFB750B}">
  <ds:schemaRefs>
    <ds:schemaRef ds:uri="http://schemas.microsoft.com/sharepoint/events"/>
  </ds:schemaRefs>
</ds:datastoreItem>
</file>

<file path=customXml/itemProps3.xml><?xml version="1.0" encoding="utf-8"?>
<ds:datastoreItem xmlns:ds="http://schemas.openxmlformats.org/officeDocument/2006/customXml" ds:itemID="{65795F29-F30A-48A4-B4C3-AB95320BD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6ADC0A-66FC-4943-A532-7383D797316E}">
  <ds:schemaRefs>
    <ds:schemaRef ds:uri="http://schemas.openxmlformats.org/package/2006/metadata/core-properties"/>
    <ds:schemaRef ds:uri="577222f2-5576-4085-a52e-9831727fac9e"/>
    <ds:schemaRef ds:uri="http://schemas.microsoft.com/office/infopath/2007/PartnerControls"/>
    <ds:schemaRef ds:uri="http://schemas.microsoft.com/office/2006/documentManagement/types"/>
    <ds:schemaRef ds:uri="http://purl.org/dc/dcmitype/"/>
    <ds:schemaRef ds:uri="c86d72e2-090a-4e7d-987e-218d8a0db591"/>
    <ds:schemaRef ds:uri="6ab18433-7710-49bd-9bb4-0bb85747556a"/>
    <ds:schemaRef ds:uri="4600776d-0a3c-44b4-bff2-0ceaafb13046"/>
    <ds:schemaRef ds:uri="http://purl.org/dc/elements/1.1/"/>
    <ds:schemaRef ds:uri="http://schemas.microsoft.com/office/2006/metadata/properties"/>
    <ds:schemaRef ds:uri="0606af38-29d8-407d-826d-7a0cb9d9f4ed"/>
    <ds:schemaRef ds:uri="http://www.w3.org/XML/1998/namespace"/>
    <ds:schemaRef ds:uri="http://purl.org/dc/terms/"/>
  </ds:schemaRefs>
</ds:datastoreItem>
</file>

<file path=customXml/itemProps5.xml><?xml version="1.0" encoding="utf-8"?>
<ds:datastoreItem xmlns:ds="http://schemas.openxmlformats.org/officeDocument/2006/customXml" ds:itemID="{602D30A5-2A4C-471C-A848-7DB656A2B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