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67BFB" w:rsidRPr="002F1289" w:rsidP="00122D75">
      <w:pPr>
        <w:pStyle w:val="TitleCommittee0"/>
      </w:pPr>
      <w:sdt>
        <w:sdtPr>
          <w:alias w:val="CommitteeName"/>
          <w:tag w:val="CommitteeName"/>
          <w:id w:val="1869951332"/>
          <w:placeholder>
            <w:docPart w:val="FE775BB7AB7A47F18D9D2A7025A82DBE"/>
          </w:placeholder>
          <w:richText/>
        </w:sdtPr>
        <w:sdtContent>
          <w:r w:rsidRPr="002F1289">
            <w:t>Levelling Up, Housing and Communities</w:t>
          </w:r>
          <w:r w:rsidR="00EC1617">
            <w:t xml:space="preserve"> Committee</w:t>
          </w:r>
        </w:sdtContent>
      </w:sdt>
    </w:p>
    <w:p w:rsidR="00F67BFB" w:rsidRPr="002F1289" w:rsidP="00122D75">
      <w:pPr>
        <w:pStyle w:val="TitleInquiry0"/>
      </w:pPr>
      <w:r w:rsidRPr="002F1289">
        <w:t xml:space="preserve">Oral evidence: </w:t>
      </w:r>
      <w:sdt>
        <w:sdtPr>
          <w:alias w:val="InquiryName"/>
          <w:tag w:val="InquiryName"/>
          <w:id w:val="377371847"/>
          <w:placeholder>
            <w:docPart w:val="FE775BB7AB7A47F18D9D2A7025A82DBE"/>
          </w:placeholder>
          <w:richText/>
        </w:sdtPr>
        <w:sdtContent>
          <w:r w:rsidRPr="002F1289">
            <w:t>Funding for Levelling Up</w:t>
          </w:r>
        </w:sdtContent>
      </w:sdt>
      <w:r w:rsidRPr="002F1289">
        <w:t xml:space="preserve">, HC </w:t>
      </w:r>
      <w:sdt>
        <w:sdtPr>
          <w:alias w:val="InquiryRefNo"/>
          <w:tag w:val="InquiryRefNo"/>
          <w:id w:val="-281725174"/>
          <w:placeholder>
            <w:docPart w:val="FE775BB7AB7A47F18D9D2A7025A82DBE"/>
          </w:placeholder>
          <w:richText/>
        </w:sdtPr>
        <w:sdtContent>
          <w:r w:rsidRPr="002F1289">
            <w:t>744</w:t>
          </w:r>
        </w:sdtContent>
      </w:sdt>
    </w:p>
    <w:sdt>
      <w:sdtPr>
        <w:alias w:val="SittingDate"/>
        <w:tag w:val="SittingDate"/>
        <w:id w:val="-1160222926"/>
        <w:placeholder>
          <w:docPart w:val="FE775BB7AB7A47F18D9D2A7025A82DBE"/>
        </w:placeholder>
        <w:richText/>
      </w:sdtPr>
      <w:sdtContent>
        <w:p w:rsidR="00F67BFB" w:rsidRPr="002F1289" w:rsidP="00122D75">
          <w:pPr>
            <w:pStyle w:val="Para"/>
          </w:pPr>
          <w:r>
            <w:t xml:space="preserve">Monday </w:t>
          </w:r>
          <w:r w:rsidR="00EC1617">
            <w:t>1</w:t>
          </w:r>
          <w:r w:rsidRPr="002F1289">
            <w:t>4 November 2022</w:t>
          </w:r>
        </w:p>
      </w:sdtContent>
    </w:sdt>
    <w:p w:rsidR="00F67BFB" w:rsidRPr="002F1289" w:rsidP="00122D75">
      <w:pPr>
        <w:pStyle w:val="Para"/>
      </w:pPr>
      <w:r w:rsidRPr="002F1289">
        <w:t xml:space="preserve">Ordered by the House of </w:t>
      </w:r>
      <w:sdt>
        <w:sdtPr>
          <w:alias w:val="House"/>
          <w:tag w:val="House"/>
          <w:id w:val="809213435"/>
          <w:placeholder>
            <w:docPart w:val="FE775BB7AB7A47F18D9D2A7025A82DBE"/>
          </w:placeholder>
          <w:richText/>
        </w:sdtPr>
        <w:sdtContent>
          <w:r w:rsidRPr="002F1289">
            <w:t>Commons</w:t>
          </w:r>
        </w:sdtContent>
      </w:sdt>
      <w:r w:rsidRPr="002F1289">
        <w:t xml:space="preserve"> to be published on </w:t>
      </w:r>
      <w:sdt>
        <w:sdtPr>
          <w:alias w:val="PublishDate"/>
          <w:tag w:val="PublishDate"/>
          <w:id w:val="217021599"/>
          <w:placeholder>
            <w:docPart w:val="FE775BB7AB7A47F18D9D2A7025A82DBE"/>
          </w:placeholder>
          <w:richText/>
        </w:sdtPr>
        <w:sdtContent>
          <w:r w:rsidR="00EC1617">
            <w:t>1</w:t>
          </w:r>
          <w:r w:rsidRPr="002F1289">
            <w:t>4 November 2022</w:t>
          </w:r>
        </w:sdtContent>
      </w:sdt>
      <w:r w:rsidRPr="002F1289">
        <w:t>.</w:t>
      </w:r>
    </w:p>
    <w:p w:rsidR="00F67BFB" w:rsidRPr="00A869DD" w:rsidP="00122D75">
      <w:pPr>
        <w:pStyle w:val="Para"/>
        <w:rPr>
          <w:b/>
          <w:bCs/>
        </w:rPr>
      </w:pPr>
      <w:sdt>
        <w:sdtPr>
          <w:alias w:val="VideoHyperlink"/>
          <w:tag w:val="VideoHyperlink"/>
          <w:id w:val="703995351"/>
          <w:placeholder>
            <w:docPart w:val="FE775BB7AB7A47F18D9D2A7025A82DBE"/>
          </w:placeholder>
          <w:richText/>
        </w:sdtPr>
        <w:sdtEndPr>
          <w:rPr>
            <w:b/>
            <w:bCs/>
          </w:rPr>
        </w:sdtEndPr>
        <w:sdtContent>
          <w:r>
            <w:fldChar w:fldCharType="begin"/>
          </w:r>
          <w:r>
            <w:instrText xml:space="preserve"> HYPERLINK "https://www.parliamentlive.tv/Event/Index/c285e0d9-b2b6-4e13-8e35-177984c635db" </w:instrText>
          </w:r>
          <w:r>
            <w:fldChar w:fldCharType="separate"/>
          </w:r>
          <w:r w:rsidRPr="00A869DD">
            <w:rPr>
              <w:rStyle w:val="Hyperlink"/>
              <w:b/>
              <w:bCs/>
            </w:rPr>
            <w:t>Watch the meeting</w:t>
          </w:r>
          <w:r>
            <w:fldChar w:fldCharType="end"/>
          </w:r>
        </w:sdtContent>
      </w:sdt>
    </w:p>
    <w:p w:rsidR="00F67BFB" w:rsidRPr="002F1289" w:rsidP="00122D75">
      <w:r w:rsidRPr="002F1289">
        <w:t xml:space="preserve">Members present: </w:t>
      </w:r>
      <w:r w:rsidRPr="002F1289" w:rsidR="00A22005">
        <w:t>Mr Clive Betts (Chair); Bob Blackman;</w:t>
      </w:r>
      <w:r w:rsidRPr="000E22FB" w:rsidR="000E22FB">
        <w:t xml:space="preserve"> </w:t>
      </w:r>
      <w:r w:rsidR="000E22FB">
        <w:t>Mrs Natalie Elphicke;</w:t>
      </w:r>
      <w:r w:rsidRPr="002F1289" w:rsidR="00A22005">
        <w:t xml:space="preserve"> Florence Eshalomi; Ben Everitt; Kate Hollern.</w:t>
      </w:r>
    </w:p>
    <w:p w:rsidR="00F67BFB" w:rsidRPr="002F1289" w:rsidP="00122D75">
      <w:pPr>
        <w:pStyle w:val="ParaCentre"/>
      </w:pPr>
      <w:r w:rsidRPr="002F1289">
        <w:t xml:space="preserve">Questions </w:t>
      </w:r>
      <w:sdt>
        <w:sdtPr>
          <w:alias w:val="QuestionNumbers"/>
          <w:tag w:val="QuestionNumbers"/>
          <w:id w:val="-1223666168"/>
          <w:placeholder>
            <w:docPart w:val="FE775BB7AB7A47F18D9D2A7025A82DBE"/>
          </w:placeholder>
          <w:richText/>
        </w:sdtPr>
        <w:sdtContent>
          <w:r w:rsidRPr="002F1289">
            <w:t xml:space="preserve">1 - </w:t>
          </w:r>
          <w:r w:rsidR="00170827">
            <w:t>29</w:t>
          </w:r>
        </w:sdtContent>
      </w:sdt>
    </w:p>
    <w:p w:rsidR="00F67BFB" w:rsidRPr="002F1289" w:rsidP="00122D75">
      <w:pPr>
        <w:pStyle w:val="TitleWitnesses0"/>
      </w:pPr>
      <w:r w:rsidRPr="002F1289">
        <w:t>Witnesses</w:t>
      </w:r>
    </w:p>
    <w:p w:rsidR="00F67BFB" w:rsidRPr="002F1289" w:rsidP="00122D75">
      <w:pPr>
        <w:pStyle w:val="Para"/>
      </w:pPr>
      <w:r>
        <w:fldChar w:fldCharType="begin"/>
      </w:r>
      <w:r>
        <w:instrText xml:space="preserve"> HYPERLINK \l "Panel1" </w:instrText>
      </w:r>
      <w:r>
        <w:fldChar w:fldCharType="separate"/>
      </w:r>
      <w:r w:rsidRPr="002F1289">
        <w:rPr>
          <w:rStyle w:val="Hyperlink"/>
        </w:rPr>
        <w:t>I</w:t>
      </w:r>
      <w:r>
        <w:fldChar w:fldCharType="end"/>
      </w:r>
      <w:r w:rsidRPr="002F1289">
        <w:t>:</w:t>
      </w:r>
      <w:r w:rsidR="00781658">
        <w:t xml:space="preserve"> </w:t>
      </w:r>
      <w:r w:rsidRPr="002F1289">
        <w:t>Adam Hawksbee, Deputy Director of Levelling Up</w:t>
      </w:r>
      <w:r w:rsidR="00EC1617">
        <w:t xml:space="preserve">, </w:t>
      </w:r>
      <w:r w:rsidRPr="002F1289">
        <w:t xml:space="preserve">Onward, Professor Steve Fothergill, Sheffield Hallam University, Paul </w:t>
      </w:r>
      <w:r w:rsidRPr="002F1289" w:rsidR="0049777B">
        <w:t>Swinney, Director</w:t>
      </w:r>
      <w:r w:rsidRPr="002F1289">
        <w:t xml:space="preserve"> of Policy and Research</w:t>
      </w:r>
      <w:r w:rsidR="00EC1617">
        <w:t xml:space="preserve">, </w:t>
      </w:r>
      <w:r w:rsidRPr="002F1289">
        <w:t>Centre for Cities, and James Morrison, Reader in Journalism and Author of “The Left Behind: Reimagining Britain</w:t>
      </w:r>
      <w:r w:rsidRPr="002F1289" w:rsidR="00D6605F">
        <w:t>’</w:t>
      </w:r>
      <w:r w:rsidRPr="002F1289">
        <w:t>s socially excluded</w:t>
      </w:r>
      <w:r w:rsidR="00702204">
        <w:t>”</w:t>
      </w:r>
      <w:r w:rsidR="00EC1617">
        <w:t xml:space="preserve">, </w:t>
      </w:r>
      <w:r w:rsidRPr="002F1289">
        <w:t>Robert Gordon University.</w:t>
      </w:r>
    </w:p>
    <w:p w:rsidR="00F67BFB" w:rsidRPr="002F1289" w:rsidP="00122D75">
      <w:pPr>
        <w:rPr>
          <w:rFonts w:eastAsia="Times New Roman"/>
          <w:szCs w:val="20"/>
        </w:rPr>
      </w:pPr>
    </w:p>
    <w:p w:rsidR="00F67BFB" w:rsidRPr="002F1289" w:rsidP="00122D75">
      <w:pPr>
        <w:pStyle w:val="TitlePanel0"/>
      </w:pPr>
      <w:bookmarkStart w:id="0" w:name="Panel1"/>
      <w:r w:rsidRPr="002F1289">
        <w:t>Examination of witness</w:t>
      </w:r>
      <w:r w:rsidR="00EC1617">
        <w:t>es</w:t>
      </w:r>
    </w:p>
    <w:p w:rsidR="00F67BFB" w:rsidP="00122D75">
      <w:pPr>
        <w:pStyle w:val="Para"/>
      </w:pPr>
      <w:r w:rsidRPr="002F1289">
        <w:t xml:space="preserve">Witnesses: </w:t>
      </w:r>
      <w:bookmarkEnd w:id="0"/>
      <w:r w:rsidRPr="002F1289">
        <w:t>Adam Hawksbee, Professor</w:t>
      </w:r>
      <w:r w:rsidR="000E22FB">
        <w:t xml:space="preserve"> Steve</w:t>
      </w:r>
      <w:r w:rsidRPr="002F1289">
        <w:t xml:space="preserve"> Fothergill, Paul Swinney and James Morrison.</w:t>
      </w:r>
    </w:p>
    <w:p w:rsidR="00EC1617" w:rsidRPr="00AE4EBE" w:rsidP="00122D75">
      <w:pPr>
        <w:pStyle w:val="Para"/>
        <w:jc w:val="center"/>
      </w:pPr>
      <w:r w:rsidRPr="00AE4EBE">
        <w:t>[</w:t>
      </w:r>
      <w:r w:rsidRPr="00AE4EBE">
        <w:rPr>
          <w:i/>
          <w:iCs/>
        </w:rPr>
        <w:t>This evidence was taken by video conference</w:t>
      </w:r>
      <w:r w:rsidRPr="00AE4EBE">
        <w:t>]</w:t>
      </w:r>
    </w:p>
    <w:p w:rsidR="00D6605F" w:rsidRPr="002F1289" w:rsidP="00122D75">
      <w:pPr>
        <w:pStyle w:val="Question"/>
        <w:ind w:left="794"/>
      </w:pPr>
      <w:sdt>
        <w:sdtPr>
          <w:alias w:val="Member"/>
          <w:tag w:val="&lt;Member mnisId='394' dodsId='25722'&gt;"/>
          <w:id w:val="2108229474"/>
          <w:placeholder>
            <w:docPart w:val="DefaultPlaceholder_-1854013440"/>
          </w:placeholder>
          <w:richText/>
        </w:sdtPr>
        <w:sdtContent>
          <w:r w:rsidRPr="002F1289" w:rsidR="0049777B">
            <w:rPr>
              <w:b/>
            </w:rPr>
            <w:t>Chair:</w:t>
          </w:r>
        </w:sdtContent>
      </w:sdt>
      <w:r w:rsidRPr="002F1289" w:rsidR="0049777B">
        <w:t xml:space="preserve"> Welcome to this afternoon</w:t>
      </w:r>
      <w:r w:rsidRPr="002F1289">
        <w:t>’</w:t>
      </w:r>
      <w:r w:rsidRPr="002F1289" w:rsidR="0049777B">
        <w:t>s session of the Levelling Up, Housing and Communities Select Committee.</w:t>
      </w:r>
      <w:r w:rsidR="00781658">
        <w:t xml:space="preserve"> </w:t>
      </w:r>
      <w:r w:rsidR="00702204">
        <w:t>This is</w:t>
      </w:r>
      <w:r w:rsidRPr="002F1289" w:rsidR="0049777B">
        <w:t xml:space="preserve"> our first evidence session </w:t>
      </w:r>
      <w:r w:rsidR="00702204">
        <w:t>in</w:t>
      </w:r>
      <w:r w:rsidRPr="002F1289" w:rsidR="0049777B">
        <w:t xml:space="preserve"> our inquiry into the funding for levelling up, which is one of the key commitments of the Government, one of their key policies, and indeed it is in the Department</w:t>
      </w:r>
      <w:r w:rsidRPr="002F1289">
        <w:t>’</w:t>
      </w:r>
      <w:r w:rsidRPr="002F1289" w:rsidR="0049777B">
        <w:t xml:space="preserve">s name now, the </w:t>
      </w:r>
      <w:r w:rsidRPr="002F1289">
        <w:t xml:space="preserve">Department </w:t>
      </w:r>
      <w:r w:rsidRPr="002F1289" w:rsidR="00903CC6">
        <w:t>that</w:t>
      </w:r>
      <w:r w:rsidRPr="002F1289" w:rsidR="0049777B">
        <w:t xml:space="preserve"> we scrutinise.</w:t>
      </w:r>
    </w:p>
    <w:p w:rsidR="0049777B" w:rsidRPr="002F1289" w:rsidP="00122D75">
      <w:pPr>
        <w:pStyle w:val="Remark"/>
      </w:pPr>
      <w:r w:rsidRPr="002F1289">
        <w:t xml:space="preserve">I </w:t>
      </w:r>
      <w:r w:rsidR="00702204">
        <w:t>will</w:t>
      </w:r>
      <w:r w:rsidRPr="002F1289" w:rsidR="00903CC6">
        <w:t xml:space="preserve"> </w:t>
      </w:r>
      <w:r w:rsidRPr="002F1289">
        <w:t>ask</w:t>
      </w:r>
      <w:r w:rsidRPr="002F1289" w:rsidR="00903CC6">
        <w:t xml:space="preserve"> </w:t>
      </w:r>
      <w:r w:rsidRPr="002F1289">
        <w:t xml:space="preserve">Committee members to put on record any particular interests they have that are </w:t>
      </w:r>
      <w:r w:rsidRPr="002F1289" w:rsidR="00903CC6">
        <w:t>relevant</w:t>
      </w:r>
      <w:r w:rsidRPr="002F1289">
        <w:t xml:space="preserve"> to this inquiry and then I will come over to our witnesses.</w:t>
      </w:r>
      <w:r w:rsidR="00781658">
        <w:t xml:space="preserve"> </w:t>
      </w:r>
      <w:r w:rsidRPr="002F1289" w:rsidR="00B31421">
        <w:t>I am a vice-president of the Local Government Association.</w:t>
      </w:r>
    </w:p>
    <w:p w:rsidR="00B31421" w:rsidRPr="002F1289" w:rsidP="00122D75">
      <w:pPr>
        <w:pStyle w:val="Remark"/>
      </w:pPr>
      <w:sdt>
        <w:sdtPr>
          <w:alias w:val="Member"/>
          <w:tag w:val="&lt;Member mnisId='4870' dodsId=''&gt;"/>
          <w:id w:val="1051501206"/>
          <w:placeholder>
            <w:docPart w:val="DefaultPlaceholder_-1854013440"/>
          </w:placeholder>
          <w:richText/>
        </w:sdtPr>
        <w:sdtContent>
          <w:r w:rsidRPr="002F1289">
            <w:rPr>
              <w:b/>
            </w:rPr>
            <w:t>Florence Eshalomi:</w:t>
          </w:r>
        </w:sdtContent>
      </w:sdt>
      <w:r w:rsidRPr="002F1289">
        <w:t xml:space="preserve"> I am </w:t>
      </w:r>
      <w:r w:rsidRPr="002F1289" w:rsidR="00903CC6">
        <w:t>also</w:t>
      </w:r>
      <w:r w:rsidR="00702204">
        <w:t xml:space="preserve"> a</w:t>
      </w:r>
      <w:r w:rsidRPr="002F1289">
        <w:t xml:space="preserve"> vice-</w:t>
      </w:r>
      <w:r w:rsidRPr="002F1289" w:rsidR="00903CC6">
        <w:t>president</w:t>
      </w:r>
      <w:r w:rsidRPr="002F1289">
        <w:t xml:space="preserve"> of the LGA.</w:t>
      </w:r>
    </w:p>
    <w:p w:rsidR="00B31421" w:rsidRPr="002F1289" w:rsidP="00122D75">
      <w:pPr>
        <w:pStyle w:val="Remark"/>
      </w:pPr>
      <w:sdt>
        <w:sdtPr>
          <w:alias w:val="Member"/>
          <w:tag w:val="&lt;Member mnisId='4363' dodsId='110372'&gt;"/>
          <w:id w:val="298348595"/>
          <w:placeholder>
            <w:docPart w:val="DefaultPlaceholder_-1854013440"/>
          </w:placeholder>
          <w:richText/>
        </w:sdtPr>
        <w:sdtContent>
          <w:r w:rsidRPr="002F1289">
            <w:rPr>
              <w:b/>
            </w:rPr>
            <w:t>Kate Hollern:</w:t>
          </w:r>
        </w:sdtContent>
      </w:sdt>
      <w:r w:rsidRPr="002F1289">
        <w:t xml:space="preserve"> I employ a councillor in my office.</w:t>
      </w:r>
    </w:p>
    <w:p w:rsidR="00B31421" w:rsidRPr="002F1289" w:rsidP="00122D75">
      <w:pPr>
        <w:pStyle w:val="Remark"/>
      </w:pPr>
      <w:sdt>
        <w:sdtPr>
          <w:alias w:val="Member"/>
          <w:tag w:val="&lt;Member mnisId='4005' dodsId='37675'&gt;"/>
          <w:id w:val="-2094382908"/>
          <w:placeholder>
            <w:docPart w:val="DefaultPlaceholder_-1854013440"/>
          </w:placeholder>
          <w:richText/>
        </w:sdtPr>
        <w:sdtContent>
          <w:r w:rsidRPr="002F1289">
            <w:rPr>
              <w:b/>
            </w:rPr>
            <w:t>Bob Blackman:</w:t>
          </w:r>
        </w:sdtContent>
      </w:sdt>
      <w:r w:rsidRPr="002F1289">
        <w:t xml:space="preserve"> I am a vice-president of the LGA and I employ councillors in my office.</w:t>
      </w:r>
    </w:p>
    <w:p w:rsidR="00B31421" w:rsidRPr="002F1289" w:rsidP="00122D75">
      <w:pPr>
        <w:pStyle w:val="Remark"/>
      </w:pPr>
      <w:sdt>
        <w:sdtPr>
          <w:alias w:val="Member"/>
          <w:tag w:val="&lt;Member mnisId='4795' dodsId=''&gt;"/>
          <w:id w:val="318617734"/>
          <w:placeholder>
            <w:docPart w:val="DefaultPlaceholder_-1854013440"/>
          </w:placeholder>
          <w:richText/>
        </w:sdtPr>
        <w:sdtContent>
          <w:r w:rsidRPr="002F1289">
            <w:rPr>
              <w:b/>
            </w:rPr>
            <w:t>Mrs Natalie Elphicke:</w:t>
          </w:r>
        </w:sdtContent>
      </w:sdt>
      <w:r w:rsidRPr="002F1289">
        <w:t xml:space="preserve"> I am a vice-president of the Local Government </w:t>
      </w:r>
      <w:r w:rsidRPr="002F1289">
        <w:t xml:space="preserve">Association and my council has </w:t>
      </w:r>
      <w:r w:rsidRPr="002F1289" w:rsidR="00F25FDD">
        <w:t>Levelling Up Fund</w:t>
      </w:r>
      <w:r w:rsidRPr="002F1289">
        <w:t xml:space="preserve"> bids in it as well.</w:t>
      </w:r>
    </w:p>
    <w:p w:rsidR="00170827" w:rsidRPr="002F1289" w:rsidP="00122D75">
      <w:pPr>
        <w:pStyle w:val="Remark"/>
      </w:pPr>
      <w:sdt>
        <w:sdtPr>
          <w:alias w:val="Member"/>
          <w:tag w:val="&lt;Member mnisId='4836' dodsId=''&gt;"/>
          <w:id w:val="1208987192"/>
          <w:placeholder>
            <w:docPart w:val="DefaultPlaceholder_-1854013440"/>
          </w:placeholder>
          <w:richText/>
        </w:sdtPr>
        <w:sdtContent>
          <w:r w:rsidRPr="002F1289" w:rsidR="00B31421">
            <w:rPr>
              <w:b/>
            </w:rPr>
            <w:t>Ben Everitt:</w:t>
          </w:r>
        </w:sdtContent>
      </w:sdt>
      <w:r w:rsidRPr="002F1289" w:rsidR="00B31421">
        <w:t xml:space="preserve"> I am also a vice-president and I employ a councillor</w:t>
      </w:r>
      <w:r w:rsidR="00702204">
        <w:t>. W</w:t>
      </w:r>
      <w:r w:rsidRPr="002F1289" w:rsidR="00B31421">
        <w:t xml:space="preserve">e have levelling up bids in </w:t>
      </w:r>
      <w:r w:rsidRPr="002F1289" w:rsidR="00D6605F">
        <w:t xml:space="preserve">NMK </w:t>
      </w:r>
      <w:r w:rsidR="0018570A">
        <w:t>as</w:t>
      </w:r>
      <w:r w:rsidRPr="002F1289" w:rsidR="00B31421">
        <w:t xml:space="preserve"> well</w:t>
      </w:r>
      <w:r w:rsidR="00702204">
        <w:t>, s</w:t>
      </w:r>
      <w:r w:rsidRPr="002F1289" w:rsidR="00B31421">
        <w:t>kin in the game.</w:t>
      </w:r>
    </w:p>
    <w:p w:rsidR="00B31421" w:rsidRPr="002F1289" w:rsidP="00122D75">
      <w:pPr>
        <w:pStyle w:val="Remark"/>
      </w:pPr>
      <w:sdt>
        <w:sdtPr>
          <w:alias w:val="Member"/>
          <w:tag w:val="&lt;Member mnisId='394' dodsId='25722'&gt;"/>
          <w:id w:val="-1255588957"/>
          <w:placeholder>
            <w:docPart w:val="DefaultPlaceholder_-1854013440"/>
          </w:placeholder>
          <w:richText/>
        </w:sdtPr>
        <w:sdtContent>
          <w:r w:rsidRPr="002F1289">
            <w:rPr>
              <w:b/>
            </w:rPr>
            <w:t>Chair:</w:t>
          </w:r>
        </w:sdtContent>
      </w:sdt>
      <w:r w:rsidRPr="002F1289">
        <w:t xml:space="preserve"> That is our particular interests.</w:t>
      </w:r>
      <w:r w:rsidR="00781658">
        <w:t xml:space="preserve"> </w:t>
      </w:r>
      <w:r w:rsidRPr="002F1289">
        <w:t>I will come to our panel today.</w:t>
      </w:r>
      <w:r w:rsidR="00781658">
        <w:t xml:space="preserve"> </w:t>
      </w:r>
      <w:r w:rsidR="00702204">
        <w:t>T</w:t>
      </w:r>
      <w:r w:rsidRPr="002F1289">
        <w:t>hree of our witnesses are in the room.</w:t>
      </w:r>
      <w:r w:rsidR="00781658">
        <w:t xml:space="preserve"> </w:t>
      </w:r>
      <w:r w:rsidRPr="002F1289">
        <w:t>I will go down the table and ask you to say who you are</w:t>
      </w:r>
      <w:r w:rsidR="00702204">
        <w:t xml:space="preserve"> and</w:t>
      </w:r>
      <w:r w:rsidRPr="002F1289">
        <w:t xml:space="preserve"> the organisation you represent today.</w:t>
      </w:r>
    </w:p>
    <w:p w:rsidR="00B31421" w:rsidRPr="002F1289" w:rsidP="00122D75">
      <w:pPr>
        <w:pStyle w:val="Answer"/>
      </w:pPr>
      <w:sdt>
        <w:sdtPr>
          <w:alias w:val="Witness"/>
          <w:id w:val="344831900"/>
          <w:placeholder>
            <w:docPart w:val="DefaultPlaceholder_-1854013440"/>
          </w:placeholder>
          <w:richText/>
        </w:sdtPr>
        <w:sdtContent>
          <w:r w:rsidRPr="002F1289">
            <w:rPr>
              <w:b/>
              <w:i/>
            </w:rPr>
            <w:t>Paul Swinney:</w:t>
          </w:r>
        </w:sdtContent>
      </w:sdt>
      <w:r w:rsidRPr="002F1289">
        <w:t xml:space="preserve"> Good afternoon, everybody.</w:t>
      </w:r>
      <w:r w:rsidR="00781658">
        <w:t xml:space="preserve"> </w:t>
      </w:r>
      <w:r w:rsidRPr="002F1289">
        <w:t xml:space="preserve">My name is Paul Swinney from the Centre for Cities. </w:t>
      </w:r>
    </w:p>
    <w:p w:rsidR="00B31421" w:rsidRPr="002F1289" w:rsidP="00122D75">
      <w:pPr>
        <w:pStyle w:val="Answer"/>
      </w:pPr>
      <w:sdt>
        <w:sdtPr>
          <w:alias w:val="Witness"/>
          <w:id w:val="898627301"/>
          <w:placeholder>
            <w:docPart w:val="DefaultPlaceholder_-1854013440"/>
          </w:placeholder>
          <w:richText/>
        </w:sdtPr>
        <w:sdtContent>
          <w:r w:rsidRPr="002F1289">
            <w:rPr>
              <w:b/>
              <w:i/>
            </w:rPr>
            <w:t>Adam Hawksbee:</w:t>
          </w:r>
        </w:sdtContent>
      </w:sdt>
      <w:r w:rsidRPr="002F1289">
        <w:t xml:space="preserve"> Good afternoon, Adam Hawksbee, </w:t>
      </w:r>
      <w:r w:rsidR="00702204">
        <w:t>I</w:t>
      </w:r>
      <w:r w:rsidRPr="002F1289">
        <w:t xml:space="preserve">nterim </w:t>
      </w:r>
      <w:r w:rsidR="00702204">
        <w:t>D</w:t>
      </w:r>
      <w:r w:rsidRPr="002F1289">
        <w:t>irector of the think</w:t>
      </w:r>
      <w:r w:rsidR="00702204">
        <w:t xml:space="preserve"> </w:t>
      </w:r>
      <w:r w:rsidRPr="002F1289">
        <w:t>tank Onward.</w:t>
      </w:r>
    </w:p>
    <w:p w:rsidR="00B31421" w:rsidRPr="002F1289" w:rsidP="00122D75">
      <w:pPr>
        <w:pStyle w:val="Answer"/>
      </w:pPr>
      <w:sdt>
        <w:sdtPr>
          <w:alias w:val="Witness"/>
          <w:id w:val="-778632266"/>
          <w:placeholder>
            <w:docPart w:val="DefaultPlaceholder_-1854013440"/>
          </w:placeholder>
          <w:richText/>
        </w:sdtPr>
        <w:sdtContent>
          <w:r w:rsidRPr="002F1289">
            <w:rPr>
              <w:b/>
              <w:i/>
            </w:rPr>
            <w:t>Professor Fothergill:</w:t>
          </w:r>
        </w:sdtContent>
      </w:sdt>
      <w:r w:rsidRPr="002F1289">
        <w:t xml:space="preserve"> Steve Fothergill, professor at Sheffield Hallam University.</w:t>
      </w:r>
    </w:p>
    <w:p w:rsidR="00B31421" w:rsidRPr="002F1289" w:rsidP="00122D75">
      <w:pPr>
        <w:pStyle w:val="Remark"/>
      </w:pPr>
      <w:sdt>
        <w:sdtPr>
          <w:alias w:val="Member"/>
          <w:tag w:val="&lt;Member mnisId='394' dodsId='25722'&gt;"/>
          <w:id w:val="367657688"/>
          <w:placeholder>
            <w:docPart w:val="DefaultPlaceholder_-1854013440"/>
          </w:placeholder>
          <w:richText/>
        </w:sdtPr>
        <w:sdtContent>
          <w:r w:rsidRPr="002F1289">
            <w:rPr>
              <w:b/>
            </w:rPr>
            <w:t>Chair:</w:t>
          </w:r>
        </w:sdtContent>
      </w:sdt>
      <w:r w:rsidRPr="002F1289">
        <w:t xml:space="preserve"> Thank you, and James Morrison is with us </w:t>
      </w:r>
      <w:r w:rsidRPr="002F1289" w:rsidR="00903CC6">
        <w:t>online</w:t>
      </w:r>
      <w:r w:rsidRPr="002F1289">
        <w:t>.</w:t>
      </w:r>
    </w:p>
    <w:p w:rsidR="00B31421" w:rsidRPr="002F1289" w:rsidP="00122D75">
      <w:pPr>
        <w:pStyle w:val="Answer"/>
      </w:pPr>
      <w:sdt>
        <w:sdtPr>
          <w:alias w:val="Witness"/>
          <w:id w:val="-1550066216"/>
          <w:placeholder>
            <w:docPart w:val="DefaultPlaceholder_-1854013440"/>
          </w:placeholder>
          <w:richText/>
        </w:sdtPr>
        <w:sdtContent>
          <w:r w:rsidRPr="002F1289">
            <w:rPr>
              <w:b/>
              <w:i/>
            </w:rPr>
            <w:t>James Morrison:</w:t>
          </w:r>
        </w:sdtContent>
      </w:sdt>
      <w:r w:rsidRPr="002F1289">
        <w:t xml:space="preserve"> I am a reader in </w:t>
      </w:r>
      <w:r w:rsidRPr="002F1289" w:rsidR="00903CC6">
        <w:t>journalism</w:t>
      </w:r>
      <w:r w:rsidRPr="002F1289">
        <w:t xml:space="preserve"> at Robert Gordon University in Aberdeen.</w:t>
      </w:r>
    </w:p>
    <w:p w:rsidR="00D6605F" w:rsidRPr="002F1289" w:rsidP="00122D75">
      <w:pPr>
        <w:pStyle w:val="Question"/>
        <w:ind w:left="794"/>
      </w:pPr>
      <w:sdt>
        <w:sdtPr>
          <w:alias w:val="Member"/>
          <w:tag w:val="&lt;Member mnisId='394' dodsId='25722'&gt;"/>
          <w:id w:val="1553267601"/>
          <w:placeholder>
            <w:docPart w:val="DefaultPlaceholder_-1854013440"/>
          </w:placeholder>
          <w:richText/>
        </w:sdtPr>
        <w:sdtContent>
          <w:r w:rsidRPr="002F1289" w:rsidR="00B31421">
            <w:rPr>
              <w:b/>
            </w:rPr>
            <w:t>Chair:</w:t>
          </w:r>
        </w:sdtContent>
      </w:sdt>
      <w:r w:rsidRPr="002F1289" w:rsidR="00B31421">
        <w:t xml:space="preserve"> Thank you all very much for </w:t>
      </w:r>
      <w:r w:rsidRPr="002F1289" w:rsidR="00903CC6">
        <w:t>coming</w:t>
      </w:r>
      <w:r w:rsidRPr="002F1289" w:rsidR="00B31421">
        <w:t xml:space="preserve"> this afternoon.</w:t>
      </w:r>
      <w:r w:rsidR="00781658">
        <w:t xml:space="preserve"> </w:t>
      </w:r>
      <w:r w:rsidRPr="002F1289" w:rsidR="00B31421">
        <w:t>I will be</w:t>
      </w:r>
      <w:r w:rsidRPr="002F1289" w:rsidR="00903CC6">
        <w:t>gin</w:t>
      </w:r>
      <w:r w:rsidRPr="002F1289" w:rsidR="00B31421">
        <w:t xml:space="preserve"> with a question and go down the table and </w:t>
      </w:r>
      <w:r w:rsidRPr="002F1289" w:rsidR="00903CC6">
        <w:t>then</w:t>
      </w:r>
      <w:r w:rsidRPr="002F1289" w:rsidR="00B31421">
        <w:t xml:space="preserve"> come to James to answer.</w:t>
      </w:r>
      <w:r w:rsidR="00781658">
        <w:t xml:space="preserve"> </w:t>
      </w:r>
      <w:r w:rsidRPr="002F1289" w:rsidR="00B31421">
        <w:t xml:space="preserve">When we have looked at these issues in the past, the first thing that is apparent when talking about funding is that it is almost impossible at first </w:t>
      </w:r>
      <w:r w:rsidRPr="002F1289" w:rsidR="00903CC6">
        <w:t>glance</w:t>
      </w:r>
      <w:r w:rsidRPr="002F1289" w:rsidR="00B31421">
        <w:t xml:space="preserve"> to understand what is going on.</w:t>
      </w:r>
      <w:r w:rsidR="00781658">
        <w:t xml:space="preserve"> </w:t>
      </w:r>
      <w:r w:rsidRPr="002F1289" w:rsidR="00B31421">
        <w:t>We had a look at funding pots, not just for levelling up but generally</w:t>
      </w:r>
      <w:r w:rsidR="00702204">
        <w:t>. W</w:t>
      </w:r>
      <w:r w:rsidRPr="002F1289" w:rsidR="00B31421">
        <w:t xml:space="preserve">e </w:t>
      </w:r>
      <w:r w:rsidRPr="002F1289" w:rsidR="00903CC6">
        <w:t>identified</w:t>
      </w:r>
      <w:r w:rsidRPr="002F1289" w:rsidR="00B31421">
        <w:t xml:space="preserve"> over 130 different pots of money</w:t>
      </w:r>
      <w:r w:rsidRPr="002F1289" w:rsidR="00903CC6">
        <w:t xml:space="preserve"> </w:t>
      </w:r>
      <w:r w:rsidRPr="002F1289" w:rsidR="00B31421">
        <w:t xml:space="preserve">that local authorities </w:t>
      </w:r>
      <w:r w:rsidRPr="002F1289" w:rsidR="00903CC6">
        <w:t>across</w:t>
      </w:r>
      <w:r w:rsidRPr="002F1289" w:rsidR="00B31421">
        <w:t xml:space="preserve"> government had to bid for or could bid for, and levelling up is establishing more pots in addition to the ones that </w:t>
      </w:r>
      <w:r w:rsidRPr="002F1289" w:rsidR="00903CC6">
        <w:t>already</w:t>
      </w:r>
      <w:r w:rsidRPr="002F1289" w:rsidR="00B31421">
        <w:t xml:space="preserve"> exist.</w:t>
      </w:r>
    </w:p>
    <w:p w:rsidR="00E43DA8" w:rsidRPr="002F1289" w:rsidP="00122D75">
      <w:pPr>
        <w:pStyle w:val="Question"/>
        <w:numPr>
          <w:ilvl w:val="0"/>
          <w:numId w:val="0"/>
        </w:numPr>
        <w:ind w:left="794"/>
      </w:pPr>
      <w:r w:rsidRPr="002F1289">
        <w:t xml:space="preserve">In the </w:t>
      </w:r>
      <w:r w:rsidRPr="002F1289" w:rsidR="00E80C53">
        <w:t>levelling up White Paper</w:t>
      </w:r>
      <w:r w:rsidRPr="002F1289">
        <w:t xml:space="preserve"> the Government said</w:t>
      </w:r>
      <w:r w:rsidRPr="002F1289">
        <w:t xml:space="preserve"> that</w:t>
      </w:r>
      <w:r w:rsidR="00702204">
        <w:t xml:space="preserve"> i</w:t>
      </w:r>
      <w:r w:rsidRPr="002F1289">
        <w:t xml:space="preserve">nitial steps have been taken to address </w:t>
      </w:r>
      <w:r w:rsidR="00702204">
        <w:t>“the</w:t>
      </w:r>
      <w:r w:rsidRPr="002F1289">
        <w:t xml:space="preserve"> complexity in the funding landscape”.</w:t>
      </w:r>
      <w:r w:rsidR="00781658">
        <w:t xml:space="preserve"> </w:t>
      </w:r>
      <w:r w:rsidRPr="002F1289">
        <w:t>How far do you think that that has happened?</w:t>
      </w:r>
    </w:p>
    <w:p w:rsidR="00E43DA8" w:rsidRPr="002F1289" w:rsidP="00122D75">
      <w:pPr>
        <w:pStyle w:val="Answer"/>
      </w:pPr>
      <w:sdt>
        <w:sdtPr>
          <w:alias w:val="Witness"/>
          <w:id w:val="1074778040"/>
          <w:placeholder>
            <w:docPart w:val="DefaultPlaceholder_-1854013440"/>
          </w:placeholder>
          <w:richText/>
        </w:sdtPr>
        <w:sdtContent>
          <w:r w:rsidRPr="002F1289">
            <w:rPr>
              <w:b/>
              <w:i/>
            </w:rPr>
            <w:t>Paul Swinney:</w:t>
          </w:r>
        </w:sdtContent>
      </w:sdt>
      <w:r w:rsidRPr="002F1289">
        <w:t xml:space="preserve"> I do not think a great deal has happened, full stop, since the White Paper has been published, for a range of different reasons.</w:t>
      </w:r>
      <w:r w:rsidR="00781658">
        <w:t xml:space="preserve"> </w:t>
      </w:r>
      <w:r w:rsidRPr="002F1289">
        <w:t xml:space="preserve">The goal </w:t>
      </w:r>
      <w:r w:rsidRPr="002F1289" w:rsidR="00D6605F">
        <w:t>to try</w:t>
      </w:r>
      <w:r w:rsidRPr="002F1289">
        <w:t xml:space="preserve"> to rationalise those posts is a good one and is very much a welcome one, not least for the figures that you pointed out.</w:t>
      </w:r>
      <w:r w:rsidR="00781658">
        <w:t xml:space="preserve"> </w:t>
      </w:r>
      <w:r w:rsidRPr="002F1289">
        <w:t>However,</w:t>
      </w:r>
      <w:r w:rsidRPr="002F1289" w:rsidR="00903CC6">
        <w:t xml:space="preserve"> there</w:t>
      </w:r>
      <w:r w:rsidRPr="002F1289">
        <w:t xml:space="preserve"> has been very little action so far on it, or public action at the very </w:t>
      </w:r>
      <w:r w:rsidRPr="002F1289" w:rsidR="00903CC6">
        <w:t>least</w:t>
      </w:r>
      <w:r w:rsidRPr="002F1289">
        <w:t>.</w:t>
      </w:r>
      <w:r w:rsidR="00781658">
        <w:t xml:space="preserve"> </w:t>
      </w:r>
      <w:r w:rsidRPr="002F1289">
        <w:t xml:space="preserve">Maybe the Department has been working behind the doors to do </w:t>
      </w:r>
      <w:r w:rsidRPr="002F1289" w:rsidR="00D6605F">
        <w:t>this,</w:t>
      </w:r>
      <w:r w:rsidRPr="002F1289">
        <w:t xml:space="preserve"> but we have heard very little so fa</w:t>
      </w:r>
      <w:r w:rsidR="00620910">
        <w:t>r about</w:t>
      </w:r>
      <w:r w:rsidRPr="002F1289">
        <w:t xml:space="preserve"> that being the </w:t>
      </w:r>
      <w:r w:rsidRPr="002F1289" w:rsidR="00903CC6">
        <w:t>case</w:t>
      </w:r>
      <w:r w:rsidRPr="002F1289">
        <w:t>.</w:t>
      </w:r>
    </w:p>
    <w:p w:rsidR="00E43DA8" w:rsidRPr="002F1289" w:rsidP="00122D75">
      <w:pPr>
        <w:pStyle w:val="Answer"/>
      </w:pPr>
      <w:sdt>
        <w:sdtPr>
          <w:alias w:val="Witness"/>
          <w:id w:val="348611754"/>
          <w:placeholder>
            <w:docPart w:val="DefaultPlaceholder_-1854013440"/>
          </w:placeholder>
          <w:richText/>
        </w:sdtPr>
        <w:sdtContent>
          <w:r w:rsidRPr="002F1289">
            <w:rPr>
              <w:b/>
              <w:i/>
            </w:rPr>
            <w:t>Adam Hawksbee:</w:t>
          </w:r>
        </w:sdtContent>
      </w:sdt>
      <w:r w:rsidRPr="002F1289">
        <w:t xml:space="preserve"> There has been very little progress so far in delivery on</w:t>
      </w:r>
      <w:r w:rsidRPr="002F1289" w:rsidR="00903CC6">
        <w:t xml:space="preserve"> that </w:t>
      </w:r>
      <w:r w:rsidRPr="002F1289">
        <w:t>promise.</w:t>
      </w:r>
      <w:r w:rsidR="00781658">
        <w:t xml:space="preserve"> </w:t>
      </w:r>
      <w:r w:rsidRPr="002F1289">
        <w:t>There have been some positive noises.</w:t>
      </w:r>
      <w:r w:rsidR="00781658">
        <w:t xml:space="preserve"> </w:t>
      </w:r>
      <w:r w:rsidRPr="002F1289">
        <w:t>I was quite pleased to see that when the investment zones proposals came out—although</w:t>
      </w:r>
      <w:r w:rsidR="00620910">
        <w:t xml:space="preserve"> I understand that</w:t>
      </w:r>
      <w:r w:rsidRPr="002F1289">
        <w:t xml:space="preserve"> the future of that policy is under debate—one of the three pillars of investment zones was </w:t>
      </w:r>
      <w:r w:rsidRPr="002F1289" w:rsidR="00D6605F">
        <w:t xml:space="preserve">to </w:t>
      </w:r>
      <w:r w:rsidRPr="002F1289">
        <w:t>simplify and streamline funding settlements for those areas that might have had investment zones and had mayors.</w:t>
      </w:r>
      <w:r w:rsidR="00781658">
        <w:t xml:space="preserve"> </w:t>
      </w:r>
      <w:r w:rsidRPr="002F1289">
        <w:t xml:space="preserve">There have been </w:t>
      </w:r>
      <w:r w:rsidRPr="002F1289" w:rsidR="00903CC6">
        <w:t>relatively</w:t>
      </w:r>
      <w:r w:rsidRPr="002F1289">
        <w:t xml:space="preserve"> few signals </w:t>
      </w:r>
      <w:r w:rsidRPr="002F1289" w:rsidR="00D6605F">
        <w:t xml:space="preserve">from </w:t>
      </w:r>
      <w:r w:rsidRPr="002F1289">
        <w:t xml:space="preserve">Treasury that it would be </w:t>
      </w:r>
      <w:r w:rsidRPr="002F1289" w:rsidR="00903CC6">
        <w:t>satisfied</w:t>
      </w:r>
      <w:r w:rsidRPr="002F1289">
        <w:t xml:space="preserve"> with </w:t>
      </w:r>
      <w:r w:rsidRPr="002F1289" w:rsidR="00903CC6">
        <w:t>that</w:t>
      </w:r>
      <w:r w:rsidRPr="002F1289">
        <w:t xml:space="preserve"> form of funding, so the inclusion of that in an </w:t>
      </w:r>
      <w:r w:rsidRPr="002F1289" w:rsidR="00903CC6">
        <w:t>official</w:t>
      </w:r>
      <w:r w:rsidRPr="002F1289">
        <w:t xml:space="preserve"> </w:t>
      </w:r>
      <w:r w:rsidRPr="002F1289">
        <w:t>Treasury prospectus was for me good news i</w:t>
      </w:r>
      <w:r w:rsidR="00620910">
        <w:t>n</w:t>
      </w:r>
      <w:r w:rsidRPr="002F1289">
        <w:t xml:space="preserve"> the direction of travel.</w:t>
      </w:r>
      <w:r w:rsidR="00781658">
        <w:t xml:space="preserve"> </w:t>
      </w:r>
      <w:r w:rsidRPr="002F1289">
        <w:t>Whether that gets delivered is yet to be seen.</w:t>
      </w:r>
    </w:p>
    <w:p w:rsidR="00F25BE7" w:rsidRPr="002F1289" w:rsidP="00122D75">
      <w:pPr>
        <w:pStyle w:val="Answer"/>
      </w:pPr>
      <w:sdt>
        <w:sdtPr>
          <w:alias w:val="Witness"/>
          <w:id w:val="2146225923"/>
          <w:placeholder>
            <w:docPart w:val="DefaultPlaceholder_-1854013440"/>
          </w:placeholder>
          <w:richText/>
        </w:sdtPr>
        <w:sdtContent>
          <w:r w:rsidRPr="002F1289" w:rsidR="00E43DA8">
            <w:rPr>
              <w:b/>
              <w:i/>
            </w:rPr>
            <w:t>Professor Fothergill:</w:t>
          </w:r>
        </w:sdtContent>
      </w:sdt>
      <w:r w:rsidRPr="002F1289" w:rsidR="00E43DA8">
        <w:t xml:space="preserve"> I </w:t>
      </w:r>
      <w:r w:rsidRPr="002F1289" w:rsidR="00903CC6">
        <w:t>share</w:t>
      </w:r>
      <w:r w:rsidRPr="002F1289" w:rsidR="00E43DA8">
        <w:t xml:space="preserve"> the view of my colleagues here that some rationalisation and simplification is a very good idea.</w:t>
      </w:r>
      <w:r w:rsidR="00781658">
        <w:t xml:space="preserve"> </w:t>
      </w:r>
      <w:r w:rsidR="00620910">
        <w:t>I</w:t>
      </w:r>
      <w:r w:rsidRPr="002F1289" w:rsidR="00E43DA8">
        <w:t xml:space="preserve"> hear</w:t>
      </w:r>
      <w:r w:rsidR="00620910">
        <w:t xml:space="preserve"> that</w:t>
      </w:r>
      <w:r w:rsidRPr="002F1289" w:rsidR="00E43DA8">
        <w:t xml:space="preserve"> very </w:t>
      </w:r>
      <w:r w:rsidRPr="002F1289" w:rsidR="00903CC6">
        <w:t>strongly</w:t>
      </w:r>
      <w:r w:rsidRPr="002F1289" w:rsidR="00E43DA8">
        <w:t xml:space="preserve"> f</w:t>
      </w:r>
      <w:r w:rsidRPr="002F1289">
        <w:t>ro</w:t>
      </w:r>
      <w:r w:rsidRPr="002F1289" w:rsidR="00E43DA8">
        <w:t>m local authorities that I work with.</w:t>
      </w:r>
      <w:r w:rsidR="00781658">
        <w:t xml:space="preserve"> </w:t>
      </w:r>
      <w:r w:rsidRPr="002F1289" w:rsidR="00E43DA8">
        <w:t>They</w:t>
      </w:r>
      <w:r w:rsidRPr="002F1289" w:rsidR="00903CC6">
        <w:t xml:space="preserve"> </w:t>
      </w:r>
      <w:r w:rsidRPr="002F1289" w:rsidR="00E43DA8">
        <w:t>think the system at present is hugely burden</w:t>
      </w:r>
      <w:r w:rsidRPr="002F1289" w:rsidR="001D3DD1">
        <w:t>some.</w:t>
      </w:r>
      <w:r w:rsidR="00781658">
        <w:t xml:space="preserve"> </w:t>
      </w:r>
      <w:r w:rsidRPr="002F1289" w:rsidR="001D3DD1">
        <w:t xml:space="preserve">However, as to whether there is any progress, I also </w:t>
      </w:r>
      <w:r w:rsidRPr="002F1289" w:rsidR="00903CC6">
        <w:t>share</w:t>
      </w:r>
      <w:r w:rsidRPr="002F1289" w:rsidR="001D3DD1">
        <w:t xml:space="preserve"> the </w:t>
      </w:r>
      <w:r w:rsidRPr="002F1289" w:rsidR="00903CC6">
        <w:t>impression</w:t>
      </w:r>
      <w:r w:rsidRPr="002F1289" w:rsidR="001D3DD1">
        <w:t xml:space="preserve"> that so far the answer is not a lot.</w:t>
      </w:r>
      <w:r w:rsidR="00781658">
        <w:t xml:space="preserve"> </w:t>
      </w:r>
      <w:r w:rsidR="00620910">
        <w:t>Only</w:t>
      </w:r>
      <w:r w:rsidRPr="002F1289" w:rsidR="001D3DD1">
        <w:t xml:space="preserve"> a </w:t>
      </w:r>
      <w:r w:rsidRPr="002F1289" w:rsidR="00903CC6">
        <w:t>couple</w:t>
      </w:r>
      <w:r w:rsidRPr="002F1289" w:rsidR="001D3DD1">
        <w:t xml:space="preserve"> of weeks ago I was in the Treasury talking to the official who oversees DLUHC expenditure.</w:t>
      </w:r>
      <w:r w:rsidR="00781658">
        <w:t xml:space="preserve"> </w:t>
      </w:r>
      <w:r w:rsidRPr="002F1289" w:rsidR="001D3DD1">
        <w:t xml:space="preserve">I said, “Where have you got to on all </w:t>
      </w:r>
      <w:r w:rsidRPr="002F1289" w:rsidR="00903CC6">
        <w:t>of</w:t>
      </w:r>
      <w:r w:rsidRPr="002F1289" w:rsidR="001D3DD1">
        <w:t xml:space="preserve"> this</w:t>
      </w:r>
      <w:r w:rsidR="00620910">
        <w:t>?”</w:t>
      </w:r>
      <w:r w:rsidRPr="002F1289" w:rsidR="001D3DD1">
        <w:t xml:space="preserve"> at which point he took a very deep breath and said, “We had this commitment to say something by the end of the year.</w:t>
      </w:r>
      <w:r w:rsidR="00781658">
        <w:t xml:space="preserve"> </w:t>
      </w:r>
      <w:r w:rsidRPr="002F1289" w:rsidR="001D3DD1">
        <w:t>I don</w:t>
      </w:r>
      <w:r w:rsidRPr="002F1289" w:rsidR="00D6605F">
        <w:t>’</w:t>
      </w:r>
      <w:r w:rsidRPr="002F1289" w:rsidR="001D3DD1">
        <w:t>t think we</w:t>
      </w:r>
      <w:r w:rsidR="00620910">
        <w:t xml:space="preserve"> are</w:t>
      </w:r>
      <w:r w:rsidRPr="002F1289" w:rsidR="001D3DD1">
        <w:t xml:space="preserve"> going to make it on that timescale.</w:t>
      </w:r>
      <w:r w:rsidR="00781658">
        <w:t xml:space="preserve"> </w:t>
      </w:r>
      <w:r w:rsidRPr="002F1289" w:rsidR="001D3DD1">
        <w:t>It</w:t>
      </w:r>
      <w:r w:rsidR="00620910">
        <w:t xml:space="preserve"> is</w:t>
      </w:r>
      <w:r w:rsidRPr="002F1289" w:rsidR="001D3DD1">
        <w:t xml:space="preserve"> clearly going to slip.</w:t>
      </w:r>
      <w:r w:rsidR="00620910">
        <w:t>”</w:t>
      </w:r>
      <w:r w:rsidR="00781658">
        <w:t xml:space="preserve"> </w:t>
      </w:r>
      <w:r w:rsidRPr="002F1289" w:rsidR="001D3DD1">
        <w:t>However, the willingness is there.</w:t>
      </w:r>
    </w:p>
    <w:p w:rsidR="001D3DD1" w:rsidRPr="002F1289" w:rsidP="00122D75">
      <w:pPr>
        <w:pStyle w:val="Answer"/>
      </w:pPr>
      <w:r w:rsidRPr="002F1289">
        <w:t xml:space="preserve">That begs the question of what </w:t>
      </w:r>
      <w:r w:rsidR="00620910">
        <w:t>will be</w:t>
      </w:r>
      <w:r w:rsidRPr="002F1289">
        <w:t xml:space="preserve"> put into the pot and how </w:t>
      </w:r>
      <w:r w:rsidR="00620910">
        <w:t>you</w:t>
      </w:r>
      <w:r w:rsidRPr="002F1289">
        <w:t xml:space="preserve"> manage it and </w:t>
      </w:r>
      <w:r w:rsidRPr="002F1289" w:rsidR="00903CC6">
        <w:t>allocate</w:t>
      </w:r>
      <w:r w:rsidRPr="002F1289">
        <w:t xml:space="preserve"> it.</w:t>
      </w:r>
      <w:r w:rsidR="00781658">
        <w:t xml:space="preserve"> </w:t>
      </w:r>
      <w:r w:rsidRPr="002F1289">
        <w:t>These are major questions in their own right.</w:t>
      </w:r>
    </w:p>
    <w:p w:rsidR="001D3DD1" w:rsidRPr="002F1289" w:rsidP="00122D75">
      <w:pPr>
        <w:pStyle w:val="Remark"/>
      </w:pPr>
      <w:sdt>
        <w:sdtPr>
          <w:alias w:val="Member"/>
          <w:tag w:val="&lt;Member mnisId='394' dodsId='25722'&gt;"/>
          <w:id w:val="-1975123402"/>
          <w:placeholder>
            <w:docPart w:val="DefaultPlaceholder_-1854013440"/>
          </w:placeholder>
          <w:richText/>
        </w:sdtPr>
        <w:sdtContent>
          <w:r w:rsidRPr="00620910">
            <w:rPr>
              <w:b/>
              <w:bCs/>
            </w:rPr>
            <w:t>Chair:</w:t>
          </w:r>
        </w:sdtContent>
      </w:sdt>
      <w:r w:rsidRPr="002F1289">
        <w:t xml:space="preserve"> We will come on to those but they </w:t>
      </w:r>
      <w:r w:rsidRPr="002F1289" w:rsidR="00903CC6">
        <w:t>are</w:t>
      </w:r>
      <w:r w:rsidRPr="002F1289">
        <w:t xml:space="preserve"> obviously very relevant.</w:t>
      </w:r>
      <w:r w:rsidR="00781658">
        <w:t xml:space="preserve"> </w:t>
      </w:r>
      <w:r w:rsidRPr="002F1289">
        <w:t>I am sure that the Treasury will be th</w:t>
      </w:r>
      <w:r w:rsidRPr="002F1289" w:rsidR="00903CC6">
        <w:t>in</w:t>
      </w:r>
      <w:r w:rsidRPr="002F1289">
        <w:t>king about that as well.</w:t>
      </w:r>
    </w:p>
    <w:p w:rsidR="00F25BE7" w:rsidRPr="002F1289" w:rsidP="00122D75">
      <w:pPr>
        <w:pStyle w:val="Answer"/>
      </w:pPr>
      <w:sdt>
        <w:sdtPr>
          <w:alias w:val="Witness"/>
          <w:id w:val="679390758"/>
          <w:placeholder>
            <w:docPart w:val="DefaultPlaceholder_-1854013440"/>
          </w:placeholder>
          <w:richText/>
        </w:sdtPr>
        <w:sdtContent>
          <w:r w:rsidRPr="002F1289" w:rsidR="001D3DD1">
            <w:rPr>
              <w:b/>
              <w:i/>
            </w:rPr>
            <w:t>James Morrison:</w:t>
          </w:r>
        </w:sdtContent>
      </w:sdt>
      <w:r w:rsidRPr="002F1289" w:rsidR="001D3DD1">
        <w:t xml:space="preserve"> I </w:t>
      </w:r>
      <w:r w:rsidR="00620910">
        <w:t>will</w:t>
      </w:r>
      <w:r w:rsidRPr="002F1289" w:rsidR="001D3DD1">
        <w:t xml:space="preserve"> add one point to </w:t>
      </w:r>
      <w:r w:rsidRPr="002F1289">
        <w:t>something that I should have</w:t>
      </w:r>
      <w:r w:rsidRPr="002F1289" w:rsidR="001D3DD1">
        <w:t xml:space="preserve"> said in </w:t>
      </w:r>
      <w:r w:rsidRPr="002F1289" w:rsidR="00903CC6">
        <w:t>introducing</w:t>
      </w:r>
      <w:r w:rsidRPr="002F1289" w:rsidR="001D3DD1">
        <w:t xml:space="preserve"> myself.</w:t>
      </w:r>
      <w:r w:rsidR="00781658">
        <w:t xml:space="preserve"> </w:t>
      </w:r>
      <w:r w:rsidRPr="002F1289" w:rsidR="001D3DD1">
        <w:t xml:space="preserve">My expertise is slightly </w:t>
      </w:r>
      <w:r w:rsidRPr="002F1289" w:rsidR="00903CC6">
        <w:t xml:space="preserve">different </w:t>
      </w:r>
      <w:r w:rsidRPr="002F1289" w:rsidR="001D3DD1">
        <w:t xml:space="preserve">to the rest of the panellists in that I am </w:t>
      </w:r>
      <w:r w:rsidRPr="002F1289">
        <w:t xml:space="preserve">here as </w:t>
      </w:r>
      <w:r w:rsidRPr="002F1289" w:rsidR="001D3DD1">
        <w:t xml:space="preserve">someone who </w:t>
      </w:r>
      <w:r w:rsidRPr="002F1289" w:rsidR="00903CC6">
        <w:t>recently</w:t>
      </w:r>
      <w:r w:rsidRPr="002F1289" w:rsidR="001D3DD1">
        <w:t xml:space="preserve"> published a book entitled “The Left Behind”, focusing on the discourse of left</w:t>
      </w:r>
      <w:r w:rsidR="00620910">
        <w:t xml:space="preserve"> </w:t>
      </w:r>
      <w:r w:rsidRPr="002F1289" w:rsidR="001D3DD1">
        <w:t>behind communities and levelling up and the red wall and so forth.</w:t>
      </w:r>
      <w:r w:rsidR="00781658">
        <w:t xml:space="preserve"> </w:t>
      </w:r>
      <w:r w:rsidRPr="002F1289" w:rsidR="001D3DD1">
        <w:t xml:space="preserve">Therefore, my expertise is based less on the policy end and more on having </w:t>
      </w:r>
      <w:r w:rsidRPr="002F1289" w:rsidR="00903CC6">
        <w:t>conducted</w:t>
      </w:r>
      <w:r w:rsidRPr="002F1289" w:rsidR="001D3DD1">
        <w:t xml:space="preserve"> a </w:t>
      </w:r>
      <w:r w:rsidRPr="002F1289" w:rsidR="00903CC6">
        <w:t>lot</w:t>
      </w:r>
      <w:r w:rsidRPr="002F1289" w:rsidR="001D3DD1">
        <w:t xml:space="preserve"> </w:t>
      </w:r>
      <w:r w:rsidRPr="002F1289" w:rsidR="00903CC6">
        <w:t>of</w:t>
      </w:r>
      <w:r w:rsidRPr="002F1289" w:rsidR="001D3DD1">
        <w:t xml:space="preserve"> interviews in the last two or three years in people from “left</w:t>
      </w:r>
      <w:r w:rsidR="00620910">
        <w:t xml:space="preserve"> </w:t>
      </w:r>
      <w:r w:rsidRPr="002F1289" w:rsidR="001D3DD1">
        <w:t>behind” communities and neighbourhoods in the UK and other groups that one might describe as being economically or in other ways left behind.</w:t>
      </w:r>
    </w:p>
    <w:p w:rsidR="00E80C53" w:rsidRPr="002F1289" w:rsidP="00122D75">
      <w:pPr>
        <w:pStyle w:val="Answer"/>
      </w:pPr>
      <w:r w:rsidRPr="002F1289">
        <w:t>Those interviews include a lot of local authority councillors at all sorts of levels and business owners but also residents and ordinary members of local communities.</w:t>
      </w:r>
      <w:r w:rsidR="00781658">
        <w:t xml:space="preserve"> </w:t>
      </w:r>
      <w:r w:rsidR="00620910">
        <w:t>W</w:t>
      </w:r>
      <w:r w:rsidRPr="002F1289">
        <w:t>hen levelling up was mentioned</w:t>
      </w:r>
      <w:r w:rsidRPr="002F1289">
        <w:t>,</w:t>
      </w:r>
      <w:r w:rsidRPr="002F1289">
        <w:t xml:space="preserve"> and also questions of funding came up in some of those interviews over the last couple of years,</w:t>
      </w:r>
      <w:r w:rsidR="00620910">
        <w:t xml:space="preserve"> I found</w:t>
      </w:r>
      <w:r w:rsidRPr="002F1289">
        <w:t>—even among some people who were district and county councillors or unitary authority councillors—</w:t>
      </w:r>
      <w:r w:rsidR="00620910">
        <w:t xml:space="preserve">a great sense </w:t>
      </w:r>
      <w:r w:rsidRPr="002F1289">
        <w:t>of bafflement about the various funding streams that</w:t>
      </w:r>
      <w:r w:rsidR="00CF40C1">
        <w:t xml:space="preserve"> are now available,</w:t>
      </w:r>
      <w:r w:rsidRPr="002F1289">
        <w:t xml:space="preserve"> even under the nomenclature of levelling up, which has been around for</w:t>
      </w:r>
      <w:r w:rsidR="00620910">
        <w:t xml:space="preserve"> only</w:t>
      </w:r>
      <w:r w:rsidRPr="002F1289">
        <w:t xml:space="preserve"> two or three years.</w:t>
      </w:r>
      <w:r w:rsidR="00781658">
        <w:t xml:space="preserve"> </w:t>
      </w:r>
      <w:r w:rsidR="000E2984">
        <w:t>My impression is</w:t>
      </w:r>
      <w:r w:rsidRPr="002F1289">
        <w:t xml:space="preserve"> that that has carried on since the </w:t>
      </w:r>
      <w:r w:rsidRPr="002F1289">
        <w:t>levelling up White Paper</w:t>
      </w:r>
      <w:r w:rsidRPr="002F1289">
        <w:t xml:space="preserve"> came out.</w:t>
      </w:r>
      <w:r w:rsidR="00781658">
        <w:t xml:space="preserve"> </w:t>
      </w:r>
      <w:r w:rsidRPr="002F1289">
        <w:t>I agree with all the other panellists, albeit f</w:t>
      </w:r>
      <w:r w:rsidRPr="002F1289" w:rsidR="00903CC6">
        <w:t>ro</w:t>
      </w:r>
      <w:r w:rsidRPr="002F1289">
        <w:t>m a different perspective</w:t>
      </w:r>
      <w:r w:rsidRPr="002F1289">
        <w:t>,</w:t>
      </w:r>
      <w:r w:rsidRPr="002F1289">
        <w:t xml:space="preserve"> that a </w:t>
      </w:r>
      <w:r w:rsidRPr="002F1289" w:rsidR="00DA4575">
        <w:t>heck</w:t>
      </w:r>
      <w:r w:rsidRPr="002F1289">
        <w:t xml:space="preserve"> of a lot more rationalisation is needed in practice.</w:t>
      </w:r>
    </w:p>
    <w:p w:rsidR="00DA4575" w:rsidRPr="002F1289" w:rsidP="00122D75">
      <w:pPr>
        <w:pStyle w:val="Answer"/>
      </w:pPr>
      <w:r w:rsidRPr="002F1289">
        <w:t xml:space="preserve">There was also a great deal of </w:t>
      </w:r>
      <w:r w:rsidRPr="002F1289" w:rsidR="00903CC6">
        <w:t>scepticism</w:t>
      </w:r>
      <w:r w:rsidRPr="002F1289">
        <w:t xml:space="preserve"> among a lot of people I interviewed, </w:t>
      </w:r>
      <w:r w:rsidRPr="002F1289" w:rsidR="00E80C53">
        <w:t>from</w:t>
      </w:r>
      <w:r w:rsidRPr="002F1289">
        <w:t xml:space="preserve"> councillors to ordinary members of the public, about whether levelling up was </w:t>
      </w:r>
      <w:r w:rsidRPr="002F1289" w:rsidR="00903CC6">
        <w:t>amounting</w:t>
      </w:r>
      <w:r w:rsidRPr="002F1289">
        <w:t xml:space="preserve"> to anything very tangible at all.</w:t>
      </w:r>
      <w:r w:rsidR="00781658">
        <w:t xml:space="preserve"> </w:t>
      </w:r>
      <w:r w:rsidRPr="002F1289">
        <w:t>Some people found it hard to get a handle on exactly what it meant and whether it was likely to amount to anything, whether they had seen any evidence whatsoever at the moment of anything that could be seen to be the seeds of levelling up taking place.</w:t>
      </w:r>
    </w:p>
    <w:p w:rsidR="00DA4575" w:rsidRPr="002F1289" w:rsidP="00122D75">
      <w:pPr>
        <w:pStyle w:val="Question"/>
        <w:ind w:left="794"/>
      </w:pPr>
      <w:sdt>
        <w:sdtPr>
          <w:alias w:val="Member"/>
          <w:tag w:val="&lt;Member mnisId='394' dodsId='25722'&gt;"/>
          <w:id w:val="1579709888"/>
          <w:placeholder>
            <w:docPart w:val="DefaultPlaceholder_-1854013440"/>
          </w:placeholder>
          <w:richText/>
        </w:sdtPr>
        <w:sdtContent>
          <w:r w:rsidRPr="002F1289">
            <w:rPr>
              <w:b/>
            </w:rPr>
            <w:t>Chair:</w:t>
          </w:r>
        </w:sdtContent>
      </w:sdt>
      <w:r w:rsidRPr="002F1289">
        <w:t xml:space="preserve"> I will go back and follow up on a particular point.</w:t>
      </w:r>
      <w:r w:rsidR="00781658">
        <w:t xml:space="preserve"> </w:t>
      </w:r>
      <w:r w:rsidRPr="002F1289">
        <w:t xml:space="preserve">James, you </w:t>
      </w:r>
      <w:r w:rsidRPr="002F1289">
        <w:t xml:space="preserve">mentioned this confusion among </w:t>
      </w:r>
      <w:r w:rsidRPr="002F1289" w:rsidR="00903CC6">
        <w:t>elected</w:t>
      </w:r>
      <w:r w:rsidRPr="002F1289">
        <w:t xml:space="preserve"> representatives at local level, which is understandable.</w:t>
      </w:r>
      <w:r w:rsidR="00781658">
        <w:t xml:space="preserve"> </w:t>
      </w:r>
      <w:r w:rsidRPr="002F1289">
        <w:t xml:space="preserve">We can get confused as well trying to </w:t>
      </w:r>
      <w:r w:rsidRPr="002F1289" w:rsidR="00903CC6">
        <w:t>scrutinise</w:t>
      </w:r>
      <w:r w:rsidRPr="002F1289">
        <w:t xml:space="preserve"> all this.</w:t>
      </w:r>
      <w:r w:rsidR="00781658">
        <w:t xml:space="preserve"> </w:t>
      </w:r>
      <w:r w:rsidRPr="002F1289">
        <w:t xml:space="preserve">We have had the </w:t>
      </w:r>
      <w:r w:rsidRPr="002F1289" w:rsidR="00F25FDD">
        <w:t>Levelling Up Fund</w:t>
      </w:r>
      <w:r w:rsidRPr="002F1289">
        <w:t xml:space="preserve">, </w:t>
      </w:r>
      <w:r w:rsidRPr="002F1289" w:rsidR="008368CB">
        <w:t>Towns Fund</w:t>
      </w:r>
      <w:r w:rsidRPr="002F1289">
        <w:t xml:space="preserve">, </w:t>
      </w:r>
      <w:r w:rsidR="000E2984">
        <w:t>H</w:t>
      </w:r>
      <w:r w:rsidRPr="002F1289">
        <w:t>igh</w:t>
      </w:r>
      <w:r w:rsidR="00336603">
        <w:t xml:space="preserve"> </w:t>
      </w:r>
      <w:r w:rsidR="000E2984">
        <w:t>St</w:t>
      </w:r>
      <w:r w:rsidRPr="002F1289">
        <w:t xml:space="preserve">reet </w:t>
      </w:r>
      <w:r w:rsidR="000E2984">
        <w:t>F</w:t>
      </w:r>
      <w:r w:rsidRPr="002F1289">
        <w:t xml:space="preserve">unds, </w:t>
      </w:r>
      <w:r w:rsidRPr="002F1289" w:rsidR="008368CB">
        <w:t>Sustainable Transport Fund</w:t>
      </w:r>
      <w:r w:rsidRPr="002F1289">
        <w:t>, all with the objective of trying to look at—left</w:t>
      </w:r>
      <w:r w:rsidR="000E2984">
        <w:t xml:space="preserve"> </w:t>
      </w:r>
      <w:r w:rsidRPr="002F1289">
        <w:t xml:space="preserve">behind </w:t>
      </w:r>
      <w:r w:rsidRPr="002F1289" w:rsidR="00903CC6">
        <w:t>areas</w:t>
      </w:r>
      <w:r w:rsidRPr="002F1289">
        <w:t xml:space="preserve"> is probably not a term that everyone would use</w:t>
      </w:r>
      <w:r w:rsidRPr="002F1289" w:rsidR="008368CB">
        <w:t>—</w:t>
      </w:r>
      <w:r w:rsidRPr="002F1289">
        <w:t>areas that are in need of additional funding.</w:t>
      </w:r>
      <w:r w:rsidR="00781658">
        <w:t xml:space="preserve"> </w:t>
      </w:r>
      <w:r w:rsidRPr="002F1289">
        <w:t>Have you</w:t>
      </w:r>
      <w:r w:rsidRPr="002F1289" w:rsidR="00903CC6">
        <w:t xml:space="preserve"> seen </w:t>
      </w:r>
      <w:r w:rsidRPr="002F1289">
        <w:t xml:space="preserve">any evidence that these are joined up, </w:t>
      </w:r>
      <w:r w:rsidRPr="002F1289" w:rsidR="00903CC6">
        <w:t>let</w:t>
      </w:r>
      <w:r w:rsidRPr="002F1289">
        <w:t xml:space="preserve"> alone that these are joined up to the rest of government spending?</w:t>
      </w:r>
    </w:p>
    <w:p w:rsidR="008368CB" w:rsidRPr="002F1289" w:rsidP="00122D75">
      <w:pPr>
        <w:pStyle w:val="Answer"/>
      </w:pPr>
      <w:sdt>
        <w:sdtPr>
          <w:alias w:val="Witness"/>
          <w:id w:val="-2029944424"/>
          <w:placeholder>
            <w:docPart w:val="DefaultPlaceholder_-1854013440"/>
          </w:placeholder>
          <w:richText/>
        </w:sdtPr>
        <w:sdtContent>
          <w:r w:rsidRPr="002F1289" w:rsidR="00DA4575">
            <w:rPr>
              <w:b/>
              <w:i/>
            </w:rPr>
            <w:t>James Morrison:</w:t>
          </w:r>
        </w:sdtContent>
      </w:sdt>
      <w:r w:rsidRPr="002F1289" w:rsidR="00DA4575">
        <w:t xml:space="preserve"> It is mixed.</w:t>
      </w:r>
      <w:r w:rsidR="00781658">
        <w:t xml:space="preserve"> </w:t>
      </w:r>
      <w:r w:rsidRPr="002F1289" w:rsidR="00903CC6">
        <w:t>Some</w:t>
      </w:r>
      <w:r w:rsidRPr="002F1289" w:rsidR="00DA4575">
        <w:t xml:space="preserve"> of the people I was interviewing, including some of the councillors who had been involved directly or indirectly in bids, recognised that </w:t>
      </w:r>
      <w:r w:rsidRPr="002F1289" w:rsidR="00903CC6">
        <w:t>there</w:t>
      </w:r>
      <w:r w:rsidRPr="002F1289" w:rsidR="00DA4575">
        <w:t xml:space="preserve"> was an </w:t>
      </w:r>
      <w:r w:rsidRPr="002F1289" w:rsidR="00903CC6">
        <w:t>attempt</w:t>
      </w:r>
      <w:r w:rsidRPr="002F1289" w:rsidR="00DA4575">
        <w:t xml:space="preserve"> or will at a government level to try to not only rationalise the system but integrate these </w:t>
      </w:r>
      <w:r w:rsidRPr="002F1289">
        <w:t xml:space="preserve">schemes </w:t>
      </w:r>
      <w:r w:rsidRPr="002F1289" w:rsidR="00DA4575">
        <w:t xml:space="preserve">a little bit more and that they were all meant to be part and parcel of a much wider overall levelling up </w:t>
      </w:r>
      <w:r w:rsidRPr="002F1289" w:rsidR="00903CC6">
        <w:t>agenda</w:t>
      </w:r>
      <w:r w:rsidRPr="002F1289" w:rsidR="00DA4575">
        <w:t>.</w:t>
      </w:r>
    </w:p>
    <w:p w:rsidR="000E2984" w:rsidP="00122D75">
      <w:pPr>
        <w:pStyle w:val="Answer"/>
      </w:pPr>
      <w:r w:rsidRPr="002F1289">
        <w:t>There was a sense with business leaders and local chambers of commerce and things that they did not seem to integrate terribl</w:t>
      </w:r>
      <w:r>
        <w:t>y</w:t>
      </w:r>
      <w:r w:rsidRPr="002F1289">
        <w:t xml:space="preserve"> well or complement each other.</w:t>
      </w:r>
      <w:r w:rsidR="00781658">
        <w:t xml:space="preserve"> </w:t>
      </w:r>
      <w:r w:rsidRPr="002F1289">
        <w:t>I also noticed that there was pess</w:t>
      </w:r>
      <w:r w:rsidRPr="002F1289" w:rsidR="00903CC6">
        <w:t>im</w:t>
      </w:r>
      <w:r w:rsidRPr="002F1289">
        <w:t>ism in some areas,</w:t>
      </w:r>
      <w:r>
        <w:t xml:space="preserve"> that</w:t>
      </w:r>
      <w:r w:rsidRPr="002F1289">
        <w:t xml:space="preserve"> because an area that has long been identified in one way or another as economically disadvantaged and in </w:t>
      </w:r>
      <w:r w:rsidRPr="002F1289" w:rsidR="00903CC6">
        <w:t>desperate</w:t>
      </w:r>
      <w:r w:rsidRPr="002F1289">
        <w:t xml:space="preserve"> need of investment had missed out on other of the earlier schemes that were </w:t>
      </w:r>
      <w:r w:rsidRPr="002F1289" w:rsidR="00903CC6">
        <w:t>introduced</w:t>
      </w:r>
      <w:r w:rsidRPr="002F1289">
        <w:t xml:space="preserve"> under the </w:t>
      </w:r>
      <w:r w:rsidRPr="002F1289" w:rsidR="00903CC6">
        <w:t>overall</w:t>
      </w:r>
      <w:r w:rsidRPr="002F1289">
        <w:t xml:space="preserve"> levelling up umbrella, that was likely to happen again</w:t>
      </w:r>
      <w:r w:rsidRPr="002F1289" w:rsidR="008368CB">
        <w:t>.</w:t>
      </w:r>
      <w:r w:rsidR="00781658">
        <w:t xml:space="preserve"> </w:t>
      </w:r>
      <w:r w:rsidRPr="002F1289" w:rsidR="008368CB">
        <w:t>There was</w:t>
      </w:r>
      <w:r w:rsidRPr="002F1289">
        <w:t xml:space="preserve"> a </w:t>
      </w:r>
      <w:r w:rsidRPr="002F1289" w:rsidR="00903CC6">
        <w:t>sense</w:t>
      </w:r>
      <w:r w:rsidRPr="002F1289">
        <w:t xml:space="preserve"> that the areas that had succeed</w:t>
      </w:r>
      <w:r w:rsidRPr="002F1289" w:rsidR="008368CB">
        <w:t>ed</w:t>
      </w:r>
      <w:r w:rsidRPr="002F1289">
        <w:t xml:space="preserve"> in those early bids, whether this was true or not,</w:t>
      </w:r>
      <w:r w:rsidRPr="002F1289" w:rsidR="00903CC6">
        <w:t xml:space="preserve"> </w:t>
      </w:r>
      <w:r w:rsidRPr="002F1289">
        <w:t xml:space="preserve">were more likely to gain </w:t>
      </w:r>
      <w:r w:rsidRPr="002F1289" w:rsidR="00903CC6">
        <w:t>further</w:t>
      </w:r>
      <w:r w:rsidRPr="002F1289">
        <w:t xml:space="preserve"> additional funding on the back of that</w:t>
      </w:r>
      <w:r>
        <w:t>—f</w:t>
      </w:r>
      <w:r w:rsidRPr="002F1289">
        <w:t>unding attracting funding</w:t>
      </w:r>
      <w:r w:rsidRPr="002F1289" w:rsidR="008368CB">
        <w:t>, almost,</w:t>
      </w:r>
      <w:r w:rsidRPr="002F1289">
        <w:t xml:space="preserve"> and some areas falling </w:t>
      </w:r>
      <w:r w:rsidRPr="002F1289" w:rsidR="00903CC6">
        <w:t>further</w:t>
      </w:r>
      <w:r w:rsidRPr="002F1289">
        <w:t xml:space="preserve"> behind.</w:t>
      </w:r>
      <w:r w:rsidR="00781658">
        <w:t xml:space="preserve"> </w:t>
      </w:r>
      <w:r w:rsidRPr="002F1289">
        <w:t>“Left behind” is a term that I question myself in my book.</w:t>
      </w:r>
      <w:r w:rsidR="00781658">
        <w:t xml:space="preserve"> </w:t>
      </w:r>
    </w:p>
    <w:p w:rsidR="00DA4575" w:rsidRPr="002F1289" w:rsidP="00122D75">
      <w:pPr>
        <w:pStyle w:val="Answer"/>
      </w:pPr>
      <w:r w:rsidRPr="002F1289">
        <w:t>There was a</w:t>
      </w:r>
      <w:r w:rsidRPr="002F1289" w:rsidR="00903CC6">
        <w:t xml:space="preserve"> sense</w:t>
      </w:r>
      <w:r w:rsidRPr="002F1289">
        <w:t xml:space="preserve"> in some areas that they had missed out on some of these early pots of money.</w:t>
      </w:r>
      <w:r w:rsidR="00781658">
        <w:t xml:space="preserve"> </w:t>
      </w:r>
      <w:r w:rsidRPr="002F1289">
        <w:t xml:space="preserve">The interviews </w:t>
      </w:r>
      <w:r w:rsidRPr="002F1289" w:rsidR="008368CB">
        <w:t xml:space="preserve">reflected </w:t>
      </w:r>
      <w:r w:rsidRPr="002F1289">
        <w:t>concerns among colleagues</w:t>
      </w:r>
      <w:r w:rsidRPr="002F1289" w:rsidR="008368CB">
        <w:t xml:space="preserve">, if it was local councillors </w:t>
      </w:r>
      <w:r w:rsidRPr="002F1289">
        <w:t>who I was talking to</w:t>
      </w:r>
      <w:r w:rsidRPr="002F1289" w:rsidR="008368CB">
        <w:t>,</w:t>
      </w:r>
      <w:r w:rsidRPr="002F1289">
        <w:t xml:space="preserve"> that this was likely to continue.</w:t>
      </w:r>
      <w:r w:rsidR="00781658">
        <w:t xml:space="preserve"> </w:t>
      </w:r>
      <w:r w:rsidRPr="002F1289">
        <w:t>They felt that they needed some support in putting together a first successful bid, a small-scale one perhaps, to get their foot in the door.</w:t>
      </w:r>
    </w:p>
    <w:p w:rsidR="00315889" w:rsidRPr="002F1289" w:rsidP="00122D75">
      <w:pPr>
        <w:pStyle w:val="Answer"/>
      </w:pPr>
      <w:sdt>
        <w:sdtPr>
          <w:alias w:val="Witness"/>
          <w:id w:val="149647725"/>
          <w:placeholder>
            <w:docPart w:val="DefaultPlaceholder_-1854013440"/>
          </w:placeholder>
          <w:richText/>
        </w:sdtPr>
        <w:sdtContent>
          <w:r w:rsidRPr="002F1289">
            <w:rPr>
              <w:b/>
              <w:i/>
            </w:rPr>
            <w:t>Professor Fothergill:</w:t>
          </w:r>
        </w:sdtContent>
      </w:sdt>
      <w:r w:rsidRPr="002F1289">
        <w:t xml:space="preserve"> </w:t>
      </w:r>
      <w:r w:rsidRPr="002F1289" w:rsidR="00DA4575">
        <w:t xml:space="preserve">I talk to local councillors and local authority officers </w:t>
      </w:r>
      <w:r w:rsidR="000E2984">
        <w:t>quite regularly in</w:t>
      </w:r>
      <w:r w:rsidRPr="002F1289" w:rsidR="00DA4575">
        <w:t xml:space="preserve"> the things that I get up to</w:t>
      </w:r>
      <w:r w:rsidR="000E2984">
        <w:t>. T</w:t>
      </w:r>
      <w:r w:rsidRPr="002F1289" w:rsidR="00DA4575">
        <w:t xml:space="preserve">he </w:t>
      </w:r>
      <w:r w:rsidRPr="002F1289" w:rsidR="00903CC6">
        <w:t>general</w:t>
      </w:r>
      <w:r w:rsidRPr="002F1289" w:rsidR="00DA4575">
        <w:t xml:space="preserve"> </w:t>
      </w:r>
      <w:r w:rsidRPr="002F1289" w:rsidR="00903CC6">
        <w:t>impression</w:t>
      </w:r>
      <w:r w:rsidRPr="002F1289" w:rsidR="00DA4575">
        <w:t xml:space="preserve"> that I g</w:t>
      </w:r>
      <w:r w:rsidR="000E2984">
        <w:t>e</w:t>
      </w:r>
      <w:r w:rsidRPr="002F1289" w:rsidR="00DA4575">
        <w:t>t f</w:t>
      </w:r>
      <w:r w:rsidRPr="002F1289" w:rsidR="008368CB">
        <w:t>ro</w:t>
      </w:r>
      <w:r w:rsidRPr="002F1289" w:rsidR="00DA4575">
        <w:t xml:space="preserve">m </w:t>
      </w:r>
      <w:r w:rsidRPr="002F1289" w:rsidR="00903CC6">
        <w:t>what they</w:t>
      </w:r>
      <w:r w:rsidRPr="002F1289" w:rsidR="00DA4575">
        <w:t xml:space="preserve"> tell me is that </w:t>
      </w:r>
      <w:r w:rsidRPr="002F1289" w:rsidR="00903CC6">
        <w:t>linking</w:t>
      </w:r>
      <w:r w:rsidRPr="002F1289">
        <w:t xml:space="preserve"> </w:t>
      </w:r>
      <w:r w:rsidRPr="002F1289" w:rsidR="008368CB">
        <w:t xml:space="preserve">up </w:t>
      </w:r>
      <w:r w:rsidRPr="002F1289">
        <w:t>of these funds is very limited indeed.</w:t>
      </w:r>
      <w:r w:rsidR="00781658">
        <w:t xml:space="preserve"> </w:t>
      </w:r>
      <w:r w:rsidRPr="002F1289">
        <w:t xml:space="preserve">In fact, it is very difficult to achieve that linkage even if you wanted to because some funds, like the </w:t>
      </w:r>
      <w:r w:rsidRPr="002F1289" w:rsidR="00D6605F">
        <w:t>Shared Prosperity Fund</w:t>
      </w:r>
      <w:r w:rsidRPr="002F1289">
        <w:t>, have been allocated by formula so you know that you have the money</w:t>
      </w:r>
      <w:r w:rsidRPr="002F1289" w:rsidR="00903CC6">
        <w:t xml:space="preserve"> there</w:t>
      </w:r>
      <w:r w:rsidRPr="002F1289">
        <w:t xml:space="preserve"> on the table, but other funds you have to bid for</w:t>
      </w:r>
      <w:r w:rsidRPr="002F1289" w:rsidR="008368CB">
        <w:t>.</w:t>
      </w:r>
      <w:r w:rsidR="00781658">
        <w:t xml:space="preserve"> </w:t>
      </w:r>
      <w:r w:rsidRPr="002F1289" w:rsidR="008368CB">
        <w:t xml:space="preserve">Therefore, </w:t>
      </w:r>
      <w:r w:rsidRPr="002F1289">
        <w:t>you</w:t>
      </w:r>
      <w:r w:rsidRPr="002F1289" w:rsidR="00903CC6">
        <w:t xml:space="preserve"> </w:t>
      </w:r>
      <w:r w:rsidRPr="002F1289">
        <w:t xml:space="preserve">cannot guarantee that you </w:t>
      </w:r>
      <w:r w:rsidR="000E22FB">
        <w:t>will</w:t>
      </w:r>
      <w:r w:rsidRPr="002F1289">
        <w:t xml:space="preserve"> be able to link up your </w:t>
      </w:r>
      <w:r w:rsidRPr="002F1289" w:rsidR="00D6605F">
        <w:t>Shared Prosperity Fund</w:t>
      </w:r>
      <w:r w:rsidRPr="002F1289">
        <w:t xml:space="preserve"> money with, let</w:t>
      </w:r>
      <w:r w:rsidRPr="002F1289" w:rsidR="00D6605F">
        <w:t>’</w:t>
      </w:r>
      <w:r w:rsidRPr="002F1289">
        <w:t xml:space="preserve">s say, </w:t>
      </w:r>
      <w:r w:rsidRPr="002F1289" w:rsidR="00F25FDD">
        <w:t>Levelling Up Fund</w:t>
      </w:r>
      <w:r w:rsidRPr="002F1289">
        <w:t xml:space="preserve"> </w:t>
      </w:r>
      <w:r w:rsidRPr="002F1289" w:rsidR="00903CC6">
        <w:t>tranche</w:t>
      </w:r>
      <w:r w:rsidRPr="002F1289">
        <w:t xml:space="preserve"> 2 money</w:t>
      </w:r>
      <w:r w:rsidRPr="002F1289" w:rsidR="008368CB">
        <w:t>,</w:t>
      </w:r>
      <w:r w:rsidRPr="002F1289">
        <w:t xml:space="preserve"> because you do not know whether you </w:t>
      </w:r>
      <w:r w:rsidR="000E22FB">
        <w:t>will</w:t>
      </w:r>
      <w:r w:rsidRPr="002F1289">
        <w:t xml:space="preserve"> win</w:t>
      </w:r>
      <w:r w:rsidRPr="002F1289" w:rsidR="00903CC6">
        <w:t xml:space="preserve"> that</w:t>
      </w:r>
      <w:r w:rsidRPr="002F1289">
        <w:t xml:space="preserve"> money.</w:t>
      </w:r>
      <w:r w:rsidR="00781658">
        <w:t xml:space="preserve"> </w:t>
      </w:r>
      <w:r w:rsidR="000E2984">
        <w:t>C</w:t>
      </w:r>
      <w:r w:rsidRPr="002F1289">
        <w:t xml:space="preserve">ouncils </w:t>
      </w:r>
      <w:r w:rsidRPr="002F1289" w:rsidR="00903CC6">
        <w:t xml:space="preserve">around </w:t>
      </w:r>
      <w:r w:rsidRPr="002F1289">
        <w:t>the country are being put in</w:t>
      </w:r>
      <w:r w:rsidR="000E2984">
        <w:t xml:space="preserve"> an impossible situation</w:t>
      </w:r>
      <w:r w:rsidRPr="002F1289">
        <w:t>.</w:t>
      </w:r>
    </w:p>
    <w:p w:rsidR="00EF4E83" w:rsidRPr="002F1289" w:rsidP="00122D75">
      <w:pPr>
        <w:pStyle w:val="Answer"/>
      </w:pPr>
      <w:sdt>
        <w:sdtPr>
          <w:alias w:val="Witness"/>
          <w:id w:val="-336544842"/>
          <w:placeholder>
            <w:docPart w:val="DefaultPlaceholder_-1854013440"/>
          </w:placeholder>
          <w:richText/>
        </w:sdtPr>
        <w:sdtContent>
          <w:r w:rsidRPr="002F1289" w:rsidR="00315889">
            <w:rPr>
              <w:b/>
              <w:i/>
            </w:rPr>
            <w:t>Adam Hawksbee:</w:t>
          </w:r>
        </w:sdtContent>
      </w:sdt>
      <w:r w:rsidRPr="002F1289" w:rsidR="00315889">
        <w:t xml:space="preserve"> You have two </w:t>
      </w:r>
      <w:r w:rsidRPr="002F1289" w:rsidR="00903CC6">
        <w:t>opposing</w:t>
      </w:r>
      <w:r w:rsidRPr="002F1289" w:rsidR="00315889">
        <w:t xml:space="preserve"> forces </w:t>
      </w:r>
      <w:r w:rsidRPr="002F1289" w:rsidR="00903CC6">
        <w:t>here</w:t>
      </w:r>
      <w:r w:rsidRPr="002F1289" w:rsidR="00315889">
        <w:t xml:space="preserve"> when it comes to joining up these funds.</w:t>
      </w:r>
      <w:r w:rsidR="00781658">
        <w:t xml:space="preserve"> </w:t>
      </w:r>
      <w:r w:rsidRPr="002F1289" w:rsidR="00315889">
        <w:t xml:space="preserve">You have </w:t>
      </w:r>
      <w:r w:rsidRPr="002F1289" w:rsidR="00903CC6">
        <w:t>leaders</w:t>
      </w:r>
      <w:r w:rsidRPr="002F1289" w:rsidR="00315889">
        <w:t xml:space="preserve"> in local areas, some of whom are doing a very good job of </w:t>
      </w:r>
      <w:r w:rsidRPr="002F1289" w:rsidR="00903CC6">
        <w:t>pulling</w:t>
      </w:r>
      <w:r w:rsidRPr="002F1289" w:rsidR="00315889">
        <w:t xml:space="preserve"> together these different pots.</w:t>
      </w:r>
      <w:r w:rsidR="00781658">
        <w:t xml:space="preserve"> </w:t>
      </w:r>
      <w:r w:rsidR="000E2984">
        <w:t>Two</w:t>
      </w:r>
      <w:r w:rsidRPr="002F1289" w:rsidR="00315889">
        <w:t xml:space="preserve"> examples</w:t>
      </w:r>
      <w:r w:rsidR="000E2984">
        <w:t xml:space="preserve"> are</w:t>
      </w:r>
      <w:r w:rsidRPr="002F1289" w:rsidR="00315889">
        <w:t xml:space="preserve"> Andy Street in the West Midlands, who I used to work with whe</w:t>
      </w:r>
      <w:r w:rsidR="000E2984">
        <w:t>n</w:t>
      </w:r>
      <w:r w:rsidRPr="002F1289" w:rsidR="00315889">
        <w:t xml:space="preserve"> </w:t>
      </w:r>
      <w:r w:rsidRPr="002F1289" w:rsidR="00F27D64">
        <w:t xml:space="preserve">I was head of </w:t>
      </w:r>
      <w:r w:rsidRPr="002F1289" w:rsidR="00B365E1">
        <w:t>policy</w:t>
      </w:r>
      <w:r w:rsidR="000E2984">
        <w:t>,</w:t>
      </w:r>
      <w:r w:rsidRPr="002F1289">
        <w:t xml:space="preserve"> and</w:t>
      </w:r>
      <w:r w:rsidRPr="002F1289" w:rsidR="00B365E1">
        <w:t xml:space="preserve"> </w:t>
      </w:r>
      <w:r w:rsidRPr="002F1289" w:rsidR="00903CC6">
        <w:t>Jamie</w:t>
      </w:r>
      <w:r w:rsidRPr="002F1289" w:rsidR="00B365E1">
        <w:t xml:space="preserve"> Driscoll up in the north of Tyne.</w:t>
      </w:r>
      <w:r w:rsidR="00781658">
        <w:t xml:space="preserve"> </w:t>
      </w:r>
      <w:r w:rsidRPr="002F1289" w:rsidR="00903CC6">
        <w:t>They</w:t>
      </w:r>
      <w:r w:rsidRPr="002F1289" w:rsidR="00B365E1">
        <w:t xml:space="preserve"> </w:t>
      </w:r>
      <w:r w:rsidRPr="002F1289" w:rsidR="00903CC6">
        <w:t>w</w:t>
      </w:r>
      <w:r w:rsidRPr="002F1289" w:rsidR="00B365E1">
        <w:t>ill look</w:t>
      </w:r>
      <w:r w:rsidRPr="002F1289" w:rsidR="00903CC6">
        <w:t xml:space="preserve"> </w:t>
      </w:r>
      <w:r w:rsidRPr="002F1289" w:rsidR="00B365E1">
        <w:t>at a suite of capital projects that they have in their area and then thi</w:t>
      </w:r>
      <w:r w:rsidRPr="002F1289" w:rsidR="003E47A5">
        <w:t xml:space="preserve">nk through which of these could be </w:t>
      </w:r>
      <w:r w:rsidRPr="002F1289" w:rsidR="00903CC6">
        <w:t>eligible</w:t>
      </w:r>
      <w:r w:rsidRPr="002F1289" w:rsidR="003E47A5">
        <w:t xml:space="preserve"> for city regions, sustainable transport settlement, for </w:t>
      </w:r>
      <w:r w:rsidRPr="002F1289" w:rsidR="00F25FDD">
        <w:t>Levelling Up Fund</w:t>
      </w:r>
      <w:r w:rsidRPr="002F1289" w:rsidR="003E47A5">
        <w:t>, for</w:t>
      </w:r>
      <w:r w:rsidRPr="002F1289" w:rsidR="00903CC6">
        <w:t xml:space="preserve"> the </w:t>
      </w:r>
      <w:r w:rsidRPr="002F1289" w:rsidR="008368CB">
        <w:t>Towns Fund</w:t>
      </w:r>
      <w:r w:rsidRPr="002F1289" w:rsidR="003E47A5">
        <w:t xml:space="preserve"> and so on.</w:t>
      </w:r>
      <w:r w:rsidR="00781658">
        <w:t xml:space="preserve"> </w:t>
      </w:r>
      <w:r w:rsidRPr="002F1289" w:rsidR="003E47A5">
        <w:t>They</w:t>
      </w:r>
      <w:r w:rsidRPr="002F1289" w:rsidR="00903CC6">
        <w:t xml:space="preserve"> </w:t>
      </w:r>
      <w:r w:rsidRPr="002F1289" w:rsidR="003E47A5">
        <w:t>will go through each of those schemes.</w:t>
      </w:r>
      <w:r w:rsidR="00781658">
        <w:t xml:space="preserve"> </w:t>
      </w:r>
      <w:r w:rsidRPr="002F1289" w:rsidR="003E47A5">
        <w:t>Some of them will</w:t>
      </w:r>
      <w:r w:rsidRPr="002F1289" w:rsidR="00903CC6">
        <w:t xml:space="preserve"> be </w:t>
      </w:r>
      <w:r w:rsidRPr="002F1289" w:rsidR="003E47A5">
        <w:t xml:space="preserve">bidded and others will be things like their </w:t>
      </w:r>
      <w:r w:rsidRPr="002F1289">
        <w:t xml:space="preserve">Gain Share Fund </w:t>
      </w:r>
      <w:r w:rsidRPr="002F1289" w:rsidR="003E47A5">
        <w:t>that they know they have access</w:t>
      </w:r>
      <w:r w:rsidRPr="002F1289" w:rsidR="00903CC6">
        <w:t xml:space="preserve"> </w:t>
      </w:r>
      <w:r w:rsidRPr="002F1289" w:rsidR="003E47A5">
        <w:t>to and can borro</w:t>
      </w:r>
      <w:r w:rsidRPr="002F1289" w:rsidR="006B0F44">
        <w:t xml:space="preserve">w </w:t>
      </w:r>
      <w:r w:rsidRPr="002F1289" w:rsidR="00903CC6">
        <w:t>against</w:t>
      </w:r>
      <w:r w:rsidRPr="002F1289" w:rsidR="006B0F44">
        <w:t xml:space="preserve"> for a certain </w:t>
      </w:r>
      <w:r w:rsidRPr="002F1289" w:rsidR="00903CC6">
        <w:t>period</w:t>
      </w:r>
      <w:r w:rsidRPr="002F1289" w:rsidR="006B0F44">
        <w:t>.</w:t>
      </w:r>
      <w:r w:rsidR="00781658">
        <w:t xml:space="preserve"> </w:t>
      </w:r>
      <w:r w:rsidRPr="002F1289">
        <w:t>T</w:t>
      </w:r>
      <w:r w:rsidRPr="002F1289" w:rsidR="006B0F44">
        <w:t xml:space="preserve">he very best and the most mature of the </w:t>
      </w:r>
      <w:r w:rsidRPr="002F1289" w:rsidR="00903CC6">
        <w:t>mayoral</w:t>
      </w:r>
      <w:r w:rsidRPr="002F1289" w:rsidR="006B0F44">
        <w:t xml:space="preserve"> combined authorities will bring those </w:t>
      </w:r>
      <w:r w:rsidRPr="002F1289" w:rsidR="00903CC6">
        <w:t xml:space="preserve">funds </w:t>
      </w:r>
      <w:r w:rsidRPr="002F1289" w:rsidR="006B0F44">
        <w:t>together.</w:t>
      </w:r>
    </w:p>
    <w:p w:rsidR="00EF4E83" w:rsidRPr="002F1289" w:rsidP="00122D75">
      <w:pPr>
        <w:pStyle w:val="Answer"/>
      </w:pPr>
      <w:r w:rsidRPr="002F1289">
        <w:t>To be clear, they should not have to do that.</w:t>
      </w:r>
      <w:r w:rsidR="00781658">
        <w:t xml:space="preserve"> </w:t>
      </w:r>
      <w:r w:rsidRPr="002F1289">
        <w:t>It is ridiculous that our mayors have become</w:t>
      </w:r>
      <w:r w:rsidRPr="002F1289" w:rsidR="000B1AEA">
        <w:t xml:space="preserve"> experts in speaking Whitehall language.</w:t>
      </w:r>
      <w:r w:rsidR="00781658">
        <w:t xml:space="preserve"> </w:t>
      </w:r>
      <w:r w:rsidRPr="002F1289" w:rsidR="000B1AEA">
        <w:t>What they should be doing is look</w:t>
      </w:r>
      <w:r w:rsidR="000E2984">
        <w:t>ing</w:t>
      </w:r>
      <w:r w:rsidRPr="002F1289" w:rsidR="000B1AEA">
        <w:t xml:space="preserve"> at the set of capital schemes, looking at the taxes </w:t>
      </w:r>
      <w:r w:rsidRPr="002F1289" w:rsidR="00903CC6">
        <w:t>coming</w:t>
      </w:r>
      <w:r w:rsidRPr="002F1289" w:rsidR="000B1AEA">
        <w:t xml:space="preserve"> in their local area, which are hopefully going in the right direction because of </w:t>
      </w:r>
      <w:r w:rsidRPr="002F1289" w:rsidR="00903CC6">
        <w:t>their</w:t>
      </w:r>
      <w:r w:rsidRPr="002F1289" w:rsidR="000B1AEA">
        <w:t xml:space="preserve"> interventions, and then </w:t>
      </w:r>
      <w:r w:rsidRPr="002F1289" w:rsidR="00903CC6">
        <w:t>allocating</w:t>
      </w:r>
      <w:r w:rsidRPr="002F1289" w:rsidR="000B1AEA">
        <w:t xml:space="preserve"> those to projects or indeed borrowing </w:t>
      </w:r>
      <w:r w:rsidRPr="002F1289" w:rsidR="00903CC6">
        <w:t>against</w:t>
      </w:r>
      <w:r w:rsidRPr="002F1289" w:rsidR="000B1AEA">
        <w:t xml:space="preserve"> future revenues, as occurs in basically every other developed </w:t>
      </w:r>
      <w:r w:rsidRPr="002F1289" w:rsidR="00903CC6">
        <w:t>western</w:t>
      </w:r>
      <w:r w:rsidRPr="002F1289" w:rsidR="000B1AEA">
        <w:t xml:space="preserve"> nation.</w:t>
      </w:r>
      <w:r w:rsidR="00781658">
        <w:t xml:space="preserve"> </w:t>
      </w:r>
      <w:r w:rsidRPr="002F1289" w:rsidR="000B1AEA">
        <w:t xml:space="preserve">That is not the </w:t>
      </w:r>
      <w:r w:rsidRPr="002F1289" w:rsidR="00903CC6">
        <w:t>situation</w:t>
      </w:r>
      <w:r w:rsidRPr="002F1289" w:rsidR="000B1AEA">
        <w:t xml:space="preserve"> that we are in.</w:t>
      </w:r>
    </w:p>
    <w:p w:rsidR="00EF4E83" w:rsidRPr="002F1289" w:rsidP="00122D75">
      <w:pPr>
        <w:pStyle w:val="Answer"/>
      </w:pPr>
      <w:r w:rsidRPr="002F1289">
        <w:t>That is one force, pulling together.</w:t>
      </w:r>
      <w:r w:rsidR="00781658">
        <w:t xml:space="preserve"> </w:t>
      </w:r>
      <w:r w:rsidRPr="002F1289">
        <w:t xml:space="preserve">The </w:t>
      </w:r>
      <w:r w:rsidRPr="002F1289" w:rsidR="00903CC6">
        <w:t>other</w:t>
      </w:r>
      <w:r w:rsidRPr="002F1289">
        <w:t xml:space="preserve"> is</w:t>
      </w:r>
      <w:r w:rsidR="000E2984">
        <w:t xml:space="preserve"> that</w:t>
      </w:r>
      <w:r w:rsidRPr="002F1289">
        <w:t xml:space="preserve"> Whitehall often actively fragments some of these funds, sometimes to meet individual ministerial objectives.</w:t>
      </w:r>
      <w:r w:rsidR="00781658">
        <w:t xml:space="preserve"> </w:t>
      </w:r>
      <w:r w:rsidRPr="002F1289" w:rsidR="00700D9C">
        <w:t>Let me give an example from last year</w:t>
      </w:r>
      <w:r w:rsidR="000E2984">
        <w:t xml:space="preserve"> of</w:t>
      </w:r>
      <w:r w:rsidRPr="002F1289" w:rsidR="00700D9C">
        <w:t xml:space="preserve"> adult skills.</w:t>
      </w:r>
      <w:r w:rsidR="00781658">
        <w:t xml:space="preserve"> </w:t>
      </w:r>
      <w:r w:rsidRPr="002F1289" w:rsidR="00E56733">
        <w:t xml:space="preserve">At one point three different Departments had </w:t>
      </w:r>
      <w:r w:rsidRPr="002F1289" w:rsidR="00903CC6">
        <w:t>launched</w:t>
      </w:r>
      <w:r w:rsidRPr="002F1289" w:rsidR="00E56733">
        <w:t xml:space="preserve"> separate and often </w:t>
      </w:r>
      <w:r w:rsidRPr="002F1289" w:rsidR="00903CC6">
        <w:t>contradict</w:t>
      </w:r>
      <w:r w:rsidR="000E2984">
        <w:t>ory</w:t>
      </w:r>
      <w:r w:rsidRPr="002F1289" w:rsidR="00E56733">
        <w:t xml:space="preserve"> adult skills programmes.</w:t>
      </w:r>
      <w:r w:rsidR="00781658">
        <w:t xml:space="preserve"> </w:t>
      </w:r>
      <w:r w:rsidRPr="002F1289" w:rsidR="00E56733">
        <w:t xml:space="preserve">The Department for Education </w:t>
      </w:r>
      <w:r w:rsidR="000E2984">
        <w:t xml:space="preserve">was </w:t>
      </w:r>
      <w:r w:rsidRPr="002F1289" w:rsidR="00903CC6">
        <w:t>running</w:t>
      </w:r>
      <w:r w:rsidRPr="002F1289" w:rsidR="00E56733">
        <w:t xml:space="preserve"> the adult education budget</w:t>
      </w:r>
      <w:r w:rsidR="000E2984">
        <w:t>, t</w:t>
      </w:r>
      <w:r w:rsidRPr="002F1289" w:rsidR="006348F4">
        <w:t xml:space="preserve">he </w:t>
      </w:r>
      <w:r w:rsidRPr="002F1289">
        <w:t xml:space="preserve">Community Renewal Fund </w:t>
      </w:r>
      <w:r w:rsidRPr="002F1289" w:rsidR="006348F4">
        <w:t xml:space="preserve">had an adult skills </w:t>
      </w:r>
      <w:r w:rsidRPr="002F1289" w:rsidR="00903CC6">
        <w:t>portion</w:t>
      </w:r>
      <w:r w:rsidRPr="002F1289" w:rsidR="006348F4">
        <w:t xml:space="preserve"> from DLUHC and then Multiply</w:t>
      </w:r>
      <w:r w:rsidR="000E2984">
        <w:t xml:space="preserve"> was</w:t>
      </w:r>
      <w:r w:rsidRPr="002F1289" w:rsidR="006348F4">
        <w:t xml:space="preserve"> </w:t>
      </w:r>
      <w:r w:rsidRPr="002F1289" w:rsidR="00903CC6">
        <w:t>launched</w:t>
      </w:r>
      <w:r w:rsidRPr="002F1289" w:rsidR="006348F4">
        <w:t xml:space="preserve"> out of nowhere by the Treasury.</w:t>
      </w:r>
    </w:p>
    <w:p w:rsidR="00A5742A" w:rsidRPr="002F1289" w:rsidP="00122D75">
      <w:pPr>
        <w:pStyle w:val="Answer"/>
      </w:pPr>
      <w:r w:rsidRPr="002F1289">
        <w:t xml:space="preserve">All three of these programmes had broadly aligned objectives around </w:t>
      </w:r>
      <w:r w:rsidRPr="002F1289" w:rsidR="00903CC6">
        <w:t>tackling</w:t>
      </w:r>
      <w:r w:rsidRPr="002F1289">
        <w:t xml:space="preserve"> very serious and very real adult skills problems, </w:t>
      </w:r>
      <w:r w:rsidRPr="002F1289" w:rsidR="00EF4E83">
        <w:t xml:space="preserve">but </w:t>
      </w:r>
      <w:r w:rsidRPr="002F1289">
        <w:t xml:space="preserve">with very different delivery </w:t>
      </w:r>
      <w:r w:rsidRPr="002F1289" w:rsidR="00903CC6">
        <w:t>mechanisms</w:t>
      </w:r>
      <w:r w:rsidRPr="002F1289">
        <w:t>, timelines, accountability structures</w:t>
      </w:r>
      <w:r w:rsidRPr="002F1289" w:rsidR="00EF4E83">
        <w:t xml:space="preserve"> and</w:t>
      </w:r>
      <w:r w:rsidRPr="002F1289">
        <w:t xml:space="preserve"> requirements in the bureaucracy that mayors and their teams needed to </w:t>
      </w:r>
      <w:r w:rsidR="00122D75">
        <w:t>f</w:t>
      </w:r>
      <w:r w:rsidRPr="002F1289">
        <w:t>ill in.</w:t>
      </w:r>
      <w:r w:rsidR="00781658">
        <w:t xml:space="preserve"> </w:t>
      </w:r>
      <w:r w:rsidRPr="002F1289" w:rsidR="00EF4E83">
        <w:t xml:space="preserve">That </w:t>
      </w:r>
      <w:r w:rsidRPr="002F1289">
        <w:t xml:space="preserve">is a real problem because you have mayors, councillors, </w:t>
      </w:r>
      <w:r w:rsidRPr="002F1289" w:rsidR="00903CC6">
        <w:t>others</w:t>
      </w:r>
      <w:r w:rsidRPr="002F1289">
        <w:t xml:space="preserve"> trying to </w:t>
      </w:r>
      <w:r w:rsidRPr="002F1289" w:rsidR="00903CC6">
        <w:t>bring</w:t>
      </w:r>
      <w:r w:rsidRPr="002F1289">
        <w:t xml:space="preserve"> these things together, which is tricky work, and at times you have Whitehall fragmenting and pulling some of these things apart.</w:t>
      </w:r>
      <w:r w:rsidR="00781658">
        <w:t xml:space="preserve"> </w:t>
      </w:r>
      <w:r w:rsidRPr="002F1289" w:rsidR="00CB6FCE">
        <w:t xml:space="preserve">So real power to the elbow of the team behind the levelling up </w:t>
      </w:r>
      <w:r w:rsidRPr="002F1289" w:rsidR="00EF4E83">
        <w:t>White Paper</w:t>
      </w:r>
      <w:r w:rsidRPr="002F1289" w:rsidR="00CB6FCE">
        <w:t xml:space="preserve">, in DLUHC and </w:t>
      </w:r>
      <w:r w:rsidRPr="002F1289" w:rsidR="00903CC6">
        <w:t>elsewhere</w:t>
      </w:r>
      <w:r w:rsidRPr="002F1289" w:rsidR="00CB6FCE">
        <w:t xml:space="preserve">, who are trying to </w:t>
      </w:r>
      <w:r w:rsidRPr="002F1289" w:rsidR="00903CC6">
        <w:t>tackle</w:t>
      </w:r>
      <w:r w:rsidRPr="002F1289" w:rsidR="00CB6FCE">
        <w:t xml:space="preserve"> that second force of fragmentation.</w:t>
      </w:r>
    </w:p>
    <w:p w:rsidR="00EF4E83" w:rsidRPr="002F1289" w:rsidP="00122D75">
      <w:pPr>
        <w:pStyle w:val="Answer"/>
      </w:pPr>
      <w:sdt>
        <w:sdtPr>
          <w:alias w:val="Witness"/>
          <w:id w:val="-924956882"/>
          <w:placeholder>
            <w:docPart w:val="DefaultPlaceholder_-1854013440"/>
          </w:placeholder>
          <w:richText/>
        </w:sdtPr>
        <w:sdtContent>
          <w:r w:rsidRPr="002F1289" w:rsidR="00A5742A">
            <w:rPr>
              <w:b/>
              <w:i/>
            </w:rPr>
            <w:t>Paul Swinney:</w:t>
          </w:r>
        </w:sdtContent>
      </w:sdt>
      <w:r w:rsidRPr="002F1289" w:rsidR="00A5742A">
        <w:t xml:space="preserve"> There are two </w:t>
      </w:r>
      <w:r w:rsidRPr="002F1289" w:rsidR="00903CC6">
        <w:t>elements</w:t>
      </w:r>
      <w:r w:rsidRPr="002F1289" w:rsidR="00A5742A">
        <w:t xml:space="preserve"> within</w:t>
      </w:r>
      <w:r w:rsidRPr="002F1289" w:rsidR="00903CC6">
        <w:t xml:space="preserve"> that </w:t>
      </w:r>
      <w:r w:rsidRPr="002F1289" w:rsidR="00A5742A">
        <w:t>as well.</w:t>
      </w:r>
      <w:r w:rsidR="00781658">
        <w:t xml:space="preserve"> </w:t>
      </w:r>
      <w:r w:rsidRPr="002F1289" w:rsidR="00A5742A">
        <w:t xml:space="preserve">You </w:t>
      </w:r>
      <w:r w:rsidRPr="002F1289" w:rsidR="00903CC6">
        <w:t>need</w:t>
      </w:r>
      <w:r w:rsidRPr="002F1289" w:rsidR="00A5742A">
        <w:t xml:space="preserve"> to have a clear national strategy about what you are </w:t>
      </w:r>
      <w:r w:rsidRPr="002F1289" w:rsidR="00903CC6">
        <w:t>trying</w:t>
      </w:r>
      <w:r w:rsidRPr="002F1289" w:rsidR="00A5742A">
        <w:t xml:space="preserve"> to achieve.</w:t>
      </w:r>
      <w:r w:rsidR="00781658">
        <w:t xml:space="preserve"> </w:t>
      </w:r>
      <w:r w:rsidRPr="002F1289" w:rsidR="00A5742A">
        <w:t xml:space="preserve">A lot of these funds came out before the White Paper was </w:t>
      </w:r>
      <w:r w:rsidRPr="002F1289" w:rsidR="00903CC6">
        <w:t>launched</w:t>
      </w:r>
      <w:r w:rsidRPr="002F1289" w:rsidR="00A5742A">
        <w:t xml:space="preserve"> in February, things like the </w:t>
      </w:r>
      <w:r w:rsidRPr="002F1289">
        <w:t>Levelling Up Fund</w:t>
      </w:r>
      <w:r w:rsidRPr="002F1289" w:rsidR="00A5742A">
        <w:t xml:space="preserve">, the </w:t>
      </w:r>
      <w:r w:rsidRPr="002F1289" w:rsidR="008368CB">
        <w:t>Towns Fund</w:t>
      </w:r>
      <w:r w:rsidRPr="002F1289" w:rsidR="00A5742A">
        <w:t xml:space="preserve">, the </w:t>
      </w:r>
      <w:r w:rsidRPr="002F1289">
        <w:t>High Streets Fund</w:t>
      </w:r>
      <w:r w:rsidRPr="002F1289" w:rsidR="00A5742A">
        <w:t>.</w:t>
      </w:r>
      <w:r w:rsidR="00781658">
        <w:t xml:space="preserve"> </w:t>
      </w:r>
      <w:r w:rsidRPr="002F1289" w:rsidR="00A5742A">
        <w:t xml:space="preserve">They have not been produced in the context of, </w:t>
      </w:r>
      <w:r w:rsidRPr="002F1289" w:rsidR="00903CC6">
        <w:t>“</w:t>
      </w:r>
      <w:r w:rsidRPr="002F1289" w:rsidR="00A5742A">
        <w:t>We</w:t>
      </w:r>
      <w:r w:rsidR="00E67785">
        <w:t xml:space="preserve"> are</w:t>
      </w:r>
      <w:r w:rsidRPr="002F1289" w:rsidR="00A5742A">
        <w:t xml:space="preserve"> </w:t>
      </w:r>
      <w:r w:rsidRPr="002F1289" w:rsidR="00903CC6">
        <w:t>trying</w:t>
      </w:r>
      <w:r w:rsidRPr="002F1289" w:rsidR="00A5742A">
        <w:t xml:space="preserve"> to do X and then all</w:t>
      </w:r>
      <w:r w:rsidRPr="002F1289" w:rsidR="00903CC6">
        <w:t xml:space="preserve"> these</w:t>
      </w:r>
      <w:r w:rsidRPr="002F1289" w:rsidR="00A5742A">
        <w:t xml:space="preserve"> </w:t>
      </w:r>
      <w:r w:rsidRPr="002F1289" w:rsidR="00903CC6">
        <w:t>things</w:t>
      </w:r>
      <w:r w:rsidRPr="002F1289" w:rsidR="00A5742A">
        <w:t xml:space="preserve"> fit </w:t>
      </w:r>
      <w:r w:rsidRPr="002F1289" w:rsidR="00903CC6">
        <w:t>together”</w:t>
      </w:r>
      <w:r w:rsidRPr="002F1289" w:rsidR="00A5742A">
        <w:t xml:space="preserve"> that goes back to</w:t>
      </w:r>
      <w:r w:rsidR="00E67785">
        <w:t xml:space="preserve"> individual</w:t>
      </w:r>
      <w:r w:rsidRPr="002F1289" w:rsidR="00A5742A">
        <w:t xml:space="preserve"> ministerial </w:t>
      </w:r>
      <w:r w:rsidRPr="002F1289">
        <w:t>st</w:t>
      </w:r>
      <w:r w:rsidR="00122D75">
        <w:t>eer</w:t>
      </w:r>
      <w:r w:rsidRPr="002F1289">
        <w:t>s</w:t>
      </w:r>
      <w:r w:rsidRPr="002F1289" w:rsidR="00CF7BE6">
        <w:t xml:space="preserve"> about, </w:t>
      </w:r>
      <w:r w:rsidRPr="002F1289" w:rsidR="006756A9">
        <w:t>“</w:t>
      </w:r>
      <w:r w:rsidRPr="002F1289" w:rsidR="00316D0E">
        <w:t>We want a pot of money for this or a pot of money for that”, which I do not think is very helpful.</w:t>
      </w:r>
    </w:p>
    <w:p w:rsidR="00316D0E" w:rsidRPr="002F1289" w:rsidP="00122D75">
      <w:pPr>
        <w:pStyle w:val="Answer"/>
      </w:pPr>
      <w:r w:rsidRPr="002F1289">
        <w:t>You also require a strategy at the local level to navigate this.</w:t>
      </w:r>
      <w:r w:rsidR="00781658">
        <w:t xml:space="preserve"> </w:t>
      </w:r>
      <w:r w:rsidRPr="002F1289">
        <w:t xml:space="preserve">Within the </w:t>
      </w:r>
      <w:r w:rsidRPr="002F1289" w:rsidR="00903CC6">
        <w:t>constraints</w:t>
      </w:r>
      <w:r w:rsidRPr="002F1289">
        <w:t xml:space="preserve"> of the game that have been set up, local areas </w:t>
      </w:r>
      <w:r w:rsidRPr="002F1289" w:rsidR="00673E17">
        <w:t>should have a strategy in place to say, “We want to achieve this”.</w:t>
      </w:r>
      <w:r w:rsidR="00781658">
        <w:t xml:space="preserve"> </w:t>
      </w:r>
      <w:r w:rsidRPr="002F1289" w:rsidR="00673E17">
        <w:t>If we are able to then say that we have the capital projects on our list, as Adam was pointing out, what is the pot of money available to try to do that</w:t>
      </w:r>
      <w:r w:rsidRPr="002F1289" w:rsidR="00EF4E83">
        <w:t>?</w:t>
      </w:r>
      <w:r w:rsidR="00781658">
        <w:t xml:space="preserve"> </w:t>
      </w:r>
      <w:r w:rsidRPr="002F1289" w:rsidR="00C53E5D">
        <w:t>There is a clever way to try to access that money</w:t>
      </w:r>
      <w:r w:rsidRPr="002F1289" w:rsidR="00903CC6">
        <w:t xml:space="preserve"> </w:t>
      </w:r>
      <w:r w:rsidRPr="002F1289" w:rsidR="00C53E5D">
        <w:t xml:space="preserve">within the </w:t>
      </w:r>
      <w:r w:rsidRPr="002F1289" w:rsidR="00903CC6">
        <w:t>constraints</w:t>
      </w:r>
      <w:r w:rsidRPr="002F1289" w:rsidR="00C53E5D">
        <w:t xml:space="preserve"> of what we see.</w:t>
      </w:r>
      <w:r w:rsidR="00781658">
        <w:t xml:space="preserve"> </w:t>
      </w:r>
      <w:r w:rsidRPr="002F1289" w:rsidR="00C53E5D">
        <w:t xml:space="preserve">Some </w:t>
      </w:r>
      <w:r w:rsidRPr="002F1289" w:rsidR="00C53E5D">
        <w:t>places are probably better at doing that than others.</w:t>
      </w:r>
      <w:r w:rsidR="00781658">
        <w:t xml:space="preserve"> </w:t>
      </w:r>
      <w:r w:rsidRPr="002F1289" w:rsidR="00C53E5D">
        <w:t xml:space="preserve">Adam has </w:t>
      </w:r>
      <w:r w:rsidRPr="002F1289" w:rsidR="00903CC6">
        <w:t>n</w:t>
      </w:r>
      <w:r w:rsidRPr="002F1289" w:rsidR="00C53E5D">
        <w:t>amed two good examples.</w:t>
      </w:r>
      <w:r w:rsidR="00781658">
        <w:t xml:space="preserve"> </w:t>
      </w:r>
      <w:r w:rsidRPr="002F1289" w:rsidR="00903CC6">
        <w:t>Sunderland</w:t>
      </w:r>
      <w:r w:rsidRPr="002F1289" w:rsidR="00C53E5D">
        <w:t xml:space="preserve"> is a good example of that as well in </w:t>
      </w:r>
      <w:r w:rsidR="00E67785">
        <w:t>the</w:t>
      </w:r>
      <w:r w:rsidRPr="002F1289" w:rsidR="00C53E5D">
        <w:t xml:space="preserve"> things that it has bee</w:t>
      </w:r>
      <w:r w:rsidRPr="002F1289" w:rsidR="00903CC6">
        <w:t>n</w:t>
      </w:r>
      <w:r w:rsidRPr="002F1289" w:rsidR="00C53E5D">
        <w:t xml:space="preserve"> doing in its city centre recently.</w:t>
      </w:r>
    </w:p>
    <w:p w:rsidR="00EE2021" w:rsidRPr="002F1289" w:rsidP="00122D75">
      <w:pPr>
        <w:pStyle w:val="Remark"/>
      </w:pPr>
      <w:sdt>
        <w:sdtPr>
          <w:alias w:val="Member"/>
          <w:tag w:val="&lt;Member mnisId='394' dodsId='25722'&gt;"/>
          <w:id w:val="-121690177"/>
          <w:placeholder>
            <w:docPart w:val="DefaultPlaceholder_-1854013440"/>
          </w:placeholder>
          <w:richText/>
        </w:sdtPr>
        <w:sdtContent>
          <w:r w:rsidRPr="002F1289">
            <w:rPr>
              <w:b/>
            </w:rPr>
            <w:t>Chair:</w:t>
          </w:r>
        </w:sdtContent>
      </w:sdt>
      <w:r w:rsidRPr="002F1289">
        <w:t xml:space="preserve"> </w:t>
      </w:r>
      <w:r w:rsidRPr="002F1289" w:rsidR="00903CC6">
        <w:t>Thanks</w:t>
      </w:r>
      <w:r w:rsidRPr="002F1289">
        <w:t>.</w:t>
      </w:r>
      <w:r w:rsidR="00781658">
        <w:t xml:space="preserve"> </w:t>
      </w:r>
      <w:r w:rsidRPr="002F1289">
        <w:t xml:space="preserve">Moving on to look further at the funding </w:t>
      </w:r>
      <w:r w:rsidRPr="002F1289" w:rsidR="00903CC6">
        <w:t>allocations</w:t>
      </w:r>
      <w:r w:rsidRPr="002F1289">
        <w:t>,</w:t>
      </w:r>
    </w:p>
    <w:p w:rsidR="00985C94" w:rsidRPr="002F1289" w:rsidP="00122D75">
      <w:pPr>
        <w:pStyle w:val="Question"/>
        <w:ind w:left="794"/>
      </w:pPr>
      <w:sdt>
        <w:sdtPr>
          <w:alias w:val="Member"/>
          <w:tag w:val="&lt;Member mnisId='4005' dodsId='37675'&gt;"/>
          <w:id w:val="1882044095"/>
          <w:placeholder>
            <w:docPart w:val="DefaultPlaceholder_-1854013440"/>
          </w:placeholder>
          <w:richText/>
        </w:sdtPr>
        <w:sdtContent>
          <w:r w:rsidRPr="002F1289" w:rsidR="00EE2021">
            <w:rPr>
              <w:b/>
            </w:rPr>
            <w:t>Bob Blackman:</w:t>
          </w:r>
        </w:sdtContent>
      </w:sdt>
      <w:r w:rsidRPr="002F1289" w:rsidR="00EE2021">
        <w:t xml:space="preserve"> </w:t>
      </w:r>
      <w:r w:rsidR="00E67785">
        <w:t>T</w:t>
      </w:r>
      <w:r w:rsidRPr="002F1289" w:rsidR="00EE2021">
        <w:t xml:space="preserve">he White Paper went into the complexity of the various different bidding regimes and also the fact that </w:t>
      </w:r>
      <w:r w:rsidRPr="002F1289" w:rsidR="00EF4E83">
        <w:t>lots of</w:t>
      </w:r>
      <w:r w:rsidRPr="002F1289" w:rsidR="00EE2021">
        <w:t xml:space="preserve"> </w:t>
      </w:r>
      <w:r w:rsidRPr="002F1289" w:rsidR="00532D36">
        <w:t xml:space="preserve">authorities bid </w:t>
      </w:r>
      <w:r w:rsidRPr="002F1289" w:rsidR="00EF4E83">
        <w:t xml:space="preserve">sometimes </w:t>
      </w:r>
      <w:r w:rsidRPr="002F1289" w:rsidR="00532D36">
        <w:t>but are unsuccessful.</w:t>
      </w:r>
      <w:r w:rsidR="00781658">
        <w:t xml:space="preserve"> </w:t>
      </w:r>
      <w:r w:rsidRPr="002F1289" w:rsidR="00532D36">
        <w:t xml:space="preserve">They do not know why they are unsuccessful, and we end up with almost a one </w:t>
      </w:r>
      <w:r w:rsidRPr="002F1289">
        <w:t>size</w:t>
      </w:r>
      <w:r w:rsidRPr="002F1289" w:rsidR="00532D36">
        <w:t xml:space="preserve"> fits all </w:t>
      </w:r>
      <w:r w:rsidRPr="002F1289" w:rsidR="00903CC6">
        <w:t>type</w:t>
      </w:r>
      <w:r w:rsidRPr="002F1289" w:rsidR="00532D36">
        <w:t xml:space="preserve"> of system.</w:t>
      </w:r>
      <w:r w:rsidR="00781658">
        <w:t xml:space="preserve"> </w:t>
      </w:r>
      <w:r w:rsidRPr="002F1289" w:rsidR="00532D36">
        <w:t>Adam, you</w:t>
      </w:r>
      <w:r w:rsidRPr="002F1289" w:rsidR="00903CC6">
        <w:t xml:space="preserve"> have </w:t>
      </w:r>
      <w:r w:rsidRPr="002F1289" w:rsidR="00532D36">
        <w:t xml:space="preserve">done some work on </w:t>
      </w:r>
      <w:r w:rsidRPr="002F1289" w:rsidR="00903CC6">
        <w:t>what</w:t>
      </w:r>
      <w:r w:rsidRPr="002F1289" w:rsidR="00532D36">
        <w:t xml:space="preserve"> happened in Walsall on this.</w:t>
      </w:r>
      <w:r w:rsidR="00781658">
        <w:t xml:space="preserve"> </w:t>
      </w:r>
      <w:r w:rsidRPr="002F1289" w:rsidR="00903CC6">
        <w:t>What</w:t>
      </w:r>
      <w:r w:rsidRPr="002F1289" w:rsidR="00532D36">
        <w:t xml:space="preserve"> is your view?</w:t>
      </w:r>
      <w:r w:rsidR="00781658">
        <w:t xml:space="preserve"> </w:t>
      </w:r>
      <w:r w:rsidRPr="002F1289" w:rsidR="00532D36">
        <w:t>Is</w:t>
      </w:r>
      <w:r w:rsidR="00E67785">
        <w:t xml:space="preserve"> it</w:t>
      </w:r>
      <w:r w:rsidRPr="002F1289" w:rsidR="00532D36">
        <w:t xml:space="preserve"> a one </w:t>
      </w:r>
      <w:r w:rsidRPr="002F1289" w:rsidR="00903CC6">
        <w:t>size</w:t>
      </w:r>
      <w:r w:rsidRPr="002F1289" w:rsidR="00532D36">
        <w:t xml:space="preserve"> fits all the right </w:t>
      </w:r>
      <w:r w:rsidRPr="002F1289" w:rsidR="00903CC6">
        <w:t>approach</w:t>
      </w:r>
      <w:r w:rsidRPr="002F1289" w:rsidR="00532D36">
        <w:t>?</w:t>
      </w:r>
      <w:r w:rsidR="00781658">
        <w:t xml:space="preserve"> </w:t>
      </w:r>
      <w:r w:rsidRPr="002F1289" w:rsidR="00532D36">
        <w:t xml:space="preserve">If not, what should the </w:t>
      </w:r>
      <w:r w:rsidRPr="002F1289" w:rsidR="00903CC6">
        <w:t>approach</w:t>
      </w:r>
      <w:r w:rsidRPr="002F1289" w:rsidR="00532D36">
        <w:t xml:space="preserve"> be?</w:t>
      </w:r>
    </w:p>
    <w:p w:rsidR="005407D5" w:rsidRPr="002F1289" w:rsidP="00122D75">
      <w:pPr>
        <w:pStyle w:val="Answer"/>
      </w:pPr>
      <w:sdt>
        <w:sdtPr>
          <w:alias w:val="Witness"/>
          <w:id w:val="-1865823466"/>
          <w:placeholder>
            <w:docPart w:val="DefaultPlaceholder_-1854013440"/>
          </w:placeholder>
          <w:richText/>
        </w:sdtPr>
        <w:sdtContent>
          <w:r w:rsidRPr="002F1289" w:rsidR="00985C94">
            <w:rPr>
              <w:b/>
              <w:i/>
            </w:rPr>
            <w:t>Adam Hawksbee:</w:t>
          </w:r>
        </w:sdtContent>
      </w:sdt>
      <w:r w:rsidRPr="002F1289" w:rsidR="00985C94">
        <w:t xml:space="preserve"> It is not the right </w:t>
      </w:r>
      <w:r w:rsidRPr="002F1289" w:rsidR="00903CC6">
        <w:t>approach</w:t>
      </w:r>
      <w:r w:rsidRPr="002F1289" w:rsidR="00985C94">
        <w:t>.</w:t>
      </w:r>
      <w:r w:rsidR="00781658">
        <w:t xml:space="preserve"> </w:t>
      </w:r>
      <w:r w:rsidRPr="002F1289" w:rsidR="00985C94">
        <w:t>One size fits all, particularly where it is a local authority area and where you take that unit, is not sufficient.</w:t>
      </w:r>
      <w:r w:rsidR="00781658">
        <w:t xml:space="preserve"> </w:t>
      </w:r>
      <w:r w:rsidRPr="002F1289" w:rsidR="00985C94">
        <w:t xml:space="preserve">That is because </w:t>
      </w:r>
      <w:r w:rsidRPr="002F1289" w:rsidR="00903CC6">
        <w:t>within</w:t>
      </w:r>
      <w:r w:rsidRPr="002F1289" w:rsidR="00985C94">
        <w:t xml:space="preserve"> </w:t>
      </w:r>
      <w:r w:rsidR="00122D75">
        <w:t xml:space="preserve">local areas </w:t>
      </w:r>
      <w:r w:rsidRPr="002F1289" w:rsidR="00985C94">
        <w:t>there are often very</w:t>
      </w:r>
      <w:r w:rsidR="00E67785">
        <w:t xml:space="preserve"> </w:t>
      </w:r>
      <w:r w:rsidRPr="002F1289" w:rsidR="00985C94">
        <w:t>different barriers to levelling up.</w:t>
      </w:r>
      <w:r w:rsidR="00781658">
        <w:t xml:space="preserve"> </w:t>
      </w:r>
      <w:r w:rsidRPr="002F1289" w:rsidR="0047126E">
        <w:t xml:space="preserve">In some </w:t>
      </w:r>
      <w:r w:rsidRPr="002F1289" w:rsidR="00903CC6">
        <w:t>places</w:t>
      </w:r>
      <w:r w:rsidR="00122D75">
        <w:t>,</w:t>
      </w:r>
      <w:r w:rsidRPr="002F1289" w:rsidR="0047126E">
        <w:t xml:space="preserve"> it might be </w:t>
      </w:r>
      <w:r w:rsidRPr="002F1289" w:rsidR="00903CC6">
        <w:t>physical</w:t>
      </w:r>
      <w:r w:rsidRPr="002F1289" w:rsidR="0047126E">
        <w:t xml:space="preserve"> </w:t>
      </w:r>
      <w:r w:rsidRPr="002F1289" w:rsidR="00903CC6">
        <w:t>connectivity</w:t>
      </w:r>
      <w:r w:rsidRPr="002F1289" w:rsidR="0047126E">
        <w:t xml:space="preserve"> </w:t>
      </w:r>
      <w:r w:rsidRPr="002F1289" w:rsidR="00903CC6">
        <w:t>and a</w:t>
      </w:r>
      <w:r w:rsidRPr="002F1289" w:rsidR="0047126E">
        <w:t xml:space="preserve"> transport project </w:t>
      </w:r>
      <w:r w:rsidR="00E67785">
        <w:t>will</w:t>
      </w:r>
      <w:r w:rsidRPr="002F1289" w:rsidR="0047126E">
        <w:t xml:space="preserve"> be more appropriate.</w:t>
      </w:r>
      <w:r w:rsidR="00781658">
        <w:t xml:space="preserve"> </w:t>
      </w:r>
      <w:r w:rsidRPr="002F1289" w:rsidR="00E512AA">
        <w:t xml:space="preserve">In many </w:t>
      </w:r>
      <w:r w:rsidRPr="002F1289" w:rsidR="00903CC6">
        <w:t>places</w:t>
      </w:r>
      <w:r w:rsidR="00122D75">
        <w:t>,</w:t>
      </w:r>
      <w:r w:rsidRPr="002F1289" w:rsidR="00E512AA">
        <w:t xml:space="preserve"> that is not the case.</w:t>
      </w:r>
      <w:r w:rsidR="00781658">
        <w:t xml:space="preserve"> </w:t>
      </w:r>
      <w:r w:rsidR="00E67785">
        <w:t>We did</w:t>
      </w:r>
      <w:r w:rsidRPr="002F1289" w:rsidR="00E512AA">
        <w:t xml:space="preserve"> some work in the Black Country</w:t>
      </w:r>
      <w:r w:rsidR="00E67785">
        <w:t xml:space="preserve"> where</w:t>
      </w:r>
      <w:r w:rsidRPr="002F1289" w:rsidR="00E512AA">
        <w:t xml:space="preserve"> you have an area </w:t>
      </w:r>
      <w:r w:rsidRPr="002F1289" w:rsidR="00C31304">
        <w:t>like</w:t>
      </w:r>
      <w:r w:rsidRPr="002F1289" w:rsidR="00E512AA">
        <w:t xml:space="preserve"> West Brom</w:t>
      </w:r>
      <w:r w:rsidR="00E67785">
        <w:t>wich</w:t>
      </w:r>
      <w:r w:rsidRPr="002F1289" w:rsidR="00E512AA">
        <w:t>.</w:t>
      </w:r>
      <w:r w:rsidR="00781658">
        <w:t xml:space="preserve"> </w:t>
      </w:r>
      <w:r w:rsidRPr="002F1289" w:rsidR="00E512AA">
        <w:t>It is about 23 minutes o</w:t>
      </w:r>
      <w:r w:rsidR="00122D75">
        <w:t>n</w:t>
      </w:r>
      <w:r w:rsidRPr="002F1289" w:rsidR="00E512AA">
        <w:t xml:space="preserve"> a tram into central Birmingham but about 75% </w:t>
      </w:r>
      <w:r w:rsidRPr="002F1289" w:rsidR="006E3C77">
        <w:t xml:space="preserve">of the people who live in the Black </w:t>
      </w:r>
      <w:r w:rsidR="00E67785">
        <w:t>Co</w:t>
      </w:r>
      <w:r w:rsidRPr="002F1289" w:rsidR="006E3C77">
        <w:t xml:space="preserve">untry work </w:t>
      </w:r>
      <w:r w:rsidRPr="002F1289">
        <w:t>in</w:t>
      </w:r>
      <w:r w:rsidRPr="002F1289" w:rsidR="006E3C77">
        <w:t xml:space="preserve"> the </w:t>
      </w:r>
      <w:r w:rsidRPr="002F1289">
        <w:t>Black Country</w:t>
      </w:r>
      <w:r w:rsidRPr="002F1289" w:rsidR="006E3C77">
        <w:t>.</w:t>
      </w:r>
      <w:r w:rsidR="00781658">
        <w:t xml:space="preserve"> </w:t>
      </w:r>
      <w:r w:rsidRPr="002F1289" w:rsidR="006E3C77">
        <w:t>It is not just physical connectivity there, it is</w:t>
      </w:r>
      <w:r w:rsidRPr="002F1289" w:rsidR="00DA57B6">
        <w:t xml:space="preserve"> about human capital.</w:t>
      </w:r>
      <w:r w:rsidR="00781658">
        <w:t xml:space="preserve"> </w:t>
      </w:r>
      <w:r w:rsidRPr="002F1289" w:rsidR="00DA57B6">
        <w:t>There are real problems right the way through f</w:t>
      </w:r>
      <w:r w:rsidRPr="002F1289">
        <w:t>ro</w:t>
      </w:r>
      <w:r w:rsidRPr="002F1289" w:rsidR="00DA57B6">
        <w:t xml:space="preserve">m early years to universities with </w:t>
      </w:r>
      <w:r w:rsidRPr="002F1289" w:rsidR="00903CC6">
        <w:t>getting</w:t>
      </w:r>
      <w:r w:rsidRPr="002F1289" w:rsidR="00DA57B6">
        <w:t xml:space="preserve"> the people the skills to access jobs in city centres.</w:t>
      </w:r>
    </w:p>
    <w:p w:rsidR="005407D5" w:rsidRPr="002F1289" w:rsidP="00122D75">
      <w:pPr>
        <w:pStyle w:val="Answer"/>
      </w:pPr>
      <w:r>
        <w:t>W</w:t>
      </w:r>
      <w:r w:rsidRPr="002F1289" w:rsidR="00DA57B6">
        <w:t xml:space="preserve">e need a funding approach that </w:t>
      </w:r>
      <w:r w:rsidRPr="002F1289" w:rsidR="002F0674">
        <w:t>combines two things</w:t>
      </w:r>
      <w:r>
        <w:t>. The first is</w:t>
      </w:r>
      <w:r w:rsidRPr="002F1289" w:rsidR="002F0674">
        <w:t xml:space="preserve"> the bottom-up flexibility for local areas to allocate funding </w:t>
      </w:r>
      <w:r w:rsidRPr="002F1289" w:rsidR="004E5D28">
        <w:t>to their priorities.</w:t>
      </w:r>
      <w:r w:rsidR="00781658">
        <w:t xml:space="preserve"> </w:t>
      </w:r>
      <w:r w:rsidRPr="002F1289" w:rsidR="004E5D28">
        <w:t xml:space="preserve">There has to be the right accountability around that, </w:t>
      </w:r>
      <w:r w:rsidRPr="002F1289" w:rsidR="00C31304">
        <w:t>but</w:t>
      </w:r>
      <w:r w:rsidRPr="002F1289" w:rsidR="004E5D28">
        <w:t xml:space="preserve"> the best way to do that is fiscal </w:t>
      </w:r>
      <w:r w:rsidRPr="002F1289" w:rsidR="00C31304">
        <w:t>devolution, that</w:t>
      </w:r>
      <w:r w:rsidRPr="002F1289" w:rsidR="004E5D28">
        <w:t xml:space="preserve"> you </w:t>
      </w:r>
      <w:r w:rsidRPr="002F1289" w:rsidR="00C31304">
        <w:t>spend</w:t>
      </w:r>
      <w:r w:rsidRPr="002F1289" w:rsidR="004E5D28">
        <w:t xml:space="preserve"> the money</w:t>
      </w:r>
      <w:r w:rsidRPr="002F1289" w:rsidR="00C31304">
        <w:t xml:space="preserve"> </w:t>
      </w:r>
      <w:r w:rsidRPr="002F1289" w:rsidR="004E5D28">
        <w:t>that you tax and earn in your place.</w:t>
      </w:r>
      <w:r w:rsidR="00781658">
        <w:t xml:space="preserve"> </w:t>
      </w:r>
      <w:r w:rsidRPr="002F1289" w:rsidR="004E5D28">
        <w:t>We are way off our international counterparts in that.</w:t>
      </w:r>
      <w:r w:rsidR="00781658">
        <w:t xml:space="preserve"> </w:t>
      </w:r>
      <w:r w:rsidRPr="002F1289" w:rsidR="004E5D28">
        <w:t>You</w:t>
      </w:r>
      <w:r w:rsidRPr="002F1289" w:rsidR="00C31304">
        <w:t xml:space="preserve"> </w:t>
      </w:r>
      <w:r w:rsidRPr="002F1289" w:rsidR="004E5D28">
        <w:t>cannot just have fiscal devolution</w:t>
      </w:r>
      <w:r>
        <w:t>; y</w:t>
      </w:r>
      <w:r w:rsidRPr="002F1289" w:rsidR="004F0F4E">
        <w:t>ou cannot just pass money down to a local area</w:t>
      </w:r>
      <w:r>
        <w:t>. Y</w:t>
      </w:r>
      <w:r w:rsidRPr="002F1289" w:rsidR="004F0F4E">
        <w:t xml:space="preserve">ou will need, like other countries </w:t>
      </w:r>
      <w:r w:rsidRPr="002F1289">
        <w:t>d</w:t>
      </w:r>
      <w:r w:rsidRPr="002F1289" w:rsidR="004F0F4E">
        <w:t>o, stabilisers and top-ups between different areas so that you do not have just have those that are doing well running away and those that are doing poorly failing.</w:t>
      </w:r>
    </w:p>
    <w:p w:rsidR="00061F55" w:rsidRPr="002F1289" w:rsidP="00122D75">
      <w:pPr>
        <w:pStyle w:val="Answer"/>
      </w:pPr>
      <w:r>
        <w:t>W</w:t>
      </w:r>
      <w:r w:rsidRPr="002F1289" w:rsidR="005407D5">
        <w:t>e need</w:t>
      </w:r>
      <w:r w:rsidRPr="002F1289">
        <w:t xml:space="preserve"> to move away f</w:t>
      </w:r>
      <w:r w:rsidRPr="002F1289" w:rsidR="005407D5">
        <w:t>ro</w:t>
      </w:r>
      <w:r w:rsidRPr="002F1289">
        <w:t>m th</w:t>
      </w:r>
      <w:r>
        <w:t>e one size fits all approach</w:t>
      </w:r>
      <w:r w:rsidRPr="002F1289">
        <w:t xml:space="preserve"> and have more funding f</w:t>
      </w:r>
      <w:r w:rsidRPr="002F1289" w:rsidR="005407D5">
        <w:t>ro</w:t>
      </w:r>
      <w:r w:rsidRPr="002F1289">
        <w:t xml:space="preserve">m the bottom up </w:t>
      </w:r>
      <w:r>
        <w:t>with</w:t>
      </w:r>
      <w:r w:rsidRPr="002F1289">
        <w:t xml:space="preserve"> fiscal devolution and more sensible </w:t>
      </w:r>
      <w:r w:rsidR="00122D75">
        <w:t xml:space="preserve">directed </w:t>
      </w:r>
      <w:r w:rsidRPr="002F1289">
        <w:t>funding f</w:t>
      </w:r>
      <w:r w:rsidRPr="002F1289" w:rsidR="005407D5">
        <w:t>ro</w:t>
      </w:r>
      <w:r w:rsidRPr="002F1289">
        <w:t>m the top down to top up th</w:t>
      </w:r>
      <w:r>
        <w:t>e</w:t>
      </w:r>
      <w:r w:rsidRPr="002F1289">
        <w:t xml:space="preserve"> areas that are not doing well and target </w:t>
      </w:r>
      <w:r w:rsidR="00C6487C">
        <w:t>real</w:t>
      </w:r>
      <w:r w:rsidRPr="002F1289">
        <w:t xml:space="preserve"> need, taking money away from some of those areas that are doing more successfully.</w:t>
      </w:r>
    </w:p>
    <w:p w:rsidR="00993072" w:rsidRPr="002F1289" w:rsidP="00122D75">
      <w:pPr>
        <w:pStyle w:val="Remark"/>
      </w:pPr>
      <w:sdt>
        <w:sdtPr>
          <w:alias w:val="Member"/>
          <w:tag w:val="&lt;Member mnisId='4005' dodsId='37675'&gt;"/>
          <w:id w:val="1797022472"/>
          <w:placeholder>
            <w:docPart w:val="DefaultPlaceholder_-1854013440"/>
          </w:placeholder>
          <w:richText/>
        </w:sdtPr>
        <w:sdtContent>
          <w:r w:rsidRPr="002F1289" w:rsidR="00061F55">
            <w:rPr>
              <w:b/>
            </w:rPr>
            <w:t>Bob Blackman:</w:t>
          </w:r>
        </w:sdtContent>
      </w:sdt>
      <w:r w:rsidRPr="002F1289" w:rsidR="00061F55">
        <w:t xml:space="preserve"> Thank you, I will </w:t>
      </w:r>
      <w:r w:rsidRPr="002F1289" w:rsidR="00C31304">
        <w:t>move</w:t>
      </w:r>
      <w:r w:rsidRPr="002F1289" w:rsidR="00061F55">
        <w:t xml:space="preserve"> along</w:t>
      </w:r>
      <w:r w:rsidR="00122D75">
        <w:t xml:space="preserve"> the panel</w:t>
      </w:r>
      <w:r w:rsidRPr="002F1289" w:rsidR="00061F55">
        <w:t>.</w:t>
      </w:r>
      <w:r w:rsidR="00781658">
        <w:t xml:space="preserve"> </w:t>
      </w:r>
      <w:r w:rsidRPr="002F1289" w:rsidR="00061F55">
        <w:t>By the way, because we have four witnesses, if you agree, just say, “Ye</w:t>
      </w:r>
      <w:r w:rsidRPr="002F1289" w:rsidR="00C31304">
        <w:t>s</w:t>
      </w:r>
      <w:r w:rsidRPr="002F1289" w:rsidR="00061F55">
        <w:t>, I agree”.</w:t>
      </w:r>
    </w:p>
    <w:p w:rsidR="00164695" w:rsidRPr="002F1289" w:rsidP="00122D75">
      <w:pPr>
        <w:pStyle w:val="Answer"/>
      </w:pPr>
      <w:sdt>
        <w:sdtPr>
          <w:alias w:val="Witness"/>
          <w:id w:val="-1684267549"/>
          <w:placeholder>
            <w:docPart w:val="DefaultPlaceholder_-1854013440"/>
          </w:placeholder>
          <w:richText/>
        </w:sdtPr>
        <w:sdtContent>
          <w:r w:rsidRPr="002F1289" w:rsidR="00993072">
            <w:rPr>
              <w:b/>
              <w:i/>
            </w:rPr>
            <w:t>Paul Swinney:</w:t>
          </w:r>
        </w:sdtContent>
      </w:sdt>
      <w:r w:rsidRPr="002F1289" w:rsidR="00993072">
        <w:t xml:space="preserve"> I agree with everything that Adam said there.</w:t>
      </w:r>
      <w:r w:rsidR="00781658">
        <w:t xml:space="preserve"> </w:t>
      </w:r>
      <w:r w:rsidRPr="002F1289" w:rsidR="00993072">
        <w:t>One further thing to say</w:t>
      </w:r>
      <w:r w:rsidR="00C6487C">
        <w:t xml:space="preserve"> is that</w:t>
      </w:r>
      <w:r w:rsidRPr="002F1289" w:rsidR="00993072">
        <w:t xml:space="preserve"> you </w:t>
      </w:r>
      <w:r w:rsidRPr="002F1289" w:rsidR="005407D5">
        <w:t>a</w:t>
      </w:r>
      <w:r w:rsidRPr="002F1289" w:rsidR="00993072">
        <w:t xml:space="preserve">re </w:t>
      </w:r>
      <w:r w:rsidRPr="002F1289" w:rsidR="00C31304">
        <w:t>getting</w:t>
      </w:r>
      <w:r w:rsidRPr="002F1289" w:rsidR="00993072">
        <w:t xml:space="preserve"> to capacity, maybe, within part of your question about the different </w:t>
      </w:r>
      <w:r w:rsidRPr="002F1289" w:rsidR="00C31304">
        <w:t>capacities</w:t>
      </w:r>
      <w:r w:rsidRPr="002F1289">
        <w:t xml:space="preserve"> of different local authorities.</w:t>
      </w:r>
      <w:r w:rsidR="00781658">
        <w:t xml:space="preserve"> </w:t>
      </w:r>
      <w:r w:rsidRPr="002F1289">
        <w:t>That is a problem that we have in—</w:t>
      </w:r>
    </w:p>
    <w:p w:rsidR="00251D34" w:rsidRPr="002F1289" w:rsidP="00122D75">
      <w:pPr>
        <w:pStyle w:val="Remark"/>
      </w:pPr>
      <w:sdt>
        <w:sdtPr>
          <w:alias w:val="Member"/>
          <w:tag w:val="&lt;Member mnisId='4005' dodsId='37675'&gt;"/>
          <w:id w:val="1637521851"/>
          <w:placeholder>
            <w:docPart w:val="DefaultPlaceholder_-1854013440"/>
          </w:placeholder>
          <w:richText/>
        </w:sdtPr>
        <w:sdtContent>
          <w:r w:rsidRPr="002F1289" w:rsidR="00164695">
            <w:rPr>
              <w:b/>
            </w:rPr>
            <w:t>Bob Blackman:</w:t>
          </w:r>
        </w:sdtContent>
      </w:sdt>
      <w:r w:rsidRPr="002F1289" w:rsidR="00164695">
        <w:t xml:space="preserve"> Capacity for bidding, do you </w:t>
      </w:r>
      <w:r w:rsidRPr="002F1289" w:rsidR="00C31304">
        <w:t>mean</w:t>
      </w:r>
      <w:r w:rsidRPr="002F1289" w:rsidR="00164695">
        <w:t>?</w:t>
      </w:r>
    </w:p>
    <w:p w:rsidR="00251D34" w:rsidRPr="002F1289" w:rsidP="00122D75">
      <w:pPr>
        <w:pStyle w:val="Answer"/>
      </w:pPr>
      <w:sdt>
        <w:sdtPr>
          <w:alias w:val="Witness"/>
          <w:id w:val="-12542059"/>
          <w:placeholder>
            <w:docPart w:val="DefaultPlaceholder_-1854013440"/>
          </w:placeholder>
          <w:richText/>
        </w:sdtPr>
        <w:sdtContent>
          <w:r w:rsidRPr="002F1289">
            <w:rPr>
              <w:b/>
              <w:i/>
            </w:rPr>
            <w:t>Paul Swinney:</w:t>
          </w:r>
        </w:sdtContent>
      </w:sdt>
      <w:r w:rsidRPr="002F1289">
        <w:t xml:space="preserve"> Yes, exactly.</w:t>
      </w:r>
    </w:p>
    <w:p w:rsidR="00251D34" w:rsidRPr="002F1289" w:rsidP="00122D75">
      <w:pPr>
        <w:pStyle w:val="Remark"/>
      </w:pPr>
      <w:sdt>
        <w:sdtPr>
          <w:alias w:val="Member"/>
          <w:tag w:val="&lt;Member mnisId='4005' dodsId='37675'&gt;"/>
          <w:id w:val="569854869"/>
          <w:placeholder>
            <w:docPart w:val="DefaultPlaceholder_-1854013440"/>
          </w:placeholder>
          <w:richText/>
        </w:sdtPr>
        <w:sdtContent>
          <w:r w:rsidRPr="002F1289">
            <w:rPr>
              <w:b/>
            </w:rPr>
            <w:t>Bob Blackman:</w:t>
          </w:r>
        </w:sdtContent>
      </w:sdt>
      <w:r w:rsidRPr="002F1289">
        <w:t xml:space="preserve"> O</w:t>
      </w:r>
      <w:r w:rsidRPr="002F1289" w:rsidR="00C31304">
        <w:t>r</w:t>
      </w:r>
      <w:r w:rsidRPr="002F1289">
        <w:t xml:space="preserve"> delivery?</w:t>
      </w:r>
    </w:p>
    <w:p w:rsidR="00727BE5" w:rsidRPr="002F1289" w:rsidP="00122D75">
      <w:pPr>
        <w:pStyle w:val="Answer"/>
      </w:pPr>
      <w:sdt>
        <w:sdtPr>
          <w:alias w:val="Witness"/>
          <w:id w:val="-1902446000"/>
          <w:placeholder>
            <w:docPart w:val="DefaultPlaceholder_-1854013440"/>
          </w:placeholder>
          <w:richText/>
        </w:sdtPr>
        <w:sdtContent>
          <w:r w:rsidRPr="002F1289" w:rsidR="00251D34">
            <w:rPr>
              <w:b/>
              <w:i/>
            </w:rPr>
            <w:t>Paul Swinney:</w:t>
          </w:r>
        </w:sdtContent>
      </w:sdt>
      <w:r w:rsidRPr="002F1289" w:rsidR="00251D34">
        <w:t xml:space="preserve"> It is probably a bit of both</w:t>
      </w:r>
      <w:r w:rsidRPr="002F1289" w:rsidR="0072052D">
        <w:t xml:space="preserve"> when you are bidding particularly in </w:t>
      </w:r>
      <w:r w:rsidRPr="002F1289" w:rsidR="005407D5">
        <w:t>t</w:t>
      </w:r>
      <w:r w:rsidRPr="002F1289" w:rsidR="0072052D">
        <w:t>his context.</w:t>
      </w:r>
      <w:r w:rsidR="00781658">
        <w:t xml:space="preserve"> </w:t>
      </w:r>
      <w:r w:rsidRPr="002F1289" w:rsidR="0072052D">
        <w:t>That points to a broader structural problem that we have in the UK that we probably have too many local authorities.</w:t>
      </w:r>
      <w:r w:rsidR="00781658">
        <w:t xml:space="preserve"> </w:t>
      </w:r>
      <w:r w:rsidR="00C6487C">
        <w:t>W</w:t>
      </w:r>
      <w:r w:rsidRPr="002F1289" w:rsidR="0072052D">
        <w:t>e have some very big ones with a lot of capacity within them</w:t>
      </w:r>
      <w:r w:rsidRPr="002F1289" w:rsidR="005407D5">
        <w:t>;</w:t>
      </w:r>
      <w:r w:rsidRPr="002F1289" w:rsidR="00512527">
        <w:t xml:space="preserve"> we also have some very small ones.</w:t>
      </w:r>
      <w:r w:rsidR="00781658">
        <w:t xml:space="preserve"> </w:t>
      </w:r>
      <w:r w:rsidRPr="002F1289" w:rsidR="00512527">
        <w:t xml:space="preserve">That was what the </w:t>
      </w:r>
      <w:r w:rsidRPr="002F1289" w:rsidR="00E80C53">
        <w:t>levelling up White Paper</w:t>
      </w:r>
      <w:r w:rsidRPr="002F1289" w:rsidR="00512527">
        <w:t xml:space="preserve"> was pointing </w:t>
      </w:r>
      <w:r w:rsidRPr="002F1289" w:rsidR="00C31304">
        <w:t>towards</w:t>
      </w:r>
      <w:r w:rsidRPr="002F1289" w:rsidR="00907183">
        <w:t>.</w:t>
      </w:r>
      <w:r w:rsidR="00781658">
        <w:t xml:space="preserve"> </w:t>
      </w:r>
      <w:r w:rsidRPr="002F1289" w:rsidR="00907183">
        <w:t xml:space="preserve">If there was some degree of rationalisation across that, some of which we have seen voluntarily </w:t>
      </w:r>
      <w:r w:rsidRPr="002F1289" w:rsidR="00C31304">
        <w:t>already</w:t>
      </w:r>
      <w:r w:rsidRPr="002F1289" w:rsidR="00907183">
        <w:t>,</w:t>
      </w:r>
      <w:r w:rsidRPr="002F1289" w:rsidR="00C31304">
        <w:t xml:space="preserve"> </w:t>
      </w:r>
      <w:r w:rsidRPr="002F1289" w:rsidR="00907183">
        <w:t xml:space="preserve">that would deal with some of that </w:t>
      </w:r>
      <w:r w:rsidRPr="002F1289" w:rsidR="00C31304">
        <w:t xml:space="preserve">problem </w:t>
      </w:r>
      <w:r w:rsidRPr="002F1289" w:rsidR="00907183">
        <w:t>as well.</w:t>
      </w:r>
      <w:r w:rsidR="00781658">
        <w:t xml:space="preserve"> </w:t>
      </w:r>
      <w:r w:rsidRPr="002F1289" w:rsidR="00907183">
        <w:t xml:space="preserve">It is not just about changing the nature of </w:t>
      </w:r>
      <w:r w:rsidRPr="002F1289" w:rsidR="00C31304">
        <w:t>what</w:t>
      </w:r>
      <w:r w:rsidRPr="002F1289" w:rsidR="00907183">
        <w:t xml:space="preserve"> happens at the national level, it is also about how </w:t>
      </w:r>
      <w:r w:rsidRPr="002F1289" w:rsidR="005407D5">
        <w:t>you wire</w:t>
      </w:r>
      <w:r w:rsidRPr="002F1289" w:rsidR="00907183">
        <w:t xml:space="preserve"> up local government properly to </w:t>
      </w:r>
      <w:r w:rsidRPr="002F1289" w:rsidR="00C31304">
        <w:t>make</w:t>
      </w:r>
      <w:r w:rsidRPr="002F1289" w:rsidR="00907183">
        <w:t xml:space="preserve"> </w:t>
      </w:r>
      <w:r w:rsidRPr="002F1289" w:rsidR="00C31304">
        <w:t>sure</w:t>
      </w:r>
      <w:r w:rsidRPr="002F1289" w:rsidR="00907183">
        <w:t xml:space="preserve"> that it </w:t>
      </w:r>
      <w:r w:rsidR="00C6487C">
        <w:t>has</w:t>
      </w:r>
      <w:r w:rsidRPr="002F1289" w:rsidR="00907183">
        <w:t xml:space="preserve"> sufficient institutions and </w:t>
      </w:r>
      <w:r w:rsidRPr="002F1289" w:rsidR="00C31304">
        <w:t>resourcing</w:t>
      </w:r>
      <w:r w:rsidRPr="002F1289" w:rsidR="00907183">
        <w:t xml:space="preserve"> </w:t>
      </w:r>
      <w:r w:rsidRPr="002F1289" w:rsidR="00C31304">
        <w:t>behind</w:t>
      </w:r>
      <w:r w:rsidRPr="002F1289" w:rsidR="00907183">
        <w:t xml:space="preserve"> it</w:t>
      </w:r>
      <w:r w:rsidRPr="002F1289" w:rsidR="00C31304">
        <w:t xml:space="preserve"> </w:t>
      </w:r>
      <w:r w:rsidRPr="002F1289" w:rsidR="00907183">
        <w:t>to do things like bidding</w:t>
      </w:r>
      <w:r w:rsidRPr="002F1289" w:rsidR="005407D5">
        <w:t>,</w:t>
      </w:r>
      <w:r w:rsidRPr="002F1289" w:rsidR="00907183">
        <w:t xml:space="preserve"> but also </w:t>
      </w:r>
      <w:r w:rsidRPr="002F1289" w:rsidR="00682525">
        <w:t xml:space="preserve">delivery, or what they really </w:t>
      </w:r>
      <w:r w:rsidRPr="002F1289" w:rsidR="00C31304">
        <w:t>want</w:t>
      </w:r>
      <w:r w:rsidRPr="002F1289" w:rsidR="00682525">
        <w:t xml:space="preserve"> to be is that devolved power and they have the </w:t>
      </w:r>
      <w:r w:rsidRPr="002F1289" w:rsidR="005407D5">
        <w:t xml:space="preserve">capacity </w:t>
      </w:r>
      <w:r w:rsidRPr="002F1289" w:rsidR="00682525">
        <w:t>to deal with those devolved powers.</w:t>
      </w:r>
    </w:p>
    <w:p w:rsidR="005407D5" w:rsidRPr="002F1289" w:rsidP="00122D75">
      <w:pPr>
        <w:pStyle w:val="Answer"/>
      </w:pPr>
      <w:sdt>
        <w:sdtPr>
          <w:alias w:val="Witness"/>
          <w:id w:val="-2012592123"/>
          <w:placeholder>
            <w:docPart w:val="DefaultPlaceholder_-1854013440"/>
          </w:placeholder>
          <w:richText/>
        </w:sdtPr>
        <w:sdtContent>
          <w:r w:rsidRPr="002F1289" w:rsidR="00727BE5">
            <w:rPr>
              <w:b/>
              <w:i/>
            </w:rPr>
            <w:t>Professor Fothergill:</w:t>
          </w:r>
        </w:sdtContent>
      </w:sdt>
      <w:r w:rsidRPr="002F1289" w:rsidR="00727BE5">
        <w:t xml:space="preserve"> Let me criticise one size fits all </w:t>
      </w:r>
      <w:r w:rsidR="00122D75">
        <w:t xml:space="preserve">funding </w:t>
      </w:r>
      <w:r w:rsidRPr="002F1289" w:rsidR="00727BE5">
        <w:t>in my own words in my own way.</w:t>
      </w:r>
      <w:r w:rsidR="00781658">
        <w:t xml:space="preserve"> </w:t>
      </w:r>
      <w:r w:rsidRPr="002F1289" w:rsidR="00727BE5">
        <w:t>There are two things fundamentally wrong with it.</w:t>
      </w:r>
      <w:r w:rsidR="00781658">
        <w:t xml:space="preserve"> </w:t>
      </w:r>
      <w:r w:rsidRPr="002F1289" w:rsidR="00727BE5">
        <w:t xml:space="preserve">One is the need for </w:t>
      </w:r>
      <w:r w:rsidRPr="002F1289">
        <w:t>levelling up funding</w:t>
      </w:r>
      <w:r w:rsidRPr="002F1289" w:rsidR="00727BE5">
        <w:t xml:space="preserve"> clearly </w:t>
      </w:r>
      <w:r w:rsidR="00C6487C">
        <w:t>varies</w:t>
      </w:r>
      <w:r w:rsidRPr="002F1289" w:rsidR="00727BE5">
        <w:t xml:space="preserve"> a great deal f</w:t>
      </w:r>
      <w:r w:rsidRPr="002F1289">
        <w:t>ro</w:t>
      </w:r>
      <w:r w:rsidRPr="002F1289" w:rsidR="00727BE5">
        <w:t xml:space="preserve">m one </w:t>
      </w:r>
      <w:r w:rsidRPr="002F1289" w:rsidR="00C31304">
        <w:t>place</w:t>
      </w:r>
      <w:r w:rsidRPr="002F1289" w:rsidR="00727BE5">
        <w:t xml:space="preserve"> to </w:t>
      </w:r>
      <w:r w:rsidRPr="002F1289" w:rsidR="00C31304">
        <w:t>another</w:t>
      </w:r>
      <w:r w:rsidRPr="002F1289" w:rsidR="00727BE5">
        <w:t xml:space="preserve"> across </w:t>
      </w:r>
      <w:r w:rsidRPr="002F1289">
        <w:t>Britain,</w:t>
      </w:r>
      <w:r w:rsidRPr="002F1289" w:rsidR="00727BE5">
        <w:t xml:space="preserve"> so you </w:t>
      </w:r>
      <w:r w:rsidRPr="002F1289" w:rsidR="00641D3B">
        <w:t>need</w:t>
      </w:r>
      <w:r w:rsidRPr="002F1289" w:rsidR="00727BE5">
        <w:t xml:space="preserve"> very strong targeting.</w:t>
      </w:r>
      <w:r w:rsidR="00781658">
        <w:t xml:space="preserve"> </w:t>
      </w:r>
      <w:r w:rsidRPr="002F1289" w:rsidR="00727BE5">
        <w:t>If you are interested in levelling up</w:t>
      </w:r>
      <w:r w:rsidR="00122D75">
        <w:t>,</w:t>
      </w:r>
      <w:r w:rsidRPr="002F1289" w:rsidR="00727BE5">
        <w:t xml:space="preserve"> you have to go for the </w:t>
      </w:r>
      <w:r w:rsidRPr="002F1289" w:rsidR="00C31304">
        <w:t>places</w:t>
      </w:r>
      <w:r w:rsidRPr="002F1289" w:rsidR="00727BE5">
        <w:t xml:space="preserve"> that need the help and </w:t>
      </w:r>
      <w:r w:rsidRPr="002F1289" w:rsidR="00CC74BD">
        <w:t xml:space="preserve">perhaps recognise that some other </w:t>
      </w:r>
      <w:r w:rsidRPr="002F1289" w:rsidR="00641D3B">
        <w:t>places</w:t>
      </w:r>
      <w:r w:rsidRPr="002F1289" w:rsidR="00CC74BD">
        <w:t xml:space="preserve"> are doing quite nicely, thank you very much.</w:t>
      </w:r>
    </w:p>
    <w:p w:rsidR="003C569A" w:rsidP="00122D75">
      <w:pPr>
        <w:pStyle w:val="Answer"/>
      </w:pPr>
      <w:r w:rsidRPr="002F1289">
        <w:t>Beyond that, down at the local level, once you</w:t>
      </w:r>
      <w:r w:rsidRPr="002F1289" w:rsidR="00641D3B">
        <w:t xml:space="preserve"> have </w:t>
      </w:r>
      <w:r w:rsidRPr="002F1289">
        <w:t>t</w:t>
      </w:r>
      <w:r w:rsidRPr="002F1289" w:rsidR="00641D3B">
        <w:t>h</w:t>
      </w:r>
      <w:r w:rsidRPr="002F1289">
        <w:t xml:space="preserve">e pot of money that is going to an area, it </w:t>
      </w:r>
      <w:r w:rsidR="00C6487C">
        <w:t>will</w:t>
      </w:r>
      <w:r w:rsidRPr="002F1289">
        <w:t xml:space="preserve"> vary a great deal according to what are the </w:t>
      </w:r>
      <w:r w:rsidRPr="002F1289" w:rsidR="00641D3B">
        <w:t>best</w:t>
      </w:r>
      <w:r w:rsidRPr="002F1289">
        <w:t xml:space="preserve"> ways forward to tackle </w:t>
      </w:r>
      <w:r w:rsidRPr="002F1289" w:rsidR="00377757">
        <w:t xml:space="preserve">the problems and opportunities in </w:t>
      </w:r>
      <w:r w:rsidRPr="002F1289" w:rsidR="00641D3B">
        <w:t xml:space="preserve">that </w:t>
      </w:r>
      <w:r w:rsidRPr="002F1289" w:rsidR="00377757">
        <w:t>area.</w:t>
      </w:r>
      <w:r w:rsidR="00781658">
        <w:t xml:space="preserve"> </w:t>
      </w:r>
      <w:r w:rsidRPr="002F1289" w:rsidR="00377757">
        <w:t xml:space="preserve">There I think central </w:t>
      </w:r>
      <w:r w:rsidR="00122D75">
        <w:t>G</w:t>
      </w:r>
      <w:r w:rsidRPr="002F1289" w:rsidR="00377757">
        <w:t xml:space="preserve">overnment has to begin to </w:t>
      </w:r>
      <w:r w:rsidRPr="002F1289" w:rsidR="00344CCB">
        <w:t>trust</w:t>
      </w:r>
      <w:r w:rsidRPr="002F1289" w:rsidR="00377757">
        <w:t xml:space="preserve"> the local </w:t>
      </w:r>
      <w:r w:rsidRPr="002F1289" w:rsidR="00641D3B">
        <w:t>players</w:t>
      </w:r>
      <w:r w:rsidRPr="002F1289" w:rsidR="00377757">
        <w:t xml:space="preserve"> and not be overly </w:t>
      </w:r>
      <w:r w:rsidRPr="002F1289" w:rsidR="00641D3B">
        <w:t>prescriptive</w:t>
      </w:r>
      <w:r w:rsidRPr="002F1289" w:rsidR="00377757">
        <w:t>.</w:t>
      </w:r>
      <w:r w:rsidR="00781658">
        <w:t xml:space="preserve"> </w:t>
      </w:r>
      <w:r w:rsidRPr="002F1289" w:rsidR="00344CCB">
        <w:t>They</w:t>
      </w:r>
      <w:r w:rsidRPr="002F1289" w:rsidR="00377757">
        <w:t xml:space="preserve"> could say, “Right, you know you</w:t>
      </w:r>
      <w:r w:rsidR="00C6487C">
        <w:t xml:space="preserve"> are</w:t>
      </w:r>
      <w:r w:rsidRPr="002F1289" w:rsidR="00377757">
        <w:t xml:space="preserve"> in need of levelling up support.</w:t>
      </w:r>
      <w:r w:rsidR="00781658">
        <w:t xml:space="preserve"> </w:t>
      </w:r>
      <w:r w:rsidRPr="002F1289" w:rsidR="00377757">
        <w:t>You get on and work out what you really need to do</w:t>
      </w:r>
      <w:r w:rsidRPr="002F1289" w:rsidR="00641D3B">
        <w:t xml:space="preserve"> </w:t>
      </w:r>
      <w:r w:rsidRPr="002F1289" w:rsidR="00377757">
        <w:t>with</w:t>
      </w:r>
      <w:r w:rsidRPr="002F1289" w:rsidR="00641D3B">
        <w:t xml:space="preserve"> </w:t>
      </w:r>
      <w:r w:rsidRPr="002F1289" w:rsidR="00377757">
        <w:t>this money</w:t>
      </w:r>
      <w:r w:rsidR="00C6487C">
        <w:t>.”</w:t>
      </w:r>
      <w:r w:rsidR="00781658">
        <w:t xml:space="preserve"> </w:t>
      </w:r>
      <w:r w:rsidRPr="002F1289" w:rsidR="00377757">
        <w:t>That is the proper way forward.</w:t>
      </w:r>
    </w:p>
    <w:p w:rsidR="00E036CD" w:rsidRPr="002F1289" w:rsidP="00122D75">
      <w:pPr>
        <w:pStyle w:val="Answer"/>
      </w:pPr>
      <w:sdt>
        <w:sdtPr>
          <w:alias w:val="Witness"/>
          <w:id w:val="2040551547"/>
          <w:placeholder>
            <w:docPart w:val="DefaultPlaceholder_-1854013440"/>
          </w:placeholder>
          <w:richText/>
        </w:sdtPr>
        <w:sdtContent>
          <w:r w:rsidRPr="002F1289" w:rsidR="006F6BC3">
            <w:rPr>
              <w:b/>
              <w:i/>
            </w:rPr>
            <w:t>James Morrison:</w:t>
          </w:r>
        </w:sdtContent>
      </w:sdt>
      <w:r w:rsidRPr="002F1289" w:rsidR="006F6BC3">
        <w:t xml:space="preserve"> Having given quite lengthy answers to the first couple o</w:t>
      </w:r>
      <w:r w:rsidRPr="002F1289" w:rsidR="00641D3B">
        <w:t>f</w:t>
      </w:r>
      <w:r w:rsidRPr="002F1289" w:rsidR="006F6BC3">
        <w:t xml:space="preserve"> questions, you will be </w:t>
      </w:r>
      <w:r w:rsidRPr="002F1289" w:rsidR="00641D3B">
        <w:t>pleased</w:t>
      </w:r>
      <w:r w:rsidRPr="002F1289" w:rsidR="006F6BC3">
        <w:t xml:space="preserve"> to hear that I agree with all </w:t>
      </w:r>
      <w:r w:rsidRPr="002F1289" w:rsidR="00641D3B">
        <w:t>of</w:t>
      </w:r>
      <w:r w:rsidRPr="002F1289" w:rsidR="006F6BC3">
        <w:t xml:space="preserve"> those points.</w:t>
      </w:r>
      <w:r w:rsidR="00781658">
        <w:t xml:space="preserve"> </w:t>
      </w:r>
      <w:r w:rsidRPr="002F1289" w:rsidR="006F6BC3">
        <w:t xml:space="preserve">I 100% agree that the one size fits all </w:t>
      </w:r>
      <w:r w:rsidRPr="002F1289" w:rsidR="00641D3B">
        <w:t>approach</w:t>
      </w:r>
      <w:r w:rsidRPr="002F1289" w:rsidR="006F6BC3">
        <w:t xml:space="preserve"> is not the </w:t>
      </w:r>
      <w:r w:rsidRPr="002F1289" w:rsidR="00641D3B">
        <w:t>right</w:t>
      </w:r>
      <w:r w:rsidRPr="002F1289" w:rsidR="006F6BC3">
        <w:t xml:space="preserve"> one, and some excellent reasons were given</w:t>
      </w:r>
      <w:r w:rsidRPr="002F1289" w:rsidR="00641D3B">
        <w:t xml:space="preserve"> there</w:t>
      </w:r>
      <w:r w:rsidRPr="002F1289" w:rsidR="006F6BC3">
        <w:t xml:space="preserve"> by everyone.</w:t>
      </w:r>
    </w:p>
    <w:p w:rsidR="00344CCB" w:rsidRPr="002F1289" w:rsidP="00122D75">
      <w:pPr>
        <w:pStyle w:val="Question"/>
        <w:ind w:left="794"/>
      </w:pPr>
      <w:sdt>
        <w:sdtPr>
          <w:alias w:val="Member"/>
          <w:tag w:val="&lt;Member mnisId='4005' dodsId='37675'&gt;"/>
          <w:id w:val="-814641549"/>
          <w:placeholder>
            <w:docPart w:val="DefaultPlaceholder_-1854013440"/>
          </w:placeholder>
          <w:richText/>
        </w:sdtPr>
        <w:sdtContent>
          <w:r w:rsidRPr="002F1289" w:rsidR="00E036CD">
            <w:rPr>
              <w:b/>
            </w:rPr>
            <w:t>Bob Blackman:</w:t>
          </w:r>
        </w:sdtContent>
      </w:sdt>
      <w:r w:rsidRPr="002F1289" w:rsidR="00E036CD">
        <w:t xml:space="preserve"> I will start </w:t>
      </w:r>
      <w:r w:rsidRPr="002F1289" w:rsidR="00641D3B">
        <w:t>with</w:t>
      </w:r>
      <w:r w:rsidRPr="002F1289" w:rsidR="00E036CD">
        <w:t xml:space="preserve"> you for the second part of my questions.</w:t>
      </w:r>
      <w:r w:rsidR="00781658">
        <w:t xml:space="preserve"> </w:t>
      </w:r>
      <w:r w:rsidRPr="002F1289" w:rsidR="00E036CD">
        <w:t xml:space="preserve">When Andy </w:t>
      </w:r>
      <w:r w:rsidRPr="002F1289" w:rsidR="00CD3EEA">
        <w:t xml:space="preserve">Haldane, the head of </w:t>
      </w:r>
      <w:r w:rsidRPr="002F1289" w:rsidR="0068588E">
        <w:t xml:space="preserve">levelling </w:t>
      </w:r>
      <w:r w:rsidRPr="002F1289" w:rsidR="00641D3B">
        <w:t>up, was</w:t>
      </w:r>
      <w:r w:rsidRPr="002F1289" w:rsidR="0068588E">
        <w:t xml:space="preserve"> before us, he talked about removing ring</w:t>
      </w:r>
      <w:r w:rsidR="00170827">
        <w:t>-</w:t>
      </w:r>
      <w:r w:rsidRPr="002F1289" w:rsidR="0068588E">
        <w:t xml:space="preserve">fences, </w:t>
      </w:r>
      <w:r w:rsidRPr="002F1289" w:rsidR="00641D3B">
        <w:t>lengthening</w:t>
      </w:r>
      <w:r w:rsidRPr="002F1289" w:rsidR="0068588E">
        <w:t xml:space="preserve"> duration, moving to</w:t>
      </w:r>
      <w:r w:rsidR="00C6487C">
        <w:t xml:space="preserve"> a</w:t>
      </w:r>
      <w:r w:rsidRPr="002F1289" w:rsidR="0068588E">
        <w:t xml:space="preserve"> formula needs-based criteria and so on.</w:t>
      </w:r>
      <w:r w:rsidR="00781658">
        <w:t xml:space="preserve"> </w:t>
      </w:r>
      <w:r w:rsidRPr="002F1289" w:rsidR="0068588E">
        <w:t>Do you think that that would assist in achieving what we all want to see,</w:t>
      </w:r>
      <w:r w:rsidRPr="002F1289" w:rsidR="00641D3B">
        <w:t xml:space="preserve"> </w:t>
      </w:r>
      <w:r w:rsidRPr="002F1289" w:rsidR="0068588E">
        <w:t xml:space="preserve">which is the local levelling up </w:t>
      </w:r>
      <w:r w:rsidRPr="002F1289" w:rsidR="00641D3B">
        <w:t>taking</w:t>
      </w:r>
      <w:r w:rsidRPr="002F1289" w:rsidR="0068588E">
        <w:t xml:space="preserve"> </w:t>
      </w:r>
      <w:r w:rsidRPr="002F1289" w:rsidR="00641D3B">
        <w:t>place</w:t>
      </w:r>
      <w:r w:rsidRPr="002F1289" w:rsidR="0068588E">
        <w:t>?</w:t>
      </w:r>
    </w:p>
    <w:p w:rsidR="00344CCB" w:rsidRPr="002F1289" w:rsidP="00122D75">
      <w:pPr>
        <w:pStyle w:val="Answer"/>
      </w:pPr>
      <w:sdt>
        <w:sdtPr>
          <w:alias w:val="Witness"/>
          <w:id w:val="-847632158"/>
          <w:placeholder>
            <w:docPart w:val="DefaultPlaceholder_-1854013440"/>
          </w:placeholder>
          <w:richText/>
        </w:sdtPr>
        <w:sdtContent>
          <w:r w:rsidRPr="002F1289">
            <w:rPr>
              <w:b/>
              <w:i/>
            </w:rPr>
            <w:t>James Morrison:</w:t>
          </w:r>
        </w:sdtContent>
      </w:sdt>
      <w:r w:rsidRPr="002F1289">
        <w:t xml:space="preserve"> </w:t>
      </w:r>
      <w:r w:rsidRPr="002F1289" w:rsidR="00456BAF">
        <w:t>Yes, up to a point.</w:t>
      </w:r>
      <w:r w:rsidR="00781658">
        <w:t xml:space="preserve"> </w:t>
      </w:r>
      <w:r w:rsidRPr="002F1289" w:rsidR="00456BAF">
        <w:t xml:space="preserve">There is a </w:t>
      </w:r>
      <w:r w:rsidRPr="002F1289" w:rsidR="00641D3B">
        <w:t>tension</w:t>
      </w:r>
      <w:r w:rsidRPr="002F1289" w:rsidR="00456BAF">
        <w:t xml:space="preserve"> between the heavily competitive bidding process and the needs-based formula of various kinds that are already in place at local government level, and regionally to some extent, identifying areas of particular socioeconomic and other needs and </w:t>
      </w:r>
      <w:r w:rsidRPr="002F1289" w:rsidR="00641D3B">
        <w:t>deficiency</w:t>
      </w:r>
      <w:r w:rsidRPr="002F1289" w:rsidR="00456BAF">
        <w:t xml:space="preserve"> and so on.</w:t>
      </w:r>
      <w:r w:rsidR="00781658">
        <w:t xml:space="preserve"> </w:t>
      </w:r>
      <w:r w:rsidRPr="002F1289" w:rsidR="00456BAF">
        <w:t xml:space="preserve">There is a </w:t>
      </w:r>
      <w:r w:rsidRPr="002F1289" w:rsidR="00641D3B">
        <w:t>temptation</w:t>
      </w:r>
      <w:r w:rsidRPr="002F1289" w:rsidR="00456BAF">
        <w:t xml:space="preserve"> whenever</w:t>
      </w:r>
      <w:r w:rsidRPr="002F1289" w:rsidR="00641D3B">
        <w:t xml:space="preserve"> </w:t>
      </w:r>
      <w:r w:rsidRPr="002F1289" w:rsidR="00456BAF">
        <w:t xml:space="preserve">you </w:t>
      </w:r>
      <w:r w:rsidRPr="002F1289" w:rsidR="00641D3B">
        <w:t>introduce</w:t>
      </w:r>
      <w:r w:rsidRPr="002F1289" w:rsidR="00456BAF">
        <w:t xml:space="preserve"> new funding schemes and a new agenda, as levelling up is </w:t>
      </w:r>
      <w:r w:rsidRPr="002F1289" w:rsidR="00456BAF">
        <w:t>overarchingly, to reinvent the wheel needlessly.</w:t>
      </w:r>
      <w:r w:rsidR="00781658">
        <w:t xml:space="preserve"> </w:t>
      </w:r>
      <w:r w:rsidRPr="002F1289" w:rsidR="00456BAF">
        <w:t xml:space="preserve">There </w:t>
      </w:r>
      <w:r w:rsidR="00C6487C">
        <w:t>are</w:t>
      </w:r>
      <w:r w:rsidRPr="002F1289" w:rsidR="00456BAF">
        <w:t xml:space="preserve"> </w:t>
      </w:r>
      <w:r w:rsidRPr="002F1289" w:rsidR="00641D3B">
        <w:t>already</w:t>
      </w:r>
      <w:r w:rsidRPr="002F1289" w:rsidR="00456BAF">
        <w:t>, particularly in these straitened times, ways that we can use existing formulae to some extent that identify areas at a fairly local level</w:t>
      </w:r>
      <w:r w:rsidR="00C6487C">
        <w:t>,</w:t>
      </w:r>
      <w:r w:rsidRPr="002F1289" w:rsidR="00456BAF">
        <w:t xml:space="preserve"> not just regional level</w:t>
      </w:r>
      <w:r w:rsidR="00C6487C">
        <w:t>,</w:t>
      </w:r>
      <w:r w:rsidRPr="002F1289" w:rsidR="00456BAF">
        <w:t xml:space="preserve"> of relatively </w:t>
      </w:r>
      <w:r w:rsidRPr="002F1289" w:rsidR="00641D3B">
        <w:t>greater</w:t>
      </w:r>
      <w:r w:rsidRPr="002F1289" w:rsidR="00456BAF">
        <w:t xml:space="preserve"> socioeconomic need</w:t>
      </w:r>
      <w:r w:rsidR="00122D75">
        <w:t>,</w:t>
      </w:r>
      <w:r w:rsidRPr="002F1289" w:rsidR="00456BAF">
        <w:t xml:space="preserve"> as a </w:t>
      </w:r>
      <w:r w:rsidRPr="002F1289" w:rsidR="00641D3B">
        <w:t>springboard</w:t>
      </w:r>
      <w:r w:rsidRPr="002F1289" w:rsidR="00456BAF">
        <w:t xml:space="preserve"> for </w:t>
      </w:r>
      <w:r w:rsidRPr="002F1289" w:rsidR="00641D3B">
        <w:t>identifying</w:t>
      </w:r>
      <w:r w:rsidRPr="002F1289" w:rsidR="00456BAF">
        <w:t xml:space="preserve"> a</w:t>
      </w:r>
      <w:r w:rsidR="00E67168">
        <w:t>re</w:t>
      </w:r>
      <w:r w:rsidRPr="002F1289" w:rsidR="00456BAF">
        <w:t xml:space="preserve">as at the outset from top down that </w:t>
      </w:r>
      <w:r w:rsidR="00C6487C">
        <w:t xml:space="preserve">will clearly be in </w:t>
      </w:r>
      <w:r w:rsidRPr="002F1289" w:rsidR="00456BAF">
        <w:t>need of economically orientated levelling up.</w:t>
      </w:r>
    </w:p>
    <w:p w:rsidR="00344CCB" w:rsidRPr="002F1289" w:rsidP="00122D75">
      <w:pPr>
        <w:pStyle w:val="Answer"/>
      </w:pPr>
      <w:r w:rsidRPr="002F1289">
        <w:t>Beyond that</w:t>
      </w:r>
      <w:r w:rsidR="00122D75">
        <w:t>,</w:t>
      </w:r>
      <w:r w:rsidRPr="002F1289">
        <w:t xml:space="preserve"> there is work to be done for even more granular, hyper local level levelling up, even down to the point of very specific postcodes, individual streets, neighbourhoods up and down the length and breadth of the UK rather than regionally targeted as they currently are.</w:t>
      </w:r>
      <w:r w:rsidR="00781658">
        <w:t xml:space="preserve"> </w:t>
      </w:r>
      <w:r w:rsidRPr="002F1289">
        <w:t>We might come to some questions about those sorts of issues later on.</w:t>
      </w:r>
      <w:r w:rsidR="00781658">
        <w:t xml:space="preserve"> </w:t>
      </w:r>
      <w:r w:rsidRPr="002F1289">
        <w:t>Some of the existing formulae, for all their flaws, identify fairly well</w:t>
      </w:r>
      <w:r w:rsidR="00C6487C">
        <w:t xml:space="preserve"> </w:t>
      </w:r>
      <w:r w:rsidRPr="002F1289">
        <w:t xml:space="preserve">established areas of local need, </w:t>
      </w:r>
      <w:r w:rsidR="00122D75">
        <w:t xml:space="preserve">and </w:t>
      </w:r>
      <w:r w:rsidRPr="002F1289">
        <w:t>are a good starting point from the bottom up to begin mapping out the levelling up map before we get into finer calculations.</w:t>
      </w:r>
    </w:p>
    <w:p w:rsidR="00660EDA" w:rsidRPr="002F1289" w:rsidP="00122D75">
      <w:pPr>
        <w:pStyle w:val="Question"/>
        <w:ind w:left="794"/>
      </w:pPr>
      <w:sdt>
        <w:sdtPr>
          <w:alias w:val="Member"/>
          <w:tag w:val="&lt;Member mnisId='4005' dodsId='37675'&gt;"/>
          <w:id w:val="986911668"/>
          <w:placeholder>
            <w:docPart w:val="DefaultPlaceholder_-1854013440"/>
          </w:placeholder>
          <w:richText/>
        </w:sdtPr>
        <w:sdtContent>
          <w:r w:rsidRPr="002F1289" w:rsidR="00C024E0">
            <w:rPr>
              <w:b/>
            </w:rPr>
            <w:t>Bob Blackman:</w:t>
          </w:r>
        </w:sdtContent>
      </w:sdt>
      <w:r w:rsidRPr="002F1289" w:rsidR="00C024E0">
        <w:t xml:space="preserve"> You mentioned competitive bidding.</w:t>
      </w:r>
      <w:r w:rsidR="00781658">
        <w:t xml:space="preserve"> </w:t>
      </w:r>
      <w:r w:rsidRPr="002F1289">
        <w:t>Are you in favour of competitive bidding?</w:t>
      </w:r>
      <w:r w:rsidR="00781658">
        <w:t xml:space="preserve"> </w:t>
      </w:r>
      <w:r w:rsidRPr="002F1289">
        <w:t>Is it always appropriate or is it never</w:t>
      </w:r>
      <w:r w:rsidRPr="002F1289" w:rsidR="00641D3B">
        <w:t xml:space="preserve"> </w:t>
      </w:r>
      <w:r w:rsidRPr="002F1289" w:rsidR="00996556">
        <w:t>appropriate</w:t>
      </w:r>
      <w:r w:rsidRPr="002F1289">
        <w:t>?</w:t>
      </w:r>
    </w:p>
    <w:p w:rsidR="00996556" w:rsidRPr="002F1289" w:rsidP="00122D75">
      <w:pPr>
        <w:pStyle w:val="Answer"/>
      </w:pPr>
      <w:sdt>
        <w:sdtPr>
          <w:alias w:val="Witness"/>
          <w:id w:val="1082877696"/>
          <w:placeholder>
            <w:docPart w:val="DefaultPlaceholder_-1854013440"/>
          </w:placeholder>
          <w:richText/>
        </w:sdtPr>
        <w:sdtContent>
          <w:r w:rsidRPr="002F1289" w:rsidR="00660EDA">
            <w:rPr>
              <w:b/>
              <w:i/>
            </w:rPr>
            <w:t>James Morrison:</w:t>
          </w:r>
        </w:sdtContent>
      </w:sdt>
      <w:r w:rsidRPr="002F1289" w:rsidR="00660EDA">
        <w:t xml:space="preserve"> I would </w:t>
      </w:r>
      <w:r w:rsidRPr="002F1289" w:rsidR="00641D3B">
        <w:t>not</w:t>
      </w:r>
      <w:r w:rsidRPr="002F1289" w:rsidR="00660EDA">
        <w:t xml:space="preserve"> say it was never appropriate.</w:t>
      </w:r>
      <w:r w:rsidR="00781658">
        <w:t xml:space="preserve"> </w:t>
      </w:r>
      <w:r w:rsidRPr="002F1289" w:rsidR="00660EDA">
        <w:t>There</w:t>
      </w:r>
      <w:r w:rsidRPr="002F1289" w:rsidR="00641D3B">
        <w:t xml:space="preserve"> </w:t>
      </w:r>
      <w:r w:rsidRPr="002F1289" w:rsidR="00660EDA">
        <w:t>are b</w:t>
      </w:r>
      <w:r w:rsidR="00227FDC">
        <w:t>ig</w:t>
      </w:r>
      <w:r w:rsidRPr="002F1289" w:rsidR="00660EDA">
        <w:t xml:space="preserve"> problems with it</w:t>
      </w:r>
      <w:r w:rsidR="00227FDC">
        <w:t xml:space="preserve"> and s</w:t>
      </w:r>
      <w:r w:rsidRPr="002F1289" w:rsidR="00660EDA">
        <w:t xml:space="preserve">ome </w:t>
      </w:r>
      <w:r w:rsidRPr="002F1289" w:rsidR="00641D3B">
        <w:t>of</w:t>
      </w:r>
      <w:r w:rsidRPr="002F1289" w:rsidR="00660EDA">
        <w:t xml:space="preserve"> that </w:t>
      </w:r>
      <w:r w:rsidRPr="002F1289" w:rsidR="00641D3B">
        <w:t>relates</w:t>
      </w:r>
      <w:r w:rsidRPr="002F1289" w:rsidR="00660EDA">
        <w:t xml:space="preserve"> to the issues around capacity that</w:t>
      </w:r>
      <w:r w:rsidR="00227FDC">
        <w:t xml:space="preserve"> </w:t>
      </w:r>
      <w:r w:rsidRPr="002F1289" w:rsidR="00660EDA">
        <w:t>other panellists have mentioned.</w:t>
      </w:r>
      <w:r w:rsidR="00781658">
        <w:t xml:space="preserve"> </w:t>
      </w:r>
      <w:r w:rsidRPr="002F1289" w:rsidR="00660EDA">
        <w:t xml:space="preserve">For example, another point that was alluded to but not directly mentioned </w:t>
      </w:r>
      <w:r w:rsidR="00227FDC">
        <w:t>is</w:t>
      </w:r>
      <w:r w:rsidRPr="002F1289" w:rsidR="00660EDA">
        <w:t xml:space="preserve"> that some major local authorities now have politicians who are leaders and directly </w:t>
      </w:r>
      <w:r w:rsidRPr="002F1289">
        <w:t>elect</w:t>
      </w:r>
      <w:r w:rsidR="00227FDC">
        <w:t>ed</w:t>
      </w:r>
      <w:r w:rsidRPr="002F1289" w:rsidR="00660EDA">
        <w:t xml:space="preserve"> mayors who are also national-level </w:t>
      </w:r>
      <w:r w:rsidRPr="002F1289" w:rsidR="00641D3B">
        <w:t>politicians</w:t>
      </w:r>
      <w:r w:rsidRPr="002F1289" w:rsidR="00660EDA">
        <w:t>.</w:t>
      </w:r>
      <w:r w:rsidR="00781658">
        <w:t xml:space="preserve"> </w:t>
      </w:r>
      <w:r w:rsidRPr="002F1289" w:rsidR="00660EDA">
        <w:t xml:space="preserve">They have networks and </w:t>
      </w:r>
      <w:r w:rsidRPr="002F1289" w:rsidR="00641D3B">
        <w:t>expertise</w:t>
      </w:r>
      <w:r w:rsidRPr="002F1289" w:rsidR="00660EDA">
        <w:t xml:space="preserve"> and so on that </w:t>
      </w:r>
      <w:r w:rsidRPr="002F1289" w:rsidR="00E07C63">
        <w:t>give them</w:t>
      </w:r>
      <w:r w:rsidRPr="002F1289" w:rsidR="00641D3B">
        <w:t xml:space="preserve"> </w:t>
      </w:r>
      <w:r w:rsidRPr="002F1289" w:rsidR="00E07C63">
        <w:t xml:space="preserve">a </w:t>
      </w:r>
      <w:r w:rsidRPr="002F1289" w:rsidR="00DB2FF1">
        <w:t xml:space="preserve">disproportionate </w:t>
      </w:r>
      <w:r w:rsidRPr="002F1289" w:rsidR="00641D3B">
        <w:t>advantage</w:t>
      </w:r>
      <w:r w:rsidRPr="002F1289" w:rsidR="00DB2FF1">
        <w:t xml:space="preserve"> at the outset to those of smaller </w:t>
      </w:r>
      <w:r w:rsidRPr="002F1289" w:rsidR="00601B3F">
        <w:t xml:space="preserve">level, even upper-tier authorities </w:t>
      </w:r>
      <w:r w:rsidRPr="002F1289" w:rsidR="00641D3B">
        <w:t>elsewhere</w:t>
      </w:r>
      <w:r w:rsidRPr="002F1289" w:rsidR="00601B3F">
        <w:t xml:space="preserve"> </w:t>
      </w:r>
      <w:r w:rsidRPr="002F1289">
        <w:t>in</w:t>
      </w:r>
      <w:r w:rsidRPr="002F1289" w:rsidR="00601B3F">
        <w:t xml:space="preserve"> the country.</w:t>
      </w:r>
    </w:p>
    <w:p w:rsidR="002030CC" w:rsidRPr="002F1289" w:rsidP="00122D75">
      <w:pPr>
        <w:pStyle w:val="Answer"/>
      </w:pPr>
      <w:r>
        <w:t>T</w:t>
      </w:r>
      <w:r w:rsidRPr="002F1289" w:rsidR="00601B3F">
        <w:t xml:space="preserve">he work of the Institute of Government </w:t>
      </w:r>
      <w:r w:rsidRPr="002F1289" w:rsidR="00641D3B">
        <w:t>recently</w:t>
      </w:r>
      <w:r w:rsidRPr="002F1289" w:rsidR="00601B3F">
        <w:t xml:space="preserve"> identifies how hollowed out many local authorities up and down the UK have become over re</w:t>
      </w:r>
      <w:r w:rsidR="00122D75">
        <w:t>cent y</w:t>
      </w:r>
      <w:r>
        <w:t>ears</w:t>
      </w:r>
      <w:r w:rsidRPr="002F1289" w:rsidR="00601B3F">
        <w:t xml:space="preserve"> with austerity cuts and so on.</w:t>
      </w:r>
      <w:r w:rsidR="00781658">
        <w:t xml:space="preserve"> </w:t>
      </w:r>
      <w:r w:rsidRPr="002F1289" w:rsidR="00B676DA">
        <w:t xml:space="preserve">Some of those in the economically poorest areas of the UK are disproportionately </w:t>
      </w:r>
      <w:r w:rsidRPr="002F1289" w:rsidR="00641D3B">
        <w:t>hollowed</w:t>
      </w:r>
      <w:r w:rsidRPr="002F1289" w:rsidR="00B676DA">
        <w:t xml:space="preserve"> out and have suffered disproportionately from cuts in government grants and so forth.</w:t>
      </w:r>
      <w:r>
        <w:t xml:space="preserve"> </w:t>
      </w:r>
      <w:r w:rsidRPr="002F1289" w:rsidR="00B676DA">
        <w:t xml:space="preserve">Given the problems that </w:t>
      </w:r>
      <w:r w:rsidRPr="002F1289" w:rsidR="00641D3B">
        <w:t>they</w:t>
      </w:r>
      <w:r w:rsidRPr="002F1289" w:rsidR="00B676DA">
        <w:t xml:space="preserve"> are facing just funding front</w:t>
      </w:r>
      <w:r>
        <w:t>-</w:t>
      </w:r>
      <w:r w:rsidRPr="002F1289" w:rsidR="00B676DA">
        <w:t xml:space="preserve">line services, there is not a level playing field there for authorities like that when it comes </w:t>
      </w:r>
      <w:r w:rsidRPr="002F1289" w:rsidR="009A01EA">
        <w:t>to</w:t>
      </w:r>
      <w:r w:rsidRPr="002F1289" w:rsidR="00B676DA">
        <w:t xml:space="preserve"> mounting a competitive bid </w:t>
      </w:r>
      <w:r w:rsidRPr="002F1289" w:rsidR="009A01EA">
        <w:t>compared</w:t>
      </w:r>
      <w:r w:rsidRPr="002F1289" w:rsidR="00B676DA">
        <w:t xml:space="preserve"> to upper-tier authorities in </w:t>
      </w:r>
      <w:r w:rsidRPr="002F1289" w:rsidR="009A01EA">
        <w:t>wealthier</w:t>
      </w:r>
      <w:r w:rsidRPr="002F1289" w:rsidR="00B676DA">
        <w:t xml:space="preserve"> areas of the country and also </w:t>
      </w:r>
      <w:r>
        <w:t>those</w:t>
      </w:r>
      <w:r w:rsidRPr="002F1289" w:rsidR="00B676DA">
        <w:t xml:space="preserve"> that are </w:t>
      </w:r>
      <w:r w:rsidRPr="002F1289" w:rsidR="009A01EA">
        <w:t>equipped</w:t>
      </w:r>
      <w:r w:rsidRPr="002F1289" w:rsidR="00B676DA">
        <w:t xml:space="preserve"> with the network knowledge and the </w:t>
      </w:r>
      <w:r w:rsidRPr="002F1289" w:rsidR="003E677A">
        <w:t>personal</w:t>
      </w:r>
      <w:r w:rsidRPr="002F1289" w:rsidR="00B676DA">
        <w:t xml:space="preserve"> </w:t>
      </w:r>
      <w:r w:rsidRPr="002F1289" w:rsidR="003E677A">
        <w:t>expertise</w:t>
      </w:r>
      <w:r w:rsidRPr="002F1289" w:rsidR="00B676DA">
        <w:t xml:space="preserve"> of some of the higher-</w:t>
      </w:r>
      <w:r w:rsidRPr="002F1289" w:rsidR="009A01EA">
        <w:t>l</w:t>
      </w:r>
      <w:r w:rsidRPr="002F1289" w:rsidR="00B676DA">
        <w:t>evel leaders</w:t>
      </w:r>
      <w:r w:rsidRPr="002F1289">
        <w:t xml:space="preserve"> and elected </w:t>
      </w:r>
      <w:r w:rsidRPr="002F1289" w:rsidR="003E677A">
        <w:t>mayors</w:t>
      </w:r>
      <w:r w:rsidRPr="002F1289">
        <w:t xml:space="preserve"> </w:t>
      </w:r>
      <w:r w:rsidRPr="002F1289" w:rsidR="003E677A">
        <w:t>t</w:t>
      </w:r>
      <w:r w:rsidRPr="002F1289">
        <w:t xml:space="preserve">hat we have </w:t>
      </w:r>
      <w:r w:rsidRPr="002F1289" w:rsidR="009A01EA">
        <w:t>elsewhere</w:t>
      </w:r>
      <w:r w:rsidRPr="002F1289">
        <w:t xml:space="preserve"> in the </w:t>
      </w:r>
      <w:r w:rsidRPr="002F1289" w:rsidR="005A4C1F">
        <w:t>country.</w:t>
      </w:r>
      <w:r w:rsidR="00781658">
        <w:t xml:space="preserve"> </w:t>
      </w:r>
      <w:r w:rsidRPr="002F1289">
        <w:t>Competitive bids disproportionately disadvantage some parts of the country that</w:t>
      </w:r>
      <w:r w:rsidRPr="002F1289" w:rsidR="005A4C1F">
        <w:t xml:space="preserve"> probably are in most need of levelling up.</w:t>
      </w:r>
    </w:p>
    <w:p w:rsidR="00B1518F" w:rsidRPr="002F1289" w:rsidP="00122D75">
      <w:pPr>
        <w:pStyle w:val="Answer"/>
      </w:pPr>
      <w:sdt>
        <w:sdtPr>
          <w:alias w:val="Witness"/>
          <w:id w:val="662596260"/>
          <w:placeholder>
            <w:docPart w:val="DefaultPlaceholder_-1854013440"/>
          </w:placeholder>
          <w:richText/>
        </w:sdtPr>
        <w:sdtContent>
          <w:r w:rsidRPr="002F1289" w:rsidR="002E5F0B">
            <w:rPr>
              <w:b/>
              <w:i/>
            </w:rPr>
            <w:t>Professor Fothergill:</w:t>
          </w:r>
        </w:sdtContent>
      </w:sdt>
      <w:r w:rsidRPr="002F1289" w:rsidR="002E5F0B">
        <w:t xml:space="preserve"> First</w:t>
      </w:r>
      <w:r w:rsidRPr="002F1289" w:rsidR="00996556">
        <w:t>,</w:t>
      </w:r>
      <w:r w:rsidRPr="002F1289" w:rsidR="002E5F0B">
        <w:t xml:space="preserve"> can I disagree with one thing that James has just said?</w:t>
      </w:r>
      <w:r w:rsidR="00781658">
        <w:t xml:space="preserve"> </w:t>
      </w:r>
      <w:r w:rsidRPr="002F1289" w:rsidR="00745A71">
        <w:t>He referred to the levelling up agenda as being the new agenda.</w:t>
      </w:r>
      <w:r w:rsidR="00781658">
        <w:t xml:space="preserve"> </w:t>
      </w:r>
      <w:r w:rsidRPr="002F1289" w:rsidR="00745A71">
        <w:t>It is not really</w:t>
      </w:r>
      <w:r w:rsidRPr="002F1289" w:rsidR="003E677A">
        <w:t>.</w:t>
      </w:r>
      <w:r w:rsidR="00781658">
        <w:t xml:space="preserve"> </w:t>
      </w:r>
      <w:r w:rsidRPr="002F1289" w:rsidR="003E677A">
        <w:t>For anyone like myself who has been in urban and regional economic development over decades, it is old policies under a new label.</w:t>
      </w:r>
      <w:r w:rsidR="00781658">
        <w:t xml:space="preserve"> </w:t>
      </w:r>
      <w:r w:rsidRPr="002F1289" w:rsidR="003E677A">
        <w:t xml:space="preserve">There is a vast amount of experience </w:t>
      </w:r>
      <w:r w:rsidRPr="002F1289" w:rsidR="009A01EA">
        <w:t>about what</w:t>
      </w:r>
      <w:r w:rsidRPr="002F1289" w:rsidR="003E677A">
        <w:t xml:space="preserve"> works and what does not work on which to build.</w:t>
      </w:r>
    </w:p>
    <w:p w:rsidR="00996556" w:rsidRPr="002F1289" w:rsidP="00122D75">
      <w:pPr>
        <w:pStyle w:val="Question"/>
        <w:ind w:left="794"/>
      </w:pPr>
      <w:sdt>
        <w:sdtPr>
          <w:alias w:val="Member"/>
          <w:tag w:val="&lt;Member mnisId='4005' dodsId='37675'&gt;"/>
          <w:id w:val="986672815"/>
          <w:placeholder>
            <w:docPart w:val="DefaultPlaceholder_-1854013440"/>
          </w:placeholder>
          <w:richText/>
        </w:sdtPr>
        <w:sdtContent>
          <w:r w:rsidRPr="002F1289" w:rsidR="00B1518F">
            <w:rPr>
              <w:b/>
            </w:rPr>
            <w:t>Bob Blackman:</w:t>
          </w:r>
        </w:sdtContent>
      </w:sdt>
      <w:r w:rsidRPr="002F1289" w:rsidR="00B1518F">
        <w:t xml:space="preserve"> One of the </w:t>
      </w:r>
      <w:r w:rsidRPr="002F1289" w:rsidR="009A01EA">
        <w:t>key</w:t>
      </w:r>
      <w:r w:rsidRPr="002F1289" w:rsidR="00B1518F">
        <w:t xml:space="preserve"> points here is there is no point in bidding for something if you do not </w:t>
      </w:r>
      <w:r w:rsidRPr="002F1289">
        <w:t>qualify</w:t>
      </w:r>
      <w:r w:rsidRPr="002F1289" w:rsidR="00B1518F">
        <w:t xml:space="preserve"> for it.</w:t>
      </w:r>
      <w:r w:rsidR="00781658">
        <w:t xml:space="preserve"> </w:t>
      </w:r>
      <w:r w:rsidRPr="002F1289" w:rsidR="00B1518F">
        <w:t>In other words, if you do not have the criteria right</w:t>
      </w:r>
      <w:r w:rsidRPr="002F1289" w:rsidR="004F0DF9">
        <w:t xml:space="preserve">, with respect to what James was saying, if people are </w:t>
      </w:r>
      <w:r w:rsidRPr="002F1289" w:rsidR="004F0DF9">
        <w:t>putting</w:t>
      </w:r>
      <w:r w:rsidR="00227FDC">
        <w:t xml:space="preserve"> in</w:t>
      </w:r>
      <w:r w:rsidRPr="002F1289" w:rsidR="004F0DF9">
        <w:t xml:space="preserve"> these bids blindly and not understanding what the </w:t>
      </w:r>
      <w:r w:rsidRPr="002F1289">
        <w:t>criteria</w:t>
      </w:r>
      <w:r w:rsidRPr="002F1289" w:rsidR="004F0DF9">
        <w:t xml:space="preserve"> are for selection, it is a bit of a waste of time and money, is</w:t>
      </w:r>
      <w:r w:rsidR="00227FDC">
        <w:t>n’t it</w:t>
      </w:r>
      <w:r w:rsidRPr="002F1289" w:rsidR="004F0DF9">
        <w:t>?</w:t>
      </w:r>
      <w:r w:rsidR="00781658">
        <w:t xml:space="preserve"> </w:t>
      </w:r>
    </w:p>
    <w:p w:rsidR="003C569A" w:rsidP="00122D75">
      <w:pPr>
        <w:pStyle w:val="Answer"/>
      </w:pPr>
      <w:sdt>
        <w:sdtPr>
          <w:alias w:val="Witness"/>
          <w:id w:val="617114802"/>
          <w:placeholder>
            <w:docPart w:val="DefaultPlaceholder_-1854013440"/>
          </w:placeholder>
          <w:richText/>
        </w:sdtPr>
        <w:sdtContent>
          <w:r w:rsidRPr="002F1289" w:rsidR="00996556">
            <w:rPr>
              <w:b/>
              <w:i/>
            </w:rPr>
            <w:t>Professor Fothergill:</w:t>
          </w:r>
        </w:sdtContent>
      </w:sdt>
      <w:r w:rsidRPr="002F1289" w:rsidR="00996556">
        <w:t xml:space="preserve"> </w:t>
      </w:r>
      <w:r w:rsidRPr="002F1289" w:rsidR="004F0DF9">
        <w:t>In fairness, the Government have often said that these are the criteria on which bids will be judged.</w:t>
      </w:r>
      <w:r w:rsidR="00781658">
        <w:t xml:space="preserve"> </w:t>
      </w:r>
      <w:r w:rsidRPr="002F1289" w:rsidR="004F0DF9">
        <w:t xml:space="preserve">Also, for example, in the context of the </w:t>
      </w:r>
      <w:r w:rsidRPr="002F1289" w:rsidR="00F25FDD">
        <w:t>Levelling Up Fund</w:t>
      </w:r>
      <w:r w:rsidRPr="002F1289" w:rsidR="004F0DF9">
        <w:t xml:space="preserve"> and the </w:t>
      </w:r>
      <w:r w:rsidRPr="002F1289" w:rsidR="00996556">
        <w:t>Community Renewal Fund</w:t>
      </w:r>
      <w:r w:rsidRPr="002F1289" w:rsidR="004F0DF9">
        <w:t xml:space="preserve">, they </w:t>
      </w:r>
      <w:r w:rsidRPr="002F1289" w:rsidR="00996556">
        <w:t>identify</w:t>
      </w:r>
      <w:r w:rsidRPr="002F1289" w:rsidR="004F0DF9">
        <w:t xml:space="preserve"> priority areas.</w:t>
      </w:r>
      <w:r w:rsidR="00781658">
        <w:t xml:space="preserve"> </w:t>
      </w:r>
      <w:r w:rsidRPr="002F1289" w:rsidR="004F0DF9">
        <w:t xml:space="preserve">This was </w:t>
      </w:r>
      <w:r w:rsidRPr="002F1289" w:rsidR="00996556">
        <w:t>intended</w:t>
      </w:r>
      <w:r w:rsidRPr="002F1289" w:rsidR="004F0DF9">
        <w:t xml:space="preserve"> to guide the allocation of </w:t>
      </w:r>
      <w:r w:rsidRPr="002F1289" w:rsidR="00221EF3">
        <w:t>where successful bids might go.</w:t>
      </w:r>
      <w:r w:rsidR="00781658">
        <w:t xml:space="preserve"> </w:t>
      </w:r>
      <w:r w:rsidRPr="002F1289" w:rsidR="00221EF3">
        <w:t>To some extent it certainly did.</w:t>
      </w:r>
      <w:r w:rsidR="00781658">
        <w:t xml:space="preserve"> </w:t>
      </w:r>
      <w:r w:rsidRPr="002F1289" w:rsidR="00221EF3">
        <w:t xml:space="preserve">However, in detail </w:t>
      </w:r>
      <w:r w:rsidRPr="002F1289" w:rsidR="00996556">
        <w:t>the statistics</w:t>
      </w:r>
      <w:r w:rsidRPr="002F1289" w:rsidR="00221EF3">
        <w:t xml:space="preserve"> that they </w:t>
      </w:r>
      <w:r w:rsidRPr="002F1289" w:rsidR="00996556">
        <w:t>threw</w:t>
      </w:r>
      <w:r w:rsidRPr="002F1289" w:rsidR="00221EF3">
        <w:t xml:space="preserve"> into the pot to </w:t>
      </w:r>
      <w:r w:rsidRPr="002F1289" w:rsidR="00996556">
        <w:t>identify</w:t>
      </w:r>
      <w:r w:rsidRPr="002F1289" w:rsidR="00221EF3">
        <w:t xml:space="preserve"> those priority areas was </w:t>
      </w:r>
      <w:r w:rsidRPr="002F1289" w:rsidR="00996556">
        <w:t>distinctly</w:t>
      </w:r>
      <w:r w:rsidRPr="002F1289" w:rsidR="00221EF3">
        <w:t xml:space="preserve"> flawed and came up with some ver</w:t>
      </w:r>
      <w:r w:rsidR="00227FDC">
        <w:t xml:space="preserve">y </w:t>
      </w:r>
      <w:r w:rsidRPr="002F1289" w:rsidR="00221EF3">
        <w:t>odd priority areas.</w:t>
      </w:r>
      <w:r w:rsidR="00781658">
        <w:t xml:space="preserve"> </w:t>
      </w:r>
    </w:p>
    <w:p w:rsidR="00EC0591" w:rsidRPr="002F1289" w:rsidP="00122D75">
      <w:pPr>
        <w:pStyle w:val="Answer"/>
      </w:pPr>
      <w:r w:rsidRPr="002F1289">
        <w:t xml:space="preserve">I distinctly </w:t>
      </w:r>
      <w:r w:rsidRPr="002F1289" w:rsidR="00996556">
        <w:t>remember</w:t>
      </w:r>
      <w:r w:rsidR="00227FDC">
        <w:t xml:space="preserve"> that</w:t>
      </w:r>
      <w:r w:rsidRPr="002F1289" w:rsidR="00996556">
        <w:t xml:space="preserve"> th</w:t>
      </w:r>
      <w:r w:rsidRPr="002F1289">
        <w:t>e</w:t>
      </w:r>
      <w:r w:rsidR="00227FDC">
        <w:t xml:space="preserve"> area of the</w:t>
      </w:r>
      <w:r w:rsidRPr="002F1289">
        <w:t xml:space="preserve"> Chancellor of the </w:t>
      </w:r>
      <w:r w:rsidRPr="002F1289" w:rsidR="00996556">
        <w:t>Exchequer</w:t>
      </w:r>
      <w:r w:rsidR="00227FDC">
        <w:t>—</w:t>
      </w:r>
      <w:r w:rsidRPr="002F1289">
        <w:t>as he was at the time, now Prime Minister</w:t>
      </w:r>
      <w:r w:rsidR="00227FDC">
        <w:t>—</w:t>
      </w:r>
      <w:r w:rsidRPr="002F1289">
        <w:t xml:space="preserve">came up as a priority in </w:t>
      </w:r>
      <w:r w:rsidRPr="002F1289" w:rsidR="00996556">
        <w:t>Richmondshire</w:t>
      </w:r>
      <w:r w:rsidRPr="002F1289">
        <w:t xml:space="preserve">, which in most socioeconomic statistics is </w:t>
      </w:r>
      <w:r w:rsidRPr="002F1289" w:rsidR="00996556">
        <w:t>arguably</w:t>
      </w:r>
      <w:r w:rsidRPr="002F1289">
        <w:t xml:space="preserve"> one of the most </w:t>
      </w:r>
      <w:r w:rsidRPr="002F1289" w:rsidR="00996556">
        <w:t>prosperous</w:t>
      </w:r>
      <w:r w:rsidRPr="002F1289">
        <w:t xml:space="preserve"> parts of the </w:t>
      </w:r>
      <w:r w:rsidRPr="002F1289" w:rsidR="00996556">
        <w:t>whole</w:t>
      </w:r>
      <w:r w:rsidRPr="002F1289">
        <w:t xml:space="preserve"> country.</w:t>
      </w:r>
      <w:r w:rsidR="00781658">
        <w:t xml:space="preserve"> </w:t>
      </w:r>
      <w:r w:rsidRPr="002F1289">
        <w:t xml:space="preserve">There </w:t>
      </w:r>
      <w:r w:rsidRPr="002F1289" w:rsidR="00996556">
        <w:t>were</w:t>
      </w:r>
      <w:r w:rsidRPr="002F1289">
        <w:t xml:space="preserve"> </w:t>
      </w:r>
      <w:r w:rsidRPr="002F1289" w:rsidR="00996556">
        <w:t>flaws</w:t>
      </w:r>
      <w:r w:rsidRPr="002F1289">
        <w:t xml:space="preserve"> in </w:t>
      </w:r>
      <w:r w:rsidRPr="002F1289" w:rsidR="00996556">
        <w:t xml:space="preserve">that </w:t>
      </w:r>
      <w:r w:rsidRPr="002F1289">
        <w:t>method.</w:t>
      </w:r>
    </w:p>
    <w:p w:rsidR="00F1028F" w:rsidRPr="002F1289" w:rsidP="00122D75">
      <w:pPr>
        <w:pStyle w:val="Question"/>
        <w:ind w:left="794"/>
      </w:pPr>
      <w:sdt>
        <w:sdtPr>
          <w:alias w:val="Member"/>
          <w:tag w:val="&lt;Member mnisId='4005' dodsId='37675'&gt;"/>
          <w:id w:val="-735855921"/>
          <w:placeholder>
            <w:docPart w:val="DefaultPlaceholder_-1854013440"/>
          </w:placeholder>
          <w:richText/>
        </w:sdtPr>
        <w:sdtContent>
          <w:r w:rsidRPr="002F1289" w:rsidR="00EC0591">
            <w:rPr>
              <w:b/>
            </w:rPr>
            <w:t>Bob Blackman:</w:t>
          </w:r>
        </w:sdtContent>
      </w:sdt>
      <w:r w:rsidRPr="002F1289" w:rsidR="00EC0591">
        <w:t xml:space="preserve"> </w:t>
      </w:r>
      <w:r w:rsidR="00227FDC">
        <w:t>L</w:t>
      </w:r>
      <w:r w:rsidRPr="002F1289">
        <w:t>ooking at this</w:t>
      </w:r>
      <w:r w:rsidR="00122D75">
        <w:t>,</w:t>
      </w:r>
      <w:r w:rsidRPr="002F1289">
        <w:t xml:space="preserve"> most people will say London is </w:t>
      </w:r>
      <w:r w:rsidRPr="002F1289" w:rsidR="00996556">
        <w:t>tremendous</w:t>
      </w:r>
      <w:r w:rsidR="00227FDC">
        <w:t>ly</w:t>
      </w:r>
      <w:r w:rsidRPr="002F1289">
        <w:t xml:space="preserve"> successful</w:t>
      </w:r>
      <w:r w:rsidR="00227FDC">
        <w:t xml:space="preserve">, does </w:t>
      </w:r>
      <w:r w:rsidRPr="002F1289">
        <w:t>not need any hel</w:t>
      </w:r>
      <w:r w:rsidRPr="002F1289" w:rsidR="00996556">
        <w:t>p</w:t>
      </w:r>
      <w:r w:rsidRPr="002F1289">
        <w:t xml:space="preserve">, it is fine, except we have some of the most deprived areas in the country within London that potentially could get </w:t>
      </w:r>
      <w:r w:rsidRPr="002F1289" w:rsidR="00996556">
        <w:t>excluded</w:t>
      </w:r>
      <w:r w:rsidRPr="002F1289">
        <w:t xml:space="preserve"> f</w:t>
      </w:r>
      <w:r w:rsidRPr="002F1289" w:rsidR="00996556">
        <w:t>ro</w:t>
      </w:r>
      <w:r w:rsidRPr="002F1289">
        <w:t>m all this.</w:t>
      </w:r>
    </w:p>
    <w:p w:rsidR="00BB24E3" w:rsidRPr="002F1289" w:rsidP="00122D75">
      <w:pPr>
        <w:pStyle w:val="Answer"/>
      </w:pPr>
      <w:sdt>
        <w:sdtPr>
          <w:alias w:val="Witness"/>
          <w:id w:val="-565185481"/>
          <w:placeholder>
            <w:docPart w:val="DefaultPlaceholder_-1854013440"/>
          </w:placeholder>
          <w:richText/>
        </w:sdtPr>
        <w:sdtContent>
          <w:r w:rsidR="00227FDC">
            <w:rPr>
              <w:b/>
              <w:i/>
            </w:rPr>
            <w:t>Professor Fothergill</w:t>
          </w:r>
          <w:r w:rsidRPr="002F1289" w:rsidR="00F1028F">
            <w:rPr>
              <w:b/>
              <w:i/>
            </w:rPr>
            <w:t>:</w:t>
          </w:r>
        </w:sdtContent>
      </w:sdt>
      <w:r w:rsidRPr="002F1289" w:rsidR="00F1028F">
        <w:t xml:space="preserve"> </w:t>
      </w:r>
      <w:r w:rsidRPr="002F1289" w:rsidR="00996556">
        <w:t xml:space="preserve">It </w:t>
      </w:r>
      <w:r w:rsidRPr="002F1289" w:rsidR="00996556">
        <w:t>depends</w:t>
      </w:r>
      <w:r w:rsidRPr="002F1289" w:rsidR="00F1028F">
        <w:t xml:space="preserve"> what you are trying to do generally under the levelling up banner.</w:t>
      </w:r>
      <w:r w:rsidR="00781658">
        <w:t xml:space="preserve"> </w:t>
      </w:r>
      <w:r w:rsidRPr="002F1289" w:rsidR="00F1028F">
        <w:t xml:space="preserve">If you are </w:t>
      </w:r>
      <w:r w:rsidRPr="002F1289" w:rsidR="00996556">
        <w:t>trying</w:t>
      </w:r>
      <w:r w:rsidRPr="002F1289" w:rsidR="00F1028F">
        <w:t xml:space="preserve"> to raise the </w:t>
      </w:r>
      <w:r w:rsidRPr="002F1289" w:rsidR="007F237B">
        <w:t xml:space="preserve">performance of the </w:t>
      </w:r>
      <w:r w:rsidRPr="002F1289" w:rsidR="00996556">
        <w:t>weaker</w:t>
      </w:r>
      <w:r w:rsidRPr="002F1289" w:rsidR="007F237B">
        <w:t xml:space="preserve"> l</w:t>
      </w:r>
      <w:r w:rsidRPr="002F1289" w:rsidR="0043713A">
        <w:t xml:space="preserve">ocal economies </w:t>
      </w:r>
      <w:r w:rsidRPr="002F1289" w:rsidR="00996556">
        <w:t>across</w:t>
      </w:r>
      <w:r w:rsidRPr="002F1289" w:rsidR="0043713A">
        <w:t xml:space="preserve"> Britain, you need to recognise that local economies operate at quite a wide </w:t>
      </w:r>
      <w:r w:rsidRPr="002F1289">
        <w:t>geographical</w:t>
      </w:r>
      <w:r w:rsidRPr="002F1289" w:rsidR="0043713A">
        <w:t xml:space="preserve"> scale.</w:t>
      </w:r>
      <w:r w:rsidR="00781658">
        <w:t xml:space="preserve"> </w:t>
      </w:r>
      <w:r w:rsidRPr="002F1289">
        <w:t>What</w:t>
      </w:r>
      <w:r w:rsidRPr="002F1289" w:rsidR="0043713A">
        <w:t xml:space="preserve"> you</w:t>
      </w:r>
      <w:r w:rsidRPr="002F1289" w:rsidR="00996556">
        <w:t xml:space="preserve"> a</w:t>
      </w:r>
      <w:r w:rsidRPr="002F1289" w:rsidR="0043713A">
        <w:t>re observing down a</w:t>
      </w:r>
      <w:r w:rsidRPr="002F1289" w:rsidR="001A1287">
        <w:t xml:space="preserve">t the neighbourhood level in </w:t>
      </w:r>
      <w:r w:rsidRPr="002F1289" w:rsidR="00996556">
        <w:t>parts</w:t>
      </w:r>
      <w:r w:rsidRPr="002F1289" w:rsidR="001A1287">
        <w:t xml:space="preserve"> of London is not necessarily the </w:t>
      </w:r>
      <w:r w:rsidRPr="002F1289">
        <w:t>weakness</w:t>
      </w:r>
      <w:r w:rsidRPr="002F1289" w:rsidR="001A1287">
        <w:t xml:space="preserve"> of the London economy, because clearly it is very</w:t>
      </w:r>
      <w:r w:rsidR="00227FDC">
        <w:t xml:space="preserve"> </w:t>
      </w:r>
      <w:r w:rsidRPr="002F1289" w:rsidR="001A1287">
        <w:t>strong.</w:t>
      </w:r>
      <w:r w:rsidR="00781658">
        <w:t xml:space="preserve"> </w:t>
      </w:r>
      <w:r w:rsidRPr="002F1289" w:rsidR="001A1287">
        <w:t xml:space="preserve">You are observing the nature of the housing stock in places and the </w:t>
      </w:r>
      <w:r w:rsidRPr="002F1289">
        <w:t>residential</w:t>
      </w:r>
      <w:r w:rsidRPr="002F1289" w:rsidR="001A1287">
        <w:t xml:space="preserve"> segregation between places where rich people live and places where poor people live.</w:t>
      </w:r>
    </w:p>
    <w:p w:rsidR="00B06FE6" w:rsidRPr="002F1289" w:rsidP="00122D75">
      <w:pPr>
        <w:pStyle w:val="Remark"/>
      </w:pPr>
      <w:sdt>
        <w:sdtPr>
          <w:alias w:val="Member"/>
          <w:tag w:val="&lt;Member mnisId='4005' dodsId='37675'&gt;"/>
          <w:id w:val="-17474895"/>
          <w:placeholder>
            <w:docPart w:val="DefaultPlaceholder_-1854013440"/>
          </w:placeholder>
          <w:richText/>
        </w:sdtPr>
        <w:sdtContent>
          <w:r w:rsidRPr="002F1289" w:rsidR="00BB24E3">
            <w:rPr>
              <w:b/>
            </w:rPr>
            <w:t>Bob Blackman:</w:t>
          </w:r>
        </w:sdtContent>
      </w:sdt>
      <w:r w:rsidRPr="002F1289" w:rsidR="00BB24E3">
        <w:t xml:space="preserve"> </w:t>
      </w:r>
      <w:r w:rsidRPr="002F1289">
        <w:t>A</w:t>
      </w:r>
      <w:r w:rsidRPr="002F1289" w:rsidR="00BB24E3">
        <w:t xml:space="preserve">lso the employment </w:t>
      </w:r>
      <w:r w:rsidRPr="002F1289" w:rsidR="00996556">
        <w:t>levels</w:t>
      </w:r>
      <w:r w:rsidRPr="002F1289" w:rsidR="00BB24E3">
        <w:t>.</w:t>
      </w:r>
    </w:p>
    <w:p w:rsidR="00B06FE6" w:rsidRPr="002F1289" w:rsidP="00122D75">
      <w:pPr>
        <w:pStyle w:val="Answer"/>
      </w:pPr>
      <w:sdt>
        <w:sdtPr>
          <w:alias w:val="Witness"/>
          <w:id w:val="-257445573"/>
          <w:placeholder>
            <w:docPart w:val="DefaultPlaceholder_-1854013440"/>
          </w:placeholder>
          <w:richText/>
        </w:sdtPr>
        <w:sdtContent>
          <w:r w:rsidR="00714ADB">
            <w:rPr>
              <w:b/>
              <w:i/>
            </w:rPr>
            <w:t>Professor Fothergill</w:t>
          </w:r>
          <w:r w:rsidRPr="002F1289">
            <w:rPr>
              <w:b/>
              <w:i/>
            </w:rPr>
            <w:t>:</w:t>
          </w:r>
        </w:sdtContent>
      </w:sdt>
      <w:r w:rsidRPr="002F1289">
        <w:t xml:space="preserve"> Yes, that is what I am saying.</w:t>
      </w:r>
      <w:r w:rsidR="00781658">
        <w:t xml:space="preserve"> </w:t>
      </w:r>
      <w:r w:rsidRPr="002F1289">
        <w:t>The poor people who are often those who are out of the labour market for whatever reason.</w:t>
      </w:r>
      <w:r w:rsidR="00781658">
        <w:t xml:space="preserve"> </w:t>
      </w:r>
      <w:r w:rsidRPr="002F1289">
        <w:t xml:space="preserve">However, if you are looking at the </w:t>
      </w:r>
      <w:r w:rsidRPr="002F1289" w:rsidR="00996556">
        <w:t>overall</w:t>
      </w:r>
      <w:r w:rsidRPr="002F1289">
        <w:t xml:space="preserve"> economy and you are trying to </w:t>
      </w:r>
      <w:r w:rsidRPr="002F1289" w:rsidR="00996556">
        <w:t>raise</w:t>
      </w:r>
      <w:r w:rsidRPr="002F1289">
        <w:t xml:space="preserve"> the economy of the wider labour market, there are places with higher needs than London.</w:t>
      </w:r>
      <w:r w:rsidR="00781658">
        <w:t xml:space="preserve"> </w:t>
      </w:r>
      <w:r w:rsidRPr="002F1289">
        <w:t>Admittedly</w:t>
      </w:r>
      <w:r w:rsidR="00122D75">
        <w:t>,</w:t>
      </w:r>
      <w:r w:rsidRPr="002F1289">
        <w:t xml:space="preserve"> you still</w:t>
      </w:r>
      <w:r w:rsidRPr="002F1289" w:rsidR="00996556">
        <w:t xml:space="preserve"> have </w:t>
      </w:r>
      <w:r w:rsidRPr="002F1289">
        <w:t>ar</w:t>
      </w:r>
      <w:r w:rsidRPr="002F1289" w:rsidR="00996556">
        <w:t>e</w:t>
      </w:r>
      <w:r w:rsidRPr="002F1289">
        <w:t>as of deprivation</w:t>
      </w:r>
      <w:r w:rsidR="00122D75">
        <w:t>,</w:t>
      </w:r>
      <w:r w:rsidRPr="002F1289">
        <w:t xml:space="preserve"> but that is mainly a reflection of what I would call residential segregation.</w:t>
      </w:r>
    </w:p>
    <w:p w:rsidR="00B06FE6" w:rsidRPr="002F1289" w:rsidP="00122D75">
      <w:pPr>
        <w:pStyle w:val="Answer"/>
      </w:pPr>
      <w:sdt>
        <w:sdtPr>
          <w:alias w:val="Witness"/>
          <w:id w:val="2018650886"/>
          <w:placeholder>
            <w:docPart w:val="DefaultPlaceholder_-1854013440"/>
          </w:placeholder>
          <w:richText/>
        </w:sdtPr>
        <w:sdtContent>
          <w:r w:rsidRPr="002F1289">
            <w:rPr>
              <w:b/>
              <w:i/>
            </w:rPr>
            <w:t>Adam Hawksbee:</w:t>
          </w:r>
        </w:sdtContent>
      </w:sdt>
      <w:r w:rsidRPr="002F1289">
        <w:t xml:space="preserve"> Your question asked about ring</w:t>
      </w:r>
      <w:r w:rsidR="00714ADB">
        <w:t>-</w:t>
      </w:r>
      <w:r w:rsidRPr="002F1289">
        <w:t>fenced funding.</w:t>
      </w:r>
    </w:p>
    <w:p w:rsidR="00B06FE6" w:rsidRPr="002F1289" w:rsidP="00122D75">
      <w:pPr>
        <w:pStyle w:val="Remark"/>
      </w:pPr>
      <w:sdt>
        <w:sdtPr>
          <w:alias w:val="Member"/>
          <w:tag w:val="&lt;Member mnisId='4005' dodsId='37675'&gt;"/>
          <w:id w:val="2023278313"/>
          <w:placeholder>
            <w:docPart w:val="DefaultPlaceholder_-1854013440"/>
          </w:placeholder>
          <w:richText/>
        </w:sdtPr>
        <w:sdtContent>
          <w:r w:rsidRPr="002F1289">
            <w:rPr>
              <w:b/>
            </w:rPr>
            <w:t>Bob Blackman:</w:t>
          </w:r>
        </w:sdtContent>
      </w:sdt>
      <w:r w:rsidRPr="002F1289">
        <w:t xml:space="preserve"> Yes, a whole variety of different questions.</w:t>
      </w:r>
    </w:p>
    <w:p w:rsidR="00996556" w:rsidRPr="002F1289" w:rsidP="00122D75">
      <w:pPr>
        <w:pStyle w:val="Answer"/>
      </w:pPr>
      <w:sdt>
        <w:sdtPr>
          <w:alias w:val="Witness"/>
          <w:id w:val="-1497415922"/>
          <w:placeholder>
            <w:docPart w:val="DefaultPlaceholder_-1854013440"/>
          </w:placeholder>
          <w:richText/>
        </w:sdtPr>
        <w:sdtContent>
          <w:r w:rsidRPr="002F1289" w:rsidR="00B06FE6">
            <w:rPr>
              <w:b/>
              <w:i/>
            </w:rPr>
            <w:t>Adam Hawksbee:</w:t>
          </w:r>
        </w:sdtContent>
      </w:sdt>
      <w:r w:rsidRPr="002F1289" w:rsidR="00B06FE6">
        <w:t xml:space="preserve"> Yes.</w:t>
      </w:r>
      <w:r w:rsidR="00781658">
        <w:t xml:space="preserve"> </w:t>
      </w:r>
      <w:r w:rsidRPr="002F1289" w:rsidR="00B06FE6">
        <w:t xml:space="preserve">I </w:t>
      </w:r>
      <w:r w:rsidRPr="002F1289">
        <w:t xml:space="preserve">think that </w:t>
      </w:r>
      <w:r w:rsidRPr="002F1289" w:rsidR="00B06FE6">
        <w:t>all three of those things that Andy Haldane called for are important and are right.</w:t>
      </w:r>
      <w:r w:rsidR="00781658">
        <w:t xml:space="preserve"> </w:t>
      </w:r>
      <w:r w:rsidRPr="002F1289" w:rsidR="00B06FE6">
        <w:t>I</w:t>
      </w:r>
      <w:r w:rsidRPr="002F1289">
        <w:t xml:space="preserve"> have </w:t>
      </w:r>
      <w:r w:rsidRPr="002F1289" w:rsidR="00B06FE6">
        <w:t>been</w:t>
      </w:r>
      <w:r w:rsidRPr="002F1289">
        <w:t xml:space="preserve"> </w:t>
      </w:r>
      <w:r w:rsidRPr="002F1289" w:rsidR="00B06FE6">
        <w:t>a strong advocate that we need to give mayors greater financ</w:t>
      </w:r>
      <w:r w:rsidR="00714ADB">
        <w:t>ial</w:t>
      </w:r>
      <w:r w:rsidRPr="002F1289" w:rsidR="00B06FE6">
        <w:t xml:space="preserve"> firepower and councils as well</w:t>
      </w:r>
      <w:r w:rsidR="00714ADB">
        <w:t>, b</w:t>
      </w:r>
      <w:r w:rsidRPr="002F1289" w:rsidR="00B06FE6">
        <w:t>ut</w:t>
      </w:r>
      <w:r w:rsidR="00714ADB">
        <w:t>—</w:t>
      </w:r>
      <w:r w:rsidRPr="002F1289" w:rsidR="00B06FE6">
        <w:t xml:space="preserve">and it is a very important </w:t>
      </w:r>
      <w:r w:rsidR="00714ADB">
        <w:t>“</w:t>
      </w:r>
      <w:r w:rsidRPr="002F1289" w:rsidR="00B06FE6">
        <w:t>but</w:t>
      </w:r>
      <w:r w:rsidR="00714ADB">
        <w:t>”—</w:t>
      </w:r>
      <w:r w:rsidRPr="002F1289" w:rsidR="00B06FE6">
        <w:t>accountability needs to go</w:t>
      </w:r>
      <w:r w:rsidRPr="002F1289">
        <w:t xml:space="preserve"> </w:t>
      </w:r>
      <w:r w:rsidRPr="002F1289" w:rsidR="00B06FE6">
        <w:t>with that too.</w:t>
      </w:r>
      <w:r w:rsidR="00781658">
        <w:t xml:space="preserve"> </w:t>
      </w:r>
      <w:r w:rsidRPr="002F1289" w:rsidR="00B06FE6">
        <w:t xml:space="preserve">Mayors themselves would be the first to recognise that the accountability frameworks currently in </w:t>
      </w:r>
      <w:r w:rsidRPr="002F1289">
        <w:t>place</w:t>
      </w:r>
      <w:r w:rsidRPr="002F1289" w:rsidR="00B06FE6">
        <w:t xml:space="preserve"> </w:t>
      </w:r>
      <w:r w:rsidRPr="002F1289" w:rsidR="00651F35">
        <w:t xml:space="preserve">for mayoral </w:t>
      </w:r>
      <w:r w:rsidRPr="002F1289">
        <w:t>combined</w:t>
      </w:r>
      <w:r w:rsidRPr="002F1289" w:rsidR="00651F35">
        <w:t xml:space="preserve"> authorities are not sufficient for the amount of un</w:t>
      </w:r>
      <w:r w:rsidR="00714ADB">
        <w:t>-</w:t>
      </w:r>
      <w:r w:rsidRPr="002F1289" w:rsidR="00651F35">
        <w:t>ring</w:t>
      </w:r>
      <w:r w:rsidR="00714ADB">
        <w:t>-</w:t>
      </w:r>
      <w:r w:rsidRPr="002F1289" w:rsidR="00651F35">
        <w:t>fenced long-term funding that might come through.</w:t>
      </w:r>
    </w:p>
    <w:p w:rsidR="009A1A52" w:rsidRPr="002F1289" w:rsidP="00122D75">
      <w:pPr>
        <w:pStyle w:val="Answer"/>
      </w:pPr>
      <w:r w:rsidRPr="002F1289">
        <w:t>There is also a particular concern for some of the county councils that might receive d</w:t>
      </w:r>
      <w:r w:rsidRPr="002F1289">
        <w:t>evolution deals.</w:t>
      </w:r>
      <w:r w:rsidR="00781658">
        <w:t xml:space="preserve"> </w:t>
      </w:r>
      <w:r w:rsidRPr="002F1289">
        <w:t>The G</w:t>
      </w:r>
      <w:r w:rsidRPr="002F1289" w:rsidR="00996556">
        <w:t>rea</w:t>
      </w:r>
      <w:r w:rsidRPr="002F1289">
        <w:t xml:space="preserve">ter Manchester </w:t>
      </w:r>
      <w:r w:rsidRPr="002F1289" w:rsidR="00996556">
        <w:t xml:space="preserve">Combined </w:t>
      </w:r>
      <w:r w:rsidRPr="002F1289">
        <w:t xml:space="preserve">Authority has a revenue </w:t>
      </w:r>
      <w:r w:rsidRPr="002F1289" w:rsidR="00996556">
        <w:t>budget</w:t>
      </w:r>
      <w:r w:rsidRPr="002F1289">
        <w:t xml:space="preserve"> of about £250 million</w:t>
      </w:r>
      <w:r w:rsidR="00714ADB">
        <w:t xml:space="preserve">; </w:t>
      </w:r>
      <w:r w:rsidRPr="002F1289">
        <w:t>Surrey County Council is £1.2 billion.</w:t>
      </w:r>
      <w:r w:rsidR="00781658">
        <w:t xml:space="preserve"> </w:t>
      </w:r>
      <w:r w:rsidRPr="002F1289">
        <w:t xml:space="preserve">That is prior to any sort of devolution deal moving into </w:t>
      </w:r>
      <w:r w:rsidRPr="002F1289" w:rsidR="00996556">
        <w:t>place</w:t>
      </w:r>
      <w:r w:rsidRPr="002F1289">
        <w:t>.</w:t>
      </w:r>
      <w:r w:rsidR="00781658">
        <w:t xml:space="preserve"> </w:t>
      </w:r>
      <w:r w:rsidRPr="002F1289">
        <w:t>I would like to see great</w:t>
      </w:r>
      <w:r w:rsidR="00122D75">
        <w:t>er</w:t>
      </w:r>
      <w:r w:rsidRPr="002F1289">
        <w:t xml:space="preserve"> accountability, and I think that mayors would </w:t>
      </w:r>
      <w:r w:rsidRPr="002F1289" w:rsidR="00996556">
        <w:t>welcome</w:t>
      </w:r>
      <w:r w:rsidRPr="002F1289">
        <w:t xml:space="preserve"> this, at three levels</w:t>
      </w:r>
      <w:r w:rsidR="00714ADB">
        <w:t>: a</w:t>
      </w:r>
      <w:r w:rsidRPr="002F1289" w:rsidR="00996556">
        <w:t xml:space="preserve">ccountability </w:t>
      </w:r>
      <w:r w:rsidRPr="002F1289">
        <w:t>up</w:t>
      </w:r>
      <w:r w:rsidR="00714ADB">
        <w:t xml:space="preserve"> to</w:t>
      </w:r>
      <w:r w:rsidRPr="002F1289">
        <w:t xml:space="preserve"> Parliament</w:t>
      </w:r>
      <w:r w:rsidR="00122D75">
        <w:t xml:space="preserve">, and </w:t>
      </w:r>
      <w:r w:rsidR="00714ADB">
        <w:t>t</w:t>
      </w:r>
      <w:r w:rsidRPr="002F1289">
        <w:t xml:space="preserve">hat means things like mayors or chief executives </w:t>
      </w:r>
      <w:r w:rsidRPr="002F1289" w:rsidR="00996556">
        <w:t>becoming</w:t>
      </w:r>
      <w:r w:rsidRPr="002F1289">
        <w:t xml:space="preserve"> accounting officers and being responsible for NAO investigations into </w:t>
      </w:r>
      <w:r w:rsidR="00714ADB">
        <w:t>c</w:t>
      </w:r>
      <w:r w:rsidRPr="002F1289">
        <w:t xml:space="preserve">ommittees </w:t>
      </w:r>
      <w:r w:rsidRPr="002F1289" w:rsidR="00996556">
        <w:t xml:space="preserve">like </w:t>
      </w:r>
      <w:r w:rsidRPr="002F1289">
        <w:t>this one</w:t>
      </w:r>
      <w:r w:rsidR="00122D75">
        <w:t xml:space="preserve">; </w:t>
      </w:r>
      <w:r w:rsidR="00714ADB">
        <w:t>a</w:t>
      </w:r>
      <w:r w:rsidRPr="002F1289">
        <w:t>ccountability across to other leaders in a local area through improved mayoral overview and scrutiny panels</w:t>
      </w:r>
      <w:r w:rsidR="00122D75">
        <w:t>;</w:t>
      </w:r>
      <w:r w:rsidRPr="002F1289">
        <w:t xml:space="preserve"> </w:t>
      </w:r>
      <w:r w:rsidRPr="002F1289" w:rsidR="00996556">
        <w:t xml:space="preserve">and </w:t>
      </w:r>
      <w:r w:rsidRPr="002F1289">
        <w:t>a better governance model between local authority leaders and mayors where they exist.</w:t>
      </w:r>
      <w:r w:rsidR="00781658">
        <w:t xml:space="preserve"> </w:t>
      </w:r>
      <w:r w:rsidRPr="002F1289">
        <w:t xml:space="preserve">However, most important </w:t>
      </w:r>
      <w:r w:rsidRPr="002F1289" w:rsidR="00996556">
        <w:t xml:space="preserve">is </w:t>
      </w:r>
      <w:r w:rsidRPr="002F1289">
        <w:t xml:space="preserve">accountability down to the </w:t>
      </w:r>
      <w:r w:rsidRPr="002F1289" w:rsidR="00996556">
        <w:t>electorate</w:t>
      </w:r>
      <w:r w:rsidR="00122D75">
        <w:t>,</w:t>
      </w:r>
      <w:r w:rsidRPr="002F1289">
        <w:t xml:space="preserve"> because it is ultimately at the </w:t>
      </w:r>
      <w:r w:rsidRPr="002F1289" w:rsidR="00996556">
        <w:t>ballot</w:t>
      </w:r>
      <w:r w:rsidRPr="002F1289">
        <w:t xml:space="preserve"> box where these organisations will be </w:t>
      </w:r>
      <w:r w:rsidRPr="002F1289" w:rsidR="00996556">
        <w:t>most</w:t>
      </w:r>
      <w:r w:rsidRPr="002F1289">
        <w:t xml:space="preserve"> accountable i</w:t>
      </w:r>
      <w:r w:rsidR="00714ADB">
        <w:t>f</w:t>
      </w:r>
      <w:r w:rsidRPr="002F1289">
        <w:t xml:space="preserve"> they work well.</w:t>
      </w:r>
      <w:r w:rsidR="00781658">
        <w:t xml:space="preserve"> </w:t>
      </w:r>
      <w:r w:rsidRPr="002F1289">
        <w:t>That means taking steps to improve—</w:t>
      </w:r>
    </w:p>
    <w:p w:rsidR="009A1A52" w:rsidRPr="002F1289" w:rsidP="00122D75">
      <w:pPr>
        <w:pStyle w:val="Remark"/>
      </w:pPr>
      <w:sdt>
        <w:sdtPr>
          <w:alias w:val="Member"/>
          <w:tag w:val="&lt;Member mnisId='4005' dodsId='37675'&gt;"/>
          <w:id w:val="1440184257"/>
          <w:placeholder>
            <w:docPart w:val="DefaultPlaceholder_-1854013440"/>
          </w:placeholder>
          <w:richText/>
        </w:sdtPr>
        <w:sdtContent>
          <w:r w:rsidRPr="002F1289">
            <w:rPr>
              <w:b/>
            </w:rPr>
            <w:t>Bob Blackman:</w:t>
          </w:r>
        </w:sdtContent>
      </w:sdt>
      <w:r w:rsidRPr="002F1289">
        <w:t xml:space="preserve"> Also if the information is transparent.</w:t>
      </w:r>
    </w:p>
    <w:p w:rsidR="009A1A52" w:rsidRPr="002F1289" w:rsidP="00122D75">
      <w:pPr>
        <w:pStyle w:val="Answer"/>
      </w:pPr>
      <w:sdt>
        <w:sdtPr>
          <w:alias w:val="Witness"/>
          <w:id w:val="-1774777655"/>
          <w:placeholder>
            <w:docPart w:val="DefaultPlaceholder_-1854013440"/>
          </w:placeholder>
          <w:richText/>
        </w:sdtPr>
        <w:sdtContent>
          <w:r w:rsidRPr="002F1289">
            <w:rPr>
              <w:b/>
              <w:i/>
            </w:rPr>
            <w:t>Adam Hawksbee:</w:t>
          </w:r>
        </w:sdtContent>
      </w:sdt>
      <w:r w:rsidRPr="002F1289">
        <w:t xml:space="preserve"> </w:t>
      </w:r>
      <w:r w:rsidRPr="002F1289" w:rsidR="00996556">
        <w:t xml:space="preserve">That </w:t>
      </w:r>
      <w:r w:rsidRPr="002F1289">
        <w:t>is exactly it, yes.</w:t>
      </w:r>
      <w:r w:rsidR="00781658">
        <w:t xml:space="preserve"> </w:t>
      </w:r>
      <w:r w:rsidRPr="002F1289">
        <w:t xml:space="preserve">There needs to be massive </w:t>
      </w:r>
      <w:r w:rsidR="00714ADB">
        <w:t>improvement</w:t>
      </w:r>
      <w:r w:rsidRPr="002F1289">
        <w:t xml:space="preserve"> in the </w:t>
      </w:r>
      <w:r w:rsidRPr="002F1289" w:rsidR="00996556">
        <w:t>understanding of</w:t>
      </w:r>
      <w:r w:rsidRPr="002F1289">
        <w:t xml:space="preserve"> the </w:t>
      </w:r>
      <w:r w:rsidRPr="002F1289" w:rsidR="00996556">
        <w:t>roles</w:t>
      </w:r>
      <w:r w:rsidRPr="002F1289">
        <w:t xml:space="preserve"> of mayors, and scrutiny.</w:t>
      </w:r>
      <w:r w:rsidR="00781658">
        <w:t xml:space="preserve"> </w:t>
      </w:r>
      <w:r w:rsidRPr="002F1289">
        <w:t xml:space="preserve">One </w:t>
      </w:r>
      <w:r w:rsidRPr="002F1289" w:rsidR="00996556">
        <w:t>of</w:t>
      </w:r>
      <w:r w:rsidRPr="002F1289">
        <w:t xml:space="preserve"> the things that we have done in Parliament, through the </w:t>
      </w:r>
      <w:r w:rsidRPr="002F1289" w:rsidR="00996556">
        <w:t xml:space="preserve">Office </w:t>
      </w:r>
      <w:r w:rsidRPr="002F1289">
        <w:t>of Budget Responsibility,</w:t>
      </w:r>
      <w:r w:rsidR="00714ADB">
        <w:t xml:space="preserve"> is</w:t>
      </w:r>
      <w:r w:rsidRPr="002F1289">
        <w:t xml:space="preserve"> increase the amount of third-party objective information around financial planning.</w:t>
      </w:r>
      <w:r w:rsidR="00781658">
        <w:t xml:space="preserve"> </w:t>
      </w:r>
      <w:r w:rsidRPr="002F1289">
        <w:t xml:space="preserve">Why do we not do the same thing about our mayors and local </w:t>
      </w:r>
      <w:r w:rsidRPr="002F1289" w:rsidR="00996556">
        <w:t>leaders</w:t>
      </w:r>
      <w:r w:rsidRPr="002F1289">
        <w:t xml:space="preserve"> to </w:t>
      </w:r>
      <w:r w:rsidRPr="002F1289" w:rsidR="00996556">
        <w:t>inject</w:t>
      </w:r>
      <w:r w:rsidRPr="002F1289">
        <w:t xml:space="preserve"> </w:t>
      </w:r>
      <w:r w:rsidRPr="002F1289" w:rsidR="00996556">
        <w:t>trusted</w:t>
      </w:r>
      <w:r w:rsidRPr="002F1289">
        <w:t xml:space="preserve"> </w:t>
      </w:r>
      <w:r w:rsidRPr="002F1289" w:rsidR="00996556">
        <w:t xml:space="preserve">information </w:t>
      </w:r>
      <w:r w:rsidRPr="002F1289">
        <w:t xml:space="preserve">into a </w:t>
      </w:r>
      <w:r w:rsidRPr="002F1289" w:rsidR="00996556">
        <w:t>debate</w:t>
      </w:r>
      <w:r w:rsidRPr="002F1289">
        <w:t xml:space="preserve"> about mayoral performance and proposals</w:t>
      </w:r>
      <w:r w:rsidR="00122D75">
        <w:t>?</w:t>
      </w:r>
    </w:p>
    <w:p w:rsidR="009A1A52" w:rsidRPr="002F1289" w:rsidP="00122D75">
      <w:pPr>
        <w:pStyle w:val="Question"/>
        <w:ind w:left="794"/>
      </w:pPr>
      <w:sdt>
        <w:sdtPr>
          <w:alias w:val="Member"/>
          <w:tag w:val="&lt;Member mnisId='4005' dodsId='37675'&gt;"/>
          <w:id w:val="-2070334299"/>
          <w:placeholder>
            <w:docPart w:val="DefaultPlaceholder_-1854013440"/>
          </w:placeholder>
          <w:richText/>
        </w:sdtPr>
        <w:sdtContent>
          <w:r w:rsidRPr="002F1289">
            <w:rPr>
              <w:b/>
            </w:rPr>
            <w:t>Bob Blackman:</w:t>
          </w:r>
        </w:sdtContent>
      </w:sdt>
      <w:r w:rsidRPr="002F1289">
        <w:t xml:space="preserve"> </w:t>
      </w:r>
      <w:r w:rsidR="00714ADB">
        <w:t>What is</w:t>
      </w:r>
      <w:r w:rsidRPr="002F1289">
        <w:t xml:space="preserve"> your view on competitive bidding?</w:t>
      </w:r>
    </w:p>
    <w:p w:rsidR="00833E97" w:rsidRPr="002F1289" w:rsidP="00122D75">
      <w:pPr>
        <w:pStyle w:val="Answer"/>
      </w:pPr>
      <w:sdt>
        <w:sdtPr>
          <w:alias w:val="Witness"/>
          <w:id w:val="1556283464"/>
          <w:placeholder>
            <w:docPart w:val="DefaultPlaceholder_-1854013440"/>
          </w:placeholder>
          <w:richText/>
        </w:sdtPr>
        <w:sdtContent>
          <w:r w:rsidRPr="002F1289" w:rsidR="009A1A52">
            <w:rPr>
              <w:b/>
              <w:i/>
            </w:rPr>
            <w:t>Adam Hawksbee:</w:t>
          </w:r>
        </w:sdtContent>
      </w:sdt>
      <w:r w:rsidRPr="002F1289" w:rsidR="009A1A52">
        <w:t xml:space="preserve"> It is appropriate where one of the </w:t>
      </w:r>
      <w:r w:rsidRPr="002F1289" w:rsidR="0053567B">
        <w:t xml:space="preserve">things </w:t>
      </w:r>
      <w:r w:rsidRPr="002F1289" w:rsidR="00C94A2B">
        <w:t>that</w:t>
      </w:r>
      <w:r w:rsidRPr="002F1289" w:rsidR="009A1A52">
        <w:t xml:space="preserve"> is being </w:t>
      </w:r>
      <w:r w:rsidRPr="002F1289" w:rsidR="00C94A2B">
        <w:t>tested</w:t>
      </w:r>
      <w:r w:rsidRPr="002F1289" w:rsidR="009A1A52">
        <w:t xml:space="preserve"> is the capacity of the place to </w:t>
      </w:r>
      <w:r w:rsidRPr="002F1289" w:rsidR="0053567B">
        <w:t>gather</w:t>
      </w:r>
      <w:r w:rsidRPr="002F1289" w:rsidR="009A1A52">
        <w:t xml:space="preserve"> around and put forward a good proposal.</w:t>
      </w:r>
      <w:r w:rsidR="00781658">
        <w:t xml:space="preserve"> </w:t>
      </w:r>
      <w:r w:rsidRPr="002F1289" w:rsidR="009A1A52">
        <w:t xml:space="preserve">An example </w:t>
      </w:r>
      <w:r w:rsidR="00714ADB">
        <w:t>of that is</w:t>
      </w:r>
      <w:r w:rsidRPr="002F1289" w:rsidR="009A1A52">
        <w:t xml:space="preserve"> research and development funding.</w:t>
      </w:r>
      <w:r w:rsidR="00781658">
        <w:t xml:space="preserve"> </w:t>
      </w:r>
      <w:r w:rsidRPr="002F1289" w:rsidR="0053567B">
        <w:t xml:space="preserve">If we are going to give lots of Innovate UK funding to an area to do quite complicated things around R&amp;D, you would expect that area to be able to come forward and put </w:t>
      </w:r>
      <w:r w:rsidRPr="002F1289" w:rsidR="00C94A2B">
        <w:t>together a five</w:t>
      </w:r>
      <w:r w:rsidR="00714ADB">
        <w:t xml:space="preserve"> to </w:t>
      </w:r>
      <w:r w:rsidRPr="002F1289" w:rsidR="00C94A2B">
        <w:t>10-year plan, private</w:t>
      </w:r>
      <w:r w:rsidRPr="002F1289">
        <w:t>,</w:t>
      </w:r>
      <w:r w:rsidRPr="002F1289" w:rsidR="00C94A2B">
        <w:t xml:space="preserve"> public, about how it would use some </w:t>
      </w:r>
      <w:r w:rsidRPr="002F1289">
        <w:t>of</w:t>
      </w:r>
      <w:r w:rsidRPr="002F1289" w:rsidR="00C94A2B">
        <w:t xml:space="preserve"> that funding.</w:t>
      </w:r>
      <w:r w:rsidR="00781658">
        <w:t xml:space="preserve"> </w:t>
      </w:r>
      <w:r w:rsidRPr="002F1289" w:rsidR="00C94A2B">
        <w:t xml:space="preserve">That should </w:t>
      </w:r>
      <w:r w:rsidRPr="002F1289" w:rsidR="00996556">
        <w:t>not</w:t>
      </w:r>
      <w:r w:rsidRPr="002F1289" w:rsidR="00C94A2B">
        <w:t xml:space="preserve"> be project by project, as current</w:t>
      </w:r>
      <w:r w:rsidRPr="002F1289">
        <w:t xml:space="preserve">ly </w:t>
      </w:r>
      <w:r w:rsidRPr="002F1289" w:rsidR="00C94A2B">
        <w:t xml:space="preserve">happens with the </w:t>
      </w:r>
      <w:r w:rsidRPr="002F1289">
        <w:t>Strengthening Places Fund</w:t>
      </w:r>
      <w:r w:rsidRPr="002F1289" w:rsidR="00C94A2B">
        <w:t>, but it should be strategic and long term.</w:t>
      </w:r>
    </w:p>
    <w:p w:rsidR="00582BEA" w:rsidRPr="002F1289" w:rsidP="00122D75">
      <w:pPr>
        <w:pStyle w:val="Answer"/>
      </w:pPr>
      <w:r w:rsidRPr="002F1289">
        <w:t xml:space="preserve">You would </w:t>
      </w:r>
      <w:r w:rsidRPr="002F1289" w:rsidR="00833E97">
        <w:t>not expect</w:t>
      </w:r>
      <w:r w:rsidRPr="002F1289">
        <w:t xml:space="preserve"> that sort of capacity if what you are looking at is funding to tackle child poverty or to look at significant deprivation in an area.</w:t>
      </w:r>
      <w:r w:rsidR="00781658">
        <w:t xml:space="preserve"> </w:t>
      </w:r>
      <w:r w:rsidRPr="002F1289" w:rsidR="00C85EA0">
        <w:t>We have done some work in Jaywick Sands just outside Clacton</w:t>
      </w:r>
      <w:r w:rsidRPr="002F1289">
        <w:t>.</w:t>
      </w:r>
      <w:r w:rsidR="00781658">
        <w:t xml:space="preserve"> </w:t>
      </w:r>
      <w:r w:rsidRPr="002F1289">
        <w:t>It would be ridiculous to go to that area and say, “We</w:t>
      </w:r>
      <w:r w:rsidR="00714ADB">
        <w:t xml:space="preserve"> will</w:t>
      </w:r>
      <w:r w:rsidRPr="002F1289">
        <w:t xml:space="preserve"> give you some funding if you put together a glossy 10-page </w:t>
      </w:r>
      <w:r w:rsidR="007B584C">
        <w:t>brochure</w:t>
      </w:r>
      <w:r w:rsidRPr="002F1289">
        <w:t xml:space="preserve"> about what you</w:t>
      </w:r>
      <w:r w:rsidR="007B584C">
        <w:t xml:space="preserve"> will</w:t>
      </w:r>
      <w:r w:rsidRPr="002F1289">
        <w:t xml:space="preserve"> do</w:t>
      </w:r>
      <w:r w:rsidRPr="002F1289" w:rsidR="00833E97">
        <w:t xml:space="preserve"> </w:t>
      </w:r>
      <w:r w:rsidRPr="002F1289">
        <w:t>with it”.</w:t>
      </w:r>
      <w:r w:rsidR="00781658">
        <w:t xml:space="preserve"> </w:t>
      </w:r>
      <w:r w:rsidRPr="002F1289">
        <w:t>Competitive bidding is sometimes appropriate but not where the thing that is being funded is a lack of capacity in a local area.</w:t>
      </w:r>
    </w:p>
    <w:p w:rsidR="00833E97" w:rsidRPr="002F1289" w:rsidP="00122D75">
      <w:pPr>
        <w:pStyle w:val="Answer"/>
      </w:pPr>
      <w:sdt>
        <w:sdtPr>
          <w:alias w:val="Witness"/>
          <w:id w:val="1941482473"/>
          <w:placeholder>
            <w:docPart w:val="DefaultPlaceholder_-1854013440"/>
          </w:placeholder>
          <w:richText/>
        </w:sdtPr>
        <w:sdtContent>
          <w:r w:rsidRPr="002F1289" w:rsidR="00582BEA">
            <w:rPr>
              <w:b/>
              <w:i/>
            </w:rPr>
            <w:t>Paul Swinney:</w:t>
          </w:r>
        </w:sdtContent>
      </w:sdt>
      <w:r w:rsidRPr="002F1289" w:rsidR="00582BEA">
        <w:t xml:space="preserve"> Competitive bidding </w:t>
      </w:r>
      <w:r w:rsidRPr="002F1289">
        <w:t>works</w:t>
      </w:r>
      <w:r w:rsidRPr="002F1289" w:rsidR="00582BEA">
        <w:t>, o</w:t>
      </w:r>
      <w:r w:rsidRPr="002F1289">
        <w:t>r</w:t>
      </w:r>
      <w:r w:rsidRPr="002F1289" w:rsidR="00582BEA">
        <w:t xml:space="preserve"> the benefit of it, when it </w:t>
      </w:r>
      <w:r w:rsidRPr="002F1289">
        <w:t>sharpens</w:t>
      </w:r>
      <w:r w:rsidRPr="002F1289" w:rsidR="00582BEA">
        <w:t xml:space="preserve"> incentives and thinking around, “</w:t>
      </w:r>
      <w:r w:rsidRPr="002F1289">
        <w:t>What</w:t>
      </w:r>
      <w:r w:rsidRPr="002F1289" w:rsidR="00582BEA">
        <w:t xml:space="preserve"> is the bid we</w:t>
      </w:r>
      <w:r w:rsidR="007B584C">
        <w:t xml:space="preserve"> are</w:t>
      </w:r>
      <w:r w:rsidRPr="002F1289" w:rsidR="00582BEA">
        <w:t xml:space="preserve"> going to put in?”</w:t>
      </w:r>
      <w:r w:rsidR="00781658">
        <w:t xml:space="preserve"> </w:t>
      </w:r>
      <w:r w:rsidR="007B584C">
        <w:t>It</w:t>
      </w:r>
      <w:r w:rsidRPr="002F1289" w:rsidR="00582BEA">
        <w:t xml:space="preserve"> is not just, “Give me the money and we</w:t>
      </w:r>
      <w:r w:rsidR="007B584C">
        <w:t xml:space="preserve"> are</w:t>
      </w:r>
      <w:r w:rsidRPr="002F1289" w:rsidR="00582BEA">
        <w:t xml:space="preserve"> going to go and </w:t>
      </w:r>
      <w:r w:rsidRPr="002F1289">
        <w:t>spend</w:t>
      </w:r>
      <w:r w:rsidRPr="002F1289" w:rsidR="00582BEA">
        <w:t xml:space="preserve"> it on anything”.</w:t>
      </w:r>
      <w:r w:rsidR="00781658">
        <w:t xml:space="preserve"> </w:t>
      </w:r>
      <w:r w:rsidRPr="002F1289" w:rsidR="00582BEA">
        <w:t xml:space="preserve">It </w:t>
      </w:r>
      <w:r w:rsidRPr="002F1289">
        <w:t>pre-empts</w:t>
      </w:r>
      <w:r w:rsidRPr="002F1289" w:rsidR="00582BEA">
        <w:t xml:space="preserve"> some thought to be put in </w:t>
      </w:r>
      <w:r w:rsidRPr="002F1289">
        <w:t>before</w:t>
      </w:r>
      <w:r w:rsidRPr="002F1289" w:rsidR="00582BEA">
        <w:t xml:space="preserve"> that money is awarded</w:t>
      </w:r>
      <w:r w:rsidR="00122D75">
        <w:t>,</w:t>
      </w:r>
      <w:r w:rsidRPr="002F1289" w:rsidR="00582BEA">
        <w:t xml:space="preserve"> and there is merit in that.</w:t>
      </w:r>
    </w:p>
    <w:p w:rsidR="00833E97" w:rsidRPr="002F1289" w:rsidP="00122D75">
      <w:pPr>
        <w:pStyle w:val="Answer"/>
      </w:pPr>
      <w:r w:rsidRPr="002F1289">
        <w:t xml:space="preserve">There </w:t>
      </w:r>
      <w:r w:rsidR="007B584C">
        <w:t>is</w:t>
      </w:r>
      <w:r w:rsidRPr="002F1289">
        <w:t xml:space="preserve"> </w:t>
      </w:r>
      <w:r w:rsidRPr="002F1289">
        <w:t>a</w:t>
      </w:r>
      <w:r w:rsidRPr="002F1289">
        <w:t xml:space="preserve"> number of issues with the competitive funding model, though.</w:t>
      </w:r>
      <w:r w:rsidR="00781658">
        <w:t xml:space="preserve"> </w:t>
      </w:r>
      <w:r w:rsidRPr="002F1289">
        <w:t>The biggest one is that it assume</w:t>
      </w:r>
      <w:r w:rsidR="00122D75">
        <w:t>s</w:t>
      </w:r>
      <w:r w:rsidRPr="002F1289">
        <w:t xml:space="preserve"> that in asking central </w:t>
      </w:r>
      <w:r w:rsidR="007B584C">
        <w:t>g</w:t>
      </w:r>
      <w:r w:rsidRPr="002F1289">
        <w:t xml:space="preserve">overnment to be the referee it </w:t>
      </w:r>
      <w:r w:rsidRPr="002F1289">
        <w:t>assumes</w:t>
      </w:r>
      <w:r w:rsidRPr="002F1289">
        <w:t xml:space="preserve"> that central </w:t>
      </w:r>
      <w:r w:rsidR="007B584C">
        <w:t>g</w:t>
      </w:r>
      <w:r w:rsidRPr="002F1289">
        <w:t>overnment have all the information required to choose which are the best bids.</w:t>
      </w:r>
      <w:r w:rsidR="00781658">
        <w:t xml:space="preserve"> </w:t>
      </w:r>
      <w:r w:rsidR="007B584C">
        <w:t>That requires either really</w:t>
      </w:r>
      <w:r w:rsidRPr="002F1289">
        <w:t xml:space="preserve"> good </w:t>
      </w:r>
      <w:r w:rsidRPr="002F1289">
        <w:t xml:space="preserve">knowledge </w:t>
      </w:r>
      <w:r w:rsidRPr="002F1289">
        <w:t xml:space="preserve">at the </w:t>
      </w:r>
      <w:r w:rsidRPr="002F1289">
        <w:t>local</w:t>
      </w:r>
      <w:r w:rsidRPr="002F1289">
        <w:t xml:space="preserve"> level about the bus lane goes here or it goes there—that is unlikely</w:t>
      </w:r>
      <w:r w:rsidRPr="002F1289">
        <w:t xml:space="preserve">; </w:t>
      </w:r>
      <w:r w:rsidRPr="002F1289">
        <w:t xml:space="preserve">I could </w:t>
      </w:r>
      <w:r w:rsidRPr="002F1289">
        <w:t>not</w:t>
      </w:r>
      <w:r w:rsidRPr="002F1289">
        <w:t xml:space="preserve"> tell you where a bus lane should go in B</w:t>
      </w:r>
      <w:r w:rsidR="00122D75">
        <w:t>urnley</w:t>
      </w:r>
      <w:r w:rsidRPr="002F1289">
        <w:t xml:space="preserve"> or Leeds or </w:t>
      </w:r>
      <w:r w:rsidRPr="002F1289">
        <w:t>wherever</w:t>
      </w:r>
      <w:r w:rsidRPr="002F1289">
        <w:t xml:space="preserve">—or the bids to be excellent </w:t>
      </w:r>
      <w:r w:rsidR="007B584C">
        <w:t>so</w:t>
      </w:r>
      <w:r w:rsidRPr="002F1289">
        <w:t xml:space="preserve"> that the information being provided there is such that you are able to do th</w:t>
      </w:r>
      <w:r w:rsidR="007B584C">
        <w:t>e</w:t>
      </w:r>
      <w:r w:rsidRPr="002F1289">
        <w:t xml:space="preserve"> </w:t>
      </w:r>
      <w:r w:rsidRPr="002F1289">
        <w:t>comparison</w:t>
      </w:r>
      <w:r w:rsidRPr="002F1289">
        <w:t>.</w:t>
      </w:r>
      <w:r w:rsidR="00781658">
        <w:t xml:space="preserve"> </w:t>
      </w:r>
      <w:r w:rsidRPr="002F1289">
        <w:t xml:space="preserve">That </w:t>
      </w:r>
      <w:r w:rsidRPr="002F1289">
        <w:t>gets</w:t>
      </w:r>
      <w:r w:rsidRPr="002F1289">
        <w:t xml:space="preserve"> into </w:t>
      </w:r>
      <w:r w:rsidRPr="002F1289">
        <w:t>issues</w:t>
      </w:r>
      <w:r w:rsidRPr="002F1289">
        <w:t xml:space="preserve"> about the capacity and so on, </w:t>
      </w:r>
      <w:r w:rsidRPr="002F1289">
        <w:t>about</w:t>
      </w:r>
      <w:r w:rsidRPr="002F1289">
        <w:t xml:space="preserve"> the quality of bids that go in.</w:t>
      </w:r>
    </w:p>
    <w:p w:rsidR="00582BEA" w:rsidRPr="002F1289" w:rsidP="00122D75">
      <w:pPr>
        <w:pStyle w:val="Answer"/>
      </w:pPr>
      <w:r w:rsidRPr="002F1289">
        <w:t xml:space="preserve">There </w:t>
      </w:r>
      <w:r w:rsidR="007B584C">
        <w:t>is</w:t>
      </w:r>
      <w:r w:rsidRPr="002F1289">
        <w:t xml:space="preserve"> a number of other issues that then fall out f</w:t>
      </w:r>
      <w:r w:rsidRPr="002F1289" w:rsidR="00833E97">
        <w:t>ro</w:t>
      </w:r>
      <w:r w:rsidRPr="002F1289">
        <w:t>m it, but that is the key crux of it.</w:t>
      </w:r>
      <w:r w:rsidR="00781658">
        <w:t xml:space="preserve"> </w:t>
      </w:r>
      <w:r w:rsidRPr="002F1289">
        <w:t xml:space="preserve">Where that gets you is if you did one or two along the lines </w:t>
      </w:r>
      <w:r w:rsidR="00122D75">
        <w:t>that</w:t>
      </w:r>
      <w:r w:rsidRPr="002F1289">
        <w:t xml:space="preserve"> Adam s</w:t>
      </w:r>
      <w:r w:rsidR="00122D75">
        <w:t>et out</w:t>
      </w:r>
      <w:r w:rsidRPr="002F1289" w:rsidR="00833E97">
        <w:t xml:space="preserve">, you </w:t>
      </w:r>
      <w:r w:rsidRPr="002F1289">
        <w:t xml:space="preserve">could understand </w:t>
      </w:r>
      <w:r w:rsidR="007B584C">
        <w:t>t</w:t>
      </w:r>
      <w:r w:rsidRPr="002F1289">
        <w:t xml:space="preserve">hat that would </w:t>
      </w:r>
      <w:r w:rsidRPr="002F1289" w:rsidR="00833E97">
        <w:t xml:space="preserve">be </w:t>
      </w:r>
      <w:r w:rsidRPr="002F1289">
        <w:t>the case.</w:t>
      </w:r>
      <w:r w:rsidR="00781658">
        <w:t xml:space="preserve"> </w:t>
      </w:r>
      <w:r w:rsidR="007B584C">
        <w:t>In the realms of hundreds</w:t>
      </w:r>
      <w:r w:rsidRPr="002F1289">
        <w:t xml:space="preserve"> </w:t>
      </w:r>
      <w:r w:rsidR="007B584C">
        <w:t>is going</w:t>
      </w:r>
      <w:r w:rsidRPr="002F1289">
        <w:t xml:space="preserve"> </w:t>
      </w:r>
      <w:r w:rsidRPr="002F1289" w:rsidR="00833E97">
        <w:t>too</w:t>
      </w:r>
      <w:r w:rsidRPr="002F1289">
        <w:t xml:space="preserve"> far on that point.</w:t>
      </w:r>
      <w:r w:rsidR="00781658">
        <w:t xml:space="preserve"> </w:t>
      </w:r>
      <w:r w:rsidRPr="002F1289">
        <w:t xml:space="preserve">It feels like </w:t>
      </w:r>
      <w:r w:rsidRPr="002F1289" w:rsidR="00833E97">
        <w:t>Michael</w:t>
      </w:r>
      <w:r w:rsidRPr="002F1289">
        <w:t xml:space="preserve"> </w:t>
      </w:r>
      <w:r w:rsidRPr="002F1289" w:rsidR="00833E97">
        <w:t>Heseltine’s</w:t>
      </w:r>
      <w:r w:rsidRPr="002F1289">
        <w:t xml:space="preserve"> “No Stone </w:t>
      </w:r>
      <w:r w:rsidRPr="002F1289" w:rsidR="00833E97">
        <w:t>Unturned</w:t>
      </w:r>
      <w:r w:rsidRPr="002F1289">
        <w:t>” report took the lid of</w:t>
      </w:r>
      <w:r w:rsidR="00122D75">
        <w:t>f</w:t>
      </w:r>
      <w:r w:rsidRPr="002F1289">
        <w:t xml:space="preserve"> the bottle for that and we have gone a bit crazy since 2011 around these things.</w:t>
      </w:r>
    </w:p>
    <w:p w:rsidR="00582BEA" w:rsidRPr="002F1289" w:rsidP="00122D75">
      <w:pPr>
        <w:pStyle w:val="Question"/>
        <w:ind w:left="794"/>
      </w:pPr>
      <w:sdt>
        <w:sdtPr>
          <w:alias w:val="Member"/>
          <w:tag w:val="&lt;Member mnisId='4005' dodsId='37675'&gt;"/>
          <w:id w:val="1847362933"/>
          <w:placeholder>
            <w:docPart w:val="DefaultPlaceholder_-1854013440"/>
          </w:placeholder>
          <w:richText/>
        </w:sdtPr>
        <w:sdtContent>
          <w:r w:rsidRPr="002F1289">
            <w:rPr>
              <w:b/>
            </w:rPr>
            <w:t>Bob Blackman:</w:t>
          </w:r>
        </w:sdtContent>
      </w:sdt>
      <w:r w:rsidR="007B584C">
        <w:t xml:space="preserve"> On t</w:t>
      </w:r>
      <w:r w:rsidRPr="002F1289">
        <w:t>he removal of ring</w:t>
      </w:r>
      <w:r w:rsidR="007B584C">
        <w:t>-</w:t>
      </w:r>
      <w:r w:rsidRPr="002F1289">
        <w:t xml:space="preserve">fencing and </w:t>
      </w:r>
      <w:r w:rsidRPr="002F1289" w:rsidR="00833E97">
        <w:t>length</w:t>
      </w:r>
      <w:r w:rsidR="00122D75">
        <w:t>ening</w:t>
      </w:r>
      <w:r w:rsidRPr="002F1289">
        <w:t xml:space="preserve"> duration of funding?</w:t>
      </w:r>
    </w:p>
    <w:p w:rsidR="00582BEA" w:rsidRPr="002F1289" w:rsidP="00122D75">
      <w:pPr>
        <w:pStyle w:val="Answer"/>
      </w:pPr>
      <w:sdt>
        <w:sdtPr>
          <w:alias w:val="Witness"/>
          <w:id w:val="-262846131"/>
          <w:placeholder>
            <w:docPart w:val="DefaultPlaceholder_-1854013440"/>
          </w:placeholder>
          <w:richText/>
        </w:sdtPr>
        <w:sdtContent>
          <w:r w:rsidRPr="002F1289">
            <w:rPr>
              <w:b/>
              <w:i/>
            </w:rPr>
            <w:t>Paul Swinney:</w:t>
          </w:r>
        </w:sdtContent>
      </w:sdt>
      <w:r w:rsidRPr="002F1289">
        <w:t xml:space="preserve"> Yes, I </w:t>
      </w:r>
      <w:r w:rsidRPr="002F1289" w:rsidR="00833E97">
        <w:t xml:space="preserve">think </w:t>
      </w:r>
      <w:r w:rsidRPr="002F1289">
        <w:t xml:space="preserve">that that is a </w:t>
      </w:r>
      <w:r w:rsidRPr="002F1289" w:rsidR="00833E97">
        <w:t>good</w:t>
      </w:r>
      <w:r w:rsidRPr="002F1289">
        <w:t xml:space="preserve"> thing.</w:t>
      </w:r>
      <w:r w:rsidR="00781658">
        <w:t xml:space="preserve"> </w:t>
      </w:r>
      <w:r w:rsidRPr="002F1289">
        <w:t xml:space="preserve">Central </w:t>
      </w:r>
      <w:r w:rsidR="007B584C">
        <w:t>g</w:t>
      </w:r>
      <w:r w:rsidRPr="002F1289">
        <w:t>overnment treats local government like children in that, “You have to balance your books every year</w:t>
      </w:r>
      <w:r w:rsidR="00122D75">
        <w:t>”</w:t>
      </w:r>
      <w:r w:rsidRPr="002F1289">
        <w:t>.</w:t>
      </w:r>
      <w:r w:rsidR="00781658">
        <w:t xml:space="preserve"> </w:t>
      </w:r>
      <w:r w:rsidRPr="002F1289">
        <w:t>You</w:t>
      </w:r>
      <w:r w:rsidRPr="002F1289" w:rsidR="00833E97">
        <w:t xml:space="preserve"> ha</w:t>
      </w:r>
      <w:r w:rsidRPr="002F1289">
        <w:t>ve no certainty if you can borrow or invest between years.</w:t>
      </w:r>
      <w:r w:rsidR="00781658">
        <w:t xml:space="preserve"> </w:t>
      </w:r>
      <w:r w:rsidRPr="002F1289">
        <w:t>That does not create any certainty at all.</w:t>
      </w:r>
      <w:r w:rsidR="00781658">
        <w:t xml:space="preserve"> </w:t>
      </w:r>
      <w:r w:rsidRPr="002F1289">
        <w:t>It does not allow places to manage their budgets and remove uncertainty f</w:t>
      </w:r>
      <w:r w:rsidR="0018570A">
        <w:t>ro</w:t>
      </w:r>
      <w:r w:rsidRPr="002F1289">
        <w:t>m the process.</w:t>
      </w:r>
      <w:r w:rsidR="00781658">
        <w:t xml:space="preserve"> </w:t>
      </w:r>
      <w:r w:rsidRPr="002F1289">
        <w:t>To try to move to a multiyear system with a removal of as many ring</w:t>
      </w:r>
      <w:r w:rsidR="00170827">
        <w:t>-</w:t>
      </w:r>
      <w:r w:rsidRPr="002F1289">
        <w:t xml:space="preserve">fences as possible should </w:t>
      </w:r>
      <w:r w:rsidRPr="002F1289" w:rsidR="00833E97">
        <w:t xml:space="preserve">be </w:t>
      </w:r>
      <w:r w:rsidRPr="002F1289">
        <w:t>where we are trying to get to.</w:t>
      </w:r>
      <w:r w:rsidR="00781658">
        <w:t xml:space="preserve"> </w:t>
      </w:r>
      <w:r w:rsidRPr="002F1289">
        <w:t>That should be the final destination for devolution.</w:t>
      </w:r>
      <w:r w:rsidR="00781658">
        <w:t xml:space="preserve"> </w:t>
      </w:r>
      <w:r w:rsidRPr="002F1289">
        <w:t>It should be about having un</w:t>
      </w:r>
      <w:r w:rsidR="007B584C">
        <w:t>-</w:t>
      </w:r>
      <w:r w:rsidRPr="002F1289">
        <w:t>ring</w:t>
      </w:r>
      <w:r w:rsidR="007B584C">
        <w:t>-</w:t>
      </w:r>
      <w:r w:rsidRPr="002F1289">
        <w:t>fenced p</w:t>
      </w:r>
      <w:r w:rsidR="00122D75">
        <w:t>o</w:t>
      </w:r>
      <w:r w:rsidRPr="002F1289">
        <w:t xml:space="preserve">ts over a four or five-year </w:t>
      </w:r>
      <w:r w:rsidRPr="002F1289" w:rsidR="00833E97">
        <w:t>period</w:t>
      </w:r>
      <w:r w:rsidRPr="002F1289">
        <w:t xml:space="preserve">, perhaps not unlike what we see with spending reviews between Government </w:t>
      </w:r>
      <w:r w:rsidRPr="002F1289" w:rsidR="00833E97">
        <w:t xml:space="preserve">Departments </w:t>
      </w:r>
      <w:r w:rsidRPr="002F1289">
        <w:t xml:space="preserve">at the </w:t>
      </w:r>
      <w:r w:rsidRPr="002F1289" w:rsidR="00833E97">
        <w:t>moment</w:t>
      </w:r>
      <w:r w:rsidRPr="002F1289">
        <w:t>.</w:t>
      </w:r>
      <w:r w:rsidR="00781658">
        <w:t xml:space="preserve"> </w:t>
      </w:r>
      <w:r w:rsidRPr="002F1289">
        <w:t xml:space="preserve">Why could </w:t>
      </w:r>
      <w:r w:rsidRPr="002F1289" w:rsidR="00833E97">
        <w:t>we not</w:t>
      </w:r>
      <w:r w:rsidRPr="002F1289">
        <w:t xml:space="preserve"> have that relationship with a reformed local government?</w:t>
      </w:r>
    </w:p>
    <w:p w:rsidR="00582BEA" w:rsidRPr="002F1289" w:rsidP="00122D75">
      <w:pPr>
        <w:pStyle w:val="Remark"/>
      </w:pPr>
      <w:sdt>
        <w:sdtPr>
          <w:alias w:val="Member"/>
          <w:tag w:val="&lt;Member mnisId='394' dodsId='25722'&gt;"/>
          <w:id w:val="-1393038992"/>
          <w:placeholder>
            <w:docPart w:val="DefaultPlaceholder_-1854013440"/>
          </w:placeholder>
          <w:richText/>
        </w:sdtPr>
        <w:sdtContent>
          <w:r w:rsidRPr="002F1289">
            <w:rPr>
              <w:b/>
            </w:rPr>
            <w:t>Chair:</w:t>
          </w:r>
        </w:sdtContent>
      </w:sdt>
      <w:r w:rsidRPr="002F1289">
        <w:t xml:space="preserve"> Moving on now to look at the </w:t>
      </w:r>
      <w:r w:rsidRPr="002F1289" w:rsidR="00F25FDD">
        <w:t>Levelling Up Fund</w:t>
      </w:r>
      <w:r w:rsidRPr="002F1289">
        <w:t xml:space="preserve"> specifically.</w:t>
      </w:r>
    </w:p>
    <w:p w:rsidR="00F25FDD" w:rsidRPr="002F1289" w:rsidP="00122D75">
      <w:pPr>
        <w:pStyle w:val="Question"/>
        <w:ind w:left="794"/>
      </w:pPr>
      <w:sdt>
        <w:sdtPr>
          <w:alias w:val="Member"/>
          <w:tag w:val="&lt;Member mnisId='4870' dodsId=''&gt;"/>
          <w:id w:val="-1423872312"/>
          <w:placeholder>
            <w:docPart w:val="DefaultPlaceholder_-1854013440"/>
          </w:placeholder>
          <w:richText/>
        </w:sdtPr>
        <w:sdtContent>
          <w:r w:rsidRPr="002F1289" w:rsidR="00582BEA">
            <w:rPr>
              <w:b/>
            </w:rPr>
            <w:t>Florence Eshalomi:</w:t>
          </w:r>
        </w:sdtContent>
      </w:sdt>
      <w:r w:rsidRPr="002F1289" w:rsidR="00582BEA">
        <w:t xml:space="preserve"> You have all touched on it briefly.</w:t>
      </w:r>
      <w:r w:rsidR="00781658">
        <w:t xml:space="preserve"> </w:t>
      </w:r>
      <w:r w:rsidRPr="002F1289" w:rsidR="00582BEA">
        <w:t>The previous two rounds</w:t>
      </w:r>
      <w:r w:rsidR="007B584C">
        <w:t xml:space="preserve"> of the Levelling Up Fund</w:t>
      </w:r>
      <w:r w:rsidRPr="002F1289" w:rsidR="00582BEA">
        <w:t xml:space="preserve"> have focused thematically on certain objectives of the </w:t>
      </w:r>
      <w:r w:rsidRPr="002F1289" w:rsidR="00833E97">
        <w:t xml:space="preserve">levelling up </w:t>
      </w:r>
      <w:r w:rsidRPr="002F1289" w:rsidR="00582BEA">
        <w:t>agenda.</w:t>
      </w:r>
      <w:r w:rsidR="00781658">
        <w:t xml:space="preserve"> </w:t>
      </w:r>
      <w:r w:rsidRPr="002F1289">
        <w:t xml:space="preserve">I was interested in your comment, Steve, </w:t>
      </w:r>
      <w:r w:rsidR="007B584C">
        <w:t>about</w:t>
      </w:r>
      <w:r w:rsidRPr="002F1289">
        <w:t xml:space="preserve"> o</w:t>
      </w:r>
      <w:r w:rsidRPr="002F1289" w:rsidR="00833E97">
        <w:t>l</w:t>
      </w:r>
      <w:r w:rsidRPr="002F1289">
        <w:t>d policies under a new label.</w:t>
      </w:r>
      <w:r w:rsidR="00781658">
        <w:t xml:space="preserve"> </w:t>
      </w:r>
      <w:r w:rsidRPr="002F1289" w:rsidR="00582BEA">
        <w:t>Given the cost</w:t>
      </w:r>
      <w:r w:rsidR="007B584C">
        <w:t xml:space="preserve"> </w:t>
      </w:r>
      <w:r w:rsidRPr="002F1289" w:rsidR="00582BEA">
        <w:t>of</w:t>
      </w:r>
      <w:r w:rsidR="007B584C">
        <w:t xml:space="preserve"> </w:t>
      </w:r>
      <w:r w:rsidRPr="002F1289" w:rsidR="00582BEA">
        <w:t>living crisis and rising inflation, what two suggestions do you have for the next round and subsequent rounds of the Levelling Up Fund?</w:t>
      </w:r>
    </w:p>
    <w:p w:rsidR="00833E97" w:rsidRPr="002F1289" w:rsidP="00122D75">
      <w:pPr>
        <w:pStyle w:val="Answer"/>
      </w:pPr>
      <w:sdt>
        <w:sdtPr>
          <w:alias w:val="Witness"/>
          <w:id w:val="-199477304"/>
          <w:placeholder>
            <w:docPart w:val="DefaultPlaceholder_-1854013440"/>
          </w:placeholder>
          <w:richText/>
        </w:sdtPr>
        <w:sdtContent>
          <w:r w:rsidRPr="002F1289" w:rsidR="00F25FDD">
            <w:rPr>
              <w:b/>
              <w:i/>
            </w:rPr>
            <w:t>Professor Fothergill:</w:t>
          </w:r>
        </w:sdtContent>
      </w:sdt>
      <w:r w:rsidRPr="002F1289" w:rsidR="00F25FDD">
        <w:t xml:space="preserve"> I very much question whether, beyond 2025, we </w:t>
      </w:r>
      <w:r w:rsidR="007B584C">
        <w:t>will</w:t>
      </w:r>
      <w:r w:rsidRPr="002F1289" w:rsidR="00F25FDD">
        <w:t xml:space="preserve"> see a Levelling Up Fund.</w:t>
      </w:r>
      <w:r w:rsidR="00781658">
        <w:t xml:space="preserve"> </w:t>
      </w:r>
      <w:r w:rsidRPr="002F1289" w:rsidR="00F25FDD">
        <w:t xml:space="preserve">If the Government go down the route of merging funds, we will </w:t>
      </w:r>
      <w:r w:rsidRPr="002F1289">
        <w:t>not</w:t>
      </w:r>
      <w:r w:rsidRPr="002F1289" w:rsidR="00F25FDD">
        <w:t xml:space="preserve"> see a separate Levelling Up Fund, </w:t>
      </w:r>
      <w:r w:rsidRPr="002F1289" w:rsidR="00D6605F">
        <w:t>Shared Prosperity Fund</w:t>
      </w:r>
      <w:r w:rsidRPr="002F1289" w:rsidR="00F25FDD">
        <w:t xml:space="preserve">, </w:t>
      </w:r>
      <w:r w:rsidRPr="002F1289">
        <w:t>Towns Fund</w:t>
      </w:r>
      <w:r w:rsidRPr="002F1289" w:rsidR="00F25FDD">
        <w:t xml:space="preserve">, </w:t>
      </w:r>
      <w:r w:rsidRPr="002F1289">
        <w:t>High Street Fund</w:t>
      </w:r>
      <w:r w:rsidRPr="002F1289" w:rsidR="00F25FDD">
        <w:t xml:space="preserve"> and so on.</w:t>
      </w:r>
      <w:r w:rsidR="00781658">
        <w:t xml:space="preserve"> </w:t>
      </w:r>
      <w:r w:rsidRPr="002F1289" w:rsidR="00F25FDD">
        <w:t xml:space="preserve">We will be much more likely to see some sort of overarching fund that is then allocated, hopefully by formula, with perhaps </w:t>
      </w:r>
      <w:r w:rsidRPr="002F1289">
        <w:t>an</w:t>
      </w:r>
      <w:r w:rsidRPr="002F1289" w:rsidR="00F25FDD">
        <w:t xml:space="preserve"> element of competitive bidding still in there, but formula-based allocations are much less wasteful of resources.</w:t>
      </w:r>
    </w:p>
    <w:p w:rsidR="00F25FDD" w:rsidRPr="002F1289" w:rsidP="00122D75">
      <w:pPr>
        <w:pStyle w:val="Answer"/>
      </w:pPr>
      <w:r w:rsidRPr="002F1289">
        <w:t xml:space="preserve">It is </w:t>
      </w:r>
      <w:r w:rsidRPr="002F1289" w:rsidR="00833E97">
        <w:t>almost</w:t>
      </w:r>
      <w:r w:rsidRPr="002F1289">
        <w:t xml:space="preserve"> a question that does not apply any</w:t>
      </w:r>
      <w:r w:rsidR="00122D75">
        <w:t xml:space="preserve"> </w:t>
      </w:r>
      <w:r w:rsidRPr="002F1289">
        <w:t>more</w:t>
      </w:r>
      <w:r w:rsidRPr="002F1289" w:rsidR="00833E97">
        <w:t xml:space="preserve"> about what</w:t>
      </w:r>
      <w:r w:rsidRPr="002F1289">
        <w:t xml:space="preserve"> should further </w:t>
      </w:r>
      <w:r w:rsidRPr="002F1289" w:rsidR="00833E97">
        <w:t>rounds</w:t>
      </w:r>
      <w:r w:rsidRPr="002F1289">
        <w:t xml:space="preserve"> of the Levelling Up Fund will look like.</w:t>
      </w:r>
      <w:r w:rsidR="00781658">
        <w:t xml:space="preserve"> </w:t>
      </w:r>
      <w:r w:rsidRPr="002F1289">
        <w:t xml:space="preserve">I do not think that we </w:t>
      </w:r>
      <w:r w:rsidR="000E22FB">
        <w:t>will</w:t>
      </w:r>
      <w:r w:rsidRPr="002F1289">
        <w:t xml:space="preserve"> have them.</w:t>
      </w:r>
    </w:p>
    <w:p w:rsidR="00833E97" w:rsidRPr="002F1289" w:rsidP="00122D75">
      <w:pPr>
        <w:pStyle w:val="Answer"/>
      </w:pPr>
      <w:sdt>
        <w:sdtPr>
          <w:alias w:val="Witness"/>
          <w:id w:val="98846805"/>
          <w:placeholder>
            <w:docPart w:val="DefaultPlaceholder_-1854013440"/>
          </w:placeholder>
          <w:richText/>
        </w:sdtPr>
        <w:sdtContent>
          <w:r w:rsidRPr="002F1289" w:rsidR="00F25FDD">
            <w:rPr>
              <w:b/>
              <w:i/>
            </w:rPr>
            <w:t>Adam Hawksbee:</w:t>
          </w:r>
        </w:sdtContent>
      </w:sdt>
      <w:r w:rsidRPr="002F1289" w:rsidR="00F25FDD">
        <w:t xml:space="preserve"> My first bit of advice </w:t>
      </w:r>
      <w:r w:rsidR="008E51AE">
        <w:t>is</w:t>
      </w:r>
      <w:r w:rsidRPr="002F1289" w:rsidR="00F25FDD">
        <w:t xml:space="preserve"> to scrap round 3 and </w:t>
      </w:r>
      <w:r w:rsidRPr="002F1289">
        <w:t>reallocate</w:t>
      </w:r>
      <w:r w:rsidRPr="002F1289" w:rsidR="00F25FDD">
        <w:t xml:space="preserve"> the funding from round 3 to round 1 and 2</w:t>
      </w:r>
      <w:r w:rsidR="007B584C">
        <w:t>. T</w:t>
      </w:r>
      <w:r w:rsidRPr="002F1289" w:rsidR="00F25FDD">
        <w:t>he impacts of inflation mean</w:t>
      </w:r>
      <w:r w:rsidRPr="002F1289">
        <w:t xml:space="preserve"> that</w:t>
      </w:r>
      <w:r w:rsidRPr="002F1289" w:rsidR="00F25FDD">
        <w:t xml:space="preserve"> otherwise it </w:t>
      </w:r>
      <w:r w:rsidR="007B584C">
        <w:t>will be</w:t>
      </w:r>
      <w:r w:rsidRPr="002F1289" w:rsidR="00F25FDD">
        <w:t xml:space="preserve"> very difficult to deliver anything and there is no use having 70% completed projects across the country.</w:t>
      </w:r>
      <w:r w:rsidR="00781658">
        <w:t xml:space="preserve"> </w:t>
      </w:r>
      <w:r w:rsidRPr="002F1289" w:rsidR="00F25FDD">
        <w:t xml:space="preserve">We want some of these things to go </w:t>
      </w:r>
      <w:r w:rsidRPr="002F1289" w:rsidR="00FB2814">
        <w:t>through.</w:t>
      </w:r>
      <w:r w:rsidR="00781658">
        <w:t xml:space="preserve"> </w:t>
      </w:r>
      <w:r w:rsidRPr="002F1289" w:rsidR="00FB2814">
        <w:t xml:space="preserve">Spreading the funding too thin </w:t>
      </w:r>
      <w:r w:rsidR="007B584C">
        <w:t>will not</w:t>
      </w:r>
      <w:r w:rsidRPr="002F1289" w:rsidR="00FB2814">
        <w:t xml:space="preserve"> be a wiser thing to do.</w:t>
      </w:r>
    </w:p>
    <w:p w:rsidR="00FB5B91" w:rsidRPr="002F1289" w:rsidP="00122D75">
      <w:pPr>
        <w:pStyle w:val="Answer"/>
      </w:pPr>
      <w:r w:rsidRPr="002F1289">
        <w:t xml:space="preserve">My second bit of advice </w:t>
      </w:r>
      <w:r w:rsidR="007B584C">
        <w:t>is</w:t>
      </w:r>
      <w:r w:rsidRPr="002F1289">
        <w:t xml:space="preserve"> that if you are going to do a third round, allocate that funding to mayoral combined authorities, where they exist</w:t>
      </w:r>
      <w:r w:rsidRPr="002F1289">
        <w:t>, so that they can take the decision locally about which projects they want to allocate to.</w:t>
      </w:r>
      <w:r w:rsidR="00781658">
        <w:t xml:space="preserve"> </w:t>
      </w:r>
      <w:r w:rsidRPr="002F1289">
        <w:t>They themselves might decide instead of funding new projects to reallocate within their area.</w:t>
      </w:r>
      <w:r w:rsidR="00781658">
        <w:t xml:space="preserve"> </w:t>
      </w:r>
      <w:r w:rsidRPr="002F1289">
        <w:t>I think that that would be wise.</w:t>
      </w:r>
      <w:r w:rsidR="00781658">
        <w:t xml:space="preserve"> </w:t>
      </w:r>
      <w:r w:rsidRPr="002F1289">
        <w:t xml:space="preserve">Inasmuch as you </w:t>
      </w:r>
      <w:r w:rsidRPr="002F1289" w:rsidR="00833E97">
        <w:t>are</w:t>
      </w:r>
      <w:r w:rsidRPr="002F1289">
        <w:t xml:space="preserve"> giving it to mayors, do </w:t>
      </w:r>
      <w:r w:rsidRPr="002F1289" w:rsidR="00833E97">
        <w:t xml:space="preserve">not </w:t>
      </w:r>
      <w:r w:rsidRPr="002F1289">
        <w:t xml:space="preserve">what do what occurred </w:t>
      </w:r>
      <w:r w:rsidRPr="002F1289" w:rsidR="00833E97">
        <w:t>with</w:t>
      </w:r>
      <w:r w:rsidRPr="002F1289">
        <w:t xml:space="preserve"> the </w:t>
      </w:r>
      <w:r w:rsidRPr="002F1289" w:rsidR="00D6605F">
        <w:t>Shared Prosperity Fund</w:t>
      </w:r>
      <w:r w:rsidRPr="002F1289">
        <w:t xml:space="preserve">, where you indicate an </w:t>
      </w:r>
      <w:r w:rsidRPr="002F1289" w:rsidR="00833E97">
        <w:t>amount that</w:t>
      </w:r>
      <w:r w:rsidRPr="002F1289">
        <w:t xml:space="preserve"> will go</w:t>
      </w:r>
      <w:r w:rsidR="008E51AE">
        <w:t xml:space="preserve"> to</w:t>
      </w:r>
      <w:r w:rsidRPr="002F1289">
        <w:t xml:space="preserve"> each local authority, because that in practice entirely </w:t>
      </w:r>
      <w:r w:rsidRPr="002F1289" w:rsidR="00833E97">
        <w:t>undermines</w:t>
      </w:r>
      <w:r w:rsidRPr="002F1289">
        <w:t xml:space="preserve"> the ability of the mayor</w:t>
      </w:r>
      <w:r w:rsidR="008E51AE">
        <w:t>, with local leaders,</w:t>
      </w:r>
      <w:r w:rsidRPr="002F1289" w:rsidR="00833E97">
        <w:t xml:space="preserve"> to</w:t>
      </w:r>
      <w:r w:rsidRPr="002F1289">
        <w:t xml:space="preserve"> </w:t>
      </w:r>
      <w:r w:rsidRPr="002F1289" w:rsidR="00833E97">
        <w:t>identify</w:t>
      </w:r>
      <w:r w:rsidRPr="002F1289">
        <w:t xml:space="preserve"> some areas</w:t>
      </w:r>
      <w:r w:rsidRPr="002F1289" w:rsidR="00833E97">
        <w:t xml:space="preserve"> that</w:t>
      </w:r>
      <w:r w:rsidRPr="002F1289">
        <w:t xml:space="preserve"> they might want to prioritise more than others.</w:t>
      </w:r>
      <w:r w:rsidR="00781658">
        <w:t xml:space="preserve"> </w:t>
      </w:r>
      <w:r w:rsidRPr="002F1289">
        <w:t xml:space="preserve">That is a </w:t>
      </w:r>
      <w:r w:rsidRPr="002F1289" w:rsidR="00833E97">
        <w:t xml:space="preserve">completely </w:t>
      </w:r>
      <w:r w:rsidRPr="002F1289">
        <w:t>legitimate, democratic decision for those leaders to make</w:t>
      </w:r>
      <w:r w:rsidR="00122D75">
        <w:t>,</w:t>
      </w:r>
      <w:r w:rsidRPr="002F1289">
        <w:t xml:space="preserve"> and it is not for Whitehall to indicate how much they should </w:t>
      </w:r>
      <w:r w:rsidR="008E51AE">
        <w:t>spend</w:t>
      </w:r>
      <w:r w:rsidRPr="002F1289">
        <w:t xml:space="preserve"> in each place.</w:t>
      </w:r>
    </w:p>
    <w:p w:rsidR="00710004" w:rsidRPr="002F1289" w:rsidP="00122D75">
      <w:pPr>
        <w:pStyle w:val="Answer"/>
      </w:pPr>
      <w:sdt>
        <w:sdtPr>
          <w:alias w:val="Witness"/>
          <w:id w:val="1914204021"/>
          <w:placeholder>
            <w:docPart w:val="DefaultPlaceholder_-1854013440"/>
          </w:placeholder>
          <w:richText/>
        </w:sdtPr>
        <w:sdtContent>
          <w:r w:rsidRPr="002F1289" w:rsidR="00FB5B91">
            <w:rPr>
              <w:b/>
              <w:i/>
            </w:rPr>
            <w:t>Paul Swinney:</w:t>
          </w:r>
        </w:sdtContent>
      </w:sdt>
      <w:r w:rsidR="00781658">
        <w:t xml:space="preserve"> </w:t>
      </w:r>
      <w:r w:rsidRPr="002F1289" w:rsidR="00FB5B91">
        <w:t xml:space="preserve">The two things for me </w:t>
      </w:r>
      <w:r w:rsidR="008E51AE">
        <w:t>are</w:t>
      </w:r>
      <w:r w:rsidRPr="002F1289" w:rsidR="00FB5B91">
        <w:t xml:space="preserve"> to make</w:t>
      </w:r>
      <w:r w:rsidR="008E51AE">
        <w:t xml:space="preserve"> it</w:t>
      </w:r>
      <w:r w:rsidRPr="002F1289" w:rsidR="00FB5B91">
        <w:t xml:space="preserve"> larger.</w:t>
      </w:r>
      <w:r w:rsidR="00781658">
        <w:t xml:space="preserve"> </w:t>
      </w:r>
      <w:r w:rsidRPr="002F1289" w:rsidR="00FB5B91">
        <w:t xml:space="preserve">If we say that cost of living </w:t>
      </w:r>
      <w:r w:rsidR="008E51AE">
        <w:t>will</w:t>
      </w:r>
      <w:r w:rsidRPr="002F1289" w:rsidR="00FB5B91">
        <w:t xml:space="preserve"> erode the value of what we have already, </w:t>
      </w:r>
      <w:r w:rsidR="008E51AE">
        <w:t>we will</w:t>
      </w:r>
      <w:r w:rsidRPr="002F1289" w:rsidR="00FB5B91">
        <w:t xml:space="preserve"> require more funding to deliver what we want to deliver.</w:t>
      </w:r>
      <w:r w:rsidR="00781658">
        <w:t xml:space="preserve"> </w:t>
      </w:r>
      <w:r w:rsidRPr="002F1289" w:rsidR="00FB5B91">
        <w:t xml:space="preserve">That is in the much </w:t>
      </w:r>
      <w:r w:rsidRPr="002F1289" w:rsidR="00833E97">
        <w:t>broader</w:t>
      </w:r>
      <w:r w:rsidRPr="002F1289" w:rsidR="00FB5B91">
        <w:t xml:space="preserve"> context that the amount of money</w:t>
      </w:r>
      <w:r w:rsidRPr="002F1289" w:rsidR="00833E97">
        <w:t xml:space="preserve"> </w:t>
      </w:r>
      <w:r w:rsidRPr="002F1289">
        <w:t>that</w:t>
      </w:r>
      <w:r w:rsidRPr="002F1289" w:rsidR="00FB5B91">
        <w:t xml:space="preserve"> has been put behind levelling up so far is very small, particularly </w:t>
      </w:r>
      <w:r w:rsidRPr="002F1289">
        <w:t>compared</w:t>
      </w:r>
      <w:r w:rsidRPr="002F1289" w:rsidR="00FB5B91">
        <w:t xml:space="preserve"> to what we have seen in Germany in bringing the east and west back</w:t>
      </w:r>
      <w:r w:rsidR="008E51AE">
        <w:t>. Th</w:t>
      </w:r>
      <w:r w:rsidRPr="002F1289" w:rsidR="00FB5B91">
        <w:t xml:space="preserve">e estimate is that the </w:t>
      </w:r>
      <w:r w:rsidRPr="002F1289" w:rsidR="00833E97">
        <w:t>Germans</w:t>
      </w:r>
      <w:r w:rsidRPr="002F1289" w:rsidR="00FB5B91">
        <w:t xml:space="preserve"> spent about €2 trillion on that project over a 30-year period, and we are talking about pots of money of £4.7 billion and £5 billion.</w:t>
      </w:r>
      <w:r w:rsidR="00781658">
        <w:t xml:space="preserve"> </w:t>
      </w:r>
      <w:r w:rsidRPr="002F1289" w:rsidR="00FB5B91">
        <w:t xml:space="preserve">While clearly they are not insignificant </w:t>
      </w:r>
      <w:r w:rsidRPr="002F1289">
        <w:t>amounts</w:t>
      </w:r>
      <w:r w:rsidRPr="002F1289" w:rsidR="00FB5B91">
        <w:t xml:space="preserve"> of money, they are drops in the ocean compared to</w:t>
      </w:r>
      <w:r w:rsidRPr="002F1289">
        <w:t xml:space="preserve"> what</w:t>
      </w:r>
      <w:r w:rsidRPr="002F1289" w:rsidR="00FB5B91">
        <w:t xml:space="preserve"> has been done in Germany.</w:t>
      </w:r>
    </w:p>
    <w:p w:rsidR="00710004" w:rsidRPr="002F1289" w:rsidP="00122D75">
      <w:pPr>
        <w:pStyle w:val="Answer"/>
      </w:pPr>
      <w:r w:rsidRPr="002F1289">
        <w:t>I am not s</w:t>
      </w:r>
      <w:r w:rsidR="008E51AE">
        <w:t>aying that</w:t>
      </w:r>
      <w:r w:rsidRPr="002F1289">
        <w:t xml:space="preserve"> we need to </w:t>
      </w:r>
      <w:r w:rsidRPr="002F1289">
        <w:t>spend</w:t>
      </w:r>
      <w:r w:rsidRPr="002F1289">
        <w:t xml:space="preserve"> €2 trillion in the UK to deal with what we are dealing with, but it acts as some degree of</w:t>
      </w:r>
      <w:r w:rsidR="008E51AE">
        <w:t xml:space="preserve"> a</w:t>
      </w:r>
      <w:r w:rsidRPr="002F1289">
        <w:t xml:space="preserve"> yardstick </w:t>
      </w:r>
      <w:r w:rsidR="008E51AE">
        <w:t>of</w:t>
      </w:r>
      <w:r w:rsidRPr="002F1289">
        <w:t xml:space="preserve"> how much we should be </w:t>
      </w:r>
      <w:r w:rsidR="008E51AE">
        <w:t>thinking</w:t>
      </w:r>
      <w:r w:rsidRPr="002F1289">
        <w:t xml:space="preserve"> </w:t>
      </w:r>
      <w:r w:rsidRPr="002F1289">
        <w:t xml:space="preserve">about </w:t>
      </w:r>
      <w:r w:rsidRPr="002F1289">
        <w:t>spending</w:t>
      </w:r>
      <w:r w:rsidR="00122D75">
        <w:t>,</w:t>
      </w:r>
      <w:r w:rsidRPr="002F1289">
        <w:t xml:space="preserve"> and rising</w:t>
      </w:r>
      <w:r w:rsidRPr="002F1289">
        <w:t xml:space="preserve"> inflation only re-emphasises and </w:t>
      </w:r>
      <w:r w:rsidRPr="002F1289">
        <w:t>squeezes</w:t>
      </w:r>
      <w:r w:rsidRPr="002F1289">
        <w:t xml:space="preserve"> that very limit</w:t>
      </w:r>
      <w:r w:rsidRPr="002F1289">
        <w:t>ed</w:t>
      </w:r>
      <w:r w:rsidRPr="002F1289">
        <w:t xml:space="preserve"> money even more</w:t>
      </w:r>
      <w:r w:rsidRPr="002F1289">
        <w:t>.</w:t>
      </w:r>
      <w:r w:rsidR="00781658">
        <w:t xml:space="preserve"> </w:t>
      </w:r>
      <w:r w:rsidRPr="002F1289">
        <w:t>I</w:t>
      </w:r>
      <w:r w:rsidRPr="002F1289">
        <w:t>t</w:t>
      </w:r>
      <w:r w:rsidRPr="002F1289">
        <w:t xml:space="preserve"> is</w:t>
      </w:r>
      <w:r w:rsidRPr="002F1289">
        <w:t xml:space="preserve"> not </w:t>
      </w:r>
      <w:r w:rsidR="008E51AE">
        <w:t>squeezing the</w:t>
      </w:r>
      <w:r w:rsidRPr="002F1289">
        <w:t xml:space="preserve"> limited money you have already</w:t>
      </w:r>
      <w:r w:rsidR="008E51AE">
        <w:t>;</w:t>
      </w:r>
      <w:r w:rsidRPr="002F1289">
        <w:t xml:space="preserve"> it is the size of the pot that is the bigger problem.</w:t>
      </w:r>
    </w:p>
    <w:p w:rsidR="00FB5B91" w:rsidRPr="002F1289" w:rsidP="00122D75">
      <w:pPr>
        <w:pStyle w:val="Answer"/>
      </w:pPr>
      <w:r w:rsidRPr="002F1289">
        <w:t>The second one is not to be distracted by the cost of living.</w:t>
      </w:r>
      <w:r w:rsidR="00781658">
        <w:t xml:space="preserve"> </w:t>
      </w:r>
      <w:r w:rsidRPr="002F1289">
        <w:t xml:space="preserve">It is very clearly a big policy challenge that we need to tackle but it is separate </w:t>
      </w:r>
      <w:r w:rsidRPr="002F1289" w:rsidR="00710004">
        <w:t>from</w:t>
      </w:r>
      <w:r w:rsidRPr="002F1289">
        <w:t xml:space="preserve"> levelling up.</w:t>
      </w:r>
      <w:r w:rsidR="00781658">
        <w:t xml:space="preserve"> </w:t>
      </w:r>
      <w:r w:rsidRPr="002F1289">
        <w:t>There will be overlap between them</w:t>
      </w:r>
      <w:r w:rsidR="008E51AE">
        <w:t>,</w:t>
      </w:r>
      <w:r w:rsidRPr="002F1289">
        <w:t xml:space="preserve"> but if we get </w:t>
      </w:r>
      <w:r w:rsidRPr="002F1289" w:rsidR="00710004">
        <w:t>side-tracked</w:t>
      </w:r>
      <w:r w:rsidRPr="002F1289">
        <w:t xml:space="preserve"> into thinking about</w:t>
      </w:r>
      <w:r w:rsidR="00336603">
        <w:t xml:space="preserve"> </w:t>
      </w:r>
      <w:r w:rsidR="008E51AE">
        <w:t xml:space="preserve">the </w:t>
      </w:r>
      <w:r w:rsidRPr="002F1289">
        <w:t xml:space="preserve">cost of living—which I hope is a fairly short-term problem—and start to ignore the much longer, </w:t>
      </w:r>
      <w:r w:rsidRPr="002F1289" w:rsidR="00710004">
        <w:t>deep-seated</w:t>
      </w:r>
      <w:r w:rsidRPr="002F1289">
        <w:t xml:space="preserve"> problem of levelling up, we </w:t>
      </w:r>
      <w:r w:rsidR="008E51AE">
        <w:t>will</w:t>
      </w:r>
      <w:r w:rsidRPr="002F1289">
        <w:t xml:space="preserve"> run into </w:t>
      </w:r>
      <w:r w:rsidRPr="002F1289" w:rsidR="00710004">
        <w:t>trouble</w:t>
      </w:r>
      <w:r w:rsidRPr="002F1289">
        <w:t xml:space="preserve"> again.</w:t>
      </w:r>
    </w:p>
    <w:p w:rsidR="00FB5B91" w:rsidRPr="002F1289" w:rsidP="00122D75">
      <w:pPr>
        <w:pStyle w:val="Question"/>
        <w:ind w:left="794"/>
      </w:pPr>
      <w:sdt>
        <w:sdtPr>
          <w:alias w:val="Member"/>
          <w:tag w:val="&lt;Member mnisId='4870' dodsId=''&gt;"/>
          <w:id w:val="1545861971"/>
          <w:placeholder>
            <w:docPart w:val="DefaultPlaceholder_-1854013440"/>
          </w:placeholder>
          <w:richText/>
        </w:sdtPr>
        <w:sdtContent>
          <w:r w:rsidRPr="002F1289">
            <w:rPr>
              <w:b/>
            </w:rPr>
            <w:t>Florence Eshalomi:</w:t>
          </w:r>
        </w:sdtContent>
      </w:sdt>
      <w:r w:rsidRPr="002F1289">
        <w:t xml:space="preserve"> James, do you </w:t>
      </w:r>
      <w:r w:rsidRPr="002F1289" w:rsidR="00710004">
        <w:t>think</w:t>
      </w:r>
      <w:r w:rsidRPr="002F1289">
        <w:t xml:space="preserve"> that there will be </w:t>
      </w:r>
      <w:r w:rsidRPr="002F1289" w:rsidR="00710004">
        <w:t>a third</w:t>
      </w:r>
      <w:r w:rsidRPr="002F1289">
        <w:t xml:space="preserve"> round?</w:t>
      </w:r>
      <w:r w:rsidR="00781658">
        <w:t xml:space="preserve"> </w:t>
      </w:r>
      <w:r w:rsidRPr="002F1289">
        <w:t xml:space="preserve">If there is, what suggestions do </w:t>
      </w:r>
      <w:r w:rsidRPr="002F1289" w:rsidR="00710004">
        <w:t>you</w:t>
      </w:r>
      <w:r w:rsidRPr="002F1289">
        <w:t xml:space="preserve"> have for the subsequent round of that funding?</w:t>
      </w:r>
    </w:p>
    <w:p w:rsidR="00710004" w:rsidRPr="002F1289" w:rsidP="00122D75">
      <w:pPr>
        <w:pStyle w:val="Answer"/>
      </w:pPr>
      <w:sdt>
        <w:sdtPr>
          <w:alias w:val="Witness"/>
          <w:id w:val="-276647393"/>
          <w:placeholder>
            <w:docPart w:val="DefaultPlaceholder_-1854013440"/>
          </w:placeholder>
          <w:richText/>
        </w:sdtPr>
        <w:sdtContent>
          <w:r w:rsidRPr="002F1289" w:rsidR="00FB5B91">
            <w:rPr>
              <w:b/>
              <w:i/>
            </w:rPr>
            <w:t>James Morrison:</w:t>
          </w:r>
        </w:sdtContent>
      </w:sdt>
      <w:r w:rsidRPr="002F1289" w:rsidR="00FB5B91">
        <w:t xml:space="preserve"> I am not convinced </w:t>
      </w:r>
      <w:r w:rsidRPr="002F1289">
        <w:t>there</w:t>
      </w:r>
      <w:r w:rsidRPr="002F1289" w:rsidR="00FB5B91">
        <w:t xml:space="preserve"> will be either, but assuming that </w:t>
      </w:r>
      <w:r w:rsidRPr="002F1289">
        <w:t>there</w:t>
      </w:r>
      <w:r w:rsidRPr="002F1289" w:rsidR="00FB5B91">
        <w:t xml:space="preserve"> were, </w:t>
      </w:r>
      <w:r w:rsidR="008E51AE">
        <w:t>I have</w:t>
      </w:r>
      <w:r w:rsidRPr="002F1289" w:rsidR="00FB5B91">
        <w:t xml:space="preserve"> two suggestions.</w:t>
      </w:r>
      <w:r w:rsidR="00781658">
        <w:t xml:space="preserve"> </w:t>
      </w:r>
      <w:r w:rsidRPr="002F1289" w:rsidR="00FB5B91">
        <w:t>This is difficult, but going back to a point I was</w:t>
      </w:r>
      <w:r w:rsidR="0095089F">
        <w:t xml:space="preserve"> trying to make</w:t>
      </w:r>
      <w:r w:rsidRPr="002F1289" w:rsidR="00FB5B91">
        <w:t xml:space="preserve"> earlier, I think that a much more local to even hyper-local focus than the broad</w:t>
      </w:r>
      <w:r w:rsidR="0095089F">
        <w:t>-</w:t>
      </w:r>
      <w:r w:rsidRPr="002F1289" w:rsidR="00FB5B91">
        <w:t xml:space="preserve">brush, very regional and upper-tier authority </w:t>
      </w:r>
      <w:r w:rsidRPr="002F1289">
        <w:t>orientated</w:t>
      </w:r>
      <w:r w:rsidRPr="002F1289" w:rsidR="00FB5B91">
        <w:t xml:space="preserve"> one that we have not necessarily had up </w:t>
      </w:r>
      <w:r w:rsidRPr="002F1289">
        <w:t>until</w:t>
      </w:r>
      <w:r w:rsidRPr="002F1289" w:rsidR="00FB5B91">
        <w:t xml:space="preserve"> now but for practical reasons partly </w:t>
      </w:r>
      <w:r w:rsidRPr="002F1289">
        <w:t>has been</w:t>
      </w:r>
      <w:r w:rsidRPr="002F1289" w:rsidR="00FB5B91">
        <w:t xml:space="preserve"> the entry point for levelling up so far</w:t>
      </w:r>
      <w:r w:rsidR="0095089F">
        <w:t>—</w:t>
      </w:r>
      <w:r w:rsidRPr="002F1289" w:rsidR="00FB5B91">
        <w:t xml:space="preserve">I would like to see a much more localised version of it, an </w:t>
      </w:r>
      <w:r w:rsidRPr="002F1289">
        <w:t>attempt</w:t>
      </w:r>
      <w:r w:rsidRPr="002F1289" w:rsidR="00FB5B91">
        <w:t xml:space="preserve"> to be a bit more sophisticated.</w:t>
      </w:r>
      <w:r w:rsidR="00781658">
        <w:t xml:space="preserve"> </w:t>
      </w:r>
      <w:r w:rsidRPr="002F1289" w:rsidR="00FB5B91">
        <w:t xml:space="preserve">Obviously it is a real challenge, particularly in the </w:t>
      </w:r>
      <w:r w:rsidRPr="002F1289">
        <w:t>current</w:t>
      </w:r>
      <w:r w:rsidRPr="002F1289" w:rsidR="00FB5B91">
        <w:t xml:space="preserve"> circumstances.</w:t>
      </w:r>
    </w:p>
    <w:p w:rsidR="00710004" w:rsidRPr="002F1289" w:rsidP="00122D75">
      <w:pPr>
        <w:pStyle w:val="Answer"/>
      </w:pPr>
      <w:r w:rsidRPr="002F1289">
        <w:t xml:space="preserve">Mining down to neighbourhood levels, particularly given that there are pockets of—I understand the point that Steve was </w:t>
      </w:r>
      <w:r w:rsidRPr="002F1289">
        <w:t>making</w:t>
      </w:r>
      <w:r w:rsidRPr="002F1289">
        <w:t xml:space="preserve"> </w:t>
      </w:r>
      <w:r w:rsidRPr="002F1289">
        <w:t xml:space="preserve">about the </w:t>
      </w:r>
      <w:r w:rsidRPr="002F1289">
        <w:t xml:space="preserve">distinction between local economies per se across a </w:t>
      </w:r>
      <w:r w:rsidRPr="002F1289">
        <w:t>whole</w:t>
      </w:r>
      <w:r w:rsidRPr="002F1289">
        <w:t xml:space="preserve"> town or a city and the issues that individual streets might have within an overall local economy that is </w:t>
      </w:r>
      <w:r w:rsidRPr="002F1289">
        <w:t>relatively</w:t>
      </w:r>
      <w:r w:rsidRPr="002F1289">
        <w:t xml:space="preserve"> more prosperous than </w:t>
      </w:r>
      <w:r w:rsidRPr="002F1289">
        <w:t>elsewhere</w:t>
      </w:r>
      <w:r w:rsidRPr="002F1289" w:rsidR="003C20CB">
        <w:t>.</w:t>
      </w:r>
      <w:r w:rsidR="00781658">
        <w:t xml:space="preserve"> </w:t>
      </w:r>
      <w:r w:rsidRPr="002F1289" w:rsidR="003C20CB">
        <w:t xml:space="preserve">However, there are still very complex, deep-seated, important inequality </w:t>
      </w:r>
      <w:r w:rsidRPr="002F1289">
        <w:t>issues</w:t>
      </w:r>
      <w:r w:rsidRPr="002F1289" w:rsidR="003C20CB">
        <w:t xml:space="preserve"> </w:t>
      </w:r>
      <w:r w:rsidRPr="002F1289">
        <w:t>relating</w:t>
      </w:r>
      <w:r w:rsidRPr="002F1289" w:rsidR="003C20CB">
        <w:t xml:space="preserve"> to individual streets and neighbourhoods within otherwise relatively </w:t>
      </w:r>
      <w:r w:rsidRPr="002F1289">
        <w:t>prosperous</w:t>
      </w:r>
      <w:r w:rsidRPr="002F1289" w:rsidR="003C20CB">
        <w:t xml:space="preserve"> local economies.</w:t>
      </w:r>
      <w:r w:rsidR="00781658">
        <w:t xml:space="preserve"> </w:t>
      </w:r>
      <w:r w:rsidRPr="002F1289" w:rsidR="003C20CB">
        <w:t>We need to find a way, whether it is under the umbrella of levelling up or through some sort of associated funding, to min</w:t>
      </w:r>
      <w:r w:rsidRPr="002F1289">
        <w:t>e</w:t>
      </w:r>
      <w:r w:rsidRPr="002F1289" w:rsidR="003C20CB">
        <w:t xml:space="preserve"> down </w:t>
      </w:r>
      <w:r w:rsidRPr="002F1289">
        <w:t>to a much</w:t>
      </w:r>
      <w:r w:rsidRPr="002F1289" w:rsidR="003C20CB">
        <w:t xml:space="preserve"> more </w:t>
      </w:r>
      <w:r w:rsidRPr="002F1289">
        <w:t>granular</w:t>
      </w:r>
      <w:r w:rsidRPr="002F1289" w:rsidR="003C20CB">
        <w:t xml:space="preserve"> local level in </w:t>
      </w:r>
      <w:r w:rsidRPr="002F1289">
        <w:t>that</w:t>
      </w:r>
      <w:r w:rsidRPr="002F1289" w:rsidR="003C20CB">
        <w:t xml:space="preserve"> way, through funding if possible, funding allocations formulae and bid </w:t>
      </w:r>
      <w:r w:rsidRPr="002F1289">
        <w:t>processes</w:t>
      </w:r>
      <w:r w:rsidRPr="002F1289" w:rsidR="003C20CB">
        <w:t>.</w:t>
      </w:r>
    </w:p>
    <w:p w:rsidR="00710004" w:rsidRPr="002F1289" w:rsidP="00122D75">
      <w:pPr>
        <w:pStyle w:val="Answer"/>
      </w:pPr>
      <w:r w:rsidRPr="002F1289">
        <w:t>I</w:t>
      </w:r>
      <w:r w:rsidRPr="002F1289" w:rsidR="003C20CB">
        <w:t xml:space="preserve"> agree that levelling up is just the latest iteration of a succession of attempts to </w:t>
      </w:r>
      <w:r w:rsidRPr="002F1289">
        <w:t>introduce</w:t>
      </w:r>
      <w:r w:rsidRPr="002F1289" w:rsidR="003C20CB">
        <w:t xml:space="preserve"> regional </w:t>
      </w:r>
      <w:r w:rsidRPr="002F1289">
        <w:t>regeneration</w:t>
      </w:r>
      <w:r w:rsidRPr="002F1289" w:rsidR="003C20CB">
        <w:t xml:space="preserve"> over a long </w:t>
      </w:r>
      <w:r w:rsidRPr="002F1289">
        <w:t>period</w:t>
      </w:r>
      <w:r w:rsidRPr="002F1289" w:rsidR="003C20CB">
        <w:t>.</w:t>
      </w:r>
      <w:r w:rsidR="00781658">
        <w:t xml:space="preserve"> </w:t>
      </w:r>
      <w:r w:rsidRPr="002F1289" w:rsidR="003C20CB">
        <w:t>However, levelling up until now has been very much focused on capital infrastructure.</w:t>
      </w:r>
      <w:r w:rsidR="00781658">
        <w:t xml:space="preserve"> </w:t>
      </w:r>
      <w:r w:rsidRPr="002F1289" w:rsidR="003C20CB">
        <w:t xml:space="preserve">I was looking through the </w:t>
      </w:r>
      <w:r w:rsidRPr="002F1289">
        <w:t>prospectuses</w:t>
      </w:r>
      <w:r w:rsidRPr="002F1289" w:rsidR="003C20CB">
        <w:t xml:space="preserve"> today in quite a lot of detail in </w:t>
      </w:r>
      <w:r w:rsidRPr="002F1289">
        <w:t>preparation</w:t>
      </w:r>
      <w:r w:rsidRPr="002F1289" w:rsidR="003C20CB">
        <w:t xml:space="preserve"> for this.</w:t>
      </w:r>
      <w:r w:rsidR="00781658">
        <w:t xml:space="preserve"> </w:t>
      </w:r>
      <w:r w:rsidRPr="002F1289">
        <w:t xml:space="preserve">Under </w:t>
      </w:r>
      <w:r w:rsidRPr="002F1289" w:rsidR="003C20CB">
        <w:t xml:space="preserve">transport, we are talking about spending money to </w:t>
      </w:r>
      <w:r w:rsidRPr="002F1289">
        <w:t>introduce</w:t>
      </w:r>
      <w:r w:rsidRPr="002F1289" w:rsidR="003C20CB">
        <w:t xml:space="preserve"> many more bus lanes or cycle routes and </w:t>
      </w:r>
      <w:r w:rsidRPr="002F1289">
        <w:t>things</w:t>
      </w:r>
      <w:r w:rsidRPr="002F1289" w:rsidR="003C20CB">
        <w:t xml:space="preserve"> </w:t>
      </w:r>
      <w:r w:rsidRPr="002F1289">
        <w:t xml:space="preserve">like </w:t>
      </w:r>
      <w:r w:rsidRPr="002F1289" w:rsidR="003C20CB">
        <w:t>that.</w:t>
      </w:r>
      <w:r w:rsidR="00781658">
        <w:t xml:space="preserve"> </w:t>
      </w:r>
      <w:r w:rsidRPr="002F1289" w:rsidR="003C20CB">
        <w:t>It is all very material</w:t>
      </w:r>
      <w:r w:rsidR="0095089F">
        <w:t xml:space="preserve"> and </w:t>
      </w:r>
      <w:r w:rsidRPr="002F1289" w:rsidR="003C20CB">
        <w:t>capital focused.</w:t>
      </w:r>
    </w:p>
    <w:p w:rsidR="00710004" w:rsidRPr="002F1289" w:rsidP="00122D75">
      <w:pPr>
        <w:pStyle w:val="Answer"/>
      </w:pPr>
      <w:r w:rsidRPr="002F1289">
        <w:t xml:space="preserve">It would be great to see some way of channelling some levelling up-orientated funding that is more revenue focused so that it can help subsidise new local bus routes to areas that have been </w:t>
      </w:r>
      <w:r w:rsidRPr="002F1289">
        <w:t>neglected</w:t>
      </w:r>
      <w:r w:rsidRPr="002F1289">
        <w:t xml:space="preserve"> for </w:t>
      </w:r>
      <w:r w:rsidRPr="002F1289">
        <w:t>decades</w:t>
      </w:r>
      <w:r w:rsidRPr="002F1289">
        <w:t xml:space="preserve">, that are lifelines for many working people who are struggling and have been for some time since </w:t>
      </w:r>
      <w:r w:rsidRPr="002F1289">
        <w:t xml:space="preserve">privatisation </w:t>
      </w:r>
      <w:r w:rsidRPr="002F1289">
        <w:t>of the bus routes, for example.</w:t>
      </w:r>
      <w:r w:rsidR="00781658">
        <w:t xml:space="preserve"> </w:t>
      </w:r>
      <w:r w:rsidRPr="002F1289">
        <w:t>Back in the 1980s</w:t>
      </w:r>
      <w:r w:rsidR="00122D75">
        <w:t>,</w:t>
      </w:r>
      <w:r w:rsidRPr="002F1289">
        <w:t xml:space="preserve"> the </w:t>
      </w:r>
      <w:r w:rsidRPr="002F1289">
        <w:t xml:space="preserve">National Bus Company </w:t>
      </w:r>
      <w:r w:rsidRPr="002F1289">
        <w:t xml:space="preserve">and successive bus companies decided that certain routes </w:t>
      </w:r>
      <w:r w:rsidR="0095089F">
        <w:t>were</w:t>
      </w:r>
      <w:r w:rsidRPr="002F1289">
        <w:t xml:space="preserve"> unprofitable.</w:t>
      </w:r>
    </w:p>
    <w:p w:rsidR="003C20CB" w:rsidRPr="002F1289" w:rsidP="00122D75">
      <w:pPr>
        <w:pStyle w:val="Answer"/>
      </w:pPr>
      <w:r w:rsidRPr="002F1289">
        <w:t xml:space="preserve">If levelling up could be more imaginatively applied in some way so that it is not </w:t>
      </w:r>
      <w:r w:rsidRPr="002F1289" w:rsidR="00710004">
        <w:t>just th</w:t>
      </w:r>
      <w:r w:rsidRPr="002F1289">
        <w:t xml:space="preserve">e big capital projects, or the </w:t>
      </w:r>
      <w:r w:rsidRPr="002F1289" w:rsidR="00710004">
        <w:t>relatively</w:t>
      </w:r>
      <w:r w:rsidRPr="002F1289">
        <w:t xml:space="preserve"> big capital projects, it also has a revenue dimension so that it can subsidise for a </w:t>
      </w:r>
      <w:r w:rsidRPr="002F1289" w:rsidR="00710004">
        <w:t>year</w:t>
      </w:r>
      <w:r w:rsidRPr="002F1289">
        <w:t xml:space="preserve"> or a few years down the line ongoing </w:t>
      </w:r>
      <w:r w:rsidRPr="002F1289" w:rsidR="00710004">
        <w:t>improvements</w:t>
      </w:r>
      <w:r w:rsidRPr="002F1289">
        <w:t xml:space="preserve"> in local services that many people still rely on.</w:t>
      </w:r>
      <w:r w:rsidR="00781658">
        <w:t xml:space="preserve"> </w:t>
      </w:r>
      <w:r w:rsidRPr="002F1289">
        <w:t>For me that would be a great way of making it more sophisticated, transforming it, giving it more longevity into the longer term.</w:t>
      </w:r>
    </w:p>
    <w:p w:rsidR="003C20CB" w:rsidRPr="002F1289" w:rsidP="00122D75">
      <w:pPr>
        <w:pStyle w:val="Question"/>
        <w:ind w:left="794"/>
      </w:pPr>
      <w:sdt>
        <w:sdtPr>
          <w:alias w:val="Member"/>
          <w:tag w:val="&lt;Member mnisId='4870' dodsId=''&gt;"/>
          <w:id w:val="-831978831"/>
          <w:placeholder>
            <w:docPart w:val="DefaultPlaceholder_-1854013440"/>
          </w:placeholder>
          <w:richText/>
        </w:sdtPr>
        <w:sdtContent>
          <w:r w:rsidRPr="002F1289">
            <w:rPr>
              <w:b/>
            </w:rPr>
            <w:t>Florence Eshalomi:</w:t>
          </w:r>
        </w:sdtContent>
      </w:sdt>
      <w:r w:rsidRPr="002F1289">
        <w:t xml:space="preserve"> Thank you.</w:t>
      </w:r>
      <w:r w:rsidR="00781658">
        <w:t xml:space="preserve"> </w:t>
      </w:r>
      <w:r w:rsidRPr="002F1289">
        <w:t xml:space="preserve">In </w:t>
      </w:r>
      <w:r w:rsidRPr="002F1289" w:rsidR="00710004">
        <w:t>round</w:t>
      </w:r>
      <w:r w:rsidRPr="002F1289">
        <w:t xml:space="preserve"> 1 you had the area separated into priority areas 1 to 3 and that was considered when they were allocating the funding.</w:t>
      </w:r>
      <w:r w:rsidR="00781658">
        <w:t xml:space="preserve"> </w:t>
      </w:r>
      <w:r w:rsidRPr="002F1289">
        <w:t>To go back to what my colleague Bob Blackman mentioned</w:t>
      </w:r>
      <w:r w:rsidRPr="002F1289" w:rsidR="00710004">
        <w:t>, a</w:t>
      </w:r>
      <w:r w:rsidRPr="002F1289">
        <w:t xml:space="preserve">s a London MP I look at some </w:t>
      </w:r>
      <w:r w:rsidRPr="002F1289" w:rsidR="00710004">
        <w:t>of</w:t>
      </w:r>
      <w:r w:rsidRPr="002F1289">
        <w:t xml:space="preserve"> the issues of </w:t>
      </w:r>
      <w:r w:rsidRPr="002F1289" w:rsidR="00710004">
        <w:t>deprivation</w:t>
      </w:r>
      <w:r w:rsidRPr="002F1289">
        <w:t xml:space="preserve"> and poverty in my constituency in Vauxhall.</w:t>
      </w:r>
      <w:r w:rsidR="00781658">
        <w:t xml:space="preserve"> </w:t>
      </w:r>
      <w:r w:rsidRPr="002F1289">
        <w:t>The streets of London are no</w:t>
      </w:r>
      <w:r w:rsidRPr="002F1289" w:rsidR="00710004">
        <w:t xml:space="preserve">t </w:t>
      </w:r>
      <w:r w:rsidRPr="002F1289">
        <w:t>paved with gold.</w:t>
      </w:r>
      <w:r w:rsidR="00781658">
        <w:t xml:space="preserve"> </w:t>
      </w:r>
      <w:r w:rsidRPr="002F1289" w:rsidR="00710004">
        <w:t>One</w:t>
      </w:r>
      <w:r w:rsidRPr="002F1289">
        <w:t xml:space="preserve"> of things that we always try to say is that we should not level down London to level up the rest of the country.</w:t>
      </w:r>
      <w:r w:rsidR="00781658">
        <w:t xml:space="preserve"> </w:t>
      </w:r>
      <w:r w:rsidRPr="002F1289">
        <w:t xml:space="preserve">Do you perceive that the </w:t>
      </w:r>
      <w:r w:rsidRPr="002F1289">
        <w:t>priority allocations have been reasonable to date and are they objective and free f</w:t>
      </w:r>
      <w:r w:rsidRPr="002F1289" w:rsidR="00710004">
        <w:t>ro</w:t>
      </w:r>
      <w:r w:rsidRPr="002F1289">
        <w:t>m political considerations?</w:t>
      </w:r>
    </w:p>
    <w:p w:rsidR="00710004" w:rsidRPr="002F1289" w:rsidP="00122D75">
      <w:pPr>
        <w:pStyle w:val="Answer"/>
      </w:pPr>
      <w:sdt>
        <w:sdtPr>
          <w:alias w:val="Witness"/>
          <w:id w:val="-1542890106"/>
          <w:placeholder>
            <w:docPart w:val="DefaultPlaceholder_-1854013440"/>
          </w:placeholder>
          <w:richText/>
        </w:sdtPr>
        <w:sdtContent>
          <w:r w:rsidRPr="002F1289" w:rsidR="003C20CB">
            <w:rPr>
              <w:b/>
              <w:i/>
            </w:rPr>
            <w:t>Professor Fothergill:</w:t>
          </w:r>
        </w:sdtContent>
      </w:sdt>
      <w:r w:rsidRPr="002F1289" w:rsidR="003C20CB">
        <w:t xml:space="preserve"> If you </w:t>
      </w:r>
      <w:r w:rsidRPr="002F1289">
        <w:t>look at</w:t>
      </w:r>
      <w:r w:rsidRPr="002F1289" w:rsidR="003C20CB">
        <w:t xml:space="preserve"> the overall allocation of funding across the country, certainly at the regional and national </w:t>
      </w:r>
      <w:r w:rsidRPr="002F1289">
        <w:t>level</w:t>
      </w:r>
      <w:r w:rsidRPr="002F1289" w:rsidR="003C20CB">
        <w:t xml:space="preserve"> across the UK, there </w:t>
      </w:r>
      <w:r w:rsidRPr="002F1289">
        <w:t>has</w:t>
      </w:r>
      <w:r w:rsidRPr="002F1289" w:rsidR="003C20CB">
        <w:t xml:space="preserve"> definitely been a skew on a per capita basis to what you would consider to be the less prosperous regions</w:t>
      </w:r>
      <w:r w:rsidRPr="002F1289">
        <w:t>.</w:t>
      </w:r>
      <w:r w:rsidR="00781658">
        <w:t xml:space="preserve"> </w:t>
      </w:r>
      <w:r w:rsidRPr="002F1289">
        <w:t>Wales and</w:t>
      </w:r>
      <w:r w:rsidRPr="002F1289" w:rsidR="003C20CB">
        <w:t xml:space="preserve"> north-east England have been getting more money on a per capita basis than the south-east and London.</w:t>
      </w:r>
      <w:r w:rsidR="00781658">
        <w:t xml:space="preserve"> </w:t>
      </w:r>
      <w:r w:rsidRPr="002F1289">
        <w:t>Frankly</w:t>
      </w:r>
      <w:r w:rsidRPr="002F1289" w:rsidR="003C20CB">
        <w:t xml:space="preserve">, if you are trying </w:t>
      </w:r>
      <w:r w:rsidRPr="002F1289">
        <w:t>to</w:t>
      </w:r>
      <w:r w:rsidRPr="002F1289" w:rsidR="003C20CB">
        <w:t xml:space="preserve"> level up the </w:t>
      </w:r>
      <w:r w:rsidRPr="002F1289">
        <w:t>strength</w:t>
      </w:r>
      <w:r w:rsidRPr="002F1289" w:rsidR="003C20CB">
        <w:t xml:space="preserve"> of local </w:t>
      </w:r>
      <w:r w:rsidRPr="002F1289" w:rsidR="00B91FE7">
        <w:t>economies, I think that that is correct.</w:t>
      </w:r>
      <w:r w:rsidR="00781658">
        <w:t xml:space="preserve"> </w:t>
      </w:r>
      <w:r w:rsidRPr="002F1289" w:rsidR="00B91FE7">
        <w:t>It has not meant th</w:t>
      </w:r>
      <w:r w:rsidRPr="002F1289">
        <w:t xml:space="preserve">at </w:t>
      </w:r>
      <w:r w:rsidRPr="002F1289" w:rsidR="00B91FE7">
        <w:t xml:space="preserve">there has been no money for London or </w:t>
      </w:r>
      <w:r w:rsidRPr="002F1289">
        <w:t>indeed</w:t>
      </w:r>
      <w:r w:rsidRPr="002F1289" w:rsidR="00B91FE7">
        <w:t xml:space="preserve"> for the south-east, but there has simply been more for other </w:t>
      </w:r>
      <w:r w:rsidRPr="002F1289">
        <w:t>areas</w:t>
      </w:r>
      <w:r w:rsidRPr="002F1289" w:rsidR="00B91FE7">
        <w:t>.</w:t>
      </w:r>
    </w:p>
    <w:p w:rsidR="00F24C6B" w:rsidRPr="002F1289" w:rsidP="00122D75">
      <w:pPr>
        <w:pStyle w:val="Answer"/>
      </w:pPr>
      <w:r w:rsidRPr="002F1289">
        <w:t xml:space="preserve">I would say that the </w:t>
      </w:r>
      <w:r w:rsidRPr="002F1289" w:rsidR="00710004">
        <w:t>broad</w:t>
      </w:r>
      <w:r w:rsidRPr="002F1289">
        <w:t xml:space="preserve"> picture has been fine.</w:t>
      </w:r>
      <w:r w:rsidR="00781658">
        <w:t xml:space="preserve"> </w:t>
      </w:r>
      <w:r w:rsidRPr="002F1289">
        <w:t>In detail it ge</w:t>
      </w:r>
      <w:r w:rsidRPr="002F1289" w:rsidR="00710004">
        <w:t>ts</w:t>
      </w:r>
      <w:r w:rsidRPr="002F1289">
        <w:t xml:space="preserve"> terribly messy, though, when you look at the very erratic pattern of winners and losers </w:t>
      </w:r>
      <w:r w:rsidR="0095089F">
        <w:t>as</w:t>
      </w:r>
      <w:r w:rsidRPr="002F1289">
        <w:t xml:space="preserve"> the </w:t>
      </w:r>
      <w:r w:rsidRPr="002F1289" w:rsidR="00710004">
        <w:t>results</w:t>
      </w:r>
      <w:r w:rsidRPr="002F1289">
        <w:t xml:space="preserve"> of bidding.</w:t>
      </w:r>
      <w:r w:rsidR="00781658">
        <w:t xml:space="preserve"> </w:t>
      </w:r>
      <w:r w:rsidRPr="002F1289">
        <w:t xml:space="preserve">You can get neighbouring authorities that are otherwise very similar, where one authority has ended up with three </w:t>
      </w:r>
      <w:r w:rsidRPr="002F1289" w:rsidR="00710004">
        <w:t>times</w:t>
      </w:r>
      <w:r w:rsidRPr="002F1289">
        <w:t xml:space="preserve"> as much per head as a neighbouring authority.</w:t>
      </w:r>
      <w:r w:rsidR="00781658">
        <w:t xml:space="preserve"> </w:t>
      </w:r>
      <w:r w:rsidRPr="002F1289">
        <w:t>That does not seem very rational, looking f</w:t>
      </w:r>
      <w:r w:rsidR="0095089F">
        <w:t>rom</w:t>
      </w:r>
      <w:r w:rsidRPr="002F1289">
        <w:t xml:space="preserve"> the outside, and it raises a question mark </w:t>
      </w:r>
      <w:r w:rsidRPr="002F1289">
        <w:t xml:space="preserve">about </w:t>
      </w:r>
      <w:r w:rsidRPr="002F1289" w:rsidR="00710004">
        <w:t>the re</w:t>
      </w:r>
      <w:r w:rsidRPr="002F1289">
        <w:t>liability of competitive bidding as a way of allocating funding</w:t>
      </w:r>
      <w:r w:rsidR="0095089F">
        <w:t xml:space="preserve">. </w:t>
      </w:r>
      <w:r w:rsidRPr="002F1289">
        <w:t xml:space="preserve">I </w:t>
      </w:r>
      <w:r w:rsidRPr="002F1289" w:rsidR="00710004">
        <w:t>know</w:t>
      </w:r>
      <w:r w:rsidRPr="002F1289">
        <w:t xml:space="preserve"> that out </w:t>
      </w:r>
      <w:r w:rsidRPr="002F1289" w:rsidR="00710004">
        <w:t>there</w:t>
      </w:r>
      <w:r w:rsidRPr="002F1289">
        <w:t xml:space="preserve"> is a widespread </w:t>
      </w:r>
      <w:r w:rsidRPr="002F1289" w:rsidR="00710004">
        <w:t xml:space="preserve">feeling </w:t>
      </w:r>
      <w:r w:rsidRPr="002F1289">
        <w:t xml:space="preserve">that anything that involves competitive bidding ends up favouring the best bid writers, not necessarily the places with the greatest need or </w:t>
      </w:r>
      <w:r w:rsidRPr="002F1289" w:rsidR="00710004">
        <w:t>indeed</w:t>
      </w:r>
      <w:r w:rsidRPr="002F1289">
        <w:t xml:space="preserve"> with</w:t>
      </w:r>
      <w:r w:rsidRPr="002F1289" w:rsidR="00710004">
        <w:t xml:space="preserve"> </w:t>
      </w:r>
      <w:r w:rsidRPr="002F1289">
        <w:t>the best ideas.</w:t>
      </w:r>
      <w:r w:rsidR="00781658">
        <w:t xml:space="preserve"> </w:t>
      </w:r>
      <w:r w:rsidRPr="002F1289" w:rsidR="00710004">
        <w:t xml:space="preserve">Sometimes </w:t>
      </w:r>
      <w:r w:rsidRPr="002F1289">
        <w:t xml:space="preserve">that means putting vast resources </w:t>
      </w:r>
      <w:r w:rsidRPr="002F1289" w:rsidR="00710004">
        <w:t>in</w:t>
      </w:r>
      <w:r w:rsidRPr="002F1289">
        <w:t xml:space="preserve">to </w:t>
      </w:r>
      <w:r w:rsidRPr="002F1289" w:rsidR="00710004">
        <w:t>assembling</w:t>
      </w:r>
      <w:r w:rsidRPr="002F1289">
        <w:t xml:space="preserve"> a bid, </w:t>
      </w:r>
      <w:r w:rsidRPr="002F1289" w:rsidR="00710004">
        <w:t>hiring</w:t>
      </w:r>
      <w:r w:rsidRPr="002F1289">
        <w:t xml:space="preserve"> consultants and so on.</w:t>
      </w:r>
      <w:r w:rsidR="00781658">
        <w:t xml:space="preserve"> </w:t>
      </w:r>
      <w:r w:rsidRPr="002F1289">
        <w:t>This is not a very good use of public money.</w:t>
      </w:r>
    </w:p>
    <w:p w:rsidR="00710004" w:rsidRPr="002F1289" w:rsidP="00122D75">
      <w:pPr>
        <w:pStyle w:val="Answer"/>
      </w:pPr>
      <w:sdt>
        <w:sdtPr>
          <w:alias w:val="Witness"/>
          <w:id w:val="107023175"/>
          <w:placeholder>
            <w:docPart w:val="DefaultPlaceholder_-1854013440"/>
          </w:placeholder>
          <w:richText/>
        </w:sdtPr>
        <w:sdtContent>
          <w:r w:rsidRPr="002F1289" w:rsidR="00F24C6B">
            <w:rPr>
              <w:b/>
              <w:i/>
            </w:rPr>
            <w:t>Paul Swinney:</w:t>
          </w:r>
        </w:sdtContent>
      </w:sdt>
      <w:r w:rsidRPr="002F1289" w:rsidR="00F24C6B">
        <w:t xml:space="preserve"> Clearly there have been questions </w:t>
      </w:r>
      <w:r w:rsidRPr="002F1289">
        <w:t>raised</w:t>
      </w:r>
      <w:r w:rsidRPr="002F1289" w:rsidR="00F24C6B">
        <w:t xml:space="preserve"> about the allocation </w:t>
      </w:r>
      <w:r w:rsidRPr="002F1289">
        <w:t>of</w:t>
      </w:r>
      <w:r w:rsidRPr="002F1289" w:rsidR="00F24C6B">
        <w:t xml:space="preserve"> funding for round 1.</w:t>
      </w:r>
      <w:r w:rsidR="00781658">
        <w:t xml:space="preserve"> </w:t>
      </w:r>
      <w:r w:rsidRPr="002F1289" w:rsidR="00F24C6B">
        <w:t>I am sure colleagues at Barnsley would have some interesting views on that</w:t>
      </w:r>
      <w:r w:rsidR="0095089F">
        <w:t xml:space="preserve"> and</w:t>
      </w:r>
      <w:r w:rsidR="00781658">
        <w:t xml:space="preserve"> </w:t>
      </w:r>
      <w:r w:rsidRPr="002F1289" w:rsidR="00F24C6B">
        <w:t>I understand that you are going to talk to them in a few weeks</w:t>
      </w:r>
      <w:r w:rsidRPr="002F1289" w:rsidR="00D6605F">
        <w:t>’</w:t>
      </w:r>
      <w:r w:rsidRPr="002F1289" w:rsidR="00F24C6B">
        <w:t xml:space="preserve"> time.</w:t>
      </w:r>
      <w:r w:rsidR="0095089F">
        <w:t xml:space="preserve"> </w:t>
      </w:r>
      <w:r w:rsidRPr="002F1289" w:rsidR="00F24C6B">
        <w:t xml:space="preserve">Part of it comes down to the </w:t>
      </w:r>
      <w:r w:rsidRPr="002F1289">
        <w:t>selection</w:t>
      </w:r>
      <w:r w:rsidRPr="002F1289" w:rsidR="00F24C6B">
        <w:t xml:space="preserve"> of criteria that you use.</w:t>
      </w:r>
      <w:r w:rsidR="00781658">
        <w:t xml:space="preserve"> </w:t>
      </w:r>
      <w:r w:rsidR="0095089F">
        <w:t>I have absolutely no idea w</w:t>
      </w:r>
      <w:r w:rsidRPr="002F1289">
        <w:t>hether</w:t>
      </w:r>
      <w:r w:rsidR="0095089F">
        <w:t xml:space="preserve"> or not</w:t>
      </w:r>
      <w:r w:rsidRPr="002F1289">
        <w:t xml:space="preserve"> that had</w:t>
      </w:r>
      <w:r w:rsidRPr="002F1289" w:rsidR="00F24C6B">
        <w:t xml:space="preserve"> </w:t>
      </w:r>
      <w:r w:rsidRPr="002F1289">
        <w:t>political</w:t>
      </w:r>
      <w:r w:rsidRPr="002F1289" w:rsidR="00F24C6B">
        <w:t xml:space="preserve"> interference.</w:t>
      </w:r>
      <w:r w:rsidR="00781658">
        <w:t xml:space="preserve"> </w:t>
      </w:r>
      <w:r w:rsidRPr="002F1289" w:rsidR="00F24C6B">
        <w:t>I am not the right person to answer that</w:t>
      </w:r>
      <w:r w:rsidR="0095089F">
        <w:t>,</w:t>
      </w:r>
      <w:r w:rsidRPr="002F1289" w:rsidR="00F24C6B">
        <w:t xml:space="preserve"> </w:t>
      </w:r>
      <w:r w:rsidRPr="002F1289">
        <w:t xml:space="preserve">but </w:t>
      </w:r>
      <w:r w:rsidRPr="002F1289" w:rsidR="00F24C6B">
        <w:t>it certainly was bizarre that, let</w:t>
      </w:r>
      <w:r w:rsidRPr="002F1289" w:rsidR="00D6605F">
        <w:t>’</w:t>
      </w:r>
      <w:r w:rsidRPr="002F1289" w:rsidR="00F24C6B">
        <w:t>s say, Richmond did come out on top.</w:t>
      </w:r>
      <w:r w:rsidR="00781658">
        <w:t xml:space="preserve"> </w:t>
      </w:r>
      <w:r w:rsidRPr="002F1289">
        <w:t xml:space="preserve">That </w:t>
      </w:r>
      <w:r w:rsidRPr="002F1289" w:rsidR="00F24C6B">
        <w:t xml:space="preserve">has </w:t>
      </w:r>
      <w:r w:rsidRPr="002F1289">
        <w:t>raised</w:t>
      </w:r>
      <w:r w:rsidRPr="002F1289" w:rsidR="00F24C6B">
        <w:t xml:space="preserve"> </w:t>
      </w:r>
      <w:r w:rsidRPr="002F1289">
        <w:t>eyebrows</w:t>
      </w:r>
      <w:r w:rsidRPr="002F1289" w:rsidR="00F24C6B">
        <w:t>, as Steve has said</w:t>
      </w:r>
      <w:r w:rsidR="0095089F">
        <w:t>,</w:t>
      </w:r>
      <w:r w:rsidRPr="002F1289" w:rsidR="00F24C6B">
        <w:t xml:space="preserve"> not only here today but in the </w:t>
      </w:r>
      <w:r w:rsidRPr="002F1289">
        <w:t>press</w:t>
      </w:r>
      <w:r w:rsidRPr="002F1289" w:rsidR="00F24C6B">
        <w:t xml:space="preserve"> as well.</w:t>
      </w:r>
    </w:p>
    <w:p w:rsidR="00C13978" w:rsidRPr="002F1289" w:rsidP="00122D75">
      <w:pPr>
        <w:pStyle w:val="Answer"/>
      </w:pPr>
      <w:r w:rsidRPr="002F1289">
        <w:t xml:space="preserve">What we have to be careful on is not </w:t>
      </w:r>
      <w:r w:rsidRPr="002F1289" w:rsidR="00710004">
        <w:t xml:space="preserve">to </w:t>
      </w:r>
      <w:r w:rsidRPr="002F1289">
        <w:t>jump</w:t>
      </w:r>
      <w:r w:rsidR="0095089F">
        <w:t xml:space="preserve"> to</w:t>
      </w:r>
      <w:r w:rsidRPr="002F1289">
        <w:t xml:space="preserve"> conclusions that that therefore definitely had political interference.</w:t>
      </w:r>
      <w:r w:rsidR="00781658">
        <w:t xml:space="preserve"> </w:t>
      </w:r>
      <w:r w:rsidRPr="002F1289" w:rsidR="00710004">
        <w:t>There</w:t>
      </w:r>
      <w:r w:rsidRPr="002F1289">
        <w:t xml:space="preserve"> is </w:t>
      </w:r>
      <w:r w:rsidRPr="002F1289" w:rsidR="00710004">
        <w:t>another</w:t>
      </w:r>
      <w:r w:rsidRPr="002F1289">
        <w:t xml:space="preserve"> element to this, which is maybe a lack of understanding of what datasets show and measure.</w:t>
      </w:r>
      <w:r w:rsidR="00781658">
        <w:t xml:space="preserve"> </w:t>
      </w:r>
      <w:r w:rsidRPr="002F1289">
        <w:t xml:space="preserve">If I am right in recalling, part </w:t>
      </w:r>
      <w:r w:rsidRPr="002F1289">
        <w:t>of</w:t>
      </w:r>
      <w:r w:rsidRPr="002F1289">
        <w:t xml:space="preserve"> the reason why Richmond did so well and some of the prosperous areas did so well was because when using measures of public transport, </w:t>
      </w:r>
      <w:r w:rsidRPr="002F1289" w:rsidR="00FC61FA">
        <w:t>Richmond</w:t>
      </w:r>
      <w:r w:rsidRPr="002F1289">
        <w:t xml:space="preserve"> did </w:t>
      </w:r>
      <w:r w:rsidR="00122D75">
        <w:t xml:space="preserve">not do </w:t>
      </w:r>
      <w:r w:rsidRPr="002F1289">
        <w:t>very well.</w:t>
      </w:r>
      <w:r w:rsidR="00781658">
        <w:t xml:space="preserve"> </w:t>
      </w:r>
      <w:r w:rsidRPr="002F1289">
        <w:t xml:space="preserve">The reason for that is because </w:t>
      </w:r>
      <w:r w:rsidRPr="002F1289" w:rsidR="00FC61FA">
        <w:t>Richmond is a rural community and, almost by function, we cannot provide the same level of public transport to a lower-density rural area as we would do in a high-</w:t>
      </w:r>
      <w:r w:rsidRPr="002F1289" w:rsidR="00710004">
        <w:t>density</w:t>
      </w:r>
      <w:r w:rsidRPr="002F1289" w:rsidR="00FC61FA">
        <w:t xml:space="preserve"> urban </w:t>
      </w:r>
      <w:r w:rsidRPr="002F1289">
        <w:t>area</w:t>
      </w:r>
      <w:r w:rsidRPr="002F1289" w:rsidR="00FC61FA">
        <w:t>.</w:t>
      </w:r>
      <w:r w:rsidR="00781658">
        <w:t xml:space="preserve"> </w:t>
      </w:r>
      <w:r w:rsidRPr="002F1289" w:rsidR="00FC61FA">
        <w:t xml:space="preserve">Therefore, we have to be careful about what these metrics show when we put them together into an index and </w:t>
      </w:r>
      <w:r w:rsidRPr="002F1289">
        <w:t>say</w:t>
      </w:r>
      <w:r w:rsidRPr="002F1289" w:rsidR="00FC61FA">
        <w:t xml:space="preserve">, “This one has come out top and this one has come out </w:t>
      </w:r>
      <w:r w:rsidRPr="002F1289">
        <w:t>bottom</w:t>
      </w:r>
      <w:r w:rsidRPr="002F1289" w:rsidR="00FC61FA">
        <w:t>”.</w:t>
      </w:r>
      <w:r w:rsidR="00781658">
        <w:t xml:space="preserve"> </w:t>
      </w:r>
      <w:r w:rsidRPr="002F1289" w:rsidR="00FC61FA">
        <w:t>More data is a good thing but a framework for understanding that data is important too.</w:t>
      </w:r>
    </w:p>
    <w:p w:rsidR="00C13978" w:rsidRPr="002F1289" w:rsidP="00122D75">
      <w:pPr>
        <w:pStyle w:val="Answer"/>
      </w:pPr>
      <w:r w:rsidRPr="002F1289">
        <w:t>Your point on London</w:t>
      </w:r>
      <w:r w:rsidRPr="002F1289">
        <w:t xml:space="preserve"> points to </w:t>
      </w:r>
      <w:r w:rsidRPr="002F1289">
        <w:t xml:space="preserve">the fact that a lot of different </w:t>
      </w:r>
      <w:r w:rsidRPr="002F1289">
        <w:t>places</w:t>
      </w:r>
      <w:r w:rsidRPr="002F1289">
        <w:t xml:space="preserve"> </w:t>
      </w:r>
      <w:r w:rsidR="00122D75">
        <w:t>fac</w:t>
      </w:r>
      <w:r w:rsidR="009454C6">
        <w:t xml:space="preserve">e </w:t>
      </w:r>
      <w:r w:rsidRPr="002F1289">
        <w:t xml:space="preserve">different challenges but those </w:t>
      </w:r>
      <w:r w:rsidRPr="002F1289">
        <w:t xml:space="preserve">challenges </w:t>
      </w:r>
      <w:r w:rsidRPr="002F1289">
        <w:t>are not the same.</w:t>
      </w:r>
      <w:r w:rsidR="00781658">
        <w:t xml:space="preserve"> </w:t>
      </w:r>
      <w:r w:rsidRPr="002F1289">
        <w:t>T</w:t>
      </w:r>
      <w:r w:rsidRPr="002F1289">
        <w:t xml:space="preserve">he </w:t>
      </w:r>
      <w:r w:rsidRPr="002F1289">
        <w:t xml:space="preserve">intervention required in London, particularly around skills, may be different to what we see </w:t>
      </w:r>
      <w:r w:rsidRPr="002F1289">
        <w:t>elsewhere</w:t>
      </w:r>
      <w:r w:rsidR="009454C6">
        <w:t xml:space="preserve">. That is </w:t>
      </w:r>
      <w:r w:rsidRPr="002F1289">
        <w:t>Steve</w:t>
      </w:r>
      <w:r w:rsidRPr="002F1289" w:rsidR="00D6605F">
        <w:t>’</w:t>
      </w:r>
      <w:r w:rsidRPr="002F1289">
        <w:t xml:space="preserve">s argument </w:t>
      </w:r>
      <w:r w:rsidRPr="002F1289">
        <w:t>a</w:t>
      </w:r>
      <w:r w:rsidR="009454C6">
        <w:t>bout</w:t>
      </w:r>
      <w:r w:rsidRPr="002F1289">
        <w:t xml:space="preserve"> some</w:t>
      </w:r>
      <w:r w:rsidRPr="002F1289">
        <w:t xml:space="preserve"> of the </w:t>
      </w:r>
      <w:r w:rsidRPr="002F1289">
        <w:t>strength</w:t>
      </w:r>
      <w:r w:rsidRPr="002F1289">
        <w:t xml:space="preserve"> of the economy </w:t>
      </w:r>
      <w:r w:rsidRPr="002F1289">
        <w:t>element</w:t>
      </w:r>
      <w:r w:rsidRPr="002F1289">
        <w:t xml:space="preserve"> where it might be that </w:t>
      </w:r>
      <w:r w:rsidRPr="002F1289">
        <w:t>there</w:t>
      </w:r>
      <w:r w:rsidRPr="002F1289">
        <w:t xml:space="preserve"> is a transport </w:t>
      </w:r>
      <w:r w:rsidRPr="002F1289">
        <w:t>intervention</w:t>
      </w:r>
      <w:r w:rsidRPr="002F1289">
        <w:t xml:space="preserve"> or an urban renewal intervention that you do in a </w:t>
      </w:r>
      <w:r w:rsidRPr="002F1289">
        <w:t>place</w:t>
      </w:r>
      <w:r w:rsidRPr="002F1289">
        <w:t xml:space="preserve"> like </w:t>
      </w:r>
      <w:r w:rsidRPr="002F1289">
        <w:t>Barnsley</w:t>
      </w:r>
      <w:r w:rsidRPr="002F1289">
        <w:t xml:space="preserve">, for example, where the approach in </w:t>
      </w:r>
      <w:r w:rsidRPr="002F1289">
        <w:t>Vauxhall</w:t>
      </w:r>
      <w:r w:rsidRPr="002F1289">
        <w:t xml:space="preserve"> might be slightly different, which is much more focused on skills.</w:t>
      </w:r>
    </w:p>
    <w:p w:rsidR="00ED5B32" w:rsidRPr="002F1289" w:rsidP="00122D75">
      <w:pPr>
        <w:pStyle w:val="Answer"/>
      </w:pPr>
      <w:r w:rsidRPr="002F1289">
        <w:t xml:space="preserve">That is where the whole discussion </w:t>
      </w:r>
      <w:r w:rsidRPr="002F1289" w:rsidR="00C13978">
        <w:t>about</w:t>
      </w:r>
      <w:r w:rsidRPr="002F1289">
        <w:t xml:space="preserve"> removing ring</w:t>
      </w:r>
      <w:r w:rsidR="009454C6">
        <w:t>-</w:t>
      </w:r>
      <w:r w:rsidRPr="002F1289">
        <w:t xml:space="preserve">fencing and </w:t>
      </w:r>
      <w:r w:rsidRPr="002F1289" w:rsidR="00C13978">
        <w:t>allowing</w:t>
      </w:r>
      <w:r w:rsidRPr="002F1289">
        <w:t xml:space="preserve"> local authorities to decide </w:t>
      </w:r>
      <w:r w:rsidRPr="002F1289" w:rsidR="00C13978">
        <w:t>becomes</w:t>
      </w:r>
      <w:r w:rsidRPr="002F1289">
        <w:t xml:space="preserve"> important</w:t>
      </w:r>
      <w:r w:rsidR="009454C6">
        <w:t>, if</w:t>
      </w:r>
      <w:r w:rsidRPr="002F1289">
        <w:t xml:space="preserve"> you </w:t>
      </w:r>
      <w:r w:rsidRPr="002F1289" w:rsidR="00C13978">
        <w:t>move</w:t>
      </w:r>
      <w:r w:rsidRPr="002F1289">
        <w:t xml:space="preserve"> away </w:t>
      </w:r>
      <w:r w:rsidRPr="002F1289" w:rsidR="00C13978">
        <w:t>from</w:t>
      </w:r>
      <w:r w:rsidRPr="002F1289">
        <w:t xml:space="preserve"> central </w:t>
      </w:r>
      <w:r w:rsidR="009454C6">
        <w:t>g</w:t>
      </w:r>
      <w:r w:rsidRPr="002F1289">
        <w:t>overnment setting the agenda through one competitive p</w:t>
      </w:r>
      <w:r w:rsidR="00122D75">
        <w:t>o</w:t>
      </w:r>
      <w:r w:rsidRPr="002F1289">
        <w:t>t that is different to another competitive p</w:t>
      </w:r>
      <w:r w:rsidR="00122D75">
        <w:t>o</w:t>
      </w:r>
      <w:r w:rsidRPr="002F1289">
        <w:t>t</w:t>
      </w:r>
      <w:r w:rsidR="009454C6">
        <w:t xml:space="preserve"> and </w:t>
      </w:r>
      <w:r w:rsidRPr="002F1289" w:rsidR="00C13978">
        <w:t>a</w:t>
      </w:r>
      <w:r w:rsidRPr="002F1289">
        <w:t>llow local authorities to come in and use that money much more effectively.</w:t>
      </w:r>
    </w:p>
    <w:p w:rsidR="00C13978" w:rsidRPr="002F1289" w:rsidP="00122D75">
      <w:pPr>
        <w:pStyle w:val="Answer"/>
      </w:pPr>
      <w:sdt>
        <w:sdtPr>
          <w:alias w:val="Witness"/>
          <w:id w:val="1997993065"/>
          <w:placeholder>
            <w:docPart w:val="DefaultPlaceholder_-1854013440"/>
          </w:placeholder>
          <w:richText/>
        </w:sdtPr>
        <w:sdtContent>
          <w:r w:rsidRPr="002F1289" w:rsidR="00ED5B32">
            <w:rPr>
              <w:b/>
              <w:i/>
            </w:rPr>
            <w:t>Adam Hawksbee:</w:t>
          </w:r>
        </w:sdtContent>
      </w:sdt>
      <w:r w:rsidRPr="002F1289" w:rsidR="00ED5B32">
        <w:t xml:space="preserve"> Very quickly on London versus the rest of the country, it is the </w:t>
      </w:r>
      <w:r w:rsidRPr="002F1289">
        <w:t>case</w:t>
      </w:r>
      <w:r w:rsidRPr="002F1289" w:rsidR="00ED5B32">
        <w:t xml:space="preserve"> that in growth-enhancing spending </w:t>
      </w:r>
      <w:r w:rsidRPr="002F1289">
        <w:t xml:space="preserve">London </w:t>
      </w:r>
      <w:r w:rsidRPr="002F1289" w:rsidR="00ED5B32">
        <w:t>over the past 10 or 15 years has benefited significantly more than other parts of the country.</w:t>
      </w:r>
      <w:r w:rsidR="00781658">
        <w:t xml:space="preserve"> </w:t>
      </w:r>
      <w:r w:rsidRPr="002F1289" w:rsidR="00ED5B32">
        <w:t>On a per</w:t>
      </w:r>
      <w:r w:rsidR="009454C6">
        <w:t xml:space="preserve"> </w:t>
      </w:r>
      <w:r w:rsidRPr="002F1289" w:rsidR="00ED5B32">
        <w:t>head basis</w:t>
      </w:r>
      <w:r w:rsidR="00122D75">
        <w:t xml:space="preserve">, </w:t>
      </w:r>
      <w:r w:rsidRPr="002F1289" w:rsidR="00ED5B32">
        <w:t>spending</w:t>
      </w:r>
      <w:r w:rsidR="009454C6">
        <w:t xml:space="preserve"> </w:t>
      </w:r>
      <w:r w:rsidR="00122D75">
        <w:t xml:space="preserve">on R&amp;D </w:t>
      </w:r>
      <w:r w:rsidR="009454C6">
        <w:t>is</w:t>
      </w:r>
      <w:r w:rsidRPr="002F1289">
        <w:t xml:space="preserve"> about</w:t>
      </w:r>
      <w:r w:rsidRPr="002F1289" w:rsidR="00ED5B32">
        <w:t xml:space="preserve"> two </w:t>
      </w:r>
      <w:r w:rsidRPr="002F1289">
        <w:t>times</w:t>
      </w:r>
      <w:r w:rsidRPr="002F1289" w:rsidR="00ED5B32">
        <w:t xml:space="preserve"> as much in the capital</w:t>
      </w:r>
      <w:r w:rsidRPr="002F1289">
        <w:t>;</w:t>
      </w:r>
      <w:r w:rsidRPr="002F1289" w:rsidR="00ED5B32">
        <w:t xml:space="preserve"> transport about three </w:t>
      </w:r>
      <w:r w:rsidRPr="002F1289">
        <w:t>times;</w:t>
      </w:r>
      <w:r w:rsidRPr="002F1289" w:rsidR="00ED5B32">
        <w:t xml:space="preserve"> housing about five </w:t>
      </w:r>
      <w:r w:rsidRPr="002F1289">
        <w:t>times</w:t>
      </w:r>
      <w:r w:rsidRPr="002F1289" w:rsidR="00ED5B32">
        <w:t xml:space="preserve">, culture about five </w:t>
      </w:r>
      <w:r w:rsidRPr="002F1289">
        <w:t>times</w:t>
      </w:r>
      <w:r w:rsidRPr="002F1289" w:rsidR="00ED5B32">
        <w:t>.</w:t>
      </w:r>
      <w:r w:rsidR="00781658">
        <w:t xml:space="preserve"> </w:t>
      </w:r>
      <w:r w:rsidRPr="002F1289" w:rsidR="00ED5B32">
        <w:t xml:space="preserve">I was pleased to see Arts </w:t>
      </w:r>
      <w:r w:rsidRPr="002F1289">
        <w:t>Council</w:t>
      </w:r>
      <w:r w:rsidRPr="002F1289" w:rsidR="00ED5B32">
        <w:t xml:space="preserve"> funding redistributed.</w:t>
      </w:r>
      <w:r w:rsidR="00781658">
        <w:t xml:space="preserve"> </w:t>
      </w:r>
      <w:r w:rsidRPr="002F1289">
        <w:t>That</w:t>
      </w:r>
      <w:r w:rsidRPr="002F1289" w:rsidR="00ED5B32">
        <w:t xml:space="preserve"> is on growth-enhancing spending, mainly capital.</w:t>
      </w:r>
    </w:p>
    <w:p w:rsidR="00C13978" w:rsidRPr="002F1289" w:rsidP="00122D75">
      <w:pPr>
        <w:pStyle w:val="Answer"/>
      </w:pPr>
      <w:r w:rsidRPr="002F1289">
        <w:t>Where</w:t>
      </w:r>
      <w:r w:rsidRPr="002F1289" w:rsidR="00ED5B32">
        <w:t xml:space="preserve"> London benefit</w:t>
      </w:r>
      <w:r w:rsidR="009454C6">
        <w:t>s</w:t>
      </w:r>
      <w:r w:rsidRPr="002F1289" w:rsidR="00ED5B32">
        <w:t xml:space="preserve"> more</w:t>
      </w:r>
      <w:r w:rsidR="009454C6">
        <w:t>,</w:t>
      </w:r>
      <w:r w:rsidRPr="002F1289" w:rsidR="00ED5B32">
        <w:t xml:space="preserve"> and should</w:t>
      </w:r>
      <w:r w:rsidR="009454C6">
        <w:t>,</w:t>
      </w:r>
      <w:r w:rsidRPr="002F1289" w:rsidR="00ED5B32">
        <w:t xml:space="preserve"> is on things that are needs assessed and </w:t>
      </w:r>
      <w:r w:rsidR="000E22FB">
        <w:t>on an individual basis</w:t>
      </w:r>
      <w:r w:rsidRPr="002F1289" w:rsidR="00ED5B32">
        <w:t xml:space="preserve">, things like </w:t>
      </w:r>
      <w:r w:rsidRPr="002F1289">
        <w:t>p</w:t>
      </w:r>
      <w:r w:rsidR="00122D75">
        <w:t>upil</w:t>
      </w:r>
      <w:r w:rsidRPr="002F1289">
        <w:t xml:space="preserve"> premium </w:t>
      </w:r>
      <w:r w:rsidRPr="002F1289" w:rsidR="00ED5B32">
        <w:t xml:space="preserve">and </w:t>
      </w:r>
      <w:r w:rsidRPr="002F1289">
        <w:t xml:space="preserve">housing </w:t>
      </w:r>
      <w:r w:rsidRPr="002F1289" w:rsidR="00ED5B32">
        <w:t>benefit.</w:t>
      </w:r>
      <w:r w:rsidR="00781658">
        <w:t xml:space="preserve"> </w:t>
      </w:r>
      <w:r w:rsidRPr="002F1289" w:rsidR="00ED5B32">
        <w:t xml:space="preserve">That is where there will probably be an automatic stabiliser that goes </w:t>
      </w:r>
      <w:r w:rsidRPr="002F1289">
        <w:t>towards</w:t>
      </w:r>
      <w:r w:rsidRPr="002F1289" w:rsidR="00ED5B32">
        <w:t xml:space="preserve"> London, given that deprivation is so high.</w:t>
      </w:r>
      <w:r w:rsidR="00781658">
        <w:t xml:space="preserve"> </w:t>
      </w:r>
      <w:r w:rsidRPr="002F1289" w:rsidR="00ED5B32">
        <w:t xml:space="preserve">I </w:t>
      </w:r>
      <w:r w:rsidR="00122D75">
        <w:t xml:space="preserve">guess I am violently </w:t>
      </w:r>
      <w:r w:rsidR="009454C6">
        <w:t>agree</w:t>
      </w:r>
      <w:r w:rsidR="00122D75">
        <w:t>ing</w:t>
      </w:r>
      <w:r w:rsidRPr="002F1289" w:rsidR="00ED5B32">
        <w:t xml:space="preserve"> with Paul</w:t>
      </w:r>
      <w:r w:rsidRPr="002F1289" w:rsidR="00D6605F">
        <w:t>’</w:t>
      </w:r>
      <w:r w:rsidRPr="002F1289" w:rsidR="00ED5B32">
        <w:t xml:space="preserve">s point that it </w:t>
      </w:r>
      <w:r w:rsidRPr="002F1289">
        <w:t>depends</w:t>
      </w:r>
      <w:r w:rsidRPr="002F1289" w:rsidR="00ED5B32">
        <w:t xml:space="preserve"> on what sort of funding you are talking about to try to </w:t>
      </w:r>
      <w:r w:rsidRPr="002F1289">
        <w:t>make</w:t>
      </w:r>
      <w:r w:rsidRPr="002F1289" w:rsidR="00ED5B32">
        <w:t xml:space="preserve"> </w:t>
      </w:r>
      <w:r w:rsidRPr="002F1289">
        <w:t>sure</w:t>
      </w:r>
      <w:r w:rsidRPr="002F1289" w:rsidR="00ED5B32">
        <w:t xml:space="preserve"> that there is a balance.</w:t>
      </w:r>
    </w:p>
    <w:p w:rsidR="00ED5B32" w:rsidRPr="002F1289" w:rsidP="00122D75">
      <w:pPr>
        <w:pStyle w:val="Answer"/>
      </w:pPr>
      <w:r w:rsidRPr="002F1289">
        <w:t xml:space="preserve">On political interference, the role of </w:t>
      </w:r>
      <w:r w:rsidR="00122D75">
        <w:t>M</w:t>
      </w:r>
      <w:r w:rsidRPr="002F1289" w:rsidR="00C13978">
        <w:t>ember</w:t>
      </w:r>
      <w:r w:rsidRPr="002F1289">
        <w:t>s of Parliament is written into the guidance on the Levelling Up Fund.</w:t>
      </w:r>
      <w:r w:rsidR="00781658">
        <w:t xml:space="preserve"> </w:t>
      </w:r>
      <w:r w:rsidRPr="002F1289">
        <w:t xml:space="preserve">For better or worse, we have decided that for that fund it is the case that </w:t>
      </w:r>
      <w:r w:rsidR="009454C6">
        <w:t>M</w:t>
      </w:r>
      <w:r w:rsidRPr="002F1289">
        <w:t>embers of Parliament should decide which projects go forward in their patch.</w:t>
      </w:r>
      <w:r w:rsidR="00781658">
        <w:t xml:space="preserve"> </w:t>
      </w:r>
      <w:r w:rsidRPr="002F1289">
        <w:t>I am not aware of any Conservative, Labour, L</w:t>
      </w:r>
      <w:r w:rsidR="00122D75">
        <w:t>i</w:t>
      </w:r>
      <w:r w:rsidRPr="002F1289">
        <w:t xml:space="preserve">b Dem or </w:t>
      </w:r>
      <w:r w:rsidRPr="002F1289" w:rsidR="00C13978">
        <w:t>SNP</w:t>
      </w:r>
      <w:r w:rsidRPr="002F1289">
        <w:t xml:space="preserve"> MP that is </w:t>
      </w:r>
      <w:r w:rsidRPr="002F1289" w:rsidR="00C13978">
        <w:t>opposed</w:t>
      </w:r>
      <w:r w:rsidRPr="002F1289">
        <w:t xml:space="preserve"> to that and when given the opportunity has said, “I do not want to take a role about which projects go forward”.</w:t>
      </w:r>
      <w:r w:rsidR="00781658">
        <w:t xml:space="preserve"> </w:t>
      </w:r>
      <w:r w:rsidRPr="002F1289">
        <w:t xml:space="preserve">Inasmuch as that is the case, there is an acceptance that there are legitimate </w:t>
      </w:r>
      <w:r w:rsidRPr="002F1289" w:rsidR="00C13978">
        <w:t>political</w:t>
      </w:r>
      <w:r w:rsidRPr="002F1289">
        <w:t xml:space="preserve"> priorities for which project should go forward.</w:t>
      </w:r>
      <w:r w:rsidR="00781658">
        <w:t xml:space="preserve"> </w:t>
      </w:r>
      <w:r w:rsidRPr="002F1289">
        <w:t xml:space="preserve">At the </w:t>
      </w:r>
      <w:r w:rsidRPr="002F1289" w:rsidR="00C13978">
        <w:t>moment</w:t>
      </w:r>
      <w:r w:rsidRPr="002F1289">
        <w:t xml:space="preserve"> that is in the guidance from DLUHC and it seems that there is cross-party </w:t>
      </w:r>
      <w:r w:rsidRPr="002F1289" w:rsidR="00C13978">
        <w:t>consensus</w:t>
      </w:r>
      <w:r w:rsidRPr="002F1289">
        <w:t xml:space="preserve"> that that </w:t>
      </w:r>
      <w:r w:rsidRPr="002F1289" w:rsidR="002F1289">
        <w:t>political</w:t>
      </w:r>
      <w:r w:rsidRPr="002F1289">
        <w:t xml:space="preserve"> involvement is legitimate.</w:t>
      </w:r>
    </w:p>
    <w:p w:rsidR="00ED5B32" w:rsidRPr="002F1289" w:rsidP="00122D75">
      <w:pPr>
        <w:pStyle w:val="Answer"/>
      </w:pPr>
      <w:sdt>
        <w:sdtPr>
          <w:alias w:val="Witness"/>
          <w:id w:val="-1614278330"/>
          <w:placeholder>
            <w:docPart w:val="DefaultPlaceholder_-1854013440"/>
          </w:placeholder>
          <w:richText/>
        </w:sdtPr>
        <w:sdtContent>
          <w:r w:rsidRPr="002F1289">
            <w:rPr>
              <w:b/>
              <w:i/>
            </w:rPr>
            <w:t>James Morrison:</w:t>
          </w:r>
        </w:sdtContent>
      </w:sdt>
      <w:r w:rsidRPr="002F1289">
        <w:t xml:space="preserve"> A lot of very good points were made there.</w:t>
      </w:r>
      <w:r w:rsidR="00781658">
        <w:t xml:space="preserve"> </w:t>
      </w:r>
      <w:r w:rsidRPr="002F1289">
        <w:t>On the surface a number of so-called “red wall” areas that the Conservatives managed to win in 2019 appear to have benefited relatively f</w:t>
      </w:r>
      <w:r w:rsidR="002F1289">
        <w:t>ro</w:t>
      </w:r>
      <w:r w:rsidRPr="002F1289">
        <w:t>m these allocations, but on the other</w:t>
      </w:r>
      <w:r w:rsidR="002F1289">
        <w:t xml:space="preserve"> </w:t>
      </w:r>
      <w:r w:rsidRPr="002F1289">
        <w:t>hand, going back to Steve and Paul</w:t>
      </w:r>
      <w:r w:rsidRPr="002F1289" w:rsidR="00D6605F">
        <w:t>’</w:t>
      </w:r>
      <w:r w:rsidRPr="002F1289">
        <w:t xml:space="preserve">s points, the local economies in many of those areas did disproportionately require levelling up, </w:t>
      </w:r>
      <w:r w:rsidRPr="002F1289" w:rsidR="002F1289">
        <w:t>arguably</w:t>
      </w:r>
      <w:r w:rsidRPr="002F1289">
        <w:t xml:space="preserve">, so it is </w:t>
      </w:r>
      <w:r w:rsidRPr="002F1289" w:rsidR="002F1289">
        <w:t>hard</w:t>
      </w:r>
      <w:r w:rsidRPr="002F1289">
        <w:t xml:space="preserve"> </w:t>
      </w:r>
      <w:r w:rsidRPr="002F1289" w:rsidR="002F1289">
        <w:t>to</w:t>
      </w:r>
      <w:r w:rsidRPr="002F1289">
        <w:t xml:space="preserve"> be certain.</w:t>
      </w:r>
      <w:r w:rsidR="00781658">
        <w:t xml:space="preserve"> </w:t>
      </w:r>
      <w:r w:rsidRPr="002F1289">
        <w:t xml:space="preserve">Questions remain over Richmond and </w:t>
      </w:r>
      <w:r w:rsidRPr="002F1289" w:rsidR="002F1289">
        <w:t>Yorkshire</w:t>
      </w:r>
      <w:r w:rsidRPr="002F1289">
        <w:t>, notwithstanding what Paul said a minute ago.</w:t>
      </w:r>
      <w:r w:rsidR="00781658">
        <w:t xml:space="preserve"> </w:t>
      </w:r>
      <w:r w:rsidRPr="002F1289" w:rsidR="002F1289">
        <w:t>Beyond</w:t>
      </w:r>
      <w:r w:rsidRPr="002F1289">
        <w:t xml:space="preserve"> </w:t>
      </w:r>
      <w:r w:rsidR="002F1289">
        <w:t>t</w:t>
      </w:r>
      <w:r w:rsidRPr="002F1289">
        <w:t>hat</w:t>
      </w:r>
      <w:r w:rsidR="00122D75">
        <w:t>,</w:t>
      </w:r>
      <w:r w:rsidRPr="002F1289">
        <w:t xml:space="preserve"> I would </w:t>
      </w:r>
      <w:r w:rsidRPr="002F1289" w:rsidR="002F1289">
        <w:t>neither</w:t>
      </w:r>
      <w:r w:rsidRPr="002F1289">
        <w:t xml:space="preserve"> know nor at the </w:t>
      </w:r>
      <w:r w:rsidRPr="002F1289" w:rsidR="002F1289">
        <w:t>moment</w:t>
      </w:r>
      <w:r w:rsidRPr="002F1289">
        <w:t xml:space="preserve"> discern an obvious </w:t>
      </w:r>
      <w:r w:rsidRPr="002F1289" w:rsidR="002F1289">
        <w:t>bias</w:t>
      </w:r>
      <w:r w:rsidRPr="002F1289">
        <w:t xml:space="preserve"> </w:t>
      </w:r>
      <w:r w:rsidR="002F1289">
        <w:t xml:space="preserve">behind </w:t>
      </w:r>
      <w:r w:rsidRPr="002F1289">
        <w:t>the scenes of that kind.</w:t>
      </w:r>
    </w:p>
    <w:p w:rsidR="00ED5B32" w:rsidRPr="002F1289" w:rsidP="00122D75">
      <w:pPr>
        <w:pStyle w:val="Question"/>
        <w:ind w:left="794"/>
      </w:pPr>
      <w:sdt>
        <w:sdtPr>
          <w:alias w:val="Member"/>
          <w:tag w:val="&lt;Member mnisId='394' dodsId='25722'&gt;"/>
          <w:id w:val="356316227"/>
          <w:placeholder>
            <w:docPart w:val="DefaultPlaceholder_-1854013440"/>
          </w:placeholder>
          <w:richText/>
        </w:sdtPr>
        <w:sdtContent>
          <w:r w:rsidRPr="002F1289">
            <w:rPr>
              <w:b/>
            </w:rPr>
            <w:t>Chair:</w:t>
          </w:r>
        </w:sdtContent>
      </w:sdt>
      <w:r w:rsidRPr="002F1289">
        <w:t xml:space="preserve"> </w:t>
      </w:r>
      <w:r w:rsidR="009454C6">
        <w:t>On t</w:t>
      </w:r>
      <w:r w:rsidRPr="002F1289">
        <w:t xml:space="preserve">he point that Paul made about not advocating </w:t>
      </w:r>
      <w:r w:rsidRPr="002F1289" w:rsidR="002F1289">
        <w:t>spending</w:t>
      </w:r>
      <w:r w:rsidRPr="002F1289">
        <w:t xml:space="preserve"> </w:t>
      </w:r>
      <w:r w:rsidRPr="002F1289" w:rsidR="002F1289">
        <w:t>the</w:t>
      </w:r>
      <w:r w:rsidRPr="002F1289">
        <w:t xml:space="preserve"> sorts of money</w:t>
      </w:r>
      <w:r w:rsidR="002F1289">
        <w:t xml:space="preserve"> </w:t>
      </w:r>
      <w:r w:rsidRPr="002F1289">
        <w:t>that Germany spent</w:t>
      </w:r>
      <w:r w:rsidR="009454C6">
        <w:t xml:space="preserve">, </w:t>
      </w:r>
      <w:r w:rsidRPr="002F1289">
        <w:t xml:space="preserve">I was </w:t>
      </w:r>
      <w:r w:rsidRPr="002F1289" w:rsidR="002F1289">
        <w:t>listening</w:t>
      </w:r>
      <w:r w:rsidRPr="002F1289">
        <w:t xml:space="preserve"> to a briefing the other </w:t>
      </w:r>
      <w:r w:rsidRPr="002F1289">
        <w:t>day f</w:t>
      </w:r>
      <w:r w:rsidR="002F1289">
        <w:t>ro</w:t>
      </w:r>
      <w:r w:rsidRPr="002F1289">
        <w:t xml:space="preserve">m Professor Phil McCann of </w:t>
      </w:r>
      <w:r w:rsidR="002F1289">
        <w:t xml:space="preserve">the </w:t>
      </w:r>
      <w:r w:rsidRPr="002F1289">
        <w:t xml:space="preserve">Manchester Business School and was </w:t>
      </w:r>
      <w:r w:rsidRPr="002F1289" w:rsidR="002F1289">
        <w:t>previously</w:t>
      </w:r>
      <w:r w:rsidRPr="002F1289">
        <w:t xml:space="preserve"> at Sheffield and</w:t>
      </w:r>
      <w:r w:rsidR="009454C6">
        <w:t xml:space="preserve"> has</w:t>
      </w:r>
      <w:r w:rsidRPr="002F1289">
        <w:t xml:space="preserve"> been at Oxford as well.</w:t>
      </w:r>
      <w:r w:rsidR="00781658">
        <w:t xml:space="preserve"> </w:t>
      </w:r>
      <w:r w:rsidRPr="002F1289">
        <w:t xml:space="preserve">He said that the biggest challenge we have is that the regional differentials, the regional </w:t>
      </w:r>
      <w:r w:rsidRPr="002F1289" w:rsidR="002F1289">
        <w:t>disparities</w:t>
      </w:r>
      <w:r w:rsidRPr="002F1289">
        <w:t xml:space="preserve"> in this country, are as different to almost anything else in developed countries in Europe.</w:t>
      </w:r>
      <w:r w:rsidR="00781658">
        <w:t xml:space="preserve"> </w:t>
      </w:r>
      <w:r w:rsidRPr="002F1289">
        <w:t xml:space="preserve">The </w:t>
      </w:r>
      <w:r w:rsidR="002F1289">
        <w:t xml:space="preserve">difference </w:t>
      </w:r>
      <w:r w:rsidRPr="002F1289">
        <w:t>now between London and the south-east and the rest of the country, particularly the norther</w:t>
      </w:r>
      <w:r w:rsidR="002F1289">
        <w:t>n</w:t>
      </w:r>
      <w:r w:rsidRPr="002F1289">
        <w:t xml:space="preserve"> areas, is as big as the gap between East and West Germany at the </w:t>
      </w:r>
      <w:r w:rsidRPr="002F1289" w:rsidR="002F1289">
        <w:t>time</w:t>
      </w:r>
      <w:r w:rsidRPr="002F1289">
        <w:t xml:space="preserve"> of reunification, which was staggering.</w:t>
      </w:r>
      <w:r w:rsidR="00781658">
        <w:t xml:space="preserve"> </w:t>
      </w:r>
      <w:r w:rsidRPr="002F1289">
        <w:t>I did not get it but it is true</w:t>
      </w:r>
      <w:r w:rsidR="002F1289">
        <w:t>,</w:t>
      </w:r>
      <w:r w:rsidRPr="002F1289">
        <w:t xml:space="preserve"> </w:t>
      </w:r>
      <w:r w:rsidRPr="002F1289" w:rsidR="002F1289">
        <w:t>apparently</w:t>
      </w:r>
      <w:r w:rsidRPr="002F1289">
        <w:t>.</w:t>
      </w:r>
      <w:r w:rsidR="00781658">
        <w:t xml:space="preserve"> </w:t>
      </w:r>
      <w:r w:rsidRPr="002F1289">
        <w:t>London and the south-east is on a par with other rich regions in Europe.</w:t>
      </w:r>
      <w:r w:rsidR="00781658">
        <w:t xml:space="preserve"> </w:t>
      </w:r>
      <w:r w:rsidRPr="002F1289">
        <w:t xml:space="preserve">Productivity </w:t>
      </w:r>
      <w:r w:rsidR="002F1289">
        <w:t xml:space="preserve">in the </w:t>
      </w:r>
      <w:r w:rsidRPr="002F1289">
        <w:t>north is lower than the Czech Republic now.</w:t>
      </w:r>
      <w:r w:rsidR="00781658">
        <w:t xml:space="preserve"> </w:t>
      </w:r>
      <w:r w:rsidRPr="002F1289">
        <w:t>I thought the figures were amazing and that this is the big economic challenge we have.</w:t>
      </w:r>
      <w:r w:rsidR="00781658">
        <w:t xml:space="preserve"> </w:t>
      </w:r>
      <w:r w:rsidRPr="002F1289">
        <w:t xml:space="preserve">Should we not be </w:t>
      </w:r>
      <w:r w:rsidRPr="002F1289" w:rsidR="002F1289">
        <w:t>spending</w:t>
      </w:r>
      <w:r w:rsidRPr="002F1289">
        <w:t xml:space="preserve"> not just pots of money but looking at how, in</w:t>
      </w:r>
      <w:r w:rsidR="002F1289">
        <w:t xml:space="preserve"> </w:t>
      </w:r>
      <w:r w:rsidRPr="002F1289">
        <w:t xml:space="preserve">the </w:t>
      </w:r>
      <w:r w:rsidRPr="002F1289" w:rsidR="002F1289">
        <w:t>total</w:t>
      </w:r>
      <w:r w:rsidRPr="002F1289">
        <w:t xml:space="preserve"> government </w:t>
      </w:r>
      <w:r w:rsidRPr="002F1289" w:rsidR="002F1289">
        <w:t>spending, we</w:t>
      </w:r>
      <w:r w:rsidRPr="002F1289">
        <w:t xml:space="preserve"> can address that</w:t>
      </w:r>
      <w:r w:rsidR="009454C6">
        <w:t>?</w:t>
      </w:r>
    </w:p>
    <w:p w:rsidR="00ED5B32" w:rsidRPr="002F1289" w:rsidP="00122D75">
      <w:pPr>
        <w:pStyle w:val="Remark"/>
      </w:pPr>
      <w:sdt>
        <w:sdtPr>
          <w:alias w:val="Member"/>
          <w:tag w:val="&lt;Member mnisId='4870' dodsId=''&gt;"/>
          <w:id w:val="-1893879585"/>
          <w:placeholder>
            <w:docPart w:val="DefaultPlaceholder_-1854013440"/>
          </w:placeholder>
          <w:richText/>
        </w:sdtPr>
        <w:sdtContent>
          <w:r w:rsidRPr="002F1289">
            <w:rPr>
              <w:b/>
            </w:rPr>
            <w:t>Florence Eshalomi:</w:t>
          </w:r>
        </w:sdtContent>
      </w:sdt>
      <w:r w:rsidRPr="002F1289">
        <w:t xml:space="preserve"> We have to.</w:t>
      </w:r>
    </w:p>
    <w:p w:rsidR="002F1289" w:rsidP="00122D75">
      <w:pPr>
        <w:pStyle w:val="Answer"/>
      </w:pPr>
      <w:sdt>
        <w:sdtPr>
          <w:alias w:val="Witness"/>
          <w:id w:val="470494659"/>
          <w:placeholder>
            <w:docPart w:val="DefaultPlaceholder_-1854013440"/>
          </w:placeholder>
          <w:richText/>
        </w:sdtPr>
        <w:sdtContent>
          <w:r w:rsidRPr="002F1289" w:rsidR="00ED5B32">
            <w:rPr>
              <w:b/>
              <w:i/>
            </w:rPr>
            <w:t>Paul Swinney:</w:t>
          </w:r>
        </w:sdtContent>
      </w:sdt>
      <w:r w:rsidRPr="002F1289" w:rsidR="00ED5B32">
        <w:t xml:space="preserve"> </w:t>
      </w:r>
      <w:r w:rsidRPr="002F1289">
        <w:t>Yes</w:t>
      </w:r>
      <w:r w:rsidRPr="002F1289" w:rsidR="00ED5B32">
        <w:t>, totally.</w:t>
      </w:r>
      <w:r w:rsidR="00781658">
        <w:t xml:space="preserve"> </w:t>
      </w:r>
      <w:r w:rsidRPr="002F1289" w:rsidR="00ED5B32">
        <w:t xml:space="preserve">It </w:t>
      </w:r>
      <w:r w:rsidRPr="002F1289">
        <w:t>comes</w:t>
      </w:r>
      <w:r w:rsidRPr="002F1289" w:rsidR="00ED5B32">
        <w:t xml:space="preserve"> to that point about lack of strategy</w:t>
      </w:r>
      <w:r w:rsidR="00122D75">
        <w:t>,</w:t>
      </w:r>
      <w:r w:rsidRPr="002F1289" w:rsidR="00ED5B32">
        <w:t xml:space="preserve"> does</w:t>
      </w:r>
      <w:r w:rsidR="009454C6">
        <w:t>n’t it</w:t>
      </w:r>
      <w:r w:rsidRPr="002F1289" w:rsidR="00ED5B32">
        <w:t>?</w:t>
      </w:r>
      <w:r w:rsidR="00781658">
        <w:t xml:space="preserve"> </w:t>
      </w:r>
      <w:r w:rsidRPr="002F1289" w:rsidR="00ED5B32">
        <w:t xml:space="preserve">The big issue is understanding what the </w:t>
      </w:r>
      <w:r w:rsidRPr="002F1289">
        <w:t>roles</w:t>
      </w:r>
      <w:r w:rsidRPr="002F1289" w:rsidR="00ED5B32">
        <w:t xml:space="preserve"> are that different parts of the country play and how far away they are f</w:t>
      </w:r>
      <w:r>
        <w:t>ro</w:t>
      </w:r>
      <w:r w:rsidRPr="002F1289" w:rsidR="00ED5B32">
        <w:t xml:space="preserve">m their potential and what that means </w:t>
      </w:r>
      <w:r w:rsidR="009454C6">
        <w:t xml:space="preserve">for </w:t>
      </w:r>
      <w:r w:rsidRPr="002F1289" w:rsidR="00ED5B32">
        <w:t>the investment that you would make.</w:t>
      </w:r>
      <w:r w:rsidR="00781658">
        <w:t xml:space="preserve"> </w:t>
      </w:r>
      <w:r w:rsidRPr="002F1289" w:rsidR="00ED5B32">
        <w:t>The research that we have done</w:t>
      </w:r>
      <w:r w:rsidR="009454C6">
        <w:t>,</w:t>
      </w:r>
      <w:r w:rsidRPr="002F1289" w:rsidR="00ED5B32">
        <w:t xml:space="preserve"> and others have done as well</w:t>
      </w:r>
      <w:r w:rsidR="009454C6">
        <w:t>,</w:t>
      </w:r>
      <w:r w:rsidRPr="002F1289" w:rsidR="00ED5B32">
        <w:t xml:space="preserve"> is if you look</w:t>
      </w:r>
      <w:r>
        <w:t xml:space="preserve"> </w:t>
      </w:r>
      <w:r w:rsidRPr="002F1289" w:rsidR="00ED5B32">
        <w:t>a</w:t>
      </w:r>
      <w:r>
        <w:t>t</w:t>
      </w:r>
      <w:r w:rsidRPr="002F1289" w:rsidR="00ED5B32">
        <w:t xml:space="preserve"> the</w:t>
      </w:r>
      <w:r>
        <w:t xml:space="preserve"> performance </w:t>
      </w:r>
      <w:r w:rsidRPr="002F1289" w:rsidR="00ED5B32">
        <w:t xml:space="preserve">of cities across western Europe and in </w:t>
      </w:r>
      <w:r w:rsidRPr="002F1289" w:rsidR="000661F7">
        <w:t>America, you tend to find that as cities get larger they get more productive.</w:t>
      </w:r>
      <w:r w:rsidR="00781658">
        <w:t xml:space="preserve"> </w:t>
      </w:r>
      <w:r w:rsidRPr="002F1289" w:rsidR="000661F7">
        <w:t xml:space="preserve">That fits into the theory of what you would expect to see as places get larger, called the </w:t>
      </w:r>
      <w:r w:rsidRPr="002F1289">
        <w:t>agglomeration</w:t>
      </w:r>
      <w:r w:rsidRPr="002F1289" w:rsidR="000661F7">
        <w:t xml:space="preserve"> </w:t>
      </w:r>
      <w:r w:rsidRPr="002F1289">
        <w:t>theory</w:t>
      </w:r>
      <w:r w:rsidRPr="002F1289" w:rsidR="000661F7">
        <w:t>.</w:t>
      </w:r>
      <w:r w:rsidR="00781658">
        <w:t xml:space="preserve"> </w:t>
      </w:r>
      <w:r w:rsidRPr="002F1289" w:rsidR="000661F7">
        <w:t>You do not see that in the UK.</w:t>
      </w:r>
      <w:r w:rsidR="00781658">
        <w:t xml:space="preserve"> </w:t>
      </w:r>
      <w:r w:rsidRPr="002F1289" w:rsidR="000661F7">
        <w:t>The big problem in the UK is that the big cities outside of London</w:t>
      </w:r>
      <w:r w:rsidR="009454C6">
        <w:t>—</w:t>
      </w:r>
      <w:r w:rsidRPr="002F1289" w:rsidR="000661F7">
        <w:t>the eight or n</w:t>
      </w:r>
      <w:r>
        <w:t>ine</w:t>
      </w:r>
      <w:r w:rsidRPr="002F1289" w:rsidR="000661F7">
        <w:t>, Manchester, Birmingham, Glasgow and so on</w:t>
      </w:r>
      <w:r w:rsidR="009454C6">
        <w:t>—</w:t>
      </w:r>
      <w:r w:rsidRPr="002F1289" w:rsidR="000661F7">
        <w:t xml:space="preserve">are lagging the national average </w:t>
      </w:r>
      <w:r w:rsidRPr="002F1289">
        <w:t>rather</w:t>
      </w:r>
      <w:r w:rsidRPr="002F1289" w:rsidR="000661F7">
        <w:t xml:space="preserve"> than driving the country on.</w:t>
      </w:r>
      <w:r w:rsidR="00781658">
        <w:t xml:space="preserve"> </w:t>
      </w:r>
      <w:r w:rsidRPr="002F1289" w:rsidR="000661F7">
        <w:t xml:space="preserve">It is that distance from their potential that is the big problem that is </w:t>
      </w:r>
      <w:r w:rsidRPr="002F1289">
        <w:t>costing</w:t>
      </w:r>
      <w:r w:rsidRPr="002F1289" w:rsidR="000661F7">
        <w:t xml:space="preserve"> the UK </w:t>
      </w:r>
      <w:r w:rsidR="009A5E94">
        <w:t>economy</w:t>
      </w:r>
      <w:r w:rsidRPr="002F1289" w:rsidR="000661F7">
        <w:t xml:space="preserve"> almost £50 billion a year.</w:t>
      </w:r>
      <w:r w:rsidR="00781658">
        <w:t xml:space="preserve"> </w:t>
      </w:r>
    </w:p>
    <w:p w:rsidR="000661F7" w:rsidRPr="002F1289" w:rsidP="00122D75">
      <w:pPr>
        <w:pStyle w:val="Answer"/>
      </w:pPr>
      <w:r>
        <w:t>T</w:t>
      </w:r>
      <w:r w:rsidRPr="002F1289">
        <w:t>hat brings us back to the point about just looking at data without a framework.</w:t>
      </w:r>
      <w:r w:rsidR="00781658">
        <w:t xml:space="preserve"> </w:t>
      </w:r>
      <w:r w:rsidRPr="002F1289">
        <w:t>If you look at data without a framework and other productivity across the country, you</w:t>
      </w:r>
      <w:r>
        <w:t xml:space="preserve"> would </w:t>
      </w:r>
      <w:r w:rsidRPr="002F1289">
        <w:t>say</w:t>
      </w:r>
      <w:r w:rsidR="009A5E94">
        <w:t xml:space="preserve"> that</w:t>
      </w:r>
      <w:r w:rsidRPr="002F1289">
        <w:t xml:space="preserve"> there is loads of variation and lots of </w:t>
      </w:r>
      <w:r w:rsidRPr="002F1289">
        <w:t>places</w:t>
      </w:r>
      <w:r w:rsidRPr="002F1289">
        <w:t xml:space="preserve"> in certain parts of the country are not doing very well.</w:t>
      </w:r>
      <w:r w:rsidR="00781658">
        <w:t xml:space="preserve"> </w:t>
      </w:r>
      <w:r w:rsidRPr="002F1289">
        <w:t>That is absolutely true.</w:t>
      </w:r>
      <w:r w:rsidR="00781658">
        <w:t xml:space="preserve"> </w:t>
      </w:r>
      <w:r w:rsidRPr="002F1289">
        <w:t xml:space="preserve">The question then is where should Manchester be and where should </w:t>
      </w:r>
      <w:r w:rsidRPr="002F1289">
        <w:t>Cumbria</w:t>
      </w:r>
      <w:r w:rsidRPr="002F1289">
        <w:t xml:space="preserve"> be relative to where they are now</w:t>
      </w:r>
      <w:r w:rsidR="009A5E94">
        <w:t>?</w:t>
      </w:r>
      <w:r w:rsidR="00781658">
        <w:t xml:space="preserve"> </w:t>
      </w:r>
      <w:r w:rsidRPr="002F1289">
        <w:t>What does that then mean in how you would put that money in</w:t>
      </w:r>
      <w:r w:rsidR="009A5E94">
        <w:t>?</w:t>
      </w:r>
      <w:r w:rsidR="00781658">
        <w:t xml:space="preserve"> </w:t>
      </w:r>
      <w:r w:rsidRPr="002F1289">
        <w:t xml:space="preserve">It </w:t>
      </w:r>
      <w:r w:rsidRPr="002F1289">
        <w:t xml:space="preserve">is costing the UK economy a lot of money each year by the </w:t>
      </w:r>
      <w:r w:rsidRPr="002F1289">
        <w:t>fact</w:t>
      </w:r>
      <w:r w:rsidRPr="002F1289">
        <w:t xml:space="preserve"> that places like Manchester, Birmingham and Glasgow in particular are so poorly performing, which then means that you get to the point </w:t>
      </w:r>
      <w:r w:rsidR="00122D75">
        <w:t>where</w:t>
      </w:r>
      <w:r w:rsidRPr="002F1289">
        <w:t xml:space="preserve"> the north and </w:t>
      </w:r>
      <w:r w:rsidRPr="002F1289" w:rsidR="004E7415">
        <w:t>Midlands</w:t>
      </w:r>
      <w:r w:rsidRPr="002F1289">
        <w:t xml:space="preserve"> are performing worse tha</w:t>
      </w:r>
      <w:r w:rsidR="00122D75">
        <w:t>n</w:t>
      </w:r>
      <w:r w:rsidRPr="002F1289">
        <w:t xml:space="preserve"> the Czech </w:t>
      </w:r>
      <w:r w:rsidRPr="002F1289">
        <w:t>Republic</w:t>
      </w:r>
      <w:r w:rsidRPr="002F1289">
        <w:t>.</w:t>
      </w:r>
      <w:r w:rsidR="00781658">
        <w:t xml:space="preserve"> </w:t>
      </w:r>
      <w:r w:rsidRPr="002F1289">
        <w:t xml:space="preserve">That is partly because these big areas, many of the growth engines of these places, are not </w:t>
      </w:r>
      <w:r w:rsidR="004E7415">
        <w:t>playing the role that they</w:t>
      </w:r>
      <w:r w:rsidRPr="002F1289">
        <w:t xml:space="preserve"> should be.</w:t>
      </w:r>
    </w:p>
    <w:p w:rsidR="004E7415" w:rsidP="00122D75">
      <w:pPr>
        <w:pStyle w:val="Answer"/>
      </w:pPr>
      <w:sdt>
        <w:sdtPr>
          <w:alias w:val="Witness"/>
          <w:id w:val="1636677621"/>
          <w:placeholder>
            <w:docPart w:val="DefaultPlaceholder_-1854013440"/>
          </w:placeholder>
          <w:richText/>
        </w:sdtPr>
        <w:sdtContent>
          <w:r w:rsidRPr="002F1289" w:rsidR="000661F7">
            <w:rPr>
              <w:b/>
              <w:i/>
            </w:rPr>
            <w:t>Professor Fothergill:</w:t>
          </w:r>
        </w:sdtContent>
      </w:sdt>
      <w:r w:rsidRPr="002F1289" w:rsidR="000661F7">
        <w:t xml:space="preserve"> I am keen to come in on this.</w:t>
      </w:r>
      <w:r w:rsidR="00781658">
        <w:t xml:space="preserve"> </w:t>
      </w:r>
      <w:r w:rsidRPr="002F1289">
        <w:t>Frankly</w:t>
      </w:r>
      <w:r w:rsidRPr="002F1289" w:rsidR="000661F7">
        <w:t xml:space="preserve">, if you want to grow the UK economy now, you have to grow it out in the regions away </w:t>
      </w:r>
      <w:r w:rsidRPr="002F1289">
        <w:t>from</w:t>
      </w:r>
      <w:r w:rsidRPr="002F1289" w:rsidR="000661F7">
        <w:t xml:space="preserve"> London and the south-east because London and the south-east, for better or </w:t>
      </w:r>
      <w:r w:rsidRPr="002F1289">
        <w:t>worse</w:t>
      </w:r>
      <w:r w:rsidRPr="002F1289" w:rsidR="000661F7">
        <w:t>, is pretty much at full employment.</w:t>
      </w:r>
      <w:r w:rsidR="00781658">
        <w:t xml:space="preserve"> </w:t>
      </w:r>
      <w:r w:rsidRPr="002F1289" w:rsidR="000661F7">
        <w:t>There are a few extra labour resources that you can bring in to expand production here</w:t>
      </w:r>
      <w:r w:rsidR="009A5E94">
        <w:t>, b</w:t>
      </w:r>
      <w:r w:rsidRPr="002F1289" w:rsidR="000661F7">
        <w:t>ut there is underutilised labour in large parts of the north and Scotland and Wales.</w:t>
      </w:r>
    </w:p>
    <w:p w:rsidR="000661F7" w:rsidRPr="002F1289" w:rsidP="00122D75">
      <w:pPr>
        <w:pStyle w:val="Answer"/>
      </w:pPr>
      <w:r w:rsidRPr="002F1289">
        <w:t xml:space="preserve">When I </w:t>
      </w:r>
      <w:r w:rsidR="009A5E94">
        <w:t>talk</w:t>
      </w:r>
      <w:r w:rsidRPr="002F1289">
        <w:t xml:space="preserve"> about underutilised labour, I am not just on about people who are registered as unemployed.</w:t>
      </w:r>
      <w:r w:rsidR="00781658">
        <w:t xml:space="preserve"> </w:t>
      </w:r>
      <w:r w:rsidRPr="002F1289" w:rsidR="004E7415">
        <w:t>We</w:t>
      </w:r>
      <w:r w:rsidRPr="002F1289">
        <w:t xml:space="preserve"> have had a lot in the press </w:t>
      </w:r>
      <w:r w:rsidRPr="002F1289" w:rsidR="004E7415">
        <w:t>recently</w:t>
      </w:r>
      <w:r w:rsidRPr="002F1289">
        <w:t xml:space="preserve"> about economic inactivity among </w:t>
      </w:r>
      <w:r w:rsidRPr="002F1289" w:rsidR="004E7415">
        <w:t>working</w:t>
      </w:r>
      <w:r w:rsidRPr="002F1289">
        <w:t xml:space="preserve">-age adults and particularly how that has increased in </w:t>
      </w:r>
      <w:r w:rsidRPr="002F1289" w:rsidR="004E7415">
        <w:t>recent</w:t>
      </w:r>
      <w:r w:rsidRPr="002F1289">
        <w:t xml:space="preserve"> </w:t>
      </w:r>
      <w:r w:rsidRPr="002F1289" w:rsidR="004E7415">
        <w:t>times</w:t>
      </w:r>
      <w:r w:rsidRPr="002F1289">
        <w:t>.</w:t>
      </w:r>
      <w:r w:rsidR="00781658">
        <w:t xml:space="preserve"> </w:t>
      </w:r>
      <w:r w:rsidRPr="002F1289">
        <w:t xml:space="preserve">However, the big numbers of economically inactive in Britain are out in the regions, in the poorer </w:t>
      </w:r>
      <w:r w:rsidRPr="002F1289" w:rsidR="004E7415">
        <w:t>local</w:t>
      </w:r>
      <w:r w:rsidRPr="002F1289">
        <w:t xml:space="preserve"> economies of the north, the Midlands, </w:t>
      </w:r>
      <w:r w:rsidRPr="002F1289" w:rsidR="004E7415">
        <w:t>places</w:t>
      </w:r>
      <w:r w:rsidRPr="002F1289">
        <w:t xml:space="preserve"> like south Wales, the west of Scotland and so on.</w:t>
      </w:r>
      <w:r w:rsidR="00781658">
        <w:t xml:space="preserve"> </w:t>
      </w:r>
      <w:r w:rsidRPr="002F1289">
        <w:t xml:space="preserve">If you really want to </w:t>
      </w:r>
      <w:r w:rsidRPr="002F1289" w:rsidR="004E7415">
        <w:t>grow</w:t>
      </w:r>
      <w:r w:rsidRPr="002F1289">
        <w:t xml:space="preserve"> the national economy now, you have to grow it in certain </w:t>
      </w:r>
      <w:r w:rsidRPr="002F1289" w:rsidR="004E7415">
        <w:t>places</w:t>
      </w:r>
      <w:r w:rsidRPr="002F1289">
        <w:t>.</w:t>
      </w:r>
      <w:r w:rsidR="00781658">
        <w:t xml:space="preserve"> </w:t>
      </w:r>
      <w:r w:rsidRPr="002F1289">
        <w:t xml:space="preserve">You cannot just press the accelerator and expect to get </w:t>
      </w:r>
      <w:r w:rsidR="004E7415">
        <w:t>growth</w:t>
      </w:r>
      <w:r w:rsidRPr="002F1289">
        <w:t xml:space="preserve"> now.</w:t>
      </w:r>
      <w:r w:rsidR="00781658">
        <w:t xml:space="preserve"> </w:t>
      </w:r>
      <w:r w:rsidRPr="002F1289">
        <w:t>There is a constraint on growth in London and the south.</w:t>
      </w:r>
    </w:p>
    <w:p w:rsidR="004E7415" w:rsidP="00122D75">
      <w:pPr>
        <w:pStyle w:val="Answer"/>
      </w:pPr>
      <w:sdt>
        <w:sdtPr>
          <w:alias w:val="Witness"/>
          <w:id w:val="-1647424024"/>
          <w:placeholder>
            <w:docPart w:val="DefaultPlaceholder_-1854013440"/>
          </w:placeholder>
          <w:richText/>
        </w:sdtPr>
        <w:sdtContent>
          <w:r w:rsidRPr="002F1289" w:rsidR="000661F7">
            <w:rPr>
              <w:b/>
              <w:i/>
            </w:rPr>
            <w:t>Adam Hawksbee:</w:t>
          </w:r>
        </w:sdtContent>
      </w:sdt>
      <w:r w:rsidRPr="002F1289" w:rsidR="000661F7">
        <w:t xml:space="preserve"> Neil O</w:t>
      </w:r>
      <w:r w:rsidRPr="002F1289" w:rsidR="00D6605F">
        <w:t>’</w:t>
      </w:r>
      <w:r w:rsidRPr="002F1289" w:rsidR="000661F7">
        <w:t xml:space="preserve">Brien, when he was Levelling Up </w:t>
      </w:r>
      <w:r w:rsidRPr="002F1289">
        <w:t>Minister</w:t>
      </w:r>
      <w:r w:rsidRPr="002F1289" w:rsidR="000661F7">
        <w:t xml:space="preserve"> used </w:t>
      </w:r>
      <w:r w:rsidRPr="002F1289">
        <w:t>to</w:t>
      </w:r>
      <w:r w:rsidRPr="002F1289" w:rsidR="000661F7">
        <w:t xml:space="preserve"> joke when he was </w:t>
      </w:r>
      <w:r w:rsidRPr="002F1289">
        <w:t>introduced</w:t>
      </w:r>
      <w:r w:rsidRPr="002F1289" w:rsidR="000661F7">
        <w:t xml:space="preserve"> that, “We</w:t>
      </w:r>
      <w:r w:rsidRPr="002F1289" w:rsidR="00D6605F">
        <w:t>’</w:t>
      </w:r>
      <w:r w:rsidRPr="002F1289" w:rsidR="000661F7">
        <w:t xml:space="preserve">re all levelling up </w:t>
      </w:r>
      <w:r w:rsidR="00122D75">
        <w:t>M</w:t>
      </w:r>
      <w:r w:rsidRPr="002F1289" w:rsidR="000661F7">
        <w:t>inisters”, as in every single member of the Government should be thinking about levelling up.</w:t>
      </w:r>
      <w:r w:rsidR="00781658">
        <w:t xml:space="preserve"> </w:t>
      </w:r>
      <w:r w:rsidRPr="002F1289" w:rsidR="000661F7">
        <w:t xml:space="preserve">There is truth to that as well when it </w:t>
      </w:r>
      <w:r w:rsidRPr="002F1289">
        <w:t>comes</w:t>
      </w:r>
      <w:r w:rsidRPr="002F1289" w:rsidR="000661F7">
        <w:t xml:space="preserve"> to levelling up funding.</w:t>
      </w:r>
      <w:r w:rsidR="00781658">
        <w:t xml:space="preserve"> </w:t>
      </w:r>
      <w:r w:rsidRPr="002F1289" w:rsidR="000661F7">
        <w:t xml:space="preserve">I worry sometimes that when we talk about levelling up funding we view a very small number of pots that come </w:t>
      </w:r>
      <w:r w:rsidRPr="002F1289">
        <w:t>from</w:t>
      </w:r>
      <w:r w:rsidRPr="002F1289" w:rsidR="000661F7">
        <w:t xml:space="preserve"> the Department </w:t>
      </w:r>
      <w:r w:rsidR="009A5E94">
        <w:t>for</w:t>
      </w:r>
      <w:r w:rsidRPr="002F1289" w:rsidR="000661F7">
        <w:t xml:space="preserve"> Levelling Up.</w:t>
      </w:r>
    </w:p>
    <w:p w:rsidR="004E7415" w:rsidP="00122D75">
      <w:pPr>
        <w:pStyle w:val="Answer"/>
      </w:pPr>
      <w:r w:rsidRPr="002F1289">
        <w:t xml:space="preserve">The White Paper was very clear that the cross-government changes that needed to happen were more important than individual pots </w:t>
      </w:r>
      <w:r w:rsidRPr="002F1289">
        <w:t>launched</w:t>
      </w:r>
      <w:r w:rsidRPr="002F1289">
        <w:t xml:space="preserve"> by</w:t>
      </w:r>
      <w:r>
        <w:t xml:space="preserve"> </w:t>
      </w:r>
      <w:r w:rsidRPr="002F1289">
        <w:t>that</w:t>
      </w:r>
      <w:r w:rsidRPr="002F1289">
        <w:t xml:space="preserve"> Department</w:t>
      </w:r>
      <w:r w:rsidR="009A5E94">
        <w:t>: t</w:t>
      </w:r>
      <w:r w:rsidRPr="002F1289">
        <w:t xml:space="preserve">he creation of a Cabinet Committee to make sure that all funding was being co-ordinated to particular areas, the use of data by the </w:t>
      </w:r>
      <w:r w:rsidRPr="002F1289" w:rsidR="00395114">
        <w:t xml:space="preserve">Treasury, </w:t>
      </w:r>
      <w:r>
        <w:t xml:space="preserve">because </w:t>
      </w:r>
      <w:r w:rsidRPr="002F1289" w:rsidR="00395114">
        <w:t xml:space="preserve">the proper scorecard for levelling up </w:t>
      </w:r>
      <w:r w:rsidRPr="002F1289">
        <w:t>should</w:t>
      </w:r>
      <w:r w:rsidRPr="002F1289" w:rsidR="00395114">
        <w:t xml:space="preserve"> be what comes </w:t>
      </w:r>
      <w:r w:rsidRPr="002F1289">
        <w:t>from</w:t>
      </w:r>
      <w:r w:rsidRPr="002F1289" w:rsidR="00395114">
        <w:t xml:space="preserve"> the Treasury in fiscal statements for the </w:t>
      </w:r>
      <w:r w:rsidRPr="002F1289">
        <w:t>whole</w:t>
      </w:r>
      <w:r w:rsidRPr="002F1289" w:rsidR="00395114">
        <w:t xml:space="preserve"> of government not just what comes from the Department </w:t>
      </w:r>
      <w:r w:rsidR="009A5E94">
        <w:t>for</w:t>
      </w:r>
      <w:r w:rsidRPr="002F1289" w:rsidR="00395114">
        <w:t xml:space="preserve"> Levelling Up </w:t>
      </w:r>
      <w:r>
        <w:t>or</w:t>
      </w:r>
      <w:r w:rsidRPr="002F1289" w:rsidR="00395114">
        <w:t xml:space="preserve"> specific pots they have.</w:t>
      </w:r>
    </w:p>
    <w:p w:rsidR="00395114" w:rsidRPr="002F1289" w:rsidP="00122D75">
      <w:pPr>
        <w:pStyle w:val="Answer"/>
      </w:pPr>
      <w:r w:rsidRPr="002F1289">
        <w:t>That is not just true of public funding, that is true of private sector funding as well.</w:t>
      </w:r>
      <w:r w:rsidR="00781658">
        <w:t xml:space="preserve"> </w:t>
      </w:r>
      <w:r w:rsidRPr="002F1289">
        <w:t>We are never going to have sufficient funding f</w:t>
      </w:r>
      <w:r w:rsidR="004E7415">
        <w:t>ro</w:t>
      </w:r>
      <w:r w:rsidRPr="002F1289">
        <w:t xml:space="preserve">m the public purse to do levelling up </w:t>
      </w:r>
      <w:r w:rsidRPr="002F1289" w:rsidR="004E7415">
        <w:t>correctly</w:t>
      </w:r>
      <w:r w:rsidRPr="002F1289">
        <w:t>.</w:t>
      </w:r>
      <w:r w:rsidR="00781658">
        <w:t xml:space="preserve"> </w:t>
      </w:r>
      <w:r w:rsidRPr="002F1289">
        <w:t xml:space="preserve">We will </w:t>
      </w:r>
      <w:r w:rsidRPr="002F1289" w:rsidR="004E7415">
        <w:t>need</w:t>
      </w:r>
      <w:r w:rsidRPr="002F1289">
        <w:t xml:space="preserve"> to leverage in private funding</w:t>
      </w:r>
      <w:r w:rsidR="009A5E94">
        <w:t>—</w:t>
      </w:r>
      <w:r w:rsidRPr="002F1289">
        <w:t>£4.2</w:t>
      </w:r>
      <w:r w:rsidR="009A5E94">
        <w:t xml:space="preserve"> billion</w:t>
      </w:r>
      <w:r w:rsidRPr="002F1289">
        <w:t xml:space="preserve"> for the Levelling Up Fund</w:t>
      </w:r>
      <w:r w:rsidR="009A5E94">
        <w:t xml:space="preserve">. </w:t>
      </w:r>
      <w:r w:rsidRPr="002F1289">
        <w:t xml:space="preserve">Andy Street just signed a deal with Legal </w:t>
      </w:r>
      <w:r w:rsidR="004E7415">
        <w:t>&amp;</w:t>
      </w:r>
      <w:r w:rsidRPr="002F1289">
        <w:t xml:space="preserve"> </w:t>
      </w:r>
      <w:r w:rsidRPr="002F1289" w:rsidR="004E7415">
        <w:t>General</w:t>
      </w:r>
      <w:r w:rsidRPr="002F1289">
        <w:t xml:space="preserve"> for £5 billion worth of </w:t>
      </w:r>
      <w:r w:rsidRPr="002F1289" w:rsidR="00850BAC">
        <w:t>affordable</w:t>
      </w:r>
      <w:r w:rsidRPr="002F1289">
        <w:t xml:space="preserve"> housing in his </w:t>
      </w:r>
      <w:r w:rsidRPr="002F1289" w:rsidR="004E7415">
        <w:t>patch</w:t>
      </w:r>
      <w:r w:rsidR="009A5E94">
        <w:t xml:space="preserve"> and </w:t>
      </w:r>
      <w:r w:rsidRPr="002F1289">
        <w:t>Nissan</w:t>
      </w:r>
      <w:r w:rsidRPr="002F1289" w:rsidR="00D6605F">
        <w:t>’</w:t>
      </w:r>
      <w:r w:rsidRPr="002F1289">
        <w:t xml:space="preserve">s latest </w:t>
      </w:r>
      <w:r w:rsidR="004E7415">
        <w:t>investment</w:t>
      </w:r>
      <w:r w:rsidRPr="002F1289">
        <w:t xml:space="preserve"> in </w:t>
      </w:r>
      <w:r w:rsidRPr="002F1289" w:rsidR="004E7415">
        <w:t>Sunderland</w:t>
      </w:r>
      <w:r w:rsidRPr="002F1289">
        <w:t xml:space="preserve"> is around £6 billion.</w:t>
      </w:r>
      <w:r w:rsidR="00781658">
        <w:t xml:space="preserve"> </w:t>
      </w:r>
      <w:r w:rsidRPr="002F1289">
        <w:t>These are figures that will always dwarf the amount of public money.</w:t>
      </w:r>
      <w:r w:rsidR="00781658">
        <w:t xml:space="preserve"> </w:t>
      </w:r>
      <w:r w:rsidRPr="002F1289">
        <w:t xml:space="preserve">The public money is meant to unlock additional funding from the private sector and we miss a big part of the </w:t>
      </w:r>
      <w:r w:rsidRPr="002F1289" w:rsidR="004E7415">
        <w:t>picture</w:t>
      </w:r>
      <w:r w:rsidRPr="002F1289">
        <w:t xml:space="preserve"> if all we a</w:t>
      </w:r>
      <w:r w:rsidR="004E7415">
        <w:t>r</w:t>
      </w:r>
      <w:r w:rsidRPr="002F1289">
        <w:t xml:space="preserve">e doing is looking at what is coming </w:t>
      </w:r>
      <w:r w:rsidRPr="002F1289" w:rsidR="004E7415">
        <w:t>from</w:t>
      </w:r>
      <w:r w:rsidRPr="002F1289">
        <w:t xml:space="preserve"> the public purse.</w:t>
      </w:r>
    </w:p>
    <w:p w:rsidR="00850BAC" w:rsidRPr="002F1289" w:rsidP="00122D75">
      <w:pPr>
        <w:pStyle w:val="Answer"/>
      </w:pPr>
      <w:sdt>
        <w:sdtPr>
          <w:alias w:val="Witness"/>
          <w:id w:val="146876952"/>
          <w:placeholder>
            <w:docPart w:val="DefaultPlaceholder_-1854013440"/>
          </w:placeholder>
          <w:richText/>
        </w:sdtPr>
        <w:sdtContent>
          <w:r w:rsidRPr="002F1289" w:rsidR="00395114">
            <w:rPr>
              <w:b/>
              <w:i/>
            </w:rPr>
            <w:t>James Morrison:</w:t>
          </w:r>
        </w:sdtContent>
      </w:sdt>
      <w:r w:rsidRPr="002F1289" w:rsidR="00395114">
        <w:t xml:space="preserve"> </w:t>
      </w:r>
      <w:r w:rsidRPr="002F1289" w:rsidR="004E7415">
        <w:t>Th</w:t>
      </w:r>
      <w:r w:rsidR="00122D75">
        <w:t>ose</w:t>
      </w:r>
      <w:r w:rsidRPr="002F1289" w:rsidR="004E7415">
        <w:t xml:space="preserve"> </w:t>
      </w:r>
      <w:r w:rsidRPr="002F1289" w:rsidR="00395114">
        <w:t>are all very</w:t>
      </w:r>
      <w:r w:rsidR="009A5E94">
        <w:t xml:space="preserve"> </w:t>
      </w:r>
      <w:r w:rsidRPr="002F1289" w:rsidR="00395114">
        <w:t>good points and I go along with all of that.</w:t>
      </w:r>
    </w:p>
    <w:p w:rsidR="00850BAC" w:rsidRPr="002F1289" w:rsidP="00122D75">
      <w:pPr>
        <w:pStyle w:val="Remark"/>
      </w:pPr>
      <w:sdt>
        <w:sdtPr>
          <w:alias w:val="Member"/>
          <w:tag w:val="&lt;Member mnisId='394' dodsId='25722'&gt;"/>
          <w:id w:val="-1210880411"/>
          <w:placeholder>
            <w:docPart w:val="DefaultPlaceholder_-1854013440"/>
          </w:placeholder>
          <w:richText/>
        </w:sdtPr>
        <w:sdtContent>
          <w:r w:rsidRPr="002F1289">
            <w:rPr>
              <w:b/>
            </w:rPr>
            <w:t>Chair:</w:t>
          </w:r>
        </w:sdtContent>
      </w:sdt>
      <w:r w:rsidRPr="002F1289">
        <w:t xml:space="preserve"> </w:t>
      </w:r>
      <w:r w:rsidR="009A5E94">
        <w:t>We come on</w:t>
      </w:r>
      <w:r w:rsidRPr="002F1289">
        <w:t xml:space="preserve"> now to look at local areas and how they can be </w:t>
      </w:r>
      <w:r w:rsidRPr="002F1289" w:rsidR="004E7415">
        <w:t>supported</w:t>
      </w:r>
      <w:r w:rsidRPr="002F1289">
        <w:t>.</w:t>
      </w:r>
    </w:p>
    <w:p w:rsidR="004E7415" w:rsidP="00122D75">
      <w:pPr>
        <w:pStyle w:val="Question"/>
        <w:ind w:left="794"/>
      </w:pPr>
      <w:sdt>
        <w:sdtPr>
          <w:alias w:val="Member"/>
          <w:tag w:val="&lt;Member mnisId='4795' dodsId=''&gt;"/>
          <w:id w:val="1882439197"/>
          <w:placeholder>
            <w:docPart w:val="DefaultPlaceholder_-1854013440"/>
          </w:placeholder>
          <w:richText/>
        </w:sdtPr>
        <w:sdtContent>
          <w:r w:rsidRPr="002F1289" w:rsidR="00850BAC">
            <w:rPr>
              <w:b/>
            </w:rPr>
            <w:t xml:space="preserve">Mrs </w:t>
          </w:r>
          <w:r w:rsidRPr="002F1289" w:rsidR="00850BAC">
            <w:rPr>
              <w:b/>
            </w:rPr>
            <w:t>Elphicke</w:t>
          </w:r>
          <w:r w:rsidRPr="002F1289" w:rsidR="00850BAC">
            <w:rPr>
              <w:b/>
            </w:rPr>
            <w:t>:</w:t>
          </w:r>
        </w:sdtContent>
      </w:sdt>
      <w:r w:rsidRPr="002F1289" w:rsidR="00850BAC">
        <w:t xml:space="preserve"> If I may build on some of the discussion we have just had, </w:t>
      </w:r>
      <w:r>
        <w:t xml:space="preserve">looking </w:t>
      </w:r>
      <w:r w:rsidRPr="002F1289" w:rsidR="00850BAC">
        <w:t>particularly at this relationship between regional-based funding and the local difference that it makes.</w:t>
      </w:r>
      <w:r w:rsidR="00781658">
        <w:t xml:space="preserve"> </w:t>
      </w:r>
      <w:r w:rsidRPr="002F1289" w:rsidR="00850BAC">
        <w:t xml:space="preserve">First looking at what we describe as a region, being a </w:t>
      </w:r>
      <w:r w:rsidRPr="002F1289">
        <w:t>south</w:t>
      </w:r>
      <w:r w:rsidRPr="002F1289" w:rsidR="00850BAC">
        <w:t>-east MP</w:t>
      </w:r>
      <w:r w:rsidR="00336603">
        <w:t>,</w:t>
      </w:r>
      <w:r w:rsidRPr="002F1289" w:rsidR="00850BAC">
        <w:t xml:space="preserve"> I do not see myself as London and the south-east and I do not see my area of </w:t>
      </w:r>
      <w:r w:rsidRPr="002F1289">
        <w:t>Dover</w:t>
      </w:r>
      <w:r w:rsidRPr="002F1289" w:rsidR="00850BAC">
        <w:t xml:space="preserve"> and </w:t>
      </w:r>
      <w:r>
        <w:t>Deal</w:t>
      </w:r>
      <w:r w:rsidRPr="002F1289" w:rsidR="00850BAC">
        <w:t xml:space="preserve"> being parts of the south-east that have completely different economic opportunities and descriptors to my area.</w:t>
      </w:r>
    </w:p>
    <w:p w:rsidR="00850BAC" w:rsidRPr="002F1289" w:rsidP="00122D75">
      <w:pPr>
        <w:pStyle w:val="Remark"/>
      </w:pPr>
      <w:r>
        <w:t>If I could</w:t>
      </w:r>
      <w:r w:rsidRPr="002F1289">
        <w:t xml:space="preserve"> start with you, James, about your </w:t>
      </w:r>
      <w:r w:rsidRPr="002F1289" w:rsidR="004E7415">
        <w:t>comment</w:t>
      </w:r>
      <w:r w:rsidRPr="002F1289">
        <w:t xml:space="preserve"> </w:t>
      </w:r>
      <w:r w:rsidR="004E7415">
        <w:t>that</w:t>
      </w:r>
      <w:r w:rsidRPr="002F1289">
        <w:t xml:space="preserve"> it might be the bus services </w:t>
      </w:r>
      <w:r w:rsidRPr="002F1289" w:rsidR="004E7415">
        <w:t>that</w:t>
      </w:r>
      <w:r w:rsidRPr="002F1289">
        <w:t xml:space="preserve"> matter locally or it might be those few streets within an area of average o</w:t>
      </w:r>
      <w:r w:rsidR="004E7415">
        <w:t>r</w:t>
      </w:r>
      <w:r w:rsidRPr="002F1289">
        <w:t xml:space="preserve"> even affluent </w:t>
      </w:r>
      <w:r w:rsidRPr="002F1289" w:rsidR="004E7415">
        <w:t>situations</w:t>
      </w:r>
      <w:r w:rsidRPr="002F1289">
        <w:t>.</w:t>
      </w:r>
      <w:r w:rsidR="00781658">
        <w:t xml:space="preserve"> </w:t>
      </w:r>
      <w:r w:rsidRPr="002F1289">
        <w:t>Jaywick near Clacton,</w:t>
      </w:r>
      <w:r>
        <w:t xml:space="preserve"> is</w:t>
      </w:r>
      <w:r w:rsidRPr="002F1289">
        <w:t xml:space="preserve"> the persistently most deprived small area in the whole country, yet</w:t>
      </w:r>
      <w:r>
        <w:t xml:space="preserve"> is</w:t>
      </w:r>
      <w:r w:rsidRPr="002F1289">
        <w:t xml:space="preserve"> in a hugely affluent general area.</w:t>
      </w:r>
      <w:r w:rsidR="00781658">
        <w:t xml:space="preserve"> </w:t>
      </w:r>
      <w:r w:rsidRPr="002F1289">
        <w:t xml:space="preserve">Could you </w:t>
      </w:r>
      <w:r w:rsidRPr="002F1289" w:rsidR="004E7415">
        <w:t>talk</w:t>
      </w:r>
      <w:r w:rsidRPr="002F1289">
        <w:t xml:space="preserve"> through a bit more about how we could use the data or the information that we are building up </w:t>
      </w:r>
      <w:r w:rsidRPr="002F1289" w:rsidR="004E7415">
        <w:t>from</w:t>
      </w:r>
      <w:r w:rsidRPr="002F1289">
        <w:t xml:space="preserve"> local authorities?</w:t>
      </w:r>
      <w:r w:rsidR="00781658">
        <w:t xml:space="preserve"> </w:t>
      </w:r>
      <w:r w:rsidRPr="002F1289">
        <w:t>How are we targeting and addressing those particular needs?</w:t>
      </w:r>
    </w:p>
    <w:p w:rsidR="004E7415" w:rsidP="00122D75">
      <w:pPr>
        <w:pStyle w:val="Answer"/>
      </w:pPr>
      <w:sdt>
        <w:sdtPr>
          <w:alias w:val="Witness"/>
          <w:id w:val="1481198542"/>
          <w:placeholder>
            <w:docPart w:val="DefaultPlaceholder_-1854013440"/>
          </w:placeholder>
          <w:richText/>
        </w:sdtPr>
        <w:sdtContent>
          <w:r w:rsidRPr="002F1289" w:rsidR="00850BAC">
            <w:rPr>
              <w:b/>
              <w:i/>
            </w:rPr>
            <w:t>James Morrison:</w:t>
          </w:r>
        </w:sdtContent>
      </w:sdt>
      <w:r w:rsidRPr="002F1289" w:rsidR="00850BAC">
        <w:t xml:space="preserve"> I was going to pick up on the </w:t>
      </w:r>
      <w:r w:rsidRPr="002F1289">
        <w:t>earlier</w:t>
      </w:r>
      <w:r w:rsidRPr="002F1289" w:rsidR="00850BAC">
        <w:t xml:space="preserve"> comments I made in response to this question.</w:t>
      </w:r>
      <w:r w:rsidR="00781658">
        <w:t xml:space="preserve"> </w:t>
      </w:r>
      <w:r w:rsidRPr="002F1289" w:rsidR="00850BAC">
        <w:t xml:space="preserve">One point I would consider </w:t>
      </w:r>
      <w:r w:rsidR="00336603">
        <w:t>for</w:t>
      </w:r>
      <w:r w:rsidRPr="002F1289" w:rsidR="00850BAC">
        <w:t xml:space="preserve"> the kinds of pots of money</w:t>
      </w:r>
      <w:r>
        <w:t xml:space="preserve"> </w:t>
      </w:r>
      <w:r w:rsidRPr="002F1289">
        <w:t>that</w:t>
      </w:r>
      <w:r w:rsidRPr="002F1289" w:rsidR="00850BAC">
        <w:t xml:space="preserve"> might be available in the future and who might be </w:t>
      </w:r>
      <w:r w:rsidRPr="002F1289">
        <w:t>eligible</w:t>
      </w:r>
      <w:r w:rsidRPr="002F1289" w:rsidR="00850BAC">
        <w:t xml:space="preserve"> to apply for those</w:t>
      </w:r>
      <w:r w:rsidR="00336603">
        <w:t>—</w:t>
      </w:r>
      <w:r w:rsidRPr="002F1289" w:rsidR="00850BAC">
        <w:t xml:space="preserve">again looking through the indices today and reading back through all </w:t>
      </w:r>
      <w:r w:rsidRPr="002F1289">
        <w:t>of</w:t>
      </w:r>
      <w:r w:rsidRPr="002F1289" w:rsidR="00850BAC">
        <w:t xml:space="preserve"> the briefing documents for the rounds that we have so far of levelling up funding</w:t>
      </w:r>
      <w:r w:rsidR="00336603">
        <w:t>—</w:t>
      </w:r>
      <w:r w:rsidRPr="002F1289" w:rsidR="00850BAC">
        <w:t xml:space="preserve">it is very much upper-tier authorities </w:t>
      </w:r>
      <w:r>
        <w:t xml:space="preserve">or </w:t>
      </w:r>
      <w:r w:rsidRPr="002F1289" w:rsidR="00850BAC">
        <w:t>consortia thereo</w:t>
      </w:r>
      <w:r w:rsidR="00122D75">
        <w:t>f</w:t>
      </w:r>
      <w:r w:rsidRPr="002F1289" w:rsidR="00850BAC">
        <w:t xml:space="preserve"> that are in the frame and being invited to submit bids and so on, particularly when they are competitive bids.</w:t>
      </w:r>
    </w:p>
    <w:p w:rsidR="004E7415" w:rsidP="00122D75">
      <w:pPr>
        <w:pStyle w:val="Answer"/>
      </w:pPr>
      <w:r w:rsidRPr="002F1289">
        <w:t>One obvious thing you could do is have smaller, more focused pots of money</w:t>
      </w:r>
      <w:r>
        <w:t xml:space="preserve"> </w:t>
      </w:r>
      <w:r w:rsidRPr="002F1289">
        <w:t>that</w:t>
      </w:r>
      <w:r w:rsidRPr="002F1289">
        <w:t xml:space="preserve"> were</w:t>
      </w:r>
      <w:r>
        <w:t xml:space="preserve"> </w:t>
      </w:r>
      <w:r w:rsidRPr="002F1289">
        <w:t xml:space="preserve">not necessarily </w:t>
      </w:r>
      <w:r w:rsidRPr="002F1289">
        <w:t>targeted</w:t>
      </w:r>
      <w:r w:rsidRPr="002F1289">
        <w:t xml:space="preserve"> at entire </w:t>
      </w:r>
      <w:r w:rsidRPr="002F1289">
        <w:t>geographical</w:t>
      </w:r>
      <w:r w:rsidRPr="002F1289">
        <w:t xml:space="preserve"> regions</w:t>
      </w:r>
      <w:r>
        <w:t>—</w:t>
      </w:r>
      <w:r w:rsidRPr="002F1289">
        <w:t xml:space="preserve">a very complex and problematic </w:t>
      </w:r>
      <w:r w:rsidRPr="002F1289">
        <w:t>term</w:t>
      </w:r>
      <w:r w:rsidRPr="002F1289">
        <w:t xml:space="preserve"> in some ways </w:t>
      </w:r>
      <w:r w:rsidRPr="002F1289">
        <w:t>anyway</w:t>
      </w:r>
      <w:r>
        <w:t>—</w:t>
      </w:r>
      <w:r w:rsidRPr="002F1289">
        <w:t xml:space="preserve">but </w:t>
      </w:r>
      <w:r w:rsidRPr="002F1289">
        <w:t>allowing</w:t>
      </w:r>
      <w:r w:rsidRPr="002F1289">
        <w:t xml:space="preserve"> even town, community and parish councils</w:t>
      </w:r>
      <w:r w:rsidR="00336603">
        <w:t>,</w:t>
      </w:r>
      <w:r w:rsidRPr="002F1289">
        <w:t xml:space="preserve"> or consortia thereof</w:t>
      </w:r>
      <w:r w:rsidR="00336603">
        <w:t>,</w:t>
      </w:r>
      <w:r w:rsidRPr="002F1289">
        <w:t xml:space="preserve"> to </w:t>
      </w:r>
      <w:r>
        <w:t>apply</w:t>
      </w:r>
      <w:r w:rsidRPr="002F1289">
        <w:t xml:space="preserve"> for some of this funding as well, or even other kinds of community groups</w:t>
      </w:r>
      <w:r w:rsidR="00336603">
        <w:t>,</w:t>
      </w:r>
      <w:r w:rsidRPr="002F1289">
        <w:t xml:space="preserve"> in </w:t>
      </w:r>
      <w:r w:rsidRPr="002F1289">
        <w:t>combination</w:t>
      </w:r>
      <w:r w:rsidRPr="002F1289">
        <w:t xml:space="preserve"> with community groups, at a grass</w:t>
      </w:r>
      <w:r w:rsidR="00336603">
        <w:t>-</w:t>
      </w:r>
      <w:r w:rsidRPr="002F1289">
        <w:t>roots, bottom</w:t>
      </w:r>
      <w:r>
        <w:t>-</w:t>
      </w:r>
      <w:r w:rsidRPr="002F1289">
        <w:t>up level.</w:t>
      </w:r>
      <w:r w:rsidR="00781658">
        <w:t xml:space="preserve"> </w:t>
      </w:r>
      <w:r w:rsidRPr="002F1289">
        <w:t xml:space="preserve">If we are really serious about local devolution and not having one size fits all </w:t>
      </w:r>
      <w:r w:rsidRPr="002F1289">
        <w:t>solutions</w:t>
      </w:r>
      <w:r w:rsidRPr="002F1289">
        <w:t xml:space="preserve"> to very complex, often very granular, hyper-local issues, which differ </w:t>
      </w:r>
      <w:r w:rsidRPr="002F1289">
        <w:t>from</w:t>
      </w:r>
      <w:r w:rsidRPr="002F1289">
        <w:t xml:space="preserve"> one </w:t>
      </w:r>
      <w:r w:rsidRPr="002F1289">
        <w:t>place</w:t>
      </w:r>
      <w:r w:rsidRPr="002F1289">
        <w:t xml:space="preserve"> to another quite considerably, we have to provide mechanisms for people to draw down funding for </w:t>
      </w:r>
      <w:r w:rsidRPr="002F1289" w:rsidR="003C12E4">
        <w:t>those</w:t>
      </w:r>
      <w:r w:rsidRPr="002F1289">
        <w:t xml:space="preserve"> very specific issues in a particular neighbourhood or particular village or little local network of </w:t>
      </w:r>
      <w:r w:rsidRPr="002F1289" w:rsidR="003C12E4">
        <w:t>villages</w:t>
      </w:r>
      <w:r w:rsidRPr="002F1289">
        <w:t>.</w:t>
      </w:r>
    </w:p>
    <w:p w:rsidR="004E7415" w:rsidP="00122D75">
      <w:pPr>
        <w:pStyle w:val="Answer"/>
      </w:pPr>
      <w:r w:rsidRPr="002F1289">
        <w:t xml:space="preserve">It </w:t>
      </w:r>
      <w:r>
        <w:t xml:space="preserve">is </w:t>
      </w:r>
      <w:r w:rsidRPr="002F1289">
        <w:t xml:space="preserve">interesting </w:t>
      </w:r>
      <w:r>
        <w:t xml:space="preserve">that </w:t>
      </w:r>
      <w:r w:rsidRPr="002F1289">
        <w:t>you</w:t>
      </w:r>
      <w:r w:rsidRPr="002F1289" w:rsidR="003C12E4">
        <w:t xml:space="preserve"> </w:t>
      </w:r>
      <w:r w:rsidRPr="002F1289">
        <w:t>talk about Ja</w:t>
      </w:r>
      <w:r w:rsidRPr="002F1289" w:rsidR="003C12E4">
        <w:t>y</w:t>
      </w:r>
      <w:r w:rsidRPr="002F1289">
        <w:t>wick.</w:t>
      </w:r>
      <w:r w:rsidR="00781658">
        <w:t xml:space="preserve"> </w:t>
      </w:r>
      <w:r w:rsidRPr="002F1289">
        <w:t>I</w:t>
      </w:r>
      <w:r w:rsidRPr="002F1289" w:rsidR="003C12E4">
        <w:t xml:space="preserve"> </w:t>
      </w:r>
      <w:r w:rsidRPr="002F1289">
        <w:t>d</w:t>
      </w:r>
      <w:r w:rsidRPr="002F1289" w:rsidR="003C12E4">
        <w:t>id</w:t>
      </w:r>
      <w:r w:rsidRPr="002F1289">
        <w:t xml:space="preserve"> not do interviews in the Ja</w:t>
      </w:r>
      <w:r w:rsidRPr="002F1289" w:rsidR="003C12E4">
        <w:t>y</w:t>
      </w:r>
      <w:r w:rsidRPr="002F1289">
        <w:t xml:space="preserve">wick </w:t>
      </w:r>
      <w:r>
        <w:t>area</w:t>
      </w:r>
      <w:r w:rsidRPr="002F1289">
        <w:t xml:space="preserve"> specifically or in Essex</w:t>
      </w:r>
      <w:r w:rsidR="00122D75">
        <w:t>,</w:t>
      </w:r>
      <w:r w:rsidRPr="002F1289">
        <w:t xml:space="preserve"> but I did do interviews with a </w:t>
      </w:r>
      <w:r w:rsidRPr="002F1289" w:rsidR="003C12E4">
        <w:t>lot</w:t>
      </w:r>
      <w:r w:rsidRPr="002F1289">
        <w:t xml:space="preserve"> </w:t>
      </w:r>
      <w:r w:rsidRPr="002F1289">
        <w:t>of</w:t>
      </w:r>
      <w:r w:rsidRPr="002F1289">
        <w:t xml:space="preserve"> people living in and around Great Yarmouth and in some of the surrounding </w:t>
      </w:r>
      <w:r w:rsidRPr="002F1289" w:rsidR="003C12E4">
        <w:t>villages</w:t>
      </w:r>
      <w:r w:rsidRPr="002F1289">
        <w:t>.</w:t>
      </w:r>
      <w:r w:rsidR="00781658">
        <w:t xml:space="preserve"> </w:t>
      </w:r>
      <w:r w:rsidRPr="002F1289">
        <w:t>I</w:t>
      </w:r>
      <w:r w:rsidRPr="002F1289" w:rsidR="003B41A5">
        <w:t xml:space="preserve"> </w:t>
      </w:r>
      <w:r w:rsidRPr="002F1289">
        <w:t xml:space="preserve">did </w:t>
      </w:r>
      <w:r w:rsidRPr="002F1289" w:rsidR="003C12E4">
        <w:t>similar</w:t>
      </w:r>
      <w:r w:rsidRPr="002F1289">
        <w:t xml:space="preserve"> ones in other parts of the country as well.</w:t>
      </w:r>
      <w:r w:rsidR="00781658">
        <w:t xml:space="preserve"> </w:t>
      </w:r>
      <w:r w:rsidRPr="002F1289">
        <w:t xml:space="preserve">There is one village where I was interviewing parish </w:t>
      </w:r>
      <w:r w:rsidRPr="002F1289" w:rsidR="00DD2A0A">
        <w:t xml:space="preserve">councillors and they were talking about the fact that there </w:t>
      </w:r>
      <w:r w:rsidR="00336603">
        <w:t>are</w:t>
      </w:r>
      <w:r w:rsidRPr="002F1289" w:rsidR="00DD2A0A">
        <w:t xml:space="preserve"> several thousand people</w:t>
      </w:r>
      <w:r>
        <w:t>,</w:t>
      </w:r>
      <w:r w:rsidRPr="002F1289" w:rsidR="00DD2A0A">
        <w:t xml:space="preserve"> all told</w:t>
      </w:r>
      <w:r>
        <w:t>,</w:t>
      </w:r>
      <w:r w:rsidRPr="002F1289" w:rsidR="00DD2A0A">
        <w:t xml:space="preserve"> who live in one of the two or three </w:t>
      </w:r>
      <w:r w:rsidRPr="002F1289" w:rsidR="003B41A5">
        <w:t>villages</w:t>
      </w:r>
      <w:r w:rsidRPr="002F1289" w:rsidR="00DD2A0A">
        <w:t xml:space="preserve"> that I was interviewing these </w:t>
      </w:r>
      <w:r w:rsidRPr="002F1289" w:rsidR="003B41A5">
        <w:t>parish</w:t>
      </w:r>
      <w:r w:rsidRPr="002F1289" w:rsidR="00DD2A0A">
        <w:t xml:space="preserve"> councillors from.</w:t>
      </w:r>
      <w:r w:rsidR="00781658">
        <w:t xml:space="preserve"> </w:t>
      </w:r>
      <w:r w:rsidRPr="002F1289" w:rsidR="00DD2A0A">
        <w:t xml:space="preserve">There </w:t>
      </w:r>
      <w:r>
        <w:t>i</w:t>
      </w:r>
      <w:r w:rsidRPr="002F1289" w:rsidR="00DD2A0A">
        <w:t xml:space="preserve">s no local bus service linking those villages </w:t>
      </w:r>
      <w:r w:rsidRPr="002F1289" w:rsidR="003B41A5">
        <w:t>any</w:t>
      </w:r>
      <w:r w:rsidR="00122D75">
        <w:t xml:space="preserve"> </w:t>
      </w:r>
      <w:r w:rsidRPr="002F1289" w:rsidR="003B41A5">
        <w:t>more</w:t>
      </w:r>
      <w:r w:rsidRPr="002F1289" w:rsidR="00DD2A0A">
        <w:t xml:space="preserve"> at all.</w:t>
      </w:r>
      <w:r w:rsidR="00781658">
        <w:t xml:space="preserve"> </w:t>
      </w:r>
      <w:r w:rsidRPr="002F1289" w:rsidR="00DD2A0A">
        <w:t>It simply does not exist.</w:t>
      </w:r>
      <w:r w:rsidR="00781658">
        <w:t xml:space="preserve"> </w:t>
      </w:r>
      <w:r w:rsidRPr="002F1289" w:rsidR="00DD2A0A">
        <w:t xml:space="preserve">In one of these </w:t>
      </w:r>
      <w:r w:rsidRPr="002F1289" w:rsidR="003B41A5">
        <w:t>villages</w:t>
      </w:r>
      <w:r w:rsidRPr="002F1289" w:rsidR="00DD2A0A">
        <w:t xml:space="preserve"> with 3,000 </w:t>
      </w:r>
      <w:r w:rsidRPr="002F1289" w:rsidR="003B41A5">
        <w:t>residents</w:t>
      </w:r>
      <w:r w:rsidRPr="002F1289" w:rsidR="00DD2A0A">
        <w:t xml:space="preserve"> on the last count</w:t>
      </w:r>
      <w:r w:rsidR="00336603">
        <w:t>,</w:t>
      </w:r>
      <w:r w:rsidRPr="002F1289" w:rsidR="00DD2A0A">
        <w:t xml:space="preserve"> there is no GP surgery.</w:t>
      </w:r>
      <w:r w:rsidR="00781658">
        <w:t xml:space="preserve"> </w:t>
      </w:r>
      <w:r w:rsidRPr="002F1289" w:rsidR="00DD2A0A">
        <w:t xml:space="preserve">There is a disproportionately elderly population and a number of people with </w:t>
      </w:r>
      <w:r w:rsidRPr="002F1289" w:rsidR="003B41A5">
        <w:t>disabilities</w:t>
      </w:r>
      <w:r w:rsidRPr="002F1289" w:rsidR="00DD2A0A">
        <w:t xml:space="preserve"> and so on.</w:t>
      </w:r>
    </w:p>
    <w:p w:rsidR="004E7415" w:rsidP="00122D75">
      <w:pPr>
        <w:pStyle w:val="Answer"/>
      </w:pPr>
      <w:r w:rsidRPr="002F1289">
        <w:t xml:space="preserve">How do you cope in a </w:t>
      </w:r>
      <w:r w:rsidRPr="002F1289" w:rsidR="003B41A5">
        <w:t>situation</w:t>
      </w:r>
      <w:r w:rsidRPr="002F1289">
        <w:t xml:space="preserve"> like that where there are no linking bus services at </w:t>
      </w:r>
      <w:r w:rsidRPr="002F1289" w:rsidR="003B41A5">
        <w:t>all</w:t>
      </w:r>
      <w:r w:rsidRPr="002F1289">
        <w:t>, even to the neighbouring village several miles away, for elderly and/or disabled people when there is no GP surgery and any of a number of other services in the village that they are living in?</w:t>
      </w:r>
      <w:r w:rsidR="00781658">
        <w:t xml:space="preserve"> </w:t>
      </w:r>
      <w:r w:rsidRPr="002F1289">
        <w:t xml:space="preserve">If </w:t>
      </w:r>
      <w:r w:rsidRPr="002F1289">
        <w:t xml:space="preserve">there is no linking bus route at all, there is </w:t>
      </w:r>
      <w:r w:rsidRPr="002F1289" w:rsidR="003B41A5">
        <w:t xml:space="preserve">a </w:t>
      </w:r>
      <w:r w:rsidRPr="002F1289">
        <w:t xml:space="preserve">serious problem </w:t>
      </w:r>
      <w:r w:rsidRPr="002F1289" w:rsidR="003B41A5">
        <w:t>here</w:t>
      </w:r>
      <w:r w:rsidRPr="002F1289">
        <w:t>.</w:t>
      </w:r>
      <w:r w:rsidR="00781658">
        <w:t xml:space="preserve"> </w:t>
      </w:r>
      <w:r w:rsidRPr="002F1289">
        <w:t>It is an infrastructural problem</w:t>
      </w:r>
      <w:r w:rsidR="00122D75">
        <w:t>,</w:t>
      </w:r>
      <w:r w:rsidRPr="002F1289">
        <w:t xml:space="preserve"> and it is an ongoing service delivery issue as well as a capital investment one.</w:t>
      </w:r>
    </w:p>
    <w:p w:rsidR="00DD2A0A" w:rsidRPr="002F1289" w:rsidP="00122D75">
      <w:pPr>
        <w:pStyle w:val="Answer"/>
      </w:pPr>
      <w:r w:rsidRPr="002F1289">
        <w:t xml:space="preserve">Yes, smaller, more </w:t>
      </w:r>
      <w:r w:rsidRPr="002F1289" w:rsidR="003B41A5">
        <w:t>granular</w:t>
      </w:r>
      <w:r w:rsidRPr="002F1289">
        <w:t xml:space="preserve"> pots of money thrown </w:t>
      </w:r>
      <w:r w:rsidRPr="002F1289" w:rsidR="003B41A5">
        <w:t>into</w:t>
      </w:r>
      <w:r w:rsidRPr="002F1289">
        <w:t xml:space="preserve"> the mix as well, the ability of </w:t>
      </w:r>
      <w:r w:rsidRPr="002F1289" w:rsidR="003B41A5">
        <w:t>lower</w:t>
      </w:r>
      <w:r w:rsidRPr="002F1289">
        <w:t xml:space="preserve">-tier authorities and/or other community </w:t>
      </w:r>
      <w:r w:rsidRPr="002F1289" w:rsidR="003B41A5">
        <w:t>groups</w:t>
      </w:r>
      <w:r w:rsidRPr="002F1289">
        <w:t xml:space="preserve"> to club together to make bids would be a start.</w:t>
      </w:r>
    </w:p>
    <w:p w:rsidR="004B5417" w:rsidP="00122D75">
      <w:pPr>
        <w:pStyle w:val="Answer"/>
      </w:pPr>
      <w:sdt>
        <w:sdtPr>
          <w:alias w:val="Witness"/>
          <w:id w:val="523213924"/>
          <w:placeholder>
            <w:docPart w:val="DefaultPlaceholder_-1854013440"/>
          </w:placeholder>
          <w:richText/>
        </w:sdtPr>
        <w:sdtContent>
          <w:r w:rsidRPr="002F1289" w:rsidR="00DD2A0A">
            <w:rPr>
              <w:b/>
              <w:i/>
            </w:rPr>
            <w:t>Professor Fothergill:</w:t>
          </w:r>
        </w:sdtContent>
      </w:sdt>
      <w:r w:rsidRPr="002F1289" w:rsidR="00DD2A0A">
        <w:t xml:space="preserve"> Could I pick</w:t>
      </w:r>
      <w:r w:rsidR="00336603">
        <w:t xml:space="preserve"> up</w:t>
      </w:r>
      <w:r w:rsidRPr="002F1289" w:rsidR="00DD2A0A">
        <w:t xml:space="preserve"> on the specifics of your area, Dover?</w:t>
      </w:r>
      <w:r w:rsidR="00781658">
        <w:t xml:space="preserve"> </w:t>
      </w:r>
      <w:r w:rsidRPr="002F1289" w:rsidR="00DD2A0A">
        <w:t xml:space="preserve">Dover has been </w:t>
      </w:r>
      <w:r w:rsidRPr="002F1289" w:rsidR="003B41A5">
        <w:t>short-changed</w:t>
      </w:r>
      <w:r w:rsidRPr="002F1289" w:rsidR="00DD2A0A">
        <w:t xml:space="preserve"> in some of this funding.</w:t>
      </w:r>
      <w:r w:rsidR="00781658">
        <w:t xml:space="preserve"> </w:t>
      </w:r>
      <w:r w:rsidRPr="002F1289" w:rsidR="00DD2A0A">
        <w:t xml:space="preserve">I thoroughly accept the </w:t>
      </w:r>
      <w:r w:rsidRPr="002F1289" w:rsidR="003B41A5">
        <w:t>point</w:t>
      </w:r>
      <w:r w:rsidRPr="002F1289" w:rsidR="00DD2A0A">
        <w:t xml:space="preserve"> that you</w:t>
      </w:r>
      <w:r w:rsidRPr="002F1289" w:rsidR="003B41A5">
        <w:t xml:space="preserve"> </w:t>
      </w:r>
      <w:r w:rsidRPr="002F1289" w:rsidR="00DD2A0A">
        <w:t>are</w:t>
      </w:r>
      <w:r w:rsidRPr="002F1289" w:rsidR="003B41A5">
        <w:t xml:space="preserve"> making</w:t>
      </w:r>
      <w:r w:rsidRPr="002F1289" w:rsidR="00DD2A0A">
        <w:t xml:space="preserve"> that within the </w:t>
      </w:r>
      <w:r w:rsidRPr="002F1289" w:rsidR="003B41A5">
        <w:t>south</w:t>
      </w:r>
      <w:r w:rsidRPr="002F1289" w:rsidR="00DD2A0A">
        <w:t>-east of England there are some areas that are perhaps not as prosperous as others.</w:t>
      </w:r>
      <w:r w:rsidR="00781658">
        <w:t xml:space="preserve"> </w:t>
      </w:r>
      <w:r w:rsidRPr="002F1289" w:rsidR="00DD2A0A">
        <w:t>In fact, I have done a lot of work on the south-east and on the south-east coastal strip.</w:t>
      </w:r>
      <w:r w:rsidR="00781658">
        <w:t xml:space="preserve"> </w:t>
      </w:r>
      <w:r w:rsidRPr="002F1289" w:rsidR="00DD2A0A">
        <w:t xml:space="preserve">The coastal strip in the old </w:t>
      </w:r>
      <w:r w:rsidRPr="002F1289" w:rsidR="00122D75">
        <w:t>south</w:t>
      </w:r>
      <w:r w:rsidR="00122D75">
        <w:t>-</w:t>
      </w:r>
      <w:r w:rsidRPr="002F1289" w:rsidR="00122D75">
        <w:t>east local enterprise partnership area on lots of indicat</w:t>
      </w:r>
      <w:r w:rsidRPr="002F1289" w:rsidR="00DD2A0A">
        <w:t>ors looks like a bit of norther</w:t>
      </w:r>
      <w:r>
        <w:t>n</w:t>
      </w:r>
      <w:r w:rsidRPr="002F1289" w:rsidR="00DD2A0A">
        <w:t xml:space="preserve"> England.</w:t>
      </w:r>
      <w:r w:rsidR="00781658">
        <w:t xml:space="preserve"> </w:t>
      </w:r>
      <w:r w:rsidRPr="002F1289" w:rsidR="00DD2A0A">
        <w:t>That includes your patch in Dover.</w:t>
      </w:r>
    </w:p>
    <w:p w:rsidR="006D703D" w:rsidRPr="002F1289" w:rsidP="00122D75">
      <w:pPr>
        <w:pStyle w:val="Answer"/>
      </w:pPr>
      <w:r w:rsidRPr="002F1289">
        <w:t xml:space="preserve">However, what has happened recently in the allocation of the funding </w:t>
      </w:r>
      <w:r w:rsidRPr="002F1289" w:rsidR="004B5417">
        <w:t>for</w:t>
      </w:r>
      <w:r w:rsidRPr="002F1289">
        <w:t xml:space="preserve"> the UK </w:t>
      </w:r>
      <w:r w:rsidRPr="002F1289" w:rsidR="00D6605F">
        <w:t>Shared Prosperity Fund</w:t>
      </w:r>
      <w:r w:rsidRPr="002F1289">
        <w:t xml:space="preserve"> is </w:t>
      </w:r>
      <w:r w:rsidR="004B5417">
        <w:t xml:space="preserve">that </w:t>
      </w:r>
      <w:r w:rsidRPr="002F1289" w:rsidR="003B41A5">
        <w:t>there</w:t>
      </w:r>
      <w:r w:rsidRPr="002F1289">
        <w:t xml:space="preserve"> was a pot of money identified for the </w:t>
      </w:r>
      <w:r w:rsidRPr="002F1289" w:rsidR="003B41A5">
        <w:t>whole</w:t>
      </w:r>
      <w:r w:rsidRPr="002F1289">
        <w:t xml:space="preserve"> </w:t>
      </w:r>
      <w:r w:rsidRPr="002F1289" w:rsidR="003B41A5">
        <w:t>of</w:t>
      </w:r>
      <w:r w:rsidRPr="002F1289">
        <w:t xml:space="preserve"> the south-east </w:t>
      </w:r>
      <w:r w:rsidR="004B5417">
        <w:t>LEP</w:t>
      </w:r>
      <w:r w:rsidRPr="002F1289">
        <w:t xml:space="preserve"> area and then it was carved up between all of the </w:t>
      </w:r>
      <w:r w:rsidRPr="002F1289" w:rsidR="003B41A5">
        <w:t>district</w:t>
      </w:r>
      <w:r w:rsidRPr="002F1289">
        <w:t xml:space="preserve"> councils.</w:t>
      </w:r>
      <w:r w:rsidR="00781658">
        <w:t xml:space="preserve"> </w:t>
      </w:r>
      <w:r w:rsidRPr="002F1289">
        <w:t xml:space="preserve">It was carved up fundamentally on </w:t>
      </w:r>
      <w:r w:rsidRPr="002F1289">
        <w:t>a population-based formula</w:t>
      </w:r>
      <w:r w:rsidR="00122D75">
        <w:t>,</w:t>
      </w:r>
      <w:r w:rsidRPr="002F1289">
        <w:t xml:space="preserve"> not on a needs-based formula.</w:t>
      </w:r>
      <w:r w:rsidR="00781658">
        <w:t xml:space="preserve"> </w:t>
      </w:r>
      <w:r w:rsidRPr="002F1289">
        <w:t xml:space="preserve">There was a small needs element in </w:t>
      </w:r>
      <w:r w:rsidR="007069EB">
        <w:t>t</w:t>
      </w:r>
      <w:r w:rsidRPr="002F1289" w:rsidR="003B41A5">
        <w:t>here</w:t>
      </w:r>
      <w:r w:rsidRPr="002F1289">
        <w:t xml:space="preserve"> but it was population that drove it.</w:t>
      </w:r>
      <w:r w:rsidR="00781658">
        <w:t xml:space="preserve"> </w:t>
      </w:r>
      <w:r w:rsidRPr="002F1289">
        <w:t>At the end of the day</w:t>
      </w:r>
      <w:r w:rsidR="00336603">
        <w:t>,</w:t>
      </w:r>
      <w:r w:rsidRPr="002F1289">
        <w:t xml:space="preserve"> Dover ended up getting about £1 million or thereabouts, which was the same as </w:t>
      </w:r>
      <w:r w:rsidRPr="002F1289" w:rsidR="003B41A5">
        <w:t>Tunbridge</w:t>
      </w:r>
      <w:r w:rsidRPr="002F1289">
        <w:t xml:space="preserve"> Wells got and Sevenoaks </w:t>
      </w:r>
      <w:r w:rsidR="007069EB">
        <w:t xml:space="preserve">got </w:t>
      </w:r>
      <w:r w:rsidRPr="002F1289">
        <w:t>and the very most prosperous bits.</w:t>
      </w:r>
    </w:p>
    <w:p w:rsidR="006D703D" w:rsidRPr="002F1289" w:rsidP="00122D75">
      <w:pPr>
        <w:pStyle w:val="Question"/>
        <w:ind w:left="794"/>
      </w:pPr>
      <w:sdt>
        <w:sdtPr>
          <w:alias w:val="Member"/>
          <w:tag w:val="&lt;Member mnisId='4795' dodsId=''&gt;"/>
          <w:id w:val="228507709"/>
          <w:placeholder>
            <w:docPart w:val="DefaultPlaceholder_-1854013440"/>
          </w:placeholder>
          <w:richText/>
        </w:sdtPr>
        <w:sdtContent>
          <w:r w:rsidRPr="002F1289">
            <w:rPr>
              <w:b/>
            </w:rPr>
            <w:t xml:space="preserve">Mrs </w:t>
          </w:r>
          <w:r w:rsidRPr="002F1289">
            <w:rPr>
              <w:b/>
            </w:rPr>
            <w:t>Elphicke</w:t>
          </w:r>
          <w:r w:rsidRPr="002F1289">
            <w:rPr>
              <w:b/>
            </w:rPr>
            <w:t>:</w:t>
          </w:r>
        </w:sdtContent>
      </w:sdt>
      <w:r w:rsidRPr="002F1289">
        <w:t xml:space="preserve"> And Hastings, yes.</w:t>
      </w:r>
      <w:r w:rsidR="00781658">
        <w:t xml:space="preserve"> </w:t>
      </w:r>
      <w:r w:rsidRPr="002F1289">
        <w:t xml:space="preserve">If I could </w:t>
      </w:r>
      <w:r w:rsidRPr="002F1289" w:rsidR="003B41A5">
        <w:t>pick</w:t>
      </w:r>
      <w:r w:rsidRPr="002F1289">
        <w:t xml:space="preserve"> you up on that, though, we have had millions of pounds of both public and private sector investment into </w:t>
      </w:r>
      <w:r w:rsidRPr="002F1289" w:rsidR="003B41A5">
        <w:t>Dover</w:t>
      </w:r>
      <w:r w:rsidRPr="002F1289">
        <w:t xml:space="preserve"> and we do not share the same characteristics</w:t>
      </w:r>
      <w:r w:rsidR="00336603">
        <w:t xml:space="preserve"> of</w:t>
      </w:r>
      <w:r w:rsidRPr="002F1289">
        <w:t xml:space="preserve"> employment and wages as, for example, Margate might have.</w:t>
      </w:r>
      <w:r w:rsidR="00781658">
        <w:t xml:space="preserve"> </w:t>
      </w:r>
      <w:r w:rsidRPr="002F1289">
        <w:t>However, the point is well made</w:t>
      </w:r>
      <w:r w:rsidR="00336603">
        <w:t xml:space="preserve"> about</w:t>
      </w:r>
      <w:r w:rsidRPr="002F1289">
        <w:t xml:space="preserve"> </w:t>
      </w:r>
      <w:r w:rsidR="00122D75">
        <w:t xml:space="preserve">the </w:t>
      </w:r>
      <w:r w:rsidRPr="002F1289" w:rsidR="00D6605F">
        <w:t>Shared Prosperity Fund</w:t>
      </w:r>
      <w:r w:rsidRPr="002F1289">
        <w:t xml:space="preserve">, that it was </w:t>
      </w:r>
      <w:r w:rsidRPr="002F1289" w:rsidR="003B41A5">
        <w:t>divided</w:t>
      </w:r>
      <w:r w:rsidRPr="002F1289">
        <w:t xml:space="preserve"> by population not by need or opportunity.</w:t>
      </w:r>
    </w:p>
    <w:p w:rsidR="006D703D" w:rsidRPr="002F1289" w:rsidP="00122D75">
      <w:pPr>
        <w:pStyle w:val="Answer"/>
      </w:pPr>
      <w:sdt>
        <w:sdtPr>
          <w:alias w:val="Witness"/>
          <w:id w:val="1783844884"/>
          <w:placeholder>
            <w:docPart w:val="DefaultPlaceholder_-1854013440"/>
          </w:placeholder>
          <w:richText/>
        </w:sdtPr>
        <w:sdtContent>
          <w:r w:rsidRPr="002F1289">
            <w:rPr>
              <w:b/>
              <w:i/>
            </w:rPr>
            <w:t xml:space="preserve">Professor </w:t>
          </w:r>
          <w:r w:rsidRPr="002F1289">
            <w:rPr>
              <w:b/>
              <w:i/>
            </w:rPr>
            <w:t>Fothergill</w:t>
          </w:r>
          <w:r w:rsidRPr="002F1289">
            <w:rPr>
              <w:b/>
              <w:i/>
            </w:rPr>
            <w:t>:</w:t>
          </w:r>
        </w:sdtContent>
      </w:sdt>
      <w:r w:rsidRPr="002F1289">
        <w:t xml:space="preserve"> Not by need, yes.</w:t>
      </w:r>
      <w:r w:rsidR="00781658">
        <w:t xml:space="preserve"> </w:t>
      </w:r>
      <w:r w:rsidRPr="002F1289">
        <w:t xml:space="preserve">Among the district authorities, yes, </w:t>
      </w:r>
      <w:r w:rsidR="007069EB">
        <w:t xml:space="preserve">and </w:t>
      </w:r>
      <w:r w:rsidRPr="002F1289">
        <w:t xml:space="preserve">that led to a very flat </w:t>
      </w:r>
      <w:r w:rsidRPr="002F1289" w:rsidR="003B41A5">
        <w:t>distribution</w:t>
      </w:r>
      <w:r w:rsidRPr="002F1289">
        <w:t>.</w:t>
      </w:r>
    </w:p>
    <w:p w:rsidR="007F5247" w:rsidP="00122D75">
      <w:pPr>
        <w:pStyle w:val="Answer"/>
      </w:pPr>
      <w:sdt>
        <w:sdtPr>
          <w:alias w:val="Witness"/>
          <w:id w:val="-272165639"/>
          <w:placeholder>
            <w:docPart w:val="DefaultPlaceholder_-1854013440"/>
          </w:placeholder>
          <w:richText/>
        </w:sdtPr>
        <w:sdtContent>
          <w:r w:rsidRPr="002F1289" w:rsidR="006D703D">
            <w:rPr>
              <w:b/>
              <w:i/>
            </w:rPr>
            <w:t>Adam Hawksbee:</w:t>
          </w:r>
        </w:sdtContent>
      </w:sdt>
      <w:r w:rsidRPr="002F1289" w:rsidR="006D703D">
        <w:t xml:space="preserve"> This is another one where it </w:t>
      </w:r>
      <w:r w:rsidRPr="002F1289" w:rsidR="003B41A5">
        <w:t>depends</w:t>
      </w:r>
      <w:r w:rsidRPr="002F1289" w:rsidR="006D703D">
        <w:t xml:space="preserve"> on what sort of funding we are talking about.</w:t>
      </w:r>
      <w:r w:rsidR="00781658">
        <w:t xml:space="preserve"> </w:t>
      </w:r>
      <w:r w:rsidRPr="002F1289" w:rsidR="006D703D">
        <w:t>Philip McCann, who you mentioned, has done some excellent work on the appropriate population level for economic development funding, where you</w:t>
      </w:r>
      <w:r w:rsidRPr="002F1289" w:rsidR="003B41A5">
        <w:t xml:space="preserve"> should be </w:t>
      </w:r>
      <w:r w:rsidRPr="002F1289" w:rsidR="006D703D">
        <w:t>spending you</w:t>
      </w:r>
      <w:r w:rsidRPr="002F1289" w:rsidR="003B41A5">
        <w:t>r</w:t>
      </w:r>
      <w:r w:rsidRPr="002F1289" w:rsidR="006D703D">
        <w:t xml:space="preserve"> transport, housing, R&amp;D funding.</w:t>
      </w:r>
      <w:r w:rsidR="00781658">
        <w:t xml:space="preserve"> </w:t>
      </w:r>
      <w:r w:rsidRPr="002F1289" w:rsidR="006D703D">
        <w:t xml:space="preserve">He argues that that is between about 3 </w:t>
      </w:r>
      <w:r>
        <w:t xml:space="preserve">million </w:t>
      </w:r>
      <w:r w:rsidRPr="002F1289" w:rsidR="006D703D">
        <w:t>and 5 million.</w:t>
      </w:r>
      <w:r w:rsidR="00781658">
        <w:t xml:space="preserve"> </w:t>
      </w:r>
      <w:r w:rsidRPr="002F1289" w:rsidR="006D703D">
        <w:t xml:space="preserve">In other countries that is the right scale to do that sort of </w:t>
      </w:r>
      <w:r w:rsidRPr="002F1289" w:rsidR="003B41A5">
        <w:t>work</w:t>
      </w:r>
      <w:r w:rsidRPr="002F1289" w:rsidR="006D703D">
        <w:t>.</w:t>
      </w:r>
      <w:r w:rsidR="00781658">
        <w:t xml:space="preserve"> </w:t>
      </w:r>
      <w:r w:rsidRPr="002F1289" w:rsidR="006D703D">
        <w:t xml:space="preserve">That </w:t>
      </w:r>
      <w:r w:rsidRPr="002F1289" w:rsidR="003B41A5">
        <w:t>is</w:t>
      </w:r>
      <w:r w:rsidRPr="002F1289" w:rsidR="006D703D">
        <w:t xml:space="preserve"> roughly the size of </w:t>
      </w:r>
      <w:r w:rsidR="00122D75">
        <w:t>our</w:t>
      </w:r>
      <w:r w:rsidRPr="002F1289" w:rsidR="006D703D">
        <w:t xml:space="preserve"> bigger combined authority areas, West </w:t>
      </w:r>
      <w:r w:rsidRPr="002F1289" w:rsidR="003B41A5">
        <w:t>Midlands</w:t>
      </w:r>
      <w:r w:rsidRPr="002F1289" w:rsidR="006D703D">
        <w:t>, Greater Manchester and so on.</w:t>
      </w:r>
      <w:r w:rsidR="00781658">
        <w:t xml:space="preserve"> </w:t>
      </w:r>
      <w:r w:rsidRPr="002F1289" w:rsidR="006D703D">
        <w:t>That se</w:t>
      </w:r>
      <w:r w:rsidR="00336603">
        <w:t>e</w:t>
      </w:r>
      <w:r w:rsidRPr="002F1289" w:rsidR="006D703D">
        <w:t>ms right to me.</w:t>
      </w:r>
      <w:r w:rsidR="00781658">
        <w:t xml:space="preserve"> </w:t>
      </w:r>
      <w:r w:rsidRPr="002F1289" w:rsidR="006D703D">
        <w:t>I have little reason to doubt those sorts of figures.</w:t>
      </w:r>
      <w:r w:rsidR="00781658">
        <w:t xml:space="preserve"> </w:t>
      </w:r>
      <w:r w:rsidRPr="002F1289" w:rsidR="006D703D">
        <w:t>That is absolutely not the right scale to do neighbourhood-by-neighbourhood regeneration and tackle poverty.</w:t>
      </w:r>
    </w:p>
    <w:p w:rsidR="00EA0E50" w:rsidRPr="00EA0E50" w:rsidP="00122D75">
      <w:pPr>
        <w:pStyle w:val="Answer"/>
      </w:pPr>
      <w:r w:rsidRPr="002F1289">
        <w:t xml:space="preserve">To the point that was made by Bob </w:t>
      </w:r>
      <w:r w:rsidRPr="002F1289" w:rsidR="003B41A5">
        <w:t>Blackman</w:t>
      </w:r>
      <w:r w:rsidRPr="002F1289">
        <w:t xml:space="preserve"> earlier</w:t>
      </w:r>
      <w:r w:rsidR="00336603">
        <w:t xml:space="preserve"> on </w:t>
      </w:r>
      <w:r w:rsidRPr="002F1289">
        <w:t>Walsall and the work that we have done there, the challenges there are hyper-local.</w:t>
      </w:r>
      <w:r w:rsidR="00781658">
        <w:t xml:space="preserve"> </w:t>
      </w:r>
      <w:r w:rsidRPr="002F1289">
        <w:t xml:space="preserve">Onward did a report a while ago </w:t>
      </w:r>
      <w:r w:rsidRPr="002F1289" w:rsidR="003B41A5">
        <w:t>c</w:t>
      </w:r>
      <w:r w:rsidRPr="002F1289">
        <w:t xml:space="preserve">alled </w:t>
      </w:r>
      <w:r w:rsidRPr="002F1289" w:rsidR="003B41A5">
        <w:t>“Turn</w:t>
      </w:r>
      <w:r w:rsidR="007F5247">
        <w:t>a</w:t>
      </w:r>
      <w:r w:rsidRPr="002F1289" w:rsidR="003B41A5">
        <w:t>round” that looked</w:t>
      </w:r>
      <w:r w:rsidR="00336603">
        <w:t xml:space="preserve"> at</w:t>
      </w:r>
      <w:r w:rsidRPr="002F1289" w:rsidR="003B41A5">
        <w:t xml:space="preserve"> a range of different regeneration approaches that have been made by </w:t>
      </w:r>
      <w:r w:rsidR="00336603">
        <w:t>G</w:t>
      </w:r>
      <w:r w:rsidRPr="002F1289" w:rsidR="003B41A5">
        <w:t>overnments, from Wilson all the way through to Cameron</w:t>
      </w:r>
      <w:r w:rsidR="00336603">
        <w:t>. It</w:t>
      </w:r>
      <w:r w:rsidRPr="002F1289" w:rsidR="003B41A5">
        <w:t xml:space="preserve"> found that Blair</w:t>
      </w:r>
      <w:r w:rsidRPr="002F1289" w:rsidR="00D6605F">
        <w:t>’</w:t>
      </w:r>
      <w:r w:rsidRPr="002F1289" w:rsidR="003B41A5">
        <w:t xml:space="preserve">s New Deal for </w:t>
      </w:r>
      <w:r w:rsidR="007F5247">
        <w:t>C</w:t>
      </w:r>
      <w:r w:rsidRPr="002F1289" w:rsidR="007F5247">
        <w:t xml:space="preserve">ommunities </w:t>
      </w:r>
      <w:r w:rsidRPr="002F1289" w:rsidR="003B41A5">
        <w:t xml:space="preserve">was one of the interventions that had the </w:t>
      </w:r>
      <w:r w:rsidRPr="002F1289" w:rsidR="000661F7">
        <w:t xml:space="preserve">best long-term success rate of areas that long after that intervention had </w:t>
      </w:r>
      <w:r w:rsidRPr="002F1289" w:rsidR="000661F7">
        <w:t xml:space="preserve">finished had a better performance </w:t>
      </w:r>
      <w:r w:rsidR="00336603">
        <w:t>on</w:t>
      </w:r>
      <w:r w:rsidRPr="002F1289" w:rsidR="000661F7">
        <w:t xml:space="preserve"> factors like </w:t>
      </w:r>
      <w:r w:rsidRPr="002F1289" w:rsidR="003B41A5">
        <w:t>deprivation</w:t>
      </w:r>
      <w:r w:rsidRPr="002F1289" w:rsidR="000661F7">
        <w:t>.</w:t>
      </w:r>
      <w:r w:rsidR="00781658">
        <w:t xml:space="preserve"> </w:t>
      </w:r>
      <w:r w:rsidRPr="002F1289" w:rsidR="000661F7">
        <w:t>The key thing that we found, and why New Deal for Communities work</w:t>
      </w:r>
      <w:r w:rsidR="007F5247">
        <w:t>ed</w:t>
      </w:r>
      <w:r w:rsidRPr="002F1289" w:rsidR="000661F7">
        <w:t xml:space="preserve"> so well, is that it was done at that hyper-local neighbourhood level and had real ownership from the community</w:t>
      </w:r>
      <w:r w:rsidR="007F5247">
        <w:t>,</w:t>
      </w:r>
      <w:r w:rsidRPr="002F1289" w:rsidR="000661F7">
        <w:t xml:space="preserve"> such that </w:t>
      </w:r>
      <w:r w:rsidRPr="00EA0E50">
        <w:t>at a point the Government se</w:t>
      </w:r>
      <w:r w:rsidR="00122D75">
        <w:t>am</w:t>
      </w:r>
      <w:r w:rsidRPr="00EA0E50">
        <w:t xml:space="preserve"> stopped, the capacity and the resilience in the community continued. Therefore, I would argue that hyper-local is the right level to do some of that neighbourhood-by-neighbourhood regeneration work. If you are talking building trains and getting houses sorted, you need the scale of a region.</w:t>
      </w:r>
    </w:p>
    <w:p w:rsidR="00EA0E50" w:rsidRPr="00EA0E50" w:rsidP="00122D75">
      <w:pPr>
        <w:pStyle w:val="Question"/>
        <w:ind w:left="794"/>
      </w:pPr>
      <w:sdt>
        <w:sdtPr>
          <w:alias w:val="Member"/>
          <w:tag w:val="&lt;Member mnisId='4795' dodsId=''&gt;"/>
          <w:id w:val="-1921861453"/>
          <w:placeholder>
            <w:docPart w:val="46774A6D9D3E4485BCB22AD2AB0A5733"/>
          </w:placeholder>
          <w:richText/>
        </w:sdtPr>
        <w:sdtContent>
          <w:r w:rsidRPr="00EA0E50">
            <w:rPr>
              <w:b/>
            </w:rPr>
            <w:t xml:space="preserve">Mrs </w:t>
          </w:r>
          <w:r w:rsidRPr="00EA0E50">
            <w:rPr>
              <w:b/>
            </w:rPr>
            <w:t>Elphicke</w:t>
          </w:r>
          <w:r w:rsidRPr="00EA0E50">
            <w:rPr>
              <w:b/>
            </w:rPr>
            <w:t>:</w:t>
          </w:r>
        </w:sdtContent>
      </w:sdt>
      <w:r w:rsidRPr="00EA0E50">
        <w:t xml:space="preserve"> I guess that relationship between cities and some of those rural areas that we have touched on would be an interesting—</w:t>
      </w:r>
    </w:p>
    <w:p w:rsidR="00EA0E50" w:rsidRPr="00EA0E50" w:rsidP="00122D75">
      <w:pPr>
        <w:pStyle w:val="Answer"/>
      </w:pPr>
      <w:sdt>
        <w:sdtPr>
          <w:alias w:val="Witness"/>
          <w:id w:val="-1341930542"/>
          <w:placeholder>
            <w:docPart w:val="46774A6D9D3E4485BCB22AD2AB0A5733"/>
          </w:placeholder>
          <w:richText/>
        </w:sdtPr>
        <w:sdtContent>
          <w:r w:rsidRPr="00EA0E50">
            <w:rPr>
              <w:b/>
              <w:i/>
            </w:rPr>
            <w:t>Paul Swinney:</w:t>
          </w:r>
        </w:sdtContent>
      </w:sdt>
      <w:r w:rsidRPr="00EA0E50">
        <w:t xml:space="preserve"> Yes, it would</w:t>
      </w:r>
      <w:r w:rsidR="00122D75">
        <w:t>. R</w:t>
      </w:r>
      <w:r w:rsidRPr="00EA0E50">
        <w:t>elated to that</w:t>
      </w:r>
      <w:r w:rsidR="00122D75">
        <w:t>, l</w:t>
      </w:r>
      <w:r w:rsidRPr="00EA0E50">
        <w:t xml:space="preserve">et me do a very quick defence of London first off. I do not think it is an either/or of: you do level up or you grow London. It is two things that are required and a different approach is required in each. We can overcome the constraints that Steve was talking about in London with more transport funding, for example, which is not a very popular view to air but if the constraint in London is congestion, more transport funding is required for London, whereas it is something </w:t>
      </w:r>
      <w:r w:rsidR="00122D75">
        <w:t xml:space="preserve">else </w:t>
      </w:r>
      <w:r w:rsidRPr="00EA0E50">
        <w:t>that might be required for elsewhere.</w:t>
      </w:r>
    </w:p>
    <w:p w:rsidR="00EA0E50" w:rsidRPr="00EA0E50" w:rsidP="00122D75">
      <w:pPr>
        <w:pStyle w:val="Answer"/>
      </w:pPr>
      <w:r w:rsidRPr="00EA0E50">
        <w:t>On the relationships between different areas, there needs to be an understanding about which parts of an area are places of production and which parts are more residential based, and what that means for interventions. That way the realms of your interventions from an economy perspective are based on a certain scale and looking at certain parts of the country, but you are then thinking about how that prosperity is accessed from a broader area, through transport or through skills. There are clearly big challenges even in Vauxhall, with all of the jobs that are available in central London, which is not about transport infrastructure but is about the skills—I am guessing most likely—of the residents there and how the education system has helped them or otherwise.</w:t>
      </w:r>
    </w:p>
    <w:p w:rsidR="00EA0E50" w:rsidRPr="00EA0E50" w:rsidP="00122D75">
      <w:pPr>
        <w:pStyle w:val="Answer"/>
      </w:pPr>
      <w:r w:rsidRPr="00EA0E50">
        <w:t>There is a lot of debate on the hyper-local issues</w:t>
      </w:r>
      <w:r w:rsidR="00122D75">
        <w:t>,</w:t>
      </w:r>
      <w:r w:rsidRPr="00EA0E50">
        <w:t xml:space="preserve"> but I don’t think there is any real element where this has been worked out fully. There are two things we need to think about on how to allocate money. The first is: what is the right spatial scale to be thinking about for different policy issues? That is size but also practicality, because there is an issue there about if you go very local—we are saying here that we already have too many fragmented funds trying to deal with too many local authorities. If we are going to go even more local still, how on earth do you manage that?</w:t>
      </w:r>
    </w:p>
    <w:p w:rsidR="00EA0E50" w:rsidRPr="00EA0E50" w:rsidP="00122D75">
      <w:pPr>
        <w:pStyle w:val="Answer"/>
      </w:pPr>
      <w:r w:rsidRPr="00EA0E50">
        <w:t>To me, that leads you back to a mayoral city or combined authority-type route, which is rationalisation of local government to some extent. Then the combined authority mayor or the local authority decides how that money is then allocated below that level because they have better knowledge, not perfect but better knowledge, about how that will be applied.</w:t>
      </w:r>
    </w:p>
    <w:p w:rsidR="00EA0E50" w:rsidRPr="00EA0E50" w:rsidP="00122D75">
      <w:pPr>
        <w:pStyle w:val="Answer"/>
      </w:pPr>
      <w:r w:rsidRPr="00EA0E50">
        <w:t xml:space="preserve">The second element is that we have to make sure we have accountability in place as well. If we talk about giving money directly to very local areas, where is the accountability in all of that? There is a risk there. I think we </w:t>
      </w:r>
      <w:r w:rsidRPr="00EA0E50">
        <w:t>see that to some degree with parish councils about their structure and who gets engaged with that. Is the accountability in place there to provide scrutiny for the funding that comes in? Those are the two pillars to be wary of.</w:t>
      </w:r>
    </w:p>
    <w:p w:rsidR="00EA0E50" w:rsidRPr="00EA0E50" w:rsidP="00122D75">
      <w:pPr>
        <w:pStyle w:val="Answer"/>
      </w:pPr>
      <w:sdt>
        <w:sdtPr>
          <w:alias w:val="Member"/>
          <w:tag w:val="&lt;Member mnisId='4795' dodsId=''&gt;"/>
          <w:id w:val="186806421"/>
          <w:placeholder>
            <w:docPart w:val="46774A6D9D3E4485BCB22AD2AB0A5733"/>
          </w:placeholder>
          <w:richText/>
        </w:sdtPr>
        <w:sdtContent>
          <w:r w:rsidRPr="00EA0E50">
            <w:rPr>
              <w:b/>
            </w:rPr>
            <w:t xml:space="preserve">Mrs </w:t>
          </w:r>
          <w:r w:rsidRPr="00EA0E50">
            <w:rPr>
              <w:b/>
            </w:rPr>
            <w:t>Elphicke</w:t>
          </w:r>
          <w:r w:rsidRPr="00EA0E50">
            <w:rPr>
              <w:b/>
            </w:rPr>
            <w:t>:</w:t>
          </w:r>
        </w:sdtContent>
      </w:sdt>
      <w:r w:rsidRPr="00EA0E50">
        <w:t xml:space="preserve"> That is very helpful. Thank you.</w:t>
      </w:r>
    </w:p>
    <w:p w:rsidR="00EA0E50" w:rsidRPr="00EA0E50" w:rsidP="00122D75">
      <w:pPr>
        <w:pStyle w:val="Answer"/>
      </w:pPr>
      <w:sdt>
        <w:sdtPr>
          <w:alias w:val="Member"/>
          <w:tag w:val="&lt;Member mnisId='394' dodsId='25722'&gt;"/>
          <w:id w:val="-1225676377"/>
          <w:placeholder>
            <w:docPart w:val="46774A6D9D3E4485BCB22AD2AB0A5733"/>
          </w:placeholder>
          <w:richText/>
        </w:sdtPr>
        <w:sdtContent>
          <w:r w:rsidRPr="00EA0E50">
            <w:rPr>
              <w:b/>
            </w:rPr>
            <w:t>Chair:</w:t>
          </w:r>
        </w:sdtContent>
      </w:sdt>
      <w:r w:rsidRPr="00EA0E50">
        <w:t xml:space="preserve"> Moving on to look at the UK Shared Prosperity Fund, and I am sorry for the noise going on. We are all shivering here. Austerity seems to have begun in this Committee at present. It needs a bit of heating put in.</w:t>
      </w:r>
    </w:p>
    <w:p w:rsidR="00EA0E50" w:rsidRPr="00EA0E50" w:rsidP="00122D75">
      <w:pPr>
        <w:pStyle w:val="Question"/>
        <w:ind w:left="794"/>
      </w:pPr>
      <w:sdt>
        <w:sdtPr>
          <w:alias w:val="Member"/>
          <w:tag w:val="&lt;Member mnisId='4363' dodsId='110372'&gt;"/>
          <w:id w:val="1435792901"/>
          <w:placeholder>
            <w:docPart w:val="46774A6D9D3E4485BCB22AD2AB0A5733"/>
          </w:placeholder>
          <w:richText/>
        </w:sdtPr>
        <w:sdtContent>
          <w:r w:rsidRPr="00EA0E50">
            <w:rPr>
              <w:b/>
            </w:rPr>
            <w:t>Kate Hollern:</w:t>
          </w:r>
        </w:sdtContent>
      </w:sdt>
      <w:r w:rsidRPr="00EA0E50">
        <w:t xml:space="preserve"> In your view, is the UK Shared Prosperity Fund a sufficient replacement for the European Structural Investment Fund?</w:t>
      </w:r>
    </w:p>
    <w:p w:rsidR="00EA0E50" w:rsidRPr="00EA0E50" w:rsidP="00122D75">
      <w:pPr>
        <w:pStyle w:val="Answer"/>
      </w:pPr>
      <w:sdt>
        <w:sdtPr>
          <w:alias w:val="Witness"/>
          <w:id w:val="-1836450270"/>
          <w:placeholder>
            <w:docPart w:val="46774A6D9D3E4485BCB22AD2AB0A5733"/>
          </w:placeholder>
          <w:richText/>
        </w:sdtPr>
        <w:sdtContent>
          <w:r w:rsidRPr="00EA0E50">
            <w:rPr>
              <w:b/>
              <w:i/>
            </w:rPr>
            <w:t>Professor Fothergill:</w:t>
          </w:r>
        </w:sdtContent>
      </w:sdt>
      <w:r w:rsidRPr="00EA0E50">
        <w:t xml:space="preserve"> If I can take this one, at least in the first instance because I have been up to my neck working on the UK Shared Prosperity Fund and talking to government officials and so on, even before the very name of the fund was conceived. As soon as the referendum happened in 2016, we knew that there was going to be a problem about replacing the EU funding.</w:t>
      </w:r>
    </w:p>
    <w:p w:rsidR="00EA0E50" w:rsidRPr="00EA0E50" w:rsidP="00122D75">
      <w:pPr>
        <w:pStyle w:val="Answer"/>
      </w:pPr>
      <w:r w:rsidRPr="00EA0E50">
        <w:t>The answer to your question is that there are good features of the Shared Prosperity Fund. It has been allocated by a formula rather than competitive bidding. It is strongly targeted at the less prosperous local economies up and down Britain, and indeed there has been no net shift of funding away from the north to the south of England, which I think a lot of people feared might happen. By the time you get to the financial year 2024-25 it matches the EU funding in real term</w:t>
      </w:r>
      <w:r w:rsidR="00122D75">
        <w:t>s</w:t>
      </w:r>
      <w:r w:rsidRPr="00EA0E50">
        <w:t>, the final year of the present spending round. The things you can do with the UK Shared Prosperity Fund are pretty flexible. There is a lot of discretion. I don’t think any of the potential users of the fund are throwing their hands up in horror and saying, “Well, we would have really liked to have done this but we can’t”, and actually the new fund is more flexible than the old EU funding that it is replacing. Those are the good things.</w:t>
      </w:r>
    </w:p>
    <w:p w:rsidR="00EA0E50" w:rsidRPr="00EA0E50" w:rsidP="00122D75">
      <w:pPr>
        <w:pStyle w:val="Answer"/>
      </w:pPr>
      <w:r w:rsidRPr="00EA0E50">
        <w:t>Right, the bad things. It is a very short-term financial allocation. With European funding</w:t>
      </w:r>
      <w:r w:rsidR="00122D75">
        <w:t>,</w:t>
      </w:r>
      <w:r w:rsidRPr="00EA0E50">
        <w:t xml:space="preserve"> we used to get a seven-year financial allocation, with the potential to roll on spending for a further three years. With the Shared Prosperity Fund, in theory it is a three-year allocation at the moment. We are still awaiting approval of the investment plans. Assuming that they are approved—hopefully on Thursday this week in the autumn statement—it has become two and a quarter years as a fund. The money has to be all spent by the end of March 2025. That is the first problem with the fund.</w:t>
      </w:r>
    </w:p>
    <w:p w:rsidR="00EA0E50" w:rsidRPr="00EA0E50" w:rsidP="00122D75">
      <w:pPr>
        <w:pStyle w:val="Answer"/>
      </w:pPr>
      <w:r w:rsidRPr="00EA0E50">
        <w:t>The second problem is that in detail the allocation of the funding across the country is not perfect. Essentially, the Government have frozen the old EU allocation of money, which is great for certain areas but not so good for others. These days South Yorkshire, Tees Valley and Durham are just as bad as Cornwall on the economic statistics, but Cornwall is getting three times as much money on a per capita basis because that is what the EU used to give Cornwall. Although I am saying it is good to be driven by formula, the allocation is still imperfect.</w:t>
      </w:r>
    </w:p>
    <w:p w:rsidR="00EA0E50" w:rsidRPr="00EA0E50" w:rsidP="00122D75">
      <w:pPr>
        <w:pStyle w:val="Answer"/>
      </w:pPr>
      <w:r w:rsidRPr="00EA0E50">
        <w:t>The Multiply programme for adult numeracy, which is a sub-part of the Shared Prosperity Fund, has been very much sprung upon people. It is not necessarily what a lot of players on the ground would have prioritised for such high levels of funding. That is not to say that there isn’t a problem of adult numeracy, but around 20%-odd of the overall budget has been ring-fenced for that.</w:t>
      </w:r>
    </w:p>
    <w:p w:rsidR="00EA0E50" w:rsidRPr="00EA0E50" w:rsidP="00122D75">
      <w:pPr>
        <w:pStyle w:val="Answer"/>
      </w:pPr>
      <w:r w:rsidRPr="00EA0E50">
        <w:t>Then finally there is the big question of what happens beyond the end of the 2024-25 financial year. If we were to be having a genuine replacement for EU funding, we would have been looking at this stage at a programme worth in excess of £10 billion to the UK. At the moment we have a three-year programme that builds up to £1.5 billion a year but is only worth £2.6 billion over the three financial years that it covers.</w:t>
      </w:r>
    </w:p>
    <w:p w:rsidR="00EA0E50" w:rsidRPr="00EA0E50" w:rsidP="00122D75">
      <w:pPr>
        <w:pStyle w:val="Answer"/>
      </w:pPr>
      <w:r w:rsidRPr="00EA0E50">
        <w:t>I know that the Welsh Government and the Scottish Government have kicked up a fuss. They feel they are short changed. Yes, they are because at this stage those devolved Governments and indeed partners in England would have been able to look forward, not just at what they spend up to the end of 2024-25 but what they would be spending over a longer period. They would have then been able to get involved in bigger projects and bigger initiatives that could make a transformative difference to their areas. That is not possible with this very narrow, short-term financial silo that we have.</w:t>
      </w:r>
    </w:p>
    <w:p w:rsidR="00EA0E50" w:rsidRPr="00EA0E50" w:rsidP="00122D75">
      <w:pPr>
        <w:pStyle w:val="Answer"/>
      </w:pPr>
      <w:r w:rsidRPr="00EA0E50">
        <w:t>I am sorry that that is a long and complex answer, but it is a fund with good and bad aspects to it. Is that helpful?</w:t>
      </w:r>
    </w:p>
    <w:p w:rsidR="00EA0E50" w:rsidRPr="00EA0E50" w:rsidP="00122D75">
      <w:pPr>
        <w:pStyle w:val="Answer"/>
      </w:pPr>
      <w:sdt>
        <w:sdtPr>
          <w:rPr>
            <w:b/>
            <w:bCs/>
          </w:rPr>
          <w:alias w:val="Member"/>
          <w:tag w:val="&lt;Member mnisId='4363' dodsId='110372'&gt;"/>
          <w:id w:val="-755901418"/>
          <w:placeholder>
            <w:docPart w:val="46774A6D9D3E4485BCB22AD2AB0A5733"/>
          </w:placeholder>
          <w:richText/>
        </w:sdtPr>
        <w:sdtContent>
          <w:r w:rsidRPr="00EA0E50">
            <w:rPr>
              <w:b/>
              <w:bCs/>
            </w:rPr>
            <w:t>Kate Hollern:</w:t>
          </w:r>
        </w:sdtContent>
      </w:sdt>
      <w:r w:rsidRPr="00EA0E50">
        <w:t xml:space="preserve"> That is very helpful. Thank you.</w:t>
      </w:r>
    </w:p>
    <w:p w:rsidR="00EA0E50" w:rsidRPr="00EA0E50" w:rsidP="00122D75">
      <w:pPr>
        <w:pStyle w:val="Answer"/>
      </w:pPr>
      <w:sdt>
        <w:sdtPr>
          <w:alias w:val="Witness"/>
          <w:id w:val="-170566862"/>
          <w:placeholder>
            <w:docPart w:val="46774A6D9D3E4485BCB22AD2AB0A5733"/>
          </w:placeholder>
          <w:richText/>
        </w:sdtPr>
        <w:sdtContent>
          <w:r w:rsidRPr="00EA0E50">
            <w:rPr>
              <w:b/>
              <w:i/>
            </w:rPr>
            <w:t>Adam Hawksbee:</w:t>
          </w:r>
        </w:sdtContent>
      </w:sdt>
      <w:r w:rsidRPr="00EA0E50">
        <w:t xml:space="preserve"> I do not have much to add to that. It is very frustrating that lots of people say, “You wouldn’t have started </w:t>
      </w:r>
      <w:r w:rsidR="00122D75">
        <w:t>here</w:t>
      </w:r>
      <w:r w:rsidRPr="00EA0E50">
        <w:t xml:space="preserve"> with </w:t>
      </w:r>
      <w:r w:rsidR="00122D75">
        <w:t>the</w:t>
      </w:r>
      <w:r w:rsidRPr="00EA0E50">
        <w:t xml:space="preserve"> Shared Prosperity Fund”. It did not start that long ago. Ultimately, this programme was designed from 2017 onwards when it was first announced. Admittedly, there has been a significant churn in political leadership since that point, but each successive Government</w:t>
      </w:r>
      <w:r w:rsidR="00122D75">
        <w:t>s</w:t>
      </w:r>
      <w:r w:rsidRPr="00EA0E50">
        <w:t xml:space="preserve"> seem to have taken the fact that there has to be this thing called the Shared Prosperity Fund and attempted to make that construct work.</w:t>
      </w:r>
    </w:p>
    <w:p w:rsidR="00EA0E50" w:rsidRPr="00EA0E50" w:rsidP="00122D75">
      <w:pPr>
        <w:pStyle w:val="Answer"/>
      </w:pPr>
      <w:r w:rsidRPr="00EA0E50">
        <w:t>I think that there is a lot of disingenuous positivity towards the previous approach of EU funding. EU funding was a nightmare to manage. I used to work in local government and operating within EU funding rules was a nightmare, and yet we seem to have imported some of the things that were nightmarish about it—those rolling central allocations. Admittedly you do not have to put in detailed plans but still have to put in some sort of prospectus, which is then marked by Whitehall and comes back to a local area. The spirit of Brexit was not that, whatever it was. I am not sure that just replacing Strasbourg with Whitehall was the right approach.</w:t>
      </w:r>
    </w:p>
    <w:p w:rsidR="00EA0E50" w:rsidRPr="00EA0E50" w:rsidP="00122D75">
      <w:pPr>
        <w:pStyle w:val="Answer"/>
      </w:pPr>
      <w:r w:rsidRPr="00EA0E50">
        <w:t xml:space="preserve">My feelings on the Shared Prosperity Fund is that it is a missed opportunity to do something fundamentally different. It would have been more about adding that money to streamline devolved pots that politicians of all parties are held to account for when they spend that locally. That would have been </w:t>
      </w:r>
      <w:r w:rsidRPr="00EA0E50">
        <w:t>a much more progressive approach and would have moved us beyond where we were with EU funding. I suggest that when we think about what replaces the Shared Prosperity Fund, it is abolished and then it is aligned into different forms of funding to try to achieve the same goal.</w:t>
      </w:r>
    </w:p>
    <w:p w:rsidR="00EA0E50" w:rsidRPr="00EA0E50" w:rsidP="00122D75">
      <w:pPr>
        <w:pStyle w:val="Question"/>
        <w:ind w:left="794"/>
      </w:pPr>
      <w:sdt>
        <w:sdtPr>
          <w:alias w:val="Member"/>
          <w:tag w:val="&lt;Member mnisId='4363' dodsId='110372'&gt;"/>
          <w:id w:val="-1011217253"/>
          <w:placeholder>
            <w:docPart w:val="46774A6D9D3E4485BCB22AD2AB0A5733"/>
          </w:placeholder>
          <w:richText/>
        </w:sdtPr>
        <w:sdtContent>
          <w:r w:rsidRPr="00EA0E50">
            <w:rPr>
              <w:b/>
            </w:rPr>
            <w:t>Kate Hollern:</w:t>
          </w:r>
        </w:sdtContent>
      </w:sdt>
      <w:r w:rsidRPr="00EA0E50">
        <w:t xml:space="preserve"> There are so many funding streams right now that it is very difficult to measure and monitor. It is very confusing for local authorities up and down the country.</w:t>
      </w:r>
    </w:p>
    <w:p w:rsidR="00EA0E50" w:rsidRPr="00EA0E50" w:rsidP="00122D75">
      <w:pPr>
        <w:pStyle w:val="Answer"/>
      </w:pPr>
      <w:sdt>
        <w:sdtPr>
          <w:alias w:val="Witness"/>
          <w:id w:val="1758402490"/>
          <w:placeholder>
            <w:docPart w:val="46774A6D9D3E4485BCB22AD2AB0A5733"/>
          </w:placeholder>
          <w:richText/>
        </w:sdtPr>
        <w:sdtContent>
          <w:r w:rsidRPr="00EA0E50">
            <w:rPr>
              <w:b/>
              <w:i/>
            </w:rPr>
            <w:t>Paul Swinney:</w:t>
          </w:r>
        </w:sdtContent>
      </w:sdt>
      <w:r w:rsidRPr="00EA0E50">
        <w:t xml:space="preserve"> Related to that, things like the Shared Prosperity Fund get a lot of attention and airtime, “Look, there is a fund here with a sizeable amount of money in it”. But, going back to what Adam said a couple of questions ago, in the context of all the money we spend on levelling up, a lot of that stuff is not badged as levelling up, which means that the SPF is fairly small in that broader context.</w:t>
      </w:r>
    </w:p>
    <w:p w:rsidR="00EA0E50" w:rsidRPr="00EA0E50" w:rsidP="00122D75">
      <w:pPr>
        <w:pStyle w:val="Answer"/>
      </w:pPr>
      <w:r w:rsidRPr="00EA0E50">
        <w:t>I agree with everything that has been said. I think it is worth just bearing in mind that we should not put too much emphasis on it, even if the money has gone down in the short term but it might get back to where it was from an EU perspective. It is a relatively small part of a much bigger spending puzzle that we have to try to contend with, not least because of all the other funds that you mentioned as well.</w:t>
      </w:r>
    </w:p>
    <w:p w:rsidR="00EA0E50" w:rsidRPr="00EA0E50" w:rsidP="00122D75">
      <w:pPr>
        <w:pStyle w:val="Answer"/>
      </w:pPr>
      <w:sdt>
        <w:sdtPr>
          <w:alias w:val="Witness"/>
          <w:id w:val="322939797"/>
          <w:placeholder>
            <w:docPart w:val="46774A6D9D3E4485BCB22AD2AB0A5733"/>
          </w:placeholder>
          <w:richText/>
        </w:sdtPr>
        <w:sdtContent>
          <w:r w:rsidRPr="00EA0E50">
            <w:rPr>
              <w:b/>
              <w:i/>
            </w:rPr>
            <w:t>James Morrison:</w:t>
          </w:r>
        </w:sdtContent>
      </w:sdt>
      <w:r w:rsidRPr="00EA0E50">
        <w:t xml:space="preserve"> Steve’s critique was spot on for me, so on this particular one I will defer to his greater in-depth knowledge of how it operates. My perception is that it has some strengths to it and it would be far too easy to </w:t>
      </w:r>
      <w:r w:rsidR="00122D75">
        <w:t>de</w:t>
      </w:r>
      <w:r w:rsidRPr="00EA0E50">
        <w:t>ride it as just a very diluted version of what came before. It also appears to have complexities and issues with it, which one might have hoped to see ironed out as we launched our own replacement effectively for what preceded it.</w:t>
      </w:r>
    </w:p>
    <w:p w:rsidR="00EA0E50" w:rsidRPr="00EA0E50" w:rsidP="00122D75">
      <w:pPr>
        <w:pStyle w:val="Question"/>
        <w:ind w:left="794"/>
      </w:pPr>
      <w:sdt>
        <w:sdtPr>
          <w:alias w:val="Member"/>
          <w:tag w:val="&lt;Member mnisId='4363' dodsId='110372'&gt;"/>
          <w:id w:val="-2072412950"/>
          <w:placeholder>
            <w:docPart w:val="46774A6D9D3E4485BCB22AD2AB0A5733"/>
          </w:placeholder>
          <w:richText/>
        </w:sdtPr>
        <w:sdtContent>
          <w:r w:rsidRPr="00EA0E50">
            <w:rPr>
              <w:b/>
            </w:rPr>
            <w:t>Kate Hollern:</w:t>
          </w:r>
        </w:sdtContent>
      </w:sdt>
      <w:r w:rsidRPr="00EA0E50">
        <w:t xml:space="preserve"> How can the Government ensure that both funds don’t duplicate, which would leave some areas without either? Does that make sense, Paul?</w:t>
      </w:r>
    </w:p>
    <w:p w:rsidR="00EA0E50" w:rsidRPr="00EA0E50" w:rsidP="00122D75">
      <w:pPr>
        <w:pStyle w:val="Answer"/>
      </w:pPr>
      <w:sdt>
        <w:sdtPr>
          <w:alias w:val="Witness"/>
          <w:id w:val="1139690925"/>
          <w:placeholder>
            <w:docPart w:val="46774A6D9D3E4485BCB22AD2AB0A5733"/>
          </w:placeholder>
          <w:richText/>
        </w:sdtPr>
        <w:sdtContent>
          <w:r w:rsidRPr="00EA0E50">
            <w:rPr>
              <w:b/>
              <w:i/>
            </w:rPr>
            <w:t>Paul Swinney:</w:t>
          </w:r>
        </w:sdtContent>
      </w:sdt>
      <w:r w:rsidRPr="00EA0E50">
        <w:t xml:space="preserve"> If you have two separate funds I think that becomes quite difficult, unless you are going to start tracking it and say, “We have given something to this area so we are now going to give something to that area”. If you are down that route then why not just give them the money in the first place? It then moves away from the competitive pot element because you would basically just say, “Well, they did not get any of this so they are going to get some of the sweets over here instead”. I think it is very hard to do that.</w:t>
      </w:r>
    </w:p>
    <w:p w:rsidR="00EA0E50" w:rsidRPr="00EA0E50" w:rsidP="00122D75">
      <w:pPr>
        <w:pStyle w:val="Answer"/>
      </w:pPr>
      <w:r w:rsidRPr="00EA0E50">
        <w:t xml:space="preserve">That is where I think the complex landscape of competitive pots is very frustrating because how could you possibly ever co-ordinate all of that? I think if you were instead in a position where you could say, “Here is a pot of money to do X, Y and Z over a four-year period” or whatever the timeframe is, akin to what we do </w:t>
      </w:r>
      <w:r w:rsidR="00122D75">
        <w:t>with departmental</w:t>
      </w:r>
      <w:r w:rsidRPr="00EA0E50">
        <w:t xml:space="preserve"> spending reviews, it would put you in a much stronger position.</w:t>
      </w:r>
    </w:p>
    <w:p w:rsidR="00EA0E50" w:rsidRPr="00EA0E50" w:rsidP="00122D75">
      <w:pPr>
        <w:pStyle w:val="Answer"/>
      </w:pPr>
      <w:r w:rsidRPr="00EA0E50">
        <w:t xml:space="preserve">That is not perfect because you are still in an element of why have you allocated that much money to that place or that much money to that place </w:t>
      </w:r>
      <w:r w:rsidRPr="00EA0E50">
        <w:t xml:space="preserve">and there would be bunfights about that. But that would be in a position of having a bunfight from a much stronger position of, “You are still getting this money that isn’t ring-fenced and you can decide what you do to spend it within reason with your </w:t>
      </w:r>
      <w:r w:rsidR="00122D75">
        <w:t>re</w:t>
      </w:r>
      <w:r w:rsidRPr="00EA0E50">
        <w:t>quired accountability”. That is ultimately where I think we need to be to deal with the concern that you raise that I very much agree with.</w:t>
      </w:r>
    </w:p>
    <w:p w:rsidR="00EA0E50" w:rsidRPr="00EA0E50" w:rsidP="00122D75">
      <w:pPr>
        <w:pStyle w:val="Answer"/>
      </w:pPr>
      <w:sdt>
        <w:sdtPr>
          <w:alias w:val="Witness"/>
          <w:id w:val="1381281273"/>
          <w:placeholder>
            <w:docPart w:val="46774A6D9D3E4485BCB22AD2AB0A5733"/>
          </w:placeholder>
          <w:richText/>
        </w:sdtPr>
        <w:sdtContent>
          <w:r w:rsidRPr="00EA0E50">
            <w:rPr>
              <w:b/>
              <w:i/>
            </w:rPr>
            <w:t>Adam Hawksbee:</w:t>
          </w:r>
        </w:sdtContent>
      </w:sdt>
      <w:r w:rsidRPr="00EA0E50">
        <w:t xml:space="preserve"> </w:t>
      </w:r>
      <w:r w:rsidR="00122D75">
        <w:t>I have a suggestion for</w:t>
      </w:r>
      <w:r w:rsidRPr="00EA0E50">
        <w:t xml:space="preserve"> a very practical way that you could do what Paul has just described. At the moment, the Westminster combined authority and the Greater Manchester combined authority are undertaking trailblazing devolution deal negotiations with the Government. My understanding is there is a hope to make some announcements on that quite soon, possibly early next year.</w:t>
      </w:r>
    </w:p>
    <w:p w:rsidR="00EA0E50" w:rsidRPr="00EA0E50" w:rsidP="00122D75">
      <w:pPr>
        <w:pStyle w:val="Answer"/>
      </w:pPr>
      <w:r w:rsidRPr="00EA0E50">
        <w:t>I argue that those two negotiations should include a provision for a single mayoral settlement, and we talked about this in one of our reports. You would pull together all of the different funding—both revenue and capital—going into those two areas and instead of having individual assurance frameworks, either by department or by funding pot, you would have a single set of outcomes that that area was working towards that they are accountable for both to Parliament in that accountability up via Select Committees, NAO, accounting officer responsibilities, but also importantly down. As Bob Blackman talked about, there is public awareness and transparency around what those outcomes are, so that if they are exceeded there is a political and a bureaucratic award for that, kind of an administrative award, and if you fail that is also recognised.</w:t>
      </w:r>
    </w:p>
    <w:p w:rsidR="00EA0E50" w:rsidRPr="00EA0E50" w:rsidP="00122D75">
      <w:pPr>
        <w:pStyle w:val="Answer"/>
      </w:pPr>
      <w:r w:rsidRPr="00EA0E50">
        <w:t>Including a single mayoral settlement as part of the trailblazer devolution deals would be a way of trialling and practising some of the things that Paul described. If we try to do it everywhere all at once it will not work and if we do not try anything at all we will not make any progress, so piloting seems to be the way forward.</w:t>
      </w:r>
    </w:p>
    <w:p w:rsidR="00EA0E50" w:rsidRPr="00EA0E50" w:rsidP="00122D75">
      <w:pPr>
        <w:pStyle w:val="Answer"/>
      </w:pPr>
      <w:sdt>
        <w:sdtPr>
          <w:alias w:val="Witness"/>
          <w:id w:val="-606113389"/>
          <w:placeholder>
            <w:docPart w:val="46774A6D9D3E4485BCB22AD2AB0A5733"/>
          </w:placeholder>
          <w:richText/>
        </w:sdtPr>
        <w:sdtContent>
          <w:r w:rsidRPr="00EA0E50">
            <w:rPr>
              <w:b/>
              <w:i/>
            </w:rPr>
            <w:t>Professor Fothergill:</w:t>
          </w:r>
        </w:sdtContent>
      </w:sdt>
      <w:r w:rsidRPr="00EA0E50">
        <w:t xml:space="preserve"> I am not at all sure that you can measure success and failure very easily on individual funding streams, or indeed on individual projects. One of the lessons of regional development over many years is that it is often the combined impact of many things happening and being done simultaneously that makes a difference.</w:t>
      </w:r>
    </w:p>
    <w:p w:rsidR="00EA0E50" w:rsidRPr="00EA0E50" w:rsidP="00122D75">
      <w:pPr>
        <w:pStyle w:val="Answer"/>
      </w:pPr>
      <w:r w:rsidRPr="00EA0E50">
        <w:t>One of the other lessons that we have learnt is that making a difference often takes a long time. You can invest this year and next year</w:t>
      </w:r>
      <w:r w:rsidR="00122D75">
        <w:t>,</w:t>
      </w:r>
      <w:r w:rsidRPr="00EA0E50">
        <w:t xml:space="preserve"> but the real fruits of that investment may not come absolutely to the f</w:t>
      </w:r>
      <w:r w:rsidR="00122D75">
        <w:t>ull</w:t>
      </w:r>
      <w:r w:rsidRPr="00EA0E50">
        <w:t xml:space="preserve"> for five, six, 10 years more. There is a whole industry of consultants out there running around trying to measure the effectiveness of any given intervention. It is a bit dubious as an activity, I have to say. It is </w:t>
      </w:r>
      <w:r w:rsidR="00122D75">
        <w:t xml:space="preserve">a </w:t>
      </w:r>
      <w:r w:rsidRPr="00EA0E50">
        <w:t>very imprecise and dodgy science.</w:t>
      </w:r>
    </w:p>
    <w:p w:rsidR="00EA0E50" w:rsidRPr="00EA0E50" w:rsidP="00122D75">
      <w:pPr>
        <w:pStyle w:val="Answer"/>
      </w:pPr>
      <w:sdt>
        <w:sdtPr>
          <w:alias w:val="Witness"/>
          <w:id w:val="-366065762"/>
          <w:placeholder>
            <w:docPart w:val="46774A6D9D3E4485BCB22AD2AB0A5733"/>
          </w:placeholder>
          <w:richText/>
        </w:sdtPr>
        <w:sdtContent>
          <w:r w:rsidRPr="00EA0E50">
            <w:rPr>
              <w:b/>
              <w:i/>
            </w:rPr>
            <w:t>James Morrison:</w:t>
          </w:r>
        </w:sdtContent>
      </w:sdt>
      <w:r w:rsidRPr="00EA0E50">
        <w:t xml:space="preserve"> Building on what Steve just said there, I think one of the reasons that we need levelling up—whatever we want to call it—and we are having these conversations and rightly worrying about trying to rebalance the UK economy between regions and localities is that in parts of the country particularly there has been so little sustained investment in </w:t>
      </w:r>
      <w:r w:rsidRPr="00EA0E50">
        <w:t xml:space="preserve">jobs, training and infrastructure for so long and so many parts of the country were </w:t>
      </w:r>
      <w:r w:rsidR="00122D75">
        <w:t xml:space="preserve">effectively </w:t>
      </w:r>
      <w:r w:rsidRPr="00EA0E50">
        <w:t xml:space="preserve">neglected after </w:t>
      </w:r>
      <w:r w:rsidR="00122D75">
        <w:t>de-</w:t>
      </w:r>
      <w:r w:rsidRPr="00EA0E50">
        <w:t>industrialisation and so on.</w:t>
      </w:r>
    </w:p>
    <w:p w:rsidR="00EA0E50" w:rsidRPr="00EA0E50" w:rsidP="00122D75">
      <w:pPr>
        <w:pStyle w:val="Answer"/>
      </w:pPr>
      <w:r w:rsidRPr="00EA0E50">
        <w:t>What we need to guard against, whether we continue to call it levelling up or anything else in the future, is worrying constantly about short-term markers of supposed success when what we are desperately trying to compensate for is almost generations of the failure to invest for the long-term. We need long-term investment. Even if the real fruits of this are only visible in the medium to longer term, in a number of years’ time, it is hugely important that the Government are driving that kind of investment to make up for the underinvestment that there has been in many regions for generations.</w:t>
      </w:r>
    </w:p>
    <w:p w:rsidR="00EA0E50" w:rsidRPr="00EA0E50" w:rsidP="00122D75">
      <w:pPr>
        <w:pStyle w:val="Question"/>
        <w:ind w:left="794"/>
      </w:pPr>
      <w:sdt>
        <w:sdtPr>
          <w:alias w:val="Member"/>
          <w:tag w:val="&lt;Member mnisId='4363' dodsId='110372'&gt;"/>
          <w:id w:val="-50841952"/>
          <w:placeholder>
            <w:docPart w:val="46774A6D9D3E4485BCB22AD2AB0A5733"/>
          </w:placeholder>
          <w:richText/>
        </w:sdtPr>
        <w:sdtContent>
          <w:r w:rsidRPr="00EA0E50">
            <w:rPr>
              <w:b/>
            </w:rPr>
            <w:t>Kate Hollern:</w:t>
          </w:r>
        </w:sdtContent>
      </w:sdt>
      <w:r w:rsidRPr="00EA0E50">
        <w:t xml:space="preserve"> Do you think that there is a danger, with this scattergun approach to different funding, that it will be very difficult to measure any real success?</w:t>
      </w:r>
    </w:p>
    <w:p w:rsidR="00EA0E50" w:rsidRPr="00EA0E50" w:rsidP="00122D75">
      <w:pPr>
        <w:pStyle w:val="Answer"/>
      </w:pPr>
      <w:sdt>
        <w:sdtPr>
          <w:alias w:val="Witness"/>
          <w:id w:val="-1371597934"/>
          <w:placeholder>
            <w:docPart w:val="46774A6D9D3E4485BCB22AD2AB0A5733"/>
          </w:placeholder>
          <w:richText/>
        </w:sdtPr>
        <w:sdtContent>
          <w:r w:rsidRPr="00EA0E50">
            <w:rPr>
              <w:b/>
              <w:i/>
            </w:rPr>
            <w:t>James Morrison:</w:t>
          </w:r>
        </w:sdtContent>
      </w:sdt>
      <w:r w:rsidRPr="00EA0E50">
        <w:t xml:space="preserve"> Yes. As well as the tensions around how you measure over time periods, and how soon or not we expect to see some tangible evidence of the fruits of the</w:t>
      </w:r>
      <w:r w:rsidR="00122D75">
        <w:t>se</w:t>
      </w:r>
      <w:r w:rsidRPr="00EA0E50">
        <w:t xml:space="preserve"> things and opportunities increasing and private sector investment increasing in areas and so on, there is also a huge danger. As you say, the more funds there are, the more different streams there are, the different formulae or not that are used versus competitive processes to allocate the funds.</w:t>
      </w:r>
    </w:p>
    <w:p w:rsidR="00EA0E50" w:rsidRPr="00EA0E50" w:rsidP="00122D75">
      <w:pPr>
        <w:pStyle w:val="Answer"/>
      </w:pPr>
      <w:r w:rsidRPr="00EA0E50">
        <w:t xml:space="preserve">However, the more complexity you introduce into the system the harder it </w:t>
      </w:r>
      <w:r w:rsidR="00122D75">
        <w:t>will be</w:t>
      </w:r>
      <w:r w:rsidRPr="00EA0E50">
        <w:t xml:space="preserve"> to map the success or otherwise of the outcomes, isn’t it? There is a danger there, although I think a certain level of complexity is sadly unavoidable.</w:t>
      </w:r>
    </w:p>
    <w:p w:rsidR="00EA0E50" w:rsidRPr="00EA0E50" w:rsidP="00122D75">
      <w:pPr>
        <w:pStyle w:val="Answer"/>
      </w:pPr>
      <w:sdt>
        <w:sdtPr>
          <w:alias w:val="Member"/>
          <w:tag w:val="&lt;Member mnisId='394' dodsId='25722'&gt;"/>
          <w:id w:val="-93172722"/>
          <w:placeholder>
            <w:docPart w:val="46774A6D9D3E4485BCB22AD2AB0A5733"/>
          </w:placeholder>
          <w:richText/>
        </w:sdtPr>
        <w:sdtContent>
          <w:r w:rsidRPr="00EA0E50">
            <w:rPr>
              <w:b/>
            </w:rPr>
            <w:t>Chair:</w:t>
          </w:r>
        </w:sdtContent>
      </w:sdt>
      <w:r w:rsidRPr="00EA0E50">
        <w:t xml:space="preserve"> Thank you. A new idea around </w:t>
      </w:r>
      <w:r w:rsidR="00122D75">
        <w:t xml:space="preserve">is </w:t>
      </w:r>
      <w:r w:rsidRPr="00EA0E50">
        <w:t>investment zones, at least for the time being. Ben, do you want to explore those?</w:t>
      </w:r>
    </w:p>
    <w:p w:rsidR="00EA0E50" w:rsidRPr="00EA0E50" w:rsidP="00122D75">
      <w:pPr>
        <w:pStyle w:val="Question"/>
        <w:ind w:left="794"/>
      </w:pPr>
      <w:sdt>
        <w:sdtPr>
          <w:alias w:val="Member"/>
          <w:tag w:val="&lt;Member mnisId='4836' dodsId=''&gt;"/>
          <w:id w:val="382990330"/>
          <w:placeholder>
            <w:docPart w:val="46774A6D9D3E4485BCB22AD2AB0A5733"/>
          </w:placeholder>
          <w:richText/>
        </w:sdtPr>
        <w:sdtContent>
          <w:r w:rsidRPr="00EA0E50">
            <w:rPr>
              <w:b/>
            </w:rPr>
            <w:t>Ben Everitt:</w:t>
          </w:r>
        </w:sdtContent>
      </w:sdt>
      <w:r w:rsidRPr="00EA0E50">
        <w:t xml:space="preserve"> Yes. Let’s start with you, Adam. Assuming they still exist on Friday, will they help with levelling up?</w:t>
      </w:r>
    </w:p>
    <w:p w:rsidR="00EA0E50" w:rsidRPr="00EA0E50" w:rsidP="00122D75">
      <w:pPr>
        <w:pStyle w:val="Answer"/>
      </w:pPr>
      <w:sdt>
        <w:sdtPr>
          <w:alias w:val="Witness"/>
          <w:id w:val="-993872297"/>
          <w:placeholder>
            <w:docPart w:val="46774A6D9D3E4485BCB22AD2AB0A5733"/>
          </w:placeholder>
          <w:richText/>
        </w:sdtPr>
        <w:sdtContent>
          <w:r w:rsidRPr="00EA0E50">
            <w:rPr>
              <w:b/>
              <w:i/>
            </w:rPr>
            <w:t>Adam Hawksbee:</w:t>
          </w:r>
        </w:sdtContent>
      </w:sdt>
      <w:r w:rsidRPr="00EA0E50">
        <w:t xml:space="preserve"> There are three elements to these investment zone proposals and I think it is worth taking them each in turn: tax, planning, streamline funding. I am not convinced that the tax element is the key binding constraint to levelling up in many parts of the country. It is just not the case that there are investors saying, “If only I did not have to pay business rates I would be investing a huge amount of money in an area that has very high levels of deprivation, unemployment, and land parcels that are all over the place and needs remediating”. The marginal tax rate there is not the key decision, and there is a huge amount of international evidence that indicates that that is not the key deciding factor.</w:t>
      </w:r>
    </w:p>
    <w:p w:rsidR="00EA0E50" w:rsidRPr="00EA0E50" w:rsidP="00122D75">
      <w:pPr>
        <w:pStyle w:val="Answer"/>
      </w:pPr>
      <w:r w:rsidRPr="00EA0E50">
        <w:t xml:space="preserve">The second element is planning. I think that there is very good evidence that planning flexibilities and more reliability within the planning system is a major incentive for investment. I </w:t>
      </w:r>
      <w:r w:rsidR="00122D75">
        <w:t xml:space="preserve">would </w:t>
      </w:r>
      <w:r w:rsidRPr="00EA0E50">
        <w:t xml:space="preserve">argue that there are other ways that you can get that planning certainty without having an investment zone. For example, the creation </w:t>
      </w:r>
      <w:r w:rsidR="00122D75">
        <w:t xml:space="preserve">of </w:t>
      </w:r>
      <w:r w:rsidRPr="00EA0E50">
        <w:t>development corporations</w:t>
      </w:r>
      <w:r w:rsidR="00122D75">
        <w:t>, whether mayoral-led or locally led,</w:t>
      </w:r>
      <w:r w:rsidRPr="00EA0E50">
        <w:t xml:space="preserve"> can provide that planning certainty by aligning </w:t>
      </w:r>
      <w:r w:rsidRPr="00EA0E50">
        <w:t>governance and planning authority underneath a single body. You have seen the success of that in London historically but also more recently in the Olympic Village and in places like Teesside with Ben Houchen delivering some fantastic work up there. Planning is absolutely part of it.</w:t>
      </w:r>
    </w:p>
    <w:p w:rsidR="00EA0E50" w:rsidRPr="00EA0E50" w:rsidP="00122D75">
      <w:pPr>
        <w:pStyle w:val="Answer"/>
      </w:pPr>
      <w:r w:rsidRPr="00EA0E50">
        <w:t>The third element of streamlining funding is really important for all the reasons we have talked about so far because it enables local leaders to invests strategically in that area. An important bit that is missing from investment zones—which on Friday I would like to see emphasised, whether that is on that policy accord or on something else—is the human capital element. There will need to be physical capital investments in these places</w:t>
      </w:r>
      <w:r w:rsidR="00122D75">
        <w:t>—</w:t>
      </w:r>
      <w:r w:rsidRPr="00EA0E50">
        <w:t xml:space="preserve">transport in some areas, particularly within areas like Leeds, </w:t>
      </w:r>
      <w:r w:rsidR="00122D75">
        <w:t xml:space="preserve">is </w:t>
      </w:r>
      <w:r w:rsidRPr="00EA0E50">
        <w:t>a major binding constraint</w:t>
      </w:r>
      <w:r w:rsidR="00122D75">
        <w:t>—</w:t>
      </w:r>
      <w:r w:rsidRPr="00EA0E50">
        <w:t>but international evidence indicates that it is often human capital that makes the big players change their minds on where to invest.</w:t>
      </w:r>
    </w:p>
    <w:p w:rsidR="00EA0E50" w:rsidRPr="00EA0E50" w:rsidP="00122D75">
      <w:pPr>
        <w:pStyle w:val="Answer"/>
      </w:pPr>
      <w:r w:rsidRPr="00EA0E50">
        <w:t>I wrote something recently about Amazon’s experience with finding its second headquarters, an exercise it conducted five years ago. Lots of states gave it big cash incentives, an equivalent of tax breaks. One of the places it chose to go to was Virginia. That was because Virginia put together a $1 billion 20-year package around 25</w:t>
      </w:r>
      <w:r w:rsidR="00122D75">
        <w:t>,000</w:t>
      </w:r>
      <w:r w:rsidRPr="00EA0E50">
        <w:t xml:space="preserve"> computer science </w:t>
      </w:r>
      <w:r w:rsidRPr="00EA0E50">
        <w:t>bachelor</w:t>
      </w:r>
      <w:r w:rsidRPr="00EA0E50">
        <w:t xml:space="preserve"> degrees. It could arrange a pipeline of skilled talent to go to that company, which is worth far more than any sort of cash bung than it can give </w:t>
      </w:r>
      <w:r w:rsidR="00122D75">
        <w:t>it</w:t>
      </w:r>
      <w:r w:rsidRPr="00EA0E50">
        <w:t xml:space="preserve"> </w:t>
      </w:r>
      <w:r w:rsidRPr="00EA0E50">
        <w:t>upfront</w:t>
      </w:r>
      <w:r w:rsidRPr="00EA0E50">
        <w:t>.</w:t>
      </w:r>
    </w:p>
    <w:p w:rsidR="00EA0E50" w:rsidRPr="00EA0E50" w:rsidP="00122D75">
      <w:pPr>
        <w:pStyle w:val="Answer"/>
      </w:pPr>
      <w:r w:rsidRPr="00EA0E50">
        <w:t>Will investment zones, or whatever iteration is revealed on Friday, work? Yes, if they emphasise the planning elements, the streamline</w:t>
      </w:r>
      <w:r w:rsidR="00122D75">
        <w:t>d</w:t>
      </w:r>
      <w:r w:rsidRPr="00EA0E50">
        <w:t xml:space="preserve"> funding elements and introduce elements of skills investment, and you can probably deprioritise some of the tax elements because there is less evidence for those.</w:t>
      </w:r>
    </w:p>
    <w:p w:rsidR="00EA0E50" w:rsidRPr="00EA0E50" w:rsidP="00122D75">
      <w:pPr>
        <w:pStyle w:val="Question"/>
        <w:ind w:left="794"/>
      </w:pPr>
      <w:sdt>
        <w:sdtPr>
          <w:alias w:val="Member"/>
          <w:tag w:val="&lt;Member mnisId='4836' dodsId=''&gt;"/>
          <w:id w:val="2068685603"/>
          <w:placeholder>
            <w:docPart w:val="46774A6D9D3E4485BCB22AD2AB0A5733"/>
          </w:placeholder>
          <w:richText/>
        </w:sdtPr>
        <w:sdtContent>
          <w:r w:rsidRPr="00EA0E50">
            <w:rPr>
              <w:b/>
            </w:rPr>
            <w:t>Ben Everitt:</w:t>
          </w:r>
        </w:sdtContent>
      </w:sdt>
      <w:r w:rsidRPr="00EA0E50">
        <w:t xml:space="preserve"> You have covered off a lot of the potential criticisms of investment zones. One of the other things that comes up quite a lot is the displacement effect: are they just pulling investment from next door? Do you have any comment on that?</w:t>
      </w:r>
    </w:p>
    <w:p w:rsidR="00EA0E50" w:rsidRPr="00EA0E50" w:rsidP="00122D75">
      <w:pPr>
        <w:pStyle w:val="Answer"/>
      </w:pPr>
      <w:sdt>
        <w:sdtPr>
          <w:alias w:val="Witness"/>
          <w:id w:val="1693177497"/>
          <w:placeholder>
            <w:docPart w:val="46774A6D9D3E4485BCB22AD2AB0A5733"/>
          </w:placeholder>
          <w:richText/>
        </w:sdtPr>
        <w:sdtContent>
          <w:r w:rsidRPr="00EA0E50">
            <w:rPr>
              <w:b/>
              <w:i/>
            </w:rPr>
            <w:t>Adam Hawksbee:</w:t>
          </w:r>
        </w:sdtContent>
      </w:sdt>
      <w:r w:rsidRPr="00EA0E50">
        <w:t xml:space="preserve"> The displacement effects are very high. The stats I would cite to you are from the Centre for Cities, so I will probably let Paul reveal his very good study there. But, yes, the displacement concern is very high and that is not just from English evidence. Internationally</w:t>
      </w:r>
      <w:r w:rsidR="00122D75">
        <w:t>,</w:t>
      </w:r>
      <w:r w:rsidRPr="00EA0E50">
        <w:t xml:space="preserve"> displacement is high because companies that move based on marginal tax rates do so around the country. Companies that move country to country do so based on underlying productive capability. That is around things like physical and human infrastructure.</w:t>
      </w:r>
    </w:p>
    <w:p w:rsidR="00EA0E50" w:rsidRPr="00EA0E50" w:rsidP="00122D75">
      <w:pPr>
        <w:pStyle w:val="Answer"/>
      </w:pPr>
      <w:sdt>
        <w:sdtPr>
          <w:alias w:val="Witness"/>
          <w:id w:val="1361311579"/>
          <w:placeholder>
            <w:docPart w:val="46774A6D9D3E4485BCB22AD2AB0A5733"/>
          </w:placeholder>
          <w:richText/>
        </w:sdtPr>
        <w:sdtContent>
          <w:r w:rsidRPr="00EA0E50">
            <w:rPr>
              <w:b/>
              <w:i/>
            </w:rPr>
            <w:t>Professor Fothergill:</w:t>
          </w:r>
        </w:sdtContent>
      </w:sdt>
      <w:r w:rsidRPr="00EA0E50">
        <w:t xml:space="preserve"> I have gone into print on whether investment zones will make a difference. The important thing is that in looking at investment zones, we are not starting with a blank sheet of paper in understanding what their impact will be because they are very similar indeed to the first generation enterprise zones. Second generation enterprise zones—the ones that I know Centre for Cities has done a report on—have a much weaker package. I don’t think they are a very close parallel.</w:t>
      </w:r>
    </w:p>
    <w:p w:rsidR="00EA0E50" w:rsidRPr="00EA0E50" w:rsidP="00122D75">
      <w:pPr>
        <w:pStyle w:val="Answer"/>
      </w:pPr>
      <w:r w:rsidRPr="00EA0E50">
        <w:t>The first generation enterprise zones from the 1980s and the early 1990s ha</w:t>
      </w:r>
      <w:r w:rsidR="00122D75">
        <w:t>d</w:t>
      </w:r>
      <w:r w:rsidRPr="00EA0E50">
        <w:t xml:space="preserve"> a very similar investment package and those enterprise zones were very thoroughly examined in evaluating their impact. The evidence I have to say is quite convincing. It shows that</w:t>
      </w:r>
      <w:r w:rsidR="00122D75">
        <w:t xml:space="preserve"> the old</w:t>
      </w:r>
      <w:r w:rsidRPr="00EA0E50">
        <w:t xml:space="preserve"> enterprise zones did have a strong influence on the location of jobs. Therefore, I would expect investment zones with a similar package—if they do go ahead after Thursday’s statement—ultimately will have a significant impact on the distribution of jobs.</w:t>
      </w:r>
    </w:p>
    <w:p w:rsidR="00EA0E50" w:rsidRPr="00EA0E50" w:rsidP="00122D75">
      <w:pPr>
        <w:pStyle w:val="Answer"/>
      </w:pPr>
      <w:r w:rsidRPr="00EA0E50">
        <w:t>Some of the jobs are local displacement unquestionably, but by no means all. Many of the jobs that will go into investment zones, if they do happen, will be new to the wider sub</w:t>
      </w:r>
      <w:r w:rsidR="00122D75">
        <w:t>-</w:t>
      </w:r>
      <w:r w:rsidRPr="00EA0E50">
        <w:t>regional economy. The evidence from the old enterprise zones also tells us that you need to be targeting sites that are ready to go. It is no good just drawing lines around a piece of land on a map. If that piece of land needs all sorts of infrastructure, roads, utilities putting in, forget it. No, these have to be ready-to-go sites.</w:t>
      </w:r>
    </w:p>
    <w:p w:rsidR="00EA0E50" w:rsidRPr="00EA0E50" w:rsidP="00122D75">
      <w:pPr>
        <w:pStyle w:val="Answer"/>
      </w:pPr>
      <w:r w:rsidRPr="00EA0E50">
        <w:t>You also need more planning rather than less because one thing that investors like is certainty about what will be around them. The key incentive for success is the capital allowances on building investment. How the successful enterprise zones worked—and I would read across from the enterprise zones to the investment zones—is that if you have capital allowances for building investment, property developers pile in. They put up speculative warehouses, office space and so on. Then firms, when looking around at where to expand, say, “There is space for me here</w:t>
      </w:r>
      <w:r w:rsidR="00122D75">
        <w:t>, and i</w:t>
      </w:r>
      <w:r w:rsidRPr="00EA0E50">
        <w:t>f I go to these locations I can also get a rate-free holiday”. The rate-free holiday is the icing on the cake.</w:t>
      </w:r>
    </w:p>
    <w:p w:rsidR="00EA0E50" w:rsidRPr="00EA0E50" w:rsidP="00122D75">
      <w:pPr>
        <w:pStyle w:val="Answer"/>
      </w:pPr>
      <w:r w:rsidRPr="00EA0E50">
        <w:t>Potentially, there is an important tool here. As to whether or not they will contribute to levelling up if they do go ahead, depends on where investment zones are located. If they are scattered pretty much everywhere across the country—as I think was the first conception—the growth of one area will cancel out the growth of another area. If they are strongly concentrated in the places that are most in need of economic growth, it could be a very positive tool.</w:t>
      </w:r>
    </w:p>
    <w:p w:rsidR="00EA0E50" w:rsidRPr="00EA0E50" w:rsidP="00122D75">
      <w:pPr>
        <w:pStyle w:val="Answer"/>
      </w:pPr>
      <w:r w:rsidRPr="00EA0E50">
        <w:t xml:space="preserve">That is the evidence from exhaustive evaluations in the past that I am giving you. It is not some dreamed-up, Steve Fothergill’s personal interpretation. There are big, fat documents. The Government have spent hundreds of thousands of </w:t>
      </w:r>
      <w:r w:rsidR="00122D75">
        <w:t>pounds</w:t>
      </w:r>
      <w:r w:rsidRPr="00EA0E50">
        <w:t xml:space="preserve"> on these evaluations and they are thorough and convincing.</w:t>
      </w:r>
    </w:p>
    <w:p w:rsidR="00EA0E50" w:rsidRPr="00EA0E50" w:rsidP="00122D75">
      <w:pPr>
        <w:pStyle w:val="Question"/>
        <w:ind w:left="794"/>
      </w:pPr>
      <w:sdt>
        <w:sdtPr>
          <w:alias w:val="Member"/>
          <w:tag w:val="&lt;Member mnisId='4836' dodsId=''&gt;"/>
          <w:id w:val="1939707824"/>
          <w:placeholder>
            <w:docPart w:val="46774A6D9D3E4485BCB22AD2AB0A5733"/>
          </w:placeholder>
          <w:richText/>
        </w:sdtPr>
        <w:sdtContent>
          <w:r w:rsidRPr="00EA0E50">
            <w:rPr>
              <w:b/>
            </w:rPr>
            <w:t>Ben Everitt:</w:t>
          </w:r>
        </w:sdtContent>
      </w:sdt>
      <w:r w:rsidRPr="00EA0E50">
        <w:t xml:space="preserve"> Thank you, Steve. Paul, you got a good advert for some of your work from Adam, so over to you.</w:t>
      </w:r>
    </w:p>
    <w:p w:rsidR="00EA0E50" w:rsidRPr="00EA0E50" w:rsidP="00122D75">
      <w:pPr>
        <w:pStyle w:val="Answer"/>
      </w:pPr>
      <w:sdt>
        <w:sdtPr>
          <w:alias w:val="Witness"/>
          <w:id w:val="131760415"/>
          <w:placeholder>
            <w:docPart w:val="46774A6D9D3E4485BCB22AD2AB0A5733"/>
          </w:placeholder>
          <w:richText/>
        </w:sdtPr>
        <w:sdtContent>
          <w:r w:rsidRPr="00EA0E50">
            <w:rPr>
              <w:b/>
              <w:i/>
            </w:rPr>
            <w:t>Paul Swinney:</w:t>
          </w:r>
        </w:sdtContent>
      </w:sdt>
      <w:r w:rsidRPr="00EA0E50">
        <w:t xml:space="preserve"> I think I have a less rosy view to present than what Steve has, even from my experience of the first round ones.</w:t>
      </w:r>
    </w:p>
    <w:p w:rsidR="00EA0E50" w:rsidRPr="00EA0E50" w:rsidP="00122D75">
      <w:pPr>
        <w:pStyle w:val="Answer"/>
      </w:pPr>
      <w:r w:rsidRPr="00EA0E50">
        <w:t xml:space="preserve">Enterprise zones or investment zones—particularly in places that are struggling—are about making cheap places even cheaper places to do business. That is the thing that has been traded on for the last 30 or 40 years and this is what we have in how their economy performs today. It </w:t>
      </w:r>
      <w:r w:rsidRPr="00EA0E50">
        <w:t>does not suggest that doubling down on the benefit that they offer is the road to prosperity for them.</w:t>
      </w:r>
    </w:p>
    <w:p w:rsidR="00EA0E50" w:rsidRPr="00EA0E50" w:rsidP="00122D75">
      <w:pPr>
        <w:pStyle w:val="Answer"/>
      </w:pPr>
      <w:r w:rsidRPr="00EA0E50">
        <w:t xml:space="preserve">I think we can see this from the jobs that went to the enterprise zones in round 1 and in round 2, which was the 2012 versions. The jobs that were created tended to be low skilled. I can see that even from going to the north-east. The number of enterprise zones that were there and the types of jobs tended to be call centres and those types of jobs. Those jobs were probably created at the expense of focusing on Newcastle and Sunderland city centres, which </w:t>
      </w:r>
      <w:r w:rsidR="00122D75">
        <w:t xml:space="preserve">has </w:t>
      </w:r>
      <w:r w:rsidRPr="00EA0E50">
        <w:t>caused a number of issues in the city-wide performance of those places in the last 20 or 30 years. There is a big challenge there.</w:t>
      </w:r>
    </w:p>
    <w:p w:rsidR="00EA0E50" w:rsidRPr="00EA0E50" w:rsidP="00122D75">
      <w:pPr>
        <w:pStyle w:val="Answer"/>
      </w:pPr>
      <w:r w:rsidRPr="00EA0E50">
        <w:t xml:space="preserve">If we look at places that are prosperous, we see that there are a lot of high-skilled jobs in there. The high-skilled businesses have gone there to access the two main benefits. One is access to lots of skilled workers and the other is access to a network of knowledge of </w:t>
      </w:r>
      <w:r w:rsidR="00122D75">
        <w:t>o</w:t>
      </w:r>
      <w:r w:rsidRPr="00EA0E50">
        <w:t>the</w:t>
      </w:r>
      <w:r w:rsidR="00122D75">
        <w:t>r</w:t>
      </w:r>
      <w:r w:rsidRPr="00EA0E50">
        <w:t xml:space="preserve"> high-skilled businesses. The crucial thing for enterprise zones or investment zones is that those businesses have been prepared to pay a premium to get access to those benefits. That is why so many businesses are based where they are now, in the centre of London, even as opposed, say, to being based on the M25</w:t>
      </w:r>
      <w:r w:rsidR="00122D75">
        <w:t>,</w:t>
      </w:r>
      <w:r w:rsidRPr="00EA0E50">
        <w:t xml:space="preserve"> because there are benefits to being right in the centre of London, despite the costs.</w:t>
      </w:r>
    </w:p>
    <w:p w:rsidR="00EA0E50" w:rsidRPr="00EA0E50" w:rsidP="00122D75">
      <w:pPr>
        <w:pStyle w:val="Answer"/>
      </w:pPr>
      <w:r w:rsidRPr="00EA0E50">
        <w:t>Trying to make a cheap place even cheaper will make a location even more attractive to an Amazon warehouse. It will not make any difference to Amazon headquarters, which is based over in Shoreditch, for all the reasons I outlined before. That is the key challenge that I do</w:t>
      </w:r>
      <w:r w:rsidR="00122D75">
        <w:t xml:space="preserve"> </w:t>
      </w:r>
      <w:r w:rsidRPr="00EA0E50">
        <w:t>n</w:t>
      </w:r>
      <w:r w:rsidR="00122D75">
        <w:t>o</w:t>
      </w:r>
      <w:r w:rsidRPr="00EA0E50">
        <w:t>t think we can overcome.</w:t>
      </w:r>
    </w:p>
    <w:p w:rsidR="00EA0E50" w:rsidRPr="00EA0E50" w:rsidP="00122D75">
      <w:pPr>
        <w:pStyle w:val="Answer"/>
      </w:pPr>
      <w:r w:rsidRPr="00EA0E50">
        <w:t>The second issue is where I think the regeneration project idea that was in the Levelling Up White Paper was very interesting. That is focused on trying to put public investment in to overcome a number of market failures that have stopped the private sector from investing. If you do that, hopefully you can then get a bit of growth going. Even in King’s Cross we required quite a lot of public sector investment to go in there before the likes of your Metas and your Googles and the like decided to come in.</w:t>
      </w:r>
    </w:p>
    <w:p w:rsidR="00EA0E50" w:rsidRPr="00EA0E50" w:rsidP="00122D75">
      <w:pPr>
        <w:pStyle w:val="Answer"/>
      </w:pPr>
      <w:r w:rsidRPr="00EA0E50">
        <w:t>Investment zones did not have any of that public sector investment and that is what we will need. That will be very interesting about what route the Chancellor takes on Thursday. Is he going to back this with some public sector investment to try to leverage in that private sector investment or are we not going to have any of that? That is the bigger challenge for levelling up. That deals with the first point that Adam raised of the three things and that is what we are very sceptical on.</w:t>
      </w:r>
    </w:p>
    <w:p w:rsidR="00EA0E50" w:rsidRPr="00EA0E50" w:rsidP="00122D75">
      <w:pPr>
        <w:pStyle w:val="Answer"/>
      </w:pPr>
      <w:r w:rsidRPr="00EA0E50">
        <w:t>On the planning element, we need planning reform within the UK but you can do that outside of an investment zone proposal. You can do that more generally with the planning policy. I totally agree with the idea of single pots and we can take that forward outside of investment zones. We don’t need it hooked to that policy</w:t>
      </w:r>
      <w:r w:rsidR="00122D75">
        <w:t>,</w:t>
      </w:r>
      <w:r w:rsidRPr="00EA0E50">
        <w:t xml:space="preserve"> and we should be doing that anyway.</w:t>
      </w:r>
    </w:p>
    <w:p w:rsidR="00EA0E50" w:rsidRPr="00EA0E50" w:rsidP="00122D75">
      <w:pPr>
        <w:pStyle w:val="Question"/>
        <w:ind w:left="794"/>
      </w:pPr>
      <w:sdt>
        <w:sdtPr>
          <w:alias w:val="Member"/>
          <w:tag w:val="&lt;Member mnisId='4836' dodsId=''&gt;"/>
          <w:id w:val="619495265"/>
          <w:placeholder>
            <w:docPart w:val="46774A6D9D3E4485BCB22AD2AB0A5733"/>
          </w:placeholder>
          <w:richText/>
        </w:sdtPr>
        <w:sdtContent>
          <w:r w:rsidRPr="00EA0E50">
            <w:rPr>
              <w:b/>
            </w:rPr>
            <w:t>Ben Everitt:</w:t>
          </w:r>
        </w:sdtContent>
      </w:sdt>
      <w:r w:rsidRPr="00EA0E50">
        <w:t xml:space="preserve"> Thank you, Paul. James do you have any comments to make on the answers so far?</w:t>
      </w:r>
    </w:p>
    <w:p w:rsidR="00EA0E50" w:rsidRPr="00EA0E50" w:rsidP="00122D75">
      <w:pPr>
        <w:pStyle w:val="Answer"/>
      </w:pPr>
      <w:sdt>
        <w:sdtPr>
          <w:alias w:val="Witness"/>
          <w:id w:val="431865573"/>
          <w:placeholder>
            <w:docPart w:val="46774A6D9D3E4485BCB22AD2AB0A5733"/>
          </w:placeholder>
          <w:richText/>
        </w:sdtPr>
        <w:sdtContent>
          <w:r w:rsidRPr="00EA0E50">
            <w:rPr>
              <w:b/>
              <w:i/>
            </w:rPr>
            <w:t>James Morrison:</w:t>
          </w:r>
        </w:sdtContent>
      </w:sdt>
      <w:r w:rsidRPr="00EA0E50">
        <w:t xml:space="preserve"> I agree with all those latter reservations, to be honest. Big questions have been raised elsewhere</w:t>
      </w:r>
      <w:r w:rsidR="00122D75">
        <w:t>,</w:t>
      </w:r>
      <w:r w:rsidRPr="00EA0E50">
        <w:t xml:space="preserve"> and the LGA and others have raised questions around governance, transparency and accountability. The devil will be in the detail of any iteration of the zones that come about.</w:t>
      </w:r>
    </w:p>
    <w:p w:rsidR="00EA0E50" w:rsidRPr="00EA0E50" w:rsidP="00122D75">
      <w:pPr>
        <w:pStyle w:val="Answer"/>
      </w:pPr>
      <w:r w:rsidRPr="00EA0E50">
        <w:t>From the point of view of levelling up and improving opportunities and so on for local people generally, I think the question will be: what is the precise nature of the investment that ends up coming about in the short to medium term</w:t>
      </w:r>
      <w:r w:rsidR="00122D75">
        <w:t>,</w:t>
      </w:r>
      <w:r w:rsidRPr="00EA0E50">
        <w:t xml:space="preserve"> if they are given the go ahead? We will see. I wonder whether, particularly with all the tax incentives that are muddying the waters here, they could end up being largely driven by how to make a quick buck—to put it in very simple terms—for private sector investors.</w:t>
      </w:r>
    </w:p>
    <w:p w:rsidR="00EA0E50" w:rsidRPr="00EA0E50" w:rsidP="00122D75">
      <w:pPr>
        <w:pStyle w:val="Answer"/>
      </w:pPr>
      <w:r w:rsidRPr="00EA0E50">
        <w:t>I think that the devil will be in the detail for housing projects, for example. If there are areas that desperately need affordable housing, will that pan out in the short to medium term or when we look at any developments a few years down the line, how much disproportionately perhaps of a big, new housing development is a different kind of housing entirely, which is profitable but does</w:t>
      </w:r>
      <w:r w:rsidR="00122D75">
        <w:t xml:space="preserve"> </w:t>
      </w:r>
      <w:r w:rsidRPr="00EA0E50">
        <w:t>n</w:t>
      </w:r>
      <w:r w:rsidR="00122D75">
        <w:t>o</w:t>
      </w:r>
      <w:r w:rsidRPr="00EA0E50">
        <w:t>t actually serve the housing-related levelling up needs of a local community?</w:t>
      </w:r>
    </w:p>
    <w:p w:rsidR="00EA0E50" w:rsidRPr="00EA0E50" w:rsidP="00122D75">
      <w:pPr>
        <w:pStyle w:val="Answer"/>
      </w:pPr>
      <w:r w:rsidRPr="00EA0E50">
        <w:t>I think that there are serious questions at the moment about how this would work in practice and whether—particularly knocking local authorities out of the equation a bit, with a lot of the decision-making around precisely the nature of the kind of development that is allowed to take place and relatively rapidly as well—transparency and accountability are thrown to the wind.</w:t>
      </w:r>
    </w:p>
    <w:p w:rsidR="00EA0E50" w:rsidRPr="00EA0E50" w:rsidP="00122D75">
      <w:pPr>
        <w:pStyle w:val="Question"/>
        <w:ind w:left="794"/>
      </w:pPr>
      <w:sdt>
        <w:sdtPr>
          <w:alias w:val="Member"/>
          <w:tag w:val="&lt;Member mnisId='4836' dodsId=''&gt;"/>
          <w:id w:val="781619395"/>
          <w:placeholder>
            <w:docPart w:val="46774A6D9D3E4485BCB22AD2AB0A5733"/>
          </w:placeholder>
          <w:richText/>
        </w:sdtPr>
        <w:sdtContent>
          <w:r w:rsidRPr="00EA0E50">
            <w:rPr>
              <w:b/>
            </w:rPr>
            <w:t>Ben Everitt:</w:t>
          </w:r>
        </w:sdtContent>
      </w:sdt>
      <w:r w:rsidRPr="00EA0E50">
        <w:t xml:space="preserve"> Thank you very much. Any further points to make? Two further points.</w:t>
      </w:r>
    </w:p>
    <w:p w:rsidR="00EA0E50" w:rsidRPr="00EA0E50" w:rsidP="00122D75">
      <w:pPr>
        <w:pStyle w:val="Answer"/>
      </w:pPr>
      <w:sdt>
        <w:sdtPr>
          <w:alias w:val="Witness"/>
          <w:id w:val="1684018189"/>
          <w:placeholder>
            <w:docPart w:val="46774A6D9D3E4485BCB22AD2AB0A5733"/>
          </w:placeholder>
          <w:richText/>
        </w:sdtPr>
        <w:sdtContent>
          <w:r w:rsidRPr="00EA0E50">
            <w:rPr>
              <w:b/>
              <w:i/>
            </w:rPr>
            <w:t>Paul Swinney:</w:t>
          </w:r>
        </w:sdtContent>
      </w:sdt>
      <w:r w:rsidRPr="00EA0E50">
        <w:t xml:space="preserve"> I realise that I did not mention the stat that Adam </w:t>
      </w:r>
      <w:r w:rsidR="00122D75">
        <w:t>trail</w:t>
      </w:r>
      <w:r w:rsidRPr="00EA0E50">
        <w:t>ed, which is displacement in the 2012 versions was at least a third of all jobs created five years after, so a third of jobs moved from elsewhere rather than being new jobs.</w:t>
      </w:r>
    </w:p>
    <w:p w:rsidR="00EA0E50" w:rsidRPr="00EA0E50" w:rsidP="00122D75">
      <w:pPr>
        <w:pStyle w:val="Answer"/>
      </w:pPr>
      <w:sdt>
        <w:sdtPr>
          <w:alias w:val="Witness"/>
          <w:id w:val="1934243223"/>
          <w:placeholder>
            <w:docPart w:val="46774A6D9D3E4485BCB22AD2AB0A5733"/>
          </w:placeholder>
          <w:richText/>
        </w:sdtPr>
        <w:sdtContent>
          <w:r w:rsidRPr="00EA0E50">
            <w:rPr>
              <w:b/>
              <w:i/>
            </w:rPr>
            <w:t>Professor Fothergill:</w:t>
          </w:r>
        </w:sdtContent>
      </w:sdt>
      <w:r w:rsidRPr="00EA0E50">
        <w:t xml:space="preserve"> That proportion seems reasonable, by the way. If you want to see what can be achieved with investment zone-type incentives, and you want to see a successful example of the old enterprise zones, go to the Dearne Valley in South Yorkshire. This was one of the most inauspicious areas to promote development that you could imagine at one point. It was the old heartland of the Yorkshire coalfield. It was well off the beaten track and there was so much dereliction it wasn’t true. It was </w:t>
      </w:r>
      <w:r w:rsidR="00122D75">
        <w:t xml:space="preserve">a </w:t>
      </w:r>
      <w:r w:rsidRPr="00EA0E50">
        <w:t>long haul. The dereliction was cleared and a new link road was put in, but just at the right moment the Dearne Valley sites were given enterprise zone status. This was by Michael Heseltine in the early 1990s, admittedly under pressure at that time.</w:t>
      </w:r>
    </w:p>
    <w:p w:rsidR="00EA0E50" w:rsidRPr="00EA0E50" w:rsidP="00122D75">
      <w:pPr>
        <w:pStyle w:val="Answer"/>
      </w:pPr>
      <w:r w:rsidRPr="00EA0E50">
        <w:t xml:space="preserve">These days there are more than 10,000 new jobs on the enterprise zone sites in the Dearne Valley in South Yorkshire. I am not claiming they are </w:t>
      </w:r>
      <w:r w:rsidRPr="00EA0E50">
        <w:t>perfect jobs. I think you are absolutely correct, Paul, in saying that often these are lower-skilled jobs, but this is in an area that was absolutely on its uppers at one point. It can be made to be an effective tool.</w:t>
      </w:r>
    </w:p>
    <w:p w:rsidR="00EA0E50" w:rsidRPr="00EA0E50" w:rsidP="00122D75">
      <w:pPr>
        <w:pStyle w:val="Question"/>
        <w:ind w:left="794"/>
      </w:pPr>
      <w:sdt>
        <w:sdtPr>
          <w:alias w:val="Member"/>
          <w:tag w:val="&lt;Member mnisId='394' dodsId='25722'&gt;"/>
          <w:id w:val="503404609"/>
          <w:placeholder>
            <w:docPart w:val="46774A6D9D3E4485BCB22AD2AB0A5733"/>
          </w:placeholder>
          <w:richText/>
        </w:sdtPr>
        <w:sdtContent>
          <w:r w:rsidRPr="00EA0E50">
            <w:rPr>
              <w:b/>
            </w:rPr>
            <w:t>Chair:</w:t>
          </w:r>
        </w:sdtContent>
      </w:sdt>
      <w:r w:rsidRPr="00EA0E50">
        <w:t xml:space="preserve"> I suppose the other side of it, coming back to the planning point, there is a big one in my constituency—I declare that—for an investment zone. One of the challenges is it is on a site that is very adjacent to all the advanced manufacturing developments going on, which will be a natural for further advanced manufacturers to come in as a cluster. If there are not proper planning controls on an investment zone, it could end up with warehouses on sites that could otherwise bring high-value jobs. Is that—</w:t>
      </w:r>
    </w:p>
    <w:p w:rsidR="00EA0E50" w:rsidRPr="00EA0E50" w:rsidP="00122D75">
      <w:pPr>
        <w:pStyle w:val="Answer"/>
      </w:pPr>
      <w:sdt>
        <w:sdtPr>
          <w:alias w:val="Witness"/>
          <w:id w:val="-342549521"/>
          <w:placeholder>
            <w:docPart w:val="46774A6D9D3E4485BCB22AD2AB0A5733"/>
          </w:placeholder>
          <w:richText/>
        </w:sdtPr>
        <w:sdtContent>
          <w:r w:rsidRPr="00EA0E50">
            <w:rPr>
              <w:b/>
              <w:i/>
            </w:rPr>
            <w:t>Professor Fothergill:</w:t>
          </w:r>
        </w:sdtContent>
      </w:sdt>
      <w:r w:rsidRPr="00EA0E50">
        <w:t xml:space="preserve"> More planning, not less. That is what you need on these sites to really make them happen.</w:t>
      </w:r>
    </w:p>
    <w:p w:rsidR="00EA0E50" w:rsidRPr="00EA0E50" w:rsidP="00122D75">
      <w:pPr>
        <w:pStyle w:val="Question"/>
        <w:ind w:left="794"/>
      </w:pPr>
      <w:sdt>
        <w:sdtPr>
          <w:alias w:val="Member"/>
          <w:tag w:val="&lt;Member mnisId='394' dodsId='25722'&gt;"/>
          <w:id w:val="1321700863"/>
          <w:placeholder>
            <w:docPart w:val="46774A6D9D3E4485BCB22AD2AB0A5733"/>
          </w:placeholder>
          <w:richText/>
        </w:sdtPr>
        <w:sdtContent>
          <w:r w:rsidRPr="00EA0E50">
            <w:rPr>
              <w:b/>
            </w:rPr>
            <w:t>Chair:</w:t>
          </w:r>
        </w:sdtContent>
      </w:sdt>
      <w:r w:rsidRPr="00EA0E50">
        <w:t xml:space="preserve"> Okay. Let’s move on. I think that there is a real problem with the amounts of money being given to the various levelling up and other pots with inflation at present. There was a good article about the problems in Halifax—I think it was in the </w:t>
      </w:r>
      <w:r w:rsidRPr="00EA0E50">
        <w:rPr>
          <w:i/>
          <w:iCs/>
        </w:rPr>
        <w:t>Financial Times</w:t>
      </w:r>
      <w:r w:rsidRPr="00EA0E50">
        <w:t xml:space="preserve">—where they are basically not going ahead with certain big projects because inflation has meant that they cannot afford them without putting in other money from council budgets, which simply isn’t there. How does that need thinking through at present? </w:t>
      </w:r>
    </w:p>
    <w:p w:rsidR="00EA0E50" w:rsidRPr="00EA0E50" w:rsidP="00122D75">
      <w:pPr>
        <w:pStyle w:val="Answer"/>
      </w:pPr>
      <w:sdt>
        <w:sdtPr>
          <w:alias w:val="Witness"/>
          <w:id w:val="1140452846"/>
          <w:placeholder>
            <w:docPart w:val="46774A6D9D3E4485BCB22AD2AB0A5733"/>
          </w:placeholder>
          <w:richText/>
        </w:sdtPr>
        <w:sdtContent>
          <w:r w:rsidRPr="00EA0E50">
            <w:rPr>
              <w:b/>
              <w:i/>
            </w:rPr>
            <w:t>Paul Swinney:</w:t>
          </w:r>
        </w:sdtContent>
      </w:sdt>
      <w:r w:rsidRPr="00EA0E50">
        <w:t xml:space="preserve"> In principle, you would uprate the awards in line with the increase in prices that we are seeing. The question is whether there is the fiscal room or desire to do that, which I guess we will see on Thursday.</w:t>
      </w:r>
    </w:p>
    <w:p w:rsidR="00EA0E50" w:rsidRPr="00EA0E50" w:rsidP="00122D75">
      <w:pPr>
        <w:pStyle w:val="Answer"/>
      </w:pPr>
      <w:sdt>
        <w:sdtPr>
          <w:alias w:val="Witness"/>
          <w:id w:val="895166030"/>
          <w:placeholder>
            <w:docPart w:val="46774A6D9D3E4485BCB22AD2AB0A5733"/>
          </w:placeholder>
          <w:richText/>
        </w:sdtPr>
        <w:sdtContent>
          <w:r w:rsidRPr="00EA0E50">
            <w:rPr>
              <w:b/>
              <w:i/>
            </w:rPr>
            <w:t>Adam Hawksbee:</w:t>
          </w:r>
        </w:sdtContent>
      </w:sdt>
      <w:r w:rsidRPr="00EA0E50">
        <w:t xml:space="preserve"> I do not believe that will happen because many of those planning commitments were made prior to the war in Ukraine, the requirement for the energy price guarantee and some of the other factors that have driven the fiscal situation we currently find ourselves in. What I think should happen is a recognition that those schemes that have already been allocated funding need to go ahead and funding should be reallocated from elsewhere.</w:t>
      </w:r>
    </w:p>
    <w:p w:rsidR="00EA0E50" w:rsidRPr="00EA0E50" w:rsidP="00122D75">
      <w:pPr>
        <w:pStyle w:val="Answer"/>
      </w:pPr>
      <w:r w:rsidRPr="00EA0E50">
        <w:t>That is why on the Levelling Up Fund, for example, I said that there should not be a round 3 and that should be reallocated to round 1 and round 2. We are in the realm of trying to ensure that projects that are viable and have been awarded funding do go ahead, as opposed to funding additional projects and then none of those probably going ahead. Inflation will be an enormous problem, not just for these funds, by the way, but for the range of capital projects that are being undertaken in local areas on top of existing pressures on their budgets.</w:t>
      </w:r>
    </w:p>
    <w:p w:rsidR="00EA0E50" w:rsidRPr="00EA0E50" w:rsidP="00122D75">
      <w:pPr>
        <w:pStyle w:val="Answer"/>
      </w:pPr>
      <w:sdt>
        <w:sdtPr>
          <w:alias w:val="Witness"/>
          <w:id w:val="749476452"/>
          <w:placeholder>
            <w:docPart w:val="46774A6D9D3E4485BCB22AD2AB0A5733"/>
          </w:placeholder>
          <w:richText/>
        </w:sdtPr>
        <w:sdtContent>
          <w:r w:rsidRPr="00EA0E50">
            <w:rPr>
              <w:b/>
              <w:i/>
            </w:rPr>
            <w:t>Professor Fothergill:</w:t>
          </w:r>
        </w:sdtContent>
      </w:sdt>
      <w:r w:rsidRPr="00EA0E50">
        <w:t xml:space="preserve"> I am aware of local authorities saying, “Oh, my God, we have got a problem on our hands”, without knowing what the solution is. It is the case that a lot of the costs of construction have been rising faster than the general rate of inflation, building materials in particular. The authorities that I work with do</w:t>
      </w:r>
      <w:r w:rsidR="00122D75">
        <w:t xml:space="preserve"> </w:t>
      </w:r>
      <w:r w:rsidRPr="00EA0E50">
        <w:t>n</w:t>
      </w:r>
      <w:r w:rsidR="00122D75">
        <w:t>o</w:t>
      </w:r>
      <w:r w:rsidRPr="00EA0E50">
        <w:t>t know what the solution is at the present time. I suppose they look to the Government to provide one but I do not know whether that will be forthcoming.</w:t>
      </w:r>
    </w:p>
    <w:p w:rsidR="00EA0E50" w:rsidRPr="00EA0E50" w:rsidP="00122D75">
      <w:pPr>
        <w:pStyle w:val="Answer"/>
      </w:pPr>
      <w:sdt>
        <w:sdtPr>
          <w:alias w:val="Witness"/>
          <w:id w:val="1928541308"/>
          <w:placeholder>
            <w:docPart w:val="46774A6D9D3E4485BCB22AD2AB0A5733"/>
          </w:placeholder>
          <w:richText/>
        </w:sdtPr>
        <w:sdtContent>
          <w:r w:rsidRPr="00EA0E50">
            <w:rPr>
              <w:b/>
              <w:i/>
            </w:rPr>
            <w:t>James Morrison:</w:t>
          </w:r>
        </w:sdtContent>
      </w:sdt>
      <w:r w:rsidRPr="00EA0E50">
        <w:t xml:space="preserve"> I strongly suspect that it w</w:t>
      </w:r>
      <w:r w:rsidR="00122D75">
        <w:t>ill no</w:t>
      </w:r>
      <w:r w:rsidRPr="00EA0E50">
        <w:t>t be, but for me the stated purpose of levelling up is to spend quite substantial amounts of money to try to make a tangible difference to the inequalities between local and regional economies as they are. If you really want to put your money where your mouth is, in the circumstances we are currently in you have to build in some scope for some inflation protection, but I suspect that that probably will not happen.</w:t>
      </w:r>
    </w:p>
    <w:p w:rsidR="00EA0E50" w:rsidRPr="00EA0E50" w:rsidP="00122D75">
      <w:pPr>
        <w:pStyle w:val="Question"/>
        <w:ind w:left="794"/>
      </w:pPr>
      <w:sdt>
        <w:sdtPr>
          <w:alias w:val="Member"/>
          <w:tag w:val="&lt;Member mnisId='394' dodsId='25722'&gt;"/>
          <w:id w:val="1818763791"/>
          <w:placeholder>
            <w:docPart w:val="46774A6D9D3E4485BCB22AD2AB0A5733"/>
          </w:placeholder>
          <w:richText/>
        </w:sdtPr>
        <w:sdtContent>
          <w:r w:rsidRPr="00EA0E50">
            <w:rPr>
              <w:b/>
            </w:rPr>
            <w:t>Chair:</w:t>
          </w:r>
        </w:sdtContent>
      </w:sdt>
      <w:r w:rsidRPr="00EA0E50">
        <w:t xml:space="preserve"> A final question—and it will be a brief answer, not to be extended to more than one point—what one thing would you want to see the Government do to ensure the success of levelling up? James, first of all.</w:t>
      </w:r>
    </w:p>
    <w:p w:rsidR="00EA0E50" w:rsidRPr="00EA0E50" w:rsidP="00122D75">
      <w:pPr>
        <w:pStyle w:val="Answer"/>
      </w:pPr>
      <w:sdt>
        <w:sdtPr>
          <w:alias w:val="Witness"/>
          <w:id w:val="-435285630"/>
          <w:placeholder>
            <w:docPart w:val="46774A6D9D3E4485BCB22AD2AB0A5733"/>
          </w:placeholder>
          <w:richText/>
        </w:sdtPr>
        <w:sdtContent>
          <w:r w:rsidRPr="00EA0E50">
            <w:rPr>
              <w:b/>
              <w:i/>
            </w:rPr>
            <w:t>James Morrison:</w:t>
          </w:r>
        </w:sdtContent>
      </w:sdt>
      <w:r w:rsidRPr="00EA0E50">
        <w:t xml:space="preserve"> It takes me back to some of the points I made earlier. I would like to see a more granular and/or hyper-local formula or approach introduced for targeting funding, and very specific local level issues wherever they occur around the UK. Perhaps just to add on to that, with some kind of revenue dimension as well as a pure capital dimension. We are thinking about ongoing subsidies of long abandoned but mu</w:t>
      </w:r>
      <w:r w:rsidR="00122D75">
        <w:t>ch</w:t>
      </w:r>
      <w:r w:rsidRPr="00EA0E50">
        <w:t xml:space="preserve"> needed local bus services and so on.</w:t>
      </w:r>
    </w:p>
    <w:p w:rsidR="00EA0E50" w:rsidRPr="00EA0E50" w:rsidP="00122D75">
      <w:pPr>
        <w:pStyle w:val="Answer"/>
      </w:pPr>
      <w:sdt>
        <w:sdtPr>
          <w:alias w:val="Witness"/>
          <w:id w:val="1119190589"/>
          <w:placeholder>
            <w:docPart w:val="46774A6D9D3E4485BCB22AD2AB0A5733"/>
          </w:placeholder>
          <w:richText/>
        </w:sdtPr>
        <w:sdtContent>
          <w:r w:rsidRPr="00EA0E50">
            <w:rPr>
              <w:b/>
              <w:i/>
            </w:rPr>
            <w:t>Professor Fothergill:</w:t>
          </w:r>
        </w:sdtContent>
      </w:sdt>
      <w:r w:rsidRPr="00EA0E50">
        <w:t xml:space="preserve"> Renew the political commitment. Levelling up has often been seen as a Boris Johnson idea. I think a lot of people are concerned that it may drop down the list of political priorities, so getting the political commitment for the future is the key.</w:t>
      </w:r>
    </w:p>
    <w:p w:rsidR="00EA0E50" w:rsidRPr="00EA0E50" w:rsidP="00122D75">
      <w:pPr>
        <w:pStyle w:val="Answer"/>
      </w:pPr>
      <w:sdt>
        <w:sdtPr>
          <w:alias w:val="Witness"/>
          <w:id w:val="1323853724"/>
          <w:placeholder>
            <w:docPart w:val="46774A6D9D3E4485BCB22AD2AB0A5733"/>
          </w:placeholder>
          <w:richText/>
        </w:sdtPr>
        <w:sdtContent>
          <w:r w:rsidRPr="00EA0E50">
            <w:rPr>
              <w:b/>
              <w:i/>
            </w:rPr>
            <w:t>Adam Hawksbee:</w:t>
          </w:r>
        </w:sdtContent>
      </w:sdt>
      <w:r w:rsidRPr="00EA0E50">
        <w:t xml:space="preserve"> There is the TS Elliot quote, “By dreaming of systems so perfect that no one will need be good”. I worry that, when it comes to levelling up funding and all government funding, the question is: will someone make the right or the wrong decision? That is not the metric we should employ when it comes to funding. It is: is this local leader better able to make a decision than at the national level? Do they have access to some insight? Do we have information about whether the decision they make will go well or not go well, and then could we hold them to account for the results of that decision? Let’s not try to design systems so perfect that no one needs to be good.</w:t>
      </w:r>
    </w:p>
    <w:p w:rsidR="00EA0E50" w:rsidRPr="00EA0E50" w:rsidP="00122D75">
      <w:pPr>
        <w:pStyle w:val="Answer"/>
      </w:pPr>
      <w:sdt>
        <w:sdtPr>
          <w:alias w:val="Witness"/>
          <w:id w:val="-155921428"/>
          <w:placeholder>
            <w:docPart w:val="46774A6D9D3E4485BCB22AD2AB0A5733"/>
          </w:placeholder>
          <w:richText/>
        </w:sdtPr>
        <w:sdtContent>
          <w:r w:rsidRPr="00EA0E50">
            <w:rPr>
              <w:b/>
              <w:i/>
            </w:rPr>
            <w:t>Paul Swinney:</w:t>
          </w:r>
        </w:sdtContent>
      </w:sdt>
      <w:r w:rsidRPr="00EA0E50">
        <w:t xml:space="preserve"> Deliver on February’s Levelling Up White Paper, please.</w:t>
      </w:r>
    </w:p>
    <w:p w:rsidR="00EA0E50" w:rsidRPr="002F1289" w:rsidP="00122D75">
      <w:pPr>
        <w:pStyle w:val="Answer"/>
      </w:pPr>
      <w:sdt>
        <w:sdtPr>
          <w:alias w:val="Member"/>
          <w:tag w:val="&lt;Member mnisId='394' dodsId='25722'&gt;"/>
          <w:id w:val="-2061854565"/>
          <w:placeholder>
            <w:docPart w:val="46774A6D9D3E4485BCB22AD2AB0A5733"/>
          </w:placeholder>
          <w:richText/>
        </w:sdtPr>
        <w:sdtContent>
          <w:r w:rsidRPr="00EA0E50">
            <w:rPr>
              <w:b/>
            </w:rPr>
            <w:t>Chair:</w:t>
          </w:r>
        </w:sdtContent>
      </w:sdt>
      <w:r w:rsidRPr="00EA0E50">
        <w:t xml:space="preserve"> Thank you all very much for coming. I think it was a very interesting and insightful session this afternoon with lots of good points for the Committee to consider. A bit of contention occasionally, but I think that we all recognise there is a major challenge here that perhaps needs some change in approach to get achieved. You put forward some very interesting ideas to the Committee. Thank you very much indeed.</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1617">
    <w:pPr>
      <w:pStyle w:val="Header"/>
    </w:pPr>
    <w:r w:rsidRPr="0078018D">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2070"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67BFB"/>
    <w:rPr>
      <w:color w:val="605E5C"/>
      <w:shd w:val="clear" w:color="auto" w:fill="E1DFDD"/>
    </w:rPr>
  </w:style>
  <w:style w:type="paragraph" w:styleId="Revision">
    <w:name w:val="Revision"/>
    <w:hidden/>
    <w:uiPriority w:val="99"/>
    <w:semiHidden/>
    <w:rsid w:val="0043713A"/>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E775BB7AB7A47F18D9D2A7025A82DBE"/>
        <w:category>
          <w:name w:val="General"/>
          <w:gallery w:val="placeholder"/>
        </w:category>
        <w:types>
          <w:type w:val="bbPlcHdr"/>
        </w:types>
        <w:behaviors>
          <w:behavior w:val="content"/>
        </w:behaviors>
        <w:guid w:val="{FCCBDAA3-DB8D-403F-BC72-48F6FBAC952D}"/>
      </w:docPartPr>
      <w:docPartBody>
        <w:p w:rsidR="008B33D6" w:rsidP="002C7932">
          <w:pPr>
            <w:pStyle w:val="FE775BB7AB7A47F18D9D2A7025A82DBE"/>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C148D42-D28C-439F-BA2B-670FB2BA53A7}"/>
      </w:docPartPr>
      <w:docPartBody>
        <w:p w:rsidR="008B33D6">
          <w:r w:rsidRPr="00066DAD">
            <w:rPr>
              <w:rStyle w:val="PlaceholderText"/>
            </w:rPr>
            <w:t>Click or tap here to enter text.</w:t>
          </w:r>
        </w:p>
      </w:docPartBody>
    </w:docPart>
    <w:docPart>
      <w:docPartPr>
        <w:name w:val="46774A6D9D3E4485BCB22AD2AB0A5733"/>
        <w:category>
          <w:name w:val="General"/>
          <w:gallery w:val="placeholder"/>
        </w:category>
        <w:types>
          <w:type w:val="bbPlcHdr"/>
        </w:types>
        <w:behaviors>
          <w:behavior w:val="content"/>
        </w:behaviors>
        <w:guid w:val="{2B50D092-B7B8-40F5-A010-5CA7F6EC659E}"/>
      </w:docPartPr>
      <w:docPartBody>
        <w:p w:rsidR="00F945E3" w:rsidP="008E0D49">
          <w:pPr>
            <w:pStyle w:val="46774A6D9D3E4485BCB22AD2AB0A5733"/>
          </w:pPr>
          <w:r w:rsidRPr="00FC225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0D49"/>
    <w:rPr>
      <w:color w:val="808080"/>
    </w:rPr>
  </w:style>
  <w:style w:type="paragraph" w:customStyle="1" w:styleId="FE775BB7AB7A47F18D9D2A7025A82DBE">
    <w:name w:val="FE775BB7AB7A47F18D9D2A7025A82DBE"/>
    <w:rsid w:val="002C7932"/>
  </w:style>
  <w:style w:type="paragraph" w:customStyle="1" w:styleId="46774A6D9D3E4485BCB22AD2AB0A5733">
    <w:name w:val="46774A6D9D3E4485BCB22AD2AB0A5733"/>
    <w:rsid w:val="008E0D49"/>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154</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EF14A639-9F87-4EE1-8257-553BCA397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C0C9F3-B897-48CC-AF70-A05A41A871AA}">
  <ds:schemaRefs>
    <ds:schemaRef ds:uri="http://schemas.microsoft.com/sharepoint/events"/>
  </ds:schemaRefs>
</ds:datastoreItem>
</file>

<file path=customXml/itemProps4.xml><?xml version="1.0" encoding="utf-8"?>
<ds:datastoreItem xmlns:ds="http://schemas.openxmlformats.org/officeDocument/2006/customXml" ds:itemID="{029E2A15-EA4F-4EB2-880D-4B4A874DE692}">
  <ds:schemaRefs>
    <ds:schemaRef ds:uri="http://schemas.microsoft.com/sharepoint/v3/contenttype/forms"/>
  </ds:schemaRefs>
</ds:datastoreItem>
</file>

<file path=customXml/itemProps5.xml><?xml version="1.0" encoding="utf-8"?>
<ds:datastoreItem xmlns:ds="http://schemas.openxmlformats.org/officeDocument/2006/customXml" ds:itemID="{D319FBBD-6FE3-4E92-9188-89F2021700B4}">
  <ds:schemaRefs>
    <ds:schemaRef ds:uri="http://schemas.microsoft.com/office/2006/documentManagement/types"/>
    <ds:schemaRef ds:uri="c86d72e2-090a-4e7d-987e-218d8a0db591"/>
    <ds:schemaRef ds:uri="6ab18433-7710-49bd-9bb4-0bb85747556a"/>
    <ds:schemaRef ds:uri="http://purl.org/dc/elements/1.1/"/>
    <ds:schemaRef ds:uri="http://schemas.microsoft.com/office/2006/metadata/properties"/>
    <ds:schemaRef ds:uri="4600776d-0a3c-44b4-bff2-0ceaafb13046"/>
    <ds:schemaRef ds:uri="ca160097-f9a4-47a2-9b12-b18df77a0bea"/>
    <ds:schemaRef ds:uri="http://schemas.microsoft.com/office/infopath/2007/PartnerControls"/>
    <ds:schemaRef ds:uri="http://purl.org/dc/terms/"/>
    <ds:schemaRef ds:uri="http://schemas.openxmlformats.org/package/2006/metadata/core-properties"/>
    <ds:schemaRef ds:uri="0606af38-29d8-407d-826d-7a0cb9d9f4e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