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3591" w:rsidP="009E1CEC">
      <w:pPr>
        <w:pStyle w:val="TitleCommittee0"/>
      </w:pPr>
      <w:r>
        <w:t>Public Services Committee</w:t>
      </w:r>
    </w:p>
    <w:p w:rsidR="008F3591" w:rsidP="009E1CEC">
      <w:pPr>
        <w:pStyle w:val="TitleInquiry0"/>
      </w:pPr>
      <w:r>
        <w:t>Uncorrected oral evidence: Access to emergency services</w:t>
      </w:r>
    </w:p>
    <w:p w:rsidR="008F3591" w:rsidP="009E1CEC">
      <w:pPr>
        <w:pStyle w:val="Para"/>
      </w:pPr>
      <w:r>
        <w:t>Wednesday 2 November 2022</w:t>
      </w:r>
    </w:p>
    <w:p w:rsidR="008F3591" w:rsidP="009E1CEC">
      <w:pPr>
        <w:pStyle w:val="Para"/>
      </w:pPr>
      <w:r>
        <w:t>4</w:t>
      </w:r>
      <w:r>
        <w:t>.</w:t>
      </w:r>
      <w:r>
        <w:t>1</w:t>
      </w:r>
      <w:r>
        <w:t>0</w:t>
      </w:r>
      <w:r>
        <w:t xml:space="preserve"> </w:t>
      </w:r>
      <w:r>
        <w:t>pm</w:t>
      </w:r>
    </w:p>
    <w:p w:rsidR="008F3591" w:rsidP="009E1CEC">
      <w:pPr>
        <w:pStyle w:val="Para"/>
      </w:pPr>
    </w:p>
    <w:p w:rsidR="008F3591" w:rsidP="009E1CEC">
      <w:r>
        <w:fldChar w:fldCharType="begin"/>
      </w:r>
      <w:r>
        <w:instrText xml:space="preserve"> HYPERLINK "https://www.parliamentlive.tv/Event/Index/3110e370-fe08-4225-817e-10a679cc7a6a" </w:instrText>
      </w:r>
      <w:r>
        <w:fldChar w:fldCharType="separate"/>
      </w:r>
      <w:r w:rsidRPr="0058501D">
        <w:rPr>
          <w:rStyle w:val="Hyperlink"/>
        </w:rPr>
        <w:t>Watch the meeting</w:t>
      </w:r>
      <w:r>
        <w:fldChar w:fldCharType="end"/>
      </w:r>
    </w:p>
    <w:p w:rsidR="008F3591" w:rsidP="009E1CEC">
      <w:r>
        <w:t xml:space="preserve">Members present: Baroness Armstrong of Hill Top (The </w:t>
      </w:r>
      <w:r w:rsidR="00C70609">
        <w:t>Chair</w:t>
      </w:r>
      <w:r>
        <w:t xml:space="preserve">); Lord Bichard; Baroness Chisholm of </w:t>
      </w:r>
      <w:r>
        <w:t>Owlpen</w:t>
      </w:r>
      <w:r>
        <w:t xml:space="preserve">; Lord Filkin; Lord Hogan-Howe; Baroness Morris of Yardley; Baroness Pinnock; Baroness </w:t>
      </w:r>
      <w:r>
        <w:t>Pitkeathley</w:t>
      </w:r>
      <w:r>
        <w:t xml:space="preserve">; Baroness </w:t>
      </w:r>
      <w:r>
        <w:t>Sater</w:t>
      </w:r>
      <w:r>
        <w:t>.</w:t>
      </w:r>
    </w:p>
    <w:p w:rsidR="008F3591" w:rsidP="009E1CEC">
      <w:pPr>
        <w:pStyle w:val="Para"/>
        <w:tabs>
          <w:tab w:val="center" w:pos="4536"/>
          <w:tab w:val="right" w:pos="8931"/>
        </w:tabs>
      </w:pPr>
      <w:r>
        <w:t>Evidence Session No</w:t>
      </w:r>
      <w:r w:rsidR="000F5DF7">
        <w:t>.</w:t>
      </w:r>
      <w:r>
        <w:t xml:space="preserve"> </w:t>
      </w:r>
      <w:r w:rsidR="00040DCD">
        <w:t>7</w:t>
      </w:r>
      <w:r>
        <w:tab/>
        <w:t>Heard in Public</w:t>
      </w:r>
      <w:r>
        <w:tab/>
      </w:r>
      <w:r w:rsidRPr="00156A60">
        <w:t xml:space="preserve">Questions </w:t>
      </w:r>
      <w:r w:rsidR="006A33DE">
        <w:t>49</w:t>
      </w:r>
      <w:r>
        <w:t xml:space="preserve"> - </w:t>
      </w:r>
      <w:r w:rsidR="006A33DE">
        <w:t>5</w:t>
      </w:r>
      <w:r w:rsidR="00642FDD">
        <w:t>8</w:t>
      </w:r>
    </w:p>
    <w:p w:rsidR="008F3591" w:rsidP="009E1CEC">
      <w:pPr>
        <w:pStyle w:val="TitleWitnesses0"/>
      </w:pPr>
    </w:p>
    <w:p w:rsidR="008F3591" w:rsidP="009E1CEC">
      <w:pPr>
        <w:pStyle w:val="TitleWitnesses0"/>
      </w:pPr>
      <w:r>
        <w:t>Witnesses</w:t>
      </w:r>
    </w:p>
    <w:p w:rsidR="008F3591" w:rsidP="009E1CEC">
      <w:pPr>
        <w:pStyle w:val="Para"/>
      </w:pPr>
      <w:r w:rsidRPr="00BC54BE">
        <w:rPr>
          <w:rStyle w:val="Hyperlink"/>
        </w:rPr>
        <w:t>I</w:t>
      </w:r>
      <w:r w:rsidRPr="00BC54BE">
        <w:rPr>
          <w:rStyle w:val="Hyperlink"/>
          <w:u w:val="none"/>
        </w:rPr>
        <w:t>:</w:t>
      </w:r>
      <w:r>
        <w:t xml:space="preserve"> </w:t>
      </w:r>
      <w:r>
        <w:t xml:space="preserve">Professor Julian Redhead, National Clinical Director for Urgent and Emergency Care, NHS England; Dr Vin </w:t>
      </w:r>
      <w:r w:rsidR="00BB7674">
        <w:t>Diwakar</w:t>
      </w:r>
      <w:r>
        <w:t>, Medical Director for Transformation and Secondary Care, NHS England.</w:t>
      </w:r>
    </w:p>
    <w:p w:rsidR="008F3591" w:rsidP="009E1CEC">
      <w:pPr>
        <w:pStyle w:val="Para"/>
      </w:pPr>
    </w:p>
    <w:p w:rsidR="008F3591" w:rsidRPr="00B00119" w:rsidP="009E1CEC">
      <w:pPr>
        <w:pStyle w:val="Para"/>
      </w:pPr>
      <w:r w:rsidRPr="00B00119">
        <w:t>USE OF THE TRANSCRIPT</w:t>
      </w:r>
    </w:p>
    <w:p w:rsidR="008F3591" w:rsidRPr="00B00119" w:rsidP="008F3591">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F3591" w:rsidRPr="00B00119" w:rsidP="008F3591">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8F3591" w:rsidP="008F3591">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C70609">
      <w:pPr>
        <w:spacing w:line="276" w:lineRule="auto"/>
        <w:jc w:val="left"/>
        <w:sectPr w:rsidSect="008351F9">
          <w:headerReference w:type="default" r:id="rId9"/>
          <w:pgSz w:w="11906" w:h="16838"/>
          <w:pgMar w:top="1805" w:right="1440" w:bottom="1440" w:left="1440" w:header="709" w:footer="708" w:gutter="0"/>
          <w:cols w:space="708"/>
          <w:docGrid w:linePitch="360"/>
        </w:sectPr>
      </w:pPr>
    </w:p>
    <w:p w:rsidR="008F3591" w:rsidRPr="008F3591" w:rsidP="008F3591">
      <w:pPr>
        <w:pStyle w:val="TitlePanel0"/>
        <w:rPr>
          <w:szCs w:val="28"/>
        </w:rPr>
      </w:pPr>
      <w:bookmarkStart w:id="0" w:name="Panel1"/>
      <w:r w:rsidRPr="008F3591">
        <w:rPr>
          <w:szCs w:val="28"/>
        </w:rPr>
        <w:t>Examination of witnesses</w:t>
      </w:r>
    </w:p>
    <w:p w:rsidR="008F3591" w:rsidP="008F3591">
      <w:pPr>
        <w:pStyle w:val="TitlePanel0"/>
        <w:jc w:val="both"/>
      </w:pPr>
      <w:r>
        <w:rPr>
          <w:sz w:val="22"/>
        </w:rPr>
        <w:t xml:space="preserve">Professor Julian Redhead and Dr Vin </w:t>
      </w:r>
      <w:r w:rsidR="00BB7674">
        <w:rPr>
          <w:sz w:val="22"/>
        </w:rPr>
        <w:t>Diwakar</w:t>
      </w:r>
      <w:r>
        <w:rPr>
          <w:sz w:val="22"/>
        </w:rPr>
        <w:t>.</w:t>
      </w:r>
    </w:p>
    <w:p w:rsidR="000F5DF7" w:rsidP="006A33DE">
      <w:pPr>
        <w:pStyle w:val="Question"/>
      </w:pPr>
      <w:r w:rsidRPr="008F3591">
        <w:rPr>
          <w:b/>
        </w:rPr>
        <w:t xml:space="preserve">The </w:t>
      </w:r>
      <w:r w:rsidR="00C70609">
        <w:rPr>
          <w:b/>
        </w:rPr>
        <w:t>Chair</w:t>
      </w:r>
      <w:r w:rsidRPr="008F3591">
        <w:rPr>
          <w:b/>
        </w:rPr>
        <w:t>:</w:t>
      </w:r>
      <w:bookmarkEnd w:id="0"/>
      <w:r w:rsidR="00846F5C">
        <w:t xml:space="preserve"> </w:t>
      </w:r>
      <w:r>
        <w:t xml:space="preserve">Welcome to this next session of the Public Services Committee in the House of Lords. In this session, we are taking evidence from representatives </w:t>
      </w:r>
      <w:r w:rsidR="00E71B1F">
        <w:t xml:space="preserve">of </w:t>
      </w:r>
      <w:r>
        <w:t>NHS England. Both of them are, I hope, in a position to inform the committee of the situation around the sharing and promoti</w:t>
      </w:r>
      <w:r w:rsidR="00E71B1F">
        <w:t>on</w:t>
      </w:r>
      <w:r>
        <w:t xml:space="preserve"> of good practice and innovation</w:t>
      </w:r>
      <w:r w:rsidR="00E71B1F">
        <w:t>,</w:t>
      </w:r>
      <w:r>
        <w:t xml:space="preserve"> and the systemic challenges of the current system.</w:t>
      </w:r>
    </w:p>
    <w:p w:rsidR="000F5DF7" w:rsidP="000F5DF7">
      <w:pPr>
        <w:pStyle w:val="Question"/>
        <w:numPr>
          <w:ilvl w:val="0"/>
          <w:numId w:val="0"/>
        </w:numPr>
        <w:ind w:left="794"/>
      </w:pPr>
      <w:r>
        <w:t xml:space="preserve">We have Professor Julian Redhead, who is the national clinical director for urgent and emergency care </w:t>
      </w:r>
      <w:r w:rsidR="00F71DAD">
        <w:t>at</w:t>
      </w:r>
      <w:r>
        <w:t xml:space="preserve"> NHS England. I also notice that you have a responsibility at Imperial. We also have Dr Vin </w:t>
      </w:r>
      <w:r w:rsidR="00BB7674">
        <w:t>Diwakar</w:t>
      </w:r>
      <w:r>
        <w:t xml:space="preserve">, who is medical director for transformation and secondary care </w:t>
      </w:r>
      <w:r w:rsidR="00F71DAD">
        <w:t>at</w:t>
      </w:r>
      <w:r>
        <w:t xml:space="preserve"> NHS England. Welcome to both of you. We are really pleased you are able to join us. </w:t>
      </w:r>
    </w:p>
    <w:p w:rsidR="008F3591" w:rsidP="000F5DF7">
      <w:pPr>
        <w:pStyle w:val="Question"/>
        <w:numPr>
          <w:ilvl w:val="0"/>
          <w:numId w:val="0"/>
        </w:numPr>
        <w:ind w:left="794"/>
      </w:pPr>
      <w:r>
        <w:t>How do emergency services co-ordinate with social and primary care systems to improve patient outcomes and reduce demand for urgent and emergency care? What are the challenges of good partnership?</w:t>
      </w:r>
    </w:p>
    <w:p w:rsidR="00B21A3E" w:rsidP="00846F5C">
      <w:pPr>
        <w:pStyle w:val="Answer"/>
      </w:pPr>
      <w:r w:rsidRPr="000F5DF7">
        <w:rPr>
          <w:b/>
          <w:bCs/>
          <w:i/>
          <w:iCs/>
        </w:rPr>
        <w:t xml:space="preserve">Dr Vin </w:t>
      </w:r>
      <w:r w:rsidR="00BB7674">
        <w:rPr>
          <w:b/>
          <w:bCs/>
          <w:i/>
          <w:iCs/>
        </w:rPr>
        <w:t>Diwakar</w:t>
      </w:r>
      <w:r w:rsidRPr="000F5DF7">
        <w:rPr>
          <w:b/>
          <w:bCs/>
          <w:i/>
          <w:iCs/>
        </w:rPr>
        <w:t>:</w:t>
      </w:r>
      <w:r w:rsidRPr="00846F5C" w:rsidR="00846F5C">
        <w:rPr>
          <w:b/>
        </w:rPr>
        <w:t xml:space="preserve"> </w:t>
      </w:r>
      <w:r w:rsidR="00E71B1F">
        <w:t>First</w:t>
      </w:r>
      <w:r>
        <w:t xml:space="preserve">, </w:t>
      </w:r>
      <w:r w:rsidR="00846F5C">
        <w:t xml:space="preserve">the accountabilities </w:t>
      </w:r>
      <w:r>
        <w:t>of integrated care boards and integrated care systems are really clear</w:t>
      </w:r>
      <w:r w:rsidR="00134D9C">
        <w:t>,</w:t>
      </w:r>
      <w:r>
        <w:t xml:space="preserve"> both in the legislation and </w:t>
      </w:r>
      <w:r w:rsidR="00846F5C">
        <w:t xml:space="preserve">in the job descriptions </w:t>
      </w:r>
      <w:r>
        <w:t xml:space="preserve">of chief execs and chairs of integrated care systems, which are now statutory organisations. </w:t>
      </w:r>
    </w:p>
    <w:p w:rsidR="00B21A3E" w:rsidP="00B21A3E">
      <w:pPr>
        <w:pStyle w:val="Answer"/>
      </w:pPr>
      <w:r>
        <w:t>With particular regard to emergency care, NHS England, working with its partners, has issued guidance to integrated care systems throughout th</w:t>
      </w:r>
      <w:r w:rsidR="00D375B1">
        <w:t>is</w:t>
      </w:r>
      <w:r>
        <w:t xml:space="preserve"> year</w:t>
      </w:r>
      <w:r w:rsidR="00134D9C">
        <w:t>,</w:t>
      </w:r>
      <w:r>
        <w:t xml:space="preserve"> particularly during the summer</w:t>
      </w:r>
      <w:r w:rsidR="00134D9C">
        <w:t>,</w:t>
      </w:r>
      <w:r>
        <w:t xml:space="preserve"> on actions that systems should take in order to manage urgent and emergency care over the course of this winter.</w:t>
      </w:r>
    </w:p>
    <w:p w:rsidR="00B21A3E" w:rsidP="00B21A3E">
      <w:pPr>
        <w:pStyle w:val="Answer"/>
      </w:pPr>
      <w:r>
        <w:t>We support integrated care systems</w:t>
      </w:r>
      <w:r w:rsidR="001E5A11">
        <w:t xml:space="preserve"> </w:t>
      </w:r>
      <w:r>
        <w:t>because they submit plans demonstrating the way in which they are meeting the guidance and instructions we have given them. They are also expected to report progress on those plans directly to their boards and to their chairs through a board assurance framework, which we also assure.</w:t>
      </w:r>
    </w:p>
    <w:p w:rsidR="00B21A3E" w:rsidP="00B21A3E">
      <w:pPr>
        <w:pStyle w:val="Answer"/>
      </w:pPr>
      <w:r>
        <w:t xml:space="preserve">Inevitably, there will be variation—I know you have heard this in previous evidence—in the extent to which integrated care systems are able to deliver. We take a proportionate approach to this. We have a regulatory approach based on something called the </w:t>
      </w:r>
      <w:r w:rsidR="00F71DAD">
        <w:t>system oversight framework</w:t>
      </w:r>
      <w:r>
        <w:t>.</w:t>
      </w:r>
      <w:r w:rsidR="00F71DAD">
        <w:t xml:space="preserve"> </w:t>
      </w:r>
      <w:r>
        <w:t xml:space="preserve">For those systems that are struggling the most, we give </w:t>
      </w:r>
      <w:r w:rsidR="001E5A11">
        <w:t xml:space="preserve">them </w:t>
      </w:r>
      <w:r>
        <w:t>much more intensive and mandated support from subject matter experts, such as Professor Redhead, in urgent and emergency care. For those systems that are doing well, we are gathering good practice from them. We have a variety of ways in which we might spread those practices, which I can expand on later to the committee.</w:t>
      </w:r>
    </w:p>
    <w:p w:rsidR="003A4B8C" w:rsidP="00B21A3E">
      <w:pPr>
        <w:pStyle w:val="Answer"/>
      </w:pPr>
      <w:r>
        <w:t xml:space="preserve">If I could move on to the challenges, the first is the rising demand we have seen across all parts of urgent and emergency care. Again, I know previous witnesses have alluded to that. In primary care, for example, GPs have delivered 345 million appointments over the previous 12 months up to </w:t>
      </w:r>
      <w:r>
        <w:t>August. In the 12 months prior to the pandemic, in 2018</w:t>
      </w:r>
      <w:r>
        <w:t>-</w:t>
      </w:r>
      <w:r>
        <w:t xml:space="preserve">19, it was 310 million. </w:t>
      </w:r>
      <w:r>
        <w:t xml:space="preserve">There is </w:t>
      </w:r>
      <w:r>
        <w:t>much greater demand on primary care, which we have heard about</w:t>
      </w:r>
      <w:r>
        <w:t>. D</w:t>
      </w:r>
      <w:r>
        <w:t xml:space="preserve">espite those increased appointments, </w:t>
      </w:r>
      <w:r>
        <w:t xml:space="preserve">there </w:t>
      </w:r>
      <w:r w:rsidR="00DB6D90">
        <w:t>are</w:t>
      </w:r>
      <w:r>
        <w:t xml:space="preserve"> </w:t>
      </w:r>
      <w:r>
        <w:t>real challenges for the public</w:t>
      </w:r>
      <w:r>
        <w:t xml:space="preserve"> </w:t>
      </w:r>
      <w:r>
        <w:t>in accessing primary care services</w:t>
      </w:r>
      <w:r>
        <w:t xml:space="preserve">. </w:t>
      </w:r>
    </w:p>
    <w:p w:rsidR="003A4B8C" w:rsidP="00B21A3E">
      <w:pPr>
        <w:pStyle w:val="Answer"/>
      </w:pPr>
      <w:r>
        <w:t xml:space="preserve">In </w:t>
      </w:r>
      <w:r w:rsidR="00B21A3E">
        <w:t>urgent care</w:t>
      </w:r>
      <w:r>
        <w:t>, w</w:t>
      </w:r>
      <w:r w:rsidR="00B21A3E">
        <w:t>e have heard already how the number of calls to 99</w:t>
      </w:r>
      <w:r>
        <w:t>9</w:t>
      </w:r>
      <w:r w:rsidR="00B21A3E">
        <w:t xml:space="preserve"> services has gone up. </w:t>
      </w:r>
      <w:r>
        <w:t>E</w:t>
      </w:r>
      <w:r w:rsidR="00B21A3E">
        <w:t>ven though conv</w:t>
      </w:r>
      <w:r>
        <w:t xml:space="preserve">eyances </w:t>
      </w:r>
      <w:r w:rsidR="00B21A3E">
        <w:t>have dropped a little</w:t>
      </w:r>
      <w:r>
        <w:t xml:space="preserve">, </w:t>
      </w:r>
      <w:r w:rsidR="00B21A3E">
        <w:t>calls are going up.</w:t>
      </w:r>
      <w:r>
        <w:t xml:space="preserve"> In the 111 service,</w:t>
      </w:r>
      <w:r w:rsidR="00DB6D90">
        <w:t xml:space="preserve"> over the last five years,</w:t>
      </w:r>
      <w:r>
        <w:t xml:space="preserve"> 111 </w:t>
      </w:r>
      <w:r w:rsidR="00DB6D90">
        <w:t>has taken</w:t>
      </w:r>
      <w:r w:rsidR="00B21A3E">
        <w:t xml:space="preserve"> a million more calls per year</w:t>
      </w:r>
      <w:r>
        <w:t>. T</w:t>
      </w:r>
      <w:r w:rsidR="00B21A3E">
        <w:t>hat is a 30% increase over the last few years.</w:t>
      </w:r>
      <w:r>
        <w:t xml:space="preserve"> On </w:t>
      </w:r>
      <w:r w:rsidR="00B21A3E">
        <w:t>the other side</w:t>
      </w:r>
      <w:r>
        <w:t xml:space="preserve">, </w:t>
      </w:r>
      <w:r w:rsidR="00B21A3E">
        <w:t>we have heard about increased demands on mental health services</w:t>
      </w:r>
      <w:r>
        <w:t xml:space="preserve">. There has been a </w:t>
      </w:r>
      <w:r w:rsidR="00B21A3E">
        <w:t>75% increase in referrals to mental health crisis team</w:t>
      </w:r>
      <w:r>
        <w:t>s</w:t>
      </w:r>
      <w:r w:rsidR="00B21A3E">
        <w:t xml:space="preserve">. </w:t>
      </w:r>
      <w:r>
        <w:t>T</w:t>
      </w:r>
      <w:r w:rsidR="00B21A3E">
        <w:t>his is across the board.</w:t>
      </w:r>
    </w:p>
    <w:p w:rsidR="003A4B8C" w:rsidP="00B21A3E">
      <w:pPr>
        <w:pStyle w:val="Answer"/>
      </w:pPr>
      <w:r>
        <w:t>W</w:t>
      </w:r>
      <w:r w:rsidR="00B21A3E">
        <w:t>e might ask</w:t>
      </w:r>
      <w:r>
        <w:t>, “W</w:t>
      </w:r>
      <w:r w:rsidR="00B21A3E">
        <w:t>hat are the particular drivers of that increased demand</w:t>
      </w:r>
      <w:r>
        <w:t xml:space="preserve">?” </w:t>
      </w:r>
      <w:r w:rsidR="00DB6D90">
        <w:t xml:space="preserve">Growing </w:t>
      </w:r>
      <w:r w:rsidR="00B21A3E">
        <w:t>complexity is a driving factor</w:t>
      </w:r>
      <w:r>
        <w:t xml:space="preserve">. In fact, </w:t>
      </w:r>
      <w:r w:rsidR="00B21A3E">
        <w:t>that is very directly related to urgent care demand.</w:t>
      </w:r>
      <w:r>
        <w:t xml:space="preserve"> We </w:t>
      </w:r>
      <w:r w:rsidR="00B21A3E">
        <w:t xml:space="preserve">have an </w:t>
      </w:r>
      <w:r w:rsidR="00494D24">
        <w:t>ageing</w:t>
      </w:r>
      <w:r w:rsidR="00B21A3E">
        <w:t xml:space="preserve"> population</w:t>
      </w:r>
      <w:r>
        <w:t xml:space="preserve">, </w:t>
      </w:r>
      <w:r w:rsidR="00B21A3E">
        <w:t>and of course age</w:t>
      </w:r>
      <w:r>
        <w:t xml:space="preserve"> is</w:t>
      </w:r>
      <w:r w:rsidR="00B21A3E">
        <w:t xml:space="preserve"> associated with developing more long-term conditions</w:t>
      </w:r>
      <w:r>
        <w:t>. T</w:t>
      </w:r>
      <w:r w:rsidR="00B21A3E">
        <w:t xml:space="preserve">he more long-term conditions you have, the more likely you are to receive urgent or emergency care. </w:t>
      </w:r>
      <w:r>
        <w:t>Y</w:t>
      </w:r>
      <w:r w:rsidR="00B21A3E">
        <w:t xml:space="preserve">our risk </w:t>
      </w:r>
      <w:r>
        <w:t xml:space="preserve">is </w:t>
      </w:r>
      <w:r w:rsidR="00B21A3E">
        <w:t>increased three times if you have three long-term conditions</w:t>
      </w:r>
      <w:r>
        <w:t xml:space="preserve"> and </w:t>
      </w:r>
      <w:r w:rsidR="00B21A3E">
        <w:t>twice if you have one long-term condition.</w:t>
      </w:r>
      <w:r w:rsidR="0042533A">
        <w:t xml:space="preserve"> </w:t>
      </w:r>
    </w:p>
    <w:p w:rsidR="003A4B8C" w:rsidP="00B21A3E">
      <w:pPr>
        <w:pStyle w:val="Answer"/>
      </w:pPr>
      <w:r>
        <w:t xml:space="preserve">Over </w:t>
      </w:r>
      <w:r w:rsidR="00B21A3E">
        <w:t>the last five to seven years</w:t>
      </w:r>
      <w:r>
        <w:t>,</w:t>
      </w:r>
      <w:r w:rsidR="00B21A3E">
        <w:t xml:space="preserve"> the percentage of patients attending an emergency department with more than three long-term conditions </w:t>
      </w:r>
      <w:r>
        <w:t>h</w:t>
      </w:r>
      <w:r w:rsidR="00B21A3E">
        <w:t xml:space="preserve">as risen from </w:t>
      </w:r>
      <w:r>
        <w:t>10</w:t>
      </w:r>
      <w:r w:rsidR="00B21A3E">
        <w:t>% to 30</w:t>
      </w:r>
      <w:r>
        <w:t>%</w:t>
      </w:r>
      <w:r w:rsidR="00B21A3E">
        <w:t xml:space="preserve">. </w:t>
      </w:r>
      <w:r>
        <w:t>T</w:t>
      </w:r>
      <w:r w:rsidR="00B21A3E">
        <w:t>he complexity of patients attending emergency departments has definitely gone up.</w:t>
      </w:r>
      <w:r>
        <w:t xml:space="preserve"> That </w:t>
      </w:r>
      <w:r w:rsidR="00B21A3E">
        <w:t>is reflected in the figures</w:t>
      </w:r>
      <w:r>
        <w:t xml:space="preserve">, which </w:t>
      </w:r>
      <w:r w:rsidR="00B21A3E">
        <w:t xml:space="preserve">I know </w:t>
      </w:r>
      <w:r w:rsidR="00287161">
        <w:t xml:space="preserve">the committee </w:t>
      </w:r>
      <w:r w:rsidR="00B21A3E">
        <w:t>has heard</w:t>
      </w:r>
      <w:r w:rsidRPr="0042533A" w:rsidR="0042533A">
        <w:t xml:space="preserve"> </w:t>
      </w:r>
      <w:r w:rsidR="0042533A">
        <w:t>about</w:t>
      </w:r>
      <w:r w:rsidR="00B21A3E">
        <w:t xml:space="preserve">, </w:t>
      </w:r>
      <w:r w:rsidR="0042533A">
        <w:t>for</w:t>
      </w:r>
      <w:r>
        <w:t xml:space="preserve"> </w:t>
      </w:r>
      <w:r w:rsidR="00B21A3E">
        <w:t xml:space="preserve">the proportion of ambulance conveyances that </w:t>
      </w:r>
      <w:r>
        <w:t xml:space="preserve">are </w:t>
      </w:r>
      <w:r w:rsidR="00B21A3E">
        <w:t>class</w:t>
      </w:r>
      <w:r>
        <w:t>ed as</w:t>
      </w:r>
      <w:r w:rsidR="00B21A3E">
        <w:t xml:space="preserve"> category </w:t>
      </w:r>
      <w:r w:rsidR="0042533A">
        <w:t>2</w:t>
      </w:r>
      <w:r>
        <w:t>, which are t</w:t>
      </w:r>
      <w:r w:rsidR="00B21A3E">
        <w:t>he second most urgent form of ambulance conveyance</w:t>
      </w:r>
      <w:r>
        <w:t>, and t</w:t>
      </w:r>
      <w:r w:rsidR="00B21A3E">
        <w:t xml:space="preserve">he relative drop in the percentage that are </w:t>
      </w:r>
      <w:r>
        <w:t xml:space="preserve">classed as </w:t>
      </w:r>
      <w:r w:rsidR="00B21A3E">
        <w:t xml:space="preserve">category </w:t>
      </w:r>
      <w:r w:rsidR="0042533A">
        <w:t>3</w:t>
      </w:r>
      <w:r w:rsidR="00B21A3E">
        <w:t>.</w:t>
      </w:r>
    </w:p>
    <w:p w:rsidR="00B21A3E" w:rsidP="00B21A3E">
      <w:pPr>
        <w:pStyle w:val="Answer"/>
      </w:pPr>
      <w:r>
        <w:t>W</w:t>
      </w:r>
      <w:r>
        <w:t xml:space="preserve">hen you put those two things together with the increased numbers of demand and increased complexity, </w:t>
      </w:r>
      <w:r>
        <w:t xml:space="preserve">it </w:t>
      </w:r>
      <w:r>
        <w:t xml:space="preserve">explains some of the significant demands that are being placed on services across the piece. </w:t>
      </w:r>
      <w:r>
        <w:t xml:space="preserve">We </w:t>
      </w:r>
      <w:r>
        <w:t>have to design services around those factors</w:t>
      </w:r>
      <w:r>
        <w:t>. I</w:t>
      </w:r>
      <w:r>
        <w:t>t is great news that we have increased life expectancy and that people are living longer in this country.</w:t>
      </w:r>
      <w:r>
        <w:t xml:space="preserve"> The </w:t>
      </w:r>
      <w:r>
        <w:t>task</w:t>
      </w:r>
      <w:r>
        <w:t xml:space="preserve">, </w:t>
      </w:r>
      <w:r>
        <w:t>through our strateg</w:t>
      </w:r>
      <w:r>
        <w:t xml:space="preserve">y, is </w:t>
      </w:r>
      <w:r>
        <w:t>to develop</w:t>
      </w:r>
      <w:r w:rsidR="00F71DAD">
        <w:t xml:space="preserve"> </w:t>
      </w:r>
      <w:r>
        <w:t>services in a way that serves the population.</w:t>
      </w:r>
    </w:p>
    <w:p w:rsidR="00A24E13" w:rsidP="00A24E13">
      <w:pPr>
        <w:pStyle w:val="Answer"/>
      </w:pPr>
      <w:r w:rsidRPr="000F5DF7">
        <w:rPr>
          <w:b/>
          <w:bCs/>
          <w:i/>
          <w:iCs/>
        </w:rPr>
        <w:t>Professor Julian Redhead:</w:t>
      </w:r>
      <w:r w:rsidRPr="00A24E13">
        <w:rPr>
          <w:b/>
        </w:rPr>
        <w:t xml:space="preserve"> </w:t>
      </w:r>
      <w:r>
        <w:t xml:space="preserve">I agree </w:t>
      </w:r>
      <w:r w:rsidR="003A4B8C">
        <w:t xml:space="preserve">with what Vin has been talking about. We </w:t>
      </w:r>
      <w:r>
        <w:t xml:space="preserve">are seeing that increased demand </w:t>
      </w:r>
      <w:r w:rsidR="003A4B8C">
        <w:t>on different parts of our system. That is across the system, into social care and all the way through. O</w:t>
      </w:r>
      <w:r>
        <w:t xml:space="preserve">ne of the biggest challenges for us at the moment is </w:t>
      </w:r>
      <w:r w:rsidR="003A4B8C">
        <w:t>making sure we have the right staffing to provide safe care. That is the only thing I would add.</w:t>
      </w:r>
    </w:p>
    <w:p w:rsidR="00A24E13" w:rsidP="008F2EF6">
      <w:pPr>
        <w:pStyle w:val="Remark"/>
      </w:pPr>
      <w:r w:rsidRPr="00A24E13">
        <w:rPr>
          <w:b/>
        </w:rPr>
        <w:t xml:space="preserve">The </w:t>
      </w:r>
      <w:r w:rsidR="00C70609">
        <w:rPr>
          <w:b/>
        </w:rPr>
        <w:t>Chair</w:t>
      </w:r>
      <w:r w:rsidRPr="00A24E13">
        <w:rPr>
          <w:b/>
        </w:rPr>
        <w:t>:</w:t>
      </w:r>
      <w:r>
        <w:t xml:space="preserve"> </w:t>
      </w:r>
      <w:r w:rsidR="003A4B8C">
        <w:t>Y</w:t>
      </w:r>
      <w:r>
        <w:t>ou talk about the number of people coming who have long</w:t>
      </w:r>
      <w:r w:rsidR="003A4B8C">
        <w:t>-</w:t>
      </w:r>
      <w:r>
        <w:t>term conditions</w:t>
      </w:r>
      <w:r w:rsidR="003A4B8C">
        <w:t xml:space="preserve">. That is clearly a major issue in the </w:t>
      </w:r>
      <w:r>
        <w:t>demography of people seeking to access care</w:t>
      </w:r>
      <w:r w:rsidR="003A4B8C">
        <w:t xml:space="preserve">. Are there not better ways of dealing with them? Emergency care will </w:t>
      </w:r>
      <w:r>
        <w:t xml:space="preserve">very rarely meet the </w:t>
      </w:r>
      <w:r w:rsidR="003A4B8C">
        <w:t xml:space="preserve">needs of </w:t>
      </w:r>
      <w:r>
        <w:t>people with long</w:t>
      </w:r>
      <w:r w:rsidR="003A4B8C">
        <w:t>-</w:t>
      </w:r>
      <w:r>
        <w:t xml:space="preserve">term </w:t>
      </w:r>
      <w:r w:rsidR="00812E31">
        <w:t>conditions</w:t>
      </w:r>
      <w:r w:rsidR="003A4B8C">
        <w:t>.</w:t>
      </w:r>
    </w:p>
    <w:p w:rsidR="00494D24" w:rsidP="00B21F47">
      <w:pPr>
        <w:pStyle w:val="Answer"/>
      </w:pPr>
      <w:r w:rsidRPr="000F5DF7">
        <w:rPr>
          <w:b/>
          <w:bCs/>
          <w:i/>
          <w:iCs/>
        </w:rPr>
        <w:t>Professor Julian Redhead:</w:t>
      </w:r>
      <w:r w:rsidRPr="00A24E13" w:rsidR="00A24E13">
        <w:rPr>
          <w:b/>
        </w:rPr>
        <w:t xml:space="preserve"> </w:t>
      </w:r>
      <w:r w:rsidR="003A4B8C">
        <w:t xml:space="preserve">You are absolutely correct. The </w:t>
      </w:r>
      <w:r>
        <w:t>ageing</w:t>
      </w:r>
      <w:r w:rsidR="00A24E13">
        <w:t xml:space="preserve"> population</w:t>
      </w:r>
      <w:r w:rsidR="003A4B8C">
        <w:t xml:space="preserve"> </w:t>
      </w:r>
      <w:r w:rsidR="00A24E13">
        <w:t xml:space="preserve">will </w:t>
      </w:r>
      <w:r w:rsidR="00B21F47">
        <w:t xml:space="preserve">also </w:t>
      </w:r>
      <w:r w:rsidR="00A24E13">
        <w:t>get older</w:t>
      </w:r>
      <w:r w:rsidR="00B21F47">
        <w:t xml:space="preserve">. The predictions are that the trend will </w:t>
      </w:r>
      <w:r w:rsidR="00B21F47">
        <w:t xml:space="preserve">continue. That provides new challenges to </w:t>
      </w:r>
      <w:r w:rsidR="0042533A">
        <w:t>our</w:t>
      </w:r>
      <w:r w:rsidR="00A24E13">
        <w:t xml:space="preserve"> country </w:t>
      </w:r>
      <w:r w:rsidR="00B21F47">
        <w:t xml:space="preserve">and </w:t>
      </w:r>
      <w:r w:rsidR="00127808">
        <w:t xml:space="preserve">to </w:t>
      </w:r>
      <w:r w:rsidR="00B21F47">
        <w:t>other</w:t>
      </w:r>
      <w:r w:rsidR="0042533A">
        <w:t>s</w:t>
      </w:r>
      <w:r w:rsidR="00B21F47">
        <w:t>. It is not just a national problem</w:t>
      </w:r>
      <w:r w:rsidR="00290AC6">
        <w:t>;</w:t>
      </w:r>
      <w:r w:rsidR="00B21F47">
        <w:t xml:space="preserve"> </w:t>
      </w:r>
      <w:r w:rsidR="00290AC6">
        <w:t xml:space="preserve">the </w:t>
      </w:r>
      <w:r w:rsidR="00B21F47">
        <w:t xml:space="preserve">rest of the world is facing </w:t>
      </w:r>
      <w:r w:rsidR="0042533A">
        <w:t xml:space="preserve">this </w:t>
      </w:r>
      <w:r w:rsidR="00B21F47">
        <w:t xml:space="preserve">to </w:t>
      </w:r>
      <w:r w:rsidR="00BC2B8C">
        <w:t xml:space="preserve">a </w:t>
      </w:r>
      <w:r w:rsidR="00B21F47">
        <w:t>greater or lesser degree.</w:t>
      </w:r>
      <w:r>
        <w:t xml:space="preserve"> </w:t>
      </w:r>
      <w:r w:rsidR="00B21F47">
        <w:t>We are trying to address that by keep</w:t>
      </w:r>
      <w:r w:rsidR="00127808">
        <w:t>ing</w:t>
      </w:r>
      <w:r w:rsidR="00B21F47">
        <w:t xml:space="preserve"> patients as healthy as possible. It is </w:t>
      </w:r>
      <w:r w:rsidR="00127808">
        <w:t>a</w:t>
      </w:r>
      <w:r w:rsidR="00B21F47">
        <w:t xml:space="preserve"> preventive strategy, much more than just reacting when patients unfortunately have acute exacerbations of care. </w:t>
      </w:r>
    </w:p>
    <w:p w:rsidR="00B21F47" w:rsidP="00B21F47">
      <w:pPr>
        <w:pStyle w:val="Answer"/>
      </w:pPr>
      <w:r>
        <w:t>When we look at the long-term plan and the plans we are formulating all the time, they are about working with primary care, the ICS and social care to keep citizens—they are not necessarily patients at that point—as healthy as possible</w:t>
      </w:r>
      <w:r w:rsidR="00847C15">
        <w:t>,</w:t>
      </w:r>
      <w:r>
        <w:t xml:space="preserve"> </w:t>
      </w:r>
      <w:r w:rsidR="00847C15">
        <w:t>en</w:t>
      </w:r>
      <w:r>
        <w:t>abl</w:t>
      </w:r>
      <w:r w:rsidR="00847C15">
        <w:t>ing</w:t>
      </w:r>
      <w:r>
        <w:t xml:space="preserve"> </w:t>
      </w:r>
      <w:r w:rsidR="00847C15">
        <w:t xml:space="preserve">them </w:t>
      </w:r>
      <w:r>
        <w:t xml:space="preserve">to </w:t>
      </w:r>
      <w:r w:rsidR="00847C15">
        <w:t>stay</w:t>
      </w:r>
      <w:r>
        <w:t xml:space="preserve"> active </w:t>
      </w:r>
      <w:r w:rsidR="00847C15">
        <w:t>in order to</w:t>
      </w:r>
      <w:r>
        <w:t xml:space="preserve"> avoid coming into crisis</w:t>
      </w:r>
      <w:r w:rsidR="00847C15">
        <w:t>,</w:t>
      </w:r>
      <w:r>
        <w:t xml:space="preserve"> and looking </w:t>
      </w:r>
      <w:r w:rsidR="00847C15">
        <w:t>at</w:t>
      </w:r>
      <w:r>
        <w:t xml:space="preserve"> how we support them when they are in crisis.</w:t>
      </w:r>
    </w:p>
    <w:p w:rsidR="00B21F47" w:rsidP="00B21F47">
      <w:pPr>
        <w:pStyle w:val="Answer"/>
      </w:pPr>
      <w:r>
        <w:t>Through Covid, we looked at the idea of remote monitoring for certain groups of patients, where you can step up and have increased monitoring of those patient groups. That would be a good example of how we try to support people more in the community now and not necessarily through an acute system</w:t>
      </w:r>
      <w:r w:rsidR="00921849">
        <w:t>,</w:t>
      </w:r>
      <w:r>
        <w:t xml:space="preserve"> because we know there are other disadvantages to them being part of the hospital bed system.</w:t>
      </w:r>
    </w:p>
    <w:p w:rsidR="00C24B46" w:rsidP="00B21F47">
      <w:pPr>
        <w:pStyle w:val="Answer"/>
      </w:pPr>
      <w:r w:rsidRPr="000F5DF7">
        <w:rPr>
          <w:b/>
          <w:bCs/>
          <w:i/>
          <w:iCs/>
        </w:rPr>
        <w:t xml:space="preserve">Dr Vin </w:t>
      </w:r>
      <w:r w:rsidR="00BB7674">
        <w:rPr>
          <w:b/>
          <w:bCs/>
          <w:i/>
          <w:iCs/>
        </w:rPr>
        <w:t>Diwakar</w:t>
      </w:r>
      <w:r w:rsidRPr="000F5DF7">
        <w:rPr>
          <w:b/>
          <w:bCs/>
          <w:i/>
          <w:iCs/>
        </w:rPr>
        <w:t>:</w:t>
      </w:r>
      <w:r w:rsidRPr="00A24E13" w:rsidR="00A24E13">
        <w:rPr>
          <w:b/>
        </w:rPr>
        <w:t xml:space="preserve"> </w:t>
      </w:r>
      <w:r w:rsidR="00921849">
        <w:t xml:space="preserve">The </w:t>
      </w:r>
      <w:r w:rsidR="00B21F47">
        <w:t>key role for supporting individual members of the public with their long-term conditions</w:t>
      </w:r>
      <w:r>
        <w:t xml:space="preserve"> sits </w:t>
      </w:r>
      <w:r w:rsidR="00B21F47">
        <w:t>in primary care</w:t>
      </w:r>
      <w:r>
        <w:t>. T</w:t>
      </w:r>
      <w:r w:rsidR="00B21F47">
        <w:t xml:space="preserve">hat is important </w:t>
      </w:r>
      <w:r>
        <w:t>in</w:t>
      </w:r>
      <w:r w:rsidR="00B21F47">
        <w:t xml:space="preserve"> a range of ways. </w:t>
      </w:r>
      <w:r>
        <w:t xml:space="preserve">It is </w:t>
      </w:r>
      <w:r w:rsidR="00B21F47">
        <w:t xml:space="preserve">not just </w:t>
      </w:r>
      <w:r>
        <w:t xml:space="preserve">about, </w:t>
      </w:r>
      <w:r w:rsidR="00B21F47">
        <w:t>when you have an established long-term condition</w:t>
      </w:r>
      <w:r w:rsidR="00CA6FEB">
        <w:t xml:space="preserve"> such as</w:t>
      </w:r>
      <w:r w:rsidR="00B21F47">
        <w:t xml:space="preserve"> </w:t>
      </w:r>
      <w:r w:rsidR="00CA6FEB">
        <w:t xml:space="preserve">diabetes, </w:t>
      </w:r>
      <w:r w:rsidR="00B21F47">
        <w:t>optimi</w:t>
      </w:r>
      <w:r>
        <w:t>s</w:t>
      </w:r>
      <w:r w:rsidR="00B21F47">
        <w:t>ing your medication</w:t>
      </w:r>
      <w:r w:rsidR="00CA6FEB">
        <w:t>,</w:t>
      </w:r>
      <w:r>
        <w:t xml:space="preserve"> </w:t>
      </w:r>
      <w:r w:rsidR="00CA6FEB">
        <w:t>having regular reviews</w:t>
      </w:r>
      <w:r>
        <w:t xml:space="preserve"> </w:t>
      </w:r>
      <w:r w:rsidR="00B21F47">
        <w:t xml:space="preserve">and supporting you </w:t>
      </w:r>
      <w:r>
        <w:t xml:space="preserve">using </w:t>
      </w:r>
      <w:r w:rsidR="00B21F47">
        <w:t xml:space="preserve">a variety of tools we have </w:t>
      </w:r>
      <w:r>
        <w:t xml:space="preserve">that, for instance, enable </w:t>
      </w:r>
      <w:r w:rsidR="00B21F47">
        <w:t>you to take your own glucose levels and self-manage your diabetes.</w:t>
      </w:r>
    </w:p>
    <w:p w:rsidR="00C24B46" w:rsidP="00B21F47">
      <w:pPr>
        <w:pStyle w:val="Answer"/>
      </w:pPr>
      <w:r>
        <w:t xml:space="preserve">There is also big element for prevention in primary care. </w:t>
      </w:r>
      <w:r>
        <w:t>F</w:t>
      </w:r>
      <w:r>
        <w:t xml:space="preserve">or example, </w:t>
      </w:r>
      <w:r>
        <w:t xml:space="preserve">we know the </w:t>
      </w:r>
      <w:r>
        <w:t xml:space="preserve">early detection of high blood pressure and heart rhythm abnormalities can </w:t>
      </w:r>
      <w:r>
        <w:t xml:space="preserve">lead to </w:t>
      </w:r>
      <w:r>
        <w:t xml:space="preserve">a measurable decrease in the number of people </w:t>
      </w:r>
      <w:r w:rsidR="00494D24">
        <w:t xml:space="preserve">subsequently </w:t>
      </w:r>
      <w:r>
        <w:t xml:space="preserve">presenting with </w:t>
      </w:r>
      <w:r>
        <w:t xml:space="preserve">strokes </w:t>
      </w:r>
      <w:r>
        <w:t>and heart attacks down the line.</w:t>
      </w:r>
      <w:r>
        <w:t xml:space="preserve"> We </w:t>
      </w:r>
      <w:r>
        <w:t>have expanded</w:t>
      </w:r>
      <w:r>
        <w:t xml:space="preserve"> </w:t>
      </w:r>
      <w:r>
        <w:t xml:space="preserve">the capability </w:t>
      </w:r>
      <w:r>
        <w:t xml:space="preserve">to do </w:t>
      </w:r>
      <w:r>
        <w:t>that</w:t>
      </w:r>
      <w:r w:rsidR="00CA6FEB">
        <w:t xml:space="preserve"> in primary care, as</w:t>
      </w:r>
      <w:r>
        <w:t xml:space="preserve"> I </w:t>
      </w:r>
      <w:r>
        <w:t>referred to, but</w:t>
      </w:r>
      <w:r>
        <w:t xml:space="preserve"> also</w:t>
      </w:r>
      <w:r>
        <w:t xml:space="preserve">, for example, through community pharmacies. Community pharmacies </w:t>
      </w:r>
      <w:r w:rsidR="00CA6FEB">
        <w:t>can</w:t>
      </w:r>
      <w:r>
        <w:t xml:space="preserve"> now do opportunistic blood pressure checks</w:t>
      </w:r>
      <w:r>
        <w:t xml:space="preserve">, </w:t>
      </w:r>
      <w:r>
        <w:t xml:space="preserve">identify </w:t>
      </w:r>
      <w:r>
        <w:t xml:space="preserve">high </w:t>
      </w:r>
      <w:r>
        <w:t xml:space="preserve">blood pressure early and then directly book </w:t>
      </w:r>
      <w:r>
        <w:t xml:space="preserve">patients </w:t>
      </w:r>
      <w:r>
        <w:t xml:space="preserve">into primary care. </w:t>
      </w:r>
    </w:p>
    <w:p w:rsidR="00C24B46" w:rsidP="00B21F47">
      <w:pPr>
        <w:pStyle w:val="Answer"/>
      </w:pPr>
      <w:r>
        <w:t xml:space="preserve">In </w:t>
      </w:r>
      <w:r w:rsidR="00B21F47">
        <w:t>mid</w:t>
      </w:r>
      <w:r>
        <w:t>-</w:t>
      </w:r>
      <w:r w:rsidR="00B21F47">
        <w:t>2021</w:t>
      </w:r>
      <w:r>
        <w:t>,</w:t>
      </w:r>
      <w:r w:rsidR="00B21F47">
        <w:t xml:space="preserve"> </w:t>
      </w:r>
      <w:r>
        <w:t xml:space="preserve">we saw </w:t>
      </w:r>
      <w:r w:rsidR="00B21F47">
        <w:t xml:space="preserve">a very steep rise in demand for services. </w:t>
      </w:r>
      <w:r>
        <w:t xml:space="preserve">That </w:t>
      </w:r>
      <w:r w:rsidR="00B21F47">
        <w:t xml:space="preserve">was mirrored across all aspects of the service, including </w:t>
      </w:r>
      <w:r>
        <w:t xml:space="preserve">in </w:t>
      </w:r>
      <w:r w:rsidR="00B21F47">
        <w:t>attendances, ambulance handover delays</w:t>
      </w:r>
      <w:r>
        <w:t xml:space="preserve">, </w:t>
      </w:r>
      <w:r w:rsidR="00B21F47">
        <w:t>problems with complex discharges</w:t>
      </w:r>
      <w:r>
        <w:t xml:space="preserve"> and the</w:t>
      </w:r>
      <w:r w:rsidR="00B21F47">
        <w:t xml:space="preserve"> increase in complexity </w:t>
      </w:r>
      <w:r>
        <w:t>of</w:t>
      </w:r>
      <w:r>
        <w:t xml:space="preserve"> category </w:t>
      </w:r>
      <w:r>
        <w:t>2</w:t>
      </w:r>
      <w:r w:rsidR="00B21F47">
        <w:t xml:space="preserve"> calls.</w:t>
      </w:r>
    </w:p>
    <w:p w:rsidR="00C24B46" w:rsidP="00B21F47">
      <w:pPr>
        <w:pStyle w:val="Answer"/>
      </w:pPr>
      <w:r>
        <w:t xml:space="preserve">Here is one </w:t>
      </w:r>
      <w:r w:rsidR="00B21F47">
        <w:t>hypothes</w:t>
      </w:r>
      <w:r>
        <w:t>i</w:t>
      </w:r>
      <w:r w:rsidR="00B21F47">
        <w:t xml:space="preserve">s </w:t>
      </w:r>
      <w:r>
        <w:t>for w</w:t>
      </w:r>
      <w:r w:rsidR="00B21F47">
        <w:t>hat might have driven that</w:t>
      </w:r>
      <w:r>
        <w:t>.</w:t>
      </w:r>
      <w:r>
        <w:t xml:space="preserve"> </w:t>
      </w:r>
      <w:r>
        <w:t xml:space="preserve">During </w:t>
      </w:r>
      <w:r w:rsidR="00B21F47">
        <w:t>the pandemic</w:t>
      </w:r>
      <w:r>
        <w:t>,</w:t>
      </w:r>
      <w:r w:rsidR="00B21F47">
        <w:t xml:space="preserve"> the NHS was largely fully occupied with managing Covid and there were a number of things associated with long-term condition management that could not be done</w:t>
      </w:r>
      <w:r>
        <w:t xml:space="preserve">. That </w:t>
      </w:r>
      <w:r w:rsidR="00B21F47">
        <w:t>was why it was so important for us to get control of the pandemic and then return the NHS to doing the catch-up work that we needed to do in order to optimi</w:t>
      </w:r>
      <w:r>
        <w:t>s</w:t>
      </w:r>
      <w:r w:rsidR="00B21F47">
        <w:t>e condition management.</w:t>
      </w:r>
    </w:p>
    <w:p w:rsidR="00A24E13" w:rsidP="00B21F47">
      <w:pPr>
        <w:pStyle w:val="Answer"/>
      </w:pPr>
      <w:r>
        <w:t>T</w:t>
      </w:r>
      <w:r w:rsidR="00B21F47">
        <w:t xml:space="preserve">hat is </w:t>
      </w:r>
      <w:r>
        <w:t xml:space="preserve">still </w:t>
      </w:r>
      <w:r w:rsidR="00B21F47">
        <w:t>having an impact on the NHS in driving increased demand</w:t>
      </w:r>
      <w:r>
        <w:t>. T</w:t>
      </w:r>
      <w:r w:rsidR="00B21F47">
        <w:t>here are not just backlogs in plan</w:t>
      </w:r>
      <w:r>
        <w:t xml:space="preserve">ned </w:t>
      </w:r>
      <w:r w:rsidR="00B21F47">
        <w:t>care</w:t>
      </w:r>
      <w:r>
        <w:t xml:space="preserve">, </w:t>
      </w:r>
      <w:r w:rsidR="00B21F47">
        <w:t xml:space="preserve">if you need an operation or an </w:t>
      </w:r>
      <w:r w:rsidR="00B21F47">
        <w:t>outpatient appointment</w:t>
      </w:r>
      <w:r>
        <w:t xml:space="preserve">; there are backlogs in primary care that GPs are still catching up with. </w:t>
      </w:r>
    </w:p>
    <w:p w:rsidR="00A24E13" w:rsidRPr="00CA6FEB" w:rsidP="002068AC">
      <w:pPr>
        <w:pStyle w:val="Remark"/>
      </w:pPr>
      <w:r w:rsidRPr="00A24E13">
        <w:rPr>
          <w:b/>
        </w:rPr>
        <w:t xml:space="preserve">The </w:t>
      </w:r>
      <w:r w:rsidR="00C70609">
        <w:rPr>
          <w:b/>
        </w:rPr>
        <w:t>Chair</w:t>
      </w:r>
      <w:r w:rsidRPr="00A24E13">
        <w:rPr>
          <w:b/>
        </w:rPr>
        <w:t>:</w:t>
      </w:r>
      <w:r>
        <w:t xml:space="preserve"> I </w:t>
      </w:r>
      <w:r w:rsidRPr="00CA6FEB">
        <w:t xml:space="preserve">am desperate to come back </w:t>
      </w:r>
      <w:r w:rsidR="00CA6FEB">
        <w:t>and ask,</w:t>
      </w:r>
      <w:r w:rsidRPr="00CA6FEB" w:rsidR="00577861">
        <w:t xml:space="preserve"> </w:t>
      </w:r>
      <w:r w:rsidRPr="00CA6FEB" w:rsidR="00CA6FEB">
        <w:t>“</w:t>
      </w:r>
      <w:r w:rsidRPr="00CA6FEB" w:rsidR="00577861">
        <w:t xml:space="preserve">Where is the money in </w:t>
      </w:r>
      <w:r w:rsidR="00D375B1">
        <w:t xml:space="preserve">relation to </w:t>
      </w:r>
      <w:r w:rsidRPr="00CA6FEB" w:rsidR="00577861">
        <w:t>early intervention and preventive care</w:t>
      </w:r>
      <w:r w:rsidRPr="00CA6FEB" w:rsidR="00CA6FEB">
        <w:t>?”</w:t>
      </w:r>
      <w:r w:rsidR="00CA6FEB">
        <w:t>,</w:t>
      </w:r>
      <w:r w:rsidRPr="00CA6FEB" w:rsidR="00577861">
        <w:t xml:space="preserve"> </w:t>
      </w:r>
      <w:r w:rsidRPr="00CA6FEB" w:rsidR="00CA6FEB">
        <w:t xml:space="preserve">but </w:t>
      </w:r>
      <w:r w:rsidRPr="00CA6FEB" w:rsidR="00577861">
        <w:t>never mind</w:t>
      </w:r>
      <w:r w:rsidR="00CA6FEB">
        <w:t>.</w:t>
      </w:r>
      <w:r w:rsidRPr="00CA6FEB" w:rsidR="00577861">
        <w:t xml:space="preserve"> </w:t>
      </w:r>
    </w:p>
    <w:p w:rsidR="008C60ED" w:rsidP="00642FDD">
      <w:pPr>
        <w:pStyle w:val="Question"/>
      </w:pPr>
      <w:r w:rsidRPr="00CA6FEB">
        <w:rPr>
          <w:b/>
        </w:rPr>
        <w:t>Lord Bichard:</w:t>
      </w:r>
      <w:r w:rsidRPr="00CA6FEB">
        <w:t xml:space="preserve"> </w:t>
      </w:r>
      <w:r w:rsidRPr="00CA6FEB" w:rsidR="002068AC">
        <w:t xml:space="preserve">You will probably pick up </w:t>
      </w:r>
      <w:r w:rsidRPr="00CA6FEB" w:rsidR="00577861">
        <w:t xml:space="preserve">during </w:t>
      </w:r>
      <w:r w:rsidR="00577861">
        <w:t xml:space="preserve">this discussion that there is a </w:t>
      </w:r>
      <w:r>
        <w:t xml:space="preserve">degree of frustration </w:t>
      </w:r>
      <w:r w:rsidR="00577861">
        <w:t xml:space="preserve">around this table. We are trying to find some answers to a problem and </w:t>
      </w:r>
      <w:r w:rsidR="00CA6FEB">
        <w:t xml:space="preserve">we are often </w:t>
      </w:r>
      <w:r w:rsidR="00577861">
        <w:t>hear</w:t>
      </w:r>
      <w:r w:rsidR="00CA6FEB">
        <w:t>ing</w:t>
      </w:r>
      <w:r w:rsidR="00577861">
        <w:t>, “It</w:t>
      </w:r>
      <w:r w:rsidR="00CA6FEB">
        <w:t>’</w:t>
      </w:r>
      <w:r w:rsidR="00577861">
        <w:t>s all down to increasing demand”, but the data on the increase in demand is not that reliable</w:t>
      </w:r>
      <w:r w:rsidR="00904C8A">
        <w:t xml:space="preserve">. A </w:t>
      </w:r>
      <w:r w:rsidR="00577861">
        <w:t>lot of the demand people have talked to us about is actually increased calls, not increased incidence</w:t>
      </w:r>
      <w:r w:rsidR="00494D24">
        <w:t>,</w:t>
      </w:r>
      <w:r w:rsidR="00577861">
        <w:t xml:space="preserve"> because people are getting so frustrated when the ambulance does</w:t>
      </w:r>
      <w:r>
        <w:t xml:space="preserve"> not </w:t>
      </w:r>
      <w:r w:rsidR="00577861">
        <w:t xml:space="preserve">turn </w:t>
      </w:r>
      <w:r>
        <w:t xml:space="preserve">up that </w:t>
      </w:r>
      <w:r w:rsidR="00577861">
        <w:t xml:space="preserve">they keep calling. </w:t>
      </w:r>
      <w:r>
        <w:t xml:space="preserve">Is </w:t>
      </w:r>
      <w:r w:rsidR="00577861">
        <w:t>it demand?</w:t>
      </w:r>
    </w:p>
    <w:p w:rsidR="008C60ED" w:rsidP="00EF0DA5">
      <w:pPr>
        <w:pStyle w:val="Remark"/>
      </w:pPr>
      <w:r>
        <w:t>T</w:t>
      </w:r>
      <w:r w:rsidR="00577861">
        <w:t xml:space="preserve">hen we go </w:t>
      </w:r>
      <w:r w:rsidR="00904C8A">
        <w:t>on to</w:t>
      </w:r>
      <w:r w:rsidR="00577861">
        <w:t xml:space="preserve"> the accepted wisdom that the other problem is the lack of social care be</w:t>
      </w:r>
      <w:r>
        <w:t>d</w:t>
      </w:r>
      <w:r w:rsidR="00577861">
        <w:t xml:space="preserve">s. </w:t>
      </w:r>
      <w:r>
        <w:t>W</w:t>
      </w:r>
      <w:r w:rsidR="00577861">
        <w:t>e all accept that is part of the problem, but</w:t>
      </w:r>
      <w:r>
        <w:t xml:space="preserve">, in the evidence we have received, </w:t>
      </w:r>
      <w:r w:rsidR="00577861">
        <w:t xml:space="preserve">the longest </w:t>
      </w:r>
      <w:r>
        <w:t xml:space="preserve">wait </w:t>
      </w:r>
      <w:r w:rsidR="00577861">
        <w:t>was 33 hours</w:t>
      </w:r>
      <w:r>
        <w:t>. In</w:t>
      </w:r>
      <w:r w:rsidR="00577861">
        <w:t xml:space="preserve"> a civilised society, </w:t>
      </w:r>
      <w:r>
        <w:t xml:space="preserve">this </w:t>
      </w:r>
      <w:r w:rsidR="00577861">
        <w:t xml:space="preserve">surely </w:t>
      </w:r>
      <w:r>
        <w:t xml:space="preserve">cannot </w:t>
      </w:r>
      <w:r w:rsidR="00577861">
        <w:t xml:space="preserve">be acceptable. </w:t>
      </w:r>
      <w:r>
        <w:t>R</w:t>
      </w:r>
      <w:r w:rsidR="00577861">
        <w:t xml:space="preserve">ather than just saying, </w:t>
      </w:r>
      <w:r>
        <w:t>“W</w:t>
      </w:r>
      <w:r w:rsidR="00577861">
        <w:t>e have problems with demand</w:t>
      </w:r>
      <w:r>
        <w:t xml:space="preserve">, </w:t>
      </w:r>
      <w:r w:rsidR="00577861">
        <w:t xml:space="preserve">and there are </w:t>
      </w:r>
      <w:r>
        <w:t xml:space="preserve">not </w:t>
      </w:r>
      <w:r w:rsidR="00577861">
        <w:t xml:space="preserve">enough social </w:t>
      </w:r>
      <w:r>
        <w:t xml:space="preserve">care beds”, </w:t>
      </w:r>
      <w:r w:rsidR="00577861">
        <w:t xml:space="preserve">we need to find a model </w:t>
      </w:r>
      <w:r>
        <w:t xml:space="preserve">that </w:t>
      </w:r>
      <w:r w:rsidR="00577861">
        <w:t>looks as if it might improve where we are now.</w:t>
      </w:r>
    </w:p>
    <w:p w:rsidR="00A24E13" w:rsidP="00EF0DA5">
      <w:pPr>
        <w:pStyle w:val="Remark"/>
      </w:pPr>
      <w:r>
        <w:t xml:space="preserve">You </w:t>
      </w:r>
      <w:r w:rsidR="00577861">
        <w:t>said there w</w:t>
      </w:r>
      <w:r w:rsidR="00D375B1">
        <w:t>as</w:t>
      </w:r>
      <w:r w:rsidR="00577861">
        <w:t xml:space="preserve"> some guidance you </w:t>
      </w:r>
      <w:r>
        <w:t xml:space="preserve">have </w:t>
      </w:r>
      <w:r w:rsidR="00577861">
        <w:t>delivered to the I</w:t>
      </w:r>
      <w:r>
        <w:t>CBs</w:t>
      </w:r>
      <w:r w:rsidR="00577861">
        <w:t>. I do not know whether we have that</w:t>
      </w:r>
      <w:r>
        <w:t xml:space="preserve">. If we do not, </w:t>
      </w:r>
      <w:r w:rsidR="00577861">
        <w:t>it would be really good to have it</w:t>
      </w:r>
      <w:r>
        <w:t xml:space="preserve">. That </w:t>
      </w:r>
      <w:r w:rsidR="00577861">
        <w:t>is what we are struggling towards. Is there a model that could make things better</w:t>
      </w:r>
      <w:r>
        <w:t xml:space="preserve">? Currently, </w:t>
      </w:r>
      <w:r w:rsidR="00577861">
        <w:t>this is a scandal</w:t>
      </w:r>
      <w:r w:rsidR="00CC1703">
        <w:t>.</w:t>
      </w:r>
    </w:p>
    <w:p w:rsidR="00CC1703" w:rsidP="00CC1703">
      <w:pPr>
        <w:pStyle w:val="Answer"/>
      </w:pPr>
      <w:r w:rsidRPr="000F5DF7">
        <w:rPr>
          <w:b/>
          <w:bCs/>
          <w:i/>
          <w:iCs/>
        </w:rPr>
        <w:t xml:space="preserve">Dr Vin </w:t>
      </w:r>
      <w:r w:rsidR="00BB7674">
        <w:rPr>
          <w:b/>
          <w:bCs/>
          <w:i/>
          <w:iCs/>
        </w:rPr>
        <w:t>Diwakar</w:t>
      </w:r>
      <w:r w:rsidRPr="000F5DF7">
        <w:rPr>
          <w:b/>
          <w:bCs/>
          <w:i/>
          <w:iCs/>
        </w:rPr>
        <w:t>:</w:t>
      </w:r>
      <w:r w:rsidRPr="00A24E13" w:rsidR="00A24E13">
        <w:rPr>
          <w:b/>
        </w:rPr>
        <w:t xml:space="preserve"> </w:t>
      </w:r>
      <w:r w:rsidR="00904C8A">
        <w:t xml:space="preserve">We </w:t>
      </w:r>
      <w:r w:rsidR="008C60ED">
        <w:t xml:space="preserve">have three ways of tackling this challenge. I will start </w:t>
      </w:r>
      <w:r w:rsidR="00A24E13">
        <w:t xml:space="preserve">with demand. It is </w:t>
      </w:r>
      <w:r w:rsidR="00812E31">
        <w:t>absolutely</w:t>
      </w:r>
      <w:r w:rsidR="00A24E13">
        <w:t xml:space="preserve"> true that calls </w:t>
      </w:r>
      <w:r w:rsidR="008C60ED">
        <w:t xml:space="preserve">to the 999 service </w:t>
      </w:r>
      <w:r w:rsidR="00A24E13">
        <w:t>have gone up</w:t>
      </w:r>
      <w:r w:rsidR="008C60ED">
        <w:t xml:space="preserve">, </w:t>
      </w:r>
      <w:r w:rsidR="002F1289">
        <w:t>while</w:t>
      </w:r>
      <w:r w:rsidR="008C60ED">
        <w:t xml:space="preserve"> conveyances have dropped slightly </w:t>
      </w:r>
      <w:r>
        <w:t>since prior to the pandemic. They were rising prior to that. A</w:t>
      </w:r>
      <w:r w:rsidR="00A24E13">
        <w:t>mbulance services</w:t>
      </w:r>
      <w:r>
        <w:t xml:space="preserve"> have got better at avoiding bringing people to hospital. Th</w:t>
      </w:r>
      <w:r w:rsidR="00EF0DA5">
        <w:t>ey have</w:t>
      </w:r>
      <w:r>
        <w:t xml:space="preserve"> increased the number of people they are able to hear and treat</w:t>
      </w:r>
      <w:r w:rsidR="002F1289">
        <w:t>,</w:t>
      </w:r>
      <w:r>
        <w:t xml:space="preserve"> and see and treat. They are carrying fewer people, and that is a real achievement on </w:t>
      </w:r>
      <w:r w:rsidR="00EF0DA5">
        <w:t>the part</w:t>
      </w:r>
      <w:r>
        <w:t xml:space="preserve"> of the ambulance services.</w:t>
      </w:r>
    </w:p>
    <w:p w:rsidR="00CC1703" w:rsidP="00CC1703">
      <w:pPr>
        <w:pStyle w:val="Answer"/>
      </w:pPr>
      <w:r>
        <w:t xml:space="preserve">We have three ways of looking at this. The first is all parts of the system working together to reduce conveyances and deteriorations. We have talked a bit about prevention. For example, in our most recent letter, the instructions to the NHS that we issued at the end of August, there is a plan for every integrated care system in every part of England to have a community falls service. </w:t>
      </w:r>
      <w:r w:rsidR="002F1289">
        <w:t xml:space="preserve">Some </w:t>
      </w:r>
      <w:r>
        <w:t xml:space="preserve">25% of category </w:t>
      </w:r>
      <w:r w:rsidR="00EF0DA5">
        <w:t>3</w:t>
      </w:r>
      <w:r>
        <w:t xml:space="preserve"> calls are for patients who have fallen. They do not need an ambulance response</w:t>
      </w:r>
      <w:r w:rsidR="002F1289">
        <w:t>;</w:t>
      </w:r>
      <w:r>
        <w:t xml:space="preserve"> </w:t>
      </w:r>
      <w:r w:rsidR="002F1289">
        <w:t xml:space="preserve">they </w:t>
      </w:r>
      <w:r>
        <w:t xml:space="preserve">can </w:t>
      </w:r>
      <w:r w:rsidR="002F1289">
        <w:t>have</w:t>
      </w:r>
      <w:r>
        <w:t xml:space="preserve"> what I would call a non-clinical response. They do not need clinical input; they need someone to help them get off the floor and call their community services or their families to come and support them and </w:t>
      </w:r>
      <w:r w:rsidR="00977A02">
        <w:t xml:space="preserve">to </w:t>
      </w:r>
      <w:r>
        <w:t>assess what the problem is. That could prevent 55,000 conveyances a year when we implement it across England.</w:t>
      </w:r>
    </w:p>
    <w:p w:rsidR="00CC1703" w:rsidP="00CC1703">
      <w:pPr>
        <w:pStyle w:val="Answer"/>
      </w:pPr>
      <w:r>
        <w:t xml:space="preserve">Secondly, we have implemented urgent community response. There is a two-hour urgent community response service specification that all integrated care systems have to meet. We are seeing the number of calls </w:t>
      </w:r>
      <w:r>
        <w:t xml:space="preserve">to urgent community response services going up. We have more to do in order to extend access to those services, but that is the model that we should have in place for pre-hospital services. </w:t>
      </w:r>
    </w:p>
    <w:p w:rsidR="00CC1703" w:rsidP="00CC1703">
      <w:pPr>
        <w:pStyle w:val="Answer"/>
      </w:pPr>
      <w:r>
        <w:t xml:space="preserve">Thirdly, for </w:t>
      </w:r>
      <w:r w:rsidR="00C52C77">
        <w:t xml:space="preserve">the </w:t>
      </w:r>
      <w:r>
        <w:t>111 service, which is really the entry point for most people into the urgent care service on top of ringing their GP, we have increased the number of call handlers by a significant amount in order to support faster access to 111. We are continuously making changes to something called NHS Pathways, which is the validated system that 111 call handlers use</w:t>
      </w:r>
      <w:r w:rsidR="00531D11">
        <w:t>. Y</w:t>
      </w:r>
      <w:r>
        <w:t>ou describe your symptoms</w:t>
      </w:r>
      <w:r w:rsidR="00531D11">
        <w:t xml:space="preserve"> and put them </w:t>
      </w:r>
      <w:r>
        <w:t>into NHS Pathways</w:t>
      </w:r>
      <w:r w:rsidR="00531D11">
        <w:t xml:space="preserve">, </w:t>
      </w:r>
      <w:r>
        <w:t xml:space="preserve">and </w:t>
      </w:r>
      <w:r w:rsidR="00531D11">
        <w:t xml:space="preserve">that </w:t>
      </w:r>
      <w:r>
        <w:t>gives the call handler guidance as to where the patient should be directed.</w:t>
      </w:r>
    </w:p>
    <w:p w:rsidR="00531D11" w:rsidP="00CC1703">
      <w:pPr>
        <w:pStyle w:val="Answer"/>
      </w:pPr>
      <w:r>
        <w:t xml:space="preserve">For example, about 25% </w:t>
      </w:r>
      <w:r>
        <w:t xml:space="preserve">of 111 calls </w:t>
      </w:r>
      <w:r>
        <w:t xml:space="preserve">can be resolved over the telephone with advice or by signposting people to the right place. Around </w:t>
      </w:r>
      <w:r>
        <w:t>10</w:t>
      </w:r>
      <w:r>
        <w:t xml:space="preserve">% need to go to an ambulance service because the patient </w:t>
      </w:r>
      <w:r>
        <w:t xml:space="preserve">has called 111 when they </w:t>
      </w:r>
      <w:r>
        <w:t xml:space="preserve">needed 999. </w:t>
      </w:r>
      <w:r>
        <w:t>F</w:t>
      </w:r>
      <w:r>
        <w:t>or those calls</w:t>
      </w:r>
      <w:r w:rsidR="007F3411">
        <w:t xml:space="preserve">, </w:t>
      </w:r>
      <w:r>
        <w:t xml:space="preserve">we have senior clinicians working in </w:t>
      </w:r>
      <w:r>
        <w:t xml:space="preserve">111 </w:t>
      </w:r>
      <w:r>
        <w:t>call cent</w:t>
      </w:r>
      <w:r>
        <w:t>res</w:t>
      </w:r>
      <w:r w:rsidR="007F3411">
        <w:t xml:space="preserve">, who </w:t>
      </w:r>
      <w:r>
        <w:t xml:space="preserve">validate those calls to make sure we are not passing those on to the emergency care system when they do not need to be. </w:t>
      </w:r>
      <w:r>
        <w:t>W</w:t>
      </w:r>
      <w:r>
        <w:t xml:space="preserve">e have </w:t>
      </w:r>
      <w:r w:rsidR="004D41D3">
        <w:t xml:space="preserve">that </w:t>
      </w:r>
      <w:r>
        <w:t>clinical assessment</w:t>
      </w:r>
      <w:r>
        <w:t xml:space="preserve">. </w:t>
      </w:r>
    </w:p>
    <w:p w:rsidR="00531D11" w:rsidP="00CC1703">
      <w:pPr>
        <w:pStyle w:val="Answer"/>
      </w:pPr>
      <w:r>
        <w:t xml:space="preserve">Also, </w:t>
      </w:r>
      <w:r>
        <w:t>111</w:t>
      </w:r>
      <w:r w:rsidR="00CC1703">
        <w:t xml:space="preserve"> can directly book into primary care and is doing so already. </w:t>
      </w:r>
      <w:r>
        <w:t>A</w:t>
      </w:r>
      <w:r w:rsidR="00CC1703">
        <w:t xml:space="preserve">ll primary care </w:t>
      </w:r>
      <w:r>
        <w:t xml:space="preserve">providers are </w:t>
      </w:r>
      <w:r w:rsidR="00CC1703">
        <w:t>expected to keep a selection of appointments open</w:t>
      </w:r>
      <w:r>
        <w:t xml:space="preserve"> that </w:t>
      </w:r>
      <w:r>
        <w:t>1</w:t>
      </w:r>
      <w:r>
        <w:t xml:space="preserve">11 </w:t>
      </w:r>
      <w:r w:rsidR="00CC1703">
        <w:t>can and do</w:t>
      </w:r>
      <w:r>
        <w:t>es</w:t>
      </w:r>
      <w:r w:rsidR="00CC1703">
        <w:t xml:space="preserve"> book into. We monitor in NHS England not just the bookings but the uptake of appointments</w:t>
      </w:r>
      <w:r>
        <w:t>. I</w:t>
      </w:r>
      <w:r w:rsidR="00CC1703">
        <w:t>f not enough bookings are made</w:t>
      </w:r>
      <w:r>
        <w:t xml:space="preserve">, </w:t>
      </w:r>
      <w:r w:rsidR="00CC1703">
        <w:t xml:space="preserve">we can talk to systems and </w:t>
      </w:r>
      <w:r>
        <w:t>ask</w:t>
      </w:r>
      <w:r w:rsidR="00CC1703">
        <w:t xml:space="preserve"> them, </w:t>
      </w:r>
      <w:r>
        <w:t>“Why are</w:t>
      </w:r>
      <w:r>
        <w:t>n’t</w:t>
      </w:r>
      <w:r>
        <w:t xml:space="preserve"> your </w:t>
      </w:r>
      <w:r w:rsidR="00CC1703">
        <w:t>bookings going up</w:t>
      </w:r>
      <w:r>
        <w:t>? W</w:t>
      </w:r>
      <w:r w:rsidR="00CC1703">
        <w:t>hat</w:t>
      </w:r>
      <w:r>
        <w:t>’</w:t>
      </w:r>
      <w:r w:rsidR="00CC1703">
        <w:t>s going on</w:t>
      </w:r>
      <w:r>
        <w:t>?” T</w:t>
      </w:r>
      <w:r w:rsidR="00CC1703">
        <w:t xml:space="preserve">hat is </w:t>
      </w:r>
      <w:r>
        <w:t xml:space="preserve">the </w:t>
      </w:r>
      <w:r w:rsidR="00CC1703">
        <w:t>admissions avoidance side of things.</w:t>
      </w:r>
    </w:p>
    <w:p w:rsidR="000B29DC" w:rsidP="00CC1703">
      <w:pPr>
        <w:pStyle w:val="Answer"/>
      </w:pPr>
      <w:r>
        <w:t xml:space="preserve">Of course, with </w:t>
      </w:r>
      <w:r w:rsidR="00531D11">
        <w:t xml:space="preserve">an </w:t>
      </w:r>
      <w:r w:rsidR="00494D24">
        <w:t>ageing</w:t>
      </w:r>
      <w:r>
        <w:t xml:space="preserve"> population, care homes </w:t>
      </w:r>
      <w:r w:rsidR="00531D11">
        <w:t xml:space="preserve">are a </w:t>
      </w:r>
      <w:r>
        <w:t>particular area of interest</w:t>
      </w:r>
      <w:r w:rsidR="00531D11">
        <w:t>. J</w:t>
      </w:r>
      <w:r>
        <w:t>ust prior to the pandemic</w:t>
      </w:r>
      <w:r w:rsidR="00531D11">
        <w:t xml:space="preserve">, </w:t>
      </w:r>
      <w:r>
        <w:t xml:space="preserve">we launched </w:t>
      </w:r>
      <w:r>
        <w:t xml:space="preserve">a programme </w:t>
      </w:r>
      <w:r>
        <w:t xml:space="preserve">called </w:t>
      </w:r>
      <w:r>
        <w:t>Enhanced Health</w:t>
      </w:r>
      <w:r>
        <w:t xml:space="preserve"> </w:t>
      </w:r>
      <w:r w:rsidR="00531D11">
        <w:t xml:space="preserve">in </w:t>
      </w:r>
      <w:r>
        <w:t>Care Homes</w:t>
      </w:r>
      <w:r>
        <w:t xml:space="preserve">. </w:t>
      </w:r>
      <w:r w:rsidR="00531D11">
        <w:t>U</w:t>
      </w:r>
      <w:r>
        <w:t>nder their contract</w:t>
      </w:r>
      <w:r>
        <w:t>s</w:t>
      </w:r>
      <w:r w:rsidR="00531D11">
        <w:t xml:space="preserve">, each </w:t>
      </w:r>
      <w:r>
        <w:t>care home has to have a lead primary care network and a lead clinician</w:t>
      </w:r>
      <w:r w:rsidR="00531D11">
        <w:t xml:space="preserve">. They </w:t>
      </w:r>
      <w:r>
        <w:t>are expected to do weekly rounds in the care home in order to optimise care management.</w:t>
      </w:r>
    </w:p>
    <w:p w:rsidR="00531D11" w:rsidP="00CC1703">
      <w:pPr>
        <w:pStyle w:val="Answer"/>
      </w:pPr>
      <w:r>
        <w:t>If you get admitted to hospital and you are discharged back to your care home, you have a comprehensive assessment by your GP</w:t>
      </w:r>
      <w:r>
        <w:t xml:space="preserve">; </w:t>
      </w:r>
      <w:r>
        <w:t>you have a personalised care plan developed</w:t>
      </w:r>
      <w:r>
        <w:t xml:space="preserve">; </w:t>
      </w:r>
      <w:r>
        <w:t xml:space="preserve">and you have a regular medication review to ensure your medications are addressing those problems. </w:t>
      </w:r>
      <w:r>
        <w:t>W</w:t>
      </w:r>
      <w:r>
        <w:t xml:space="preserve">here that </w:t>
      </w:r>
      <w:r>
        <w:t xml:space="preserve">has </w:t>
      </w:r>
      <w:r>
        <w:t>been introduced across England, we saw a 26% drop in the number of conveyances coming from care homes into the emergency care system.</w:t>
      </w:r>
    </w:p>
    <w:p w:rsidR="000B29DC" w:rsidP="00CC1703">
      <w:pPr>
        <w:pStyle w:val="Answer"/>
      </w:pPr>
      <w:r>
        <w:t xml:space="preserve">All </w:t>
      </w:r>
      <w:r w:rsidR="00CC1703">
        <w:t xml:space="preserve">those </w:t>
      </w:r>
      <w:r>
        <w:t xml:space="preserve">things </w:t>
      </w:r>
      <w:r w:rsidR="00CC1703">
        <w:t xml:space="preserve">will </w:t>
      </w:r>
      <w:r>
        <w:t xml:space="preserve">help </w:t>
      </w:r>
      <w:r w:rsidR="00CC1703">
        <w:t>not just with admissions avoidance</w:t>
      </w:r>
      <w:r>
        <w:t xml:space="preserve">; they will help </w:t>
      </w:r>
      <w:r w:rsidR="00CC1703">
        <w:t>with discharge as well</w:t>
      </w:r>
      <w:r>
        <w:t xml:space="preserve">. But the </w:t>
      </w:r>
      <w:r w:rsidR="00CC1703">
        <w:t xml:space="preserve">reality is </w:t>
      </w:r>
      <w:r w:rsidR="00531D11">
        <w:t xml:space="preserve">that </w:t>
      </w:r>
      <w:r w:rsidR="00CC1703">
        <w:t xml:space="preserve">the level of demand on the whole emergency care system </w:t>
      </w:r>
      <w:r w:rsidR="00531D11">
        <w:t xml:space="preserve">is rising </w:t>
      </w:r>
      <w:r>
        <w:t>more quickly</w:t>
      </w:r>
      <w:r w:rsidR="00531D11">
        <w:t xml:space="preserve"> than </w:t>
      </w:r>
      <w:r w:rsidR="00CC1703">
        <w:t>these interventions are having an impact on</w:t>
      </w:r>
      <w:r w:rsidR="00531D11">
        <w:t xml:space="preserve"> it</w:t>
      </w:r>
      <w:r w:rsidR="00CC1703">
        <w:t xml:space="preserve">. </w:t>
      </w:r>
      <w:r w:rsidR="00531D11">
        <w:t xml:space="preserve">We have </w:t>
      </w:r>
      <w:r w:rsidR="00CC1703">
        <w:t>a mismatch between demand and capacity, despite the work we are putting in to do that.</w:t>
      </w:r>
    </w:p>
    <w:p w:rsidR="00CC1703" w:rsidP="00CC1703">
      <w:pPr>
        <w:pStyle w:val="Answer"/>
      </w:pPr>
      <w:r>
        <w:t>T</w:t>
      </w:r>
      <w:r>
        <w:t xml:space="preserve">hat is one of the driving factors behind the levels of care we are seeing at the moment, which </w:t>
      </w:r>
      <w:r>
        <w:t xml:space="preserve">no one </w:t>
      </w:r>
      <w:r>
        <w:t xml:space="preserve">in the NHS, regardless of whether you work in </w:t>
      </w:r>
      <w:r>
        <w:t>NHS England or you are a GP</w:t>
      </w:r>
      <w:r>
        <w:t xml:space="preserve">, </w:t>
      </w:r>
      <w:r>
        <w:t>nurse or member of staff</w:t>
      </w:r>
      <w:r>
        <w:t xml:space="preserve">, </w:t>
      </w:r>
      <w:r>
        <w:t>is aspiring to deliver at the moment</w:t>
      </w:r>
      <w:r>
        <w:t>.</w:t>
      </w:r>
    </w:p>
    <w:p w:rsidR="00A258EC" w:rsidP="00531D11">
      <w:pPr>
        <w:pStyle w:val="Question"/>
      </w:pPr>
      <w:r w:rsidRPr="0079326A">
        <w:rPr>
          <w:b/>
        </w:rPr>
        <w:t>Baroness Morris of Yardley:</w:t>
      </w:r>
      <w:r>
        <w:t xml:space="preserve"> </w:t>
      </w:r>
      <w:r w:rsidR="00531D11">
        <w:t xml:space="preserve">We have asked everybody about risk and who manages risk in the system. I want to ask you about who manages risk across the system, but before that I </w:t>
      </w:r>
      <w:r w:rsidR="00977A02">
        <w:t xml:space="preserve">will </w:t>
      </w:r>
      <w:r w:rsidR="00531D11">
        <w:t xml:space="preserve">go to </w:t>
      </w:r>
      <w:r w:rsidR="00977A02">
        <w:t xml:space="preserve">complexity, at </w:t>
      </w:r>
      <w:r w:rsidR="00531D11">
        <w:t xml:space="preserve">the other end. I hear what you say about the </w:t>
      </w:r>
      <w:r w:rsidR="00171EF7">
        <w:t xml:space="preserve">111 calls. </w:t>
      </w:r>
      <w:r w:rsidR="00531D11">
        <w:t xml:space="preserve">I can see that </w:t>
      </w:r>
      <w:r w:rsidR="00171EF7">
        <w:t xml:space="preserve">the </w:t>
      </w:r>
      <w:r w:rsidR="00531D11">
        <w:t xml:space="preserve">model might work, but the evidence we have received so far </w:t>
      </w:r>
      <w:r>
        <w:t xml:space="preserve">from the </w:t>
      </w:r>
      <w:r w:rsidR="00531D11">
        <w:t xml:space="preserve">people </w:t>
      </w:r>
      <w:r>
        <w:t xml:space="preserve">who </w:t>
      </w:r>
      <w:r w:rsidR="00531D11">
        <w:t xml:space="preserve">are answering </w:t>
      </w:r>
      <w:r w:rsidR="00171EF7">
        <w:t xml:space="preserve">111 calls is that it is a bit like </w:t>
      </w:r>
      <w:r w:rsidR="00531D11">
        <w:t>diagnosis by algorithm, which scares most of us</w:t>
      </w:r>
      <w:r>
        <w:t xml:space="preserve">. They do not have </w:t>
      </w:r>
      <w:r w:rsidR="00531D11">
        <w:t xml:space="preserve">the confidence. They </w:t>
      </w:r>
      <w:r>
        <w:t xml:space="preserve">do not </w:t>
      </w:r>
      <w:r w:rsidR="00531D11">
        <w:t>have the training</w:t>
      </w:r>
      <w:r>
        <w:t xml:space="preserve">, </w:t>
      </w:r>
      <w:r w:rsidR="00531D11">
        <w:t>the qualification or the experience.</w:t>
      </w:r>
    </w:p>
    <w:p w:rsidR="00A24E13" w:rsidP="00A258EC">
      <w:pPr>
        <w:pStyle w:val="Question"/>
        <w:numPr>
          <w:ilvl w:val="0"/>
          <w:numId w:val="0"/>
        </w:numPr>
        <w:ind w:left="794"/>
      </w:pPr>
      <w:r>
        <w:t xml:space="preserve">We would </w:t>
      </w:r>
      <w:r w:rsidR="00531D11">
        <w:t xml:space="preserve">all completely </w:t>
      </w:r>
      <w:r>
        <w:t xml:space="preserve">understand that you </w:t>
      </w:r>
      <w:r w:rsidR="00531D11">
        <w:t>would always make a decision</w:t>
      </w:r>
      <w:r>
        <w:t xml:space="preserve">, </w:t>
      </w:r>
      <w:r w:rsidR="00531D11">
        <w:t>when it is people's lives</w:t>
      </w:r>
      <w:r>
        <w:t xml:space="preserve">, </w:t>
      </w:r>
      <w:r w:rsidR="00531D11">
        <w:t xml:space="preserve">that </w:t>
      </w:r>
      <w:r>
        <w:t xml:space="preserve">errs </w:t>
      </w:r>
      <w:r w:rsidR="00531D11">
        <w:t>on the side of caution</w:t>
      </w:r>
      <w:r>
        <w:t>. T</w:t>
      </w:r>
      <w:r w:rsidR="00531D11">
        <w:t>o save enough time to ask about risk and system change,</w:t>
      </w:r>
      <w:r>
        <w:t xml:space="preserve"> do </w:t>
      </w:r>
      <w:r w:rsidR="00531D11">
        <w:t xml:space="preserve">you just want to comment on that? </w:t>
      </w:r>
      <w:r>
        <w:t>How</w:t>
      </w:r>
      <w:r w:rsidR="00531D11">
        <w:t xml:space="preserve"> confident are you that</w:t>
      </w:r>
      <w:r>
        <w:t xml:space="preserve"> </w:t>
      </w:r>
      <w:r w:rsidR="00531D11">
        <w:t>this algorithm method</w:t>
      </w:r>
      <w:r>
        <w:t xml:space="preserve">, </w:t>
      </w:r>
      <w:r w:rsidR="00531D11">
        <w:t>following it through the arrows, is ever going to be as good as it should be? Is it the right system or not?</w:t>
      </w:r>
    </w:p>
    <w:p w:rsidR="0079326A" w:rsidP="0079326A">
      <w:pPr>
        <w:pStyle w:val="Answer"/>
      </w:pPr>
      <w:r w:rsidRPr="000F5DF7">
        <w:rPr>
          <w:b/>
          <w:bCs/>
          <w:i/>
          <w:iCs/>
        </w:rPr>
        <w:t xml:space="preserve">Dr Vin </w:t>
      </w:r>
      <w:r w:rsidR="00BB7674">
        <w:rPr>
          <w:b/>
          <w:bCs/>
          <w:i/>
          <w:iCs/>
        </w:rPr>
        <w:t>Diwakar</w:t>
      </w:r>
      <w:r w:rsidRPr="000F5DF7">
        <w:rPr>
          <w:b/>
          <w:bCs/>
          <w:i/>
          <w:iCs/>
        </w:rPr>
        <w:t>:</w:t>
      </w:r>
      <w:r w:rsidRPr="0079326A">
        <w:rPr>
          <w:b/>
        </w:rPr>
        <w:t xml:space="preserve"> </w:t>
      </w:r>
      <w:r w:rsidR="00A258EC">
        <w:t xml:space="preserve">I </w:t>
      </w:r>
      <w:r w:rsidR="00BB3918">
        <w:t>will</w:t>
      </w:r>
      <w:r w:rsidR="00A258EC">
        <w:t xml:space="preserve"> say three things about 111. First, if you are a call handler in 111, </w:t>
      </w:r>
      <w:r>
        <w:t>you are trained</w:t>
      </w:r>
      <w:r w:rsidR="00A258EC">
        <w:t xml:space="preserve">. You have to pass tests and assessments. </w:t>
      </w:r>
    </w:p>
    <w:p w:rsidR="0079326A" w:rsidP="002A452E">
      <w:pPr>
        <w:pStyle w:val="Remark"/>
      </w:pPr>
      <w:r w:rsidRPr="0079326A">
        <w:rPr>
          <w:b/>
        </w:rPr>
        <w:t>Baroness Morris of Yardley:</w:t>
      </w:r>
      <w:r>
        <w:t xml:space="preserve"> </w:t>
      </w:r>
      <w:r w:rsidR="00A258EC">
        <w:t>Could you say a bit more about that? Are they at paramedic level?</w:t>
      </w:r>
    </w:p>
    <w:p w:rsidR="00A258EC" w:rsidP="00DE1A95">
      <w:pPr>
        <w:pStyle w:val="Answer"/>
      </w:pPr>
      <w:r w:rsidRPr="000F5DF7">
        <w:rPr>
          <w:b/>
          <w:bCs/>
          <w:i/>
          <w:iCs/>
        </w:rPr>
        <w:t xml:space="preserve">Dr Vin </w:t>
      </w:r>
      <w:r w:rsidR="00BB7674">
        <w:rPr>
          <w:b/>
          <w:bCs/>
          <w:i/>
          <w:iCs/>
        </w:rPr>
        <w:t>Diwakar</w:t>
      </w:r>
      <w:r w:rsidRPr="000F5DF7">
        <w:rPr>
          <w:b/>
          <w:bCs/>
          <w:i/>
          <w:iCs/>
        </w:rPr>
        <w:t>:</w:t>
      </w:r>
      <w:r w:rsidRPr="0079326A" w:rsidR="0079326A">
        <w:rPr>
          <w:b/>
        </w:rPr>
        <w:t xml:space="preserve"> </w:t>
      </w:r>
      <w:r>
        <w:t xml:space="preserve">No, they are not to paramedic level. They are what we would call band </w:t>
      </w:r>
      <w:r w:rsidR="00DE1A95">
        <w:t>4</w:t>
      </w:r>
      <w:r>
        <w:t xml:space="preserve"> staff. They </w:t>
      </w:r>
      <w:r w:rsidR="0079326A">
        <w:t>are trained</w:t>
      </w:r>
      <w:r>
        <w:t xml:space="preserve">, </w:t>
      </w:r>
      <w:r w:rsidR="0079326A">
        <w:t>but not as highly trained as a paramedic</w:t>
      </w:r>
      <w:r>
        <w:t xml:space="preserve">. A paramedic is a degree-level course. You have to do three years of training. It is a very advanced skill. </w:t>
      </w:r>
    </w:p>
    <w:p w:rsidR="00A258EC" w:rsidP="00A258EC">
      <w:pPr>
        <w:pStyle w:val="Answer"/>
      </w:pPr>
      <w:r>
        <w:t xml:space="preserve">Secondly, the </w:t>
      </w:r>
      <w:r>
        <w:t xml:space="preserve">NHS Pathways algorithm was developed and continues to be developed by senior professionals, by </w:t>
      </w:r>
      <w:r>
        <w:t xml:space="preserve">the royal colleges </w:t>
      </w:r>
      <w:r>
        <w:t xml:space="preserve">and by relevant clinical experts in the field. </w:t>
      </w:r>
      <w:r>
        <w:t xml:space="preserve">Because </w:t>
      </w:r>
      <w:r>
        <w:t>it is a computerised system, we get great data from it. It is constantly being reiterated in order to improve the accuracy of services.</w:t>
      </w:r>
    </w:p>
    <w:p w:rsidR="006A22DC" w:rsidP="00A258EC">
      <w:pPr>
        <w:pStyle w:val="Answer"/>
      </w:pPr>
      <w:r>
        <w:t xml:space="preserve">Thirdly, when </w:t>
      </w:r>
      <w:r w:rsidR="00A258EC">
        <w:t>call handlers are taking 111 calls, a proportion of their calls are supervised and a proportion of them are also validated by senior clinicians</w:t>
      </w:r>
      <w:r>
        <w:t xml:space="preserve">. They </w:t>
      </w:r>
      <w:r w:rsidR="00A258EC">
        <w:t>either listen into the call or the call handle</w:t>
      </w:r>
      <w:r>
        <w:t>r</w:t>
      </w:r>
      <w:r w:rsidR="00A258EC">
        <w:t xml:space="preserve"> will go through </w:t>
      </w:r>
      <w:r w:rsidR="008F3460">
        <w:t xml:space="preserve">NHS </w:t>
      </w:r>
      <w:r>
        <w:t>P</w:t>
      </w:r>
      <w:r w:rsidR="00A258EC">
        <w:t>athways</w:t>
      </w:r>
      <w:r>
        <w:t xml:space="preserve"> and</w:t>
      </w:r>
      <w:r>
        <w:t xml:space="preserve"> </w:t>
      </w:r>
      <w:r w:rsidR="00A258EC">
        <w:t>say</w:t>
      </w:r>
      <w:r>
        <w:t>, “W</w:t>
      </w:r>
      <w:r w:rsidR="00A258EC">
        <w:t>e think this is where the patient should go</w:t>
      </w:r>
      <w:r>
        <w:t>” and a</w:t>
      </w:r>
      <w:r w:rsidR="00A258EC">
        <w:t xml:space="preserve"> clinician would then review that and say, </w:t>
      </w:r>
      <w:r>
        <w:t>“Y</w:t>
      </w:r>
      <w:r w:rsidR="00A258EC">
        <w:t>es, we think that</w:t>
      </w:r>
      <w:r>
        <w:t>’</w:t>
      </w:r>
      <w:r w:rsidR="00A258EC">
        <w:t>s the right place to go</w:t>
      </w:r>
      <w:r>
        <w:t>”</w:t>
      </w:r>
      <w:r w:rsidR="00A258EC">
        <w:t xml:space="preserve">. </w:t>
      </w:r>
      <w:r>
        <w:t>S</w:t>
      </w:r>
      <w:r w:rsidR="00A258EC">
        <w:t>ometimes clinicians do change where 1</w:t>
      </w:r>
      <w:r>
        <w:t>1</w:t>
      </w:r>
      <w:r w:rsidR="00A258EC">
        <w:t>1 will then direct patients to.</w:t>
      </w:r>
    </w:p>
    <w:p w:rsidR="00A258EC" w:rsidP="00A258EC">
      <w:pPr>
        <w:pStyle w:val="Answer"/>
      </w:pPr>
      <w:r>
        <w:t xml:space="preserve">In </w:t>
      </w:r>
      <w:r>
        <w:t xml:space="preserve">the survey of people who ring </w:t>
      </w:r>
      <w:r>
        <w:t xml:space="preserve">111, about 78% </w:t>
      </w:r>
      <w:r w:rsidR="00EF0DA5">
        <w:t xml:space="preserve">say they </w:t>
      </w:r>
      <w:r>
        <w:t>are satisfied with the service, which is still pretty good</w:t>
      </w:r>
      <w:r w:rsidR="00EF0DA5">
        <w:t>,</w:t>
      </w:r>
      <w:r>
        <w:t xml:space="preserve"> but we could do a lot better</w:t>
      </w:r>
      <w:r>
        <w:t xml:space="preserve">. </w:t>
      </w:r>
      <w:r>
        <w:t xml:space="preserve">I </w:t>
      </w:r>
      <w:r>
        <w:t xml:space="preserve">am </w:t>
      </w:r>
      <w:r>
        <w:t>certain</w:t>
      </w:r>
      <w:r>
        <w:t>ly in no doubt that</w:t>
      </w:r>
      <w:r>
        <w:t xml:space="preserve"> we need to do more in order to build the public's confidence in </w:t>
      </w:r>
      <w:r>
        <w:t xml:space="preserve">the 111 </w:t>
      </w:r>
      <w:r>
        <w:t>service.</w:t>
      </w:r>
    </w:p>
    <w:p w:rsidR="0079326A" w:rsidP="0079326A">
      <w:pPr>
        <w:pStyle w:val="Answer"/>
      </w:pPr>
      <w:r>
        <w:t xml:space="preserve">If you look at </w:t>
      </w:r>
      <w:r w:rsidR="006A22DC">
        <w:t xml:space="preserve">the </w:t>
      </w:r>
      <w:r>
        <w:t>number of calls that come to 1</w:t>
      </w:r>
      <w:r w:rsidR="006A22DC">
        <w:t>1</w:t>
      </w:r>
      <w:r>
        <w:t>1</w:t>
      </w:r>
      <w:r w:rsidR="006A22DC">
        <w:t xml:space="preserve">, which is </w:t>
      </w:r>
      <w:r>
        <w:t>going up by a million a year</w:t>
      </w:r>
      <w:r w:rsidR="006A22DC">
        <w:t>, i</w:t>
      </w:r>
      <w:r>
        <w:t>f those appointments were</w:t>
      </w:r>
      <w:r w:rsidR="006A22DC">
        <w:t xml:space="preserve"> not</w:t>
      </w:r>
      <w:r>
        <w:t xml:space="preserve"> being resolved by </w:t>
      </w:r>
      <w:r w:rsidR="006A22DC">
        <w:t xml:space="preserve">111, </w:t>
      </w:r>
      <w:r>
        <w:t xml:space="preserve">they would be going into the urgent and emergency care system. </w:t>
      </w:r>
      <w:r w:rsidR="006A22DC">
        <w:t>T</w:t>
      </w:r>
      <w:r>
        <w:t xml:space="preserve">here is work to do to build confidence, but it is a good service and there are good </w:t>
      </w:r>
      <w:r>
        <w:t xml:space="preserve">systems both </w:t>
      </w:r>
      <w:r w:rsidR="006A22DC">
        <w:t>for quality</w:t>
      </w:r>
      <w:r w:rsidR="00EF0DA5">
        <w:t>-</w:t>
      </w:r>
      <w:r>
        <w:t>assuring it and for constantly improving the quality and accuracy of the algorithms.</w:t>
      </w:r>
    </w:p>
    <w:p w:rsidR="00C91BA5" w:rsidP="0079326A">
      <w:pPr>
        <w:pStyle w:val="Answer"/>
      </w:pPr>
      <w:r w:rsidRPr="000F5DF7">
        <w:rPr>
          <w:b/>
          <w:bCs/>
          <w:i/>
          <w:iCs/>
        </w:rPr>
        <w:t>Professor Julian Redhead:</w:t>
      </w:r>
      <w:r w:rsidRPr="0079326A" w:rsidR="0079326A">
        <w:rPr>
          <w:b/>
        </w:rPr>
        <w:t xml:space="preserve"> </w:t>
      </w:r>
      <w:r w:rsidR="006A22DC">
        <w:t xml:space="preserve">Vin is absolutely correct in what he says about the clinical oversight. The safety of the system </w:t>
      </w:r>
      <w:r w:rsidR="005F6C40">
        <w:t>is absolutely there.</w:t>
      </w:r>
    </w:p>
    <w:p w:rsidR="0079326A" w:rsidP="0079326A">
      <w:pPr>
        <w:pStyle w:val="Answer"/>
      </w:pPr>
      <w:r>
        <w:t xml:space="preserve">The </w:t>
      </w:r>
      <w:r>
        <w:t xml:space="preserve">online aspect of this </w:t>
      </w:r>
      <w:r w:rsidR="00C91BA5">
        <w:t xml:space="preserve">also </w:t>
      </w:r>
      <w:r>
        <w:t xml:space="preserve">allows patients to access </w:t>
      </w:r>
      <w:r>
        <w:t>that information and underst</w:t>
      </w:r>
      <w:r w:rsidRPr="00811DC0">
        <w:t xml:space="preserve">and where </w:t>
      </w:r>
      <w:r w:rsidRPr="00811DC0" w:rsidR="00C91BA5">
        <w:t>their algorithm could end up</w:t>
      </w:r>
      <w:r>
        <w:t xml:space="preserve"> online as well. That is good because we do not need </w:t>
      </w:r>
      <w:r>
        <w:t>additiona</w:t>
      </w:r>
      <w:r>
        <w:t>l</w:t>
      </w:r>
      <w:r>
        <w:t xml:space="preserve"> call handlers to handle those </w:t>
      </w:r>
      <w:r w:rsidR="00812E31">
        <w:t>calls</w:t>
      </w:r>
      <w:r w:rsidR="00811DC0">
        <w:t>, but the patient can access those services themselves.</w:t>
      </w:r>
    </w:p>
    <w:p w:rsidR="0079326A" w:rsidP="008F2EF6">
      <w:pPr>
        <w:pStyle w:val="Remark"/>
      </w:pPr>
      <w:r w:rsidRPr="0079326A">
        <w:rPr>
          <w:b/>
        </w:rPr>
        <w:t>Baroness Morris of Yardley:</w:t>
      </w:r>
      <w:r>
        <w:t xml:space="preserve"> </w:t>
      </w:r>
      <w:r w:rsidR="00C91BA5">
        <w:t xml:space="preserve">Presumably, there is a level of knowledge in the public as to whether to </w:t>
      </w:r>
      <w:r>
        <w:t>call in the first place</w:t>
      </w:r>
      <w:r w:rsidR="00C91BA5">
        <w:t>. Presumably, that is the first step in the process, is it not?</w:t>
      </w:r>
    </w:p>
    <w:p w:rsidR="0079326A" w:rsidP="0079326A">
      <w:pPr>
        <w:pStyle w:val="Answer"/>
      </w:pPr>
      <w:r w:rsidRPr="000F5DF7">
        <w:rPr>
          <w:b/>
          <w:bCs/>
          <w:i/>
          <w:iCs/>
        </w:rPr>
        <w:t>Professor Julian Redhead:</w:t>
      </w:r>
      <w:r w:rsidRPr="0079326A">
        <w:rPr>
          <w:b/>
        </w:rPr>
        <w:t xml:space="preserve"> </w:t>
      </w:r>
      <w:r w:rsidR="00C91BA5">
        <w:t xml:space="preserve">Yes. The algorithms are there to be able to take a citizen through </w:t>
      </w:r>
      <w:r w:rsidR="00812E31">
        <w:t>exactly</w:t>
      </w:r>
      <w:r>
        <w:t xml:space="preserve"> the questions that need </w:t>
      </w:r>
      <w:r w:rsidR="00C91BA5">
        <w:t xml:space="preserve">to be answered in order to come out with a correct algorithm. The public confidence is in terms of the satisfaction. Most satisfaction surveys demonstrate that patients are very happy with that service and they get the outcomes they </w:t>
      </w:r>
      <w:r>
        <w:t>would like</w:t>
      </w:r>
      <w:r w:rsidR="00C91BA5">
        <w:t>.</w:t>
      </w:r>
    </w:p>
    <w:p w:rsidR="0079326A" w:rsidP="00642FDD">
      <w:pPr>
        <w:pStyle w:val="Question"/>
      </w:pPr>
      <w:r w:rsidRPr="0079326A">
        <w:rPr>
          <w:b/>
        </w:rPr>
        <w:t>Baroness Morris of Yardley:</w:t>
      </w:r>
      <w:r>
        <w:t xml:space="preserve"> </w:t>
      </w:r>
      <w:r w:rsidR="00C91BA5">
        <w:t xml:space="preserve">I want to move on to system-level risk management. Everyone is talking about the integrated care system. It is </w:t>
      </w:r>
      <w:r>
        <w:t>very new</w:t>
      </w:r>
      <w:r w:rsidR="00C91BA5">
        <w:t xml:space="preserve">, </w:t>
      </w:r>
      <w:r>
        <w:t>and I do not know whether it is going to work or not</w:t>
      </w:r>
      <w:r w:rsidR="00C91BA5">
        <w:t>. Who knows? Can you say a bit about who should be managing risk across the system?</w:t>
      </w:r>
      <w:r w:rsidR="00EF0DA5">
        <w:t xml:space="preserve"> </w:t>
      </w:r>
      <w:r w:rsidR="00C91BA5">
        <w:t xml:space="preserve">The temptation is to take the risk based on your own area and your own accountability. That has </w:t>
      </w:r>
      <w:r>
        <w:t>consequences elsewhere</w:t>
      </w:r>
      <w:r w:rsidR="00C91BA5">
        <w:t xml:space="preserve">. Professor Redhead, in the new system </w:t>
      </w:r>
      <w:r w:rsidR="000219FB">
        <w:t xml:space="preserve">of </w:t>
      </w:r>
      <w:r w:rsidR="00C91BA5">
        <w:t xml:space="preserve">integration, where does the responsibility </w:t>
      </w:r>
      <w:r w:rsidR="000219FB">
        <w:t xml:space="preserve">for risk lie </w:t>
      </w:r>
      <w:r w:rsidR="00811DC0">
        <w:t>and could it be</w:t>
      </w:r>
      <w:r w:rsidR="000219FB">
        <w:t xml:space="preserve"> </w:t>
      </w:r>
      <w:r w:rsidR="00B50370">
        <w:t xml:space="preserve">better </w:t>
      </w:r>
      <w:r w:rsidR="000219FB">
        <w:t>managed?</w:t>
      </w:r>
    </w:p>
    <w:p w:rsidR="00B50370" w:rsidP="0079326A">
      <w:pPr>
        <w:pStyle w:val="Answer"/>
      </w:pPr>
      <w:r w:rsidRPr="000F5DF7">
        <w:rPr>
          <w:b/>
          <w:bCs/>
          <w:i/>
          <w:iCs/>
        </w:rPr>
        <w:t>Professor Julian Redhead:</w:t>
      </w:r>
      <w:r w:rsidRPr="0079326A" w:rsidR="0079326A">
        <w:rPr>
          <w:b/>
        </w:rPr>
        <w:t xml:space="preserve"> </w:t>
      </w:r>
      <w:r>
        <w:t>It is really important. Although the ICSs vary in maturity, during Covid</w:t>
      </w:r>
      <w:r w:rsidR="00811DC0">
        <w:t xml:space="preserve">, at the point when </w:t>
      </w:r>
      <w:r>
        <w:t>the ICSs were forming</w:t>
      </w:r>
      <w:r w:rsidR="0045548C">
        <w:t xml:space="preserve">—they were </w:t>
      </w:r>
      <w:r>
        <w:t>not accountable</w:t>
      </w:r>
      <w:r w:rsidR="0045548C">
        <w:t xml:space="preserve"> then</w:t>
      </w:r>
      <w:r>
        <w:t xml:space="preserve"> but were certainly part of that</w:t>
      </w:r>
      <w:r w:rsidR="0045548C">
        <w:t>—we had to</w:t>
      </w:r>
      <w:r>
        <w:t xml:space="preserve"> </w:t>
      </w:r>
      <w:r w:rsidR="0079326A">
        <w:t xml:space="preserve">bring all parts of the system together in </w:t>
      </w:r>
      <w:r>
        <w:t xml:space="preserve">the </w:t>
      </w:r>
      <w:r w:rsidR="0079326A">
        <w:t>response</w:t>
      </w:r>
      <w:r w:rsidRPr="0045548C" w:rsidR="0045548C">
        <w:t xml:space="preserve"> </w:t>
      </w:r>
      <w:r w:rsidR="0045548C">
        <w:t>to Covid</w:t>
      </w:r>
      <w:r>
        <w:t>. A lot of learning came out of that. I was a medical director of one of those ICSs, so I have first</w:t>
      </w:r>
      <w:r w:rsidR="008F3460">
        <w:t>-</w:t>
      </w:r>
      <w:r>
        <w:t xml:space="preserve">hand experience of how that works. </w:t>
      </w:r>
    </w:p>
    <w:p w:rsidR="00B50370" w:rsidP="0079326A">
      <w:pPr>
        <w:pStyle w:val="Answer"/>
      </w:pPr>
      <w:r>
        <w:t xml:space="preserve">When we talk about risk management, it </w:t>
      </w:r>
      <w:r w:rsidR="0079326A">
        <w:t xml:space="preserve">is really important that </w:t>
      </w:r>
      <w:r>
        <w:t xml:space="preserve">we </w:t>
      </w:r>
      <w:r w:rsidR="0079326A">
        <w:t>bring in all parts of the system</w:t>
      </w:r>
      <w:r>
        <w:t>. You cannot just risk</w:t>
      </w:r>
      <w:r w:rsidR="00EF0DA5">
        <w:t>-</w:t>
      </w:r>
      <w:r>
        <w:t xml:space="preserve">manage one bit and push the risk </w:t>
      </w:r>
      <w:r w:rsidR="00904C8A">
        <w:t>on to</w:t>
      </w:r>
      <w:r>
        <w:t xml:space="preserve"> somebody else. Everyone has to understand the different risks you are facing, and then you work together to come up with </w:t>
      </w:r>
      <w:r w:rsidR="0079326A">
        <w:t>a plan that reduces th</w:t>
      </w:r>
      <w:r w:rsidR="003D41D0">
        <w:t>em.</w:t>
      </w:r>
    </w:p>
    <w:p w:rsidR="0079326A" w:rsidP="0079326A">
      <w:pPr>
        <w:pStyle w:val="Answer"/>
      </w:pPr>
      <w:r>
        <w:t xml:space="preserve">For </w:t>
      </w:r>
      <w:r w:rsidR="00B50370">
        <w:t xml:space="preserve">example, during Covid, we diverted ambulances on a proactive basis because we knew that some hospitals had </w:t>
      </w:r>
      <w:r>
        <w:t xml:space="preserve">more </w:t>
      </w:r>
      <w:r w:rsidR="00B50370">
        <w:t>C</w:t>
      </w:r>
      <w:r>
        <w:t xml:space="preserve">ovid cases </w:t>
      </w:r>
      <w:r w:rsidR="00B50370">
        <w:t>coming to them than they could cope with</w:t>
      </w:r>
      <w:r w:rsidR="003D41D0">
        <w:t>,</w:t>
      </w:r>
      <w:r w:rsidR="00B50370">
        <w:t xml:space="preserve"> and other trusts </w:t>
      </w:r>
      <w:r>
        <w:t xml:space="preserve">did </w:t>
      </w:r>
      <w:r w:rsidR="00B50370">
        <w:t xml:space="preserve">not </w:t>
      </w:r>
      <w:r>
        <w:t xml:space="preserve">have </w:t>
      </w:r>
      <w:r w:rsidR="00B50370">
        <w:t>as many. Everyone was under pressure</w:t>
      </w:r>
      <w:r w:rsidR="003D41D0">
        <w:t>—</w:t>
      </w:r>
      <w:r w:rsidR="00B50370">
        <w:t>do</w:t>
      </w:r>
      <w:r w:rsidR="003D41D0">
        <w:t xml:space="preserve"> </w:t>
      </w:r>
      <w:r w:rsidR="00B50370">
        <w:t>not get me wrong</w:t>
      </w:r>
      <w:r w:rsidR="003D41D0">
        <w:t>—</w:t>
      </w:r>
      <w:r w:rsidR="00B50370">
        <w:t>but</w:t>
      </w:r>
      <w:r w:rsidR="003D41D0">
        <w:t xml:space="preserve"> </w:t>
      </w:r>
      <w:r w:rsidR="00B50370">
        <w:t xml:space="preserve">there were </w:t>
      </w:r>
      <w:r>
        <w:t xml:space="preserve">relative </w:t>
      </w:r>
      <w:r w:rsidR="00B50370">
        <w:t xml:space="preserve">pressures here. Being able to divert those ambulances proactively was a risk management decision that we </w:t>
      </w:r>
      <w:r>
        <w:t xml:space="preserve">took very successfully </w:t>
      </w:r>
      <w:r w:rsidR="00B50370">
        <w:t>to make sure patients had the urgent and immediate care they really needed.</w:t>
      </w:r>
    </w:p>
    <w:p w:rsidR="0079326A" w:rsidP="008F2EF6">
      <w:pPr>
        <w:pStyle w:val="Remark"/>
      </w:pPr>
      <w:r w:rsidRPr="0079326A">
        <w:rPr>
          <w:b/>
        </w:rPr>
        <w:t>Baroness Morris of Yardley:</w:t>
      </w:r>
      <w:r>
        <w:t xml:space="preserve"> </w:t>
      </w:r>
      <w:r w:rsidR="00B50370">
        <w:t xml:space="preserve">This goes back to the discussion we had at </w:t>
      </w:r>
      <w:r w:rsidR="00B50370">
        <w:t xml:space="preserve">the end of the previous session. Does </w:t>
      </w:r>
      <w:r>
        <w:t xml:space="preserve">somebody </w:t>
      </w:r>
      <w:r w:rsidR="00B50370">
        <w:t xml:space="preserve">clearly have </w:t>
      </w:r>
      <w:r>
        <w:t>the responsibility to say</w:t>
      </w:r>
      <w:r w:rsidR="00B50370">
        <w:t>, “This is what</w:t>
      </w:r>
      <w:r w:rsidR="0045548C">
        <w:t>’</w:t>
      </w:r>
      <w:r w:rsidR="00B50370">
        <w:t>s going to happen”? Is there somebody who can be held accountable</w:t>
      </w:r>
      <w:r w:rsidR="005327DB">
        <w:t xml:space="preserve"> and who has ways to make sure </w:t>
      </w:r>
      <w:r w:rsidR="0045548C">
        <w:t xml:space="preserve">that </w:t>
      </w:r>
      <w:r w:rsidR="005327DB">
        <w:t>people help deliver it</w:t>
      </w:r>
      <w:r w:rsidR="00DE0BB9">
        <w:t>, or</w:t>
      </w:r>
      <w:r w:rsidR="005327DB">
        <w:t xml:space="preserve"> </w:t>
      </w:r>
      <w:r w:rsidR="00DE0BB9">
        <w:t xml:space="preserve">does </w:t>
      </w:r>
      <w:r w:rsidR="005327DB">
        <w:t>it get lost in an integrated mess?</w:t>
      </w:r>
    </w:p>
    <w:p w:rsidR="008F3460" w:rsidP="0079326A">
      <w:pPr>
        <w:pStyle w:val="Answer"/>
      </w:pPr>
      <w:r w:rsidRPr="000F5DF7">
        <w:rPr>
          <w:b/>
          <w:bCs/>
          <w:i/>
          <w:iCs/>
        </w:rPr>
        <w:t>Professor Julian Redhead:</w:t>
      </w:r>
      <w:r w:rsidR="003D41D0">
        <w:rPr>
          <w:b/>
        </w:rPr>
        <w:t xml:space="preserve"> </w:t>
      </w:r>
      <w:r w:rsidR="005327DB">
        <w:t xml:space="preserve">There is an accountable officer. That is usually the chief executive of the ICS. They have the </w:t>
      </w:r>
      <w:r w:rsidR="0079326A">
        <w:t xml:space="preserve">accountability for the care </w:t>
      </w:r>
      <w:r w:rsidR="005327DB">
        <w:t xml:space="preserve">of their population. That includes </w:t>
      </w:r>
      <w:r w:rsidR="0079326A">
        <w:t xml:space="preserve">bringing together social care </w:t>
      </w:r>
      <w:r w:rsidR="005327DB">
        <w:t>and all the other leaders to provide that care for that population. That is clear.</w:t>
      </w:r>
    </w:p>
    <w:p w:rsidR="0079326A" w:rsidP="0079326A">
      <w:pPr>
        <w:pStyle w:val="Answer"/>
      </w:pPr>
      <w:r>
        <w:t xml:space="preserve">I would agree that there is a </w:t>
      </w:r>
      <w:r>
        <w:t xml:space="preserve">difference in </w:t>
      </w:r>
      <w:r>
        <w:t xml:space="preserve">the maturity of those ICSs and </w:t>
      </w:r>
      <w:r w:rsidR="00DE0BB9">
        <w:t xml:space="preserve">their ability </w:t>
      </w:r>
      <w:r>
        <w:t xml:space="preserve">to develop the systems in place to carry out </w:t>
      </w:r>
      <w:r>
        <w:t xml:space="preserve">that authority, but that will grow. It is important that it </w:t>
      </w:r>
      <w:r w:rsidR="003D41D0">
        <w:t>does so</w:t>
      </w:r>
      <w:r>
        <w:t xml:space="preserve">. </w:t>
      </w:r>
    </w:p>
    <w:p w:rsidR="003F1B6A" w:rsidP="00642FDD">
      <w:pPr>
        <w:pStyle w:val="Question"/>
      </w:pPr>
      <w:r w:rsidRPr="00D949F1">
        <w:rPr>
          <w:b/>
        </w:rPr>
        <w:t>Lord Hogan-Howe:</w:t>
      </w:r>
      <w:r>
        <w:t xml:space="preserve"> </w:t>
      </w:r>
      <w:r w:rsidR="005327DB">
        <w:t xml:space="preserve">Let me pursue that a little more. That is a really helpful answer. If you took </w:t>
      </w:r>
      <w:r w:rsidR="00D949F1">
        <w:t xml:space="preserve">the </w:t>
      </w:r>
      <w:r w:rsidR="005327DB">
        <w:t>example</w:t>
      </w:r>
      <w:r w:rsidR="00D949F1">
        <w:t xml:space="preserve"> of</w:t>
      </w:r>
      <w:r w:rsidR="00DE0BB9">
        <w:t xml:space="preserve"> </w:t>
      </w:r>
      <w:r w:rsidR="00D949F1">
        <w:t xml:space="preserve">a </w:t>
      </w:r>
      <w:r w:rsidR="005327DB">
        <w:t xml:space="preserve">GP service, for the </w:t>
      </w:r>
      <w:r>
        <w:t>sake for argument</w:t>
      </w:r>
      <w:r w:rsidR="005327DB">
        <w:t xml:space="preserve">, </w:t>
      </w:r>
      <w:r w:rsidR="00D949F1">
        <w:t xml:space="preserve">that was not delivering the volume or the speed that would be helpful for the whole system, a chief exec could turn round to that part of the system and say, “We need </w:t>
      </w:r>
      <w:r>
        <w:t>you to do more</w:t>
      </w:r>
      <w:r w:rsidR="00D949F1">
        <w:t>. I</w:t>
      </w:r>
      <w:r w:rsidR="000075CB">
        <w:t>’</w:t>
      </w:r>
      <w:r w:rsidR="00D949F1">
        <w:t xml:space="preserve">m </w:t>
      </w:r>
      <w:r>
        <w:t xml:space="preserve">insisting </w:t>
      </w:r>
      <w:r w:rsidR="00D949F1">
        <w:t xml:space="preserve">that </w:t>
      </w:r>
      <w:r>
        <w:t xml:space="preserve">you do </w:t>
      </w:r>
      <w:r w:rsidR="00D949F1">
        <w:t>something”.</w:t>
      </w:r>
    </w:p>
    <w:p w:rsidR="0079326A" w:rsidP="003D41D0">
      <w:pPr>
        <w:pStyle w:val="Remark"/>
      </w:pPr>
      <w:r>
        <w:t xml:space="preserve">You gave the very good example of an ambulance that could be redirected from an adjacent area to help somebody who needs it because there is some capacity there that might be helpful. They can step in </w:t>
      </w:r>
      <w:r w:rsidRPr="000075CB">
        <w:t xml:space="preserve">and say, </w:t>
      </w:r>
      <w:r w:rsidRPr="000075CB" w:rsidR="000075CB">
        <w:t xml:space="preserve">in </w:t>
      </w:r>
      <w:r w:rsidRPr="000075CB">
        <w:t xml:space="preserve">the individual case or </w:t>
      </w:r>
      <w:r w:rsidRPr="000075CB" w:rsidR="000075CB">
        <w:t xml:space="preserve">across </w:t>
      </w:r>
      <w:r w:rsidRPr="000075CB">
        <w:t xml:space="preserve">the system, </w:t>
      </w:r>
      <w:r w:rsidRPr="000075CB" w:rsidR="000075CB">
        <w:t>“We’re</w:t>
      </w:r>
      <w:r w:rsidRPr="000075CB">
        <w:t xml:space="preserve"> going to change”</w:t>
      </w:r>
      <w:r w:rsidRPr="000075CB" w:rsidR="000075CB">
        <w:t>,</w:t>
      </w:r>
      <w:r w:rsidRPr="000075CB">
        <w:t xml:space="preserve"> </w:t>
      </w:r>
      <w:r w:rsidRPr="000075CB" w:rsidR="000075CB">
        <w:t xml:space="preserve">and they </w:t>
      </w:r>
      <w:r w:rsidRPr="000075CB">
        <w:t>can insist on it.</w:t>
      </w:r>
      <w:r>
        <w:t xml:space="preserve"> </w:t>
      </w:r>
    </w:p>
    <w:p w:rsidR="00D949F1" w:rsidP="000075CB">
      <w:pPr>
        <w:pStyle w:val="Answer"/>
      </w:pPr>
      <w:r w:rsidRPr="000F5DF7">
        <w:rPr>
          <w:b/>
          <w:bCs/>
          <w:i/>
          <w:iCs/>
        </w:rPr>
        <w:t>Professor Julian Redhead:</w:t>
      </w:r>
      <w:r w:rsidRPr="0079326A" w:rsidR="0079326A">
        <w:rPr>
          <w:b/>
        </w:rPr>
        <w:t xml:space="preserve"> </w:t>
      </w:r>
      <w:r>
        <w:t>I</w:t>
      </w:r>
      <w:r w:rsidR="0079326A">
        <w:t>n general it does not come to that</w:t>
      </w:r>
      <w:r>
        <w:t xml:space="preserve">. </w:t>
      </w:r>
      <w:r w:rsidR="000075CB">
        <w:t xml:space="preserve">Usually, when </w:t>
      </w:r>
      <w:r>
        <w:t xml:space="preserve">you </w:t>
      </w:r>
      <w:r w:rsidR="003475B5">
        <w:t>bring</w:t>
      </w:r>
      <w:r>
        <w:t xml:space="preserve"> everyone together, they start to understand the different parts.</w:t>
      </w:r>
    </w:p>
    <w:p w:rsidR="00D949F1" w:rsidP="00D949F1">
      <w:pPr>
        <w:pStyle w:val="Remark"/>
      </w:pPr>
      <w:r w:rsidRPr="0079326A">
        <w:rPr>
          <w:b/>
        </w:rPr>
        <w:t>Lord Hogan-Howe:</w:t>
      </w:r>
      <w:r>
        <w:t xml:space="preserve"> </w:t>
      </w:r>
      <w:r w:rsidR="000075CB">
        <w:t xml:space="preserve">But if </w:t>
      </w:r>
      <w:r>
        <w:t>they had to—</w:t>
      </w:r>
    </w:p>
    <w:p w:rsidR="0079326A" w:rsidP="0079326A">
      <w:pPr>
        <w:pStyle w:val="Answer"/>
      </w:pPr>
      <w:r w:rsidRPr="000F5DF7">
        <w:rPr>
          <w:b/>
          <w:bCs/>
          <w:i/>
          <w:iCs/>
        </w:rPr>
        <w:t>Professor Julian Redhead:</w:t>
      </w:r>
      <w:r w:rsidRPr="0079326A">
        <w:rPr>
          <w:b/>
        </w:rPr>
        <w:t xml:space="preserve"> </w:t>
      </w:r>
      <w:r w:rsidR="000075CB">
        <w:t xml:space="preserve">Yes, that </w:t>
      </w:r>
      <w:r>
        <w:t>person does have that authority to work with the chief executives of the different systems</w:t>
      </w:r>
      <w:r w:rsidR="000075CB">
        <w:t>.</w:t>
      </w:r>
    </w:p>
    <w:p w:rsidR="0079326A" w:rsidP="008F2EF6">
      <w:pPr>
        <w:pStyle w:val="Remark"/>
      </w:pPr>
      <w:r w:rsidRPr="003D0AA3">
        <w:rPr>
          <w:b/>
        </w:rPr>
        <w:t>Lord Hogan-Howe:</w:t>
      </w:r>
      <w:r>
        <w:t xml:space="preserve"> </w:t>
      </w:r>
      <w:r w:rsidR="00BF6FA9">
        <w:t xml:space="preserve">You </w:t>
      </w:r>
      <w:r w:rsidR="003D0AA3">
        <w:t xml:space="preserve">gave us some really reassuring </w:t>
      </w:r>
      <w:r w:rsidR="00E142A5">
        <w:t xml:space="preserve">information </w:t>
      </w:r>
      <w:r w:rsidR="003D0AA3">
        <w:t xml:space="preserve">at the beginning about the demand. It went from 310 million up to 345 million, which </w:t>
      </w:r>
      <w:r>
        <w:t>indicate</w:t>
      </w:r>
      <w:r w:rsidR="003D41D0">
        <w:t>d</w:t>
      </w:r>
      <w:r w:rsidR="003D0AA3">
        <w:t xml:space="preserve"> more demand </w:t>
      </w:r>
      <w:r w:rsidR="00BF6FA9">
        <w:t xml:space="preserve">but also </w:t>
      </w:r>
      <w:r>
        <w:t>that the system ha</w:t>
      </w:r>
      <w:r w:rsidR="003D41D0">
        <w:t>d</w:t>
      </w:r>
      <w:r w:rsidR="003D0AA3">
        <w:t xml:space="preserve"> </w:t>
      </w:r>
      <w:r>
        <w:t>responded</w:t>
      </w:r>
      <w:r w:rsidR="003D0AA3">
        <w:t>. You then went on to say that some of that work is preventive. Some of it will be incentivised financially.</w:t>
      </w:r>
    </w:p>
    <w:p w:rsidR="0079326A" w:rsidP="0079326A">
      <w:pPr>
        <w:pStyle w:val="Answer"/>
      </w:pPr>
      <w:r w:rsidRPr="000F5DF7">
        <w:rPr>
          <w:b/>
          <w:bCs/>
          <w:i/>
          <w:iCs/>
        </w:rPr>
        <w:t xml:space="preserve">Dr Vin </w:t>
      </w:r>
      <w:r>
        <w:rPr>
          <w:b/>
          <w:bCs/>
          <w:i/>
          <w:iCs/>
        </w:rPr>
        <w:t>Diwakar</w:t>
      </w:r>
      <w:r w:rsidRPr="000F5DF7" w:rsidR="000F5DF7">
        <w:rPr>
          <w:b/>
          <w:bCs/>
          <w:i/>
          <w:iCs/>
        </w:rPr>
        <w:t>:</w:t>
      </w:r>
      <w:r w:rsidRPr="0079326A">
        <w:rPr>
          <w:b/>
        </w:rPr>
        <w:t xml:space="preserve"> </w:t>
      </w:r>
      <w:r w:rsidR="003D0AA3">
        <w:t xml:space="preserve">Yes, </w:t>
      </w:r>
      <w:r>
        <w:t>absolutely</w:t>
      </w:r>
      <w:r w:rsidR="003D0AA3">
        <w:t xml:space="preserve">. </w:t>
      </w:r>
    </w:p>
    <w:p w:rsidR="0079326A" w:rsidP="008F2EF6">
      <w:pPr>
        <w:pStyle w:val="Remark"/>
      </w:pPr>
      <w:r w:rsidRPr="0079326A">
        <w:rPr>
          <w:b/>
        </w:rPr>
        <w:t>Lord Hogan-Howe:</w:t>
      </w:r>
      <w:r>
        <w:t xml:space="preserve"> </w:t>
      </w:r>
      <w:r w:rsidR="003D41D0">
        <w:t>So t</w:t>
      </w:r>
      <w:r w:rsidR="003D0AA3">
        <w:t xml:space="preserve">here is a danger that some of the primary care providers </w:t>
      </w:r>
      <w:r>
        <w:t>increase their income stream</w:t>
      </w:r>
      <w:r w:rsidR="003D0AA3">
        <w:t>, but the system suffer</w:t>
      </w:r>
      <w:r w:rsidR="00BF6FA9">
        <w:t>s</w:t>
      </w:r>
      <w:r w:rsidR="003D0AA3">
        <w:t xml:space="preserve"> as a result. I am not saying that is a malicious thing, but </w:t>
      </w:r>
      <w:r>
        <w:t>it is a possibility</w:t>
      </w:r>
      <w:r w:rsidR="003D0AA3">
        <w:t>.</w:t>
      </w:r>
    </w:p>
    <w:p w:rsidR="00A20F6A" w:rsidP="00A20F6A">
      <w:pPr>
        <w:pStyle w:val="Answer"/>
      </w:pPr>
      <w:r w:rsidRPr="000F5DF7">
        <w:rPr>
          <w:b/>
          <w:bCs/>
          <w:i/>
          <w:iCs/>
        </w:rPr>
        <w:t xml:space="preserve">Dr Vin </w:t>
      </w:r>
      <w:r w:rsidR="00BB7674">
        <w:rPr>
          <w:b/>
          <w:bCs/>
          <w:i/>
          <w:iCs/>
        </w:rPr>
        <w:t>Diwakar</w:t>
      </w:r>
      <w:r w:rsidRPr="000F5DF7">
        <w:rPr>
          <w:b/>
          <w:bCs/>
          <w:i/>
          <w:iCs/>
        </w:rPr>
        <w:t>:</w:t>
      </w:r>
      <w:r w:rsidRPr="0079326A" w:rsidR="0079326A">
        <w:rPr>
          <w:b/>
        </w:rPr>
        <w:t xml:space="preserve"> </w:t>
      </w:r>
      <w:r w:rsidR="00C01B89">
        <w:t xml:space="preserve">In </w:t>
      </w:r>
      <w:r>
        <w:t>the past</w:t>
      </w:r>
      <w:r w:rsidR="00C01B89">
        <w:t>,</w:t>
      </w:r>
      <w:r>
        <w:t xml:space="preserve"> NHS England was responsible for commissioning primary care services. What we learned, as a national or regional organisation, was that primary care is local so that is not the right model. Primary care commissioning has been delegated to integrated care systems, so their accountability for the quality of primary care is really </w:t>
      </w:r>
      <w:r>
        <w:t>clear. NHS England</w:t>
      </w:r>
      <w:r w:rsidR="00C66BE8">
        <w:t>’</w:t>
      </w:r>
      <w:r>
        <w:t>s role is for the strategic leadership in primary care and the provision of data so people can see how primary care varies.</w:t>
      </w:r>
    </w:p>
    <w:p w:rsidR="00A20F6A" w:rsidP="00A20F6A">
      <w:pPr>
        <w:pStyle w:val="Answer"/>
      </w:pPr>
      <w:r>
        <w:t xml:space="preserve">The management of risk is not easy. If I give you my personal example, I was trained as an acute paediatrician. I was trained to look at </w:t>
      </w:r>
      <w:r w:rsidR="00C66BE8">
        <w:t xml:space="preserve">only </w:t>
      </w:r>
      <w:r>
        <w:t xml:space="preserve">the risk of the patient in front of me and the risks I was holding across my patient group in the hospital I was working in. I did not think, 10, 15 or 20 years ago, </w:t>
      </w:r>
      <w:r w:rsidR="00D41305">
        <w:t xml:space="preserve">that </w:t>
      </w:r>
      <w:r>
        <w:t>the ambulance service was any of my responsibility.</w:t>
      </w:r>
      <w:r w:rsidR="00C66BE8">
        <w:t xml:space="preserve"> </w:t>
      </w:r>
    </w:p>
    <w:p w:rsidR="00B10E86" w:rsidP="00A20F6A">
      <w:pPr>
        <w:pStyle w:val="Answer"/>
      </w:pPr>
      <w:r>
        <w:t xml:space="preserve">We </w:t>
      </w:r>
      <w:r w:rsidR="00A20F6A">
        <w:t xml:space="preserve">are </w:t>
      </w:r>
      <w:r>
        <w:t xml:space="preserve">now </w:t>
      </w:r>
      <w:r w:rsidR="00A20F6A">
        <w:t xml:space="preserve">seeing a shift in clinicians. </w:t>
      </w:r>
      <w:r>
        <w:t>In s</w:t>
      </w:r>
      <w:r w:rsidR="00A20F6A">
        <w:t xml:space="preserve">ome of the places that have </w:t>
      </w:r>
      <w:r>
        <w:t xml:space="preserve">got </w:t>
      </w:r>
      <w:r w:rsidR="00A20F6A">
        <w:t>very good at managing ambulance handovers</w:t>
      </w:r>
      <w:r>
        <w:t>, t</w:t>
      </w:r>
      <w:r w:rsidR="00A20F6A">
        <w:t>he clinicians have said</w:t>
      </w:r>
      <w:r>
        <w:t>, “W</w:t>
      </w:r>
      <w:r w:rsidR="00A20F6A">
        <w:t>e</w:t>
      </w:r>
      <w:r>
        <w:t>’</w:t>
      </w:r>
      <w:r w:rsidR="00A20F6A">
        <w:t>re here for our community</w:t>
      </w:r>
      <w:r>
        <w:t xml:space="preserve">; </w:t>
      </w:r>
      <w:r w:rsidR="00A20F6A">
        <w:t>we</w:t>
      </w:r>
      <w:r>
        <w:t>’</w:t>
      </w:r>
      <w:r w:rsidR="00A20F6A">
        <w:t xml:space="preserve">re </w:t>
      </w:r>
      <w:r>
        <w:t xml:space="preserve">a </w:t>
      </w:r>
      <w:r w:rsidR="00A20F6A">
        <w:t>community asset</w:t>
      </w:r>
      <w:r>
        <w:t xml:space="preserve">. This </w:t>
      </w:r>
      <w:r w:rsidR="00A20F6A">
        <w:t xml:space="preserve">is as much our responsibility as it is the ambulance </w:t>
      </w:r>
      <w:r w:rsidR="00A20F6A">
        <w:t>service</w:t>
      </w:r>
      <w:r>
        <w:t>’</w:t>
      </w:r>
      <w:r w:rsidR="00A20F6A">
        <w:t>s</w:t>
      </w:r>
      <w:r>
        <w:t xml:space="preserve">, </w:t>
      </w:r>
      <w:r w:rsidR="00A20F6A">
        <w:t>and we will own this problem</w:t>
      </w:r>
      <w:r>
        <w:t xml:space="preserve">”. We </w:t>
      </w:r>
      <w:r w:rsidR="00A20F6A">
        <w:t>are seeing increasing acceptance of that by the profession</w:t>
      </w:r>
      <w:r>
        <w:t xml:space="preserve">, albeit that </w:t>
      </w:r>
      <w:r w:rsidR="00A20F6A">
        <w:t>we need to work closely with the profession</w:t>
      </w:r>
      <w:r>
        <w:t>,</w:t>
      </w:r>
      <w:r w:rsidR="00A20F6A">
        <w:t xml:space="preserve"> because </w:t>
      </w:r>
      <w:r>
        <w:t xml:space="preserve">it is pretty difficult to </w:t>
      </w:r>
      <w:r w:rsidR="00A20F6A">
        <w:t xml:space="preserve">accept </w:t>
      </w:r>
      <w:r>
        <w:t xml:space="preserve">and manage the </w:t>
      </w:r>
      <w:r w:rsidR="00A20F6A">
        <w:t xml:space="preserve">risk of patients you cannot see in front of you </w:t>
      </w:r>
      <w:r>
        <w:t xml:space="preserve">and you </w:t>
      </w:r>
      <w:r w:rsidR="00A20F6A">
        <w:t>might not feel directly accountable for</w:t>
      </w:r>
      <w:r>
        <w:t>.</w:t>
      </w:r>
    </w:p>
    <w:p w:rsidR="00A20F6A" w:rsidP="00A20F6A">
      <w:pPr>
        <w:pStyle w:val="Answer"/>
      </w:pPr>
      <w:r>
        <w:t>NHS England</w:t>
      </w:r>
      <w:r w:rsidR="00C66BE8">
        <w:t>,</w:t>
      </w:r>
      <w:r>
        <w:t xml:space="preserve"> in our most recent instructions to the system</w:t>
      </w:r>
      <w:r w:rsidR="00C66BE8">
        <w:t>,</w:t>
      </w:r>
      <w:r>
        <w:t xml:space="preserve"> create</w:t>
      </w:r>
      <w:r w:rsidR="00C66BE8">
        <w:t>d</w:t>
      </w:r>
      <w:r>
        <w:t xml:space="preserve"> something we have called </w:t>
      </w:r>
      <w:r w:rsidR="00B10E86">
        <w:t>system control centres</w:t>
      </w:r>
      <w:r>
        <w:t xml:space="preserve">. </w:t>
      </w:r>
      <w:r w:rsidR="00B10E86">
        <w:t>T</w:t>
      </w:r>
      <w:r>
        <w:t xml:space="preserve">hey have been described in the press as war rooms, which is probably a bit of </w:t>
      </w:r>
      <w:r w:rsidR="00B10E86">
        <w:t>over</w:t>
      </w:r>
      <w:r w:rsidR="00C66BE8">
        <w:t>kill</w:t>
      </w:r>
      <w:r w:rsidR="00B10E86">
        <w:t xml:space="preserve">. They </w:t>
      </w:r>
      <w:r>
        <w:t>have a number of elements to the</w:t>
      </w:r>
      <w:r w:rsidR="00B10E86">
        <w:t xml:space="preserve">m. </w:t>
      </w:r>
    </w:p>
    <w:p w:rsidR="00A20F6A" w:rsidP="00A20F6A">
      <w:pPr>
        <w:pStyle w:val="Answer"/>
      </w:pPr>
      <w:r>
        <w:t xml:space="preserve">First, </w:t>
      </w:r>
      <w:r>
        <w:t xml:space="preserve">operational managers and clinical leaders </w:t>
      </w:r>
      <w:r w:rsidR="00C66BE8">
        <w:t>such as</w:t>
      </w:r>
      <w:r>
        <w:t xml:space="preserve"> m</w:t>
      </w:r>
      <w:r w:rsidR="00C66BE8">
        <w:t>e</w:t>
      </w:r>
      <w:r>
        <w:t xml:space="preserve"> and </w:t>
      </w:r>
      <w:r>
        <w:t>Julian</w:t>
      </w:r>
      <w:r>
        <w:t xml:space="preserve"> </w:t>
      </w:r>
      <w:r>
        <w:t>will work together to manage risk</w:t>
      </w:r>
      <w:r>
        <w:t>. T</w:t>
      </w:r>
      <w:r>
        <w:t>hat is about us having a real-time view of data that tells us where patients are</w:t>
      </w:r>
      <w:r>
        <w:t xml:space="preserve"> and </w:t>
      </w:r>
      <w:r>
        <w:t>where the greatest clinical risks are</w:t>
      </w:r>
      <w:r>
        <w:t xml:space="preserve">. We </w:t>
      </w:r>
      <w:r>
        <w:t>work with operational and clinical managers in acute providers, mental health providers, community providers and local government</w:t>
      </w:r>
      <w:r>
        <w:t xml:space="preserve"> to </w:t>
      </w:r>
      <w:r w:rsidR="00C66BE8">
        <w:t>ask</w:t>
      </w:r>
      <w:r>
        <w:t>, “W</w:t>
      </w:r>
      <w:r>
        <w:t xml:space="preserve">here can we best place patients, given the scenario we are in, in order to maximise the benefit for the whole population and not just look at </w:t>
      </w:r>
      <w:r w:rsidR="00055E33">
        <w:t xml:space="preserve">risk </w:t>
      </w:r>
      <w:r>
        <w:t>and argu</w:t>
      </w:r>
      <w:r w:rsidR="00C66BE8">
        <w:t>e</w:t>
      </w:r>
      <w:r>
        <w:t xml:space="preserve"> about risk across different services</w:t>
      </w:r>
      <w:r>
        <w:t>?”</w:t>
      </w:r>
    </w:p>
    <w:p w:rsidR="00B10E86" w:rsidP="00A20F6A">
      <w:pPr>
        <w:pStyle w:val="Answer"/>
      </w:pPr>
      <w:r>
        <w:t xml:space="preserve">We </w:t>
      </w:r>
      <w:r w:rsidR="00A20F6A">
        <w:t xml:space="preserve">have </w:t>
      </w:r>
      <w:r>
        <w:t xml:space="preserve">asked </w:t>
      </w:r>
      <w:r w:rsidR="00A20F6A">
        <w:t>systems to set</w:t>
      </w:r>
      <w:r w:rsidR="00E61FD7">
        <w:t xml:space="preserve"> these </w:t>
      </w:r>
      <w:r w:rsidR="00A20F6A">
        <w:t>up</w:t>
      </w:r>
      <w:r>
        <w:t>,</w:t>
      </w:r>
      <w:r w:rsidR="00A20F6A">
        <w:t xml:space="preserve"> and inevitably there is variation</w:t>
      </w:r>
      <w:r>
        <w:t>. S</w:t>
      </w:r>
      <w:r w:rsidR="00A20F6A">
        <w:t>ome parts of the country hav</w:t>
      </w:r>
      <w:r>
        <w:t>e</w:t>
      </w:r>
      <w:r w:rsidR="00A20F6A">
        <w:t xml:space="preserve"> already set them up</w:t>
      </w:r>
      <w:r>
        <w:t xml:space="preserve">, which we </w:t>
      </w:r>
      <w:r w:rsidR="00A20F6A">
        <w:t>are learning from</w:t>
      </w:r>
      <w:r>
        <w:t xml:space="preserve">, </w:t>
      </w:r>
      <w:r w:rsidR="00A20F6A">
        <w:t>and some are only just starting to do that.</w:t>
      </w:r>
    </w:p>
    <w:p w:rsidR="00B10E86" w:rsidP="00A20F6A">
      <w:pPr>
        <w:pStyle w:val="Answer"/>
      </w:pPr>
      <w:r>
        <w:t xml:space="preserve">In the letter, we also announced that we </w:t>
      </w:r>
      <w:r w:rsidR="00A20F6A">
        <w:t xml:space="preserve">would start something called an improvement </w:t>
      </w:r>
      <w:r>
        <w:t xml:space="preserve">collaborative, which </w:t>
      </w:r>
      <w:r w:rsidR="00A20F6A">
        <w:t xml:space="preserve">I am leading. </w:t>
      </w:r>
      <w:r>
        <w:t>I</w:t>
      </w:r>
      <w:r w:rsidR="00A20F6A">
        <w:t>n fact, we had a meeting yesterday with over 200 chief operating officers, medical directors and chief nurses from nearly every provider or system across England</w:t>
      </w:r>
      <w:r>
        <w:t>. W</w:t>
      </w:r>
      <w:r w:rsidR="00A20F6A">
        <w:t xml:space="preserve">e talked about how we </w:t>
      </w:r>
      <w:r>
        <w:t xml:space="preserve">are </w:t>
      </w:r>
      <w:r w:rsidR="00A20F6A">
        <w:t xml:space="preserve">going to manage risk under these very pressured circumstances </w:t>
      </w:r>
      <w:r>
        <w:t xml:space="preserve">in which </w:t>
      </w:r>
      <w:r w:rsidR="00A20F6A">
        <w:t xml:space="preserve">we find ourselves. </w:t>
      </w:r>
      <w:r>
        <w:t>“</w:t>
      </w:r>
      <w:r w:rsidR="00A20F6A">
        <w:t>What are each of you doing?</w:t>
      </w:r>
      <w:r>
        <w:t xml:space="preserve"> </w:t>
      </w:r>
      <w:r w:rsidR="00A20F6A">
        <w:t xml:space="preserve">What can we learn from what each of you </w:t>
      </w:r>
      <w:r w:rsidR="00E030A7">
        <w:t>is</w:t>
      </w:r>
      <w:r w:rsidR="00255900">
        <w:t xml:space="preserve"> </w:t>
      </w:r>
      <w:r w:rsidR="00A20F6A">
        <w:t>doing</w:t>
      </w:r>
      <w:r>
        <w:t xml:space="preserve">? How can </w:t>
      </w:r>
      <w:r w:rsidR="00A20F6A">
        <w:t>we spread that</w:t>
      </w:r>
      <w:r>
        <w:t>?”</w:t>
      </w:r>
    </w:p>
    <w:p w:rsidR="00B10E86" w:rsidP="00A20F6A">
      <w:pPr>
        <w:pStyle w:val="Answer"/>
      </w:pPr>
      <w:r>
        <w:t>W</w:t>
      </w:r>
      <w:r w:rsidR="00A20F6A">
        <w:t>e will have a very intense focus on that</w:t>
      </w:r>
      <w:r>
        <w:t>. O</w:t>
      </w:r>
      <w:r w:rsidR="00A20F6A">
        <w:t>ver the course of this next winter</w:t>
      </w:r>
      <w:r>
        <w:t>, w</w:t>
      </w:r>
      <w:r w:rsidR="00A20F6A">
        <w:t xml:space="preserve">e will track </w:t>
      </w:r>
      <w:r w:rsidR="00A70494">
        <w:t xml:space="preserve">the </w:t>
      </w:r>
      <w:r w:rsidR="00A20F6A">
        <w:t>benefits</w:t>
      </w:r>
      <w:r w:rsidR="00A70494">
        <w:t xml:space="preserve"> of </w:t>
      </w:r>
      <w:r w:rsidR="00A20F6A">
        <w:t xml:space="preserve">using the data that we have, for example, on </w:t>
      </w:r>
      <w:r w:rsidR="00A70494">
        <w:t xml:space="preserve">the </w:t>
      </w:r>
      <w:r w:rsidR="00A20F6A">
        <w:t>demand</w:t>
      </w:r>
      <w:r>
        <w:t xml:space="preserve"> for </w:t>
      </w:r>
      <w:r w:rsidR="00A20F6A">
        <w:t>services</w:t>
      </w:r>
      <w:r>
        <w:t xml:space="preserve">. We </w:t>
      </w:r>
      <w:r w:rsidR="00A20F6A">
        <w:t xml:space="preserve">will assess whether spreading that good practice is having an impact. </w:t>
      </w:r>
      <w:r>
        <w:t>I</w:t>
      </w:r>
      <w:r w:rsidR="00A20F6A">
        <w:t xml:space="preserve">f it is not, we </w:t>
      </w:r>
      <w:r>
        <w:t xml:space="preserve">will </w:t>
      </w:r>
      <w:r w:rsidR="00A20F6A">
        <w:t>need to course</w:t>
      </w:r>
      <w:r w:rsidR="003D41D0">
        <w:t>-</w:t>
      </w:r>
      <w:r w:rsidR="00A20F6A">
        <w:t>correct and do something else in these quite dynamic circumstances.</w:t>
      </w:r>
    </w:p>
    <w:p w:rsidR="001A6E3C" w:rsidP="0079326A">
      <w:pPr>
        <w:pStyle w:val="Answer"/>
      </w:pPr>
      <w:r>
        <w:t>T</w:t>
      </w:r>
      <w:r w:rsidR="00A20F6A">
        <w:t>hese are dynamic circumstances because we are entering winter</w:t>
      </w:r>
      <w:r>
        <w:t xml:space="preserve"> and </w:t>
      </w:r>
      <w:r w:rsidR="00A20F6A">
        <w:t>the weather</w:t>
      </w:r>
      <w:r>
        <w:t xml:space="preserve"> is</w:t>
      </w:r>
      <w:r w:rsidR="00A20F6A">
        <w:t xml:space="preserve"> getting colder. We know we have around 8</w:t>
      </w:r>
      <w:r>
        <w:t>,</w:t>
      </w:r>
      <w:r w:rsidR="00A20F6A">
        <w:t xml:space="preserve">000 patients with </w:t>
      </w:r>
      <w:r>
        <w:t xml:space="preserve">Covid </w:t>
      </w:r>
      <w:r w:rsidR="00A20F6A">
        <w:t>currently in hospitals.</w:t>
      </w:r>
      <w:r>
        <w:t xml:space="preserve"> </w:t>
      </w:r>
      <w:r w:rsidR="00A20F6A">
        <w:t xml:space="preserve">There are patients who </w:t>
      </w:r>
      <w:r w:rsidR="003D41D0">
        <w:t xml:space="preserve">would not </w:t>
      </w:r>
      <w:r w:rsidR="00C22F03">
        <w:t>have been</w:t>
      </w:r>
      <w:r w:rsidR="005D4372">
        <w:t xml:space="preserve"> there</w:t>
      </w:r>
      <w:r w:rsidR="00C22F03">
        <w:t xml:space="preserve"> </w:t>
      </w:r>
      <w:r w:rsidR="00A20F6A">
        <w:t>two years</w:t>
      </w:r>
      <w:r w:rsidR="003D41D0">
        <w:t xml:space="preserve"> ago</w:t>
      </w:r>
      <w:r w:rsidR="00A70494">
        <w:t xml:space="preserve">. We also </w:t>
      </w:r>
      <w:r w:rsidR="00A20F6A">
        <w:t xml:space="preserve">have the potential </w:t>
      </w:r>
      <w:r w:rsidR="00C22F03">
        <w:t xml:space="preserve">for </w:t>
      </w:r>
      <w:r w:rsidR="00A20F6A">
        <w:t xml:space="preserve">flu, although there </w:t>
      </w:r>
      <w:r w:rsidR="00C22F03">
        <w:t xml:space="preserve">are </w:t>
      </w:r>
      <w:r w:rsidR="00A20F6A">
        <w:t xml:space="preserve">only about 200 patients with </w:t>
      </w:r>
      <w:r w:rsidR="00C22F03">
        <w:t xml:space="preserve">flu </w:t>
      </w:r>
      <w:r w:rsidR="00A20F6A">
        <w:t>currently in hospital</w:t>
      </w:r>
      <w:r w:rsidR="00C22F03">
        <w:t>. W</w:t>
      </w:r>
      <w:r w:rsidR="00A20F6A">
        <w:t>e will have to see how demand plays out, manage risk</w:t>
      </w:r>
      <w:r w:rsidR="00C22F03">
        <w:t xml:space="preserve"> and </w:t>
      </w:r>
      <w:r w:rsidR="00A20F6A">
        <w:t>learn from that effort</w:t>
      </w:r>
      <w:r w:rsidR="003D41D0">
        <w:t>,</w:t>
      </w:r>
      <w:r w:rsidR="00A20F6A">
        <w:t xml:space="preserve"> because it is early work that we are doing in the NHS and we need to bring people with us on that journey</w:t>
      </w:r>
      <w:r w:rsidR="00C22F03">
        <w:t>.</w:t>
      </w:r>
    </w:p>
    <w:p w:rsidR="00C22F03" w:rsidP="003D41D0">
      <w:pPr>
        <w:pStyle w:val="Remark"/>
      </w:pPr>
      <w:r w:rsidRPr="001A6E3C">
        <w:rPr>
          <w:b/>
        </w:rPr>
        <w:t>Lord Filkin:</w:t>
      </w:r>
      <w:r>
        <w:t xml:space="preserve"> </w:t>
      </w:r>
      <w:r>
        <w:t>I have a very quick question. It is one that could be</w:t>
      </w:r>
      <w:r w:rsidR="00871E40">
        <w:t xml:space="preserve"> responded to in writing. </w:t>
      </w:r>
      <w:r w:rsidRPr="00871E40" w:rsidR="00871E40">
        <w:t>You gave a very clear description orally of what sounded like an NHS plan to avoid unnecessary admissions. That is very important and relevant to us. Has it been published?</w:t>
      </w:r>
    </w:p>
    <w:p w:rsidR="00871E40" w:rsidP="001A6E3C">
      <w:pPr>
        <w:pStyle w:val="Answer"/>
      </w:pPr>
      <w:r w:rsidRPr="000F5DF7">
        <w:rPr>
          <w:b/>
          <w:bCs/>
          <w:i/>
          <w:iCs/>
        </w:rPr>
        <w:t xml:space="preserve">Dr Vin </w:t>
      </w:r>
      <w:r w:rsidR="00BB7674">
        <w:rPr>
          <w:b/>
          <w:bCs/>
          <w:i/>
          <w:iCs/>
        </w:rPr>
        <w:t>Diwakar</w:t>
      </w:r>
      <w:r w:rsidRPr="000F5DF7">
        <w:rPr>
          <w:b/>
          <w:bCs/>
          <w:i/>
          <w:iCs/>
        </w:rPr>
        <w:t>:</w:t>
      </w:r>
      <w:r w:rsidRPr="001A6E3C" w:rsidR="001A6E3C">
        <w:rPr>
          <w:b/>
        </w:rPr>
        <w:t xml:space="preserve"> </w:t>
      </w:r>
      <w:r>
        <w:t>Y</w:t>
      </w:r>
      <w:r w:rsidR="001A6E3C">
        <w:t>es</w:t>
      </w:r>
      <w:r>
        <w:t>, it has.</w:t>
      </w:r>
    </w:p>
    <w:p w:rsidR="00871E40" w:rsidP="008F2EF6">
      <w:pPr>
        <w:pStyle w:val="Remark"/>
      </w:pPr>
      <w:r w:rsidRPr="001A6E3C">
        <w:rPr>
          <w:b/>
        </w:rPr>
        <w:t>Lord Filkin:</w:t>
      </w:r>
      <w:r>
        <w:t xml:space="preserve"> Can we get it?</w:t>
      </w:r>
    </w:p>
    <w:p w:rsidR="001A6E3C" w:rsidP="001A6E3C">
      <w:pPr>
        <w:pStyle w:val="Answer"/>
      </w:pPr>
      <w:r w:rsidRPr="000F5DF7">
        <w:rPr>
          <w:b/>
          <w:bCs/>
          <w:i/>
          <w:iCs/>
        </w:rPr>
        <w:t xml:space="preserve">Dr Vin </w:t>
      </w:r>
      <w:r w:rsidR="00BB7674">
        <w:rPr>
          <w:b/>
          <w:bCs/>
          <w:i/>
          <w:iCs/>
        </w:rPr>
        <w:t>Diwakar</w:t>
      </w:r>
      <w:r w:rsidRPr="000F5DF7">
        <w:rPr>
          <w:b/>
          <w:bCs/>
          <w:i/>
          <w:iCs/>
        </w:rPr>
        <w:t>:</w:t>
      </w:r>
      <w:r w:rsidRPr="001A6E3C">
        <w:rPr>
          <w:b/>
        </w:rPr>
        <w:t xml:space="preserve"> </w:t>
      </w:r>
      <w:r>
        <w:t xml:space="preserve">Yes. Both are available on the NHS website. </w:t>
      </w:r>
    </w:p>
    <w:p w:rsidR="00871E40" w:rsidP="00642FDD">
      <w:pPr>
        <w:pStyle w:val="Question"/>
      </w:pPr>
      <w:r w:rsidRPr="001A6E3C">
        <w:rPr>
          <w:b/>
        </w:rPr>
        <w:t>Lord Filkin:</w:t>
      </w:r>
      <w:r>
        <w:t xml:space="preserve"> </w:t>
      </w:r>
      <w:r>
        <w:t xml:space="preserve">Separately—this is not a question for now—what are your </w:t>
      </w:r>
      <w:r>
        <w:t>systems for monitoring adoption</w:t>
      </w:r>
      <w:r>
        <w:t xml:space="preserve">? That would be highly relevant to our inquiry. </w:t>
      </w:r>
    </w:p>
    <w:p w:rsidR="001A6E3C" w:rsidP="003D41D0">
      <w:pPr>
        <w:pStyle w:val="Remark"/>
      </w:pPr>
      <w:r>
        <w:t>The second thing you said</w:t>
      </w:r>
      <w:r w:rsidR="00740396">
        <w:t>,</w:t>
      </w:r>
      <w:r>
        <w:t xml:space="preserve"> </w:t>
      </w:r>
      <w:r w:rsidR="00740396">
        <w:t>which</w:t>
      </w:r>
      <w:r>
        <w:t xml:space="preserve"> was </w:t>
      </w:r>
      <w:r>
        <w:t>pretty honest and clear</w:t>
      </w:r>
      <w:r w:rsidR="00740396">
        <w:t>,</w:t>
      </w:r>
      <w:r>
        <w:t xml:space="preserve"> </w:t>
      </w:r>
      <w:r>
        <w:t xml:space="preserve">was that, despite these performance improvements you are making, </w:t>
      </w:r>
      <w:r>
        <w:t xml:space="preserve">the demand </w:t>
      </w:r>
      <w:r>
        <w:t xml:space="preserve">was </w:t>
      </w:r>
      <w:r>
        <w:t xml:space="preserve">rising </w:t>
      </w:r>
      <w:r w:rsidR="00740396">
        <w:t>more quickly than the benefits</w:t>
      </w:r>
      <w:r>
        <w:t>. It is explicitly clear: t</w:t>
      </w:r>
      <w:r>
        <w:t xml:space="preserve">he problem with A&amp;E and access to emergency services </w:t>
      </w:r>
      <w:r>
        <w:t>is going to get worse because demand is going to continue ris</w:t>
      </w:r>
      <w:r w:rsidR="00740396">
        <w:t>ing</w:t>
      </w:r>
      <w:r>
        <w:t>. Any number of House of Lords and other reports show the increase in multiple morbidities and in the proportion of people aged 85-plus. It is going to get much worse, is it not?</w:t>
      </w:r>
    </w:p>
    <w:p w:rsidR="0034501A" w:rsidP="00871E40">
      <w:pPr>
        <w:pStyle w:val="Answer"/>
      </w:pPr>
      <w:r w:rsidRPr="000F5DF7">
        <w:rPr>
          <w:b/>
          <w:bCs/>
          <w:i/>
          <w:iCs/>
        </w:rPr>
        <w:t xml:space="preserve">Dr Vin </w:t>
      </w:r>
      <w:r w:rsidR="00BB7674">
        <w:rPr>
          <w:b/>
          <w:bCs/>
          <w:i/>
          <w:iCs/>
        </w:rPr>
        <w:t>Diwakar</w:t>
      </w:r>
      <w:r w:rsidRPr="000F5DF7">
        <w:rPr>
          <w:b/>
          <w:bCs/>
          <w:i/>
          <w:iCs/>
        </w:rPr>
        <w:t>:</w:t>
      </w:r>
      <w:r w:rsidRPr="001A6E3C" w:rsidR="001A6E3C">
        <w:rPr>
          <w:b/>
        </w:rPr>
        <w:t xml:space="preserve"> </w:t>
      </w:r>
      <w:r w:rsidR="00740396">
        <w:t xml:space="preserve">First, in response to that, we </w:t>
      </w:r>
      <w:r w:rsidR="00871E40">
        <w:t>are only just coming out of the pandemic. We saw demand rising prior to the pandemic, and some demand did drop</w:t>
      </w:r>
      <w:r w:rsidR="00740396">
        <w:t xml:space="preserve"> </w:t>
      </w:r>
      <w:r w:rsidR="00871E40">
        <w:t xml:space="preserve">off due to the odd circumstances we found ourselves in. We do not </w:t>
      </w:r>
      <w:r>
        <w:t xml:space="preserve">yet </w:t>
      </w:r>
      <w:r w:rsidR="00871E40">
        <w:t xml:space="preserve">know exactly </w:t>
      </w:r>
      <w:r>
        <w:t xml:space="preserve">what </w:t>
      </w:r>
      <w:r w:rsidR="00871E40">
        <w:t>the patterns of healthcare utilisation are going to be immediately.</w:t>
      </w:r>
    </w:p>
    <w:p w:rsidR="00871E40" w:rsidP="00871E40">
      <w:pPr>
        <w:pStyle w:val="Answer"/>
      </w:pPr>
      <w:r>
        <w:t>T</w:t>
      </w:r>
      <w:r>
        <w:t xml:space="preserve">he second point about demand is </w:t>
      </w:r>
      <w:r>
        <w:t xml:space="preserve">that </w:t>
      </w:r>
      <w:r>
        <w:t xml:space="preserve">we have to optimise </w:t>
      </w:r>
      <w:r>
        <w:t xml:space="preserve">the </w:t>
      </w:r>
      <w:r>
        <w:t xml:space="preserve">use of the resources we already </w:t>
      </w:r>
      <w:r>
        <w:t xml:space="preserve">have. </w:t>
      </w:r>
      <w:r>
        <w:t xml:space="preserve">On any given day there </w:t>
      </w:r>
      <w:r>
        <w:t xml:space="preserve">are </w:t>
      </w:r>
      <w:r>
        <w:t xml:space="preserve">between </w:t>
      </w:r>
      <w:r>
        <w:t xml:space="preserve">10,000 </w:t>
      </w:r>
      <w:r>
        <w:t>and 14</w:t>
      </w:r>
      <w:r>
        <w:t>,</w:t>
      </w:r>
      <w:r>
        <w:t>000 patients in hospital who would be better cared for in their own be</w:t>
      </w:r>
      <w:r>
        <w:t>d</w:t>
      </w:r>
      <w:r>
        <w:t xml:space="preserve">. I am always saying </w:t>
      </w:r>
      <w:r>
        <w:t xml:space="preserve">that </w:t>
      </w:r>
      <w:r>
        <w:t>the best be</w:t>
      </w:r>
      <w:r>
        <w:t xml:space="preserve">d </w:t>
      </w:r>
      <w:r>
        <w:t>is your own bed</w:t>
      </w:r>
      <w:r>
        <w:t>. W</w:t>
      </w:r>
      <w:r>
        <w:t>e have to work to improve the way we both put together care packages for those patients and discharge them.</w:t>
      </w:r>
    </w:p>
    <w:p w:rsidR="00871E40" w:rsidP="00871E40">
      <w:pPr>
        <w:pStyle w:val="Answer"/>
      </w:pPr>
      <w:r>
        <w:t xml:space="preserve">We did some </w:t>
      </w:r>
      <w:r>
        <w:t xml:space="preserve">intense work with the </w:t>
      </w:r>
      <w:r>
        <w:t xml:space="preserve">national discharge </w:t>
      </w:r>
      <w:r w:rsidR="00A970D8">
        <w:t>task force</w:t>
      </w:r>
      <w:r w:rsidR="00740396">
        <w:t>,</w:t>
      </w:r>
      <w:r w:rsidRPr="00740396" w:rsidR="00740396">
        <w:t xml:space="preserve"> </w:t>
      </w:r>
      <w:r w:rsidR="00740396">
        <w:t>chaired by my colleague Sarah-Jane Marsh, one of the local authority chief execs from Birmingham</w:t>
      </w:r>
      <w:r>
        <w:t>. O</w:t>
      </w:r>
      <w:r>
        <w:t xml:space="preserve">ne of the early things the </w:t>
      </w:r>
      <w:r w:rsidR="00A970D8">
        <w:t>task force</w:t>
      </w:r>
      <w:r>
        <w:t xml:space="preserve"> did</w:t>
      </w:r>
      <w:r w:rsidR="00740396">
        <w:t xml:space="preserve"> </w:t>
      </w:r>
      <w:r>
        <w:t xml:space="preserve">was to identify </w:t>
      </w:r>
      <w:r w:rsidR="0034501A">
        <w:t xml:space="preserve">10 </w:t>
      </w:r>
      <w:r>
        <w:t>things all systems could do</w:t>
      </w:r>
      <w:r w:rsidR="0034501A">
        <w:t xml:space="preserve"> that</w:t>
      </w:r>
      <w:r>
        <w:t xml:space="preserve"> </w:t>
      </w:r>
      <w:r>
        <w:t xml:space="preserve">would </w:t>
      </w:r>
      <w:r>
        <w:t>have</w:t>
      </w:r>
      <w:r>
        <w:t xml:space="preserve"> a material impact</w:t>
      </w:r>
      <w:r w:rsidR="0034501A">
        <w:t xml:space="preserve">. They </w:t>
      </w:r>
      <w:r>
        <w:t xml:space="preserve">were things such as </w:t>
      </w:r>
      <w:r w:rsidR="00874451">
        <w:t xml:space="preserve">starting </w:t>
      </w:r>
      <w:r>
        <w:t>discharge planning at the point of admission, hav</w:t>
      </w:r>
      <w:r w:rsidR="00874451">
        <w:t xml:space="preserve">ing </w:t>
      </w:r>
      <w:r>
        <w:t>seven-day services with access to senior clinical decision</w:t>
      </w:r>
      <w:r w:rsidR="0034501A">
        <w:t>-</w:t>
      </w:r>
      <w:r>
        <w:t>makers and hav</w:t>
      </w:r>
      <w:r w:rsidR="00874451">
        <w:t xml:space="preserve">ing </w:t>
      </w:r>
      <w:r>
        <w:t>an intermediate care strategy so that</w:t>
      </w:r>
      <w:r w:rsidR="00740396">
        <w:t>,</w:t>
      </w:r>
      <w:r>
        <w:t xml:space="preserve"> when you discharge someone</w:t>
      </w:r>
      <w:r w:rsidR="00740396">
        <w:t>,</w:t>
      </w:r>
      <w:r>
        <w:t xml:space="preserve"> you have a clear set of services </w:t>
      </w:r>
      <w:r w:rsidR="00E215B9">
        <w:t>to</w:t>
      </w:r>
      <w:r>
        <w:t xml:space="preserve"> discharge </w:t>
      </w:r>
      <w:r w:rsidR="00E215B9">
        <w:t xml:space="preserve">them </w:t>
      </w:r>
      <w:r>
        <w:t>into.</w:t>
      </w:r>
    </w:p>
    <w:p w:rsidR="001A6E3C" w:rsidP="00871E40">
      <w:pPr>
        <w:pStyle w:val="Answer"/>
      </w:pPr>
      <w:r>
        <w:t>F</w:t>
      </w:r>
      <w:r w:rsidR="00871E40">
        <w:t xml:space="preserve">or the discharges </w:t>
      </w:r>
      <w:r w:rsidR="002C4FB9">
        <w:t xml:space="preserve">that are </w:t>
      </w:r>
      <w:r w:rsidR="00871E40">
        <w:t>within the control of hospital</w:t>
      </w:r>
      <w:r w:rsidR="002C4FB9">
        <w:t>s, w</w:t>
      </w:r>
      <w:r w:rsidR="00871E40">
        <w:t xml:space="preserve">e have seen some improvement in the percentage of patients who could be discharged if, for example, they had faster access to diagnostics or </w:t>
      </w:r>
      <w:r w:rsidR="002C4FB9">
        <w:t xml:space="preserve">were </w:t>
      </w:r>
      <w:r w:rsidR="00871E40">
        <w:t xml:space="preserve">waiting for a care plan. </w:t>
      </w:r>
      <w:r w:rsidR="002C4FB9">
        <w:t>T</w:t>
      </w:r>
      <w:r w:rsidR="00871E40">
        <w:t xml:space="preserve">here has been a small decrease in that. </w:t>
      </w:r>
      <w:r w:rsidR="002C4FB9">
        <w:t xml:space="preserve">We </w:t>
      </w:r>
      <w:r w:rsidR="00871E40">
        <w:t xml:space="preserve">are continuing to see </w:t>
      </w:r>
      <w:r w:rsidR="002C4FB9">
        <w:t xml:space="preserve">a </w:t>
      </w:r>
      <w:r w:rsidR="00871E40">
        <w:t>very sharp</w:t>
      </w:r>
      <w:r w:rsidR="002C4FB9">
        <w:t xml:space="preserve"> rise in</w:t>
      </w:r>
      <w:r w:rsidR="00871E40">
        <w:t xml:space="preserve"> the number of patients in hospital who are waiting for a social care package</w:t>
      </w:r>
      <w:r w:rsidR="002C4FB9">
        <w:t>, a</w:t>
      </w:r>
      <w:r w:rsidR="00871E40">
        <w:t xml:space="preserve"> </w:t>
      </w:r>
      <w:r w:rsidR="002C4FB9">
        <w:t>domiciliary</w:t>
      </w:r>
      <w:r w:rsidR="00871E40">
        <w:t xml:space="preserve"> care package or access to community services.</w:t>
      </w:r>
      <w:r w:rsidR="003D41D0">
        <w:t xml:space="preserve"> </w:t>
      </w:r>
      <w:r w:rsidR="002C4FB9">
        <w:t>I</w:t>
      </w:r>
      <w:r w:rsidR="00871E40">
        <w:t>t is really important that we continue to work with integrated care systems</w:t>
      </w:r>
      <w:r w:rsidR="009204A4">
        <w:t xml:space="preserve">, </w:t>
      </w:r>
      <w:r w:rsidR="00871E40">
        <w:t>local government</w:t>
      </w:r>
      <w:r w:rsidR="009204A4">
        <w:t>—</w:t>
      </w:r>
      <w:r w:rsidR="00871E40">
        <w:t>much of this has to be done at local level</w:t>
      </w:r>
      <w:r w:rsidR="009204A4">
        <w:t>—</w:t>
      </w:r>
      <w:r w:rsidR="00871E40">
        <w:t xml:space="preserve">and national government in order </w:t>
      </w:r>
      <w:r w:rsidR="009204A4">
        <w:t xml:space="preserve">to </w:t>
      </w:r>
      <w:r w:rsidR="00871E40">
        <w:t>tackle that particular problem</w:t>
      </w:r>
      <w:r w:rsidR="009204A4">
        <w:t>. I</w:t>
      </w:r>
      <w:r w:rsidR="00871E40">
        <w:t>t cannot be right that people are in hospital when they would be better cared for in their own b</w:t>
      </w:r>
      <w:r w:rsidR="009204A4">
        <w:t>eds</w:t>
      </w:r>
      <w:r w:rsidR="00871E40">
        <w:t>.</w:t>
      </w:r>
    </w:p>
    <w:p w:rsidR="009204A4" w:rsidP="001A6E3C">
      <w:pPr>
        <w:pStyle w:val="Question"/>
      </w:pPr>
      <w:r w:rsidRPr="001A6E3C">
        <w:rPr>
          <w:b/>
        </w:rPr>
        <w:t xml:space="preserve">Baroness </w:t>
      </w:r>
      <w:r w:rsidRPr="001A6E3C">
        <w:rPr>
          <w:b/>
        </w:rPr>
        <w:t>Pitkeathley</w:t>
      </w:r>
      <w:r w:rsidRPr="001A6E3C">
        <w:rPr>
          <w:b/>
        </w:rPr>
        <w:t>:</w:t>
      </w:r>
      <w:r>
        <w:t xml:space="preserve"> I want to ask you about good practice</w:t>
      </w:r>
      <w:r w:rsidR="00740396">
        <w:t>,</w:t>
      </w:r>
      <w:r>
        <w:t xml:space="preserve"> innovation and pilots. L</w:t>
      </w:r>
      <w:r>
        <w:t>istening to you talk this afternoon</w:t>
      </w:r>
      <w:r>
        <w:t>, there have been times when I have been thinking, “Where</w:t>
      </w:r>
      <w:r w:rsidR="003F09FA">
        <w:t>’</w:t>
      </w:r>
      <w:r>
        <w:t>s the problem, then?” It sound</w:t>
      </w:r>
      <w:r w:rsidR="000F4290">
        <w:t>s</w:t>
      </w:r>
      <w:r>
        <w:t xml:space="preserve"> as though </w:t>
      </w:r>
      <w:r>
        <w:t xml:space="preserve">things are in place </w:t>
      </w:r>
      <w:r>
        <w:t>to mitigate this. I was quite glad that you came back to the social care issue towards the end of your remarks. I was thinking, “Why are we doing this inquiry, if these systems are already in place?”</w:t>
      </w:r>
    </w:p>
    <w:p w:rsidR="001A6E3C" w:rsidP="009204A4">
      <w:pPr>
        <w:pStyle w:val="Question"/>
        <w:numPr>
          <w:ilvl w:val="0"/>
          <w:numId w:val="0"/>
        </w:numPr>
        <w:ind w:left="794"/>
      </w:pPr>
      <w:r>
        <w:t>You talked about learning, Vin. What are the barriers to learning from pilots and spreading good practice? Why can we not have a system that everybody buys into and understands is the way to do it?</w:t>
      </w:r>
    </w:p>
    <w:p w:rsidR="009204A4" w:rsidP="003A344B">
      <w:pPr>
        <w:pStyle w:val="Answer"/>
      </w:pPr>
      <w:r w:rsidRPr="000F5DF7">
        <w:rPr>
          <w:b/>
          <w:bCs/>
          <w:i/>
          <w:iCs/>
        </w:rPr>
        <w:t xml:space="preserve">Dr Vin </w:t>
      </w:r>
      <w:r w:rsidR="00BB7674">
        <w:rPr>
          <w:b/>
          <w:bCs/>
          <w:i/>
          <w:iCs/>
        </w:rPr>
        <w:t>Diwakar</w:t>
      </w:r>
      <w:r w:rsidRPr="000F5DF7">
        <w:rPr>
          <w:b/>
          <w:bCs/>
          <w:i/>
          <w:iCs/>
        </w:rPr>
        <w:t>:</w:t>
      </w:r>
      <w:r w:rsidRPr="003A344B" w:rsidR="003A344B">
        <w:rPr>
          <w:b/>
        </w:rPr>
        <w:t xml:space="preserve"> </w:t>
      </w:r>
      <w:r w:rsidR="00947229">
        <w:t xml:space="preserve">Uptake </w:t>
      </w:r>
      <w:r w:rsidR="003A344B">
        <w:t xml:space="preserve">is partly driven </w:t>
      </w:r>
      <w:r>
        <w:t xml:space="preserve">by the capacity of individual members of staff to take up changes in practice. When I work clinically, I get up in the morning; I go and see a lot of patients; then I come home. </w:t>
      </w:r>
      <w:r w:rsidR="00CF2C04">
        <w:t>The</w:t>
      </w:r>
      <w:r>
        <w:t xml:space="preserve"> capacity of my </w:t>
      </w:r>
      <w:r w:rsidRPr="00E05E7D">
        <w:t>full</w:t>
      </w:r>
      <w:r w:rsidRPr="00E05E7D">
        <w:noBreakHyphen/>
        <w:t>time</w:t>
      </w:r>
      <w:r>
        <w:t xml:space="preserve"> clinical colleagues is limited because they are </w:t>
      </w:r>
      <w:r w:rsidR="003A344B">
        <w:t>spending a lot of time seeing patients</w:t>
      </w:r>
      <w:r>
        <w:t xml:space="preserve">, </w:t>
      </w:r>
      <w:r w:rsidR="003A344B">
        <w:t>reducing waiting lists and so on</w:t>
      </w:r>
      <w:r>
        <w:t xml:space="preserve">. There is a pace question to this. </w:t>
      </w:r>
    </w:p>
    <w:p w:rsidR="001A6E3C" w:rsidP="003A344B">
      <w:pPr>
        <w:pStyle w:val="Answer"/>
      </w:pPr>
      <w:r>
        <w:t xml:space="preserve">Case </w:t>
      </w:r>
      <w:r w:rsidR="009204A4">
        <w:t xml:space="preserve">studies have their place, but they are </w:t>
      </w:r>
      <w:r w:rsidR="003A344B">
        <w:t>limited in their impact</w:t>
      </w:r>
      <w:r w:rsidR="009204A4">
        <w:t xml:space="preserve">. We publish and curate large numbers of case studies both </w:t>
      </w:r>
      <w:r w:rsidR="00812E31">
        <w:t>internally</w:t>
      </w:r>
      <w:r w:rsidR="003A344B">
        <w:t xml:space="preserve"> within NHS </w:t>
      </w:r>
      <w:r w:rsidR="00812E31">
        <w:t>England</w:t>
      </w:r>
      <w:r w:rsidR="009204A4">
        <w:t xml:space="preserve"> and more broadly, and we have heard how CQC and others publish studies as well. </w:t>
      </w:r>
    </w:p>
    <w:p w:rsidR="003A344B" w:rsidP="008F2EF6">
      <w:pPr>
        <w:pStyle w:val="Remark"/>
      </w:pPr>
      <w:r w:rsidRPr="009204A4">
        <w:rPr>
          <w:b/>
          <w:bCs/>
        </w:rPr>
        <w:t xml:space="preserve">Baroness </w:t>
      </w:r>
      <w:r w:rsidRPr="009204A4">
        <w:rPr>
          <w:b/>
          <w:bCs/>
        </w:rPr>
        <w:t>Pitkeathley</w:t>
      </w:r>
      <w:r w:rsidRPr="009204A4">
        <w:rPr>
          <w:b/>
          <w:bCs/>
        </w:rPr>
        <w:t>:</w:t>
      </w:r>
      <w:r>
        <w:t xml:space="preserve"> </w:t>
      </w:r>
      <w:r w:rsidR="009204A4">
        <w:t>Are you using the term</w:t>
      </w:r>
      <w:r w:rsidR="00C73B70">
        <w:t>s</w:t>
      </w:r>
      <w:r w:rsidR="009204A4">
        <w:t xml:space="preserve"> “case study” </w:t>
      </w:r>
      <w:r w:rsidR="00C73B70">
        <w:t xml:space="preserve">and “pilot” </w:t>
      </w:r>
      <w:r>
        <w:t>interchangeably</w:t>
      </w:r>
      <w:r w:rsidR="00C73B70">
        <w:t>?</w:t>
      </w:r>
    </w:p>
    <w:p w:rsidR="00425DF9" w:rsidP="00425DF9">
      <w:pPr>
        <w:pStyle w:val="Answer"/>
      </w:pPr>
      <w:r w:rsidRPr="000F5DF7">
        <w:rPr>
          <w:b/>
          <w:bCs/>
          <w:i/>
          <w:iCs/>
        </w:rPr>
        <w:t xml:space="preserve">Dr Vin </w:t>
      </w:r>
      <w:r w:rsidR="00BB7674">
        <w:rPr>
          <w:b/>
          <w:bCs/>
          <w:i/>
          <w:iCs/>
        </w:rPr>
        <w:t>Diwakar</w:t>
      </w:r>
      <w:r w:rsidRPr="000F5DF7">
        <w:rPr>
          <w:b/>
          <w:bCs/>
          <w:i/>
          <w:iCs/>
        </w:rPr>
        <w:t>:</w:t>
      </w:r>
      <w:r w:rsidRPr="003A344B" w:rsidR="003A344B">
        <w:rPr>
          <w:b/>
        </w:rPr>
        <w:t xml:space="preserve"> </w:t>
      </w:r>
      <w:r w:rsidR="009204A4">
        <w:t xml:space="preserve">No. I will come to that. </w:t>
      </w:r>
      <w:r>
        <w:t>I am using “case study” to describe something where someone is doing something well. We have not necessarily commissioned a pilot, but we have come across it by visiting the trust or we have heard about it, and then we get them to describe it and we put it there.</w:t>
      </w:r>
    </w:p>
    <w:p w:rsidR="00425DF9" w:rsidP="00425DF9">
      <w:pPr>
        <w:pStyle w:val="Answer"/>
      </w:pPr>
      <w:r>
        <w:t>We do commission pilots</w:t>
      </w:r>
      <w:r w:rsidR="00DA2CCF">
        <w:t xml:space="preserve">. Our </w:t>
      </w:r>
      <w:r>
        <w:t xml:space="preserve">approach </w:t>
      </w:r>
      <w:r w:rsidR="00706677">
        <w:t xml:space="preserve">has </w:t>
      </w:r>
      <w:r w:rsidR="00DA2CCF">
        <w:t xml:space="preserve">often </w:t>
      </w:r>
      <w:r w:rsidR="00706677">
        <w:t xml:space="preserve">been </w:t>
      </w:r>
      <w:r>
        <w:t xml:space="preserve">to </w:t>
      </w:r>
      <w:r w:rsidR="00706677">
        <w:t xml:space="preserve">commission </w:t>
      </w:r>
      <w:r>
        <w:t xml:space="preserve">them where we have a particular problem to tackle, but we are not completely certain what the right model is in order to tackle that problem. </w:t>
      </w:r>
      <w:r w:rsidR="00DA2CCF">
        <w:t>For</w:t>
      </w:r>
      <w:r>
        <w:t xml:space="preserve"> example, </w:t>
      </w:r>
      <w:r w:rsidR="00DA2CCF">
        <w:t xml:space="preserve">working with </w:t>
      </w:r>
      <w:r>
        <w:t xml:space="preserve">the national discharge </w:t>
      </w:r>
      <w:r w:rsidR="00A970D8">
        <w:t>task force</w:t>
      </w:r>
      <w:r w:rsidR="00DA2CCF">
        <w:t xml:space="preserve"> and</w:t>
      </w:r>
      <w:r>
        <w:t xml:space="preserve"> the department, we are funding six of what we are calling discharge frontrunners.</w:t>
      </w:r>
      <w:r w:rsidR="00A970D8">
        <w:t xml:space="preserve"> </w:t>
      </w:r>
      <w:r>
        <w:t xml:space="preserve">They will test different models in which local government, social care and the NHS can work together, for example, on intermediate care and domiciliary care. Out of that, we should be able to capture some learning that could then be generalised and spread more widely. Until we </w:t>
      </w:r>
      <w:r>
        <w:t>have done the pilot, evaluated it and drawn out the learning from it, we cannot scale it.</w:t>
      </w:r>
    </w:p>
    <w:p w:rsidR="00425DF9" w:rsidP="00425DF9">
      <w:pPr>
        <w:pStyle w:val="Answer"/>
      </w:pPr>
      <w:r>
        <w:t>For NHS England, we have a variety of ways in which we can scale innovation. As I say, the pace by which we can scale is limited by the capacity of systems to take it up. For example, one way is creating good case studies and gathering together that evidence into guidance</w:t>
      </w:r>
      <w:r w:rsidR="00A970D8">
        <w:t>,</w:t>
      </w:r>
      <w:r>
        <w:t xml:space="preserve"> toolkits, playbooks and so on. Again, the system has limits on the extent to which you can keep reading those, but we do publish them, as do a number of organisations.</w:t>
      </w:r>
    </w:p>
    <w:p w:rsidR="00425DF9" w:rsidP="00425DF9">
      <w:pPr>
        <w:pStyle w:val="Answer"/>
      </w:pPr>
      <w:r>
        <w:t xml:space="preserve">The third piece is about publishing data that can demonstrate the variation between organisations. For example, we have a system called the </w:t>
      </w:r>
      <w:r w:rsidR="00A970D8">
        <w:t>model health system</w:t>
      </w:r>
      <w:r>
        <w:t>, which has a number of metrics on it that describe the variation between systems. We back that up with clinical peer review by colleagues such as Professor Redhead, who will visit systems in order to demonstrate the degree of variation and offer recommendations. They will often walk alongside people in order to support them in making those changes happen. Spreading innovation is not easy by any means, particularly when the system is so busy</w:t>
      </w:r>
      <w:r w:rsidR="00A970D8">
        <w:t>, but</w:t>
      </w:r>
      <w:r>
        <w:t xml:space="preserve"> </w:t>
      </w:r>
      <w:r w:rsidR="00A970D8">
        <w:t xml:space="preserve">we </w:t>
      </w:r>
      <w:r>
        <w:t xml:space="preserve">have a system in place to do that. </w:t>
      </w:r>
    </w:p>
    <w:p w:rsidR="00425DF9" w:rsidP="00425DF9">
      <w:pPr>
        <w:pStyle w:val="Answer"/>
      </w:pPr>
      <w:r w:rsidRPr="000F5DF7">
        <w:rPr>
          <w:b/>
          <w:bCs/>
          <w:i/>
          <w:iCs/>
        </w:rPr>
        <w:t>Professor Julian Redhead:</w:t>
      </w:r>
      <w:r w:rsidRPr="00602FF4" w:rsidR="00602FF4">
        <w:rPr>
          <w:b/>
        </w:rPr>
        <w:t xml:space="preserve"> </w:t>
      </w:r>
      <w:r>
        <w:t>V</w:t>
      </w:r>
      <w:r w:rsidR="00BE79C1">
        <w:t>in</w:t>
      </w:r>
      <w:r>
        <w:t xml:space="preserve"> is absolutely correct. Whenever you try </w:t>
      </w:r>
      <w:r w:rsidR="00BE79C1">
        <w:t xml:space="preserve">to </w:t>
      </w:r>
      <w:r>
        <w:t xml:space="preserve">do </w:t>
      </w:r>
      <w:r w:rsidR="003D41D0">
        <w:t xml:space="preserve">any </w:t>
      </w:r>
      <w:r>
        <w:t>change management</w:t>
      </w:r>
      <w:r w:rsidR="00BE79C1">
        <w:t xml:space="preserve">, </w:t>
      </w:r>
      <w:r>
        <w:t>there is always going to be a percentage of people who are early adopters, who are enthusiast</w:t>
      </w:r>
      <w:r w:rsidR="00BE79C1">
        <w:t xml:space="preserve">s and who </w:t>
      </w:r>
      <w:r>
        <w:t xml:space="preserve">want to get on with it. That is great. There is another large percentage of people who will go along with it because </w:t>
      </w:r>
      <w:r w:rsidR="00BE79C1">
        <w:t xml:space="preserve">they </w:t>
      </w:r>
      <w:r>
        <w:t xml:space="preserve">go with </w:t>
      </w:r>
      <w:r w:rsidR="00BE79C1">
        <w:t xml:space="preserve">the </w:t>
      </w:r>
      <w:r>
        <w:t>flow</w:t>
      </w:r>
      <w:r w:rsidR="00BE79C1">
        <w:t>. T</w:t>
      </w:r>
      <w:r>
        <w:t xml:space="preserve">here </w:t>
      </w:r>
      <w:r w:rsidR="00BE79C1">
        <w:t xml:space="preserve">are also </w:t>
      </w:r>
      <w:r>
        <w:t>always going to be object</w:t>
      </w:r>
      <w:r w:rsidR="00BE79C1">
        <w:t xml:space="preserve">ors </w:t>
      </w:r>
      <w:r w:rsidR="002E27FC">
        <w:t>who</w:t>
      </w:r>
      <w:r>
        <w:t xml:space="preserve"> say, </w:t>
      </w:r>
      <w:r w:rsidR="00BE79C1">
        <w:t>“I</w:t>
      </w:r>
      <w:r>
        <w:t xml:space="preserve"> don</w:t>
      </w:r>
      <w:r w:rsidR="002E27FC">
        <w:t>’</w:t>
      </w:r>
      <w:r>
        <w:t>t want to do this</w:t>
      </w:r>
      <w:r w:rsidR="00BE79C1">
        <w:t>”. Y</w:t>
      </w:r>
      <w:r>
        <w:t>ou have to go through various stages when you are doing large</w:t>
      </w:r>
      <w:r w:rsidR="00BE79C1">
        <w:t>-</w:t>
      </w:r>
      <w:r>
        <w:t>scale changes</w:t>
      </w:r>
      <w:r w:rsidR="00BE79C1">
        <w:t>. S</w:t>
      </w:r>
      <w:r>
        <w:t>ome of this is large</w:t>
      </w:r>
      <w:r w:rsidR="002E27FC">
        <w:t xml:space="preserve"> </w:t>
      </w:r>
      <w:r>
        <w:t xml:space="preserve">scale to the individual nurse </w:t>
      </w:r>
      <w:r w:rsidR="00BE79C1">
        <w:t xml:space="preserve">or </w:t>
      </w:r>
      <w:r>
        <w:t>consultant who</w:t>
      </w:r>
      <w:r w:rsidR="00BE79C1">
        <w:t xml:space="preserve"> is</w:t>
      </w:r>
      <w:r>
        <w:t xml:space="preserve"> looking after that particular group of patients.</w:t>
      </w:r>
    </w:p>
    <w:p w:rsidR="00BE79C1" w:rsidP="00425DF9">
      <w:pPr>
        <w:pStyle w:val="Answer"/>
      </w:pPr>
      <w:r>
        <w:t>I</w:t>
      </w:r>
      <w:r w:rsidR="00425DF9">
        <w:t xml:space="preserve">t is important </w:t>
      </w:r>
      <w:r w:rsidR="002E27FC">
        <w:t>to</w:t>
      </w:r>
      <w:r w:rsidR="00425DF9">
        <w:t xml:space="preserve"> recognise that some of this take</w:t>
      </w:r>
      <w:r w:rsidR="002E27FC">
        <w:t>s</w:t>
      </w:r>
      <w:r w:rsidR="00425DF9">
        <w:t xml:space="preserve"> time, but it is about looking at the best practice</w:t>
      </w:r>
      <w:r>
        <w:t xml:space="preserve"> </w:t>
      </w:r>
      <w:r w:rsidR="00425DF9">
        <w:t>around</w:t>
      </w:r>
      <w:r w:rsidR="002E27FC">
        <w:t xml:space="preserve"> and</w:t>
      </w:r>
      <w:r>
        <w:t xml:space="preserve"> </w:t>
      </w:r>
      <w:r w:rsidR="00425DF9">
        <w:t>how we share that best practice</w:t>
      </w:r>
      <w:r w:rsidR="002E27FC">
        <w:t>,</w:t>
      </w:r>
      <w:r>
        <w:t xml:space="preserve"> then </w:t>
      </w:r>
      <w:r w:rsidR="00425DF9">
        <w:t xml:space="preserve">adopting it. </w:t>
      </w:r>
      <w:r>
        <w:t xml:space="preserve">There is this </w:t>
      </w:r>
      <w:r w:rsidR="00425DF9">
        <w:t>idea of adapt and adopt</w:t>
      </w:r>
      <w:r>
        <w:t>. Y</w:t>
      </w:r>
      <w:r w:rsidR="00425DF9">
        <w:t xml:space="preserve">ou are looking at the practice and saying, </w:t>
      </w:r>
      <w:r>
        <w:t>“How</w:t>
      </w:r>
      <w:r w:rsidR="00425DF9">
        <w:t xml:space="preserve"> could I use that in my system?</w:t>
      </w:r>
      <w:r>
        <w:t>”</w:t>
      </w:r>
      <w:r w:rsidR="00425DF9">
        <w:t xml:space="preserve"> </w:t>
      </w:r>
      <w:r>
        <w:t>E</w:t>
      </w:r>
      <w:r w:rsidR="00425DF9">
        <w:t xml:space="preserve">very hospital is </w:t>
      </w:r>
      <w:r>
        <w:t xml:space="preserve">subtly </w:t>
      </w:r>
      <w:r w:rsidR="00425DF9">
        <w:t xml:space="preserve">different in its </w:t>
      </w:r>
      <w:r>
        <w:t>es</w:t>
      </w:r>
      <w:r w:rsidR="00425DF9">
        <w:t xml:space="preserve">tate, the different services </w:t>
      </w:r>
      <w:r>
        <w:t xml:space="preserve">it </w:t>
      </w:r>
      <w:r w:rsidR="00425DF9">
        <w:t>provide</w:t>
      </w:r>
      <w:r>
        <w:t xml:space="preserve">s and </w:t>
      </w:r>
      <w:r w:rsidR="00425DF9">
        <w:t>how they are provided</w:t>
      </w:r>
      <w:r>
        <w:t xml:space="preserve">. That has </w:t>
      </w:r>
      <w:r w:rsidR="00425DF9">
        <w:t>grown up over a number of years.</w:t>
      </w:r>
    </w:p>
    <w:p w:rsidR="00425DF9" w:rsidP="00425DF9">
      <w:pPr>
        <w:pStyle w:val="Answer"/>
      </w:pPr>
      <w:r>
        <w:t>W</w:t>
      </w:r>
      <w:r>
        <w:t xml:space="preserve">e know there </w:t>
      </w:r>
      <w:r>
        <w:t xml:space="preserve">are </w:t>
      </w:r>
      <w:r>
        <w:t>those variations</w:t>
      </w:r>
      <w:r w:rsidR="002E27FC">
        <w:t xml:space="preserve"> and we </w:t>
      </w:r>
      <w:r>
        <w:t>are trying to take out unwanted variation. Where it is helpful</w:t>
      </w:r>
      <w:r>
        <w:t xml:space="preserve">, </w:t>
      </w:r>
      <w:r>
        <w:t>variation is absolutely fine</w:t>
      </w:r>
      <w:r w:rsidR="002E27FC">
        <w:t xml:space="preserve">, but it </w:t>
      </w:r>
      <w:r>
        <w:t xml:space="preserve">is also important to use </w:t>
      </w:r>
      <w:r>
        <w:t xml:space="preserve">best practice to try </w:t>
      </w:r>
      <w:r>
        <w:t xml:space="preserve">to </w:t>
      </w:r>
      <w:r>
        <w:t>drive th</w:t>
      </w:r>
      <w:r>
        <w:t>e</w:t>
      </w:r>
      <w:r>
        <w:t xml:space="preserve"> things we want to see through the systems.</w:t>
      </w:r>
    </w:p>
    <w:p w:rsidR="00602FF4" w:rsidP="008F2EF6">
      <w:pPr>
        <w:pStyle w:val="Remark"/>
      </w:pPr>
      <w:r w:rsidRPr="00602FF4">
        <w:rPr>
          <w:b/>
        </w:rPr>
        <w:t xml:space="preserve">Baroness </w:t>
      </w:r>
      <w:r w:rsidRPr="00602FF4">
        <w:rPr>
          <w:b/>
        </w:rPr>
        <w:t>Pitkeathley</w:t>
      </w:r>
      <w:r w:rsidRPr="00602FF4">
        <w:rPr>
          <w:b/>
        </w:rPr>
        <w:t>:</w:t>
      </w:r>
      <w:r>
        <w:t xml:space="preserve"> </w:t>
      </w:r>
      <w:r w:rsidR="00BE79C1">
        <w:t>The ICBs</w:t>
      </w:r>
      <w:r w:rsidR="002E27FC">
        <w:t>—</w:t>
      </w:r>
      <w:r w:rsidR="00BE79C1">
        <w:t xml:space="preserve">and </w:t>
      </w:r>
      <w:r w:rsidR="002E27FC">
        <w:t xml:space="preserve">this is true across </w:t>
      </w:r>
      <w:r w:rsidR="00BE79C1">
        <w:t>the integrated care system</w:t>
      </w:r>
      <w:r w:rsidR="002E27FC">
        <w:t>—</w:t>
      </w:r>
      <w:r w:rsidR="00BE79C1">
        <w:t xml:space="preserve">started at different times and, it must be said, with different levels of commitment. Will there </w:t>
      </w:r>
      <w:r w:rsidR="00BE79C1">
        <w:t>come</w:t>
      </w:r>
      <w:r w:rsidR="00BE79C1">
        <w:t xml:space="preserve"> a point where they are all on one level and you </w:t>
      </w:r>
      <w:r w:rsidR="001F5B48">
        <w:t>can</w:t>
      </w:r>
      <w:r w:rsidR="00BE79C1">
        <w:t xml:space="preserve"> </w:t>
      </w:r>
      <w:r>
        <w:t xml:space="preserve">spread the pilot ideas </w:t>
      </w:r>
      <w:r w:rsidR="00BE79C1">
        <w:t>or the good practice more satisfactorily?</w:t>
      </w:r>
    </w:p>
    <w:p w:rsidR="00602FF4" w:rsidP="00602FF4">
      <w:pPr>
        <w:pStyle w:val="Answer"/>
      </w:pPr>
      <w:r w:rsidRPr="000F5DF7">
        <w:rPr>
          <w:b/>
          <w:bCs/>
          <w:i/>
          <w:iCs/>
        </w:rPr>
        <w:t>Professor Julian Redhead:</w:t>
      </w:r>
      <w:r w:rsidRPr="00602FF4">
        <w:rPr>
          <w:b/>
        </w:rPr>
        <w:t xml:space="preserve"> </w:t>
      </w:r>
      <w:r w:rsidRPr="00425DF9" w:rsidR="001F5B48">
        <w:t>Yes</w:t>
      </w:r>
      <w:r w:rsidR="001F5B48">
        <w:t>, I think there will</w:t>
      </w:r>
      <w:r w:rsidRPr="00425DF9" w:rsidR="00425DF9">
        <w:t xml:space="preserve">. </w:t>
      </w:r>
      <w:r w:rsidR="005D758C">
        <w:t xml:space="preserve">It </w:t>
      </w:r>
      <w:r w:rsidRPr="00425DF9" w:rsidR="00425DF9">
        <w:t>just sometimes takes a little time for them to get the systems in place</w:t>
      </w:r>
      <w:r w:rsidR="005D758C">
        <w:t>. E</w:t>
      </w:r>
      <w:r w:rsidRPr="00425DF9" w:rsidR="00425DF9">
        <w:t xml:space="preserve">qually, </w:t>
      </w:r>
      <w:r w:rsidR="005D758C">
        <w:t xml:space="preserve">it is about </w:t>
      </w:r>
      <w:r w:rsidRPr="00425DF9" w:rsidR="00425DF9">
        <w:t xml:space="preserve">learning from other ICSs </w:t>
      </w:r>
      <w:r w:rsidR="005D758C">
        <w:t xml:space="preserve">that </w:t>
      </w:r>
      <w:r w:rsidRPr="00425DF9" w:rsidR="00425DF9">
        <w:t xml:space="preserve">are slightly ahead in certain areas. </w:t>
      </w:r>
      <w:r w:rsidR="005D758C">
        <w:t>I</w:t>
      </w:r>
      <w:r w:rsidRPr="00425DF9" w:rsidR="00425DF9">
        <w:t>t is exactly the same process of showing good practice from one ICS and allowing the other ICS</w:t>
      </w:r>
      <w:r w:rsidR="005D758C">
        <w:t>s</w:t>
      </w:r>
      <w:r w:rsidRPr="00425DF9" w:rsidR="00425DF9">
        <w:t xml:space="preserve"> to adopt it. </w:t>
      </w:r>
      <w:r w:rsidR="005D758C">
        <w:t>I</w:t>
      </w:r>
      <w:r w:rsidRPr="00425DF9" w:rsidR="00425DF9">
        <w:t xml:space="preserve">t is all the same mechanism </w:t>
      </w:r>
      <w:r w:rsidR="005D758C">
        <w:t xml:space="preserve">for </w:t>
      </w:r>
      <w:r w:rsidRPr="00425DF9" w:rsidR="00425DF9">
        <w:t xml:space="preserve">how we do that change management and making sure we have the right processes and support mechanisms </w:t>
      </w:r>
      <w:r w:rsidR="005D758C">
        <w:t xml:space="preserve">in place </w:t>
      </w:r>
      <w:r w:rsidRPr="00425DF9" w:rsidR="00425DF9">
        <w:t>for people to go through the different stages of change.</w:t>
      </w:r>
    </w:p>
    <w:p w:rsidR="00602FF4" w:rsidP="00642FDD">
      <w:pPr>
        <w:pStyle w:val="Question"/>
      </w:pPr>
      <w:r w:rsidRPr="00E143B5">
        <w:rPr>
          <w:b/>
        </w:rPr>
        <w:t>Baroness Sater:</w:t>
      </w:r>
      <w:r>
        <w:t xml:space="preserve"> </w:t>
      </w:r>
      <w:r w:rsidR="00E143B5">
        <w:t>We have heard a lot about gridlocks, blockages and l</w:t>
      </w:r>
      <w:r>
        <w:t xml:space="preserve">ots of people making decisions in </w:t>
      </w:r>
      <w:r w:rsidR="001F5B48">
        <w:t>different</w:t>
      </w:r>
      <w:r>
        <w:t xml:space="preserve"> areas</w:t>
      </w:r>
      <w:r w:rsidR="00E143B5">
        <w:t>. What interests me is the distribution of authority. How much are you looking at that</w:t>
      </w:r>
      <w:r w:rsidR="00552BA5">
        <w:t xml:space="preserve">? How </w:t>
      </w:r>
      <w:r w:rsidR="00E143B5">
        <w:t>much more could you do</w:t>
      </w:r>
      <w:r w:rsidR="0029683F">
        <w:t xml:space="preserve"> </w:t>
      </w:r>
      <w:r w:rsidR="00552BA5">
        <w:t xml:space="preserve">by using different </w:t>
      </w:r>
      <w:r w:rsidR="0029683F">
        <w:t>people</w:t>
      </w:r>
      <w:r w:rsidR="00552BA5">
        <w:t xml:space="preserve"> to make </w:t>
      </w:r>
      <w:r w:rsidR="008529C8">
        <w:t>better</w:t>
      </w:r>
      <w:r w:rsidR="00552BA5">
        <w:t xml:space="preserve"> decisions and giving them</w:t>
      </w:r>
      <w:r w:rsidR="0029683F">
        <w:t xml:space="preserve"> more authority, </w:t>
      </w:r>
      <w:r w:rsidR="00552BA5">
        <w:t>so that things can be done more quickly</w:t>
      </w:r>
      <w:r w:rsidR="00E143B5">
        <w:t>?</w:t>
      </w:r>
    </w:p>
    <w:p w:rsidR="00815249" w:rsidP="00602FF4">
      <w:pPr>
        <w:pStyle w:val="Answer"/>
      </w:pPr>
      <w:r w:rsidRPr="000F5DF7">
        <w:rPr>
          <w:b/>
          <w:bCs/>
          <w:i/>
          <w:iCs/>
        </w:rPr>
        <w:t>Professor Julian Redhead:</w:t>
      </w:r>
      <w:r w:rsidRPr="00602FF4" w:rsidR="00602FF4">
        <w:rPr>
          <w:b/>
        </w:rPr>
        <w:t xml:space="preserve"> </w:t>
      </w:r>
      <w:r w:rsidR="00E143B5">
        <w:t xml:space="preserve">It is interesting. During Covid, </w:t>
      </w:r>
      <w:r w:rsidR="00602FF4">
        <w:t>one thing we were able to do quickly</w:t>
      </w:r>
      <w:r w:rsidR="00201754">
        <w:t xml:space="preserve"> was to change </w:t>
      </w:r>
      <w:r w:rsidR="008529C8">
        <w:t xml:space="preserve">and adopt </w:t>
      </w:r>
      <w:r w:rsidR="00201754">
        <w:t>things. We are trying to make sure we still have those processes in place.</w:t>
      </w:r>
    </w:p>
    <w:p w:rsidR="009A1E7B" w:rsidP="00602FF4">
      <w:pPr>
        <w:pStyle w:val="Answer"/>
      </w:pPr>
      <w:r>
        <w:t>There need</w:t>
      </w:r>
      <w:r w:rsidR="008529C8">
        <w:t>s</w:t>
      </w:r>
      <w:r>
        <w:t xml:space="preserve"> to be some </w:t>
      </w:r>
      <w:r w:rsidR="00602FF4">
        <w:t xml:space="preserve">command </w:t>
      </w:r>
      <w:r>
        <w:t xml:space="preserve">and </w:t>
      </w:r>
      <w:r w:rsidR="00602FF4">
        <w:t>control</w:t>
      </w:r>
      <w:r>
        <w:t>. We heard that term earlier from your colleagues</w:t>
      </w:r>
      <w:r w:rsidR="00B21B7E">
        <w:t xml:space="preserve"> and</w:t>
      </w:r>
      <w:r>
        <w:t xml:space="preserve"> I would absolutely agree. There has to be</w:t>
      </w:r>
      <w:r w:rsidR="00B21B7E">
        <w:t xml:space="preserve"> some of that</w:t>
      </w:r>
      <w:r>
        <w:t xml:space="preserve">, but we need to be able to </w:t>
      </w:r>
      <w:r w:rsidR="00602FF4">
        <w:t xml:space="preserve">delegate decisions </w:t>
      </w:r>
      <w:r>
        <w:t xml:space="preserve">to the level </w:t>
      </w:r>
      <w:r w:rsidR="00815249">
        <w:t xml:space="preserve">where people </w:t>
      </w:r>
      <w:r>
        <w:t>can make them quickly for their own patients.</w:t>
      </w:r>
    </w:p>
    <w:p w:rsidR="00201754" w:rsidRPr="00B21B7E" w:rsidP="00602FF4">
      <w:pPr>
        <w:pStyle w:val="Answer"/>
      </w:pPr>
      <w:r>
        <w:t xml:space="preserve">If you look at trusts where that happens, matrons are able to take authority over their wards, and consultants are working with other patient groups to make the changes they need, finding out how you get the best innovation from other areas and bringing that in. </w:t>
      </w:r>
      <w:r w:rsidRPr="00B21B7E">
        <w:t xml:space="preserve">It is all part of that same conversation. </w:t>
      </w:r>
    </w:p>
    <w:p w:rsidR="00602FF4" w:rsidP="008F2EF6">
      <w:pPr>
        <w:pStyle w:val="Remark"/>
      </w:pPr>
      <w:r w:rsidRPr="00B21B7E">
        <w:rPr>
          <w:b/>
          <w:bCs/>
        </w:rPr>
        <w:t>Baroness Sater:</w:t>
      </w:r>
      <w:r w:rsidRPr="00B21B7E">
        <w:t xml:space="preserve"> </w:t>
      </w:r>
      <w:r w:rsidRPr="00B21B7E" w:rsidR="00201754">
        <w:t>That profile of matron can work better elsewhere</w:t>
      </w:r>
      <w:r w:rsidR="00201754">
        <w:t xml:space="preserve"> as well. </w:t>
      </w:r>
    </w:p>
    <w:p w:rsidR="00CA3AF2" w:rsidP="00CA3AF2">
      <w:pPr>
        <w:pStyle w:val="Answer"/>
      </w:pPr>
      <w:r w:rsidRPr="000F5DF7">
        <w:rPr>
          <w:b/>
          <w:bCs/>
          <w:i/>
          <w:iCs/>
        </w:rPr>
        <w:t>Professor Julian Redhead:</w:t>
      </w:r>
      <w:r w:rsidRPr="00602FF4" w:rsidR="00602FF4">
        <w:rPr>
          <w:b/>
        </w:rPr>
        <w:t xml:space="preserve"> </w:t>
      </w:r>
      <w:r>
        <w:t xml:space="preserve">Yes. That links to that idea of how we spread good practice within trusts. Most </w:t>
      </w:r>
      <w:r w:rsidR="00B21B7E">
        <w:t>trusts</w:t>
      </w:r>
      <w:r>
        <w:t xml:space="preserve"> will have ward-accreditation programmes, where they go to different wards and look at good practice. The nurses and medical directors will help to devolve that good practice into other parts of the trust. Other trusts </w:t>
      </w:r>
      <w:r w:rsidRPr="00CA3AF2">
        <w:t>will then look at that good practice and build</w:t>
      </w:r>
      <w:r>
        <w:t xml:space="preserve"> it</w:t>
      </w:r>
      <w:r w:rsidR="003D41D0">
        <w:t xml:space="preserve"> </w:t>
      </w:r>
      <w:r w:rsidRPr="00CA3AF2">
        <w:t>from the ground up, which is often what you need for sustainable change.</w:t>
      </w:r>
    </w:p>
    <w:p w:rsidR="00CA3AF2" w:rsidP="00CA3AF2">
      <w:pPr>
        <w:pStyle w:val="Answer"/>
      </w:pPr>
      <w:r w:rsidRPr="000F5DF7">
        <w:rPr>
          <w:b/>
          <w:bCs/>
          <w:i/>
          <w:iCs/>
        </w:rPr>
        <w:t xml:space="preserve">Dr Vin </w:t>
      </w:r>
      <w:r w:rsidR="00BB7674">
        <w:rPr>
          <w:b/>
          <w:bCs/>
          <w:i/>
          <w:iCs/>
        </w:rPr>
        <w:t>Diwakar</w:t>
      </w:r>
      <w:r w:rsidRPr="000F5DF7">
        <w:rPr>
          <w:b/>
          <w:bCs/>
          <w:i/>
          <w:iCs/>
        </w:rPr>
        <w:t>:</w:t>
      </w:r>
      <w:r w:rsidRPr="00602FF4" w:rsidR="00602FF4">
        <w:rPr>
          <w:b/>
        </w:rPr>
        <w:t xml:space="preserve"> </w:t>
      </w:r>
      <w:r>
        <w:t xml:space="preserve">The Health Foundation published a very helpful evaluation of how we operated in the pandemic, which used the helpful phrase “central clarity and local autonomy”. We have thought about this </w:t>
      </w:r>
      <w:r w:rsidR="00591806">
        <w:t xml:space="preserve">quite a lot </w:t>
      </w:r>
      <w:r>
        <w:t>in NHS England. We published our operating model a few weeks ago, which exactly describes NHS England’s role in setting standards; developing policy and strategy; identifying, spreading and adopting good practice; and using our regulatory powers where we need to step in and do things.</w:t>
      </w:r>
    </w:p>
    <w:p w:rsidR="00CA3AF2" w:rsidP="00CA3AF2">
      <w:pPr>
        <w:pStyle w:val="Answer"/>
      </w:pPr>
      <w:r>
        <w:t xml:space="preserve">As Julian says, with an </w:t>
      </w:r>
      <w:r w:rsidR="00494D24">
        <w:t>ageing</w:t>
      </w:r>
      <w:r>
        <w:t xml:space="preserve"> population and more long-term conditions, the model of an integrated care system, where we bring health and social care together and understand at a deep level </w:t>
      </w:r>
      <w:r w:rsidR="003D41D0">
        <w:t>their</w:t>
      </w:r>
      <w:r>
        <w:t xml:space="preserve"> population and the</w:t>
      </w:r>
      <w:r w:rsidR="003D41D0">
        <w:t>ir</w:t>
      </w:r>
      <w:r>
        <w:t xml:space="preserve"> needs</w:t>
      </w:r>
      <w:r w:rsidR="00591806">
        <w:t xml:space="preserve">, </w:t>
      </w:r>
      <w:r>
        <w:t xml:space="preserve">is vital. NHS England has consistently supported </w:t>
      </w:r>
      <w:r w:rsidR="00B21B7E">
        <w:t xml:space="preserve">this, </w:t>
      </w:r>
      <w:r>
        <w:t>in terms of delegating more responsibility for decision-making to a local level, where priorities can be set depending upon the needs of the local population.</w:t>
      </w:r>
    </w:p>
    <w:p w:rsidR="00544579" w:rsidP="00CA3AF2">
      <w:pPr>
        <w:pStyle w:val="Answer"/>
      </w:pPr>
      <w:r>
        <w:t xml:space="preserve">As you then start to layer that down, that happens in primary care as well. One of our colleagues, Dr Claire Fuller, </w:t>
      </w:r>
      <w:r w:rsidR="00591806">
        <w:t xml:space="preserve">the </w:t>
      </w:r>
      <w:r>
        <w:t xml:space="preserve">chief executive of an integrated care system in Surrey, was commissioned by NHS England to produce a report looking at better integration at the level of place. One thing she describes is moving </w:t>
      </w:r>
      <w:r w:rsidR="00991C2B">
        <w:t xml:space="preserve">away </w:t>
      </w:r>
      <w:r>
        <w:t>from the current model we have</w:t>
      </w:r>
      <w:r w:rsidR="00991C2B">
        <w:t xml:space="preserve">. We </w:t>
      </w:r>
      <w:r>
        <w:t>created primary care networks more recently</w:t>
      </w:r>
      <w:r w:rsidR="00991C2B">
        <w:t>. R</w:t>
      </w:r>
      <w:r>
        <w:t>ather than having lots of practices</w:t>
      </w:r>
      <w:r w:rsidR="00B21B7E">
        <w:t>,</w:t>
      </w:r>
      <w:r>
        <w:t xml:space="preserve"> </w:t>
      </w:r>
      <w:r w:rsidR="00B21B7E">
        <w:t xml:space="preserve">each </w:t>
      </w:r>
      <w:r>
        <w:t>with a population of around 12,000, we move to a model where groups of practices work together on the needs of those populations and share resources to provide better services.</w:t>
      </w:r>
    </w:p>
    <w:p w:rsidR="00544579" w:rsidP="00CA3AF2">
      <w:pPr>
        <w:pStyle w:val="Answer"/>
      </w:pPr>
      <w:r>
        <w:t xml:space="preserve">By working with local government and the voluntary sector, primary care </w:t>
      </w:r>
      <w:r w:rsidR="003D41D0">
        <w:t xml:space="preserve">actually </w:t>
      </w:r>
      <w:r>
        <w:t>becomes primary care</w:t>
      </w:r>
      <w:r w:rsidR="0035317A">
        <w:t>. I</w:t>
      </w:r>
      <w:r>
        <w:t xml:space="preserve">t is not just about general practice; it is </w:t>
      </w:r>
      <w:r w:rsidR="0035317A">
        <w:t xml:space="preserve">about </w:t>
      </w:r>
      <w:r>
        <w:t xml:space="preserve">working together. They are then much better able to create </w:t>
      </w:r>
      <w:r>
        <w:t>and</w:t>
      </w:r>
      <w:r>
        <w:t xml:space="preserve"> work with services that are culturally appropriate</w:t>
      </w:r>
      <w:r>
        <w:t xml:space="preserve"> and </w:t>
      </w:r>
      <w:r>
        <w:t>reflective of the way their population</w:t>
      </w:r>
      <w:r w:rsidR="0035317A">
        <w:t>s</w:t>
      </w:r>
      <w:r>
        <w:t xml:space="preserve"> want to use </w:t>
      </w:r>
      <w:r w:rsidR="0035317A">
        <w:t>the</w:t>
      </w:r>
      <w:r w:rsidR="00B21B7E">
        <w:t>m</w:t>
      </w:r>
      <w:r>
        <w:t>.</w:t>
      </w:r>
    </w:p>
    <w:p w:rsidR="00602FF4" w:rsidP="00CA3AF2">
      <w:pPr>
        <w:pStyle w:val="Answer"/>
      </w:pPr>
      <w:r>
        <w:t xml:space="preserve">It is about </w:t>
      </w:r>
      <w:r w:rsidR="00CA3AF2">
        <w:t xml:space="preserve">delegation, but we are providing central clarity </w:t>
      </w:r>
      <w:r w:rsidR="0035317A">
        <w:t xml:space="preserve">and </w:t>
      </w:r>
      <w:r w:rsidR="00CA3AF2">
        <w:t>standards</w:t>
      </w:r>
      <w:r w:rsidR="0035317A">
        <w:t xml:space="preserve">. </w:t>
      </w:r>
      <w:r w:rsidR="00B21B7E">
        <w:t xml:space="preserve">Using </w:t>
      </w:r>
      <w:r w:rsidR="00CA3AF2">
        <w:t xml:space="preserve">our powers to spread </w:t>
      </w:r>
      <w:r w:rsidR="0035317A">
        <w:t xml:space="preserve">the adoption of </w:t>
      </w:r>
      <w:r w:rsidR="00CA3AF2">
        <w:t>good practice and regulate where necessary</w:t>
      </w:r>
      <w:r w:rsidR="0035317A">
        <w:t xml:space="preserve"> </w:t>
      </w:r>
      <w:r w:rsidR="00CA3AF2">
        <w:t>is a really important part of the work we are doing</w:t>
      </w:r>
      <w:r w:rsidR="00B21B7E">
        <w:t>,</w:t>
      </w:r>
      <w:r w:rsidR="00CA3AF2">
        <w:t xml:space="preserve"> both under the Act and through our integrated care boards and integrated care systems.</w:t>
      </w:r>
    </w:p>
    <w:p w:rsidR="009B462F" w:rsidP="003D41D0">
      <w:pPr>
        <w:pStyle w:val="Remark"/>
      </w:pPr>
      <w:r w:rsidRPr="00C1275F">
        <w:rPr>
          <w:b/>
        </w:rPr>
        <w:t xml:space="preserve">The </w:t>
      </w:r>
      <w:r w:rsidR="00C70609">
        <w:rPr>
          <w:b/>
        </w:rPr>
        <w:t>Chair</w:t>
      </w:r>
      <w:r w:rsidRPr="00C1275F">
        <w:rPr>
          <w:b/>
        </w:rPr>
        <w:t>:</w:t>
      </w:r>
      <w:r>
        <w:t xml:space="preserve"> That </w:t>
      </w:r>
      <w:r w:rsidR="003D41D0">
        <w:t>i</w:t>
      </w:r>
      <w:r>
        <w:t xml:space="preserve">s a very interesting report. </w:t>
      </w:r>
    </w:p>
    <w:p w:rsidR="009B462F" w:rsidP="009B462F">
      <w:pPr>
        <w:pStyle w:val="Question"/>
      </w:pPr>
      <w:r w:rsidRPr="009B462F">
        <w:rPr>
          <w:b/>
        </w:rPr>
        <w:t>Lord Bichard:</w:t>
      </w:r>
      <w:r>
        <w:t xml:space="preserve"> </w:t>
      </w:r>
      <w:r>
        <w:t xml:space="preserve">I want to </w:t>
      </w:r>
      <w:r>
        <w:t>focus a bit on outcomes</w:t>
      </w:r>
      <w:r>
        <w:t>. The people waiting intolerable amounts of time for an ambulance or for A&amp;E are not that interested in the processes you have been talking about. I have been there too. They want to see improved outcomes.</w:t>
      </w:r>
    </w:p>
    <w:p w:rsidR="009B462F" w:rsidP="009B462F">
      <w:pPr>
        <w:pStyle w:val="Question"/>
        <w:numPr>
          <w:ilvl w:val="0"/>
          <w:numId w:val="0"/>
        </w:numPr>
        <w:ind w:left="794"/>
      </w:pPr>
      <w:r>
        <w:t>There are two parts to my question. First, do we have the right targets? We seem to have difficulty agreeing with witnesses on the data, which is not helpful, but others have suggested that we should have a basket of targets rather than just a crude target. Do we have the right targets?</w:t>
      </w:r>
    </w:p>
    <w:p w:rsidR="009B462F" w:rsidP="009B462F">
      <w:pPr>
        <w:pStyle w:val="Question"/>
        <w:numPr>
          <w:ilvl w:val="0"/>
          <w:numId w:val="0"/>
        </w:numPr>
        <w:ind w:left="794"/>
      </w:pPr>
      <w:r>
        <w:t>By the way, why do not we publish the 12-hour target from time of arrival to time seen</w:t>
      </w:r>
      <w:r w:rsidR="00B21B7E">
        <w:t>,</w:t>
      </w:r>
      <w:r>
        <w:t xml:space="preserve"> rather than from the time a decision has been taken about admission? The difference is 20-fold. </w:t>
      </w:r>
      <w:r w:rsidR="00B21B7E">
        <w:t xml:space="preserve">Why </w:t>
      </w:r>
      <w:r>
        <w:t>are we not being honest</w:t>
      </w:r>
      <w:r w:rsidR="00B21B7E">
        <w:t>—</w:t>
      </w:r>
      <w:r>
        <w:t xml:space="preserve">I use </w:t>
      </w:r>
      <w:r w:rsidR="00974965">
        <w:t>the</w:t>
      </w:r>
      <w:r>
        <w:t xml:space="preserve"> word </w:t>
      </w:r>
      <w:r w:rsidR="00974965">
        <w:t xml:space="preserve">“honest” </w:t>
      </w:r>
      <w:r>
        <w:t>because a witness used the same word to us last week</w:t>
      </w:r>
      <w:r w:rsidR="00B21B7E">
        <w:t>—</w:t>
      </w:r>
      <w:r>
        <w:t>about some of the problems?</w:t>
      </w:r>
    </w:p>
    <w:p w:rsidR="009B462F" w:rsidP="009B462F">
      <w:pPr>
        <w:pStyle w:val="Question"/>
        <w:numPr>
          <w:ilvl w:val="0"/>
          <w:numId w:val="0"/>
        </w:numPr>
        <w:ind w:left="794"/>
      </w:pPr>
      <w:r>
        <w:t>The second part of the question is this. It may date me. I worked with Baroness Morris many years ago on trying to improve standards of literacy and numeracy in schools. We had a plan, and people knew what the plan was. We had data on every local educational authority and every school. It came across my desk and her desk once a fortnight. We knew where people were making good progress and where people were not making progress. That enabled us to offer them support. At the end of the day, if we saw that an educational authority was resisting the plan or not making enough progress, we intervened and</w:t>
      </w:r>
      <w:r w:rsidR="004007DE">
        <w:t>,</w:t>
      </w:r>
      <w:r>
        <w:t xml:space="preserve"> </w:t>
      </w:r>
      <w:r w:rsidR="004007DE">
        <w:t xml:space="preserve">in some places, </w:t>
      </w:r>
      <w:r>
        <w:t>took over the education authority.</w:t>
      </w:r>
    </w:p>
    <w:p w:rsidR="009B462F" w:rsidP="009B462F">
      <w:pPr>
        <w:pStyle w:val="Question"/>
        <w:numPr>
          <w:ilvl w:val="0"/>
          <w:numId w:val="0"/>
        </w:numPr>
        <w:ind w:left="794"/>
      </w:pPr>
      <w:r>
        <w:t xml:space="preserve">I say this because, whether or not you agree that it was the right plan or the right way of increasing </w:t>
      </w:r>
      <w:r w:rsidR="00145222">
        <w:t>literacy and numeracy, m</w:t>
      </w:r>
      <w:r>
        <w:t xml:space="preserve">ost people in this country at the time said it was a national priority. Lots of people in this </w:t>
      </w:r>
      <w:r>
        <w:t xml:space="preserve">country are now saying </w:t>
      </w:r>
      <w:r w:rsidR="00145222">
        <w:t xml:space="preserve">that </w:t>
      </w:r>
      <w:r>
        <w:t>doing something about waiting times and</w:t>
      </w:r>
      <w:r w:rsidR="00145222">
        <w:t xml:space="preserve"> ambulances </w:t>
      </w:r>
      <w:r>
        <w:t xml:space="preserve">is a national priority. </w:t>
      </w:r>
      <w:r w:rsidR="00145222">
        <w:t>D</w:t>
      </w:r>
      <w:r>
        <w:t>o you have a similar system</w:t>
      </w:r>
      <w:r w:rsidR="00145222">
        <w:t>? W</w:t>
      </w:r>
      <w:r>
        <w:t xml:space="preserve">ho is this information </w:t>
      </w:r>
      <w:r w:rsidR="00145222">
        <w:t xml:space="preserve">or </w:t>
      </w:r>
      <w:r>
        <w:t>data coming to</w:t>
      </w:r>
      <w:r w:rsidR="00145222">
        <w:t xml:space="preserve"> o</w:t>
      </w:r>
      <w:r>
        <w:t xml:space="preserve">n a regular basis? </w:t>
      </w:r>
      <w:r w:rsidR="004007DE">
        <w:t>Can the person</w:t>
      </w:r>
      <w:r w:rsidR="00145222">
        <w:t xml:space="preserve"> it comes to, </w:t>
      </w:r>
      <w:r>
        <w:t xml:space="preserve">whether they are </w:t>
      </w:r>
      <w:r w:rsidR="00145222">
        <w:t xml:space="preserve">the </w:t>
      </w:r>
      <w:r>
        <w:t>Secretary of State</w:t>
      </w:r>
      <w:r w:rsidR="00145222">
        <w:t xml:space="preserve">, a </w:t>
      </w:r>
      <w:r>
        <w:t xml:space="preserve">Minister or a senior member of the </w:t>
      </w:r>
      <w:r w:rsidR="00145222">
        <w:t>d</w:t>
      </w:r>
      <w:r>
        <w:t>epartment, intervene and sort out what is going on?</w:t>
      </w:r>
    </w:p>
    <w:p w:rsidR="006562C9" w:rsidP="00602FF4">
      <w:pPr>
        <w:pStyle w:val="Answer"/>
      </w:pPr>
      <w:r w:rsidRPr="000F5DF7">
        <w:rPr>
          <w:b/>
          <w:bCs/>
          <w:i/>
          <w:iCs/>
        </w:rPr>
        <w:t xml:space="preserve">Dr Vin </w:t>
      </w:r>
      <w:r w:rsidR="00BB7674">
        <w:rPr>
          <w:b/>
          <w:bCs/>
          <w:i/>
          <w:iCs/>
        </w:rPr>
        <w:t>Diwakar</w:t>
      </w:r>
      <w:r w:rsidRPr="000F5DF7">
        <w:rPr>
          <w:b/>
          <w:bCs/>
          <w:i/>
          <w:iCs/>
        </w:rPr>
        <w:t>:</w:t>
      </w:r>
      <w:r w:rsidRPr="00602FF4" w:rsidR="00602FF4">
        <w:rPr>
          <w:b/>
        </w:rPr>
        <w:t xml:space="preserve"> </w:t>
      </w:r>
      <w:r>
        <w:t xml:space="preserve">I will take the data question first and then come on to standards. </w:t>
      </w:r>
      <w:r w:rsidR="00DE1A2C">
        <w:t xml:space="preserve">We </w:t>
      </w:r>
      <w:r w:rsidR="00602FF4">
        <w:t xml:space="preserve">absolutely </w:t>
      </w:r>
      <w:r>
        <w:t xml:space="preserve">do </w:t>
      </w:r>
      <w:r w:rsidR="00602FF4">
        <w:t>have the data</w:t>
      </w:r>
      <w:r>
        <w:t xml:space="preserve">. </w:t>
      </w:r>
      <w:r w:rsidR="00DE1A2C">
        <w:t>It</w:t>
      </w:r>
      <w:r w:rsidR="00602FF4">
        <w:t xml:space="preserve"> is available </w:t>
      </w:r>
      <w:r>
        <w:t xml:space="preserve">through, </w:t>
      </w:r>
      <w:r w:rsidR="00DE1A2C">
        <w:t>first</w:t>
      </w:r>
      <w:r>
        <w:t xml:space="preserve">, the </w:t>
      </w:r>
      <w:r w:rsidR="00DE1A2C">
        <w:t>model health system</w:t>
      </w:r>
      <w:r>
        <w:t xml:space="preserve"> that I described a few minutes ago</w:t>
      </w:r>
      <w:r w:rsidR="00DE1A2C">
        <w:t>;</w:t>
      </w:r>
      <w:r>
        <w:t xml:space="preserve"> </w:t>
      </w:r>
      <w:r w:rsidR="00DE1A2C">
        <w:t xml:space="preserve">we </w:t>
      </w:r>
      <w:r>
        <w:t xml:space="preserve">also have our own internal </w:t>
      </w:r>
      <w:r w:rsidR="00602FF4">
        <w:t>data systems within NHS England</w:t>
      </w:r>
      <w:r>
        <w:t xml:space="preserve">. That data is available both to integrated care system chief executives and the </w:t>
      </w:r>
      <w:r w:rsidR="00602FF4">
        <w:t>chief executives of provid</w:t>
      </w:r>
      <w:r w:rsidR="00DE1A2C">
        <w:t>er</w:t>
      </w:r>
      <w:r w:rsidR="00602FF4">
        <w:t xml:space="preserve"> </w:t>
      </w:r>
      <w:r w:rsidR="00812E31">
        <w:t>organisations</w:t>
      </w:r>
      <w:r>
        <w:t xml:space="preserve">. </w:t>
      </w:r>
    </w:p>
    <w:p w:rsidR="00C1275F" w:rsidP="00602FF4">
      <w:pPr>
        <w:pStyle w:val="Answer"/>
      </w:pPr>
      <w:r>
        <w:t xml:space="preserve">We offer different levels of permission into the </w:t>
      </w:r>
      <w:r w:rsidR="00602FF4">
        <w:t>data</w:t>
      </w:r>
      <w:r>
        <w:t>. There is a difference between the data we might publish—</w:t>
      </w:r>
      <w:r w:rsidR="00DE1A2C">
        <w:t xml:space="preserve">because, </w:t>
      </w:r>
      <w:r>
        <w:t>for public confidence, it is very important that</w:t>
      </w:r>
      <w:r w:rsidR="00DE1A2C">
        <w:t xml:space="preserve"> that</w:t>
      </w:r>
      <w:r>
        <w:t xml:space="preserve"> is validated and accurate—and the data we might want to use internally to drive improvement. Using that data, we have a good idea, across a range of areas, of how systems are performing. </w:t>
      </w:r>
    </w:p>
    <w:p w:rsidR="00602FF4" w:rsidP="008F2EF6">
      <w:pPr>
        <w:pStyle w:val="Remark"/>
      </w:pPr>
      <w:r w:rsidRPr="00C1275F">
        <w:rPr>
          <w:b/>
        </w:rPr>
        <w:t>Lord Bichard:</w:t>
      </w:r>
      <w:r>
        <w:t xml:space="preserve"> </w:t>
      </w:r>
      <w:r w:rsidR="006562C9">
        <w:t>W</w:t>
      </w:r>
      <w:r>
        <w:t xml:space="preserve">ho is </w:t>
      </w:r>
      <w:r w:rsidR="006562C9">
        <w:t>“</w:t>
      </w:r>
      <w:r>
        <w:t>we</w:t>
      </w:r>
      <w:r w:rsidR="006562C9">
        <w:t>”</w:t>
      </w:r>
      <w:r>
        <w:t xml:space="preserve"> by the way</w:t>
      </w:r>
      <w:r w:rsidR="006562C9">
        <w:t>? Who is this data coming to on a weekly or monthly basis in NHS England?</w:t>
      </w:r>
    </w:p>
    <w:p w:rsidR="006562C9" w:rsidP="00C1275F">
      <w:pPr>
        <w:pStyle w:val="Answer"/>
      </w:pPr>
      <w:r w:rsidRPr="000F5DF7">
        <w:rPr>
          <w:b/>
          <w:bCs/>
          <w:i/>
          <w:iCs/>
        </w:rPr>
        <w:t xml:space="preserve">Dr Vin </w:t>
      </w:r>
      <w:r w:rsidR="00BB7674">
        <w:rPr>
          <w:b/>
          <w:bCs/>
          <w:i/>
          <w:iCs/>
        </w:rPr>
        <w:t>Diwakar</w:t>
      </w:r>
      <w:r w:rsidRPr="000F5DF7">
        <w:rPr>
          <w:b/>
          <w:bCs/>
          <w:i/>
          <w:iCs/>
        </w:rPr>
        <w:t>:</w:t>
      </w:r>
      <w:r w:rsidRPr="00C1275F" w:rsidR="00C1275F">
        <w:rPr>
          <w:b/>
        </w:rPr>
        <w:t xml:space="preserve"> </w:t>
      </w:r>
      <w:r>
        <w:t xml:space="preserve">It is coming </w:t>
      </w:r>
      <w:r w:rsidR="00DE1A2C">
        <w:t xml:space="preserve">first </w:t>
      </w:r>
      <w:r>
        <w:t xml:space="preserve">to </w:t>
      </w:r>
      <w:r w:rsidR="00812E31">
        <w:t>Amanda</w:t>
      </w:r>
      <w:r w:rsidR="00C1275F">
        <w:t xml:space="preserve"> Pritchard</w:t>
      </w:r>
      <w:r>
        <w:t xml:space="preserve">, </w:t>
      </w:r>
      <w:r w:rsidR="00C1275F">
        <w:t>the chief executive of the NHS</w:t>
      </w:r>
      <w:r>
        <w:t xml:space="preserve">. </w:t>
      </w:r>
      <w:r w:rsidR="00DE1A2C">
        <w:t xml:space="preserve">Then all </w:t>
      </w:r>
      <w:r>
        <w:t xml:space="preserve">of her executive team have access to it, as do people </w:t>
      </w:r>
      <w:r w:rsidR="00DE1A2C">
        <w:t>such as</w:t>
      </w:r>
      <w:r>
        <w:t xml:space="preserve"> me, the deputy national medical director, and Professor Redhead. The </w:t>
      </w:r>
      <w:r w:rsidR="00C1275F">
        <w:t>information is available to us</w:t>
      </w:r>
      <w:r w:rsidR="00027B1A">
        <w:t>, as well as</w:t>
      </w:r>
      <w:r>
        <w:t xml:space="preserve"> to integrated care systems and provider organisations</w:t>
      </w:r>
      <w:r w:rsidR="003D41D0">
        <w:t>, so that a</w:t>
      </w:r>
      <w:r>
        <w:t xml:space="preserve">ll of us are using the </w:t>
      </w:r>
      <w:r w:rsidR="00C1275F">
        <w:t xml:space="preserve">same set of data </w:t>
      </w:r>
      <w:r>
        <w:t xml:space="preserve">and we have a single version of the truth. </w:t>
      </w:r>
    </w:p>
    <w:p w:rsidR="00C1275F" w:rsidP="00C1275F">
      <w:pPr>
        <w:pStyle w:val="Answer"/>
      </w:pPr>
      <w:r>
        <w:t xml:space="preserve">From </w:t>
      </w:r>
      <w:r>
        <w:t>that data</w:t>
      </w:r>
      <w:r>
        <w:t>,</w:t>
      </w:r>
      <w:r>
        <w:t xml:space="preserve"> </w:t>
      </w:r>
      <w:r w:rsidR="006562C9">
        <w:t xml:space="preserve">we know </w:t>
      </w:r>
      <w:r>
        <w:t>where the systems with the greatest challenge</w:t>
      </w:r>
      <w:r w:rsidR="006562C9">
        <w:t xml:space="preserve">s </w:t>
      </w:r>
      <w:r>
        <w:t>are</w:t>
      </w:r>
      <w:r w:rsidR="006562C9">
        <w:t xml:space="preserve">. We know which systems have the greatest challenges </w:t>
      </w:r>
      <w:r w:rsidRPr="00E6306E" w:rsidR="006562C9">
        <w:t>with handover</w:t>
      </w:r>
      <w:r w:rsidR="006562C9">
        <w:t xml:space="preserve">. For those, we are intervening very directly </w:t>
      </w:r>
      <w:r w:rsidR="004643E2">
        <w:t xml:space="preserve">in those </w:t>
      </w:r>
      <w:r w:rsidR="003475B5">
        <w:t>systems.</w:t>
      </w:r>
    </w:p>
    <w:p w:rsidR="00C1275F" w:rsidP="008F2EF6">
      <w:pPr>
        <w:pStyle w:val="Remark"/>
      </w:pPr>
      <w:r w:rsidRPr="00C1275F">
        <w:rPr>
          <w:b/>
        </w:rPr>
        <w:t>Lord Bichard:</w:t>
      </w:r>
      <w:r>
        <w:t xml:space="preserve"> </w:t>
      </w:r>
      <w:r w:rsidR="004643E2">
        <w:t>H</w:t>
      </w:r>
      <w:r>
        <w:t>ow are you doing that</w:t>
      </w:r>
      <w:r w:rsidR="004643E2">
        <w:t>?</w:t>
      </w:r>
    </w:p>
    <w:p w:rsidR="004643E2" w:rsidP="00C1275F">
      <w:pPr>
        <w:pStyle w:val="Answer"/>
      </w:pPr>
      <w:r w:rsidRPr="000F5DF7">
        <w:rPr>
          <w:b/>
          <w:bCs/>
          <w:i/>
          <w:iCs/>
        </w:rPr>
        <w:t xml:space="preserve">Dr Vin </w:t>
      </w:r>
      <w:r w:rsidR="00BB7674">
        <w:rPr>
          <w:b/>
          <w:bCs/>
          <w:i/>
          <w:iCs/>
        </w:rPr>
        <w:t>Diwakar</w:t>
      </w:r>
      <w:r w:rsidRPr="000F5DF7">
        <w:rPr>
          <w:b/>
          <w:bCs/>
          <w:i/>
          <w:iCs/>
        </w:rPr>
        <w:t>:</w:t>
      </w:r>
      <w:r w:rsidRPr="00C1275F" w:rsidR="00C1275F">
        <w:rPr>
          <w:b/>
        </w:rPr>
        <w:t xml:space="preserve"> </w:t>
      </w:r>
      <w:r>
        <w:t xml:space="preserve">My colleague </w:t>
      </w:r>
      <w:r w:rsidR="000A5A42">
        <w:t xml:space="preserve">Dame </w:t>
      </w:r>
      <w:r>
        <w:t>Pauline Philip, who is the national director of urgent and emergency care</w:t>
      </w:r>
      <w:r w:rsidR="000A5A42">
        <w:t>,</w:t>
      </w:r>
      <w:r>
        <w:t xml:space="preserve"> and Professor Sir Stephen </w:t>
      </w:r>
      <w:r>
        <w:t>Powis</w:t>
      </w:r>
      <w:r>
        <w:t xml:space="preserve">, my boss, the national medical director, speak to those </w:t>
      </w:r>
      <w:r w:rsidR="00C1275F">
        <w:t xml:space="preserve">systems </w:t>
      </w:r>
      <w:r>
        <w:t xml:space="preserve">on a weekly basis. They have agreed plans with them and monitor to make sure they are being implemented effectively. They work with both the </w:t>
      </w:r>
      <w:r w:rsidR="00C1275F">
        <w:t>region</w:t>
      </w:r>
      <w:r>
        <w:t>s</w:t>
      </w:r>
      <w:r w:rsidR="00C1275F">
        <w:t xml:space="preserve"> and the integrated care systems </w:t>
      </w:r>
      <w:r>
        <w:t>so they are getting input on a daily basis to track those.</w:t>
      </w:r>
    </w:p>
    <w:p w:rsidR="004643E2" w:rsidP="00C1275F">
      <w:pPr>
        <w:pStyle w:val="Answer"/>
      </w:pPr>
      <w:r>
        <w:t>There is a very direct intervention on those organisations with the greatest challenges. We</w:t>
      </w:r>
      <w:r w:rsidR="00C1275F">
        <w:t xml:space="preserve"> have a regulatory framework called the system oversight framework</w:t>
      </w:r>
      <w:r>
        <w:t xml:space="preserve">, using our regulatory powers. If you are in the segment of the system oversight framework in which you are the poorest performer, NHS England can mandate support for you, which includes putting what is called an improvement director into the organisation, agreeing a plan and specific actions to do that. </w:t>
      </w:r>
    </w:p>
    <w:p w:rsidR="00C1275F" w:rsidP="00C1275F">
      <w:pPr>
        <w:pStyle w:val="Answer"/>
      </w:pPr>
      <w:r>
        <w:t xml:space="preserve">We do take active </w:t>
      </w:r>
      <w:r w:rsidR="000A5A42">
        <w:t>r</w:t>
      </w:r>
      <w:r w:rsidRPr="000A5A42" w:rsidR="000A5A42">
        <w:t xml:space="preserve">egulatory </w:t>
      </w:r>
      <w:r w:rsidRPr="000A5A42">
        <w:t xml:space="preserve">action on those organisations that </w:t>
      </w:r>
      <w:r w:rsidRPr="000A5A42" w:rsidR="0089458E">
        <w:t>have the greate</w:t>
      </w:r>
      <w:r w:rsidRPr="000A5A42" w:rsidR="000A5A42">
        <w:t>st challenges</w:t>
      </w:r>
      <w:r w:rsidR="0089458E">
        <w:t xml:space="preserve">. That data is available to the department and the Secretary of State as well. </w:t>
      </w:r>
    </w:p>
    <w:p w:rsidR="00C1275F" w:rsidP="008F2EF6">
      <w:pPr>
        <w:pStyle w:val="Remark"/>
      </w:pPr>
      <w:r w:rsidRPr="00C1275F">
        <w:rPr>
          <w:b/>
        </w:rPr>
        <w:t>Lord Bichard:</w:t>
      </w:r>
      <w:r>
        <w:t xml:space="preserve"> </w:t>
      </w:r>
      <w:r w:rsidR="0089458E">
        <w:t>T</w:t>
      </w:r>
      <w:r>
        <w:t>hat is really</w:t>
      </w:r>
      <w:r w:rsidR="0089458E">
        <w:t xml:space="preserve"> </w:t>
      </w:r>
      <w:r>
        <w:t>helpful</w:t>
      </w:r>
      <w:r w:rsidR="0089458E">
        <w:t xml:space="preserve">. I am not sure that we have that information. It would be really useful if you could give us </w:t>
      </w:r>
      <w:r>
        <w:t xml:space="preserve">a written description of the </w:t>
      </w:r>
      <w:r w:rsidR="0089458E">
        <w:t xml:space="preserve">kind of </w:t>
      </w:r>
      <w:r>
        <w:t xml:space="preserve">process you talked </w:t>
      </w:r>
      <w:r w:rsidR="00812E31">
        <w:t>about</w:t>
      </w:r>
      <w:r w:rsidR="0089458E">
        <w:t xml:space="preserve">. We want to be reassured that someone really cares about this, that they are doing something and that things are improving. </w:t>
      </w:r>
    </w:p>
    <w:p w:rsidR="00C1275F" w:rsidP="00C1275F">
      <w:pPr>
        <w:pStyle w:val="Answer"/>
      </w:pPr>
      <w:r w:rsidRPr="000F5DF7">
        <w:rPr>
          <w:b/>
          <w:bCs/>
          <w:i/>
          <w:iCs/>
        </w:rPr>
        <w:t>Professor Julian Redhead:</w:t>
      </w:r>
      <w:r w:rsidRPr="00C1275F">
        <w:rPr>
          <w:b/>
        </w:rPr>
        <w:t xml:space="preserve"> </w:t>
      </w:r>
      <w:r w:rsidR="0089458E">
        <w:t xml:space="preserve">It is </w:t>
      </w:r>
      <w:r>
        <w:t>interesting</w:t>
      </w:r>
      <w:r w:rsidR="0089458E">
        <w:t xml:space="preserve">. </w:t>
      </w:r>
      <w:r w:rsidR="000A5A42">
        <w:t xml:space="preserve">On </w:t>
      </w:r>
      <w:r>
        <w:t>the data front</w:t>
      </w:r>
      <w:r w:rsidR="0089458E">
        <w:t xml:space="preserve">, you talk about getting it every week. For ambulances, I can pick up real-time data. I could look up immediately now exactly where there are ambulances waiting outside which hospitals. We have teams of people centrally, regionally and at ICS level </w:t>
      </w:r>
      <w:r>
        <w:t xml:space="preserve">looking at </w:t>
      </w:r>
      <w:r w:rsidR="0089458E">
        <w:t xml:space="preserve">that data continuously. </w:t>
      </w:r>
    </w:p>
    <w:p w:rsidR="00C1275F" w:rsidP="008F2EF6">
      <w:pPr>
        <w:pStyle w:val="Remark"/>
      </w:pPr>
      <w:r w:rsidRPr="00C1275F">
        <w:rPr>
          <w:b/>
        </w:rPr>
        <w:t>Lord Bichard:</w:t>
      </w:r>
      <w:r>
        <w:t xml:space="preserve"> </w:t>
      </w:r>
      <w:r w:rsidR="0089458E">
        <w:t xml:space="preserve">You need it over a </w:t>
      </w:r>
      <w:r>
        <w:t>longer timescale</w:t>
      </w:r>
      <w:r w:rsidR="0089458E">
        <w:t xml:space="preserve"> to see whether things are </w:t>
      </w:r>
      <w:r w:rsidR="000A5A42">
        <w:t>improving.</w:t>
      </w:r>
    </w:p>
    <w:p w:rsidR="00C1275F" w:rsidP="00C1275F">
      <w:pPr>
        <w:pStyle w:val="Answer"/>
      </w:pPr>
      <w:r w:rsidRPr="000F5DF7">
        <w:rPr>
          <w:b/>
          <w:bCs/>
          <w:i/>
          <w:iCs/>
        </w:rPr>
        <w:t>Professor Julian Redhead:</w:t>
      </w:r>
      <w:r w:rsidRPr="00C1275F">
        <w:rPr>
          <w:b/>
        </w:rPr>
        <w:t xml:space="preserve"> </w:t>
      </w:r>
      <w:r w:rsidR="0089458E">
        <w:t xml:space="preserve">Absolutely, </w:t>
      </w:r>
      <w:r w:rsidR="000A5A42">
        <w:t xml:space="preserve">and then </w:t>
      </w:r>
      <w:r w:rsidR="0089458E">
        <w:t xml:space="preserve">we can look at the </w:t>
      </w:r>
      <w:r>
        <w:t xml:space="preserve">trends going on from there </w:t>
      </w:r>
      <w:r w:rsidR="0089458E">
        <w:t xml:space="preserve">on a wider basis. I reassure you that </w:t>
      </w:r>
      <w:r>
        <w:t>there are people looking at that data in real time</w:t>
      </w:r>
      <w:r w:rsidR="0089458E">
        <w:t xml:space="preserve"> as well as looking at the trends to try to pick up where a system or a hospital may be coming under increasing pressure</w:t>
      </w:r>
      <w:r w:rsidR="00431293">
        <w:t>,</w:t>
      </w:r>
      <w:r w:rsidR="0089458E">
        <w:t xml:space="preserve"> so we can try</w:t>
      </w:r>
      <w:r w:rsidR="00431293">
        <w:t>,</w:t>
      </w:r>
      <w:r w:rsidR="0089458E">
        <w:t xml:space="preserve"> </w:t>
      </w:r>
      <w:r w:rsidR="00431293">
        <w:t xml:space="preserve">regionally or nationally, </w:t>
      </w:r>
      <w:r w:rsidR="0089458E">
        <w:t xml:space="preserve">to help </w:t>
      </w:r>
      <w:r>
        <w:t xml:space="preserve">bring about things that </w:t>
      </w:r>
      <w:r w:rsidR="0089458E">
        <w:t xml:space="preserve">could help alleviate the pressure on an individual trust. </w:t>
      </w:r>
    </w:p>
    <w:p w:rsidR="00C1275F" w:rsidRPr="0089458E" w:rsidP="008F2EF6">
      <w:pPr>
        <w:pStyle w:val="Remark"/>
      </w:pPr>
      <w:r w:rsidRPr="009204A4">
        <w:rPr>
          <w:b/>
          <w:bCs/>
        </w:rPr>
        <w:t xml:space="preserve">Lord Bichard: </w:t>
      </w:r>
      <w:r w:rsidR="0089458E">
        <w:t>Why do you not publish the 12</w:t>
      </w:r>
      <w:r w:rsidR="0089458E">
        <w:noBreakHyphen/>
        <w:t>hour target from door to</w:t>
      </w:r>
      <w:r w:rsidR="00431293">
        <w:t xml:space="preserve"> clinician?</w:t>
      </w:r>
    </w:p>
    <w:p w:rsidR="0089458E" w:rsidP="00C1275F">
      <w:pPr>
        <w:pStyle w:val="Answer"/>
      </w:pPr>
      <w:r w:rsidRPr="000F5DF7">
        <w:rPr>
          <w:b/>
          <w:bCs/>
          <w:i/>
          <w:iCs/>
        </w:rPr>
        <w:t>Professor Julian Redhead:</w:t>
      </w:r>
      <w:r w:rsidRPr="00C1275F" w:rsidR="00C1275F">
        <w:rPr>
          <w:b/>
        </w:rPr>
        <w:t xml:space="preserve"> </w:t>
      </w:r>
      <w:r>
        <w:t xml:space="preserve">The </w:t>
      </w:r>
      <w:r w:rsidR="00C1275F">
        <w:t>four</w:t>
      </w:r>
      <w:r>
        <w:t>-</w:t>
      </w:r>
      <w:r w:rsidR="00C1275F">
        <w:t xml:space="preserve">hour target was put in </w:t>
      </w:r>
      <w:r>
        <w:t xml:space="preserve">some </w:t>
      </w:r>
      <w:r w:rsidR="00C1275F">
        <w:t>years ago</w:t>
      </w:r>
      <w:r>
        <w:t xml:space="preserve">. It was really helpful because it </w:t>
      </w:r>
      <w:r w:rsidR="00C1275F">
        <w:t xml:space="preserve">really </w:t>
      </w:r>
      <w:r>
        <w:t xml:space="preserve">did help everyone understand the pressures within an ED and how we move patients through an ED. There is no doubt that has been really </w:t>
      </w:r>
      <w:r w:rsidR="00C1275F">
        <w:t xml:space="preserve">helpful, but </w:t>
      </w:r>
      <w:r w:rsidR="003475B5">
        <w:t xml:space="preserve">it </w:t>
      </w:r>
      <w:r w:rsidR="00C1275F">
        <w:t xml:space="preserve">is quite a broad </w:t>
      </w:r>
      <w:r w:rsidR="00812E31">
        <w:t>measure</w:t>
      </w:r>
      <w:r w:rsidR="00C1275F">
        <w:t xml:space="preserve">. </w:t>
      </w:r>
      <w:r>
        <w:t xml:space="preserve">Sometimes it does not pick up patients who have been in departments for </w:t>
      </w:r>
      <w:r w:rsidR="00431293">
        <w:t xml:space="preserve">an </w:t>
      </w:r>
      <w:r>
        <w:t xml:space="preserve">extraordinarily long time because you get this average time in ED et cetera. It was quite a broad thing. </w:t>
      </w:r>
    </w:p>
    <w:p w:rsidR="00C1275F" w:rsidP="00C1275F">
      <w:pPr>
        <w:pStyle w:val="Answer"/>
      </w:pPr>
      <w:r>
        <w:t xml:space="preserve">Clinicians came together under Sir Stephen </w:t>
      </w:r>
      <w:r>
        <w:t>Powis</w:t>
      </w:r>
      <w:r>
        <w:t xml:space="preserve">, the national medical director, to ask whether there was a better way to look at the data flows </w:t>
      </w:r>
      <w:r w:rsidR="00431293">
        <w:t>and</w:t>
      </w:r>
      <w:r>
        <w:t xml:space="preserve"> help patients with those waits within ED. That is where this bucket of measures came up, one of which is the 12 hours in department. That includes time to assessment, time to admission after referral et cetera. That was going to give us a much broader range. At the moment, together with our partners in DH, we are looking at when we can start to move to that system rather than the four-hour system all on its own. </w:t>
      </w:r>
    </w:p>
    <w:p w:rsidR="0089458E" w:rsidP="00C1275F">
      <w:pPr>
        <w:pStyle w:val="Answer"/>
      </w:pPr>
      <w:r>
        <w:t xml:space="preserve">That is where that comes from. The reason there is hesitation in terms of publication at the moment is partly </w:t>
      </w:r>
      <w:r w:rsidR="00431293">
        <w:t>that</w:t>
      </w:r>
      <w:r>
        <w:t xml:space="preserve"> taking one measure out of that suite of measures may not be as helpful when you need to look at it as part of everything, given that is where it is. We would also like to publish it. The systems do get that information. Each individual hospital will know </w:t>
      </w:r>
      <w:r>
        <w:t xml:space="preserve">what its 12-hour waits are within each part of it. The ICS will know that information as well. </w:t>
      </w:r>
    </w:p>
    <w:p w:rsidR="00C1275F" w:rsidP="008F2EF6">
      <w:pPr>
        <w:pStyle w:val="Remark"/>
      </w:pPr>
      <w:r w:rsidRPr="00C1275F">
        <w:rPr>
          <w:b/>
        </w:rPr>
        <w:t>Lord Bichard:</w:t>
      </w:r>
      <w:r>
        <w:t xml:space="preserve"> </w:t>
      </w:r>
      <w:r w:rsidR="0089458E">
        <w:t xml:space="preserve">You would accept that the </w:t>
      </w:r>
      <w:r>
        <w:t xml:space="preserve">public do not realise </w:t>
      </w:r>
      <w:r w:rsidR="0089458E">
        <w:t xml:space="preserve">that, on the 12-hour measure, it is 20 times worse than they believe it to be. </w:t>
      </w:r>
    </w:p>
    <w:p w:rsidR="00C1275F" w:rsidP="00C1275F">
      <w:pPr>
        <w:pStyle w:val="Answer"/>
      </w:pPr>
      <w:r w:rsidRPr="000F5DF7">
        <w:rPr>
          <w:b/>
          <w:bCs/>
          <w:i/>
          <w:iCs/>
        </w:rPr>
        <w:t>Professor Julian Redhead:</w:t>
      </w:r>
      <w:r w:rsidRPr="00C1275F">
        <w:rPr>
          <w:b/>
        </w:rPr>
        <w:t xml:space="preserve"> </w:t>
      </w:r>
      <w:r w:rsidR="0089458E">
        <w:t xml:space="preserve">We are aware of the </w:t>
      </w:r>
      <w:r>
        <w:t xml:space="preserve">rising </w:t>
      </w:r>
      <w:r w:rsidR="0089458E">
        <w:t xml:space="preserve">numbers </w:t>
      </w:r>
      <w:r>
        <w:t xml:space="preserve">of </w:t>
      </w:r>
      <w:r w:rsidR="0089458E">
        <w:t xml:space="preserve">patients who are waiting 12 hours in a department. That is why we are </w:t>
      </w:r>
      <w:r>
        <w:t xml:space="preserve">working so hard to try </w:t>
      </w:r>
      <w:r w:rsidR="0089458E">
        <w:t>to reduce that. It go</w:t>
      </w:r>
      <w:r w:rsidR="002E5ED3">
        <w:t>es</w:t>
      </w:r>
      <w:r w:rsidR="0089458E">
        <w:t xml:space="preserve"> hand in hand with the ambulance handover delays</w:t>
      </w:r>
      <w:r w:rsidR="00867194">
        <w:t>.</w:t>
      </w:r>
    </w:p>
    <w:p w:rsidR="00C1275F" w:rsidP="008F2EF6">
      <w:pPr>
        <w:pStyle w:val="Remark"/>
      </w:pPr>
      <w:r w:rsidRPr="00C1275F">
        <w:rPr>
          <w:b/>
        </w:rPr>
        <w:t>Lord Bichard:</w:t>
      </w:r>
      <w:r>
        <w:t xml:space="preserve"> </w:t>
      </w:r>
      <w:r w:rsidR="00E6306E">
        <w:t>W</w:t>
      </w:r>
      <w:r>
        <w:t xml:space="preserve">hy not be honest </w:t>
      </w:r>
      <w:r w:rsidR="00E6306E">
        <w:t>and say, “We are going to measure it from the door to the clinician</w:t>
      </w:r>
      <w:r w:rsidR="00867194">
        <w:t>”?</w:t>
      </w:r>
      <w:r w:rsidR="00E6306E">
        <w:t xml:space="preserve"> That is what most people out there think we are measuring</w:t>
      </w:r>
      <w:r w:rsidR="00867194">
        <w:t xml:space="preserve">, but we </w:t>
      </w:r>
      <w:r>
        <w:t>are not</w:t>
      </w:r>
      <w:r w:rsidR="00E6306E">
        <w:t xml:space="preserve">. We publish that statistic </w:t>
      </w:r>
      <w:r w:rsidR="00867194">
        <w:t xml:space="preserve">only </w:t>
      </w:r>
      <w:r w:rsidR="00E6306E">
        <w:t>once a year. The rest of the time, we publish the statistic from time to admit to clinician, which is completely different.</w:t>
      </w:r>
    </w:p>
    <w:p w:rsidR="00C1275F" w:rsidP="003D41D0">
      <w:pPr>
        <w:pStyle w:val="Remark"/>
      </w:pPr>
      <w:r w:rsidRPr="00C1275F">
        <w:rPr>
          <w:b/>
        </w:rPr>
        <w:t xml:space="preserve">The </w:t>
      </w:r>
      <w:r w:rsidR="00C70609">
        <w:rPr>
          <w:b/>
        </w:rPr>
        <w:t>Chair</w:t>
      </w:r>
      <w:r w:rsidRPr="00C1275F">
        <w:rPr>
          <w:b/>
        </w:rPr>
        <w:t>:</w:t>
      </w:r>
      <w:r>
        <w:t xml:space="preserve"> </w:t>
      </w:r>
      <w:r w:rsidR="00E6306E">
        <w:t>W</w:t>
      </w:r>
      <w:r>
        <w:t xml:space="preserve">e are </w:t>
      </w:r>
      <w:r w:rsidR="00812E31">
        <w:t>told</w:t>
      </w:r>
      <w:r>
        <w:t xml:space="preserve"> that Scotland and </w:t>
      </w:r>
      <w:r w:rsidR="00E6306E">
        <w:t xml:space="preserve">Northern Ireland publish it. </w:t>
      </w:r>
    </w:p>
    <w:p w:rsidR="00C1275F" w:rsidP="00C1275F">
      <w:pPr>
        <w:pStyle w:val="Answer"/>
      </w:pPr>
      <w:r w:rsidRPr="000F5DF7">
        <w:rPr>
          <w:b/>
          <w:bCs/>
          <w:i/>
          <w:iCs/>
        </w:rPr>
        <w:t>Professor Julian Redhead:</w:t>
      </w:r>
      <w:r w:rsidRPr="00C1275F">
        <w:rPr>
          <w:b/>
        </w:rPr>
        <w:t xml:space="preserve"> </w:t>
      </w:r>
      <w:r w:rsidR="00E6306E">
        <w:t xml:space="preserve">I am not sure about Scotland and Northern Ireland. We are working with the Department of Health around that in terms of how we go about publishing the data we want to publish to improve the care for our patients. That is what we are here for; that is what we want to do. </w:t>
      </w:r>
    </w:p>
    <w:p w:rsidR="00C1275F" w:rsidP="00C1275F">
      <w:pPr>
        <w:pStyle w:val="Answer"/>
      </w:pPr>
      <w:r w:rsidRPr="000F5DF7">
        <w:rPr>
          <w:b/>
          <w:bCs/>
          <w:i/>
          <w:iCs/>
        </w:rPr>
        <w:t xml:space="preserve">Dr Vin </w:t>
      </w:r>
      <w:r w:rsidR="00BB7674">
        <w:rPr>
          <w:b/>
          <w:bCs/>
          <w:i/>
          <w:iCs/>
        </w:rPr>
        <w:t>Diwakar</w:t>
      </w:r>
      <w:r w:rsidRPr="000F5DF7">
        <w:rPr>
          <w:b/>
          <w:bCs/>
          <w:i/>
          <w:iCs/>
        </w:rPr>
        <w:t>:</w:t>
      </w:r>
      <w:r w:rsidRPr="00C1275F">
        <w:rPr>
          <w:b/>
        </w:rPr>
        <w:t xml:space="preserve"> </w:t>
      </w:r>
      <w:r w:rsidR="00E6306E">
        <w:t xml:space="preserve">It is probably worth saying that </w:t>
      </w:r>
      <w:r>
        <w:t xml:space="preserve">the decision </w:t>
      </w:r>
      <w:r w:rsidR="00E6306E">
        <w:t xml:space="preserve">about what data to publish is not </w:t>
      </w:r>
      <w:r w:rsidR="00867194">
        <w:t>one</w:t>
      </w:r>
      <w:r w:rsidR="00E6306E">
        <w:t xml:space="preserve"> NHS England can </w:t>
      </w:r>
      <w:r>
        <w:t>take alone.</w:t>
      </w:r>
    </w:p>
    <w:p w:rsidR="00C1275F" w:rsidP="00867194">
      <w:pPr>
        <w:pStyle w:val="Remark"/>
      </w:pPr>
      <w:r w:rsidRPr="00C1275F">
        <w:rPr>
          <w:b/>
        </w:rPr>
        <w:t xml:space="preserve">The </w:t>
      </w:r>
      <w:r w:rsidR="00C70609">
        <w:rPr>
          <w:b/>
        </w:rPr>
        <w:t>Chair</w:t>
      </w:r>
      <w:r w:rsidRPr="00C1275F">
        <w:rPr>
          <w:b/>
        </w:rPr>
        <w:t>:</w:t>
      </w:r>
      <w:r>
        <w:t xml:space="preserve"> </w:t>
      </w:r>
      <w:r w:rsidR="00D5706E">
        <w:t>Y</w:t>
      </w:r>
      <w:r>
        <w:t xml:space="preserve">ou get this data. I am impressed that you have </w:t>
      </w:r>
      <w:r w:rsidR="00D5706E">
        <w:t>the data in front of you all the time and you talk to those who are not doing well, but it is not improving. W</w:t>
      </w:r>
      <w:r>
        <w:t>hat is going wrong</w:t>
      </w:r>
      <w:r w:rsidR="00D5706E">
        <w:t>?</w:t>
      </w:r>
    </w:p>
    <w:p w:rsidR="00D5706E" w:rsidP="00C1275F">
      <w:pPr>
        <w:pStyle w:val="Answer"/>
      </w:pPr>
      <w:r w:rsidRPr="000F5DF7">
        <w:rPr>
          <w:b/>
          <w:bCs/>
          <w:i/>
          <w:iCs/>
        </w:rPr>
        <w:t>Professor Julian Redhead:</w:t>
      </w:r>
      <w:r w:rsidRPr="00C1275F" w:rsidR="00C1275F">
        <w:rPr>
          <w:b/>
        </w:rPr>
        <w:t xml:space="preserve"> </w:t>
      </w:r>
      <w:r>
        <w:t xml:space="preserve">Again, we need to </w:t>
      </w:r>
      <w:r w:rsidR="00C1275F">
        <w:t xml:space="preserve">understand all the </w:t>
      </w:r>
      <w:r>
        <w:t xml:space="preserve">different </w:t>
      </w:r>
      <w:r w:rsidR="00C1275F">
        <w:t xml:space="preserve">root causes </w:t>
      </w:r>
      <w:r>
        <w:t xml:space="preserve">of the issue </w:t>
      </w:r>
      <w:r w:rsidR="00C1275F">
        <w:t>at the moment</w:t>
      </w:r>
      <w:r>
        <w:t>. We have heard from Vin about the problems around discharging patients safely into the community. W</w:t>
      </w:r>
      <w:r w:rsidR="00C1275F">
        <w:t xml:space="preserve">hen you start to </w:t>
      </w:r>
      <w:r>
        <w:t xml:space="preserve">be unable to discharge people, the </w:t>
      </w:r>
      <w:r w:rsidR="00C1275F">
        <w:t xml:space="preserve">occupancy </w:t>
      </w:r>
      <w:r>
        <w:t xml:space="preserve">in your hospital </w:t>
      </w:r>
      <w:r w:rsidR="00C1275F">
        <w:t>increases</w:t>
      </w:r>
      <w:r>
        <w:t>. As your occupancy increases, you are unable to flow patients out of the ED, which is why the number of patients spending 12 hours in ED will increase. At that point, you are going to have trouble getting the ambulances to take patients into the ED, which is already overcrowded, hence the patients wait in the ambulances outside the ED.</w:t>
      </w:r>
    </w:p>
    <w:p w:rsidR="0046174F" w:rsidP="003C595D">
      <w:pPr>
        <w:pStyle w:val="Answer"/>
      </w:pPr>
      <w:r>
        <w:t xml:space="preserve">You have to start to tackle all the different aspects of this issue. That is what we are trying to do. </w:t>
      </w:r>
      <w:r w:rsidR="003C595D">
        <w:t>Through the different plans that Vin has described, we are looking at bed capacity</w:t>
      </w:r>
      <w:r>
        <w:t xml:space="preserve">, </w:t>
      </w:r>
      <w:r w:rsidR="003C595D">
        <w:t>to make sure we have the right beds in the right places</w:t>
      </w:r>
      <w:r>
        <w:t xml:space="preserve">, </w:t>
      </w:r>
      <w:r w:rsidR="003C595D">
        <w:t>and the discharge processes internally within hospitals</w:t>
      </w:r>
      <w:r>
        <w:t xml:space="preserve">, </w:t>
      </w:r>
      <w:r w:rsidR="003C595D">
        <w:t>to make sure the</w:t>
      </w:r>
      <w:r w:rsidR="00867194">
        <w:t>y</w:t>
      </w:r>
      <w:r w:rsidR="003C595D">
        <w:t xml:space="preserve"> are working. </w:t>
      </w:r>
      <w:r>
        <w:t>T</w:t>
      </w:r>
      <w:r w:rsidR="003C595D">
        <w:t xml:space="preserve">he </w:t>
      </w:r>
      <w:r>
        <w:t xml:space="preserve">discharge </w:t>
      </w:r>
      <w:r w:rsidR="00A970D8">
        <w:t>task force</w:t>
      </w:r>
      <w:r>
        <w:t xml:space="preserve"> </w:t>
      </w:r>
      <w:r w:rsidR="003C595D">
        <w:t>is trying to get that movement, working with all our partners to understand where we can make those improvements around discharge.</w:t>
      </w:r>
    </w:p>
    <w:p w:rsidR="00C1275F" w:rsidP="003C595D">
      <w:pPr>
        <w:pStyle w:val="Answer"/>
      </w:pPr>
      <w:r>
        <w:t xml:space="preserve">Vin </w:t>
      </w:r>
      <w:r w:rsidR="003C595D">
        <w:t>spoke about</w:t>
      </w:r>
      <w:r w:rsidRPr="00867194" w:rsidR="00867194">
        <w:t xml:space="preserve"> </w:t>
      </w:r>
      <w:r w:rsidR="00867194">
        <w:t>the collaborative</w:t>
      </w:r>
      <w:r>
        <w:t xml:space="preserve"> </w:t>
      </w:r>
      <w:r w:rsidR="003C595D">
        <w:t xml:space="preserve">we attended </w:t>
      </w:r>
      <w:r w:rsidR="00867194">
        <w:t xml:space="preserve">that </w:t>
      </w:r>
      <w:r w:rsidR="003C595D">
        <w:t>kicked off yesterday</w:t>
      </w:r>
      <w:r>
        <w:t xml:space="preserve">. That is </w:t>
      </w:r>
      <w:r w:rsidR="003C595D">
        <w:t xml:space="preserve">going to be looking much more </w:t>
      </w:r>
      <w:r>
        <w:t xml:space="preserve">at </w:t>
      </w:r>
      <w:r w:rsidR="003C595D">
        <w:t>the internal processes within the hospital</w:t>
      </w:r>
      <w:r>
        <w:t xml:space="preserve">s. </w:t>
      </w:r>
      <w:r w:rsidR="003C595D">
        <w:t xml:space="preserve">What can do to make sure we learn from best practice around </w:t>
      </w:r>
      <w:r w:rsidR="003C595D">
        <w:t xml:space="preserve">the country </w:t>
      </w:r>
      <w:r w:rsidR="00867194">
        <w:t>in order to</w:t>
      </w:r>
      <w:r w:rsidR="003C595D">
        <w:t xml:space="preserve"> help </w:t>
      </w:r>
      <w:r>
        <w:t xml:space="preserve">the </w:t>
      </w:r>
      <w:r w:rsidR="003C595D">
        <w:t xml:space="preserve">movement of patients out of the ED, to enable the patients to come into the </w:t>
      </w:r>
      <w:r w:rsidR="003D41D0">
        <w:t xml:space="preserve">ED </w:t>
      </w:r>
      <w:r w:rsidR="003C595D">
        <w:t>in the first place</w:t>
      </w:r>
      <w:r>
        <w:t xml:space="preserve"> and to</w:t>
      </w:r>
      <w:r w:rsidR="003C595D">
        <w:t xml:space="preserve"> reduce the 12-hour </w:t>
      </w:r>
      <w:r>
        <w:t xml:space="preserve">waits </w:t>
      </w:r>
      <w:r w:rsidR="003C595D">
        <w:t>that we know are an issue as well</w:t>
      </w:r>
      <w:r>
        <w:t>? I</w:t>
      </w:r>
      <w:r w:rsidR="003C595D">
        <w:t xml:space="preserve">t is a question of trying to target all </w:t>
      </w:r>
      <w:r>
        <w:t xml:space="preserve">the </w:t>
      </w:r>
      <w:r w:rsidR="003C595D">
        <w:t>different areas</w:t>
      </w:r>
      <w:r>
        <w:t xml:space="preserve">, </w:t>
      </w:r>
      <w:r w:rsidR="003C595D">
        <w:t>and that is what we are trying to do.</w:t>
      </w:r>
    </w:p>
    <w:p w:rsidR="00C1275F" w:rsidP="003D41D0">
      <w:pPr>
        <w:pStyle w:val="Remark"/>
      </w:pPr>
      <w:r w:rsidRPr="00C1275F">
        <w:rPr>
          <w:b/>
        </w:rPr>
        <w:t>Lord Hogan-Howe:</w:t>
      </w:r>
      <w:r>
        <w:t xml:space="preserve"> </w:t>
      </w:r>
      <w:r w:rsidR="0046174F">
        <w:t xml:space="preserve">You gave a very clear </w:t>
      </w:r>
      <w:r>
        <w:t xml:space="preserve">answer to the question </w:t>
      </w:r>
      <w:r w:rsidR="0046174F">
        <w:t>about command and control</w:t>
      </w:r>
      <w:r w:rsidR="00666E40">
        <w:t>,</w:t>
      </w:r>
      <w:r w:rsidR="0046174F">
        <w:t xml:space="preserve"> the powers and </w:t>
      </w:r>
      <w:r w:rsidR="00666E40">
        <w:t xml:space="preserve">the </w:t>
      </w:r>
      <w:r w:rsidR="0046174F">
        <w:t xml:space="preserve">levers. The best answer to the questions asked by Lord Filkin, </w:t>
      </w:r>
      <w:r w:rsidR="003475B5">
        <w:t>me</w:t>
      </w:r>
      <w:r w:rsidR="0046174F">
        <w:t xml:space="preserve"> and possibly others would have been that </w:t>
      </w:r>
      <w:r w:rsidR="00666E40">
        <w:t>one</w:t>
      </w:r>
      <w:r w:rsidR="003D41D0">
        <w:t>, but t</w:t>
      </w:r>
      <w:r w:rsidR="0046174F">
        <w:t xml:space="preserve">he Care Quality Commission and the Nuffield Trust </w:t>
      </w:r>
      <w:r>
        <w:t>did not give that answer</w:t>
      </w:r>
      <w:r w:rsidR="0046174F">
        <w:t xml:space="preserve">. I am not trying to find faults with individuals, but it </w:t>
      </w:r>
      <w:r>
        <w:t>seem</w:t>
      </w:r>
      <w:r w:rsidR="0046174F">
        <w:t>s</w:t>
      </w:r>
      <w:r>
        <w:t xml:space="preserve"> odd that </w:t>
      </w:r>
      <w:r w:rsidR="0046174F">
        <w:t>they did not give such a clear answer to what was a fairly</w:t>
      </w:r>
      <w:r w:rsidR="003D41D0">
        <w:t xml:space="preserve"> </w:t>
      </w:r>
      <w:r w:rsidR="0046174F">
        <w:t xml:space="preserve">stark question. </w:t>
      </w:r>
    </w:p>
    <w:p w:rsidR="00C1275F" w:rsidP="00C1275F">
      <w:pPr>
        <w:pStyle w:val="Answer"/>
      </w:pPr>
      <w:r w:rsidRPr="000F5DF7">
        <w:rPr>
          <w:b/>
          <w:bCs/>
          <w:i/>
          <w:iCs/>
        </w:rPr>
        <w:t xml:space="preserve">Dr Vin </w:t>
      </w:r>
      <w:r w:rsidR="00BB7674">
        <w:rPr>
          <w:b/>
          <w:bCs/>
          <w:i/>
          <w:iCs/>
        </w:rPr>
        <w:t>Diwakar</w:t>
      </w:r>
      <w:r w:rsidRPr="000F5DF7">
        <w:rPr>
          <w:b/>
          <w:bCs/>
          <w:i/>
          <w:iCs/>
        </w:rPr>
        <w:t>:</w:t>
      </w:r>
      <w:r w:rsidRPr="00C1275F">
        <w:rPr>
          <w:b/>
        </w:rPr>
        <w:t xml:space="preserve"> </w:t>
      </w:r>
      <w:r w:rsidR="00666E40">
        <w:t xml:space="preserve">It </w:t>
      </w:r>
      <w:r>
        <w:t xml:space="preserve">is difficult </w:t>
      </w:r>
      <w:r w:rsidR="00FD5AD4">
        <w:t>to answer for the Care Quality Commission.</w:t>
      </w:r>
    </w:p>
    <w:p w:rsidR="00C1275F" w:rsidRPr="009204A4" w:rsidP="008F2EF6">
      <w:pPr>
        <w:pStyle w:val="Remark"/>
        <w:rPr>
          <w:b/>
          <w:bCs/>
        </w:rPr>
      </w:pPr>
      <w:r w:rsidRPr="009204A4">
        <w:rPr>
          <w:b/>
          <w:bCs/>
        </w:rPr>
        <w:t xml:space="preserve">Lord Hogan-Howe: </w:t>
      </w:r>
      <w:r w:rsidRPr="00FD5AD4" w:rsidR="00FD5AD4">
        <w:t>I get that.</w:t>
      </w:r>
      <w:r w:rsidR="00FD5AD4">
        <w:t xml:space="preserve"> </w:t>
      </w:r>
      <w:r w:rsidR="003D41D0">
        <w:t>I guess t</w:t>
      </w:r>
      <w:r w:rsidR="00FD5AD4">
        <w:t xml:space="preserve">he open question is whether the system realises that power exists. </w:t>
      </w:r>
    </w:p>
    <w:p w:rsidR="00FD5AD4" w:rsidP="00C1275F">
      <w:pPr>
        <w:pStyle w:val="Answer"/>
      </w:pPr>
      <w:r w:rsidRPr="000F5DF7">
        <w:rPr>
          <w:b/>
          <w:bCs/>
          <w:i/>
          <w:iCs/>
        </w:rPr>
        <w:t xml:space="preserve">Dr Vin </w:t>
      </w:r>
      <w:r w:rsidR="00BB7674">
        <w:rPr>
          <w:b/>
          <w:bCs/>
          <w:i/>
          <w:iCs/>
        </w:rPr>
        <w:t>Diwakar</w:t>
      </w:r>
      <w:r w:rsidRPr="000F5DF7">
        <w:rPr>
          <w:b/>
          <w:bCs/>
          <w:i/>
          <w:iCs/>
        </w:rPr>
        <w:t>:</w:t>
      </w:r>
      <w:r w:rsidRPr="00C1275F" w:rsidR="00C1275F">
        <w:rPr>
          <w:b/>
        </w:rPr>
        <w:t xml:space="preserve"> </w:t>
      </w:r>
      <w:r>
        <w:t>F</w:t>
      </w:r>
      <w:r w:rsidR="00C1275F">
        <w:t>or NHS England</w:t>
      </w:r>
      <w:r>
        <w:t xml:space="preserve">, we are really clear. It is set out in the legislation what powers NHS England has to regulate. </w:t>
      </w:r>
      <w:r w:rsidR="00991C2B">
        <w:t>T</w:t>
      </w:r>
      <w:r>
        <w:t>he Care Quality Commission</w:t>
      </w:r>
      <w:r w:rsidR="00991C2B">
        <w:t xml:space="preserve"> has </w:t>
      </w:r>
      <w:r w:rsidR="00C1275F">
        <w:t>a long experience of regulating providers</w:t>
      </w:r>
      <w:r>
        <w:t xml:space="preserve">. Regulating systems is possibly a newer area for </w:t>
      </w:r>
      <w:r w:rsidR="004A323C">
        <w:t>it</w:t>
      </w:r>
      <w:r>
        <w:t xml:space="preserve">. As NHS England, we have been </w:t>
      </w:r>
      <w:r w:rsidR="00C1275F">
        <w:t>working with integrated care for a long time</w:t>
      </w:r>
      <w:r>
        <w:t xml:space="preserve">. To go right back to the period before the five-year forward view was first published, we were working with early-adopter sites that were testing </w:t>
      </w:r>
      <w:r w:rsidR="004A323C">
        <w:t xml:space="preserve">and evaluating </w:t>
      </w:r>
      <w:r>
        <w:t>different models of integration.</w:t>
      </w:r>
    </w:p>
    <w:p w:rsidR="00812E31" w:rsidP="00C1275F">
      <w:pPr>
        <w:pStyle w:val="Answer"/>
      </w:pPr>
      <w:r>
        <w:t xml:space="preserve">I suspect we can bring clarity to it as an organisation because we have been doing this for a long time. We have been developing the model. We played a part in the legislation, and we are very clear about our regulatory responsibilities. We have been responsible for appointing the chairs and chief executives of integrated care boards and managing them directly. It is </w:t>
      </w:r>
      <w:r>
        <w:t>difficult for me to answer</w:t>
      </w:r>
      <w:r>
        <w:t xml:space="preserve"> for other regulators, but, as NHS England, we are very clear. </w:t>
      </w:r>
    </w:p>
    <w:p w:rsidR="00C1275F" w:rsidP="009204A4">
      <w:pPr>
        <w:pStyle w:val="Remark"/>
      </w:pPr>
      <w:r w:rsidRPr="00812E31">
        <w:rPr>
          <w:b/>
        </w:rPr>
        <w:t xml:space="preserve">The </w:t>
      </w:r>
      <w:r w:rsidR="00C70609">
        <w:rPr>
          <w:b/>
        </w:rPr>
        <w:t>Chair</w:t>
      </w:r>
      <w:r w:rsidRPr="00812E31">
        <w:rPr>
          <w:b/>
        </w:rPr>
        <w:t>:</w:t>
      </w:r>
      <w:r>
        <w:t xml:space="preserve"> </w:t>
      </w:r>
      <w:r w:rsidR="00FD5AD4">
        <w:t xml:space="preserve">NHSE wrote that part of the legislation and wanted that in the legislation. </w:t>
      </w:r>
    </w:p>
    <w:p w:rsidR="00812E31" w:rsidP="00812E31">
      <w:pPr>
        <w:pStyle w:val="Answer"/>
      </w:pPr>
      <w:r w:rsidRPr="000F5DF7">
        <w:rPr>
          <w:b/>
          <w:bCs/>
          <w:i/>
          <w:iCs/>
        </w:rPr>
        <w:t>Professor Julian Redhead:</w:t>
      </w:r>
      <w:r w:rsidRPr="00812E31">
        <w:rPr>
          <w:b/>
        </w:rPr>
        <w:t xml:space="preserve"> </w:t>
      </w:r>
      <w:r w:rsidR="00FD5AD4">
        <w:t xml:space="preserve">We are closer to it. The other aspect of this is that </w:t>
      </w:r>
      <w:r>
        <w:t xml:space="preserve">we still want the systems to </w:t>
      </w:r>
      <w:r w:rsidR="00F37F6E">
        <w:t>try to</w:t>
      </w:r>
      <w:r>
        <w:t xml:space="preserve"> sort </w:t>
      </w:r>
      <w:r w:rsidR="00FD5AD4">
        <w:t xml:space="preserve">this out </w:t>
      </w:r>
      <w:r>
        <w:t xml:space="preserve">themselves </w:t>
      </w:r>
      <w:r w:rsidR="00FD5AD4">
        <w:t>rather than having someone dictating and saying, “Thou shalt”. Until you need that, trying to work together is a very—</w:t>
      </w:r>
    </w:p>
    <w:p w:rsidR="00812E31" w:rsidP="009204A4">
      <w:pPr>
        <w:pStyle w:val="Remark"/>
      </w:pPr>
      <w:r w:rsidRPr="009204A4">
        <w:rPr>
          <w:b/>
          <w:bCs/>
        </w:rPr>
        <w:t>Lord Hogan-Howe:</w:t>
      </w:r>
      <w:r>
        <w:t xml:space="preserve"> </w:t>
      </w:r>
      <w:r w:rsidR="006D1BE2">
        <w:t xml:space="preserve">The question we </w:t>
      </w:r>
      <w:r w:rsidR="00F37F6E">
        <w:t>have</w:t>
      </w:r>
      <w:r w:rsidR="006D1BE2">
        <w:t xml:space="preserve"> be</w:t>
      </w:r>
      <w:r w:rsidR="00F37F6E">
        <w:t>en</w:t>
      </w:r>
      <w:r w:rsidR="006D1BE2">
        <w:t xml:space="preserve"> asking is about </w:t>
      </w:r>
      <w:r>
        <w:t>leadership</w:t>
      </w:r>
      <w:r w:rsidR="006D1BE2">
        <w:t xml:space="preserve">, not necessarily about command or dictatorship. </w:t>
      </w:r>
    </w:p>
    <w:p w:rsidR="00812E31" w:rsidP="009204A4">
      <w:pPr>
        <w:pStyle w:val="Remark"/>
      </w:pPr>
      <w:r w:rsidRPr="00812E31">
        <w:rPr>
          <w:b/>
        </w:rPr>
        <w:t xml:space="preserve">The </w:t>
      </w:r>
      <w:r w:rsidR="00C70609">
        <w:rPr>
          <w:b/>
        </w:rPr>
        <w:t>Chair</w:t>
      </w:r>
      <w:r w:rsidRPr="00812E31">
        <w:rPr>
          <w:b/>
        </w:rPr>
        <w:t>:</w:t>
      </w:r>
      <w:r>
        <w:t xml:space="preserve"> </w:t>
      </w:r>
      <w:r w:rsidR="006D1BE2">
        <w:t xml:space="preserve">The question is about </w:t>
      </w:r>
      <w:r>
        <w:t>accountability</w:t>
      </w:r>
      <w:r w:rsidR="006D1BE2">
        <w:t>, too.</w:t>
      </w:r>
    </w:p>
    <w:p w:rsidR="006D1BE2" w:rsidP="00642FDD">
      <w:pPr>
        <w:pStyle w:val="Question"/>
      </w:pPr>
      <w:r w:rsidRPr="00812E31">
        <w:rPr>
          <w:b/>
        </w:rPr>
        <w:t>Lord Filkin:</w:t>
      </w:r>
      <w:r>
        <w:t xml:space="preserve"> </w:t>
      </w:r>
      <w:r>
        <w:t>You have given us extremely clear and helpful evidence, so thank you.</w:t>
      </w:r>
      <w:r w:rsidR="00F37F6E">
        <w:t xml:space="preserve"> </w:t>
      </w:r>
      <w:r>
        <w:t xml:space="preserve">You are going to give us the plan on admission avoidance, where necessary. You have talked about the systems in place to </w:t>
      </w:r>
      <w:r>
        <w:t xml:space="preserve">maximise </w:t>
      </w:r>
      <w:r>
        <w:t xml:space="preserve">the uptake of that. That is excellent. When you talked about effective </w:t>
      </w:r>
      <w:r>
        <w:t xml:space="preserve">discharge, you were pretty clear again </w:t>
      </w:r>
      <w:r>
        <w:t xml:space="preserve">that the fundamental issue was </w:t>
      </w:r>
      <w:r>
        <w:t xml:space="preserve">social care capacity. We will say that, but the trouble is that it is an </w:t>
      </w:r>
      <w:r>
        <w:t>incredibly boring thing to say. Everybody knows that.</w:t>
      </w:r>
    </w:p>
    <w:p w:rsidR="00425B01" w:rsidP="003D41D0">
      <w:pPr>
        <w:pStyle w:val="Remark"/>
      </w:pPr>
      <w:r>
        <w:t>I am looking for some way that our</w:t>
      </w:r>
      <w:r w:rsidR="00F37F6E">
        <w:t>,</w:t>
      </w:r>
      <w:r>
        <w:t xml:space="preserve"> </w:t>
      </w:r>
      <w:r w:rsidR="00F37F6E">
        <w:t>I hope,</w:t>
      </w:r>
      <w:r>
        <w:t xml:space="preserve"> rational evidence can </w:t>
      </w:r>
      <w:r w:rsidR="00812E31">
        <w:t>link social care capacity to waiting in A&amp;E</w:t>
      </w:r>
      <w:r>
        <w:t xml:space="preserve">. From what you have said, logically there is a very clear chain of connection between those two issues. A note from you </w:t>
      </w:r>
      <w:r w:rsidR="00812E31">
        <w:t>substantiat</w:t>
      </w:r>
      <w:r>
        <w:t xml:space="preserve">ing </w:t>
      </w:r>
      <w:r w:rsidR="00812E31">
        <w:t xml:space="preserve">that </w:t>
      </w:r>
      <w:r>
        <w:t>would help make the case that clearly has to be made</w:t>
      </w:r>
      <w:r w:rsidR="00F37F6E">
        <w:t>:</w:t>
      </w:r>
      <w:r>
        <w:t xml:space="preserve"> as well as doing all the stuff on admissions prevention, </w:t>
      </w:r>
      <w:r w:rsidR="00812E31">
        <w:t>unless we sort out social care capacity</w:t>
      </w:r>
      <w:r w:rsidR="00F37F6E">
        <w:t>,</w:t>
      </w:r>
      <w:r w:rsidR="00812E31">
        <w:t xml:space="preserve"> </w:t>
      </w:r>
      <w:r>
        <w:t>we are going to have appallingly worse increases in A&amp;E.</w:t>
      </w:r>
    </w:p>
    <w:p w:rsidR="00812E31" w:rsidP="003D41D0">
      <w:pPr>
        <w:pStyle w:val="Remark"/>
      </w:pPr>
      <w:r>
        <w:t xml:space="preserve">You have </w:t>
      </w:r>
      <w:r>
        <w:t>cleverly avoided answering my question</w:t>
      </w:r>
      <w:r>
        <w:t>, and I understand why. It would be very useful to get some indication of what sort of demand forecasting you do, based on the parameters of demand, so we can look at that and form our view, if not your view, on where it is likely to be in five year</w:t>
      </w:r>
      <w:r w:rsidR="003D41D0">
        <w:t>s</w:t>
      </w:r>
      <w:r>
        <w:t>. Do you get the point I am making?</w:t>
      </w:r>
    </w:p>
    <w:p w:rsidR="00812E31" w:rsidP="00812E31">
      <w:pPr>
        <w:pStyle w:val="Answer"/>
      </w:pPr>
      <w:r w:rsidRPr="000F5DF7">
        <w:rPr>
          <w:b/>
          <w:bCs/>
          <w:i/>
          <w:iCs/>
        </w:rPr>
        <w:t xml:space="preserve">Dr Vin </w:t>
      </w:r>
      <w:r w:rsidR="00BB7674">
        <w:rPr>
          <w:b/>
          <w:bCs/>
          <w:i/>
          <w:iCs/>
        </w:rPr>
        <w:t>Diwakar</w:t>
      </w:r>
      <w:r w:rsidRPr="000F5DF7">
        <w:rPr>
          <w:b/>
          <w:bCs/>
          <w:i/>
          <w:iCs/>
        </w:rPr>
        <w:t>:</w:t>
      </w:r>
      <w:r w:rsidRPr="00812E31">
        <w:rPr>
          <w:b/>
        </w:rPr>
        <w:t xml:space="preserve"> </w:t>
      </w:r>
      <w:r w:rsidR="00425B01">
        <w:t>I do. T</w:t>
      </w:r>
      <w:r>
        <w:t xml:space="preserve">he department </w:t>
      </w:r>
      <w:r w:rsidR="00425B01">
        <w:t xml:space="preserve">has convened </w:t>
      </w:r>
      <w:r w:rsidR="003D41D0">
        <w:t>a</w:t>
      </w:r>
      <w:r w:rsidR="00425B01">
        <w:t xml:space="preserve"> national discharge </w:t>
      </w:r>
      <w:r w:rsidR="00A970D8">
        <w:t>task force</w:t>
      </w:r>
      <w:r w:rsidR="003D41D0">
        <w:t xml:space="preserve">; </w:t>
      </w:r>
      <w:r w:rsidR="00425B01">
        <w:t xml:space="preserve">I know some of that work has been done by </w:t>
      </w:r>
      <w:r w:rsidR="003D41D0">
        <w:t>it</w:t>
      </w:r>
      <w:r w:rsidR="00425B01">
        <w:t xml:space="preserve">. Although NHS England is involved with that, a number of colleagues from the NHS, social care and local government are </w:t>
      </w:r>
      <w:r w:rsidR="00F37F6E">
        <w:t>as well</w:t>
      </w:r>
      <w:r w:rsidR="00425B01">
        <w:t xml:space="preserve">. </w:t>
      </w:r>
      <w:r w:rsidR="00D85AC0">
        <w:t>I am sure</w:t>
      </w:r>
      <w:r w:rsidR="00F37F6E">
        <w:t xml:space="preserve"> we and our </w:t>
      </w:r>
      <w:r w:rsidR="00D85AC0">
        <w:t xml:space="preserve">colleagues at NHS England can work with the </w:t>
      </w:r>
      <w:r w:rsidR="00A970D8">
        <w:t>task force</w:t>
      </w:r>
      <w:r w:rsidR="00D85AC0">
        <w:t xml:space="preserve"> and the department to see what could be shared with the committee. </w:t>
      </w:r>
    </w:p>
    <w:p w:rsidR="00812E31" w:rsidP="00D85AC0">
      <w:pPr>
        <w:pStyle w:val="Remark"/>
      </w:pPr>
      <w:r w:rsidRPr="009204A4">
        <w:rPr>
          <w:b/>
          <w:bCs/>
        </w:rPr>
        <w:t>Lord Filkin:</w:t>
      </w:r>
      <w:r>
        <w:t xml:space="preserve"> </w:t>
      </w:r>
      <w:r w:rsidR="00D85AC0">
        <w:t xml:space="preserve">It could be very </w:t>
      </w:r>
      <w:r>
        <w:t xml:space="preserve">useful </w:t>
      </w:r>
      <w:r w:rsidR="00D85AC0">
        <w:t xml:space="preserve">to us. It might even be useful to you if we shouted about it. </w:t>
      </w:r>
    </w:p>
    <w:p w:rsidR="00812E31" w:rsidP="00812E31">
      <w:pPr>
        <w:pStyle w:val="Answer"/>
      </w:pPr>
      <w:r w:rsidRPr="000F5DF7">
        <w:rPr>
          <w:b/>
          <w:bCs/>
          <w:i/>
          <w:iCs/>
        </w:rPr>
        <w:t>Professor Julian Redhead:</w:t>
      </w:r>
      <w:r w:rsidRPr="00812E31">
        <w:rPr>
          <w:b/>
        </w:rPr>
        <w:t xml:space="preserve"> </w:t>
      </w:r>
      <w:r w:rsidR="00D85AC0">
        <w:t xml:space="preserve">It </w:t>
      </w:r>
      <w:r>
        <w:t>is al</w:t>
      </w:r>
      <w:r w:rsidR="00D85AC0">
        <w:t xml:space="preserve">so important to point out that social care is under huge pressure here as well. We do not want it to look as if we are saying, “It is all their problem”. </w:t>
      </w:r>
    </w:p>
    <w:p w:rsidR="00D85AC0" w:rsidP="00D85AC0">
      <w:pPr>
        <w:pStyle w:val="Remark"/>
      </w:pPr>
      <w:r w:rsidRPr="009204A4">
        <w:rPr>
          <w:b/>
          <w:bCs/>
        </w:rPr>
        <w:t>Lord Filkin:</w:t>
      </w:r>
      <w:r>
        <w:rPr>
          <w:b/>
          <w:bCs/>
        </w:rPr>
        <w:t xml:space="preserve"> </w:t>
      </w:r>
      <w:r>
        <w:t>We are not naïve.</w:t>
      </w:r>
    </w:p>
    <w:p w:rsidR="00D85AC0" w:rsidRPr="00D85AC0" w:rsidP="003D41D0">
      <w:pPr>
        <w:pStyle w:val="Answer"/>
      </w:pPr>
      <w:r w:rsidRPr="000F5DF7">
        <w:rPr>
          <w:b/>
          <w:bCs/>
          <w:i/>
          <w:iCs/>
        </w:rPr>
        <w:t>Professor Julian Redhead:</w:t>
      </w:r>
      <w:r w:rsidRPr="00812E31">
        <w:rPr>
          <w:b/>
        </w:rPr>
        <w:t xml:space="preserve"> </w:t>
      </w:r>
      <w:r>
        <w:t xml:space="preserve">They are under the same pressures. </w:t>
      </w:r>
    </w:p>
    <w:p w:rsidR="00812E31" w:rsidRPr="00812E31" w:rsidP="003D41D0">
      <w:pPr>
        <w:pStyle w:val="Remark"/>
      </w:pPr>
      <w:r w:rsidRPr="00812E31">
        <w:rPr>
          <w:b/>
        </w:rPr>
        <w:t xml:space="preserve">The </w:t>
      </w:r>
      <w:r w:rsidR="00C70609">
        <w:rPr>
          <w:b/>
        </w:rPr>
        <w:t>Chair</w:t>
      </w:r>
      <w:r w:rsidRPr="00812E31">
        <w:rPr>
          <w:b/>
        </w:rPr>
        <w:t>:</w:t>
      </w:r>
      <w:r>
        <w:t xml:space="preserve"> </w:t>
      </w:r>
      <w:r w:rsidR="00D85AC0">
        <w:t>It is the community end, not just the social care end, that is important.</w:t>
      </w:r>
      <w:r>
        <w:t xml:space="preserve"> Thank you</w:t>
      </w:r>
      <w:r w:rsidR="00D85AC0">
        <w:t>. We are really grateful to you</w:t>
      </w:r>
      <w:r w:rsidR="00F37F6E">
        <w:t xml:space="preserve"> and</w:t>
      </w:r>
      <w:r w:rsidR="00D85AC0">
        <w:t xml:space="preserve"> sorry we kept you </w:t>
      </w:r>
      <w:r>
        <w:t>later than we should have</w:t>
      </w:r>
      <w:r w:rsidR="00D85AC0">
        <w:t xml:space="preserve">. </w:t>
      </w:r>
    </w:p>
    <w:sectPr w:rsidSect="00C7060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0609" w:rsidP="00C70609">
    <w:pPr>
      <w:pStyle w:val="Header"/>
    </w:pPr>
    <w:r>
      <w:rPr>
        <w:noProof/>
      </w:rPr>
      <w:drawing>
        <wp:inline distT="0" distB="0" distL="0" distR="0">
          <wp:extent cx="3238500" cy="447675"/>
          <wp:effectExtent l="0" t="0" r="0" b="9525"/>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nal logo red (RGB)"/>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p w:rsidR="00C706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0896057"/>
      <w:docPartObj>
        <w:docPartGallery w:val="Page Numbers (Top of Page)"/>
        <w:docPartUnique/>
      </w:docPartObj>
    </w:sdtPr>
    <w:sdtEndPr>
      <w:rPr>
        <w:noProof/>
      </w:rPr>
    </w:sdtEndPr>
    <w:sdtContent>
      <w:p w:rsidR="00C7060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706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4C638BE"/>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TW"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F3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Documents\Hansard\Select%20Committee%20Template%202018%20(2).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Access to emergency services</TermName>
          <TermId xmlns="http://schemas.microsoft.com/office/infopath/2007/PartnerControls">27d451da-3a2e-4d9a-95ba-4020074665af</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2d7e0317-ce4a-4cde-9e0e-6511d8769bb0">Draft</Document_x0020_Status1>
    <g3ef09377e3444258679b6035a1ff93a xmlns="4600776d-0a3c-44b4-bff2-0ceaafb13046">
      <Terms xmlns="http://schemas.microsoft.com/office/infopath/2007/PartnerControls"/>
    </g3ef09377e3444258679b6035a1ff93a>
    <TaxCatchAll xmlns="4600776d-0a3c-44b4-bff2-0ceaafb13046">
      <Value>62</Value>
      <Value>5</Value>
      <Value>60</Value>
      <Value>3</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2d7e0317-ce4a-4cde-9e0e-6511d8769bb0">2022-11-02T00:00:00+00:00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Url xmlns="2d7e0317-ce4a-4cde-9e0e-6511d8769bb0">
      <Url>https://hopuk.sharepoint.com/sites/hlc-publicservices/_layouts/15/DocIdRedir.aspx?ID=T6XQXZ27YFPC-1750559506-1511</Url>
      <Description>T6XQXZ27YFPC-1750559506-1511</Description>
    </_dlc_DocIdUrl>
    <cd0fc526a5c840319a97fd94028e9904 xmlns="4600776d-0a3c-44b4-bff2-0ceaafb13046">
      <Terms xmlns="http://schemas.microsoft.com/office/infopath/2007/PartnerControls"/>
    </cd0fc526a5c840319a97fd94028e9904>
    <_dlc_DocId xmlns="2d7e0317-ce4a-4cde-9e0e-6511d8769bb0">T6XQXZ27YFPC-1750559506-1511</_dlc_DocId>
    <TransfertoArchives xmlns="4600776d-0a3c-44b4-bff2-0ceaafb13046">false</TransfertoArchives>
    <SharedWithUsers xmlns="2d7e0317-ce4a-4cde-9e0e-6511d8769bb0">
      <UserInfo>
        <DisplayName>COAST-SMITH, Claire</DisplayName>
        <AccountId>27</AccountId>
        <AccountType/>
      </UserInfo>
      <UserInfo>
        <DisplayName>BURKE, Tom</DisplayName>
        <AccountId>199</AccountId>
        <AccountType/>
      </UserInfo>
    </SharedWithUsers>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3" ma:contentTypeDescription="Create a new document." ma:contentTypeScope="" ma:versionID="c613b523a2e8461f203a76d5576e2f0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d05b0cb474bcd124de900fabb9a09eb9"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C447F-08DE-4A4E-A6AA-7EF8F5575007}">
  <ds:schemaRefs>
    <ds:schemaRef ds:uri="http://schemas.microsoft.com/office/2006/metadata/properties"/>
    <ds:schemaRef ds:uri="http://schemas.microsoft.com/office/infopath/2007/PartnerControls"/>
    <ds:schemaRef ds:uri="2d7e0317-ce4a-4cde-9e0e-6511d8769bb0"/>
    <ds:schemaRef ds:uri="4600776d-0a3c-44b4-bff2-0ceaafb13046"/>
  </ds:schemaRefs>
</ds:datastoreItem>
</file>

<file path=customXml/itemProps2.xml><?xml version="1.0" encoding="utf-8"?>
<ds:datastoreItem xmlns:ds="http://schemas.openxmlformats.org/officeDocument/2006/customXml" ds:itemID="{BE8AE856-B674-476E-8452-E2AC8B863164}">
  <ds:schemaRefs>
    <ds:schemaRef ds:uri="http://schemas.microsoft.com/sharepoint/v3/contenttype/forms"/>
  </ds:schemaRefs>
</ds:datastoreItem>
</file>

<file path=customXml/itemProps3.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4.xml><?xml version="1.0" encoding="utf-8"?>
<ds:datastoreItem xmlns:ds="http://schemas.openxmlformats.org/officeDocument/2006/customXml" ds:itemID="{C84EF0D3-8CBD-4015-B84C-CEAD268517A8}">
  <ds:schemaRefs>
    <ds:schemaRef ds:uri="http://schemas.microsoft.com/sharepoint/events"/>
  </ds:schemaRefs>
</ds:datastoreItem>
</file>

<file path=customXml/itemProps5.xml><?xml version="1.0" encoding="utf-8"?>
<ds:datastoreItem xmlns:ds="http://schemas.openxmlformats.org/officeDocument/2006/customXml" ds:itemID="{B49573E8-8549-4269-AD64-0FB3F06C2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