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F3591" w:rsidP="005C4D22">
      <w:pPr>
        <w:pStyle w:val="TitleCommittee0"/>
      </w:pPr>
      <w:r>
        <w:t>P</w:t>
      </w:r>
      <w:r>
        <w:t>ublic Services Committee</w:t>
      </w:r>
    </w:p>
    <w:p w:rsidR="008F3591" w:rsidP="005C4D22">
      <w:pPr>
        <w:pStyle w:val="TitleInquiry0"/>
      </w:pPr>
      <w:r>
        <w:t>C</w:t>
      </w:r>
      <w:r>
        <w:t>orrected oral evidence: Access to emergency services</w:t>
      </w:r>
    </w:p>
    <w:p w:rsidR="008F3591" w:rsidP="005C4D22">
      <w:pPr>
        <w:pStyle w:val="Para"/>
      </w:pPr>
      <w:r>
        <w:t>Wednesday 2 November 2022</w:t>
      </w:r>
    </w:p>
    <w:p w:rsidR="008F3591" w:rsidP="005C4D22">
      <w:pPr>
        <w:pStyle w:val="Para"/>
      </w:pPr>
      <w:r>
        <w:t>3</w:t>
      </w:r>
      <w:r w:rsidR="008C30AA">
        <w:t xml:space="preserve"> </w:t>
      </w:r>
      <w:r>
        <w:t>pm</w:t>
      </w:r>
    </w:p>
    <w:p w:rsidR="008F3591" w:rsidP="005C4D22">
      <w:pPr>
        <w:pStyle w:val="Para"/>
      </w:pPr>
    </w:p>
    <w:p w:rsidR="008F3591" w:rsidP="005C4D22">
      <w:r>
        <w:fldChar w:fldCharType="begin"/>
      </w:r>
      <w:r>
        <w:instrText xml:space="preserve"> HYPERLINK "https://www.parliamentlive.tv/Event/Index/3110e370-fe08-4225-817e-10a679cc7a6a" </w:instrText>
      </w:r>
      <w:r>
        <w:fldChar w:fldCharType="separate"/>
      </w:r>
      <w:r w:rsidRPr="0037575D">
        <w:rPr>
          <w:rStyle w:val="Hyperlink"/>
        </w:rPr>
        <w:t>Watch the meeting</w:t>
      </w:r>
      <w:r>
        <w:fldChar w:fldCharType="end"/>
      </w:r>
    </w:p>
    <w:p w:rsidR="008F3591" w:rsidRPr="00F033D4" w:rsidP="005C4D22">
      <w:r>
        <w:t>Members present: Baroness Armstrong of Hill Top (The Chair); Lord Bichard; Lord Bourne of Aberystwyth; Baroness Chisholm of Owlpen; Lord Filkin; Lord Hogan-Howe; Baroness Morris of Yardley; Baroness Pinnock</w:t>
      </w:r>
      <w:r w:rsidRPr="00F033D4">
        <w:t>; Baroness Pitkeathley; Lord Porter of Spalding; Baroness Sater</w:t>
      </w:r>
      <w:r w:rsidRPr="00F033D4" w:rsidR="00225CD2">
        <w:t>.</w:t>
      </w:r>
    </w:p>
    <w:p w:rsidR="008F3591" w:rsidP="005C4D22">
      <w:pPr>
        <w:pStyle w:val="Para"/>
        <w:tabs>
          <w:tab w:val="center" w:pos="4536"/>
          <w:tab w:val="right" w:pos="8931"/>
        </w:tabs>
      </w:pPr>
      <w:r w:rsidRPr="00F033D4">
        <w:t>Evidence Session No</w:t>
      </w:r>
      <w:r w:rsidRPr="00F033D4" w:rsidR="008C30AA">
        <w:t>.</w:t>
      </w:r>
      <w:r w:rsidRPr="00F033D4">
        <w:t xml:space="preserve"> </w:t>
      </w:r>
      <w:r w:rsidR="004C02A8">
        <w:t>6</w:t>
      </w:r>
      <w:r w:rsidRPr="00F033D4">
        <w:tab/>
        <w:t>Heard in Public</w:t>
      </w:r>
      <w:r w:rsidRPr="00F033D4">
        <w:tab/>
        <w:t xml:space="preserve">Questions </w:t>
      </w:r>
      <w:r w:rsidRPr="00F033D4" w:rsidR="00336CDE">
        <w:t>41</w:t>
      </w:r>
      <w:r w:rsidRPr="00F033D4">
        <w:t xml:space="preserve"> - </w:t>
      </w:r>
      <w:r w:rsidRPr="00F033D4" w:rsidR="00F033D4">
        <w:t>48</w:t>
      </w:r>
    </w:p>
    <w:p w:rsidR="008F3591" w:rsidP="005C4D22">
      <w:pPr>
        <w:pStyle w:val="TitleWitnesses0"/>
      </w:pPr>
    </w:p>
    <w:p w:rsidR="008F3591" w:rsidP="005C4D22">
      <w:pPr>
        <w:pStyle w:val="TitleWitnesses0"/>
      </w:pPr>
      <w:r>
        <w:t>Witnesses</w:t>
      </w:r>
    </w:p>
    <w:p w:rsidR="008F3591" w:rsidP="005C4D22">
      <w:pPr>
        <w:pStyle w:val="Para"/>
      </w:pPr>
      <w:r w:rsidRPr="00220805">
        <w:rPr>
          <w:rStyle w:val="Hyperlink"/>
        </w:rPr>
        <w:t>I</w:t>
      </w:r>
      <w:r w:rsidRPr="00220805">
        <w:rPr>
          <w:rStyle w:val="Hyperlink"/>
          <w:u w:val="none"/>
        </w:rPr>
        <w:t>:</w:t>
      </w:r>
      <w:r w:rsidRPr="00220805">
        <w:t xml:space="preserve"> </w:t>
      </w:r>
      <w:r>
        <w:t xml:space="preserve"> Victoria Vallance, Director of Secondary and Specialist Healthcare, Care Quality Commission; Sarah Scobie, Deputy Director of Research, Nuffield Trust.</w:t>
      </w:r>
    </w:p>
    <w:p w:rsidR="008F3591" w:rsidP="005C4D22">
      <w:pPr>
        <w:pStyle w:val="Para"/>
      </w:pPr>
    </w:p>
    <w:p w:rsidR="008F3591" w:rsidP="006252E1">
      <w:pPr>
        <w:pStyle w:val="Para"/>
        <w:ind w:left="720"/>
      </w:pPr>
    </w:p>
    <w:p w:rsidR="00D36273">
      <w:pPr>
        <w:spacing w:line="276" w:lineRule="auto"/>
        <w:jc w:val="left"/>
        <w:sectPr w:rsidSect="008351F9">
          <w:headerReference w:type="default" r:id="rId9"/>
          <w:pgSz w:w="11906" w:h="16838"/>
          <w:pgMar w:top="1805" w:right="1440" w:bottom="1440" w:left="1440" w:header="709" w:footer="708" w:gutter="0"/>
          <w:cols w:space="708"/>
          <w:docGrid w:linePitch="360"/>
        </w:sectPr>
      </w:pPr>
    </w:p>
    <w:p w:rsidR="008F3591" w:rsidRPr="008F3591" w:rsidP="008F3591">
      <w:pPr>
        <w:pStyle w:val="TitlePanel0"/>
        <w:rPr>
          <w:szCs w:val="28"/>
        </w:rPr>
      </w:pPr>
      <w:bookmarkStart w:id="0" w:name="Panel1"/>
      <w:r w:rsidRPr="008F3591">
        <w:rPr>
          <w:szCs w:val="28"/>
        </w:rPr>
        <w:t>Examination of witnesses</w:t>
      </w:r>
    </w:p>
    <w:p w:rsidR="008F3591" w:rsidP="008F3591">
      <w:pPr>
        <w:pStyle w:val="TitlePanel0"/>
        <w:jc w:val="both"/>
      </w:pPr>
      <w:r>
        <w:rPr>
          <w:sz w:val="22"/>
        </w:rPr>
        <w:t>Victoria Vallance</w:t>
      </w:r>
      <w:r w:rsidR="00150B08">
        <w:rPr>
          <w:sz w:val="22"/>
        </w:rPr>
        <w:t xml:space="preserve"> and</w:t>
      </w:r>
      <w:r>
        <w:rPr>
          <w:sz w:val="22"/>
        </w:rPr>
        <w:t xml:space="preserve"> Sarah Scobie</w:t>
      </w:r>
      <w:r w:rsidR="00150B08">
        <w:rPr>
          <w:sz w:val="22"/>
        </w:rPr>
        <w:t>.</w:t>
      </w:r>
    </w:p>
    <w:p w:rsidR="009666B6" w:rsidP="009053C5">
      <w:pPr>
        <w:pStyle w:val="Question"/>
      </w:pPr>
      <w:r>
        <w:rPr>
          <w:b/>
        </w:rPr>
        <w:t>The Chair</w:t>
      </w:r>
      <w:r w:rsidRPr="009666B6" w:rsidR="008F3591">
        <w:rPr>
          <w:b/>
        </w:rPr>
        <w:t>:</w:t>
      </w:r>
      <w:bookmarkEnd w:id="0"/>
      <w:r w:rsidR="00336CDE">
        <w:t xml:space="preserve"> </w:t>
      </w:r>
      <w:r>
        <w:t xml:space="preserve">Good afternoon, everyone. This is another session of the Public Services Committee in the House of Lords where we are looking at the issue of emergency access for the public, when they need it, particularly to the health service, and the role of public services in that. We </w:t>
      </w:r>
      <w:r w:rsidR="0051665D">
        <w:t>welcome</w:t>
      </w:r>
      <w:r>
        <w:t xml:space="preserve"> two witnesses </w:t>
      </w:r>
      <w:r w:rsidR="0051665D">
        <w:t xml:space="preserve">to </w:t>
      </w:r>
      <w:r>
        <w:t xml:space="preserve">our first session: Victoria Vallance, who is </w:t>
      </w:r>
      <w:r w:rsidR="0051665D">
        <w:t xml:space="preserve">director of secondary and specialist healthcare </w:t>
      </w:r>
      <w:r>
        <w:t xml:space="preserve">at the Care Quality Commission; and </w:t>
      </w:r>
      <w:r w:rsidRPr="009666B6">
        <w:t xml:space="preserve">Sarah Scobie, </w:t>
      </w:r>
      <w:r>
        <w:t xml:space="preserve">who is </w:t>
      </w:r>
      <w:r w:rsidRPr="009666B6" w:rsidR="0051665D">
        <w:t>deputy director of research</w:t>
      </w:r>
      <w:r w:rsidR="0051665D">
        <w:t xml:space="preserve"> </w:t>
      </w:r>
      <w:r>
        <w:t>at the</w:t>
      </w:r>
      <w:r w:rsidRPr="009666B6">
        <w:t xml:space="preserve"> Nuffield Trust</w:t>
      </w:r>
      <w:r>
        <w:t>.</w:t>
      </w:r>
    </w:p>
    <w:p w:rsidR="009666B6" w:rsidP="000F51D2">
      <w:pPr>
        <w:pStyle w:val="QuestionCont"/>
      </w:pPr>
      <w:r w:rsidRPr="009666B6">
        <w:rPr>
          <w:bCs/>
        </w:rPr>
        <w:t>W</w:t>
      </w:r>
      <w:r>
        <w:t>here do you feel the problems in the health system lie that cause such pressures on emergency health services? How could those system-wide issues be addressed?</w:t>
      </w:r>
    </w:p>
    <w:p w:rsidR="009666B6" w:rsidP="0051665D">
      <w:pPr>
        <w:pStyle w:val="Answer"/>
      </w:pPr>
      <w:r>
        <w:rPr>
          <w:b/>
          <w:i/>
        </w:rPr>
        <w:t xml:space="preserve">Victoria </w:t>
      </w:r>
      <w:r w:rsidR="000F51D2">
        <w:rPr>
          <w:b/>
          <w:i/>
        </w:rPr>
        <w:t>Vallance:</w:t>
      </w:r>
      <w:r w:rsidR="003E6EB4">
        <w:rPr>
          <w:b/>
        </w:rPr>
        <w:t xml:space="preserve"> </w:t>
      </w:r>
      <w:r>
        <w:t xml:space="preserve">Good </w:t>
      </w:r>
      <w:r>
        <w:t xml:space="preserve">afternoon. I am </w:t>
      </w:r>
      <w:r>
        <w:t xml:space="preserve">director of secondary and specialist care </w:t>
      </w:r>
      <w:r>
        <w:t>with the Care Quality Commission</w:t>
      </w:r>
      <w:r>
        <w:t>—</w:t>
      </w:r>
      <w:r w:rsidR="003C24D0">
        <w:t xml:space="preserve">the </w:t>
      </w:r>
      <w:r>
        <w:t>CQC. May I give a little background about CQC and our purpose before I go into the response? CQC is the independent regulator of health and adult social care services in England</w:t>
      </w:r>
      <w:r>
        <w:t>.</w:t>
      </w:r>
      <w:r>
        <w:t xml:space="preserve"> </w:t>
      </w:r>
      <w:r>
        <w:t xml:space="preserve">We </w:t>
      </w:r>
      <w:r>
        <w:t>ensure that services provide care that is safe, effective, compassionate and well</w:t>
      </w:r>
      <w:r>
        <w:t xml:space="preserve"> </w:t>
      </w:r>
      <w:r>
        <w:t xml:space="preserve">led for people who are accessing those services. </w:t>
      </w:r>
      <w:r>
        <w:t xml:space="preserve">In </w:t>
      </w:r>
      <w:r>
        <w:t xml:space="preserve">the context of urgent and emergency care, which we are talking about here today, </w:t>
      </w:r>
      <w:r>
        <w:t xml:space="preserve">that means </w:t>
      </w:r>
      <w:r>
        <w:t>every single provider across all sectors</w:t>
      </w:r>
      <w:r>
        <w:t xml:space="preserve">, </w:t>
      </w:r>
      <w:r>
        <w:t>be that primary care, community care, the ambulance sector, hospitals or adult social care homes</w:t>
      </w:r>
      <w:r>
        <w:t xml:space="preserve">, </w:t>
      </w:r>
      <w:r>
        <w:t>is registered to us</w:t>
      </w:r>
      <w:r>
        <w:t xml:space="preserve">. We </w:t>
      </w:r>
      <w:r>
        <w:t xml:space="preserve">have a good understanding of the quality and safety of care across each and every one of those services, and how they come together to provide care across the pathway for people. I hope that is helpful and just sets a little bit of context. </w:t>
      </w:r>
    </w:p>
    <w:p w:rsidR="009666B6" w:rsidP="000F51D2">
      <w:pPr>
        <w:pStyle w:val="Answer"/>
      </w:pPr>
      <w:r>
        <w:t>As for</w:t>
      </w:r>
      <w:r>
        <w:t xml:space="preserve"> the challenges, I hope you have all seen our </w:t>
      </w:r>
      <w:r w:rsidRPr="004B4152">
        <w:rPr>
          <w:i/>
          <w:iCs/>
        </w:rPr>
        <w:t>State of Care</w:t>
      </w:r>
      <w:r>
        <w:t xml:space="preserve"> annual report. If you have not, we are very happy to submit </w:t>
      </w:r>
      <w:r>
        <w:t>i</w:t>
      </w:r>
      <w:r>
        <w:t>t. In it, we have described the state of care across urgent and emergency care as gridlocked</w:t>
      </w:r>
      <w:r>
        <w:t>. To your question,</w:t>
      </w:r>
      <w:r>
        <w:t xml:space="preserve"> there are a number of challenges contributing to that gridlock. I will run through each of those and then I will give a little more detail. </w:t>
      </w:r>
    </w:p>
    <w:p w:rsidR="009666B6" w:rsidP="000F51D2">
      <w:pPr>
        <w:pStyle w:val="Answer"/>
      </w:pPr>
      <w:r>
        <w:t>The first</w:t>
      </w:r>
      <w:r w:rsidR="008C30AA">
        <w:t xml:space="preserve"> </w:t>
      </w:r>
      <w:r>
        <w:t xml:space="preserve">is </w:t>
      </w:r>
      <w:r w:rsidR="004B4152">
        <w:t>about</w:t>
      </w:r>
      <w:r>
        <w:t xml:space="preserve"> demand and capacity at every single point</w:t>
      </w:r>
      <w:r w:rsidR="004B4152">
        <w:t xml:space="preserve">, across the </w:t>
      </w:r>
      <w:r>
        <w:t>primary, community, secondary, ambulance and emergency care sectors and</w:t>
      </w:r>
      <w:r w:rsidR="004B4152">
        <w:t>, indeed,</w:t>
      </w:r>
      <w:r>
        <w:t xml:space="preserve"> the adult social care market.</w:t>
      </w:r>
    </w:p>
    <w:p w:rsidR="009666B6" w:rsidP="000F51D2">
      <w:pPr>
        <w:pStyle w:val="Answer"/>
      </w:pPr>
      <w:r>
        <w:t xml:space="preserve">The second is all </w:t>
      </w:r>
      <w:r w:rsidR="004B4152">
        <w:t>about</w:t>
      </w:r>
      <w:r>
        <w:t xml:space="preserve"> the flow</w:t>
      </w:r>
      <w:r w:rsidR="004B4152">
        <w:t>,</w:t>
      </w:r>
      <w:r>
        <w:t xml:space="preserve"> </w:t>
      </w:r>
      <w:r w:rsidR="004B4152">
        <w:t>so</w:t>
      </w:r>
      <w:r>
        <w:t xml:space="preserve"> how patients are moving from one area of the system to another within and across those services. </w:t>
      </w:r>
    </w:p>
    <w:p w:rsidR="009666B6" w:rsidP="000F51D2">
      <w:pPr>
        <w:pStyle w:val="Answer"/>
      </w:pPr>
      <w:r>
        <w:t xml:space="preserve">The third area of challenge, consistently, is about </w:t>
      </w:r>
      <w:r w:rsidR="004B4152">
        <w:t xml:space="preserve">the </w:t>
      </w:r>
      <w:r>
        <w:t xml:space="preserve">pressures on the workforce, the gaps </w:t>
      </w:r>
      <w:r w:rsidR="008C30AA">
        <w:t>in</w:t>
      </w:r>
      <w:r>
        <w:t xml:space="preserve"> the workforce capacity and</w:t>
      </w:r>
      <w:r w:rsidR="004B4152">
        <w:t>,</w:t>
      </w:r>
      <w:r>
        <w:t xml:space="preserve"> indeed</w:t>
      </w:r>
      <w:r w:rsidR="004B4152">
        <w:t>,</w:t>
      </w:r>
      <w:r>
        <w:t xml:space="preserve"> the struggle to not just retain but recruit into the workforce in all those areas. </w:t>
      </w:r>
    </w:p>
    <w:p w:rsidR="009666B6" w:rsidP="000F51D2">
      <w:pPr>
        <w:pStyle w:val="Answer"/>
      </w:pPr>
      <w:r>
        <w:t>The other area is leadership and culture. We see the best of partnerships and the best of urgent and emergency care where the leadership is robust</w:t>
      </w:r>
      <w:r w:rsidR="004B4152">
        <w:t>,</w:t>
      </w:r>
      <w:r>
        <w:t xml:space="preserve"> </w:t>
      </w:r>
      <w:r w:rsidR="004B4152">
        <w:t>where</w:t>
      </w:r>
      <w:r>
        <w:t xml:space="preserve"> systems </w:t>
      </w:r>
      <w:r w:rsidR="004B4152">
        <w:t xml:space="preserve">and </w:t>
      </w:r>
      <w:r>
        <w:t xml:space="preserve">providers are all working together, where there is a shared vision, a shared approach and shared accountability and management across the pathway, including the clinical risk element. Where we see that working well, there is less of a challenge, but, inevitably, it is </w:t>
      </w:r>
      <w:r w:rsidR="004B4152">
        <w:t>a</w:t>
      </w:r>
      <w:r>
        <w:t xml:space="preserve"> key challenge where </w:t>
      </w:r>
      <w:r w:rsidR="004B4152">
        <w:t>is</w:t>
      </w:r>
      <w:r>
        <w:t xml:space="preserve"> work</w:t>
      </w:r>
      <w:r w:rsidR="004B4152">
        <w:t>s</w:t>
      </w:r>
      <w:r>
        <w:t xml:space="preserve"> less well. </w:t>
      </w:r>
    </w:p>
    <w:p w:rsidR="009666B6" w:rsidP="000F51D2">
      <w:pPr>
        <w:pStyle w:val="Answer"/>
      </w:pPr>
      <w:r>
        <w:t>Those are the key challenges, as we see them, and we have talked about them clearly as contributing to that gridlock.</w:t>
      </w:r>
    </w:p>
    <w:p w:rsidR="003E6EB4" w:rsidP="000F51D2">
      <w:pPr>
        <w:pStyle w:val="Answer"/>
      </w:pPr>
      <w:r>
        <w:rPr>
          <w:b/>
          <w:bCs/>
          <w:i/>
        </w:rPr>
        <w:t>Sarah Scobie:</w:t>
      </w:r>
      <w:r>
        <w:t xml:space="preserve"> </w:t>
      </w:r>
      <w:r w:rsidR="009666B6">
        <w:t>I</w:t>
      </w:r>
      <w:r>
        <w:t xml:space="preserve"> a</w:t>
      </w:r>
      <w:r w:rsidR="009666B6">
        <w:t xml:space="preserve">m </w:t>
      </w:r>
      <w:r w:rsidR="004B4152">
        <w:t xml:space="preserve">deputy director of research </w:t>
      </w:r>
      <w:r w:rsidR="009666B6">
        <w:t xml:space="preserve">at the </w:t>
      </w:r>
      <w:r>
        <w:t>Nuffield</w:t>
      </w:r>
      <w:r w:rsidR="009666B6">
        <w:t xml:space="preserve"> Trust, which is an independent health think tank </w:t>
      </w:r>
      <w:r>
        <w:t>that</w:t>
      </w:r>
      <w:r w:rsidR="009666B6">
        <w:t xml:space="preserve"> aims to improve the quality of care through improving the evidence available about health services. </w:t>
      </w:r>
    </w:p>
    <w:p w:rsidR="003E6EB4" w:rsidP="003E6EB4">
      <w:pPr>
        <w:pStyle w:val="Question"/>
        <w:numPr>
          <w:ilvl w:val="0"/>
          <w:numId w:val="0"/>
        </w:numPr>
        <w:ind w:left="794"/>
      </w:pPr>
      <w:r>
        <w:t>T</w:t>
      </w:r>
      <w:r w:rsidR="009666B6">
        <w:t>o understand the pressures on urgent care</w:t>
      </w:r>
      <w:r w:rsidR="004B4152">
        <w:t>,</w:t>
      </w:r>
      <w:r w:rsidR="009666B6">
        <w:t xml:space="preserve"> the front door of the hospital and the situation </w:t>
      </w:r>
      <w:r>
        <w:t>with</w:t>
      </w:r>
      <w:r w:rsidR="009666B6">
        <w:t xml:space="preserve"> ambulances, you need to start at the back door of the hospital and look at what</w:t>
      </w:r>
      <w:r>
        <w:t xml:space="preserve"> i</w:t>
      </w:r>
      <w:r w:rsidR="009666B6">
        <w:t>s going on in terms of patient discharge.</w:t>
      </w:r>
      <w:r>
        <w:t xml:space="preserve"> </w:t>
      </w:r>
    </w:p>
    <w:p w:rsidR="000C2A54" w:rsidP="000C2A54">
      <w:pPr>
        <w:pStyle w:val="Question"/>
        <w:numPr>
          <w:ilvl w:val="0"/>
          <w:numId w:val="0"/>
        </w:numPr>
        <w:ind w:left="794"/>
      </w:pPr>
      <w:r>
        <w:t>W</w:t>
      </w:r>
      <w:r w:rsidR="009666B6">
        <w:t>e know that around 15</w:t>
      </w:r>
      <w:r>
        <w:t>%</w:t>
      </w:r>
      <w:r w:rsidR="009666B6">
        <w:t xml:space="preserve"> of patients in hospital are</w:t>
      </w:r>
      <w:r>
        <w:t xml:space="preserve"> already</w:t>
      </w:r>
      <w:r w:rsidR="009666B6">
        <w:t xml:space="preserve"> clinically</w:t>
      </w:r>
      <w:r>
        <w:t xml:space="preserve"> and</w:t>
      </w:r>
      <w:r w:rsidR="009666B6">
        <w:t xml:space="preserve"> medically fit for discharge</w:t>
      </w:r>
      <w:r>
        <w:t>,</w:t>
      </w:r>
      <w:r w:rsidR="009666B6">
        <w:t xml:space="preserve"> and so that is a group of people whose discharge is delayed. In about 65</w:t>
      </w:r>
      <w:r>
        <w:t>%</w:t>
      </w:r>
      <w:r w:rsidR="009666B6">
        <w:t xml:space="preserve"> of cases, those people are waiting for community services, whether that</w:t>
      </w:r>
      <w:r>
        <w:t xml:space="preserve"> i</w:t>
      </w:r>
      <w:r w:rsidR="009666B6">
        <w:t>s social care or community healthcare services.</w:t>
      </w:r>
      <w:r>
        <w:t xml:space="preserve"> </w:t>
      </w:r>
      <w:r w:rsidR="002378A7">
        <w:t xml:space="preserve">Their </w:t>
      </w:r>
      <w:r w:rsidR="009666B6">
        <w:t xml:space="preserve">conditions may be exacerbated through </w:t>
      </w:r>
      <w:r w:rsidR="002378A7">
        <w:t>staying</w:t>
      </w:r>
      <w:r w:rsidR="009666B6">
        <w:t xml:space="preserve"> in the hospital for longer,</w:t>
      </w:r>
      <w:r w:rsidR="002378A7">
        <w:t xml:space="preserve"> and</w:t>
      </w:r>
      <w:r w:rsidR="009666B6">
        <w:t xml:space="preserve"> it makes it much more difficult</w:t>
      </w:r>
      <w:r>
        <w:t xml:space="preserve"> </w:t>
      </w:r>
      <w:r w:rsidR="009666B6">
        <w:t>for hospitals to admit patients from A</w:t>
      </w:r>
      <w:r>
        <w:t>&amp;</w:t>
      </w:r>
      <w:r w:rsidR="009666B6">
        <w:t xml:space="preserve">E. </w:t>
      </w:r>
      <w:r>
        <w:t>T</w:t>
      </w:r>
      <w:r w:rsidR="009666B6">
        <w:t xml:space="preserve">he people </w:t>
      </w:r>
      <w:r>
        <w:t>of</w:t>
      </w:r>
      <w:r w:rsidR="009666B6">
        <w:t xml:space="preserve"> particular concern</w:t>
      </w:r>
      <w:r>
        <w:t xml:space="preserve"> in A&amp;E</w:t>
      </w:r>
      <w:r w:rsidR="009666B6">
        <w:t xml:space="preserve"> are </w:t>
      </w:r>
      <w:r w:rsidR="002378A7">
        <w:t>those</w:t>
      </w:r>
      <w:r w:rsidR="009666B6">
        <w:t xml:space="preserve"> who are waiting to be admitted.</w:t>
      </w:r>
      <w:r>
        <w:t xml:space="preserve"> That then </w:t>
      </w:r>
      <w:r w:rsidR="009666B6">
        <w:t>leads to the problems</w:t>
      </w:r>
      <w:r w:rsidR="002378A7">
        <w:t>, of which</w:t>
      </w:r>
      <w:r w:rsidR="009666B6">
        <w:t xml:space="preserve"> you</w:t>
      </w:r>
      <w:r>
        <w:t xml:space="preserve"> wi</w:t>
      </w:r>
      <w:r w:rsidR="009666B6">
        <w:t>ll no doubt be aware</w:t>
      </w:r>
      <w:r w:rsidR="002378A7">
        <w:t>,</w:t>
      </w:r>
      <w:r w:rsidR="009666B6">
        <w:t xml:space="preserve"> </w:t>
      </w:r>
      <w:r>
        <w:t>of</w:t>
      </w:r>
      <w:r w:rsidR="009666B6">
        <w:t xml:space="preserve"> delays in ambulances being able to hand patients over</w:t>
      </w:r>
      <w:r w:rsidR="008C30AA">
        <w:t xml:space="preserve"> and</w:t>
      </w:r>
      <w:r w:rsidR="009666B6">
        <w:t xml:space="preserve"> ambulances spending too much time outside of hospitals</w:t>
      </w:r>
      <w:r>
        <w:t>,</w:t>
      </w:r>
      <w:r w:rsidR="009666B6">
        <w:t xml:space="preserve"> </w:t>
      </w:r>
      <w:r w:rsidR="008C30AA">
        <w:t>which</w:t>
      </w:r>
      <w:r w:rsidR="009666B6">
        <w:t xml:space="preserve"> lead</w:t>
      </w:r>
      <w:r w:rsidR="008C30AA">
        <w:t xml:space="preserve">s </w:t>
      </w:r>
      <w:r w:rsidR="002378A7">
        <w:t xml:space="preserve">to </w:t>
      </w:r>
      <w:r w:rsidR="009666B6">
        <w:t xml:space="preserve">ambulances </w:t>
      </w:r>
      <w:r w:rsidR="002378A7">
        <w:t xml:space="preserve">taking longer to </w:t>
      </w:r>
      <w:r w:rsidR="009666B6">
        <w:t xml:space="preserve">respond. </w:t>
      </w:r>
      <w:r>
        <w:t>T</w:t>
      </w:r>
      <w:r w:rsidR="009666B6">
        <w:t>here is this situation where the whole system is interrelated</w:t>
      </w:r>
      <w:r>
        <w:t>,</w:t>
      </w:r>
      <w:r w:rsidR="009666B6">
        <w:t xml:space="preserve"> and the capacity </w:t>
      </w:r>
      <w:r>
        <w:t>i</w:t>
      </w:r>
      <w:r w:rsidR="009666B6">
        <w:t>s</w:t>
      </w:r>
      <w:r>
        <w:t xml:space="preserve"> </w:t>
      </w:r>
      <w:r w:rsidR="009666B6">
        <w:t>n</w:t>
      </w:r>
      <w:r>
        <w:t>o</w:t>
      </w:r>
      <w:r w:rsidR="009666B6">
        <w:t xml:space="preserve">t there in the community and in social care to </w:t>
      </w:r>
      <w:r>
        <w:t>support</w:t>
      </w:r>
      <w:r w:rsidR="009666B6">
        <w:t xml:space="preserve"> people coming out of hospital.</w:t>
      </w:r>
      <w:r>
        <w:t xml:space="preserve"> T</w:t>
      </w:r>
      <w:r w:rsidR="009666B6">
        <w:t>hat is a key factor in the delays for ambulances</w:t>
      </w:r>
      <w:r w:rsidR="002378A7">
        <w:t>,</w:t>
      </w:r>
      <w:r w:rsidR="009666B6">
        <w:t xml:space="preserve"> emergency care services</w:t>
      </w:r>
      <w:r>
        <w:t xml:space="preserve"> and</w:t>
      </w:r>
      <w:r w:rsidR="009666B6">
        <w:t xml:space="preserve"> </w:t>
      </w:r>
      <w:r>
        <w:t>e</w:t>
      </w:r>
      <w:r w:rsidR="009666B6">
        <w:t xml:space="preserve">mergency </w:t>
      </w:r>
      <w:r>
        <w:t>h</w:t>
      </w:r>
      <w:r w:rsidR="009666B6">
        <w:t xml:space="preserve">ealth services. </w:t>
      </w:r>
    </w:p>
    <w:p w:rsidR="000C2A54" w:rsidP="009666B6">
      <w:pPr>
        <w:pStyle w:val="Question"/>
      </w:pPr>
      <w:r w:rsidRPr="000C2A54">
        <w:rPr>
          <w:b/>
          <w:bCs/>
        </w:rPr>
        <w:t>Lord Hogan-Howe:</w:t>
      </w:r>
      <w:r w:rsidRPr="000C2A54">
        <w:t xml:space="preserve"> </w:t>
      </w:r>
      <w:r w:rsidR="008C30AA">
        <w:t>I have two</w:t>
      </w:r>
      <w:r>
        <w:t xml:space="preserve"> question</w:t>
      </w:r>
      <w:r w:rsidR="008C30AA">
        <w:t>s</w:t>
      </w:r>
      <w:r>
        <w:t xml:space="preserve"> for Victoria.</w:t>
      </w:r>
      <w:r w:rsidRPr="000C2A54">
        <w:t xml:space="preserve"> </w:t>
      </w:r>
      <w:r>
        <w:t>I think t</w:t>
      </w:r>
      <w:r w:rsidRPr="000C2A54">
        <w:t>he first bit is easy</w:t>
      </w:r>
      <w:r w:rsidR="002378A7">
        <w:t>—</w:t>
      </w:r>
      <w:r>
        <w:t>yes or no</w:t>
      </w:r>
      <w:r w:rsidR="002378A7">
        <w:t>—</w:t>
      </w:r>
      <w:r w:rsidRPr="000C2A54">
        <w:t>but you might tell me differently. We ha</w:t>
      </w:r>
      <w:r>
        <w:t>d</w:t>
      </w:r>
      <w:r w:rsidRPr="000C2A54">
        <w:t xml:space="preserve"> paramedics here</w:t>
      </w:r>
      <w:r>
        <w:t xml:space="preserve"> l</w:t>
      </w:r>
      <w:r w:rsidRPr="000C2A54">
        <w:t>ast time from various sources</w:t>
      </w:r>
      <w:r>
        <w:t>, and it</w:t>
      </w:r>
      <w:r w:rsidRPr="000C2A54">
        <w:t xml:space="preserve"> </w:t>
      </w:r>
      <w:r>
        <w:t>r</w:t>
      </w:r>
      <w:r w:rsidRPr="000C2A54">
        <w:t>esult</w:t>
      </w:r>
      <w:r>
        <w:t>ed in a good question from Lord</w:t>
      </w:r>
      <w:r w:rsidRPr="000C2A54">
        <w:t xml:space="preserve"> </w:t>
      </w:r>
      <w:r>
        <w:t xml:space="preserve">Bichard. He </w:t>
      </w:r>
      <w:r w:rsidR="00881805">
        <w:t>asked</w:t>
      </w:r>
      <w:r>
        <w:t>, “Is demand increasing?”</w:t>
      </w:r>
      <w:r w:rsidR="00881805">
        <w:t>,</w:t>
      </w:r>
      <w:r>
        <w:t xml:space="preserve"> to which the answer was</w:t>
      </w:r>
      <w:r w:rsidR="00881805">
        <w:t xml:space="preserve"> that</w:t>
      </w:r>
      <w:r>
        <w:t xml:space="preserve"> </w:t>
      </w:r>
      <w:r w:rsidR="00881805">
        <w:t xml:space="preserve">calls </w:t>
      </w:r>
      <w:r>
        <w:t xml:space="preserve">are increasing </w:t>
      </w:r>
      <w:r w:rsidRPr="000C2A54">
        <w:t xml:space="preserve">but the number of people </w:t>
      </w:r>
      <w:r>
        <w:t>carried</w:t>
      </w:r>
      <w:r w:rsidRPr="000C2A54">
        <w:t xml:space="preserve"> to hospital has not</w:t>
      </w:r>
      <w:r>
        <w:t xml:space="preserve">. </w:t>
      </w:r>
      <w:r w:rsidRPr="000C2A54" w:rsidR="00881805">
        <w:t xml:space="preserve">You </w:t>
      </w:r>
      <w:r w:rsidRPr="000C2A54">
        <w:t>said</w:t>
      </w:r>
      <w:r>
        <w:t xml:space="preserve"> that</w:t>
      </w:r>
      <w:r w:rsidRPr="000C2A54">
        <w:t xml:space="preserve"> all demand </w:t>
      </w:r>
      <w:r>
        <w:t xml:space="preserve">had </w:t>
      </w:r>
      <w:r w:rsidRPr="000C2A54">
        <w:t>increase</w:t>
      </w:r>
      <w:r>
        <w:t>d</w:t>
      </w:r>
      <w:r w:rsidRPr="000C2A54">
        <w:t xml:space="preserve"> right across the board, so I wondered </w:t>
      </w:r>
      <w:r w:rsidR="00881805">
        <w:t>whether</w:t>
      </w:r>
      <w:r w:rsidRPr="000C2A54">
        <w:t xml:space="preserve"> you </w:t>
      </w:r>
      <w:r w:rsidR="00881805">
        <w:t>had</w:t>
      </w:r>
      <w:r w:rsidRPr="000C2A54">
        <w:t xml:space="preserve"> any insight to that</w:t>
      </w:r>
      <w:r>
        <w:t>.</w:t>
      </w:r>
    </w:p>
    <w:p w:rsidR="009666B6" w:rsidP="000C2A54">
      <w:pPr>
        <w:pStyle w:val="Question"/>
        <w:numPr>
          <w:ilvl w:val="0"/>
          <w:numId w:val="0"/>
        </w:numPr>
        <w:ind w:left="794"/>
      </w:pPr>
      <w:r>
        <w:t>T</w:t>
      </w:r>
      <w:r>
        <w:t>he second point is</w:t>
      </w:r>
      <w:r>
        <w:t xml:space="preserve"> </w:t>
      </w:r>
      <w:r w:rsidR="00881805">
        <w:t>on</w:t>
      </w:r>
      <w:r>
        <w:t xml:space="preserve"> your assessments of various health bodies. As you explain</w:t>
      </w:r>
      <w:r>
        <w:t>ed</w:t>
      </w:r>
      <w:r>
        <w:t>, you look</w:t>
      </w:r>
      <w:r>
        <w:t>ed</w:t>
      </w:r>
      <w:r>
        <w:t xml:space="preserve"> </w:t>
      </w:r>
      <w:r>
        <w:t xml:space="preserve">at </w:t>
      </w:r>
      <w:r>
        <w:t xml:space="preserve">all </w:t>
      </w:r>
      <w:r>
        <w:t xml:space="preserve">of </w:t>
      </w:r>
      <w:r>
        <w:t>the system</w:t>
      </w:r>
      <w:r>
        <w:t>.</w:t>
      </w:r>
      <w:r>
        <w:t xml:space="preserve"> </w:t>
      </w:r>
      <w:r>
        <w:t>I guess you have</w:t>
      </w:r>
      <w:r>
        <w:t xml:space="preserve"> a standard distribution of performance. I do</w:t>
      </w:r>
      <w:r>
        <w:t xml:space="preserve"> </w:t>
      </w:r>
      <w:r>
        <w:t>n</w:t>
      </w:r>
      <w:r>
        <w:t>o</w:t>
      </w:r>
      <w:r>
        <w:t>t know wh</w:t>
      </w:r>
      <w:r>
        <w:t>at</w:t>
      </w:r>
      <w:r>
        <w:t xml:space="preserve"> it looks like but</w:t>
      </w:r>
      <w:r>
        <w:t xml:space="preserve"> there will be</w:t>
      </w:r>
      <w:r>
        <w:t xml:space="preserve"> some </w:t>
      </w:r>
      <w:r>
        <w:t xml:space="preserve">that are </w:t>
      </w:r>
      <w:r>
        <w:t>excellent</w:t>
      </w:r>
      <w:r>
        <w:t xml:space="preserve"> and</w:t>
      </w:r>
      <w:r>
        <w:t xml:space="preserve"> some </w:t>
      </w:r>
      <w:r>
        <w:t xml:space="preserve">that are </w:t>
      </w:r>
      <w:r>
        <w:t>not very good at all. If everybody was as good as the best, what impact would it have on the problem? Would it get rid of it</w:t>
      </w:r>
      <w:r>
        <w:t xml:space="preserve"> or halve it</w:t>
      </w:r>
      <w:r>
        <w:t xml:space="preserve">? </w:t>
      </w:r>
      <w:r>
        <w:t>Do you have</w:t>
      </w:r>
      <w:r>
        <w:t xml:space="preserve"> an impression of what could happen? I</w:t>
      </w:r>
      <w:r>
        <w:t xml:space="preserve"> ha</w:t>
      </w:r>
      <w:r>
        <w:t>ve a reason for asking that question</w:t>
      </w:r>
      <w:r>
        <w:t>,</w:t>
      </w:r>
      <w:r>
        <w:t xml:space="preserve"> and I</w:t>
      </w:r>
      <w:r w:rsidR="003E1E6A">
        <w:t xml:space="preserve"> a</w:t>
      </w:r>
      <w:r>
        <w:t>m quite happy to share it if you</w:t>
      </w:r>
      <w:r w:rsidR="003E1E6A">
        <w:t xml:space="preserve"> a</w:t>
      </w:r>
      <w:r>
        <w:t>re interested, but those are the two questions.</w:t>
      </w:r>
    </w:p>
    <w:p w:rsidR="009666B6" w:rsidP="000F51D2">
      <w:pPr>
        <w:pStyle w:val="Answer"/>
      </w:pPr>
      <w:r>
        <w:rPr>
          <w:b/>
          <w:bCs/>
          <w:i/>
        </w:rPr>
        <w:t>Victoria Vallance:</w:t>
      </w:r>
      <w:r w:rsidR="003E1E6A">
        <w:t xml:space="preserve"> </w:t>
      </w:r>
      <w:r w:rsidR="00881805">
        <w:t>On</w:t>
      </w:r>
      <w:r>
        <w:t xml:space="preserve"> demand across the board, the pressure is the greatest it</w:t>
      </w:r>
      <w:r w:rsidR="003E1E6A">
        <w:t xml:space="preserve"> ha</w:t>
      </w:r>
      <w:r>
        <w:t xml:space="preserve">s ever been. What is noticeably different, at this point in time, is the increased demand of </w:t>
      </w:r>
      <w:r w:rsidR="003E1E6A">
        <w:t>the most</w:t>
      </w:r>
      <w:r>
        <w:t xml:space="preserve"> </w:t>
      </w:r>
      <w:r w:rsidR="003E1E6A">
        <w:t>u</w:t>
      </w:r>
      <w:r>
        <w:t>n</w:t>
      </w:r>
      <w:r w:rsidR="003E1E6A">
        <w:t>w</w:t>
      </w:r>
      <w:r>
        <w:t>ell</w:t>
      </w:r>
      <w:r w:rsidRPr="00F70AFF" w:rsidR="00F70AFF">
        <w:t xml:space="preserve"> </w:t>
      </w:r>
      <w:r w:rsidR="00F70AFF">
        <w:t>people</w:t>
      </w:r>
      <w:r w:rsidR="008B26D1">
        <w:t xml:space="preserve">, </w:t>
      </w:r>
      <w:r>
        <w:t xml:space="preserve">category </w:t>
      </w:r>
      <w:r w:rsidR="00715955">
        <w:t>1</w:t>
      </w:r>
      <w:r>
        <w:t xml:space="preserve"> for example</w:t>
      </w:r>
      <w:r w:rsidR="008B26D1">
        <w:t xml:space="preserve">, </w:t>
      </w:r>
      <w:r>
        <w:t>in terms of the acuity level</w:t>
      </w:r>
      <w:r w:rsidR="003E1E6A">
        <w:t>.</w:t>
      </w:r>
      <w:r>
        <w:t xml:space="preserve"> </w:t>
      </w:r>
      <w:r w:rsidR="003E1E6A">
        <w:t>T</w:t>
      </w:r>
      <w:r>
        <w:t>he call volume has increased as well but</w:t>
      </w:r>
      <w:r w:rsidR="003E1E6A">
        <w:t>,</w:t>
      </w:r>
      <w:r>
        <w:t xml:space="preserve"> in terms of ambulances and responses</w:t>
      </w:r>
      <w:r w:rsidR="003E1E6A">
        <w:t>—</w:t>
      </w:r>
      <w:r>
        <w:t xml:space="preserve">I know you heard </w:t>
      </w:r>
      <w:r w:rsidR="003E1E6A">
        <w:t>from D</w:t>
      </w:r>
      <w:r w:rsidRPr="003E1E6A" w:rsidR="003E1E6A">
        <w:t>aren Mochrie</w:t>
      </w:r>
      <w:r>
        <w:t xml:space="preserve"> </w:t>
      </w:r>
      <w:r w:rsidR="00F70AFF">
        <w:t>about</w:t>
      </w:r>
      <w:r>
        <w:t xml:space="preserve"> that</w:t>
      </w:r>
      <w:r w:rsidR="003E1E6A">
        <w:t>—</w:t>
      </w:r>
      <w:r>
        <w:t xml:space="preserve">the most noticeable impact </w:t>
      </w:r>
      <w:r w:rsidR="00F70AFF">
        <w:t xml:space="preserve">on demand </w:t>
      </w:r>
      <w:r>
        <w:t xml:space="preserve">is around </w:t>
      </w:r>
      <w:r w:rsidR="00F70AFF">
        <w:t>the</w:t>
      </w:r>
      <w:r>
        <w:t xml:space="preserve"> level of acuity.</w:t>
      </w:r>
    </w:p>
    <w:p w:rsidR="009666B6" w:rsidP="000F51D2">
      <w:pPr>
        <w:pStyle w:val="Answer"/>
      </w:pPr>
      <w:r>
        <w:t>Y</w:t>
      </w:r>
      <w:r>
        <w:t>our second question</w:t>
      </w:r>
      <w:r>
        <w:t xml:space="preserve"> was whether,</w:t>
      </w:r>
      <w:r>
        <w:t xml:space="preserve"> if every service were as go</w:t>
      </w:r>
      <w:r>
        <w:t>o</w:t>
      </w:r>
      <w:r>
        <w:t xml:space="preserve">d as the best, it </w:t>
      </w:r>
      <w:r>
        <w:t xml:space="preserve">would </w:t>
      </w:r>
      <w:r>
        <w:t>solve the problem</w:t>
      </w:r>
      <w:r w:rsidR="00715955">
        <w:t>.</w:t>
      </w:r>
      <w:r>
        <w:t xml:space="preserve"> </w:t>
      </w:r>
      <w:r>
        <w:t>We have been really clear that t</w:t>
      </w:r>
      <w:r>
        <w:t>he problem needs attention</w:t>
      </w:r>
      <w:r w:rsidR="00F70AFF">
        <w:t>,</w:t>
      </w:r>
      <w:r>
        <w:t xml:space="preserve"> in terms of long-term efforts to sustain urgent and emergency care services</w:t>
      </w:r>
      <w:r>
        <w:t xml:space="preserve"> and, notably, </w:t>
      </w:r>
      <w:r>
        <w:t xml:space="preserve">investment in a long-term sustainable workforce. </w:t>
      </w:r>
      <w:r>
        <w:t>E</w:t>
      </w:r>
      <w:r>
        <w:t>ven with the best leadership</w:t>
      </w:r>
      <w:r>
        <w:t>,</w:t>
      </w:r>
      <w:r>
        <w:t xml:space="preserve"> partnerships</w:t>
      </w:r>
      <w:r>
        <w:t>,</w:t>
      </w:r>
      <w:r>
        <w:t xml:space="preserve"> governance and </w:t>
      </w:r>
      <w:r w:rsidR="00F70AFF">
        <w:t>everything</w:t>
      </w:r>
      <w:r>
        <w:t xml:space="preserve"> we would expect when we see things going really well</w:t>
      </w:r>
      <w:r>
        <w:t>, i</w:t>
      </w:r>
      <w:r>
        <w:t xml:space="preserve">t will be sustainable </w:t>
      </w:r>
      <w:r w:rsidR="00F70AFF">
        <w:t xml:space="preserve">only </w:t>
      </w:r>
      <w:r>
        <w:t>if we see those investments and the effort to support services.</w:t>
      </w:r>
    </w:p>
    <w:p w:rsidR="009666B6" w:rsidP="000F51D2">
      <w:pPr>
        <w:pStyle w:val="Remark"/>
      </w:pPr>
      <w:r w:rsidRPr="000C2A54">
        <w:rPr>
          <w:b/>
          <w:bCs/>
        </w:rPr>
        <w:t>Lord Hogan-Howe:</w:t>
      </w:r>
      <w:r w:rsidRPr="000C2A54">
        <w:t xml:space="preserve"> </w:t>
      </w:r>
      <w:r w:rsidR="00F70AFF">
        <w:t xml:space="preserve">Can I just push you on that? </w:t>
      </w:r>
      <w:r>
        <w:t xml:space="preserve">I take the point that you </w:t>
      </w:r>
      <w:r>
        <w:t>still need to invest even if people improve but what impact, broadly, would it have if everybody was as good as they could be</w:t>
      </w:r>
      <w:r w:rsidR="00F70AFF">
        <w:t>—</w:t>
      </w:r>
      <w:r>
        <w:t>10%</w:t>
      </w:r>
      <w:r w:rsidR="00F70AFF">
        <w:t xml:space="preserve"> or</w:t>
      </w:r>
      <w:r>
        <w:t xml:space="preserve"> </w:t>
      </w:r>
      <w:r w:rsidR="00F70AFF">
        <w:t>half</w:t>
      </w:r>
      <w:r>
        <w:t xml:space="preserve">? It may </w:t>
      </w:r>
      <w:r>
        <w:t>be an impossible question, which is</w:t>
      </w:r>
      <w:r>
        <w:t xml:space="preserve"> fine.</w:t>
      </w:r>
    </w:p>
    <w:p w:rsidR="009666B6" w:rsidP="000F51D2">
      <w:pPr>
        <w:pStyle w:val="Answer"/>
      </w:pPr>
      <w:r>
        <w:rPr>
          <w:b/>
          <w:bCs/>
          <w:i/>
        </w:rPr>
        <w:t>Victoria Vallance:</w:t>
      </w:r>
      <w:r w:rsidR="003E1E6A">
        <w:t xml:space="preserve"> </w:t>
      </w:r>
      <w:r>
        <w:t>Statistically</w:t>
      </w:r>
      <w:r w:rsidR="003E1E6A">
        <w:t>,</w:t>
      </w:r>
      <w:r>
        <w:t xml:space="preserve"> I would</w:t>
      </w:r>
      <w:r w:rsidR="003E1E6A">
        <w:t xml:space="preserve"> </w:t>
      </w:r>
      <w:r>
        <w:t>n</w:t>
      </w:r>
      <w:r w:rsidR="003E1E6A">
        <w:t>o</w:t>
      </w:r>
      <w:r>
        <w:t>t like to come to a number but</w:t>
      </w:r>
      <w:r w:rsidR="003E1E6A">
        <w:t>,</w:t>
      </w:r>
      <w:r>
        <w:t xml:space="preserve"> of course</w:t>
      </w:r>
      <w:r w:rsidR="003E1E6A">
        <w:t>,</w:t>
      </w:r>
      <w:r>
        <w:t xml:space="preserve"> we would want to see every single patient, person</w:t>
      </w:r>
      <w:r w:rsidR="003E1E6A">
        <w:t xml:space="preserve"> and</w:t>
      </w:r>
      <w:r>
        <w:t xml:space="preserve"> population </w:t>
      </w:r>
      <w:r w:rsidR="003E1E6A">
        <w:t>group</w:t>
      </w:r>
      <w:r>
        <w:t xml:space="preserve"> receive </w:t>
      </w:r>
      <w:r w:rsidR="00F70AFF">
        <w:t>the</w:t>
      </w:r>
      <w:r>
        <w:t xml:space="preserve"> excellent care that we expect people to receive</w:t>
      </w:r>
      <w:r w:rsidR="00F70AFF">
        <w:t>.</w:t>
      </w:r>
      <w:r>
        <w:t xml:space="preserve"> </w:t>
      </w:r>
      <w:r w:rsidR="00F70AFF">
        <w:t xml:space="preserve">We </w:t>
      </w:r>
      <w:r>
        <w:t>hold providers to account to ensure that that is the ambition</w:t>
      </w:r>
      <w:r w:rsidR="003E1E6A">
        <w:t xml:space="preserve"> </w:t>
      </w:r>
      <w:r w:rsidR="00F70AFF">
        <w:t>for</w:t>
      </w:r>
      <w:r>
        <w:t xml:space="preserve"> the standard of care that is on offer. As you say, unfortunately not all services are provid</w:t>
      </w:r>
      <w:r w:rsidR="003E1E6A">
        <w:t>ing</w:t>
      </w:r>
      <w:r>
        <w:t xml:space="preserve"> to that level</w:t>
      </w:r>
      <w:r w:rsidR="003E1E6A">
        <w:t>.</w:t>
      </w:r>
      <w:r>
        <w:t xml:space="preserve"> </w:t>
      </w:r>
      <w:r w:rsidR="003E1E6A">
        <w:t>T</w:t>
      </w:r>
      <w:r>
        <w:t>he impact for people, which is the main and the important thing, is that then we would feel assured</w:t>
      </w:r>
      <w:r w:rsidR="003E1E6A">
        <w:t xml:space="preserve"> that</w:t>
      </w:r>
      <w:r>
        <w:t xml:space="preserve"> </w:t>
      </w:r>
      <w:r w:rsidR="003E1E6A">
        <w:t>e</w:t>
      </w:r>
      <w:r>
        <w:t xml:space="preserve">very single person </w:t>
      </w:r>
      <w:r w:rsidR="003E1E6A">
        <w:t>was in receipt</w:t>
      </w:r>
      <w:r>
        <w:t xml:space="preserve">, </w:t>
      </w:r>
      <w:r w:rsidR="003E1E6A">
        <w:t xml:space="preserve">at </w:t>
      </w:r>
      <w:r>
        <w:t>the point of entry to</w:t>
      </w:r>
      <w:r w:rsidR="003E1E6A">
        <w:t xml:space="preserve"> </w:t>
      </w:r>
      <w:r>
        <w:t xml:space="preserve">any service in the pathway, of really </w:t>
      </w:r>
      <w:r w:rsidR="00F70AFF">
        <w:t>good-quality</w:t>
      </w:r>
      <w:r>
        <w:t xml:space="preserve"> care. </w:t>
      </w:r>
      <w:r w:rsidR="003E1E6A">
        <w:t>T</w:t>
      </w:r>
      <w:r>
        <w:t>hat would be a good</w:t>
      </w:r>
      <w:r w:rsidR="003E1E6A">
        <w:t>,</w:t>
      </w:r>
      <w:r>
        <w:t xml:space="preserve"> positive outcome.</w:t>
      </w:r>
    </w:p>
    <w:p w:rsidR="00CE10FC" w:rsidP="000F51D2">
      <w:pPr>
        <w:pStyle w:val="Remark"/>
      </w:pPr>
      <w:r>
        <w:rPr>
          <w:b/>
          <w:bCs/>
        </w:rPr>
        <w:t>The Chair</w:t>
      </w:r>
      <w:r w:rsidRPr="003E1E6A" w:rsidR="003E1E6A">
        <w:rPr>
          <w:b/>
          <w:bCs/>
        </w:rPr>
        <w:t xml:space="preserve">: </w:t>
      </w:r>
      <w:r w:rsidR="009666B6">
        <w:t xml:space="preserve">As I understand </w:t>
      </w:r>
      <w:r w:rsidR="003E1E6A">
        <w:t>i</w:t>
      </w:r>
      <w:r w:rsidR="009666B6">
        <w:t>t</w:t>
      </w:r>
      <w:r w:rsidR="003E1E6A">
        <w:t>,</w:t>
      </w:r>
      <w:r w:rsidR="009666B6">
        <w:t xml:space="preserve"> you</w:t>
      </w:r>
      <w:r w:rsidR="003E1E6A">
        <w:t xml:space="preserve"> ha</w:t>
      </w:r>
      <w:r w:rsidR="009666B6">
        <w:t xml:space="preserve">ve done about </w:t>
      </w:r>
      <w:r w:rsidR="003E1E6A">
        <w:t>10</w:t>
      </w:r>
      <w:r w:rsidR="009666B6">
        <w:t xml:space="preserve"> inspections under the new legislation around the integrated care system, where you particularly looked at this end</w:t>
      </w:r>
      <w:r w:rsidR="003E1E6A">
        <w:t>,</w:t>
      </w:r>
      <w:r w:rsidR="009666B6">
        <w:t xml:space="preserve"> and you raised the flag in every single one, </w:t>
      </w:r>
      <w:r w:rsidR="003E1E6A">
        <w:t>did you not? Do</w:t>
      </w:r>
      <w:r w:rsidR="009666B6">
        <w:t xml:space="preserve"> you think that the new structure has the potential to come out with a better outcome or do you think people are too concerned about other things</w:t>
      </w:r>
      <w:r w:rsidR="00F70AFF">
        <w:t>,</w:t>
      </w:r>
      <w:r>
        <w:t xml:space="preserve"> </w:t>
      </w:r>
      <w:r w:rsidR="00F70AFF">
        <w:t>so</w:t>
      </w:r>
      <w:r w:rsidR="009666B6">
        <w:t xml:space="preserve"> </w:t>
      </w:r>
      <w:r>
        <w:t>that</w:t>
      </w:r>
      <w:r w:rsidR="009666B6">
        <w:t xml:space="preserve"> this area, which is the one area that you inspected under the integrated system, has not received the attention </w:t>
      </w:r>
      <w:r w:rsidR="003E1E6A">
        <w:t>i</w:t>
      </w:r>
      <w:r w:rsidR="009666B6">
        <w:t>t might</w:t>
      </w:r>
      <w:r w:rsidR="003E1E6A">
        <w:t>?</w:t>
      </w:r>
      <w:r w:rsidR="009666B6">
        <w:t xml:space="preserve"> </w:t>
      </w:r>
    </w:p>
    <w:p w:rsidR="00CE10FC" w:rsidP="000F51D2">
      <w:pPr>
        <w:pStyle w:val="Answer"/>
      </w:pPr>
      <w:r>
        <w:rPr>
          <w:b/>
          <w:bCs/>
          <w:i/>
        </w:rPr>
        <w:t>Victoria Vallance:</w:t>
      </w:r>
      <w:r>
        <w:t xml:space="preserve"> </w:t>
      </w:r>
      <w:r w:rsidR="009666B6">
        <w:t>You</w:t>
      </w:r>
      <w:r>
        <w:t xml:space="preserve"> a</w:t>
      </w:r>
      <w:r w:rsidR="009666B6">
        <w:t>re right</w:t>
      </w:r>
      <w:r>
        <w:t xml:space="preserve"> that</w:t>
      </w:r>
      <w:r w:rsidR="009666B6">
        <w:t xml:space="preserve"> we undertook </w:t>
      </w:r>
      <w:r>
        <w:t>10</w:t>
      </w:r>
      <w:r w:rsidR="009666B6">
        <w:t xml:space="preserve"> </w:t>
      </w:r>
      <w:r>
        <w:t xml:space="preserve">place-based reviews </w:t>
      </w:r>
      <w:r w:rsidR="009666B6">
        <w:t xml:space="preserve">earlier this year in terms of urgent and emergency care. </w:t>
      </w:r>
      <w:r>
        <w:t xml:space="preserve">Practically, </w:t>
      </w:r>
      <w:r w:rsidR="009666B6">
        <w:t xml:space="preserve">that meant that we brought together, </w:t>
      </w:r>
      <w:r>
        <w:t>and</w:t>
      </w:r>
      <w:r w:rsidR="009666B6">
        <w:t xml:space="preserve"> delivered at the same time, a series of provider-level inspections</w:t>
      </w:r>
      <w:r>
        <w:t>.</w:t>
      </w:r>
      <w:r w:rsidR="009666B6">
        <w:t xml:space="preserve"> </w:t>
      </w:r>
      <w:r>
        <w:t>W</w:t>
      </w:r>
      <w:r w:rsidR="009666B6">
        <w:t xml:space="preserve">e looked </w:t>
      </w:r>
      <w:r>
        <w:t>a</w:t>
      </w:r>
      <w:r w:rsidR="009666B6">
        <w:t>t primary care services</w:t>
      </w:r>
      <w:r>
        <w:t>,</w:t>
      </w:r>
      <w:r w:rsidR="009666B6">
        <w:t xml:space="preserve"> out</w:t>
      </w:r>
      <w:r>
        <w:t>-</w:t>
      </w:r>
      <w:r w:rsidR="009666B6">
        <w:t>of</w:t>
      </w:r>
      <w:r>
        <w:t>-h</w:t>
      </w:r>
      <w:r w:rsidR="009666B6">
        <w:t>our</w:t>
      </w:r>
      <w:r>
        <w:t>s</w:t>
      </w:r>
      <w:r w:rsidR="009666B6">
        <w:t xml:space="preserve"> services, ambulance services and, indeed, the hospital ED </w:t>
      </w:r>
      <w:r>
        <w:t>s</w:t>
      </w:r>
      <w:r w:rsidR="009666B6">
        <w:t xml:space="preserve">ervices all </w:t>
      </w:r>
      <w:r>
        <w:t xml:space="preserve">at </w:t>
      </w:r>
      <w:r w:rsidR="009666B6">
        <w:t xml:space="preserve">the same time. </w:t>
      </w:r>
      <w:r>
        <w:t>A</w:t>
      </w:r>
      <w:r w:rsidR="009666B6">
        <w:t>s well as the provider</w:t>
      </w:r>
      <w:r w:rsidR="00715955">
        <w:t>-</w:t>
      </w:r>
      <w:r w:rsidR="009666B6">
        <w:t>level view, where we would always hold providers to account</w:t>
      </w:r>
      <w:r w:rsidR="002E61C8">
        <w:t xml:space="preserve">, as </w:t>
      </w:r>
      <w:r w:rsidR="009666B6">
        <w:t>we are legislate</w:t>
      </w:r>
      <w:r>
        <w:t>d</w:t>
      </w:r>
      <w:r w:rsidR="009666B6">
        <w:t xml:space="preserve"> to do</w:t>
      </w:r>
      <w:r w:rsidR="002E61C8">
        <w:t xml:space="preserve">, </w:t>
      </w:r>
      <w:r>
        <w:t xml:space="preserve">that approach enabled </w:t>
      </w:r>
      <w:r w:rsidR="009666B6">
        <w:t xml:space="preserve">us </w:t>
      </w:r>
      <w:r w:rsidR="002E61C8">
        <w:t xml:space="preserve">to </w:t>
      </w:r>
      <w:r w:rsidR="009666B6">
        <w:t>give the systems the feedback of the entire pathway of care for people accessing urgent and emergency care in their area, regardless of the entry point. What does it feel like for people</w:t>
      </w:r>
      <w:r>
        <w:t>?</w:t>
      </w:r>
      <w:r w:rsidR="009666B6">
        <w:t xml:space="preserve"> </w:t>
      </w:r>
      <w:r>
        <w:t>W</w:t>
      </w:r>
      <w:r w:rsidR="009666B6">
        <w:t>hat does the flow feel like</w:t>
      </w:r>
      <w:r>
        <w:t>? W</w:t>
      </w:r>
      <w:r w:rsidR="009666B6">
        <w:t>hat do the capacity</w:t>
      </w:r>
      <w:r>
        <w:t xml:space="preserve"> and </w:t>
      </w:r>
      <w:r w:rsidR="009666B6">
        <w:t xml:space="preserve">the pressure feel like? </w:t>
      </w:r>
      <w:r>
        <w:t>I</w:t>
      </w:r>
      <w:r w:rsidR="009666B6">
        <w:t>mportantly, it allowed us to form a view of how those partners work together, manag</w:t>
      </w:r>
      <w:r w:rsidR="002E61C8">
        <w:t>e</w:t>
      </w:r>
      <w:r w:rsidR="009666B6">
        <w:t xml:space="preserve"> risk together</w:t>
      </w:r>
      <w:r>
        <w:t xml:space="preserve">, </w:t>
      </w:r>
      <w:r w:rsidR="009666B6">
        <w:t>govern</w:t>
      </w:r>
      <w:r>
        <w:t>,</w:t>
      </w:r>
      <w:r w:rsidR="009666B6">
        <w:t xml:space="preserve"> manage, </w:t>
      </w:r>
      <w:r>
        <w:t>and</w:t>
      </w:r>
      <w:r w:rsidR="009666B6">
        <w:t xml:space="preserve"> plan services</w:t>
      </w:r>
      <w:r w:rsidR="002E61C8">
        <w:t>,</w:t>
      </w:r>
      <w:r>
        <w:t xml:space="preserve"> </w:t>
      </w:r>
      <w:r w:rsidR="009666B6">
        <w:t>resources and capacity, and</w:t>
      </w:r>
      <w:r w:rsidR="002E61C8">
        <w:t xml:space="preserve"> </w:t>
      </w:r>
      <w:r w:rsidR="009666B6">
        <w:t>ensure good rigor and governance across the pathway as partners</w:t>
      </w:r>
      <w:r>
        <w:t>.</w:t>
      </w:r>
      <w:r w:rsidR="009666B6">
        <w:t xml:space="preserve"> </w:t>
      </w:r>
    </w:p>
    <w:p w:rsidR="009666B6" w:rsidP="000F51D2">
      <w:pPr>
        <w:pStyle w:val="Answer"/>
      </w:pPr>
      <w:r>
        <w:t>As</w:t>
      </w:r>
      <w:r>
        <w:t xml:space="preserve"> the regulator</w:t>
      </w:r>
      <w:r w:rsidR="00CE10FC">
        <w:t>, we</w:t>
      </w:r>
      <w:r>
        <w:t xml:space="preserve"> are eagerly awaiting our powers next year </w:t>
      </w:r>
      <w:r w:rsidR="00A67A7E">
        <w:t xml:space="preserve">to </w:t>
      </w:r>
      <w:r>
        <w:t xml:space="preserve">formally </w:t>
      </w:r>
      <w:r w:rsidR="00A67A7E">
        <w:t xml:space="preserve">be able to </w:t>
      </w:r>
      <w:r>
        <w:t>hold the system to account</w:t>
      </w:r>
      <w:r w:rsidR="00A67A7E">
        <w:t>,</w:t>
      </w:r>
      <w:r>
        <w:t xml:space="preserve"> in terms of that duty to collaborate</w:t>
      </w:r>
      <w:r w:rsidR="00A67A7E">
        <w:t>.</w:t>
      </w:r>
      <w:r>
        <w:t xml:space="preserve"> </w:t>
      </w:r>
      <w:r w:rsidR="00A67A7E">
        <w:t xml:space="preserve">Then </w:t>
      </w:r>
      <w:r>
        <w:t>we can see that absolute clear thread</w:t>
      </w:r>
      <w:r w:rsidR="00CE10FC">
        <w:t>,</w:t>
      </w:r>
      <w:r>
        <w:t xml:space="preserve"> through our insight</w:t>
      </w:r>
      <w:r w:rsidR="00CE10FC">
        <w:t xml:space="preserve"> and</w:t>
      </w:r>
      <w:r>
        <w:t xml:space="preserve"> our regulatory activity, from the provider level</w:t>
      </w:r>
      <w:r w:rsidR="00A67A7E">
        <w:t>,</w:t>
      </w:r>
      <w:r w:rsidR="00CE10FC">
        <w:t xml:space="preserve"> </w:t>
      </w:r>
      <w:r w:rsidR="00A67A7E">
        <w:t>through</w:t>
      </w:r>
      <w:r>
        <w:t xml:space="preserve"> the partnerships</w:t>
      </w:r>
      <w:r w:rsidR="00CE10FC">
        <w:t xml:space="preserve"> at</w:t>
      </w:r>
      <w:r>
        <w:t xml:space="preserve"> different tiers of the system to the ICS level. </w:t>
      </w:r>
      <w:r w:rsidR="00CE10FC">
        <w:t>T</w:t>
      </w:r>
      <w:r>
        <w:t xml:space="preserve">hat will be hugely beneficial </w:t>
      </w:r>
      <w:r w:rsidR="00CE10FC">
        <w:t xml:space="preserve">for us </w:t>
      </w:r>
      <w:r>
        <w:t>in being able to hold the right areas of the system to account.</w:t>
      </w:r>
    </w:p>
    <w:p w:rsidR="00CE10FC" w:rsidP="000F51D2">
      <w:pPr>
        <w:pStyle w:val="Remark"/>
      </w:pPr>
      <w:r w:rsidRPr="00715955">
        <w:rPr>
          <w:b/>
          <w:bCs/>
        </w:rPr>
        <w:t>The Chair</w:t>
      </w:r>
      <w:r w:rsidRPr="00715955">
        <w:rPr>
          <w:b/>
          <w:bCs/>
        </w:rPr>
        <w:t>:</w:t>
      </w:r>
      <w:r>
        <w:t xml:space="preserve"> </w:t>
      </w:r>
      <w:r w:rsidR="00A67A7E">
        <w:t xml:space="preserve">Sarah, do </w:t>
      </w:r>
      <w:r>
        <w:t>you have a</w:t>
      </w:r>
      <w:r w:rsidR="009666B6">
        <w:t xml:space="preserve"> view about the new structure being better able to deliver or not? </w:t>
      </w:r>
    </w:p>
    <w:p w:rsidR="00CE10FC" w:rsidP="000F51D2">
      <w:pPr>
        <w:pStyle w:val="Answer"/>
      </w:pPr>
      <w:r>
        <w:rPr>
          <w:b/>
          <w:bCs/>
          <w:i/>
        </w:rPr>
        <w:t>Sarah Scobie:</w:t>
      </w:r>
      <w:r>
        <w:t xml:space="preserve"> T</w:t>
      </w:r>
      <w:r w:rsidR="009666B6">
        <w:t>he integrated care boards</w:t>
      </w:r>
      <w:r>
        <w:t xml:space="preserve"> most</w:t>
      </w:r>
      <w:r w:rsidR="009666B6">
        <w:t xml:space="preserve"> certainly have the potential to bring together providers across a system. </w:t>
      </w:r>
      <w:r>
        <w:t>T</w:t>
      </w:r>
      <w:r w:rsidR="009666B6">
        <w:t>here is</w:t>
      </w:r>
      <w:r>
        <w:t>, though,</w:t>
      </w:r>
      <w:r w:rsidR="009666B6">
        <w:t xml:space="preserve"> a lack of clarity about what the levers are for change and improvement. </w:t>
      </w:r>
      <w:r>
        <w:t>P</w:t>
      </w:r>
      <w:r w:rsidR="009666B6">
        <w:t>reviously</w:t>
      </w:r>
      <w:r>
        <w:t>,</w:t>
      </w:r>
      <w:r w:rsidR="009666B6">
        <w:t xml:space="preserve"> between the CCG and </w:t>
      </w:r>
      <w:r>
        <w:t xml:space="preserve">the </w:t>
      </w:r>
      <w:r w:rsidR="009666B6">
        <w:t>providers</w:t>
      </w:r>
      <w:r>
        <w:t>,</w:t>
      </w:r>
      <w:r w:rsidR="009666B6">
        <w:t xml:space="preserve"> there were contractual arrangements that could be le</w:t>
      </w:r>
      <w:r>
        <w:t>vers</w:t>
      </w:r>
      <w:r w:rsidR="009666B6">
        <w:t xml:space="preserve"> for improvement</w:t>
      </w:r>
      <w:r>
        <w:t>, and</w:t>
      </w:r>
      <w:r w:rsidR="009666B6">
        <w:t xml:space="preserve"> it</w:t>
      </w:r>
      <w:r>
        <w:t xml:space="preserve"> i</w:t>
      </w:r>
      <w:r w:rsidR="009666B6">
        <w:t>s not clear how that</w:t>
      </w:r>
      <w:r>
        <w:t xml:space="preserve"> i</w:t>
      </w:r>
      <w:r w:rsidR="009666B6">
        <w:t>s going to play out in an area</w:t>
      </w:r>
      <w:r>
        <w:t xml:space="preserve"> i</w:t>
      </w:r>
      <w:r w:rsidR="009666B6">
        <w:t>f one organi</w:t>
      </w:r>
      <w:r>
        <w:t>s</w:t>
      </w:r>
      <w:r w:rsidR="009666B6">
        <w:t xml:space="preserve">ation is felt </w:t>
      </w:r>
      <w:r>
        <w:t xml:space="preserve">to </w:t>
      </w:r>
      <w:r w:rsidR="00715955">
        <w:t xml:space="preserve">not </w:t>
      </w:r>
      <w:r>
        <w:t>be</w:t>
      </w:r>
      <w:r w:rsidR="009666B6">
        <w:t xml:space="preserve"> performing. </w:t>
      </w:r>
      <w:r>
        <w:t>T</w:t>
      </w:r>
      <w:r w:rsidR="009666B6">
        <w:t>here</w:t>
      </w:r>
      <w:r>
        <w:t xml:space="preserve"> i</w:t>
      </w:r>
      <w:r w:rsidR="009666B6">
        <w:t xml:space="preserve">s just not enough clarity about that. </w:t>
      </w:r>
    </w:p>
    <w:p w:rsidR="00CE10FC" w:rsidP="000F51D2">
      <w:pPr>
        <w:pStyle w:val="Answer"/>
      </w:pPr>
      <w:r>
        <w:t xml:space="preserve">There </w:t>
      </w:r>
      <w:r w:rsidR="009666B6">
        <w:t>is</w:t>
      </w:r>
      <w:r>
        <w:t xml:space="preserve"> </w:t>
      </w:r>
      <w:r w:rsidR="009666B6">
        <w:t>n</w:t>
      </w:r>
      <w:r>
        <w:t>o</w:t>
      </w:r>
      <w:r w:rsidR="009666B6">
        <w:t>t really, as far as I can see, an effective performance framework for urg</w:t>
      </w:r>
      <w:r>
        <w:t>e</w:t>
      </w:r>
      <w:r w:rsidR="009666B6">
        <w:t>n</w:t>
      </w:r>
      <w:r>
        <w:t>t</w:t>
      </w:r>
      <w:r w:rsidR="009666B6">
        <w:t xml:space="preserve"> care</w:t>
      </w:r>
      <w:r>
        <w:t>,</w:t>
      </w:r>
      <w:r w:rsidR="009666B6">
        <w:t xml:space="preserve"> because the targets that have been in place for some time have not been met for a very long time. </w:t>
      </w:r>
      <w:r>
        <w:t>T</w:t>
      </w:r>
      <w:r w:rsidR="009666B6">
        <w:t>he four-hour time in A&amp;E has</w:t>
      </w:r>
      <w:r>
        <w:t xml:space="preserve"> </w:t>
      </w:r>
      <w:r w:rsidR="009666B6">
        <w:t>n</w:t>
      </w:r>
      <w:r>
        <w:t>o</w:t>
      </w:r>
      <w:r w:rsidR="009666B6">
        <w:t>t been met for over seven years, for example.</w:t>
      </w:r>
      <w:r>
        <w:t xml:space="preserve"> </w:t>
      </w:r>
      <w:r>
        <w:t xml:space="preserve">It </w:t>
      </w:r>
      <w:r>
        <w:t>i</w:t>
      </w:r>
      <w:r w:rsidR="009666B6">
        <w:t>s not really clear how an organi</w:t>
      </w:r>
      <w:r>
        <w:t>s</w:t>
      </w:r>
      <w:r w:rsidR="009666B6">
        <w:t>ation</w:t>
      </w:r>
      <w:r>
        <w:t>’s</w:t>
      </w:r>
      <w:r w:rsidR="009666B6">
        <w:t xml:space="preserve"> </w:t>
      </w:r>
      <w:r>
        <w:t xml:space="preserve">performance </w:t>
      </w:r>
      <w:r w:rsidR="009666B6">
        <w:t>would be assessed and how patients would know whether their local providers were performing</w:t>
      </w:r>
      <w:r>
        <w:t>.</w:t>
      </w:r>
      <w:r w:rsidR="009666B6">
        <w:t xml:space="preserve"> </w:t>
      </w:r>
      <w:r>
        <w:t xml:space="preserve">A new set of </w:t>
      </w:r>
      <w:r w:rsidR="009666B6">
        <w:t xml:space="preserve">clinical standards </w:t>
      </w:r>
      <w:r>
        <w:t xml:space="preserve">have been </w:t>
      </w:r>
      <w:r w:rsidR="009666B6">
        <w:t xml:space="preserve">proposed by NHS England, which include </w:t>
      </w:r>
      <w:r>
        <w:t xml:space="preserve">what </w:t>
      </w:r>
      <w:r>
        <w:t>is</w:t>
      </w:r>
      <w:r>
        <w:t xml:space="preserve"> describe</w:t>
      </w:r>
      <w:r>
        <w:t>d</w:t>
      </w:r>
      <w:r>
        <w:t xml:space="preserve"> as </w:t>
      </w:r>
      <w:r w:rsidR="009666B6">
        <w:t>a basket of indicators</w:t>
      </w:r>
      <w:r>
        <w:t>,</w:t>
      </w:r>
      <w:r w:rsidR="009666B6">
        <w:t xml:space="preserve"> </w:t>
      </w:r>
      <w:r>
        <w:t>b</w:t>
      </w:r>
      <w:r w:rsidR="009666B6">
        <w:t>ut</w:t>
      </w:r>
      <w:r>
        <w:t xml:space="preserve"> </w:t>
      </w:r>
      <w:r w:rsidR="009666B6">
        <w:t>the implementation of those seems to have stalled.</w:t>
      </w:r>
      <w:r>
        <w:t xml:space="preserve"> It i</w:t>
      </w:r>
      <w:r w:rsidR="009666B6">
        <w:t>s also not clear what the standards are that each of those measures should be at in order for</w:t>
      </w:r>
      <w:r>
        <w:t xml:space="preserve"> </w:t>
      </w:r>
      <w:r w:rsidR="009666B6">
        <w:t xml:space="preserve">an acceptable standard to be met. </w:t>
      </w:r>
      <w:r>
        <w:t>T</w:t>
      </w:r>
      <w:r w:rsidR="009666B6">
        <w:t>hat</w:t>
      </w:r>
      <w:r>
        <w:t xml:space="preserve"> i</w:t>
      </w:r>
      <w:r w:rsidR="009666B6">
        <w:t xml:space="preserve">s another factor to consider. </w:t>
      </w:r>
    </w:p>
    <w:p w:rsidR="00DB2073" w:rsidP="009666B6">
      <w:pPr>
        <w:pStyle w:val="Question"/>
      </w:pPr>
      <w:r w:rsidRPr="00CE10FC">
        <w:rPr>
          <w:b/>
          <w:bCs/>
        </w:rPr>
        <w:t>Baroness Morris of Yardley:</w:t>
      </w:r>
      <w:r w:rsidRPr="00CE10FC">
        <w:t xml:space="preserve"> It is really difficult to get your head round the figures</w:t>
      </w:r>
      <w:r>
        <w:t xml:space="preserve">, </w:t>
      </w:r>
      <w:r w:rsidRPr="00CE10FC">
        <w:t>not because they</w:t>
      </w:r>
      <w:r>
        <w:t xml:space="preserve"> a</w:t>
      </w:r>
      <w:r w:rsidRPr="00CE10FC">
        <w:t>re particularly complex</w:t>
      </w:r>
      <w:r>
        <w:t xml:space="preserve"> but because</w:t>
      </w:r>
      <w:r w:rsidRPr="00CE10FC">
        <w:t xml:space="preserve"> we tend to get different figures</w:t>
      </w:r>
      <w:r w:rsidR="008B26D1">
        <w:t>,</w:t>
      </w:r>
      <w:r>
        <w:t xml:space="preserve"> as</w:t>
      </w:r>
      <w:r w:rsidRPr="00CE10FC">
        <w:t xml:space="preserve"> they</w:t>
      </w:r>
      <w:r>
        <w:t xml:space="preserve"> a</w:t>
      </w:r>
      <w:r w:rsidRPr="00CE10FC">
        <w:t>re measured in different ways or whatever</w:t>
      </w:r>
      <w:r>
        <w:t>.</w:t>
      </w:r>
      <w:r w:rsidRPr="00CE10FC">
        <w:t xml:space="preserve"> I just wanted a bit of clarity</w:t>
      </w:r>
      <w:r>
        <w:t>.</w:t>
      </w:r>
      <w:r w:rsidRPr="00CE10FC">
        <w:t xml:space="preserve"> Victoria</w:t>
      </w:r>
      <w:r>
        <w:t>, y</w:t>
      </w:r>
      <w:r w:rsidRPr="00CE10FC">
        <w:t>ou raised that</w:t>
      </w:r>
      <w:r>
        <w:t xml:space="preserve"> </w:t>
      </w:r>
      <w:r w:rsidRPr="00CE10FC">
        <w:t>there</w:t>
      </w:r>
      <w:r>
        <w:t xml:space="preserve"> ha</w:t>
      </w:r>
      <w:r w:rsidRPr="00CE10FC">
        <w:t>d been an increase in people</w:t>
      </w:r>
      <w:r>
        <w:t xml:space="preserve"> </w:t>
      </w:r>
      <w:r w:rsidR="008B26D1">
        <w:t>with</w:t>
      </w:r>
      <w:r w:rsidRPr="00CE10FC">
        <w:t xml:space="preserve"> more serious conditions</w:t>
      </w:r>
      <w:r w:rsidR="008B26D1">
        <w:t xml:space="preserve">, </w:t>
      </w:r>
      <w:r>
        <w:t>category 1 and 2</w:t>
      </w:r>
      <w:r w:rsidR="008B26D1">
        <w:t xml:space="preserve">, </w:t>
      </w:r>
      <w:r>
        <w:t>coming into A&amp;E. I</w:t>
      </w:r>
      <w:r w:rsidR="009666B6">
        <w:t>f the overall numbers have</w:t>
      </w:r>
      <w:r>
        <w:t xml:space="preserve"> </w:t>
      </w:r>
      <w:r w:rsidR="009666B6">
        <w:t>n</w:t>
      </w:r>
      <w:r>
        <w:t>o</w:t>
      </w:r>
      <w:r w:rsidR="009666B6">
        <w:t>t increased</w:t>
      </w:r>
      <w:r>
        <w:t>—</w:t>
      </w:r>
      <w:r w:rsidR="009666B6">
        <w:t>they</w:t>
      </w:r>
      <w:r>
        <w:t xml:space="preserve"> a</w:t>
      </w:r>
      <w:r w:rsidR="009666B6">
        <w:t>re just about pre</w:t>
      </w:r>
      <w:r w:rsidR="008B26D1">
        <w:t xml:space="preserve"> </w:t>
      </w:r>
      <w:r w:rsidR="009666B6">
        <w:t>pandemic so they</w:t>
      </w:r>
      <w:r>
        <w:t xml:space="preserve"> a</w:t>
      </w:r>
      <w:r w:rsidR="009666B6">
        <w:t>re not judged</w:t>
      </w:r>
      <w:r w:rsidR="008B26D1">
        <w:t>,</w:t>
      </w:r>
      <w:r w:rsidR="009666B6">
        <w:t xml:space="preserve"> by some of the evidence</w:t>
      </w:r>
      <w:r w:rsidR="008B26D1">
        <w:t xml:space="preserve"> we have,</w:t>
      </w:r>
      <w:r>
        <w:t xml:space="preserve"> </w:t>
      </w:r>
      <w:r w:rsidR="009666B6">
        <w:t>to have gone up a lot</w:t>
      </w:r>
      <w:r>
        <w:t>—</w:t>
      </w:r>
      <w:r w:rsidR="009666B6">
        <w:t xml:space="preserve">and the ones in category </w:t>
      </w:r>
      <w:r>
        <w:t>1</w:t>
      </w:r>
      <w:r w:rsidR="009666B6">
        <w:t xml:space="preserve"> or </w:t>
      </w:r>
      <w:r>
        <w:t xml:space="preserve">2 </w:t>
      </w:r>
      <w:r w:rsidR="009666B6">
        <w:t>have increased</w:t>
      </w:r>
      <w:r>
        <w:t>,</w:t>
      </w:r>
      <w:r w:rsidR="009666B6">
        <w:t xml:space="preserve"> th</w:t>
      </w:r>
      <w:r>
        <w:t>at</w:t>
      </w:r>
      <w:r w:rsidR="009666B6">
        <w:t xml:space="preserve"> </w:t>
      </w:r>
      <w:r w:rsidR="00715955">
        <w:t xml:space="preserve">logically </w:t>
      </w:r>
      <w:r w:rsidR="009666B6">
        <w:t xml:space="preserve">implies that the ones in </w:t>
      </w:r>
      <w:r>
        <w:t>3</w:t>
      </w:r>
      <w:r w:rsidR="009666B6">
        <w:t xml:space="preserve"> and </w:t>
      </w:r>
      <w:r>
        <w:t>4</w:t>
      </w:r>
      <w:r w:rsidR="009666B6">
        <w:t xml:space="preserve"> have gone down</w:t>
      </w:r>
      <w:r w:rsidR="008B26D1">
        <w:t>.</w:t>
      </w:r>
      <w:r w:rsidR="009666B6">
        <w:t xml:space="preserve"> </w:t>
      </w:r>
      <w:r w:rsidR="008B26D1">
        <w:t xml:space="preserve">That </w:t>
      </w:r>
      <w:r>
        <w:t>i</w:t>
      </w:r>
      <w:r w:rsidR="009666B6">
        <w:t>s not the information we get</w:t>
      </w:r>
      <w:r w:rsidR="008B26D1">
        <w:t xml:space="preserve"> or</w:t>
      </w:r>
      <w:r w:rsidR="009666B6">
        <w:t xml:space="preserve"> the picture anyone</w:t>
      </w:r>
      <w:r>
        <w:t xml:space="preserve"> ha</w:t>
      </w:r>
      <w:r w:rsidR="009666B6">
        <w:t>s described to us</w:t>
      </w:r>
      <w:r>
        <w:t>.</w:t>
      </w:r>
      <w:r w:rsidR="009666B6">
        <w:t xml:space="preserve"> </w:t>
      </w:r>
      <w:r w:rsidR="006D2536">
        <w:t>I</w:t>
      </w:r>
      <w:r w:rsidR="009666B6">
        <w:t>t</w:t>
      </w:r>
      <w:r>
        <w:t xml:space="preserve"> i</w:t>
      </w:r>
      <w:r w:rsidR="009666B6">
        <w:t xml:space="preserve">s quite difficult to work that out. That was the first thing. </w:t>
      </w:r>
    </w:p>
    <w:p w:rsidR="009666B6" w:rsidP="00DB2073">
      <w:pPr>
        <w:pStyle w:val="Question"/>
        <w:numPr>
          <w:ilvl w:val="0"/>
          <w:numId w:val="0"/>
        </w:numPr>
        <w:ind w:left="794"/>
      </w:pPr>
      <w:r>
        <w:t>Secondly</w:t>
      </w:r>
      <w:r>
        <w:t xml:space="preserve">, in a way, </w:t>
      </w:r>
      <w:r w:rsidR="00DB2073">
        <w:t xml:space="preserve">you could argue that </w:t>
      </w:r>
      <w:r>
        <w:t>public behavio</w:t>
      </w:r>
      <w:r w:rsidR="00DB2073">
        <w:t>u</w:t>
      </w:r>
      <w:r>
        <w:t xml:space="preserve">r </w:t>
      </w:r>
      <w:r w:rsidR="00DB2073">
        <w:t xml:space="preserve">has </w:t>
      </w:r>
      <w:r>
        <w:t>changed.</w:t>
      </w:r>
      <w:r w:rsidR="00DB2073">
        <w:t xml:space="preserve"> It</w:t>
      </w:r>
      <w:r>
        <w:t xml:space="preserve"> does</w:t>
      </w:r>
      <w:r w:rsidR="00DB2073">
        <w:t xml:space="preserve"> </w:t>
      </w:r>
      <w:r>
        <w:t>n</w:t>
      </w:r>
      <w:r w:rsidR="00DB2073">
        <w:t>o</w:t>
      </w:r>
      <w:r>
        <w:t>t matter why it has</w:t>
      </w:r>
      <w:r w:rsidR="00DB2073">
        <w:t>;</w:t>
      </w:r>
      <w:r>
        <w:t xml:space="preserve"> it </w:t>
      </w:r>
      <w:r w:rsidR="00DB2073">
        <w:t xml:space="preserve">has </w:t>
      </w:r>
      <w:r>
        <w:t xml:space="preserve">just changed. People with conditions choose to access their healthcare through different groups than they </w:t>
      </w:r>
      <w:r>
        <w:t>did</w:t>
      </w:r>
      <w:r>
        <w:t xml:space="preserve"> </w:t>
      </w:r>
      <w:r>
        <w:t>five</w:t>
      </w:r>
      <w:r w:rsidR="00DB2073">
        <w:t xml:space="preserve"> or 10</w:t>
      </w:r>
      <w:r>
        <w:t xml:space="preserve"> years ago.</w:t>
      </w:r>
      <w:r w:rsidR="00DB2073">
        <w:t xml:space="preserve"> </w:t>
      </w:r>
      <w:r>
        <w:t xml:space="preserve">Is there an element in the inspection system </w:t>
      </w:r>
      <w:r w:rsidR="00DB2073">
        <w:t>where</w:t>
      </w:r>
      <w:r>
        <w:t xml:space="preserve"> we want to squeeze public behavio</w:t>
      </w:r>
      <w:r w:rsidR="00DB2073">
        <w:t>u</w:t>
      </w:r>
      <w:r>
        <w:t>r back into the system that</w:t>
      </w:r>
      <w:r w:rsidR="00DB2073">
        <w:t xml:space="preserve"> ha</w:t>
      </w:r>
      <w:r>
        <w:t>s been going a fair amount of time</w:t>
      </w:r>
      <w:r>
        <w:t>?</w:t>
      </w:r>
      <w:r>
        <w:t xml:space="preserve"> </w:t>
      </w:r>
      <w:r>
        <w:t xml:space="preserve">If </w:t>
      </w:r>
      <w:r>
        <w:t xml:space="preserve">we </w:t>
      </w:r>
      <w:r>
        <w:t xml:space="preserve">think </w:t>
      </w:r>
      <w:r>
        <w:t>public behavio</w:t>
      </w:r>
      <w:r w:rsidR="00DB2073">
        <w:t>u</w:t>
      </w:r>
      <w:r>
        <w:t>r</w:t>
      </w:r>
      <w:r w:rsidR="00DB2073">
        <w:t xml:space="preserve"> has</w:t>
      </w:r>
      <w:r>
        <w:t xml:space="preserve"> changed, how </w:t>
      </w:r>
      <w:r w:rsidR="00DB2073">
        <w:t xml:space="preserve">can </w:t>
      </w:r>
      <w:r>
        <w:t xml:space="preserve">we </w:t>
      </w:r>
      <w:r>
        <w:t xml:space="preserve">build a system that meets </w:t>
      </w:r>
      <w:r w:rsidR="00DB2073">
        <w:t>the</w:t>
      </w:r>
      <w:r>
        <w:t xml:space="preserve"> change in public behavio</w:t>
      </w:r>
      <w:r w:rsidR="00DB2073">
        <w:t>u</w:t>
      </w:r>
      <w:r>
        <w:t>r? It might be a lot of work, and I</w:t>
      </w:r>
      <w:r w:rsidR="00DB2073">
        <w:t xml:space="preserve"> a</w:t>
      </w:r>
      <w:r>
        <w:t xml:space="preserve">m not sure what the answer is, but it might lead us to a better outcome. I just get the </w:t>
      </w:r>
      <w:r w:rsidR="00DB2073">
        <w:t>feeling</w:t>
      </w:r>
      <w:r>
        <w:t xml:space="preserve"> that we</w:t>
      </w:r>
      <w:r w:rsidR="00DB2073">
        <w:t xml:space="preserve"> a</w:t>
      </w:r>
      <w:r>
        <w:t>re on a different page</w:t>
      </w:r>
      <w:r>
        <w:t>.</w:t>
      </w:r>
      <w:r>
        <w:t xml:space="preserve"> I do</w:t>
      </w:r>
      <w:r w:rsidR="00DB2073">
        <w:t xml:space="preserve"> </w:t>
      </w:r>
      <w:r>
        <w:t>n</w:t>
      </w:r>
      <w:r w:rsidR="00DB2073">
        <w:t>o</w:t>
      </w:r>
      <w:r>
        <w:t>t know whether that</w:t>
      </w:r>
      <w:r w:rsidR="00DB2073">
        <w:t xml:space="preserve"> i</w:t>
      </w:r>
      <w:r>
        <w:t>s because the public do</w:t>
      </w:r>
      <w:r w:rsidR="00DB2073">
        <w:t xml:space="preserve"> </w:t>
      </w:r>
      <w:r>
        <w:t>n</w:t>
      </w:r>
      <w:r w:rsidR="00DB2073">
        <w:t>o</w:t>
      </w:r>
      <w:r>
        <w:t>t want to change behavio</w:t>
      </w:r>
      <w:r w:rsidR="00DB2073">
        <w:t>u</w:t>
      </w:r>
      <w:r>
        <w:t xml:space="preserve">r but </w:t>
      </w:r>
      <w:r w:rsidR="00DB2073">
        <w:t>a</w:t>
      </w:r>
      <w:r>
        <w:t>re being forced to, or whether it</w:t>
      </w:r>
      <w:r w:rsidR="00DB2073">
        <w:t xml:space="preserve"> i</w:t>
      </w:r>
      <w:r>
        <w:t>s genuinely a chang</w:t>
      </w:r>
      <w:r w:rsidR="00DB2073">
        <w:t xml:space="preserve">e </w:t>
      </w:r>
      <w:r>
        <w:t>in the way people choose to access care.</w:t>
      </w:r>
    </w:p>
    <w:p w:rsidR="009666B6" w:rsidP="000F51D2">
      <w:pPr>
        <w:pStyle w:val="Answer"/>
      </w:pPr>
      <w:r>
        <w:rPr>
          <w:b/>
          <w:bCs/>
          <w:i/>
        </w:rPr>
        <w:t>Victoria Vallance:</w:t>
      </w:r>
      <w:r w:rsidR="00DB2073">
        <w:t xml:space="preserve"> Your</w:t>
      </w:r>
      <w:r>
        <w:t xml:space="preserve"> second point there is a little bit of the </w:t>
      </w:r>
      <w:r w:rsidR="00DB2073">
        <w:t xml:space="preserve">answer </w:t>
      </w:r>
      <w:r>
        <w:t xml:space="preserve">to the first. </w:t>
      </w:r>
      <w:r w:rsidR="008B26D1">
        <w:t xml:space="preserve">We do </w:t>
      </w:r>
      <w:r>
        <w:t>know that</w:t>
      </w:r>
      <w:r w:rsidR="00DB2073">
        <w:t>,</w:t>
      </w:r>
      <w:r>
        <w:t xml:space="preserve"> when people present</w:t>
      </w:r>
      <w:r w:rsidR="00DB2073">
        <w:t xml:space="preserve">, be it </w:t>
      </w:r>
      <w:r w:rsidR="008B26D1">
        <w:t>a</w:t>
      </w:r>
      <w:r w:rsidR="00DB2073">
        <w:t xml:space="preserve"> 999 </w:t>
      </w:r>
      <w:r>
        <w:t>call or directly to the emergency department</w:t>
      </w:r>
      <w:r w:rsidR="00DB2073">
        <w:t>,</w:t>
      </w:r>
      <w:r>
        <w:t xml:space="preserve"> they are more acutely unwell than they used to be. </w:t>
      </w:r>
      <w:r w:rsidR="008B26D1">
        <w:t xml:space="preserve">Either people are </w:t>
      </w:r>
      <w:r>
        <w:t xml:space="preserve">waiting longer or </w:t>
      </w:r>
      <w:r w:rsidR="008B26D1">
        <w:t xml:space="preserve">they are </w:t>
      </w:r>
      <w:r>
        <w:t>successfully</w:t>
      </w:r>
      <w:r w:rsidR="00DB2073">
        <w:t xml:space="preserve"> </w:t>
      </w:r>
      <w:r>
        <w:t>seeking that support within the earlier stages of care, so primary care or out</w:t>
      </w:r>
      <w:r w:rsidR="00DB2073">
        <w:t>-</w:t>
      </w:r>
      <w:r>
        <w:t>of</w:t>
      </w:r>
      <w:r w:rsidR="00DB2073">
        <w:t>-h</w:t>
      </w:r>
      <w:r>
        <w:t>our</w:t>
      </w:r>
      <w:r w:rsidR="00DB2073">
        <w:t>s</w:t>
      </w:r>
      <w:r>
        <w:t xml:space="preserve"> care. </w:t>
      </w:r>
      <w:r w:rsidR="00DB2073">
        <w:t>You are right that that</w:t>
      </w:r>
      <w:r>
        <w:t xml:space="preserve"> behavio</w:t>
      </w:r>
      <w:r w:rsidR="00DB2073">
        <w:t>u</w:t>
      </w:r>
      <w:r>
        <w:t>r change</w:t>
      </w:r>
      <w:r w:rsidR="00DB2073">
        <w:t>, in part,</w:t>
      </w:r>
      <w:r>
        <w:t xml:space="preserve"> is what</w:t>
      </w:r>
      <w:r w:rsidR="00DB2073">
        <w:t xml:space="preserve"> i</w:t>
      </w:r>
      <w:r>
        <w:t xml:space="preserve">s leading to the increased </w:t>
      </w:r>
      <w:r w:rsidR="00DB2073">
        <w:t>ac</w:t>
      </w:r>
      <w:r>
        <w:t xml:space="preserve">uity of the higher-level life-threatening or emergency situations that either ambulances or the </w:t>
      </w:r>
      <w:r w:rsidR="00DB2073">
        <w:t>E</w:t>
      </w:r>
      <w:r>
        <w:t>D department a</w:t>
      </w:r>
      <w:r w:rsidR="00DB2073">
        <w:t>re</w:t>
      </w:r>
      <w:r>
        <w:t xml:space="preserve"> tackling</w:t>
      </w:r>
      <w:r w:rsidR="00DB2073">
        <w:t>.</w:t>
      </w:r>
    </w:p>
    <w:p w:rsidR="007643C4" w:rsidP="000F51D2">
      <w:pPr>
        <w:pStyle w:val="Answer"/>
      </w:pPr>
      <w:r>
        <w:t xml:space="preserve">Where </w:t>
      </w:r>
      <w:r w:rsidR="009666B6">
        <w:t>partners work together</w:t>
      </w:r>
      <w:r w:rsidR="00DB2073">
        <w:t xml:space="preserve"> and</w:t>
      </w:r>
      <w:r w:rsidR="009666B6">
        <w:t xml:space="preserve"> there is a shared approach</w:t>
      </w:r>
      <w:r>
        <w:t xml:space="preserve">, </w:t>
      </w:r>
      <w:r w:rsidR="009666B6">
        <w:t>even if that is in the emergency department</w:t>
      </w:r>
      <w:r>
        <w:t xml:space="preserve">, </w:t>
      </w:r>
      <w:r w:rsidR="009666B6">
        <w:t>there can be reduced pressure</w:t>
      </w:r>
      <w:r w:rsidR="00DB2073">
        <w:t>.</w:t>
      </w:r>
      <w:r w:rsidR="009666B6">
        <w:t xml:space="preserve"> </w:t>
      </w:r>
      <w:r>
        <w:t xml:space="preserve">For </w:t>
      </w:r>
      <w:r w:rsidR="009666B6">
        <w:t>example</w:t>
      </w:r>
      <w:r>
        <w:t>,</w:t>
      </w:r>
      <w:r w:rsidR="009666B6">
        <w:t xml:space="preserve"> through one of the system reviews we</w:t>
      </w:r>
      <w:r w:rsidR="00DB2073">
        <w:t xml:space="preserve"> ha</w:t>
      </w:r>
      <w:r w:rsidR="009666B6">
        <w:t>ve talked about</w:t>
      </w:r>
      <w:r>
        <w:t>,</w:t>
      </w:r>
      <w:r w:rsidR="009666B6">
        <w:t xml:space="preserve"> </w:t>
      </w:r>
      <w:r>
        <w:t xml:space="preserve">we </w:t>
      </w:r>
      <w:r w:rsidR="009666B6">
        <w:t>saw some really good practice of primary care G</w:t>
      </w:r>
      <w:r w:rsidR="00DB2073">
        <w:t>P</w:t>
      </w:r>
      <w:r w:rsidR="009666B6">
        <w:t>s</w:t>
      </w:r>
      <w:r w:rsidR="00DB2073">
        <w:t xml:space="preserve"> and</w:t>
      </w:r>
      <w:r w:rsidR="009666B6">
        <w:t xml:space="preserve"> professionals co-located at the same place as the emergency department</w:t>
      </w:r>
      <w:r>
        <w:t>.</w:t>
      </w:r>
      <w:r w:rsidR="009666B6">
        <w:t xml:space="preserve"> </w:t>
      </w:r>
      <w:r>
        <w:t>They could perform</w:t>
      </w:r>
      <w:r w:rsidR="009666B6">
        <w:t xml:space="preserve"> quite an immediate assessment of those individuals attending the department</w:t>
      </w:r>
      <w:r w:rsidR="00DB2073">
        <w:t>.</w:t>
      </w:r>
      <w:r w:rsidR="009666B6">
        <w:t xml:space="preserve"> </w:t>
      </w:r>
      <w:r w:rsidR="00DB2073">
        <w:t>T</w:t>
      </w:r>
      <w:r w:rsidR="009666B6">
        <w:t>he knock-on impact was to reduce the foot</w:t>
      </w:r>
      <w:r w:rsidR="00DB2073">
        <w:t>f</w:t>
      </w:r>
      <w:r w:rsidR="009666B6">
        <w:t xml:space="preserve">all into the ED department by a third, so there is something to be thought </w:t>
      </w:r>
      <w:r>
        <w:t>about with</w:t>
      </w:r>
      <w:r w:rsidR="009666B6">
        <w:t xml:space="preserve"> behavio</w:t>
      </w:r>
      <w:r w:rsidR="00DB2073">
        <w:t>u</w:t>
      </w:r>
      <w:r w:rsidR="009666B6">
        <w:t>r changes.</w:t>
      </w:r>
      <w:r w:rsidR="00DB2073">
        <w:t xml:space="preserve"> T</w:t>
      </w:r>
      <w:r w:rsidR="009666B6">
        <w:t xml:space="preserve">hat is </w:t>
      </w:r>
      <w:r w:rsidR="006D2536">
        <w:t xml:space="preserve">probably </w:t>
      </w:r>
      <w:r w:rsidR="009666B6">
        <w:t>contributing</w:t>
      </w:r>
      <w:r w:rsidR="00DB2073">
        <w:t xml:space="preserve"> </w:t>
      </w:r>
      <w:r w:rsidR="009666B6">
        <w:t xml:space="preserve">to the </w:t>
      </w:r>
      <w:r w:rsidR="00E74DAF">
        <w:t>lower</w:t>
      </w:r>
      <w:r w:rsidR="00DB2073">
        <w:t xml:space="preserve"> d</w:t>
      </w:r>
      <w:r w:rsidR="009666B6">
        <w:t>emand. But</w:t>
      </w:r>
      <w:r w:rsidR="00DB2073">
        <w:t>,</w:t>
      </w:r>
      <w:r w:rsidR="009666B6">
        <w:t xml:space="preserve"> for those who do, for whatever reason, </w:t>
      </w:r>
      <w:r w:rsidR="00E74DAF">
        <w:t xml:space="preserve">turn </w:t>
      </w:r>
      <w:r w:rsidR="009666B6">
        <w:t>directly to the emergency care department</w:t>
      </w:r>
      <w:r w:rsidR="00DB2073">
        <w:t>,</w:t>
      </w:r>
      <w:r w:rsidR="009666B6">
        <w:t xml:space="preserve"> </w:t>
      </w:r>
      <w:r w:rsidR="00DB2073">
        <w:t>w</w:t>
      </w:r>
      <w:r w:rsidR="009666B6">
        <w:t>e have seen some really good practice with good outcomes and impact</w:t>
      </w:r>
      <w:r w:rsidR="00DB2073">
        <w:t>s</w:t>
      </w:r>
      <w:r w:rsidR="009666B6">
        <w:t xml:space="preserve"> </w:t>
      </w:r>
      <w:r w:rsidR="00E74DAF">
        <w:t>on</w:t>
      </w:r>
      <w:r w:rsidR="009666B6">
        <w:t xml:space="preserve"> people where primary care </w:t>
      </w:r>
      <w:r w:rsidR="00E74DAF">
        <w:t>has</w:t>
      </w:r>
      <w:r w:rsidR="009666B6">
        <w:t xml:space="preserve"> worked together with secondary care</w:t>
      </w:r>
      <w:r>
        <w:t>.</w:t>
      </w:r>
      <w:r w:rsidR="00E74DAF">
        <w:t xml:space="preserve"> </w:t>
      </w:r>
    </w:p>
    <w:p w:rsidR="007643C4" w:rsidP="000F51D2">
      <w:pPr>
        <w:pStyle w:val="Remark"/>
      </w:pPr>
      <w:r w:rsidRPr="00CE10FC">
        <w:rPr>
          <w:b/>
          <w:bCs/>
        </w:rPr>
        <w:t>Baroness Morris of Yardley:</w:t>
      </w:r>
      <w:r>
        <w:rPr>
          <w:b/>
          <w:bCs/>
        </w:rPr>
        <w:t xml:space="preserve"> </w:t>
      </w:r>
      <w:r w:rsidR="009666B6">
        <w:t>Do you think your framework is adaptable enough to allow that change to happen without them failing to meet your targets</w:t>
      </w:r>
      <w:r>
        <w:t xml:space="preserve"> and</w:t>
      </w:r>
      <w:r w:rsidR="009666B6">
        <w:t xml:space="preserve"> objectives? </w:t>
      </w:r>
    </w:p>
    <w:p w:rsidR="009666B6" w:rsidP="000F51D2">
      <w:pPr>
        <w:pStyle w:val="Answer"/>
      </w:pPr>
      <w:r>
        <w:rPr>
          <w:b/>
          <w:bCs/>
          <w:i/>
        </w:rPr>
        <w:t>Victoria Vallance:</w:t>
      </w:r>
      <w:r w:rsidR="007643C4">
        <w:t xml:space="preserve"> </w:t>
      </w:r>
      <w:r>
        <w:t>Ye</w:t>
      </w:r>
      <w:r w:rsidR="007643C4">
        <w:t xml:space="preserve">s, </w:t>
      </w:r>
      <w:r>
        <w:t>we</w:t>
      </w:r>
      <w:r w:rsidR="007643C4">
        <w:t xml:space="preserve"> a</w:t>
      </w:r>
      <w:r>
        <w:t>re really keen to see the good positive impacts of creativity and innovation. We</w:t>
      </w:r>
      <w:r w:rsidR="007643C4">
        <w:t xml:space="preserve"> ha</w:t>
      </w:r>
      <w:r>
        <w:t xml:space="preserve">ve talked about that in </w:t>
      </w:r>
      <w:r w:rsidRPr="004B4152" w:rsidR="007643C4">
        <w:rPr>
          <w:i/>
          <w:iCs/>
        </w:rPr>
        <w:t>S</w:t>
      </w:r>
      <w:r w:rsidRPr="004B4152">
        <w:rPr>
          <w:i/>
          <w:iCs/>
        </w:rPr>
        <w:t xml:space="preserve">tate of </w:t>
      </w:r>
      <w:r w:rsidRPr="004B4152" w:rsidR="007643C4">
        <w:rPr>
          <w:i/>
          <w:iCs/>
        </w:rPr>
        <w:t>C</w:t>
      </w:r>
      <w:r w:rsidRPr="004B4152">
        <w:rPr>
          <w:i/>
          <w:iCs/>
        </w:rPr>
        <w:t>are</w:t>
      </w:r>
      <w:r w:rsidR="00E74DAF">
        <w:t xml:space="preserve"> and </w:t>
      </w:r>
      <w:r>
        <w:t>in those reviews</w:t>
      </w:r>
      <w:r w:rsidR="00E74DAF">
        <w:t>.</w:t>
      </w:r>
      <w:r>
        <w:t xml:space="preserve"> </w:t>
      </w:r>
      <w:r w:rsidR="00E74DAF">
        <w:t xml:space="preserve">Where </w:t>
      </w:r>
      <w:r>
        <w:t>we can see that new service models are having a good, safe</w:t>
      </w:r>
      <w:r w:rsidR="00E74DAF">
        <w:t>,</w:t>
      </w:r>
      <w:r>
        <w:t xml:space="preserve"> high</w:t>
      </w:r>
      <w:r w:rsidR="007643C4">
        <w:t>-</w:t>
      </w:r>
      <w:r>
        <w:t>quality impact</w:t>
      </w:r>
      <w:r w:rsidR="00E74DAF">
        <w:t>,</w:t>
      </w:r>
      <w:r>
        <w:t xml:space="preserve"> </w:t>
      </w:r>
      <w:r w:rsidR="00E74DAF">
        <w:t xml:space="preserve">we </w:t>
      </w:r>
      <w:r w:rsidR="007643C4">
        <w:t>a</w:t>
      </w:r>
      <w:r>
        <w:t>re fully support</w:t>
      </w:r>
      <w:r w:rsidR="007643C4">
        <w:t>ive, yes</w:t>
      </w:r>
      <w:r>
        <w:t>.</w:t>
      </w:r>
    </w:p>
    <w:p w:rsidR="007643C4" w:rsidP="000F51D2">
      <w:pPr>
        <w:pStyle w:val="Answer"/>
      </w:pPr>
      <w:r>
        <w:rPr>
          <w:b/>
          <w:bCs/>
          <w:i/>
        </w:rPr>
        <w:t>Sarah Scobie:</w:t>
      </w:r>
      <w:r>
        <w:t xml:space="preserve"> </w:t>
      </w:r>
      <w:r w:rsidR="00E74DAF">
        <w:t xml:space="preserve">To </w:t>
      </w:r>
      <w:r w:rsidR="009666B6">
        <w:t>clarify on the data points</w:t>
      </w:r>
      <w:r w:rsidR="00E74DAF">
        <w:t xml:space="preserve">, the </w:t>
      </w:r>
      <w:r w:rsidR="009666B6">
        <w:t>number of ambulance incidents</w:t>
      </w:r>
      <w:r>
        <w:t>—s</w:t>
      </w:r>
      <w:r w:rsidR="009666B6">
        <w:t>o</w:t>
      </w:r>
      <w:r>
        <w:t xml:space="preserve"> </w:t>
      </w:r>
      <w:r w:rsidR="009666B6">
        <w:t>when an ambulance has contact with a patient</w:t>
      </w:r>
      <w:r>
        <w:t>—</w:t>
      </w:r>
      <w:r w:rsidR="009666B6">
        <w:t>is slightly lower than it was pre</w:t>
      </w:r>
      <w:r w:rsidR="00E74DAF">
        <w:t xml:space="preserve"> </w:t>
      </w:r>
      <w:r w:rsidR="009666B6">
        <w:t>pandemic</w:t>
      </w:r>
      <w:r w:rsidR="00E74DAF">
        <w:t>,</w:t>
      </w:r>
      <w:r>
        <w:t xml:space="preserve"> </w:t>
      </w:r>
      <w:r w:rsidR="00E74DAF">
        <w:t xml:space="preserve">but </w:t>
      </w:r>
      <w:r w:rsidR="009666B6">
        <w:t>the number of calls to the ambulance service has gone up, which is probably people calling multiple times because they</w:t>
      </w:r>
      <w:r>
        <w:t xml:space="preserve"> a</w:t>
      </w:r>
      <w:r w:rsidR="009666B6">
        <w:t xml:space="preserve">re waiting. </w:t>
      </w:r>
      <w:r w:rsidR="006D2536">
        <w:t>I</w:t>
      </w:r>
      <w:r w:rsidR="009666B6">
        <w:t>t</w:t>
      </w:r>
      <w:r>
        <w:t xml:space="preserve"> i</w:t>
      </w:r>
      <w:r w:rsidR="009666B6">
        <w:t>s wor</w:t>
      </w:r>
      <w:r>
        <w:t>th bearing in mind</w:t>
      </w:r>
      <w:r w:rsidR="009666B6">
        <w:t xml:space="preserve"> </w:t>
      </w:r>
      <w:r>
        <w:t xml:space="preserve">that </w:t>
      </w:r>
      <w:r w:rsidR="009666B6">
        <w:t>the number of incidents is likely to be constrained by the number of ambulance crews and the number of people they can reach</w:t>
      </w:r>
      <w:r>
        <w:t>.</w:t>
      </w:r>
    </w:p>
    <w:p w:rsidR="009666B6" w:rsidP="009666B6">
      <w:pPr>
        <w:pStyle w:val="Question"/>
      </w:pPr>
      <w:r w:rsidRPr="00E80A68">
        <w:rPr>
          <w:b/>
          <w:bCs/>
        </w:rPr>
        <w:t>Baroness Chisholm of Owlpen:</w:t>
      </w:r>
      <w:r w:rsidRPr="00E80A68">
        <w:t xml:space="preserve"> </w:t>
      </w:r>
      <w:r>
        <w:t>You</w:t>
      </w:r>
      <w:r>
        <w:t xml:space="preserve"> ha</w:t>
      </w:r>
      <w:r>
        <w:t xml:space="preserve">ve talked a little </w:t>
      </w:r>
      <w:r w:rsidR="00E74DAF">
        <w:t xml:space="preserve">bit </w:t>
      </w:r>
      <w:r>
        <w:t xml:space="preserve">about </w:t>
      </w:r>
      <w:r w:rsidR="00E74DAF">
        <w:t>this,</w:t>
      </w:r>
      <w:r>
        <w:t xml:space="preserve"> but I</w:t>
      </w:r>
      <w:r>
        <w:t xml:space="preserve"> woul</w:t>
      </w:r>
      <w:r>
        <w:t xml:space="preserve">d like to explore it a bit more. </w:t>
      </w:r>
      <w:r>
        <w:t>T</w:t>
      </w:r>
      <w:r>
        <w:t>he shared experience is so important</w:t>
      </w:r>
      <w:r>
        <w:t>,</w:t>
      </w:r>
      <w:r>
        <w:t xml:space="preserve"> and I want to know how you feel we could better link up with primary</w:t>
      </w:r>
      <w:r>
        <w:t>,</w:t>
      </w:r>
      <w:r>
        <w:t xml:space="preserve"> social </w:t>
      </w:r>
      <w:r>
        <w:t xml:space="preserve">and </w:t>
      </w:r>
      <w:r>
        <w:t xml:space="preserve">mental health services to ensure </w:t>
      </w:r>
      <w:r>
        <w:t xml:space="preserve">that </w:t>
      </w:r>
      <w:r>
        <w:t xml:space="preserve">only patients with urgent need are accessing </w:t>
      </w:r>
      <w:r>
        <w:t>A&amp;E and ambulance</w:t>
      </w:r>
      <w:r>
        <w:t xml:space="preserve"> services</w:t>
      </w:r>
      <w:r>
        <w:t>.</w:t>
      </w:r>
      <w:r>
        <w:t xml:space="preserve"> </w:t>
      </w:r>
      <w:r>
        <w:t>H</w:t>
      </w:r>
      <w:r>
        <w:t xml:space="preserve">ow can </w:t>
      </w:r>
      <w:r>
        <w:t xml:space="preserve">we </w:t>
      </w:r>
      <w:r>
        <w:t xml:space="preserve">educate people better so </w:t>
      </w:r>
      <w:r>
        <w:t xml:space="preserve">that </w:t>
      </w:r>
      <w:r>
        <w:t xml:space="preserve">they know </w:t>
      </w:r>
      <w:r>
        <w:t xml:space="preserve">the </w:t>
      </w:r>
      <w:r>
        <w:t>appropriate service to go to when they have a problem</w:t>
      </w:r>
      <w:r>
        <w:t>?</w:t>
      </w:r>
    </w:p>
    <w:p w:rsidR="00E80A68" w:rsidP="000F51D2">
      <w:pPr>
        <w:pStyle w:val="Answer"/>
      </w:pPr>
      <w:r>
        <w:rPr>
          <w:b/>
          <w:bCs/>
          <w:i/>
        </w:rPr>
        <w:t>Sarah Scobie:</w:t>
      </w:r>
      <w:r>
        <w:t xml:space="preserve"> T</w:t>
      </w:r>
      <w:r w:rsidR="009666B6">
        <w:t>here</w:t>
      </w:r>
      <w:r>
        <w:t xml:space="preserve"> ha</w:t>
      </w:r>
      <w:r w:rsidR="009666B6">
        <w:t>s been a lot of focus on the front door of the hospital and trying to reduce demand</w:t>
      </w:r>
      <w:r>
        <w:t xml:space="preserve">, and </w:t>
      </w:r>
      <w:r w:rsidR="009666B6">
        <w:t>quite a lot of things</w:t>
      </w:r>
      <w:r>
        <w:t xml:space="preserve"> have been tried.</w:t>
      </w:r>
      <w:r w:rsidR="009666B6">
        <w:t xml:space="preserve"> </w:t>
      </w:r>
      <w:r>
        <w:t>B</w:t>
      </w:r>
      <w:r w:rsidR="009666B6">
        <w:t>ut</w:t>
      </w:r>
      <w:r>
        <w:t>,</w:t>
      </w:r>
      <w:r w:rsidR="009666B6">
        <w:t xml:space="preserve"> to some extent</w:t>
      </w:r>
      <w:r>
        <w:t>,</w:t>
      </w:r>
      <w:r w:rsidR="009666B6">
        <w:t xml:space="preserve"> that focus is in the wrong place</w:t>
      </w:r>
      <w:r>
        <w:t>.</w:t>
      </w:r>
      <w:r w:rsidR="009666B6">
        <w:t xml:space="preserve"> </w:t>
      </w:r>
      <w:r>
        <w:t xml:space="preserve">There has not been enough attention on </w:t>
      </w:r>
      <w:r w:rsidR="009666B6">
        <w:t xml:space="preserve">the flow of the patient through the hospital. </w:t>
      </w:r>
      <w:r w:rsidR="00114561">
        <w:t xml:space="preserve">Things </w:t>
      </w:r>
      <w:r w:rsidR="009666B6">
        <w:t>have been tried and it could well be that they have had an impact</w:t>
      </w:r>
      <w:r>
        <w:t>, c</w:t>
      </w:r>
      <w:r w:rsidR="009666B6">
        <w:t>o-locating G</w:t>
      </w:r>
      <w:r>
        <w:t>P</w:t>
      </w:r>
      <w:r w:rsidR="009666B6">
        <w:t xml:space="preserve">s in A&amp;E for example, but the actual impact </w:t>
      </w:r>
      <w:r>
        <w:t xml:space="preserve">on reducing </w:t>
      </w:r>
      <w:r w:rsidR="009666B6">
        <w:t xml:space="preserve">urgent care demand has not really been very strong. </w:t>
      </w:r>
    </w:p>
    <w:p w:rsidR="00E80A68" w:rsidP="000F51D2">
      <w:pPr>
        <w:pStyle w:val="Answer"/>
      </w:pPr>
      <w:r>
        <w:t xml:space="preserve">We </w:t>
      </w:r>
      <w:r w:rsidR="009666B6">
        <w:t>do</w:t>
      </w:r>
      <w:r>
        <w:t xml:space="preserve"> </w:t>
      </w:r>
      <w:r w:rsidR="009666B6">
        <w:t>n</w:t>
      </w:r>
      <w:r>
        <w:t>o</w:t>
      </w:r>
      <w:r w:rsidR="009666B6">
        <w:t>t know nearly as much about what goes on in primary and community services. We do</w:t>
      </w:r>
      <w:r>
        <w:t xml:space="preserve"> </w:t>
      </w:r>
      <w:r w:rsidR="009666B6">
        <w:t>n</w:t>
      </w:r>
      <w:r>
        <w:t>o</w:t>
      </w:r>
      <w:r w:rsidR="009666B6">
        <w:t>t have such good data</w:t>
      </w:r>
      <w:r>
        <w:t>, so</w:t>
      </w:r>
      <w:r w:rsidR="009666B6">
        <w:t xml:space="preserve"> assessing the capacity outside of hospitals is much more difficult.</w:t>
      </w:r>
      <w:r>
        <w:t xml:space="preserve"> O</w:t>
      </w:r>
      <w:r w:rsidR="009666B6">
        <w:t xml:space="preserve">ne of the challenges for schemes that have aimed to divert people is that it does need somebody in the community to help. </w:t>
      </w:r>
      <w:r>
        <w:t>I</w:t>
      </w:r>
      <w:r w:rsidR="009666B6">
        <w:t>f a paramedic goes to somebody</w:t>
      </w:r>
      <w:r>
        <w:t xml:space="preserve"> who</w:t>
      </w:r>
      <w:r w:rsidR="009666B6">
        <w:t xml:space="preserve"> do</w:t>
      </w:r>
      <w:r>
        <w:t xml:space="preserve">es </w:t>
      </w:r>
      <w:r w:rsidR="009666B6">
        <w:t>n</w:t>
      </w:r>
      <w:r>
        <w:t>o</w:t>
      </w:r>
      <w:r w:rsidR="009666B6">
        <w:t>t need to be admitted to hospital but need</w:t>
      </w:r>
      <w:r>
        <w:t>s</w:t>
      </w:r>
      <w:r w:rsidR="009666B6">
        <w:t xml:space="preserve"> some help</w:t>
      </w:r>
      <w:r>
        <w:t xml:space="preserve"> that</w:t>
      </w:r>
      <w:r w:rsidR="009666B6">
        <w:t xml:space="preserve"> is</w:t>
      </w:r>
      <w:r>
        <w:t xml:space="preserve"> </w:t>
      </w:r>
      <w:r w:rsidR="009666B6">
        <w:t>n</w:t>
      </w:r>
      <w:r>
        <w:t>o</w:t>
      </w:r>
      <w:r w:rsidR="009666B6">
        <w:t>t available</w:t>
      </w:r>
      <w:r>
        <w:t>,</w:t>
      </w:r>
      <w:r w:rsidR="009666B6">
        <w:t xml:space="preserve"> because it</w:t>
      </w:r>
      <w:r>
        <w:t xml:space="preserve"> i</w:t>
      </w:r>
      <w:r w:rsidR="009666B6">
        <w:t>s out</w:t>
      </w:r>
      <w:r>
        <w:t xml:space="preserve"> </w:t>
      </w:r>
      <w:r w:rsidR="009666B6">
        <w:t>of</w:t>
      </w:r>
      <w:r>
        <w:t xml:space="preserve"> </w:t>
      </w:r>
      <w:r>
        <w:t>ho</w:t>
      </w:r>
      <w:r w:rsidR="009666B6">
        <w:t>urs or</w:t>
      </w:r>
      <w:r>
        <w:t xml:space="preserve"> </w:t>
      </w:r>
      <w:r>
        <w:t xml:space="preserve">there is not </w:t>
      </w:r>
      <w:r>
        <w:t xml:space="preserve">that </w:t>
      </w:r>
      <w:r w:rsidR="009666B6">
        <w:t>service in the community, they will end up tak</w:t>
      </w:r>
      <w:r>
        <w:t>ing</w:t>
      </w:r>
      <w:r w:rsidR="009666B6">
        <w:t xml:space="preserve"> them to hospital anyway. </w:t>
      </w:r>
      <w:r>
        <w:t>T</w:t>
      </w:r>
      <w:r w:rsidR="009666B6">
        <w:t xml:space="preserve">hose community services need to be available. </w:t>
      </w:r>
    </w:p>
    <w:p w:rsidR="009666B6" w:rsidP="000F51D2">
      <w:pPr>
        <w:pStyle w:val="Answer"/>
      </w:pPr>
      <w:r>
        <w:t xml:space="preserve">One </w:t>
      </w:r>
      <w:r>
        <w:t>or two things have been proposed.</w:t>
      </w:r>
      <w:r w:rsidR="00E80A68">
        <w:t xml:space="preserve"> There is </w:t>
      </w:r>
      <w:r>
        <w:t xml:space="preserve">the idea of booking appointments in A&amp;E, </w:t>
      </w:r>
      <w:r w:rsidR="00554160">
        <w:t>which</w:t>
      </w:r>
      <w:r>
        <w:t xml:space="preserve"> some minor injury units are implementing</w:t>
      </w:r>
      <w:r w:rsidR="00E80A68">
        <w:t>. T</w:t>
      </w:r>
      <w:r>
        <w:t xml:space="preserve">hat </w:t>
      </w:r>
      <w:r w:rsidR="00E80A68">
        <w:t>can have</w:t>
      </w:r>
      <w:r>
        <w:t xml:space="preserve"> benefits</w:t>
      </w:r>
      <w:r w:rsidR="00E80A68">
        <w:t>,</w:t>
      </w:r>
      <w:r>
        <w:t xml:space="preserve"> and they do it in Denmark and some othe</w:t>
      </w:r>
      <w:r w:rsidR="00E80A68">
        <w:t>r</w:t>
      </w:r>
      <w:r>
        <w:t xml:space="preserve"> countries</w:t>
      </w:r>
      <w:r w:rsidR="00554160">
        <w:t>,</w:t>
      </w:r>
      <w:r w:rsidR="00E80A68">
        <w:t xml:space="preserve"> </w:t>
      </w:r>
      <w:r w:rsidR="00554160">
        <w:t xml:space="preserve">but </w:t>
      </w:r>
      <w:r>
        <w:t>it has</w:t>
      </w:r>
      <w:r w:rsidR="00E80A68">
        <w:t xml:space="preserve"> </w:t>
      </w:r>
      <w:r>
        <w:t>n</w:t>
      </w:r>
      <w:r w:rsidR="00E80A68">
        <w:t>o</w:t>
      </w:r>
      <w:r>
        <w:t xml:space="preserve">t really taken off. It was proposed a couple of years ago but only about </w:t>
      </w:r>
      <w:r w:rsidR="00E80A68">
        <w:t>3%</w:t>
      </w:r>
      <w:r>
        <w:t xml:space="preserve"> of A&amp;E appointments</w:t>
      </w:r>
      <w:r w:rsidR="00E80A68">
        <w:t xml:space="preserve"> </w:t>
      </w:r>
      <w:r>
        <w:t>are booked</w:t>
      </w:r>
      <w:r w:rsidR="00E80A68">
        <w:t>. I a</w:t>
      </w:r>
      <w:r>
        <w:t>m not quite sure what</w:t>
      </w:r>
      <w:r w:rsidR="00E80A68">
        <w:t xml:space="preserve"> ha</w:t>
      </w:r>
      <w:r>
        <w:t>s happened to that policy approach.</w:t>
      </w:r>
    </w:p>
    <w:p w:rsidR="009666B6" w:rsidP="000F51D2">
      <w:pPr>
        <w:pStyle w:val="Answer"/>
      </w:pPr>
      <w:r>
        <w:rPr>
          <w:b/>
          <w:bCs/>
          <w:i/>
        </w:rPr>
        <w:t>Victoria Vallance:</w:t>
      </w:r>
      <w:r w:rsidR="00E80A68">
        <w:t xml:space="preserve"> </w:t>
      </w:r>
      <w:r w:rsidR="00554160">
        <w:t xml:space="preserve">In </w:t>
      </w:r>
      <w:r>
        <w:t>terms of people’s outcomes and experiences</w:t>
      </w:r>
      <w:r w:rsidR="00E80A68">
        <w:t>,</w:t>
      </w:r>
      <w:r>
        <w:t xml:space="preserve"> receiving care in the right place at the right time is incredibly important. </w:t>
      </w:r>
      <w:r w:rsidR="00E80A68">
        <w:t>T</w:t>
      </w:r>
      <w:r>
        <w:t>o Sara</w:t>
      </w:r>
      <w:r w:rsidR="00E80A68">
        <w:t>h</w:t>
      </w:r>
      <w:r>
        <w:t xml:space="preserve">’s point, we want people </w:t>
      </w:r>
      <w:r w:rsidR="00554160">
        <w:t xml:space="preserve">to be able to </w:t>
      </w:r>
      <w:r>
        <w:t xml:space="preserve">get that early </w:t>
      </w:r>
      <w:r w:rsidRPr="00554160">
        <w:t xml:space="preserve">intervention </w:t>
      </w:r>
      <w:r w:rsidRPr="00554160" w:rsidR="00E80A68">
        <w:t xml:space="preserve">and support at </w:t>
      </w:r>
      <w:r w:rsidRPr="00554160" w:rsidR="00554160">
        <w:t xml:space="preserve">either </w:t>
      </w:r>
      <w:r w:rsidRPr="00554160" w:rsidR="00E80A68">
        <w:t>t</w:t>
      </w:r>
      <w:r w:rsidRPr="00554160">
        <w:t xml:space="preserve">he first point of being </w:t>
      </w:r>
      <w:r w:rsidRPr="00554160" w:rsidR="00E80A68">
        <w:t>acutely u</w:t>
      </w:r>
      <w:r w:rsidRPr="00554160">
        <w:t xml:space="preserve">nwell or, if it </w:t>
      </w:r>
      <w:r w:rsidR="00554160">
        <w:t>is</w:t>
      </w:r>
      <w:r w:rsidRPr="00554160">
        <w:t xml:space="preserve"> mental health</w:t>
      </w:r>
      <w:r w:rsidRPr="00554160" w:rsidR="00E80A68">
        <w:t>,</w:t>
      </w:r>
      <w:r w:rsidRPr="00554160">
        <w:t xml:space="preserve"> </w:t>
      </w:r>
      <w:r w:rsidRPr="00554160" w:rsidR="00E80A68">
        <w:t>the</w:t>
      </w:r>
      <w:r w:rsidR="00E80A68">
        <w:t xml:space="preserve"> </w:t>
      </w:r>
      <w:r>
        <w:t>signs and concerns of crisis</w:t>
      </w:r>
      <w:r w:rsidR="00E80A68">
        <w:t>.</w:t>
      </w:r>
      <w:r>
        <w:t xml:space="preserve"> </w:t>
      </w:r>
      <w:r w:rsidR="00E80A68">
        <w:t>W</w:t>
      </w:r>
      <w:r>
        <w:t>e</w:t>
      </w:r>
      <w:r w:rsidR="00E80A68">
        <w:t xml:space="preserve"> ha</w:t>
      </w:r>
      <w:r>
        <w:t>ve seen that work really well where there is capacity and investment in primary care and community care.</w:t>
      </w:r>
      <w:r w:rsidR="00E80A68">
        <w:t xml:space="preserve"> </w:t>
      </w:r>
    </w:p>
    <w:p w:rsidR="006C7578" w:rsidP="000F51D2">
      <w:pPr>
        <w:pStyle w:val="Answer"/>
      </w:pPr>
      <w:r>
        <w:t>A</w:t>
      </w:r>
      <w:r w:rsidR="009666B6">
        <w:t>gain, through our system-based reviews, there will be instances where people, for whatever reason, are not able to</w:t>
      </w:r>
      <w:r w:rsidR="00FA0F15">
        <w:t>,</w:t>
      </w:r>
      <w:r>
        <w:t xml:space="preserve"> or choose not to</w:t>
      </w:r>
      <w:r w:rsidR="00FA0F15">
        <w:t>,</w:t>
      </w:r>
      <w:r w:rsidR="009666B6">
        <w:t xml:space="preserve"> access that earlier stage of support and then end up a</w:t>
      </w:r>
      <w:r>
        <w:t>t</w:t>
      </w:r>
      <w:r w:rsidR="009666B6">
        <w:t xml:space="preserve"> </w:t>
      </w:r>
      <w:r w:rsidR="00FA0F15">
        <w:t xml:space="preserve">a </w:t>
      </w:r>
      <w:r w:rsidR="009666B6">
        <w:t>later stage of acuity accessin</w:t>
      </w:r>
      <w:r>
        <w:t>g</w:t>
      </w:r>
      <w:r w:rsidR="009666B6">
        <w:t xml:space="preserve"> the emergency care system</w:t>
      </w:r>
      <w:r>
        <w:t>.</w:t>
      </w:r>
      <w:r w:rsidR="009666B6">
        <w:t xml:space="preserve"> </w:t>
      </w:r>
    </w:p>
    <w:p w:rsidR="009666B6" w:rsidP="000F51D2">
      <w:pPr>
        <w:pStyle w:val="Answer"/>
      </w:pPr>
      <w:r>
        <w:t xml:space="preserve">We have </w:t>
      </w:r>
      <w:r>
        <w:t>seen some really good work</w:t>
      </w:r>
      <w:r>
        <w:t>—I will use</w:t>
      </w:r>
      <w:r>
        <w:t xml:space="preserve"> mental health again as an example because </w:t>
      </w:r>
      <w:r>
        <w:t xml:space="preserve">I have it in mind—with </w:t>
      </w:r>
      <w:r>
        <w:t>the mental health team, the experts, the professionals</w:t>
      </w:r>
      <w:r>
        <w:t xml:space="preserve"> and</w:t>
      </w:r>
      <w:r>
        <w:t xml:space="preserve"> the clinicians embedding themselves into accident and emergency departments so that they can be available at that point of presentation.</w:t>
      </w:r>
      <w:r>
        <w:t xml:space="preserve"> T</w:t>
      </w:r>
      <w:r>
        <w:t xml:space="preserve">he reason I mention that example is </w:t>
      </w:r>
      <w:r w:rsidR="00554160">
        <w:t>that</w:t>
      </w:r>
      <w:r>
        <w:t xml:space="preserve"> we</w:t>
      </w:r>
      <w:r>
        <w:t xml:space="preserve"> ha</w:t>
      </w:r>
      <w:r>
        <w:t>ve seen such poor mental health experiences where providers have</w:t>
      </w:r>
      <w:r>
        <w:t xml:space="preserve"> </w:t>
      </w:r>
      <w:r>
        <w:t>n</w:t>
      </w:r>
      <w:r>
        <w:t>o</w:t>
      </w:r>
      <w:r>
        <w:t>t taken that approach</w:t>
      </w:r>
      <w:r>
        <w:t>.</w:t>
      </w:r>
      <w:r>
        <w:t xml:space="preserve"> </w:t>
      </w:r>
      <w:r>
        <w:t>W</w:t>
      </w:r>
      <w:r>
        <w:t>hen the clinical expertise</w:t>
      </w:r>
      <w:r>
        <w:t xml:space="preserve"> and</w:t>
      </w:r>
      <w:r>
        <w:t xml:space="preserve"> the professional capability </w:t>
      </w:r>
      <w:r w:rsidR="00554160">
        <w:t>are</w:t>
      </w:r>
      <w:r>
        <w:t xml:space="preserve"> built in to catch those individuals</w:t>
      </w:r>
      <w:r>
        <w:t>,</w:t>
      </w:r>
      <w:r>
        <w:t xml:space="preserve"> </w:t>
      </w:r>
      <w:r>
        <w:t>i</w:t>
      </w:r>
      <w:r>
        <w:t>f they present in crisis or in a high</w:t>
      </w:r>
      <w:r w:rsidR="00554160">
        <w:t>-</w:t>
      </w:r>
      <w:r>
        <w:t>acuity state, we</w:t>
      </w:r>
      <w:r>
        <w:t xml:space="preserve"> ha</w:t>
      </w:r>
      <w:r>
        <w:t xml:space="preserve">ve seen some really good positive impacts. </w:t>
      </w:r>
      <w:r>
        <w:t>Y</w:t>
      </w:r>
      <w:r>
        <w:t>es, it</w:t>
      </w:r>
      <w:r>
        <w:t xml:space="preserve"> i</w:t>
      </w:r>
      <w:r>
        <w:t>s about early access in primary and community care</w:t>
      </w:r>
      <w:r w:rsidR="00C46E1B">
        <w:t>,</w:t>
      </w:r>
      <w:r>
        <w:t xml:space="preserve"> </w:t>
      </w:r>
      <w:r w:rsidR="00C46E1B">
        <w:t>as well as</w:t>
      </w:r>
      <w:r>
        <w:t xml:space="preserve"> thinking to </w:t>
      </w:r>
      <w:r w:rsidR="00F92903">
        <w:t xml:space="preserve">the </w:t>
      </w:r>
      <w:r>
        <w:t xml:space="preserve">opposite end </w:t>
      </w:r>
      <w:r w:rsidR="00F92903">
        <w:t xml:space="preserve">at </w:t>
      </w:r>
      <w:r>
        <w:t>the emergency department and how those people can be best supported, if that is their entry point to the system.</w:t>
      </w:r>
    </w:p>
    <w:p w:rsidR="009666B6" w:rsidP="000F51D2">
      <w:pPr>
        <w:pStyle w:val="Remark"/>
      </w:pPr>
      <w:r w:rsidRPr="00F92903">
        <w:rPr>
          <w:b/>
          <w:bCs/>
        </w:rPr>
        <w:t>Baroness Chisholm of Owlpen:</w:t>
      </w:r>
      <w:r w:rsidRPr="00F92903">
        <w:t xml:space="preserve"> </w:t>
      </w:r>
      <w:r>
        <w:t>W</w:t>
      </w:r>
      <w:r>
        <w:t xml:space="preserve">here you talk about best practice, is that then spread to other </w:t>
      </w:r>
      <w:r w:rsidR="00C46E1B">
        <w:t>trusts</w:t>
      </w:r>
      <w:r>
        <w:t>? I feel it does</w:t>
      </w:r>
      <w:r>
        <w:t xml:space="preserve"> </w:t>
      </w:r>
      <w:r>
        <w:t>n</w:t>
      </w:r>
      <w:r>
        <w:t>o</w:t>
      </w:r>
      <w:r>
        <w:t xml:space="preserve">t go out there. </w:t>
      </w:r>
      <w:r>
        <w:t>T</w:t>
      </w:r>
      <w:r>
        <w:t>here may be one area where they find really good work</w:t>
      </w:r>
      <w:r>
        <w:t>.</w:t>
      </w:r>
      <w:r>
        <w:t xml:space="preserve"> </w:t>
      </w:r>
      <w:r>
        <w:t>I</w:t>
      </w:r>
      <w:r>
        <w:t xml:space="preserve">s data </w:t>
      </w:r>
      <w:r>
        <w:t xml:space="preserve">then </w:t>
      </w:r>
      <w:r>
        <w:t>collected so that that can be shared across the country</w:t>
      </w:r>
      <w:r>
        <w:t>?</w:t>
      </w:r>
    </w:p>
    <w:p w:rsidR="009666B6" w:rsidP="000F51D2">
      <w:pPr>
        <w:pStyle w:val="Answer"/>
      </w:pPr>
      <w:r>
        <w:rPr>
          <w:b/>
          <w:bCs/>
          <w:i/>
        </w:rPr>
        <w:t>Victoria Vallance:</w:t>
      </w:r>
      <w:r w:rsidR="00F92903">
        <w:t xml:space="preserve"> W</w:t>
      </w:r>
      <w:r>
        <w:t>e</w:t>
      </w:r>
      <w:r w:rsidR="00F92903">
        <w:t xml:space="preserve"> a</w:t>
      </w:r>
      <w:r>
        <w:t>re trying to take every single opportunity, be it releasing provider</w:t>
      </w:r>
      <w:r w:rsidR="004A5575">
        <w:t>-</w:t>
      </w:r>
      <w:r>
        <w:t>level reports</w:t>
      </w:r>
      <w:r w:rsidR="00F92903">
        <w:t xml:space="preserve"> or</w:t>
      </w:r>
      <w:r>
        <w:t xml:space="preserve"> be it </w:t>
      </w:r>
      <w:r w:rsidR="00F92903">
        <w:t>the</w:t>
      </w:r>
      <w:r>
        <w:t xml:space="preserve"> system narrative</w:t>
      </w:r>
      <w:r w:rsidR="00F92903">
        <w:t>.</w:t>
      </w:r>
      <w:r>
        <w:t xml:space="preserve"> </w:t>
      </w:r>
      <w:r w:rsidR="00F92903">
        <w:t>T</w:t>
      </w:r>
      <w:r>
        <w:t>hey</w:t>
      </w:r>
      <w:r w:rsidR="00F92903">
        <w:t xml:space="preserve"> a</w:t>
      </w:r>
      <w:r>
        <w:t>re not quite reports just yet</w:t>
      </w:r>
      <w:r w:rsidR="004A5575">
        <w:t xml:space="preserve">; </w:t>
      </w:r>
      <w:r w:rsidR="00F92903">
        <w:t>w</w:t>
      </w:r>
      <w:r>
        <w:t>e</w:t>
      </w:r>
      <w:r w:rsidR="00F92903">
        <w:t xml:space="preserve"> a</w:t>
      </w:r>
      <w:r>
        <w:t xml:space="preserve">re </w:t>
      </w:r>
      <w:r w:rsidR="00F92903">
        <w:t>a</w:t>
      </w:r>
      <w:r>
        <w:t>waiting those powers</w:t>
      </w:r>
      <w:r w:rsidR="004A5575">
        <w:t xml:space="preserve">, </w:t>
      </w:r>
      <w:r>
        <w:t xml:space="preserve">but </w:t>
      </w:r>
      <w:r w:rsidR="00F92903">
        <w:t xml:space="preserve">it is </w:t>
      </w:r>
      <w:r>
        <w:t>the narrative around systems</w:t>
      </w:r>
      <w:r w:rsidR="00F92903">
        <w:t>.</w:t>
      </w:r>
      <w:r>
        <w:t xml:space="preserve"> </w:t>
      </w:r>
      <w:r w:rsidR="00F92903">
        <w:t>W</w:t>
      </w:r>
      <w:r>
        <w:t>e</w:t>
      </w:r>
      <w:r w:rsidR="00F92903">
        <w:t xml:space="preserve"> a</w:t>
      </w:r>
      <w:r>
        <w:t>re engaging, influencing</w:t>
      </w:r>
      <w:r w:rsidR="00F92903">
        <w:t xml:space="preserve"> and</w:t>
      </w:r>
      <w:r>
        <w:t xml:space="preserve"> meeting with system partners around those providers</w:t>
      </w:r>
      <w:r w:rsidR="00F92903">
        <w:t>,</w:t>
      </w:r>
      <w:r>
        <w:t xml:space="preserve"> and equally our national reports. We use every single opportunity to share best practice. Yes, we all know as the regulator </w:t>
      </w:r>
      <w:r w:rsidR="00F92903">
        <w:t xml:space="preserve">that </w:t>
      </w:r>
      <w:r>
        <w:t>it</w:t>
      </w:r>
      <w:r w:rsidR="00F92903">
        <w:t xml:space="preserve"> i</w:t>
      </w:r>
      <w:r>
        <w:t xml:space="preserve">s </w:t>
      </w:r>
      <w:r w:rsidR="00F92903">
        <w:t xml:space="preserve">all </w:t>
      </w:r>
      <w:r>
        <w:t>about taking action where we find issues and quality concerns</w:t>
      </w:r>
      <w:r w:rsidR="00F92903">
        <w:t>, b</w:t>
      </w:r>
      <w:r>
        <w:t xml:space="preserve">ut a big ambition for us is to be driving improvement in a different way and steering that learning and development by sharing best practice and insight. </w:t>
      </w:r>
      <w:r w:rsidR="00F92903">
        <w:t>Y</w:t>
      </w:r>
      <w:r>
        <w:t>e</w:t>
      </w:r>
      <w:r w:rsidR="00F92903">
        <w:t>s</w:t>
      </w:r>
      <w:r>
        <w:t>, we</w:t>
      </w:r>
      <w:r w:rsidR="00F92903">
        <w:t xml:space="preserve"> a</w:t>
      </w:r>
      <w:r>
        <w:t>re really keen to do that.</w:t>
      </w:r>
    </w:p>
    <w:p w:rsidR="009666B6" w:rsidP="000F51D2">
      <w:pPr>
        <w:pStyle w:val="Remark"/>
      </w:pPr>
      <w:r w:rsidRPr="00F92903">
        <w:rPr>
          <w:b/>
        </w:rPr>
        <w:t>Baroness Sater:</w:t>
      </w:r>
      <w:r>
        <w:t xml:space="preserve"> P</w:t>
      </w:r>
      <w:r>
        <w:t>icking up on that point, what are some of the tools that you might need more of to make this more effective?</w:t>
      </w:r>
    </w:p>
    <w:p w:rsidR="009666B6" w:rsidP="000F51D2">
      <w:pPr>
        <w:pStyle w:val="Answer"/>
      </w:pPr>
      <w:r>
        <w:rPr>
          <w:b/>
          <w:bCs/>
          <w:i/>
        </w:rPr>
        <w:t>Victoria Vallance:</w:t>
      </w:r>
      <w:r w:rsidR="00F92903">
        <w:t xml:space="preserve"> I have ment</w:t>
      </w:r>
      <w:r>
        <w:t>ioned it a couple of times but there is a really great opportunity for us next year when we secure and are able to mobili</w:t>
      </w:r>
      <w:r w:rsidR="00F92903">
        <w:t>s</w:t>
      </w:r>
      <w:r>
        <w:t>e our integrated care system assessments because it means we can complete the jigsaw. We</w:t>
      </w:r>
      <w:r w:rsidR="00F92903">
        <w:t xml:space="preserve"> will ha</w:t>
      </w:r>
      <w:r>
        <w:t xml:space="preserve">ve the view right from the smallest single-handed provider and their individual contribution to care in </w:t>
      </w:r>
      <w:r w:rsidR="004A5575">
        <w:t>a</w:t>
      </w:r>
      <w:r>
        <w:t xml:space="preserve"> system</w:t>
      </w:r>
      <w:r w:rsidR="004A5575">
        <w:t>,</w:t>
      </w:r>
      <w:r>
        <w:t xml:space="preserve"> </w:t>
      </w:r>
      <w:r w:rsidR="00F92903">
        <w:t>b</w:t>
      </w:r>
      <w:r>
        <w:t>ut we can thread that right together, us</w:t>
      </w:r>
      <w:r w:rsidR="00F92903">
        <w:t>ing</w:t>
      </w:r>
      <w:r>
        <w:t xml:space="preserve"> the same lines of inquiry</w:t>
      </w:r>
      <w:r w:rsidR="00F92903">
        <w:t xml:space="preserve"> and</w:t>
      </w:r>
      <w:r>
        <w:t xml:space="preserve"> look</w:t>
      </w:r>
      <w:r w:rsidR="00F92903">
        <w:t>ing</w:t>
      </w:r>
      <w:r>
        <w:t xml:space="preserve"> at leadership</w:t>
      </w:r>
      <w:r w:rsidR="004A5575">
        <w:t>,</w:t>
      </w:r>
      <w:r>
        <w:t xml:space="preserve"> integration </w:t>
      </w:r>
      <w:r w:rsidR="004A5575">
        <w:t xml:space="preserve">and </w:t>
      </w:r>
      <w:r>
        <w:t>outcomes for people</w:t>
      </w:r>
      <w:r w:rsidR="00F92903">
        <w:t>.</w:t>
      </w:r>
      <w:r>
        <w:t xml:space="preserve"> </w:t>
      </w:r>
      <w:r w:rsidR="00F92903">
        <w:t>T</w:t>
      </w:r>
      <w:r>
        <w:t>hat is a huge opportunity for us</w:t>
      </w:r>
      <w:r w:rsidR="004A5575">
        <w:t>,</w:t>
      </w:r>
      <w:r>
        <w:t xml:space="preserve"> in holding the system to account</w:t>
      </w:r>
      <w:r w:rsidR="004A5575">
        <w:t>,</w:t>
      </w:r>
      <w:r>
        <w:t xml:space="preserve"> to support those providers</w:t>
      </w:r>
      <w:r w:rsidR="004A5575">
        <w:t>,</w:t>
      </w:r>
      <w:r>
        <w:t xml:space="preserve"> </w:t>
      </w:r>
      <w:r w:rsidR="004A5575">
        <w:t xml:space="preserve">to support improvement </w:t>
      </w:r>
      <w:r>
        <w:t>where there</w:t>
      </w:r>
      <w:r w:rsidR="00F92903">
        <w:t xml:space="preserve"> i</w:t>
      </w:r>
      <w:r>
        <w:t xml:space="preserve">s a need for </w:t>
      </w:r>
      <w:r w:rsidR="004A5575">
        <w:t>it</w:t>
      </w:r>
      <w:r>
        <w:t>, and where there is something excellent and outstanding going on to cross-fertil</w:t>
      </w:r>
      <w:r w:rsidR="00F92903">
        <w:t>is</w:t>
      </w:r>
      <w:r>
        <w:t>e that within the system.</w:t>
      </w:r>
      <w:r w:rsidR="00F92903">
        <w:t xml:space="preserve"> </w:t>
      </w:r>
    </w:p>
    <w:p w:rsidR="00F92903" w:rsidP="000F51D2">
      <w:pPr>
        <w:pStyle w:val="Remark"/>
      </w:pPr>
      <w:r>
        <w:rPr>
          <w:b/>
        </w:rPr>
        <w:t>The Chair</w:t>
      </w:r>
      <w:r w:rsidRPr="00F92903">
        <w:rPr>
          <w:b/>
        </w:rPr>
        <w:t>:</w:t>
      </w:r>
      <w:r>
        <w:t xml:space="preserve"> </w:t>
      </w:r>
      <w:r w:rsidR="009666B6">
        <w:t>Sarah</w:t>
      </w:r>
      <w:r>
        <w:t>,</w:t>
      </w:r>
      <w:r w:rsidR="009666B6">
        <w:t xml:space="preserve"> </w:t>
      </w:r>
      <w:r>
        <w:t xml:space="preserve">the </w:t>
      </w:r>
      <w:r w:rsidR="009666B6">
        <w:t xml:space="preserve">Health Foundation </w:t>
      </w:r>
      <w:r w:rsidR="004A5575">
        <w:t xml:space="preserve">has </w:t>
      </w:r>
      <w:r w:rsidR="009666B6">
        <w:t>tried to bring together good practice and know</w:t>
      </w:r>
      <w:r w:rsidR="004A5575">
        <w:t>s</w:t>
      </w:r>
      <w:r w:rsidR="009666B6">
        <w:t xml:space="preserve"> a bit about who is good at spreading it. </w:t>
      </w:r>
    </w:p>
    <w:p w:rsidR="009666B6" w:rsidP="000F51D2">
      <w:pPr>
        <w:pStyle w:val="Answer"/>
      </w:pPr>
      <w:r>
        <w:rPr>
          <w:b/>
          <w:bCs/>
          <w:i/>
        </w:rPr>
        <w:t>Sarah Scobie:</w:t>
      </w:r>
      <w:r w:rsidR="00F92903">
        <w:t xml:space="preserve"> </w:t>
      </w:r>
      <w:r>
        <w:t>Yes, I</w:t>
      </w:r>
      <w:r w:rsidR="00F92903">
        <w:t xml:space="preserve"> a</w:t>
      </w:r>
      <w:r>
        <w:t>m actually from the N</w:t>
      </w:r>
      <w:r w:rsidR="00F92903">
        <w:t>uffield</w:t>
      </w:r>
      <w:r>
        <w:t xml:space="preserve"> Trust</w:t>
      </w:r>
      <w:r w:rsidR="00F92903">
        <w:t xml:space="preserve">, though, so </w:t>
      </w:r>
      <w:r>
        <w:t>I</w:t>
      </w:r>
      <w:r w:rsidR="00F92903">
        <w:t xml:space="preserve"> had </w:t>
      </w:r>
      <w:r>
        <w:t>probably better not speak</w:t>
      </w:r>
      <w:r w:rsidR="00F92903">
        <w:t xml:space="preserve"> to that</w:t>
      </w:r>
      <w:r>
        <w:t>.</w:t>
      </w:r>
    </w:p>
    <w:p w:rsidR="00F92903" w:rsidRPr="00F92903" w:rsidP="000F51D2">
      <w:pPr>
        <w:pStyle w:val="Remark"/>
      </w:pPr>
      <w:r>
        <w:rPr>
          <w:b/>
        </w:rPr>
        <w:t>The Chair</w:t>
      </w:r>
      <w:r w:rsidRPr="00F92903">
        <w:rPr>
          <w:b/>
        </w:rPr>
        <w:t>:</w:t>
      </w:r>
      <w:r>
        <w:t xml:space="preserve"> Sorry, but the Nuffield Trust also does bits of that.</w:t>
      </w:r>
    </w:p>
    <w:p w:rsidR="009666B6" w:rsidP="000F51D2">
      <w:pPr>
        <w:pStyle w:val="Answer"/>
      </w:pPr>
      <w:r>
        <w:rPr>
          <w:b/>
          <w:bCs/>
          <w:i/>
        </w:rPr>
        <w:t>Sarah Scobie:</w:t>
      </w:r>
      <w:r w:rsidR="00F92903">
        <w:t xml:space="preserve"> </w:t>
      </w:r>
      <w:r>
        <w:t>We do to some extent</w:t>
      </w:r>
      <w:r w:rsidR="00F92903">
        <w:t>.</w:t>
      </w:r>
      <w:r>
        <w:t xml:space="preserve"> </w:t>
      </w:r>
      <w:r w:rsidR="00F92903">
        <w:t>W</w:t>
      </w:r>
      <w:r>
        <w:t>hen we do a study</w:t>
      </w:r>
      <w:r w:rsidR="00F92903">
        <w:t>,</w:t>
      </w:r>
      <w:r>
        <w:t xml:space="preserve"> we will aim to disseminate it</w:t>
      </w:r>
      <w:r w:rsidR="00F92903">
        <w:t>.</w:t>
      </w:r>
      <w:r>
        <w:t xml:space="preserve"> </w:t>
      </w:r>
      <w:r w:rsidR="00F92903">
        <w:t>W</w:t>
      </w:r>
      <w:r>
        <w:t xml:space="preserve">e will also engage with relevant clinical networks </w:t>
      </w:r>
      <w:r w:rsidR="002C08DC">
        <w:t>or</w:t>
      </w:r>
      <w:r>
        <w:t xml:space="preserve"> groups that meet across the NHS to share evidence and so on. </w:t>
      </w:r>
      <w:r w:rsidR="002C08DC">
        <w:t>O</w:t>
      </w:r>
      <w:r>
        <w:t>ne of the challenges is that</w:t>
      </w:r>
      <w:r w:rsidR="009C6B3A">
        <w:t xml:space="preserve"> </w:t>
      </w:r>
      <w:r>
        <w:t xml:space="preserve">the </w:t>
      </w:r>
      <w:r w:rsidR="009C6B3A">
        <w:t>particular local</w:t>
      </w:r>
      <w:r>
        <w:t xml:space="preserve"> circumstances might be different</w:t>
      </w:r>
      <w:r w:rsidR="002C08DC">
        <w:t xml:space="preserve">, </w:t>
      </w:r>
      <w:r w:rsidR="009C6B3A">
        <w:t xml:space="preserve">as </w:t>
      </w:r>
      <w:r w:rsidR="002C08DC">
        <w:t>between a</w:t>
      </w:r>
      <w:r>
        <w:t xml:space="preserve"> hospital with a single site compared to </w:t>
      </w:r>
      <w:r w:rsidR="004A5575">
        <w:t>one</w:t>
      </w:r>
      <w:r>
        <w:t xml:space="preserve"> with three sites</w:t>
      </w:r>
      <w:r w:rsidR="009C6B3A">
        <w:t>,</w:t>
      </w:r>
      <w:r w:rsidRPr="009C6B3A" w:rsidR="009C6B3A">
        <w:t xml:space="preserve"> </w:t>
      </w:r>
      <w:r w:rsidR="009C6B3A">
        <w:t>for example</w:t>
      </w:r>
      <w:r w:rsidR="004A5575">
        <w:t>,</w:t>
      </w:r>
      <w:r w:rsidR="002C08DC">
        <w:t xml:space="preserve"> or </w:t>
      </w:r>
      <w:r>
        <w:t>whether it</w:t>
      </w:r>
      <w:r w:rsidR="002C08DC">
        <w:t xml:space="preserve"> i</w:t>
      </w:r>
      <w:r>
        <w:t>s a rural area and so on. There might be all sorts of reasons why it</w:t>
      </w:r>
      <w:r w:rsidR="002C08DC">
        <w:t xml:space="preserve"> i</w:t>
      </w:r>
      <w:r>
        <w:t>s difficult for organi</w:t>
      </w:r>
      <w:r w:rsidR="002C08DC">
        <w:t>s</w:t>
      </w:r>
      <w:r>
        <w:t>ations to pick up good practice and take it else</w:t>
      </w:r>
      <w:r w:rsidR="00DC0A5A">
        <w:t>where</w:t>
      </w:r>
      <w:r>
        <w:t xml:space="preserve">. </w:t>
      </w:r>
      <w:r w:rsidR="00DC0A5A">
        <w:t>Clearly</w:t>
      </w:r>
      <w:r w:rsidR="002C08DC">
        <w:t>,</w:t>
      </w:r>
      <w:r>
        <w:t xml:space="preserve"> there are things that have been shown to be more effective in </w:t>
      </w:r>
      <w:r w:rsidR="00C4341B">
        <w:t>managing</w:t>
      </w:r>
      <w:r>
        <w:t xml:space="preserve"> patient flow through the hospital and enabling timely discharge</w:t>
      </w:r>
      <w:r w:rsidR="002C08DC">
        <w:t>,</w:t>
      </w:r>
      <w:r>
        <w:t xml:space="preserve"> for example, which could be more widely or systematically adopted.</w:t>
      </w:r>
    </w:p>
    <w:p w:rsidR="00C4341B" w:rsidP="009666B6">
      <w:pPr>
        <w:pStyle w:val="Question"/>
      </w:pPr>
      <w:r w:rsidRPr="002C08DC">
        <w:rPr>
          <w:b/>
        </w:rPr>
        <w:t>Lord Bichard:</w:t>
      </w:r>
      <w:r>
        <w:t xml:space="preserve"> </w:t>
      </w:r>
      <w:r w:rsidR="009666B6">
        <w:t xml:space="preserve">I just want to come back to the CQC. </w:t>
      </w:r>
      <w:r>
        <w:t>W</w:t>
      </w:r>
      <w:r w:rsidR="009666B6">
        <w:t>e started looking at this because we thought it was a sort of national emergency</w:t>
      </w:r>
      <w:r>
        <w:t>.</w:t>
      </w:r>
      <w:r w:rsidR="009666B6">
        <w:t xml:space="preserve"> </w:t>
      </w:r>
      <w:r>
        <w:t>T</w:t>
      </w:r>
      <w:r w:rsidR="009666B6">
        <w:t>he previous Secretary of State, if I</w:t>
      </w:r>
      <w:r>
        <w:t xml:space="preserve"> ha</w:t>
      </w:r>
      <w:r w:rsidR="009666B6">
        <w:t>ve the order right, also thought that</w:t>
      </w:r>
      <w:r>
        <w:t>.</w:t>
      </w:r>
      <w:r w:rsidR="009666B6">
        <w:t xml:space="preserve"> </w:t>
      </w:r>
      <w:r>
        <w:t>Y</w:t>
      </w:r>
      <w:r w:rsidR="009666B6">
        <w:t>ou</w:t>
      </w:r>
      <w:r>
        <w:t xml:space="preserve"> a</w:t>
      </w:r>
      <w:r w:rsidR="009666B6">
        <w:t>re talking about being able to come out with some findings</w:t>
      </w:r>
      <w:r>
        <w:t xml:space="preserve"> next year</w:t>
      </w:r>
      <w:r w:rsidR="009666B6">
        <w:t xml:space="preserve">. </w:t>
      </w:r>
      <w:r>
        <w:t>O</w:t>
      </w:r>
      <w:r w:rsidR="009666B6">
        <w:t>ne of my questions is</w:t>
      </w:r>
      <w:r>
        <w:t xml:space="preserve"> whether </w:t>
      </w:r>
      <w:r w:rsidR="009666B6">
        <w:t xml:space="preserve">the CQC </w:t>
      </w:r>
      <w:r>
        <w:t xml:space="preserve">is </w:t>
      </w:r>
      <w:r w:rsidR="009666B6">
        <w:t>giving this enough priority</w:t>
      </w:r>
      <w:r>
        <w:t>.</w:t>
      </w:r>
      <w:r w:rsidR="009666B6">
        <w:t xml:space="preserve"> </w:t>
      </w:r>
    </w:p>
    <w:p w:rsidR="009666B6" w:rsidP="00C4341B">
      <w:pPr>
        <w:pStyle w:val="Question"/>
        <w:numPr>
          <w:ilvl w:val="0"/>
          <w:numId w:val="0"/>
        </w:numPr>
        <w:ind w:left="794"/>
      </w:pPr>
      <w:r>
        <w:t>I</w:t>
      </w:r>
      <w:r w:rsidR="002C08DC">
        <w:t xml:space="preserve"> am</w:t>
      </w:r>
      <w:r>
        <w:t xml:space="preserve"> surprised that you have</w:t>
      </w:r>
      <w:r w:rsidR="002C08DC">
        <w:t xml:space="preserve"> </w:t>
      </w:r>
      <w:r>
        <w:t>n</w:t>
      </w:r>
      <w:r w:rsidR="002C08DC">
        <w:t>o</w:t>
      </w:r>
      <w:r>
        <w:t>t developed a model, from all the work you</w:t>
      </w:r>
      <w:r w:rsidR="002C08DC">
        <w:t xml:space="preserve"> ha</w:t>
      </w:r>
      <w:r>
        <w:t>ve done</w:t>
      </w:r>
      <w:r w:rsidR="00C4341B">
        <w:t>,</w:t>
      </w:r>
      <w:r>
        <w:t xml:space="preserve"> about what good practice looks like. It</w:t>
      </w:r>
      <w:r w:rsidR="002C08DC">
        <w:t xml:space="preserve"> i</w:t>
      </w:r>
      <w:r>
        <w:t>s all very well</w:t>
      </w:r>
      <w:r w:rsidR="002C08DC">
        <w:t xml:space="preserve"> </w:t>
      </w:r>
      <w:r>
        <w:t xml:space="preserve">looking </w:t>
      </w:r>
      <w:r w:rsidR="002C08DC">
        <w:t xml:space="preserve">at </w:t>
      </w:r>
      <w:r>
        <w:t>individual initiatives but that does</w:t>
      </w:r>
      <w:r w:rsidR="002C08DC">
        <w:t xml:space="preserve"> </w:t>
      </w:r>
      <w:r>
        <w:t>n</w:t>
      </w:r>
      <w:r w:rsidR="002C08DC">
        <w:t>o</w:t>
      </w:r>
      <w:r>
        <w:t>t always tell the story.</w:t>
      </w:r>
      <w:r w:rsidR="002C08DC">
        <w:t xml:space="preserve"> </w:t>
      </w:r>
      <w:r w:rsidR="00C4341B">
        <w:t xml:space="preserve">You </w:t>
      </w:r>
      <w:r>
        <w:t>gave us</w:t>
      </w:r>
      <w:r w:rsidR="002C08DC">
        <w:t>,</w:t>
      </w:r>
      <w:r>
        <w:t xml:space="preserve"> in your evidence</w:t>
      </w:r>
      <w:r w:rsidR="002C08DC">
        <w:t>,</w:t>
      </w:r>
      <w:r>
        <w:t xml:space="preserve"> Norfolk and Wavene</w:t>
      </w:r>
      <w:r w:rsidR="002C08DC">
        <w:t>y</w:t>
      </w:r>
      <w:r>
        <w:t xml:space="preserve"> as a good example because </w:t>
      </w:r>
      <w:r w:rsidR="00C4341B">
        <w:t>it is</w:t>
      </w:r>
      <w:r>
        <w:t xml:space="preserve"> providing onsite primary care, which I got quite excited about. You said it had meant </w:t>
      </w:r>
      <w:r w:rsidR="002C08DC">
        <w:t xml:space="preserve">that </w:t>
      </w:r>
      <w:r>
        <w:t>a third of the people avoided the emergency department</w:t>
      </w:r>
      <w:r w:rsidR="002C08DC">
        <w:t>.</w:t>
      </w:r>
      <w:r>
        <w:t xml:space="preserve"> </w:t>
      </w:r>
      <w:r w:rsidR="002C08DC">
        <w:t>B</w:t>
      </w:r>
      <w:r>
        <w:t>ut we</w:t>
      </w:r>
      <w:r w:rsidR="002C08DC">
        <w:t xml:space="preserve"> a</w:t>
      </w:r>
      <w:r>
        <w:t xml:space="preserve">re actually hearing from </w:t>
      </w:r>
      <w:r w:rsidR="002C08DC">
        <w:t>Nuffield</w:t>
      </w:r>
      <w:r>
        <w:t xml:space="preserve"> that that d</w:t>
      </w:r>
      <w:r w:rsidR="002C08DC">
        <w:t xml:space="preserve">id </w:t>
      </w:r>
      <w:r>
        <w:t>n</w:t>
      </w:r>
      <w:r w:rsidR="002C08DC">
        <w:t>o</w:t>
      </w:r>
      <w:r>
        <w:t xml:space="preserve">t work very well, so </w:t>
      </w:r>
      <w:r w:rsidR="00C4341B">
        <w:t>i</w:t>
      </w:r>
      <w:r>
        <w:t>t</w:t>
      </w:r>
      <w:r w:rsidR="002C08DC">
        <w:t xml:space="preserve"> i</w:t>
      </w:r>
      <w:r>
        <w:t xml:space="preserve">s a good idea </w:t>
      </w:r>
      <w:r w:rsidR="002C08DC">
        <w:t>t</w:t>
      </w:r>
      <w:r>
        <w:t>hat</w:t>
      </w:r>
      <w:r w:rsidR="002C08DC">
        <w:t xml:space="preserve"> i</w:t>
      </w:r>
      <w:r>
        <w:t>s probably not going to deliver the solution we want. Should</w:t>
      </w:r>
      <w:r w:rsidR="002C08DC">
        <w:t xml:space="preserve"> </w:t>
      </w:r>
      <w:r>
        <w:t xml:space="preserve">the CQC </w:t>
      </w:r>
      <w:r w:rsidR="002C08DC">
        <w:t xml:space="preserve">not </w:t>
      </w:r>
      <w:r>
        <w:t>be working towards having a model of what really works and treating it with a bit more urgency</w:t>
      </w:r>
      <w:r w:rsidR="002C08DC">
        <w:t>?</w:t>
      </w:r>
      <w:r>
        <w:t xml:space="preserve"> </w:t>
      </w:r>
      <w:r w:rsidR="00C4341B">
        <w:t xml:space="preserve">In </w:t>
      </w:r>
      <w:r>
        <w:t>the next 12 months</w:t>
      </w:r>
      <w:r w:rsidR="002C08DC">
        <w:t>,</w:t>
      </w:r>
      <w:r>
        <w:t xml:space="preserve"> people are going to die.</w:t>
      </w:r>
    </w:p>
    <w:p w:rsidR="002C08DC" w:rsidP="000F51D2">
      <w:pPr>
        <w:pStyle w:val="Answer"/>
      </w:pPr>
      <w:r>
        <w:rPr>
          <w:b/>
          <w:bCs/>
          <w:i/>
        </w:rPr>
        <w:t>Victoria Vallance:</w:t>
      </w:r>
      <w:r>
        <w:t xml:space="preserve"> </w:t>
      </w:r>
      <w:r w:rsidR="009666B6">
        <w:t>We have described it as a gridlock, so we w</w:t>
      </w:r>
      <w:r>
        <w:t>ould</w:t>
      </w:r>
      <w:r w:rsidR="009666B6">
        <w:t xml:space="preserve"> absolutely </w:t>
      </w:r>
      <w:r>
        <w:t xml:space="preserve">be </w:t>
      </w:r>
      <w:r w:rsidR="009666B6">
        <w:t>in agreement that this is in crisis sta</w:t>
      </w:r>
      <w:r>
        <w:t>te</w:t>
      </w:r>
      <w:r w:rsidR="009666B6">
        <w:t xml:space="preserve"> and</w:t>
      </w:r>
      <w:r w:rsidR="00E73EC0">
        <w:t xml:space="preserve"> it</w:t>
      </w:r>
      <w:r w:rsidR="009666B6">
        <w:t xml:space="preserve"> need</w:t>
      </w:r>
      <w:r>
        <w:t>s</w:t>
      </w:r>
      <w:r w:rsidR="009666B6">
        <w:t xml:space="preserve"> the support and planning wrapped around </w:t>
      </w:r>
      <w:r>
        <w:t xml:space="preserve">it </w:t>
      </w:r>
      <w:r w:rsidR="009666B6">
        <w:t xml:space="preserve">at </w:t>
      </w:r>
      <w:r>
        <w:t xml:space="preserve">the </w:t>
      </w:r>
      <w:r w:rsidR="009666B6">
        <w:t>system level. It cannot be left to one provider or one area of the system in isolation now to fix</w:t>
      </w:r>
      <w:r w:rsidR="00E73EC0">
        <w:t>,</w:t>
      </w:r>
      <w:r w:rsidR="009666B6">
        <w:t xml:space="preserve"> to sort and to ensure a smooth and efficient urgent and emergency care pathway. This needs everybody to work together. </w:t>
      </w:r>
    </w:p>
    <w:p w:rsidR="00882D86" w:rsidP="000F51D2">
      <w:pPr>
        <w:pStyle w:val="Answer"/>
      </w:pPr>
      <w:r>
        <w:t>W</w:t>
      </w:r>
      <w:r w:rsidR="009666B6">
        <w:t>e undertook, as you say, the place-based system reviews</w:t>
      </w:r>
      <w:r>
        <w:t>.</w:t>
      </w:r>
      <w:r w:rsidR="009666B6">
        <w:t xml:space="preserve"> </w:t>
      </w:r>
      <w:r>
        <w:t>T</w:t>
      </w:r>
      <w:r w:rsidR="009666B6">
        <w:t>o you</w:t>
      </w:r>
      <w:r>
        <w:t>r</w:t>
      </w:r>
      <w:r w:rsidR="009666B6">
        <w:t xml:space="preserve"> point </w:t>
      </w:r>
      <w:r w:rsidR="00E73EC0">
        <w:t>about</w:t>
      </w:r>
      <w:r w:rsidR="009666B6">
        <w:t xml:space="preserve"> what else we </w:t>
      </w:r>
      <w:r>
        <w:t xml:space="preserve">are </w:t>
      </w:r>
      <w:r w:rsidR="009666B6">
        <w:t>doing</w:t>
      </w:r>
      <w:r w:rsidR="00E73EC0">
        <w:t>,</w:t>
      </w:r>
      <w:r w:rsidR="009666B6">
        <w:t xml:space="preserve"> at the same time</w:t>
      </w:r>
      <w:r w:rsidR="00E73EC0">
        <w:t>,</w:t>
      </w:r>
      <w:r>
        <w:t xml:space="preserve"> </w:t>
      </w:r>
      <w:r w:rsidR="00E73EC0">
        <w:t xml:space="preserve">nationally, </w:t>
      </w:r>
      <w:r>
        <w:t xml:space="preserve">we </w:t>
      </w:r>
      <w:r w:rsidR="009666B6">
        <w:t>called together clinical expert professionals, system leaders</w:t>
      </w:r>
      <w:r>
        <w:t xml:space="preserve"> and</w:t>
      </w:r>
      <w:r w:rsidR="009666B6">
        <w:t xml:space="preserve"> front</w:t>
      </w:r>
      <w:r w:rsidR="00E73EC0">
        <w:t>-</w:t>
      </w:r>
      <w:r w:rsidR="009666B6">
        <w:t>line professionals</w:t>
      </w:r>
      <w:r>
        <w:t>,</w:t>
      </w:r>
      <w:r w:rsidR="009666B6">
        <w:t xml:space="preserve"> and worked with that group to come up with</w:t>
      </w:r>
      <w:r>
        <w:t xml:space="preserve"> </w:t>
      </w:r>
      <w:r w:rsidR="009666B6">
        <w:t>a practical res</w:t>
      </w:r>
      <w:r>
        <w:t>ource</w:t>
      </w:r>
      <w:r w:rsidR="00E73EC0">
        <w:t>,</w:t>
      </w:r>
      <w:r w:rsidRPr="00E73EC0" w:rsidR="00E73EC0">
        <w:t xml:space="preserve"> </w:t>
      </w:r>
      <w:r w:rsidR="00E73EC0">
        <w:t>PEOPLE FIRST</w:t>
      </w:r>
      <w:r>
        <w:t xml:space="preserve">. I </w:t>
      </w:r>
      <w:r w:rsidR="009666B6">
        <w:t xml:space="preserve">hope </w:t>
      </w:r>
      <w:r>
        <w:t xml:space="preserve">the </w:t>
      </w:r>
      <w:r w:rsidR="0051665D">
        <w:t xml:space="preserve">committee </w:t>
      </w:r>
      <w:r w:rsidR="00E73EC0">
        <w:t>has</w:t>
      </w:r>
      <w:r w:rsidR="009666B6">
        <w:t xml:space="preserve"> seen it</w:t>
      </w:r>
      <w:r w:rsidR="00E73EC0">
        <w:t>;</w:t>
      </w:r>
      <w:r w:rsidR="009666B6">
        <w:t xml:space="preserve"> </w:t>
      </w:r>
      <w:r w:rsidR="00E73EC0">
        <w:t xml:space="preserve">if </w:t>
      </w:r>
      <w:r w:rsidR="009666B6">
        <w:t xml:space="preserve">not, we can certainly send it through. </w:t>
      </w:r>
      <w:r>
        <w:t>W</w:t>
      </w:r>
      <w:r w:rsidR="009666B6">
        <w:t>e recently published that approach. It</w:t>
      </w:r>
      <w:r>
        <w:t xml:space="preserve"> </w:t>
      </w:r>
      <w:r w:rsidR="00E73EC0">
        <w:t>has</w:t>
      </w:r>
      <w:r w:rsidR="009666B6">
        <w:t xml:space="preserve"> principles for ensuring, first and foremost</w:t>
      </w:r>
      <w:r>
        <w:t>,</w:t>
      </w:r>
      <w:r w:rsidR="009666B6">
        <w:t xml:space="preserve"> th</w:t>
      </w:r>
      <w:r>
        <w:t>at</w:t>
      </w:r>
      <w:r w:rsidR="009666B6">
        <w:t xml:space="preserve"> urgent and emergency care is person</w:t>
      </w:r>
      <w:r>
        <w:t>-</w:t>
      </w:r>
      <w:r w:rsidR="00FA0F15">
        <w:t>centred</w:t>
      </w:r>
      <w:r w:rsidR="009666B6">
        <w:t xml:space="preserve"> and built around meeting the needs of people</w:t>
      </w:r>
      <w:r>
        <w:t xml:space="preserve"> </w:t>
      </w:r>
      <w:r>
        <w:t>in</w:t>
      </w:r>
      <w:r>
        <w:t xml:space="preserve"> communities </w:t>
      </w:r>
      <w:r w:rsidR="009666B6">
        <w:t xml:space="preserve">and population groups. </w:t>
      </w:r>
      <w:r>
        <w:t>T</w:t>
      </w:r>
      <w:r w:rsidR="009666B6">
        <w:t>hat requires all those partners to come together. There</w:t>
      </w:r>
      <w:r>
        <w:t xml:space="preserve"> are</w:t>
      </w:r>
      <w:r w:rsidR="009666B6">
        <w:t xml:space="preserve"> a number of chapters in there.</w:t>
      </w:r>
      <w:r>
        <w:t xml:space="preserve"> I</w:t>
      </w:r>
      <w:r w:rsidR="009666B6">
        <w:t>t</w:t>
      </w:r>
      <w:r>
        <w:t xml:space="preserve"> i</w:t>
      </w:r>
      <w:r w:rsidR="009666B6">
        <w:t xml:space="preserve">s </w:t>
      </w:r>
      <w:r w:rsidR="00E73EC0">
        <w:t>about</w:t>
      </w:r>
      <w:r w:rsidR="009666B6">
        <w:t xml:space="preserve"> managing escalation flow, working together</w:t>
      </w:r>
      <w:r>
        <w:t xml:space="preserve"> and</w:t>
      </w:r>
      <w:r w:rsidR="009666B6">
        <w:t xml:space="preserve"> capacity</w:t>
      </w:r>
      <w:r>
        <w:t>.</w:t>
      </w:r>
      <w:r w:rsidR="009666B6">
        <w:t xml:space="preserve"> I hope systems are taking </w:t>
      </w:r>
      <w:r>
        <w:t>PEOPLE FIRST</w:t>
      </w:r>
      <w:r w:rsidR="009666B6">
        <w:t xml:space="preserve"> into account because there</w:t>
      </w:r>
      <w:r>
        <w:t xml:space="preserve"> i</w:t>
      </w:r>
      <w:r w:rsidR="009666B6">
        <w:t xml:space="preserve">s some really </w:t>
      </w:r>
      <w:r w:rsidR="00F70AFF">
        <w:t>good-quality</w:t>
      </w:r>
      <w:r w:rsidR="009666B6">
        <w:t xml:space="preserve"> steerin</w:t>
      </w:r>
      <w:r w:rsidR="00FA0F15">
        <w:t>g</w:t>
      </w:r>
      <w:r w:rsidR="009666B6">
        <w:t xml:space="preserve"> there, born </w:t>
      </w:r>
      <w:r w:rsidR="00E73EC0">
        <w:t>from</w:t>
      </w:r>
      <w:r w:rsidR="009666B6">
        <w:t xml:space="preserve"> the clinical opinion</w:t>
      </w:r>
      <w:r>
        <w:t xml:space="preserve"> </w:t>
      </w:r>
      <w:r w:rsidR="009666B6">
        <w:t xml:space="preserve">and our findings. </w:t>
      </w:r>
    </w:p>
    <w:p w:rsidR="00882D86" w:rsidP="000F51D2">
      <w:pPr>
        <w:pStyle w:val="Answer"/>
      </w:pPr>
      <w:r>
        <w:t>E</w:t>
      </w:r>
      <w:r w:rsidR="009666B6">
        <w:t>qually, I</w:t>
      </w:r>
      <w:r>
        <w:t xml:space="preserve"> ha</w:t>
      </w:r>
      <w:r w:rsidR="009666B6">
        <w:t>ve talked about the integrated care system approaches. We</w:t>
      </w:r>
      <w:r>
        <w:t xml:space="preserve"> a</w:t>
      </w:r>
      <w:r w:rsidR="009666B6">
        <w:t xml:space="preserve">re not going to wait until then, though. </w:t>
      </w:r>
      <w:r w:rsidR="00E73EC0">
        <w:t xml:space="preserve">This </w:t>
      </w:r>
      <w:r w:rsidR="009666B6">
        <w:t>winter</w:t>
      </w:r>
      <w:r w:rsidR="00E73EC0">
        <w:t>,</w:t>
      </w:r>
      <w:r>
        <w:t xml:space="preserve"> </w:t>
      </w:r>
      <w:r w:rsidR="009666B6">
        <w:t>we will continue to regulate at provider level. We need to do that</w:t>
      </w:r>
      <w:r w:rsidR="00E73EC0">
        <w:t xml:space="preserve">; it </w:t>
      </w:r>
      <w:r>
        <w:t>i</w:t>
      </w:r>
      <w:r w:rsidR="009666B6">
        <w:t>s our duty to do that</w:t>
      </w:r>
      <w:r>
        <w:t>.</w:t>
      </w:r>
      <w:r w:rsidR="009666B6">
        <w:t xml:space="preserve"> </w:t>
      </w:r>
      <w:r w:rsidR="00E73EC0">
        <w:t xml:space="preserve">At </w:t>
      </w:r>
      <w:r w:rsidR="009666B6">
        <w:t>the same time</w:t>
      </w:r>
      <w:r>
        <w:t>,</w:t>
      </w:r>
      <w:r w:rsidR="009666B6">
        <w:t xml:space="preserve"> we</w:t>
      </w:r>
      <w:r>
        <w:t xml:space="preserve"> wi</w:t>
      </w:r>
      <w:r w:rsidR="009666B6">
        <w:t>ll take the approach</w:t>
      </w:r>
      <w:r>
        <w:t>,</w:t>
      </w:r>
      <w:r w:rsidR="009666B6">
        <w:t xml:space="preserve"> because we know it was really welcomed by providers</w:t>
      </w:r>
      <w:r>
        <w:t>,</w:t>
      </w:r>
      <w:r w:rsidR="009666B6">
        <w:t xml:space="preserve"> where we say </w:t>
      </w:r>
      <w:r>
        <w:t xml:space="preserve">that </w:t>
      </w:r>
      <w:r w:rsidR="009666B6">
        <w:t>we w</w:t>
      </w:r>
      <w:r>
        <w:t xml:space="preserve">ill </w:t>
      </w:r>
      <w:r w:rsidR="009666B6">
        <w:t>n</w:t>
      </w:r>
      <w:r>
        <w:t>o</w:t>
      </w:r>
      <w:r w:rsidR="009666B6">
        <w:t>t look at one GP practice</w:t>
      </w:r>
      <w:r>
        <w:t>,</w:t>
      </w:r>
      <w:r w:rsidR="009666B6">
        <w:t xml:space="preserve"> </w:t>
      </w:r>
      <w:r>
        <w:t>11</w:t>
      </w:r>
      <w:r w:rsidR="009666B6">
        <w:t>1 service or hospital in isolation</w:t>
      </w:r>
      <w:r w:rsidR="00E73EC0">
        <w:t>,</w:t>
      </w:r>
      <w:r>
        <w:t xml:space="preserve"> but</w:t>
      </w:r>
      <w:r w:rsidR="009666B6">
        <w:t xml:space="preserve"> look at these services at the same time </w:t>
      </w:r>
      <w:r w:rsidR="00E73EC0">
        <w:t>to</w:t>
      </w:r>
      <w:r w:rsidR="009666B6">
        <w:t xml:space="preserve"> form a view of how they</w:t>
      </w:r>
      <w:r>
        <w:t xml:space="preserve"> a</w:t>
      </w:r>
      <w:r w:rsidR="009666B6">
        <w:t xml:space="preserve">re working together. </w:t>
      </w:r>
      <w:r>
        <w:t>T</w:t>
      </w:r>
      <w:r w:rsidR="009666B6">
        <w:t>hat is our ambition again for this winter because we know it</w:t>
      </w:r>
      <w:r>
        <w:t xml:space="preserve"> i</w:t>
      </w:r>
      <w:r w:rsidR="009666B6">
        <w:t>s going to be challenging</w:t>
      </w:r>
      <w:r>
        <w:t>.</w:t>
      </w:r>
      <w:r w:rsidR="009666B6">
        <w:t xml:space="preserve"> </w:t>
      </w:r>
      <w:r>
        <w:t>W</w:t>
      </w:r>
      <w:r w:rsidR="009666B6">
        <w:t>e need to be out there doing what we can ahead of the powers next year to influence at the system level</w:t>
      </w:r>
      <w:r>
        <w:t>.</w:t>
      </w:r>
      <w:r w:rsidR="009666B6">
        <w:t xml:space="preserve"> </w:t>
      </w:r>
      <w:r>
        <w:t>I</w:t>
      </w:r>
      <w:r w:rsidR="009666B6">
        <w:t>t is our intention to</w:t>
      </w:r>
      <w:r>
        <w:t xml:space="preserve"> </w:t>
      </w:r>
      <w:r w:rsidR="009666B6">
        <w:t>shar</w:t>
      </w:r>
      <w:r>
        <w:t>e</w:t>
      </w:r>
      <w:r w:rsidR="009666B6">
        <w:t xml:space="preserve"> data, shar</w:t>
      </w:r>
      <w:r>
        <w:t>e</w:t>
      </w:r>
      <w:r w:rsidR="009666B6">
        <w:t xml:space="preserve"> insight</w:t>
      </w:r>
      <w:r>
        <w:t xml:space="preserve"> and</w:t>
      </w:r>
      <w:r w:rsidR="009666B6">
        <w:t xml:space="preserve"> be present early</w:t>
      </w:r>
      <w:r w:rsidR="00BC713A">
        <w:t>;</w:t>
      </w:r>
      <w:r w:rsidR="009666B6">
        <w:t xml:space="preserve"> to flag where we have concerns and risks</w:t>
      </w:r>
      <w:r>
        <w:t xml:space="preserve">, and, </w:t>
      </w:r>
      <w:r w:rsidR="009666B6">
        <w:t>if that</w:t>
      </w:r>
      <w:r>
        <w:t xml:space="preserve"> i</w:t>
      </w:r>
      <w:r w:rsidR="009666B6">
        <w:t>s inclusive of an inspection, to share those findings and any action that we</w:t>
      </w:r>
      <w:r>
        <w:t xml:space="preserve"> ha</w:t>
      </w:r>
      <w:r w:rsidR="009666B6">
        <w:t>ve needed to take</w:t>
      </w:r>
      <w:r w:rsidR="00BC713A">
        <w:t>;</w:t>
      </w:r>
      <w:r w:rsidR="009666B6">
        <w:t xml:space="preserve"> and </w:t>
      </w:r>
      <w:r w:rsidR="00EF6F2E">
        <w:t xml:space="preserve">to </w:t>
      </w:r>
      <w:r w:rsidR="009666B6">
        <w:t xml:space="preserve">call for </w:t>
      </w:r>
      <w:r>
        <w:t xml:space="preserve">assurance </w:t>
      </w:r>
      <w:r w:rsidR="009666B6">
        <w:t xml:space="preserve">from the system as well as providers. </w:t>
      </w:r>
    </w:p>
    <w:p w:rsidR="00E1661A" w:rsidP="000F51D2">
      <w:pPr>
        <w:pStyle w:val="Answer"/>
      </w:pPr>
      <w:r>
        <w:rPr>
          <w:b/>
          <w:bCs/>
          <w:i/>
        </w:rPr>
        <w:t>Sarah Scobie:</w:t>
      </w:r>
      <w:r w:rsidR="00882D86">
        <w:t xml:space="preserve"> T</w:t>
      </w:r>
      <w:r w:rsidR="009666B6">
        <w:t>he situation is very gra</w:t>
      </w:r>
      <w:r>
        <w:t>ve</w:t>
      </w:r>
      <w:r w:rsidR="009666B6">
        <w:t xml:space="preserve">. </w:t>
      </w:r>
      <w:r>
        <w:t>T</w:t>
      </w:r>
      <w:r w:rsidR="009666B6">
        <w:t>hroughout the summer</w:t>
      </w:r>
      <w:r>
        <w:t>,</w:t>
      </w:r>
      <w:r w:rsidR="009666B6">
        <w:t xml:space="preserve"> we have seen very long waits for ambulances</w:t>
      </w:r>
      <w:r>
        <w:t xml:space="preserve"> and</w:t>
      </w:r>
      <w:r w:rsidR="009666B6">
        <w:t xml:space="preserve"> for people in A&amp;E</w:t>
      </w:r>
      <w:r>
        <w:t>.</w:t>
      </w:r>
      <w:r w:rsidR="009666B6">
        <w:t xml:space="preserve"> </w:t>
      </w:r>
      <w:r>
        <w:t>I</w:t>
      </w:r>
      <w:r w:rsidR="009666B6">
        <w:t>t is very concerning that that</w:t>
      </w:r>
      <w:r>
        <w:t xml:space="preserve"> </w:t>
      </w:r>
      <w:r w:rsidR="009666B6">
        <w:t>happen</w:t>
      </w:r>
      <w:r w:rsidR="00222292">
        <w:t>ed</w:t>
      </w:r>
      <w:r w:rsidR="009666B6">
        <w:t xml:space="preserve"> during the summer, which is usually the time when services can be more responsive. </w:t>
      </w:r>
      <w:r>
        <w:t xml:space="preserve">I would </w:t>
      </w:r>
      <w:r w:rsidR="009666B6">
        <w:t>reiterate that the very longest w</w:t>
      </w:r>
      <w:r>
        <w:t>a</w:t>
      </w:r>
      <w:r w:rsidR="009666B6">
        <w:t xml:space="preserve">its are for people </w:t>
      </w:r>
      <w:r>
        <w:t xml:space="preserve">who </w:t>
      </w:r>
      <w:r w:rsidR="009666B6">
        <w:t>are waiting to be admitted.</w:t>
      </w:r>
      <w:r>
        <w:t xml:space="preserve"> F</w:t>
      </w:r>
      <w:r w:rsidR="009666B6">
        <w:t>or example, we</w:t>
      </w:r>
      <w:r>
        <w:t xml:space="preserve"> ha</w:t>
      </w:r>
      <w:r w:rsidR="009666B6">
        <w:t>ve recently looked at variation by age in how long people wait in A&amp;E</w:t>
      </w:r>
      <w:r>
        <w:t>,</w:t>
      </w:r>
      <w:r w:rsidR="009666B6">
        <w:t xml:space="preserve"> </w:t>
      </w:r>
      <w:r w:rsidR="00222292">
        <w:t xml:space="preserve">and it </w:t>
      </w:r>
      <w:r w:rsidR="009666B6">
        <w:t>increase</w:t>
      </w:r>
      <w:r w:rsidR="00222292">
        <w:t>s</w:t>
      </w:r>
      <w:r w:rsidR="009666B6">
        <w:t xml:space="preserve"> as people get older because more people are</w:t>
      </w:r>
      <w:r>
        <w:t xml:space="preserve"> </w:t>
      </w:r>
      <w:r w:rsidR="009666B6">
        <w:t>needing to be admitted.</w:t>
      </w:r>
      <w:r>
        <w:t xml:space="preserve"> </w:t>
      </w:r>
      <w:r w:rsidR="00222292">
        <w:t xml:space="preserve">Even </w:t>
      </w:r>
      <w:r w:rsidR="009666B6">
        <w:t>for young children, the time people are spending in A&amp;E has really increased since before the pandemic</w:t>
      </w:r>
      <w:r>
        <w:t>.</w:t>
      </w:r>
      <w:r w:rsidR="009666B6">
        <w:t xml:space="preserve"> </w:t>
      </w:r>
      <w:r>
        <w:t>Th</w:t>
      </w:r>
      <w:r w:rsidR="009666B6">
        <w:t>at give</w:t>
      </w:r>
      <w:r w:rsidR="00222292">
        <w:t>s</w:t>
      </w:r>
      <w:r w:rsidR="009666B6">
        <w:t xml:space="preserve"> me a sense that perhaps health systems are just getting used to very long w</w:t>
      </w:r>
      <w:r>
        <w:t>a</w:t>
      </w:r>
      <w:r w:rsidR="009666B6">
        <w:t>its</w:t>
      </w:r>
      <w:r>
        <w:t xml:space="preserve"> and</w:t>
      </w:r>
      <w:r w:rsidR="009666B6">
        <w:t xml:space="preserve"> that those w</w:t>
      </w:r>
      <w:r>
        <w:t>a</w:t>
      </w:r>
      <w:r w:rsidR="009666B6">
        <w:t>its are being normali</w:t>
      </w:r>
      <w:r>
        <w:t>s</w:t>
      </w:r>
      <w:r w:rsidR="009666B6">
        <w:t>ed</w:t>
      </w:r>
      <w:r w:rsidR="00222292">
        <w:t>.</w:t>
      </w:r>
      <w:r w:rsidR="009666B6">
        <w:t xml:space="preserve"> </w:t>
      </w:r>
      <w:r w:rsidR="00222292">
        <w:t xml:space="preserve">That </w:t>
      </w:r>
      <w:r w:rsidR="009666B6">
        <w:t>will lead, as you say, to greater chances of patients coming to h</w:t>
      </w:r>
      <w:r>
        <w:t>arm</w:t>
      </w:r>
      <w:r w:rsidR="009666B6">
        <w:t>. I agree with you</w:t>
      </w:r>
      <w:r>
        <w:t xml:space="preserve"> that it</w:t>
      </w:r>
      <w:r w:rsidR="009666B6">
        <w:t xml:space="preserve"> </w:t>
      </w:r>
      <w:r>
        <w:t>i</w:t>
      </w:r>
      <w:r w:rsidR="009666B6">
        <w:t xml:space="preserve">s a very grave situation. </w:t>
      </w:r>
    </w:p>
    <w:p w:rsidR="000F51D2" w:rsidP="000F51D2">
      <w:pPr>
        <w:pStyle w:val="Question"/>
      </w:pPr>
      <w:r w:rsidRPr="00E1661A">
        <w:rPr>
          <w:b/>
          <w:bCs/>
        </w:rPr>
        <w:t>Lord Bourne of Aberystwyth:</w:t>
      </w:r>
      <w:r w:rsidRPr="00E1661A">
        <w:t xml:space="preserve"> </w:t>
      </w:r>
      <w:r w:rsidR="00A67135">
        <w:t xml:space="preserve">Thanks to Victoria and Sarah for the evidence. </w:t>
      </w:r>
      <w:r w:rsidRPr="00E1661A">
        <w:t>I want to take us to something that cro</w:t>
      </w:r>
      <w:r>
        <w:t>p</w:t>
      </w:r>
      <w:r w:rsidRPr="00E1661A">
        <w:t>ped up last week</w:t>
      </w:r>
      <w:r>
        <w:t>,</w:t>
      </w:r>
      <w:r w:rsidRPr="00E1661A">
        <w:t xml:space="preserve"> </w:t>
      </w:r>
      <w:r>
        <w:t xml:space="preserve">which </w:t>
      </w:r>
      <w:r w:rsidRPr="00E1661A">
        <w:t>is clearly very important, and that</w:t>
      </w:r>
      <w:r>
        <w:t xml:space="preserve"> i</w:t>
      </w:r>
      <w:r w:rsidRPr="00E1661A">
        <w:t xml:space="preserve">s your view of risk management </w:t>
      </w:r>
      <w:r>
        <w:t>in</w:t>
      </w:r>
      <w:r w:rsidRPr="00E1661A">
        <w:t xml:space="preserve"> health and social care</w:t>
      </w:r>
      <w:r>
        <w:t>.</w:t>
      </w:r>
      <w:r w:rsidRPr="00E1661A">
        <w:t xml:space="preserve"> I</w:t>
      </w:r>
      <w:r>
        <w:t xml:space="preserve"> a</w:t>
      </w:r>
      <w:r w:rsidRPr="00E1661A">
        <w:t>m not quite sure how we assess that</w:t>
      </w:r>
      <w:r>
        <w:t>.</w:t>
      </w:r>
      <w:r w:rsidRPr="00E1661A">
        <w:t xml:space="preserve"> </w:t>
      </w:r>
      <w:r>
        <w:t>C</w:t>
      </w:r>
      <w:r w:rsidRPr="00E1661A">
        <w:t>learly</w:t>
      </w:r>
      <w:r>
        <w:t>,</w:t>
      </w:r>
      <w:r w:rsidRPr="00E1661A">
        <w:t xml:space="preserve"> there</w:t>
      </w:r>
      <w:r>
        <w:t xml:space="preserve"> i</w:t>
      </w:r>
      <w:r w:rsidRPr="00E1661A">
        <w:t xml:space="preserve">s a natural tendency to be risk averse when it comes to matters of health. </w:t>
      </w:r>
      <w:r>
        <w:t>H</w:t>
      </w:r>
      <w:r w:rsidRPr="00E1661A">
        <w:t xml:space="preserve">ow do we measure that? </w:t>
      </w:r>
    </w:p>
    <w:p w:rsidR="00E1661A" w:rsidP="000F51D2">
      <w:pPr>
        <w:pStyle w:val="Answer"/>
      </w:pPr>
      <w:r>
        <w:rPr>
          <w:b/>
          <w:bCs/>
          <w:i/>
        </w:rPr>
        <w:t>Victoria Vallance:</w:t>
      </w:r>
      <w:r>
        <w:t xml:space="preserve"> </w:t>
      </w:r>
      <w:r w:rsidR="005A5D10">
        <w:t xml:space="preserve">Everywhere </w:t>
      </w:r>
      <w:r w:rsidR="009666B6">
        <w:t xml:space="preserve">we </w:t>
      </w:r>
      <w:r w:rsidR="005A5D10">
        <w:t xml:space="preserve">look, </w:t>
      </w:r>
      <w:r w:rsidR="009666B6">
        <w:t>be it through provider lenses</w:t>
      </w:r>
      <w:r w:rsidR="005A5D10">
        <w:t>,</w:t>
      </w:r>
      <w:r>
        <w:t xml:space="preserve"> </w:t>
      </w:r>
      <w:r w:rsidR="009666B6">
        <w:t>exploring how you</w:t>
      </w:r>
      <w:r>
        <w:t xml:space="preserve"> a</w:t>
      </w:r>
      <w:r w:rsidR="009666B6">
        <w:t xml:space="preserve">re working with your partners externally </w:t>
      </w:r>
      <w:r w:rsidR="005A5D10">
        <w:t xml:space="preserve">or, indeed, </w:t>
      </w:r>
      <w:r w:rsidR="009666B6">
        <w:t>one of our place-based system reviews</w:t>
      </w:r>
      <w:r w:rsidR="005A5D10">
        <w:t xml:space="preserve">, we see </w:t>
      </w:r>
      <w:r w:rsidR="009666B6">
        <w:t>that</w:t>
      </w:r>
      <w:r>
        <w:t xml:space="preserve"> risk is best managed</w:t>
      </w:r>
      <w:r w:rsidR="009666B6">
        <w:t xml:space="preserve"> where </w:t>
      </w:r>
      <w:r w:rsidR="005A5D10">
        <w:t>it</w:t>
      </w:r>
      <w:r w:rsidR="009666B6">
        <w:t xml:space="preserve"> is shared, </w:t>
      </w:r>
      <w:r w:rsidR="005A5D10">
        <w:t>with</w:t>
      </w:r>
      <w:r w:rsidR="009666B6">
        <w:t xml:space="preserve"> partners around the table owning the pressures in the system together,</w:t>
      </w:r>
      <w:r>
        <w:t xml:space="preserve"> </w:t>
      </w:r>
      <w:r w:rsidR="005A5D10">
        <w:t xml:space="preserve">understanding </w:t>
      </w:r>
      <w:r w:rsidR="009666B6">
        <w:t>the severity of the risk</w:t>
      </w:r>
      <w:r w:rsidR="005A5D10">
        <w:t xml:space="preserve"> for</w:t>
      </w:r>
      <w:r w:rsidR="009666B6">
        <w:t xml:space="preserve"> their population groups</w:t>
      </w:r>
      <w:r w:rsidR="005A5D10">
        <w:t xml:space="preserve"> and</w:t>
      </w:r>
      <w:r w:rsidR="009666B6">
        <w:t xml:space="preserve"> local communities</w:t>
      </w:r>
      <w:r w:rsidR="005A5D10">
        <w:t>,</w:t>
      </w:r>
      <w:r w:rsidR="009666B6">
        <w:t xml:space="preserve"> and </w:t>
      </w:r>
      <w:r w:rsidR="005A5D10">
        <w:t>then</w:t>
      </w:r>
      <w:r w:rsidR="00473F2B">
        <w:t xml:space="preserve"> </w:t>
      </w:r>
      <w:r w:rsidR="009666B6">
        <w:t>pl</w:t>
      </w:r>
      <w:r>
        <w:t>ann</w:t>
      </w:r>
      <w:r w:rsidR="009666B6">
        <w:t>ing capacity within the service.</w:t>
      </w:r>
      <w:r>
        <w:t xml:space="preserve"> We</w:t>
      </w:r>
      <w:r w:rsidR="009666B6">
        <w:t xml:space="preserve"> are very aware of the extreme challenges and pressures for providers</w:t>
      </w:r>
      <w:r>
        <w:t>’</w:t>
      </w:r>
      <w:r w:rsidR="009666B6">
        <w:t xml:space="preserve"> systems at the moment</w:t>
      </w:r>
      <w:r w:rsidR="005A5D10">
        <w:t>.</w:t>
      </w:r>
      <w:r w:rsidR="009666B6">
        <w:t xml:space="preserve"> </w:t>
      </w:r>
      <w:r w:rsidR="005A5D10">
        <w:t xml:space="preserve">We </w:t>
      </w:r>
      <w:r w:rsidR="009666B6">
        <w:t>expect providers to be taking risk-based decisions in partnership with each other</w:t>
      </w:r>
      <w:r w:rsidR="005A5D10">
        <w:t xml:space="preserve"> and</w:t>
      </w:r>
      <w:r w:rsidR="009666B6">
        <w:t xml:space="preserve"> with local communities. </w:t>
      </w:r>
    </w:p>
    <w:p w:rsidR="009666B6" w:rsidP="000F51D2">
      <w:pPr>
        <w:pStyle w:val="Answer"/>
      </w:pPr>
      <w:r>
        <w:t xml:space="preserve">Just </w:t>
      </w:r>
      <w:r>
        <w:t>to talk about winter</w:t>
      </w:r>
      <w:r>
        <w:t>,</w:t>
      </w:r>
      <w:r>
        <w:t xml:space="preserve"> it</w:t>
      </w:r>
      <w:r w:rsidR="00E1661A">
        <w:t xml:space="preserve"> i</w:t>
      </w:r>
      <w:r>
        <w:t>s here</w:t>
      </w:r>
      <w:r w:rsidR="00E1661A">
        <w:t xml:space="preserve"> and</w:t>
      </w:r>
      <w:r>
        <w:t xml:space="preserve"> it</w:t>
      </w:r>
      <w:r w:rsidR="00E1661A">
        <w:t xml:space="preserve"> i</w:t>
      </w:r>
      <w:r>
        <w:t>s fast approaching.</w:t>
      </w:r>
      <w:r w:rsidR="00E1661A">
        <w:t xml:space="preserve"> W</w:t>
      </w:r>
      <w:r>
        <w:t>e know that there will be ever-increas</w:t>
      </w:r>
      <w:r w:rsidR="00C04F19">
        <w:t>ing</w:t>
      </w:r>
      <w:r>
        <w:t xml:space="preserve"> </w:t>
      </w:r>
      <w:r w:rsidR="00E1661A">
        <w:t>and</w:t>
      </w:r>
      <w:r>
        <w:t xml:space="preserve"> </w:t>
      </w:r>
      <w:r w:rsidR="00E1661A">
        <w:t>continued</w:t>
      </w:r>
      <w:r>
        <w:t xml:space="preserve"> risk</w:t>
      </w:r>
      <w:r w:rsidR="00E1661A">
        <w:t>,</w:t>
      </w:r>
      <w:r>
        <w:t xml:space="preserve"> and</w:t>
      </w:r>
      <w:r w:rsidR="00E1661A">
        <w:t xml:space="preserve"> we</w:t>
      </w:r>
      <w:r>
        <w:t xml:space="preserve"> expect to see people working together across all those sectors</w:t>
      </w:r>
      <w:r w:rsidR="00E1661A">
        <w:t>,</w:t>
      </w:r>
      <w:r>
        <w:t xml:space="preserve"> coming together as partners</w:t>
      </w:r>
      <w:r w:rsidR="00E1661A">
        <w:t>,</w:t>
      </w:r>
      <w:r>
        <w:t xml:space="preserve"> and planning really very well </w:t>
      </w:r>
      <w:r w:rsidR="00C04F19">
        <w:t>for how</w:t>
      </w:r>
      <w:r>
        <w:t xml:space="preserve"> people </w:t>
      </w:r>
      <w:r w:rsidR="00C04F19">
        <w:t xml:space="preserve">can </w:t>
      </w:r>
      <w:r>
        <w:t xml:space="preserve">have the best experience of their journey through the health and social care system </w:t>
      </w:r>
      <w:r w:rsidR="00C04F19">
        <w:t>during</w:t>
      </w:r>
      <w:r>
        <w:t xml:space="preserve"> </w:t>
      </w:r>
      <w:r w:rsidR="00C04F19">
        <w:t>a</w:t>
      </w:r>
      <w:r>
        <w:t xml:space="preserve"> time</w:t>
      </w:r>
      <w:r w:rsidR="00E1661A">
        <w:t xml:space="preserve"> </w:t>
      </w:r>
      <w:r>
        <w:t xml:space="preserve">of pressure. </w:t>
      </w:r>
      <w:r w:rsidR="00E1661A">
        <w:t>A</w:t>
      </w:r>
      <w:r>
        <w:t>s I say, we will be continuing our inspections</w:t>
      </w:r>
      <w:r w:rsidR="00E1661A">
        <w:t>,</w:t>
      </w:r>
      <w:r>
        <w:t xml:space="preserve"> not just </w:t>
      </w:r>
      <w:r w:rsidR="00E1661A">
        <w:t>at</w:t>
      </w:r>
      <w:r>
        <w:t xml:space="preserve"> provide</w:t>
      </w:r>
      <w:r w:rsidR="00E1661A">
        <w:t>r</w:t>
      </w:r>
      <w:r>
        <w:t xml:space="preserve"> level but tak</w:t>
      </w:r>
      <w:r w:rsidR="00E1661A">
        <w:t>i</w:t>
      </w:r>
      <w:r>
        <w:t>n</w:t>
      </w:r>
      <w:r w:rsidR="00E1661A">
        <w:t>g</w:t>
      </w:r>
      <w:r>
        <w:t xml:space="preserve"> into account that wider pressure and risk</w:t>
      </w:r>
      <w:r w:rsidR="00E1661A">
        <w:t>.</w:t>
      </w:r>
      <w:r>
        <w:t xml:space="preserve"> </w:t>
      </w:r>
      <w:r w:rsidR="00E1661A">
        <w:t>We</w:t>
      </w:r>
      <w:r>
        <w:t xml:space="preserve"> will be exploring it through both lenses. </w:t>
      </w:r>
      <w:r w:rsidR="00E1661A">
        <w:t>M</w:t>
      </w:r>
      <w:r>
        <w:t>anagement of risk is top of our agenda through this winter as well.</w:t>
      </w:r>
    </w:p>
    <w:p w:rsidR="007D1619" w:rsidP="000F51D2">
      <w:pPr>
        <w:pStyle w:val="Answer"/>
      </w:pPr>
      <w:r>
        <w:rPr>
          <w:b/>
          <w:bCs/>
          <w:i/>
        </w:rPr>
        <w:t>Sarah Scobie:</w:t>
      </w:r>
      <w:r w:rsidR="00E1661A">
        <w:t xml:space="preserve"> O</w:t>
      </w:r>
      <w:r w:rsidR="009666B6">
        <w:t>ne of the fundamental challenges is that</w:t>
      </w:r>
      <w:r w:rsidR="00E1661A">
        <w:t>,</w:t>
      </w:r>
      <w:r w:rsidR="009666B6">
        <w:t xml:space="preserve"> if all parts of the system a</w:t>
      </w:r>
      <w:r w:rsidR="00E1661A">
        <w:t>re</w:t>
      </w:r>
      <w:r w:rsidR="009666B6">
        <w:t xml:space="preserve"> stretched, </w:t>
      </w:r>
      <w:r w:rsidR="00C04F19">
        <w:t>where</w:t>
      </w:r>
      <w:r w:rsidR="009666B6">
        <w:t xml:space="preserve"> one part can</w:t>
      </w:r>
      <w:r>
        <w:t>no</w:t>
      </w:r>
      <w:r w:rsidR="009666B6">
        <w:t>t absorb any more service capacity, that will be squeezed</w:t>
      </w:r>
      <w:r>
        <w:t xml:space="preserve"> </w:t>
      </w:r>
      <w:r w:rsidR="009666B6">
        <w:t xml:space="preserve">somewhere else. </w:t>
      </w:r>
      <w:r>
        <w:t>T</w:t>
      </w:r>
      <w:r w:rsidR="009666B6">
        <w:t>here are models that are looking at</w:t>
      </w:r>
      <w:r>
        <w:t xml:space="preserve"> this. For</w:t>
      </w:r>
      <w:r w:rsidR="009666B6">
        <w:t xml:space="preserve"> example, there</w:t>
      </w:r>
      <w:r>
        <w:t xml:space="preserve"> i</w:t>
      </w:r>
      <w:r w:rsidR="009666B6">
        <w:t xml:space="preserve">s something called a continuous flow model in </w:t>
      </w:r>
      <w:r>
        <w:t>A&amp;E</w:t>
      </w:r>
      <w:r w:rsidR="009666B6">
        <w:t xml:space="preserve"> where patients </w:t>
      </w:r>
      <w:r>
        <w:t xml:space="preserve">are </w:t>
      </w:r>
      <w:r w:rsidR="009666B6">
        <w:t>admitted into the hospital on a regular basis</w:t>
      </w:r>
      <w:r>
        <w:t xml:space="preserve"> b</w:t>
      </w:r>
      <w:r w:rsidR="009666B6">
        <w:t>ut that then puts the pressure into the hospital ward.</w:t>
      </w:r>
      <w:r>
        <w:t xml:space="preserve"> </w:t>
      </w:r>
      <w:r w:rsidR="009666B6">
        <w:t>I can send some further information about that</w:t>
      </w:r>
      <w:r>
        <w:t xml:space="preserve"> be</w:t>
      </w:r>
      <w:r w:rsidR="009666B6">
        <w:t xml:space="preserve">cause one of my colleagues has been looking at it. </w:t>
      </w:r>
      <w:r>
        <w:t>T</w:t>
      </w:r>
      <w:r w:rsidR="009666B6">
        <w:t>here is this challenge that that may help in A&amp;E but it</w:t>
      </w:r>
      <w:r>
        <w:t xml:space="preserve"> i</w:t>
      </w:r>
      <w:r w:rsidR="009666B6">
        <w:t>s putting pressure elsewhere</w:t>
      </w:r>
      <w:r>
        <w:t xml:space="preserve"> with</w:t>
      </w:r>
      <w:r w:rsidR="009666B6">
        <w:t xml:space="preserve"> overcrowded wards</w:t>
      </w:r>
      <w:r>
        <w:t xml:space="preserve"> and</w:t>
      </w:r>
      <w:r w:rsidR="009666B6">
        <w:t xml:space="preserve"> not enough staff. </w:t>
      </w:r>
    </w:p>
    <w:p w:rsidR="009666B6" w:rsidP="000F51D2">
      <w:pPr>
        <w:pStyle w:val="Answer"/>
      </w:pPr>
      <w:r>
        <w:t>F</w:t>
      </w:r>
      <w:r>
        <w:t>undamentally</w:t>
      </w:r>
      <w:r>
        <w:t>,</w:t>
      </w:r>
      <w:r>
        <w:t xml:space="preserve"> we need to think about the capacity</w:t>
      </w:r>
      <w:r w:rsidR="00FA3B12">
        <w:t xml:space="preserve"> in</w:t>
      </w:r>
      <w:r>
        <w:t xml:space="preserve"> the system</w:t>
      </w:r>
      <w:r w:rsidR="00FA3B12">
        <w:t>,</w:t>
      </w:r>
      <w:r>
        <w:t xml:space="preserve"> the number of staff</w:t>
      </w:r>
      <w:r w:rsidR="00710384">
        <w:t>,</w:t>
      </w:r>
      <w:r w:rsidR="00FA3B12">
        <w:t xml:space="preserve"> and what can </w:t>
      </w:r>
      <w:r>
        <w:t>be done</w:t>
      </w:r>
      <w:r>
        <w:t>,</w:t>
      </w:r>
      <w:r>
        <w:t xml:space="preserve"> going into the winter</w:t>
      </w:r>
      <w:r>
        <w:t>,</w:t>
      </w:r>
      <w:r>
        <w:t xml:space="preserve"> to support </w:t>
      </w:r>
      <w:r w:rsidR="00710384">
        <w:t xml:space="preserve">staff </w:t>
      </w:r>
      <w:r>
        <w:t>and</w:t>
      </w:r>
      <w:r>
        <w:t xml:space="preserve"> </w:t>
      </w:r>
      <w:r w:rsidR="00710384">
        <w:t xml:space="preserve">to </w:t>
      </w:r>
      <w:r>
        <w:t>reduce stress and sickness, which is having a big toll across the NHS and social care workforce, along with all kinds of other wider economic constraints.</w:t>
      </w:r>
      <w:r>
        <w:t xml:space="preserve"> F</w:t>
      </w:r>
      <w:r>
        <w:t xml:space="preserve">or example, in social care there is a real challenge with </w:t>
      </w:r>
      <w:r>
        <w:t xml:space="preserve">the </w:t>
      </w:r>
      <w:r>
        <w:t>workforce</w:t>
      </w:r>
      <w:r w:rsidR="00710384">
        <w:t>.</w:t>
      </w:r>
      <w:r>
        <w:t xml:space="preserve"> </w:t>
      </w:r>
      <w:r w:rsidR="00710384">
        <w:t xml:space="preserve">That </w:t>
      </w:r>
      <w:r>
        <w:t>is going to impact</w:t>
      </w:r>
      <w:r>
        <w:t xml:space="preserve"> </w:t>
      </w:r>
      <w:r>
        <w:t xml:space="preserve">on </w:t>
      </w:r>
      <w:r>
        <w:t xml:space="preserve">the </w:t>
      </w:r>
      <w:r>
        <w:t>care</w:t>
      </w:r>
      <w:r>
        <w:t xml:space="preserve"> homes’ </w:t>
      </w:r>
      <w:r>
        <w:t>ability</w:t>
      </w:r>
      <w:r>
        <w:t xml:space="preserve"> t</w:t>
      </w:r>
      <w:r>
        <w:t>o admit patients to their capacity or to support people in their own homes.</w:t>
      </w:r>
    </w:p>
    <w:p w:rsidR="009666B6" w:rsidP="000F51D2">
      <w:pPr>
        <w:pStyle w:val="Remark"/>
      </w:pPr>
      <w:r w:rsidRPr="007D1619">
        <w:rPr>
          <w:b/>
        </w:rPr>
        <w:t>Lord Bourne of Aberystwyth:</w:t>
      </w:r>
      <w:r>
        <w:t xml:space="preserve"> </w:t>
      </w:r>
      <w:r>
        <w:t xml:space="preserve">I wanted to go on to look at the issue </w:t>
      </w:r>
      <w:r w:rsidR="00710384">
        <w:t>of</w:t>
      </w:r>
      <w:r>
        <w:t xml:space="preserve"> regulation</w:t>
      </w:r>
      <w:r w:rsidR="00710384">
        <w:t>.</w:t>
      </w:r>
      <w:r>
        <w:t xml:space="preserve"> </w:t>
      </w:r>
      <w:r w:rsidR="00710384">
        <w:t>Where</w:t>
      </w:r>
      <w:r>
        <w:t xml:space="preserve"> regulation </w:t>
      </w:r>
      <w:r w:rsidR="00710384">
        <w:t xml:space="preserve">is </w:t>
      </w:r>
      <w:r>
        <w:t>focused on institutions</w:t>
      </w:r>
      <w:r w:rsidR="00710384">
        <w:t>, does that</w:t>
      </w:r>
      <w:r>
        <w:t xml:space="preserve"> mean </w:t>
      </w:r>
      <w:r w:rsidR="00710384">
        <w:t xml:space="preserve">we are not looking at </w:t>
      </w:r>
      <w:r>
        <w:t>the</w:t>
      </w:r>
      <w:r>
        <w:t xml:space="preserve"> syste</w:t>
      </w:r>
      <w:r w:rsidR="00710384">
        <w:t>m, which then impacts on</w:t>
      </w:r>
      <w:r>
        <w:t xml:space="preserve"> </w:t>
      </w:r>
      <w:r>
        <w:t>patient care and the number of patients being looked at</w:t>
      </w:r>
      <w:r w:rsidR="00710384">
        <w:t>?</w:t>
      </w:r>
    </w:p>
    <w:p w:rsidR="007D1619" w:rsidP="000F51D2">
      <w:pPr>
        <w:pStyle w:val="Answer"/>
      </w:pPr>
      <w:r>
        <w:rPr>
          <w:b/>
          <w:bCs/>
          <w:i/>
        </w:rPr>
        <w:t>Victoria Vallance:</w:t>
      </w:r>
      <w:r>
        <w:t xml:space="preserve"> Ev</w:t>
      </w:r>
      <w:r w:rsidR="009666B6">
        <w:t>en through our provider</w:t>
      </w:r>
      <w:r w:rsidR="00710384">
        <w:t>-</w:t>
      </w:r>
      <w:r w:rsidR="009666B6">
        <w:t>level approaches</w:t>
      </w:r>
      <w:r>
        <w:t>,</w:t>
      </w:r>
      <w:r w:rsidR="009666B6">
        <w:t xml:space="preserve"> one of our key questions is </w:t>
      </w:r>
      <w:r w:rsidR="00710384">
        <w:t>about</w:t>
      </w:r>
      <w:r w:rsidR="009666B6">
        <w:t xml:space="preserve"> leadership</w:t>
      </w:r>
      <w:r>
        <w:t>.</w:t>
      </w:r>
      <w:r w:rsidR="009666B6">
        <w:t xml:space="preserve"> </w:t>
      </w:r>
      <w:r>
        <w:t>W</w:t>
      </w:r>
      <w:r w:rsidR="009666B6">
        <w:t>ithin th</w:t>
      </w:r>
      <w:r>
        <w:t>at</w:t>
      </w:r>
      <w:r w:rsidR="00473F2B">
        <w:t>,</w:t>
      </w:r>
      <w:r w:rsidR="009666B6">
        <w:t xml:space="preserve"> we probe </w:t>
      </w:r>
      <w:r>
        <w:t>in</w:t>
      </w:r>
      <w:r w:rsidR="009666B6">
        <w:t xml:space="preserve">to how </w:t>
      </w:r>
      <w:r>
        <w:t xml:space="preserve">you </w:t>
      </w:r>
      <w:r w:rsidR="009666B6">
        <w:t>are working with partners</w:t>
      </w:r>
      <w:r>
        <w:t xml:space="preserve"> and</w:t>
      </w:r>
      <w:r w:rsidR="009666B6">
        <w:t xml:space="preserve"> contributin</w:t>
      </w:r>
      <w:r>
        <w:t>g</w:t>
      </w:r>
      <w:r w:rsidR="009666B6">
        <w:t xml:space="preserve"> to the approaches and success of the wider system. </w:t>
      </w:r>
      <w:r w:rsidR="00710384">
        <w:t xml:space="preserve">As </w:t>
      </w:r>
      <w:r w:rsidR="009666B6">
        <w:t>I say, we</w:t>
      </w:r>
      <w:r>
        <w:t xml:space="preserve"> a</w:t>
      </w:r>
      <w:r w:rsidR="009666B6">
        <w:t>re hoping to look at the wider pathway</w:t>
      </w:r>
      <w:r w:rsidR="00710384">
        <w:t>,</w:t>
      </w:r>
      <w:r>
        <w:t xml:space="preserve"> </w:t>
      </w:r>
      <w:r w:rsidR="009666B6">
        <w:t xml:space="preserve">but </w:t>
      </w:r>
      <w:r>
        <w:t xml:space="preserve">the </w:t>
      </w:r>
      <w:r w:rsidR="009666B6">
        <w:t>provider</w:t>
      </w:r>
      <w:r w:rsidR="00473F2B">
        <w:t>-</w:t>
      </w:r>
      <w:r w:rsidR="009666B6">
        <w:t>level approaches do consider</w:t>
      </w:r>
      <w:r>
        <w:t xml:space="preserve"> </w:t>
      </w:r>
      <w:r w:rsidR="009666B6">
        <w:t>the work with the wider system</w:t>
      </w:r>
      <w:r w:rsidR="00710384">
        <w:t xml:space="preserve">. The </w:t>
      </w:r>
      <w:r w:rsidR="009666B6">
        <w:t>benefit, as we</w:t>
      </w:r>
      <w:r>
        <w:t xml:space="preserve"> ha</w:t>
      </w:r>
      <w:r w:rsidR="009666B6">
        <w:t xml:space="preserve">ve </w:t>
      </w:r>
      <w:r>
        <w:t>s</w:t>
      </w:r>
      <w:r w:rsidR="009666B6">
        <w:t xml:space="preserve">een through those </w:t>
      </w:r>
      <w:r>
        <w:t>10</w:t>
      </w:r>
      <w:r w:rsidR="009666B6">
        <w:t xml:space="preserve"> reviews</w:t>
      </w:r>
      <w:r w:rsidR="00F90AB0">
        <w:t>, of</w:t>
      </w:r>
      <w:r w:rsidR="009666B6">
        <w:t xml:space="preserve"> looking </w:t>
      </w:r>
      <w:r>
        <w:t>in</w:t>
      </w:r>
      <w:r w:rsidR="009666B6">
        <w:t>to the wider pathway is that we</w:t>
      </w:r>
      <w:r>
        <w:t xml:space="preserve"> a</w:t>
      </w:r>
      <w:r w:rsidR="009666B6">
        <w:t>re not just finding the hotspots</w:t>
      </w:r>
      <w:r>
        <w:t xml:space="preserve"> and</w:t>
      </w:r>
      <w:r w:rsidR="009666B6">
        <w:t xml:space="preserve"> the pressures</w:t>
      </w:r>
      <w:r w:rsidR="00F90AB0">
        <w:t>,</w:t>
      </w:r>
      <w:r w:rsidR="009666B6">
        <w:t xml:space="preserve"> calling out, for example, an overcrowded ED department. Actually</w:t>
      </w:r>
      <w:r>
        <w:t>,</w:t>
      </w:r>
      <w:r w:rsidR="009666B6">
        <w:t xml:space="preserve"> we</w:t>
      </w:r>
      <w:r>
        <w:t xml:space="preserve"> </w:t>
      </w:r>
      <w:r w:rsidR="00F90AB0">
        <w:t>can</w:t>
      </w:r>
      <w:r w:rsidR="009666B6">
        <w:t xml:space="preserve"> say in our narrative </w:t>
      </w:r>
      <w:r>
        <w:t>that</w:t>
      </w:r>
      <w:r w:rsidR="009666B6">
        <w:t xml:space="preserve">, when you track this back, </w:t>
      </w:r>
      <w:r>
        <w:t>there is</w:t>
      </w:r>
      <w:r w:rsidR="009666B6">
        <w:t xml:space="preserve"> reduced capacity in primary care</w:t>
      </w:r>
      <w:r>
        <w:t>,</w:t>
      </w:r>
      <w:r w:rsidR="009666B6">
        <w:t xml:space="preserve"> a lack of access </w:t>
      </w:r>
      <w:r w:rsidR="008F2576">
        <w:t>at</w:t>
      </w:r>
      <w:r w:rsidR="009666B6">
        <w:t xml:space="preserve"> </w:t>
      </w:r>
      <w:r>
        <w:t>111</w:t>
      </w:r>
      <w:r w:rsidR="008F2576">
        <w:t xml:space="preserve"> and</w:t>
      </w:r>
      <w:r>
        <w:t xml:space="preserve"> </w:t>
      </w:r>
      <w:r w:rsidR="008F2576">
        <w:t>a high</w:t>
      </w:r>
      <w:r w:rsidR="009666B6">
        <w:t xml:space="preserve"> call abandonment rate</w:t>
      </w:r>
      <w:r w:rsidR="008F2576">
        <w:t xml:space="preserve">. Then </w:t>
      </w:r>
      <w:r w:rsidR="009666B6">
        <w:t>the patients find their way into the ED department, which is the</w:t>
      </w:r>
      <w:r>
        <w:t xml:space="preserve"> </w:t>
      </w:r>
      <w:r w:rsidR="009666B6">
        <w:t>provider</w:t>
      </w:r>
      <w:r w:rsidR="00473F2B">
        <w:t>-</w:t>
      </w:r>
      <w:r w:rsidR="009666B6">
        <w:t>level approach</w:t>
      </w:r>
      <w:r w:rsidR="008F2576">
        <w:t xml:space="preserve">, and historically we </w:t>
      </w:r>
      <w:r w:rsidR="009666B6">
        <w:t xml:space="preserve">would have </w:t>
      </w:r>
      <w:r w:rsidR="008F2576">
        <w:t>had only</w:t>
      </w:r>
      <w:r w:rsidR="009666B6">
        <w:t xml:space="preserve"> </w:t>
      </w:r>
      <w:r w:rsidR="008F2576">
        <w:t xml:space="preserve">that </w:t>
      </w:r>
      <w:r w:rsidR="009666B6">
        <w:t>area of the story.</w:t>
      </w:r>
      <w:r>
        <w:t xml:space="preserve"> Now </w:t>
      </w:r>
      <w:r w:rsidR="009666B6">
        <w:t>it</w:t>
      </w:r>
      <w:r>
        <w:t xml:space="preserve"> i</w:t>
      </w:r>
      <w:r w:rsidR="009666B6">
        <w:t>s really important for us to be able to see the wider picture, particularly given the pressures and extreme challenges to come again</w:t>
      </w:r>
      <w:r>
        <w:t xml:space="preserve"> </w:t>
      </w:r>
      <w:r w:rsidR="009666B6">
        <w:t>this winter.</w:t>
      </w:r>
    </w:p>
    <w:p w:rsidR="007D1619" w:rsidP="000F51D2">
      <w:pPr>
        <w:pStyle w:val="Answer"/>
      </w:pPr>
      <w:r>
        <w:t>A</w:t>
      </w:r>
      <w:r w:rsidR="009666B6">
        <w:t>re we able to assess the management of systems through</w:t>
      </w:r>
      <w:r w:rsidR="00473F2B">
        <w:t xml:space="preserve"> the</w:t>
      </w:r>
      <w:r w:rsidR="009666B6">
        <w:t xml:space="preserve"> provider level? To some extent, </w:t>
      </w:r>
      <w:r w:rsidR="00673603">
        <w:t xml:space="preserve">yes, </w:t>
      </w:r>
      <w:r w:rsidR="009666B6">
        <w:t>but are we taking steps, even in advance of mobili</w:t>
      </w:r>
      <w:r>
        <w:t>s</w:t>
      </w:r>
      <w:r w:rsidR="009666B6">
        <w:t xml:space="preserve">ing with those powers next year, </w:t>
      </w:r>
      <w:r w:rsidR="00673603">
        <w:t xml:space="preserve">towards </w:t>
      </w:r>
      <w:r w:rsidR="009666B6">
        <w:t>looking at the wider system</w:t>
      </w:r>
      <w:r>
        <w:t>?</w:t>
      </w:r>
      <w:r w:rsidR="009666B6">
        <w:t xml:space="preserve"> Yes, we are, and we will continue to do that.</w:t>
      </w:r>
    </w:p>
    <w:p w:rsidR="009666B6" w:rsidP="00673603">
      <w:pPr>
        <w:pStyle w:val="Remark"/>
      </w:pPr>
      <w:r w:rsidRPr="00F33F07">
        <w:rPr>
          <w:b/>
        </w:rPr>
        <w:t>Lord Bichard:</w:t>
      </w:r>
      <w:r>
        <w:t xml:space="preserve"> </w:t>
      </w:r>
      <w:r w:rsidR="00673603">
        <w:t xml:space="preserve">Can I ask a very simple question? </w:t>
      </w:r>
      <w:r>
        <w:t xml:space="preserve">All the accepted wisdom is that </w:t>
      </w:r>
      <w:r>
        <w:t>the problem is with social care</w:t>
      </w:r>
      <w:r w:rsidR="00673603">
        <w:t>:</w:t>
      </w:r>
      <w:r w:rsidR="002B4D8C">
        <w:t xml:space="preserve"> </w:t>
      </w:r>
      <w:r>
        <w:t xml:space="preserve">not enough places exist in social care for people to move out, and therefore you </w:t>
      </w:r>
      <w:r>
        <w:t>have</w:t>
      </w:r>
      <w:r>
        <w:t xml:space="preserve"> these 21</w:t>
      </w:r>
      <w:r>
        <w:t>,</w:t>
      </w:r>
      <w:r>
        <w:t xml:space="preserve">000 people </w:t>
      </w:r>
      <w:r w:rsidR="00673603">
        <w:t xml:space="preserve">in hospital </w:t>
      </w:r>
      <w:r>
        <w:t xml:space="preserve">at any time </w:t>
      </w:r>
      <w:r>
        <w:t xml:space="preserve">who could be </w:t>
      </w:r>
      <w:r>
        <w:t>outside</w:t>
      </w:r>
      <w:r>
        <w:t>. Has a</w:t>
      </w:r>
      <w:r>
        <w:t>nyone tak</w:t>
      </w:r>
      <w:r>
        <w:t>e</w:t>
      </w:r>
      <w:r>
        <w:t>n a view on whether we cut the number of acute beds too far</w:t>
      </w:r>
      <w:r>
        <w:t>?</w:t>
      </w:r>
      <w:r>
        <w:t xml:space="preserve"> </w:t>
      </w:r>
      <w:r>
        <w:t>W</w:t>
      </w:r>
      <w:r>
        <w:t>e had 29</w:t>
      </w:r>
      <w:r>
        <w:t>9,000</w:t>
      </w:r>
      <w:r>
        <w:t xml:space="preserve"> </w:t>
      </w:r>
      <w:r>
        <w:t xml:space="preserve">30 </w:t>
      </w:r>
      <w:r>
        <w:t>years ago and we</w:t>
      </w:r>
      <w:r>
        <w:t xml:space="preserve"> a</w:t>
      </w:r>
      <w:r>
        <w:t>re now down to 140</w:t>
      </w:r>
      <w:r>
        <w:t>,000</w:t>
      </w:r>
      <w:r>
        <w:t xml:space="preserve">. </w:t>
      </w:r>
      <w:r>
        <w:t>Is it possible—and d</w:t>
      </w:r>
      <w:r>
        <w:t>oes the CQC in particular have a view on this</w:t>
      </w:r>
      <w:r>
        <w:t>—</w:t>
      </w:r>
      <w:r>
        <w:t>that we may have gone too far</w:t>
      </w:r>
      <w:r>
        <w:t>?</w:t>
      </w:r>
      <w:r>
        <w:t xml:space="preserve"> </w:t>
      </w:r>
      <w:r>
        <w:t>Y</w:t>
      </w:r>
      <w:r>
        <w:t>ou</w:t>
      </w:r>
      <w:r>
        <w:t xml:space="preserve"> wi</w:t>
      </w:r>
      <w:r>
        <w:t>ll never get to a situation where there</w:t>
      </w:r>
      <w:r>
        <w:t xml:space="preserve"> i</w:t>
      </w:r>
      <w:r>
        <w:t>s no one in hospital who could</w:t>
      </w:r>
      <w:r>
        <w:t xml:space="preserve"> </w:t>
      </w:r>
      <w:r>
        <w:t>n</w:t>
      </w:r>
      <w:r>
        <w:t>o</w:t>
      </w:r>
      <w:r>
        <w:t xml:space="preserve">t be in a social </w:t>
      </w:r>
      <w:r>
        <w:t>care bed</w:t>
      </w:r>
      <w:r>
        <w:t>. Should we increase the b</w:t>
      </w:r>
      <w:r>
        <w:t>e</w:t>
      </w:r>
      <w:r>
        <w:t>ds?</w:t>
      </w:r>
    </w:p>
    <w:p w:rsidR="009666B6" w:rsidP="000F51D2">
      <w:pPr>
        <w:pStyle w:val="Answer"/>
      </w:pPr>
      <w:r>
        <w:rPr>
          <w:b/>
          <w:bCs/>
          <w:i/>
        </w:rPr>
        <w:t>Victoria Vallance:</w:t>
      </w:r>
      <w:r w:rsidR="00F33F07">
        <w:t xml:space="preserve"> I</w:t>
      </w:r>
      <w:r>
        <w:t xml:space="preserve"> </w:t>
      </w:r>
      <w:r w:rsidR="00F33F07">
        <w:t xml:space="preserve">will </w:t>
      </w:r>
      <w:r>
        <w:t xml:space="preserve">start with </w:t>
      </w:r>
      <w:r w:rsidR="00F33F07">
        <w:t>your first point about</w:t>
      </w:r>
      <w:r>
        <w:t xml:space="preserve"> the pressure and the causation being around adult social care. </w:t>
      </w:r>
      <w:r w:rsidR="00673603">
        <w:t xml:space="preserve">That </w:t>
      </w:r>
      <w:r>
        <w:t xml:space="preserve">is a huge and significant pressure on the entire system but a holistic view is needed. </w:t>
      </w:r>
      <w:r w:rsidR="00F33F07">
        <w:t>Y</w:t>
      </w:r>
      <w:r>
        <w:t>es, we</w:t>
      </w:r>
      <w:r w:rsidR="00F33F07">
        <w:t xml:space="preserve"> a</w:t>
      </w:r>
      <w:r>
        <w:t xml:space="preserve">re calling very loudly for investment in </w:t>
      </w:r>
      <w:r w:rsidR="00F33F07">
        <w:t>adult</w:t>
      </w:r>
      <w:r>
        <w:t xml:space="preserve"> social care to increase that capacity but the whole system needs attention. We need to be thinking about access to primary care</w:t>
      </w:r>
      <w:r w:rsidR="00F33F07">
        <w:t xml:space="preserve"> and</w:t>
      </w:r>
      <w:r>
        <w:t xml:space="preserve"> out</w:t>
      </w:r>
      <w:r w:rsidR="00F33F07">
        <w:t>-</w:t>
      </w:r>
      <w:r>
        <w:t>of</w:t>
      </w:r>
      <w:r w:rsidR="00F33F07">
        <w:t>-</w:t>
      </w:r>
      <w:r w:rsidR="00673603">
        <w:t>h</w:t>
      </w:r>
      <w:r>
        <w:t xml:space="preserve">ours care, </w:t>
      </w:r>
      <w:r w:rsidR="00673603">
        <w:t>going</w:t>
      </w:r>
      <w:r>
        <w:t xml:space="preserve"> back to</w:t>
      </w:r>
      <w:r w:rsidR="00F33F07">
        <w:t xml:space="preserve"> </w:t>
      </w:r>
      <w:r w:rsidR="00FF47EB">
        <w:t>“</w:t>
      </w:r>
      <w:r>
        <w:t>right care, right place, right time</w:t>
      </w:r>
      <w:r w:rsidR="00FF47EB">
        <w:t>”</w:t>
      </w:r>
      <w:r>
        <w:t xml:space="preserve"> for people</w:t>
      </w:r>
      <w:r w:rsidR="00F33F07">
        <w:t>.</w:t>
      </w:r>
      <w:r>
        <w:t xml:space="preserve"> </w:t>
      </w:r>
    </w:p>
    <w:p w:rsidR="009666B6" w:rsidP="000F51D2">
      <w:pPr>
        <w:pStyle w:val="Remark"/>
      </w:pPr>
      <w:r w:rsidRPr="00F33F07">
        <w:rPr>
          <w:b/>
        </w:rPr>
        <w:t>Lord Bichard:</w:t>
      </w:r>
      <w:r>
        <w:t xml:space="preserve"> M</w:t>
      </w:r>
      <w:r>
        <w:t xml:space="preserve">y question is </w:t>
      </w:r>
      <w:r>
        <w:t xml:space="preserve">whether </w:t>
      </w:r>
      <w:r>
        <w:t xml:space="preserve">you </w:t>
      </w:r>
      <w:r>
        <w:t xml:space="preserve">should </w:t>
      </w:r>
      <w:r>
        <w:t>be pressing for more acute beds in the NHS</w:t>
      </w:r>
      <w:r>
        <w:t>.</w:t>
      </w:r>
    </w:p>
    <w:p w:rsidR="00F33F07" w:rsidP="000F51D2">
      <w:pPr>
        <w:pStyle w:val="Answer"/>
      </w:pPr>
      <w:r>
        <w:rPr>
          <w:b/>
          <w:bCs/>
          <w:i/>
        </w:rPr>
        <w:t>Victoria Vallance:</w:t>
      </w:r>
      <w:r>
        <w:t xml:space="preserve"> We have talked about the figure. You </w:t>
      </w:r>
      <w:r w:rsidR="009666B6">
        <w:t>presented it as 15</w:t>
      </w:r>
      <w:r>
        <w:t>%</w:t>
      </w:r>
      <w:r w:rsidR="009666B6">
        <w:t xml:space="preserve">. </w:t>
      </w:r>
      <w:r>
        <w:t>I</w:t>
      </w:r>
      <w:r w:rsidR="009666B6">
        <w:t xml:space="preserve">n September of this year, </w:t>
      </w:r>
      <w:r w:rsidR="00673603">
        <w:t>for</w:t>
      </w:r>
      <w:r w:rsidR="009666B6">
        <w:t xml:space="preserve"> example, 22</w:t>
      </w:r>
      <w:r>
        <w:t>,</w:t>
      </w:r>
      <w:r w:rsidR="009666B6">
        <w:t xml:space="preserve">000 of our hospital beds were occupied by people who did not need to be there. </w:t>
      </w:r>
      <w:r>
        <w:t>I</w:t>
      </w:r>
      <w:r w:rsidR="009666B6">
        <w:t xml:space="preserve">f we secure the flow so that people can get </w:t>
      </w:r>
      <w:r w:rsidR="00673603">
        <w:t xml:space="preserve">from the ED department </w:t>
      </w:r>
      <w:r w:rsidR="009666B6">
        <w:t xml:space="preserve">into those beds because </w:t>
      </w:r>
      <w:r w:rsidR="00673603">
        <w:t>others</w:t>
      </w:r>
      <w:r w:rsidR="009666B6">
        <w:t xml:space="preserve"> </w:t>
      </w:r>
      <w:r w:rsidR="00673603">
        <w:t xml:space="preserve">have gone </w:t>
      </w:r>
      <w:r w:rsidR="009666B6">
        <w:t xml:space="preserve">out to social care, </w:t>
      </w:r>
      <w:r w:rsidR="00673603">
        <w:t xml:space="preserve">ambulances </w:t>
      </w:r>
      <w:r w:rsidR="009666B6">
        <w:t>will be able to offload patients into the ED department</w:t>
      </w:r>
      <w:r w:rsidR="00673603">
        <w:t>, and so on</w:t>
      </w:r>
      <w:r w:rsidR="009666B6">
        <w:t>.</w:t>
      </w:r>
      <w:r>
        <w:t xml:space="preserve"> </w:t>
      </w:r>
      <w:r w:rsidR="00C34E42">
        <w:t xml:space="preserve">By </w:t>
      </w:r>
      <w:r w:rsidR="009666B6">
        <w:t>focusing on the flow in the system</w:t>
      </w:r>
      <w:r>
        <w:t xml:space="preserve"> and</w:t>
      </w:r>
      <w:r w:rsidR="009666B6">
        <w:t xml:space="preserve"> increas</w:t>
      </w:r>
      <w:r w:rsidR="00C34E42">
        <w:t>ing its</w:t>
      </w:r>
      <w:r w:rsidR="009666B6">
        <w:t xml:space="preserve"> capacity to have the right people in the right place</w:t>
      </w:r>
      <w:r>
        <w:t xml:space="preserve"> at</w:t>
      </w:r>
      <w:r w:rsidR="009666B6">
        <w:t xml:space="preserve"> </w:t>
      </w:r>
      <w:r w:rsidR="00FF47EB">
        <w:t xml:space="preserve">the </w:t>
      </w:r>
      <w:r w:rsidR="009666B6">
        <w:t>right time</w:t>
      </w:r>
      <w:r w:rsidR="00C34E42">
        <w:t xml:space="preserve">, we </w:t>
      </w:r>
      <w:r w:rsidR="009666B6">
        <w:t xml:space="preserve">should see some </w:t>
      </w:r>
      <w:r w:rsidR="00C34E42">
        <w:t xml:space="preserve">significant, </w:t>
      </w:r>
      <w:r w:rsidR="009666B6">
        <w:t>good</w:t>
      </w:r>
      <w:r w:rsidR="00C34E42">
        <w:t>-</w:t>
      </w:r>
      <w:r w:rsidR="009666B6">
        <w:t>quality care and out</w:t>
      </w:r>
      <w:r>
        <w:t>comes</w:t>
      </w:r>
      <w:r w:rsidR="009666B6">
        <w:t xml:space="preserve"> </w:t>
      </w:r>
      <w:r>
        <w:t>for</w:t>
      </w:r>
      <w:r w:rsidR="009666B6">
        <w:t xml:space="preserve"> people.</w:t>
      </w:r>
      <w:r w:rsidR="00C34E42">
        <w:t xml:space="preserve"> </w:t>
      </w:r>
    </w:p>
    <w:p w:rsidR="00F33F07" w:rsidP="000F51D2">
      <w:pPr>
        <w:pStyle w:val="Remark"/>
      </w:pPr>
      <w:r w:rsidRPr="00F33F07">
        <w:rPr>
          <w:b/>
        </w:rPr>
        <w:t>Lord Bichard:</w:t>
      </w:r>
      <w:r>
        <w:t xml:space="preserve"> I will ask </w:t>
      </w:r>
      <w:r w:rsidR="00C34E42">
        <w:t xml:space="preserve">only </w:t>
      </w:r>
      <w:r>
        <w:t>o</w:t>
      </w:r>
      <w:r w:rsidR="009666B6">
        <w:t xml:space="preserve">ne more time. Is the CQC saying that there are enough acute beds in the NHS and </w:t>
      </w:r>
      <w:r>
        <w:t xml:space="preserve">that </w:t>
      </w:r>
      <w:r w:rsidR="009666B6">
        <w:t xml:space="preserve">all we need to do, difficult </w:t>
      </w:r>
      <w:r>
        <w:t>though</w:t>
      </w:r>
      <w:r w:rsidR="009666B6">
        <w:t xml:space="preserve"> it may be, is </w:t>
      </w:r>
      <w:r w:rsidR="00FF47EB">
        <w:t xml:space="preserve">to </w:t>
      </w:r>
      <w:r w:rsidR="009666B6">
        <w:t>focus on the flow</w:t>
      </w:r>
      <w:r>
        <w:t>?</w:t>
      </w:r>
      <w:r w:rsidR="009666B6">
        <w:t xml:space="preserve"> </w:t>
      </w:r>
    </w:p>
    <w:p w:rsidR="009666B6" w:rsidP="000F51D2">
      <w:pPr>
        <w:pStyle w:val="Answer"/>
      </w:pPr>
      <w:r>
        <w:rPr>
          <w:b/>
          <w:bCs/>
          <w:i/>
        </w:rPr>
        <w:t>Victoria Vallance:</w:t>
      </w:r>
      <w:r w:rsidR="00F33F07">
        <w:t xml:space="preserve"> </w:t>
      </w:r>
      <w:r>
        <w:t>I</w:t>
      </w:r>
      <w:r w:rsidR="00F33F07">
        <w:t xml:space="preserve"> do </w:t>
      </w:r>
      <w:r>
        <w:t>n</w:t>
      </w:r>
      <w:r w:rsidR="00F33F07">
        <w:t>o</w:t>
      </w:r>
      <w:r>
        <w:t>t think we</w:t>
      </w:r>
      <w:r w:rsidR="00F33F07">
        <w:t xml:space="preserve"> a</w:t>
      </w:r>
      <w:r>
        <w:t>re saying</w:t>
      </w:r>
      <w:r w:rsidR="00F33F07">
        <w:t xml:space="preserve"> that</w:t>
      </w:r>
      <w:r>
        <w:t>.</w:t>
      </w:r>
      <w:r w:rsidR="00F33F07">
        <w:t xml:space="preserve"> </w:t>
      </w:r>
      <w:r>
        <w:t>I certainly do not have a fixed view on how many beds there need to be, but we have a good view on how those beds are being used and how that results in safety and quality of care for people</w:t>
      </w:r>
      <w:r w:rsidR="00F33F07">
        <w:t>.</w:t>
      </w:r>
      <w:r>
        <w:t xml:space="preserve"> I do</w:t>
      </w:r>
      <w:r w:rsidR="00F33F07">
        <w:t xml:space="preserve"> not have a fixed view to offer here today on whether there need to be more or </w:t>
      </w:r>
      <w:r w:rsidR="00C34E42">
        <w:t xml:space="preserve">fewer </w:t>
      </w:r>
      <w:r w:rsidR="00FF47EB">
        <w:t>beds</w:t>
      </w:r>
      <w:r w:rsidR="00F33F07">
        <w:t xml:space="preserve">. </w:t>
      </w:r>
    </w:p>
    <w:p w:rsidR="009666B6" w:rsidP="000F51D2">
      <w:pPr>
        <w:pStyle w:val="Remark"/>
      </w:pPr>
      <w:r w:rsidRPr="00F33F07">
        <w:rPr>
          <w:b/>
        </w:rPr>
        <w:t>Baroness Pitkeathley:</w:t>
      </w:r>
      <w:r>
        <w:t xml:space="preserve"> If </w:t>
      </w:r>
      <w:r>
        <w:t xml:space="preserve">you </w:t>
      </w:r>
      <w:r>
        <w:t xml:space="preserve">do not </w:t>
      </w:r>
      <w:r>
        <w:t xml:space="preserve">have a view about </w:t>
      </w:r>
      <w:r>
        <w:t xml:space="preserve">that, do you have a view about </w:t>
      </w:r>
      <w:r>
        <w:t>the flexibility of the workforce to work across the acute beds into social care and so on</w:t>
      </w:r>
      <w:r>
        <w:t>?</w:t>
      </w:r>
      <w:r>
        <w:t xml:space="preserve"> </w:t>
      </w:r>
      <w:r>
        <w:t>I</w:t>
      </w:r>
      <w:r>
        <w:t>s regulation of the professions</w:t>
      </w:r>
      <w:r>
        <w:t xml:space="preserve"> perhaps</w:t>
      </w:r>
      <w:r>
        <w:t xml:space="preserve"> something of a bar to that flexibility</w:t>
      </w:r>
      <w:r>
        <w:t>?</w:t>
      </w:r>
    </w:p>
    <w:p w:rsidR="009666B6" w:rsidP="000F51D2">
      <w:pPr>
        <w:pStyle w:val="Answer"/>
      </w:pPr>
      <w:r>
        <w:rPr>
          <w:b/>
          <w:bCs/>
          <w:i/>
        </w:rPr>
        <w:t>Victoria Vallance:</w:t>
      </w:r>
      <w:r w:rsidR="00F33F07">
        <w:t xml:space="preserve"> </w:t>
      </w:r>
      <w:r>
        <w:t>There are very clear workforce ambitions around one workforce</w:t>
      </w:r>
      <w:r w:rsidR="00F33F07">
        <w:t xml:space="preserve"> and</w:t>
      </w:r>
      <w:r>
        <w:t xml:space="preserve"> one set of core competencies. </w:t>
      </w:r>
      <w:r w:rsidR="00F33F07">
        <w:t>W</w:t>
      </w:r>
      <w:r>
        <w:t xml:space="preserve">e would be supportive of </w:t>
      </w:r>
      <w:r w:rsidR="009044B4">
        <w:t>every worker, professional and clinician</w:t>
      </w:r>
      <w:r w:rsidR="00F33F07">
        <w:t>,</w:t>
      </w:r>
      <w:r>
        <w:t xml:space="preserve"> be the</w:t>
      </w:r>
      <w:r w:rsidR="00F33F07">
        <w:t>y</w:t>
      </w:r>
      <w:r>
        <w:t xml:space="preserve"> workers in the community reaching into a</w:t>
      </w:r>
      <w:r w:rsidR="00F33F07">
        <w:t>cute</w:t>
      </w:r>
      <w:r>
        <w:t xml:space="preserve"> or vice</w:t>
      </w:r>
      <w:r w:rsidR="00C20CA9">
        <w:t xml:space="preserve"> </w:t>
      </w:r>
      <w:r>
        <w:t>versa</w:t>
      </w:r>
      <w:r w:rsidR="00C2469C">
        <w:t>,</w:t>
      </w:r>
      <w:r w:rsidR="009044B4">
        <w:t xml:space="preserve"> </w:t>
      </w:r>
      <w:r w:rsidR="00C2469C">
        <w:t>having</w:t>
      </w:r>
      <w:r>
        <w:t xml:space="preserve"> the skills, capabilities</w:t>
      </w:r>
      <w:r w:rsidR="009044B4">
        <w:t xml:space="preserve"> and</w:t>
      </w:r>
      <w:r>
        <w:t xml:space="preserve"> development they need to offer safe, high</w:t>
      </w:r>
      <w:r w:rsidR="009044B4">
        <w:t>-</w:t>
      </w:r>
      <w:r>
        <w:t>quality care in the right place at the right time. If that led to innovative models of sectors working together</w:t>
      </w:r>
      <w:r w:rsidR="00C2469C">
        <w:t xml:space="preserve"> and</w:t>
      </w:r>
      <w:r>
        <w:t xml:space="preserve"> sharing resources</w:t>
      </w:r>
      <w:r w:rsidR="00DF2DED">
        <w:t xml:space="preserve">, which </w:t>
      </w:r>
      <w:r w:rsidR="00C2469C">
        <w:t>w</w:t>
      </w:r>
      <w:r>
        <w:t>e</w:t>
      </w:r>
      <w:r w:rsidR="00C2469C">
        <w:t xml:space="preserve"> ha</w:t>
      </w:r>
      <w:r>
        <w:t>ve talked about working well</w:t>
      </w:r>
      <w:r w:rsidR="00DF2DED">
        <w:t xml:space="preserve">, </w:t>
      </w:r>
      <w:r>
        <w:t>we would be supportive.</w:t>
      </w:r>
    </w:p>
    <w:p w:rsidR="009666B6" w:rsidP="000F51D2">
      <w:pPr>
        <w:pStyle w:val="Answer"/>
      </w:pPr>
      <w:r>
        <w:rPr>
          <w:b/>
          <w:bCs/>
          <w:i/>
        </w:rPr>
        <w:t>Sarah Scobie:</w:t>
      </w:r>
      <w:r w:rsidR="00431288">
        <w:t xml:space="preserve"> T</w:t>
      </w:r>
      <w:r>
        <w:t xml:space="preserve">he question </w:t>
      </w:r>
      <w:r w:rsidR="00431288">
        <w:t>of</w:t>
      </w:r>
      <w:r>
        <w:t xml:space="preserve"> the number of beds partly needs to be about the workforce and </w:t>
      </w:r>
      <w:r w:rsidR="00431288">
        <w:t xml:space="preserve">whether </w:t>
      </w:r>
      <w:r>
        <w:t>there is capacity</w:t>
      </w:r>
      <w:r w:rsidR="00431288">
        <w:t>.</w:t>
      </w:r>
      <w:r>
        <w:t xml:space="preserve"> </w:t>
      </w:r>
      <w:r w:rsidR="00431288">
        <w:t>T</w:t>
      </w:r>
      <w:r>
        <w:t>he number of occupi</w:t>
      </w:r>
      <w:r w:rsidR="00431288">
        <w:t>ed</w:t>
      </w:r>
      <w:r>
        <w:t xml:space="preserve"> beds is lower than it was pre</w:t>
      </w:r>
      <w:r w:rsidR="00E74DAF">
        <w:t xml:space="preserve"> </w:t>
      </w:r>
      <w:r>
        <w:t>pandemic because there are</w:t>
      </w:r>
      <w:r w:rsidR="00431288">
        <w:t xml:space="preserve"> </w:t>
      </w:r>
      <w:r>
        <w:t>n</w:t>
      </w:r>
      <w:r w:rsidR="00431288">
        <w:t>o</w:t>
      </w:r>
      <w:r>
        <w:t>t enough staff</w:t>
      </w:r>
      <w:r w:rsidR="00431288">
        <w:t xml:space="preserve"> </w:t>
      </w:r>
      <w:r>
        <w:t xml:space="preserve">to keep more beds open. </w:t>
      </w:r>
      <w:r w:rsidR="00431288">
        <w:t>I</w:t>
      </w:r>
      <w:r>
        <w:t>t</w:t>
      </w:r>
      <w:r w:rsidR="00431288">
        <w:t xml:space="preserve"> i</w:t>
      </w:r>
      <w:r>
        <w:t>s not just a question of physical space and physical rooms</w:t>
      </w:r>
      <w:r w:rsidR="00431288">
        <w:t>;</w:t>
      </w:r>
      <w:r>
        <w:t xml:space="preserve"> it</w:t>
      </w:r>
      <w:r w:rsidR="00431288">
        <w:t xml:space="preserve"> i</w:t>
      </w:r>
      <w:r>
        <w:t xml:space="preserve">s about the staffing. </w:t>
      </w:r>
      <w:r w:rsidR="00DF2DED">
        <w:t xml:space="preserve">Lessons </w:t>
      </w:r>
      <w:r>
        <w:t>could be learned from looking at other health systems</w:t>
      </w:r>
      <w:r w:rsidR="00DF2DED">
        <w:t>,</w:t>
      </w:r>
      <w:r w:rsidR="00431288">
        <w:t xml:space="preserve"> </w:t>
      </w:r>
      <w:r w:rsidR="00DF2DED">
        <w:t xml:space="preserve">at </w:t>
      </w:r>
      <w:r>
        <w:t>the extent to which our length of stay</w:t>
      </w:r>
      <w:r w:rsidR="00431288">
        <w:t xml:space="preserve"> and</w:t>
      </w:r>
      <w:r>
        <w:t xml:space="preserve"> our number of beds is comparable, </w:t>
      </w:r>
      <w:r w:rsidR="00431288">
        <w:t xml:space="preserve">and </w:t>
      </w:r>
      <w:r w:rsidR="00DF2DED">
        <w:t xml:space="preserve">at </w:t>
      </w:r>
      <w:r w:rsidR="00431288">
        <w:t xml:space="preserve">whether </w:t>
      </w:r>
      <w:r>
        <w:t xml:space="preserve">those </w:t>
      </w:r>
      <w:r w:rsidR="00DF2DED">
        <w:t xml:space="preserve">are </w:t>
      </w:r>
      <w:r>
        <w:t xml:space="preserve">beds in the acute sector as opposed to beds or services in the community. </w:t>
      </w:r>
      <w:r w:rsidR="00431288">
        <w:t>T</w:t>
      </w:r>
      <w:r>
        <w:t>here are health systems that manage to have</w:t>
      </w:r>
      <w:r w:rsidR="00431288">
        <w:t xml:space="preserve"> </w:t>
      </w:r>
      <w:r>
        <w:t>a low</w:t>
      </w:r>
      <w:r w:rsidR="00431288">
        <w:t>er</w:t>
      </w:r>
      <w:r>
        <w:t xml:space="preserve"> number of beds than we do per head of population, but they have better</w:t>
      </w:r>
      <w:r w:rsidR="00DF2DED">
        <w:t>-</w:t>
      </w:r>
      <w:r>
        <w:t xml:space="preserve">developed models in the community. </w:t>
      </w:r>
      <w:r w:rsidR="00431288">
        <w:t>T</w:t>
      </w:r>
      <w:r>
        <w:t>he Netherlands would be one example</w:t>
      </w:r>
      <w:r w:rsidR="00DF2DED">
        <w:t>.</w:t>
      </w:r>
      <w:r>
        <w:t xml:space="preserve"> I can send the </w:t>
      </w:r>
      <w:r w:rsidR="0051665D">
        <w:t>committee</w:t>
      </w:r>
      <w:r w:rsidR="00431288">
        <w:t xml:space="preserve"> </w:t>
      </w:r>
      <w:r w:rsidR="00DF2DED">
        <w:t xml:space="preserve">written </w:t>
      </w:r>
      <w:r w:rsidR="00431288">
        <w:t>evidence on that</w:t>
      </w:r>
      <w:r>
        <w:t xml:space="preserve">. </w:t>
      </w:r>
      <w:r w:rsidR="00431288">
        <w:t>T</w:t>
      </w:r>
      <w:r>
        <w:t>hat might be worth thinking about.</w:t>
      </w:r>
    </w:p>
    <w:p w:rsidR="00431288" w:rsidP="009666B6">
      <w:pPr>
        <w:pStyle w:val="Question"/>
      </w:pPr>
      <w:r w:rsidRPr="00431288">
        <w:rPr>
          <w:b/>
        </w:rPr>
        <w:t>Lord Filkin:</w:t>
      </w:r>
      <w:r>
        <w:t xml:space="preserve"> I have a question</w:t>
      </w:r>
      <w:r w:rsidR="009666B6">
        <w:t xml:space="preserve"> about </w:t>
      </w:r>
      <w:r>
        <w:t xml:space="preserve">the </w:t>
      </w:r>
      <w:r w:rsidR="009666B6">
        <w:t>levers of change and</w:t>
      </w:r>
      <w:r>
        <w:t>,</w:t>
      </w:r>
      <w:r w:rsidR="009666B6">
        <w:t xml:space="preserve"> implicitly</w:t>
      </w:r>
      <w:r>
        <w:t>,</w:t>
      </w:r>
      <w:r w:rsidR="009666B6">
        <w:t xml:space="preserve"> the leadership of that change. Of course, you can</w:t>
      </w:r>
      <w:r>
        <w:t>no</w:t>
      </w:r>
      <w:r w:rsidR="009666B6">
        <w:t>t address that question until you know what change you think is desirable</w:t>
      </w:r>
      <w:r>
        <w:t>,</w:t>
      </w:r>
      <w:r w:rsidR="009666B6">
        <w:t xml:space="preserve"> </w:t>
      </w:r>
      <w:r>
        <w:t>so w</w:t>
      </w:r>
      <w:r w:rsidR="009666B6">
        <w:t>e have to go back to Lord Bi</w:t>
      </w:r>
      <w:r>
        <w:t>chard’s</w:t>
      </w:r>
      <w:r w:rsidR="009666B6">
        <w:t xml:space="preserve"> type </w:t>
      </w:r>
      <w:r>
        <w:t xml:space="preserve">of </w:t>
      </w:r>
      <w:r w:rsidR="009666B6">
        <w:t xml:space="preserve">question. Sarah put the weight </w:t>
      </w:r>
      <w:r>
        <w:t>on h</w:t>
      </w:r>
      <w:r w:rsidR="009666B6">
        <w:t xml:space="preserve">ospital flow </w:t>
      </w:r>
      <w:r>
        <w:t>being</w:t>
      </w:r>
      <w:r w:rsidR="009666B6">
        <w:t xml:space="preserve"> fundamental</w:t>
      </w:r>
      <w:r>
        <w:t>,</w:t>
      </w:r>
      <w:r w:rsidR="009666B6">
        <w:t xml:space="preserve"> and that is right. It</w:t>
      </w:r>
      <w:r>
        <w:t xml:space="preserve"> i</w:t>
      </w:r>
      <w:r w:rsidR="009666B6">
        <w:t>s known in the Dog and Duck</w:t>
      </w:r>
      <w:r>
        <w:t>.</w:t>
      </w:r>
      <w:r w:rsidR="009666B6">
        <w:t xml:space="preserve"> </w:t>
      </w:r>
      <w:r>
        <w:t>E</w:t>
      </w:r>
      <w:r w:rsidR="009666B6">
        <w:t>verybody knows that</w:t>
      </w:r>
      <w:r w:rsidR="0049755B">
        <w:t>,</w:t>
      </w:r>
      <w:r w:rsidR="009666B6">
        <w:t xml:space="preserve"> </w:t>
      </w:r>
      <w:r w:rsidR="0049755B">
        <w:t xml:space="preserve">but </w:t>
      </w:r>
      <w:r w:rsidR="009666B6">
        <w:t>we</w:t>
      </w:r>
      <w:r>
        <w:t xml:space="preserve"> a</w:t>
      </w:r>
      <w:r w:rsidR="009666B6">
        <w:t xml:space="preserve">re not going to suddenly transform </w:t>
      </w:r>
      <w:r w:rsidR="0049755B">
        <w:t>the</w:t>
      </w:r>
      <w:r w:rsidR="009666B6">
        <w:t xml:space="preserve"> number of hospital beds </w:t>
      </w:r>
      <w:r w:rsidR="0049755B">
        <w:t>and</w:t>
      </w:r>
      <w:r w:rsidR="009666B6">
        <w:t xml:space="preserve"> of trained staff</w:t>
      </w:r>
      <w:r w:rsidR="0049755B">
        <w:t>,</w:t>
      </w:r>
      <w:r w:rsidR="009666B6">
        <w:t xml:space="preserve"> or transform the social care system in five or so years</w:t>
      </w:r>
      <w:r w:rsidR="0049755B">
        <w:t xml:space="preserve">, so it </w:t>
      </w:r>
      <w:r w:rsidR="009666B6">
        <w:t>has a flavo</w:t>
      </w:r>
      <w:r>
        <w:t>u</w:t>
      </w:r>
      <w:r w:rsidR="009666B6">
        <w:t xml:space="preserve">r of fundamentalism about </w:t>
      </w:r>
      <w:r>
        <w:t>i</w:t>
      </w:r>
      <w:r w:rsidR="009666B6">
        <w:t>t.</w:t>
      </w:r>
      <w:r>
        <w:t xml:space="preserve"> W</w:t>
      </w:r>
      <w:r w:rsidR="009666B6">
        <w:t>e</w:t>
      </w:r>
      <w:r>
        <w:t xml:space="preserve"> ha</w:t>
      </w:r>
      <w:r w:rsidR="009666B6">
        <w:t>ve to do something more urgently where we can make a change immediately</w:t>
      </w:r>
      <w:r w:rsidR="0049755B">
        <w:t>.</w:t>
      </w:r>
      <w:r w:rsidR="009666B6">
        <w:t xml:space="preserve"> </w:t>
      </w:r>
      <w:r w:rsidR="0049755B">
        <w:t xml:space="preserve">That </w:t>
      </w:r>
      <w:r>
        <w:t>i</w:t>
      </w:r>
      <w:r w:rsidR="009666B6">
        <w:t>s why I</w:t>
      </w:r>
      <w:r>
        <w:t xml:space="preserve"> a</w:t>
      </w:r>
      <w:r w:rsidR="009666B6">
        <w:t xml:space="preserve">m struggling to see what feels like a weak response to where your evidence </w:t>
      </w:r>
      <w:r>
        <w:t xml:space="preserve">and our evidence </w:t>
      </w:r>
      <w:r w:rsidR="009666B6">
        <w:t xml:space="preserve">points. </w:t>
      </w:r>
    </w:p>
    <w:p w:rsidR="00431288" w:rsidP="00431288">
      <w:pPr>
        <w:pStyle w:val="Question"/>
        <w:numPr>
          <w:ilvl w:val="0"/>
          <w:numId w:val="0"/>
        </w:numPr>
        <w:ind w:left="794"/>
      </w:pPr>
      <w:r>
        <w:t>We had very good evidence at our last session</w:t>
      </w:r>
      <w:r>
        <w:t>.</w:t>
      </w:r>
      <w:r>
        <w:t xml:space="preserve"> </w:t>
      </w:r>
      <w:r>
        <w:t>I</w:t>
      </w:r>
      <w:r>
        <w:t xml:space="preserve"> can</w:t>
      </w:r>
      <w:r>
        <w:t>not</w:t>
      </w:r>
      <w:r>
        <w:t xml:space="preserve"> remember who it was, but it was one of the leadership of the </w:t>
      </w:r>
      <w:r w:rsidR="0049755B">
        <w:t>ambulance trusts</w:t>
      </w:r>
      <w:r>
        <w:t>.</w:t>
      </w:r>
      <w:r>
        <w:t xml:space="preserve"> </w:t>
      </w:r>
      <w:r>
        <w:t>W</w:t>
      </w:r>
      <w:r>
        <w:t xml:space="preserve">hen pushed, </w:t>
      </w:r>
      <w:r>
        <w:t xml:space="preserve">he </w:t>
      </w:r>
      <w:r>
        <w:t xml:space="preserve">said he still thought </w:t>
      </w:r>
      <w:r>
        <w:t xml:space="preserve">that </w:t>
      </w:r>
      <w:r>
        <w:t xml:space="preserve">you ought to be able to reduce </w:t>
      </w:r>
      <w:r w:rsidR="00175966">
        <w:t xml:space="preserve">by </w:t>
      </w:r>
      <w:r>
        <w:t>15</w:t>
      </w:r>
      <w:r>
        <w:t>%</w:t>
      </w:r>
      <w:r>
        <w:t xml:space="preserve"> </w:t>
      </w:r>
      <w:r w:rsidR="00175966">
        <w:t xml:space="preserve">or more </w:t>
      </w:r>
      <w:r>
        <w:t>the number of people going to A</w:t>
      </w:r>
      <w:r>
        <w:t>&amp;E</w:t>
      </w:r>
      <w:r>
        <w:t xml:space="preserve"> because they did</w:t>
      </w:r>
      <w:r>
        <w:t xml:space="preserve"> </w:t>
      </w:r>
      <w:r>
        <w:t>n</w:t>
      </w:r>
      <w:r>
        <w:t>o</w:t>
      </w:r>
      <w:r>
        <w:t>t need to go there. You</w:t>
      </w:r>
      <w:r>
        <w:t xml:space="preserve"> a</w:t>
      </w:r>
      <w:r>
        <w:t>r</w:t>
      </w:r>
      <w:r>
        <w:t>e</w:t>
      </w:r>
      <w:r>
        <w:t xml:space="preserve"> explicit on your evidence, </w:t>
      </w:r>
      <w:r>
        <w:t xml:space="preserve">which is </w:t>
      </w:r>
      <w:r>
        <w:t>good</w:t>
      </w:r>
      <w:r>
        <w:t>,</w:t>
      </w:r>
      <w:r>
        <w:t xml:space="preserve"> that new models are needed so that people who do</w:t>
      </w:r>
      <w:r>
        <w:t xml:space="preserve"> </w:t>
      </w:r>
      <w:r>
        <w:t>n</w:t>
      </w:r>
      <w:r>
        <w:t>o</w:t>
      </w:r>
      <w:r>
        <w:t>t need to go to A&amp;E do not go there.</w:t>
      </w:r>
      <w:r>
        <w:t xml:space="preserve"> </w:t>
      </w:r>
    </w:p>
    <w:p w:rsidR="00431288" w:rsidP="00431288">
      <w:pPr>
        <w:pStyle w:val="Question"/>
        <w:numPr>
          <w:ilvl w:val="0"/>
          <w:numId w:val="0"/>
        </w:numPr>
        <w:ind w:left="794"/>
      </w:pPr>
      <w:r>
        <w:t xml:space="preserve">Whose </w:t>
      </w:r>
      <w:r w:rsidR="009666B6">
        <w:t xml:space="preserve">job is it to develop that model and what leadership will that require? </w:t>
      </w:r>
      <w:r>
        <w:t xml:space="preserve">If it is </w:t>
      </w:r>
      <w:r w:rsidR="009666B6">
        <w:t>not yours in the C</w:t>
      </w:r>
      <w:r>
        <w:t>QC—it is clearly not Nuffield’s—w</w:t>
      </w:r>
      <w:r w:rsidR="009666B6">
        <w:t xml:space="preserve">hose job is it and how do we make them do it? </w:t>
      </w:r>
      <w:r>
        <w:t>T</w:t>
      </w:r>
      <w:r w:rsidR="009666B6">
        <w:t>here</w:t>
      </w:r>
      <w:r>
        <w:t xml:space="preserve"> i</w:t>
      </w:r>
      <w:r w:rsidR="009666B6">
        <w:t xml:space="preserve">s not a simple, crude and perfect model, but </w:t>
      </w:r>
      <w:r>
        <w:t xml:space="preserve">the need for </w:t>
      </w:r>
      <w:r w:rsidR="009666B6">
        <w:t xml:space="preserve">some model of system change </w:t>
      </w:r>
      <w:r>
        <w:t>that</w:t>
      </w:r>
      <w:r w:rsidR="009666B6">
        <w:t xml:space="preserve"> reduce</w:t>
      </w:r>
      <w:r>
        <w:t>s</w:t>
      </w:r>
      <w:r w:rsidR="009666B6">
        <w:t xml:space="preserve"> unnecessary w</w:t>
      </w:r>
      <w:r>
        <w:t>a</w:t>
      </w:r>
      <w:r w:rsidR="009666B6">
        <w:t>iting of people who do</w:t>
      </w:r>
      <w:r>
        <w:t xml:space="preserve"> </w:t>
      </w:r>
      <w:r w:rsidR="009666B6">
        <w:t>n</w:t>
      </w:r>
      <w:r>
        <w:t>o</w:t>
      </w:r>
      <w:r w:rsidR="009666B6">
        <w:t xml:space="preserve">t need to go into </w:t>
      </w:r>
      <w:r>
        <w:t>A&amp;E i</w:t>
      </w:r>
      <w:r w:rsidR="009666B6">
        <w:t xml:space="preserve">s screamingly obvious at this point. </w:t>
      </w:r>
      <w:r>
        <w:t>W</w:t>
      </w:r>
      <w:r w:rsidR="009666B6">
        <w:t xml:space="preserve">hy do we </w:t>
      </w:r>
      <w:r>
        <w:t xml:space="preserve">not </w:t>
      </w:r>
      <w:r w:rsidR="009666B6">
        <w:t xml:space="preserve">get </w:t>
      </w:r>
      <w:r>
        <w:t>on and do something about it</w:t>
      </w:r>
      <w:r w:rsidR="000F51D2">
        <w:t xml:space="preserve">—or </w:t>
      </w:r>
      <w:r>
        <w:t>am I getting choleric in my</w:t>
      </w:r>
      <w:r w:rsidR="009666B6">
        <w:t xml:space="preserve"> maturity? </w:t>
      </w:r>
    </w:p>
    <w:p w:rsidR="009666B6" w:rsidP="00431288">
      <w:pPr>
        <w:pStyle w:val="Question"/>
        <w:numPr>
          <w:ilvl w:val="0"/>
          <w:numId w:val="0"/>
        </w:numPr>
        <w:ind w:left="794"/>
      </w:pPr>
      <w:r>
        <w:t>I will r</w:t>
      </w:r>
      <w:r>
        <w:t>epeat the question</w:t>
      </w:r>
      <w:r>
        <w:t>.</w:t>
      </w:r>
      <w:r>
        <w:t xml:space="preserve"> </w:t>
      </w:r>
      <w:r>
        <w:t>D</w:t>
      </w:r>
      <w:r>
        <w:t xml:space="preserve">o you agree that a new model is needed that </w:t>
      </w:r>
      <w:r w:rsidR="00E86327">
        <w:t>prevent</w:t>
      </w:r>
      <w:r>
        <w:t xml:space="preserve">s people going </w:t>
      </w:r>
      <w:r>
        <w:t>i</w:t>
      </w:r>
      <w:r>
        <w:t>n who do</w:t>
      </w:r>
      <w:r>
        <w:t xml:space="preserve"> </w:t>
      </w:r>
      <w:r>
        <w:t>n</w:t>
      </w:r>
      <w:r>
        <w:t>o</w:t>
      </w:r>
      <w:r>
        <w:t>t need to go</w:t>
      </w:r>
      <w:r>
        <w:t>?</w:t>
      </w:r>
      <w:r>
        <w:t xml:space="preserve"> </w:t>
      </w:r>
      <w:r>
        <w:t>W</w:t>
      </w:r>
      <w:r>
        <w:t>hose job is it to deliver that or design it?</w:t>
      </w:r>
    </w:p>
    <w:p w:rsidR="00431288" w:rsidP="000F51D2">
      <w:pPr>
        <w:pStyle w:val="Answer"/>
      </w:pPr>
      <w:r>
        <w:rPr>
          <w:b/>
          <w:bCs/>
          <w:i/>
        </w:rPr>
        <w:t>Sarah Scobie:</w:t>
      </w:r>
      <w:r>
        <w:t xml:space="preserve"> </w:t>
      </w:r>
      <w:r w:rsidR="009666B6">
        <w:t>It</w:t>
      </w:r>
      <w:r>
        <w:t xml:space="preserve"> i</w:t>
      </w:r>
      <w:r w:rsidR="009666B6">
        <w:t xml:space="preserve">s not just about </w:t>
      </w:r>
      <w:r w:rsidR="00E86327">
        <w:t>prevent</w:t>
      </w:r>
      <w:r w:rsidR="009666B6">
        <w:t xml:space="preserve">ing people going </w:t>
      </w:r>
      <w:r w:rsidR="00E86327">
        <w:t>who</w:t>
      </w:r>
      <w:r w:rsidR="009666B6">
        <w:t xml:space="preserve"> do</w:t>
      </w:r>
      <w:r>
        <w:t xml:space="preserve"> </w:t>
      </w:r>
      <w:r w:rsidR="009666B6">
        <w:t>n</w:t>
      </w:r>
      <w:r>
        <w:t>o</w:t>
      </w:r>
      <w:r w:rsidR="009666B6">
        <w:t>t need to go</w:t>
      </w:r>
      <w:r w:rsidR="00E86327">
        <w:t>,</w:t>
      </w:r>
      <w:r w:rsidR="009666B6">
        <w:t xml:space="preserve"> because those people may wait a long time in A&amp;E but they w</w:t>
      </w:r>
      <w:r>
        <w:t xml:space="preserve">ill </w:t>
      </w:r>
      <w:r w:rsidR="009666B6">
        <w:t>n</w:t>
      </w:r>
      <w:r>
        <w:t>o</w:t>
      </w:r>
      <w:r w:rsidR="009666B6">
        <w:t xml:space="preserve">t be admitted. </w:t>
      </w:r>
    </w:p>
    <w:p w:rsidR="00431288" w:rsidP="000F51D2">
      <w:pPr>
        <w:pStyle w:val="Remark"/>
      </w:pPr>
      <w:r w:rsidRPr="00431288">
        <w:rPr>
          <w:b/>
        </w:rPr>
        <w:t>Lord Filkin:</w:t>
      </w:r>
      <w:r>
        <w:t xml:space="preserve"> I</w:t>
      </w:r>
      <w:r w:rsidR="009666B6">
        <w:t>f they</w:t>
      </w:r>
      <w:r>
        <w:t xml:space="preserve"> a</w:t>
      </w:r>
      <w:r w:rsidR="009666B6">
        <w:t>re waiting in</w:t>
      </w:r>
      <w:r>
        <w:t xml:space="preserve"> A&amp;E,</w:t>
      </w:r>
      <w:r w:rsidR="009666B6">
        <w:t xml:space="preserve"> they</w:t>
      </w:r>
      <w:r>
        <w:t xml:space="preserve"> a</w:t>
      </w:r>
      <w:r w:rsidR="009666B6">
        <w:t>re blocking the queue into A</w:t>
      </w:r>
      <w:r>
        <w:t>&amp;E</w:t>
      </w:r>
      <w:r w:rsidR="009666B6">
        <w:t xml:space="preserve">. </w:t>
      </w:r>
    </w:p>
    <w:p w:rsidR="00431288" w:rsidP="000F51D2">
      <w:pPr>
        <w:pStyle w:val="Answer"/>
      </w:pPr>
      <w:r>
        <w:rPr>
          <w:b/>
          <w:bCs/>
          <w:i/>
        </w:rPr>
        <w:t>Sarah Scobie:</w:t>
      </w:r>
      <w:r>
        <w:t xml:space="preserve"> </w:t>
      </w:r>
      <w:r w:rsidR="009666B6">
        <w:t>No</w:t>
      </w:r>
      <w:r w:rsidR="00E86327">
        <w:t>, no</w:t>
      </w:r>
      <w:r w:rsidR="009666B6">
        <w:t>t necessarily, because the</w:t>
      </w:r>
      <w:r>
        <w:t>re wi</w:t>
      </w:r>
      <w:r w:rsidR="009666B6">
        <w:t>ll be</w:t>
      </w:r>
      <w:r w:rsidR="00FF47EB">
        <w:t xml:space="preserve"> a </w:t>
      </w:r>
      <w:r w:rsidR="009666B6">
        <w:t>triage of people when they arrive at A&amp;E</w:t>
      </w:r>
      <w:r>
        <w:t>.</w:t>
      </w:r>
      <w:r w:rsidR="009666B6">
        <w:t xml:space="preserve"> </w:t>
      </w:r>
      <w:r>
        <w:t>The</w:t>
      </w:r>
      <w:r w:rsidR="009666B6">
        <w:t xml:space="preserve"> people </w:t>
      </w:r>
      <w:r w:rsidR="005938DB">
        <w:t>who</w:t>
      </w:r>
      <w:r w:rsidR="009666B6">
        <w:t xml:space="preserve"> are coming off an ambulance will need </w:t>
      </w:r>
      <w:r>
        <w:t>more</w:t>
      </w:r>
      <w:r w:rsidR="009666B6">
        <w:t xml:space="preserve"> high-level care than someone</w:t>
      </w:r>
      <w:r w:rsidR="00FF47EB">
        <w:t>,</w:t>
      </w:r>
      <w:r w:rsidR="009666B6">
        <w:t xml:space="preserve"> on average</w:t>
      </w:r>
      <w:r w:rsidR="00FF47EB">
        <w:t>,</w:t>
      </w:r>
      <w:r w:rsidR="009666B6">
        <w:t xml:space="preserve"> who</w:t>
      </w:r>
      <w:r>
        <w:t xml:space="preserve"> i</w:t>
      </w:r>
      <w:r w:rsidR="009666B6">
        <w:t>s walking in.</w:t>
      </w:r>
      <w:r>
        <w:t xml:space="preserve"> E</w:t>
      </w:r>
      <w:r w:rsidR="009666B6">
        <w:t>ven if you reduce</w:t>
      </w:r>
      <w:r w:rsidR="005938DB">
        <w:t>d</w:t>
      </w:r>
      <w:r w:rsidR="009666B6">
        <w:t xml:space="preserve"> </w:t>
      </w:r>
      <w:r>
        <w:t>the</w:t>
      </w:r>
      <w:r w:rsidR="009666B6">
        <w:t xml:space="preserve"> number of people who </w:t>
      </w:r>
      <w:r>
        <w:t>a</w:t>
      </w:r>
      <w:r w:rsidR="009666B6">
        <w:t>re walking in, you would</w:t>
      </w:r>
      <w:r>
        <w:t xml:space="preserve"> </w:t>
      </w:r>
      <w:r w:rsidR="009666B6">
        <w:t>n</w:t>
      </w:r>
      <w:r>
        <w:t>o</w:t>
      </w:r>
      <w:r w:rsidR="009666B6">
        <w:t>t necessarily help the person who</w:t>
      </w:r>
      <w:r>
        <w:t xml:space="preserve"> i</w:t>
      </w:r>
      <w:r w:rsidR="009666B6">
        <w:t>s waiting in the ambulance</w:t>
      </w:r>
      <w:r>
        <w:t>.</w:t>
      </w:r>
    </w:p>
    <w:p w:rsidR="009666B6" w:rsidP="000F51D2">
      <w:pPr>
        <w:pStyle w:val="Remark"/>
      </w:pPr>
      <w:r w:rsidRPr="00431288">
        <w:rPr>
          <w:b/>
        </w:rPr>
        <w:t>Lord Filkin:</w:t>
      </w:r>
      <w:r>
        <w:t xml:space="preserve"> That </w:t>
      </w:r>
      <w:r>
        <w:t>contradicts the evidence we</w:t>
      </w:r>
      <w:r>
        <w:t xml:space="preserve"> ha</w:t>
      </w:r>
      <w:r>
        <w:t>ve h</w:t>
      </w:r>
      <w:r>
        <w:t>e</w:t>
      </w:r>
      <w:r>
        <w:t>a</w:t>
      </w:r>
      <w:r>
        <w:t>r</w:t>
      </w:r>
      <w:r>
        <w:t xml:space="preserve">d both from </w:t>
      </w:r>
      <w:r>
        <w:t xml:space="preserve">the </w:t>
      </w:r>
      <w:r>
        <w:t xml:space="preserve">CQC and from the ambulance chiefs, who in both cases said </w:t>
      </w:r>
      <w:r>
        <w:t xml:space="preserve">that </w:t>
      </w:r>
      <w:r>
        <w:t>reducing</w:t>
      </w:r>
      <w:r>
        <w:t xml:space="preserve"> </w:t>
      </w:r>
      <w:r>
        <w:t>the numbers of people going who do</w:t>
      </w:r>
      <w:r>
        <w:t xml:space="preserve"> </w:t>
      </w:r>
      <w:r>
        <w:t>n</w:t>
      </w:r>
      <w:r>
        <w:t>o</w:t>
      </w:r>
      <w:r>
        <w:t>t need to go is a very important change. Can you justify why you disagree with them?</w:t>
      </w:r>
    </w:p>
    <w:p w:rsidR="009666B6" w:rsidP="000F51D2">
      <w:pPr>
        <w:pStyle w:val="Answer"/>
      </w:pPr>
      <w:r>
        <w:rPr>
          <w:b/>
          <w:bCs/>
          <w:i/>
        </w:rPr>
        <w:t>Sarah Scobie:</w:t>
      </w:r>
      <w:r w:rsidR="00431288">
        <w:t xml:space="preserve"> </w:t>
      </w:r>
      <w:r>
        <w:t>I</w:t>
      </w:r>
      <w:r w:rsidR="00431288">
        <w:t xml:space="preserve"> a</w:t>
      </w:r>
      <w:r>
        <w:t>m not saying that I disagree with them</w:t>
      </w:r>
      <w:r w:rsidR="00431288">
        <w:t>.</w:t>
      </w:r>
      <w:r>
        <w:t xml:space="preserve"> I</w:t>
      </w:r>
      <w:r w:rsidR="00431288">
        <w:t xml:space="preserve"> a</w:t>
      </w:r>
      <w:r>
        <w:t xml:space="preserve">m saying that I think the focus needs to be on the people who have the highest needs </w:t>
      </w:r>
      <w:r w:rsidR="00642912">
        <w:t xml:space="preserve">and are the most </w:t>
      </w:r>
      <w:r w:rsidR="00FF47EB">
        <w:t>severely</w:t>
      </w:r>
      <w:r w:rsidR="00642912">
        <w:t xml:space="preserve"> ill. W</w:t>
      </w:r>
      <w:r>
        <w:t>e</w:t>
      </w:r>
      <w:r w:rsidR="00642912">
        <w:t xml:space="preserve"> ha</w:t>
      </w:r>
      <w:r>
        <w:t xml:space="preserve">ve had a number of years of focusing on reducing demand and encouraging people not to go to </w:t>
      </w:r>
      <w:r w:rsidR="00642912">
        <w:t>A&amp;</w:t>
      </w:r>
      <w:r>
        <w:t>E</w:t>
      </w:r>
      <w:r w:rsidR="00642912">
        <w:t xml:space="preserve"> b</w:t>
      </w:r>
      <w:r>
        <w:t>ut</w:t>
      </w:r>
      <w:r w:rsidR="00642912">
        <w:t>,</w:t>
      </w:r>
      <w:r>
        <w:t xml:space="preserve"> clearly</w:t>
      </w:r>
      <w:r w:rsidR="00642912">
        <w:t>,</w:t>
      </w:r>
      <w:r>
        <w:t xml:space="preserve"> we would</w:t>
      </w:r>
      <w:r w:rsidR="00642912">
        <w:t xml:space="preserve"> </w:t>
      </w:r>
      <w:r>
        <w:t>n</w:t>
      </w:r>
      <w:r w:rsidR="00642912">
        <w:t>o</w:t>
      </w:r>
      <w:r>
        <w:t>t be in the position that we</w:t>
      </w:r>
      <w:r w:rsidR="00642912">
        <w:t xml:space="preserve"> a</w:t>
      </w:r>
      <w:r>
        <w:t>re in now</w:t>
      </w:r>
      <w:r w:rsidR="00642912">
        <w:t xml:space="preserve"> i</w:t>
      </w:r>
      <w:r>
        <w:t>f all the things that ha</w:t>
      </w:r>
      <w:r w:rsidR="00642912">
        <w:t>d</w:t>
      </w:r>
      <w:r>
        <w:t xml:space="preserve"> been tried around that were effective</w:t>
      </w:r>
      <w:r w:rsidR="00642912">
        <w:t>.</w:t>
      </w:r>
      <w:r>
        <w:t xml:space="preserve"> </w:t>
      </w:r>
      <w:r w:rsidR="00642912">
        <w:t>T</w:t>
      </w:r>
      <w:r>
        <w:t>here is a risk that the system tends to look to create additional services and provide other services for people to use</w:t>
      </w:r>
      <w:r w:rsidR="00467A1D">
        <w:t>,</w:t>
      </w:r>
      <w:r>
        <w:t xml:space="preserve"> </w:t>
      </w:r>
      <w:r w:rsidR="00467A1D">
        <w:t>in order to</w:t>
      </w:r>
      <w:r>
        <w:t xml:space="preserve"> divert them</w:t>
      </w:r>
      <w:r w:rsidR="00467A1D">
        <w:t>,</w:t>
      </w:r>
      <w:r>
        <w:t xml:space="preserve"> but that can have the impact of there being more services that the system collectively needs to deliver.</w:t>
      </w:r>
    </w:p>
    <w:p w:rsidR="00642912" w:rsidP="000F51D2">
      <w:pPr>
        <w:pStyle w:val="Remark"/>
      </w:pPr>
      <w:r w:rsidRPr="00431288">
        <w:rPr>
          <w:b/>
        </w:rPr>
        <w:t>Lord Filkin:</w:t>
      </w:r>
      <w:r>
        <w:t xml:space="preserve"> I am still s</w:t>
      </w:r>
      <w:r w:rsidR="009666B6">
        <w:t>urprised</w:t>
      </w:r>
      <w:r>
        <w:t>.</w:t>
      </w:r>
      <w:r w:rsidR="009666B6">
        <w:t xml:space="preserve"> </w:t>
      </w:r>
      <w:r>
        <w:t>Lots</w:t>
      </w:r>
      <w:r w:rsidR="009666B6">
        <w:t xml:space="preserve"> of our evidence, a</w:t>
      </w:r>
      <w:r>
        <w:t>s well as</w:t>
      </w:r>
      <w:r w:rsidR="009666B6">
        <w:t xml:space="preserve"> every friend and neighbo</w:t>
      </w:r>
      <w:r>
        <w:t>u</w:t>
      </w:r>
      <w:r w:rsidR="009666B6">
        <w:t>r</w:t>
      </w:r>
      <w:r>
        <w:t>,</w:t>
      </w:r>
      <w:r w:rsidR="009666B6">
        <w:t xml:space="preserve"> describe</w:t>
      </w:r>
      <w:r>
        <w:t>s</w:t>
      </w:r>
      <w:r w:rsidR="009666B6">
        <w:t xml:space="preserve"> th</w:t>
      </w:r>
      <w:r>
        <w:t>at th</w:t>
      </w:r>
      <w:r w:rsidR="009666B6">
        <w:t>ey</w:t>
      </w:r>
      <w:r>
        <w:t xml:space="preserve"> a</w:t>
      </w:r>
      <w:r w:rsidR="009666B6">
        <w:t xml:space="preserve">re going to </w:t>
      </w:r>
      <w:r>
        <w:t>A&amp;E</w:t>
      </w:r>
      <w:r w:rsidR="009666B6">
        <w:t xml:space="preserve"> because they can</w:t>
      </w:r>
      <w:r>
        <w:t>not</w:t>
      </w:r>
      <w:r w:rsidR="009666B6">
        <w:t xml:space="preserve"> get services elsewhere</w:t>
      </w:r>
      <w:r w:rsidR="00467A1D">
        <w:t>.</w:t>
      </w:r>
      <w:r w:rsidR="009666B6">
        <w:t xml:space="preserve"> </w:t>
      </w:r>
      <w:r w:rsidR="00467A1D">
        <w:t xml:space="preserve">You </w:t>
      </w:r>
      <w:r>
        <w:t>a</w:t>
      </w:r>
      <w:r w:rsidR="009666B6">
        <w:t xml:space="preserve">re saying that </w:t>
      </w:r>
      <w:r>
        <w:t xml:space="preserve">that </w:t>
      </w:r>
      <w:r w:rsidR="009666B6">
        <w:t>does</w:t>
      </w:r>
      <w:r>
        <w:t xml:space="preserve"> </w:t>
      </w:r>
      <w:r w:rsidR="009666B6">
        <w:t>n</w:t>
      </w:r>
      <w:r>
        <w:t>o</w:t>
      </w:r>
      <w:r w:rsidR="009666B6">
        <w:t xml:space="preserve">t really matter. </w:t>
      </w:r>
    </w:p>
    <w:p w:rsidR="00642912" w:rsidP="000F51D2">
      <w:pPr>
        <w:pStyle w:val="Answer"/>
      </w:pPr>
      <w:r>
        <w:rPr>
          <w:b/>
          <w:bCs/>
          <w:i/>
        </w:rPr>
        <w:t>Sarah Scobie:</w:t>
      </w:r>
      <w:r>
        <w:t xml:space="preserve"> </w:t>
      </w:r>
      <w:r w:rsidR="009666B6">
        <w:t>I</w:t>
      </w:r>
      <w:r>
        <w:t xml:space="preserve"> a</w:t>
      </w:r>
      <w:r w:rsidR="009666B6">
        <w:t xml:space="preserve">m not saying </w:t>
      </w:r>
      <w:r>
        <w:t xml:space="preserve">that </w:t>
      </w:r>
      <w:r w:rsidR="009666B6">
        <w:t>it does</w:t>
      </w:r>
      <w:r>
        <w:t xml:space="preserve"> </w:t>
      </w:r>
      <w:r w:rsidR="009666B6">
        <w:t>n</w:t>
      </w:r>
      <w:r>
        <w:t>o</w:t>
      </w:r>
      <w:r w:rsidR="009666B6">
        <w:t>t matter</w:t>
      </w:r>
      <w:r>
        <w:t>.</w:t>
      </w:r>
      <w:r w:rsidR="009666B6">
        <w:t xml:space="preserve"> I</w:t>
      </w:r>
      <w:r>
        <w:t xml:space="preserve"> am</w:t>
      </w:r>
      <w:r w:rsidR="009666B6">
        <w:t xml:space="preserve"> saying that I do</w:t>
      </w:r>
      <w:r>
        <w:t xml:space="preserve"> </w:t>
      </w:r>
      <w:r w:rsidR="009666B6">
        <w:t>n</w:t>
      </w:r>
      <w:r>
        <w:t>o</w:t>
      </w:r>
      <w:r w:rsidR="009666B6">
        <w:t xml:space="preserve">t know that that will solve the </w:t>
      </w:r>
      <w:r>
        <w:t xml:space="preserve">most serious </w:t>
      </w:r>
      <w:r w:rsidR="009666B6">
        <w:t xml:space="preserve">problem. </w:t>
      </w:r>
      <w:r>
        <w:t>T</w:t>
      </w:r>
      <w:r w:rsidR="009666B6">
        <w:t xml:space="preserve">hat </w:t>
      </w:r>
      <w:r w:rsidR="00467A1D">
        <w:t>is</w:t>
      </w:r>
      <w:r w:rsidR="009666B6">
        <w:t xml:space="preserve"> what I would suggest. </w:t>
      </w:r>
    </w:p>
    <w:p w:rsidR="00642912" w:rsidRPr="00642912" w:rsidP="000F51D2">
      <w:pPr>
        <w:pStyle w:val="Remark"/>
      </w:pPr>
      <w:r w:rsidRPr="00431288">
        <w:rPr>
          <w:b/>
        </w:rPr>
        <w:t>Lord Filkin:</w:t>
      </w:r>
      <w:r>
        <w:t xml:space="preserve"> You did not answer the question. Whose job is it to devise a better system?</w:t>
      </w:r>
    </w:p>
    <w:p w:rsidR="009666B6" w:rsidP="000F51D2">
      <w:pPr>
        <w:pStyle w:val="Answer"/>
      </w:pPr>
      <w:r>
        <w:rPr>
          <w:b/>
          <w:bCs/>
          <w:i/>
        </w:rPr>
        <w:t>Sarah Scobie:</w:t>
      </w:r>
      <w:r w:rsidR="00642912">
        <w:t xml:space="preserve"> Ultimately, the NHS in England </w:t>
      </w:r>
      <w:r>
        <w:t>is accountable to the Department of Health and Social Care.</w:t>
      </w:r>
    </w:p>
    <w:p w:rsidR="00642912" w:rsidP="000F51D2">
      <w:pPr>
        <w:pStyle w:val="Remark"/>
      </w:pPr>
      <w:r w:rsidRPr="00431288">
        <w:rPr>
          <w:b/>
        </w:rPr>
        <w:t>Lord Filkin:</w:t>
      </w:r>
      <w:r>
        <w:t xml:space="preserve"> H</w:t>
      </w:r>
      <w:r w:rsidR="009666B6">
        <w:t xml:space="preserve">ow do we make them </w:t>
      </w:r>
      <w:r>
        <w:t>d</w:t>
      </w:r>
      <w:r w:rsidR="009666B6">
        <w:t>o it</w:t>
      </w:r>
      <w:r>
        <w:t>?</w:t>
      </w:r>
    </w:p>
    <w:p w:rsidR="009666B6" w:rsidP="000F51D2">
      <w:pPr>
        <w:pStyle w:val="Answer"/>
      </w:pPr>
      <w:r>
        <w:rPr>
          <w:b/>
          <w:bCs/>
          <w:i/>
        </w:rPr>
        <w:t>Sarah Scobie:</w:t>
      </w:r>
      <w:r>
        <w:t xml:space="preserve"> </w:t>
      </w:r>
      <w:r w:rsidR="00642912">
        <w:t xml:space="preserve">That might </w:t>
      </w:r>
      <w:r>
        <w:t xml:space="preserve">be a question for you as the House of Lords </w:t>
      </w:r>
      <w:r w:rsidR="0051665D">
        <w:t>committee</w:t>
      </w:r>
      <w:r w:rsidRPr="000F51D2">
        <w:t xml:space="preserve"> </w:t>
      </w:r>
      <w:r>
        <w:t>rather than for me</w:t>
      </w:r>
      <w:r w:rsidR="00642912">
        <w:t>.</w:t>
      </w:r>
    </w:p>
    <w:p w:rsidR="009666B6" w:rsidP="000F51D2">
      <w:pPr>
        <w:pStyle w:val="Answer"/>
      </w:pPr>
      <w:r>
        <w:rPr>
          <w:b/>
          <w:bCs/>
          <w:i/>
        </w:rPr>
        <w:t>Victoria Vallance:</w:t>
      </w:r>
      <w:r w:rsidR="00642912">
        <w:t xml:space="preserve"> This is </w:t>
      </w:r>
      <w:r>
        <w:t>everybody’s job. I can come on</w:t>
      </w:r>
      <w:r w:rsidR="00642912">
        <w:t xml:space="preserve"> </w:t>
      </w:r>
      <w:r>
        <w:t>to that but what I wanted to say first, if I may, is that</w:t>
      </w:r>
      <w:r w:rsidRPr="00C92247" w:rsidR="00C92247">
        <w:t xml:space="preserve"> </w:t>
      </w:r>
      <w:r w:rsidR="00C92247">
        <w:t>what is needed here</w:t>
      </w:r>
      <w:r w:rsidR="00642912">
        <w:t>—</w:t>
      </w:r>
      <w:r>
        <w:t>call it what we will</w:t>
      </w:r>
      <w:r w:rsidR="00C92247">
        <w:t>; come up with</w:t>
      </w:r>
      <w:r w:rsidR="00642912">
        <w:t xml:space="preserve"> </w:t>
      </w:r>
      <w:r>
        <w:t>a snazzy model</w:t>
      </w:r>
      <w:r w:rsidR="00642912">
        <w:t xml:space="preserve">—and </w:t>
      </w:r>
      <w:r>
        <w:t xml:space="preserve">what we categorically see </w:t>
      </w:r>
      <w:r w:rsidR="00642912">
        <w:t xml:space="preserve">as </w:t>
      </w:r>
      <w:r>
        <w:t>contribut</w:t>
      </w:r>
      <w:r w:rsidR="00642912">
        <w:t>ing</w:t>
      </w:r>
      <w:r>
        <w:t xml:space="preserve"> to improvements</w:t>
      </w:r>
      <w:r w:rsidR="00642912">
        <w:t>,</w:t>
      </w:r>
      <w:r>
        <w:t xml:space="preserve"> better experiences</w:t>
      </w:r>
      <w:r w:rsidR="00642912">
        <w:t xml:space="preserve"> and</w:t>
      </w:r>
      <w:r>
        <w:t xml:space="preserve"> better outcomes</w:t>
      </w:r>
      <w:r w:rsidR="00642912">
        <w:t>, i</w:t>
      </w:r>
      <w:r>
        <w:t xml:space="preserve">s </w:t>
      </w:r>
      <w:r w:rsidR="00642912">
        <w:t xml:space="preserve">true </w:t>
      </w:r>
      <w:r>
        <w:t>collaboration</w:t>
      </w:r>
      <w:r w:rsidR="00642912">
        <w:t>.</w:t>
      </w:r>
    </w:p>
    <w:p w:rsidR="009666B6" w:rsidP="000F51D2">
      <w:pPr>
        <w:pStyle w:val="Remark"/>
      </w:pPr>
      <w:r w:rsidRPr="00431288">
        <w:rPr>
          <w:b/>
        </w:rPr>
        <w:t>Lord Filkin:</w:t>
      </w:r>
      <w:r>
        <w:t xml:space="preserve"> That is a slogan. We are always talking about more </w:t>
      </w:r>
      <w:r>
        <w:t>collaboration</w:t>
      </w:r>
      <w:r>
        <w:t xml:space="preserve"> and</w:t>
      </w:r>
      <w:r>
        <w:t xml:space="preserve"> more leadership. I</w:t>
      </w:r>
      <w:r>
        <w:t xml:space="preserve"> ha</w:t>
      </w:r>
      <w:r>
        <w:t>ve never touched a public service where those have</w:t>
      </w:r>
      <w:r>
        <w:t xml:space="preserve"> </w:t>
      </w:r>
      <w:r>
        <w:t>n</w:t>
      </w:r>
      <w:r>
        <w:t>o</w:t>
      </w:r>
      <w:r>
        <w:t xml:space="preserve">t been trotted out </w:t>
      </w:r>
      <w:r>
        <w:t>a</w:t>
      </w:r>
      <w:r>
        <w:t>s what</w:t>
      </w:r>
      <w:r>
        <w:t xml:space="preserve"> i</w:t>
      </w:r>
      <w:r>
        <w:t xml:space="preserve">s needed. </w:t>
      </w:r>
      <w:r>
        <w:t>O</w:t>
      </w:r>
      <w:r>
        <w:t>f course it</w:t>
      </w:r>
      <w:r>
        <w:t xml:space="preserve"> i</w:t>
      </w:r>
      <w:r>
        <w:t>s true but just waving that flag is</w:t>
      </w:r>
      <w:r>
        <w:t xml:space="preserve"> </w:t>
      </w:r>
      <w:r>
        <w:t>n</w:t>
      </w:r>
      <w:r>
        <w:t>o</w:t>
      </w:r>
      <w:r>
        <w:t>t going to do anything.</w:t>
      </w:r>
    </w:p>
    <w:p w:rsidR="00642912" w:rsidP="000F51D2">
      <w:pPr>
        <w:pStyle w:val="Answer"/>
      </w:pPr>
      <w:r>
        <w:rPr>
          <w:b/>
          <w:bCs/>
          <w:i/>
        </w:rPr>
        <w:t>Victoria Vallance:</w:t>
      </w:r>
      <w:r>
        <w:t xml:space="preserve"> There is </w:t>
      </w:r>
      <w:r w:rsidR="009666B6">
        <w:t>a really good opportunity through the integrated care systems</w:t>
      </w:r>
      <w:r>
        <w:t>.</w:t>
      </w:r>
    </w:p>
    <w:p w:rsidR="009666B6" w:rsidP="000F51D2">
      <w:pPr>
        <w:pStyle w:val="Remark"/>
      </w:pPr>
      <w:r w:rsidRPr="00431288">
        <w:rPr>
          <w:b/>
        </w:rPr>
        <w:t>Lord Filkin:</w:t>
      </w:r>
      <w:r>
        <w:t xml:space="preserve"> S</w:t>
      </w:r>
      <w:r>
        <w:t>o that</w:t>
      </w:r>
      <w:r>
        <w:t xml:space="preserve"> wi</w:t>
      </w:r>
      <w:r>
        <w:t>ll sort it</w:t>
      </w:r>
      <w:r w:rsidR="000F51D2">
        <w:t>.</w:t>
      </w:r>
      <w:r>
        <w:t xml:space="preserve"> We can sit back and wait</w:t>
      </w:r>
      <w:r w:rsidR="005820CA">
        <w:t xml:space="preserve"> because </w:t>
      </w:r>
      <w:r>
        <w:t>ICS</w:t>
      </w:r>
      <w:r w:rsidR="005820CA">
        <w:t>s will sort it</w:t>
      </w:r>
      <w:r w:rsidR="000F51D2">
        <w:t>.</w:t>
      </w:r>
    </w:p>
    <w:p w:rsidR="005820CA" w:rsidP="000F51D2">
      <w:pPr>
        <w:pStyle w:val="Answer"/>
      </w:pPr>
      <w:r>
        <w:rPr>
          <w:b/>
          <w:bCs/>
          <w:i/>
        </w:rPr>
        <w:t>Victoria Vallance:</w:t>
      </w:r>
      <w:r>
        <w:t xml:space="preserve"> I</w:t>
      </w:r>
      <w:r w:rsidR="009666B6">
        <w:t xml:space="preserve"> would hope to see all partners around that table, importantly with equity </w:t>
      </w:r>
      <w:r>
        <w:t>of</w:t>
      </w:r>
      <w:r w:rsidR="009666B6">
        <w:t xml:space="preserve"> voice and influence</w:t>
      </w:r>
      <w:r w:rsidR="006458C6">
        <w:t>,</w:t>
      </w:r>
      <w:r w:rsidR="009666B6">
        <w:t xml:space="preserve"> think</w:t>
      </w:r>
      <w:r w:rsidR="006458C6">
        <w:t>ing</w:t>
      </w:r>
      <w:r w:rsidR="009666B6">
        <w:t xml:space="preserve"> </w:t>
      </w:r>
      <w:r w:rsidR="006458C6">
        <w:t xml:space="preserve">about </w:t>
      </w:r>
      <w:r w:rsidR="009666B6">
        <w:t>their local communities and what the services need to look like</w:t>
      </w:r>
      <w:r>
        <w:t>,</w:t>
      </w:r>
      <w:r w:rsidR="009666B6">
        <w:t xml:space="preserve"> </w:t>
      </w:r>
      <w:r>
        <w:t>p</w:t>
      </w:r>
      <w:r w:rsidR="009666B6">
        <w:t>lanning the resources</w:t>
      </w:r>
      <w:r>
        <w:t xml:space="preserve"> and</w:t>
      </w:r>
      <w:r w:rsidR="009666B6">
        <w:t xml:space="preserve"> planning the capacity. There is an excellent opportunity</w:t>
      </w:r>
      <w:r w:rsidR="006458C6">
        <w:t>,</w:t>
      </w:r>
      <w:r>
        <w:t xml:space="preserve"> since</w:t>
      </w:r>
      <w:r w:rsidR="009666B6">
        <w:t xml:space="preserve"> the I</w:t>
      </w:r>
      <w:r>
        <w:t>CS</w:t>
      </w:r>
      <w:r w:rsidR="009666B6">
        <w:t>s came to fruition earlier this year</w:t>
      </w:r>
      <w:r w:rsidR="006458C6">
        <w:t xml:space="preserve">, for true </w:t>
      </w:r>
      <w:r>
        <w:t>c</w:t>
      </w:r>
      <w:r w:rsidR="009666B6">
        <w:t>ollaboration</w:t>
      </w:r>
      <w:r>
        <w:t xml:space="preserve"> and</w:t>
      </w:r>
      <w:r w:rsidR="009666B6">
        <w:t xml:space="preserve"> partnerships</w:t>
      </w:r>
      <w:r w:rsidR="006458C6">
        <w:t>,</w:t>
      </w:r>
      <w:r w:rsidR="009666B6">
        <w:t xml:space="preserve"> with </w:t>
      </w:r>
      <w:r>
        <w:t xml:space="preserve">a </w:t>
      </w:r>
      <w:r w:rsidR="009666B6">
        <w:t xml:space="preserve">shared vision, shared governance and </w:t>
      </w:r>
      <w:r>
        <w:t xml:space="preserve">a </w:t>
      </w:r>
      <w:r w:rsidR="009666B6">
        <w:t>clarity of responsibilities</w:t>
      </w:r>
      <w:r>
        <w:t xml:space="preserve"> and</w:t>
      </w:r>
      <w:r w:rsidR="009666B6">
        <w:t xml:space="preserve"> </w:t>
      </w:r>
      <w:r>
        <w:t>a</w:t>
      </w:r>
      <w:r w:rsidR="009666B6">
        <w:t>ccountability</w:t>
      </w:r>
      <w:r w:rsidR="006458C6">
        <w:t xml:space="preserve">, </w:t>
      </w:r>
      <w:r w:rsidR="009666B6">
        <w:t xml:space="preserve">where everybody is clear </w:t>
      </w:r>
      <w:r>
        <w:t>as to</w:t>
      </w:r>
      <w:r w:rsidR="009666B6">
        <w:t xml:space="preserve"> how the urgent and emergency care pathway partners are coming together for people.</w:t>
      </w:r>
      <w:r>
        <w:t xml:space="preserve"> A</w:t>
      </w:r>
      <w:r w:rsidR="009666B6">
        <w:t xml:space="preserve">s I said earlier, </w:t>
      </w:r>
      <w:r>
        <w:t xml:space="preserve">it is about </w:t>
      </w:r>
      <w:r w:rsidR="009666B6">
        <w:t>that real sharing of risk, understanding in a live</w:t>
      </w:r>
      <w:r w:rsidR="006458C6">
        <w:t>,</w:t>
      </w:r>
      <w:r w:rsidR="009666B6">
        <w:t xml:space="preserve"> dynamic way the capacity </w:t>
      </w:r>
      <w:r>
        <w:t>and</w:t>
      </w:r>
      <w:r w:rsidR="009666B6">
        <w:t xml:space="preserve"> the pressures</w:t>
      </w:r>
      <w:r>
        <w:t>,</w:t>
      </w:r>
      <w:r w:rsidR="009666B6">
        <w:t xml:space="preserve"> and recalibrat</w:t>
      </w:r>
      <w:r>
        <w:t>ing</w:t>
      </w:r>
      <w:r w:rsidR="009666B6">
        <w:t xml:space="preserve"> to ensure that people can access </w:t>
      </w:r>
      <w:r>
        <w:t xml:space="preserve">the </w:t>
      </w:r>
      <w:r w:rsidR="009666B6">
        <w:t>right care</w:t>
      </w:r>
      <w:r>
        <w:t xml:space="preserve"> </w:t>
      </w:r>
      <w:r w:rsidR="006458C6">
        <w:t>in</w:t>
      </w:r>
      <w:r w:rsidR="00FF47EB">
        <w:t xml:space="preserve"> the</w:t>
      </w:r>
      <w:r w:rsidR="009666B6">
        <w:t xml:space="preserve"> right</w:t>
      </w:r>
      <w:r>
        <w:t xml:space="preserve"> place at the right time.</w:t>
      </w:r>
      <w:r w:rsidR="009666B6">
        <w:t xml:space="preserve"> </w:t>
      </w:r>
    </w:p>
    <w:p w:rsidR="009666B6" w:rsidP="000F51D2">
      <w:pPr>
        <w:pStyle w:val="Remark"/>
      </w:pPr>
      <w:r w:rsidRPr="00431288">
        <w:rPr>
          <w:b/>
        </w:rPr>
        <w:t>Lord Filkin:</w:t>
      </w:r>
      <w:r>
        <w:t xml:space="preserve"> T</w:t>
      </w:r>
      <w:r>
        <w:t>hat</w:t>
      </w:r>
      <w:r>
        <w:t xml:space="preserve"> i</w:t>
      </w:r>
      <w:r>
        <w:t>s the script that we all know</w:t>
      </w:r>
      <w:r>
        <w:t xml:space="preserve"> and </w:t>
      </w:r>
      <w:r>
        <w:t>share</w:t>
      </w:r>
      <w:r w:rsidR="006458C6">
        <w:t>.</w:t>
      </w:r>
      <w:r>
        <w:t xml:space="preserve"> </w:t>
      </w:r>
      <w:r w:rsidR="006458C6">
        <w:t xml:space="preserve">We </w:t>
      </w:r>
      <w:r>
        <w:t xml:space="preserve">all say </w:t>
      </w:r>
      <w:r>
        <w:t xml:space="preserve">“amen” </w:t>
      </w:r>
      <w:r>
        <w:t>to</w:t>
      </w:r>
      <w:r w:rsidR="006458C6">
        <w:t xml:space="preserve"> it</w:t>
      </w:r>
      <w:r>
        <w:t xml:space="preserve">, </w:t>
      </w:r>
      <w:r>
        <w:t>but</w:t>
      </w:r>
      <w:r>
        <w:t xml:space="preserve"> </w:t>
      </w:r>
      <w:r>
        <w:t xml:space="preserve">it </w:t>
      </w:r>
      <w:r>
        <w:t>basically say</w:t>
      </w:r>
      <w:r>
        <w:t>s</w:t>
      </w:r>
      <w:r>
        <w:t xml:space="preserve"> that we stand back and let this happen</w:t>
      </w:r>
      <w:r>
        <w:t>.</w:t>
      </w:r>
      <w:r>
        <w:t xml:space="preserve"> I</w:t>
      </w:r>
      <w:r>
        <w:t>CS</w:t>
      </w:r>
      <w:r>
        <w:t>s have an enormous agenda of change on their plates</w:t>
      </w:r>
      <w:r>
        <w:t>.</w:t>
      </w:r>
      <w:r>
        <w:t xml:space="preserve"> </w:t>
      </w:r>
      <w:r>
        <w:t>Y</w:t>
      </w:r>
      <w:r>
        <w:t>ou</w:t>
      </w:r>
      <w:r>
        <w:t xml:space="preserve"> ha</w:t>
      </w:r>
      <w:r>
        <w:t>ve to apply some sort of focus on this immediate problem</w:t>
      </w:r>
      <w:r>
        <w:t xml:space="preserve"> i</w:t>
      </w:r>
      <w:r>
        <w:t>f you</w:t>
      </w:r>
      <w:r>
        <w:t xml:space="preserve"> </w:t>
      </w:r>
      <w:r>
        <w:t>expect to get any change in three years’ time</w:t>
      </w:r>
      <w:r>
        <w:t>.</w:t>
      </w:r>
    </w:p>
    <w:p w:rsidR="009666B6" w:rsidP="000F51D2">
      <w:pPr>
        <w:pStyle w:val="Answer"/>
      </w:pPr>
      <w:r>
        <w:rPr>
          <w:b/>
          <w:bCs/>
          <w:i/>
        </w:rPr>
        <w:t>Victoria Vallance:</w:t>
      </w:r>
      <w:r w:rsidR="005820CA">
        <w:t xml:space="preserve"> </w:t>
      </w:r>
      <w:r>
        <w:t>I absolutely agree</w:t>
      </w:r>
      <w:r w:rsidR="005820CA">
        <w:t>,</w:t>
      </w:r>
      <w:r>
        <w:t xml:space="preserve"> and I would expect ICSs to be thinking too, particularly with winter fast approaching, </w:t>
      </w:r>
      <w:r w:rsidR="005820CA">
        <w:t>about</w:t>
      </w:r>
      <w:r>
        <w:t xml:space="preserve"> best partnerships, best models and best use of capacity, expertise, skills</w:t>
      </w:r>
      <w:r w:rsidR="005820CA">
        <w:t xml:space="preserve"> and</w:t>
      </w:r>
      <w:r>
        <w:t xml:space="preserve"> capability that they have within their gift in </w:t>
      </w:r>
      <w:r w:rsidR="005820CA">
        <w:t>the</w:t>
      </w:r>
      <w:r>
        <w:t xml:space="preserve"> system to ensure that safe care is accessible for people.</w:t>
      </w:r>
    </w:p>
    <w:p w:rsidR="009666B6" w:rsidP="000F51D2">
      <w:pPr>
        <w:pStyle w:val="Remark"/>
      </w:pPr>
      <w:r w:rsidRPr="00431288">
        <w:rPr>
          <w:b/>
        </w:rPr>
        <w:t>Lord Filkin:</w:t>
      </w:r>
      <w:r>
        <w:t xml:space="preserve"> So </w:t>
      </w:r>
      <w:r>
        <w:t>it</w:t>
      </w:r>
      <w:r>
        <w:t xml:space="preserve"> i</w:t>
      </w:r>
      <w:r>
        <w:t>s nobody’s job to develop a hypothetical model.</w:t>
      </w:r>
    </w:p>
    <w:p w:rsidR="005820CA" w:rsidP="000F51D2">
      <w:pPr>
        <w:pStyle w:val="Answer"/>
      </w:pPr>
      <w:r>
        <w:rPr>
          <w:b/>
          <w:bCs/>
          <w:i/>
        </w:rPr>
        <w:t>Victoria Vallance:</w:t>
      </w:r>
      <w:r>
        <w:t xml:space="preserve"> It is </w:t>
      </w:r>
      <w:r w:rsidR="009666B6">
        <w:t>everybody’s</w:t>
      </w:r>
      <w:r>
        <w:t>.</w:t>
      </w:r>
    </w:p>
    <w:p w:rsidR="009666B6" w:rsidP="000F51D2">
      <w:pPr>
        <w:pStyle w:val="Remark"/>
      </w:pPr>
      <w:r w:rsidRPr="00431288">
        <w:rPr>
          <w:b/>
        </w:rPr>
        <w:t>Lord Filkin:</w:t>
      </w:r>
      <w:r>
        <w:t xml:space="preserve"> </w:t>
      </w:r>
      <w:r>
        <w:t xml:space="preserve">If it is </w:t>
      </w:r>
      <w:r>
        <w:t>everybody’s job</w:t>
      </w:r>
      <w:r>
        <w:t>, it</w:t>
      </w:r>
      <w:r>
        <w:t xml:space="preserve"> is nobody’s job</w:t>
      </w:r>
      <w:r>
        <w:t>.</w:t>
      </w:r>
      <w:r>
        <w:t xml:space="preserve"> </w:t>
      </w:r>
      <w:r>
        <w:t>W</w:t>
      </w:r>
      <w:r>
        <w:t>e all know that.</w:t>
      </w:r>
    </w:p>
    <w:p w:rsidR="005C0A25" w:rsidP="002F1B0A">
      <w:pPr>
        <w:pStyle w:val="Remark"/>
      </w:pPr>
      <w:r w:rsidRPr="005C0A25">
        <w:rPr>
          <w:b/>
        </w:rPr>
        <w:t>Baroness Chisholm of Owlpen:</w:t>
      </w:r>
      <w:r>
        <w:t xml:space="preserve"> </w:t>
      </w:r>
      <w:r w:rsidR="009666B6">
        <w:t xml:space="preserve">I want to </w:t>
      </w:r>
      <w:r>
        <w:t>agree with what you said,</w:t>
      </w:r>
      <w:r w:rsidR="009666B6">
        <w:t xml:space="preserve"> Sarah</w:t>
      </w:r>
      <w:r>
        <w:t>.</w:t>
      </w:r>
      <w:r w:rsidR="009666B6">
        <w:t xml:space="preserve"> </w:t>
      </w:r>
      <w:r>
        <w:t>We heard</w:t>
      </w:r>
      <w:r w:rsidR="009666B6">
        <w:t xml:space="preserve"> from Dr Bo</w:t>
      </w:r>
      <w:r>
        <w:t>y</w:t>
      </w:r>
      <w:r w:rsidR="009666B6">
        <w:t>l</w:t>
      </w:r>
      <w:r>
        <w:t>e</w:t>
      </w:r>
      <w:r w:rsidR="009666B6">
        <w:t xml:space="preserve"> last week, who</w:t>
      </w:r>
      <w:r>
        <w:t xml:space="preserve"> i</w:t>
      </w:r>
      <w:r w:rsidR="009666B6">
        <w:t xml:space="preserve">s </w:t>
      </w:r>
      <w:r>
        <w:t xml:space="preserve">a </w:t>
      </w:r>
      <w:r w:rsidR="009666B6">
        <w:t>consultant</w:t>
      </w:r>
      <w:r>
        <w:t>.</w:t>
      </w:r>
      <w:r w:rsidR="009666B6">
        <w:t xml:space="preserve"> </w:t>
      </w:r>
      <w:r>
        <w:t xml:space="preserve">I </w:t>
      </w:r>
      <w:r w:rsidR="009666B6">
        <w:t>can</w:t>
      </w:r>
      <w:r>
        <w:t>no</w:t>
      </w:r>
      <w:r w:rsidR="009666B6">
        <w:t>t remember what his title is now, but he</w:t>
      </w:r>
      <w:r>
        <w:t xml:space="preserve"> is</w:t>
      </w:r>
      <w:r w:rsidR="009666B6">
        <w:t xml:space="preserve"> </w:t>
      </w:r>
      <w:r>
        <w:t>a h</w:t>
      </w:r>
      <w:r w:rsidR="009666B6">
        <w:t xml:space="preserve">ead of </w:t>
      </w:r>
      <w:r>
        <w:t>e</w:t>
      </w:r>
      <w:r w:rsidR="009666B6">
        <w:t xml:space="preserve">mergency </w:t>
      </w:r>
      <w:r>
        <w:t>s</w:t>
      </w:r>
      <w:r w:rsidR="009666B6">
        <w:t>ervices</w:t>
      </w:r>
      <w:r>
        <w:t xml:space="preserve">. He </w:t>
      </w:r>
      <w:r w:rsidR="009666B6">
        <w:t>was saying that the problem is not, as you say</w:t>
      </w:r>
      <w:r>
        <w:t>—</w:t>
      </w:r>
      <w:r w:rsidR="009666B6">
        <w:t>and I certainly know this</w:t>
      </w:r>
      <w:r>
        <w:t xml:space="preserve"> </w:t>
      </w:r>
      <w:r w:rsidR="00420C8F">
        <w:t xml:space="preserve">from </w:t>
      </w:r>
      <w:r w:rsidR="009666B6">
        <w:t>when I was nursing</w:t>
      </w:r>
      <w:r>
        <w:t>—</w:t>
      </w:r>
      <w:r w:rsidR="009666B6">
        <w:t>with minors coming into A&amp;E</w:t>
      </w:r>
      <w:r>
        <w:t>.</w:t>
      </w:r>
      <w:r w:rsidR="009666B6">
        <w:t xml:space="preserve"> </w:t>
      </w:r>
      <w:r>
        <w:t>T</w:t>
      </w:r>
      <w:r w:rsidR="009666B6">
        <w:t>he problem is the beds within the hospital. Unless you can move the people who do</w:t>
      </w:r>
      <w:r>
        <w:t xml:space="preserve"> </w:t>
      </w:r>
      <w:r w:rsidR="009666B6">
        <w:t>n</w:t>
      </w:r>
      <w:r>
        <w:t>o</w:t>
      </w:r>
      <w:r w:rsidR="009666B6">
        <w:t xml:space="preserve">t need to be in </w:t>
      </w:r>
      <w:r w:rsidR="00420C8F">
        <w:t xml:space="preserve">hospital </w:t>
      </w:r>
      <w:r w:rsidR="009666B6">
        <w:t>into community care facilities</w:t>
      </w:r>
      <w:r>
        <w:t>, y</w:t>
      </w:r>
      <w:r w:rsidR="009666B6">
        <w:t xml:space="preserve">ou cannot get the urgent cases off the trollies in the A&amp;E departments into the beds. </w:t>
      </w:r>
      <w:r>
        <w:t>I</w:t>
      </w:r>
      <w:r w:rsidR="009666B6">
        <w:t>t</w:t>
      </w:r>
      <w:r>
        <w:t xml:space="preserve"> i</w:t>
      </w:r>
      <w:r w:rsidR="009666B6">
        <w:t xml:space="preserve">s not the minors </w:t>
      </w:r>
      <w:r w:rsidR="00420C8F">
        <w:t>who</w:t>
      </w:r>
      <w:r w:rsidR="009666B6">
        <w:t xml:space="preserve"> cause the problem because they</w:t>
      </w:r>
      <w:r>
        <w:t xml:space="preserve"> a</w:t>
      </w:r>
      <w:r w:rsidR="009666B6">
        <w:t>re sitting in chairs and can be looked at by other people anyway</w:t>
      </w:r>
      <w:r>
        <w:t>,</w:t>
      </w:r>
      <w:r w:rsidR="009666B6">
        <w:t xml:space="preserve"> </w:t>
      </w:r>
      <w:r w:rsidR="00420C8F">
        <w:t>rather than</w:t>
      </w:r>
      <w:r w:rsidR="009666B6">
        <w:t xml:space="preserve"> the big trauma units </w:t>
      </w:r>
      <w:r w:rsidR="00420C8F">
        <w:t>that</w:t>
      </w:r>
      <w:r w:rsidR="009666B6">
        <w:t xml:space="preserve"> have to look after serious cases. </w:t>
      </w:r>
    </w:p>
    <w:p w:rsidR="009666B6" w:rsidP="005C0A25">
      <w:pPr>
        <w:pStyle w:val="Question"/>
        <w:numPr>
          <w:ilvl w:val="0"/>
          <w:numId w:val="0"/>
        </w:numPr>
        <w:ind w:left="794"/>
      </w:pPr>
      <w:r>
        <w:t>Surely</w:t>
      </w:r>
      <w:r w:rsidR="005C0A25">
        <w:t>,</w:t>
      </w:r>
      <w:r>
        <w:t xml:space="preserve"> the real problem is getting those people </w:t>
      </w:r>
      <w:r w:rsidR="00420C8F">
        <w:t xml:space="preserve">who are in the hospital </w:t>
      </w:r>
      <w:r>
        <w:t xml:space="preserve">out of the beds </w:t>
      </w:r>
      <w:r w:rsidR="00420C8F">
        <w:t xml:space="preserve">and </w:t>
      </w:r>
      <w:r>
        <w:t xml:space="preserve">into the communities. </w:t>
      </w:r>
      <w:r w:rsidR="005C0A25">
        <w:t>I</w:t>
      </w:r>
      <w:r>
        <w:t>f we can solve that, we can solve the problems of the A</w:t>
      </w:r>
      <w:r w:rsidR="005C0A25">
        <w:t>&amp;</w:t>
      </w:r>
      <w:r>
        <w:t>E, which then solves the problems of the ambulances</w:t>
      </w:r>
      <w:r w:rsidR="00420C8F">
        <w:t>,</w:t>
      </w:r>
      <w:r>
        <w:t xml:space="preserve"> which solves the problem </w:t>
      </w:r>
      <w:r w:rsidR="005C0A25">
        <w:t xml:space="preserve">all </w:t>
      </w:r>
      <w:r>
        <w:t>round. Would you agree</w:t>
      </w:r>
      <w:r w:rsidR="005C0A25">
        <w:t xml:space="preserve"> with that</w:t>
      </w:r>
      <w:r>
        <w:t>?</w:t>
      </w:r>
    </w:p>
    <w:p w:rsidR="005C0A25" w:rsidP="000F51D2">
      <w:pPr>
        <w:pStyle w:val="Answer"/>
      </w:pPr>
      <w:r>
        <w:rPr>
          <w:b/>
          <w:bCs/>
          <w:i/>
        </w:rPr>
        <w:t>Sarah Scobie:</w:t>
      </w:r>
      <w:r>
        <w:t xml:space="preserve"> </w:t>
      </w:r>
      <w:r w:rsidR="00420C8F">
        <w:t xml:space="preserve">There </w:t>
      </w:r>
      <w:r>
        <w:t>i</w:t>
      </w:r>
      <w:r w:rsidR="009666B6">
        <w:t xml:space="preserve">s obviously a challenge </w:t>
      </w:r>
      <w:r w:rsidR="00420C8F">
        <w:t>as to</w:t>
      </w:r>
      <w:r>
        <w:t xml:space="preserve"> </w:t>
      </w:r>
      <w:r w:rsidR="009666B6">
        <w:t>how to do that</w:t>
      </w:r>
      <w:r>
        <w:t>,</w:t>
      </w:r>
      <w:r w:rsidR="009666B6">
        <w:t xml:space="preserve"> but looking at workforce and capacity in social care would be a good place to start</w:t>
      </w:r>
      <w:r>
        <w:t>.</w:t>
      </w:r>
    </w:p>
    <w:p w:rsidR="005C0A25" w:rsidP="002F1B0A">
      <w:pPr>
        <w:pStyle w:val="Remark"/>
      </w:pPr>
      <w:r w:rsidRPr="005C0A25">
        <w:rPr>
          <w:b/>
          <w:bCs/>
        </w:rPr>
        <w:t>Lord Filkin:</w:t>
      </w:r>
      <w:r w:rsidRPr="005C0A25">
        <w:t xml:space="preserve"> </w:t>
      </w:r>
      <w:r>
        <w:t>W</w:t>
      </w:r>
      <w:r w:rsidRPr="005C0A25">
        <w:t>ho could</w:t>
      </w:r>
      <w:r>
        <w:t xml:space="preserve"> </w:t>
      </w:r>
      <w:r w:rsidRPr="005C0A25">
        <w:t>n</w:t>
      </w:r>
      <w:r>
        <w:t>o</w:t>
      </w:r>
      <w:r w:rsidRPr="005C0A25">
        <w:t>t agree with that</w:t>
      </w:r>
      <w:r>
        <w:t>?</w:t>
      </w:r>
      <w:r w:rsidRPr="005C0A25">
        <w:t xml:space="preserve"> </w:t>
      </w:r>
      <w:r>
        <w:t>But a</w:t>
      </w:r>
      <w:r w:rsidRPr="005C0A25">
        <w:t xml:space="preserve"> system </w:t>
      </w:r>
      <w:r>
        <w:t>t</w:t>
      </w:r>
      <w:r w:rsidRPr="005C0A25">
        <w:t>h</w:t>
      </w:r>
      <w:r>
        <w:t>at</w:t>
      </w:r>
      <w:r w:rsidRPr="005C0A25">
        <w:t xml:space="preserve"> basically says</w:t>
      </w:r>
      <w:r>
        <w:t xml:space="preserve">, “Minor </w:t>
      </w:r>
      <w:r w:rsidRPr="005C0A25">
        <w:t xml:space="preserve">people </w:t>
      </w:r>
      <w:r>
        <w:t xml:space="preserve">are </w:t>
      </w:r>
      <w:r w:rsidRPr="005C0A25">
        <w:t>go</w:t>
      </w:r>
      <w:r>
        <w:t>ing</w:t>
      </w:r>
      <w:r w:rsidRPr="005C0A25">
        <w:t xml:space="preserve"> to hospital </w:t>
      </w:r>
      <w:r w:rsidR="00420C8F">
        <w:t>who</w:t>
      </w:r>
      <w:r w:rsidRPr="005C0A25">
        <w:t xml:space="preserve"> do</w:t>
      </w:r>
      <w:r>
        <w:t xml:space="preserve"> </w:t>
      </w:r>
      <w:r w:rsidRPr="005C0A25">
        <w:t>n</w:t>
      </w:r>
      <w:r>
        <w:t>o</w:t>
      </w:r>
      <w:r w:rsidRPr="005C0A25">
        <w:t>t need to be there and it</w:t>
      </w:r>
      <w:r>
        <w:t xml:space="preserve"> does not really matter </w:t>
      </w:r>
      <w:r w:rsidRPr="005C0A25">
        <w:t>if they wait for six hours in A&amp;E</w:t>
      </w:r>
      <w:r>
        <w:t>” is</w:t>
      </w:r>
      <w:r w:rsidRPr="005C0A25">
        <w:t xml:space="preserve"> </w:t>
      </w:r>
      <w:r>
        <w:t>a d</w:t>
      </w:r>
      <w:r w:rsidRPr="005C0A25">
        <w:t>readful, dreadful service.</w:t>
      </w:r>
      <w:r>
        <w:t xml:space="preserve"> A</w:t>
      </w:r>
      <w:r w:rsidR="009666B6">
        <w:t>s well as getting the flow improved</w:t>
      </w:r>
      <w:r w:rsidR="00420C8F">
        <w:t>—and let us have</w:t>
      </w:r>
      <w:r>
        <w:t xml:space="preserve"> </w:t>
      </w:r>
      <w:r w:rsidR="009666B6">
        <w:t>the politics and the funding</w:t>
      </w:r>
      <w:r>
        <w:t xml:space="preserve"> in</w:t>
      </w:r>
      <w:r w:rsidR="009666B6">
        <w:t xml:space="preserve"> </w:t>
      </w:r>
      <w:r>
        <w:t>10</w:t>
      </w:r>
      <w:r w:rsidR="009666B6">
        <w:t xml:space="preserve"> years to do that</w:t>
      </w:r>
      <w:r w:rsidR="00420C8F">
        <w:t>—</w:t>
      </w:r>
      <w:r w:rsidR="009666B6">
        <w:t>we</w:t>
      </w:r>
      <w:r>
        <w:t xml:space="preserve"> ha</w:t>
      </w:r>
      <w:r w:rsidR="009666B6">
        <w:t>ve to do change where it</w:t>
      </w:r>
      <w:r>
        <w:t xml:space="preserve"> i</w:t>
      </w:r>
      <w:r w:rsidR="009666B6">
        <w:t>s possible</w:t>
      </w:r>
      <w:r>
        <w:t>. It</w:t>
      </w:r>
      <w:r w:rsidR="009666B6">
        <w:t xml:space="preserve"> </w:t>
      </w:r>
      <w:r>
        <w:t>i</w:t>
      </w:r>
      <w:r w:rsidR="009666B6">
        <w:t>s not acceptable that people wait for four hours even if the</w:t>
      </w:r>
      <w:r>
        <w:t>y hav</w:t>
      </w:r>
      <w:r w:rsidR="009666B6">
        <w:t xml:space="preserve">e </w:t>
      </w:r>
      <w:r>
        <w:t xml:space="preserve">a broken toe </w:t>
      </w:r>
      <w:r w:rsidR="009666B6">
        <w:t xml:space="preserve">and nothing happens to them. </w:t>
      </w:r>
      <w:r>
        <w:t>D</w:t>
      </w:r>
      <w:r w:rsidR="009666B6">
        <w:t xml:space="preserve">o you not agree </w:t>
      </w:r>
      <w:r>
        <w:t xml:space="preserve">that </w:t>
      </w:r>
      <w:r w:rsidR="009666B6">
        <w:t>we need to do something to better treat those who could be treated outside A</w:t>
      </w:r>
      <w:r>
        <w:t>&amp;</w:t>
      </w:r>
      <w:r w:rsidR="009666B6">
        <w:t xml:space="preserve">E </w:t>
      </w:r>
      <w:r w:rsidR="00420C8F">
        <w:t>elsewhere—yes</w:t>
      </w:r>
      <w:r w:rsidR="009666B6">
        <w:t xml:space="preserve"> or no, if possible</w:t>
      </w:r>
      <w:r w:rsidR="00420C8F">
        <w:t>?</w:t>
      </w:r>
      <w:r w:rsidR="009666B6">
        <w:t xml:space="preserve"> </w:t>
      </w:r>
    </w:p>
    <w:p w:rsidR="005C0A25" w:rsidP="000F51D2">
      <w:pPr>
        <w:pStyle w:val="Answer"/>
      </w:pPr>
      <w:r>
        <w:rPr>
          <w:b/>
          <w:bCs/>
          <w:i/>
        </w:rPr>
        <w:t>Sarah Scobie:</w:t>
      </w:r>
      <w:r>
        <w:t xml:space="preserve"> I would </w:t>
      </w:r>
      <w:r w:rsidR="009666B6">
        <w:t>briefly mention again the idea of booked appointments</w:t>
      </w:r>
      <w:r>
        <w:t xml:space="preserve"> if you have something minor.</w:t>
      </w:r>
    </w:p>
    <w:p w:rsidR="005C0A25" w:rsidP="002F1B0A">
      <w:pPr>
        <w:pStyle w:val="Remark"/>
      </w:pPr>
      <w:r w:rsidRPr="005C0A25">
        <w:rPr>
          <w:b/>
          <w:bCs/>
        </w:rPr>
        <w:t>Lord Filkin:</w:t>
      </w:r>
      <w:r>
        <w:t xml:space="preserve"> So you book an appointment for when you </w:t>
      </w:r>
      <w:r w:rsidR="00420C8F">
        <w:t xml:space="preserve">are </w:t>
      </w:r>
      <w:r>
        <w:t>go</w:t>
      </w:r>
      <w:r w:rsidR="00420C8F">
        <w:t>ing to</w:t>
      </w:r>
      <w:r>
        <w:t xml:space="preserve"> break your toe</w:t>
      </w:r>
      <w:r w:rsidR="002F1B0A">
        <w:t>.</w:t>
      </w:r>
    </w:p>
    <w:p w:rsidR="005C0A25" w:rsidP="000F51D2">
      <w:pPr>
        <w:pStyle w:val="Answer"/>
      </w:pPr>
      <w:r>
        <w:rPr>
          <w:b/>
          <w:bCs/>
          <w:i/>
        </w:rPr>
        <w:t>Sarah Scobie:</w:t>
      </w:r>
      <w:r>
        <w:t xml:space="preserve"> No. When </w:t>
      </w:r>
      <w:r w:rsidR="009666B6">
        <w:t>you break your toe, rather than going to A&amp;E</w:t>
      </w:r>
      <w:r w:rsidR="00420C8F">
        <w:t>,</w:t>
      </w:r>
      <w:r w:rsidR="009666B6">
        <w:t xml:space="preserve"> being put in a queue and sitting on </w:t>
      </w:r>
      <w:r>
        <w:t>a</w:t>
      </w:r>
      <w:r w:rsidR="009666B6">
        <w:t xml:space="preserve"> chair for six hours, you call and they tell you when you</w:t>
      </w:r>
      <w:r>
        <w:t xml:space="preserve"> a</w:t>
      </w:r>
      <w:r w:rsidR="009666B6">
        <w:t xml:space="preserve">re likely to be seen. </w:t>
      </w:r>
      <w:r>
        <w:t>T</w:t>
      </w:r>
      <w:r w:rsidR="009666B6">
        <w:t>his happen</w:t>
      </w:r>
      <w:r>
        <w:t>s</w:t>
      </w:r>
      <w:r w:rsidR="009666B6">
        <w:t xml:space="preserve"> routinely in Denmark</w:t>
      </w:r>
      <w:r>
        <w:t>,</w:t>
      </w:r>
      <w:r w:rsidR="009666B6">
        <w:t xml:space="preserve"> I believe. It</w:t>
      </w:r>
      <w:r>
        <w:t xml:space="preserve"> </w:t>
      </w:r>
      <w:r w:rsidR="009666B6">
        <w:t xml:space="preserve">could be considered for that group of patients. </w:t>
      </w:r>
    </w:p>
    <w:p w:rsidR="00C50EAC" w:rsidP="002F1B0A">
      <w:pPr>
        <w:pStyle w:val="Remark"/>
      </w:pPr>
      <w:r w:rsidRPr="005C0A25">
        <w:rPr>
          <w:b/>
          <w:bCs/>
        </w:rPr>
        <w:t>Lord Filkin:</w:t>
      </w:r>
      <w:r>
        <w:t xml:space="preserve"> Could you</w:t>
      </w:r>
      <w:r w:rsidR="009666B6">
        <w:t xml:space="preserve"> se</w:t>
      </w:r>
      <w:r>
        <w:t>nd</w:t>
      </w:r>
      <w:r w:rsidR="009666B6">
        <w:t xml:space="preserve"> us </w:t>
      </w:r>
      <w:r>
        <w:t xml:space="preserve">some </w:t>
      </w:r>
      <w:r w:rsidR="009666B6">
        <w:t>evidence on that</w:t>
      </w:r>
      <w:r>
        <w:t>,</w:t>
      </w:r>
      <w:r w:rsidR="009666B6">
        <w:t xml:space="preserve"> </w:t>
      </w:r>
      <w:r>
        <w:t>please?</w:t>
      </w:r>
    </w:p>
    <w:p w:rsidR="00C50EAC" w:rsidP="000F51D2">
      <w:pPr>
        <w:pStyle w:val="Answer"/>
      </w:pPr>
      <w:r>
        <w:rPr>
          <w:b/>
          <w:bCs/>
          <w:i/>
        </w:rPr>
        <w:t>Sarah Scobie:</w:t>
      </w:r>
      <w:r>
        <w:t xml:space="preserve"> </w:t>
      </w:r>
      <w:r w:rsidR="009666B6">
        <w:t>Ye</w:t>
      </w:r>
      <w:r>
        <w:t>s.</w:t>
      </w:r>
      <w:r w:rsidR="009666B6">
        <w:t xml:space="preserve"> </w:t>
      </w:r>
    </w:p>
    <w:p w:rsidR="00420C8F" w:rsidP="00420C8F">
      <w:pPr>
        <w:pStyle w:val="Remark"/>
      </w:pPr>
      <w:r>
        <w:rPr>
          <w:b/>
          <w:bCs/>
        </w:rPr>
        <w:t xml:space="preserve">The </w:t>
      </w:r>
      <w:r w:rsidRPr="00420C8F">
        <w:rPr>
          <w:b/>
          <w:bCs/>
        </w:rPr>
        <w:t>Chair:</w:t>
      </w:r>
      <w:r>
        <w:t xml:space="preserve"> Lots of people want to ask</w:t>
      </w:r>
      <w:r w:rsidRPr="00420C8F">
        <w:t xml:space="preserve"> </w:t>
      </w:r>
      <w:r>
        <w:t>lots of things, but we need to move on to our next question, because we are already over time.</w:t>
      </w:r>
    </w:p>
    <w:p w:rsidR="00C50EAC" w:rsidP="00C50EAC">
      <w:pPr>
        <w:pStyle w:val="Question"/>
      </w:pPr>
      <w:r w:rsidRPr="0051153C">
        <w:rPr>
          <w:b/>
        </w:rPr>
        <w:t>Lord Hogan-Howe:</w:t>
      </w:r>
      <w:r>
        <w:t xml:space="preserve"> </w:t>
      </w:r>
      <w:r w:rsidR="00420C8F">
        <w:t xml:space="preserve">I think this question is worth pursuing, although you might think, “Please don’t”. </w:t>
      </w:r>
      <w:r>
        <w:t xml:space="preserve">One reason for some of the questions is that </w:t>
      </w:r>
      <w:r w:rsidR="009666B6">
        <w:t>people have come through</w:t>
      </w:r>
      <w:r>
        <w:t xml:space="preserve"> and</w:t>
      </w:r>
      <w:r w:rsidR="009666B6">
        <w:t xml:space="preserve"> </w:t>
      </w:r>
      <w:r>
        <w:t>t</w:t>
      </w:r>
      <w:r w:rsidR="009666B6">
        <w:t>here</w:t>
      </w:r>
      <w:r>
        <w:t xml:space="preserve"> ha</w:t>
      </w:r>
      <w:r w:rsidR="009666B6">
        <w:t xml:space="preserve">s not </w:t>
      </w:r>
      <w:r>
        <w:t xml:space="preserve">always </w:t>
      </w:r>
      <w:r w:rsidR="009666B6">
        <w:t>been agreement about the data</w:t>
      </w:r>
      <w:r w:rsidR="006266AF">
        <w:t xml:space="preserve"> or</w:t>
      </w:r>
      <w:r w:rsidR="009666B6">
        <w:t xml:space="preserve"> the analysis of </w:t>
      </w:r>
      <w:r w:rsidR="006266AF">
        <w:t>it</w:t>
      </w:r>
      <w:r w:rsidR="009666B6">
        <w:t>. Michael mentioned</w:t>
      </w:r>
      <w:r>
        <w:t xml:space="preserve">—and </w:t>
      </w:r>
      <w:r w:rsidR="009666B6">
        <w:t>I think everybody accepts</w:t>
      </w:r>
      <w:r>
        <w:t>—</w:t>
      </w:r>
      <w:r w:rsidR="009666B6">
        <w:t xml:space="preserve">that social care needs to have more capacity. </w:t>
      </w:r>
      <w:r w:rsidR="009E7AAF">
        <w:t>Victoria, you have brought out t</w:t>
      </w:r>
      <w:r w:rsidR="009666B6">
        <w:t xml:space="preserve">he issue about people not getting </w:t>
      </w:r>
      <w:r>
        <w:t xml:space="preserve">to </w:t>
      </w:r>
      <w:r w:rsidR="009666B6">
        <w:t>primary care</w:t>
      </w:r>
      <w:r w:rsidR="009E7AAF">
        <w:t>,</w:t>
      </w:r>
      <w:r>
        <w:t xml:space="preserve"> </w:t>
      </w:r>
      <w:r w:rsidR="009666B6">
        <w:t>and it sounds like both interests are important</w:t>
      </w:r>
      <w:r>
        <w:t xml:space="preserve">. </w:t>
      </w:r>
      <w:r w:rsidR="009E7AAF">
        <w:t>W</w:t>
      </w:r>
      <w:r w:rsidR="009666B6">
        <w:t>e hear from the paramedics that they</w:t>
      </w:r>
      <w:r>
        <w:t xml:space="preserve"> a</w:t>
      </w:r>
      <w:r w:rsidR="009666B6">
        <w:t xml:space="preserve">re probably carrying half as many people as they used to in a shift because </w:t>
      </w:r>
      <w:r>
        <w:t>they are</w:t>
      </w:r>
      <w:r w:rsidR="009666B6">
        <w:t xml:space="preserve"> spending longer at the scene, which is why people are </w:t>
      </w:r>
      <w:r w:rsidR="006266AF">
        <w:t>ask</w:t>
      </w:r>
      <w:r w:rsidR="009666B6">
        <w:t xml:space="preserve">ing, </w:t>
      </w:r>
      <w:r>
        <w:t>“W</w:t>
      </w:r>
      <w:r w:rsidR="009666B6">
        <w:t>hat</w:t>
      </w:r>
      <w:r>
        <w:t xml:space="preserve"> i</w:t>
      </w:r>
      <w:r w:rsidR="009666B6">
        <w:t>s this new model</w:t>
      </w:r>
      <w:r>
        <w:t xml:space="preserve"> and</w:t>
      </w:r>
      <w:r w:rsidR="009666B6">
        <w:t xml:space="preserve"> how does it work better?</w:t>
      </w:r>
      <w:r>
        <w:t>” There has not been agreement</w:t>
      </w:r>
      <w:r w:rsidR="009666B6">
        <w:t xml:space="preserve"> about that</w:t>
      </w:r>
      <w:r>
        <w:t>.</w:t>
      </w:r>
      <w:r w:rsidR="009666B6">
        <w:t xml:space="preserve"> </w:t>
      </w:r>
    </w:p>
    <w:p w:rsidR="00C50EAC" w:rsidP="00C50EAC">
      <w:pPr>
        <w:pStyle w:val="Question"/>
        <w:numPr>
          <w:ilvl w:val="0"/>
          <w:numId w:val="0"/>
        </w:numPr>
        <w:ind w:left="794"/>
      </w:pPr>
      <w:r>
        <w:t>To o</w:t>
      </w:r>
      <w:r w:rsidR="009666B6">
        <w:t xml:space="preserve">ne of the questions that </w:t>
      </w:r>
      <w:r>
        <w:t>Geoff</w:t>
      </w:r>
      <w:r w:rsidR="009666B6">
        <w:t xml:space="preserve"> has concentrated on, if</w:t>
      </w:r>
      <w:r>
        <w:t>,</w:t>
      </w:r>
      <w:r w:rsidR="009666B6">
        <w:t xml:space="preserve"> in </w:t>
      </w:r>
      <w:r>
        <w:t>a</w:t>
      </w:r>
      <w:r w:rsidR="009666B6">
        <w:t xml:space="preserve"> new world with </w:t>
      </w:r>
      <w:r>
        <w:t xml:space="preserve">the </w:t>
      </w:r>
      <w:r w:rsidR="009666B6">
        <w:t>integrate</w:t>
      </w:r>
      <w:r>
        <w:t>d</w:t>
      </w:r>
      <w:r w:rsidR="009666B6">
        <w:t xml:space="preserve"> boards</w:t>
      </w:r>
      <w:r>
        <w:t>,</w:t>
      </w:r>
      <w:r w:rsidR="009666B6">
        <w:t xml:space="preserve"> there</w:t>
      </w:r>
      <w:r>
        <w:t xml:space="preserve"> will </w:t>
      </w:r>
      <w:r w:rsidR="009666B6">
        <w:t>be, as you explain</w:t>
      </w:r>
      <w:r>
        <w:t>ed</w:t>
      </w:r>
      <w:r w:rsidR="009666B6">
        <w:t xml:space="preserve">, more accountability and </w:t>
      </w:r>
      <w:r>
        <w:t>a</w:t>
      </w:r>
      <w:r w:rsidR="009666B6">
        <w:t xml:space="preserve"> regulator</w:t>
      </w:r>
      <w:r>
        <w:t>y</w:t>
      </w:r>
      <w:r w:rsidR="009666B6">
        <w:t xml:space="preserve"> opportunity to </w:t>
      </w:r>
      <w:r w:rsidR="006266AF">
        <w:t>ask,</w:t>
      </w:r>
      <w:r>
        <w:t xml:space="preserve"> “</w:t>
      </w:r>
      <w:r w:rsidR="006266AF">
        <w:t xml:space="preserve">Why </w:t>
      </w:r>
      <w:r w:rsidR="009666B6">
        <w:t>are</w:t>
      </w:r>
      <w:r>
        <w:t xml:space="preserve"> </w:t>
      </w:r>
      <w:r w:rsidR="009666B6">
        <w:t xml:space="preserve">you </w:t>
      </w:r>
      <w:r>
        <w:t xml:space="preserve">not </w:t>
      </w:r>
      <w:r w:rsidR="009666B6">
        <w:t>collectively getting this right?</w:t>
      </w:r>
      <w:r>
        <w:t>”, who has</w:t>
      </w:r>
      <w:r w:rsidR="009666B6">
        <w:t xml:space="preserve"> the role </w:t>
      </w:r>
      <w:r>
        <w:t xml:space="preserve">of </w:t>
      </w:r>
      <w:r w:rsidR="006266AF">
        <w:t>say</w:t>
      </w:r>
      <w:r>
        <w:t>ing, “</w:t>
      </w:r>
      <w:r w:rsidR="006266AF">
        <w:t xml:space="preserve">In </w:t>
      </w:r>
      <w:r w:rsidR="009666B6">
        <w:t>that area, this is your job</w:t>
      </w:r>
      <w:r>
        <w:t>”?</w:t>
      </w:r>
      <w:r w:rsidR="009666B6">
        <w:t xml:space="preserve"> </w:t>
      </w:r>
      <w:r w:rsidR="006266AF">
        <w:t>Who is</w:t>
      </w:r>
      <w:r w:rsidR="009666B6">
        <w:t xml:space="preserve"> going to demand, </w:t>
      </w:r>
      <w:r w:rsidR="006266AF">
        <w:t xml:space="preserve">“As </w:t>
      </w:r>
      <w:r w:rsidR="009666B6">
        <w:t xml:space="preserve">a result of </w:t>
      </w:r>
      <w:r>
        <w:t xml:space="preserve">the </w:t>
      </w:r>
      <w:r w:rsidR="009666B6">
        <w:t>regulat</w:t>
      </w:r>
      <w:r>
        <w:t>or</w:t>
      </w:r>
      <w:r w:rsidR="009666B6">
        <w:t xml:space="preserve"> saying these are the things that are</w:t>
      </w:r>
      <w:r>
        <w:t xml:space="preserve"> </w:t>
      </w:r>
      <w:r w:rsidR="009666B6">
        <w:t>n</w:t>
      </w:r>
      <w:r>
        <w:t>o</w:t>
      </w:r>
      <w:r w:rsidR="009666B6">
        <w:t>t working very well</w:t>
      </w:r>
      <w:r>
        <w:t>,</w:t>
      </w:r>
      <w:r w:rsidR="009666B6">
        <w:t xml:space="preserve"> </w:t>
      </w:r>
      <w:r w:rsidR="006266AF">
        <w:t xml:space="preserve">that is your </w:t>
      </w:r>
      <w:r w:rsidR="009666B6">
        <w:t>role in the new system</w:t>
      </w:r>
      <w:r>
        <w:t>”</w:t>
      </w:r>
      <w:r w:rsidR="006266AF">
        <w:t>?</w:t>
      </w:r>
      <w:r w:rsidR="009666B6">
        <w:t xml:space="preserve"> </w:t>
      </w:r>
    </w:p>
    <w:p w:rsidR="00C50EAC" w:rsidP="00C50EAC">
      <w:pPr>
        <w:pStyle w:val="Question"/>
        <w:numPr>
          <w:ilvl w:val="0"/>
          <w:numId w:val="0"/>
        </w:numPr>
        <w:ind w:left="794"/>
      </w:pPr>
      <w:r>
        <w:t>T</w:t>
      </w:r>
      <w:r w:rsidR="009666B6">
        <w:t xml:space="preserve">o give a symptom of it not working in the present system, I would say </w:t>
      </w:r>
      <w:r>
        <w:t xml:space="preserve">that </w:t>
      </w:r>
      <w:r w:rsidR="009666B6">
        <w:t>a 95</w:t>
      </w:r>
      <w:r w:rsidR="006266AF">
        <w:t xml:space="preserve"> </w:t>
      </w:r>
      <w:r w:rsidR="009666B6">
        <w:t>year-old with a broken hip</w:t>
      </w:r>
      <w:r>
        <w:t xml:space="preserve"> and a </w:t>
      </w:r>
      <w:r w:rsidR="009666B6">
        <w:t>broken shoulder</w:t>
      </w:r>
      <w:r w:rsidRPr="009E7AAF" w:rsidR="009E7AAF">
        <w:t xml:space="preserve"> </w:t>
      </w:r>
      <w:r w:rsidR="009E7AAF">
        <w:t xml:space="preserve">waiting on a floor for 27 hours </w:t>
      </w:r>
      <w:r w:rsidR="009666B6">
        <w:t>can never be the answer to a health service that</w:t>
      </w:r>
      <w:r>
        <w:t xml:space="preserve"> ha</w:t>
      </w:r>
      <w:r w:rsidR="009666B6">
        <w:t xml:space="preserve">s </w:t>
      </w:r>
      <w:r>
        <w:t>over</w:t>
      </w:r>
      <w:r w:rsidR="009666B6">
        <w:t xml:space="preserve"> </w:t>
      </w:r>
      <w:r w:rsidR="006266AF">
        <w:t>1</w:t>
      </w:r>
      <w:r w:rsidR="009666B6">
        <w:t xml:space="preserve"> million people</w:t>
      </w:r>
      <w:r>
        <w:t>.</w:t>
      </w:r>
      <w:r w:rsidR="009666B6">
        <w:t xml:space="preserve"> </w:t>
      </w:r>
      <w:r w:rsidR="006266AF">
        <w:t xml:space="preserve">It is not </w:t>
      </w:r>
      <w:r w:rsidR="009666B6">
        <w:t xml:space="preserve">only the paramedics. What else did anybody do to </w:t>
      </w:r>
      <w:r w:rsidR="00E86327">
        <w:t>prevent</w:t>
      </w:r>
      <w:r w:rsidR="009666B6">
        <w:t xml:space="preserve"> that person spending 20-odd hours on the floor? That can</w:t>
      </w:r>
      <w:r>
        <w:t>no</w:t>
      </w:r>
      <w:r w:rsidR="009666B6">
        <w:t>t be the right answer ever. Somebody else should have helped</w:t>
      </w:r>
      <w:r>
        <w:t>.</w:t>
      </w:r>
      <w:r w:rsidR="009666B6">
        <w:t xml:space="preserve"> </w:t>
      </w:r>
      <w:r w:rsidR="006266AF">
        <w:t xml:space="preserve">Who </w:t>
      </w:r>
      <w:r w:rsidR="009666B6">
        <w:t xml:space="preserve">thought it was their job to intervene acutely in that case or system-wide to try </w:t>
      </w:r>
      <w:r>
        <w:t>to</w:t>
      </w:r>
      <w:r w:rsidR="009666B6">
        <w:t xml:space="preserve"> make sure it did</w:t>
      </w:r>
      <w:r>
        <w:t xml:space="preserve"> </w:t>
      </w:r>
      <w:r w:rsidR="009666B6">
        <w:t>n</w:t>
      </w:r>
      <w:r>
        <w:t>o</w:t>
      </w:r>
      <w:r w:rsidR="009666B6">
        <w:t>t happen again</w:t>
      </w:r>
      <w:r w:rsidR="009E7AAF">
        <w:t>?</w:t>
      </w:r>
      <w:r w:rsidR="009666B6">
        <w:t xml:space="preserve"> It may always happen, but you would never want it to happen again. </w:t>
      </w:r>
    </w:p>
    <w:p w:rsidR="009666B6" w:rsidP="00C50EAC">
      <w:pPr>
        <w:pStyle w:val="Question"/>
        <w:numPr>
          <w:ilvl w:val="0"/>
          <w:numId w:val="0"/>
        </w:numPr>
        <w:ind w:left="794"/>
      </w:pPr>
      <w:r>
        <w:t xml:space="preserve">I may not have represented </w:t>
      </w:r>
      <w:r w:rsidR="00C50EAC">
        <w:t>G</w:t>
      </w:r>
      <w:r>
        <w:t>e</w:t>
      </w:r>
      <w:r w:rsidR="00C50EAC">
        <w:t>o</w:t>
      </w:r>
      <w:r>
        <w:t>ff’s question very well but I would like to understand who</w:t>
      </w:r>
      <w:r w:rsidR="00C50EAC">
        <w:t xml:space="preserve"> is</w:t>
      </w:r>
      <w:r>
        <w:t xml:space="preserve"> </w:t>
      </w:r>
      <w:r w:rsidR="00C50EAC">
        <w:t xml:space="preserve">the </w:t>
      </w:r>
      <w:r w:rsidR="006266AF">
        <w:t>command and control</w:t>
      </w:r>
      <w:r>
        <w:t xml:space="preserve"> bit in this</w:t>
      </w:r>
      <w:r w:rsidR="00C50EAC">
        <w:t>.</w:t>
      </w:r>
      <w:r>
        <w:t xml:space="preserve"> </w:t>
      </w:r>
      <w:r w:rsidR="00C50EAC">
        <w:t>T</w:t>
      </w:r>
      <w:r>
        <w:t xml:space="preserve">he </w:t>
      </w:r>
      <w:r w:rsidR="00C50EAC">
        <w:t>h</w:t>
      </w:r>
      <w:r>
        <w:t xml:space="preserve">ealth </w:t>
      </w:r>
      <w:r w:rsidR="00C50EAC">
        <w:t>s</w:t>
      </w:r>
      <w:r>
        <w:t xml:space="preserve">ervice seems to fight </w:t>
      </w:r>
      <w:r w:rsidR="006266AF">
        <w:t>command and control</w:t>
      </w:r>
      <w:r>
        <w:t>. I get that, but who</w:t>
      </w:r>
      <w:r w:rsidR="00C50EAC">
        <w:t xml:space="preserve"> i</w:t>
      </w:r>
      <w:r>
        <w:t>s going to make the</w:t>
      </w:r>
      <w:r w:rsidR="00C50EAC">
        <w:t>se</w:t>
      </w:r>
      <w:r>
        <w:t xml:space="preserve"> levers work?</w:t>
      </w:r>
    </w:p>
    <w:p w:rsidR="001B2D4B" w:rsidP="000F51D2">
      <w:pPr>
        <w:pStyle w:val="Answer"/>
      </w:pPr>
      <w:r>
        <w:rPr>
          <w:b/>
          <w:bCs/>
          <w:i/>
        </w:rPr>
        <w:t>Victoria Vallance:</w:t>
      </w:r>
      <w:r w:rsidR="00C50EAC">
        <w:t xml:space="preserve"> We have two immediate </w:t>
      </w:r>
      <w:r w:rsidR="009666B6">
        <w:t>leve</w:t>
      </w:r>
      <w:r w:rsidR="00C50EAC">
        <w:t>rs available to us</w:t>
      </w:r>
      <w:r w:rsidR="009666B6">
        <w:t>. One is our continued provider</w:t>
      </w:r>
      <w:r w:rsidR="009E7AAF">
        <w:t>-</w:t>
      </w:r>
      <w:r w:rsidR="009666B6">
        <w:t xml:space="preserve">level regulation. </w:t>
      </w:r>
      <w:r>
        <w:t>W</w:t>
      </w:r>
      <w:r w:rsidR="009666B6">
        <w:t xml:space="preserve">here we find that care is of concern, be it unsafe </w:t>
      </w:r>
      <w:r>
        <w:t>or</w:t>
      </w:r>
      <w:r w:rsidR="009666B6">
        <w:t xml:space="preserve"> not meeting the standards we would expect it to</w:t>
      </w:r>
      <w:r>
        <w:t>,</w:t>
      </w:r>
      <w:r w:rsidR="009666B6">
        <w:t xml:space="preserve"> </w:t>
      </w:r>
      <w:r>
        <w:t>w</w:t>
      </w:r>
      <w:r w:rsidR="009666B6">
        <w:t xml:space="preserve">e will continue to use our regulatory toolkit, </w:t>
      </w:r>
      <w:r>
        <w:t>in</w:t>
      </w:r>
      <w:r w:rsidR="009666B6">
        <w:t xml:space="preserve"> which we have powers to hold providers to account. </w:t>
      </w:r>
      <w:r>
        <w:t>W</w:t>
      </w:r>
      <w:r w:rsidR="009666B6">
        <w:t xml:space="preserve">here we see significant value </w:t>
      </w:r>
      <w:r w:rsidR="006266AF">
        <w:t>in</w:t>
      </w:r>
      <w:r w:rsidR="009666B6">
        <w:t xml:space="preserve"> the future, particularly when we </w:t>
      </w:r>
      <w:r w:rsidR="006266AF">
        <w:t>can</w:t>
      </w:r>
      <w:r w:rsidR="009666B6">
        <w:t xml:space="preserve"> formally assess and form judgments of quality and safety at the integrated care system level</w:t>
      </w:r>
      <w:r>
        <w:t xml:space="preserve">, </w:t>
      </w:r>
      <w:r w:rsidR="009666B6">
        <w:t>there is another lever for us there</w:t>
      </w:r>
      <w:r>
        <w:t>.</w:t>
      </w:r>
      <w:r w:rsidR="009666B6">
        <w:t xml:space="preserve"> </w:t>
      </w:r>
    </w:p>
    <w:p w:rsidR="001B2D4B" w:rsidP="002F1B0A">
      <w:pPr>
        <w:pStyle w:val="Answer"/>
      </w:pPr>
      <w:r>
        <w:t>I</w:t>
      </w:r>
      <w:r w:rsidR="009666B6">
        <w:t>n terms of accountability</w:t>
      </w:r>
      <w:r>
        <w:t>,</w:t>
      </w:r>
      <w:r w:rsidR="009666B6">
        <w:t xml:space="preserve"> fast</w:t>
      </w:r>
      <w:r w:rsidR="006266AF">
        <w:t xml:space="preserve"> </w:t>
      </w:r>
      <w:r w:rsidR="009666B6">
        <w:t xml:space="preserve">forward </w:t>
      </w:r>
      <w:r>
        <w:t xml:space="preserve">and </w:t>
      </w:r>
      <w:r w:rsidR="009666B6">
        <w:t xml:space="preserve">imagine </w:t>
      </w:r>
      <w:r>
        <w:t xml:space="preserve">that </w:t>
      </w:r>
      <w:r w:rsidR="009666B6">
        <w:t>there</w:t>
      </w:r>
      <w:r>
        <w:t xml:space="preserve"> is</w:t>
      </w:r>
      <w:r w:rsidR="009666B6">
        <w:t xml:space="preserve"> a report</w:t>
      </w:r>
      <w:r>
        <w:t>.</w:t>
      </w:r>
      <w:r w:rsidR="009666B6">
        <w:t xml:space="preserve"> </w:t>
      </w:r>
      <w:r>
        <w:t xml:space="preserve">I </w:t>
      </w:r>
      <w:r w:rsidR="009666B6">
        <w:t>do</w:t>
      </w:r>
      <w:r>
        <w:t xml:space="preserve"> </w:t>
      </w:r>
      <w:r w:rsidR="009666B6">
        <w:t>n</w:t>
      </w:r>
      <w:r>
        <w:t>o</w:t>
      </w:r>
      <w:r w:rsidR="009666B6">
        <w:t>t know what that will look like but just imagine</w:t>
      </w:r>
      <w:r>
        <w:t xml:space="preserve"> it.</w:t>
      </w:r>
      <w:r w:rsidR="009666B6">
        <w:t xml:space="preserve"> </w:t>
      </w:r>
      <w:r>
        <w:t>W</w:t>
      </w:r>
      <w:r w:rsidR="009666B6">
        <w:t xml:space="preserve">e would </w:t>
      </w:r>
      <w:r>
        <w:t xml:space="preserve">then </w:t>
      </w:r>
      <w:r w:rsidR="009666B6">
        <w:t>be directing that</w:t>
      </w:r>
      <w:r>
        <w:t xml:space="preserve"> re</w:t>
      </w:r>
      <w:r w:rsidR="009666B6">
        <w:t xml:space="preserve">view of quality and safety to the system </w:t>
      </w:r>
      <w:r>
        <w:t>c</w:t>
      </w:r>
      <w:r w:rsidR="009666B6">
        <w:t xml:space="preserve">hair, </w:t>
      </w:r>
      <w:r>
        <w:t>a</w:t>
      </w:r>
      <w:r w:rsidR="009666B6">
        <w:t>nd we would be expecting a return on that</w:t>
      </w:r>
      <w:r w:rsidR="006266AF">
        <w:t>,</w:t>
      </w:r>
      <w:r w:rsidR="009666B6">
        <w:t xml:space="preserve"> an update if necessary</w:t>
      </w:r>
      <w:r>
        <w:t>, and an action plan</w:t>
      </w:r>
      <w:r w:rsidR="009666B6">
        <w:t>. We</w:t>
      </w:r>
      <w:r>
        <w:t xml:space="preserve"> a</w:t>
      </w:r>
      <w:r w:rsidR="009666B6">
        <w:t>re still working through the approach</w:t>
      </w:r>
      <w:r>
        <w:t xml:space="preserve"> and </w:t>
      </w:r>
      <w:r w:rsidR="009666B6">
        <w:t>quite what it will look like, but we need an escalation line beyond th</w:t>
      </w:r>
      <w:r>
        <w:t>ere. We a</w:t>
      </w:r>
      <w:r w:rsidR="009666B6">
        <w:t>re working that through because</w:t>
      </w:r>
      <w:r>
        <w:t>, in</w:t>
      </w:r>
      <w:r w:rsidR="009666B6">
        <w:t xml:space="preserve"> the same way that we would call out to NHS England, for example, if a </w:t>
      </w:r>
      <w:r w:rsidR="006266AF">
        <w:t xml:space="preserve">trust </w:t>
      </w:r>
      <w:r w:rsidR="009666B6">
        <w:t>were failing to improve, we need to be able to escalate our concerns</w:t>
      </w:r>
      <w:r>
        <w:t>.</w:t>
      </w:r>
    </w:p>
    <w:p w:rsidR="009666B6" w:rsidP="002F1B0A">
      <w:pPr>
        <w:pStyle w:val="Remark"/>
      </w:pPr>
      <w:r w:rsidRPr="001B2D4B">
        <w:rPr>
          <w:b/>
          <w:bCs/>
        </w:rPr>
        <w:t>Lord Hogan-Howe:</w:t>
      </w:r>
      <w:r w:rsidRPr="001B2D4B">
        <w:t xml:space="preserve"> </w:t>
      </w:r>
      <w:r>
        <w:t>I</w:t>
      </w:r>
      <w:r w:rsidRPr="001B2D4B">
        <w:t xml:space="preserve">s </w:t>
      </w:r>
      <w:r>
        <w:t>i</w:t>
      </w:r>
      <w:r w:rsidRPr="001B2D4B">
        <w:t>t the chair of this int</w:t>
      </w:r>
      <w:r>
        <w:t>eg</w:t>
      </w:r>
      <w:r w:rsidRPr="001B2D4B">
        <w:t>r</w:t>
      </w:r>
      <w:r>
        <w:t>a</w:t>
      </w:r>
      <w:r w:rsidRPr="001B2D4B">
        <w:t>t</w:t>
      </w:r>
      <w:r>
        <w:t>ed</w:t>
      </w:r>
      <w:r w:rsidRPr="001B2D4B">
        <w:t xml:space="preserve"> board who would be </w:t>
      </w:r>
      <w:r w:rsidR="001F4686">
        <w:t>ask</w:t>
      </w:r>
      <w:r w:rsidRPr="001B2D4B">
        <w:t>ing</w:t>
      </w:r>
      <w:r>
        <w:t>, “W</w:t>
      </w:r>
      <w:r w:rsidRPr="001B2D4B">
        <w:t>hat are you doing about it?</w:t>
      </w:r>
      <w:r>
        <w:t xml:space="preserve">” </w:t>
      </w:r>
      <w:r w:rsidR="001F4686">
        <w:t xml:space="preserve">Would </w:t>
      </w:r>
      <w:r>
        <w:t xml:space="preserve">they have a lever to </w:t>
      </w:r>
      <w:r>
        <w:t>s</w:t>
      </w:r>
      <w:r>
        <w:t>ay to GPs, “You</w:t>
      </w:r>
      <w:r w:rsidR="00AF6AF7">
        <w:t>’</w:t>
      </w:r>
      <w:r>
        <w:t>ve</w:t>
      </w:r>
      <w:r w:rsidR="00AF6AF7">
        <w:t xml:space="preserve"> got</w:t>
      </w:r>
      <w:r>
        <w:t xml:space="preserve"> the</w:t>
      </w:r>
      <w:r>
        <w:t xml:space="preserve"> capacity to put through 1</w:t>
      </w:r>
      <w:r>
        <w:t>,</w:t>
      </w:r>
      <w:r>
        <w:t>000 people a month</w:t>
      </w:r>
      <w:r>
        <w:t>. You</w:t>
      </w:r>
      <w:r w:rsidR="00AF6AF7">
        <w:t>’</w:t>
      </w:r>
      <w:r>
        <w:t>re putting through 600. What can you do about that?</w:t>
      </w:r>
      <w:r>
        <w:t>”</w:t>
      </w:r>
      <w:r>
        <w:t xml:space="preserve"> </w:t>
      </w:r>
      <w:r>
        <w:t>I</w:t>
      </w:r>
      <w:r>
        <w:t>f they</w:t>
      </w:r>
      <w:r>
        <w:t xml:space="preserve"> a</w:t>
      </w:r>
      <w:r>
        <w:t xml:space="preserve">re not prepared to do something about it, </w:t>
      </w:r>
      <w:r w:rsidR="00AF6AF7">
        <w:t xml:space="preserve">who would </w:t>
      </w:r>
      <w:r>
        <w:t>take action</w:t>
      </w:r>
      <w:r>
        <w:t>?</w:t>
      </w:r>
      <w:r>
        <w:t xml:space="preserve"> Is it the chair or someone else</w:t>
      </w:r>
      <w:r>
        <w:t xml:space="preserve"> in that system</w:t>
      </w:r>
      <w:r>
        <w:t>?</w:t>
      </w:r>
    </w:p>
    <w:p w:rsidR="001B2D4B" w:rsidP="000F51D2">
      <w:pPr>
        <w:pStyle w:val="Answer"/>
      </w:pPr>
      <w:r>
        <w:rPr>
          <w:b/>
          <w:bCs/>
          <w:i/>
        </w:rPr>
        <w:t>Victoria Vallance:</w:t>
      </w:r>
      <w:r>
        <w:t xml:space="preserve"> W</w:t>
      </w:r>
      <w:r w:rsidR="009666B6">
        <w:t>e would be expecting the system itself to reach through and provide support.</w:t>
      </w:r>
    </w:p>
    <w:p w:rsidR="009666B6" w:rsidP="002F1B0A">
      <w:pPr>
        <w:pStyle w:val="Remark"/>
      </w:pPr>
      <w:r w:rsidRPr="001B2D4B">
        <w:rPr>
          <w:b/>
          <w:bCs/>
        </w:rPr>
        <w:t>Lord Hogan-Howe:</w:t>
      </w:r>
      <w:r>
        <w:t xml:space="preserve"> This goes back to </w:t>
      </w:r>
      <w:r>
        <w:t>Geoff’s question. The s</w:t>
      </w:r>
      <w:r>
        <w:t>ystem is not a person o</w:t>
      </w:r>
      <w:r>
        <w:t>r</w:t>
      </w:r>
      <w:r>
        <w:t xml:space="preserve"> a role. </w:t>
      </w:r>
      <w:r w:rsidR="001B4209">
        <w:t>Where can you go</w:t>
      </w:r>
      <w:r>
        <w:t xml:space="preserve"> in</w:t>
      </w:r>
      <w:r>
        <w:t xml:space="preserve">, </w:t>
      </w:r>
      <w:r w:rsidR="001B4209">
        <w:t>for example</w:t>
      </w:r>
      <w:r>
        <w:t>, Monmouthshire to say, “You</w:t>
      </w:r>
      <w:r w:rsidR="001B4209">
        <w:t>’</w:t>
      </w:r>
      <w:r>
        <w:t>re being paid to do this better</w:t>
      </w:r>
      <w:r w:rsidR="001B4209">
        <w:t>.</w:t>
      </w:r>
      <w:r>
        <w:t xml:space="preserve"> </w:t>
      </w:r>
      <w:r w:rsidR="001B4209">
        <w:t xml:space="preserve">We </w:t>
      </w:r>
      <w:r>
        <w:t>expect the G</w:t>
      </w:r>
      <w:r>
        <w:t>P</w:t>
      </w:r>
      <w:r>
        <w:t>s</w:t>
      </w:r>
      <w:r>
        <w:t>”</w:t>
      </w:r>
      <w:r w:rsidR="001B4209">
        <w:t>—</w:t>
      </w:r>
      <w:r>
        <w:t>or whoever it happens to be</w:t>
      </w:r>
      <w:r w:rsidR="001B4209">
        <w:t>—</w:t>
      </w:r>
      <w:r>
        <w:t>“</w:t>
      </w:r>
      <w:r w:rsidR="001B4209">
        <w:t>to do their job better.</w:t>
      </w:r>
      <w:r>
        <w:t xml:space="preserve"> </w:t>
      </w:r>
      <w:r w:rsidR="001B4209">
        <w:t>You’ve got</w:t>
      </w:r>
      <w:r>
        <w:t xml:space="preserve"> the power to do it</w:t>
      </w:r>
      <w:r w:rsidR="001B4209">
        <w:t xml:space="preserve">. Why </w:t>
      </w:r>
      <w:r>
        <w:t>are</w:t>
      </w:r>
      <w:r w:rsidR="001B4209">
        <w:t>n’t</w:t>
      </w:r>
      <w:r>
        <w:t xml:space="preserve"> you doing it”</w:t>
      </w:r>
      <w:r w:rsidR="001B4209">
        <w:t>?</w:t>
      </w:r>
      <w:r>
        <w:t xml:space="preserve"> I am </w:t>
      </w:r>
      <w:r>
        <w:t>paraphrasing</w:t>
      </w:r>
      <w:r>
        <w:t xml:space="preserve"> what </w:t>
      </w:r>
      <w:r w:rsidR="009E7AAF">
        <w:t>G</w:t>
      </w:r>
      <w:r>
        <w:t>e</w:t>
      </w:r>
      <w:r w:rsidR="009E7AAF">
        <w:t>o</w:t>
      </w:r>
      <w:r>
        <w:t>ff is talking about.</w:t>
      </w:r>
      <w:r>
        <w:t xml:space="preserve"> </w:t>
      </w:r>
      <w:r>
        <w:t xml:space="preserve">In the </w:t>
      </w:r>
      <w:r>
        <w:t>new model</w:t>
      </w:r>
      <w:r>
        <w:t>, is</w:t>
      </w:r>
      <w:r>
        <w:t xml:space="preserve"> </w:t>
      </w:r>
      <w:r w:rsidR="00FA062B">
        <w:t xml:space="preserve">there </w:t>
      </w:r>
      <w:r>
        <w:t>someone task</w:t>
      </w:r>
      <w:r>
        <w:t>ed</w:t>
      </w:r>
      <w:r>
        <w:t xml:space="preserve"> </w:t>
      </w:r>
      <w:r w:rsidR="001E0DDF">
        <w:t>and em</w:t>
      </w:r>
      <w:r>
        <w:t>power</w:t>
      </w:r>
      <w:r w:rsidR="001E0DDF">
        <w:t>ed</w:t>
      </w:r>
      <w:r>
        <w:t xml:space="preserve"> to deliver</w:t>
      </w:r>
      <w:r>
        <w:t>?</w:t>
      </w:r>
      <w:r>
        <w:t xml:space="preserve"> I</w:t>
      </w:r>
      <w:r>
        <w:t xml:space="preserve"> a</w:t>
      </w:r>
      <w:r>
        <w:t>m not sure I</w:t>
      </w:r>
      <w:r>
        <w:t xml:space="preserve"> ha</w:t>
      </w:r>
      <w:r>
        <w:t>ve heard that. If there is</w:t>
      </w:r>
      <w:r>
        <w:t xml:space="preserve"> </w:t>
      </w:r>
      <w:r>
        <w:t>n</w:t>
      </w:r>
      <w:r>
        <w:t>o</w:t>
      </w:r>
      <w:r>
        <w:t>t,</w:t>
      </w:r>
      <w:r>
        <w:t xml:space="preserve"> I get that </w:t>
      </w:r>
      <w:r>
        <w:t>that</w:t>
      </w:r>
      <w:r>
        <w:t xml:space="preserve"> i</w:t>
      </w:r>
      <w:r>
        <w:t>s not your responsibility.</w:t>
      </w:r>
    </w:p>
    <w:p w:rsidR="009666B6" w:rsidP="000F51D2">
      <w:pPr>
        <w:pStyle w:val="Answer"/>
      </w:pPr>
      <w:r>
        <w:rPr>
          <w:b/>
          <w:bCs/>
          <w:i/>
        </w:rPr>
        <w:t>Victoria Vallance:</w:t>
      </w:r>
      <w:r w:rsidR="001B2D4B">
        <w:t xml:space="preserve"> The accountability and </w:t>
      </w:r>
      <w:r>
        <w:t>responsibility</w:t>
      </w:r>
      <w:r w:rsidR="001B2D4B">
        <w:t xml:space="preserve"> s</w:t>
      </w:r>
      <w:r>
        <w:t>ystems are still working this out themselves. They</w:t>
      </w:r>
      <w:r w:rsidR="001B2D4B">
        <w:t xml:space="preserve"> a</w:t>
      </w:r>
      <w:r>
        <w:t xml:space="preserve">re grappling with it. What does the governance look like? </w:t>
      </w:r>
      <w:r w:rsidR="001B2D4B">
        <w:t>I</w:t>
      </w:r>
      <w:r>
        <w:t>n terms of our plans</w:t>
      </w:r>
      <w:r w:rsidR="004A1354">
        <w:t xml:space="preserve"> and </w:t>
      </w:r>
      <w:r>
        <w:t>our emerging</w:t>
      </w:r>
      <w:r w:rsidR="00D7223F">
        <w:t>,</w:t>
      </w:r>
      <w:r>
        <w:t xml:space="preserve"> shaping</w:t>
      </w:r>
      <w:r w:rsidR="00D7223F">
        <w:t xml:space="preserve"> </w:t>
      </w:r>
      <w:r w:rsidR="004A1354">
        <w:t>up</w:t>
      </w:r>
      <w:r>
        <w:t xml:space="preserve"> approach, </w:t>
      </w:r>
      <w:r w:rsidR="004A1354">
        <w:t>w</w:t>
      </w:r>
      <w:r>
        <w:t xml:space="preserve">e will be hooking </w:t>
      </w:r>
      <w:r w:rsidR="00452A75">
        <w:t>in</w:t>
      </w:r>
      <w:r>
        <w:t xml:space="preserve"> and delivering our view back to the integrated care system, of which the accountability</w:t>
      </w:r>
      <w:r w:rsidR="004A1354">
        <w:t xml:space="preserve"> sits with</w:t>
      </w:r>
      <w:r>
        <w:t xml:space="preserve"> the </w:t>
      </w:r>
      <w:r w:rsidR="004A1354">
        <w:t>ch</w:t>
      </w:r>
      <w:r>
        <w:t>air and the rest of the team around them.</w:t>
      </w:r>
    </w:p>
    <w:p w:rsidR="00C57F59" w:rsidRPr="00C57F59" w:rsidP="004A1354">
      <w:pPr>
        <w:pStyle w:val="Question"/>
        <w:numPr>
          <w:ilvl w:val="0"/>
          <w:numId w:val="0"/>
        </w:numPr>
        <w:ind w:left="794"/>
      </w:pPr>
      <w:r>
        <w:rPr>
          <w:b/>
          <w:bCs/>
        </w:rPr>
        <w:t>The Chair</w:t>
      </w:r>
      <w:r w:rsidRPr="004A1354" w:rsidR="004A1354">
        <w:rPr>
          <w:b/>
          <w:bCs/>
        </w:rPr>
        <w:t>:</w:t>
      </w:r>
      <w:r w:rsidR="004A1354">
        <w:t xml:space="preserve"> U</w:t>
      </w:r>
      <w:r w:rsidR="009666B6">
        <w:t>nfortunately</w:t>
      </w:r>
      <w:r w:rsidR="004A1354">
        <w:t>,</w:t>
      </w:r>
      <w:r w:rsidR="009666B6">
        <w:t xml:space="preserve"> we</w:t>
      </w:r>
      <w:r w:rsidR="004A1354">
        <w:t xml:space="preserve"> ha</w:t>
      </w:r>
      <w:r w:rsidR="009666B6">
        <w:t>ve run out of time with you and we are going on to the real command</w:t>
      </w:r>
      <w:r w:rsidR="007D5D71">
        <w:t xml:space="preserve"> </w:t>
      </w:r>
      <w:r w:rsidR="009666B6">
        <w:t>and</w:t>
      </w:r>
      <w:r w:rsidR="007D5D71">
        <w:t xml:space="preserve"> </w:t>
      </w:r>
      <w:r w:rsidR="009666B6">
        <w:t>control people later, NHS England. I just want to say thank you enormously to you t</w:t>
      </w:r>
      <w:r w:rsidR="004A1354">
        <w:t>w</w:t>
      </w:r>
      <w:r w:rsidR="009666B6">
        <w:t xml:space="preserve">o. You can tell </w:t>
      </w:r>
      <w:r w:rsidR="004A1354">
        <w:t xml:space="preserve">that </w:t>
      </w:r>
      <w:r w:rsidR="009666B6">
        <w:t>we still have lots we would like to explore with you</w:t>
      </w:r>
      <w:r w:rsidR="004A1354">
        <w:t>.</w:t>
      </w:r>
      <w:r w:rsidR="009666B6">
        <w:t xml:space="preserve"> </w:t>
      </w:r>
      <w:r w:rsidR="004A1354">
        <w:t>T</w:t>
      </w:r>
      <w:r w:rsidR="009666B6">
        <w:t>hank you</w:t>
      </w:r>
      <w:r w:rsidR="004A1354">
        <w:t>,</w:t>
      </w:r>
      <w:r w:rsidR="009666B6">
        <w:t xml:space="preserve"> Sarah</w:t>
      </w:r>
      <w:r w:rsidR="009E7AAF">
        <w:t>. Y</w:t>
      </w:r>
      <w:r w:rsidR="009666B6">
        <w:t>ou</w:t>
      </w:r>
      <w:r w:rsidR="004A1354">
        <w:t xml:space="preserve"> ha</w:t>
      </w:r>
      <w:r w:rsidR="009666B6">
        <w:t xml:space="preserve">ve already said </w:t>
      </w:r>
      <w:r w:rsidR="004A1354">
        <w:t xml:space="preserve">that </w:t>
      </w:r>
      <w:r w:rsidR="009666B6">
        <w:t xml:space="preserve">you will send us information </w:t>
      </w:r>
      <w:r w:rsidR="00D7223F">
        <w:t>on</w:t>
      </w:r>
      <w:r w:rsidR="009666B6">
        <w:t xml:space="preserve"> anything that you think we did</w:t>
      </w:r>
      <w:r w:rsidR="004A1354">
        <w:t xml:space="preserve"> </w:t>
      </w:r>
      <w:r w:rsidR="009666B6">
        <w:t>n</w:t>
      </w:r>
      <w:r w:rsidR="004A1354">
        <w:t>o</w:t>
      </w:r>
      <w:r w:rsidR="009666B6">
        <w:t xml:space="preserve">t quite get or </w:t>
      </w:r>
      <w:r w:rsidR="004A1354">
        <w:t xml:space="preserve">that </w:t>
      </w:r>
      <w:r w:rsidR="009666B6">
        <w:t>you did</w:t>
      </w:r>
      <w:r w:rsidR="004A1354">
        <w:t xml:space="preserve"> </w:t>
      </w:r>
      <w:r w:rsidR="009666B6">
        <w:t>n</w:t>
      </w:r>
      <w:r w:rsidR="004A1354">
        <w:t>o</w:t>
      </w:r>
      <w:r w:rsidR="009666B6">
        <w:t>t get the chance to explain in the way you wanted to. I</w:t>
      </w:r>
      <w:r w:rsidR="004A1354">
        <w:t xml:space="preserve"> woul</w:t>
      </w:r>
      <w:r w:rsidR="009666B6">
        <w:t>d also offer the same to you, Victoria. If there</w:t>
      </w:r>
      <w:r w:rsidR="004A1354">
        <w:t xml:space="preserve"> i</w:t>
      </w:r>
      <w:r w:rsidR="009666B6">
        <w:t xml:space="preserve">s anything that you think </w:t>
      </w:r>
      <w:r w:rsidR="007D2752">
        <w:t xml:space="preserve">afterwards </w:t>
      </w:r>
      <w:r w:rsidR="009666B6">
        <w:t xml:space="preserve">would be useful for </w:t>
      </w:r>
      <w:r w:rsidR="004A1354">
        <w:t>us</w:t>
      </w:r>
      <w:r w:rsidR="009666B6">
        <w:t>, please let us know.</w:t>
      </w:r>
      <w:r w:rsidR="004A1354">
        <w:t xml:space="preserve"> </w:t>
      </w:r>
      <w:r w:rsidR="009666B6">
        <w:t xml:space="preserve">We want to produce a report that will be useful to people and </w:t>
      </w:r>
      <w:r w:rsidR="004A1354">
        <w:t xml:space="preserve">that </w:t>
      </w:r>
      <w:r w:rsidR="009666B6">
        <w:t xml:space="preserve">will inform the area a little better. </w:t>
      </w:r>
      <w:r w:rsidR="004A1354">
        <w:t>T</w:t>
      </w:r>
      <w:r w:rsidR="009666B6">
        <w:t>hank you very much indeed</w:t>
      </w:r>
      <w:r w:rsidR="004A1354">
        <w:t>.</w:t>
      </w:r>
      <w:r>
        <w:t xml:space="preserve"> </w:t>
      </w:r>
    </w:p>
    <w:sectPr w:rsidSect="00D36273">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6273" w:rsidP="00D36273">
    <w:pPr>
      <w:pStyle w:val="Header"/>
    </w:pPr>
    <w:r>
      <w:rPr>
        <w:noProof/>
      </w:rPr>
      <w:drawing>
        <wp:inline distT="0" distB="0" distL="0" distR="0">
          <wp:extent cx="3238500" cy="447675"/>
          <wp:effectExtent l="0" t="0" r="0" b="9525"/>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inal logo red (RGB)"/>
                  <pic:cNvPicPr>
                    <a:picLocks noChangeAspect="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p w:rsidR="00D36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93245333"/>
      <w:docPartObj>
        <w:docPartGallery w:val="Page Numbers (Top of Page)"/>
        <w:docPartUnique/>
      </w:docPartObj>
    </w:sdtPr>
    <w:sdtEndPr>
      <w:rPr>
        <w:noProof/>
      </w:rPr>
    </w:sdtEndPr>
    <w:sdtContent>
      <w:p w:rsidR="00D3627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362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A789536"/>
    <w:lvl w:ilvl="0">
      <w:start w:val="4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F3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agius\Documents\Hansard\Select%20Committee%20Template%202018%20(2).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53" ma:contentTypeDescription="Create a new document." ma:contentTypeScope="" ma:versionID="c613b523a2e8461f203a76d5576e2f0b">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d05b0cb474bcd124de900fabb9a09eb9"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c10fc15a1e374d7faacfa4b870e47730" ma:index="16" ma:taxonomy="true" ma:internalName="c10fc15a1e374d7faacfa4b870e47730" ma:taxonomyFieldName="Document_x0020_Type" ma:displayName="Document Type" ma:readOnly="false" ma:default="4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54;#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Access to emergency services</TermName>
          <TermId xmlns="http://schemas.microsoft.com/office/infopath/2007/PartnerControls">27d451da-3a2e-4d9a-95ba-4020074665af</TermId>
        </TermInfo>
      </Terms>
    </edc898bf3bb343549b83ac391d519ef2>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Document_x0020_Status1 xmlns="2d7e0317-ce4a-4cde-9e0e-6511d8769bb0">Draft</Document_x0020_Status1>
    <g3ef09377e3444258679b6035a1ff93a xmlns="4600776d-0a3c-44b4-bff2-0ceaafb13046">
      <Terms xmlns="http://schemas.microsoft.com/office/infopath/2007/PartnerControls"/>
    </g3ef09377e3444258679b6035a1ff93a>
    <TaxCatchAll xmlns="4600776d-0a3c-44b4-bff2-0ceaafb13046">
      <Value>62</Value>
      <Value>5</Value>
      <Value>60</Value>
      <Value>3</Value>
      <Value>28</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Meeting_x0020_Date xmlns="2d7e0317-ce4a-4cde-9e0e-6511d8769bb0">2022-11-02T00:00:00+00:00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_dlc_DocIdUrl xmlns="2d7e0317-ce4a-4cde-9e0e-6511d8769bb0">
      <Url>https://hopuk.sharepoint.com/sites/hlc-publicservices/_layouts/15/DocIdRedir.aspx?ID=T6XQXZ27YFPC-1750559506-1522</Url>
      <Description>T6XQXZ27YFPC-1750559506-1522</Description>
    </_dlc_DocIdUrl>
    <cd0fc526a5c840319a97fd94028e9904 xmlns="4600776d-0a3c-44b4-bff2-0ceaafb13046">
      <Terms xmlns="http://schemas.microsoft.com/office/infopath/2007/PartnerControls"/>
    </cd0fc526a5c840319a97fd94028e9904>
    <_dlc_DocId xmlns="2d7e0317-ce4a-4cde-9e0e-6511d8769bb0">T6XQXZ27YFPC-1750559506-1522</_dlc_DocId>
    <TransfertoArchives xmlns="4600776d-0a3c-44b4-bff2-0ceaafb13046">false</TransfertoArchives>
    <SharedWithUsers xmlns="2d7e0317-ce4a-4cde-9e0e-6511d8769bb0">
      <UserInfo>
        <DisplayName/>
        <AccountId xsi:nil="true"/>
        <AccountType/>
      </UserInfo>
    </SharedWithUsers>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422AC67C-941B-41F5-A907-17D657DB33DA}">
  <ds:schemaRefs>
    <ds:schemaRef ds:uri="http://schemas.microsoft.com/sharepoint/v3/contenttype/forms"/>
  </ds:schemaRefs>
</ds:datastoreItem>
</file>

<file path=customXml/itemProps3.xml><?xml version="1.0" encoding="utf-8"?>
<ds:datastoreItem xmlns:ds="http://schemas.openxmlformats.org/officeDocument/2006/customXml" ds:itemID="{32864A66-739F-45FB-B330-280C45A21E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5267A3-F2D0-4A14-B0C2-B6FA336DBC68}">
  <ds:schemaRefs>
    <ds:schemaRef ds:uri="http://schemas.openxmlformats.org/package/2006/metadata/core-properties"/>
    <ds:schemaRef ds:uri="ac6055d9-4673-4f2d-bff4-8106c5e1167f"/>
    <ds:schemaRef ds:uri="http://schemas.microsoft.com/office/2006/documentManagement/types"/>
    <ds:schemaRef ds:uri="http://schemas.microsoft.com/office/infopath/2007/PartnerControls"/>
    <ds:schemaRef ds:uri="http://purl.org/dc/elements/1.1/"/>
    <ds:schemaRef ds:uri="http://schemas.microsoft.com/office/2006/metadata/properties"/>
    <ds:schemaRef ds:uri="2d7e0317-ce4a-4cde-9e0e-6511d8769bb0"/>
    <ds:schemaRef ds:uri="http://purl.org/dc/terms/"/>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43214EF5-4E69-44D7-8DBF-5444D0D2A49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