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3B1283" w:rsidRPr="0057463C" w:rsidP="00D97FE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B6277C39450E48159479F2085CD0C3A0"/>
          </w:placeholder>
          <w:richText/>
        </w:sdtPr>
        <w:sdtContent>
          <w:r w:rsidRPr="0057463C">
            <w:t>Treasury Committee</w:t>
          </w:r>
        </w:sdtContent>
      </w:sdt>
    </w:p>
    <w:p w:rsidR="003B1283" w:rsidRPr="0057463C" w:rsidP="00D97FEA">
      <w:pPr>
        <w:pStyle w:val="TitleInquiry0"/>
      </w:pPr>
      <w:r w:rsidRPr="0057463C">
        <w:t xml:space="preserve">Oral evidence: </w:t>
      </w:r>
      <w:sdt>
        <w:sdtPr>
          <w:alias w:val="InquiryName"/>
          <w:tag w:val="InquiryName"/>
          <w:id w:val="377371847"/>
          <w:placeholder>
            <w:docPart w:val="B6277C39450E48159479F2085CD0C3A0"/>
          </w:placeholder>
          <w:richText/>
        </w:sdtPr>
        <w:sdtContent>
          <w:r w:rsidRPr="0057463C">
            <w:t>The mortgage market</w:t>
          </w:r>
        </w:sdtContent>
      </w:sdt>
      <w:r w:rsidRPr="0057463C">
        <w:t xml:space="preserve">, HC </w:t>
      </w:r>
      <w:sdt>
        <w:sdtPr>
          <w:alias w:val="InquiryRefNo"/>
          <w:tag w:val="InquiryRefNo"/>
          <w:id w:val="-281725174"/>
          <w:placeholder>
            <w:docPart w:val="B6277C39450E48159479F2085CD0C3A0"/>
          </w:placeholder>
          <w:richText/>
        </w:sdtPr>
        <w:sdtContent>
          <w:r w:rsidRPr="0057463C" w:rsidR="00FF0EC6">
            <w:t>846</w:t>
          </w:r>
        </w:sdtContent>
      </w:sdt>
    </w:p>
    <w:sdt>
      <w:sdtPr>
        <w:alias w:val="SittingDate"/>
        <w:tag w:val="SittingDate"/>
        <w:id w:val="-1160222926"/>
        <w:placeholder>
          <w:docPart w:val="B6277C39450E48159479F2085CD0C3A0"/>
        </w:placeholder>
        <w:richText/>
      </w:sdtPr>
      <w:sdtContent>
        <w:p w:rsidR="003B1283" w:rsidRPr="0057463C" w:rsidP="00D97FEA">
          <w:pPr>
            <w:pStyle w:val="Para"/>
          </w:pPr>
          <w:r w:rsidRPr="0057463C">
            <w:t>Wednesday 2 November 2022</w:t>
          </w:r>
        </w:p>
      </w:sdtContent>
    </w:sdt>
    <w:p w:rsidR="003B1283" w:rsidRPr="0057463C" w:rsidP="00D97FEA">
      <w:pPr>
        <w:pStyle w:val="Para"/>
      </w:pPr>
      <w:r w:rsidRPr="0057463C">
        <w:t xml:space="preserve">Ordered by the House of </w:t>
      </w:r>
      <w:sdt>
        <w:sdtPr>
          <w:alias w:val="House"/>
          <w:tag w:val="House"/>
          <w:id w:val="809213435"/>
          <w:placeholder>
            <w:docPart w:val="B6277C39450E48159479F2085CD0C3A0"/>
          </w:placeholder>
          <w:richText/>
        </w:sdtPr>
        <w:sdtContent>
          <w:r w:rsidRPr="0057463C">
            <w:t>Commons</w:t>
          </w:r>
        </w:sdtContent>
      </w:sdt>
      <w:r w:rsidRPr="0057463C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B6277C39450E48159479F2085CD0C3A0"/>
          </w:placeholder>
          <w:richText/>
        </w:sdtPr>
        <w:sdtContent>
          <w:r w:rsidRPr="0057463C">
            <w:t>2 November 2022</w:t>
          </w:r>
        </w:sdtContent>
      </w:sdt>
      <w:r w:rsidRPr="0057463C">
        <w:t>.</w:t>
      </w:r>
    </w:p>
    <w:p w:rsidR="003B1283" w:rsidRPr="0057463C" w:rsidP="00D97FEA">
      <w:r w:rsidRPr="009D388D">
        <w:fldChar w:fldCharType="begin"/>
      </w:r>
      <w:r>
        <w:instrText>HYPERLINK "https://www.parliamentlive.tv/Event/Index/f0bc5642-71f4-45c1-aced-f45ef131233c"</w:instrText>
      </w:r>
      <w:r w:rsidRPr="009D388D">
        <w:fldChar w:fldCharType="separate"/>
      </w:r>
      <w:r>
        <w:rPr>
          <w:rStyle w:val="Hyperlink"/>
        </w:rPr>
        <w:t>Watch the meeting</w:t>
      </w:r>
      <w:r w:rsidRPr="009D388D">
        <w:fldChar w:fldCharType="end"/>
      </w:r>
    </w:p>
    <w:p w:rsidR="003B1283" w:rsidRPr="0057463C" w:rsidP="00D97FEA">
      <w:r w:rsidRPr="0057463C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B6277C39450E48159479F2085CD0C3A0"/>
          </w:placeholder>
          <w:richText/>
        </w:sdtPr>
        <w:sdtContent>
          <w:r w:rsidRPr="0057463C" w:rsidR="009B580D">
            <w:t xml:space="preserve">Dame Angela Eagle (Chair); </w:t>
          </w:r>
          <w:r w:rsidRPr="0057463C">
            <w:t>Rushanara Ali; Harriett Baldwin; Gareth Davies; Emma Hardy; Siobhain McDonagh; Alison Thewliss.</w:t>
          </w:r>
        </w:sdtContent>
      </w:sdt>
    </w:p>
    <w:p w:rsidR="003B1283" w:rsidRPr="0057463C" w:rsidP="00D97FEA">
      <w:pPr>
        <w:pStyle w:val="ParaCentre"/>
      </w:pPr>
      <w:r w:rsidRPr="0057463C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B6277C39450E48159479F2085CD0C3A0"/>
          </w:placeholder>
          <w:richText/>
        </w:sdtPr>
        <w:sdtContent>
          <w:r w:rsidRPr="0057463C" w:rsidR="00FF0EC6">
            <w:t>1 -</w:t>
          </w:r>
          <w:r w:rsidRPr="0057463C" w:rsidR="008F3327">
            <w:t xml:space="preserve"> 10</w:t>
          </w:r>
          <w:r w:rsidRPr="0057463C" w:rsidR="0057463C">
            <w:t>8</w:t>
          </w:r>
        </w:sdtContent>
      </w:sdt>
    </w:p>
    <w:p w:rsidR="003B1283" w:rsidRPr="0057463C" w:rsidP="00D97FEA">
      <w:pPr>
        <w:pStyle w:val="TitleWitnesses0"/>
      </w:pPr>
      <w:r w:rsidRPr="0057463C">
        <w:t>Witnesses</w:t>
      </w:r>
    </w:p>
    <w:p w:rsidR="003B1283" w:rsidRPr="009D388D" w:rsidP="009D388D">
      <w:pPr>
        <w:pStyle w:val="Para"/>
      </w:pPr>
      <w:sdt>
        <w:sdtPr>
          <w:alias w:val="WitnessSet"/>
          <w:tag w:val="WitnessSet"/>
          <w:id w:val="-368373484"/>
          <w:placeholder>
            <w:docPart w:val="1B8F2278880644EDA1C8C5008C83A695"/>
          </w:placeholder>
          <w:richText/>
        </w:sdtPr>
        <w:sdtContent>
          <w:r w:rsidRPr="0057463C">
            <w:t xml:space="preserve">I: Charles Roe, Director </w:t>
          </w:r>
          <w:r w:rsidRPr="0057463C" w:rsidR="00FF0EC6">
            <w:t>of</w:t>
          </w:r>
          <w:r w:rsidRPr="0057463C">
            <w:t xml:space="preserve"> Mortgages, UK Finance; Joanna Elson CBE, Chief Executive, Money Advice Trust</w:t>
          </w:r>
          <w:r w:rsidRPr="0057463C" w:rsidR="00FF0EC6">
            <w:t>; Ray Boulger, Senior Mortgage Technical Manager, John Charcol; Chris Rhodes, Chief Finance Officer, Nationwide Building Society.</w:t>
          </w:r>
        </w:sdtContent>
      </w:sdt>
      <w:r w:rsidRPr="0057463C">
        <w:br w:type="page"/>
      </w:r>
    </w:p>
    <w:sdt>
      <w:sdtPr>
        <w:rPr>
          <w:szCs w:val="28"/>
        </w:rPr>
        <w:alias w:val="WitnessExamination"/>
        <w:tag w:val="WitnessExamination"/>
        <w:id w:val="2003463402"/>
        <w:placeholder>
          <w:docPart w:val="1B8F2278880644EDA1C8C5008C83A695"/>
        </w:placeholder>
        <w:richText/>
      </w:sdtPr>
      <w:sdtEndPr>
        <w:rPr>
          <w:szCs w:val="22"/>
        </w:rPr>
      </w:sdtEndPr>
      <w:sdtContent>
        <w:p w:rsidR="003B1283" w:rsidRPr="0057463C" w:rsidP="00D97FEA">
          <w:pPr>
            <w:pStyle w:val="TitlePanel0"/>
            <w:rPr>
              <w:szCs w:val="28"/>
            </w:rPr>
          </w:pPr>
          <w:bookmarkStart w:id="0" w:name="Panel1"/>
          <w:r w:rsidRPr="0057463C">
            <w:rPr>
              <w:szCs w:val="28"/>
            </w:rPr>
            <w:t xml:space="preserve">Examination of </w:t>
          </w:r>
          <w:r w:rsidRPr="0057463C" w:rsidR="00C64072">
            <w:rPr>
              <w:szCs w:val="28"/>
            </w:rPr>
            <w:t>w</w:t>
          </w:r>
          <w:r w:rsidRPr="0057463C">
            <w:rPr>
              <w:szCs w:val="28"/>
            </w:rPr>
            <w:t>itnesses</w:t>
          </w:r>
        </w:p>
        <w:p w:rsidR="003B1283" w:rsidRPr="0057463C" w:rsidP="00D97FEA">
          <w:pPr>
            <w:pStyle w:val="TitlePanel0"/>
            <w:jc w:val="left"/>
          </w:pPr>
          <w:r w:rsidRPr="0057463C">
            <w:rPr>
              <w:sz w:val="22"/>
            </w:rPr>
            <w:t xml:space="preserve">Witnesses: </w:t>
          </w:r>
          <w:r w:rsidRPr="0057463C">
            <w:rPr>
              <w:sz w:val="22"/>
            </w:rPr>
            <w:t>Charles Roe</w:t>
          </w:r>
          <w:r w:rsidRPr="0057463C" w:rsidR="00FF0EC6">
            <w:rPr>
              <w:sz w:val="22"/>
            </w:rPr>
            <w:t xml:space="preserve">, </w:t>
          </w:r>
          <w:r w:rsidRPr="0057463C">
            <w:rPr>
              <w:sz w:val="22"/>
            </w:rPr>
            <w:t>Joanna Elson CBE</w:t>
          </w:r>
          <w:r w:rsidRPr="0057463C" w:rsidR="00FF0EC6">
            <w:rPr>
              <w:sz w:val="22"/>
            </w:rPr>
            <w:t>, Ray Boulger and Chris Rhodes</w:t>
          </w:r>
          <w:r w:rsidRPr="0057463C">
            <w:rPr>
              <w:sz w:val="22"/>
            </w:rPr>
            <w:t>.</w:t>
          </w:r>
        </w:p>
      </w:sdtContent>
    </w:sdt>
    <w:p w:rsidR="003B1283" w:rsidRPr="0057463C" w:rsidP="00D97FEA">
      <w:pPr>
        <w:pStyle w:val="Question"/>
      </w:pPr>
      <w:bookmarkEnd w:id="0"/>
      <w:sdt>
        <w:sdtPr>
          <w:alias w:val="Member"/>
          <w:tag w:val="&lt;Member mnisId='3935' dodsId='62786'&gt;"/>
          <w:id w:val="82378057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866810">
        <w:t xml:space="preserve">Welcome to this one-off hearing on the mortgage market. I would like to thank our experts and witnesses for coming in to give us some insight into what is going on. </w:t>
      </w:r>
      <w:r w:rsidR="00D97FEA">
        <w:t>Please</w:t>
      </w:r>
      <w:r w:rsidRPr="0057463C" w:rsidR="00866810">
        <w:t xml:space="preserve"> introduce yourselves to the Committee.</w:t>
      </w:r>
    </w:p>
    <w:p w:rsidR="00F50B5A" w:rsidRPr="0057463C" w:rsidP="00D97FEA">
      <w:pPr>
        <w:pStyle w:val="Answer"/>
      </w:pPr>
      <w:sdt>
        <w:sdtPr>
          <w:alias w:val="Witness"/>
          <w:id w:val="196769895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C64072">
        <w:t xml:space="preserve">I am </w:t>
      </w:r>
      <w:r w:rsidRPr="0057463C" w:rsidR="00866810">
        <w:t>Charles Roe, director of mortgages at UK Finance.</w:t>
      </w:r>
    </w:p>
    <w:p w:rsidR="00F50B5A" w:rsidRPr="0057463C" w:rsidP="00D97FEA">
      <w:pPr>
        <w:pStyle w:val="Answer"/>
      </w:pPr>
      <w:sdt>
        <w:sdtPr>
          <w:alias w:val="Witness"/>
          <w:id w:val="878671941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C64072">
        <w:t xml:space="preserve">I am </w:t>
      </w:r>
      <w:r w:rsidRPr="0057463C" w:rsidR="00866810">
        <w:t>Joanna Elson, chief executive of the Money Advice Trust.</w:t>
      </w:r>
    </w:p>
    <w:p w:rsidR="00F50B5A" w:rsidRPr="0057463C" w:rsidP="00D97FEA">
      <w:pPr>
        <w:pStyle w:val="Answer"/>
      </w:pPr>
      <w:sdt>
        <w:sdtPr>
          <w:alias w:val="Witness"/>
          <w:id w:val="-136227485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C64072">
        <w:t xml:space="preserve">I am </w:t>
      </w:r>
      <w:r w:rsidRPr="0057463C" w:rsidR="00866810">
        <w:t>Ray Boulger, senior mortgage technical manager at John Charcol.</w:t>
      </w:r>
    </w:p>
    <w:p w:rsidR="00F50B5A" w:rsidRPr="0057463C" w:rsidP="00D97FEA">
      <w:pPr>
        <w:pStyle w:val="Answer"/>
      </w:pPr>
      <w:sdt>
        <w:sdtPr>
          <w:alias w:val="Witness"/>
          <w:id w:val="-4514326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C64072">
        <w:t xml:space="preserve">I am </w:t>
      </w:r>
      <w:r w:rsidRPr="0057463C" w:rsidR="00866810">
        <w:t xml:space="preserve">Chris Rhodes, chief financial officer </w:t>
      </w:r>
      <w:r w:rsidRPr="0057463C" w:rsidR="00C64072">
        <w:t>at</w:t>
      </w:r>
      <w:r w:rsidRPr="0057463C" w:rsidR="00866810">
        <w:t xml:space="preserve"> the Nationwide Building Society.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-28651098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Thank you </w:t>
      </w:r>
      <w:r w:rsidRPr="0057463C" w:rsidR="00866810">
        <w:t xml:space="preserve">very much all of you </w:t>
      </w:r>
      <w:r w:rsidRPr="0057463C">
        <w:t xml:space="preserve">for coming in. </w:t>
      </w:r>
      <w:r w:rsidRPr="0057463C" w:rsidR="00C64072">
        <w:t>W</w:t>
      </w:r>
      <w:r w:rsidRPr="0057463C">
        <w:t xml:space="preserve">e have had some turbulence in the mortgage market of late following the </w:t>
      </w:r>
      <w:r w:rsidRPr="0057463C" w:rsidR="00C64072">
        <w:t>mini-Budget</w:t>
      </w:r>
      <w:r w:rsidRPr="0057463C">
        <w:t>. I just wonder</w:t>
      </w:r>
      <w:r w:rsidRPr="0057463C" w:rsidR="00866810">
        <w:t xml:space="preserve"> </w:t>
      </w:r>
      <w:r w:rsidRPr="0057463C">
        <w:t xml:space="preserve">if we could take </w:t>
      </w:r>
      <w:r w:rsidRPr="0057463C" w:rsidR="00866810">
        <w:t xml:space="preserve">a little bit of </w:t>
      </w:r>
      <w:r w:rsidRPr="0057463C">
        <w:t xml:space="preserve">time </w:t>
      </w:r>
      <w:r w:rsidRPr="0057463C" w:rsidR="00866810">
        <w:t xml:space="preserve">for you all to just </w:t>
      </w:r>
      <w:r w:rsidRPr="0057463C">
        <w:t>reflect on how that turbulence has affect</w:t>
      </w:r>
      <w:r w:rsidRPr="0057463C" w:rsidR="00866810">
        <w:t>e</w:t>
      </w:r>
      <w:r w:rsidRPr="0057463C">
        <w:t>d you.</w:t>
      </w:r>
      <w:r w:rsidRPr="0057463C" w:rsidR="00866810">
        <w:t xml:space="preserve"> W</w:t>
      </w:r>
      <w:r w:rsidRPr="0057463C">
        <w:t>e saw the disruptions in the gilt</w:t>
      </w:r>
      <w:r w:rsidRPr="0057463C" w:rsidR="00866810">
        <w:t>s</w:t>
      </w:r>
      <w:r w:rsidRPr="0057463C">
        <w:t xml:space="preserve"> market after the </w:t>
      </w:r>
      <w:r w:rsidRPr="0057463C" w:rsidR="00C64072">
        <w:t>mini-Budget</w:t>
      </w:r>
      <w:r w:rsidRPr="0057463C">
        <w:t xml:space="preserve">, which had </w:t>
      </w:r>
      <w:r w:rsidRPr="0057463C" w:rsidR="00866810">
        <w:t xml:space="preserve">pretty </w:t>
      </w:r>
      <w:r w:rsidRPr="0057463C">
        <w:t>important implications for the interest rate</w:t>
      </w:r>
      <w:r w:rsidRPr="0057463C" w:rsidR="00866810">
        <w:t>. If you could very briefly t</w:t>
      </w:r>
      <w:r w:rsidRPr="0057463C">
        <w:t>ake us through</w:t>
      </w:r>
      <w:r w:rsidRPr="0057463C" w:rsidR="00866810">
        <w:t>,</w:t>
      </w:r>
      <w:r w:rsidRPr="0057463C">
        <w:t xml:space="preserve"> </w:t>
      </w:r>
      <w:r w:rsidRPr="0057463C" w:rsidR="00866810">
        <w:t xml:space="preserve">from your own perspectives, </w:t>
      </w:r>
      <w:r w:rsidRPr="0057463C">
        <w:t>how that turbulence affected you</w:t>
      </w:r>
      <w:r w:rsidRPr="0057463C" w:rsidR="00866810">
        <w:t>, that would be a good place to start</w:t>
      </w:r>
      <w:r w:rsidRPr="0057463C">
        <w:t>.</w:t>
      </w:r>
    </w:p>
    <w:p w:rsidR="00EE26DF" w:rsidRPr="0057463C" w:rsidP="00D97FEA">
      <w:pPr>
        <w:pStyle w:val="Answer"/>
      </w:pPr>
      <w:sdt>
        <w:sdtPr>
          <w:alias w:val="Witness"/>
          <w:id w:val="34521808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F50B5A">
            <w:rPr>
              <w:b/>
            </w:rPr>
            <w:t xml:space="preserve"> </w:t>
          </w:r>
        </w:sdtContent>
      </w:sdt>
      <w:r w:rsidRPr="0057463C" w:rsidR="00F50B5A">
        <w:t xml:space="preserve">Thank you </w:t>
      </w:r>
      <w:r w:rsidRPr="0057463C" w:rsidR="00866810">
        <w:t xml:space="preserve">very much </w:t>
      </w:r>
      <w:r w:rsidRPr="0057463C" w:rsidR="00F50B5A">
        <w:t>for inviting me</w:t>
      </w:r>
      <w:r w:rsidRPr="0057463C" w:rsidR="00866810">
        <w:t xml:space="preserve"> this afternoon</w:t>
      </w:r>
      <w:r w:rsidRPr="0057463C" w:rsidR="00F50B5A">
        <w:t xml:space="preserve">. </w:t>
      </w:r>
      <w:r w:rsidRPr="0057463C" w:rsidR="00866810">
        <w:t xml:space="preserve">As I say, I am Charles Roe, director of mortgages </w:t>
      </w:r>
      <w:r w:rsidRPr="0057463C">
        <w:t>at</w:t>
      </w:r>
      <w:r w:rsidRPr="0057463C" w:rsidR="00866810">
        <w:t xml:space="preserve"> UK Finance</w:t>
      </w:r>
      <w:r w:rsidRPr="0057463C" w:rsidR="00C64072">
        <w:t>.</w:t>
      </w:r>
      <w:r w:rsidRPr="0057463C" w:rsidR="00866810">
        <w:t xml:space="preserve"> </w:t>
      </w:r>
      <w:r w:rsidRPr="0057463C" w:rsidR="00C64072">
        <w:t>W</w:t>
      </w:r>
      <w:r w:rsidRPr="0057463C" w:rsidR="00F50B5A">
        <w:t>e represent 150 mortgage lenders in the UK. That is from the largest banks</w:t>
      </w:r>
      <w:r w:rsidRPr="0057463C">
        <w:t>—</w:t>
      </w:r>
      <w:r w:rsidRPr="0057463C" w:rsidR="00866810">
        <w:t>the high street names you will be familiar with</w:t>
      </w:r>
      <w:r w:rsidRPr="0057463C">
        <w:t>—</w:t>
      </w:r>
      <w:r w:rsidRPr="0057463C" w:rsidR="00F50B5A">
        <w:t xml:space="preserve">through to </w:t>
      </w:r>
      <w:r w:rsidRPr="0057463C" w:rsidR="00866810">
        <w:t xml:space="preserve">the </w:t>
      </w:r>
      <w:r w:rsidRPr="0057463C" w:rsidR="00F50B5A">
        <w:t xml:space="preserve">building societies </w:t>
      </w:r>
      <w:r w:rsidRPr="0057463C" w:rsidR="00866810">
        <w:t xml:space="preserve">and some of the </w:t>
      </w:r>
      <w:r w:rsidRPr="0057463C" w:rsidR="00F50B5A">
        <w:t>specialist</w:t>
      </w:r>
      <w:r w:rsidRPr="0057463C" w:rsidR="00866810">
        <w:t xml:space="preserve"> lenders</w:t>
      </w:r>
      <w:r w:rsidRPr="0057463C">
        <w:t>,</w:t>
      </w:r>
      <w:r w:rsidRPr="0057463C" w:rsidR="00866810">
        <w:t xml:space="preserve"> as well as the buy-to-let lenders as well</w:t>
      </w:r>
      <w:r w:rsidRPr="0057463C" w:rsidR="00C64072">
        <w:t>.</w:t>
      </w:r>
      <w:r w:rsidRPr="0057463C" w:rsidR="00F50B5A">
        <w:t xml:space="preserve"> </w:t>
      </w:r>
      <w:r w:rsidRPr="0057463C" w:rsidR="00C64072">
        <w:t>I</w:t>
      </w:r>
      <w:r w:rsidRPr="0057463C">
        <w:t xml:space="preserve">t is </w:t>
      </w:r>
      <w:r w:rsidRPr="0057463C" w:rsidR="00F50B5A">
        <w:t xml:space="preserve">the whole range of mortgage providers. </w:t>
      </w:r>
    </w:p>
    <w:p w:rsidR="00F50B5A" w:rsidRPr="0057463C" w:rsidP="00D97FEA">
      <w:pPr>
        <w:pStyle w:val="Answer"/>
      </w:pPr>
      <w:r w:rsidRPr="0057463C">
        <w:t xml:space="preserve">One of the things we would like to draw out </w:t>
      </w:r>
      <w:r w:rsidRPr="0057463C" w:rsidR="00EE26DF">
        <w:t xml:space="preserve">that </w:t>
      </w:r>
      <w:r w:rsidRPr="0057463C">
        <w:t xml:space="preserve">was different this time from </w:t>
      </w:r>
      <w:r w:rsidRPr="0057463C" w:rsidR="00866810">
        <w:t xml:space="preserve">what we saw in </w:t>
      </w:r>
      <w:r w:rsidRPr="0057463C">
        <w:t>the global financial crisis</w:t>
      </w:r>
      <w:r w:rsidRPr="0057463C" w:rsidR="00EE26DF">
        <w:t>,</w:t>
      </w:r>
      <w:r w:rsidRPr="0057463C">
        <w:t xml:space="preserve"> </w:t>
      </w:r>
      <w:r w:rsidRPr="0057463C" w:rsidR="00866810">
        <w:t>when products were withdrawn</w:t>
      </w:r>
      <w:r w:rsidRPr="0057463C" w:rsidR="00EE26DF">
        <w:t>,</w:t>
      </w:r>
      <w:r w:rsidRPr="0057463C" w:rsidR="00866810">
        <w:t xml:space="preserve"> is that </w:t>
      </w:r>
      <w:r w:rsidRPr="0057463C">
        <w:t>this was not a liquidity issue</w:t>
      </w:r>
      <w:r w:rsidRPr="0057463C" w:rsidR="00866810">
        <w:t>; it was not a capital issue</w:t>
      </w:r>
      <w:r w:rsidRPr="0057463C">
        <w:t xml:space="preserve">. Banks had plenty of capital. </w:t>
      </w:r>
      <w:r w:rsidRPr="0057463C" w:rsidR="00866810">
        <w:t xml:space="preserve">They had plenty of liquidity. As you mentioned, </w:t>
      </w:r>
      <w:r w:rsidRPr="0057463C">
        <w:t>it was to do with the pricing o</w:t>
      </w:r>
      <w:r w:rsidRPr="0057463C" w:rsidR="00866810">
        <w:t>f</w:t>
      </w:r>
      <w:r w:rsidRPr="0057463C">
        <w:t xml:space="preserve"> the mortgage fixed</w:t>
      </w:r>
      <w:r w:rsidRPr="0057463C" w:rsidR="00EE26DF">
        <w:t>-</w:t>
      </w:r>
      <w:r w:rsidRPr="0057463C">
        <w:t>rate products</w:t>
      </w:r>
      <w:r w:rsidRPr="0057463C" w:rsidR="00EE26DF">
        <w:t>,</w:t>
      </w:r>
      <w:r w:rsidRPr="0057463C" w:rsidR="00866810">
        <w:t xml:space="preserve"> which was caused by the turbulence in the market</w:t>
      </w:r>
      <w:r w:rsidRPr="0057463C">
        <w:t xml:space="preserve">. Our members wanted to lend. They were unable to price those </w:t>
      </w:r>
      <w:r w:rsidRPr="0057463C" w:rsidR="00866810">
        <w:t>fixed</w:t>
      </w:r>
      <w:r w:rsidRPr="0057463C" w:rsidR="00EE26DF">
        <w:t>-</w:t>
      </w:r>
      <w:r w:rsidRPr="0057463C" w:rsidR="00866810">
        <w:t xml:space="preserve">rate </w:t>
      </w:r>
      <w:r w:rsidRPr="0057463C">
        <w:t>products</w:t>
      </w:r>
      <w:r w:rsidRPr="0057463C" w:rsidR="00866810">
        <w:t xml:space="preserve"> during that turbulence in the market</w:t>
      </w:r>
      <w:r w:rsidRPr="0057463C">
        <w:t xml:space="preserve">, so they withdrew a number of products from sale to ensure that the products </w:t>
      </w:r>
      <w:r w:rsidRPr="0057463C" w:rsidR="00866810">
        <w:t xml:space="preserve">that they were selling </w:t>
      </w:r>
      <w:r w:rsidRPr="0057463C">
        <w:t>represented a fair value</w:t>
      </w:r>
      <w:r w:rsidRPr="0057463C" w:rsidR="00866810">
        <w:t xml:space="preserve"> to those mortgage customers </w:t>
      </w:r>
      <w:r w:rsidRPr="0057463C" w:rsidR="00EE26DF">
        <w:t xml:space="preserve">who </w:t>
      </w:r>
      <w:r w:rsidRPr="0057463C" w:rsidR="00866810">
        <w:t>were looking to fix their mortgage rates</w:t>
      </w:r>
      <w:r w:rsidRPr="0057463C">
        <w:t>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-121866859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This was a majority of the products that had been on sale prior to the </w:t>
      </w:r>
      <w:r w:rsidRPr="0057463C" w:rsidR="00C64072">
        <w:t>mini-Budget</w:t>
      </w:r>
      <w:r w:rsidRPr="0057463C">
        <w:t>.</w:t>
      </w:r>
    </w:p>
    <w:p w:rsidR="00F50B5A" w:rsidRPr="0057463C" w:rsidP="00D97FEA">
      <w:pPr>
        <w:pStyle w:val="Answer"/>
      </w:pPr>
      <w:sdt>
        <w:sdtPr>
          <w:alias w:val="Witness"/>
          <w:id w:val="69443308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A number were taken off. </w:t>
      </w:r>
      <w:r w:rsidRPr="0057463C" w:rsidR="00EE26DF">
        <w:t>At every loan-to-value point and for every type of borrow there were products available in the market. I</w:t>
      </w:r>
      <w:r w:rsidRPr="0057463C">
        <w:t>t was not a wholesale</w:t>
      </w:r>
      <w:r w:rsidRPr="0057463C" w:rsidR="00EE26DF">
        <w:t xml:space="preserve"> </w:t>
      </w:r>
      <w:r w:rsidRPr="0057463C">
        <w:t>withdrawal.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102946080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I have a 60% withdrawal</w:t>
      </w:r>
      <w:r w:rsidRPr="0057463C" w:rsidR="00EE26DF">
        <w:t xml:space="preserve"> for 95% value, 5% deposit; </w:t>
      </w:r>
      <w:r w:rsidRPr="0057463C">
        <w:t>50% decline for 10% deposit</w:t>
      </w:r>
      <w:r w:rsidRPr="0057463C" w:rsidR="00EE26DF">
        <w:t xml:space="preserve"> mortgages; and a 40% decline for 15%</w:t>
      </w:r>
      <w:r w:rsidRPr="0057463C">
        <w:t>. Is that accurate?</w:t>
      </w:r>
    </w:p>
    <w:p w:rsidR="00EE26DF" w:rsidRPr="0057463C" w:rsidP="00D97FEA">
      <w:pPr>
        <w:pStyle w:val="Answer"/>
      </w:pPr>
      <w:sdt>
        <w:sdtPr>
          <w:alias w:val="Witness"/>
          <w:id w:val="-192171616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F50B5A">
            <w:rPr>
              <w:b/>
            </w:rPr>
            <w:t xml:space="preserve"> </w:t>
          </w:r>
        </w:sdtContent>
      </w:sdt>
      <w:r w:rsidRPr="0057463C" w:rsidR="00F50B5A">
        <w:t xml:space="preserve">Those are the figures </w:t>
      </w:r>
      <w:r w:rsidRPr="0057463C">
        <w:t xml:space="preserve">that have been </w:t>
      </w:r>
      <w:r w:rsidRPr="0057463C" w:rsidR="00F50B5A">
        <w:t xml:space="preserve">reported </w:t>
      </w:r>
      <w:r w:rsidRPr="0057463C">
        <w:t xml:space="preserve">in </w:t>
      </w:r>
      <w:r w:rsidRPr="0057463C" w:rsidR="00F50B5A">
        <w:t xml:space="preserve">the press, </w:t>
      </w:r>
      <w:r w:rsidRPr="0057463C">
        <w:t xml:space="preserve">which I think have come from Moneyfacts. That is correct, </w:t>
      </w:r>
      <w:r w:rsidRPr="0057463C" w:rsidR="00F50B5A">
        <w:t xml:space="preserve">but that was done because it was </w:t>
      </w:r>
      <w:r w:rsidRPr="0057463C">
        <w:t xml:space="preserve">very </w:t>
      </w:r>
      <w:r w:rsidRPr="0057463C" w:rsidR="00F50B5A">
        <w:t>difficult to price those products</w:t>
      </w:r>
      <w:r w:rsidRPr="0057463C">
        <w:t xml:space="preserve"> over the course of that three-week turbulence in the market</w:t>
      </w:r>
      <w:r w:rsidRPr="0057463C" w:rsidR="00F50B5A">
        <w:t xml:space="preserve">. </w:t>
      </w:r>
      <w:r w:rsidRPr="0057463C">
        <w:t>Products were available, but l</w:t>
      </w:r>
      <w:r w:rsidRPr="0057463C" w:rsidR="00F50B5A">
        <w:t xml:space="preserve">enders were also dealing with </w:t>
      </w:r>
      <w:r w:rsidRPr="0057463C">
        <w:t xml:space="preserve">a </w:t>
      </w:r>
      <w:r w:rsidRPr="0057463C" w:rsidR="00F50B5A">
        <w:t xml:space="preserve">large number of phone calls </w:t>
      </w:r>
      <w:r w:rsidRPr="0057463C">
        <w:t xml:space="preserve">and requests that came in </w:t>
      </w:r>
      <w:r w:rsidRPr="0057463C" w:rsidR="00F50B5A">
        <w:t>from borrowers who were concerned</w:t>
      </w:r>
      <w:r w:rsidRPr="0057463C">
        <w:t xml:space="preserve"> about their finances</w:t>
      </w:r>
      <w:r w:rsidRPr="0057463C" w:rsidR="00C64072">
        <w:t xml:space="preserve"> and whether they w</w:t>
      </w:r>
      <w:r w:rsidRPr="0057463C">
        <w:t xml:space="preserve">ould </w:t>
      </w:r>
      <w:r w:rsidRPr="0057463C" w:rsidR="00C64072">
        <w:t xml:space="preserve">be </w:t>
      </w:r>
      <w:r w:rsidRPr="0057463C">
        <w:t>able to re-mortgage</w:t>
      </w:r>
      <w:r w:rsidR="00D97FEA">
        <w:t>.</w:t>
      </w:r>
      <w:r w:rsidRPr="0057463C" w:rsidR="00F50B5A">
        <w:t xml:space="preserve"> </w:t>
      </w:r>
    </w:p>
    <w:p w:rsidR="00F50B5A" w:rsidRPr="0057463C" w:rsidP="00D97FEA">
      <w:pPr>
        <w:pStyle w:val="Answer"/>
      </w:pPr>
      <w:r w:rsidRPr="0057463C">
        <w:t>T</w:t>
      </w:r>
      <w:r w:rsidRPr="0057463C">
        <w:t>hroughout that period</w:t>
      </w:r>
      <w:r w:rsidRPr="0057463C">
        <w:t>,</w:t>
      </w:r>
      <w:r w:rsidRPr="0057463C">
        <w:t xml:space="preserve"> lenders were offering </w:t>
      </w:r>
      <w:r w:rsidRPr="0057463C">
        <w:t xml:space="preserve">follow-on </w:t>
      </w:r>
      <w:r w:rsidRPr="0057463C">
        <w:t xml:space="preserve">products to those </w:t>
      </w:r>
      <w:r w:rsidRPr="0057463C">
        <w:t xml:space="preserve">borrowers </w:t>
      </w:r>
      <w:r w:rsidRPr="0057463C">
        <w:t xml:space="preserve">who came to the end of </w:t>
      </w:r>
      <w:r w:rsidRPr="0057463C">
        <w:t xml:space="preserve">a </w:t>
      </w:r>
      <w:r w:rsidRPr="0057463C">
        <w:t>fixed</w:t>
      </w:r>
      <w:r w:rsidRPr="0057463C">
        <w:t>-</w:t>
      </w:r>
      <w:r w:rsidRPr="0057463C">
        <w:t xml:space="preserve">rate product. </w:t>
      </w:r>
      <w:r w:rsidRPr="0057463C">
        <w:t>It was not as if those products were not there</w:t>
      </w:r>
      <w:r w:rsidRPr="0057463C" w:rsidR="00C64072">
        <w:t>.</w:t>
      </w:r>
      <w:r w:rsidRPr="0057463C">
        <w:t xml:space="preserve"> </w:t>
      </w:r>
      <w:r w:rsidRPr="0057463C" w:rsidR="00C64072">
        <w:t>W</w:t>
      </w:r>
      <w:r w:rsidRPr="0057463C">
        <w:t>e are seein</w:t>
      </w:r>
      <w:r w:rsidRPr="0057463C">
        <w:t>g</w:t>
      </w:r>
      <w:r w:rsidRPr="0057463C">
        <w:t xml:space="preserve"> the markets return to </w:t>
      </w:r>
      <w:r w:rsidRPr="0057463C">
        <w:t xml:space="preserve">much more </w:t>
      </w:r>
      <w:r w:rsidRPr="0057463C">
        <w:t xml:space="preserve">stability over the </w:t>
      </w:r>
      <w:r w:rsidRPr="0057463C">
        <w:t xml:space="preserve">course of the </w:t>
      </w:r>
      <w:r w:rsidRPr="0057463C">
        <w:t>last two to three weeks</w:t>
      </w:r>
      <w:r w:rsidRPr="0057463C">
        <w:t xml:space="preserve">. As a result of that, swap rates have come down, </w:t>
      </w:r>
      <w:r w:rsidRPr="0057463C">
        <w:t>and in turn lenders are reducing their mortgage rates</w:t>
      </w:r>
      <w:r w:rsidRPr="0057463C">
        <w:t xml:space="preserve">. </w:t>
      </w:r>
      <w:r w:rsidRPr="0057463C">
        <w:t>I am sure one of my fellow expert</w:t>
      </w:r>
      <w:r w:rsidRPr="0057463C">
        <w:t xml:space="preserve"> witnesses </w:t>
      </w:r>
      <w:r w:rsidRPr="0057463C">
        <w:t xml:space="preserve">will talk about </w:t>
      </w:r>
      <w:r w:rsidRPr="0057463C">
        <w:t>the cuts that they have put through on their products only this week</w:t>
      </w:r>
      <w:r w:rsidRPr="0057463C">
        <w:t xml:space="preserve">. We are seeing a return </w:t>
      </w:r>
      <w:r w:rsidRPr="0057463C">
        <w:t xml:space="preserve">coming to the market </w:t>
      </w:r>
      <w:r w:rsidRPr="0057463C">
        <w:t>on those products.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121253909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EE26DF">
        <w:t xml:space="preserve">Joanna, </w:t>
      </w:r>
      <w:r w:rsidRPr="0057463C" w:rsidR="00C64072">
        <w:t>what are your observations? Y</w:t>
      </w:r>
      <w:r w:rsidRPr="0057463C">
        <w:t xml:space="preserve">ou are coming from a </w:t>
      </w:r>
      <w:r w:rsidRPr="0057463C" w:rsidR="00EE26DF">
        <w:t xml:space="preserve">very </w:t>
      </w:r>
      <w:r w:rsidRPr="0057463C">
        <w:t>different perspective.</w:t>
      </w:r>
    </w:p>
    <w:p w:rsidR="00634E11" w:rsidRPr="0057463C" w:rsidP="00D97FEA">
      <w:pPr>
        <w:pStyle w:val="Answer"/>
      </w:pPr>
      <w:sdt>
        <w:sdtPr>
          <w:alias w:val="Witness"/>
          <w:id w:val="-440136298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F50B5A">
            <w:rPr>
              <w:b/>
            </w:rPr>
            <w:t xml:space="preserve"> </w:t>
          </w:r>
        </w:sdtContent>
      </w:sdt>
      <w:r w:rsidRPr="0057463C" w:rsidR="00EE26DF">
        <w:t xml:space="preserve">My organisation, </w:t>
      </w:r>
      <w:r w:rsidRPr="0057463C">
        <w:t xml:space="preserve">the </w:t>
      </w:r>
      <w:r w:rsidRPr="0057463C" w:rsidR="00EE26DF">
        <w:t xml:space="preserve">Money Advice Trust, runs </w:t>
      </w:r>
      <w:r w:rsidRPr="0057463C" w:rsidR="00C64072">
        <w:t>N</w:t>
      </w:r>
      <w:r w:rsidRPr="0057463C" w:rsidR="00EE26DF">
        <w:t xml:space="preserve">ational </w:t>
      </w:r>
      <w:r w:rsidRPr="0057463C" w:rsidR="00C64072">
        <w:t>D</w:t>
      </w:r>
      <w:r w:rsidRPr="0057463C" w:rsidR="00EE26DF">
        <w:t>ebtline</w:t>
      </w:r>
      <w:r w:rsidRPr="0057463C" w:rsidR="00C64072">
        <w:t xml:space="preserve"> </w:t>
      </w:r>
      <w:r w:rsidRPr="0057463C" w:rsidR="00EE26DF">
        <w:t xml:space="preserve">and </w:t>
      </w:r>
      <w:r w:rsidRPr="0057463C" w:rsidR="00C64072">
        <w:t>B</w:t>
      </w:r>
      <w:r w:rsidRPr="0057463C" w:rsidR="00EE26DF">
        <w:t xml:space="preserve">usiness </w:t>
      </w:r>
      <w:r w:rsidRPr="0057463C" w:rsidR="00C64072">
        <w:t>D</w:t>
      </w:r>
      <w:r w:rsidRPr="0057463C" w:rsidR="00EE26DF">
        <w:t>ebtline</w:t>
      </w:r>
      <w:r w:rsidRPr="0057463C" w:rsidR="00C64072">
        <w:t>. T</w:t>
      </w:r>
      <w:r w:rsidRPr="0057463C" w:rsidR="00F50B5A">
        <w:t>hey are two helplines for people</w:t>
      </w:r>
      <w:r w:rsidRPr="0057463C">
        <w:t xml:space="preserve">, </w:t>
      </w:r>
      <w:r w:rsidRPr="0057463C" w:rsidR="00EE26DF">
        <w:t>small businesses</w:t>
      </w:r>
      <w:r w:rsidRPr="0057463C">
        <w:t xml:space="preserve"> and </w:t>
      </w:r>
      <w:r w:rsidRPr="0057463C" w:rsidR="00EE26DF">
        <w:t xml:space="preserve">self-employed people </w:t>
      </w:r>
      <w:r w:rsidRPr="0057463C" w:rsidR="00F50B5A">
        <w:t xml:space="preserve">in financial difficulty. </w:t>
      </w:r>
      <w:r w:rsidRPr="0057463C" w:rsidR="00EE26DF">
        <w:t>The key thing that we have experienced in l</w:t>
      </w:r>
      <w:r w:rsidRPr="0057463C" w:rsidR="00F50B5A">
        <w:t>istening to</w:t>
      </w:r>
      <w:r w:rsidRPr="0057463C" w:rsidR="00C64072">
        <w:t xml:space="preserve"> those</w:t>
      </w:r>
      <w:r w:rsidRPr="0057463C" w:rsidR="00F50B5A">
        <w:t xml:space="preserve"> people</w:t>
      </w:r>
      <w:r w:rsidRPr="0057463C" w:rsidR="00EE26DF">
        <w:t xml:space="preserve"> on the phone lines, via web chat and online</w:t>
      </w:r>
      <w:r w:rsidRPr="0057463C" w:rsidR="00F50B5A">
        <w:t>, is not that there has been a big increase in arrears</w:t>
      </w:r>
      <w:r w:rsidRPr="0057463C">
        <w:t>—o</w:t>
      </w:r>
      <w:r w:rsidRPr="0057463C" w:rsidR="00EE26DF">
        <w:t>bviously</w:t>
      </w:r>
      <w:r w:rsidRPr="0057463C">
        <w:t xml:space="preserve"> </w:t>
      </w:r>
      <w:r w:rsidRPr="0057463C" w:rsidR="00EE26DF">
        <w:t>it is early</w:t>
      </w:r>
      <w:r w:rsidRPr="0057463C">
        <w:t>, and t</w:t>
      </w:r>
      <w:r w:rsidRPr="0057463C" w:rsidR="00EE26DF">
        <w:t>hat change has only just happened</w:t>
      </w:r>
      <w:r w:rsidRPr="0057463C">
        <w:t>—</w:t>
      </w:r>
      <w:r w:rsidRPr="0057463C" w:rsidR="00F50B5A">
        <w:t xml:space="preserve">but </w:t>
      </w:r>
      <w:r w:rsidRPr="0057463C" w:rsidR="00EE26DF">
        <w:t xml:space="preserve">that </w:t>
      </w:r>
      <w:r w:rsidRPr="0057463C" w:rsidR="00F50B5A">
        <w:t>people are very worried</w:t>
      </w:r>
      <w:r w:rsidRPr="0057463C">
        <w:t>.</w:t>
      </w:r>
    </w:p>
    <w:p w:rsidR="00EE26DF" w:rsidRPr="0057463C" w:rsidP="00D97FEA">
      <w:pPr>
        <w:pStyle w:val="Answer"/>
      </w:pPr>
      <w:r w:rsidRPr="0057463C">
        <w:t>T</w:t>
      </w:r>
      <w:r w:rsidRPr="0057463C" w:rsidR="00F50B5A">
        <w:t xml:space="preserve">here is a perfect storm. </w:t>
      </w:r>
      <w:r w:rsidRPr="0057463C">
        <w:t>W</w:t>
      </w:r>
      <w:r w:rsidRPr="0057463C" w:rsidR="00F50B5A">
        <w:t>e have energy rates at twice what they were last year</w:t>
      </w:r>
      <w:r w:rsidRPr="0057463C">
        <w:t>,</w:t>
      </w:r>
      <w:r w:rsidRPr="0057463C" w:rsidR="00F50B5A">
        <w:t xml:space="preserve"> even </w:t>
      </w:r>
      <w:r w:rsidRPr="0057463C">
        <w:t xml:space="preserve">once </w:t>
      </w:r>
      <w:r w:rsidRPr="0057463C" w:rsidR="00F50B5A">
        <w:t xml:space="preserve">you take </w:t>
      </w:r>
      <w:r w:rsidRPr="0057463C">
        <w:t xml:space="preserve">the Government’s welcome </w:t>
      </w:r>
      <w:r w:rsidRPr="0057463C" w:rsidR="00F50B5A">
        <w:t xml:space="preserve">price cap guarantee into account. </w:t>
      </w:r>
      <w:r w:rsidRPr="0057463C">
        <w:t xml:space="preserve">Food inflation </w:t>
      </w:r>
      <w:r w:rsidRPr="0057463C">
        <w:t xml:space="preserve">is </w:t>
      </w:r>
      <w:r w:rsidRPr="0057463C">
        <w:t xml:space="preserve">up again today </w:t>
      </w:r>
      <w:r w:rsidRPr="0057463C">
        <w:t xml:space="preserve">at </w:t>
      </w:r>
      <w:r w:rsidRPr="0057463C">
        <w:t xml:space="preserve">11%. </w:t>
      </w:r>
      <w:r w:rsidRPr="0057463C" w:rsidR="00F50B5A">
        <w:t xml:space="preserve">You will have seen </w:t>
      </w:r>
      <w:r w:rsidRPr="0057463C">
        <w:t xml:space="preserve">that </w:t>
      </w:r>
      <w:r w:rsidRPr="0057463C">
        <w:t xml:space="preserve">there was </w:t>
      </w:r>
      <w:r w:rsidRPr="0057463C" w:rsidR="00F50B5A">
        <w:t>a march at the weekend about the cost of childcare</w:t>
      </w:r>
      <w:r w:rsidRPr="0057463C">
        <w:t>. T</w:t>
      </w:r>
      <w:r w:rsidRPr="0057463C" w:rsidR="00F50B5A">
        <w:t xml:space="preserve">hen you add </w:t>
      </w:r>
      <w:r w:rsidRPr="0057463C">
        <w:t xml:space="preserve">into this, whether you are a renter or a mortgage holder, </w:t>
      </w:r>
      <w:r w:rsidRPr="0057463C" w:rsidR="00F50B5A">
        <w:t xml:space="preserve">these worries about </w:t>
      </w:r>
      <w:r w:rsidRPr="0057463C">
        <w:t>h</w:t>
      </w:r>
      <w:r w:rsidRPr="0057463C" w:rsidR="00F50B5A">
        <w:t xml:space="preserve">ow you are going to fund your home. </w:t>
      </w:r>
      <w:r w:rsidRPr="0057463C">
        <w:t xml:space="preserve">Of course, </w:t>
      </w:r>
      <w:r w:rsidRPr="0057463C">
        <w:t>p</w:t>
      </w:r>
      <w:r w:rsidRPr="0057463C" w:rsidR="00F50B5A">
        <w:t xml:space="preserve">eople worry most about their home, </w:t>
      </w:r>
      <w:r w:rsidRPr="0057463C">
        <w:t>and that is the last thing that they tend to give up. T</w:t>
      </w:r>
      <w:r w:rsidRPr="0057463C" w:rsidR="00F50B5A">
        <w:t xml:space="preserve">hey prioritise that. They will </w:t>
      </w:r>
      <w:r w:rsidRPr="0057463C">
        <w:t xml:space="preserve">scrimp and save. They will </w:t>
      </w:r>
      <w:r w:rsidRPr="0057463C" w:rsidR="00F50B5A">
        <w:t xml:space="preserve">cut back on </w:t>
      </w:r>
      <w:r w:rsidRPr="0057463C">
        <w:t xml:space="preserve">their </w:t>
      </w:r>
      <w:r w:rsidRPr="0057463C" w:rsidR="00F50B5A">
        <w:t>energy, food and other things</w:t>
      </w:r>
      <w:r w:rsidRPr="0057463C">
        <w:t xml:space="preserve"> because they want to keep that roof over their heads</w:t>
      </w:r>
      <w:r w:rsidRPr="0057463C" w:rsidR="00F50B5A">
        <w:t xml:space="preserve">. </w:t>
      </w:r>
    </w:p>
    <w:p w:rsidR="00EE26DF" w:rsidRPr="0057463C" w:rsidP="00D97FEA">
      <w:pPr>
        <w:pStyle w:val="Answer"/>
      </w:pPr>
      <w:r w:rsidRPr="0057463C">
        <w:t xml:space="preserve">It is that worry </w:t>
      </w:r>
      <w:r w:rsidRPr="0057463C">
        <w:t xml:space="preserve">that </w:t>
      </w:r>
      <w:r w:rsidRPr="0057463C">
        <w:t xml:space="preserve">is the primary thing. </w:t>
      </w:r>
      <w:r w:rsidRPr="0057463C" w:rsidR="00C64072">
        <w:t>I</w:t>
      </w:r>
      <w:r w:rsidRPr="0057463C">
        <w:t>f we look at the numbers,</w:t>
      </w:r>
      <w:r w:rsidRPr="0057463C">
        <w:t xml:space="preserve"> </w:t>
      </w:r>
      <w:r w:rsidRPr="0057463C" w:rsidR="00634E11">
        <w:t xml:space="preserve">there are </w:t>
      </w:r>
      <w:r w:rsidRPr="0057463C">
        <w:t>about</w:t>
      </w:r>
      <w:r w:rsidRPr="0057463C" w:rsidR="00C64072">
        <w:t xml:space="preserve"> 2</w:t>
      </w:r>
      <w:r w:rsidRPr="0057463C">
        <w:t xml:space="preserve"> million </w:t>
      </w:r>
      <w:r w:rsidRPr="0057463C">
        <w:t xml:space="preserve">people on </w:t>
      </w:r>
      <w:r w:rsidRPr="0057463C">
        <w:t>standard variable rates</w:t>
      </w:r>
      <w:r w:rsidRPr="0057463C" w:rsidR="00634E11">
        <w:t xml:space="preserve"> who are </w:t>
      </w:r>
      <w:r w:rsidRPr="0057463C">
        <w:t>already experiencing the increase</w:t>
      </w:r>
      <w:r w:rsidRPr="0057463C">
        <w:t>. Slightly less than that</w:t>
      </w:r>
      <w:r w:rsidRPr="0057463C" w:rsidR="00C64072">
        <w:t xml:space="preserve">, </w:t>
      </w:r>
      <w:r w:rsidRPr="0057463C" w:rsidR="00634E11">
        <w:t xml:space="preserve">according to </w:t>
      </w:r>
      <w:r w:rsidRPr="0057463C">
        <w:t xml:space="preserve">UK </w:t>
      </w:r>
      <w:r w:rsidRPr="0057463C" w:rsidR="00634E11">
        <w:t xml:space="preserve">Finance </w:t>
      </w:r>
      <w:r w:rsidRPr="0057463C">
        <w:t>figures</w:t>
      </w:r>
      <w:r w:rsidRPr="0057463C" w:rsidR="00634E11">
        <w:t>,</w:t>
      </w:r>
      <w:r w:rsidRPr="0057463C">
        <w:t xml:space="preserve"> </w:t>
      </w:r>
      <w:r w:rsidRPr="0057463C">
        <w:t>are people who will</w:t>
      </w:r>
      <w:r w:rsidRPr="0057463C" w:rsidR="00634E11">
        <w:t>,</w:t>
      </w:r>
      <w:r w:rsidRPr="0057463C">
        <w:t xml:space="preserve"> </w:t>
      </w:r>
      <w:r w:rsidRPr="0057463C">
        <w:t>by the end of next year</w:t>
      </w:r>
      <w:r w:rsidRPr="0057463C" w:rsidR="00634E11">
        <w:t>,</w:t>
      </w:r>
      <w:r w:rsidRPr="0057463C">
        <w:t xml:space="preserve"> </w:t>
      </w:r>
      <w:r w:rsidRPr="0057463C">
        <w:t>have a new fixed rate</w:t>
      </w:r>
      <w:r w:rsidRPr="0057463C" w:rsidR="00C64072">
        <w:t>,</w:t>
      </w:r>
      <w:r w:rsidRPr="0057463C">
        <w:t xml:space="preserve"> or their fixed rate will be coming to an end. That is </w:t>
      </w:r>
      <w:r w:rsidRPr="0057463C" w:rsidR="00C64072">
        <w:t>4</w:t>
      </w:r>
      <w:r w:rsidRPr="0057463C">
        <w:t xml:space="preserve"> million people</w:t>
      </w:r>
      <w:r w:rsidRPr="0057463C">
        <w:t xml:space="preserve"> who are going to have very significant increases</w:t>
      </w:r>
      <w:r w:rsidRPr="0057463C">
        <w:t xml:space="preserve">. </w:t>
      </w:r>
    </w:p>
    <w:p w:rsidR="00EE26DF" w:rsidRPr="0057463C" w:rsidP="00D97FEA">
      <w:pPr>
        <w:pStyle w:val="Answer"/>
      </w:pPr>
      <w:r w:rsidRPr="0057463C">
        <w:t xml:space="preserve">Finally, </w:t>
      </w:r>
      <w:r w:rsidRPr="0057463C" w:rsidR="00F50B5A">
        <w:t xml:space="preserve">I was at something </w:t>
      </w:r>
      <w:r w:rsidRPr="0057463C">
        <w:t xml:space="preserve">yesterday </w:t>
      </w:r>
      <w:r w:rsidRPr="0057463C" w:rsidR="00F50B5A">
        <w:t>with some</w:t>
      </w:r>
      <w:r w:rsidRPr="0057463C">
        <w:t xml:space="preserve">one </w:t>
      </w:r>
      <w:r w:rsidRPr="0057463C" w:rsidR="00F50B5A">
        <w:t xml:space="preserve">from the ONS. They were saying </w:t>
      </w:r>
      <w:r w:rsidRPr="0057463C">
        <w:t xml:space="preserve">that </w:t>
      </w:r>
      <w:r w:rsidRPr="0057463C" w:rsidR="00F50B5A">
        <w:t xml:space="preserve">if you look at the difference </w:t>
      </w:r>
      <w:r w:rsidRPr="0057463C">
        <w:t xml:space="preserve">between a 2% and a 6% rate, </w:t>
      </w:r>
      <w:r w:rsidRPr="0057463C" w:rsidR="00F50B5A">
        <w:t xml:space="preserve">for the average person </w:t>
      </w:r>
      <w:r w:rsidRPr="0057463C">
        <w:t xml:space="preserve">or household </w:t>
      </w:r>
      <w:r w:rsidRPr="0057463C" w:rsidR="00F50B5A">
        <w:t>that is an extra £250 a month.</w:t>
      </w:r>
      <w:r w:rsidRPr="0057463C">
        <w:t xml:space="preserve"> That is a lot of money to find when you are struggling with lots of other things too.</w:t>
      </w:r>
    </w:p>
    <w:p w:rsidR="00B32C93" w:rsidRPr="0057463C" w:rsidP="00D97FEA">
      <w:pPr>
        <w:pStyle w:val="Answer"/>
      </w:pPr>
      <w:sdt>
        <w:sdtPr>
          <w:alias w:val="Witness"/>
          <w:id w:val="166565808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F50B5A">
            <w:rPr>
              <w:b/>
            </w:rPr>
            <w:t xml:space="preserve"> </w:t>
          </w:r>
        </w:sdtContent>
      </w:sdt>
      <w:r w:rsidRPr="0057463C" w:rsidR="00634E11">
        <w:t>Just to clarify one thing Joanna said, t</w:t>
      </w:r>
      <w:r w:rsidRPr="0057463C" w:rsidR="00F50B5A">
        <w:t xml:space="preserve">he </w:t>
      </w:r>
      <w:r w:rsidRPr="0057463C" w:rsidR="00C64072">
        <w:t>2</w:t>
      </w:r>
      <w:r w:rsidRPr="0057463C" w:rsidR="00F50B5A">
        <w:t xml:space="preserve"> million people </w:t>
      </w:r>
      <w:r w:rsidRPr="0057463C" w:rsidR="00634E11">
        <w:t xml:space="preserve">she referred to </w:t>
      </w:r>
      <w:r w:rsidRPr="0057463C" w:rsidR="00F50B5A">
        <w:t>are all on variable rates</w:t>
      </w:r>
      <w:r w:rsidRPr="0057463C" w:rsidR="00634E11">
        <w:t xml:space="preserve">, but </w:t>
      </w:r>
      <w:r w:rsidRPr="0057463C" w:rsidR="00F50B5A">
        <w:t xml:space="preserve">a lot of </w:t>
      </w:r>
      <w:r w:rsidRPr="0057463C" w:rsidR="00634E11">
        <w:t xml:space="preserve">those will be on tracker rates or discount SVRs, so a lot of them </w:t>
      </w:r>
      <w:r w:rsidRPr="0057463C" w:rsidR="00F50B5A">
        <w:t>will not actually be paying</w:t>
      </w:r>
      <w:r w:rsidRPr="0057463C" w:rsidR="00634E11">
        <w:t xml:space="preserve"> the SVR</w:t>
      </w:r>
      <w:r w:rsidRPr="0057463C" w:rsidR="00F50B5A">
        <w:t>. The biggest problem for brokers</w:t>
      </w:r>
      <w:r w:rsidRPr="0057463C">
        <w:t>,</w:t>
      </w:r>
      <w:r w:rsidRPr="0057463C" w:rsidR="00F50B5A">
        <w:t xml:space="preserve"> </w:t>
      </w:r>
      <w:r w:rsidRPr="0057463C" w:rsidR="00634E11">
        <w:t>without a doubt</w:t>
      </w:r>
      <w:r w:rsidRPr="0057463C">
        <w:t>,</w:t>
      </w:r>
      <w:r w:rsidRPr="0057463C" w:rsidR="00634E11">
        <w:t xml:space="preserve"> </w:t>
      </w:r>
      <w:r w:rsidRPr="0057463C" w:rsidR="00F50B5A">
        <w:t xml:space="preserve">was the rapid change. From a broker perspective, once we have seen the client, </w:t>
      </w:r>
      <w:r w:rsidRPr="0057463C" w:rsidR="00634E11">
        <w:t xml:space="preserve">done the </w:t>
      </w:r>
      <w:r w:rsidRPr="0057463C">
        <w:t>fact find</w:t>
      </w:r>
      <w:r w:rsidRPr="0057463C" w:rsidR="00634E11">
        <w:t>, got the soft facts</w:t>
      </w:r>
      <w:r w:rsidRPr="0057463C">
        <w:t xml:space="preserve"> and</w:t>
      </w:r>
      <w:r w:rsidRPr="0057463C" w:rsidR="00634E11">
        <w:t xml:space="preserve"> </w:t>
      </w:r>
      <w:r w:rsidRPr="0057463C" w:rsidR="00F50B5A">
        <w:t>identified the suitable mortgage product, we ma</w:t>
      </w:r>
      <w:r w:rsidRPr="0057463C" w:rsidR="00634E11">
        <w:t>y</w:t>
      </w:r>
      <w:r w:rsidRPr="0057463C" w:rsidR="00F50B5A">
        <w:t xml:space="preserve"> </w:t>
      </w:r>
      <w:r w:rsidRPr="0057463C" w:rsidR="00634E11">
        <w:t xml:space="preserve">or may </w:t>
      </w:r>
      <w:r w:rsidRPr="0057463C" w:rsidR="00F50B5A">
        <w:t>not have all the paperwork</w:t>
      </w:r>
      <w:r w:rsidRPr="0057463C" w:rsidR="00634E11">
        <w:t>. We will then submit the application online</w:t>
      </w:r>
      <w:r w:rsidRPr="0057463C" w:rsidR="00F50B5A">
        <w:t>, and where you have lots of rates being pulled</w:t>
      </w:r>
      <w:r w:rsidRPr="0057463C" w:rsidR="00634E11">
        <w:t xml:space="preserve"> and you know the next movement is going to be upwards</w:t>
      </w:r>
      <w:r w:rsidRPr="0057463C" w:rsidR="00F50B5A">
        <w:t xml:space="preserve">, there is </w:t>
      </w:r>
      <w:r w:rsidRPr="0057463C" w:rsidR="00634E11">
        <w:t xml:space="preserve">obviously </w:t>
      </w:r>
      <w:r w:rsidRPr="0057463C" w:rsidR="00F50B5A">
        <w:t xml:space="preserve">a lot of pressure to get the application in, and that </w:t>
      </w:r>
      <w:r w:rsidRPr="0057463C">
        <w:t xml:space="preserve">clearly </w:t>
      </w:r>
      <w:r w:rsidRPr="0057463C" w:rsidR="00F50B5A">
        <w:t xml:space="preserve">relies </w:t>
      </w:r>
      <w:r w:rsidRPr="0057463C" w:rsidR="00634E11">
        <w:t xml:space="preserve">partly </w:t>
      </w:r>
      <w:r w:rsidRPr="0057463C" w:rsidR="00F50B5A">
        <w:t xml:space="preserve">on the client supplying the broker with the information we need. </w:t>
      </w:r>
    </w:p>
    <w:p w:rsidR="00F50B5A" w:rsidRPr="0057463C" w:rsidP="00D97FEA">
      <w:pPr>
        <w:pStyle w:val="Answer"/>
      </w:pPr>
      <w:r w:rsidRPr="0057463C">
        <w:t xml:space="preserve">One of the more </w:t>
      </w:r>
      <w:r w:rsidRPr="0057463C" w:rsidR="00634E11">
        <w:t xml:space="preserve">exceptional </w:t>
      </w:r>
      <w:r w:rsidRPr="0057463C">
        <w:t>situations</w:t>
      </w:r>
      <w:r w:rsidRPr="0057463C" w:rsidR="00634E11">
        <w:t xml:space="preserve">, as an example, </w:t>
      </w:r>
      <w:r w:rsidRPr="0057463C">
        <w:t xml:space="preserve">is </w:t>
      </w:r>
      <w:r w:rsidRPr="0057463C" w:rsidR="00B32C93">
        <w:t>that</w:t>
      </w:r>
      <w:r w:rsidRPr="0057463C" w:rsidR="006D46C6">
        <w:t>,</w:t>
      </w:r>
      <w:r w:rsidRPr="0057463C" w:rsidR="00B32C93">
        <w:t xml:space="preserve"> </w:t>
      </w:r>
      <w:r w:rsidRPr="0057463C">
        <w:t>generally speaking</w:t>
      </w:r>
      <w:r w:rsidRPr="0057463C" w:rsidR="00B32C93">
        <w:t>,</w:t>
      </w:r>
      <w:r w:rsidRPr="0057463C">
        <w:t xml:space="preserve"> lenders will advise us</w:t>
      </w:r>
      <w:r w:rsidRPr="0057463C" w:rsidR="00634E11">
        <w:t xml:space="preserve"> of rate changes Monday to Friday</w:t>
      </w:r>
      <w:r w:rsidRPr="0057463C">
        <w:t xml:space="preserve">. </w:t>
      </w:r>
      <w:r w:rsidRPr="0057463C" w:rsidR="006D46C6">
        <w:t>NatWest</w:t>
      </w:r>
      <w:r w:rsidRPr="0057463C">
        <w:t xml:space="preserve"> </w:t>
      </w:r>
      <w:r w:rsidRPr="0057463C" w:rsidR="00634E11">
        <w:t xml:space="preserve">actually </w:t>
      </w:r>
      <w:r w:rsidRPr="0057463C">
        <w:t xml:space="preserve">advised </w:t>
      </w:r>
      <w:r w:rsidRPr="0057463C" w:rsidR="00634E11">
        <w:t xml:space="preserve">brokers </w:t>
      </w:r>
      <w:r w:rsidRPr="0057463C">
        <w:t xml:space="preserve">on </w:t>
      </w:r>
      <w:r w:rsidRPr="0057463C" w:rsidR="004B6D6F">
        <w:t xml:space="preserve">a </w:t>
      </w:r>
      <w:r w:rsidRPr="0057463C">
        <w:t xml:space="preserve">Sunday </w:t>
      </w:r>
      <w:r w:rsidRPr="0057463C" w:rsidR="00634E11">
        <w:t xml:space="preserve">of </w:t>
      </w:r>
      <w:r w:rsidRPr="0057463C">
        <w:t xml:space="preserve">rates being pulled. </w:t>
      </w:r>
      <w:r w:rsidRPr="0057463C" w:rsidR="006D46C6">
        <w:t>O</w:t>
      </w:r>
      <w:r w:rsidRPr="0057463C" w:rsidR="00634E11">
        <w:t>f course</w:t>
      </w:r>
      <w:r w:rsidRPr="0057463C" w:rsidR="006D46C6">
        <w:t>,</w:t>
      </w:r>
      <w:r w:rsidRPr="0057463C" w:rsidR="00634E11">
        <w:t xml:space="preserve"> a lot of brokers work over the weekend, but if you were not working over the weekend, you did not have an opportunity to secure that rate</w:t>
      </w:r>
      <w:r w:rsidRPr="0057463C" w:rsidR="006D46C6">
        <w:t>. T</w:t>
      </w:r>
      <w:r w:rsidRPr="0057463C">
        <w:t xml:space="preserve">hat </w:t>
      </w:r>
      <w:r w:rsidRPr="0057463C" w:rsidR="00634E11">
        <w:t xml:space="preserve">just </w:t>
      </w:r>
      <w:r w:rsidRPr="0057463C">
        <w:t>gives you an example of the scale of things.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-175265666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It went to a seven-day week</w:t>
      </w:r>
      <w:r w:rsidRPr="0057463C" w:rsidR="00634E11">
        <w:t xml:space="preserve"> of things being pulled or withdrawn, so you would have to go on to the next one, which would be at a higher rate and more expensive</w:t>
      </w:r>
      <w:r w:rsidRPr="0057463C">
        <w:t>.</w:t>
      </w:r>
    </w:p>
    <w:p w:rsidR="00F50B5A" w:rsidRPr="0057463C" w:rsidP="00D97FEA">
      <w:pPr>
        <w:pStyle w:val="Answer"/>
      </w:pPr>
      <w:sdt>
        <w:sdtPr>
          <w:alias w:val="Witness"/>
          <w:id w:val="147016855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4B6D6F">
        <w:t>Yes, e</w:t>
      </w:r>
      <w:r w:rsidRPr="0057463C" w:rsidR="00634E11">
        <w:t xml:space="preserve">xactly. </w:t>
      </w:r>
      <w:r w:rsidRPr="0057463C">
        <w:t xml:space="preserve">If you had selected </w:t>
      </w:r>
      <w:r w:rsidRPr="0057463C" w:rsidR="006D46C6">
        <w:t>NatWest</w:t>
      </w:r>
      <w:r w:rsidRPr="0057463C">
        <w:t xml:space="preserve"> because </w:t>
      </w:r>
      <w:r w:rsidRPr="0057463C" w:rsidR="00634E11">
        <w:t xml:space="preserve">that </w:t>
      </w:r>
      <w:r w:rsidRPr="0057463C">
        <w:t xml:space="preserve">was the best deal, by definition </w:t>
      </w:r>
      <w:r w:rsidRPr="0057463C" w:rsidR="00634E11">
        <w:t xml:space="preserve">if you miss out on that </w:t>
      </w:r>
      <w:r w:rsidRPr="0057463C" w:rsidR="006D46C6">
        <w:t xml:space="preserve">then </w:t>
      </w:r>
      <w:r w:rsidRPr="0057463C">
        <w:t xml:space="preserve">the next deal </w:t>
      </w:r>
      <w:r w:rsidRPr="0057463C" w:rsidR="00634E11">
        <w:t xml:space="preserve">is going to be </w:t>
      </w:r>
      <w:r w:rsidRPr="0057463C">
        <w:t>worse</w:t>
      </w:r>
      <w:r w:rsidRPr="0057463C" w:rsidR="00634E11">
        <w:t xml:space="preserve"> at this point in time</w:t>
      </w:r>
      <w:r w:rsidRPr="0057463C">
        <w:t xml:space="preserve">. </w:t>
      </w:r>
      <w:r w:rsidRPr="0057463C" w:rsidR="00634E11">
        <w:t xml:space="preserve">In the early days, it was all about rates going up and trying to secure the rate before you lost it. </w:t>
      </w:r>
      <w:r w:rsidRPr="0057463C">
        <w:t>What we are seeing now is criteria changes</w:t>
      </w:r>
      <w:r w:rsidRPr="0057463C" w:rsidR="006D46C6">
        <w:t>. W</w:t>
      </w:r>
      <w:r w:rsidRPr="0057463C">
        <w:t xml:space="preserve">e are finding situations where clients are not able to proceed with the amount </w:t>
      </w:r>
      <w:r w:rsidRPr="0057463C" w:rsidR="00634E11">
        <w:t xml:space="preserve">they recently planned to borrow </w:t>
      </w:r>
      <w:r w:rsidRPr="0057463C">
        <w:t>because of criteria changes</w:t>
      </w:r>
      <w:r w:rsidRPr="0057463C" w:rsidR="004B6D6F">
        <w:t>.</w:t>
      </w:r>
      <w:r w:rsidRPr="0057463C" w:rsidR="00634E11">
        <w:t xml:space="preserve"> I can go into that a bit later if you want me to</w:t>
      </w:r>
      <w:r w:rsidRPr="0057463C">
        <w:t>. It is not all about rate</w:t>
      </w:r>
      <w:r w:rsidRPr="0057463C" w:rsidR="00634E11">
        <w:t>s</w:t>
      </w:r>
      <w:r w:rsidRPr="0057463C">
        <w:t>. It is rate and criteria</w:t>
      </w:r>
      <w:r w:rsidRPr="0057463C" w:rsidR="00634E11">
        <w:t>, particularly stress test rates</w:t>
      </w:r>
      <w:r w:rsidRPr="0057463C">
        <w:t xml:space="preserve">. </w:t>
      </w:r>
      <w:r w:rsidRPr="0057463C" w:rsidR="00634E11">
        <w:t>They have been changed as a result of rates going up.</w:t>
      </w:r>
    </w:p>
    <w:p w:rsidR="00F50B5A" w:rsidRPr="0057463C" w:rsidP="00D97FEA">
      <w:pPr>
        <w:pStyle w:val="Question"/>
      </w:pPr>
      <w:sdt>
        <w:sdtPr>
          <w:alias w:val="Member"/>
          <w:tag w:val="&lt;Member mnisId='3935' dodsId='62786'&gt;"/>
          <w:id w:val="-41262634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What does that mean? Is that how you test whether a</w:t>
      </w:r>
      <w:r w:rsidRPr="0057463C" w:rsidR="00634E11">
        <w:t xml:space="preserve"> particular </w:t>
      </w:r>
      <w:r w:rsidRPr="0057463C">
        <w:t xml:space="preserve">individual </w:t>
      </w:r>
      <w:r w:rsidRPr="0057463C" w:rsidR="00634E11">
        <w:t xml:space="preserve">who is planning on taking out a mortgage would be able to </w:t>
      </w:r>
      <w:r w:rsidRPr="0057463C">
        <w:t>cope with the costs?</w:t>
      </w:r>
      <w:r w:rsidRPr="0057463C" w:rsidR="00634E11">
        <w:t xml:space="preserve"> Is that what the stress test is?</w:t>
      </w:r>
    </w:p>
    <w:p w:rsidR="006D46C6" w:rsidRPr="0057463C" w:rsidP="00D97FEA">
      <w:pPr>
        <w:pStyle w:val="Answer"/>
      </w:pPr>
      <w:sdt>
        <w:sdtPr>
          <w:alias w:val="Witness"/>
          <w:id w:val="116367191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F50B5A">
            <w:rPr>
              <w:b/>
            </w:rPr>
            <w:t xml:space="preserve"> </w:t>
          </w:r>
        </w:sdtContent>
      </w:sdt>
      <w:r w:rsidRPr="0057463C" w:rsidR="00F50B5A">
        <w:t xml:space="preserve">Yes, </w:t>
      </w:r>
      <w:r w:rsidRPr="0057463C" w:rsidR="00634E11">
        <w:t>correct</w:t>
      </w:r>
      <w:r w:rsidRPr="0057463C" w:rsidR="00F50B5A">
        <w:t xml:space="preserve">. </w:t>
      </w:r>
      <w:r w:rsidRPr="0057463C" w:rsidR="00634E11">
        <w:t>If we are talking about residential as opposed to buy-to-let rates, t</w:t>
      </w:r>
      <w:r w:rsidRPr="0057463C" w:rsidR="00F50B5A">
        <w:t xml:space="preserve">he minimum requirement from the Financial Conduct Authority is </w:t>
      </w:r>
      <w:r w:rsidRPr="0057463C" w:rsidR="00634E11">
        <w:t xml:space="preserve">that lenders </w:t>
      </w:r>
      <w:r w:rsidRPr="0057463C" w:rsidR="00F50B5A">
        <w:t xml:space="preserve">stress test </w:t>
      </w:r>
      <w:r w:rsidRPr="0057463C" w:rsidR="00634E11">
        <w:t xml:space="preserve">for at least 1% </w:t>
      </w:r>
      <w:r w:rsidRPr="0057463C" w:rsidR="00F50B5A">
        <w:t xml:space="preserve">above their </w:t>
      </w:r>
      <w:r w:rsidRPr="0057463C" w:rsidR="00634E11">
        <w:t xml:space="preserve">current </w:t>
      </w:r>
      <w:r w:rsidRPr="0057463C" w:rsidR="00F50B5A">
        <w:t xml:space="preserve">standard variable rate. </w:t>
      </w:r>
      <w:r w:rsidRPr="0057463C" w:rsidR="00634E11">
        <w:t>Until July, t</w:t>
      </w:r>
      <w:r w:rsidRPr="0057463C" w:rsidR="00F50B5A">
        <w:t xml:space="preserve">here was a requirement </w:t>
      </w:r>
      <w:r w:rsidRPr="0057463C" w:rsidR="00634E11">
        <w:t>from the Bank of England</w:t>
      </w:r>
      <w:r w:rsidRPr="0057463C" w:rsidR="004B6D6F">
        <w:t>, from</w:t>
      </w:r>
      <w:r w:rsidRPr="0057463C" w:rsidR="00634E11">
        <w:t xml:space="preserve"> the PRA</w:t>
      </w:r>
      <w:r w:rsidRPr="0057463C" w:rsidR="004B6D6F">
        <w:t>,</w:t>
      </w:r>
      <w:r w:rsidRPr="0057463C" w:rsidR="00634E11">
        <w:t xml:space="preserve"> </w:t>
      </w:r>
      <w:r w:rsidRPr="0057463C" w:rsidR="00F50B5A">
        <w:t>that the stress test had to be done at 3%</w:t>
      </w:r>
      <w:r w:rsidRPr="0057463C" w:rsidR="00634E11">
        <w:t xml:space="preserve"> above. </w:t>
      </w:r>
      <w:r w:rsidRPr="0057463C">
        <w:t>T</w:t>
      </w:r>
      <w:r w:rsidRPr="0057463C" w:rsidR="00634E11">
        <w:t xml:space="preserve">hat does not apply if the initial rate is fixed for five years or more. </w:t>
      </w:r>
      <w:r w:rsidRPr="0057463C" w:rsidR="00F50B5A">
        <w:t xml:space="preserve">It applies to all variable rates and </w:t>
      </w:r>
      <w:r w:rsidRPr="0057463C">
        <w:t>shorter-term</w:t>
      </w:r>
      <w:r w:rsidRPr="0057463C" w:rsidR="00F50B5A">
        <w:t xml:space="preserve"> fixed rates. </w:t>
      </w:r>
      <w:r w:rsidRPr="0057463C" w:rsidR="00634E11">
        <w:t>Lenders now have flexibility as to what to do on that and</w:t>
      </w:r>
      <w:r w:rsidRPr="0057463C">
        <w:t>,</w:t>
      </w:r>
      <w:r w:rsidRPr="0057463C" w:rsidR="00634E11">
        <w:t xml:space="preserve"> g</w:t>
      </w:r>
      <w:r w:rsidRPr="0057463C" w:rsidR="00F50B5A">
        <w:t xml:space="preserve">enerally speaking, we are seeing stress tests that were being used </w:t>
      </w:r>
      <w:r w:rsidRPr="0057463C">
        <w:t>at</w:t>
      </w:r>
      <w:r w:rsidRPr="0057463C" w:rsidR="00634E11">
        <w:t xml:space="preserve"> about 6.75</w:t>
      </w:r>
      <w:r w:rsidRPr="0057463C" w:rsidR="004B6D6F">
        <w:t>%</w:t>
      </w:r>
      <w:r w:rsidRPr="0057463C" w:rsidR="00634E11">
        <w:t xml:space="preserve"> to 7</w:t>
      </w:r>
      <w:r w:rsidRPr="0057463C" w:rsidR="004B6D6F">
        <w:t>%</w:t>
      </w:r>
      <w:r w:rsidRPr="0057463C" w:rsidR="00634E11">
        <w:t xml:space="preserve"> </w:t>
      </w:r>
      <w:r w:rsidRPr="0057463C" w:rsidR="00F50B5A">
        <w:t xml:space="preserve">now going up to </w:t>
      </w:r>
      <w:r w:rsidRPr="0057463C">
        <w:t>8</w:t>
      </w:r>
      <w:r w:rsidRPr="0057463C" w:rsidR="004B6D6F">
        <w:t>%</w:t>
      </w:r>
      <w:r w:rsidRPr="0057463C">
        <w:t>.</w:t>
      </w:r>
      <w:r w:rsidRPr="0057463C" w:rsidR="00F50B5A">
        <w:t xml:space="preserve"> </w:t>
      </w:r>
      <w:r w:rsidRPr="0057463C">
        <w:t>W</w:t>
      </w:r>
      <w:r w:rsidRPr="0057463C" w:rsidR="00F50B5A">
        <w:t xml:space="preserve">hen you factor in the </w:t>
      </w:r>
      <w:r w:rsidRPr="0057463C" w:rsidR="00634E11">
        <w:t xml:space="preserve">impact of energy </w:t>
      </w:r>
      <w:r w:rsidRPr="0057463C">
        <w:t>p</w:t>
      </w:r>
      <w:r w:rsidRPr="0057463C" w:rsidR="00634E11">
        <w:t xml:space="preserve">rice increases and </w:t>
      </w:r>
      <w:r w:rsidRPr="0057463C" w:rsidR="00F50B5A">
        <w:t>cost</w:t>
      </w:r>
      <w:r w:rsidRPr="0057463C">
        <w:t>-</w:t>
      </w:r>
      <w:r w:rsidRPr="0057463C" w:rsidR="00F50B5A">
        <w:t>of</w:t>
      </w:r>
      <w:r w:rsidRPr="0057463C">
        <w:t>-</w:t>
      </w:r>
      <w:r w:rsidRPr="0057463C" w:rsidR="00F50B5A">
        <w:t xml:space="preserve">living increases, that </w:t>
      </w:r>
      <w:r w:rsidRPr="0057463C" w:rsidR="00634E11">
        <w:t xml:space="preserve">can have a significant </w:t>
      </w:r>
      <w:r w:rsidRPr="0057463C" w:rsidR="00F50B5A">
        <w:t>impact</w:t>
      </w:r>
      <w:r w:rsidRPr="0057463C" w:rsidR="00634E11">
        <w:t xml:space="preserve"> on what people can borrow</w:t>
      </w:r>
      <w:r w:rsidRPr="0057463C" w:rsidR="00F50B5A">
        <w:t xml:space="preserve">. </w:t>
      </w:r>
    </w:p>
    <w:p w:rsidR="00F50B5A" w:rsidRPr="0057463C" w:rsidP="00D97FEA">
      <w:pPr>
        <w:pStyle w:val="Answer"/>
      </w:pPr>
      <w:r w:rsidRPr="0057463C">
        <w:t xml:space="preserve">I had a case from one consultant this morning. </w:t>
      </w:r>
      <w:r w:rsidRPr="0057463C">
        <w:t xml:space="preserve">A client </w:t>
      </w:r>
      <w:r w:rsidRPr="0057463C">
        <w:t xml:space="preserve">had got a mortgage offer </w:t>
      </w:r>
      <w:r w:rsidRPr="0057463C">
        <w:t>four or five months ago</w:t>
      </w:r>
      <w:r w:rsidRPr="0057463C" w:rsidR="006D46C6">
        <w:t xml:space="preserve"> at</w:t>
      </w:r>
      <w:r w:rsidRPr="0057463C">
        <w:t xml:space="preserve"> </w:t>
      </w:r>
      <w:r w:rsidRPr="0057463C" w:rsidR="004B6D6F">
        <w:t xml:space="preserve">just over </w:t>
      </w:r>
      <w:r w:rsidRPr="0057463C">
        <w:t>2% on a five-year fix. T</w:t>
      </w:r>
      <w:r w:rsidRPr="0057463C">
        <w:t>hey had lost their original property, found a new proper</w:t>
      </w:r>
      <w:r w:rsidRPr="0057463C" w:rsidR="006D46C6">
        <w:t>t</w:t>
      </w:r>
      <w:r w:rsidRPr="0057463C">
        <w:t>y</w:t>
      </w:r>
      <w:r w:rsidRPr="0057463C" w:rsidR="006D46C6">
        <w:t xml:space="preserve"> and </w:t>
      </w:r>
      <w:r w:rsidRPr="0057463C">
        <w:t xml:space="preserve">gone back to the </w:t>
      </w:r>
      <w:r w:rsidRPr="0057463C" w:rsidR="006D46C6">
        <w:t xml:space="preserve">lender, </w:t>
      </w:r>
      <w:r w:rsidRPr="0057463C">
        <w:t xml:space="preserve">who will still offer that rate, </w:t>
      </w:r>
      <w:r w:rsidRPr="0057463C">
        <w:t xml:space="preserve">but </w:t>
      </w:r>
      <w:r w:rsidRPr="0057463C">
        <w:t xml:space="preserve">they are </w:t>
      </w:r>
      <w:r w:rsidRPr="0057463C">
        <w:t>now applying</w:t>
      </w:r>
      <w:r w:rsidRPr="0057463C" w:rsidR="006D46C6">
        <w:t xml:space="preserve"> </w:t>
      </w:r>
      <w:r w:rsidRPr="0057463C">
        <w:t>a new stress test</w:t>
      </w:r>
      <w:r w:rsidRPr="0057463C">
        <w:t>, as a result of which the maximum loan is 14% less</w:t>
      </w:r>
      <w:r w:rsidRPr="0057463C">
        <w:t>. That is the</w:t>
      </w:r>
      <w:r w:rsidRPr="0057463C" w:rsidR="006D46C6">
        <w:t xml:space="preserve"> sort</w:t>
      </w:r>
      <w:r w:rsidRPr="0057463C">
        <w:t xml:space="preserve"> of issue we are seeing now.</w:t>
      </w:r>
    </w:p>
    <w:p w:rsidR="006D46C6" w:rsidRPr="0057463C" w:rsidP="00D97FEA">
      <w:pPr>
        <w:pStyle w:val="Answer"/>
      </w:pPr>
      <w:sdt>
        <w:sdtPr>
          <w:alias w:val="Witness"/>
          <w:id w:val="-105268977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F50B5A">
            <w:rPr>
              <w:b/>
            </w:rPr>
            <w:t xml:space="preserve"> </w:t>
          </w:r>
        </w:sdtContent>
      </w:sdt>
      <w:r w:rsidRPr="0057463C">
        <w:t xml:space="preserve">I can give a </w:t>
      </w:r>
      <w:r w:rsidRPr="0057463C" w:rsidR="00F50B5A">
        <w:t>little bit of context about Nationwide</w:t>
      </w:r>
      <w:r w:rsidRPr="0057463C">
        <w:t>,</w:t>
      </w:r>
      <w:r w:rsidRPr="0057463C" w:rsidR="00B32C93">
        <w:t xml:space="preserve"> because all my comments will be in that context</w:t>
      </w:r>
      <w:r w:rsidRPr="0057463C" w:rsidR="00F50B5A">
        <w:t>. Clearly</w:t>
      </w:r>
      <w:r w:rsidRPr="0057463C">
        <w:t>,</w:t>
      </w:r>
      <w:r w:rsidRPr="0057463C" w:rsidR="00F50B5A">
        <w:t xml:space="preserve"> we are </w:t>
      </w:r>
      <w:r w:rsidRPr="0057463C" w:rsidR="00F50B5A">
        <w:t>a</w:t>
      </w:r>
      <w:r w:rsidRPr="0057463C">
        <w:t xml:space="preserve"> </w:t>
      </w:r>
      <w:r w:rsidRPr="0057463C" w:rsidR="00F50B5A">
        <w:t>mutual</w:t>
      </w:r>
      <w:r w:rsidRPr="0057463C" w:rsidR="00F50B5A">
        <w:t xml:space="preserve">. We have </w:t>
      </w:r>
      <w:r w:rsidRPr="0057463C" w:rsidR="00B32C93">
        <w:t xml:space="preserve">16 </w:t>
      </w:r>
      <w:r w:rsidRPr="0057463C" w:rsidR="00F50B5A">
        <w:t xml:space="preserve">million members in the UK. We are the second-largest mortgage lender in </w:t>
      </w:r>
      <w:r w:rsidRPr="0057463C" w:rsidR="004B6D6F">
        <w:t xml:space="preserve">both </w:t>
      </w:r>
      <w:r w:rsidRPr="0057463C" w:rsidR="00F50B5A">
        <w:t>prime</w:t>
      </w:r>
      <w:r w:rsidRPr="0057463C">
        <w:t xml:space="preserve"> </w:t>
      </w:r>
      <w:r w:rsidRPr="0057463C" w:rsidR="00B32C93">
        <w:t xml:space="preserve">residential purchase </w:t>
      </w:r>
      <w:r w:rsidRPr="0057463C" w:rsidR="004B6D6F">
        <w:t>and</w:t>
      </w:r>
      <w:r w:rsidRPr="0057463C" w:rsidR="00B32C93">
        <w:t xml:space="preserve"> </w:t>
      </w:r>
      <w:r w:rsidRPr="0057463C" w:rsidR="00F50B5A">
        <w:t>buy</w:t>
      </w:r>
      <w:r w:rsidRPr="0057463C" w:rsidR="004B6D6F">
        <w:t>-</w:t>
      </w:r>
      <w:r w:rsidRPr="0057463C" w:rsidR="00F50B5A">
        <w:t>to</w:t>
      </w:r>
      <w:r w:rsidRPr="0057463C" w:rsidR="004B6D6F">
        <w:t>-</w:t>
      </w:r>
      <w:r w:rsidRPr="0057463C" w:rsidR="00F50B5A">
        <w:t>let</w:t>
      </w:r>
      <w:r w:rsidRPr="0057463C">
        <w:t xml:space="preserve">. </w:t>
      </w:r>
    </w:p>
    <w:p w:rsidR="006D46C6" w:rsidRPr="0057463C" w:rsidP="00D97FEA">
      <w:pPr>
        <w:pStyle w:val="Answer"/>
      </w:pPr>
      <w:r w:rsidRPr="0057463C">
        <w:t>I</w:t>
      </w:r>
      <w:r w:rsidRPr="0057463C" w:rsidR="00B32C93">
        <w:t>f we look at the last 12 months</w:t>
      </w:r>
      <w:r w:rsidRPr="0057463C">
        <w:t xml:space="preserve">, </w:t>
      </w:r>
      <w:r w:rsidRPr="0057463C" w:rsidR="00B32C93">
        <w:t xml:space="preserve">it </w:t>
      </w:r>
      <w:r w:rsidRPr="0057463C">
        <w:t xml:space="preserve">has been </w:t>
      </w:r>
      <w:r w:rsidRPr="0057463C" w:rsidR="00B32C93">
        <w:t>quite an interesting journey</w:t>
      </w:r>
      <w:r w:rsidRPr="0057463C">
        <w:t>. In t</w:t>
      </w:r>
      <w:r w:rsidRPr="0057463C" w:rsidR="00B32C93">
        <w:t>he housing market, b</w:t>
      </w:r>
      <w:r w:rsidRPr="0057463C" w:rsidR="00F50B5A">
        <w:t xml:space="preserve">oth house prices and </w:t>
      </w:r>
      <w:r w:rsidRPr="0057463C" w:rsidR="00B32C93">
        <w:t xml:space="preserve">the </w:t>
      </w:r>
      <w:r w:rsidRPr="0057463C" w:rsidR="00F50B5A">
        <w:t>number of transactions</w:t>
      </w:r>
      <w:r w:rsidRPr="0057463C">
        <w:t>,</w:t>
      </w:r>
      <w:r w:rsidRPr="0057463C" w:rsidR="00F50B5A">
        <w:t xml:space="preserve"> </w:t>
      </w:r>
      <w:r w:rsidRPr="0057463C" w:rsidR="00B32C93">
        <w:t>you would argue</w:t>
      </w:r>
      <w:r w:rsidRPr="0057463C">
        <w:t>,</w:t>
      </w:r>
      <w:r w:rsidRPr="0057463C" w:rsidR="00B32C93">
        <w:t xml:space="preserve"> </w:t>
      </w:r>
      <w:r w:rsidRPr="0057463C" w:rsidR="00F50B5A">
        <w:t xml:space="preserve">have been more robust than we would perhaps </w:t>
      </w:r>
      <w:r w:rsidRPr="0057463C" w:rsidR="00B32C93">
        <w:t xml:space="preserve">have </w:t>
      </w:r>
      <w:r w:rsidRPr="0057463C" w:rsidR="00F50B5A">
        <w:t>expected</w:t>
      </w:r>
      <w:r w:rsidRPr="0057463C" w:rsidR="00B32C93">
        <w:t>. The low point in interest rates was September last year</w:t>
      </w:r>
      <w:r w:rsidRPr="0057463C">
        <w:t>. W</w:t>
      </w:r>
      <w:r w:rsidRPr="0057463C" w:rsidR="00F50B5A">
        <w:t>e have had rising rates for a period of time, together with energy challenges and general inflation. We would have been surprised</w:t>
      </w:r>
      <w:r w:rsidRPr="0057463C" w:rsidR="00B32C93">
        <w:t xml:space="preserve"> at the strength of the market up until the point of the </w:t>
      </w:r>
      <w:r w:rsidRPr="0057463C" w:rsidR="00C64072">
        <w:t>mini-Budget</w:t>
      </w:r>
      <w:r w:rsidRPr="0057463C" w:rsidR="004B6D6F">
        <w:t xml:space="preserve">. In terms of </w:t>
      </w:r>
      <w:r w:rsidRPr="0057463C" w:rsidR="00F50B5A">
        <w:t xml:space="preserve">the turbulence </w:t>
      </w:r>
      <w:r w:rsidRPr="0057463C" w:rsidR="00B32C93">
        <w:t>created in the financial markets that caused the pricing in mortgages</w:t>
      </w:r>
      <w:r w:rsidRPr="0057463C" w:rsidR="004B6D6F">
        <w:t>, w</w:t>
      </w:r>
      <w:r w:rsidRPr="0057463C" w:rsidR="00F50B5A">
        <w:t xml:space="preserve">e have </w:t>
      </w:r>
      <w:r w:rsidRPr="0057463C" w:rsidR="00B32C93">
        <w:t xml:space="preserve">now clearly </w:t>
      </w:r>
      <w:r w:rsidRPr="0057463C" w:rsidR="00F50B5A">
        <w:t xml:space="preserve">seen volumes change </w:t>
      </w:r>
      <w:r w:rsidRPr="0057463C" w:rsidR="00B32C93">
        <w:t xml:space="preserve">quite </w:t>
      </w:r>
      <w:r w:rsidRPr="0057463C" w:rsidR="00F50B5A">
        <w:t>significantly</w:t>
      </w:r>
      <w:r w:rsidRPr="0057463C">
        <w:t>,</w:t>
      </w:r>
      <w:r w:rsidRPr="0057463C" w:rsidR="00B32C93">
        <w:t xml:space="preserve"> and our latest house price report showed a small decrease in house prices in the latest data</w:t>
      </w:r>
      <w:r w:rsidRPr="0057463C" w:rsidR="00F50B5A">
        <w:t xml:space="preserve">. </w:t>
      </w:r>
    </w:p>
    <w:p w:rsidR="00F50B5A" w:rsidRPr="0057463C" w:rsidP="00D97FEA">
      <w:pPr>
        <w:pStyle w:val="Answer"/>
      </w:pPr>
      <w:r w:rsidRPr="0057463C">
        <w:t xml:space="preserve">Buy-to-let has been hit the hardest. </w:t>
      </w:r>
      <w:r w:rsidRPr="0057463C" w:rsidR="006D46C6">
        <w:t>That is p</w:t>
      </w:r>
      <w:r w:rsidRPr="0057463C" w:rsidR="00B32C93">
        <w:t>artly</w:t>
      </w:r>
      <w:r w:rsidRPr="0057463C" w:rsidR="006D46C6">
        <w:t>,</w:t>
      </w:r>
      <w:r w:rsidRPr="0057463C" w:rsidR="00B32C93">
        <w:t xml:space="preserve"> as Ray has explained, </w:t>
      </w:r>
      <w:r w:rsidRPr="0057463C" w:rsidR="006D46C6">
        <w:t xml:space="preserve">due to </w:t>
      </w:r>
      <w:r w:rsidRPr="0057463C" w:rsidR="00B32C93">
        <w:t>s</w:t>
      </w:r>
      <w:r w:rsidRPr="0057463C">
        <w:t>tress</w:t>
      </w:r>
      <w:r w:rsidRPr="0057463C" w:rsidR="006D46C6">
        <w:t xml:space="preserve"> rates. A</w:t>
      </w:r>
      <w:r w:rsidRPr="0057463C">
        <w:t>lso</w:t>
      </w:r>
      <w:r w:rsidRPr="0057463C" w:rsidR="006D46C6">
        <w:t>,</w:t>
      </w:r>
      <w:r w:rsidRPr="0057463C">
        <w:t xml:space="preserve"> the interest rates on buy</w:t>
      </w:r>
      <w:r w:rsidRPr="0057463C" w:rsidR="004B6D6F">
        <w:t>-</w:t>
      </w:r>
      <w:r w:rsidRPr="0057463C">
        <w:t>to</w:t>
      </w:r>
      <w:r w:rsidRPr="0057463C" w:rsidR="004B6D6F">
        <w:t>-</w:t>
      </w:r>
      <w:r w:rsidRPr="0057463C">
        <w:t xml:space="preserve">let </w:t>
      </w:r>
      <w:r w:rsidRPr="0057463C" w:rsidR="00B32C93">
        <w:t xml:space="preserve">now mean that </w:t>
      </w:r>
      <w:r w:rsidRPr="0057463C">
        <w:t>it is marginally profitable</w:t>
      </w:r>
      <w:r w:rsidRPr="0057463C" w:rsidR="006D46C6">
        <w:t xml:space="preserve">, if not loss-making, </w:t>
      </w:r>
      <w:r w:rsidRPr="0057463C" w:rsidR="00B32C93">
        <w:t>for new buy-to-let investors</w:t>
      </w:r>
      <w:r w:rsidRPr="0057463C" w:rsidR="006D46C6">
        <w:t xml:space="preserve"> </w:t>
      </w:r>
      <w:r w:rsidRPr="0057463C">
        <w:t xml:space="preserve">to take </w:t>
      </w:r>
      <w:r w:rsidRPr="0057463C" w:rsidR="00B32C93">
        <w:t>on board a new property</w:t>
      </w:r>
      <w:r w:rsidRPr="0057463C" w:rsidR="006D46C6">
        <w:t>. T</w:t>
      </w:r>
      <w:r w:rsidRPr="0057463C">
        <w:t xml:space="preserve">here </w:t>
      </w:r>
      <w:r w:rsidRPr="0057463C" w:rsidR="00B32C93">
        <w:t xml:space="preserve">are potentially </w:t>
      </w:r>
      <w:r w:rsidRPr="0057463C">
        <w:t xml:space="preserve">implications there </w:t>
      </w:r>
      <w:r w:rsidRPr="0057463C" w:rsidR="00B32C93">
        <w:t xml:space="preserve">in the medium term </w:t>
      </w:r>
      <w:r w:rsidRPr="0057463C">
        <w:t xml:space="preserve">for the sustainability of the </w:t>
      </w:r>
      <w:r w:rsidRPr="0057463C" w:rsidR="00B32C93">
        <w:t xml:space="preserve">buy-to-let </w:t>
      </w:r>
      <w:r w:rsidRPr="0057463C">
        <w:t xml:space="preserve">market. </w:t>
      </w:r>
      <w:r w:rsidRPr="0057463C" w:rsidR="006D46C6">
        <w:t>There is l</w:t>
      </w:r>
      <w:r w:rsidRPr="0057463C">
        <w:t xml:space="preserve">ess </w:t>
      </w:r>
      <w:r w:rsidRPr="0057463C" w:rsidR="006D46C6">
        <w:t xml:space="preserve">of an </w:t>
      </w:r>
      <w:r w:rsidRPr="0057463C">
        <w:t>impact on prime mortgages but</w:t>
      </w:r>
      <w:r w:rsidRPr="0057463C" w:rsidR="006D46C6">
        <w:t>,</w:t>
      </w:r>
      <w:r w:rsidRPr="0057463C">
        <w:t xml:space="preserve"> </w:t>
      </w:r>
      <w:r w:rsidRPr="0057463C" w:rsidR="00B32C93">
        <w:t xml:space="preserve">again, </w:t>
      </w:r>
      <w:r w:rsidRPr="0057463C">
        <w:t>volumes have fallen.</w:t>
      </w:r>
    </w:p>
    <w:p w:rsidR="008E035C" w:rsidRPr="0057463C" w:rsidP="00D97FEA">
      <w:pPr>
        <w:pStyle w:val="Answer"/>
      </w:pPr>
      <w:r w:rsidRPr="0057463C">
        <w:t>W</w:t>
      </w:r>
      <w:r w:rsidRPr="0057463C" w:rsidR="00B32C93">
        <w:t xml:space="preserve">e might want to delve into </w:t>
      </w:r>
      <w:r w:rsidRPr="0057463C">
        <w:t xml:space="preserve">this </w:t>
      </w:r>
      <w:r w:rsidRPr="0057463C" w:rsidR="00B32C93">
        <w:t>in a bit more detail later</w:t>
      </w:r>
      <w:r w:rsidRPr="0057463C">
        <w:t xml:space="preserve">, but I can comment now </w:t>
      </w:r>
      <w:r w:rsidRPr="0057463C" w:rsidR="006D46C6">
        <w:t xml:space="preserve">on </w:t>
      </w:r>
      <w:r w:rsidRPr="0057463C">
        <w:t xml:space="preserve">exactly what happened to interest rates during the run-up </w:t>
      </w:r>
      <w:r w:rsidRPr="0057463C" w:rsidR="00B32C93">
        <w:t xml:space="preserve">to </w:t>
      </w:r>
      <w:r w:rsidRPr="0057463C">
        <w:t xml:space="preserve">and </w:t>
      </w:r>
      <w:r w:rsidRPr="0057463C">
        <w:t>post</w:t>
      </w:r>
      <w:r w:rsidRPr="0057463C" w:rsidR="006D46C6">
        <w:t xml:space="preserve"> </w:t>
      </w:r>
      <w:r w:rsidRPr="0057463C">
        <w:t xml:space="preserve">the </w:t>
      </w:r>
      <w:r w:rsidRPr="0057463C" w:rsidR="00C64072">
        <w:t>mini-Budget</w:t>
      </w:r>
      <w:r w:rsidRPr="0057463C" w:rsidR="006D46C6">
        <w:t>. B</w:t>
      </w:r>
      <w:r w:rsidRPr="0057463C" w:rsidR="00B32C93">
        <w:t>roadly</w:t>
      </w:r>
      <w:r w:rsidRPr="0057463C">
        <w:t>,</w:t>
      </w:r>
      <w:r w:rsidRPr="0057463C" w:rsidR="00B32C93">
        <w:t xml:space="preserve"> 80% of mortgages up until the </w:t>
      </w:r>
      <w:r w:rsidRPr="0057463C" w:rsidR="00C64072">
        <w:t>mini-Budget</w:t>
      </w:r>
      <w:r w:rsidRPr="0057463C" w:rsidR="00B32C93">
        <w:t xml:space="preserve"> were fixed rate</w:t>
      </w:r>
      <w:r w:rsidRPr="0057463C" w:rsidR="006D46C6">
        <w:t xml:space="preserve">, </w:t>
      </w:r>
      <w:r w:rsidRPr="0057463C" w:rsidR="00B32C93">
        <w:t>and w</w:t>
      </w:r>
      <w:r w:rsidRPr="0057463C">
        <w:t>e price</w:t>
      </w:r>
      <w:r w:rsidRPr="0057463C" w:rsidR="00B32C93">
        <w:t xml:space="preserve"> </w:t>
      </w:r>
      <w:r w:rsidRPr="0057463C">
        <w:t>those off what we call the swap curve</w:t>
      </w:r>
      <w:r w:rsidRPr="0057463C" w:rsidR="006D46C6">
        <w:t>.</w:t>
      </w:r>
      <w:r w:rsidRPr="0057463C" w:rsidR="00B32C93">
        <w:t xml:space="preserve"> </w:t>
      </w:r>
      <w:r w:rsidRPr="0057463C" w:rsidR="006D46C6">
        <w:t>E</w:t>
      </w:r>
      <w:r w:rsidRPr="0057463C" w:rsidR="00B32C93">
        <w:t>ffectively</w:t>
      </w:r>
      <w:r w:rsidRPr="0057463C" w:rsidR="006D46C6">
        <w:t>,</w:t>
      </w:r>
      <w:r w:rsidRPr="0057463C" w:rsidR="00B32C93">
        <w:t xml:space="preserve"> the swap curve is </w:t>
      </w:r>
      <w:r w:rsidRPr="0057463C">
        <w:t>driven by what happens to gilt pricing</w:t>
      </w:r>
      <w:r w:rsidRPr="0057463C" w:rsidR="006D46C6">
        <w:t>,</w:t>
      </w:r>
      <w:r w:rsidRPr="0057463C">
        <w:t xml:space="preserve"> and there was significant volatility. </w:t>
      </w:r>
      <w:r w:rsidRPr="0057463C" w:rsidR="00B32C93">
        <w:t>From a Nationwide point of view, w</w:t>
      </w:r>
      <w:r w:rsidRPr="0057463C">
        <w:t>e managed to keep our product set out there</w:t>
      </w:r>
      <w:r w:rsidRPr="0057463C" w:rsidR="00B32C93">
        <w:t xml:space="preserve">. We were </w:t>
      </w:r>
      <w:r w:rsidRPr="0057463C">
        <w:t xml:space="preserve">without buy-to-let mortgages from Wednesday lunchtime to Thursday lunchtime. </w:t>
      </w:r>
      <w:r w:rsidRPr="0057463C" w:rsidR="00B32C93">
        <w:t xml:space="preserve">but prime mortgages were out there all the time. </w:t>
      </w:r>
      <w:r w:rsidRPr="0057463C" w:rsidR="006D46C6">
        <w:t>A</w:t>
      </w:r>
      <w:r w:rsidRPr="0057463C" w:rsidR="00B32C93">
        <w:t>gain, to Ray’s point, w</w:t>
      </w:r>
      <w:r w:rsidRPr="0057463C">
        <w:t xml:space="preserve">e repriced on the Monday, went live on the Wednesday and had to reprice </w:t>
      </w:r>
      <w:r w:rsidRPr="0057463C" w:rsidR="00B32C93">
        <w:t xml:space="preserve">again </w:t>
      </w:r>
      <w:r w:rsidRPr="0057463C">
        <w:t xml:space="preserve">on the Friday to keep </w:t>
      </w:r>
      <w:r w:rsidRPr="0057463C" w:rsidR="00B32C93">
        <w:t xml:space="preserve">pace </w:t>
      </w:r>
      <w:r w:rsidRPr="0057463C">
        <w:t xml:space="preserve">with </w:t>
      </w:r>
      <w:r w:rsidRPr="0057463C" w:rsidR="00B32C93">
        <w:t xml:space="preserve">the </w:t>
      </w:r>
      <w:r w:rsidRPr="0057463C">
        <w:t>changing interest rates.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27005760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B32C93">
        <w:t>Were those prices going up?</w:t>
      </w:r>
    </w:p>
    <w:p w:rsidR="008E035C" w:rsidRPr="0057463C" w:rsidP="00D97FEA">
      <w:pPr>
        <w:pStyle w:val="Answer"/>
      </w:pPr>
      <w:sdt>
        <w:sdtPr>
          <w:alias w:val="Witness"/>
          <w:id w:val="-17481155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B32C93">
        <w:t>Those prices were a</w:t>
      </w:r>
      <w:r w:rsidRPr="0057463C">
        <w:t>ll going up significantly.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59073676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How </w:t>
      </w:r>
      <w:r w:rsidRPr="0057463C" w:rsidR="00B32C93">
        <w:t xml:space="preserve">much </w:t>
      </w:r>
      <w:r w:rsidRPr="0057463C">
        <w:t>might a typical house</w:t>
      </w:r>
      <w:r w:rsidRPr="0057463C" w:rsidR="003246C6">
        <w:t>-</w:t>
      </w:r>
      <w:r w:rsidRPr="0057463C">
        <w:t>buyer</w:t>
      </w:r>
      <w:r w:rsidRPr="0057463C" w:rsidR="003246C6">
        <w:t xml:space="preserve"> now</w:t>
      </w:r>
      <w:r w:rsidRPr="0057463C">
        <w:t xml:space="preserve"> face in terms of increased mortgage payments</w:t>
      </w:r>
      <w:r w:rsidRPr="0057463C" w:rsidR="00B32C93">
        <w:t>?</w:t>
      </w:r>
    </w:p>
    <w:p w:rsidR="008E035C" w:rsidRPr="0057463C" w:rsidP="00D97FEA">
      <w:pPr>
        <w:pStyle w:val="Answer"/>
      </w:pPr>
      <w:sdt>
        <w:sdtPr>
          <w:alias w:val="Witness"/>
          <w:id w:val="-22800146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B32C93">
        <w:t>It depends.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-133938029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B32C93">
        <w:t xml:space="preserve">I know it is a </w:t>
      </w:r>
      <w:r w:rsidRPr="0057463C" w:rsidR="006D46C6">
        <w:t>generalisation</w:t>
      </w:r>
      <w:r w:rsidRPr="0057463C" w:rsidR="00B32C93">
        <w:t xml:space="preserve">, but could </w:t>
      </w:r>
      <w:r w:rsidRPr="0057463C" w:rsidR="006D46C6">
        <w:t>you g</w:t>
      </w:r>
      <w:r w:rsidRPr="0057463C">
        <w:t>ive us a range</w:t>
      </w:r>
      <w:r w:rsidRPr="0057463C" w:rsidR="006D46C6">
        <w:t>?</w:t>
      </w:r>
      <w:r w:rsidRPr="0057463C">
        <w:t xml:space="preserve"> </w:t>
      </w:r>
      <w:r w:rsidRPr="0057463C" w:rsidR="006D46C6">
        <w:t xml:space="preserve">Looking at it casually, </w:t>
      </w:r>
      <w:r w:rsidRPr="0057463C">
        <w:t>I get the impression</w:t>
      </w:r>
      <w:r w:rsidRPr="0057463C" w:rsidR="006D46C6">
        <w:t xml:space="preserve"> </w:t>
      </w:r>
      <w:r w:rsidRPr="0057463C">
        <w:t>that it is</w:t>
      </w:r>
      <w:r w:rsidRPr="0057463C" w:rsidR="006D46C6">
        <w:t xml:space="preserve"> 2% or </w:t>
      </w:r>
      <w:r w:rsidRPr="0057463C">
        <w:t>3% higher.</w:t>
      </w:r>
    </w:p>
    <w:p w:rsidR="00B32C93" w:rsidRPr="0057463C" w:rsidP="00D97FEA">
      <w:pPr>
        <w:pStyle w:val="Answer"/>
      </w:pPr>
      <w:sdt>
        <w:sdtPr>
          <w:alias w:val="Witness"/>
          <w:id w:val="106699867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8E035C">
            <w:rPr>
              <w:b/>
            </w:rPr>
            <w:t xml:space="preserve"> </w:t>
          </w:r>
        </w:sdtContent>
      </w:sdt>
      <w:r w:rsidRPr="0057463C" w:rsidR="008E035C">
        <w:t xml:space="preserve">I </w:t>
      </w:r>
      <w:r w:rsidRPr="0057463C">
        <w:t xml:space="preserve">will </w:t>
      </w:r>
      <w:r w:rsidRPr="0057463C" w:rsidR="008E035C">
        <w:t xml:space="preserve">give </w:t>
      </w:r>
      <w:r w:rsidRPr="0057463C">
        <w:t xml:space="preserve">you </w:t>
      </w:r>
      <w:r w:rsidRPr="0057463C" w:rsidR="008E035C">
        <w:t>a Nationwide perspective. We have repriced al</w:t>
      </w:r>
      <w:r w:rsidRPr="0057463C">
        <w:t>l</w:t>
      </w:r>
      <w:r w:rsidRPr="0057463C" w:rsidR="008E035C">
        <w:t xml:space="preserve"> our products for existing </w:t>
      </w:r>
      <w:r w:rsidRPr="0057463C">
        <w:t xml:space="preserve">Nationwide </w:t>
      </w:r>
      <w:r w:rsidRPr="0057463C" w:rsidR="008E035C">
        <w:t>members</w:t>
      </w:r>
      <w:r w:rsidRPr="0057463C" w:rsidR="006D46C6">
        <w:t xml:space="preserve">: </w:t>
      </w:r>
      <w:r w:rsidRPr="0057463C">
        <w:t>two, three</w:t>
      </w:r>
      <w:r w:rsidRPr="0057463C" w:rsidR="003246C6">
        <w:t>, five and 10</w:t>
      </w:r>
      <w:r w:rsidRPr="0057463C">
        <w:t>-year fixed</w:t>
      </w:r>
      <w:r w:rsidRPr="0057463C" w:rsidR="008E035C">
        <w:t xml:space="preserve">. They are all now just below 5%. </w:t>
      </w:r>
      <w:r w:rsidRPr="0057463C" w:rsidR="006D46C6">
        <w:t>W</w:t>
      </w:r>
      <w:r w:rsidRPr="0057463C" w:rsidR="008E035C">
        <w:t>e have to be careful</w:t>
      </w:r>
      <w:r w:rsidRPr="0057463C">
        <w:t xml:space="preserve"> on averages</w:t>
      </w:r>
      <w:r w:rsidRPr="0057463C" w:rsidR="003246C6">
        <w:t>, b</w:t>
      </w:r>
      <w:r w:rsidRPr="0057463C">
        <w:t>ut if you take an average, t</w:t>
      </w:r>
      <w:r w:rsidRPr="0057463C" w:rsidR="008E035C">
        <w:t>hey are broadly 2%, and will go to 5%</w:t>
      </w:r>
      <w:r w:rsidRPr="0057463C">
        <w:t xml:space="preserve"> if they are to fix again at the moment</w:t>
      </w:r>
      <w:r w:rsidRPr="0057463C" w:rsidR="008E035C">
        <w:t xml:space="preserve">. For an average </w:t>
      </w:r>
      <w:r w:rsidRPr="0057463C" w:rsidR="003246C6">
        <w:t xml:space="preserve">borrower </w:t>
      </w:r>
      <w:r w:rsidRPr="0057463C">
        <w:t xml:space="preserve">with </w:t>
      </w:r>
      <w:r w:rsidRPr="0057463C" w:rsidR="003246C6">
        <w:t xml:space="preserve">a mortgage of </w:t>
      </w:r>
      <w:r w:rsidRPr="0057463C">
        <w:t>just over £14</w:t>
      </w:r>
      <w:r w:rsidRPr="0057463C" w:rsidR="003246C6">
        <w:t>0</w:t>
      </w:r>
      <w:r w:rsidRPr="0057463C">
        <w:t>,000, that is £</w:t>
      </w:r>
      <w:r w:rsidRPr="0057463C" w:rsidR="008E035C">
        <w:t>220 a month on a 20-year mortgage. If it is interest</w:t>
      </w:r>
      <w:r w:rsidRPr="0057463C" w:rsidR="00FC46A9">
        <w:t xml:space="preserve"> </w:t>
      </w:r>
      <w:r w:rsidRPr="0057463C" w:rsidR="008E035C">
        <w:t>only, it is clearly more</w:t>
      </w:r>
      <w:r w:rsidRPr="0057463C">
        <w:t xml:space="preserve"> because of the way the profile and the amortisation works</w:t>
      </w:r>
      <w:r w:rsidRPr="0057463C" w:rsidR="008E035C">
        <w:t xml:space="preserve">, but for </w:t>
      </w:r>
      <w:r w:rsidRPr="0057463C" w:rsidR="006D46C6">
        <w:t xml:space="preserve">a </w:t>
      </w:r>
      <w:r w:rsidRPr="0057463C" w:rsidR="008E035C">
        <w:t>standard repayment mortgage</w:t>
      </w:r>
      <w:r w:rsidRPr="0057463C" w:rsidR="003246C6">
        <w:t>,</w:t>
      </w:r>
      <w:r w:rsidRPr="0057463C" w:rsidR="006D46C6">
        <w:t xml:space="preserve"> </w:t>
      </w:r>
      <w:r w:rsidRPr="0057463C" w:rsidR="003246C6">
        <w:t xml:space="preserve">over </w:t>
      </w:r>
      <w:r w:rsidRPr="0057463C">
        <w:t>20 years</w:t>
      </w:r>
      <w:r w:rsidRPr="0057463C" w:rsidR="003246C6">
        <w:t>, it is</w:t>
      </w:r>
      <w:r w:rsidRPr="0057463C" w:rsidR="006D46C6">
        <w:t xml:space="preserve"> </w:t>
      </w:r>
      <w:r w:rsidRPr="0057463C" w:rsidR="008E035C">
        <w:t>just over £200</w:t>
      </w:r>
      <w:r w:rsidRPr="0057463C" w:rsidR="00D13365">
        <w:t>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163197105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D079D5">
        <w:t>Is it similar for you, Charles?</w:t>
      </w:r>
    </w:p>
    <w:p w:rsidR="008E035C" w:rsidRPr="0057463C" w:rsidP="00D97FEA">
      <w:pPr>
        <w:pStyle w:val="Answer"/>
      </w:pPr>
      <w:sdt>
        <w:sdtPr>
          <w:alias w:val="Witness"/>
          <w:id w:val="-172452510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D079D5">
        <w:t>Yes, those are the figures that we would recognise there in terms of that average, definitely.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157824668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D079D5">
        <w:t>It is pretty much a</w:t>
      </w:r>
      <w:r w:rsidRPr="0057463C">
        <w:t>cross the board as f</w:t>
      </w:r>
      <w:r w:rsidRPr="0057463C" w:rsidR="00D079D5">
        <w:t>a</w:t>
      </w:r>
      <w:r w:rsidRPr="0057463C">
        <w:t>r as your members are concerned.</w:t>
      </w:r>
      <w:r w:rsidRPr="0057463C" w:rsidR="00D079D5">
        <w:t xml:space="preserve"> You are brokering all this stuff. </w:t>
      </w:r>
    </w:p>
    <w:p w:rsidR="00D079D5" w:rsidRPr="0057463C" w:rsidP="00D97FEA">
      <w:pPr>
        <w:pStyle w:val="Answer"/>
      </w:pPr>
      <w:sdt>
        <w:sdtPr>
          <w:alias w:val="Witness"/>
          <w:id w:val="-194970025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8E035C">
            <w:rPr>
              <w:b/>
            </w:rPr>
            <w:t xml:space="preserve"> </w:t>
          </w:r>
        </w:sdtContent>
      </w:sdt>
      <w:r w:rsidRPr="0057463C">
        <w:t>There is an element of luck here, because</w:t>
      </w:r>
      <w:r w:rsidRPr="0057463C" w:rsidR="008E035C">
        <w:t xml:space="preserve"> </w:t>
      </w:r>
      <w:r w:rsidRPr="0057463C" w:rsidR="00D13365">
        <w:t xml:space="preserve">locking into a five-year fixed rate </w:t>
      </w:r>
      <w:r w:rsidRPr="0057463C">
        <w:t xml:space="preserve">has </w:t>
      </w:r>
      <w:r w:rsidRPr="0057463C" w:rsidR="00D13365">
        <w:t xml:space="preserve">consistently </w:t>
      </w:r>
      <w:r w:rsidRPr="0057463C">
        <w:t xml:space="preserve">been </w:t>
      </w:r>
      <w:r w:rsidRPr="0057463C" w:rsidR="008E035C">
        <w:t xml:space="preserve">the right choice </w:t>
      </w:r>
      <w:r w:rsidRPr="0057463C">
        <w:t>for the last few years</w:t>
      </w:r>
      <w:r w:rsidRPr="0057463C" w:rsidR="00D13365">
        <w:t>. I</w:t>
      </w:r>
      <w:r w:rsidRPr="0057463C">
        <w:t xml:space="preserve">f you </w:t>
      </w:r>
      <w:r w:rsidRPr="0057463C" w:rsidR="00D13365">
        <w:t xml:space="preserve">did not </w:t>
      </w:r>
      <w:r w:rsidRPr="0057463C">
        <w:t xml:space="preserve">need </w:t>
      </w:r>
      <w:r w:rsidRPr="0057463C" w:rsidR="00D13365">
        <w:t xml:space="preserve">short-term </w:t>
      </w:r>
      <w:r w:rsidRPr="0057463C">
        <w:t xml:space="preserve">flexibility, five-year fixed rates have not been much dearer than two-year fixed rates, so </w:t>
      </w:r>
      <w:r w:rsidRPr="0057463C" w:rsidR="008E035C">
        <w:t>a lot of people were going for five-year fixed rates</w:t>
      </w:r>
      <w:r w:rsidRPr="0057463C" w:rsidR="00D13365">
        <w:t>. T</w:t>
      </w:r>
      <w:r w:rsidRPr="0057463C" w:rsidR="008E035C">
        <w:t>here is an element of luck</w:t>
      </w:r>
      <w:r w:rsidRPr="0057463C">
        <w:t xml:space="preserve"> in terms of whether your deal last came up for renewal four years ago or a year ago</w:t>
      </w:r>
      <w:r w:rsidRPr="0057463C" w:rsidR="00D13365">
        <w:t xml:space="preserve">, </w:t>
      </w:r>
      <w:r w:rsidRPr="0057463C">
        <w:t>but certainly</w:t>
      </w:r>
      <w:r w:rsidRPr="0057463C" w:rsidR="00D13365">
        <w:t xml:space="preserve"> </w:t>
      </w:r>
      <w:r w:rsidRPr="0057463C">
        <w:t>i</w:t>
      </w:r>
      <w:r w:rsidRPr="0057463C" w:rsidR="008E035C">
        <w:t>f you fixed a year ago, you could have got a five-year fix</w:t>
      </w:r>
      <w:r w:rsidRPr="0057463C" w:rsidR="00D13365">
        <w:t>ed</w:t>
      </w:r>
      <w:r w:rsidRPr="0057463C">
        <w:t xml:space="preserve"> at around 1%, and now rates are coming down. I suspect we will see sub</w:t>
      </w:r>
      <w:r w:rsidRPr="0057463C" w:rsidR="00D13365">
        <w:t>-</w:t>
      </w:r>
      <w:r w:rsidRPr="0057463C" w:rsidR="008E035C">
        <w:t>5% rates</w:t>
      </w:r>
      <w:r w:rsidRPr="0057463C">
        <w:t xml:space="preserve"> quite soon, but you are</w:t>
      </w:r>
      <w:r w:rsidRPr="0057463C" w:rsidR="00D13365">
        <w:t xml:space="preserve"> </w:t>
      </w:r>
      <w:r w:rsidRPr="0057463C">
        <w:t>clearly going to be paying a lot more</w:t>
      </w:r>
      <w:r w:rsidRPr="0057463C" w:rsidR="003246C6">
        <w:t>. A</w:t>
      </w:r>
      <w:r w:rsidRPr="0057463C" w:rsidR="008E035C">
        <w:t xml:space="preserve"> lot depends on when you last fixed. </w:t>
      </w:r>
    </w:p>
    <w:p w:rsidR="008E035C" w:rsidRPr="0057463C" w:rsidP="00D97FEA">
      <w:pPr>
        <w:pStyle w:val="Answer"/>
      </w:pPr>
      <w:r w:rsidRPr="0057463C">
        <w:t xml:space="preserve">The point about buy-to-let </w:t>
      </w:r>
      <w:r w:rsidRPr="0057463C" w:rsidR="00D079D5">
        <w:t xml:space="preserve">is worth making </w:t>
      </w:r>
      <w:r w:rsidRPr="0057463C">
        <w:t>in terms of interest</w:t>
      </w:r>
      <w:r w:rsidRPr="0057463C" w:rsidR="00FC46A9">
        <w:t xml:space="preserve"> </w:t>
      </w:r>
      <w:r w:rsidRPr="0057463C">
        <w:t>only</w:t>
      </w:r>
      <w:r w:rsidRPr="0057463C" w:rsidR="00D079D5">
        <w:t xml:space="preserve">. As Chris said, </w:t>
      </w:r>
      <w:r w:rsidRPr="0057463C">
        <w:t>interest</w:t>
      </w:r>
      <w:r w:rsidRPr="0057463C" w:rsidR="00D13365">
        <w:t>-</w:t>
      </w:r>
      <w:r w:rsidRPr="0057463C">
        <w:t xml:space="preserve">only mortgages </w:t>
      </w:r>
      <w:r w:rsidRPr="0057463C" w:rsidR="00D079D5">
        <w:t xml:space="preserve">obviously </w:t>
      </w:r>
      <w:r w:rsidRPr="0057463C">
        <w:t xml:space="preserve">see a </w:t>
      </w:r>
      <w:r w:rsidRPr="0057463C" w:rsidR="00D079D5">
        <w:t xml:space="preserve">much </w:t>
      </w:r>
      <w:r w:rsidRPr="0057463C">
        <w:t xml:space="preserve">bigger impact. </w:t>
      </w:r>
      <w:r w:rsidRPr="0057463C" w:rsidR="00D079D5">
        <w:t>Because pretty well all the buy-to-let mortgages are on interest</w:t>
      </w:r>
      <w:r w:rsidRPr="0057463C" w:rsidR="00FC46A9">
        <w:t xml:space="preserve"> </w:t>
      </w:r>
      <w:r w:rsidRPr="0057463C" w:rsidR="00D079D5">
        <w:t xml:space="preserve">only, if you see </w:t>
      </w:r>
      <w:r w:rsidRPr="0057463C">
        <w:t>an interes</w:t>
      </w:r>
      <w:r w:rsidRPr="0057463C" w:rsidR="00D079D5">
        <w:t>t</w:t>
      </w:r>
      <w:r w:rsidRPr="0057463C">
        <w:t xml:space="preserve"> rate increase</w:t>
      </w:r>
      <w:r w:rsidRPr="0057463C" w:rsidR="00D079D5">
        <w:t xml:space="preserve"> from 2% to 6%</w:t>
      </w:r>
      <w:r w:rsidRPr="0057463C">
        <w:t xml:space="preserve">, </w:t>
      </w:r>
      <w:r w:rsidRPr="0057463C" w:rsidR="00D079D5">
        <w:t xml:space="preserve">which is quite feasible for somebody who had a fixed rate that is coming up for maturity now, </w:t>
      </w:r>
      <w:r w:rsidRPr="0057463C">
        <w:t xml:space="preserve">your monthly payments are going to increase by 200%, whereas </w:t>
      </w:r>
      <w:r w:rsidRPr="0057463C" w:rsidR="00D079D5">
        <w:t xml:space="preserve">with </w:t>
      </w:r>
      <w:r w:rsidRPr="0057463C">
        <w:t xml:space="preserve">the </w:t>
      </w:r>
      <w:r w:rsidRPr="0057463C" w:rsidR="00D079D5">
        <w:t xml:space="preserve">same sort of </w:t>
      </w:r>
      <w:r w:rsidRPr="0057463C">
        <w:t xml:space="preserve">increase </w:t>
      </w:r>
      <w:r w:rsidRPr="0057463C" w:rsidR="00D079D5">
        <w:t>on a repayment mortgage, which most people have with their residential mortgage</w:t>
      </w:r>
      <w:r w:rsidRPr="0057463C" w:rsidR="00D13365">
        <w:t>,</w:t>
      </w:r>
      <w:r w:rsidRPr="0057463C" w:rsidR="00D079D5">
        <w:t xml:space="preserve"> the increase </w:t>
      </w:r>
      <w:r w:rsidRPr="0057463C">
        <w:t>is a little over 50%</w:t>
      </w:r>
      <w:r w:rsidRPr="0057463C" w:rsidR="00D079D5">
        <w:t xml:space="preserve"> depending on the term</w:t>
      </w:r>
      <w:r w:rsidRPr="0057463C" w:rsidR="00D13365">
        <w:t>. T</w:t>
      </w:r>
      <w:r w:rsidRPr="0057463C">
        <w:t xml:space="preserve">he buy-to-let market is where we are </w:t>
      </w:r>
      <w:r w:rsidRPr="0057463C" w:rsidR="00D079D5">
        <w:t xml:space="preserve">likely </w:t>
      </w:r>
      <w:r w:rsidRPr="0057463C">
        <w:t xml:space="preserve">to see </w:t>
      </w:r>
      <w:r w:rsidRPr="0057463C" w:rsidR="00D079D5">
        <w:t xml:space="preserve">a lot more </w:t>
      </w:r>
      <w:r w:rsidRPr="0057463C">
        <w:t>stress</w:t>
      </w:r>
      <w:r w:rsidRPr="0057463C" w:rsidR="00D079D5">
        <w:t xml:space="preserve"> than in the residential market</w:t>
      </w:r>
      <w:r w:rsidRPr="0057463C">
        <w:t>.</w:t>
      </w:r>
    </w:p>
    <w:p w:rsidR="008E035C" w:rsidRPr="0057463C" w:rsidP="00D97FEA">
      <w:pPr>
        <w:pStyle w:val="Remark"/>
      </w:pPr>
      <w:sdt>
        <w:sdtPr>
          <w:alias w:val="Member"/>
          <w:tag w:val="&lt;Member mnisId='3935' dodsId='62786'&gt;"/>
          <w:id w:val="208263922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D079D5">
        <w:t>That is interesting.</w:t>
      </w:r>
    </w:p>
    <w:p w:rsidR="008E035C" w:rsidRPr="0057463C" w:rsidP="00D97FEA">
      <w:pPr>
        <w:pStyle w:val="Answer"/>
      </w:pPr>
      <w:sdt>
        <w:sdtPr>
          <w:alias w:val="Witness"/>
          <w:id w:val="-682363709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D079D5">
        <w:t>Of course</w:t>
      </w:r>
      <w:r w:rsidRPr="0057463C" w:rsidR="00D13365">
        <w:t xml:space="preserve"> </w:t>
      </w:r>
      <w:r w:rsidRPr="0057463C" w:rsidR="00D079D5">
        <w:t>the impact of that is on renters.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209327407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30134F">
        <w:t>You mean b</w:t>
      </w:r>
      <w:r w:rsidRPr="0057463C">
        <w:t>ecause those costs are likely to be passed on to people who are renting.</w:t>
      </w:r>
    </w:p>
    <w:p w:rsidR="008E035C" w:rsidRPr="0057463C" w:rsidP="00D97FEA">
      <w:pPr>
        <w:pStyle w:val="Answer"/>
      </w:pPr>
      <w:sdt>
        <w:sdtPr>
          <w:alias w:val="Witness"/>
          <w:id w:val="-717054364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>
        <w:t>Yes.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196716105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What about a typical first-time buyer? </w:t>
      </w:r>
      <w:r w:rsidRPr="0057463C" w:rsidR="00D079D5">
        <w:t xml:space="preserve">I know </w:t>
      </w:r>
      <w:r w:rsidRPr="0057463C" w:rsidR="00D13365">
        <w:t>“</w:t>
      </w:r>
      <w:r w:rsidRPr="0057463C" w:rsidR="00D079D5">
        <w:t>typical</w:t>
      </w:r>
      <w:r w:rsidRPr="0057463C" w:rsidR="00D13365">
        <w:t xml:space="preserve">” </w:t>
      </w:r>
      <w:r w:rsidRPr="0057463C" w:rsidR="00D079D5">
        <w:t>is quite hard to establish, but h</w:t>
      </w:r>
      <w:r w:rsidRPr="0057463C">
        <w:t xml:space="preserve">ow much might </w:t>
      </w:r>
      <w:r w:rsidRPr="0057463C" w:rsidR="00D079D5">
        <w:t xml:space="preserve">the </w:t>
      </w:r>
      <w:r w:rsidRPr="0057463C">
        <w:t>increase</w:t>
      </w:r>
      <w:r w:rsidRPr="0057463C" w:rsidR="00D079D5">
        <w:t xml:space="preserve"> for a typical first-time buyer be</w:t>
      </w:r>
      <w:r w:rsidRPr="0057463C">
        <w:t>?</w:t>
      </w:r>
    </w:p>
    <w:p w:rsidR="00D079D5" w:rsidRPr="0057463C" w:rsidP="00D97FEA">
      <w:pPr>
        <w:pStyle w:val="Answer"/>
      </w:pPr>
      <w:sdt>
        <w:sdtPr>
          <w:alias w:val="Witness"/>
          <w:id w:val="-88918397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8E035C">
            <w:rPr>
              <w:b/>
            </w:rPr>
            <w:t xml:space="preserve"> </w:t>
          </w:r>
        </w:sdtContent>
      </w:sdt>
      <w:r w:rsidRPr="0057463C" w:rsidR="008E035C">
        <w:t xml:space="preserve">One of the things that is really interesting </w:t>
      </w:r>
      <w:r w:rsidRPr="0057463C">
        <w:t xml:space="preserve">over the last year </w:t>
      </w:r>
      <w:r w:rsidRPr="0057463C" w:rsidR="008E035C">
        <w:t xml:space="preserve">is </w:t>
      </w:r>
      <w:r w:rsidRPr="0057463C" w:rsidR="00D13365">
        <w:t xml:space="preserve">to </w:t>
      </w:r>
      <w:r w:rsidRPr="0057463C" w:rsidR="008E035C">
        <w:t>compare the spread</w:t>
      </w:r>
      <w:r w:rsidRPr="0057463C">
        <w:t xml:space="preserve"> of rates for low and high LTVs</w:t>
      </w:r>
      <w:r w:rsidRPr="0057463C" w:rsidR="00D13365">
        <w:t>. L</w:t>
      </w:r>
      <w:r w:rsidRPr="0057463C" w:rsidR="008E035C">
        <w:t>ast summer</w:t>
      </w:r>
      <w:r w:rsidRPr="0057463C" w:rsidR="00D13365">
        <w:t xml:space="preserve">, </w:t>
      </w:r>
      <w:r w:rsidRPr="0057463C" w:rsidR="008E035C">
        <w:t xml:space="preserve">if you wanted a 95% </w:t>
      </w:r>
      <w:r w:rsidRPr="0057463C">
        <w:t xml:space="preserve">LTV </w:t>
      </w:r>
      <w:r w:rsidRPr="0057463C" w:rsidR="008E035C">
        <w:t xml:space="preserve">mortgage, you would have had to pay </w:t>
      </w:r>
      <w:r w:rsidRPr="0057463C">
        <w:t xml:space="preserve">around 4% </w:t>
      </w:r>
      <w:r w:rsidRPr="0057463C" w:rsidR="008E035C">
        <w:t>on a fixed rate</w:t>
      </w:r>
      <w:r w:rsidRPr="0057463C">
        <w:t>, whereas if you had a 60% LTV, you could have got 1%</w:t>
      </w:r>
      <w:r w:rsidRPr="0057463C" w:rsidR="008E035C">
        <w:t xml:space="preserve">. Now the spreads are only </w:t>
      </w:r>
      <w:r w:rsidRPr="0057463C">
        <w:t xml:space="preserve">about </w:t>
      </w:r>
      <w:r w:rsidRPr="0057463C" w:rsidR="008E035C">
        <w:t>50</w:t>
      </w:r>
      <w:r w:rsidRPr="0057463C" w:rsidR="00D13365">
        <w:t xml:space="preserve"> or </w:t>
      </w:r>
      <w:r w:rsidRPr="0057463C" w:rsidR="008E035C">
        <w:t>60 basis points</w:t>
      </w:r>
      <w:r w:rsidRPr="0057463C">
        <w:t>, so there is a much smaller spread</w:t>
      </w:r>
      <w:r w:rsidRPr="0057463C" w:rsidR="008E035C">
        <w:t xml:space="preserve">. Although </w:t>
      </w:r>
      <w:r w:rsidRPr="0057463C">
        <w:t xml:space="preserve">everybody </w:t>
      </w:r>
      <w:r w:rsidRPr="0057463C" w:rsidR="008E035C">
        <w:t>is paying more, you could argue that first</w:t>
      </w:r>
      <w:r w:rsidRPr="0057463C">
        <w:t>-</w:t>
      </w:r>
      <w:r w:rsidRPr="0057463C" w:rsidR="008E035C">
        <w:t>time buyers</w:t>
      </w:r>
      <w:r w:rsidRPr="0057463C" w:rsidR="00D13365">
        <w:t>—</w:t>
      </w:r>
      <w:r w:rsidRPr="0057463C">
        <w:t xml:space="preserve">because </w:t>
      </w:r>
      <w:r w:rsidRPr="0057463C" w:rsidR="00D13365">
        <w:t xml:space="preserve">obviously </w:t>
      </w:r>
      <w:r w:rsidRPr="0057463C">
        <w:t>it is mainly those who need 95%</w:t>
      </w:r>
      <w:r w:rsidRPr="0057463C" w:rsidR="00D13365">
        <w:t>—</w:t>
      </w:r>
      <w:r w:rsidRPr="0057463C" w:rsidR="008E035C">
        <w:t>have not been hit quite as badly.</w:t>
      </w:r>
      <w:r w:rsidRPr="0057463C" w:rsidR="00D13365">
        <w:t xml:space="preserve"> I</w:t>
      </w:r>
      <w:r w:rsidRPr="0057463C">
        <w:t>ndeed</w:t>
      </w:r>
      <w:r w:rsidRPr="0057463C" w:rsidR="00D13365">
        <w:t>,</w:t>
      </w:r>
      <w:r w:rsidRPr="0057463C">
        <w:t xml:space="preserve"> with the likely fall in property prices we are going to see, t</w:t>
      </w:r>
      <w:r w:rsidRPr="0057463C" w:rsidR="008E035C">
        <w:t xml:space="preserve">hey will see some benefit in that, so it is quite interesting to look at that. </w:t>
      </w:r>
    </w:p>
    <w:p w:rsidR="008E035C" w:rsidRPr="0057463C" w:rsidP="00D97FEA">
      <w:pPr>
        <w:pStyle w:val="Answer"/>
      </w:pPr>
      <w:r w:rsidRPr="0057463C">
        <w:t>As Chr</w:t>
      </w:r>
      <w:r w:rsidRPr="0057463C" w:rsidR="00D13365">
        <w:t>i</w:t>
      </w:r>
      <w:r w:rsidRPr="0057463C">
        <w:t xml:space="preserve">s said, looking at the product transfer rates or retention rates, Nationwide’s </w:t>
      </w:r>
      <w:r w:rsidRPr="0057463C" w:rsidR="00D079D5">
        <w:t xml:space="preserve">retention rates </w:t>
      </w:r>
      <w:r w:rsidRPr="0057463C">
        <w:t xml:space="preserve">are </w:t>
      </w:r>
      <w:r w:rsidRPr="0057463C" w:rsidR="00D079D5">
        <w:t xml:space="preserve">now </w:t>
      </w:r>
      <w:r w:rsidRPr="0057463C">
        <w:t xml:space="preserve">half a point cheaper </w:t>
      </w:r>
      <w:r w:rsidRPr="0057463C" w:rsidR="00D079D5">
        <w:t>than the new business rates</w:t>
      </w:r>
      <w:r w:rsidRPr="0057463C" w:rsidR="00D13365">
        <w:t>. T</w:t>
      </w:r>
      <w:r w:rsidRPr="0057463C">
        <w:t xml:space="preserve">here are a few lenders like Nationwide </w:t>
      </w:r>
      <w:r w:rsidRPr="0057463C" w:rsidR="00E931C2">
        <w:t>that</w:t>
      </w:r>
      <w:r w:rsidRPr="0057463C">
        <w:t xml:space="preserve"> have </w:t>
      </w:r>
      <w:r w:rsidRPr="0057463C" w:rsidR="00D079D5">
        <w:t xml:space="preserve">actually </w:t>
      </w:r>
      <w:r w:rsidRPr="0057463C">
        <w:t xml:space="preserve">reduced </w:t>
      </w:r>
      <w:r w:rsidRPr="0057463C" w:rsidR="00D079D5">
        <w:t xml:space="preserve">their product transfer </w:t>
      </w:r>
      <w:r w:rsidRPr="0057463C">
        <w:t>rates</w:t>
      </w:r>
      <w:r w:rsidRPr="0057463C" w:rsidR="00D079D5">
        <w:t xml:space="preserve"> for existing customers</w:t>
      </w:r>
      <w:r w:rsidRPr="0057463C">
        <w:t xml:space="preserve">. </w:t>
      </w:r>
      <w:r w:rsidRPr="0057463C" w:rsidR="00D079D5">
        <w:t xml:space="preserve">That </w:t>
      </w:r>
      <w:r w:rsidRPr="0057463C">
        <w:t xml:space="preserve">is </w:t>
      </w:r>
      <w:r w:rsidRPr="0057463C" w:rsidR="00D079D5">
        <w:t xml:space="preserve">a really </w:t>
      </w:r>
      <w:r w:rsidRPr="0057463C">
        <w:t xml:space="preserve">interesting comparison with 20 years ago. </w:t>
      </w:r>
      <w:r w:rsidRPr="0057463C" w:rsidR="00D079D5">
        <w:t>At that stage, when you came to the end of your initial mortgage deal, i</w:t>
      </w:r>
      <w:r w:rsidRPr="0057463C">
        <w:t xml:space="preserve">f you wanted </w:t>
      </w:r>
      <w:r w:rsidRPr="0057463C" w:rsidR="00D079D5">
        <w:t xml:space="preserve">another </w:t>
      </w:r>
      <w:r w:rsidRPr="0057463C">
        <w:t xml:space="preserve">decent rate, </w:t>
      </w:r>
      <w:r w:rsidRPr="0057463C" w:rsidR="00D079D5">
        <w:t>you almost certainly had to re</w:t>
      </w:r>
      <w:r w:rsidRPr="0057463C" w:rsidR="00D13365">
        <w:t>-</w:t>
      </w:r>
      <w:r w:rsidRPr="0057463C" w:rsidR="00D079D5">
        <w:t>mortgage</w:t>
      </w:r>
      <w:r w:rsidRPr="0057463C" w:rsidR="00D13365">
        <w:t>,</w:t>
      </w:r>
      <w:r w:rsidRPr="0057463C" w:rsidR="00D079D5">
        <w:t xml:space="preserve"> because </w:t>
      </w:r>
      <w:r w:rsidRPr="0057463C">
        <w:t>it was very unlikely your</w:t>
      </w:r>
      <w:r w:rsidRPr="0057463C" w:rsidR="00D079D5">
        <w:t xml:space="preserve"> </w:t>
      </w:r>
      <w:r w:rsidRPr="0057463C">
        <w:t xml:space="preserve">lender would </w:t>
      </w:r>
      <w:r w:rsidRPr="0057463C" w:rsidR="00D079D5">
        <w:t xml:space="preserve">have </w:t>
      </w:r>
      <w:r w:rsidRPr="0057463C">
        <w:t>offer</w:t>
      </w:r>
      <w:r w:rsidRPr="0057463C" w:rsidR="00D079D5">
        <w:t>ed you</w:t>
      </w:r>
      <w:r w:rsidRPr="0057463C">
        <w:t xml:space="preserve"> anything decent. Now we have gone full circle</w:t>
      </w:r>
      <w:r w:rsidRPr="0057463C" w:rsidR="00D079D5">
        <w:t xml:space="preserve"> and we are finding lenders are actually focusing on their existing customers and offering existing customers better deals. </w:t>
      </w:r>
      <w:r w:rsidRPr="0057463C">
        <w:t>Chris can add to this, but I will tell you a couple of things</w:t>
      </w:r>
      <w:r w:rsidRPr="0057463C" w:rsidR="00D079D5">
        <w:t xml:space="preserve"> I suspect are part of the reason</w:t>
      </w:r>
      <w:r w:rsidRPr="0057463C">
        <w:t>.</w:t>
      </w:r>
    </w:p>
    <w:p w:rsidR="008E035C" w:rsidRPr="0057463C" w:rsidP="00D97FEA">
      <w:pPr>
        <w:pStyle w:val="Answer"/>
      </w:pPr>
      <w:r w:rsidRPr="0057463C">
        <w:t xml:space="preserve">First of all, </w:t>
      </w:r>
      <w:r w:rsidRPr="0057463C" w:rsidR="00D079D5">
        <w:t xml:space="preserve">from a processing point of view, </w:t>
      </w:r>
      <w:r w:rsidRPr="0057463C">
        <w:t xml:space="preserve">processing </w:t>
      </w:r>
      <w:r w:rsidRPr="0057463C" w:rsidR="00D079D5">
        <w:t xml:space="preserve">a </w:t>
      </w:r>
      <w:r w:rsidRPr="0057463C">
        <w:t xml:space="preserve">product transfer is relatively straightforward. </w:t>
      </w:r>
      <w:r w:rsidRPr="0057463C" w:rsidR="00D079D5">
        <w:t xml:space="preserve">That </w:t>
      </w:r>
      <w:r w:rsidRPr="0057463C" w:rsidR="00D13365">
        <w:t>means</w:t>
      </w:r>
      <w:r w:rsidRPr="0057463C" w:rsidR="00D079D5">
        <w:t xml:space="preserve"> you are not borrowing any more money. </w:t>
      </w:r>
      <w:r w:rsidRPr="0057463C">
        <w:t>There is no affordability test</w:t>
      </w:r>
      <w:r w:rsidRPr="0057463C" w:rsidR="00D079D5">
        <w:t xml:space="preserve">, so </w:t>
      </w:r>
      <w:r w:rsidRPr="0057463C" w:rsidR="00D13365">
        <w:t xml:space="preserve">there is </w:t>
      </w:r>
      <w:r w:rsidRPr="0057463C" w:rsidR="00D079D5">
        <w:t>much less admin</w:t>
      </w:r>
      <w:r w:rsidRPr="0057463C">
        <w:t xml:space="preserve">. </w:t>
      </w:r>
      <w:r w:rsidRPr="0057463C" w:rsidR="00D079D5">
        <w:t>The lender obviously knows that customer, and as long as they have been paying regularly, they kn</w:t>
      </w:r>
      <w:r w:rsidRPr="0057463C" w:rsidR="00D13365">
        <w:t>o</w:t>
      </w:r>
      <w:r w:rsidRPr="0057463C" w:rsidR="00D079D5">
        <w:t xml:space="preserve">w they are a good customer. </w:t>
      </w:r>
      <w:r w:rsidRPr="0057463C">
        <w:t xml:space="preserve">Secondly, </w:t>
      </w:r>
      <w:r w:rsidRPr="0057463C" w:rsidR="00D079D5">
        <w:t xml:space="preserve">we </w:t>
      </w:r>
      <w:r w:rsidRPr="0057463C">
        <w:t xml:space="preserve">have </w:t>
      </w:r>
      <w:r w:rsidRPr="0057463C" w:rsidR="00D079D5">
        <w:t xml:space="preserve">new consumer </w:t>
      </w:r>
      <w:r w:rsidRPr="0057463C">
        <w:t>duty rules coming in</w:t>
      </w:r>
      <w:r w:rsidRPr="0057463C" w:rsidR="00D079D5">
        <w:t xml:space="preserve"> next July from the FCA</w:t>
      </w:r>
      <w:r w:rsidRPr="0057463C">
        <w:t xml:space="preserve">, which require lenders to take a much longer view </w:t>
      </w:r>
      <w:r w:rsidRPr="0057463C" w:rsidR="00D079D5">
        <w:t xml:space="preserve">and </w:t>
      </w:r>
      <w:r w:rsidRPr="0057463C" w:rsidR="00D13365">
        <w:t xml:space="preserve">to </w:t>
      </w:r>
      <w:r w:rsidRPr="0057463C" w:rsidR="00D079D5">
        <w:t xml:space="preserve">look at the whole product term for clients, </w:t>
      </w:r>
      <w:r w:rsidRPr="0057463C">
        <w:t>so I suspect that will influence lenders’ thinking</w:t>
      </w:r>
      <w:r w:rsidRPr="0057463C" w:rsidR="00D079D5">
        <w:t xml:space="preserve"> as well.</w:t>
      </w:r>
    </w:p>
    <w:p w:rsidR="008E035C" w:rsidRPr="0057463C" w:rsidP="00D97FEA">
      <w:pPr>
        <w:pStyle w:val="Answer"/>
      </w:pPr>
      <w:sdt>
        <w:sdtPr>
          <w:alias w:val="Witness"/>
          <w:id w:val="-190320860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D079D5">
        <w:t>Certainly, from a Nationwide perspective, w</w:t>
      </w:r>
      <w:r w:rsidRPr="0057463C">
        <w:t xml:space="preserve">e have always had cheaper deals for existing members. It is part of </w:t>
      </w:r>
      <w:r w:rsidRPr="0057463C" w:rsidR="00D079D5">
        <w:t xml:space="preserve">the mutual model. </w:t>
      </w:r>
      <w:r w:rsidRPr="0057463C" w:rsidR="00D13365">
        <w:t>I</w:t>
      </w:r>
      <w:r w:rsidRPr="0057463C" w:rsidR="00D079D5">
        <w:t xml:space="preserve">t is part of </w:t>
      </w:r>
      <w:r w:rsidRPr="0057463C">
        <w:t>what we do. I recognise what Ray says in terms of some of the advantages</w:t>
      </w:r>
      <w:r w:rsidRPr="0057463C" w:rsidR="00D079D5">
        <w:t xml:space="preserve"> to retaining existing members</w:t>
      </w:r>
      <w:r w:rsidRPr="0057463C">
        <w:t>, but it is part of our DNA as well.</w:t>
      </w:r>
    </w:p>
    <w:p w:rsidR="008E035C" w:rsidRPr="0057463C" w:rsidP="00D97FEA">
      <w:pPr>
        <w:pStyle w:val="Question"/>
      </w:pPr>
      <w:sdt>
        <w:sdtPr>
          <w:alias w:val="Member"/>
          <w:tag w:val="&lt;Member mnisId='3935' dodsId='62786'&gt;"/>
          <w:id w:val="-53427062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D13365">
        <w:t xml:space="preserve">Finally, </w:t>
      </w:r>
      <w:r w:rsidRPr="0057463C" w:rsidR="00D079D5">
        <w:t xml:space="preserve">Ray, </w:t>
      </w:r>
      <w:r w:rsidRPr="0057463C" w:rsidR="00D13365">
        <w:t xml:space="preserve">on </w:t>
      </w:r>
      <w:r w:rsidRPr="0057463C">
        <w:t>the criteria change</w:t>
      </w:r>
      <w:r w:rsidRPr="0057463C" w:rsidR="00D079D5">
        <w:t>s you were talking about</w:t>
      </w:r>
      <w:r w:rsidRPr="0057463C" w:rsidR="00D13365">
        <w:t>, do</w:t>
      </w:r>
      <w:r w:rsidRPr="0057463C" w:rsidR="00D079D5">
        <w:t xml:space="preserve"> you want to</w:t>
      </w:r>
      <w:r w:rsidRPr="0057463C">
        <w:t xml:space="preserve"> run us </w:t>
      </w:r>
      <w:r w:rsidRPr="0057463C" w:rsidR="00D079D5">
        <w:t xml:space="preserve">quickly </w:t>
      </w:r>
      <w:r w:rsidRPr="0057463C">
        <w:t>through what they are likely to be</w:t>
      </w:r>
      <w:r w:rsidRPr="0057463C" w:rsidR="00D13365">
        <w:t>?</w:t>
      </w:r>
      <w:r w:rsidRPr="0057463C" w:rsidR="00D079D5">
        <w:t xml:space="preserve"> </w:t>
      </w:r>
      <w:r w:rsidRPr="0057463C" w:rsidR="00D13365">
        <w:t>O</w:t>
      </w:r>
      <w:r w:rsidRPr="0057463C" w:rsidR="00D079D5">
        <w:t>bviously</w:t>
      </w:r>
      <w:r w:rsidRPr="0057463C" w:rsidR="00D13365">
        <w:t>,</w:t>
      </w:r>
      <w:r w:rsidRPr="0057463C" w:rsidR="00D079D5">
        <w:t xml:space="preserve"> price is a barrier if it is going up, but if </w:t>
      </w:r>
      <w:r w:rsidRPr="0057463C">
        <w:t>criteria changes are there, that might also be a barrier.</w:t>
      </w:r>
    </w:p>
    <w:p w:rsidR="00D13365" w:rsidRPr="0057463C" w:rsidP="00D97FEA">
      <w:pPr>
        <w:pStyle w:val="Answer"/>
      </w:pPr>
      <w:sdt>
        <w:sdtPr>
          <w:alias w:val="Witness"/>
          <w:id w:val="-179211680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8E035C">
            <w:rPr>
              <w:b/>
            </w:rPr>
            <w:t xml:space="preserve"> </w:t>
          </w:r>
        </w:sdtContent>
      </w:sdt>
      <w:r w:rsidRPr="0057463C">
        <w:t>Yes, the main criteria change is the stress rate, so t</w:t>
      </w:r>
      <w:r w:rsidRPr="0057463C" w:rsidR="008E035C">
        <w:t>hat is particularly a problem on buy</w:t>
      </w:r>
      <w:r w:rsidRPr="0057463C" w:rsidR="004B6D6F">
        <w:t>-</w:t>
      </w:r>
      <w:r w:rsidRPr="0057463C" w:rsidR="008E035C">
        <w:t>to</w:t>
      </w:r>
      <w:r w:rsidRPr="0057463C" w:rsidR="004B6D6F">
        <w:t>-</w:t>
      </w:r>
      <w:r w:rsidRPr="0057463C" w:rsidR="008E035C">
        <w:t>let. If you are looking</w:t>
      </w:r>
      <w:r w:rsidRPr="0057463C">
        <w:t xml:space="preserve"> to buy a new property in London and the south</w:t>
      </w:r>
      <w:r w:rsidRPr="0057463C" w:rsidR="00E931C2">
        <w:t>-</w:t>
      </w:r>
      <w:r w:rsidRPr="0057463C">
        <w:t xml:space="preserve">east, where yields are very low, </w:t>
      </w:r>
      <w:r w:rsidRPr="0057463C" w:rsidR="008E035C">
        <w:t xml:space="preserve">you are not going to be able to borrow more </w:t>
      </w:r>
      <w:r w:rsidRPr="0057463C">
        <w:t xml:space="preserve">than 50% LTV </w:t>
      </w:r>
      <w:r w:rsidRPr="0057463C" w:rsidR="008E035C">
        <w:t>at the moment. Even in other parts of the country</w:t>
      </w:r>
      <w:r w:rsidRPr="0057463C">
        <w:t xml:space="preserve"> where rents are higher, </w:t>
      </w:r>
      <w:r w:rsidRPr="0057463C" w:rsidR="008E035C">
        <w:t>you are still going to struggle</w:t>
      </w:r>
      <w:r w:rsidRPr="0057463C">
        <w:t xml:space="preserve"> if you need a high LTV</w:t>
      </w:r>
      <w:r w:rsidRPr="0057463C" w:rsidR="008E035C">
        <w:t xml:space="preserve">. </w:t>
      </w:r>
    </w:p>
    <w:p w:rsidR="00D13365" w:rsidRPr="0057463C" w:rsidP="00D97FEA">
      <w:pPr>
        <w:pStyle w:val="Answer"/>
      </w:pPr>
      <w:r w:rsidRPr="0057463C">
        <w:t>W</w:t>
      </w:r>
      <w:r w:rsidRPr="0057463C">
        <w:t>e do not see landlords who do not need a mortgage, so t</w:t>
      </w:r>
      <w:r w:rsidRPr="0057463C" w:rsidR="008E035C">
        <w:t xml:space="preserve">here will be some </w:t>
      </w:r>
      <w:r w:rsidRPr="0057463C">
        <w:t xml:space="preserve">of those </w:t>
      </w:r>
      <w:r w:rsidRPr="0057463C" w:rsidR="008E035C">
        <w:t>who will still be able to go ahead, but if you need a mortgage</w:t>
      </w:r>
      <w:r w:rsidRPr="0057463C">
        <w:t xml:space="preserve"> and you need LTV anything above 50% or 60%, with </w:t>
      </w:r>
      <w:r w:rsidRPr="0057463C" w:rsidR="008E035C">
        <w:t>the current stress rate it is going to be very difficult</w:t>
      </w:r>
      <w:r w:rsidRPr="0057463C">
        <w:t xml:space="preserve">. The knock-on effect of that, </w:t>
      </w:r>
      <w:r w:rsidRPr="0057463C" w:rsidR="008E035C">
        <w:t xml:space="preserve">combined with </w:t>
      </w:r>
      <w:r w:rsidRPr="0057463C">
        <w:t xml:space="preserve">some existing landlords </w:t>
      </w:r>
      <w:r w:rsidRPr="0057463C" w:rsidR="008E035C">
        <w:t>selling</w:t>
      </w:r>
      <w:r w:rsidRPr="0057463C">
        <w:t xml:space="preserve"> because of the more onerous tax regime, other regulatory requirements and higher mortgage rates, </w:t>
      </w:r>
      <w:r w:rsidRPr="0057463C" w:rsidR="008E035C">
        <w:t xml:space="preserve">is going to have </w:t>
      </w:r>
      <w:r w:rsidRPr="0057463C">
        <w:t xml:space="preserve">quite </w:t>
      </w:r>
      <w:r w:rsidRPr="0057463C" w:rsidR="008E035C">
        <w:t xml:space="preserve">a serious impact on the </w:t>
      </w:r>
      <w:r w:rsidRPr="0057463C">
        <w:t xml:space="preserve">availability </w:t>
      </w:r>
      <w:r w:rsidRPr="0057463C" w:rsidR="008E035C">
        <w:t>of rental property</w:t>
      </w:r>
      <w:r w:rsidRPr="0057463C">
        <w:t xml:space="preserve"> over the course of the next year or two</w:t>
      </w:r>
      <w:r w:rsidRPr="0057463C" w:rsidR="008E035C">
        <w:t>.</w:t>
      </w:r>
    </w:p>
    <w:p w:rsidR="008E035C" w:rsidRPr="0057463C" w:rsidP="00D97FEA">
      <w:pPr>
        <w:pStyle w:val="Question"/>
      </w:pPr>
      <w:sdt>
        <w:sdtPr>
          <w:alias w:val="Member"/>
          <w:tag w:val="&lt;Member mnisId='193' dodsId='25421'&gt;"/>
          <w:id w:val="67900695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D13365">
        <w:t>My first question touches on some of the comments you made, Ray, about</w:t>
      </w:r>
      <w:r w:rsidRPr="0057463C" w:rsidR="00816D89">
        <w:t xml:space="preserve"> first-time buyers</w:t>
      </w:r>
      <w:r w:rsidRPr="0057463C" w:rsidR="000842A9">
        <w:t xml:space="preserve">. </w:t>
      </w:r>
      <w:r w:rsidRPr="0057463C">
        <w:t xml:space="preserve">I would just like to tell you about one of my constituents. A young woman </w:t>
      </w:r>
      <w:r w:rsidRPr="0057463C" w:rsidR="00816D89">
        <w:t xml:space="preserve">had hopes of buying her first home through shared ownership. She </w:t>
      </w:r>
      <w:r w:rsidRPr="0057463C">
        <w:t xml:space="preserve">was offered a mortgage </w:t>
      </w:r>
      <w:r w:rsidRPr="0057463C" w:rsidR="00816D89">
        <w:t xml:space="preserve">of 4.28% </w:t>
      </w:r>
      <w:r w:rsidRPr="0057463C">
        <w:t>by Halifax. A day after the</w:t>
      </w:r>
      <w:r w:rsidRPr="0057463C" w:rsidR="00816D89">
        <w:t xml:space="preserve"> </w:t>
      </w:r>
      <w:r w:rsidRPr="0057463C">
        <w:t xml:space="preserve">statement, that offer was withdrawn and </w:t>
      </w:r>
      <w:r w:rsidRPr="0057463C" w:rsidR="00816D89">
        <w:t xml:space="preserve">it </w:t>
      </w:r>
      <w:r w:rsidRPr="0057463C">
        <w:t>went up to a two-year fixed rate deal</w:t>
      </w:r>
      <w:r w:rsidRPr="0057463C" w:rsidR="00816D89">
        <w:t xml:space="preserve"> of 6.9%</w:t>
      </w:r>
      <w:r w:rsidRPr="0057463C">
        <w:t xml:space="preserve">. That </w:t>
      </w:r>
      <w:r w:rsidRPr="0057463C" w:rsidR="00816D89">
        <w:t xml:space="preserve">is </w:t>
      </w:r>
      <w:r w:rsidRPr="0057463C">
        <w:t xml:space="preserve">a £150 </w:t>
      </w:r>
      <w:r w:rsidRPr="0057463C" w:rsidR="00816D89">
        <w:t xml:space="preserve">monthly </w:t>
      </w:r>
      <w:r w:rsidRPr="0057463C">
        <w:t>incr</w:t>
      </w:r>
      <w:r w:rsidRPr="0057463C" w:rsidR="00816D89">
        <w:t>e</w:t>
      </w:r>
      <w:r w:rsidRPr="0057463C">
        <w:t xml:space="preserve">ase overnight because of the Government’s </w:t>
      </w:r>
      <w:r w:rsidRPr="0057463C" w:rsidR="00816D89">
        <w:t xml:space="preserve">unfunded </w:t>
      </w:r>
      <w:r w:rsidRPr="0057463C">
        <w:t>giveaways</w:t>
      </w:r>
      <w:r w:rsidRPr="0057463C" w:rsidR="00816D89">
        <w:t xml:space="preserve"> to people on over £150,000 a year</w:t>
      </w:r>
      <w:r w:rsidRPr="0057463C">
        <w:t xml:space="preserve">. How damaging was the </w:t>
      </w:r>
      <w:r w:rsidRPr="0057463C" w:rsidR="00C64072">
        <w:t>mini-Budget</w:t>
      </w:r>
      <w:r w:rsidRPr="0057463C">
        <w:t xml:space="preserve"> to first-time buyers in </w:t>
      </w:r>
      <w:r w:rsidRPr="0057463C" w:rsidR="00816D89">
        <w:t xml:space="preserve">both the </w:t>
      </w:r>
      <w:r w:rsidRPr="0057463C">
        <w:t>short and medium</w:t>
      </w:r>
      <w:r w:rsidRPr="0057463C" w:rsidR="00816D89">
        <w:t xml:space="preserve"> </w:t>
      </w:r>
      <w:r w:rsidRPr="0057463C">
        <w:t>term?</w:t>
      </w:r>
    </w:p>
    <w:p w:rsidR="008E035C" w:rsidRPr="0057463C" w:rsidP="00D97FEA">
      <w:pPr>
        <w:pStyle w:val="Answer"/>
      </w:pPr>
      <w:sdt>
        <w:sdtPr>
          <w:alias w:val="Witness"/>
          <w:id w:val="114431607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816D89">
        <w:t xml:space="preserve">First of all, </w:t>
      </w:r>
      <w:r w:rsidRPr="0057463C">
        <w:t xml:space="preserve">I question whether that offer could have been withdrawn. </w:t>
      </w:r>
      <w:r w:rsidRPr="0057463C" w:rsidR="00816D89">
        <w:t xml:space="preserve">If it was a firm mortgage offer, then Halifax could not have withdrawn it, so </w:t>
      </w:r>
      <w:r w:rsidRPr="0057463C">
        <w:t xml:space="preserve">I suspect it was at the stage where </w:t>
      </w:r>
      <w:r w:rsidRPr="0057463C" w:rsidR="00816D89">
        <w:t xml:space="preserve">the </w:t>
      </w:r>
      <w:r w:rsidRPr="0057463C">
        <w:t>rate had not been agreed</w:t>
      </w:r>
      <w:r w:rsidRPr="0057463C" w:rsidR="000842A9">
        <w:t>. U</w:t>
      </w:r>
      <w:r w:rsidRPr="0057463C">
        <w:t xml:space="preserve">nder FCA rules, they cannot withdraw an offer unless there </w:t>
      </w:r>
      <w:r w:rsidRPr="0057463C" w:rsidR="00816D89">
        <w:t xml:space="preserve">is </w:t>
      </w:r>
      <w:r w:rsidRPr="0057463C">
        <w:t>something major occurring</w:t>
      </w:r>
      <w:r w:rsidRPr="0057463C" w:rsidR="00E931C2">
        <w:t>, such as</w:t>
      </w:r>
      <w:r w:rsidRPr="0057463C" w:rsidR="00816D89">
        <w:t xml:space="preserve"> fraud</w:t>
      </w:r>
      <w:r w:rsidRPr="0057463C">
        <w:t>.</w:t>
      </w:r>
      <w:r w:rsidRPr="0057463C" w:rsidR="00816D89">
        <w:t xml:space="preserve"> I doubt it was actually offered.</w:t>
      </w:r>
    </w:p>
    <w:p w:rsidR="008E035C" w:rsidRPr="0057463C" w:rsidP="00D97FEA">
      <w:pPr>
        <w:pStyle w:val="Question"/>
      </w:pPr>
      <w:sdt>
        <w:sdtPr>
          <w:alias w:val="Member"/>
          <w:tag w:val="&lt;Member mnisId='193' dodsId='25421'&gt;"/>
          <w:id w:val="-14913708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816D89">
        <w:t>In my later question, t</w:t>
      </w:r>
      <w:r w:rsidRPr="0057463C">
        <w:t xml:space="preserve">here have been reports in </w:t>
      </w:r>
      <w:r w:rsidRPr="0057463C" w:rsidR="00816D89">
        <w:t xml:space="preserve">the </w:t>
      </w:r>
      <w:r w:rsidRPr="0057463C">
        <w:t xml:space="preserve">newspapers of people who </w:t>
      </w:r>
      <w:r w:rsidRPr="0057463C" w:rsidR="00816D89">
        <w:t xml:space="preserve">are not necessarily first-time buyers who </w:t>
      </w:r>
      <w:r w:rsidRPr="0057463C">
        <w:t>believe</w:t>
      </w:r>
      <w:r w:rsidRPr="0057463C" w:rsidR="00816D89">
        <w:t>d</w:t>
      </w:r>
      <w:r w:rsidRPr="0057463C">
        <w:t xml:space="preserve"> </w:t>
      </w:r>
      <w:r w:rsidRPr="0057463C" w:rsidR="00816D89">
        <w:t xml:space="preserve">that </w:t>
      </w:r>
      <w:r w:rsidRPr="0057463C">
        <w:t xml:space="preserve">they had mortgage offers, </w:t>
      </w:r>
      <w:r w:rsidRPr="0057463C" w:rsidR="00816D89">
        <w:t>went ahead and had got as far as paying for surveyors</w:t>
      </w:r>
      <w:r w:rsidRPr="0057463C" w:rsidR="000842A9">
        <w:t xml:space="preserve"> and</w:t>
      </w:r>
      <w:r w:rsidRPr="0057463C" w:rsidR="00816D89">
        <w:t xml:space="preserve"> incurring legal costs, </w:t>
      </w:r>
      <w:r w:rsidRPr="0057463C">
        <w:t>only to have their mortgage offer withdrawn and become liable for those costs.</w:t>
      </w:r>
    </w:p>
    <w:p w:rsidR="008E035C" w:rsidRPr="0057463C" w:rsidP="00D97FEA">
      <w:pPr>
        <w:pStyle w:val="Answer"/>
      </w:pPr>
      <w:sdt>
        <w:sdtPr>
          <w:alias w:val="Witness"/>
          <w:id w:val="-54937977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am aware of instances where </w:t>
      </w:r>
      <w:r w:rsidRPr="0057463C" w:rsidR="000842A9">
        <w:t>homeowners</w:t>
      </w:r>
      <w:r w:rsidRPr="0057463C">
        <w:t xml:space="preserve"> </w:t>
      </w:r>
      <w:r w:rsidRPr="0057463C" w:rsidR="00816D89">
        <w:t xml:space="preserve">or purchasers </w:t>
      </w:r>
      <w:r w:rsidRPr="0057463C">
        <w:t>believe that to be the case but</w:t>
      </w:r>
      <w:r w:rsidRPr="0057463C" w:rsidR="000842A9">
        <w:t>,</w:t>
      </w:r>
      <w:r w:rsidRPr="0057463C">
        <w:t xml:space="preserve"> </w:t>
      </w:r>
      <w:r w:rsidRPr="0057463C" w:rsidR="000842A9">
        <w:t xml:space="preserve">as </w:t>
      </w:r>
      <w:r w:rsidRPr="0057463C" w:rsidR="00816D89">
        <w:t xml:space="preserve">Ray has said, </w:t>
      </w:r>
      <w:r w:rsidRPr="0057463C">
        <w:t>there is</w:t>
      </w:r>
      <w:r w:rsidRPr="0057463C" w:rsidR="00816D89">
        <w:t xml:space="preserve"> </w:t>
      </w:r>
      <w:r w:rsidRPr="0057463C">
        <w:t>a difference</w:t>
      </w:r>
      <w:r w:rsidRPr="0057463C" w:rsidR="00816D89">
        <w:t>.</w:t>
      </w:r>
    </w:p>
    <w:p w:rsidR="008E035C" w:rsidRPr="0057463C" w:rsidP="00D97FEA">
      <w:pPr>
        <w:pStyle w:val="Question"/>
      </w:pPr>
      <w:sdt>
        <w:sdtPr>
          <w:alias w:val="Member"/>
          <w:tag w:val="&lt;Member mnisId='193' dodsId='25421'&gt;"/>
          <w:id w:val="141458506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E931C2">
        <w:t xml:space="preserve">It is a </w:t>
      </w:r>
      <w:r w:rsidRPr="0057463C" w:rsidR="00816D89">
        <w:t>difference i</w:t>
      </w:r>
      <w:r w:rsidRPr="0057463C">
        <w:t>n the small print.</w:t>
      </w:r>
    </w:p>
    <w:p w:rsidR="008E035C" w:rsidRPr="0057463C" w:rsidP="00D97FEA">
      <w:pPr>
        <w:pStyle w:val="Answer"/>
      </w:pPr>
      <w:sdt>
        <w:sdtPr>
          <w:alias w:val="Witness"/>
          <w:id w:val="-119291650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No, </w:t>
      </w:r>
      <w:r w:rsidRPr="0057463C" w:rsidR="00E931C2">
        <w:t xml:space="preserve">it is </w:t>
      </w:r>
      <w:r w:rsidRPr="0057463C" w:rsidR="00816D89">
        <w:t xml:space="preserve">not in the small print but </w:t>
      </w:r>
      <w:r w:rsidRPr="0057463C">
        <w:t xml:space="preserve">in the mortgage process. When you apply for a mortgage </w:t>
      </w:r>
      <w:r w:rsidRPr="0057463C" w:rsidR="00816D89">
        <w:t>and you go</w:t>
      </w:r>
      <w:r w:rsidRPr="0057463C" w:rsidR="000842A9">
        <w:t xml:space="preserve"> </w:t>
      </w:r>
      <w:r w:rsidRPr="0057463C" w:rsidR="00816D89">
        <w:t xml:space="preserve">to a mortgage broker and </w:t>
      </w:r>
      <w:r w:rsidRPr="0057463C">
        <w:t>they source the mortgage for you</w:t>
      </w:r>
      <w:r w:rsidRPr="0057463C" w:rsidR="00816D89">
        <w:t xml:space="preserve"> from all the deals that are available in the market</w:t>
      </w:r>
      <w:r w:rsidRPr="0057463C">
        <w:t>,</w:t>
      </w:r>
      <w:r w:rsidRPr="0057463C" w:rsidR="00816D89">
        <w:t xml:space="preserve"> as Ray was saying earlier, you will </w:t>
      </w:r>
      <w:r w:rsidRPr="0057463C">
        <w:t>get a decision in principle mean</w:t>
      </w:r>
      <w:r w:rsidRPr="0057463C" w:rsidR="000842A9">
        <w:t xml:space="preserve">ing that </w:t>
      </w:r>
      <w:r w:rsidRPr="0057463C" w:rsidR="00816D89">
        <w:t xml:space="preserve">yes, </w:t>
      </w:r>
      <w:r w:rsidRPr="0057463C">
        <w:t>a lender</w:t>
      </w:r>
      <w:r w:rsidRPr="0057463C" w:rsidR="000842A9">
        <w:t>—</w:t>
      </w:r>
      <w:r w:rsidRPr="0057463C">
        <w:t>Halifax in this instance</w:t>
      </w:r>
      <w:r w:rsidRPr="0057463C" w:rsidR="000842A9">
        <w:t>—</w:t>
      </w:r>
      <w:r w:rsidRPr="0057463C">
        <w:t xml:space="preserve">may lend to you in principle, </w:t>
      </w:r>
      <w:r w:rsidRPr="0057463C" w:rsidR="00816D89">
        <w:t xml:space="preserve">providing you can </w:t>
      </w:r>
      <w:r w:rsidRPr="0057463C" w:rsidR="000842A9">
        <w:t xml:space="preserve">provide </w:t>
      </w:r>
      <w:r w:rsidRPr="0057463C" w:rsidR="00816D89">
        <w:t xml:space="preserve">some additional information that they may need, </w:t>
      </w:r>
      <w:r w:rsidRPr="0057463C">
        <w:t xml:space="preserve">whether that is in terms of your </w:t>
      </w:r>
      <w:r w:rsidRPr="0057463C" w:rsidR="00816D89">
        <w:t xml:space="preserve">income, expenditure or the source of your </w:t>
      </w:r>
      <w:r w:rsidRPr="0057463C">
        <w:t xml:space="preserve">deposit. </w:t>
      </w:r>
      <w:r w:rsidRPr="0057463C" w:rsidR="00E931C2">
        <w:t xml:space="preserve">Although </w:t>
      </w:r>
      <w:r w:rsidRPr="0057463C">
        <w:t xml:space="preserve">you are getting that decision in principle, you have not </w:t>
      </w:r>
      <w:r w:rsidRPr="0057463C" w:rsidR="00816D89">
        <w:t xml:space="preserve">actually </w:t>
      </w:r>
      <w:r w:rsidRPr="0057463C">
        <w:t>made a full</w:t>
      </w:r>
      <w:r w:rsidRPr="0057463C" w:rsidR="000842A9">
        <w:t>,</w:t>
      </w:r>
      <w:r w:rsidRPr="0057463C">
        <w:t xml:space="preserve"> </w:t>
      </w:r>
      <w:r w:rsidRPr="0057463C" w:rsidR="00816D89">
        <w:t xml:space="preserve">formal </w:t>
      </w:r>
      <w:r w:rsidRPr="0057463C">
        <w:t xml:space="preserve">commitment to apply to that mortgage. </w:t>
      </w:r>
      <w:r w:rsidRPr="0057463C" w:rsidR="00816D89">
        <w:t xml:space="preserve">It is only when you get the application submitted that </w:t>
      </w:r>
      <w:r w:rsidRPr="0057463C" w:rsidR="000842A9">
        <w:t xml:space="preserve">the </w:t>
      </w:r>
      <w:r w:rsidRPr="0057463C" w:rsidR="00816D89">
        <w:t>lender will then give you a formal offer in return.</w:t>
      </w:r>
    </w:p>
    <w:p w:rsidR="008E035C" w:rsidRPr="0057463C" w:rsidP="00D97FEA">
      <w:pPr>
        <w:pStyle w:val="Question"/>
      </w:pPr>
      <w:sdt>
        <w:sdtPr>
          <w:alias w:val="Member"/>
          <w:tag w:val="&lt;Member mnisId='193' dodsId='25421'&gt;"/>
          <w:id w:val="110006413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E931C2">
        <w:t>M</w:t>
      </w:r>
      <w:r w:rsidRPr="0057463C">
        <w:t>y constituent had an in</w:t>
      </w:r>
      <w:r w:rsidRPr="0057463C" w:rsidR="00816D89">
        <w:t>-</w:t>
      </w:r>
      <w:r w:rsidRPr="0057463C">
        <w:t xml:space="preserve">principle offer. </w:t>
      </w:r>
      <w:r w:rsidRPr="0057463C" w:rsidR="00816D89">
        <w:t>The in</w:t>
      </w:r>
      <w:r w:rsidRPr="0057463C" w:rsidR="000842A9">
        <w:t>-</w:t>
      </w:r>
      <w:r w:rsidRPr="0057463C" w:rsidR="00816D89">
        <w:t xml:space="preserve">principle offer was </w:t>
      </w:r>
      <w:r w:rsidRPr="0057463C">
        <w:t xml:space="preserve">withdrawn the day after the </w:t>
      </w:r>
      <w:r w:rsidRPr="0057463C" w:rsidR="00C64072">
        <w:t>mini-Budget</w:t>
      </w:r>
      <w:r w:rsidRPr="0057463C">
        <w:t xml:space="preserve">, and the second </w:t>
      </w:r>
      <w:r w:rsidRPr="0057463C" w:rsidR="00816D89">
        <w:t xml:space="preserve">in-principle </w:t>
      </w:r>
      <w:r w:rsidRPr="0057463C">
        <w:t>offer was just over 2.5% higher.</w:t>
      </w:r>
    </w:p>
    <w:p w:rsidR="00234492" w:rsidRPr="0057463C" w:rsidP="00D97FEA">
      <w:pPr>
        <w:pStyle w:val="Answer"/>
      </w:pPr>
      <w:sdt>
        <w:sdtPr>
          <w:alias w:val="Witness"/>
          <w:id w:val="115224933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suspect </w:t>
      </w:r>
      <w:r w:rsidRPr="0057463C" w:rsidR="00816D89">
        <w:t xml:space="preserve">what you call the in-principle </w:t>
      </w:r>
      <w:r w:rsidRPr="0057463C">
        <w:t xml:space="preserve">offer was </w:t>
      </w:r>
      <w:r w:rsidRPr="0057463C" w:rsidR="00816D89">
        <w:t xml:space="preserve">the decision </w:t>
      </w:r>
      <w:r w:rsidRPr="0057463C">
        <w:t xml:space="preserve">in principle, </w:t>
      </w:r>
      <w:r w:rsidRPr="0057463C" w:rsidR="00816D89">
        <w:t xml:space="preserve">as Charles has just outlined, </w:t>
      </w:r>
      <w:r w:rsidRPr="0057463C">
        <w:t>and the broker</w:t>
      </w:r>
      <w:r w:rsidRPr="0057463C" w:rsidR="00E931C2">
        <w:t>,</w:t>
      </w:r>
      <w:r w:rsidRPr="0057463C">
        <w:t xml:space="preserve"> or Halifax</w:t>
      </w:r>
      <w:r w:rsidRPr="0057463C" w:rsidR="00816D89">
        <w:t xml:space="preserve">, if she was dealing directly with Halifax, </w:t>
      </w:r>
      <w:r w:rsidRPr="0057463C">
        <w:t>did not get to the stage of pressing the button</w:t>
      </w:r>
      <w:r w:rsidRPr="0057463C" w:rsidR="00816D89">
        <w:t xml:space="preserve"> to say, “I want to make this a full application”</w:t>
      </w:r>
      <w:r w:rsidRPr="0057463C" w:rsidR="000842A9">
        <w:t>.</w:t>
      </w:r>
      <w:r w:rsidRPr="0057463C">
        <w:t xml:space="preserve"> </w:t>
      </w:r>
      <w:r w:rsidRPr="0057463C" w:rsidR="00816D89">
        <w:t>I would suspect that is what has happened</w:t>
      </w:r>
      <w:r w:rsidRPr="0057463C" w:rsidR="00E931C2">
        <w:t>.</w:t>
      </w:r>
      <w:r w:rsidRPr="0057463C" w:rsidR="00816D89">
        <w:t xml:space="preserve"> </w:t>
      </w:r>
      <w:r w:rsidRPr="0057463C" w:rsidR="00E931C2">
        <w:t>I</w:t>
      </w:r>
      <w:r w:rsidRPr="0057463C" w:rsidR="000842A9">
        <w:t>t</w:t>
      </w:r>
      <w:r w:rsidRPr="0057463C">
        <w:t xml:space="preserve"> is </w:t>
      </w:r>
      <w:r w:rsidRPr="0057463C" w:rsidR="000842A9">
        <w:t xml:space="preserve">in the terminology that </w:t>
      </w:r>
      <w:r w:rsidRPr="0057463C">
        <w:t xml:space="preserve">a lot of </w:t>
      </w:r>
      <w:r w:rsidRPr="0057463C" w:rsidR="00816D89">
        <w:t xml:space="preserve">the </w:t>
      </w:r>
      <w:r w:rsidRPr="0057463C">
        <w:t>confusion arises.</w:t>
      </w:r>
    </w:p>
    <w:p w:rsidR="00234492" w:rsidRPr="0057463C" w:rsidP="00D97FEA">
      <w:pPr>
        <w:pStyle w:val="Question"/>
      </w:pPr>
      <w:sdt>
        <w:sdtPr>
          <w:alias w:val="Member"/>
          <w:tag w:val="&lt;Member mnisId='193' dodsId='25421'&gt;"/>
          <w:id w:val="-86628899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That happened to </w:t>
      </w:r>
      <w:r w:rsidRPr="0057463C" w:rsidR="00816D89">
        <w:t xml:space="preserve">quite </w:t>
      </w:r>
      <w:r w:rsidRPr="0057463C">
        <w:t>a lot of people.</w:t>
      </w:r>
    </w:p>
    <w:p w:rsidR="00234492" w:rsidRPr="0057463C" w:rsidP="00D97FEA">
      <w:pPr>
        <w:pStyle w:val="Answer"/>
      </w:pPr>
      <w:sdt>
        <w:sdtPr>
          <w:alias w:val="Witness"/>
          <w:id w:val="-103549717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816D89">
        <w:t>Yes, and t</w:t>
      </w:r>
      <w:r w:rsidRPr="0057463C">
        <w:t>hat was one of the</w:t>
      </w:r>
      <w:r w:rsidRPr="0057463C" w:rsidR="00E931C2">
        <w:t xml:space="preserve"> key</w:t>
      </w:r>
      <w:r w:rsidRPr="0057463C">
        <w:t xml:space="preserve"> challenges </w:t>
      </w:r>
      <w:r w:rsidRPr="0057463C" w:rsidR="000842A9">
        <w:t>brokers</w:t>
      </w:r>
      <w:r w:rsidRPr="0057463C">
        <w:t xml:space="preserve"> had. We </w:t>
      </w:r>
      <w:r w:rsidRPr="0057463C" w:rsidR="00816D89">
        <w:t xml:space="preserve">would have applications on our desk where we were at the stage of having got </w:t>
      </w:r>
      <w:r w:rsidRPr="0057463C" w:rsidR="000842A9">
        <w:t xml:space="preserve">a </w:t>
      </w:r>
      <w:r w:rsidRPr="0057463C" w:rsidR="00816D89">
        <w:t>decision in</w:t>
      </w:r>
      <w:r w:rsidRPr="0057463C" w:rsidR="00E931C2">
        <w:t xml:space="preserve"> </w:t>
      </w:r>
      <w:r w:rsidRPr="0057463C" w:rsidR="00816D89">
        <w:t>principle</w:t>
      </w:r>
      <w:r w:rsidRPr="0057463C" w:rsidR="000842A9">
        <w:t>. W</w:t>
      </w:r>
      <w:r w:rsidRPr="0057463C" w:rsidR="00816D89">
        <w:t xml:space="preserve">e </w:t>
      </w:r>
      <w:r w:rsidRPr="0057463C">
        <w:t xml:space="preserve">may </w:t>
      </w:r>
      <w:r w:rsidRPr="0057463C" w:rsidR="00816D89">
        <w:t xml:space="preserve">have </w:t>
      </w:r>
      <w:r w:rsidRPr="0057463C">
        <w:t xml:space="preserve">been waiting for one bit of information from </w:t>
      </w:r>
      <w:r w:rsidRPr="0057463C" w:rsidR="00816D89">
        <w:t xml:space="preserve">the </w:t>
      </w:r>
      <w:r w:rsidRPr="0057463C">
        <w:t xml:space="preserve">client to finalise that, but </w:t>
      </w:r>
      <w:r w:rsidRPr="0057463C" w:rsidR="00816D89">
        <w:t xml:space="preserve">one then </w:t>
      </w:r>
      <w:r w:rsidRPr="0057463C">
        <w:t xml:space="preserve">had to get </w:t>
      </w:r>
      <w:r w:rsidRPr="0057463C" w:rsidR="00816D89">
        <w:t xml:space="preserve">that </w:t>
      </w:r>
      <w:r w:rsidRPr="0057463C">
        <w:t xml:space="preserve">decision in principle confirmed as </w:t>
      </w:r>
      <w:r w:rsidRPr="0057463C" w:rsidR="00816D89">
        <w:t xml:space="preserve">a </w:t>
      </w:r>
      <w:r w:rsidRPr="0057463C">
        <w:t>mortgage application</w:t>
      </w:r>
      <w:r w:rsidRPr="0057463C" w:rsidR="000842A9">
        <w:t xml:space="preserve">. That </w:t>
      </w:r>
      <w:r w:rsidRPr="0057463C" w:rsidR="00816D89">
        <w:t>is relatively straightforward once you have all the information, but if</w:t>
      </w:r>
      <w:r w:rsidRPr="0057463C">
        <w:t xml:space="preserve"> you are </w:t>
      </w:r>
      <w:r w:rsidRPr="0057463C" w:rsidR="00816D89">
        <w:t>a</w:t>
      </w:r>
      <w:r w:rsidRPr="0057463C">
        <w:t>waiting</w:t>
      </w:r>
      <w:r w:rsidRPr="0057463C" w:rsidR="00816D89">
        <w:t xml:space="preserve"> a bit of information, </w:t>
      </w:r>
      <w:r w:rsidRPr="0057463C">
        <w:t>it is a problem.</w:t>
      </w:r>
    </w:p>
    <w:p w:rsidR="00234492" w:rsidRPr="0057463C" w:rsidP="00D97FEA">
      <w:pPr>
        <w:pStyle w:val="Question"/>
      </w:pPr>
      <w:sdt>
        <w:sdtPr>
          <w:alias w:val="Member"/>
          <w:tag w:val="&lt;Member mnisId='193' dodsId='25421'&gt;"/>
          <w:id w:val="-178656855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My argument is </w:t>
      </w:r>
      <w:r w:rsidRPr="0057463C" w:rsidR="00816D89">
        <w:t>s</w:t>
      </w:r>
      <w:r w:rsidRPr="0057463C" w:rsidR="000842A9">
        <w:t>t</w:t>
      </w:r>
      <w:r w:rsidRPr="0057463C" w:rsidR="00816D89">
        <w:t xml:space="preserve">ill </w:t>
      </w:r>
      <w:r w:rsidRPr="0057463C">
        <w:t xml:space="preserve">that they had an in-principle offer one day, </w:t>
      </w:r>
      <w:r w:rsidRPr="0057463C" w:rsidR="00816D89">
        <w:t xml:space="preserve">only for the </w:t>
      </w:r>
      <w:r w:rsidRPr="0057463C" w:rsidR="00E931C2">
        <w:t>B</w:t>
      </w:r>
      <w:r w:rsidRPr="0057463C" w:rsidR="00816D89">
        <w:t>udget to happen</w:t>
      </w:r>
      <w:r w:rsidRPr="0057463C" w:rsidR="000842A9">
        <w:t xml:space="preserve">, </w:t>
      </w:r>
      <w:r w:rsidRPr="0057463C">
        <w:t xml:space="preserve">the </w:t>
      </w:r>
      <w:r w:rsidRPr="0057463C" w:rsidR="00816D89">
        <w:t>in</w:t>
      </w:r>
      <w:r w:rsidRPr="0057463C" w:rsidR="000842A9">
        <w:t>-</w:t>
      </w:r>
      <w:r w:rsidRPr="0057463C" w:rsidR="00816D89">
        <w:t xml:space="preserve">principle </w:t>
      </w:r>
      <w:r w:rsidRPr="0057463C">
        <w:t xml:space="preserve">offer to be </w:t>
      </w:r>
      <w:r w:rsidRPr="0057463C" w:rsidR="00816D89">
        <w:t>withdrawn</w:t>
      </w:r>
      <w:r w:rsidRPr="0057463C" w:rsidR="000842A9">
        <w:t xml:space="preserve">, </w:t>
      </w:r>
      <w:r w:rsidRPr="0057463C" w:rsidR="00816D89">
        <w:t xml:space="preserve">and the subsequent offer to be </w:t>
      </w:r>
      <w:r w:rsidRPr="0057463C">
        <w:t>over 2.5% higher</w:t>
      </w:r>
      <w:r w:rsidRPr="0057463C" w:rsidR="000842A9">
        <w:t>,</w:t>
      </w:r>
      <w:r w:rsidRPr="0057463C" w:rsidR="00816D89">
        <w:t xml:space="preserve"> which meant that she felt unable to go ahead</w:t>
      </w:r>
      <w:r w:rsidRPr="0057463C">
        <w:t xml:space="preserve">. </w:t>
      </w:r>
      <w:r w:rsidRPr="0057463C" w:rsidR="000842A9">
        <w:t xml:space="preserve">At our Committee, </w:t>
      </w:r>
      <w:r w:rsidRPr="0057463C">
        <w:t xml:space="preserve">I asked a panel of economists from </w:t>
      </w:r>
      <w:r w:rsidRPr="0057463C" w:rsidR="00816D89">
        <w:t xml:space="preserve">the </w:t>
      </w:r>
      <w:r w:rsidRPr="0057463C" w:rsidR="000842A9">
        <w:t>R</w:t>
      </w:r>
      <w:r w:rsidRPr="0057463C">
        <w:t xml:space="preserve">esolution </w:t>
      </w:r>
      <w:r w:rsidRPr="0057463C" w:rsidR="000842A9">
        <w:t>F</w:t>
      </w:r>
      <w:r w:rsidRPr="0057463C">
        <w:t>oundation</w:t>
      </w:r>
      <w:r w:rsidRPr="0057463C" w:rsidR="00E931C2">
        <w:t xml:space="preserve"> and</w:t>
      </w:r>
      <w:r w:rsidRPr="0057463C" w:rsidR="000842A9">
        <w:t xml:space="preserve"> </w:t>
      </w:r>
      <w:r w:rsidRPr="0057463C" w:rsidR="00816D89">
        <w:t xml:space="preserve">the </w:t>
      </w:r>
      <w:r w:rsidRPr="0057463C">
        <w:t>IFS</w:t>
      </w:r>
      <w:r w:rsidRPr="0057463C" w:rsidR="00E931C2">
        <w:t>, as well as a number of</w:t>
      </w:r>
      <w:r w:rsidRPr="0057463C">
        <w:t xml:space="preserve"> other </w:t>
      </w:r>
      <w:r w:rsidRPr="0057463C" w:rsidR="00816D89">
        <w:t xml:space="preserve">well-known </w:t>
      </w:r>
      <w:r w:rsidRPr="0057463C">
        <w:t>economists</w:t>
      </w:r>
      <w:r w:rsidRPr="0057463C" w:rsidR="000842A9">
        <w:t xml:space="preserve"> </w:t>
      </w:r>
      <w:r w:rsidRPr="0057463C">
        <w:t xml:space="preserve">what she </w:t>
      </w:r>
      <w:r w:rsidRPr="0057463C" w:rsidR="000842A9">
        <w:t xml:space="preserve">should </w:t>
      </w:r>
      <w:r w:rsidRPr="0057463C">
        <w:t>do</w:t>
      </w:r>
      <w:r w:rsidRPr="0057463C" w:rsidR="00E931C2">
        <w:t xml:space="preserve"> and whether she s</w:t>
      </w:r>
      <w:r w:rsidRPr="0057463C" w:rsidR="00816D89">
        <w:t>hould go ahead at the new offer</w:t>
      </w:r>
      <w:r w:rsidRPr="0057463C" w:rsidR="00E931C2">
        <w:t>.</w:t>
      </w:r>
      <w:r w:rsidRPr="0057463C" w:rsidR="00816D89">
        <w:t xml:space="preserve"> </w:t>
      </w:r>
      <w:r w:rsidRPr="0057463C" w:rsidR="000842A9">
        <w:t>A</w:t>
      </w:r>
      <w:r w:rsidRPr="0057463C">
        <w:t>ll of them said</w:t>
      </w:r>
      <w:r w:rsidRPr="0057463C" w:rsidR="00E931C2">
        <w:t>,</w:t>
      </w:r>
      <w:r w:rsidRPr="0057463C" w:rsidR="000842A9">
        <w:t xml:space="preserve"> “N</w:t>
      </w:r>
      <w:r w:rsidRPr="0057463C" w:rsidR="00816D89">
        <w:t xml:space="preserve">o, </w:t>
      </w:r>
      <w:r w:rsidRPr="0057463C">
        <w:t>she should not go ahead. Property prices will fall.</w:t>
      </w:r>
      <w:r w:rsidRPr="0057463C" w:rsidR="00816D89">
        <w:t xml:space="preserve"> It is not in her interest to go ahead</w:t>
      </w:r>
      <w:r w:rsidRPr="0057463C" w:rsidR="000842A9">
        <w:t>”</w:t>
      </w:r>
      <w:r w:rsidRPr="0057463C" w:rsidR="00816D89">
        <w:t>.</w:t>
      </w:r>
      <w:r w:rsidRPr="0057463C" w:rsidR="000842A9">
        <w:t xml:space="preserve"> </w:t>
      </w:r>
      <w:r w:rsidRPr="0057463C">
        <w:t>What would you have said?</w:t>
      </w:r>
    </w:p>
    <w:p w:rsidR="00234492" w:rsidRPr="0057463C" w:rsidP="00D97FEA">
      <w:pPr>
        <w:pStyle w:val="Answer"/>
      </w:pPr>
      <w:sdt>
        <w:sdtPr>
          <w:alias w:val="Witness"/>
          <w:id w:val="36409699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>
        <w:t>This is a difficult one</w:t>
      </w:r>
      <w:r w:rsidRPr="0057463C" w:rsidR="00816D89">
        <w:t>, because it is very much a personal decision</w:t>
      </w:r>
      <w:r w:rsidRPr="0057463C">
        <w:t xml:space="preserve">. </w:t>
      </w:r>
      <w:r w:rsidRPr="0057463C" w:rsidR="00816D89">
        <w:t xml:space="preserve">If you are making the decision purely on property prices, I would agree with you. </w:t>
      </w:r>
      <w:r w:rsidRPr="0057463C">
        <w:t>Chris mentioned the Nationwide index</w:t>
      </w:r>
      <w:r w:rsidRPr="0057463C" w:rsidR="000842A9">
        <w:t>,</w:t>
      </w:r>
      <w:r w:rsidRPr="0057463C" w:rsidR="00816D89">
        <w:t xml:space="preserve"> and </w:t>
      </w:r>
      <w:r w:rsidRPr="0057463C">
        <w:t>I tend to rely on that because</w:t>
      </w:r>
      <w:r w:rsidRPr="0057463C" w:rsidR="000842A9">
        <w:t xml:space="preserve">, </w:t>
      </w:r>
      <w:r w:rsidRPr="0057463C">
        <w:t xml:space="preserve">of all the robust indices, it is the </w:t>
      </w:r>
      <w:r w:rsidRPr="0057463C" w:rsidR="00816D89">
        <w:t xml:space="preserve">first one to come out. The ONS is the </w:t>
      </w:r>
      <w:r w:rsidRPr="0057463C">
        <w:t>gold standard</w:t>
      </w:r>
      <w:r w:rsidRPr="0057463C" w:rsidR="000842A9">
        <w:t>,</w:t>
      </w:r>
      <w:r w:rsidRPr="0057463C" w:rsidR="00816D89">
        <w:t xml:space="preserve"> but it is about two months behind</w:t>
      </w:r>
      <w:r w:rsidRPr="0057463C">
        <w:t xml:space="preserve">. If you look at the </w:t>
      </w:r>
      <w:r w:rsidRPr="0057463C" w:rsidR="00816D89">
        <w:t xml:space="preserve">actual </w:t>
      </w:r>
      <w:r w:rsidRPr="0057463C">
        <w:t>real house price index</w:t>
      </w:r>
      <w:r w:rsidRPr="0057463C" w:rsidR="000842A9">
        <w:t>,</w:t>
      </w:r>
      <w:r w:rsidRPr="0057463C" w:rsidR="00816D89">
        <w:t xml:space="preserve"> as opposed to the seasonally</w:t>
      </w:r>
      <w:r w:rsidRPr="0057463C" w:rsidR="00811E87">
        <w:t xml:space="preserve"> </w:t>
      </w:r>
      <w:r w:rsidRPr="0057463C" w:rsidR="00816D89">
        <w:t xml:space="preserve">adjusted one </w:t>
      </w:r>
      <w:r w:rsidRPr="0057463C" w:rsidR="000842A9">
        <w:t xml:space="preserve">that </w:t>
      </w:r>
      <w:r w:rsidRPr="0057463C" w:rsidR="00816D89">
        <w:t>Nationwide focus on</w:t>
      </w:r>
      <w:r w:rsidRPr="0057463C">
        <w:t>, it actually fell 1.5% last month</w:t>
      </w:r>
      <w:r w:rsidRPr="0057463C" w:rsidR="000842A9">
        <w:t xml:space="preserve">. </w:t>
      </w:r>
      <w:r w:rsidRPr="0057463C">
        <w:t>I think that trend is going to continue</w:t>
      </w:r>
      <w:r w:rsidRPr="0057463C" w:rsidR="000842A9">
        <w:t>,</w:t>
      </w:r>
      <w:r w:rsidRPr="0057463C">
        <w:t xml:space="preserve"> but </w:t>
      </w:r>
      <w:r w:rsidRPr="0057463C" w:rsidR="00816D89">
        <w:t xml:space="preserve">of course </w:t>
      </w:r>
      <w:r w:rsidRPr="0057463C">
        <w:t xml:space="preserve">personal circumstances may mean that any particular borrower </w:t>
      </w:r>
      <w:r w:rsidRPr="0057463C" w:rsidR="00816D89">
        <w:t xml:space="preserve">actually </w:t>
      </w:r>
      <w:r w:rsidRPr="0057463C">
        <w:t xml:space="preserve">has a good reason to buy now, </w:t>
      </w:r>
      <w:r w:rsidRPr="0057463C" w:rsidR="00816D89">
        <w:t xml:space="preserve">despite the fact that prices may fall, </w:t>
      </w:r>
      <w:r w:rsidRPr="0057463C">
        <w:t>so it is difficult to answer that question</w:t>
      </w:r>
      <w:r w:rsidRPr="0057463C" w:rsidR="00816D89">
        <w:t xml:space="preserve"> without knowing all the facts</w:t>
      </w:r>
      <w:r w:rsidRPr="0057463C">
        <w:t>.</w:t>
      </w:r>
    </w:p>
    <w:p w:rsidR="00234492" w:rsidRPr="0057463C" w:rsidP="00D97FEA">
      <w:pPr>
        <w:pStyle w:val="Question"/>
      </w:pPr>
      <w:sdt>
        <w:sdtPr>
          <w:alias w:val="Member"/>
          <w:tag w:val="&lt;Member mnisId='193' dodsId='25421'&gt;"/>
          <w:id w:val="449183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She is a young first-time buyer. </w:t>
      </w:r>
      <w:r w:rsidRPr="0057463C" w:rsidR="00811E87">
        <w:t>M</w:t>
      </w:r>
      <w:r w:rsidRPr="0057463C" w:rsidR="00816D89">
        <w:t xml:space="preserve">oney is short. It is always a bit of a </w:t>
      </w:r>
      <w:r w:rsidRPr="0057463C">
        <w:t xml:space="preserve">stretch </w:t>
      </w:r>
      <w:r w:rsidRPr="0057463C" w:rsidR="00816D89">
        <w:t>to buy you</w:t>
      </w:r>
      <w:r w:rsidRPr="0057463C" w:rsidR="000842A9">
        <w:t>r</w:t>
      </w:r>
      <w:r w:rsidRPr="0057463C" w:rsidR="00816D89">
        <w:t xml:space="preserve"> first home. We all know that, but do you think this st</w:t>
      </w:r>
      <w:r w:rsidRPr="0057463C" w:rsidR="000842A9">
        <w:t>r</w:t>
      </w:r>
      <w:r w:rsidRPr="0057463C" w:rsidR="00816D89">
        <w:t xml:space="preserve">etch </w:t>
      </w:r>
      <w:r w:rsidRPr="0057463C">
        <w:t xml:space="preserve">was </w:t>
      </w:r>
      <w:r w:rsidRPr="0057463C" w:rsidR="00816D89">
        <w:t xml:space="preserve">just </w:t>
      </w:r>
      <w:r w:rsidRPr="0057463C">
        <w:t xml:space="preserve">a bit </w:t>
      </w:r>
      <w:r w:rsidRPr="0057463C" w:rsidR="00816D89">
        <w:t xml:space="preserve">too </w:t>
      </w:r>
      <w:r w:rsidRPr="0057463C">
        <w:t>far</w:t>
      </w:r>
      <w:r w:rsidRPr="0057463C" w:rsidR="00811E87">
        <w:t>,</w:t>
      </w:r>
      <w:r w:rsidRPr="0057463C">
        <w:t xml:space="preserve"> given where we are?</w:t>
      </w:r>
    </w:p>
    <w:p w:rsidR="00234492" w:rsidRPr="0057463C" w:rsidP="00D97FEA">
      <w:pPr>
        <w:pStyle w:val="Answer"/>
      </w:pPr>
      <w:sdt>
        <w:sdtPr>
          <w:alias w:val="Witness"/>
          <w:id w:val="-183444310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could not comment on that individual borrower’s circumstances. </w:t>
      </w:r>
      <w:r w:rsidRPr="0057463C" w:rsidR="00816D89">
        <w:t xml:space="preserve">I do not know her income or expenditure, so it would be very difficult to comment on that. </w:t>
      </w:r>
      <w:r w:rsidRPr="0057463C">
        <w:t>However, if you would like to send me the details, we will look into that</w:t>
      </w:r>
      <w:r w:rsidRPr="0057463C" w:rsidR="00816D89">
        <w:t xml:space="preserve"> for you with Halifax</w:t>
      </w:r>
      <w:r w:rsidRPr="0057463C">
        <w:t>.</w:t>
      </w:r>
    </w:p>
    <w:p w:rsidR="00234492" w:rsidRPr="0057463C" w:rsidP="00D97FEA">
      <w:pPr>
        <w:pStyle w:val="Answer"/>
      </w:pPr>
      <w:sdt>
        <w:sdtPr>
          <w:alias w:val="Witness"/>
          <w:id w:val="1635422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816D89">
        <w:t>We have to recognise that w</w:t>
      </w:r>
      <w:r w:rsidRPr="0057463C">
        <w:t>e face a very uncertain outlook</w:t>
      </w:r>
      <w:r w:rsidRPr="0057463C" w:rsidR="000842A9">
        <w:t>,</w:t>
      </w:r>
      <w:r w:rsidRPr="0057463C">
        <w:t xml:space="preserve"> and the path of the economy could go in a number of different directions. </w:t>
      </w:r>
      <w:r w:rsidRPr="0057463C" w:rsidR="000842A9">
        <w:t>Therefore, y</w:t>
      </w:r>
      <w:r w:rsidRPr="0057463C">
        <w:t xml:space="preserve">ou have to look at </w:t>
      </w:r>
      <w:r w:rsidRPr="0057463C" w:rsidR="000842A9">
        <w:t xml:space="preserve">the </w:t>
      </w:r>
      <w:r w:rsidRPr="0057463C">
        <w:t xml:space="preserve">individual circumstances of the borrower. </w:t>
      </w:r>
      <w:r w:rsidRPr="0057463C" w:rsidR="000842A9">
        <w:t xml:space="preserve">Are they a renter? What would the outgoings be if they bought? </w:t>
      </w:r>
      <w:r w:rsidRPr="0057463C">
        <w:t>Should they fix?</w:t>
      </w:r>
      <w:r w:rsidRPr="0057463C" w:rsidR="000842A9">
        <w:t xml:space="preserve"> Should they not fix? </w:t>
      </w:r>
      <w:r w:rsidRPr="0057463C" w:rsidR="00D81F1D">
        <w:t>I</w:t>
      </w:r>
      <w:r w:rsidRPr="0057463C" w:rsidR="000842A9">
        <w:t>t is down to the very detailed circumstances</w:t>
      </w:r>
      <w:r w:rsidRPr="0057463C" w:rsidR="00D81F1D">
        <w:t>.</w:t>
      </w:r>
    </w:p>
    <w:p w:rsidR="00234492" w:rsidRPr="0057463C" w:rsidP="00D97FEA">
      <w:pPr>
        <w:pStyle w:val="Question"/>
      </w:pPr>
      <w:sdt>
        <w:sdtPr>
          <w:alias w:val="Member"/>
          <w:tag w:val="&lt;Member mnisId='193' dodsId='25421'&gt;"/>
          <w:id w:val="132717205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What would you tell your son </w:t>
      </w:r>
      <w:r w:rsidRPr="0057463C" w:rsidR="00811E87">
        <w:t>or</w:t>
      </w:r>
      <w:r w:rsidRPr="0057463C">
        <w:t xml:space="preserve"> daughter</w:t>
      </w:r>
      <w:r w:rsidRPr="0057463C" w:rsidR="000842A9">
        <w:t xml:space="preserve"> at the moment</w:t>
      </w:r>
      <w:r w:rsidRPr="0057463C">
        <w:t>?</w:t>
      </w:r>
    </w:p>
    <w:p w:rsidR="00D81F1D" w:rsidRPr="0057463C" w:rsidP="00D97FEA">
      <w:pPr>
        <w:pStyle w:val="Answer"/>
      </w:pPr>
      <w:sdt>
        <w:sdtPr>
          <w:alias w:val="Witness"/>
          <w:id w:val="-205768509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34492">
            <w:rPr>
              <w:b/>
            </w:rPr>
            <w:t xml:space="preserve"> </w:t>
          </w:r>
        </w:sdtContent>
      </w:sdt>
      <w:r w:rsidRPr="0057463C" w:rsidR="00234492">
        <w:t>I can give you an example. My son is a first-time buyer. He fixed his mortgage rate, and at the end of his fixed</w:t>
      </w:r>
      <w:r w:rsidRPr="0057463C" w:rsidR="000842A9">
        <w:t>-</w:t>
      </w:r>
      <w:r w:rsidRPr="0057463C" w:rsidR="00234492">
        <w:t xml:space="preserve">rate period it came to maturity in the middle of </w:t>
      </w:r>
      <w:r w:rsidRPr="0057463C" w:rsidR="000842A9">
        <w:t xml:space="preserve">the </w:t>
      </w:r>
      <w:r w:rsidRPr="0057463C" w:rsidR="00234492">
        <w:t>market turmoil, so he was facing a significant increase</w:t>
      </w:r>
      <w:r w:rsidRPr="0057463C" w:rsidR="000842A9">
        <w:t xml:space="preserve"> in his property in terms of the cost of his mortgage</w:t>
      </w:r>
      <w:r w:rsidRPr="0057463C" w:rsidR="00234492">
        <w:t xml:space="preserve">. </w:t>
      </w:r>
      <w:r w:rsidRPr="0057463C" w:rsidR="000842A9">
        <w:t xml:space="preserve">He said, “Dad, what should I do?” </w:t>
      </w:r>
      <w:r w:rsidRPr="0057463C" w:rsidR="00234492">
        <w:t>I said</w:t>
      </w:r>
      <w:r w:rsidRPr="0057463C" w:rsidR="000842A9">
        <w:t>, “The first</w:t>
      </w:r>
      <w:r w:rsidRPr="0057463C">
        <w:t xml:space="preserve"> </w:t>
      </w:r>
      <w:r w:rsidRPr="0057463C" w:rsidR="000842A9">
        <w:t xml:space="preserve">thing you should do is </w:t>
      </w:r>
      <w:r w:rsidRPr="0057463C" w:rsidR="00234492">
        <w:t>go and speak to your lender</w:t>
      </w:r>
      <w:r w:rsidRPr="0057463C">
        <w:t>”</w:t>
      </w:r>
      <w:r w:rsidRPr="0057463C" w:rsidR="00234492">
        <w:t>.</w:t>
      </w:r>
      <w:r w:rsidRPr="0057463C">
        <w:t xml:space="preserve"> </w:t>
      </w:r>
      <w:r w:rsidRPr="0057463C" w:rsidR="00234492">
        <w:t>He said, “Why is that?</w:t>
      </w:r>
      <w:r w:rsidRPr="0057463C" w:rsidR="000842A9">
        <w:t xml:space="preserve"> My broker has told me they are going to give me a very high rate</w:t>
      </w:r>
      <w:r w:rsidRPr="0057463C">
        <w:t>”</w:t>
      </w:r>
      <w:r w:rsidRPr="0057463C" w:rsidR="000842A9">
        <w:t>.</w:t>
      </w:r>
      <w:r w:rsidRPr="0057463C">
        <w:t xml:space="preserve"> </w:t>
      </w:r>
      <w:r w:rsidRPr="0057463C" w:rsidR="00234492">
        <w:t>I said, “If you speak to your lender, your lender will understand your payment history</w:t>
      </w:r>
      <w:r w:rsidRPr="0057463C" w:rsidR="000842A9">
        <w:t xml:space="preserve">. They understand your </w:t>
      </w:r>
      <w:r w:rsidRPr="0057463C" w:rsidR="00234492">
        <w:t>circumstances</w:t>
      </w:r>
      <w:r w:rsidRPr="0057463C">
        <w:t>”</w:t>
      </w:r>
      <w:r w:rsidRPr="0057463C" w:rsidR="00234492">
        <w:t>.</w:t>
      </w:r>
      <w:r w:rsidRPr="0057463C">
        <w:t xml:space="preserve"> </w:t>
      </w:r>
    </w:p>
    <w:p w:rsidR="00234492" w:rsidRPr="0057463C" w:rsidP="00D97FEA">
      <w:pPr>
        <w:pStyle w:val="Answer"/>
      </w:pPr>
      <w:r w:rsidRPr="0057463C">
        <w:t>As Ray and Chris were saying, I also said to my son</w:t>
      </w:r>
      <w:r w:rsidRPr="0057463C" w:rsidR="00D81F1D">
        <w:t>, “T</w:t>
      </w:r>
      <w:r w:rsidRPr="0057463C">
        <w:t xml:space="preserve">hey </w:t>
      </w:r>
      <w:r w:rsidRPr="0057463C">
        <w:t xml:space="preserve">will want to keep your </w:t>
      </w:r>
      <w:r w:rsidRPr="0057463C">
        <w:t>business</w:t>
      </w:r>
      <w:r w:rsidRPr="0057463C" w:rsidR="00D81F1D">
        <w:t>,</w:t>
      </w:r>
      <w:r w:rsidRPr="0057463C">
        <w:t xml:space="preserve"> so go and talk to your lender</w:t>
      </w:r>
      <w:r w:rsidRPr="0057463C" w:rsidR="00D81F1D">
        <w:t>”</w:t>
      </w:r>
      <w:r w:rsidRPr="0057463C">
        <w:t xml:space="preserve">. </w:t>
      </w:r>
      <w:r w:rsidRPr="0057463C">
        <w:t>He phon</w:t>
      </w:r>
      <w:r w:rsidRPr="0057463C" w:rsidR="00D81F1D">
        <w:t>e</w:t>
      </w:r>
      <w:r w:rsidRPr="0057463C">
        <w:t>d up his lender</w:t>
      </w:r>
      <w:r w:rsidRPr="0057463C" w:rsidR="00D81F1D">
        <w:t>,</w:t>
      </w:r>
      <w:r w:rsidRPr="0057463C">
        <w:t xml:space="preserve"> and the rate </w:t>
      </w:r>
      <w:r w:rsidRPr="0057463C">
        <w:t xml:space="preserve">that </w:t>
      </w:r>
      <w:r w:rsidRPr="0057463C">
        <w:t xml:space="preserve">he was quoted </w:t>
      </w:r>
      <w:r w:rsidRPr="0057463C">
        <w:t xml:space="preserve">from his broker </w:t>
      </w:r>
      <w:r w:rsidRPr="0057463C">
        <w:t>was over 5%. His lender</w:t>
      </w:r>
      <w:r w:rsidRPr="0057463C">
        <w:t xml:space="preserve">, because of his particular circumstances, </w:t>
      </w:r>
      <w:r w:rsidRPr="0057463C">
        <w:t xml:space="preserve">secured a mortgage for him that was available widely for just over 4%, so he was delighted. </w:t>
      </w:r>
      <w:r w:rsidRPr="0057463C">
        <w:t>The message is that o</w:t>
      </w:r>
      <w:r w:rsidRPr="0057463C">
        <w:t xml:space="preserve">ur lenders are there to support borrowers. It is not in the interests of </w:t>
      </w:r>
      <w:r w:rsidRPr="0057463C">
        <w:t xml:space="preserve">any </w:t>
      </w:r>
      <w:r w:rsidRPr="0057463C">
        <w:t xml:space="preserve">lender to lend to someone </w:t>
      </w:r>
      <w:r w:rsidRPr="0057463C">
        <w:t xml:space="preserve">on </w:t>
      </w:r>
      <w:r w:rsidRPr="0057463C">
        <w:t xml:space="preserve">a mortgage </w:t>
      </w:r>
      <w:r w:rsidRPr="0057463C">
        <w:t xml:space="preserve">that </w:t>
      </w:r>
      <w:r w:rsidRPr="0057463C">
        <w:t>they cannot afford</w:t>
      </w:r>
      <w:r w:rsidRPr="0057463C">
        <w:t xml:space="preserve">. They want to make sure that borrowers have the opportunity of securing a follow-on product with them </w:t>
      </w:r>
      <w:r w:rsidRPr="0057463C">
        <w:t>to ensure that they can maintain that roof over their heads.</w:t>
      </w:r>
    </w:p>
    <w:p w:rsidR="00234492" w:rsidRPr="0057463C" w:rsidP="00D97FEA">
      <w:pPr>
        <w:pStyle w:val="Question"/>
      </w:pPr>
      <w:sdt>
        <w:sdtPr>
          <w:alias w:val="Member"/>
          <w:tag w:val="&lt;Member mnisId='193' dodsId='25421'&gt;"/>
          <w:id w:val="-183653120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Do you see the next six</w:t>
      </w:r>
      <w:r w:rsidRPr="0057463C" w:rsidR="00D81F1D">
        <w:t xml:space="preserve"> months </w:t>
      </w:r>
      <w:r w:rsidRPr="0057463C" w:rsidR="00811E87">
        <w:t xml:space="preserve">to a year </w:t>
      </w:r>
      <w:r w:rsidRPr="0057463C">
        <w:t>as a good time for first-time buyers or not?</w:t>
      </w:r>
    </w:p>
    <w:p w:rsidR="00A549F9" w:rsidRPr="0057463C" w:rsidP="00D97FEA">
      <w:pPr>
        <w:pStyle w:val="Answer"/>
      </w:pPr>
      <w:sdt>
        <w:sdtPr>
          <w:alias w:val="Witness"/>
          <w:id w:val="-172259088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234492">
            <w:rPr>
              <w:b/>
            </w:rPr>
            <w:t xml:space="preserve"> </w:t>
          </w:r>
        </w:sdtContent>
      </w:sdt>
      <w:r w:rsidRPr="0057463C" w:rsidR="00D81F1D">
        <w:t xml:space="preserve">I think </w:t>
      </w:r>
      <w:r w:rsidRPr="0057463C" w:rsidR="00234492">
        <w:t xml:space="preserve">2023 will be a good time. It is difficult to say at </w:t>
      </w:r>
      <w:r w:rsidRPr="0057463C" w:rsidR="00D81F1D">
        <w:t xml:space="preserve">what </w:t>
      </w:r>
      <w:r w:rsidRPr="0057463C" w:rsidR="00234492">
        <w:t>stage. I suspect mid-year onwards. I expect house prices to fall</w:t>
      </w:r>
      <w:r w:rsidRPr="0057463C" w:rsidR="00811E87">
        <w:t>,</w:t>
      </w:r>
      <w:r w:rsidRPr="0057463C" w:rsidR="00D81F1D">
        <w:t xml:space="preserve"> peak to trough</w:t>
      </w:r>
      <w:r w:rsidRPr="0057463C" w:rsidR="00811E87">
        <w:t>,</w:t>
      </w:r>
      <w:r w:rsidRPr="0057463C" w:rsidR="00D81F1D">
        <w:t xml:space="preserve"> between 10% and 15%</w:t>
      </w:r>
      <w:r w:rsidRPr="0057463C" w:rsidR="00234492">
        <w:t>, but it is never easy</w:t>
      </w:r>
      <w:r w:rsidRPr="0057463C" w:rsidR="00D81F1D">
        <w:t xml:space="preserve"> to pick the bottom of the market, of course</w:t>
      </w:r>
      <w:r w:rsidRPr="0057463C" w:rsidR="00234492">
        <w:t>. If you are a buyer, the ideal situation is to be looking to buy before the market</w:t>
      </w:r>
      <w:r w:rsidRPr="0057463C" w:rsidR="00D81F1D">
        <w:t xml:space="preserve"> has bottomed </w:t>
      </w:r>
      <w:r w:rsidRPr="0057463C" w:rsidR="00234492">
        <w:t>out</w:t>
      </w:r>
      <w:r w:rsidRPr="0057463C">
        <w:t>,</w:t>
      </w:r>
      <w:r w:rsidRPr="0057463C" w:rsidR="00D81F1D">
        <w:t xml:space="preserve"> because then, once the indices pick up the fact that the market is increasing</w:t>
      </w:r>
      <w:r w:rsidRPr="0057463C">
        <w:t>,</w:t>
      </w:r>
      <w:r w:rsidRPr="0057463C" w:rsidR="00D81F1D">
        <w:t xml:space="preserve"> there will be a lot more buyers around</w:t>
      </w:r>
      <w:r w:rsidRPr="0057463C" w:rsidR="00234492">
        <w:t xml:space="preserve">. </w:t>
      </w:r>
    </w:p>
    <w:p w:rsidR="00234492" w:rsidRPr="0057463C" w:rsidP="00D97FEA">
      <w:pPr>
        <w:pStyle w:val="Answer"/>
      </w:pPr>
      <w:r w:rsidRPr="0057463C">
        <w:t xml:space="preserve">Do not try to beat the market too much. </w:t>
      </w:r>
      <w:r w:rsidRPr="0057463C" w:rsidR="00D81F1D">
        <w:t>K</w:t>
      </w:r>
      <w:r w:rsidRPr="0057463C">
        <w:t xml:space="preserve">eep a good eye on the market so </w:t>
      </w:r>
      <w:r w:rsidRPr="0057463C" w:rsidR="00D81F1D">
        <w:t xml:space="preserve">that </w:t>
      </w:r>
      <w:r w:rsidRPr="0057463C">
        <w:t xml:space="preserve">you understand what a good buy is when you see it, and do not be afraid </w:t>
      </w:r>
      <w:r w:rsidRPr="0057463C" w:rsidR="00D81F1D">
        <w:t xml:space="preserve">of perhaps paying 5% </w:t>
      </w:r>
      <w:r w:rsidRPr="0057463C">
        <w:t xml:space="preserve">over the odds. </w:t>
      </w:r>
      <w:r w:rsidRPr="0057463C" w:rsidR="00D81F1D">
        <w:t>The important thing is to get the property that really suits you and is going to be right for you for however long you plan to live there. I think s</w:t>
      </w:r>
      <w:r w:rsidRPr="0057463C">
        <w:t>ome time next year will probably be a good time to buy.</w:t>
      </w:r>
    </w:p>
    <w:p w:rsidR="00811E87" w:rsidRPr="0057463C" w:rsidP="00D97FEA">
      <w:pPr>
        <w:pStyle w:val="Answer"/>
      </w:pPr>
      <w:sdt>
        <w:sdtPr>
          <w:alias w:val="Witness"/>
          <w:id w:val="-142402338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234492">
            <w:rPr>
              <w:b/>
            </w:rPr>
            <w:t xml:space="preserve"> </w:t>
          </w:r>
        </w:sdtContent>
      </w:sdt>
      <w:r w:rsidRPr="0057463C" w:rsidR="00234492">
        <w:t>I have a slightly different perspective</w:t>
      </w:r>
      <w:r w:rsidRPr="0057463C" w:rsidR="00D81F1D">
        <w:t xml:space="preserve">, which is that you should never try to beat the market because you will be wrong. </w:t>
      </w:r>
      <w:r w:rsidRPr="0057463C" w:rsidR="00234492">
        <w:t xml:space="preserve">What you should be looking to do </w:t>
      </w:r>
      <w:r w:rsidRPr="0057463C" w:rsidR="00D81F1D">
        <w:t xml:space="preserve">if you want a home </w:t>
      </w:r>
      <w:r w:rsidRPr="0057463C" w:rsidR="00234492">
        <w:t xml:space="preserve">is </w:t>
      </w:r>
      <w:r w:rsidRPr="0057463C" w:rsidR="00D81F1D">
        <w:t xml:space="preserve">to </w:t>
      </w:r>
      <w:r w:rsidRPr="0057463C" w:rsidR="00234492">
        <w:t>assess</w:t>
      </w:r>
      <w:r w:rsidRPr="0057463C" w:rsidR="00D81F1D">
        <w:t xml:space="preserve"> whether you can afford </w:t>
      </w:r>
      <w:r w:rsidRPr="0057463C" w:rsidR="00234492">
        <w:t xml:space="preserve">everything that attaches to that home and compare </w:t>
      </w:r>
      <w:r w:rsidRPr="0057463C" w:rsidR="00D81F1D">
        <w:t xml:space="preserve">it </w:t>
      </w:r>
      <w:r w:rsidRPr="0057463C" w:rsidR="00234492">
        <w:t xml:space="preserve">with the option </w:t>
      </w:r>
      <w:r w:rsidRPr="0057463C" w:rsidR="00D81F1D">
        <w:t xml:space="preserve">of renting or living with parents or whatever it is, </w:t>
      </w:r>
      <w:r w:rsidRPr="0057463C" w:rsidR="00234492">
        <w:t xml:space="preserve">and decide whether </w:t>
      </w:r>
      <w:r w:rsidRPr="0057463C" w:rsidR="00D81F1D">
        <w:t xml:space="preserve">now </w:t>
      </w:r>
      <w:r w:rsidRPr="0057463C" w:rsidR="00234492">
        <w:t>is</w:t>
      </w:r>
      <w:r w:rsidRPr="0057463C" w:rsidR="00A549F9">
        <w:t xml:space="preserve"> </w:t>
      </w:r>
      <w:r w:rsidRPr="0057463C" w:rsidR="00234492">
        <w:t xml:space="preserve">the right time for you. </w:t>
      </w:r>
    </w:p>
    <w:p w:rsidR="00D81F1D" w:rsidRPr="0057463C" w:rsidP="00D97FEA">
      <w:pPr>
        <w:pStyle w:val="Answer"/>
      </w:pPr>
      <w:r w:rsidRPr="0057463C">
        <w:t>The most important thing you can do is</w:t>
      </w:r>
      <w:r w:rsidRPr="0057463C" w:rsidR="00A549F9">
        <w:t xml:space="preserve"> </w:t>
      </w:r>
      <w:r w:rsidRPr="0057463C">
        <w:t xml:space="preserve">ensure that you can afford that mortgage. </w:t>
      </w:r>
      <w:r w:rsidRPr="0057463C" w:rsidR="00234492">
        <w:t xml:space="preserve">Whether you go fixed or variable, do not try </w:t>
      </w:r>
      <w:r w:rsidRPr="0057463C">
        <w:t xml:space="preserve">to </w:t>
      </w:r>
      <w:r w:rsidRPr="0057463C" w:rsidR="00234492">
        <w:t>guess the market</w:t>
      </w:r>
      <w:r w:rsidRPr="0057463C">
        <w:t xml:space="preserve"> because you will be wrong on both sides</w:t>
      </w:r>
      <w:r w:rsidRPr="0057463C" w:rsidR="00234492">
        <w:t xml:space="preserve">. Can you take the benefit of a variable rate now but be able to afford the increase </w:t>
      </w:r>
      <w:r w:rsidRPr="0057463C">
        <w:t xml:space="preserve">if rates were to go up, </w:t>
      </w:r>
      <w:r w:rsidRPr="0057463C" w:rsidR="00234492">
        <w:t>or do you want absolute stability</w:t>
      </w:r>
      <w:r w:rsidRPr="0057463C">
        <w:t xml:space="preserve"> in your repayments</w:t>
      </w:r>
      <w:r w:rsidRPr="0057463C" w:rsidR="00A549F9">
        <w:t>?</w:t>
      </w:r>
      <w:r w:rsidRPr="0057463C">
        <w:t xml:space="preserve"> </w:t>
      </w:r>
      <w:r w:rsidRPr="0057463C" w:rsidR="00A549F9">
        <w:t>H</w:t>
      </w:r>
      <w:r w:rsidRPr="0057463C">
        <w:t>ow long do you want stability</w:t>
      </w:r>
      <w:r w:rsidRPr="0057463C" w:rsidR="00A549F9">
        <w:t>?</w:t>
      </w:r>
      <w:r w:rsidRPr="0057463C">
        <w:t xml:space="preserve"> </w:t>
      </w:r>
      <w:r w:rsidRPr="0057463C" w:rsidR="00A549F9">
        <w:t>T</w:t>
      </w:r>
      <w:r w:rsidRPr="0057463C">
        <w:t>hen opt for a fixed rate</w:t>
      </w:r>
      <w:r w:rsidRPr="0057463C" w:rsidR="00A549F9">
        <w:t>.</w:t>
      </w:r>
    </w:p>
    <w:p w:rsidR="00A549F9" w:rsidRPr="0057463C" w:rsidP="00D97FEA">
      <w:pPr>
        <w:pStyle w:val="Answer"/>
      </w:pPr>
      <w:r w:rsidRPr="0057463C">
        <w:t>The whole process of buying a home is three to six months</w:t>
      </w:r>
      <w:r w:rsidRPr="0057463C">
        <w:t>. S</w:t>
      </w:r>
      <w:r w:rsidRPr="0057463C" w:rsidR="00D81F1D">
        <w:t xml:space="preserve">pecifically to your question, </w:t>
      </w:r>
      <w:r w:rsidRPr="0057463C">
        <w:t>I would advise people to book the product</w:t>
      </w:r>
      <w:r w:rsidRPr="0057463C" w:rsidR="00D81F1D">
        <w:t>,</w:t>
      </w:r>
      <w:r w:rsidRPr="0057463C">
        <w:t xml:space="preserve"> make sure they can afford it and </w:t>
      </w:r>
      <w:r w:rsidRPr="0057463C" w:rsidR="00D81F1D">
        <w:t xml:space="preserve">then </w:t>
      </w:r>
      <w:r w:rsidRPr="0057463C">
        <w:t xml:space="preserve">see where they are in </w:t>
      </w:r>
      <w:r w:rsidRPr="0057463C" w:rsidR="00D81F1D">
        <w:t xml:space="preserve">three or four </w:t>
      </w:r>
      <w:r w:rsidRPr="0057463C">
        <w:t>months</w:t>
      </w:r>
      <w:r w:rsidRPr="0057463C" w:rsidR="00D81F1D">
        <w:t xml:space="preserve">’ </w:t>
      </w:r>
      <w:r w:rsidRPr="0057463C">
        <w:t xml:space="preserve">time, because if rates have fallen they will be able to </w:t>
      </w:r>
      <w:r w:rsidRPr="0057463C" w:rsidR="00D81F1D">
        <w:t>re</w:t>
      </w:r>
      <w:r w:rsidRPr="0057463C">
        <w:t>book</w:t>
      </w:r>
      <w:r w:rsidRPr="0057463C" w:rsidR="00D81F1D">
        <w:t xml:space="preserve"> the product at a different rate</w:t>
      </w:r>
      <w:r w:rsidRPr="0057463C">
        <w:t xml:space="preserve">. </w:t>
      </w:r>
      <w:r w:rsidRPr="0057463C" w:rsidR="00D81F1D">
        <w:t>This is not</w:t>
      </w:r>
      <w:r w:rsidRPr="0057463C">
        <w:t>, “H</w:t>
      </w:r>
      <w:r w:rsidRPr="0057463C" w:rsidR="00D81F1D">
        <w:t>ow do I make money</w:t>
      </w:r>
      <w:r w:rsidRPr="0057463C">
        <w:t>?”</w:t>
      </w:r>
      <w:r w:rsidRPr="0057463C" w:rsidR="00D81F1D">
        <w:t xml:space="preserve"> This is</w:t>
      </w:r>
      <w:r w:rsidRPr="0057463C">
        <w:t>, “C</w:t>
      </w:r>
      <w:r w:rsidRPr="0057463C" w:rsidR="00D81F1D">
        <w:t>an I afford the home that I want to live in</w:t>
      </w:r>
      <w:r w:rsidRPr="0057463C">
        <w:t>?”</w:t>
      </w:r>
    </w:p>
    <w:p w:rsidR="00234492" w:rsidRPr="0057463C" w:rsidP="00D97FEA">
      <w:pPr>
        <w:pStyle w:val="Answer"/>
      </w:pPr>
      <w:r w:rsidRPr="0057463C">
        <w:t>T</w:t>
      </w:r>
      <w:r w:rsidRPr="0057463C">
        <w:t xml:space="preserve">hat is very much our philosophy in terms of how we approach the market, which is why it becomes so down to the individual circumstances of the borrower. If they </w:t>
      </w:r>
      <w:r w:rsidRPr="0057463C" w:rsidR="00D81F1D">
        <w:t>are paying a high rent and their mortgage instalment is going to be less</w:t>
      </w:r>
      <w:r w:rsidRPr="0057463C">
        <w:t xml:space="preserve">, </w:t>
      </w:r>
      <w:r w:rsidRPr="0057463C" w:rsidR="00D81F1D">
        <w:t xml:space="preserve">and they </w:t>
      </w:r>
      <w:r w:rsidRPr="0057463C">
        <w:t xml:space="preserve">plan on staying in that home for a long time, </w:t>
      </w:r>
      <w:r w:rsidRPr="0057463C" w:rsidR="00D81F1D">
        <w:t xml:space="preserve">then </w:t>
      </w:r>
      <w:r w:rsidRPr="0057463C">
        <w:t>maybe now is the right time</w:t>
      </w:r>
      <w:r w:rsidRPr="0057463C" w:rsidR="00D81F1D">
        <w:t xml:space="preserve"> to move</w:t>
      </w:r>
      <w:r w:rsidRPr="0057463C">
        <w:t xml:space="preserve">. The volatility </w:t>
      </w:r>
      <w:r w:rsidRPr="0057463C" w:rsidR="00D81F1D">
        <w:t>has created higher mortgage rates for a relatively short period of time.</w:t>
      </w:r>
      <w:r w:rsidRPr="0057463C">
        <w:t xml:space="preserve"> </w:t>
      </w:r>
      <w:r w:rsidRPr="0057463C">
        <w:t>T</w:t>
      </w:r>
      <w:r w:rsidRPr="0057463C">
        <w:t xml:space="preserve">hey are starting to </w:t>
      </w:r>
      <w:r w:rsidRPr="0057463C" w:rsidR="00D81F1D">
        <w:t xml:space="preserve">come </w:t>
      </w:r>
      <w:r w:rsidRPr="0057463C">
        <w:t xml:space="preserve">down again. </w:t>
      </w:r>
      <w:r w:rsidRPr="0057463C" w:rsidR="00D81F1D">
        <w:t xml:space="preserve">They may go up again. </w:t>
      </w:r>
      <w:r w:rsidRPr="0057463C">
        <w:t xml:space="preserve">It depends on </w:t>
      </w:r>
      <w:r w:rsidRPr="0057463C" w:rsidR="00D81F1D">
        <w:t xml:space="preserve">the </w:t>
      </w:r>
      <w:r w:rsidRPr="0057463C">
        <w:t xml:space="preserve">long-term outlook for </w:t>
      </w:r>
      <w:r w:rsidRPr="0057463C" w:rsidR="00D81F1D">
        <w:t xml:space="preserve">the </w:t>
      </w:r>
      <w:r w:rsidRPr="0057463C">
        <w:t xml:space="preserve">UK economy and </w:t>
      </w:r>
      <w:r w:rsidRPr="0057463C" w:rsidR="00D81F1D">
        <w:t xml:space="preserve">ultimately the </w:t>
      </w:r>
      <w:r w:rsidRPr="0057463C">
        <w:t xml:space="preserve">shape of interest rates that the market thinks </w:t>
      </w:r>
      <w:r w:rsidRPr="0057463C">
        <w:t xml:space="preserve">it </w:t>
      </w:r>
      <w:r w:rsidRPr="0057463C">
        <w:t>needs to apply.</w:t>
      </w:r>
      <w:r w:rsidRPr="0057463C" w:rsidR="00D81F1D">
        <w:t xml:space="preserve"> That is how we price those fixed-term mortgages.</w:t>
      </w:r>
    </w:p>
    <w:p w:rsidR="00A549F9" w:rsidRPr="0057463C" w:rsidP="00D97FEA">
      <w:pPr>
        <w:pStyle w:val="Answer"/>
      </w:pPr>
      <w:sdt>
        <w:sdtPr>
          <w:alias w:val="Witness"/>
          <w:id w:val="1207837368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234492">
            <w:rPr>
              <w:b/>
            </w:rPr>
            <w:t xml:space="preserve"> </w:t>
          </w:r>
        </w:sdtContent>
      </w:sdt>
      <w:r w:rsidRPr="0057463C" w:rsidR="00D81F1D">
        <w:t xml:space="preserve">Can I just add one thing? </w:t>
      </w:r>
      <w:r w:rsidRPr="0057463C" w:rsidR="00234492">
        <w:t xml:space="preserve">You gave </w:t>
      </w:r>
      <w:r w:rsidRPr="0057463C" w:rsidR="00D81F1D">
        <w:t xml:space="preserve">us </w:t>
      </w:r>
      <w:r w:rsidRPr="0057463C" w:rsidR="00234492">
        <w:t xml:space="preserve">a really </w:t>
      </w:r>
      <w:r w:rsidRPr="0057463C" w:rsidR="00D81F1D">
        <w:t xml:space="preserve">brilliant </w:t>
      </w:r>
      <w:r w:rsidRPr="0057463C" w:rsidR="00234492">
        <w:t>example</w:t>
      </w:r>
      <w:r w:rsidRPr="0057463C" w:rsidR="00D81F1D">
        <w:t xml:space="preserve">, Siobhain, </w:t>
      </w:r>
      <w:r w:rsidRPr="0057463C" w:rsidR="00234492">
        <w:t xml:space="preserve">of </w:t>
      </w:r>
      <w:r w:rsidRPr="0057463C">
        <w:t xml:space="preserve">the </w:t>
      </w:r>
      <w:r w:rsidRPr="0057463C" w:rsidR="00234492">
        <w:t>asymmetry of power</w:t>
      </w:r>
      <w:r w:rsidRPr="0057463C" w:rsidR="00D81F1D">
        <w:t xml:space="preserve"> between lenders and borrowers</w:t>
      </w:r>
      <w:r w:rsidRPr="0057463C" w:rsidR="00234492">
        <w:t xml:space="preserve">. </w:t>
      </w:r>
      <w:r w:rsidRPr="0057463C" w:rsidR="00D81F1D">
        <w:t xml:space="preserve">That is not at all a criticism. It is a fact of life that most of us </w:t>
      </w:r>
      <w:r w:rsidRPr="0057463C">
        <w:t xml:space="preserve">probably </w:t>
      </w:r>
      <w:r w:rsidRPr="0057463C" w:rsidR="00D81F1D">
        <w:t>acknowledge.</w:t>
      </w:r>
      <w:r w:rsidRPr="0057463C">
        <w:t xml:space="preserve"> In y</w:t>
      </w:r>
      <w:r w:rsidRPr="0057463C" w:rsidR="00234492">
        <w:t>our example</w:t>
      </w:r>
      <w:r w:rsidRPr="0057463C">
        <w:t xml:space="preserve">, </w:t>
      </w:r>
      <w:r w:rsidRPr="0057463C" w:rsidR="00234492">
        <w:t xml:space="preserve">your constituent thought </w:t>
      </w:r>
      <w:r w:rsidRPr="0057463C" w:rsidR="00D81F1D">
        <w:t xml:space="preserve">in all good faith </w:t>
      </w:r>
      <w:r w:rsidRPr="0057463C">
        <w:t xml:space="preserve">that </w:t>
      </w:r>
      <w:r w:rsidRPr="0057463C" w:rsidR="00234492">
        <w:t>she had been made an offer</w:t>
      </w:r>
      <w:r w:rsidRPr="0057463C" w:rsidR="00D81F1D">
        <w:t xml:space="preserve">. The </w:t>
      </w:r>
      <w:r w:rsidRPr="0057463C" w:rsidR="00234492">
        <w:t xml:space="preserve">people in the know knew that she had not. </w:t>
      </w:r>
      <w:r w:rsidRPr="0057463C" w:rsidR="00D81F1D">
        <w:t xml:space="preserve">It is nobody’s fault. That is just the way it is. </w:t>
      </w:r>
    </w:p>
    <w:p w:rsidR="00234492" w:rsidRPr="0057463C" w:rsidP="00D97FEA">
      <w:pPr>
        <w:pStyle w:val="Answer"/>
      </w:pPr>
      <w:r w:rsidRPr="0057463C">
        <w:t>There is something about how we ensure that customers are better informed</w:t>
      </w:r>
      <w:r w:rsidRPr="0057463C" w:rsidR="00D81F1D">
        <w:t xml:space="preserve">, </w:t>
      </w:r>
      <w:r w:rsidRPr="0057463C" w:rsidR="00811E87">
        <w:t xml:space="preserve">so that they </w:t>
      </w:r>
      <w:r w:rsidRPr="0057463C" w:rsidR="00D81F1D">
        <w:t xml:space="preserve">know </w:t>
      </w:r>
      <w:r w:rsidRPr="0057463C" w:rsidR="00A549F9">
        <w:t xml:space="preserve">and understand </w:t>
      </w:r>
      <w:r w:rsidRPr="0057463C" w:rsidR="00D81F1D">
        <w:t>what their ri</w:t>
      </w:r>
      <w:r w:rsidRPr="0057463C" w:rsidR="00A549F9">
        <w:t>g</w:t>
      </w:r>
      <w:r w:rsidRPr="0057463C" w:rsidR="00D81F1D">
        <w:t>hts are</w:t>
      </w:r>
      <w:r w:rsidRPr="0057463C" w:rsidR="00A549F9">
        <w:t>.</w:t>
      </w:r>
      <w:r w:rsidRPr="0057463C" w:rsidR="00D81F1D">
        <w:t xml:space="preserve"> </w:t>
      </w:r>
      <w:r w:rsidRPr="0057463C" w:rsidR="00A549F9">
        <w:t>I</w:t>
      </w:r>
      <w:r w:rsidRPr="0057463C" w:rsidR="00D81F1D">
        <w:t>t becomes critical at a time like this</w:t>
      </w:r>
      <w:r w:rsidRPr="0057463C" w:rsidR="00A549F9">
        <w:t>,</w:t>
      </w:r>
      <w:r w:rsidRPr="0057463C" w:rsidR="00D81F1D">
        <w:t xml:space="preserve"> but i</w:t>
      </w:r>
      <w:r w:rsidRPr="0057463C">
        <w:t xml:space="preserve">t is equally applicable when something goes wrong </w:t>
      </w:r>
      <w:r w:rsidRPr="0057463C" w:rsidR="00D81F1D">
        <w:t>or they have lost their job or whatever it is</w:t>
      </w:r>
      <w:r w:rsidRPr="0057463C" w:rsidR="00A549F9">
        <w:t>. T</w:t>
      </w:r>
      <w:r w:rsidRPr="0057463C">
        <w:t xml:space="preserve">hey </w:t>
      </w:r>
      <w:r w:rsidRPr="0057463C" w:rsidR="00A549F9">
        <w:t xml:space="preserve">need to </w:t>
      </w:r>
      <w:r w:rsidRPr="0057463C">
        <w:t xml:space="preserve">understand what </w:t>
      </w:r>
      <w:r w:rsidRPr="0057463C" w:rsidR="00D81F1D">
        <w:t xml:space="preserve">the </w:t>
      </w:r>
      <w:r w:rsidRPr="0057463C">
        <w:t>situation is</w:t>
      </w:r>
      <w:r w:rsidRPr="0057463C" w:rsidR="00A549F9">
        <w:t>.</w:t>
      </w:r>
      <w:r w:rsidRPr="0057463C" w:rsidR="00D81F1D">
        <w:t xml:space="preserve"> I know </w:t>
      </w:r>
      <w:r w:rsidRPr="0057463C" w:rsidR="00A549F9">
        <w:t xml:space="preserve">lenders </w:t>
      </w:r>
      <w:r w:rsidRPr="0057463C">
        <w:t xml:space="preserve">work hard at this, but </w:t>
      </w:r>
      <w:r w:rsidRPr="0057463C" w:rsidR="00A549F9">
        <w:t xml:space="preserve">it is important that they </w:t>
      </w:r>
      <w:r w:rsidRPr="0057463C">
        <w:t>speak in normal language</w:t>
      </w:r>
      <w:r w:rsidRPr="0057463C" w:rsidR="00A549F9">
        <w:t xml:space="preserve"> or </w:t>
      </w:r>
      <w:r w:rsidRPr="0057463C" w:rsidR="00D81F1D">
        <w:t xml:space="preserve">in plain English and </w:t>
      </w:r>
      <w:r w:rsidRPr="0057463C">
        <w:t xml:space="preserve">make it crystal clear. We train banks </w:t>
      </w:r>
      <w:r w:rsidRPr="0057463C" w:rsidR="00D81F1D">
        <w:t>and others</w:t>
      </w:r>
      <w:r w:rsidRPr="0057463C" w:rsidR="00A549F9">
        <w:t xml:space="preserve">, </w:t>
      </w:r>
      <w:r w:rsidRPr="0057463C" w:rsidR="00D81F1D">
        <w:t xml:space="preserve">particularly </w:t>
      </w:r>
      <w:r w:rsidRPr="0057463C">
        <w:t xml:space="preserve">around vulnerable </w:t>
      </w:r>
      <w:r w:rsidRPr="0057463C" w:rsidR="00D81F1D">
        <w:t>customers</w:t>
      </w:r>
      <w:r w:rsidRPr="0057463C" w:rsidR="00A549F9">
        <w:t xml:space="preserve"> and </w:t>
      </w:r>
      <w:r w:rsidRPr="0057463C" w:rsidR="00D81F1D">
        <w:t xml:space="preserve">how to have those conversations so that </w:t>
      </w:r>
      <w:r w:rsidRPr="0057463C">
        <w:t>there is an equality in the conversation. There is more to do there.</w:t>
      </w:r>
    </w:p>
    <w:p w:rsidR="00A549F9" w:rsidRPr="0057463C" w:rsidP="00D97FEA">
      <w:pPr>
        <w:pStyle w:val="Question"/>
      </w:pPr>
      <w:sdt>
        <w:sdtPr>
          <w:alias w:val="Member"/>
          <w:tag w:val="&lt;Member mnisId='193' dodsId='25421'&gt;"/>
          <w:id w:val="2094280254"/>
          <w:placeholder>
            <w:docPart w:val="DefaultPlaceholder_-1854013440"/>
          </w:placeholder>
          <w:richText/>
        </w:sdtPr>
        <w:sdtContent>
          <w:r w:rsidRPr="0057463C" w:rsidR="00234492">
            <w:rPr>
              <w:b/>
            </w:rPr>
            <w:t>Siobhain McDonagh:</w:t>
          </w:r>
        </w:sdtContent>
      </w:sdt>
      <w:r w:rsidRPr="0057463C" w:rsidR="00234492">
        <w:t xml:space="preserve"> </w:t>
      </w:r>
      <w:r w:rsidRPr="0057463C" w:rsidR="00D81F1D">
        <w:t xml:space="preserve">The purpose of my question was not really to have a dance on the pinhead about </w:t>
      </w:r>
      <w:r w:rsidRPr="0057463C">
        <w:t>whether or not</w:t>
      </w:r>
      <w:r w:rsidRPr="0057463C" w:rsidR="00D81F1D">
        <w:t xml:space="preserve"> it </w:t>
      </w:r>
      <w:r w:rsidRPr="0057463C">
        <w:t xml:space="preserve">was </w:t>
      </w:r>
      <w:r w:rsidRPr="0057463C" w:rsidR="00D81F1D">
        <w:t xml:space="preserve">a formal offer. </w:t>
      </w:r>
      <w:r w:rsidRPr="0057463C" w:rsidR="00234492">
        <w:t xml:space="preserve">It was that her aspiration was almost there, and it was taken from her by a </w:t>
      </w:r>
      <w:r w:rsidRPr="0057463C" w:rsidR="00811E87">
        <w:t>B</w:t>
      </w:r>
      <w:r w:rsidRPr="0057463C" w:rsidR="00234492">
        <w:t>udget that had tax cuts that were simply not funded</w:t>
      </w:r>
      <w:r w:rsidRPr="0057463C" w:rsidR="00D81F1D">
        <w:t xml:space="preserve">. </w:t>
      </w:r>
    </w:p>
    <w:p w:rsidR="00234492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>A</w:t>
      </w:r>
      <w:r w:rsidRPr="0057463C">
        <w:t xml:space="preserve">ssuming that we enter a period of market calm relative to the month following 23 September </w:t>
      </w:r>
      <w:r w:rsidRPr="0057463C" w:rsidR="00A549F9">
        <w:t xml:space="preserve">and the </w:t>
      </w:r>
      <w:r w:rsidRPr="0057463C" w:rsidR="00C64072">
        <w:t>mini-Budget</w:t>
      </w:r>
      <w:r w:rsidRPr="0057463C">
        <w:t xml:space="preserve">, </w:t>
      </w:r>
      <w:r w:rsidRPr="0057463C">
        <w:t xml:space="preserve">would you expect lenders to continue to increase the </w:t>
      </w:r>
      <w:r w:rsidRPr="0057463C" w:rsidR="00A549F9">
        <w:t xml:space="preserve">number </w:t>
      </w:r>
      <w:r w:rsidRPr="0057463C">
        <w:t>of products available</w:t>
      </w:r>
      <w:r w:rsidRPr="0057463C" w:rsidR="00A549F9">
        <w:t xml:space="preserve">, </w:t>
      </w:r>
      <w:r w:rsidRPr="0057463C">
        <w:t xml:space="preserve">or </w:t>
      </w:r>
      <w:r w:rsidRPr="0057463C">
        <w:t>do you think availability will remain lower</w:t>
      </w:r>
      <w:r w:rsidRPr="0057463C">
        <w:t xml:space="preserve"> than before 23 September</w:t>
      </w:r>
      <w:r w:rsidRPr="0057463C">
        <w:t>?</w:t>
      </w:r>
    </w:p>
    <w:p w:rsidR="00A549F9" w:rsidRPr="0057463C" w:rsidP="00D97FEA">
      <w:pPr>
        <w:pStyle w:val="Answer"/>
      </w:pPr>
      <w:sdt>
        <w:sdtPr>
          <w:alias w:val="Witness"/>
          <w:id w:val="147988940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34492">
            <w:rPr>
              <w:b/>
            </w:rPr>
            <w:t xml:space="preserve"> </w:t>
          </w:r>
        </w:sdtContent>
      </w:sdt>
      <w:r w:rsidRPr="0057463C" w:rsidR="00234492">
        <w:t>We are already seeing an increase</w:t>
      </w:r>
      <w:r w:rsidRPr="0057463C" w:rsidR="00D81F1D">
        <w:t xml:space="preserve"> in the number of products coming back on</w:t>
      </w:r>
      <w:r w:rsidRPr="0057463C" w:rsidR="00826E99">
        <w:t xml:space="preserve"> </w:t>
      </w:r>
      <w:r w:rsidRPr="0057463C" w:rsidR="00D81F1D">
        <w:t>to the market</w:t>
      </w:r>
      <w:r w:rsidRPr="0057463C" w:rsidR="00234492">
        <w:t xml:space="preserve">. </w:t>
      </w:r>
      <w:r w:rsidRPr="0057463C" w:rsidR="00D81F1D">
        <w:t>More products are coming on a daily basis, and l</w:t>
      </w:r>
      <w:r w:rsidRPr="0057463C" w:rsidR="00234492">
        <w:t>enders will look to price products to reflect the cost</w:t>
      </w:r>
      <w:r w:rsidRPr="0057463C" w:rsidR="00D81F1D">
        <w:t xml:space="preserve"> of the funds in the market that they are paying at the time</w:t>
      </w:r>
      <w:r w:rsidRPr="0057463C" w:rsidR="00234492">
        <w:t xml:space="preserve">. One thing </w:t>
      </w:r>
      <w:r w:rsidRPr="0057463C" w:rsidR="00D81F1D">
        <w:t xml:space="preserve">that </w:t>
      </w:r>
      <w:r w:rsidRPr="0057463C" w:rsidR="00234492">
        <w:t>we recognise is</w:t>
      </w:r>
      <w:r w:rsidRPr="0057463C">
        <w:t xml:space="preserve"> that,</w:t>
      </w:r>
      <w:r w:rsidRPr="0057463C" w:rsidR="00234492">
        <w:t xml:space="preserve"> in terms of </w:t>
      </w:r>
      <w:r w:rsidRPr="0057463C" w:rsidR="00D81F1D">
        <w:t xml:space="preserve">the higher </w:t>
      </w:r>
      <w:r w:rsidRPr="0057463C" w:rsidR="00234492">
        <w:t>loan to value</w:t>
      </w:r>
      <w:r w:rsidRPr="0057463C">
        <w:t xml:space="preserve"> of 90% </w:t>
      </w:r>
      <w:r w:rsidRPr="0057463C" w:rsidR="00826E99">
        <w:t>to</w:t>
      </w:r>
      <w:r w:rsidRPr="0057463C">
        <w:t xml:space="preserve"> 95%</w:t>
      </w:r>
      <w:r w:rsidRPr="0057463C" w:rsidR="00826E99">
        <w:t xml:space="preserve"> or more</w:t>
      </w:r>
      <w:r w:rsidRPr="0057463C">
        <w:t>, the</w:t>
      </w:r>
      <w:r w:rsidRPr="0057463C" w:rsidR="00234492">
        <w:t xml:space="preserve"> market there has reduced in terms of </w:t>
      </w:r>
      <w:r w:rsidRPr="0057463C">
        <w:t xml:space="preserve">the </w:t>
      </w:r>
      <w:r w:rsidRPr="0057463C" w:rsidR="00234492">
        <w:t xml:space="preserve">number of loans available. </w:t>
      </w:r>
    </w:p>
    <w:p w:rsidR="00234492" w:rsidRPr="0057463C" w:rsidP="00D97FEA">
      <w:pPr>
        <w:pStyle w:val="Answer"/>
      </w:pPr>
      <w:r w:rsidRPr="0057463C">
        <w:t>W</w:t>
      </w:r>
      <w:r w:rsidRPr="0057463C">
        <w:t xml:space="preserve">e saw something similar happen </w:t>
      </w:r>
      <w:r w:rsidRPr="0057463C">
        <w:t xml:space="preserve">at </w:t>
      </w:r>
      <w:r w:rsidRPr="0057463C">
        <w:t>the early stages of the pandemic</w:t>
      </w:r>
      <w:r w:rsidRPr="0057463C">
        <w:t xml:space="preserve"> in 2020 when there was uncertainty in terms of what was going to happen in the housing market</w:t>
      </w:r>
      <w:r w:rsidRPr="0057463C">
        <w:t xml:space="preserve">. At that stage, the Government stepped in and offered its </w:t>
      </w:r>
      <w:r w:rsidRPr="0057463C" w:rsidR="00826E99">
        <w:t>m</w:t>
      </w:r>
      <w:r w:rsidRPr="0057463C" w:rsidR="001B659B">
        <w:t xml:space="preserve">ortgage </w:t>
      </w:r>
      <w:r w:rsidRPr="0057463C" w:rsidR="00826E99">
        <w:t>g</w:t>
      </w:r>
      <w:r w:rsidRPr="0057463C" w:rsidR="001B659B">
        <w:t xml:space="preserve">uarantee </w:t>
      </w:r>
      <w:r w:rsidRPr="0057463C" w:rsidR="00826E99">
        <w:t>s</w:t>
      </w:r>
      <w:r w:rsidRPr="0057463C" w:rsidR="001B659B">
        <w:t>cheme</w:t>
      </w:r>
      <w:r w:rsidRPr="0057463C">
        <w:t xml:space="preserve">. </w:t>
      </w:r>
      <w:r w:rsidRPr="0057463C">
        <w:t xml:space="preserve">That was welcomed by the sector. </w:t>
      </w:r>
      <w:r w:rsidRPr="0057463C">
        <w:t xml:space="preserve">It </w:t>
      </w:r>
      <w:r w:rsidRPr="0057463C">
        <w:t xml:space="preserve">is something that is coming to its end at the end of this year, but it </w:t>
      </w:r>
      <w:r w:rsidRPr="0057463C">
        <w:t xml:space="preserve">would be one of the things that would help </w:t>
      </w:r>
      <w:r w:rsidRPr="0057463C">
        <w:t xml:space="preserve">provide stability </w:t>
      </w:r>
      <w:r w:rsidRPr="0057463C">
        <w:t>in the market if the Government were to extend that</w:t>
      </w:r>
      <w:r w:rsidRPr="0057463C">
        <w:t>. T</w:t>
      </w:r>
      <w:r w:rsidRPr="0057463C">
        <w:t>hat provide</w:t>
      </w:r>
      <w:r w:rsidRPr="0057463C">
        <w:t>s</w:t>
      </w:r>
      <w:r w:rsidRPr="0057463C">
        <w:t xml:space="preserve"> certainty</w:t>
      </w:r>
      <w:r w:rsidRPr="0057463C" w:rsidR="00454A7C">
        <w:t xml:space="preserve"> </w:t>
      </w:r>
      <w:r w:rsidRPr="0057463C">
        <w:t xml:space="preserve">for first-time buyers in terms of being able to get into the housing market at those higher loan-to-value mortgages that </w:t>
      </w:r>
      <w:r w:rsidRPr="0057463C" w:rsidR="00454A7C">
        <w:t xml:space="preserve">they desperately need to enable them to buy the property </w:t>
      </w:r>
      <w:r w:rsidRPr="0057463C">
        <w:t xml:space="preserve">that </w:t>
      </w:r>
      <w:r w:rsidRPr="0057463C" w:rsidR="00454A7C">
        <w:t>they want.</w:t>
      </w:r>
    </w:p>
    <w:p w:rsidR="00A549F9" w:rsidRPr="0057463C" w:rsidP="00D97FEA">
      <w:pPr>
        <w:pStyle w:val="Answer"/>
      </w:pPr>
      <w:sdt>
        <w:sdtPr>
          <w:alias w:val="Witness"/>
          <w:id w:val="-66662784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454A7C">
            <w:rPr>
              <w:b/>
            </w:rPr>
            <w:t xml:space="preserve"> </w:t>
          </w:r>
        </w:sdtContent>
      </w:sdt>
      <w:r w:rsidRPr="0057463C">
        <w:t>Again, from a Nationwide perspective, w</w:t>
      </w:r>
      <w:r w:rsidRPr="0057463C" w:rsidR="00454A7C">
        <w:t xml:space="preserve">e have exactly the same products </w:t>
      </w:r>
      <w:r w:rsidRPr="0057463C">
        <w:t xml:space="preserve">out there that we had before the </w:t>
      </w:r>
      <w:r w:rsidRPr="0057463C" w:rsidR="00C64072">
        <w:t>mini-Budget</w:t>
      </w:r>
      <w:r w:rsidRPr="0057463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193' dodsId='25421'&gt;"/>
          <w:id w:val="170766975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A549F9">
        <w:t>Is that generally the case in the market, Ray?</w:t>
      </w:r>
    </w:p>
    <w:p w:rsidR="00F41332" w:rsidRPr="0057463C" w:rsidP="00D97FEA">
      <w:pPr>
        <w:pStyle w:val="Answer"/>
      </w:pPr>
      <w:sdt>
        <w:sdtPr>
          <w:alias w:val="Witness"/>
          <w:id w:val="-135626938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454A7C">
            <w:rPr>
              <w:b/>
            </w:rPr>
            <w:t xml:space="preserve"> </w:t>
          </w:r>
        </w:sdtContent>
      </w:sdt>
      <w:r w:rsidRPr="0057463C" w:rsidR="00454A7C">
        <w:t xml:space="preserve">We </w:t>
      </w:r>
      <w:r w:rsidRPr="0057463C" w:rsidR="00A549F9">
        <w:t>are still not back to where we were</w:t>
      </w:r>
      <w:r w:rsidRPr="0057463C">
        <w:t>. W</w:t>
      </w:r>
      <w:r w:rsidRPr="0057463C" w:rsidR="00A549F9">
        <w:t xml:space="preserve">e </w:t>
      </w:r>
      <w:r w:rsidRPr="0057463C" w:rsidR="00454A7C">
        <w:t xml:space="preserve">need to be quite careful </w:t>
      </w:r>
      <w:r w:rsidRPr="0057463C" w:rsidR="00A549F9">
        <w:t xml:space="preserve">when we are looking at data such as how many 60% LTV mortgages there are, </w:t>
      </w:r>
      <w:r w:rsidRPr="0057463C" w:rsidR="00454A7C">
        <w:t xml:space="preserve">because some </w:t>
      </w:r>
      <w:r w:rsidRPr="0057463C" w:rsidR="00A549F9">
        <w:t xml:space="preserve">lenders, for example, </w:t>
      </w:r>
      <w:r w:rsidRPr="0057463C" w:rsidR="00454A7C">
        <w:t>reduce their product range by having a small</w:t>
      </w:r>
      <w:r w:rsidRPr="0057463C" w:rsidR="00A549F9">
        <w:t>er</w:t>
      </w:r>
      <w:r w:rsidRPr="0057463C" w:rsidR="00454A7C">
        <w:t xml:space="preserve"> selection of different</w:t>
      </w:r>
      <w:r w:rsidRPr="0057463C" w:rsidR="00A549F9">
        <w:t xml:space="preserve"> LTVs</w:t>
      </w:r>
      <w:r w:rsidRPr="0057463C" w:rsidR="00454A7C">
        <w:t>. One lender</w:t>
      </w:r>
      <w:r w:rsidRPr="0057463C" w:rsidR="00A549F9">
        <w:t xml:space="preserve">, for example, </w:t>
      </w:r>
      <w:r w:rsidRPr="0057463C" w:rsidR="00454A7C">
        <w:t xml:space="preserve">took out of the market all of their </w:t>
      </w:r>
      <w:r w:rsidRPr="0057463C" w:rsidR="00A549F9">
        <w:t xml:space="preserve">60% LTV </w:t>
      </w:r>
      <w:r w:rsidRPr="0057463C" w:rsidR="00454A7C">
        <w:t>products</w:t>
      </w:r>
      <w:r w:rsidRPr="0057463C" w:rsidR="00A549F9">
        <w:t xml:space="preserve">, but they had products available </w:t>
      </w:r>
      <w:r w:rsidRPr="0057463C">
        <w:t>to 75%</w:t>
      </w:r>
      <w:r w:rsidRPr="0057463C" w:rsidR="00454A7C">
        <w:t xml:space="preserve">. </w:t>
      </w:r>
      <w:r w:rsidRPr="0057463C">
        <w:t>If you wanted 60%, clearly you could go for those, so it</w:t>
      </w:r>
      <w:r w:rsidRPr="0057463C" w:rsidR="00454A7C">
        <w:t xml:space="preserve"> is not actually true to say that there were less </w:t>
      </w:r>
      <w:r w:rsidRPr="0057463C">
        <w:t xml:space="preserve">60% products </w:t>
      </w:r>
      <w:r w:rsidRPr="0057463C" w:rsidR="00454A7C">
        <w:t>available, at least not to that extent</w:t>
      </w:r>
      <w:r w:rsidRPr="0057463C">
        <w:t>, because a</w:t>
      </w:r>
      <w:r w:rsidRPr="0057463C" w:rsidR="00454A7C">
        <w:t xml:space="preserve">ny product </w:t>
      </w:r>
      <w:r w:rsidRPr="0057463C">
        <w:t xml:space="preserve">that had a LTV of more than 60% </w:t>
      </w:r>
      <w:r w:rsidRPr="0057463C" w:rsidR="00454A7C">
        <w:t xml:space="preserve">clearly could be used </w:t>
      </w:r>
      <w:r w:rsidRPr="0057463C">
        <w:t xml:space="preserve">for 60% </w:t>
      </w:r>
      <w:r w:rsidRPr="0057463C" w:rsidR="00454A7C">
        <w:t xml:space="preserve">as well. </w:t>
      </w:r>
    </w:p>
    <w:p w:rsidR="00454A7C" w:rsidRPr="0057463C" w:rsidP="00D97FEA">
      <w:pPr>
        <w:pStyle w:val="Answer"/>
      </w:pPr>
      <w:r w:rsidRPr="0057463C">
        <w:t>That is just an example of how you need to be careful</w:t>
      </w:r>
      <w:r w:rsidRPr="0057463C" w:rsidR="00F41332">
        <w:t xml:space="preserve"> in how you interpret some of this data</w:t>
      </w:r>
      <w:r w:rsidRPr="0057463C">
        <w:t xml:space="preserve">, but </w:t>
      </w:r>
      <w:r w:rsidRPr="0057463C" w:rsidR="00F41332">
        <w:t>yes, I would agree. W</w:t>
      </w:r>
      <w:r w:rsidRPr="0057463C">
        <w:t xml:space="preserve">e </w:t>
      </w:r>
      <w:r w:rsidRPr="0057463C" w:rsidR="00F41332">
        <w:t xml:space="preserve">are </w:t>
      </w:r>
      <w:r w:rsidRPr="0057463C">
        <w:t>steadily seeing more lenders coming back into the market</w:t>
      </w:r>
      <w:r w:rsidRPr="0057463C" w:rsidR="00F41332">
        <w:t xml:space="preserve"> at the high LTVs</w:t>
      </w:r>
      <w:r w:rsidRPr="0057463C">
        <w:t xml:space="preserve">. </w:t>
      </w:r>
      <w:r w:rsidRPr="0057463C" w:rsidR="00F41332">
        <w:t>As has been said before, t</w:t>
      </w:r>
      <w:r w:rsidRPr="0057463C">
        <w:t>here was always a reasonable choice</w:t>
      </w:r>
      <w:r w:rsidRPr="0057463C" w:rsidR="00F41332">
        <w:t xml:space="preserve"> at 95%</w:t>
      </w:r>
      <w:r w:rsidRPr="0057463C">
        <w:t>, but that choice is increasing now.</w:t>
      </w:r>
    </w:p>
    <w:p w:rsidR="00454A7C" w:rsidRPr="0057463C" w:rsidP="00D97FEA">
      <w:pPr>
        <w:pStyle w:val="Question"/>
      </w:pPr>
      <w:sdt>
        <w:sdtPr>
          <w:alias w:val="Member"/>
          <w:tag w:val="&lt;Member mnisId='193' dodsId='25421'&gt;"/>
          <w:id w:val="91575542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F41332">
        <w:t>Is it increasing r</w:t>
      </w:r>
      <w:r w:rsidRPr="0057463C">
        <w:t>elative to 23 September or before</w:t>
      </w:r>
      <w:r w:rsidRPr="0057463C" w:rsidR="00F41332">
        <w:t xml:space="preserve"> 23 September?</w:t>
      </w:r>
    </w:p>
    <w:p w:rsidR="00454A7C" w:rsidRPr="0057463C" w:rsidP="00D97FEA">
      <w:pPr>
        <w:pStyle w:val="Answer"/>
      </w:pPr>
      <w:sdt>
        <w:sdtPr>
          <w:alias w:val="Witness"/>
          <w:id w:val="183617833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I have some figures</w:t>
      </w:r>
      <w:r w:rsidRPr="0057463C" w:rsidR="00F41332">
        <w:t xml:space="preserve"> here that would help</w:t>
      </w:r>
      <w:r w:rsidRPr="0057463C">
        <w:t>. On 16 September, there were 1</w:t>
      </w:r>
      <w:r w:rsidRPr="0057463C" w:rsidR="00F41332">
        <w:t>,</w:t>
      </w:r>
      <w:r w:rsidRPr="0057463C">
        <w:t>634 five-year fixed</w:t>
      </w:r>
      <w:r w:rsidRPr="0057463C" w:rsidR="00F41332">
        <w:t>-</w:t>
      </w:r>
      <w:r w:rsidRPr="0057463C">
        <w:t>rate mortgages on the market. As of last Friday, there are 1</w:t>
      </w:r>
      <w:r w:rsidRPr="0057463C" w:rsidR="00F41332">
        <w:t>,</w:t>
      </w:r>
      <w:r w:rsidRPr="0057463C">
        <w:t xml:space="preserve">334. </w:t>
      </w:r>
      <w:r w:rsidRPr="0057463C" w:rsidR="00F41332">
        <w:t>The low point went down to 864, so w</w:t>
      </w:r>
      <w:r w:rsidRPr="0057463C">
        <w:t xml:space="preserve">e have already seen an increase </w:t>
      </w:r>
      <w:r w:rsidRPr="0057463C" w:rsidR="00F41332">
        <w:t xml:space="preserve">from 864 at the end of the September </w:t>
      </w:r>
      <w:r w:rsidRPr="0057463C">
        <w:t>to 1</w:t>
      </w:r>
      <w:r w:rsidRPr="0057463C" w:rsidR="00F41332">
        <w:t>,</w:t>
      </w:r>
      <w:r w:rsidRPr="0057463C">
        <w:t xml:space="preserve">334, so </w:t>
      </w:r>
      <w:r w:rsidRPr="0057463C" w:rsidR="00F41332">
        <w:t xml:space="preserve">a </w:t>
      </w:r>
      <w:r w:rsidRPr="0057463C">
        <w:t xml:space="preserve">500 increase. On that higher </w:t>
      </w:r>
      <w:r w:rsidRPr="0057463C" w:rsidR="00F41332">
        <w:t xml:space="preserve">loan-to-value </w:t>
      </w:r>
      <w:r w:rsidRPr="0057463C">
        <w:t>figure you were talking about, it was 115 mortgages at the time. That has now gone back to 80 mortgages.</w:t>
      </w:r>
    </w:p>
    <w:p w:rsidR="00454A7C" w:rsidRPr="0057463C" w:rsidP="00D97FEA">
      <w:pPr>
        <w:pStyle w:val="Question"/>
      </w:pPr>
      <w:sdt>
        <w:sdtPr>
          <w:alias w:val="Member"/>
          <w:tag w:val="&lt;Member mnisId='193' dodsId='25421'&gt;"/>
          <w:id w:val="40273381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</w:t>
      </w:r>
      <w:r w:rsidRPr="0057463C" w:rsidR="00F41332">
        <w:t>It is still quite a significant number short.</w:t>
      </w:r>
    </w:p>
    <w:p w:rsidR="00454A7C" w:rsidRPr="0057463C" w:rsidP="00D97FEA">
      <w:pPr>
        <w:pStyle w:val="Answer"/>
      </w:pPr>
      <w:sdt>
        <w:sdtPr>
          <w:alias w:val="Witness"/>
          <w:id w:val="-1499741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F41332">
        <w:t>It is l</w:t>
      </w:r>
      <w:r w:rsidRPr="0057463C">
        <w:t>ess than it was, but there is still a choice available</w:t>
      </w:r>
      <w:r w:rsidRPr="0057463C" w:rsidR="00F41332">
        <w:t xml:space="preserve">. That is the important thing to remember. There is a choice available </w:t>
      </w:r>
      <w:r w:rsidR="00D97FEA">
        <w:t>for</w:t>
      </w:r>
      <w:r w:rsidRPr="0057463C">
        <w:t xml:space="preserve"> borrowers looking to borrow</w:t>
      </w:r>
      <w:r w:rsidRPr="0057463C" w:rsidR="00F41332">
        <w:t xml:space="preserve"> at above 9</w:t>
      </w:r>
      <w:r w:rsidRPr="0057463C" w:rsidR="00D7539C">
        <w:t>0</w:t>
      </w:r>
      <w:r w:rsidRPr="0057463C" w:rsidR="00F41332">
        <w:t>% loan to value</w:t>
      </w:r>
      <w:r w:rsidRPr="0057463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193' dodsId='25421'&gt;"/>
          <w:id w:val="-170355406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Siobhain McDonagh:</w:t>
          </w:r>
        </w:sdtContent>
      </w:sdt>
      <w:r w:rsidRPr="0057463C">
        <w:t xml:space="preserve"> But </w:t>
      </w:r>
      <w:r w:rsidRPr="0057463C" w:rsidR="00D7539C">
        <w:t xml:space="preserve">it is </w:t>
      </w:r>
      <w:r w:rsidRPr="0057463C">
        <w:t xml:space="preserve">still </w:t>
      </w:r>
      <w:r w:rsidRPr="0057463C" w:rsidR="00F41332">
        <w:t xml:space="preserve">a </w:t>
      </w:r>
      <w:r w:rsidRPr="0057463C">
        <w:t>significant number fewer than before 23 September.</w:t>
      </w:r>
    </w:p>
    <w:p w:rsidR="00454A7C" w:rsidRPr="0057463C" w:rsidP="00D97FEA">
      <w:pPr>
        <w:pStyle w:val="Answer"/>
      </w:pPr>
      <w:sdt>
        <w:sdtPr>
          <w:alias w:val="Witness"/>
          <w:id w:val="-64304970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F41332">
        <w:t>A t</w:t>
      </w:r>
      <w:r w:rsidRPr="0057463C">
        <w:t>otal number of 35 lower but</w:t>
      </w:r>
      <w:r w:rsidRPr="0057463C" w:rsidR="00F41332">
        <w:t>,</w:t>
      </w:r>
      <w:r w:rsidRPr="0057463C">
        <w:t xml:space="preserve"> </w:t>
      </w:r>
      <w:r w:rsidRPr="0057463C" w:rsidR="00F41332">
        <w:t xml:space="preserve">as I say, there are </w:t>
      </w:r>
      <w:r w:rsidRPr="0057463C">
        <w:t xml:space="preserve">still a number that </w:t>
      </w:r>
      <w:r w:rsidRPr="0057463C" w:rsidR="00F41332">
        <w:t xml:space="preserve">are there. There are </w:t>
      </w:r>
      <w:r w:rsidRPr="0057463C">
        <w:t>still 80 available in the market.</w:t>
      </w:r>
    </w:p>
    <w:p w:rsidR="00454A7C" w:rsidRPr="0057463C" w:rsidP="00D97FEA">
      <w:pPr>
        <w:pStyle w:val="Question"/>
      </w:pPr>
      <w:sdt>
        <w:sdtPr>
          <w:alias w:val="Member"/>
          <w:tag w:val="&lt;Member mnisId='4645' dodsId='148271'&gt;"/>
          <w:id w:val="139700799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Just to clarify, </w:t>
      </w:r>
      <w:r w:rsidRPr="0057463C" w:rsidR="00F41332">
        <w:t xml:space="preserve">are you now saying that it is going to be </w:t>
      </w:r>
      <w:r w:rsidRPr="0057463C">
        <w:t>harder for some people to get</w:t>
      </w:r>
      <w:r w:rsidRPr="0057463C" w:rsidR="00F41332">
        <w:t xml:space="preserve"> </w:t>
      </w:r>
      <w:r w:rsidRPr="0057463C">
        <w:t xml:space="preserve">mortgages than it was prior to 23 September? </w:t>
      </w:r>
      <w:r w:rsidRPr="0057463C" w:rsidR="00F41332">
        <w:t xml:space="preserve">You talked about the criteria and needing to look carefully at the lenders before making a decision. </w:t>
      </w:r>
      <w:r w:rsidRPr="0057463C">
        <w:t>Is that code for saying</w:t>
      </w:r>
      <w:r w:rsidRPr="0057463C" w:rsidR="00F41332">
        <w:t xml:space="preserve"> that</w:t>
      </w:r>
      <w:r w:rsidRPr="0057463C">
        <w:t xml:space="preserve"> it is going to be </w:t>
      </w:r>
      <w:r w:rsidRPr="0057463C" w:rsidR="00F41332">
        <w:t xml:space="preserve">a bit more </w:t>
      </w:r>
      <w:r w:rsidRPr="0057463C">
        <w:t>difficult?</w:t>
      </w:r>
    </w:p>
    <w:p w:rsidR="00F41332" w:rsidRPr="0057463C" w:rsidP="00D97FEA">
      <w:pPr>
        <w:pStyle w:val="Answer"/>
      </w:pPr>
      <w:sdt>
        <w:sdtPr>
          <w:alias w:val="Witness"/>
          <w:id w:val="3053780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454A7C">
            <w:rPr>
              <w:b/>
            </w:rPr>
            <w:t xml:space="preserve"> </w:t>
          </w:r>
        </w:sdtContent>
      </w:sdt>
      <w:r w:rsidRPr="0057463C" w:rsidR="00454A7C">
        <w:t xml:space="preserve">Mortgage rates are higher. </w:t>
      </w:r>
      <w:r w:rsidRPr="0057463C">
        <w:t xml:space="preserve">To Ray’s point, </w:t>
      </w:r>
      <w:r w:rsidRPr="0057463C" w:rsidR="00D7539C">
        <w:t xml:space="preserve">in terms of </w:t>
      </w:r>
      <w:r w:rsidRPr="0057463C">
        <w:t>the rate that we are stressing them to</w:t>
      </w:r>
      <w:r w:rsidRPr="0057463C" w:rsidR="00D7539C">
        <w:t>, t</w:t>
      </w:r>
      <w:r w:rsidRPr="0057463C" w:rsidR="00454A7C">
        <w:t xml:space="preserve">aking account of the potential for there to be future rate rises, </w:t>
      </w:r>
      <w:r w:rsidRPr="0057463C">
        <w:t xml:space="preserve">we then </w:t>
      </w:r>
      <w:r w:rsidRPr="0057463C" w:rsidR="00454A7C">
        <w:t>work</w:t>
      </w:r>
      <w:r w:rsidRPr="0057463C">
        <w:t xml:space="preserve"> </w:t>
      </w:r>
      <w:r w:rsidRPr="0057463C" w:rsidR="00454A7C">
        <w:t xml:space="preserve">out </w:t>
      </w:r>
      <w:r w:rsidRPr="0057463C">
        <w:t xml:space="preserve">whether </w:t>
      </w:r>
      <w:r w:rsidRPr="0057463C" w:rsidR="00454A7C">
        <w:t xml:space="preserve">you can afford </w:t>
      </w:r>
      <w:r w:rsidRPr="0057463C">
        <w:t xml:space="preserve">the </w:t>
      </w:r>
      <w:r w:rsidRPr="0057463C" w:rsidR="00454A7C">
        <w:t>repayment</w:t>
      </w:r>
      <w:r w:rsidRPr="0057463C">
        <w:t xml:space="preserve">s, </w:t>
      </w:r>
      <w:r w:rsidRPr="0057463C" w:rsidR="00D7539C">
        <w:t xml:space="preserve">so </w:t>
      </w:r>
      <w:r w:rsidRPr="0057463C">
        <w:t>not just the product you take but what the rate could be in the future. T</w:t>
      </w:r>
      <w:r w:rsidRPr="0057463C" w:rsidR="00454A7C">
        <w:t>hose rates are higher than they were</w:t>
      </w:r>
      <w:r w:rsidRPr="0057463C">
        <w:t xml:space="preserve"> before 23 September. T</w:t>
      </w:r>
      <w:r w:rsidRPr="0057463C" w:rsidR="00454A7C">
        <w:t>herefore</w:t>
      </w:r>
      <w:r w:rsidRPr="0057463C">
        <w:t>,</w:t>
      </w:r>
      <w:r w:rsidRPr="0057463C" w:rsidR="00454A7C">
        <w:t xml:space="preserve"> at the margin some people will not be able to afford the same mortgage</w:t>
      </w:r>
      <w:r w:rsidRPr="0057463C">
        <w:t xml:space="preserve"> that they could afford before, because rates are higher</w:t>
      </w:r>
      <w:r w:rsidRPr="0057463C" w:rsidR="00454A7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4645' dodsId='148271'&gt;"/>
          <w:id w:val="-163362984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</w:t>
      </w:r>
      <w:r w:rsidRPr="0057463C" w:rsidR="009A4C7B">
        <w:t>There are going to be fewer people able to get mortgages now.</w:t>
      </w:r>
    </w:p>
    <w:p w:rsidR="00454A7C" w:rsidRPr="0057463C" w:rsidP="00D97FEA">
      <w:pPr>
        <w:pStyle w:val="Answer"/>
      </w:pPr>
      <w:sdt>
        <w:sdtPr>
          <w:alias w:val="Witness"/>
          <w:id w:val="162981928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D7539C">
        <w:t>There will be f</w:t>
      </w:r>
      <w:r w:rsidRPr="0057463C">
        <w:t>ewer people, yes</w:t>
      </w:r>
      <w:r w:rsidRPr="0057463C" w:rsidR="009A4C7B">
        <w:t>, or fewer people will get mortgages of the same size, so t</w:t>
      </w:r>
      <w:r w:rsidRPr="0057463C">
        <w:t>hey w</w:t>
      </w:r>
      <w:r w:rsidRPr="0057463C" w:rsidR="009A4C7B">
        <w:t>i</w:t>
      </w:r>
      <w:r w:rsidRPr="0057463C">
        <w:t>ll have to borrow</w:t>
      </w:r>
      <w:r w:rsidRPr="0057463C" w:rsidR="009A4C7B">
        <w:t xml:space="preserve"> less</w:t>
      </w:r>
      <w:r w:rsidRPr="0057463C">
        <w:t>.</w:t>
      </w:r>
    </w:p>
    <w:p w:rsidR="00454A7C" w:rsidRPr="0057463C" w:rsidP="00D97FEA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45' dodsId='148271'&gt;"/>
          <w:id w:val="11772864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</w:t>
      </w:r>
      <w:r w:rsidRPr="0057463C" w:rsidR="009A4C7B">
        <w:t>They will have a smaller mortgage</w:t>
      </w:r>
      <w:r w:rsidRPr="0057463C" w:rsidR="00D7539C">
        <w:t xml:space="preserve"> or—</w:t>
      </w:r>
    </w:p>
    <w:p w:rsidR="00454A7C" w:rsidRPr="0057463C" w:rsidP="00D97FEA">
      <w:pPr>
        <w:pStyle w:val="Answer"/>
      </w:pPr>
      <w:sdt>
        <w:sdtPr>
          <w:alias w:val="Witness"/>
          <w:id w:val="-104050539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D7539C">
        <w:t xml:space="preserve">They will have a </w:t>
      </w:r>
      <w:r w:rsidRPr="0057463C" w:rsidR="009A4C7B">
        <w:t>bigger deposit or a smaller mortgage.</w:t>
      </w:r>
    </w:p>
    <w:p w:rsidR="00454A7C" w:rsidRPr="0057463C" w:rsidP="00D97FEA">
      <w:pPr>
        <w:pStyle w:val="Question"/>
      </w:pPr>
      <w:sdt>
        <w:sdtPr>
          <w:alias w:val="Member"/>
          <w:tag w:val="&lt;Member mnisId='4645' dodsId='148271'&gt;"/>
          <w:id w:val="-122768154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Thinking about Siobhain’s first</w:t>
      </w:r>
      <w:r w:rsidRPr="0057463C" w:rsidR="003F6A16">
        <w:t>-</w:t>
      </w:r>
      <w:r w:rsidRPr="0057463C">
        <w:t>time buyer</w:t>
      </w:r>
      <w:r w:rsidRPr="0057463C" w:rsidR="003F6A16">
        <w:t xml:space="preserve"> and those who </w:t>
      </w:r>
      <w:r w:rsidRPr="0057463C" w:rsidR="009A4C7B">
        <w:t>may</w:t>
      </w:r>
      <w:r w:rsidRPr="0057463C" w:rsidR="00D7539C">
        <w:t xml:space="preserve"> </w:t>
      </w:r>
      <w:r w:rsidRPr="0057463C" w:rsidR="009A4C7B">
        <w:t xml:space="preserve">be </w:t>
      </w:r>
      <w:r w:rsidRPr="0057463C" w:rsidR="003F6A16">
        <w:t xml:space="preserve">at </w:t>
      </w:r>
      <w:r w:rsidRPr="0057463C" w:rsidR="009A4C7B">
        <w:t xml:space="preserve">95%, are you expecting to see </w:t>
      </w:r>
      <w:r w:rsidRPr="0057463C">
        <w:t xml:space="preserve">fewer of those people </w:t>
      </w:r>
      <w:r w:rsidRPr="0057463C" w:rsidR="009A4C7B">
        <w:t xml:space="preserve">actually </w:t>
      </w:r>
      <w:r w:rsidRPr="0057463C">
        <w:t>getting mortgages</w:t>
      </w:r>
      <w:r w:rsidRPr="0057463C" w:rsidR="003F6A16">
        <w:t>?</w:t>
      </w:r>
    </w:p>
    <w:p w:rsidR="00454A7C" w:rsidRPr="0057463C" w:rsidP="00D97FEA">
      <w:pPr>
        <w:pStyle w:val="Answer"/>
      </w:pPr>
      <w:sdt>
        <w:sdtPr>
          <w:alias w:val="Witness"/>
          <w:id w:val="-23679390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9A4C7B">
        <w:t>Technically, I cannot answer that, but a</w:t>
      </w:r>
      <w:r w:rsidRPr="0057463C">
        <w:t xml:space="preserve">cross the board, </w:t>
      </w:r>
      <w:r w:rsidRPr="0057463C" w:rsidR="003F6A16">
        <w:t xml:space="preserve">if </w:t>
      </w:r>
      <w:r w:rsidRPr="0057463C">
        <w:t xml:space="preserve">you apply </w:t>
      </w:r>
      <w:r w:rsidRPr="0057463C" w:rsidR="009A4C7B">
        <w:t xml:space="preserve">a </w:t>
      </w:r>
      <w:r w:rsidRPr="0057463C">
        <w:t>higher affordability test</w:t>
      </w:r>
      <w:r w:rsidRPr="0057463C" w:rsidR="003F6A16">
        <w:t xml:space="preserve"> </w:t>
      </w:r>
      <w:r w:rsidRPr="0057463C" w:rsidR="009A4C7B">
        <w:t xml:space="preserve">because of where interest rates are, </w:t>
      </w:r>
      <w:r w:rsidRPr="0057463C">
        <w:t xml:space="preserve">there will be people who </w:t>
      </w:r>
      <w:r w:rsidRPr="0057463C" w:rsidR="009A4C7B">
        <w:t>could have afforded before</w:t>
      </w:r>
      <w:r w:rsidRPr="0057463C" w:rsidR="003F6A16">
        <w:t xml:space="preserve"> </w:t>
      </w:r>
      <w:r w:rsidRPr="0057463C" w:rsidR="009A4C7B">
        <w:t xml:space="preserve">who </w:t>
      </w:r>
      <w:r w:rsidRPr="0057463C">
        <w:t>cannot afford today.</w:t>
      </w:r>
    </w:p>
    <w:p w:rsidR="003F6A16" w:rsidRPr="0057463C" w:rsidP="00D97FEA">
      <w:pPr>
        <w:pStyle w:val="Question"/>
      </w:pPr>
      <w:sdt>
        <w:sdtPr>
          <w:alias w:val="Member"/>
          <w:tag w:val="&lt;Member mnisId='4138' dodsId='58561'&gt;"/>
          <w:id w:val="915049507"/>
          <w:placeholder>
            <w:docPart w:val="DefaultPlaceholder_-1854013440"/>
          </w:placeholder>
          <w:richText/>
        </w:sdtPr>
        <w:sdtContent>
          <w:r w:rsidRPr="0057463C" w:rsidR="00454A7C">
            <w:rPr>
              <w:b/>
            </w:rPr>
            <w:t>Rushanara Ali:</w:t>
          </w:r>
        </w:sdtContent>
      </w:sdt>
      <w:r w:rsidRPr="0057463C" w:rsidR="00454A7C">
        <w:t xml:space="preserve"> I have some questions about </w:t>
      </w:r>
      <w:r w:rsidRPr="0057463C" w:rsidR="009A4C7B">
        <w:t xml:space="preserve">mortgage pricing policy and then potential </w:t>
      </w:r>
      <w:r w:rsidRPr="0057463C" w:rsidR="00454A7C">
        <w:t>Government intervention. Charles, you mentioned this number</w:t>
      </w:r>
      <w:r w:rsidRPr="0057463C" w:rsidR="00D7539C">
        <w:t>, before</w:t>
      </w:r>
      <w:r w:rsidRPr="0057463C">
        <w:t xml:space="preserve"> </w:t>
      </w:r>
      <w:r w:rsidRPr="0057463C" w:rsidR="00454A7C">
        <w:t>23 September</w:t>
      </w:r>
      <w:r w:rsidRPr="0057463C" w:rsidR="00D7539C">
        <w:t>,</w:t>
      </w:r>
      <w:r w:rsidRPr="0057463C" w:rsidR="00454A7C">
        <w:t xml:space="preserve"> of 1</w:t>
      </w:r>
      <w:r w:rsidRPr="0057463C">
        <w:t>,</w:t>
      </w:r>
      <w:r w:rsidRPr="0057463C" w:rsidR="00454A7C">
        <w:t>634 products</w:t>
      </w:r>
      <w:r w:rsidRPr="0057463C">
        <w:t>,</w:t>
      </w:r>
      <w:r w:rsidRPr="0057463C" w:rsidR="00454A7C">
        <w:t xml:space="preserve"> which went</w:t>
      </w:r>
      <w:r w:rsidRPr="0057463C">
        <w:t xml:space="preserve"> down dramatically</w:t>
      </w:r>
      <w:r w:rsidRPr="0057463C" w:rsidR="00D7539C">
        <w:t>,</w:t>
      </w:r>
      <w:r w:rsidRPr="0057463C">
        <w:t xml:space="preserve"> </w:t>
      </w:r>
      <w:r w:rsidRPr="0057463C" w:rsidR="00454A7C">
        <w:t>to 864. Do you have any figures on how many people were affected during that period, like your son</w:t>
      </w:r>
      <w:r w:rsidRPr="0057463C">
        <w:t>, for instance?</w:t>
      </w:r>
      <w:r w:rsidRPr="0057463C" w:rsidR="00454A7C">
        <w:t xml:space="preserve"> </w:t>
      </w:r>
      <w:r w:rsidRPr="0057463C">
        <w:t xml:space="preserve">Certainly, </w:t>
      </w:r>
      <w:r w:rsidRPr="0057463C" w:rsidR="00454A7C">
        <w:t xml:space="preserve">I am aware of a number of </w:t>
      </w:r>
      <w:r w:rsidRPr="0057463C">
        <w:t xml:space="preserve">my constituents and </w:t>
      </w:r>
      <w:r w:rsidRPr="0057463C" w:rsidR="00454A7C">
        <w:t xml:space="preserve">friends who were caught up </w:t>
      </w:r>
      <w:r w:rsidRPr="0057463C">
        <w:t xml:space="preserve">just </w:t>
      </w:r>
      <w:r w:rsidRPr="0057463C" w:rsidR="00454A7C">
        <w:t>in that time</w:t>
      </w:r>
      <w:r w:rsidRPr="0057463C">
        <w:t xml:space="preserve">. It </w:t>
      </w:r>
      <w:r w:rsidRPr="0057463C" w:rsidR="00454A7C">
        <w:t xml:space="preserve">was very unfortunate </w:t>
      </w:r>
      <w:r w:rsidRPr="0057463C">
        <w:t xml:space="preserve">that we had a </w:t>
      </w:r>
      <w:r w:rsidRPr="0057463C" w:rsidR="00D7539C">
        <w:t>Prime Minister</w:t>
      </w:r>
      <w:r w:rsidRPr="0057463C">
        <w:t xml:space="preserve"> at that time who made the set of decisions</w:t>
      </w:r>
      <w:r w:rsidRPr="0057463C" w:rsidR="00D7539C">
        <w:t xml:space="preserve"> that</w:t>
      </w:r>
      <w:r w:rsidRPr="0057463C">
        <w:t xml:space="preserve"> then meant </w:t>
      </w:r>
      <w:r w:rsidRPr="0057463C" w:rsidR="00454A7C">
        <w:t>their bad luck was intertwined with that period</w:t>
      </w:r>
      <w:r w:rsidRPr="0057463C">
        <w:t xml:space="preserve"> and those decisions at that time</w:t>
      </w:r>
      <w:r w:rsidRPr="0057463C" w:rsidR="00454A7C">
        <w:t xml:space="preserve">. </w:t>
      </w:r>
    </w:p>
    <w:p w:rsidR="00454A7C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>Woul</w:t>
      </w:r>
      <w:r w:rsidRPr="0057463C" w:rsidR="003F6A16">
        <w:t>d</w:t>
      </w:r>
      <w:r w:rsidRPr="0057463C">
        <w:t xml:space="preserve"> your organisation be able to do some analysis to tell us how many people were affected</w:t>
      </w:r>
      <w:r w:rsidRPr="0057463C" w:rsidR="003F6A16">
        <w:t xml:space="preserve">? Up and down the country, we have been </w:t>
      </w:r>
      <w:r w:rsidRPr="0057463C">
        <w:t>getting input from our constituents</w:t>
      </w:r>
      <w:r w:rsidRPr="0057463C" w:rsidR="003F6A16">
        <w:t xml:space="preserve"> in distress</w:t>
      </w:r>
      <w:r w:rsidRPr="0057463C">
        <w:t>,</w:t>
      </w:r>
      <w:r w:rsidRPr="0057463C" w:rsidR="003F6A16">
        <w:t xml:space="preserve"> </w:t>
      </w:r>
      <w:r w:rsidRPr="0057463C">
        <w:t>particularly during that period, and it would be really helpful to understand what that cost impact was</w:t>
      </w:r>
      <w:r w:rsidRPr="0057463C" w:rsidR="003F6A16">
        <w:t xml:space="preserve"> for them</w:t>
      </w:r>
      <w:r w:rsidRPr="0057463C">
        <w:t xml:space="preserve">. </w:t>
      </w:r>
      <w:r w:rsidRPr="0057463C" w:rsidR="003F6A16">
        <w:t xml:space="preserve">We hear about overall numbers. </w:t>
      </w:r>
      <w:r w:rsidRPr="0057463C">
        <w:t>Some people have quoted 1</w:t>
      </w:r>
      <w:r w:rsidRPr="0057463C" w:rsidR="003F6A16">
        <w:t>,</w:t>
      </w:r>
      <w:r w:rsidRPr="0057463C">
        <w:t xml:space="preserve">200 as the </w:t>
      </w:r>
      <w:r w:rsidR="00D97FEA">
        <w:t>Truss</w:t>
      </w:r>
      <w:r w:rsidRPr="0057463C">
        <w:t xml:space="preserve"> premium, </w:t>
      </w:r>
      <w:r w:rsidRPr="0057463C" w:rsidR="003F6A16">
        <w:t>according to one source. I</w:t>
      </w:r>
      <w:r w:rsidRPr="0057463C">
        <w:t xml:space="preserve">s that something you can do or </w:t>
      </w:r>
      <w:r w:rsidRPr="0057463C" w:rsidR="003F6A16">
        <w:t xml:space="preserve">are able to </w:t>
      </w:r>
      <w:r w:rsidRPr="0057463C">
        <w:t>hazard a guess on?</w:t>
      </w:r>
    </w:p>
    <w:p w:rsidR="00454A7C" w:rsidRPr="0057463C" w:rsidP="00D97FEA">
      <w:pPr>
        <w:pStyle w:val="Answer"/>
      </w:pPr>
      <w:sdt>
        <w:sdtPr>
          <w:alias w:val="Witness"/>
          <w:id w:val="-200435715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3F6A16">
        <w:t>At the moment, w</w:t>
      </w:r>
      <w:r w:rsidRPr="0057463C">
        <w:t xml:space="preserve">e only have </w:t>
      </w:r>
      <w:r w:rsidRPr="0057463C" w:rsidR="003F6A16">
        <w:t xml:space="preserve">the </w:t>
      </w:r>
      <w:r w:rsidRPr="0057463C">
        <w:t xml:space="preserve">information on mortgages </w:t>
      </w:r>
      <w:r w:rsidRPr="0057463C" w:rsidR="003F6A16">
        <w:t xml:space="preserve">that have been </w:t>
      </w:r>
      <w:r w:rsidRPr="0057463C">
        <w:t>approved</w:t>
      </w:r>
      <w:r w:rsidRPr="0057463C" w:rsidR="003F6A16">
        <w:t xml:space="preserve"> and actually drawn down</w:t>
      </w:r>
      <w:r w:rsidRPr="0057463C">
        <w:t>. We do not have information</w:t>
      </w:r>
      <w:r w:rsidRPr="0057463C" w:rsidR="003F6A16">
        <w:t xml:space="preserve">, as we talked about earlier, in terms of </w:t>
      </w:r>
      <w:r w:rsidRPr="0057463C">
        <w:t xml:space="preserve">those decisions in principle, but whether Chris would have any </w:t>
      </w:r>
      <w:r w:rsidRPr="0057463C" w:rsidR="003F6A16">
        <w:t xml:space="preserve">of that </w:t>
      </w:r>
      <w:r w:rsidRPr="0057463C">
        <w:t>information, I am not sure.</w:t>
      </w:r>
    </w:p>
    <w:p w:rsidR="00454A7C" w:rsidRPr="0057463C" w:rsidP="00D97FEA">
      <w:pPr>
        <w:pStyle w:val="Answer"/>
      </w:pPr>
      <w:sdt>
        <w:sdtPr>
          <w:alias w:val="Witness"/>
          <w:id w:val="-70787870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3F6A16">
        <w:t>All I can observe is that n</w:t>
      </w:r>
      <w:r w:rsidRPr="0057463C">
        <w:t>ew business volumes</w:t>
      </w:r>
      <w:r w:rsidRPr="0057463C" w:rsidR="003F6A16">
        <w:t xml:space="preserve"> or application volumes </w:t>
      </w:r>
      <w:r w:rsidRPr="0057463C">
        <w:t xml:space="preserve">are lower now than </w:t>
      </w:r>
      <w:r w:rsidRPr="0057463C" w:rsidR="003F6A16">
        <w:t xml:space="preserve">they were </w:t>
      </w:r>
      <w:r w:rsidRPr="0057463C">
        <w:t xml:space="preserve">before, which we would attribute to higher </w:t>
      </w:r>
      <w:r w:rsidRPr="0057463C" w:rsidR="003F6A16">
        <w:t xml:space="preserve">rates and higher </w:t>
      </w:r>
      <w:r w:rsidRPr="0057463C">
        <w:t>stress rates and general uncertainty, but it is hard to quantify the number of people</w:t>
      </w:r>
      <w:r w:rsidRPr="0057463C" w:rsidR="003F6A16">
        <w:t xml:space="preserve"> affected</w:t>
      </w:r>
      <w:r w:rsidRPr="0057463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126434594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 w:rsidR="003F6A16">
        <w:t xml:space="preserve"> You have already been asked </w:t>
      </w:r>
      <w:r w:rsidRPr="0057463C">
        <w:t xml:space="preserve">about first-time buyers and the rough estimate </w:t>
      </w:r>
      <w:r w:rsidRPr="0057463C" w:rsidR="003F6A16">
        <w:t xml:space="preserve">of 60% of mortgages for 95% </w:t>
      </w:r>
      <w:r w:rsidRPr="0057463C">
        <w:t>loan-to-value clients</w:t>
      </w:r>
      <w:r w:rsidRPr="0057463C" w:rsidR="003F6A16">
        <w:t xml:space="preserve"> who are predominantly first-time buyers</w:t>
      </w:r>
      <w:r w:rsidRPr="0057463C">
        <w:t>. Do you have a sense of what the numbers are now? You mentioned</w:t>
      </w:r>
      <w:r w:rsidRPr="0057463C" w:rsidR="003F6A16">
        <w:t xml:space="preserve">, Chris, </w:t>
      </w:r>
      <w:r w:rsidRPr="0057463C">
        <w:t>that the numbers were starting to go up</w:t>
      </w:r>
      <w:r w:rsidRPr="0057463C" w:rsidR="003F6A16">
        <w:t xml:space="preserve"> for certain groups in terms of access to mortgages</w:t>
      </w:r>
      <w:r w:rsidRPr="0057463C">
        <w:t>. Does anyone have a specific number</w:t>
      </w:r>
      <w:r w:rsidRPr="0057463C" w:rsidR="003F6A16">
        <w:t xml:space="preserve"> to tell us precisely how many now</w:t>
      </w:r>
      <w:r w:rsidRPr="0057463C">
        <w:t>?</w:t>
      </w:r>
      <w:r w:rsidRPr="0057463C" w:rsidR="003F6A16">
        <w:t xml:space="preserve"> What percentage is it at?</w:t>
      </w:r>
      <w:r w:rsidRPr="0057463C">
        <w:t xml:space="preserve"> Somebody mentioned 75%. I just wanted to be clear.</w:t>
      </w:r>
    </w:p>
    <w:p w:rsidR="003F6A16" w:rsidRPr="0057463C" w:rsidP="00D97FEA">
      <w:pPr>
        <w:pStyle w:val="Answer"/>
      </w:pPr>
      <w:sdt>
        <w:sdtPr>
          <w:alias w:val="Witness"/>
          <w:id w:val="78554822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454A7C">
            <w:rPr>
              <w:b/>
            </w:rPr>
            <w:t xml:space="preserve"> </w:t>
          </w:r>
        </w:sdtContent>
      </w:sdt>
      <w:r w:rsidRPr="0057463C">
        <w:t>I can give you some precise data on volumes in 95%</w:t>
      </w:r>
      <w:r w:rsidRPr="0057463C" w:rsidR="00454A7C">
        <w:t xml:space="preserve">. I cannot give you </w:t>
      </w:r>
      <w:r w:rsidRPr="0057463C">
        <w:t xml:space="preserve">that </w:t>
      </w:r>
      <w:r w:rsidRPr="0057463C" w:rsidR="00454A7C">
        <w:t xml:space="preserve">off the top of my head. </w:t>
      </w:r>
      <w:r w:rsidRPr="0057463C">
        <w:t xml:space="preserve">We would normally write between 3% and 5% of our business at 95%. </w:t>
      </w:r>
      <w:r w:rsidRPr="0057463C" w:rsidR="00454A7C">
        <w:t xml:space="preserve">Exactly what it is today I </w:t>
      </w:r>
      <w:r w:rsidRPr="0057463C">
        <w:t xml:space="preserve">could not </w:t>
      </w:r>
      <w:r w:rsidRPr="0057463C" w:rsidR="00454A7C">
        <w:t>tell you</w:t>
      </w:r>
      <w:r w:rsidRPr="0057463C">
        <w:t>, but I am more than happy to let the Committee know</w:t>
      </w:r>
      <w:r w:rsidRPr="0057463C" w:rsidR="00454A7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-125611827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3F6A16">
        <w:t>Did y</w:t>
      </w:r>
      <w:r w:rsidRPr="0057463C">
        <w:t>ou observe a shift during that period?</w:t>
      </w:r>
    </w:p>
    <w:p w:rsidR="00454A7C" w:rsidRPr="0057463C" w:rsidP="00D97FEA">
      <w:pPr>
        <w:pStyle w:val="Answer"/>
      </w:pPr>
      <w:sdt>
        <w:sdtPr>
          <w:alias w:val="Witness"/>
          <w:id w:val="213351481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D7539C">
        <w:t>It was n</w:t>
      </w:r>
      <w:r w:rsidRPr="0057463C">
        <w:t>ot dramatically</w:t>
      </w:r>
      <w:r w:rsidRPr="0057463C" w:rsidR="003F6A16">
        <w:t xml:space="preserve"> skewed to 95% versus everything else</w:t>
      </w:r>
      <w:r w:rsidRPr="0057463C">
        <w:t>. It was a general slowdown.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-6241798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3F6A16">
        <w:t>Charles, do</w:t>
      </w:r>
      <w:r w:rsidRPr="0057463C">
        <w:t xml:space="preserve"> you have any specific figures on what has happened to those </w:t>
      </w:r>
      <w:r w:rsidRPr="0057463C" w:rsidR="003F6A16">
        <w:t xml:space="preserve">95% loan-to-value </w:t>
      </w:r>
      <w:r w:rsidRPr="0057463C">
        <w:t>customers</w:t>
      </w:r>
      <w:r w:rsidRPr="0057463C" w:rsidR="003F6A16">
        <w:t xml:space="preserve"> or potential customers</w:t>
      </w:r>
      <w:r w:rsidRPr="0057463C">
        <w:t>?</w:t>
      </w:r>
    </w:p>
    <w:p w:rsidR="00454A7C" w:rsidRPr="0057463C" w:rsidP="00D97FEA">
      <w:pPr>
        <w:pStyle w:val="Answer"/>
      </w:pPr>
      <w:sdt>
        <w:sdtPr>
          <w:alias w:val="Witness"/>
          <w:id w:val="179448150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Not in front of me</w:t>
      </w:r>
      <w:r w:rsidRPr="0057463C" w:rsidR="003F6A16">
        <w:t xml:space="preserve"> at the moment, no</w:t>
      </w:r>
      <w:r w:rsidRPr="0057463C">
        <w:t xml:space="preserve">. The figures </w:t>
      </w:r>
      <w:r w:rsidRPr="0057463C" w:rsidR="003F6A16">
        <w:t xml:space="preserve">that </w:t>
      </w:r>
      <w:r w:rsidRPr="0057463C">
        <w:t xml:space="preserve">we collect </w:t>
      </w:r>
      <w:r w:rsidRPr="0057463C" w:rsidR="003F6A16">
        <w:t xml:space="preserve">from our lender firms </w:t>
      </w:r>
      <w:r w:rsidRPr="0057463C">
        <w:t>are not up to date enough</w:t>
      </w:r>
      <w:r w:rsidRPr="0057463C" w:rsidR="003F6A16">
        <w:t xml:space="preserve">. We do not collect them that frequently </w:t>
      </w:r>
      <w:r w:rsidRPr="0057463C">
        <w:t xml:space="preserve">to </w:t>
      </w:r>
      <w:r w:rsidRPr="0057463C" w:rsidR="003F6A16">
        <w:t xml:space="preserve">be able to </w:t>
      </w:r>
      <w:r w:rsidRPr="0057463C">
        <w:t xml:space="preserve">provide </w:t>
      </w:r>
      <w:r w:rsidRPr="0057463C" w:rsidR="003F6A16">
        <w:t xml:space="preserve">you with </w:t>
      </w:r>
      <w:r w:rsidRPr="0057463C">
        <w:t xml:space="preserve">information over the </w:t>
      </w:r>
      <w:r w:rsidRPr="0057463C" w:rsidR="003F6A16">
        <w:t xml:space="preserve">course of the </w:t>
      </w:r>
      <w:r w:rsidRPr="0057463C">
        <w:t>last three weeks</w:t>
      </w:r>
      <w:r w:rsidRPr="0057463C" w:rsidR="003F6A16">
        <w:t>, I am afraid</w:t>
      </w:r>
      <w:r w:rsidRPr="0057463C">
        <w:t>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-175357376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3F6A16">
        <w:t>Would you be able share something with us at some point on what has happened to first-time buyers?</w:t>
      </w:r>
    </w:p>
    <w:p w:rsidR="00454A7C" w:rsidRPr="0057463C" w:rsidP="00D97FEA">
      <w:pPr>
        <w:pStyle w:val="Answer"/>
      </w:pPr>
      <w:sdt>
        <w:sdtPr>
          <w:alias w:val="Witness"/>
          <w:id w:val="-37268902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Over time, </w:t>
      </w:r>
      <w:r w:rsidRPr="0057463C" w:rsidR="006D59A3">
        <w:t xml:space="preserve">yes, </w:t>
      </w:r>
      <w:r w:rsidRPr="0057463C">
        <w:t>but it would be several weeks away</w:t>
      </w:r>
      <w:r w:rsidRPr="0057463C" w:rsidR="006D59A3">
        <w:t xml:space="preserve"> before we get that information collected from lenders, because they </w:t>
      </w:r>
      <w:r w:rsidRPr="0057463C">
        <w:t>do not send their information through to us on a real-time basis.</w:t>
      </w:r>
      <w:r w:rsidRPr="0057463C" w:rsidR="006D59A3">
        <w:t xml:space="preserve"> We can certainly provide that.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-74618353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It would </w:t>
      </w:r>
      <w:r w:rsidRPr="0057463C" w:rsidR="006D59A3">
        <w:t xml:space="preserve">still </w:t>
      </w:r>
      <w:r w:rsidRPr="0057463C">
        <w:t xml:space="preserve">be </w:t>
      </w:r>
      <w:r w:rsidRPr="0057463C" w:rsidR="006D59A3">
        <w:t xml:space="preserve">very </w:t>
      </w:r>
      <w:r w:rsidRPr="0057463C">
        <w:t>useful for us to understand</w:t>
      </w:r>
      <w:r w:rsidRPr="0057463C" w:rsidR="00A0690B">
        <w:t>,</w:t>
      </w:r>
      <w:r w:rsidRPr="0057463C">
        <w:t xml:space="preserve"> </w:t>
      </w:r>
      <w:r w:rsidRPr="0057463C" w:rsidR="006D59A3">
        <w:t xml:space="preserve">even if it is a few weeks down the line, just </w:t>
      </w:r>
      <w:r w:rsidRPr="0057463C">
        <w:t xml:space="preserve">to see </w:t>
      </w:r>
      <w:r w:rsidRPr="0057463C" w:rsidR="006D59A3">
        <w:t xml:space="preserve">what </w:t>
      </w:r>
      <w:r w:rsidRPr="0057463C">
        <w:t xml:space="preserve">the response should </w:t>
      </w:r>
      <w:r w:rsidRPr="0057463C" w:rsidR="006D59A3">
        <w:t xml:space="preserve">then </w:t>
      </w:r>
      <w:r w:rsidRPr="0057463C">
        <w:t xml:space="preserve">be. </w:t>
      </w:r>
      <w:r w:rsidRPr="0057463C" w:rsidR="00D3061B">
        <w:t xml:space="preserve">Does anyone else want to </w:t>
      </w:r>
      <w:r w:rsidRPr="0057463C">
        <w:t>comment</w:t>
      </w:r>
      <w:r w:rsidRPr="0057463C" w:rsidR="006D59A3">
        <w:t xml:space="preserve"> on any of these points about first-time buyers</w:t>
      </w:r>
      <w:r w:rsidRPr="0057463C">
        <w:t>?</w:t>
      </w:r>
    </w:p>
    <w:p w:rsidR="00454A7C" w:rsidRPr="0057463C" w:rsidP="00D97FEA">
      <w:pPr>
        <w:pStyle w:val="Answer"/>
      </w:pPr>
      <w:sdt>
        <w:sdtPr>
          <w:alias w:val="Witness"/>
          <w:id w:val="-207596530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6D59A3">
        <w:t>The key thing from a broker perspective is that t</w:t>
      </w:r>
      <w:r w:rsidRPr="0057463C">
        <w:t>here is a reasonable choice. Although that choice is not as high</w:t>
      </w:r>
      <w:r w:rsidRPr="0057463C" w:rsidR="006D59A3">
        <w:t xml:space="preserve"> as it was a couple of months ago</w:t>
      </w:r>
      <w:r w:rsidRPr="0057463C">
        <w:t xml:space="preserve">, there is still </w:t>
      </w:r>
      <w:r w:rsidRPr="0057463C" w:rsidR="006D59A3">
        <w:t xml:space="preserve">a </w:t>
      </w:r>
      <w:r w:rsidRPr="0057463C">
        <w:t>reasonable choice.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-155961825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What does </w:t>
      </w:r>
      <w:r w:rsidRPr="0057463C" w:rsidR="00A0690B">
        <w:t>“</w:t>
      </w:r>
      <w:r w:rsidRPr="0057463C">
        <w:t>reasonable choice</w:t>
      </w:r>
      <w:r w:rsidRPr="0057463C" w:rsidR="00A0690B">
        <w:t>”</w:t>
      </w:r>
      <w:r w:rsidRPr="0057463C">
        <w:t xml:space="preserve"> mean?</w:t>
      </w:r>
      <w:r w:rsidRPr="0057463C" w:rsidR="006D59A3">
        <w:t xml:space="preserve"> If it is a difference of 2%, is that reasonable?</w:t>
      </w:r>
    </w:p>
    <w:p w:rsidR="00A0690B" w:rsidRPr="0057463C" w:rsidP="00D97FEA">
      <w:pPr>
        <w:pStyle w:val="Answer"/>
      </w:pPr>
      <w:sdt>
        <w:sdtPr>
          <w:alias w:val="Witness"/>
          <w:id w:val="118247415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454A7C">
            <w:rPr>
              <w:b/>
            </w:rPr>
            <w:t xml:space="preserve"> </w:t>
          </w:r>
        </w:sdtContent>
      </w:sdt>
      <w:r w:rsidRPr="0057463C" w:rsidR="00454A7C">
        <w:t xml:space="preserve">As Charles mentioned, there are about 80 products on the market. </w:t>
      </w:r>
      <w:r w:rsidRPr="0057463C" w:rsidR="006D59A3">
        <w:t xml:space="preserve">Not all of those </w:t>
      </w:r>
      <w:r w:rsidRPr="0057463C" w:rsidR="00454A7C">
        <w:t xml:space="preserve">will be </w:t>
      </w:r>
      <w:r w:rsidRPr="0057463C" w:rsidR="006D59A3">
        <w:t xml:space="preserve">available to any one customer and not all will be </w:t>
      </w:r>
      <w:r w:rsidRPr="0057463C" w:rsidR="00454A7C">
        <w:t xml:space="preserve">right for any one customer, but ideally you want most </w:t>
      </w:r>
      <w:r w:rsidRPr="0057463C" w:rsidR="006D59A3">
        <w:t xml:space="preserve">of the </w:t>
      </w:r>
      <w:r w:rsidRPr="0057463C" w:rsidR="00454A7C">
        <w:t>major lenders in that market</w:t>
      </w:r>
      <w:r w:rsidRPr="0057463C">
        <w:t>.</w:t>
      </w:r>
      <w:r w:rsidRPr="0057463C" w:rsidR="00454A7C">
        <w:t xml:space="preserve"> </w:t>
      </w:r>
      <w:r w:rsidRPr="0057463C">
        <w:t>L</w:t>
      </w:r>
      <w:r w:rsidRPr="0057463C" w:rsidR="00454A7C">
        <w:t>ast year</w:t>
      </w:r>
      <w:r w:rsidRPr="0057463C">
        <w:t>,</w:t>
      </w:r>
      <w:r w:rsidRPr="0057463C" w:rsidR="00454A7C">
        <w:t xml:space="preserve"> the top six lenders did 71% of lending, so if you have all top six</w:t>
      </w:r>
      <w:r w:rsidRPr="0057463C" w:rsidR="006D59A3">
        <w:t xml:space="preserve"> in the market</w:t>
      </w:r>
      <w:r w:rsidRPr="0057463C" w:rsidR="00454A7C">
        <w:t>,</w:t>
      </w:r>
      <w:r w:rsidRPr="0057463C" w:rsidR="006D59A3">
        <w:t xml:space="preserve"> </w:t>
      </w:r>
      <w:r w:rsidRPr="0057463C" w:rsidR="00454A7C">
        <w:t xml:space="preserve">that </w:t>
      </w:r>
      <w:r w:rsidRPr="0057463C" w:rsidR="006D59A3">
        <w:t>straight</w:t>
      </w:r>
      <w:r w:rsidR="00D97FEA">
        <w:t xml:space="preserve"> </w:t>
      </w:r>
      <w:r w:rsidRPr="0057463C" w:rsidR="006D59A3">
        <w:t xml:space="preserve">away </w:t>
      </w:r>
      <w:r w:rsidRPr="0057463C" w:rsidR="00454A7C">
        <w:t xml:space="preserve">makes a huge difference. </w:t>
      </w:r>
    </w:p>
    <w:p w:rsidR="00FB0CE9" w:rsidRPr="0057463C" w:rsidP="00D97FEA">
      <w:pPr>
        <w:pStyle w:val="Answer"/>
      </w:pPr>
      <w:r w:rsidRPr="0057463C">
        <w:t xml:space="preserve">With some of the smaller building societies, </w:t>
      </w:r>
      <w:r w:rsidRPr="0057463C" w:rsidR="006D59A3">
        <w:t xml:space="preserve">because their underwriting is manual, </w:t>
      </w:r>
      <w:r w:rsidRPr="0057463C">
        <w:t>they can be really useful for first-time buyers, who very often may not have a particularly high credit score</w:t>
      </w:r>
      <w:r w:rsidRPr="0057463C" w:rsidR="00D3061B">
        <w:t>, p</w:t>
      </w:r>
      <w:r w:rsidRPr="0057463C" w:rsidR="00A0690B">
        <w:t xml:space="preserve">erhaps </w:t>
      </w:r>
      <w:r w:rsidRPr="0057463C" w:rsidR="00D3061B">
        <w:t xml:space="preserve">because </w:t>
      </w:r>
      <w:r w:rsidRPr="0057463C" w:rsidR="006D59A3">
        <w:t xml:space="preserve">they have not had any credit before, but they are </w:t>
      </w:r>
      <w:r w:rsidRPr="0057463C" w:rsidR="00A0690B">
        <w:t xml:space="preserve">actually </w:t>
      </w:r>
      <w:r w:rsidRPr="0057463C" w:rsidR="006D59A3">
        <w:t>a perfectly good credit risk</w:t>
      </w:r>
      <w:r w:rsidRPr="0057463C" w:rsidR="00A0690B">
        <w:t>. F</w:t>
      </w:r>
      <w:r w:rsidRPr="0057463C">
        <w:t xml:space="preserve">rom a broker perspective, one </w:t>
      </w:r>
      <w:r w:rsidRPr="0057463C" w:rsidR="006D59A3">
        <w:t xml:space="preserve">of the </w:t>
      </w:r>
      <w:r w:rsidRPr="0057463C">
        <w:t>key thing</w:t>
      </w:r>
      <w:r w:rsidRPr="0057463C" w:rsidR="006D59A3">
        <w:t xml:space="preserve">s we have </w:t>
      </w:r>
      <w:r w:rsidRPr="0057463C">
        <w:t xml:space="preserve">to identify is </w:t>
      </w:r>
      <w:r w:rsidRPr="0057463C" w:rsidR="006D59A3">
        <w:t xml:space="preserve">which type of lender </w:t>
      </w:r>
      <w:r w:rsidRPr="0057463C" w:rsidR="00A0690B">
        <w:t xml:space="preserve">is </w:t>
      </w:r>
      <w:r w:rsidRPr="0057463C" w:rsidR="006D59A3">
        <w:t>going to be most suitable</w:t>
      </w:r>
      <w:r w:rsidRPr="0057463C" w:rsidR="00A0690B">
        <w:t xml:space="preserve"> for that client. </w:t>
      </w:r>
      <w:r w:rsidRPr="0057463C" w:rsidR="006D59A3">
        <w:t>Can they go to any lender</w:t>
      </w:r>
      <w:r w:rsidRPr="0057463C" w:rsidR="00A0690B">
        <w:t>,</w:t>
      </w:r>
      <w:r w:rsidRPr="0057463C" w:rsidR="006D59A3">
        <w:t xml:space="preserve"> or </w:t>
      </w:r>
      <w:r w:rsidRPr="0057463C">
        <w:t>do we need a lender</w:t>
      </w:r>
      <w:r w:rsidRPr="0057463C" w:rsidR="006D59A3">
        <w:t xml:space="preserve"> that uses manual underwriting</w:t>
      </w:r>
      <w:r w:rsidRPr="0057463C">
        <w:t>?</w:t>
      </w:r>
    </w:p>
    <w:p w:rsidR="00454A7C" w:rsidRPr="0057463C" w:rsidP="00D97FEA">
      <w:pPr>
        <w:pStyle w:val="Question"/>
      </w:pPr>
      <w:sdt>
        <w:sdtPr>
          <w:alias w:val="Member"/>
          <w:tag w:val="&lt;Member mnisId='4138' dodsId='58561'&gt;"/>
          <w:id w:val="1905948460"/>
          <w:placeholder>
            <w:docPart w:val="DefaultPlaceholder_-1854013440"/>
          </w:placeholder>
          <w:richText/>
        </w:sdtPr>
        <w:sdtContent>
          <w:r w:rsidRPr="0057463C" w:rsidR="00FB0CE9">
            <w:rPr>
              <w:b/>
            </w:rPr>
            <w:t>Rushanara Ali:</w:t>
          </w:r>
        </w:sdtContent>
      </w:sdt>
      <w:r w:rsidRPr="0057463C" w:rsidR="00FB0CE9">
        <w:t xml:space="preserve"> To what extent might the credit risk component </w:t>
      </w:r>
      <w:r w:rsidRPr="0057463C" w:rsidR="006D59A3">
        <w:t xml:space="preserve">of mortgage rates </w:t>
      </w:r>
      <w:r w:rsidRPr="0057463C" w:rsidR="00FB0CE9">
        <w:t xml:space="preserve">need to increase to compensate for any </w:t>
      </w:r>
      <w:r w:rsidRPr="0057463C" w:rsidR="006D59A3">
        <w:t xml:space="preserve">expected </w:t>
      </w:r>
      <w:r w:rsidRPr="0057463C" w:rsidR="00FB0CE9">
        <w:t>increase in default</w:t>
      </w:r>
      <w:r w:rsidRPr="0057463C" w:rsidR="006D59A3">
        <w:t>s</w:t>
      </w:r>
      <w:r w:rsidRPr="0057463C" w:rsidR="00FB0CE9">
        <w:t xml:space="preserve"> and arrears</w:t>
      </w:r>
      <w:r w:rsidRPr="0057463C" w:rsidR="006D59A3">
        <w:t xml:space="preserve"> over the coming years</w:t>
      </w:r>
      <w:r w:rsidRPr="0057463C" w:rsidR="00FB0CE9">
        <w:t>?</w:t>
      </w:r>
    </w:p>
    <w:p w:rsidR="00FB0CE9" w:rsidRPr="0057463C" w:rsidP="00D97FEA">
      <w:pPr>
        <w:pStyle w:val="Answer"/>
      </w:pPr>
      <w:sdt>
        <w:sdtPr>
          <w:alias w:val="Witness"/>
          <w:id w:val="-28504088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As you go through the economic cycle, </w:t>
      </w:r>
      <w:r w:rsidRPr="0057463C" w:rsidR="00A0690B">
        <w:t>as</w:t>
      </w:r>
      <w:r w:rsidRPr="0057463C" w:rsidR="006D59A3">
        <w:t xml:space="preserve"> Ray highlighted before, </w:t>
      </w:r>
      <w:r w:rsidRPr="0057463C">
        <w:t xml:space="preserve">in recent times </w:t>
      </w:r>
      <w:r w:rsidRPr="0057463C" w:rsidR="006D59A3">
        <w:t xml:space="preserve">the </w:t>
      </w:r>
      <w:r w:rsidRPr="0057463C">
        <w:t xml:space="preserve">differential </w:t>
      </w:r>
      <w:r w:rsidRPr="0057463C" w:rsidR="006D59A3">
        <w:t>between low loan</w:t>
      </w:r>
      <w:r w:rsidRPr="0057463C" w:rsidR="00F54C14">
        <w:t xml:space="preserve"> </w:t>
      </w:r>
      <w:r w:rsidRPr="0057463C" w:rsidR="006D59A3">
        <w:t>to</w:t>
      </w:r>
      <w:r w:rsidRPr="0057463C" w:rsidR="00F54C14">
        <w:t xml:space="preserve"> </w:t>
      </w:r>
      <w:r w:rsidRPr="0057463C" w:rsidR="006D59A3">
        <w:t>value and high loan</w:t>
      </w:r>
      <w:r w:rsidRPr="0057463C" w:rsidR="00F54C14">
        <w:t xml:space="preserve"> </w:t>
      </w:r>
      <w:r w:rsidRPr="0057463C" w:rsidR="006D59A3">
        <w:t>to</w:t>
      </w:r>
      <w:r w:rsidRPr="0057463C" w:rsidR="00F54C14">
        <w:t xml:space="preserve"> </w:t>
      </w:r>
      <w:r w:rsidRPr="0057463C" w:rsidR="006D59A3">
        <w:t xml:space="preserve">value </w:t>
      </w:r>
      <w:r w:rsidRPr="0057463C">
        <w:t xml:space="preserve">has become much smaller as competition has stepped up and risk has become lower. </w:t>
      </w:r>
      <w:r w:rsidRPr="0057463C" w:rsidR="006D59A3">
        <w:t>As you face into the environment we are now facing into, w</w:t>
      </w:r>
      <w:r w:rsidRPr="0057463C">
        <w:t xml:space="preserve">e have not done anything yet, but you ultimately have to look at </w:t>
      </w:r>
      <w:r w:rsidRPr="0057463C" w:rsidR="006D59A3">
        <w:t xml:space="preserve">the </w:t>
      </w:r>
      <w:r w:rsidRPr="0057463C">
        <w:t>risk</w:t>
      </w:r>
      <w:r w:rsidRPr="0057463C" w:rsidR="00A0690B">
        <w:t>-</w:t>
      </w:r>
      <w:r w:rsidRPr="0057463C">
        <w:t>reward</w:t>
      </w:r>
      <w:r w:rsidRPr="0057463C" w:rsidR="006D59A3">
        <w:t xml:space="preserve"> equation in terms of what you think might happen in the future</w:t>
      </w:r>
      <w:r w:rsidRPr="0057463C" w:rsidR="00A0690B">
        <w:t>,</w:t>
      </w:r>
      <w:r w:rsidRPr="0057463C" w:rsidR="006D59A3">
        <w:t xml:space="preserve"> and that could cause those prices to go back out</w:t>
      </w:r>
      <w:r w:rsidRPr="0057463C">
        <w:t xml:space="preserve">. </w:t>
      </w:r>
      <w:r w:rsidRPr="0057463C" w:rsidR="006D59A3">
        <w:t>That is not a forecast or a</w:t>
      </w:r>
      <w:r w:rsidRPr="0057463C" w:rsidR="00A0690B">
        <w:t xml:space="preserve"> </w:t>
      </w:r>
      <w:r w:rsidRPr="0057463C" w:rsidR="006D59A3">
        <w:t>definite, but w</w:t>
      </w:r>
      <w:r w:rsidRPr="0057463C">
        <w:t>e certainly look at the overall risk profile</w:t>
      </w:r>
      <w:r w:rsidRPr="0057463C" w:rsidR="006D59A3">
        <w:t xml:space="preserve">, </w:t>
      </w:r>
      <w:r w:rsidRPr="0057463C">
        <w:t xml:space="preserve">and </w:t>
      </w:r>
      <w:r w:rsidRPr="0057463C" w:rsidR="006D59A3">
        <w:t xml:space="preserve">therefore </w:t>
      </w:r>
      <w:r w:rsidRPr="0057463C">
        <w:t>the pricing for each of those</w:t>
      </w:r>
      <w:r w:rsidRPr="0057463C" w:rsidR="00A0690B">
        <w:t xml:space="preserve"> </w:t>
      </w:r>
      <w:r w:rsidRPr="0057463C" w:rsidR="00DC36AD">
        <w:t>segments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189635629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Given that yields have fallen</w:t>
      </w:r>
      <w:r w:rsidRPr="0057463C" w:rsidR="006D59A3">
        <w:t xml:space="preserve"> from their recent highs</w:t>
      </w:r>
      <w:r w:rsidRPr="0057463C">
        <w:t xml:space="preserve">, assuming those falls in gilt yields are sustained, how quickly </w:t>
      </w:r>
      <w:r w:rsidRPr="0057463C" w:rsidR="006D59A3">
        <w:t xml:space="preserve">and by how much </w:t>
      </w:r>
      <w:r w:rsidRPr="0057463C">
        <w:t xml:space="preserve">might </w:t>
      </w:r>
      <w:r w:rsidRPr="0057463C" w:rsidR="006D59A3">
        <w:t xml:space="preserve">mortgage </w:t>
      </w:r>
      <w:r w:rsidRPr="0057463C">
        <w:t>rates fall back?</w:t>
      </w:r>
    </w:p>
    <w:p w:rsidR="00FB0CE9" w:rsidRPr="0057463C" w:rsidP="00D97FEA">
      <w:pPr>
        <w:pStyle w:val="Answer"/>
      </w:pPr>
      <w:sdt>
        <w:sdtPr>
          <w:alias w:val="Witness"/>
          <w:id w:val="-169044660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6D59A3">
        <w:t>As I say, we have already priced below 5%</w:t>
      </w:r>
      <w:r w:rsidRPr="0057463C" w:rsidR="00DC36AD">
        <w:t xml:space="preserve"> for existing members.</w:t>
      </w:r>
      <w:r w:rsidRPr="0057463C" w:rsidR="006D59A3">
        <w:t xml:space="preserve"> </w:t>
      </w:r>
      <w:r w:rsidRPr="0057463C" w:rsidR="00DC36AD">
        <w:t>W</w:t>
      </w:r>
      <w:r w:rsidRPr="0057463C">
        <w:t>e are reviewing what we now need to do</w:t>
      </w:r>
      <w:r w:rsidRPr="0057463C" w:rsidR="006D59A3">
        <w:t xml:space="preserve"> for new</w:t>
      </w:r>
      <w:r w:rsidRPr="0057463C" w:rsidR="00DC36AD">
        <w:t>-</w:t>
      </w:r>
      <w:r w:rsidRPr="0057463C" w:rsidR="006D59A3">
        <w:t>to</w:t>
      </w:r>
      <w:r w:rsidRPr="0057463C" w:rsidR="00DC36AD">
        <w:t>-</w:t>
      </w:r>
      <w:r w:rsidRPr="0057463C" w:rsidR="006D59A3">
        <w:t>Nationwide business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29318500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6D59A3">
        <w:t xml:space="preserve">I do not know if you are willing to comment on the market more generally. </w:t>
      </w:r>
      <w:r w:rsidRPr="0057463C">
        <w:t>Are you seeing a similar response?</w:t>
      </w:r>
    </w:p>
    <w:p w:rsidR="00FB0CE9" w:rsidRPr="0057463C" w:rsidP="00D97FEA">
      <w:pPr>
        <w:pStyle w:val="Answer"/>
      </w:pPr>
      <w:sdt>
        <w:sdtPr>
          <w:alias w:val="Witness"/>
          <w:id w:val="155704941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If I can pick that one up, from the point of view of what we are seeing in the market, the vast majority </w:t>
      </w:r>
      <w:r w:rsidRPr="0057463C" w:rsidR="006D59A3">
        <w:t xml:space="preserve">of lenders </w:t>
      </w:r>
      <w:r w:rsidRPr="0057463C">
        <w:t xml:space="preserve">are coming back into the market with reduced rates </w:t>
      </w:r>
      <w:r w:rsidRPr="0057463C" w:rsidR="006D59A3">
        <w:t>at the moment</w:t>
      </w:r>
      <w:r w:rsidRPr="0057463C" w:rsidR="00DC36AD">
        <w:t>,</w:t>
      </w:r>
      <w:r w:rsidRPr="0057463C" w:rsidR="006D59A3">
        <w:t xml:space="preserve"> </w:t>
      </w:r>
      <w:r w:rsidRPr="0057463C">
        <w:t>to reflect the cost of the funds</w:t>
      </w:r>
      <w:r w:rsidRPr="0057463C" w:rsidR="006D59A3">
        <w:t xml:space="preserve"> that they are having to price when they are doing their fixed</w:t>
      </w:r>
      <w:r w:rsidRPr="0057463C" w:rsidR="00DC36AD">
        <w:t>-</w:t>
      </w:r>
      <w:r w:rsidRPr="0057463C" w:rsidR="006D59A3">
        <w:t>rate mortgages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8160802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Are there any that are not doing that?</w:t>
      </w:r>
    </w:p>
    <w:p w:rsidR="00FB0CE9" w:rsidRPr="0057463C" w:rsidP="00D97FEA">
      <w:pPr>
        <w:pStyle w:val="Answer"/>
      </w:pPr>
      <w:sdt>
        <w:sdtPr>
          <w:alias w:val="Witness"/>
          <w:id w:val="51195344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6D59A3">
        <w:t xml:space="preserve">I could not tell you. We have 150 lenders. </w:t>
      </w:r>
      <w:r w:rsidRPr="0057463C">
        <w:t>We do not monitor them all</w:t>
      </w:r>
      <w:r w:rsidRPr="0057463C" w:rsidR="006D59A3">
        <w:t xml:space="preserve"> on an individual basis, but we monitor the market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75749120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We are </w:t>
      </w:r>
      <w:r w:rsidRPr="0057463C" w:rsidR="006D59A3">
        <w:t xml:space="preserve">very </w:t>
      </w:r>
      <w:r w:rsidRPr="0057463C">
        <w:t xml:space="preserve">interested </w:t>
      </w:r>
      <w:r w:rsidRPr="0057463C" w:rsidR="006D59A3">
        <w:t xml:space="preserve">in </w:t>
      </w:r>
      <w:r w:rsidRPr="0057463C">
        <w:t>know</w:t>
      </w:r>
      <w:r w:rsidRPr="0057463C" w:rsidR="006D59A3">
        <w:t xml:space="preserve">ing </w:t>
      </w:r>
      <w:r w:rsidRPr="0057463C">
        <w:t xml:space="preserve">who is passing </w:t>
      </w:r>
      <w:r w:rsidRPr="0057463C" w:rsidR="006D59A3">
        <w:t xml:space="preserve">it </w:t>
      </w:r>
      <w:r w:rsidRPr="0057463C">
        <w:t>on</w:t>
      </w:r>
      <w:r w:rsidRPr="0057463C" w:rsidR="006D59A3">
        <w:t xml:space="preserve"> and who is not</w:t>
      </w:r>
      <w:r w:rsidRPr="0057463C">
        <w:t>.</w:t>
      </w:r>
    </w:p>
    <w:p w:rsidR="00FB0CE9" w:rsidRPr="0057463C" w:rsidP="00D97FEA">
      <w:pPr>
        <w:pStyle w:val="Answer"/>
      </w:pPr>
      <w:sdt>
        <w:sdtPr>
          <w:alias w:val="Witness"/>
          <w:id w:val="31869334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DC36AD">
        <w:t>W</w:t>
      </w:r>
      <w:r w:rsidRPr="0057463C" w:rsidR="006D59A3">
        <w:t xml:space="preserve">hen they are passing those on, it is in terms of the cost </w:t>
      </w:r>
      <w:r w:rsidRPr="0057463C">
        <w:t>of the funds to them</w:t>
      </w:r>
      <w:r w:rsidRPr="0057463C" w:rsidR="006D59A3">
        <w:t xml:space="preserve"> and how much it is charging them</w:t>
      </w:r>
      <w:r w:rsidRPr="0057463C">
        <w:t xml:space="preserve">. It is a very competitive market </w:t>
      </w:r>
      <w:r w:rsidRPr="0057463C" w:rsidR="006D59A3">
        <w:t>in terms of the mortgage market</w:t>
      </w:r>
      <w:r w:rsidRPr="0057463C" w:rsidR="00DC36AD">
        <w:t>,</w:t>
      </w:r>
      <w:r w:rsidRPr="0057463C" w:rsidR="006D59A3">
        <w:t xml:space="preserve"> </w:t>
      </w:r>
      <w:r w:rsidRPr="0057463C">
        <w:t>and lenders want to lend</w:t>
      </w:r>
      <w:r w:rsidRPr="0057463C" w:rsidR="006D59A3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22704510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I am not doubting the competitiveness</w:t>
      </w:r>
      <w:r w:rsidRPr="0057463C" w:rsidR="006D59A3">
        <w:t xml:space="preserve"> and all of that</w:t>
      </w:r>
      <w:r w:rsidRPr="0057463C">
        <w:t xml:space="preserve">, but I am conscious that the markets </w:t>
      </w:r>
      <w:r w:rsidRPr="0057463C" w:rsidR="00DC36AD">
        <w:t xml:space="preserve">obviously </w:t>
      </w:r>
      <w:r w:rsidRPr="0057463C">
        <w:t>experienced a lot of turbulence in that month</w:t>
      </w:r>
      <w:r w:rsidRPr="0057463C" w:rsidR="00DC36AD">
        <w:t>. O</w:t>
      </w:r>
      <w:r w:rsidRPr="0057463C">
        <w:t>ne can understand the risk aversion that lenders might face</w:t>
      </w:r>
      <w:r w:rsidRPr="0057463C" w:rsidR="006D59A3">
        <w:t xml:space="preserve"> at this point as well</w:t>
      </w:r>
      <w:r w:rsidRPr="0057463C">
        <w:t xml:space="preserve">, </w:t>
      </w:r>
      <w:r w:rsidRPr="0057463C" w:rsidR="006D59A3">
        <w:t xml:space="preserve">and whether that then </w:t>
      </w:r>
      <w:r w:rsidRPr="0057463C">
        <w:t xml:space="preserve">means </w:t>
      </w:r>
      <w:r w:rsidRPr="0057463C" w:rsidR="006D59A3">
        <w:t xml:space="preserve">that </w:t>
      </w:r>
      <w:r w:rsidRPr="0057463C">
        <w:t xml:space="preserve">some </w:t>
      </w:r>
      <w:r w:rsidRPr="0057463C" w:rsidR="006D59A3">
        <w:t xml:space="preserve">of them, depending on their size and internal issues, </w:t>
      </w:r>
      <w:r w:rsidRPr="0057463C">
        <w:t>might make them more reticent than they were before.</w:t>
      </w:r>
      <w:r w:rsidRPr="0057463C" w:rsidR="006D59A3">
        <w:t xml:space="preserve"> I just wondered if you have a sense of any of that coming through.</w:t>
      </w:r>
    </w:p>
    <w:p w:rsidR="00FB0CE9" w:rsidRPr="0057463C" w:rsidP="00D97FEA">
      <w:pPr>
        <w:pStyle w:val="Answer"/>
      </w:pPr>
      <w:sdt>
        <w:sdtPr>
          <w:alias w:val="Witness"/>
          <w:id w:val="207315342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Lenders will assess every application on its merits</w:t>
      </w:r>
      <w:r w:rsidRPr="0057463C" w:rsidR="006D59A3">
        <w:t xml:space="preserve"> and individually</w:t>
      </w:r>
      <w:r w:rsidRPr="0057463C">
        <w:t xml:space="preserve">. </w:t>
      </w:r>
      <w:r w:rsidRPr="0057463C" w:rsidR="006D59A3">
        <w:t>For a lender, as I said before, i</w:t>
      </w:r>
      <w:r w:rsidRPr="0057463C">
        <w:t xml:space="preserve">t is not in their interest to lend to somebody who cannot afford the mortgage. </w:t>
      </w:r>
      <w:r w:rsidRPr="0057463C" w:rsidR="006D59A3">
        <w:t xml:space="preserve">In terms of going to a mortgage broker, </w:t>
      </w:r>
      <w:r w:rsidRPr="0057463C">
        <w:t>you are getting that choice</w:t>
      </w:r>
      <w:r w:rsidRPr="0057463C" w:rsidR="006D59A3">
        <w:t xml:space="preserve"> of where</w:t>
      </w:r>
      <w:r w:rsidRPr="0057463C">
        <w:t xml:space="preserve"> the best</w:t>
      </w:r>
      <w:r w:rsidRPr="0057463C" w:rsidR="006D59A3">
        <w:t xml:space="preserve"> rates are for you and your individual circumstances</w:t>
      </w:r>
      <w:r w:rsidRPr="0057463C">
        <w:t xml:space="preserve">, </w:t>
      </w:r>
      <w:r w:rsidRPr="0057463C" w:rsidR="006D59A3">
        <w:t xml:space="preserve">and </w:t>
      </w:r>
      <w:r w:rsidRPr="0057463C">
        <w:t xml:space="preserve">we are very supportive and encouraging </w:t>
      </w:r>
      <w:r w:rsidRPr="0057463C" w:rsidR="006D59A3">
        <w:t xml:space="preserve">of </w:t>
      </w:r>
      <w:r w:rsidRPr="0057463C">
        <w:t>borrowers</w:t>
      </w:r>
      <w:r w:rsidRPr="0057463C" w:rsidR="006D59A3">
        <w:t xml:space="preserve"> to</w:t>
      </w:r>
      <w:r w:rsidRPr="0057463C" w:rsidR="00A71254">
        <w:t>—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92063495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The</w:t>
      </w:r>
      <w:r w:rsidRPr="0057463C" w:rsidR="00A0690B">
        <w:t>re were people who</w:t>
      </w:r>
      <w:r w:rsidRPr="0057463C">
        <w:t xml:space="preserve"> could afford </w:t>
      </w:r>
      <w:r w:rsidRPr="0057463C" w:rsidR="006D59A3">
        <w:t xml:space="preserve">mortgages </w:t>
      </w:r>
      <w:r w:rsidRPr="0057463C">
        <w:t xml:space="preserve">before mortgage rates went up because of the </w:t>
      </w:r>
      <w:r w:rsidRPr="0057463C" w:rsidR="00C64072">
        <w:t>mini-Budget</w:t>
      </w:r>
      <w:r w:rsidRPr="0057463C" w:rsidR="00A0690B">
        <w:t xml:space="preserve"> fiasco.</w:t>
      </w:r>
    </w:p>
    <w:p w:rsidR="00FB0CE9" w:rsidRPr="0057463C" w:rsidP="00D97FEA">
      <w:pPr>
        <w:pStyle w:val="Answer"/>
      </w:pPr>
      <w:sdt>
        <w:sdtPr>
          <w:alias w:val="Witness"/>
          <w:id w:val="-175010923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>
        <w:t>I am disappointed at the slow speed</w:t>
      </w:r>
      <w:r w:rsidRPr="0057463C" w:rsidR="00A0690B">
        <w:t xml:space="preserve"> at which rates have come down, frankly</w:t>
      </w:r>
      <w:r w:rsidRPr="0057463C">
        <w:t xml:space="preserve">. </w:t>
      </w:r>
      <w:r w:rsidRPr="0057463C" w:rsidR="00A0690B">
        <w:t>To be fair, when rates went up, we had a few day</w:t>
      </w:r>
      <w:r w:rsidRPr="0057463C" w:rsidR="00DC36AD">
        <w:t>s’</w:t>
      </w:r>
      <w:r w:rsidRPr="0057463C" w:rsidR="00A0690B">
        <w:t xml:space="preserve"> grace. </w:t>
      </w:r>
      <w:r w:rsidRPr="0057463C">
        <w:t xml:space="preserve">Halifax was one of the last lenders to put </w:t>
      </w:r>
      <w:r w:rsidRPr="0057463C" w:rsidR="00A71254">
        <w:t>its</w:t>
      </w:r>
      <w:r w:rsidRPr="0057463C">
        <w:t xml:space="preserve"> rates up. </w:t>
      </w:r>
      <w:r w:rsidRPr="0057463C" w:rsidR="00A0690B">
        <w:t>It was clear what was going to happen, and b</w:t>
      </w:r>
      <w:r w:rsidRPr="0057463C">
        <w:t>rokers had the best part of a week</w:t>
      </w:r>
      <w:r w:rsidRPr="0057463C" w:rsidR="00A0690B">
        <w:t>, I would say, with some lenders, to actually get rates in at the old rate</w:t>
      </w:r>
      <w:r w:rsidRPr="0057463C">
        <w:t>. Now rates are falling, lots of the reductions are relatively small</w:t>
      </w:r>
      <w:r w:rsidRPr="0057463C" w:rsidR="00A71254">
        <w:t>—</w:t>
      </w:r>
      <w:r w:rsidRPr="0057463C" w:rsidR="00A0690B">
        <w:t>20 basis points</w:t>
      </w:r>
      <w:r w:rsidRPr="0057463C" w:rsidR="00A71254">
        <w:t>—</w:t>
      </w:r>
      <w:r w:rsidRPr="0057463C">
        <w:t xml:space="preserve">and we are </w:t>
      </w:r>
      <w:r w:rsidRPr="0057463C" w:rsidR="00A0690B">
        <w:t xml:space="preserve">consistently </w:t>
      </w:r>
      <w:r w:rsidRPr="0057463C">
        <w:t xml:space="preserve">seeing gilts fall, </w:t>
      </w:r>
      <w:r w:rsidRPr="0057463C" w:rsidR="00A0690B">
        <w:t>with the two-year gilt now down to about 3%</w:t>
      </w:r>
      <w:r w:rsidRPr="0057463C" w:rsidR="00DC36AD">
        <w:t xml:space="preserve">. </w:t>
      </w:r>
      <w:r w:rsidRPr="0057463C">
        <w:t>I believe there is scope for rates to fall further.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183158504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Why do you think</w:t>
      </w:r>
      <w:r w:rsidRPr="0057463C" w:rsidR="00A0690B">
        <w:t xml:space="preserve"> they are not being as fast at reducing them as they were at increasing them</w:t>
      </w:r>
      <w:r w:rsidRPr="0057463C">
        <w:t>?</w:t>
      </w:r>
    </w:p>
    <w:p w:rsidR="00FB0CE9" w:rsidRPr="0057463C" w:rsidP="00D97FEA">
      <w:pPr>
        <w:pStyle w:val="Answer"/>
      </w:pPr>
      <w:sdt>
        <w:sdtPr>
          <w:alias w:val="Witness"/>
          <w:id w:val="-152801139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A0690B">
        <w:t>I will be interested in Charles’ comment on this, but the impression we get is that o</w:t>
      </w:r>
      <w:r w:rsidRPr="0057463C">
        <w:t xml:space="preserve">ne of the </w:t>
      </w:r>
      <w:r w:rsidRPr="0057463C" w:rsidR="00DC36AD">
        <w:t>issues</w:t>
      </w:r>
      <w:r w:rsidRPr="0057463C">
        <w:t xml:space="preserve"> is that lenders do not want to cut rates too quickly because they </w:t>
      </w:r>
      <w:r w:rsidRPr="0057463C" w:rsidR="00A0690B">
        <w:t xml:space="preserve">are </w:t>
      </w:r>
      <w:r w:rsidRPr="0057463C">
        <w:t>worr</w:t>
      </w:r>
      <w:r w:rsidRPr="0057463C" w:rsidR="00A0690B">
        <w:t xml:space="preserve">ied </w:t>
      </w:r>
      <w:r w:rsidRPr="0057463C">
        <w:t xml:space="preserve">about </w:t>
      </w:r>
      <w:r w:rsidRPr="0057463C" w:rsidR="00A0690B">
        <w:t xml:space="preserve">then </w:t>
      </w:r>
      <w:r w:rsidRPr="0057463C">
        <w:t xml:space="preserve">getting too many applications in </w:t>
      </w:r>
      <w:r w:rsidRPr="0057463C" w:rsidR="00A0690B">
        <w:t>and not being able to meet their service standards</w:t>
      </w:r>
      <w:r w:rsidRPr="0057463C" w:rsidR="00DC36AD">
        <w:t>.</w:t>
      </w:r>
      <w:r w:rsidRPr="0057463C" w:rsidR="00A0690B">
        <w:t xml:space="preserve"> </w:t>
      </w:r>
      <w:r w:rsidRPr="0057463C" w:rsidR="00DC36AD">
        <w:t>I</w:t>
      </w:r>
      <w:r w:rsidRPr="0057463C" w:rsidR="00A0690B">
        <w:t xml:space="preserve">t is always a balance </w:t>
      </w:r>
      <w:r w:rsidRPr="0057463C" w:rsidR="00DC36AD">
        <w:t xml:space="preserve">between </w:t>
      </w:r>
      <w:r w:rsidRPr="0057463C" w:rsidR="00A0690B">
        <w:t xml:space="preserve">offering a </w:t>
      </w:r>
      <w:r w:rsidRPr="0057463C">
        <w:t>rate that is competitive</w:t>
      </w:r>
      <w:r w:rsidRPr="0057463C" w:rsidR="00DC36AD">
        <w:t>,</w:t>
      </w:r>
      <w:r w:rsidRPr="0057463C" w:rsidR="00A0690B">
        <w:t xml:space="preserve"> but not a rate that it is so competitive that you then see your service standards fall over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3935' dodsId='62786'&gt;"/>
          <w:id w:val="150555198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A0690B">
        <w:t xml:space="preserve">By the way, the Monetary Policy Committee of the Bank of England is meeting tomorrow on this, </w:t>
      </w:r>
      <w:r w:rsidRPr="0057463C" w:rsidR="00DC36AD">
        <w:t xml:space="preserve">and </w:t>
      </w:r>
      <w:r w:rsidRPr="0057463C" w:rsidR="00A0690B">
        <w:t xml:space="preserve">by all accounts </w:t>
      </w:r>
      <w:r w:rsidRPr="0057463C" w:rsidR="00DC36AD">
        <w:t xml:space="preserve">is </w:t>
      </w:r>
      <w:r w:rsidRPr="0057463C" w:rsidR="00A0690B">
        <w:t>almost certainly going to put rates up.</w:t>
      </w:r>
    </w:p>
    <w:p w:rsidR="00FB0CE9" w:rsidRPr="0057463C" w:rsidP="00D97FEA">
      <w:pPr>
        <w:pStyle w:val="Answer"/>
      </w:pPr>
      <w:sdt>
        <w:sdtPr>
          <w:alias w:val="Witness"/>
          <w:id w:val="57455634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A0690B">
        <w:t>That may or may not change the swap rate.</w:t>
      </w:r>
    </w:p>
    <w:p w:rsidR="00FB0CE9" w:rsidRPr="0057463C" w:rsidP="00D97FEA">
      <w:pPr>
        <w:pStyle w:val="Answer"/>
      </w:pPr>
      <w:sdt>
        <w:sdtPr>
          <w:alias w:val="Witness"/>
          <w:id w:val="-55292703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A0690B">
        <w:t>Yes. As you say,</w:t>
      </w:r>
      <w:r w:rsidRPr="0057463C" w:rsidR="00A71254">
        <w:t xml:space="preserve"> Chris,</w:t>
      </w:r>
      <w:r w:rsidRPr="0057463C" w:rsidR="00A0690B">
        <w:t xml:space="preserve"> that may or may not change in terms of lenders waiting to see where the Bank puts the base rate tomorrow.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189616684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My questions are about pricing</w:t>
      </w:r>
      <w:r w:rsidRPr="0057463C" w:rsidR="00DC36AD">
        <w:t>. Y</w:t>
      </w:r>
      <w:r w:rsidRPr="0057463C">
        <w:t>es, obviously all the banks have had some line of sight o</w:t>
      </w:r>
      <w:r w:rsidRPr="0057463C" w:rsidR="00A0690B">
        <w:t xml:space="preserve">ver what is happening with </w:t>
      </w:r>
      <w:r w:rsidRPr="0057463C">
        <w:t xml:space="preserve">bank rates, </w:t>
      </w:r>
      <w:r w:rsidRPr="0057463C" w:rsidR="00A0690B">
        <w:t xml:space="preserve">which have been consistently going up, </w:t>
      </w:r>
      <w:r w:rsidRPr="0057463C">
        <w:t xml:space="preserve">but my questions were about the September period and what has been happening to rates and the cost of borrowing. </w:t>
      </w:r>
      <w:r w:rsidRPr="0057463C" w:rsidR="00A0690B">
        <w:t>Of course, within th</w:t>
      </w:r>
      <w:r w:rsidRPr="0057463C" w:rsidR="00DC36AD">
        <w:t xml:space="preserve">is </w:t>
      </w:r>
      <w:r w:rsidRPr="0057463C" w:rsidR="00A0690B">
        <w:t>context there are the bank rate increases and so on. Just t</w:t>
      </w:r>
      <w:r w:rsidRPr="0057463C">
        <w:t>o pursue your point about competitiveness for a lower rate</w:t>
      </w:r>
      <w:r w:rsidRPr="0057463C" w:rsidR="00DC36AD">
        <w:t xml:space="preserve">, </w:t>
      </w:r>
      <w:r w:rsidRPr="0057463C" w:rsidR="00A0690B">
        <w:t xml:space="preserve">if they do not all act together, that presumably </w:t>
      </w:r>
      <w:r w:rsidRPr="0057463C">
        <w:t>makes it more difficult and less likely for rates to go down as quickly as they went up.</w:t>
      </w:r>
    </w:p>
    <w:p w:rsidR="00A0690B" w:rsidRPr="0057463C" w:rsidP="00D97FEA">
      <w:pPr>
        <w:pStyle w:val="Answer"/>
      </w:pPr>
      <w:sdt>
        <w:sdtPr>
          <w:alias w:val="Witness"/>
          <w:id w:val="6191505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FB0CE9">
            <w:rPr>
              <w:b/>
            </w:rPr>
            <w:t xml:space="preserve"> </w:t>
          </w:r>
        </w:sdtContent>
      </w:sdt>
      <w:r w:rsidRPr="0057463C" w:rsidR="00FB0CE9">
        <w:t>Lenders cannot get together.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43690917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A0690B">
        <w:t xml:space="preserve">I appreciate that. </w:t>
      </w:r>
      <w:r w:rsidRPr="0057463C" w:rsidR="00DC36AD">
        <w:t>W</w:t>
      </w:r>
      <w:r w:rsidRPr="0057463C" w:rsidR="00A0690B">
        <w:t>hat I am saying is that i</w:t>
      </w:r>
      <w:r w:rsidRPr="0057463C">
        <w:t>f there is an individual outlier</w:t>
      </w:r>
      <w:r w:rsidRPr="0057463C" w:rsidR="00A0690B">
        <w:t xml:space="preserve"> that is lower, as you were saying</w:t>
      </w:r>
      <w:r w:rsidRPr="0057463C">
        <w:t xml:space="preserve">, </w:t>
      </w:r>
      <w:r w:rsidRPr="0057463C" w:rsidR="00A0690B">
        <w:t xml:space="preserve">then </w:t>
      </w:r>
      <w:r w:rsidRPr="0057463C">
        <w:t>there will be too much demand for that particular rate.</w:t>
      </w:r>
    </w:p>
    <w:p w:rsidR="00FB0CE9" w:rsidRPr="0057463C" w:rsidP="00D97FEA">
      <w:pPr>
        <w:pStyle w:val="Answer"/>
      </w:pPr>
      <w:sdt>
        <w:sdtPr>
          <w:alias w:val="Witness"/>
          <w:id w:val="178083677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AE6791">
        <w:t>D</w:t>
      </w:r>
      <w:r w:rsidRPr="0057463C" w:rsidR="00DC36AD">
        <w:t>epending on what happens tomorrow and what the Bank of England says in terms of the future</w:t>
      </w:r>
      <w:r w:rsidRPr="0057463C" w:rsidR="00A71254">
        <w:t>—</w:t>
      </w:r>
      <w:r w:rsidRPr="0057463C">
        <w:t>that clearly could have a big impact</w:t>
      </w:r>
      <w:r w:rsidRPr="0057463C" w:rsidR="00A71254">
        <w:t>—</w:t>
      </w:r>
      <w:r w:rsidRPr="0057463C" w:rsidR="00DC36AD">
        <w:t xml:space="preserve">if gilts maintain their current level, then </w:t>
      </w:r>
      <w:r w:rsidRPr="0057463C">
        <w:t>there is scope for the cost of fixed</w:t>
      </w:r>
      <w:r w:rsidRPr="0057463C" w:rsidR="00DC36AD">
        <w:t>-</w:t>
      </w:r>
      <w:r w:rsidRPr="0057463C">
        <w:t>rate mortgages to fall</w:t>
      </w:r>
      <w:r w:rsidRPr="0057463C" w:rsidR="00A71254">
        <w:t xml:space="preserve"> steadily</w:t>
      </w:r>
      <w:r w:rsidRPr="0057463C" w:rsidR="00AE6791">
        <w:t>. T</w:t>
      </w:r>
      <w:r w:rsidRPr="0057463C">
        <w:t>hat trend will take several weeks</w:t>
      </w:r>
      <w:r w:rsidRPr="0057463C" w:rsidR="00DC36AD">
        <w:t xml:space="preserve"> to get to what</w:t>
      </w:r>
      <w:r w:rsidRPr="0057463C" w:rsidR="00AE6791">
        <w:t>,</w:t>
      </w:r>
      <w:r w:rsidRPr="0057463C" w:rsidR="00DC36AD">
        <w:t xml:space="preserve"> in my view</w:t>
      </w:r>
      <w:r w:rsidRPr="0057463C" w:rsidR="00AE6791">
        <w:t>,</w:t>
      </w:r>
      <w:r w:rsidRPr="0057463C" w:rsidR="00DC36AD">
        <w:t xml:space="preserve"> would be the right level</w:t>
      </w:r>
      <w:r w:rsidRPr="0057463C">
        <w:t>.</w:t>
      </w:r>
    </w:p>
    <w:p w:rsidR="00FB0CE9" w:rsidRPr="0057463C" w:rsidP="00D97FEA">
      <w:pPr>
        <w:pStyle w:val="Answer"/>
      </w:pPr>
      <w:sdt>
        <w:sdtPr>
          <w:alias w:val="Witness"/>
          <w:id w:val="-76221731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DC36AD">
        <w:t xml:space="preserve">I agree. </w:t>
      </w:r>
      <w:r w:rsidRPr="0057463C">
        <w:t>We are trying to manage volatility</w:t>
      </w:r>
      <w:r w:rsidRPr="0057463C" w:rsidR="00AE6791">
        <w:t>,</w:t>
      </w:r>
      <w:r w:rsidRPr="0057463C">
        <w:t xml:space="preserve"> and </w:t>
      </w:r>
      <w:r w:rsidRPr="0057463C" w:rsidR="00DC36AD">
        <w:t xml:space="preserve">I </w:t>
      </w:r>
      <w:r w:rsidRPr="0057463C">
        <w:t xml:space="preserve">do not want to get caught out by volatility that we cannot see. </w:t>
      </w:r>
      <w:r w:rsidRPr="0057463C" w:rsidR="00AE6791">
        <w:t>T</w:t>
      </w:r>
      <w:r w:rsidRPr="0057463C">
        <w:t>he two-year swap</w:t>
      </w:r>
      <w:r w:rsidRPr="0057463C" w:rsidR="00AE6791">
        <w:t>,</w:t>
      </w:r>
      <w:r w:rsidRPr="0057463C">
        <w:t xml:space="preserve"> which would determine the pricing </w:t>
      </w:r>
      <w:r w:rsidRPr="0057463C" w:rsidR="00DC36AD">
        <w:t>of two-year fixed rates</w:t>
      </w:r>
      <w:r w:rsidRPr="0057463C" w:rsidR="00AE6791">
        <w:t>,</w:t>
      </w:r>
      <w:r w:rsidRPr="0057463C" w:rsidR="00DC36AD">
        <w:t xml:space="preserve"> </w:t>
      </w:r>
      <w:r w:rsidRPr="0057463C" w:rsidR="00AE6791">
        <w:t>was 4.34</w:t>
      </w:r>
      <w:r w:rsidRPr="0057463C" w:rsidR="0005469F">
        <w:t>%</w:t>
      </w:r>
      <w:r w:rsidRPr="0057463C" w:rsidR="00AE6791">
        <w:t xml:space="preserve"> </w:t>
      </w:r>
      <w:r w:rsidRPr="0057463C" w:rsidR="00DC36AD">
        <w:t>on 20 September</w:t>
      </w:r>
      <w:r w:rsidRPr="0057463C">
        <w:t xml:space="preserve">. It drifted up ahead of </w:t>
      </w:r>
      <w:r w:rsidRPr="0057463C" w:rsidR="0005469F">
        <w:t>the Budget</w:t>
      </w:r>
      <w:r w:rsidRPr="0057463C">
        <w:t>. It was 4</w:t>
      </w:r>
      <w:r w:rsidRPr="0057463C" w:rsidR="00DC36AD">
        <w:t>.</w:t>
      </w:r>
      <w:r w:rsidRPr="0057463C">
        <w:t>60</w:t>
      </w:r>
      <w:r w:rsidRPr="0057463C" w:rsidR="0005469F">
        <w:t>%</w:t>
      </w:r>
      <w:r w:rsidRPr="0057463C" w:rsidR="00DC36AD">
        <w:t xml:space="preserve"> on 22 September</w:t>
      </w:r>
      <w:r w:rsidRPr="0057463C">
        <w:t>. It peaked at 5</w:t>
      </w:r>
      <w:r w:rsidRPr="0057463C" w:rsidR="00DC36AD">
        <w:t>.</w:t>
      </w:r>
      <w:r w:rsidRPr="0057463C">
        <w:t>85</w:t>
      </w:r>
      <w:r w:rsidRPr="0057463C" w:rsidR="0005469F">
        <w:t>%</w:t>
      </w:r>
      <w:r w:rsidRPr="0057463C">
        <w:t xml:space="preserve"> on the Tuesday, </w:t>
      </w:r>
      <w:r w:rsidRPr="0057463C" w:rsidR="00DC36AD">
        <w:t>was back to 5.39</w:t>
      </w:r>
      <w:r w:rsidRPr="0057463C" w:rsidR="0005469F">
        <w:t>%</w:t>
      </w:r>
      <w:r w:rsidRPr="0057463C" w:rsidR="00DC36AD">
        <w:t xml:space="preserve"> by 30 September, </w:t>
      </w:r>
      <w:r w:rsidRPr="0057463C">
        <w:t>and the last data point I have here is 4.6</w:t>
      </w:r>
      <w:r w:rsidRPr="0057463C" w:rsidR="0005469F">
        <w:t>%</w:t>
      </w:r>
      <w:r w:rsidRPr="0057463C">
        <w:t xml:space="preserve"> on 24 October. </w:t>
      </w:r>
      <w:r w:rsidRPr="0057463C" w:rsidR="00DC36AD">
        <w:t xml:space="preserve">We have seen a huge degree of volatility that we are managing. </w:t>
      </w:r>
      <w:r w:rsidRPr="0057463C">
        <w:t xml:space="preserve">From my point of view, I have </w:t>
      </w:r>
      <w:r w:rsidRPr="0057463C" w:rsidR="00DC36AD">
        <w:t xml:space="preserve">a </w:t>
      </w:r>
      <w:r w:rsidRPr="0057463C" w:rsidR="00AE6791">
        <w:t>£</w:t>
      </w:r>
      <w:r w:rsidRPr="0057463C" w:rsidR="00DC36AD">
        <w:t>285</w:t>
      </w:r>
      <w:r w:rsidRPr="0057463C" w:rsidR="0005469F">
        <w:t xml:space="preserve"> </w:t>
      </w:r>
      <w:r w:rsidRPr="0057463C" w:rsidR="00DC36AD">
        <w:t>billion balance sheet</w:t>
      </w:r>
      <w:r w:rsidRPr="0057463C" w:rsidR="00AE6791">
        <w:t xml:space="preserve"> and a £</w:t>
      </w:r>
      <w:r w:rsidRPr="0057463C">
        <w:t>180</w:t>
      </w:r>
      <w:r w:rsidRPr="0057463C" w:rsidR="0005469F">
        <w:t xml:space="preserve"> </w:t>
      </w:r>
      <w:r w:rsidRPr="0057463C" w:rsidR="00DC36AD">
        <w:t xml:space="preserve">billion </w:t>
      </w:r>
      <w:r w:rsidRPr="0057463C">
        <w:t xml:space="preserve">mortgage portfolio that we need </w:t>
      </w:r>
      <w:r w:rsidRPr="0057463C" w:rsidR="00DC36AD">
        <w:t xml:space="preserve">to manage </w:t>
      </w:r>
      <w:r w:rsidRPr="0057463C">
        <w:t xml:space="preserve">the interest rate risk on, so we are </w:t>
      </w:r>
      <w:r w:rsidRPr="0057463C" w:rsidR="00DC36AD">
        <w:t xml:space="preserve">very </w:t>
      </w:r>
      <w:r w:rsidRPr="0057463C">
        <w:t>thoughtful</w:t>
      </w:r>
      <w:r w:rsidRPr="0057463C" w:rsidR="00DC36AD">
        <w:t xml:space="preserve"> about managing that volatility</w:t>
      </w:r>
      <w:r w:rsidRPr="0057463C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37096481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Before you were managing bank rates</w:t>
      </w:r>
      <w:r w:rsidRPr="0057463C" w:rsidR="00DC36AD">
        <w:t>, and then since September you have been managing a whole load of other volatility</w:t>
      </w:r>
      <w:r w:rsidRPr="0057463C">
        <w:t xml:space="preserve">. Did you foresee that you would have to deal with </w:t>
      </w:r>
      <w:r w:rsidRPr="0057463C" w:rsidR="00DC36AD">
        <w:t xml:space="preserve">a </w:t>
      </w:r>
      <w:r w:rsidRPr="0057463C">
        <w:t xml:space="preserve">set of issues causing volatility </w:t>
      </w:r>
      <w:r w:rsidRPr="0057463C" w:rsidR="00DC36AD">
        <w:t xml:space="preserve">that is linked </w:t>
      </w:r>
      <w:r w:rsidRPr="0057463C">
        <w:t xml:space="preserve">to the </w:t>
      </w:r>
      <w:r w:rsidRPr="0057463C" w:rsidR="00C64072">
        <w:t>mini-Budget</w:t>
      </w:r>
      <w:r w:rsidRPr="0057463C">
        <w:t xml:space="preserve">? </w:t>
      </w:r>
      <w:r w:rsidRPr="0057463C" w:rsidR="00DC36AD">
        <w:t xml:space="preserve">I know lots of people were taken by surprise, but are those sorts of changes </w:t>
      </w:r>
      <w:r w:rsidRPr="0057463C">
        <w:t>something you factored in?</w:t>
      </w:r>
    </w:p>
    <w:p w:rsidR="00FB0CE9" w:rsidRPr="0057463C" w:rsidP="00D97FEA">
      <w:pPr>
        <w:pStyle w:val="Answer"/>
      </w:pPr>
      <w:sdt>
        <w:sdtPr>
          <w:alias w:val="Witness"/>
          <w:id w:val="-208135666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Clearly, we would have had no idea </w:t>
      </w:r>
      <w:r w:rsidRPr="0057463C" w:rsidR="00DC36AD">
        <w:t xml:space="preserve">what was in the </w:t>
      </w:r>
      <w:r w:rsidRPr="0057463C" w:rsidR="00C64072">
        <w:t>mini-Budget</w:t>
      </w:r>
      <w:r w:rsidRPr="0057463C" w:rsidR="00DC36AD">
        <w:t xml:space="preserve"> or indeed what the market reaction would be, </w:t>
      </w:r>
      <w:r w:rsidRPr="0057463C">
        <w:t>and we should not have</w:t>
      </w:r>
      <w:r w:rsidRPr="0057463C" w:rsidR="00DC36AD">
        <w:t xml:space="preserve">, </w:t>
      </w:r>
      <w:r w:rsidRPr="0057463C">
        <w:t>bearing in mind the sensitivity</w:t>
      </w:r>
      <w:r w:rsidRPr="0057463C" w:rsidR="00DC36AD">
        <w:t xml:space="preserve"> of those announcements.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209138634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I am not saying officially</w:t>
      </w:r>
      <w:r w:rsidRPr="0057463C" w:rsidR="00DC36AD">
        <w:t>, but as we were all looking at announcements or directions of travel during the summer leadership contest</w:t>
      </w:r>
      <w:r w:rsidRPr="0057463C" w:rsidR="00AE6791">
        <w:t>, d</w:t>
      </w:r>
      <w:r w:rsidRPr="0057463C" w:rsidR="00DC36AD">
        <w:t xml:space="preserve">id </w:t>
      </w:r>
      <w:r w:rsidRPr="0057463C">
        <w:t>anyone ha</w:t>
      </w:r>
      <w:r w:rsidRPr="0057463C" w:rsidR="00DC36AD">
        <w:t xml:space="preserve">ve </w:t>
      </w:r>
      <w:r w:rsidRPr="0057463C">
        <w:t>a sense that there could be volatility?</w:t>
      </w:r>
      <w:r w:rsidRPr="0057463C" w:rsidR="00DC36AD">
        <w:t xml:space="preserve"> You found yourself having to respond to the volatility.</w:t>
      </w:r>
    </w:p>
    <w:p w:rsidR="00DC36AD" w:rsidRPr="0057463C" w:rsidP="00D97FEA">
      <w:pPr>
        <w:pStyle w:val="Answer"/>
      </w:pPr>
      <w:sdt>
        <w:sdtPr>
          <w:alias w:val="Witness"/>
          <w:id w:val="-112076126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FB0CE9">
            <w:rPr>
              <w:b/>
            </w:rPr>
            <w:t xml:space="preserve"> </w:t>
          </w:r>
        </w:sdtContent>
      </w:sdt>
      <w:r w:rsidRPr="0057463C" w:rsidR="00FB0CE9">
        <w:t>We did not know what was going to be done</w:t>
      </w:r>
      <w:r w:rsidRPr="0057463C">
        <w:t xml:space="preserve"> and therefore what the consequences would be</w:t>
      </w:r>
      <w:r w:rsidRPr="0057463C" w:rsidR="00FB0CE9">
        <w:t>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173273294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Joanna, did you want to speak to any experiences that you have come across </w:t>
      </w:r>
      <w:r w:rsidRPr="0057463C" w:rsidR="00AE6791">
        <w:t xml:space="preserve">in terms of what the impact has been that </w:t>
      </w:r>
      <w:r w:rsidRPr="0057463C">
        <w:t>you have seen from your organisation?</w:t>
      </w:r>
      <w:r w:rsidRPr="0057463C" w:rsidR="00AE6791">
        <w:t xml:space="preserve"> I do not know whether you have data as well.</w:t>
      </w:r>
    </w:p>
    <w:p w:rsidR="00AE6791" w:rsidRPr="0057463C" w:rsidP="00D97FEA">
      <w:pPr>
        <w:pStyle w:val="Answer"/>
      </w:pPr>
      <w:sdt>
        <w:sdtPr>
          <w:alias w:val="Witness"/>
          <w:id w:val="52977044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FB0CE9">
            <w:rPr>
              <w:b/>
            </w:rPr>
            <w:t xml:space="preserve"> </w:t>
          </w:r>
        </w:sdtContent>
      </w:sdt>
      <w:r w:rsidRPr="0057463C" w:rsidR="00FB0CE9">
        <w:t xml:space="preserve">We are a debt advice charity, so </w:t>
      </w:r>
      <w:r w:rsidRPr="0057463C">
        <w:t xml:space="preserve">typically </w:t>
      </w:r>
      <w:r w:rsidRPr="0057463C" w:rsidR="00FB0CE9">
        <w:t xml:space="preserve">people take a while </w:t>
      </w:r>
      <w:r w:rsidRPr="0057463C">
        <w:t xml:space="preserve">before they </w:t>
      </w:r>
      <w:r w:rsidRPr="0057463C" w:rsidR="00FB0CE9">
        <w:t>come to us</w:t>
      </w:r>
      <w:r w:rsidRPr="0057463C" w:rsidR="00675BA5">
        <w:t>.</w:t>
      </w:r>
      <w:r w:rsidRPr="0057463C">
        <w:t xml:space="preserve"> </w:t>
      </w:r>
      <w:r w:rsidRPr="0057463C" w:rsidR="00675BA5">
        <w:t>I</w:t>
      </w:r>
      <w:r w:rsidRPr="0057463C" w:rsidR="00FB0CE9">
        <w:t>t is a brave decision</w:t>
      </w:r>
      <w:r w:rsidRPr="0057463C">
        <w:t xml:space="preserve"> when people</w:t>
      </w:r>
      <w:r w:rsidRPr="0057463C" w:rsidR="00675BA5">
        <w:t xml:space="preserve"> </w:t>
      </w:r>
      <w:r w:rsidRPr="0057463C">
        <w:t>decide to tackle their debts</w:t>
      </w:r>
      <w:r w:rsidRPr="0057463C" w:rsidR="00675BA5">
        <w:t>,</w:t>
      </w:r>
      <w:r w:rsidRPr="0057463C">
        <w:t xml:space="preserve"> but that takes them a little while, so there is always a lag</w:t>
      </w:r>
      <w:r w:rsidRPr="0057463C" w:rsidR="00FB0CE9">
        <w:t>. The answer is no</w:t>
      </w:r>
      <w:r w:rsidRPr="0057463C" w:rsidR="0005469F">
        <w:t>,</w:t>
      </w:r>
      <w:r w:rsidRPr="0057463C" w:rsidR="00675BA5">
        <w:t xml:space="preserve"> </w:t>
      </w:r>
      <w:r w:rsidRPr="0057463C" w:rsidR="00FB0CE9">
        <w:t xml:space="preserve">I </w:t>
      </w:r>
      <w:r w:rsidRPr="0057463C" w:rsidR="00675BA5">
        <w:t xml:space="preserve">do not </w:t>
      </w:r>
      <w:r w:rsidRPr="0057463C" w:rsidR="00FB0CE9">
        <w:t>have data I can share</w:t>
      </w:r>
      <w:r w:rsidRPr="0057463C">
        <w:t xml:space="preserve"> with you on that</w:t>
      </w:r>
      <w:r w:rsidRPr="0057463C" w:rsidR="00FB0CE9">
        <w:t xml:space="preserve">. </w:t>
      </w:r>
    </w:p>
    <w:p w:rsidR="00675BA5" w:rsidRPr="0057463C" w:rsidP="00D97FEA">
      <w:pPr>
        <w:pStyle w:val="Answer"/>
      </w:pPr>
      <w:r w:rsidRPr="0057463C">
        <w:t xml:space="preserve">What we can say is that </w:t>
      </w:r>
      <w:r w:rsidRPr="0057463C" w:rsidR="00FB0CE9">
        <w:t xml:space="preserve">people are </w:t>
      </w:r>
      <w:r w:rsidRPr="0057463C">
        <w:t xml:space="preserve">very </w:t>
      </w:r>
      <w:r w:rsidRPr="0057463C" w:rsidR="00FB0CE9">
        <w:t xml:space="preserve">worried. </w:t>
      </w:r>
      <w:r w:rsidRPr="0057463C">
        <w:t xml:space="preserve">We talked about that perfect storm. </w:t>
      </w:r>
      <w:r w:rsidRPr="0057463C" w:rsidR="00FB0CE9">
        <w:t xml:space="preserve">When you bear in mind </w:t>
      </w:r>
      <w:r w:rsidRPr="0057463C">
        <w:t xml:space="preserve">that the last time mortgage rates were at 6% was in 2008, </w:t>
      </w:r>
      <w:r w:rsidRPr="0057463C" w:rsidR="00FB0CE9">
        <w:t xml:space="preserve">there is a whole cadre of people </w:t>
      </w:r>
      <w:r w:rsidRPr="0057463C">
        <w:t xml:space="preserve">in that 14 or 15 years </w:t>
      </w:r>
      <w:r w:rsidRPr="0057463C" w:rsidR="00FB0CE9">
        <w:t xml:space="preserve">who have only experienced </w:t>
      </w:r>
      <w:r w:rsidRPr="0057463C">
        <w:t>very low interest rates and have no idea</w:t>
      </w:r>
      <w:r w:rsidRPr="0057463C" w:rsidR="00FB0CE9">
        <w:t xml:space="preserve">. </w:t>
      </w:r>
      <w:r w:rsidRPr="0057463C">
        <w:t>Some of us can remember mortgage rates of 15% a very long time ago, but t</w:t>
      </w:r>
      <w:r w:rsidRPr="0057463C" w:rsidR="00FB0CE9">
        <w:t>his new set of people just have not had that experience</w:t>
      </w:r>
      <w:r w:rsidRPr="0057463C">
        <w:t xml:space="preserve">. </w:t>
      </w:r>
    </w:p>
    <w:p w:rsidR="00AE6791" w:rsidRPr="0057463C" w:rsidP="00D97FEA">
      <w:pPr>
        <w:pStyle w:val="Answer"/>
      </w:pPr>
      <w:r w:rsidRPr="0057463C">
        <w:t>T</w:t>
      </w:r>
      <w:r w:rsidRPr="0057463C" w:rsidR="00FB0CE9">
        <w:t>hat puts an onus on all of us to explain to people</w:t>
      </w:r>
      <w:r w:rsidRPr="0057463C">
        <w:t xml:space="preserve"> and </w:t>
      </w:r>
      <w:r w:rsidRPr="0057463C">
        <w:t>make sure that they are thinking ahead</w:t>
      </w:r>
      <w:r w:rsidRPr="0057463C" w:rsidR="00FB0CE9">
        <w:t>. Some of the banks are good at this</w:t>
      </w:r>
      <w:r w:rsidRPr="0057463C" w:rsidR="0005469F">
        <w:t xml:space="preserve">—there </w:t>
      </w:r>
      <w:r w:rsidRPr="0057463C" w:rsidR="00FB0CE9">
        <w:t xml:space="preserve">is stuff on </w:t>
      </w:r>
      <w:r w:rsidRPr="0057463C">
        <w:t xml:space="preserve">websites </w:t>
      </w:r>
      <w:r w:rsidRPr="0057463C">
        <w:t>about case studies and things to watch out for and all that</w:t>
      </w:r>
      <w:r w:rsidRPr="0057463C" w:rsidR="0005469F">
        <w:t>—</w:t>
      </w:r>
      <w:r w:rsidRPr="0057463C">
        <w:t xml:space="preserve">but </w:t>
      </w:r>
      <w:r w:rsidRPr="0057463C">
        <w:t xml:space="preserve">others </w:t>
      </w:r>
      <w:r w:rsidRPr="0057463C" w:rsidR="0005469F">
        <w:t xml:space="preserve">are </w:t>
      </w:r>
      <w:r w:rsidRPr="0057463C">
        <w:t>perhaps not so</w:t>
      </w:r>
      <w:r w:rsidRPr="0057463C" w:rsidR="00FB0CE9">
        <w:t xml:space="preserve">. </w:t>
      </w:r>
      <w:r w:rsidRPr="0057463C">
        <w:t xml:space="preserve">There is </w:t>
      </w:r>
      <w:r w:rsidRPr="0057463C" w:rsidR="00FB0CE9">
        <w:t xml:space="preserve">a job for all </w:t>
      </w:r>
      <w:r w:rsidRPr="0057463C">
        <w:t xml:space="preserve">of us </w:t>
      </w:r>
      <w:r w:rsidRPr="0057463C" w:rsidR="00FB0CE9">
        <w:t>to do in looking ahead</w:t>
      </w:r>
      <w:r w:rsidRPr="0057463C">
        <w:t xml:space="preserve"> and saying, </w:t>
      </w:r>
      <w:r w:rsidRPr="0057463C">
        <w:t>“I</w:t>
      </w:r>
      <w:r w:rsidRPr="0057463C">
        <w:t xml:space="preserve">t is not going to be easy. </w:t>
      </w:r>
      <w:r w:rsidRPr="0057463C">
        <w:t>W</w:t>
      </w:r>
      <w:r w:rsidRPr="0057463C">
        <w:t>e all know that</w:t>
      </w:r>
      <w:r w:rsidRPr="0057463C" w:rsidR="00FB0CE9">
        <w:t xml:space="preserve">. What is it we can do together to </w:t>
      </w:r>
      <w:r w:rsidRPr="0057463C">
        <w:t>protect people</w:t>
      </w:r>
      <w:r w:rsidRPr="0057463C">
        <w:t xml:space="preserve">, </w:t>
      </w:r>
      <w:r w:rsidRPr="0057463C">
        <w:t xml:space="preserve">support them and </w:t>
      </w:r>
      <w:r w:rsidRPr="0057463C" w:rsidR="00FB0CE9">
        <w:t>ready them for those challenges?</w:t>
      </w:r>
      <w:r w:rsidRPr="0057463C">
        <w:t>”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2822441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The reality is </w:t>
      </w:r>
      <w:r w:rsidRPr="0057463C" w:rsidR="00675BA5">
        <w:t xml:space="preserve">that </w:t>
      </w:r>
      <w:r w:rsidRPr="0057463C">
        <w:t>we have had a decade of wage freezes.</w:t>
      </w:r>
      <w:r w:rsidRPr="0057463C" w:rsidR="00AE6791">
        <w:t xml:space="preserve"> The value of property, especially in London and the south</w:t>
      </w:r>
      <w:r w:rsidRPr="0057463C" w:rsidR="0005469F">
        <w:t>-</w:t>
      </w:r>
      <w:r w:rsidRPr="0057463C" w:rsidR="00AE6791">
        <w:t xml:space="preserve">east and so on, </w:t>
      </w:r>
      <w:r w:rsidRPr="0057463C" w:rsidR="00675BA5">
        <w:t xml:space="preserve">and </w:t>
      </w:r>
      <w:r w:rsidRPr="0057463C" w:rsidR="00AE6791">
        <w:t xml:space="preserve">the </w:t>
      </w:r>
      <w:r w:rsidRPr="0057463C">
        <w:t>size of mortgages are much higher than they were back then</w:t>
      </w:r>
      <w:r w:rsidRPr="0057463C" w:rsidR="00675BA5">
        <w:t>.</w:t>
      </w:r>
      <w:r w:rsidRPr="0057463C">
        <w:t xml:space="preserve"> </w:t>
      </w:r>
      <w:r w:rsidRPr="0057463C" w:rsidR="00675BA5">
        <w:t>S</w:t>
      </w:r>
      <w:r w:rsidRPr="0057463C">
        <w:t xml:space="preserve">ome people have said </w:t>
      </w:r>
      <w:r w:rsidRPr="0057463C" w:rsidR="00675BA5">
        <w:t xml:space="preserve">that </w:t>
      </w:r>
      <w:r w:rsidRPr="0057463C">
        <w:t xml:space="preserve">mortgage rates were at that level before, </w:t>
      </w:r>
      <w:r w:rsidRPr="0057463C" w:rsidR="00675BA5">
        <w:t xml:space="preserve">so </w:t>
      </w:r>
      <w:r w:rsidRPr="0057463C" w:rsidR="00AE6791">
        <w:t xml:space="preserve">we can go back to that sort of level, but </w:t>
      </w:r>
      <w:r w:rsidRPr="0057463C" w:rsidR="00675BA5">
        <w:t xml:space="preserve">they are </w:t>
      </w:r>
      <w:r w:rsidRPr="0057463C">
        <w:t xml:space="preserve">not taking into account the wider context </w:t>
      </w:r>
      <w:r w:rsidRPr="0057463C" w:rsidR="00AE6791">
        <w:t xml:space="preserve">that you talked about earlier as well in terms of </w:t>
      </w:r>
      <w:r w:rsidRPr="0057463C">
        <w:t>the cost-of-living crisis and so on.</w:t>
      </w:r>
    </w:p>
    <w:p w:rsidR="00FB0CE9" w:rsidRPr="0057463C" w:rsidP="00D97FEA">
      <w:pPr>
        <w:pStyle w:val="Answer"/>
      </w:pPr>
      <w:sdt>
        <w:sdtPr>
          <w:alias w:val="Witness"/>
          <w:id w:val="-761836887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05469F">
        <w:t>Yes, e</w:t>
      </w:r>
      <w:r w:rsidRPr="0057463C" w:rsidR="00AE6791">
        <w:t xml:space="preserve">xactly. </w:t>
      </w:r>
      <w:r w:rsidRPr="0057463C">
        <w:t xml:space="preserve">I suspect </w:t>
      </w:r>
      <w:r w:rsidRPr="0057463C" w:rsidR="00AE6791">
        <w:t xml:space="preserve">that when the FCA was designing the stress testing, </w:t>
      </w:r>
      <w:r w:rsidRPr="0057463C">
        <w:t>they were not thinking that</w:t>
      </w:r>
      <w:r w:rsidRPr="0057463C" w:rsidR="00675BA5">
        <w:t>,</w:t>
      </w:r>
      <w:r w:rsidRPr="0057463C">
        <w:t xml:space="preserve"> alongside the increases</w:t>
      </w:r>
      <w:r w:rsidRPr="0057463C" w:rsidR="00AE6791">
        <w:t xml:space="preserve"> we are seeing here</w:t>
      </w:r>
      <w:r w:rsidRPr="0057463C">
        <w:t xml:space="preserve">, you would be looking at </w:t>
      </w:r>
      <w:r w:rsidRPr="0057463C" w:rsidR="00AE6791">
        <w:t xml:space="preserve">those massive energy increases and </w:t>
      </w:r>
      <w:r w:rsidRPr="0057463C">
        <w:t xml:space="preserve">food inflation </w:t>
      </w:r>
      <w:r w:rsidRPr="0057463C" w:rsidR="00AE6791">
        <w:t xml:space="preserve">at </w:t>
      </w:r>
      <w:r w:rsidRPr="0057463C">
        <w:t>11% and so on.</w:t>
      </w:r>
      <w:r w:rsidRPr="0057463C" w:rsidR="00AE6791">
        <w:t xml:space="preserve"> Yes, it is a perfect storm, I am afraid.</w:t>
      </w:r>
    </w:p>
    <w:p w:rsidR="00AE6791" w:rsidRPr="0057463C" w:rsidP="00D97FEA">
      <w:pPr>
        <w:pStyle w:val="Question"/>
      </w:pPr>
      <w:sdt>
        <w:sdtPr>
          <w:alias w:val="Member"/>
          <w:tag w:val="&lt;Member mnisId='4138' dodsId='58561'&gt;"/>
          <w:id w:val="1288546273"/>
          <w:placeholder>
            <w:docPart w:val="DefaultPlaceholder_-1854013440"/>
          </w:placeholder>
          <w:richText/>
        </w:sdtPr>
        <w:sdtContent>
          <w:r w:rsidRPr="0057463C" w:rsidR="00FB0CE9">
            <w:rPr>
              <w:b/>
            </w:rPr>
            <w:t>Rushanara Ali:</w:t>
          </w:r>
        </w:sdtContent>
      </w:sdt>
      <w:r w:rsidRPr="0057463C" w:rsidR="00FB0CE9">
        <w:t xml:space="preserve"> Speaking of </w:t>
      </w:r>
      <w:r w:rsidRPr="0057463C">
        <w:t xml:space="preserve">a </w:t>
      </w:r>
      <w:r w:rsidRPr="0057463C" w:rsidR="00FB0CE9">
        <w:t>perfect storm, that takes me neatly on</w:t>
      </w:r>
      <w:r w:rsidRPr="0057463C" w:rsidR="00675BA5">
        <w:t xml:space="preserve"> </w:t>
      </w:r>
      <w:r w:rsidRPr="0057463C" w:rsidR="00FB0CE9">
        <w:t>to what</w:t>
      </w:r>
      <w:r w:rsidRPr="0057463C" w:rsidR="00675BA5">
        <w:t>,</w:t>
      </w:r>
      <w:r w:rsidRPr="0057463C" w:rsidR="00FB0CE9">
        <w:t xml:space="preserve"> </w:t>
      </w:r>
      <w:r w:rsidRPr="0057463C">
        <w:t>if anything</w:t>
      </w:r>
      <w:r w:rsidRPr="0057463C" w:rsidR="00675BA5">
        <w:t>,</w:t>
      </w:r>
      <w:r w:rsidRPr="0057463C">
        <w:t xml:space="preserve"> </w:t>
      </w:r>
      <w:r w:rsidRPr="0057463C" w:rsidR="00FB0CE9">
        <w:t xml:space="preserve">Government </w:t>
      </w:r>
      <w:r w:rsidRPr="0057463C">
        <w:t xml:space="preserve">can or should or </w:t>
      </w:r>
      <w:r w:rsidRPr="0057463C" w:rsidR="00FB0CE9">
        <w:t xml:space="preserve">ought to do. There are various numbers that have been floated around. The </w:t>
      </w:r>
      <w:r w:rsidRPr="0057463C">
        <w:t xml:space="preserve">Resolution Foundation estimated some time ago that the </w:t>
      </w:r>
      <w:r w:rsidRPr="0057463C" w:rsidR="00FB0CE9">
        <w:t>average mortgage</w:t>
      </w:r>
      <w:r w:rsidRPr="0057463C" w:rsidR="00675BA5">
        <w:t>d</w:t>
      </w:r>
      <w:r w:rsidRPr="0057463C" w:rsidR="00FB0CE9">
        <w:t xml:space="preserve"> London household would be paying </w:t>
      </w:r>
      <w:r w:rsidRPr="0057463C">
        <w:t xml:space="preserve">£5,500 </w:t>
      </w:r>
      <w:r w:rsidRPr="0057463C" w:rsidR="00FB0CE9">
        <w:t>more</w:t>
      </w:r>
      <w:r w:rsidRPr="0057463C">
        <w:t xml:space="preserve"> in annual costs by the end of 2024</w:t>
      </w:r>
      <w:r w:rsidRPr="0057463C" w:rsidR="00FB0CE9">
        <w:t xml:space="preserve">. </w:t>
      </w:r>
      <w:r w:rsidRPr="0057463C" w:rsidR="00675BA5">
        <w:t xml:space="preserve">A more recent </w:t>
      </w:r>
      <w:r w:rsidRPr="0057463C" w:rsidR="00FB0CE9">
        <w:t xml:space="preserve">article in </w:t>
      </w:r>
      <w:r w:rsidRPr="0057463C" w:rsidR="0005469F">
        <w:t xml:space="preserve">the </w:t>
      </w:r>
      <w:r w:rsidRPr="0057463C" w:rsidR="00FB0CE9">
        <w:rPr>
          <w:i/>
          <w:iCs/>
        </w:rPr>
        <w:t>Mirror</w:t>
      </w:r>
      <w:r w:rsidRPr="0057463C" w:rsidR="00FB0CE9">
        <w:t xml:space="preserve"> </w:t>
      </w:r>
      <w:r w:rsidRPr="0057463C">
        <w:t xml:space="preserve">newspaper </w:t>
      </w:r>
      <w:r w:rsidRPr="0057463C" w:rsidR="00FB0CE9">
        <w:t xml:space="preserve">says </w:t>
      </w:r>
      <w:r w:rsidRPr="0057463C" w:rsidR="00675BA5">
        <w:t xml:space="preserve">that </w:t>
      </w:r>
      <w:r w:rsidRPr="0057463C" w:rsidR="00FB0CE9">
        <w:t xml:space="preserve">families </w:t>
      </w:r>
      <w:r w:rsidRPr="0057463C">
        <w:t xml:space="preserve">face average </w:t>
      </w:r>
      <w:r w:rsidRPr="0057463C" w:rsidR="00FB0CE9">
        <w:t xml:space="preserve">mortgage hikes of </w:t>
      </w:r>
      <w:r w:rsidRPr="0057463C">
        <w:t>£</w:t>
      </w:r>
      <w:r w:rsidRPr="0057463C" w:rsidR="00FB0CE9">
        <w:t>6,</w:t>
      </w:r>
      <w:r w:rsidRPr="0057463C">
        <w:t>7</w:t>
      </w:r>
      <w:r w:rsidRPr="0057463C" w:rsidR="00FB0CE9">
        <w:t>00 a year</w:t>
      </w:r>
      <w:r w:rsidRPr="0057463C" w:rsidR="00675BA5">
        <w:t>. W</w:t>
      </w:r>
      <w:r w:rsidRPr="0057463C" w:rsidR="00FB0CE9">
        <w:t xml:space="preserve">e are talking </w:t>
      </w:r>
      <w:r w:rsidRPr="0057463C">
        <w:t xml:space="preserve">about </w:t>
      </w:r>
      <w:r w:rsidRPr="0057463C" w:rsidR="00FB0CE9">
        <w:t>thousands</w:t>
      </w:r>
      <w:r w:rsidRPr="0057463C">
        <w:t xml:space="preserve"> depending on which analysis you go for, but the latest ones are in that sort of territory</w:t>
      </w:r>
      <w:r w:rsidRPr="0057463C" w:rsidR="00FB0CE9">
        <w:t xml:space="preserve">. </w:t>
      </w:r>
      <w:r w:rsidRPr="0057463C">
        <w:t xml:space="preserve">Somebody </w:t>
      </w:r>
      <w:r w:rsidRPr="0057463C" w:rsidR="00FB0CE9">
        <w:t xml:space="preserve">mentioned </w:t>
      </w:r>
      <w:r w:rsidRPr="0057463C">
        <w:t>£</w:t>
      </w:r>
      <w:r w:rsidRPr="0057463C" w:rsidR="00FB0CE9">
        <w:t>200 a month in addition</w:t>
      </w:r>
      <w:r w:rsidRPr="0057463C" w:rsidR="00675BA5">
        <w:t>.</w:t>
      </w:r>
      <w:r w:rsidRPr="0057463C" w:rsidR="00FB0CE9">
        <w:t xml:space="preserve"> </w:t>
      </w:r>
    </w:p>
    <w:p w:rsidR="00DA7D94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 xml:space="preserve">During </w:t>
      </w:r>
      <w:r w:rsidRPr="0057463C" w:rsidR="00FB0CE9">
        <w:t>the pandemic</w:t>
      </w:r>
      <w:r w:rsidRPr="0057463C" w:rsidR="00675BA5">
        <w:t>,</w:t>
      </w:r>
      <w:r w:rsidRPr="0057463C">
        <w:t xml:space="preserve"> for instance, </w:t>
      </w:r>
      <w:r w:rsidRPr="0057463C" w:rsidR="00FB0CE9">
        <w:t>the FCA introduced a number of support measures</w:t>
      </w:r>
      <w:r w:rsidRPr="0057463C">
        <w:t xml:space="preserve"> for mortgage</w:t>
      </w:r>
      <w:r w:rsidRPr="0057463C" w:rsidR="0005469F">
        <w:t>-</w:t>
      </w:r>
      <w:r w:rsidRPr="0057463C" w:rsidR="00675BA5">
        <w:t>holders</w:t>
      </w:r>
      <w:r w:rsidRPr="0057463C">
        <w:t>, including encouraging lenders to offer mortgage holidays</w:t>
      </w:r>
      <w:r w:rsidRPr="0057463C" w:rsidR="00FB0CE9">
        <w:t xml:space="preserve">. I personally do not think that mortgage holidays are </w:t>
      </w:r>
      <w:r w:rsidRPr="0057463C">
        <w:t xml:space="preserve">necessarily </w:t>
      </w:r>
      <w:r w:rsidRPr="0057463C" w:rsidR="00FB0CE9">
        <w:t xml:space="preserve">the answer, because </w:t>
      </w:r>
      <w:r w:rsidRPr="0057463C">
        <w:t xml:space="preserve">in effect </w:t>
      </w:r>
      <w:r w:rsidRPr="0057463C" w:rsidR="00FB0CE9">
        <w:t>the mortgage holder is paying for Liz Truss’</w:t>
      </w:r>
      <w:r w:rsidRPr="0057463C">
        <w:t>s</w:t>
      </w:r>
      <w:r w:rsidRPr="0057463C" w:rsidR="00FB0CE9">
        <w:t xml:space="preserve"> mistakes</w:t>
      </w:r>
      <w:r w:rsidRPr="0057463C" w:rsidR="0005469F">
        <w:t>, frankly,</w:t>
      </w:r>
      <w:r w:rsidRPr="0057463C">
        <w:t xml:space="preserve"> in the </w:t>
      </w:r>
      <w:r w:rsidRPr="0057463C" w:rsidR="00C64072">
        <w:t>mini-Budget</w:t>
      </w:r>
      <w:r w:rsidRPr="0057463C">
        <w:t>, and they should not</w:t>
      </w:r>
      <w:r w:rsidRPr="0057463C" w:rsidR="00FB0CE9">
        <w:t xml:space="preserve">. </w:t>
      </w:r>
      <w:r w:rsidRPr="0057463C">
        <w:t xml:space="preserve">They will have to pay interest on it. </w:t>
      </w:r>
    </w:p>
    <w:p w:rsidR="00FB0CE9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 xml:space="preserve">Are there ways in which </w:t>
      </w:r>
      <w:r w:rsidRPr="0057463C" w:rsidR="00AE6791">
        <w:t xml:space="preserve">the </w:t>
      </w:r>
      <w:r w:rsidRPr="0057463C">
        <w:t>Government should be looking at taking the edge of</w:t>
      </w:r>
      <w:r w:rsidRPr="0057463C" w:rsidR="00AE6791">
        <w:t>f</w:t>
      </w:r>
      <w:r w:rsidRPr="0057463C">
        <w:t xml:space="preserve"> for a period of time, </w:t>
      </w:r>
      <w:r w:rsidRPr="0057463C" w:rsidR="00AE6791">
        <w:t>until the economy gets back into a better footing</w:t>
      </w:r>
      <w:r w:rsidRPr="0057463C" w:rsidR="00DA7D94">
        <w:t xml:space="preserve">? It </w:t>
      </w:r>
      <w:r w:rsidRPr="0057463C" w:rsidR="00AE6791">
        <w:t xml:space="preserve">could be some years </w:t>
      </w:r>
      <w:r w:rsidRPr="0057463C" w:rsidR="00DA7D94">
        <w:t xml:space="preserve">before that happens, so how can the Government </w:t>
      </w:r>
      <w:r w:rsidRPr="0057463C">
        <w:t xml:space="preserve">prevent repossessions or distress in </w:t>
      </w:r>
      <w:r w:rsidRPr="0057463C" w:rsidR="00AE6791">
        <w:t xml:space="preserve">the </w:t>
      </w:r>
      <w:r w:rsidRPr="0057463C">
        <w:t>different markets that we are talking about</w:t>
      </w:r>
      <w:r w:rsidRPr="0057463C" w:rsidR="00DA7D94">
        <w:t xml:space="preserve">, such as </w:t>
      </w:r>
      <w:r w:rsidRPr="0057463C" w:rsidR="00AE6791">
        <w:t>first-time buyers, existing household</w:t>
      </w:r>
      <w:r w:rsidRPr="0057463C" w:rsidR="00DA7D94">
        <w:t>s</w:t>
      </w:r>
      <w:r w:rsidRPr="0057463C" w:rsidR="00AE6791">
        <w:t xml:space="preserve"> and the buy-to-let sector</w:t>
      </w:r>
      <w:r w:rsidRPr="0057463C" w:rsidR="00DA7D94">
        <w:t xml:space="preserve">, </w:t>
      </w:r>
      <w:r w:rsidRPr="0057463C" w:rsidR="00AE6791">
        <w:t xml:space="preserve">given </w:t>
      </w:r>
      <w:r w:rsidRPr="0057463C">
        <w:t>the knock-on effect in terms of pressures on rental properties</w:t>
      </w:r>
      <w:r w:rsidR="00D97FEA">
        <w:t>?</w:t>
      </w:r>
      <w:r w:rsidRPr="0057463C" w:rsidR="00AE6791">
        <w:t xml:space="preserve"> What are your thoughts on some of these points? W</w:t>
      </w:r>
      <w:r w:rsidRPr="0057463C">
        <w:t xml:space="preserve">hat might be good interventions that Government should </w:t>
      </w:r>
      <w:r w:rsidRPr="0057463C" w:rsidR="00AE6791">
        <w:t xml:space="preserve">and could </w:t>
      </w:r>
      <w:r w:rsidRPr="0057463C">
        <w:t>be considering?</w:t>
      </w:r>
    </w:p>
    <w:p w:rsidR="00FB0CE9" w:rsidRPr="0057463C" w:rsidP="00D97FEA">
      <w:pPr>
        <w:pStyle w:val="Answer"/>
      </w:pPr>
      <w:sdt>
        <w:sdtPr>
          <w:alias w:val="Witness"/>
          <w:id w:val="-65715571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AE6791">
        <w:t xml:space="preserve">It is heartening to hear what you are saying about there being no return to the payment deferral scheme. </w:t>
      </w:r>
      <w:r w:rsidRPr="0057463C">
        <w:t xml:space="preserve">The circumstances </w:t>
      </w:r>
      <w:r w:rsidRPr="0057463C" w:rsidR="00AE6791">
        <w:t xml:space="preserve">in which it was </w:t>
      </w:r>
      <w:r w:rsidRPr="0057463C" w:rsidR="00DA7D94">
        <w:t>introduced</w:t>
      </w:r>
      <w:r w:rsidRPr="0057463C" w:rsidR="00AE6791">
        <w:t xml:space="preserve"> during the pandemic </w:t>
      </w:r>
      <w:r w:rsidRPr="0057463C">
        <w:t xml:space="preserve">were very different </w:t>
      </w:r>
      <w:r w:rsidRPr="0057463C" w:rsidR="00675BA5">
        <w:t xml:space="preserve">than </w:t>
      </w:r>
      <w:r w:rsidRPr="0057463C">
        <w:t>they are today.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77259370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675BA5">
        <w:t xml:space="preserve">The pandemic </w:t>
      </w:r>
      <w:r w:rsidRPr="0057463C">
        <w:t>was not anyone’s fault</w:t>
      </w:r>
      <w:r w:rsidRPr="0057463C" w:rsidR="00675BA5">
        <w:t xml:space="preserve">, </w:t>
      </w:r>
      <w:r w:rsidRPr="0057463C">
        <w:t>per se. This is very clearly the fault of a particular Government</w:t>
      </w:r>
      <w:r w:rsidRPr="0057463C" w:rsidR="00675BA5">
        <w:t xml:space="preserve"> at a particular time</w:t>
      </w:r>
      <w:r w:rsidRPr="0057463C">
        <w:t>.</w:t>
      </w:r>
    </w:p>
    <w:p w:rsidR="00FB0CE9" w:rsidRPr="0057463C" w:rsidP="00D97FEA">
      <w:pPr>
        <w:pStyle w:val="Answer"/>
      </w:pPr>
      <w:sdt>
        <w:sdtPr>
          <w:alias w:val="Witness"/>
          <w:id w:val="10178186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675BA5">
        <w:t>In terms of the tools that lenders have available at the moment, t</w:t>
      </w:r>
      <w:r w:rsidRPr="0057463C">
        <w:t>hey have a range of tools that they have been using</w:t>
      </w:r>
      <w:r w:rsidRPr="0057463C" w:rsidR="00675BA5">
        <w:t xml:space="preserve"> for a number of years, certainly since the pandemic</w:t>
      </w:r>
      <w:r w:rsidRPr="0057463C">
        <w:t xml:space="preserve">. They have issues </w:t>
      </w:r>
      <w:r w:rsidRPr="0057463C" w:rsidR="00DA7D94">
        <w:t xml:space="preserve">with </w:t>
      </w:r>
      <w:r w:rsidRPr="0057463C">
        <w:t xml:space="preserve">things like financial difficulty, </w:t>
      </w:r>
      <w:r w:rsidRPr="0057463C" w:rsidR="00DA7D94">
        <w:t xml:space="preserve">and </w:t>
      </w:r>
      <w:r w:rsidRPr="0057463C">
        <w:t xml:space="preserve">then </w:t>
      </w:r>
      <w:r w:rsidRPr="0057463C" w:rsidR="00675BA5">
        <w:t xml:space="preserve">in terms of </w:t>
      </w:r>
      <w:r w:rsidRPr="0057463C">
        <w:t>opportunities to move to a part</w:t>
      </w:r>
      <w:r w:rsidRPr="0057463C" w:rsidR="0005469F">
        <w:t>-</w:t>
      </w:r>
      <w:r w:rsidRPr="0057463C" w:rsidR="00675BA5">
        <w:t>and</w:t>
      </w:r>
      <w:r w:rsidRPr="0057463C" w:rsidR="0005469F">
        <w:t>-</w:t>
      </w:r>
      <w:r w:rsidRPr="0057463C" w:rsidR="00675BA5">
        <w:t>part, which is part</w:t>
      </w:r>
      <w:r w:rsidRPr="0057463C" w:rsidR="00DA7D94">
        <w:t xml:space="preserve"> </w:t>
      </w:r>
      <w:r w:rsidRPr="0057463C" w:rsidR="00675BA5">
        <w:t>interest</w:t>
      </w:r>
      <w:r w:rsidRPr="0057463C" w:rsidR="00FC46A9">
        <w:t xml:space="preserve"> </w:t>
      </w:r>
      <w:r w:rsidRPr="0057463C">
        <w:t xml:space="preserve">only, </w:t>
      </w:r>
      <w:r w:rsidRPr="0057463C" w:rsidR="00675BA5">
        <w:t xml:space="preserve">part capital and repayment, </w:t>
      </w:r>
      <w:r w:rsidRPr="0057463C" w:rsidR="00DA7D94">
        <w:t xml:space="preserve">or </w:t>
      </w:r>
      <w:r w:rsidRPr="0057463C">
        <w:t xml:space="preserve">to </w:t>
      </w:r>
      <w:r w:rsidRPr="0057463C" w:rsidR="00675BA5">
        <w:t xml:space="preserve">move to </w:t>
      </w:r>
      <w:r w:rsidRPr="0057463C">
        <w:t>interest</w:t>
      </w:r>
      <w:r w:rsidRPr="0057463C" w:rsidR="00FC46A9">
        <w:t xml:space="preserve"> </w:t>
      </w:r>
      <w:r w:rsidRPr="0057463C">
        <w:t xml:space="preserve">only for a period, </w:t>
      </w:r>
      <w:r w:rsidRPr="0057463C" w:rsidR="00DA7D94">
        <w:t xml:space="preserve">or </w:t>
      </w:r>
      <w:r w:rsidRPr="0057463C">
        <w:t>to have a</w:t>
      </w:r>
      <w:r w:rsidRPr="0057463C" w:rsidR="00DA7D94">
        <w:t>n</w:t>
      </w:r>
      <w:r w:rsidRPr="0057463C">
        <w:t xml:space="preserve"> extension </w:t>
      </w:r>
      <w:r w:rsidRPr="0057463C" w:rsidR="00DA7D94">
        <w:t xml:space="preserve">of </w:t>
      </w:r>
      <w:r w:rsidRPr="0057463C" w:rsidR="00675BA5">
        <w:t xml:space="preserve">the mortgage term </w:t>
      </w:r>
      <w:r w:rsidRPr="0057463C">
        <w:t>to help with affordability.</w:t>
      </w:r>
    </w:p>
    <w:p w:rsidR="00FB0CE9" w:rsidRPr="0057463C" w:rsidP="00D97FEA">
      <w:pPr>
        <w:pStyle w:val="Question"/>
      </w:pPr>
      <w:sdt>
        <w:sdtPr>
          <w:alias w:val="Member"/>
          <w:tag w:val="&lt;Member mnisId='4138' dodsId='58561'&gt;"/>
          <w:id w:val="-44969647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Would that still mean that the </w:t>
      </w:r>
      <w:r w:rsidRPr="0057463C" w:rsidR="00675BA5">
        <w:t xml:space="preserve">actual </w:t>
      </w:r>
      <w:r w:rsidRPr="0057463C">
        <w:t>mortgage holder end</w:t>
      </w:r>
      <w:r w:rsidRPr="0057463C" w:rsidR="00675BA5">
        <w:t>s</w:t>
      </w:r>
      <w:r w:rsidRPr="0057463C">
        <w:t xml:space="preserve"> up paying a certain amount</w:t>
      </w:r>
      <w:r w:rsidRPr="0057463C" w:rsidR="00DA7D94">
        <w:t>,</w:t>
      </w:r>
      <w:r w:rsidRPr="0057463C" w:rsidR="00675BA5">
        <w:t xml:space="preserve"> or do you think the Government should guarantee that in some way</w:t>
      </w:r>
      <w:r w:rsidRPr="0057463C">
        <w:t>?</w:t>
      </w:r>
    </w:p>
    <w:p w:rsidR="00675BA5" w:rsidRPr="0057463C" w:rsidP="00D97FEA">
      <w:pPr>
        <w:pStyle w:val="Answer"/>
      </w:pPr>
      <w:sdt>
        <w:sdtPr>
          <w:alias w:val="Witness"/>
          <w:id w:val="44727990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FB0CE9">
            <w:rPr>
              <w:b/>
            </w:rPr>
            <w:t xml:space="preserve"> </w:t>
          </w:r>
        </w:sdtContent>
      </w:sdt>
      <w:r w:rsidRPr="0057463C" w:rsidR="00FB0CE9">
        <w:t xml:space="preserve">In terms of </w:t>
      </w:r>
      <w:r w:rsidRPr="0057463C">
        <w:t xml:space="preserve">an extension term or </w:t>
      </w:r>
      <w:r w:rsidRPr="0057463C" w:rsidR="00FB0CE9">
        <w:t>moving to interest</w:t>
      </w:r>
      <w:r w:rsidRPr="0057463C" w:rsidR="00FC46A9">
        <w:t xml:space="preserve"> </w:t>
      </w:r>
      <w:r w:rsidRPr="0057463C" w:rsidR="00FB0CE9">
        <w:t xml:space="preserve">only, </w:t>
      </w:r>
      <w:r w:rsidRPr="0057463C">
        <w:t xml:space="preserve">yes, </w:t>
      </w:r>
      <w:r w:rsidRPr="0057463C" w:rsidR="00FB0CE9">
        <w:t>the borrower would be paying a little more</w:t>
      </w:r>
      <w:r w:rsidRPr="0057463C">
        <w:t xml:space="preserve"> over the lifetime of the mortgage, but in terms of things that we would be looking to the Government for, w</w:t>
      </w:r>
      <w:r w:rsidRPr="0057463C" w:rsidR="00FB0CE9">
        <w:t xml:space="preserve">e have already asked the Government to review the support </w:t>
      </w:r>
      <w:r w:rsidRPr="0057463C">
        <w:t xml:space="preserve">for </w:t>
      </w:r>
      <w:r w:rsidRPr="0057463C" w:rsidR="00DA7D94">
        <w:t xml:space="preserve">the </w:t>
      </w:r>
      <w:r w:rsidRPr="0057463C">
        <w:t xml:space="preserve">mortgage interest </w:t>
      </w:r>
      <w:r w:rsidRPr="0057463C" w:rsidR="00FB0CE9">
        <w:t xml:space="preserve">scheme to enable </w:t>
      </w:r>
      <w:r w:rsidRPr="0057463C" w:rsidR="00DA7D94">
        <w:t xml:space="preserve">homeowners </w:t>
      </w:r>
      <w:r w:rsidRPr="0057463C">
        <w:t xml:space="preserve">who are in financial difficulty </w:t>
      </w:r>
      <w:r w:rsidRPr="0057463C" w:rsidR="00FB0CE9">
        <w:t xml:space="preserve">to get </w:t>
      </w:r>
      <w:r w:rsidRPr="0057463C">
        <w:t xml:space="preserve">access </w:t>
      </w:r>
      <w:r w:rsidRPr="0057463C" w:rsidR="00FB0CE9">
        <w:t>to the support for that sooner</w:t>
      </w:r>
      <w:r w:rsidRPr="0057463C">
        <w:t xml:space="preserve"> than they can at the moment</w:t>
      </w:r>
      <w:r w:rsidRPr="0057463C" w:rsidR="00FB0CE9">
        <w:t xml:space="preserve">, and also to remove the </w:t>
      </w:r>
      <w:r w:rsidRPr="0057463C">
        <w:t>z</w:t>
      </w:r>
      <w:r w:rsidRPr="0057463C" w:rsidR="00DA7D94">
        <w:t>e</w:t>
      </w:r>
      <w:r w:rsidRPr="0057463C">
        <w:t xml:space="preserve">ro </w:t>
      </w:r>
      <w:r w:rsidRPr="0057463C" w:rsidR="00FB0CE9">
        <w:t>earning</w:t>
      </w:r>
      <w:r w:rsidRPr="0057463C">
        <w:t>s</w:t>
      </w:r>
      <w:r w:rsidRPr="0057463C" w:rsidR="00FB0CE9">
        <w:t xml:space="preserve"> rule. </w:t>
      </w:r>
    </w:p>
    <w:p w:rsidR="00FB0CE9" w:rsidRPr="0057463C" w:rsidP="00D97FEA">
      <w:pPr>
        <w:pStyle w:val="Answer"/>
      </w:pPr>
      <w:r w:rsidRPr="0057463C">
        <w:t>Also, I mentioned earlier t</w:t>
      </w:r>
      <w:r w:rsidRPr="0057463C">
        <w:t xml:space="preserve">he reintroduction of the </w:t>
      </w:r>
      <w:r w:rsidRPr="0057463C" w:rsidR="00FC46A9">
        <w:t>m</w:t>
      </w:r>
      <w:r w:rsidRPr="0057463C">
        <w:t xml:space="preserve">ortgage </w:t>
      </w:r>
      <w:r w:rsidRPr="0057463C" w:rsidR="00FC46A9">
        <w:t>g</w:t>
      </w:r>
      <w:r w:rsidRPr="0057463C">
        <w:t xml:space="preserve">uarantee </w:t>
      </w:r>
      <w:r w:rsidRPr="0057463C" w:rsidR="00FC46A9">
        <w:t>s</w:t>
      </w:r>
      <w:r w:rsidRPr="0057463C">
        <w:t xml:space="preserve">cheme </w:t>
      </w:r>
      <w:r w:rsidRPr="0057463C">
        <w:t xml:space="preserve">for higher loan-to-value lending, which would </w:t>
      </w:r>
      <w:r w:rsidRPr="0057463C">
        <w:t>be very helpful</w:t>
      </w:r>
      <w:r w:rsidRPr="0057463C">
        <w:t>. A</w:t>
      </w:r>
      <w:r w:rsidRPr="0057463C">
        <w:t>lso</w:t>
      </w:r>
      <w:r w:rsidRPr="0057463C">
        <w:t xml:space="preserve">, </w:t>
      </w:r>
      <w:r w:rsidRPr="0057463C" w:rsidR="00DA7D94">
        <w:t xml:space="preserve">perhaps linking </w:t>
      </w:r>
      <w:r w:rsidRPr="0057463C">
        <w:t>housing allowance and housing benefit to inflation</w:t>
      </w:r>
      <w:r w:rsidRPr="0057463C">
        <w:t xml:space="preserve"> ensures that </w:t>
      </w:r>
      <w:r w:rsidRPr="0057463C" w:rsidR="00DA7D94">
        <w:t xml:space="preserve">it </w:t>
      </w:r>
      <w:r w:rsidRPr="0057463C">
        <w:t>maintains pace with inflation and reflects the cost-of-livi</w:t>
      </w:r>
      <w:r w:rsidRPr="0057463C" w:rsidR="00DA7D94">
        <w:t>n</w:t>
      </w:r>
      <w:r w:rsidRPr="0057463C">
        <w:t xml:space="preserve">g challenges that all </w:t>
      </w:r>
      <w:r w:rsidRPr="0057463C" w:rsidR="00DA7D94">
        <w:t xml:space="preserve">homeowners </w:t>
      </w:r>
      <w:r w:rsidRPr="0057463C" w:rsidR="002E7556">
        <w:t xml:space="preserve">and tenants are facing. </w:t>
      </w:r>
      <w:r w:rsidRPr="0057463C" w:rsidR="00DA7D94">
        <w:t xml:space="preserve">There are </w:t>
      </w:r>
      <w:r w:rsidRPr="0057463C" w:rsidR="002E7556">
        <w:t xml:space="preserve">a range of issues </w:t>
      </w:r>
      <w:r w:rsidRPr="0057463C" w:rsidR="00DA7D94">
        <w:t xml:space="preserve">on which </w:t>
      </w:r>
      <w:r w:rsidRPr="0057463C">
        <w:t xml:space="preserve">we </w:t>
      </w:r>
      <w:r w:rsidRPr="0057463C" w:rsidR="002E7556">
        <w:t xml:space="preserve">would like to see the </w:t>
      </w:r>
      <w:r w:rsidRPr="0057463C">
        <w:t xml:space="preserve">Government work to </w:t>
      </w:r>
      <w:r w:rsidRPr="0057463C" w:rsidR="002E7556">
        <w:t>support homeowners and tenants</w:t>
      </w:r>
      <w:r w:rsidRPr="0057463C">
        <w:t xml:space="preserve"> to afford the homes that they live in</w:t>
      </w:r>
      <w:r w:rsidRPr="0057463C" w:rsidR="002E7556">
        <w:t>.</w:t>
      </w:r>
    </w:p>
    <w:p w:rsidR="00DA7D94" w:rsidRPr="0057463C" w:rsidP="00D97FEA">
      <w:pPr>
        <w:pStyle w:val="Answer"/>
      </w:pPr>
      <w:sdt>
        <w:sdtPr>
          <w:alias w:val="Witness"/>
          <w:id w:val="-2088604795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2E7556">
            <w:rPr>
              <w:b/>
            </w:rPr>
            <w:t xml:space="preserve"> </w:t>
          </w:r>
        </w:sdtContent>
      </w:sdt>
      <w:r w:rsidRPr="0057463C">
        <w:t xml:space="preserve">I </w:t>
      </w:r>
      <w:r w:rsidRPr="0057463C" w:rsidR="00675BA5">
        <w:t xml:space="preserve">agree with Charles in terms of what lenders are </w:t>
      </w:r>
      <w:r w:rsidRPr="0057463C">
        <w:t xml:space="preserve">already </w:t>
      </w:r>
      <w:r w:rsidRPr="0057463C" w:rsidR="00675BA5">
        <w:t>offering</w:t>
      </w:r>
      <w:r w:rsidRPr="0057463C">
        <w:t xml:space="preserve">. </w:t>
      </w:r>
      <w:r w:rsidRPr="0057463C" w:rsidR="002E7556">
        <w:t xml:space="preserve">Most of those </w:t>
      </w:r>
      <w:r w:rsidRPr="0057463C">
        <w:t xml:space="preserve">measures </w:t>
      </w:r>
      <w:r w:rsidRPr="0057463C" w:rsidR="002E7556">
        <w:t>are required by the FCA.</w:t>
      </w:r>
      <w:r w:rsidRPr="0057463C" w:rsidR="00675BA5">
        <w:t xml:space="preserve"> </w:t>
      </w:r>
      <w:r w:rsidRPr="0057463C">
        <w:t>O</w:t>
      </w:r>
      <w:r w:rsidRPr="0057463C" w:rsidR="002E7556">
        <w:t xml:space="preserve">n support for mortgage interests, </w:t>
      </w:r>
      <w:r w:rsidRPr="0057463C" w:rsidR="00675BA5">
        <w:t xml:space="preserve">you might remember that </w:t>
      </w:r>
      <w:r w:rsidRPr="0057463C" w:rsidR="002E7556">
        <w:t xml:space="preserve">this was something that used to be a grant and is now a loan. </w:t>
      </w:r>
      <w:r w:rsidRPr="0057463C" w:rsidR="00675BA5">
        <w:t xml:space="preserve">The numbers of people accessing it have fallen very dramatically. </w:t>
      </w:r>
      <w:r w:rsidRPr="0057463C" w:rsidR="00FC46A9">
        <w:t>T</w:t>
      </w:r>
      <w:r w:rsidRPr="0057463C" w:rsidR="002E7556">
        <w:t xml:space="preserve">here is now </w:t>
      </w:r>
      <w:r w:rsidRPr="0057463C" w:rsidR="00675BA5">
        <w:t xml:space="preserve">something like </w:t>
      </w:r>
      <w:r w:rsidRPr="0057463C" w:rsidR="002E7556">
        <w:t xml:space="preserve">12,000 </w:t>
      </w:r>
      <w:r w:rsidRPr="0057463C" w:rsidR="00675BA5">
        <w:t xml:space="preserve">people </w:t>
      </w:r>
      <w:r w:rsidRPr="0057463C" w:rsidR="002E7556">
        <w:t>a year using it</w:t>
      </w:r>
      <w:r w:rsidRPr="0057463C" w:rsidR="00675BA5">
        <w:t>,</w:t>
      </w:r>
      <w:r w:rsidRPr="0057463C" w:rsidR="00FC46A9">
        <w:t xml:space="preserve"> which</w:t>
      </w:r>
      <w:r w:rsidRPr="0057463C" w:rsidR="00675BA5">
        <w:t xml:space="preserve"> is pretty small</w:t>
      </w:r>
      <w:r w:rsidRPr="0057463C" w:rsidR="002E7556">
        <w:t xml:space="preserve">. </w:t>
      </w:r>
    </w:p>
    <w:p w:rsidR="00DA7D94" w:rsidRPr="0057463C" w:rsidP="00D97FEA">
      <w:pPr>
        <w:pStyle w:val="Answer"/>
      </w:pPr>
      <w:r w:rsidRPr="0057463C">
        <w:t xml:space="preserve">Given it is a loan, the Government could do </w:t>
      </w:r>
      <w:r w:rsidRPr="0057463C" w:rsidR="00675BA5">
        <w:t xml:space="preserve">much </w:t>
      </w:r>
      <w:r w:rsidRPr="0057463C">
        <w:t>more</w:t>
      </w:r>
      <w:r w:rsidRPr="0057463C">
        <w:t>.</w:t>
      </w:r>
      <w:r w:rsidRPr="0057463C">
        <w:t xml:space="preserve"> </w:t>
      </w:r>
      <w:r w:rsidRPr="0057463C">
        <w:t>W</w:t>
      </w:r>
      <w:r w:rsidRPr="0057463C" w:rsidR="00675BA5">
        <w:t xml:space="preserve">e and UK Finance and the building </w:t>
      </w:r>
      <w:r w:rsidRPr="0057463C">
        <w:t xml:space="preserve">societies </w:t>
      </w:r>
      <w:r w:rsidRPr="0057463C" w:rsidR="00675BA5">
        <w:t xml:space="preserve">and </w:t>
      </w:r>
      <w:r w:rsidRPr="0057463C">
        <w:t xml:space="preserve">pretty much all the charities have called for the Government to act here. </w:t>
      </w:r>
      <w:r w:rsidRPr="0057463C" w:rsidR="00675BA5">
        <w:t>The</w:t>
      </w:r>
      <w:r w:rsidRPr="0057463C">
        <w:t>re are</w:t>
      </w:r>
      <w:r w:rsidRPr="0057463C" w:rsidR="00675BA5">
        <w:t xml:space="preserve"> two key areas they could act </w:t>
      </w:r>
      <w:r w:rsidRPr="0057463C">
        <w:t>in.</w:t>
      </w:r>
      <w:r w:rsidRPr="0057463C" w:rsidR="00675BA5">
        <w:t xml:space="preserve"> </w:t>
      </w:r>
      <w:r w:rsidRPr="0057463C">
        <w:t>O</w:t>
      </w:r>
      <w:r w:rsidRPr="0057463C" w:rsidR="00675BA5">
        <w:t xml:space="preserve">ne is </w:t>
      </w:r>
      <w:r w:rsidRPr="0057463C">
        <w:t xml:space="preserve">that </w:t>
      </w:r>
      <w:r w:rsidRPr="0057463C" w:rsidR="00675BA5">
        <w:t>y</w:t>
      </w:r>
      <w:r w:rsidRPr="0057463C">
        <w:t>ou have to wait nine months for</w:t>
      </w:r>
      <w:r w:rsidRPr="0057463C">
        <w:t xml:space="preserve"> it</w:t>
      </w:r>
      <w:r w:rsidRPr="0057463C">
        <w:t xml:space="preserve">. </w:t>
      </w:r>
      <w:r w:rsidRPr="0057463C" w:rsidR="00675BA5">
        <w:t xml:space="preserve">That is a very long time. </w:t>
      </w:r>
      <w:r w:rsidRPr="0057463C">
        <w:t>You are going to have exhausted your lender’s patience</w:t>
      </w:r>
      <w:r w:rsidRPr="0057463C" w:rsidR="00675BA5">
        <w:t xml:space="preserve"> and probably all your own resource by then</w:t>
      </w:r>
      <w:r w:rsidRPr="0057463C">
        <w:t xml:space="preserve">. </w:t>
      </w:r>
      <w:r w:rsidRPr="0057463C" w:rsidR="00675BA5">
        <w:t xml:space="preserve">That would be the first one. </w:t>
      </w:r>
    </w:p>
    <w:p w:rsidR="002E7556" w:rsidRPr="0057463C" w:rsidP="00D97FEA">
      <w:pPr>
        <w:pStyle w:val="Answer"/>
      </w:pPr>
      <w:r w:rsidRPr="0057463C">
        <w:t>Secondly, y</w:t>
      </w:r>
      <w:r w:rsidRPr="0057463C">
        <w:t xml:space="preserve">ou cannot earn any money at all and still </w:t>
      </w:r>
      <w:r w:rsidRPr="0057463C">
        <w:t xml:space="preserve">be able to </w:t>
      </w:r>
      <w:r w:rsidRPr="0057463C">
        <w:t>access</w:t>
      </w:r>
      <w:r w:rsidRPr="0057463C">
        <w:t xml:space="preserve"> support for mortgage interest</w:t>
      </w:r>
      <w:r w:rsidRPr="0057463C">
        <w:t xml:space="preserve">. </w:t>
      </w:r>
      <w:r w:rsidRPr="0057463C">
        <w:t xml:space="preserve">When the current </w:t>
      </w:r>
      <w:r w:rsidRPr="0057463C" w:rsidR="00DA7D94">
        <w:t>P</w:t>
      </w:r>
      <w:r w:rsidRPr="0057463C">
        <w:t xml:space="preserve">rime </w:t>
      </w:r>
      <w:r w:rsidRPr="0057463C" w:rsidR="00DA7D94">
        <w:t>M</w:t>
      </w:r>
      <w:r w:rsidRPr="0057463C">
        <w:t>inister was Chancellor back in June this year, h</w:t>
      </w:r>
      <w:r w:rsidRPr="0057463C">
        <w:t xml:space="preserve">e signed off </w:t>
      </w:r>
      <w:r w:rsidRPr="0057463C" w:rsidR="00DA7D94">
        <w:t xml:space="preserve">on </w:t>
      </w:r>
      <w:r w:rsidRPr="0057463C">
        <w:t xml:space="preserve">those changes. We have not heard anything from him since. </w:t>
      </w:r>
      <w:r w:rsidRPr="0057463C">
        <w:t>We certainly are urging him to come back to that</w:t>
      </w:r>
      <w:r w:rsidRPr="0057463C" w:rsidR="00DA7D94">
        <w:t>. T</w:t>
      </w:r>
      <w:r w:rsidRPr="0057463C">
        <w:t>he need is greater</w:t>
      </w:r>
      <w:r w:rsidRPr="0057463C" w:rsidR="00DA7D94">
        <w:t>,</w:t>
      </w:r>
      <w:r w:rsidRPr="0057463C">
        <w:t xml:space="preserve"> </w:t>
      </w:r>
      <w:r w:rsidRPr="0057463C">
        <w:t xml:space="preserve">as we have all been saying, </w:t>
      </w:r>
      <w:r w:rsidRPr="0057463C">
        <w:t>than it was back in June. It would be wonderful if the Committee were able to support that as well</w:t>
      </w:r>
      <w:r w:rsidRPr="0057463C">
        <w:t>, but that would be our key ask of Government at this point</w:t>
      </w:r>
      <w:r w:rsidRPr="0057463C">
        <w:t>.</w:t>
      </w:r>
    </w:p>
    <w:p w:rsidR="002E7556" w:rsidRPr="0057463C" w:rsidP="00D97FEA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138' dodsId='58561'&gt;"/>
          <w:id w:val="12659239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DA7D94">
        <w:t xml:space="preserve">If you have </w:t>
      </w:r>
      <w:r w:rsidRPr="0057463C" w:rsidR="00675BA5">
        <w:t>anything else you can send in writing, that would be really helpful.</w:t>
      </w:r>
    </w:p>
    <w:p w:rsidR="002E7556" w:rsidRPr="0057463C" w:rsidP="00D97FEA">
      <w:pPr>
        <w:pStyle w:val="Answer"/>
      </w:pPr>
      <w:sdt>
        <w:sdtPr>
          <w:alias w:val="Witness"/>
          <w:id w:val="-1633468079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675BA5">
        <w:t>I am very happy to.</w:t>
      </w:r>
    </w:p>
    <w:p w:rsidR="002E7556" w:rsidRPr="0057463C" w:rsidP="00D97FEA">
      <w:pPr>
        <w:pStyle w:val="Question"/>
      </w:pPr>
      <w:sdt>
        <w:sdtPr>
          <w:alias w:val="Member"/>
          <w:tag w:val="&lt;Member mnisId='4138' dodsId='58561'&gt;"/>
          <w:id w:val="14185664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DA7D94">
        <w:t>Finally, h</w:t>
      </w:r>
      <w:r w:rsidRPr="0057463C">
        <w:t>ow many people do you think are at risk of repossession</w:t>
      </w:r>
      <w:r w:rsidRPr="0057463C" w:rsidR="00554E4B">
        <w:t>? W</w:t>
      </w:r>
      <w:r w:rsidRPr="0057463C">
        <w:t xml:space="preserve">hat would the market be looking for </w:t>
      </w:r>
      <w:r w:rsidRPr="0057463C" w:rsidR="00DA7D94">
        <w:t xml:space="preserve">in terms of Government guarantees and support </w:t>
      </w:r>
      <w:r w:rsidRPr="0057463C">
        <w:t>that does not punish the mortgage</w:t>
      </w:r>
      <w:r w:rsidRPr="0057463C" w:rsidR="0012400F">
        <w:t>-</w:t>
      </w:r>
      <w:r w:rsidRPr="0057463C">
        <w:t xml:space="preserve">holder for </w:t>
      </w:r>
      <w:r w:rsidRPr="0057463C" w:rsidR="00DA7D94">
        <w:t xml:space="preserve">Prime Minister </w:t>
      </w:r>
      <w:r w:rsidRPr="0057463C">
        <w:t>Liz Truss’</w:t>
      </w:r>
      <w:r w:rsidRPr="0057463C" w:rsidR="00DA7D94">
        <w:t>s</w:t>
      </w:r>
      <w:r w:rsidRPr="0057463C">
        <w:t xml:space="preserve"> mistakes</w:t>
      </w:r>
      <w:r w:rsidRPr="0057463C" w:rsidR="00554E4B">
        <w:t>,</w:t>
      </w:r>
      <w:r w:rsidRPr="0057463C" w:rsidR="00DA7D94">
        <w:t xml:space="preserve"> but at the same time enables the market to function effectively and people not to face repossession or distress</w:t>
      </w:r>
      <w:r w:rsidRPr="0057463C">
        <w:t>?</w:t>
      </w:r>
    </w:p>
    <w:p w:rsidR="002E7556" w:rsidRPr="0057463C" w:rsidP="00D97FEA">
      <w:pPr>
        <w:pStyle w:val="Answer"/>
      </w:pPr>
      <w:sdt>
        <w:sdtPr>
          <w:alias w:val="Witness"/>
          <w:id w:val="33141398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DA7D94">
        <w:t>O</w:t>
      </w:r>
      <w:r w:rsidRPr="0057463C">
        <w:t xml:space="preserve">ne of the benefits of the stress test </w:t>
      </w:r>
      <w:r w:rsidRPr="0057463C" w:rsidR="00DA7D94">
        <w:t xml:space="preserve">that was </w:t>
      </w:r>
      <w:r w:rsidRPr="0057463C">
        <w:t xml:space="preserve">referred to earlier </w:t>
      </w:r>
      <w:r w:rsidRPr="0057463C" w:rsidR="00DA7D94">
        <w:t xml:space="preserve">in terms of mortgage affordability </w:t>
      </w:r>
      <w:r w:rsidRPr="0057463C">
        <w:t>has been to ensure that homeowners</w:t>
      </w:r>
      <w:r w:rsidRPr="0057463C" w:rsidR="00DA7D94">
        <w:t xml:space="preserve">, when they are buying a property with a mortgage, </w:t>
      </w:r>
      <w:r w:rsidRPr="0057463C">
        <w:t>can afford any additional costs that may come through</w:t>
      </w:r>
      <w:r w:rsidRPr="0057463C" w:rsidR="00DA7D94">
        <w:t xml:space="preserve"> over the lifetime of that mortgage and beyond</w:t>
      </w:r>
      <w:r w:rsidRPr="0057463C">
        <w:t xml:space="preserve">. We monitor and track the level of arrears coming through. </w:t>
      </w:r>
      <w:r w:rsidRPr="0057463C" w:rsidR="00DA7D94">
        <w:t xml:space="preserve">We report on that quarterly. </w:t>
      </w:r>
      <w:r w:rsidRPr="0057463C">
        <w:t>We</w:t>
      </w:r>
      <w:r w:rsidRPr="0057463C" w:rsidR="00DA7D94">
        <w:t xml:space="preserve"> </w:t>
      </w:r>
      <w:r w:rsidRPr="0057463C">
        <w:t>are just about to put our latest quarterly review out into the market. The indicat</w:t>
      </w:r>
      <w:r w:rsidRPr="0057463C" w:rsidR="00DA7D94">
        <w:t>i</w:t>
      </w:r>
      <w:r w:rsidRPr="0057463C">
        <w:t>ons are that arrears are extremely low</w:t>
      </w:r>
      <w:r w:rsidRPr="0057463C" w:rsidR="00DA7D94">
        <w:t xml:space="preserve"> at the moment</w:t>
      </w:r>
      <w:r w:rsidRPr="0057463C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138' dodsId='58561'&gt;"/>
          <w:id w:val="36110676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DA7D94">
        <w:t xml:space="preserve">With respect, </w:t>
      </w:r>
      <w:r w:rsidRPr="0057463C" w:rsidR="00554E4B">
        <w:t>it</w:t>
      </w:r>
      <w:r w:rsidRPr="0057463C">
        <w:t xml:space="preserve"> has</w:t>
      </w:r>
      <w:r w:rsidRPr="0057463C" w:rsidR="00DA7D94">
        <w:t xml:space="preserve"> </w:t>
      </w:r>
      <w:r w:rsidRPr="0057463C">
        <w:t>not come into effect yet</w:t>
      </w:r>
      <w:r w:rsidRPr="0057463C" w:rsidR="00554E4B">
        <w:t>,</w:t>
      </w:r>
      <w:r w:rsidRPr="0057463C" w:rsidR="00DA7D94">
        <w:t xml:space="preserve"> because people’s rates are currently fixed that are going to come up for renewal</w:t>
      </w:r>
      <w:r w:rsidRPr="0057463C" w:rsidR="00554E4B">
        <w:t>,</w:t>
      </w:r>
      <w:r w:rsidRPr="0057463C" w:rsidR="00DA7D94">
        <w:t xml:space="preserve"> and we can see that in the data</w:t>
      </w:r>
      <w:r w:rsidRPr="0057463C">
        <w:t>. What I would be interested in knowing is what the sector needs going forward and what the Government can do.</w:t>
      </w:r>
      <w:r w:rsidRPr="0057463C" w:rsidR="00DA7D94">
        <w:t xml:space="preserve"> Right now, yes, but in two years’ time that is not going to be the case. We know that from what our </w:t>
      </w:r>
      <w:r w:rsidRPr="0057463C" w:rsidR="00554E4B">
        <w:t xml:space="preserve">constituents </w:t>
      </w:r>
      <w:r w:rsidRPr="0057463C" w:rsidR="00DA7D94">
        <w:t>are telling us.</w:t>
      </w:r>
    </w:p>
    <w:p w:rsidR="002E7556" w:rsidRPr="0057463C" w:rsidP="00D97FEA">
      <w:pPr>
        <w:pStyle w:val="Answer"/>
      </w:pPr>
      <w:sdt>
        <w:sdtPr>
          <w:alias w:val="Witness"/>
          <w:id w:val="-36020425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554E4B">
        <w:t xml:space="preserve">In terms of support, </w:t>
      </w:r>
      <w:r w:rsidRPr="0057463C">
        <w:t xml:space="preserve">Joanna and Charles have covered it. </w:t>
      </w:r>
      <w:r w:rsidRPr="0057463C" w:rsidR="00554E4B">
        <w:t xml:space="preserve">It is worth remembering that the tools that have been </w:t>
      </w:r>
      <w:r w:rsidRPr="0057463C">
        <w:t>described that will be used on forbearance</w:t>
      </w:r>
      <w:r w:rsidRPr="0057463C" w:rsidR="00554E4B">
        <w:t>,</w:t>
      </w:r>
      <w:r w:rsidRPr="0057463C">
        <w:t xml:space="preserve"> compared to </w:t>
      </w:r>
      <w:r w:rsidRPr="0057463C" w:rsidR="00554E4B">
        <w:t xml:space="preserve">the </w:t>
      </w:r>
      <w:r w:rsidRPr="0057463C">
        <w:t>financial crisis and</w:t>
      </w:r>
      <w:r w:rsidRPr="0057463C" w:rsidR="00554E4B">
        <w:t>,</w:t>
      </w:r>
      <w:r w:rsidRPr="0057463C">
        <w:t xml:space="preserve"> </w:t>
      </w:r>
      <w:r w:rsidRPr="0057463C" w:rsidR="00554E4B">
        <w:t xml:space="preserve">for those that have been around a long time, </w:t>
      </w:r>
      <w:r w:rsidRPr="0057463C">
        <w:t>the early 1990s</w:t>
      </w:r>
      <w:r w:rsidRPr="0057463C" w:rsidR="00554E4B">
        <w:t xml:space="preserve">, </w:t>
      </w:r>
      <w:r w:rsidRPr="0057463C">
        <w:t>will result in a much lower level of repossessions than was the case in previous cycles</w:t>
      </w:r>
      <w:r w:rsidRPr="0057463C" w:rsidR="00554E4B">
        <w:t>. I</w:t>
      </w:r>
      <w:r w:rsidRPr="0057463C">
        <w:t>f someone is engaging and paying something, they are unlikely to get repossessed at all. It might be in their best interests to do so</w:t>
      </w:r>
      <w:r w:rsidRPr="0057463C" w:rsidR="00554E4B">
        <w:t xml:space="preserve"> if they can never afford the property they have</w:t>
      </w:r>
      <w:r w:rsidRPr="0057463C">
        <w:t xml:space="preserve">, but repossessions </w:t>
      </w:r>
      <w:r w:rsidRPr="0057463C" w:rsidR="00554E4B">
        <w:t xml:space="preserve">compared to previous cycles </w:t>
      </w:r>
      <w:r w:rsidRPr="0057463C">
        <w:t>will end up being materially lower because of the tools that have been deployed</w:t>
      </w:r>
      <w:r w:rsidRPr="0057463C" w:rsidR="00554E4B">
        <w:t xml:space="preserve"> through forbearance that have been mentioned.</w:t>
      </w:r>
    </w:p>
    <w:p w:rsidR="00554E4B" w:rsidRPr="0057463C" w:rsidP="00D97FEA">
      <w:pPr>
        <w:pStyle w:val="Answer"/>
      </w:pPr>
      <w:sdt>
        <w:sdtPr>
          <w:alias w:val="Witness"/>
          <w:id w:val="-114042288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2E7556">
            <w:rPr>
              <w:b/>
            </w:rPr>
            <w:t xml:space="preserve"> </w:t>
          </w:r>
        </w:sdtContent>
      </w:sdt>
      <w:r w:rsidRPr="0057463C" w:rsidR="002E7556">
        <w:t xml:space="preserve">As Chris says, the key thing </w:t>
      </w:r>
      <w:r w:rsidRPr="0057463C">
        <w:t xml:space="preserve">from a borrower’s perspective </w:t>
      </w:r>
      <w:r w:rsidRPr="0057463C" w:rsidR="002E7556">
        <w:t xml:space="preserve">is </w:t>
      </w:r>
      <w:r w:rsidRPr="0057463C" w:rsidR="002273FE">
        <w:t xml:space="preserve">that </w:t>
      </w:r>
      <w:r w:rsidRPr="0057463C" w:rsidR="002E7556">
        <w:t>they must engage with their lender</w:t>
      </w:r>
      <w:r w:rsidRPr="0057463C" w:rsidR="002273FE">
        <w:t>. P</w:t>
      </w:r>
      <w:r w:rsidRPr="0057463C">
        <w:t>roviding they are demonstrating that they are paying what they can afford, i</w:t>
      </w:r>
      <w:r w:rsidRPr="0057463C" w:rsidR="002E7556">
        <w:t>n many cases</w:t>
      </w:r>
      <w:r w:rsidRPr="0057463C" w:rsidR="002273FE">
        <w:t xml:space="preserve"> </w:t>
      </w:r>
      <w:r w:rsidRPr="0057463C" w:rsidR="002E7556">
        <w:t xml:space="preserve">lenders are going to be </w:t>
      </w:r>
      <w:r w:rsidRPr="0057463C">
        <w:t xml:space="preserve">very </w:t>
      </w:r>
      <w:r w:rsidRPr="0057463C" w:rsidR="002E7556">
        <w:t xml:space="preserve">reluctant to go to repossession, </w:t>
      </w:r>
      <w:r w:rsidRPr="0057463C">
        <w:t xml:space="preserve">and even if they did, the court probably would not agree to it, </w:t>
      </w:r>
      <w:r w:rsidRPr="0057463C" w:rsidR="002E7556">
        <w:t>so the key</w:t>
      </w:r>
      <w:r w:rsidRPr="0057463C">
        <w:t xml:space="preserve"> thing</w:t>
      </w:r>
      <w:r w:rsidRPr="0057463C" w:rsidR="002273FE">
        <w:t xml:space="preserve"> is to</w:t>
      </w:r>
      <w:r w:rsidRPr="0057463C" w:rsidR="002E7556">
        <w:t xml:space="preserve"> engage. </w:t>
      </w:r>
    </w:p>
    <w:p w:rsidR="002273FE" w:rsidRPr="0057463C" w:rsidP="00D97FEA">
      <w:pPr>
        <w:pStyle w:val="Answer"/>
      </w:pPr>
      <w:r w:rsidRPr="0057463C">
        <w:t xml:space="preserve">The other </w:t>
      </w:r>
      <w:r w:rsidRPr="0057463C" w:rsidR="00554E4B">
        <w:t xml:space="preserve">important thing that is different to some of the previous downturns </w:t>
      </w:r>
      <w:r w:rsidRPr="0057463C">
        <w:t>is that</w:t>
      </w:r>
      <w:r w:rsidRPr="0057463C">
        <w:t>,</w:t>
      </w:r>
      <w:r w:rsidRPr="0057463C">
        <w:t xml:space="preserve"> because we have had such a big increase in house prices</w:t>
      </w:r>
      <w:r w:rsidRPr="0057463C" w:rsidR="00554E4B">
        <w:t xml:space="preserve"> over the last two or three years</w:t>
      </w:r>
      <w:r w:rsidRPr="0057463C">
        <w:t xml:space="preserve">, even if we get </w:t>
      </w:r>
      <w:r w:rsidRPr="0057463C">
        <w:t>the</w:t>
      </w:r>
      <w:r w:rsidRPr="0057463C">
        <w:t xml:space="preserve"> 10</w:t>
      </w:r>
      <w:r w:rsidRPr="0057463C" w:rsidR="00554E4B">
        <w:t xml:space="preserve">% or </w:t>
      </w:r>
      <w:r w:rsidRPr="0057463C">
        <w:t>15%</w:t>
      </w:r>
      <w:r w:rsidRPr="0057463C" w:rsidR="00554E4B">
        <w:t xml:space="preserve"> fall in prices that I expect</w:t>
      </w:r>
      <w:r w:rsidRPr="0057463C">
        <w:t>, most people are still going to have equity</w:t>
      </w:r>
      <w:r w:rsidRPr="0057463C" w:rsidR="00554E4B">
        <w:t xml:space="preserve"> in their property</w:t>
      </w:r>
      <w:r w:rsidRPr="0057463C">
        <w:t>,</w:t>
      </w:r>
      <w:r w:rsidRPr="0057463C" w:rsidR="00554E4B">
        <w:t xml:space="preserve"> because that will still take prices back to a level higher than at the </w:t>
      </w:r>
      <w:r w:rsidRPr="0057463C">
        <w:t xml:space="preserve">beginning </w:t>
      </w:r>
      <w:r w:rsidRPr="0057463C" w:rsidR="00554E4B">
        <w:t>of Covid</w:t>
      </w:r>
      <w:r w:rsidRPr="0057463C">
        <w:t>.</w:t>
      </w:r>
      <w:r w:rsidRPr="0057463C">
        <w:t xml:space="preserve"> </w:t>
      </w:r>
      <w:r w:rsidRPr="0057463C">
        <w:t>I</w:t>
      </w:r>
      <w:r w:rsidRPr="0057463C">
        <w:t xml:space="preserve">f you can see that you are going to have a problem </w:t>
      </w:r>
      <w:r w:rsidRPr="0057463C" w:rsidR="00554E4B">
        <w:t xml:space="preserve">when you come to the end of your fixed rate </w:t>
      </w:r>
      <w:r w:rsidRPr="0057463C">
        <w:t>and you will not be able to</w:t>
      </w:r>
      <w:r w:rsidRPr="0057463C" w:rsidR="00554E4B">
        <w:t xml:space="preserve"> </w:t>
      </w:r>
      <w:r w:rsidRPr="0057463C">
        <w:t xml:space="preserve">afford the high rate, </w:t>
      </w:r>
      <w:r w:rsidRPr="0057463C" w:rsidR="00554E4B">
        <w:t xml:space="preserve">then </w:t>
      </w:r>
      <w:r w:rsidRPr="0057463C">
        <w:t xml:space="preserve">you </w:t>
      </w:r>
      <w:r w:rsidRPr="0057463C" w:rsidR="00554E4B">
        <w:t xml:space="preserve">actually </w:t>
      </w:r>
      <w:r w:rsidRPr="0057463C">
        <w:t xml:space="preserve">have </w:t>
      </w:r>
      <w:r w:rsidRPr="0057463C" w:rsidR="00554E4B">
        <w:t xml:space="preserve">some </w:t>
      </w:r>
      <w:r w:rsidRPr="0057463C">
        <w:t>time to think about it</w:t>
      </w:r>
      <w:r w:rsidRPr="0057463C">
        <w:t xml:space="preserve">. </w:t>
      </w:r>
    </w:p>
    <w:p w:rsidR="002E7556" w:rsidRPr="0057463C" w:rsidP="00D97FEA">
      <w:pPr>
        <w:pStyle w:val="Answer"/>
      </w:pPr>
      <w:r w:rsidRPr="0057463C">
        <w:t xml:space="preserve">Rather </w:t>
      </w:r>
      <w:r w:rsidRPr="0057463C" w:rsidR="00554E4B">
        <w:t>than being repossessed if you really cannot afford, sell</w:t>
      </w:r>
      <w:r w:rsidRPr="0057463C">
        <w:t xml:space="preserve">ing </w:t>
      </w:r>
      <w:r w:rsidRPr="0057463C" w:rsidR="00554E4B">
        <w:t>the property yourself</w:t>
      </w:r>
      <w:r w:rsidRPr="0057463C">
        <w:t xml:space="preserve"> </w:t>
      </w:r>
      <w:r w:rsidRPr="0057463C" w:rsidR="00554E4B">
        <w:t>means you are in control</w:t>
      </w:r>
      <w:r w:rsidRPr="0057463C" w:rsidR="0012400F">
        <w:t xml:space="preserve"> and y</w:t>
      </w:r>
      <w:r w:rsidRPr="0057463C">
        <w:t>ou can maintain your credit record</w:t>
      </w:r>
      <w:r w:rsidRPr="0057463C" w:rsidR="0012400F">
        <w:t>.</w:t>
      </w:r>
      <w:r w:rsidRPr="0057463C" w:rsidR="00554E4B">
        <w:t xml:space="preserve"> </w:t>
      </w:r>
      <w:r w:rsidRPr="0057463C" w:rsidR="0012400F">
        <w:t>I</w:t>
      </w:r>
      <w:r w:rsidRPr="0057463C" w:rsidR="00554E4B">
        <w:t>f you get repossessed</w:t>
      </w:r>
      <w:r w:rsidRPr="0057463C">
        <w:t xml:space="preserve"> </w:t>
      </w:r>
      <w:r w:rsidRPr="0057463C" w:rsidR="00554E4B">
        <w:t>you will not be able to buy another property</w:t>
      </w:r>
      <w:r w:rsidRPr="0057463C">
        <w:t>,</w:t>
      </w:r>
      <w:r w:rsidRPr="0057463C" w:rsidR="00554E4B">
        <w:t xml:space="preserve"> in all probability</w:t>
      </w:r>
      <w:r w:rsidRPr="0057463C">
        <w:t>,</w:t>
      </w:r>
      <w:r w:rsidRPr="0057463C" w:rsidR="00554E4B">
        <w:t xml:space="preserve"> for three to six years</w:t>
      </w:r>
      <w:r w:rsidRPr="0057463C">
        <w:t xml:space="preserve">. That is one of the key things. </w:t>
      </w:r>
      <w:r w:rsidRPr="0057463C">
        <w:t>I</w:t>
      </w:r>
      <w:r w:rsidRPr="0057463C" w:rsidR="00554E4B">
        <w:t>n the main</w:t>
      </w:r>
      <w:r w:rsidRPr="0057463C">
        <w:t xml:space="preserve">, people </w:t>
      </w:r>
      <w:r w:rsidRPr="0057463C">
        <w:t xml:space="preserve">have equity. </w:t>
      </w:r>
      <w:r w:rsidRPr="0057463C" w:rsidR="00554E4B">
        <w:t>We know t</w:t>
      </w:r>
      <w:r w:rsidRPr="0057463C">
        <w:t xml:space="preserve">here are exceptions, </w:t>
      </w:r>
      <w:r w:rsidRPr="0057463C" w:rsidR="00554E4B">
        <w:t xml:space="preserve">such as people with cladding problems, </w:t>
      </w:r>
      <w:r w:rsidRPr="0057463C">
        <w:t>but most people should not need to be repossessed.</w:t>
      </w:r>
    </w:p>
    <w:p w:rsidR="002273FE" w:rsidRPr="0057463C" w:rsidP="00D97FEA">
      <w:pPr>
        <w:pStyle w:val="Answer"/>
      </w:pPr>
      <w:sdt>
        <w:sdtPr>
          <w:alias w:val="Witness"/>
          <w:id w:val="-511069074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2E7556">
            <w:rPr>
              <w:b/>
            </w:rPr>
            <w:t xml:space="preserve"> </w:t>
          </w:r>
        </w:sdtContent>
      </w:sdt>
      <w:r w:rsidRPr="0057463C" w:rsidR="00554E4B">
        <w:t xml:space="preserve">I agree with all of that. </w:t>
      </w:r>
      <w:r w:rsidRPr="0057463C" w:rsidR="002E7556">
        <w:t xml:space="preserve">Repossessions are low and hopefully will stay low. </w:t>
      </w:r>
      <w:r w:rsidRPr="0057463C" w:rsidR="00554E4B">
        <w:t xml:space="preserve">At </w:t>
      </w:r>
      <w:r w:rsidRPr="0057463C" w:rsidR="00167E57">
        <w:t>N</w:t>
      </w:r>
      <w:r w:rsidRPr="0057463C" w:rsidR="00554E4B">
        <w:t xml:space="preserve">ational </w:t>
      </w:r>
      <w:r w:rsidRPr="0057463C" w:rsidR="00167E57">
        <w:t>D</w:t>
      </w:r>
      <w:r w:rsidRPr="0057463C" w:rsidR="00554E4B">
        <w:t xml:space="preserve">ebtline and </w:t>
      </w:r>
      <w:r w:rsidRPr="0057463C" w:rsidR="00167E57">
        <w:t>B</w:t>
      </w:r>
      <w:r w:rsidRPr="0057463C" w:rsidR="00554E4B">
        <w:t xml:space="preserve">usiness </w:t>
      </w:r>
      <w:r w:rsidRPr="0057463C" w:rsidR="00167E57">
        <w:t>D</w:t>
      </w:r>
      <w:r w:rsidRPr="0057463C" w:rsidR="00554E4B">
        <w:t>ebtline, w</w:t>
      </w:r>
      <w:r w:rsidRPr="0057463C" w:rsidR="002E7556">
        <w:t>e always urge people to talk to their lender</w:t>
      </w:r>
      <w:r w:rsidRPr="0057463C" w:rsidR="00554E4B">
        <w:t xml:space="preserve">. That is the best thing to do, </w:t>
      </w:r>
      <w:r w:rsidRPr="0057463C" w:rsidR="002E7556">
        <w:t xml:space="preserve">but </w:t>
      </w:r>
      <w:r w:rsidRPr="0057463C" w:rsidR="00554E4B">
        <w:t xml:space="preserve">we should acknowledge </w:t>
      </w:r>
      <w:r w:rsidRPr="0057463C" w:rsidR="002E7556">
        <w:t xml:space="preserve">that </w:t>
      </w:r>
      <w:r w:rsidRPr="0057463C" w:rsidR="00554E4B">
        <w:t xml:space="preserve">it </w:t>
      </w:r>
      <w:r w:rsidRPr="0057463C" w:rsidR="002E7556">
        <w:t>is a scary thing to do</w:t>
      </w:r>
      <w:r w:rsidRPr="0057463C" w:rsidR="00554E4B">
        <w:t>, particularly if you think you might lose your home</w:t>
      </w:r>
      <w:r w:rsidRPr="0057463C" w:rsidR="002E7556">
        <w:t xml:space="preserve">. </w:t>
      </w:r>
    </w:p>
    <w:p w:rsidR="002273FE" w:rsidRPr="0057463C" w:rsidP="00D97FEA">
      <w:pPr>
        <w:pStyle w:val="Answer"/>
      </w:pPr>
      <w:r w:rsidRPr="0057463C">
        <w:t xml:space="preserve">We mentioned this point before about this asymmetry of power. There </w:t>
      </w:r>
      <w:r w:rsidRPr="0057463C" w:rsidR="002E7556">
        <w:t>is something about us working together. If some of us have long memories</w:t>
      </w:r>
      <w:r w:rsidRPr="0057463C">
        <w:t xml:space="preserve"> going back to the credit crunch</w:t>
      </w:r>
      <w:r w:rsidRPr="0057463C" w:rsidR="002E7556">
        <w:t>, there was an information campaign that the Government ran</w:t>
      </w:r>
      <w:r w:rsidRPr="0057463C">
        <w:t xml:space="preserve"> in conjunction with lenders and charities, and </w:t>
      </w:r>
      <w:r w:rsidRPr="0057463C">
        <w:t>the</w:t>
      </w:r>
      <w:r w:rsidRPr="0057463C" w:rsidR="002E7556">
        <w:t xml:space="preserve"> tone of it was</w:t>
      </w:r>
      <w:r w:rsidRPr="0057463C">
        <w:t>,</w:t>
      </w:r>
      <w:r w:rsidRPr="0057463C" w:rsidR="002E7556">
        <w:t xml:space="preserve"> </w:t>
      </w:r>
      <w:r w:rsidRPr="0057463C">
        <w:t>“D</w:t>
      </w:r>
      <w:r w:rsidRPr="0057463C" w:rsidR="002E7556">
        <w:t xml:space="preserve">o not be scared. </w:t>
      </w:r>
      <w:r w:rsidRPr="0057463C">
        <w:t>There are lots of people in the position you</w:t>
      </w:r>
      <w:r w:rsidRPr="0057463C">
        <w:t xml:space="preserve"> </w:t>
      </w:r>
      <w:r w:rsidRPr="0057463C">
        <w:t xml:space="preserve">are in. </w:t>
      </w:r>
      <w:r w:rsidRPr="0057463C" w:rsidR="002E7556">
        <w:t>This is where you can see</w:t>
      </w:r>
      <w:r w:rsidRPr="0057463C">
        <w:t>k</w:t>
      </w:r>
      <w:r w:rsidRPr="0057463C" w:rsidR="002E7556">
        <w:t xml:space="preserve"> help</w:t>
      </w:r>
      <w:r w:rsidRPr="0057463C">
        <w:t>”.</w:t>
      </w:r>
      <w:r w:rsidRPr="0057463C" w:rsidR="002E7556">
        <w:t xml:space="preserve"> </w:t>
      </w:r>
    </w:p>
    <w:p w:rsidR="002E7556" w:rsidRPr="0057463C" w:rsidP="00D97FEA">
      <w:pPr>
        <w:pStyle w:val="Answer"/>
      </w:pPr>
      <w:r w:rsidRPr="0057463C">
        <w:t>W</w:t>
      </w:r>
      <w:r w:rsidRPr="0057463C">
        <w:t>e are going to need something like that over the next while</w:t>
      </w:r>
      <w:r w:rsidRPr="0057463C">
        <w:t>,</w:t>
      </w:r>
      <w:r w:rsidRPr="0057463C" w:rsidR="00554E4B">
        <w:t xml:space="preserve"> because otherwise p</w:t>
      </w:r>
      <w:r w:rsidRPr="0057463C">
        <w:t>eople will bury their head</w:t>
      </w:r>
      <w:r w:rsidRPr="0057463C">
        <w:t>s</w:t>
      </w:r>
      <w:r w:rsidRPr="0057463C">
        <w:t xml:space="preserve"> in the sand</w:t>
      </w:r>
      <w:r w:rsidRPr="0057463C" w:rsidR="00554E4B">
        <w:t xml:space="preserve"> just because it is a very scary thing</w:t>
      </w:r>
      <w:r w:rsidRPr="0057463C">
        <w:t xml:space="preserve">. </w:t>
      </w:r>
      <w:r w:rsidRPr="0057463C" w:rsidR="00554E4B">
        <w:t>They are juggling all these different price rises</w:t>
      </w:r>
      <w:r w:rsidRPr="0057463C">
        <w:t>, so g</w:t>
      </w:r>
      <w:r w:rsidRPr="0057463C" w:rsidR="00554E4B">
        <w:t>ive</w:t>
      </w:r>
      <w:r w:rsidRPr="0057463C">
        <w:t xml:space="preserve"> </w:t>
      </w:r>
      <w:r w:rsidRPr="0057463C" w:rsidR="00554E4B">
        <w:t>them a simple message that they are not on their own</w:t>
      </w:r>
      <w:r w:rsidRPr="0057463C" w:rsidR="0012400F">
        <w:t>:</w:t>
      </w:r>
      <w:r w:rsidRPr="0057463C" w:rsidR="00554E4B">
        <w:t xml:space="preserve"> </w:t>
      </w:r>
      <w:r w:rsidRPr="0057463C">
        <w:t>“</w:t>
      </w:r>
      <w:r w:rsidRPr="0057463C" w:rsidR="00554E4B">
        <w:t xml:space="preserve">Lots of people are experiencing this. </w:t>
      </w:r>
      <w:r w:rsidRPr="0057463C">
        <w:t>This is where you can get help</w:t>
      </w:r>
      <w:r w:rsidRPr="0057463C" w:rsidR="00554E4B">
        <w:t>. Talk to your lender</w:t>
      </w:r>
      <w:r w:rsidRPr="0057463C">
        <w:t>”</w:t>
      </w:r>
      <w:r w:rsidRPr="0057463C" w:rsidR="00554E4B">
        <w:t>.</w:t>
      </w:r>
      <w:r w:rsidRPr="0057463C">
        <w:t xml:space="preserve"> That </w:t>
      </w:r>
      <w:r w:rsidRPr="0057463C">
        <w:t xml:space="preserve">seems </w:t>
      </w:r>
      <w:r w:rsidRPr="0057463C">
        <w:t xml:space="preserve">like </w:t>
      </w:r>
      <w:r w:rsidRPr="0057463C">
        <w:t>a good message for Government.</w:t>
      </w:r>
    </w:p>
    <w:p w:rsidR="002E7556" w:rsidRPr="0057463C" w:rsidP="00D97FEA">
      <w:pPr>
        <w:pStyle w:val="Remark"/>
      </w:pPr>
      <w:sdt>
        <w:sdtPr>
          <w:alias w:val="Member"/>
          <w:tag w:val="&lt;Member mnisId='4138' dodsId='58561'&gt;"/>
          <w:id w:val="-35890030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Rushanara Ali:</w:t>
          </w:r>
        </w:sdtContent>
      </w:sdt>
      <w:r w:rsidRPr="0057463C">
        <w:t xml:space="preserve"> </w:t>
      </w:r>
      <w:r w:rsidRPr="0057463C" w:rsidR="00554E4B">
        <w:t xml:space="preserve">Let us hope the </w:t>
      </w:r>
      <w:r w:rsidRPr="0057463C" w:rsidR="0012400F">
        <w:t>lenders</w:t>
      </w:r>
      <w:r w:rsidRPr="0057463C" w:rsidR="00554E4B">
        <w:t xml:space="preserve"> listen.</w:t>
      </w:r>
    </w:p>
    <w:p w:rsidR="00554E4B" w:rsidRPr="0057463C" w:rsidP="00D97FEA">
      <w:pPr>
        <w:pStyle w:val="Answer"/>
      </w:pPr>
      <w:sdt>
        <w:sdtPr>
          <w:alias w:val="Witness"/>
          <w:id w:val="28146358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2E7556">
            <w:rPr>
              <w:b/>
            </w:rPr>
            <w:t xml:space="preserve"> </w:t>
          </w:r>
        </w:sdtContent>
      </w:sdt>
      <w:r w:rsidRPr="0057463C" w:rsidR="002E7556">
        <w:t xml:space="preserve">That is a </w:t>
      </w:r>
      <w:r w:rsidRPr="0057463C">
        <w:t xml:space="preserve">really </w:t>
      </w:r>
      <w:r w:rsidRPr="0057463C" w:rsidR="002E7556">
        <w:t>key point</w:t>
      </w:r>
      <w:r w:rsidRPr="0057463C">
        <w:t xml:space="preserve">, </w:t>
      </w:r>
      <w:r w:rsidRPr="0057463C" w:rsidR="002E7556">
        <w:t xml:space="preserve">and a lot of borrowers may </w:t>
      </w:r>
      <w:r w:rsidRPr="0057463C">
        <w:t xml:space="preserve">well </w:t>
      </w:r>
      <w:r w:rsidRPr="0057463C" w:rsidR="002E7556">
        <w:t xml:space="preserve">find it </w:t>
      </w:r>
      <w:r w:rsidRPr="0057463C">
        <w:t xml:space="preserve">much </w:t>
      </w:r>
      <w:r w:rsidRPr="0057463C" w:rsidR="002E7556">
        <w:t>less scary</w:t>
      </w:r>
      <w:r w:rsidRPr="0057463C">
        <w:t xml:space="preserve"> to talk to their broker than t</w:t>
      </w:r>
      <w:r w:rsidRPr="0057463C" w:rsidR="002E7556">
        <w:t>he lender</w:t>
      </w:r>
      <w:r w:rsidRPr="0057463C">
        <w:t xml:space="preserve">. The lenders </w:t>
      </w:r>
      <w:r w:rsidRPr="0057463C" w:rsidR="002E7556">
        <w:t>will say</w:t>
      </w:r>
      <w:r w:rsidRPr="0057463C" w:rsidR="002273FE">
        <w:t>,</w:t>
      </w:r>
      <w:r w:rsidRPr="0057463C" w:rsidR="002E7556">
        <w:t xml:space="preserve"> </w:t>
      </w:r>
      <w:r w:rsidRPr="0057463C" w:rsidR="002273FE">
        <w:t>“T</w:t>
      </w:r>
      <w:r w:rsidRPr="0057463C" w:rsidR="002E7556">
        <w:t>alk to us</w:t>
      </w:r>
      <w:r w:rsidRPr="0057463C" w:rsidR="002273FE">
        <w:t>”</w:t>
      </w:r>
      <w:r w:rsidRPr="0057463C" w:rsidR="002E7556">
        <w:t xml:space="preserve">, </w:t>
      </w:r>
      <w:r w:rsidRPr="0057463C">
        <w:t>and that is fine, but actually</w:t>
      </w:r>
      <w:r w:rsidRPr="0057463C" w:rsidR="002273FE">
        <w:t>,</w:t>
      </w:r>
      <w:r w:rsidRPr="0057463C">
        <w:t xml:space="preserve"> </w:t>
      </w:r>
      <w:r w:rsidRPr="0057463C" w:rsidR="002E7556">
        <w:t>if you have a problem with that</w:t>
      </w:r>
      <w:r w:rsidRPr="0057463C">
        <w:t>, talk to your broker</w:t>
      </w:r>
      <w:r w:rsidRPr="0057463C" w:rsidR="002273FE">
        <w:t>,</w:t>
      </w:r>
      <w:r w:rsidRPr="0057463C">
        <w:t xml:space="preserve"> because the broker </w:t>
      </w:r>
      <w:r w:rsidRPr="0057463C" w:rsidR="002E7556">
        <w:t>may</w:t>
      </w:r>
      <w:r w:rsidRPr="0057463C">
        <w:t xml:space="preserve"> actually </w:t>
      </w:r>
      <w:r w:rsidRPr="0057463C" w:rsidR="002E7556">
        <w:t>have some alternative solutions</w:t>
      </w:r>
      <w:r w:rsidRPr="0057463C" w:rsidR="0012400F">
        <w:t>,</w:t>
      </w:r>
      <w:r w:rsidRPr="0057463C">
        <w:t xml:space="preserve"> with different lenders perhaps</w:t>
      </w:r>
      <w:r w:rsidRPr="0057463C" w:rsidR="002E7556">
        <w:t xml:space="preserve">. </w:t>
      </w:r>
      <w:r w:rsidRPr="0057463C">
        <w:t>Perhaps the message should be, “</w:t>
      </w:r>
      <w:r w:rsidRPr="0057463C" w:rsidR="002E7556">
        <w:t>Talk to your broker or your lender</w:t>
      </w:r>
      <w:r w:rsidRPr="0057463C">
        <w:t>”</w:t>
      </w:r>
      <w:r w:rsidRPr="0057463C" w:rsidR="002273FE">
        <w:t>,</w:t>
      </w:r>
      <w:r w:rsidRPr="0057463C">
        <w:t xml:space="preserve"> </w:t>
      </w:r>
      <w:r w:rsidRPr="0057463C" w:rsidR="002273FE">
        <w:t xml:space="preserve">rather than </w:t>
      </w:r>
      <w:r w:rsidRPr="0057463C">
        <w:t>just</w:t>
      </w:r>
      <w:r w:rsidRPr="0057463C" w:rsidR="002273FE">
        <w:t>,</w:t>
      </w:r>
      <w:r w:rsidRPr="0057463C">
        <w:t xml:space="preserve"> </w:t>
      </w:r>
      <w:r w:rsidRPr="0057463C" w:rsidR="002273FE">
        <w:t>“T</w:t>
      </w:r>
      <w:r w:rsidRPr="0057463C">
        <w:t>alk to your lender</w:t>
      </w:r>
      <w:r w:rsidRPr="0057463C" w:rsidR="002273FE">
        <w:t>”</w:t>
      </w:r>
      <w:r w:rsidRPr="0057463C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203091181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>Chris, w</w:t>
      </w:r>
      <w:r w:rsidRPr="0057463C">
        <w:t>hat is going to happen</w:t>
      </w:r>
      <w:r w:rsidRPr="0057463C" w:rsidR="002273FE">
        <w:t xml:space="preserve"> to house prices over the next year</w:t>
      </w:r>
      <w:r w:rsidRPr="0057463C">
        <w:t>?</w:t>
      </w:r>
    </w:p>
    <w:p w:rsidR="002E7556" w:rsidRPr="0057463C" w:rsidP="00D97FEA">
      <w:pPr>
        <w:pStyle w:val="Answer"/>
      </w:pPr>
      <w:sdt>
        <w:sdtPr>
          <w:alias w:val="Witness"/>
          <w:id w:val="8697450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2273FE">
        <w:t>I</w:t>
      </w:r>
      <w:r w:rsidRPr="0057463C" w:rsidR="008107FC">
        <w:t xml:space="preserve"> </w:t>
      </w:r>
      <w:r w:rsidRPr="0057463C" w:rsidR="002273FE">
        <w:t>wish I knew.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66798194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>What are your forecasts?</w:t>
      </w:r>
    </w:p>
    <w:p w:rsidR="002E7556" w:rsidRPr="0057463C" w:rsidP="00D97FEA">
      <w:pPr>
        <w:pStyle w:val="Answer"/>
      </w:pPr>
      <w:sdt>
        <w:sdtPr>
          <w:alias w:val="Witness"/>
          <w:id w:val="37944074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2273FE">
        <w:t xml:space="preserve">We do not specifically have forecasts. </w:t>
      </w:r>
      <w:r w:rsidRPr="0057463C">
        <w:t>We have four wide-ranging economic scenarios</w:t>
      </w:r>
      <w:r w:rsidRPr="0057463C" w:rsidR="002273FE">
        <w:t xml:space="preserve"> that we stress the balance sheet to</w:t>
      </w:r>
      <w:r w:rsidRPr="0057463C">
        <w:t xml:space="preserve">, because </w:t>
      </w:r>
      <w:r w:rsidRPr="0057463C" w:rsidR="002273FE">
        <w:t xml:space="preserve">ultimately </w:t>
      </w:r>
      <w:r w:rsidRPr="0057463C">
        <w:t xml:space="preserve">the </w:t>
      </w:r>
      <w:r w:rsidRPr="0057463C" w:rsidR="008107FC">
        <w:t>range</w:t>
      </w:r>
      <w:r w:rsidRPr="0057463C" w:rsidR="002273FE">
        <w:t xml:space="preserve"> </w:t>
      </w:r>
      <w:r w:rsidRPr="0057463C">
        <w:t xml:space="preserve">of outcomes is significant. There are </w:t>
      </w:r>
      <w:r w:rsidRPr="0057463C" w:rsidR="002273FE">
        <w:t xml:space="preserve">clearly </w:t>
      </w:r>
      <w:r w:rsidRPr="0057463C">
        <w:t xml:space="preserve">headwinds. We have talked about </w:t>
      </w:r>
      <w:r w:rsidRPr="0057463C" w:rsidR="002273FE">
        <w:t xml:space="preserve">inflation. </w:t>
      </w:r>
      <w:r w:rsidRPr="0057463C" w:rsidR="008107FC">
        <w:t>W</w:t>
      </w:r>
      <w:r w:rsidRPr="0057463C" w:rsidR="002273FE">
        <w:t xml:space="preserve">e have talked about </w:t>
      </w:r>
      <w:r w:rsidRPr="0057463C">
        <w:t>energy costs</w:t>
      </w:r>
      <w:r w:rsidRPr="0057463C" w:rsidR="002273FE">
        <w:t xml:space="preserve"> in addition to underlying inflation and interest rates</w:t>
      </w:r>
      <w:r w:rsidRPr="0057463C">
        <w:t>. The pressure is to the downside.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11919330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What is </w:t>
      </w:r>
      <w:r w:rsidRPr="0057463C" w:rsidR="002273FE">
        <w:t xml:space="preserve">your </w:t>
      </w:r>
      <w:r w:rsidRPr="0057463C">
        <w:t>best case and worst case?</w:t>
      </w:r>
    </w:p>
    <w:p w:rsidR="002E7556" w:rsidRPr="0057463C" w:rsidP="00D97FEA">
      <w:pPr>
        <w:pStyle w:val="Answer"/>
      </w:pPr>
      <w:sdt>
        <w:sdtPr>
          <w:alias w:val="Witness"/>
          <w:id w:val="34059712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My best case is </w:t>
      </w:r>
      <w:r w:rsidRPr="0057463C" w:rsidR="002273FE">
        <w:t xml:space="preserve">slowly </w:t>
      </w:r>
      <w:r w:rsidRPr="0057463C">
        <w:t>increasing house prices</w:t>
      </w:r>
      <w:r w:rsidRPr="0057463C" w:rsidR="002273FE">
        <w:t xml:space="preserve"> and my worst case is potentially a 30% fall, but t</w:t>
      </w:r>
      <w:r w:rsidRPr="0057463C">
        <w:t>hose are the two extremes</w:t>
      </w:r>
      <w:r w:rsidRPr="0057463C" w:rsidR="002273FE">
        <w:t xml:space="preserve"> </w:t>
      </w:r>
      <w:r w:rsidRPr="0057463C" w:rsidR="008107FC">
        <w:t>that</w:t>
      </w:r>
      <w:r w:rsidRPr="0057463C" w:rsidR="002273FE">
        <w:t xml:space="preserve"> are tail probabilities</w:t>
      </w:r>
      <w:r w:rsidRPr="0057463C">
        <w:t xml:space="preserve">. </w:t>
      </w:r>
      <w:r w:rsidRPr="0057463C" w:rsidR="002273FE">
        <w:t>I</w:t>
      </w:r>
      <w:r w:rsidRPr="0057463C">
        <w:t>n the core, we</w:t>
      </w:r>
      <w:r w:rsidRPr="0057463C" w:rsidR="002273FE">
        <w:t xml:space="preserve"> would </w:t>
      </w:r>
      <w:r w:rsidRPr="0057463C">
        <w:t>have a weighted average of 8</w:t>
      </w:r>
      <w:r w:rsidRPr="0057463C" w:rsidR="002273FE">
        <w:t xml:space="preserve">% to </w:t>
      </w:r>
      <w:r w:rsidRPr="0057463C">
        <w:t>10%, but it is really important that everyone recognises that</w:t>
      </w:r>
      <w:r w:rsidRPr="0057463C" w:rsidR="008107FC">
        <w:t xml:space="preserve"> this</w:t>
      </w:r>
      <w:r w:rsidRPr="0057463C">
        <w:t xml:space="preserve"> is not a forecast</w:t>
      </w:r>
      <w:r w:rsidRPr="0057463C" w:rsidR="002273FE">
        <w:t xml:space="preserve">. </w:t>
      </w:r>
      <w:r w:rsidRPr="0057463C" w:rsidR="008107FC">
        <w:t>I</w:t>
      </w:r>
      <w:r w:rsidRPr="0057463C" w:rsidR="002273FE">
        <w:t xml:space="preserve">t is a bit of maths that takes four scenarios and </w:t>
      </w:r>
      <w:r w:rsidRPr="0057463C" w:rsidR="008107FC">
        <w:t xml:space="preserve">asks what it looks like </w:t>
      </w:r>
      <w:r w:rsidRPr="0057463C" w:rsidR="002273FE">
        <w:t>if you weight the average</w:t>
      </w:r>
      <w:r w:rsidRPr="0057463C">
        <w:t xml:space="preserve">. It will be one of the broad </w:t>
      </w:r>
      <w:r w:rsidRPr="0057463C" w:rsidR="002273FE">
        <w:t>r</w:t>
      </w:r>
      <w:r w:rsidRPr="0057463C">
        <w:t>ange of outcomes.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-131263215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>It could go back to where we were last year.</w:t>
      </w:r>
    </w:p>
    <w:p w:rsidR="002E7556" w:rsidRPr="0057463C" w:rsidP="00D97FEA">
      <w:pPr>
        <w:pStyle w:val="Answer"/>
      </w:pPr>
      <w:sdt>
        <w:sdtPr>
          <w:alias w:val="Witness"/>
          <w:id w:val="-13789163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Yes. </w:t>
      </w:r>
      <w:r w:rsidRPr="0057463C" w:rsidR="008107FC">
        <w:t>In terms of i</w:t>
      </w:r>
      <w:r w:rsidRPr="0057463C">
        <w:t>nterest rates, affordability</w:t>
      </w:r>
      <w:r w:rsidRPr="0057463C" w:rsidR="008107FC">
        <w:t xml:space="preserve"> and </w:t>
      </w:r>
      <w:r w:rsidRPr="0057463C">
        <w:t>downward pressure</w:t>
      </w:r>
      <w:r w:rsidRPr="0057463C" w:rsidR="008107FC">
        <w:t xml:space="preserve">, </w:t>
      </w:r>
      <w:r w:rsidRPr="0057463C">
        <w:t xml:space="preserve">we clearly have very low </w:t>
      </w:r>
      <w:r w:rsidRPr="0057463C" w:rsidR="002273FE">
        <w:t>un</w:t>
      </w:r>
      <w:r w:rsidRPr="0057463C">
        <w:t>employment</w:t>
      </w:r>
      <w:r w:rsidRPr="0057463C" w:rsidR="008107FC">
        <w:t xml:space="preserve"> </w:t>
      </w:r>
      <w:r w:rsidRPr="0057463C">
        <w:t>and</w:t>
      </w:r>
      <w:r w:rsidRPr="0057463C" w:rsidR="008107FC">
        <w:t>,</w:t>
      </w:r>
      <w:r w:rsidRPr="0057463C">
        <w:t xml:space="preserve"> </w:t>
      </w:r>
      <w:r w:rsidRPr="0057463C" w:rsidR="002273FE">
        <w:t xml:space="preserve">again, </w:t>
      </w:r>
      <w:r w:rsidRPr="0057463C">
        <w:t>that is a support for the housing market in that sense.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117183843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>Let us come on to that in a second. What do you think, Charles?</w:t>
      </w:r>
    </w:p>
    <w:p w:rsidR="002E7556" w:rsidRPr="0057463C" w:rsidP="00D97FEA">
      <w:pPr>
        <w:pStyle w:val="Answer"/>
      </w:pPr>
      <w:sdt>
        <w:sdtPr>
          <w:alias w:val="Witness"/>
          <w:id w:val="176141762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We do not forecast house prices. We rely on </w:t>
      </w:r>
      <w:r w:rsidRPr="0057463C" w:rsidR="002273FE">
        <w:t xml:space="preserve">the </w:t>
      </w:r>
      <w:r w:rsidRPr="0057463C">
        <w:t>experts in the market</w:t>
      </w:r>
      <w:r w:rsidRPr="0057463C" w:rsidR="002273FE">
        <w:t xml:space="preserve"> in terms of where they are</w:t>
      </w:r>
      <w:r w:rsidRPr="0057463C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43802793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>Ray, what sort of ballpark do you think?</w:t>
      </w:r>
    </w:p>
    <w:p w:rsidR="002E7556" w:rsidRPr="0057463C" w:rsidP="00D97FEA">
      <w:pPr>
        <w:pStyle w:val="Answer"/>
      </w:pPr>
      <w:sdt>
        <w:sdtPr>
          <w:alias w:val="Witness"/>
          <w:id w:val="142430336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</w:t>
      </w:r>
      <w:r w:rsidRPr="0057463C" w:rsidR="002273FE">
        <w:t xml:space="preserve">have already said that I </w:t>
      </w:r>
      <w:r w:rsidRPr="0057463C">
        <w:t>think prices will fall</w:t>
      </w:r>
      <w:r w:rsidRPr="0057463C" w:rsidR="002273FE">
        <w:t xml:space="preserve"> by between 10% and 15%</w:t>
      </w:r>
      <w:r w:rsidRPr="0057463C">
        <w:t xml:space="preserve">. One of the key factors is </w:t>
      </w:r>
      <w:r w:rsidRPr="0057463C" w:rsidR="002273FE">
        <w:t xml:space="preserve">going to be </w:t>
      </w:r>
      <w:r w:rsidRPr="0057463C">
        <w:t xml:space="preserve">that people’s ability to borrow </w:t>
      </w:r>
      <w:r w:rsidRPr="0057463C" w:rsidR="002273FE">
        <w:t xml:space="preserve">an amount of money that they could have borrowed even </w:t>
      </w:r>
      <w:r w:rsidRPr="0057463C" w:rsidR="0012400F">
        <w:t xml:space="preserve">three </w:t>
      </w:r>
      <w:r w:rsidRPr="0057463C" w:rsidR="002273FE">
        <w:t>months ago is clearly</w:t>
      </w:r>
      <w:r w:rsidRPr="0057463C">
        <w:t xml:space="preserve"> reduced, and one of the key drivers </w:t>
      </w:r>
      <w:r w:rsidRPr="0057463C" w:rsidR="002273FE">
        <w:t xml:space="preserve">of house prices </w:t>
      </w:r>
      <w:r w:rsidRPr="0057463C">
        <w:t xml:space="preserve">is what people can borrow. </w:t>
      </w:r>
      <w:r w:rsidRPr="0057463C" w:rsidR="008107FC">
        <w:t>I</w:t>
      </w:r>
      <w:r w:rsidRPr="0057463C" w:rsidR="002273FE">
        <w:t xml:space="preserve">f the ability to borrow is reduced, that </w:t>
      </w:r>
      <w:r w:rsidRPr="0057463C">
        <w:t xml:space="preserve">is </w:t>
      </w:r>
      <w:r w:rsidRPr="0057463C" w:rsidR="002273FE">
        <w:t xml:space="preserve">going to have an impact on prices. This is </w:t>
      </w:r>
      <w:r w:rsidRPr="0057463C">
        <w:t>always one of the difficult arguments in terms of Government intervention. I</w:t>
      </w:r>
      <w:r w:rsidRPr="0057463C" w:rsidR="002273FE">
        <w:t>f the Government introduces anything that actually means that more people can borrow more money, i</w:t>
      </w:r>
      <w:r w:rsidRPr="0057463C">
        <w:t xml:space="preserve">t pushes house prices up but </w:t>
      </w:r>
      <w:r w:rsidRPr="0057463C" w:rsidR="002273FE">
        <w:t xml:space="preserve">it </w:t>
      </w:r>
      <w:r w:rsidRPr="0057463C">
        <w:t xml:space="preserve">also helps more people </w:t>
      </w:r>
      <w:r w:rsidRPr="0057463C" w:rsidR="002273FE">
        <w:t xml:space="preserve">to </w:t>
      </w:r>
      <w:r w:rsidRPr="0057463C">
        <w:t>get onto the housing market</w:t>
      </w:r>
      <w:r w:rsidRPr="0057463C" w:rsidR="002273FE">
        <w:t>, so it is a difficult conundrum</w:t>
      </w:r>
      <w:r w:rsidRPr="0057463C">
        <w:t>.</w:t>
      </w:r>
    </w:p>
    <w:p w:rsidR="002E7556" w:rsidRPr="0057463C" w:rsidP="00D97FEA">
      <w:pPr>
        <w:pStyle w:val="Answer"/>
      </w:pPr>
      <w:r w:rsidRPr="0057463C">
        <w:t xml:space="preserve">That is one factor. </w:t>
      </w:r>
      <w:r w:rsidRPr="0057463C" w:rsidR="002273FE">
        <w:t xml:space="preserve">As we have said before, </w:t>
      </w:r>
      <w:r w:rsidRPr="0057463C">
        <w:t xml:space="preserve">I do not see many repossessions, but I do see a number </w:t>
      </w:r>
      <w:r w:rsidRPr="0057463C" w:rsidR="002273FE">
        <w:t xml:space="preserve">of people </w:t>
      </w:r>
      <w:r w:rsidRPr="0057463C">
        <w:t>choosing to se</w:t>
      </w:r>
      <w:r w:rsidRPr="0057463C" w:rsidR="002273FE">
        <w:t xml:space="preserve">ll </w:t>
      </w:r>
      <w:r w:rsidRPr="0057463C">
        <w:t xml:space="preserve">because they have realised that they are </w:t>
      </w:r>
      <w:r w:rsidRPr="0057463C" w:rsidR="008107FC">
        <w:t xml:space="preserve">actually </w:t>
      </w:r>
      <w:r w:rsidRPr="0057463C">
        <w:t xml:space="preserve">going to be struggling to meet </w:t>
      </w:r>
      <w:r w:rsidRPr="0057463C" w:rsidR="002273FE">
        <w:t xml:space="preserve">the </w:t>
      </w:r>
      <w:r w:rsidRPr="0057463C">
        <w:t>mortgage payments</w:t>
      </w:r>
      <w:r w:rsidRPr="0057463C" w:rsidR="008107FC">
        <w:t>. T</w:t>
      </w:r>
      <w:r w:rsidRPr="0057463C" w:rsidR="002273FE">
        <w:t>hat is going to be a particular issue in the buy-to-let market.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32748737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2273FE">
        <w:t xml:space="preserve">I was going to ask </w:t>
      </w:r>
      <w:r w:rsidRPr="0057463C" w:rsidR="008107FC">
        <w:t xml:space="preserve">about </w:t>
      </w:r>
      <w:r w:rsidRPr="0057463C" w:rsidR="002273FE">
        <w:t>that</w:t>
      </w:r>
      <w:r w:rsidRPr="0057463C" w:rsidR="008107FC">
        <w:t xml:space="preserve">, </w:t>
      </w:r>
      <w:r w:rsidRPr="0057463C" w:rsidR="002273FE">
        <w:t>because the b</w:t>
      </w:r>
      <w:r w:rsidRPr="0057463C">
        <w:t>uy</w:t>
      </w:r>
      <w:r w:rsidRPr="0057463C" w:rsidR="008107FC">
        <w:t>-</w:t>
      </w:r>
      <w:r w:rsidRPr="0057463C">
        <w:t>to</w:t>
      </w:r>
      <w:r w:rsidRPr="0057463C" w:rsidR="008107FC">
        <w:t>-</w:t>
      </w:r>
      <w:r w:rsidRPr="0057463C">
        <w:t xml:space="preserve">let market is </w:t>
      </w:r>
      <w:r w:rsidRPr="0057463C" w:rsidR="002273FE">
        <w:t xml:space="preserve">quite a </w:t>
      </w:r>
      <w:r w:rsidRPr="0057463C">
        <w:t>small</w:t>
      </w:r>
      <w:r w:rsidRPr="0057463C" w:rsidR="002273FE">
        <w:t xml:space="preserve"> part of the market</w:t>
      </w:r>
      <w:r w:rsidRPr="0057463C">
        <w:t>.</w:t>
      </w:r>
    </w:p>
    <w:p w:rsidR="002E7556" w:rsidRPr="0057463C" w:rsidP="00D97FEA">
      <w:pPr>
        <w:pStyle w:val="Answer"/>
      </w:pPr>
      <w:sdt>
        <w:sdtPr>
          <w:alias w:val="Witness"/>
          <w:id w:val="199375097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2273FE">
        <w:t>The buy-to-let market is about 15%.</w:t>
      </w:r>
    </w:p>
    <w:p w:rsidR="002E7556" w:rsidRPr="0057463C" w:rsidP="00D97FEA">
      <w:pPr>
        <w:pStyle w:val="Remark"/>
      </w:pPr>
      <w:sdt>
        <w:sdtPr>
          <w:alias w:val="Member"/>
          <w:tag w:val="&lt;Member mnisId='4850' dodsId=''&gt;"/>
          <w:id w:val="-115684475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8107FC">
        <w:t>Okay, so it is not a small part.</w:t>
      </w:r>
    </w:p>
    <w:p w:rsidR="002E7556" w:rsidRPr="0057463C" w:rsidP="00D97FEA">
      <w:pPr>
        <w:pStyle w:val="Answer"/>
      </w:pPr>
      <w:sdt>
        <w:sdtPr>
          <w:alias w:val="Witness"/>
          <w:id w:val="-13726458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8107FC">
        <w:t xml:space="preserve">At the margin, even small changes </w:t>
      </w:r>
      <w:r w:rsidRPr="0057463C">
        <w:t xml:space="preserve">can make a </w:t>
      </w:r>
      <w:r w:rsidRPr="0057463C" w:rsidR="008107FC">
        <w:t xml:space="preserve">big </w:t>
      </w:r>
      <w:r w:rsidRPr="0057463C">
        <w:t xml:space="preserve">difference. </w:t>
      </w:r>
      <w:r w:rsidRPr="0057463C" w:rsidR="008107FC">
        <w:t>If people think prices are moving up, then you get the herd effect. I</w:t>
      </w:r>
      <w:r w:rsidRPr="0057463C">
        <w:t xml:space="preserve">t works both ways, so you only need a </w:t>
      </w:r>
      <w:r w:rsidRPr="0057463C" w:rsidR="008107FC">
        <w:t xml:space="preserve">relatively </w:t>
      </w:r>
      <w:r w:rsidRPr="0057463C">
        <w:t xml:space="preserve">small change in sentiment </w:t>
      </w:r>
      <w:r w:rsidRPr="0057463C" w:rsidR="008107FC">
        <w:t xml:space="preserve">to mean that </w:t>
      </w:r>
      <w:r w:rsidRPr="0057463C">
        <w:t xml:space="preserve">things </w:t>
      </w:r>
      <w:r w:rsidRPr="0057463C" w:rsidR="008107FC">
        <w:t xml:space="preserve">can </w:t>
      </w:r>
      <w:r w:rsidRPr="0057463C">
        <w:t xml:space="preserve">change. </w:t>
      </w:r>
      <w:r w:rsidRPr="0057463C" w:rsidR="008107FC">
        <w:t>They do not change overnight, but t</w:t>
      </w:r>
      <w:r w:rsidRPr="0057463C">
        <w:t>hat is a change that I do see coming through</w:t>
      </w:r>
      <w:r w:rsidRPr="0057463C" w:rsidR="008107FC">
        <w:t xml:space="preserve"> over the course of the next 12 months or so</w:t>
      </w:r>
      <w:r w:rsidRPr="0057463C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-167363473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Chris, </w:t>
      </w:r>
      <w:r w:rsidRPr="0057463C" w:rsidR="008107FC">
        <w:t>you have quite a wide range of projections, but let us just take the downside estimates at the moment. Do</w:t>
      </w:r>
      <w:r w:rsidRPr="0057463C">
        <w:t xml:space="preserve"> you think that will be across the board</w:t>
      </w:r>
      <w:r w:rsidRPr="0057463C" w:rsidR="008107FC">
        <w:t xml:space="preserve">, </w:t>
      </w:r>
      <w:r w:rsidRPr="0057463C">
        <w:t xml:space="preserve">or </w:t>
      </w:r>
      <w:r w:rsidRPr="0057463C" w:rsidR="008107FC">
        <w:t xml:space="preserve">will it be highly </w:t>
      </w:r>
      <w:r w:rsidRPr="0057463C">
        <w:t xml:space="preserve">localised to specific areas? </w:t>
      </w:r>
      <w:r w:rsidRPr="0057463C" w:rsidR="008107FC">
        <w:t>If so, w</w:t>
      </w:r>
      <w:r w:rsidRPr="0057463C">
        <w:t>hich areas will see the biggest drops</w:t>
      </w:r>
      <w:r w:rsidRPr="0057463C" w:rsidR="008107FC">
        <w:t xml:space="preserve"> and which areas will see the smallest drops</w:t>
      </w:r>
      <w:r w:rsidRPr="0057463C">
        <w:t>?</w:t>
      </w:r>
    </w:p>
    <w:p w:rsidR="008107FC" w:rsidRPr="0057463C" w:rsidP="00D97FEA">
      <w:pPr>
        <w:pStyle w:val="Answer"/>
      </w:pPr>
      <w:sdt>
        <w:sdtPr>
          <w:alias w:val="Witness"/>
          <w:id w:val="136802858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2E7556">
            <w:rPr>
              <w:b/>
            </w:rPr>
            <w:t xml:space="preserve"> </w:t>
          </w:r>
        </w:sdtContent>
      </w:sdt>
      <w:r w:rsidRPr="0057463C" w:rsidR="002E7556">
        <w:t xml:space="preserve">The affordability pressures </w:t>
      </w:r>
      <w:r w:rsidRPr="0057463C">
        <w:t xml:space="preserve">impact </w:t>
      </w:r>
      <w:r w:rsidRPr="0057463C" w:rsidR="002E7556">
        <w:t xml:space="preserve">everybody. They impact </w:t>
      </w:r>
      <w:r w:rsidRPr="0057463C">
        <w:t xml:space="preserve">those </w:t>
      </w:r>
      <w:r w:rsidRPr="0057463C" w:rsidR="002E7556">
        <w:t xml:space="preserve">on lower </w:t>
      </w:r>
      <w:r w:rsidRPr="0057463C" w:rsidR="00935EBA">
        <w:t xml:space="preserve">earnings </w:t>
      </w:r>
      <w:r w:rsidRPr="0057463C" w:rsidR="002E7556">
        <w:t>more because it is a higher proportion of your income</w:t>
      </w:r>
      <w:r w:rsidRPr="0057463C">
        <w:t xml:space="preserve"> that is covered by energy and food</w:t>
      </w:r>
      <w:r w:rsidRPr="0057463C" w:rsidR="00B16A06">
        <w:t>. T</w:t>
      </w:r>
      <w:r w:rsidRPr="0057463C" w:rsidR="002E7556">
        <w:t xml:space="preserve">hat will impact </w:t>
      </w:r>
      <w:r w:rsidRPr="0057463C">
        <w:t>those who have had a house on lower earnings for a shorter period of time</w:t>
      </w:r>
      <w:r w:rsidRPr="0057463C" w:rsidR="00935EBA">
        <w:t xml:space="preserve">. It will </w:t>
      </w:r>
      <w:r w:rsidRPr="0057463C">
        <w:t xml:space="preserve">spread across the UK economy, but it will impact </w:t>
      </w:r>
      <w:r w:rsidRPr="0057463C" w:rsidR="002E7556">
        <w:t>that group more heavily. Changes in unemployment will tend to hit all sectors equally</w:t>
      </w:r>
      <w:r w:rsidRPr="0057463C" w:rsidR="00B16A06">
        <w:t>,</w:t>
      </w:r>
      <w:r w:rsidRPr="0057463C" w:rsidR="002E7556">
        <w:t xml:space="preserve"> and that is the really significant scenario we have not yet seen. </w:t>
      </w:r>
    </w:p>
    <w:p w:rsidR="008107FC" w:rsidRPr="0057463C" w:rsidP="00D97FEA">
      <w:pPr>
        <w:pStyle w:val="Answer"/>
      </w:pPr>
      <w:r w:rsidRPr="0057463C">
        <w:t>To Ray’s point</w:t>
      </w:r>
      <w:r w:rsidRPr="0057463C" w:rsidR="00B16A06">
        <w:t xml:space="preserve"> on </w:t>
      </w:r>
      <w:r w:rsidRPr="0057463C">
        <w:t>b</w:t>
      </w:r>
      <w:r w:rsidRPr="0057463C" w:rsidR="002E7556">
        <w:t>uy</w:t>
      </w:r>
      <w:r w:rsidRPr="0057463C" w:rsidR="00B16A06">
        <w:t>-</w:t>
      </w:r>
      <w:r w:rsidRPr="0057463C" w:rsidR="002E7556">
        <w:t>to</w:t>
      </w:r>
      <w:r w:rsidRPr="0057463C" w:rsidR="00B16A06">
        <w:t>-</w:t>
      </w:r>
      <w:r w:rsidRPr="0057463C" w:rsidR="002E7556">
        <w:t>let, because of the point I mentioned right at the beginning</w:t>
      </w:r>
      <w:r w:rsidRPr="0057463C">
        <w:t xml:space="preserve"> about </w:t>
      </w:r>
      <w:r w:rsidRPr="0057463C" w:rsidR="00B16A06">
        <w:t xml:space="preserve">it </w:t>
      </w:r>
      <w:r w:rsidRPr="0057463C">
        <w:t xml:space="preserve">now </w:t>
      </w:r>
      <w:r w:rsidRPr="0057463C" w:rsidR="00B16A06">
        <w:t xml:space="preserve">being </w:t>
      </w:r>
      <w:r w:rsidRPr="0057463C">
        <w:t xml:space="preserve">potentially loss-making </w:t>
      </w:r>
      <w:r w:rsidRPr="0057463C" w:rsidR="00B16A06">
        <w:t xml:space="preserve">or only </w:t>
      </w:r>
      <w:r w:rsidRPr="0057463C">
        <w:t>marginally profitable to take on board a new buy-to-let property</w:t>
      </w:r>
      <w:r w:rsidRPr="0057463C" w:rsidR="002E7556">
        <w:t xml:space="preserve">, </w:t>
      </w:r>
      <w:r w:rsidRPr="0057463C" w:rsidR="00B16A06">
        <w:t xml:space="preserve">that </w:t>
      </w:r>
      <w:r w:rsidRPr="0057463C" w:rsidR="002E7556">
        <w:t>will be hit slightly more</w:t>
      </w:r>
      <w:r w:rsidRPr="0057463C" w:rsidR="00B16A06">
        <w:t>. I</w:t>
      </w:r>
      <w:r w:rsidRPr="0057463C">
        <w:t>n our scenarios</w:t>
      </w:r>
      <w:r w:rsidRPr="0057463C" w:rsidR="00B16A06">
        <w:t xml:space="preserve">, we are always assuming </w:t>
      </w:r>
      <w:r w:rsidRPr="0057463C" w:rsidR="002E7556">
        <w:t>that buy</w:t>
      </w:r>
      <w:r w:rsidRPr="0057463C">
        <w:t>-</w:t>
      </w:r>
      <w:r w:rsidRPr="0057463C" w:rsidR="002E7556">
        <w:t>to</w:t>
      </w:r>
      <w:r w:rsidRPr="0057463C">
        <w:t>-</w:t>
      </w:r>
      <w:r w:rsidRPr="0057463C" w:rsidR="002E7556">
        <w:t xml:space="preserve">let </w:t>
      </w:r>
      <w:r w:rsidRPr="0057463C" w:rsidR="00B16A06">
        <w:t xml:space="preserve">actually </w:t>
      </w:r>
      <w:r w:rsidRPr="0057463C" w:rsidR="002E7556">
        <w:t>takes a larger impact in terms of its response</w:t>
      </w:r>
      <w:r w:rsidRPr="0057463C">
        <w:t xml:space="preserve"> to the economic cycle</w:t>
      </w:r>
      <w:r w:rsidRPr="0057463C" w:rsidR="002E7556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-188385493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Would the rental yield </w:t>
      </w:r>
      <w:r w:rsidRPr="0057463C" w:rsidR="008107FC">
        <w:t xml:space="preserve">from a buy-to-let </w:t>
      </w:r>
      <w:r w:rsidRPr="0057463C">
        <w:t>be a driver</w:t>
      </w:r>
      <w:r w:rsidRPr="0057463C" w:rsidR="008107FC">
        <w:t xml:space="preserve"> of where house prices fall or increase</w:t>
      </w:r>
      <w:r w:rsidRPr="0057463C">
        <w:t xml:space="preserve">? For example, </w:t>
      </w:r>
      <w:r w:rsidRPr="0057463C" w:rsidR="008107FC">
        <w:t xml:space="preserve">the </w:t>
      </w:r>
      <w:r w:rsidRPr="0057463C" w:rsidR="00B16A06">
        <w:t>north</w:t>
      </w:r>
      <w:r w:rsidRPr="0057463C">
        <w:t xml:space="preserve"> of England</w:t>
      </w:r>
      <w:r w:rsidRPr="0057463C" w:rsidR="00B16A06">
        <w:t xml:space="preserve"> has </w:t>
      </w:r>
      <w:r w:rsidRPr="0057463C">
        <w:t>higher yields</w:t>
      </w:r>
      <w:r w:rsidRPr="0057463C" w:rsidR="008107FC">
        <w:t xml:space="preserve"> </w:t>
      </w:r>
      <w:r w:rsidRPr="0057463C" w:rsidR="00B16A06">
        <w:t xml:space="preserve">and the </w:t>
      </w:r>
      <w:r w:rsidRPr="0057463C" w:rsidR="008107FC">
        <w:t>south</w:t>
      </w:r>
      <w:r w:rsidRPr="0057463C" w:rsidR="00935EBA">
        <w:t>-</w:t>
      </w:r>
      <w:r w:rsidRPr="0057463C" w:rsidR="008107FC">
        <w:t>east</w:t>
      </w:r>
      <w:r w:rsidRPr="0057463C" w:rsidR="00B16A06">
        <w:t xml:space="preserve"> or</w:t>
      </w:r>
      <w:r w:rsidRPr="0057463C" w:rsidR="008107FC">
        <w:t xml:space="preserve"> London</w:t>
      </w:r>
      <w:r w:rsidRPr="0057463C" w:rsidR="00B16A06">
        <w:t xml:space="preserve"> has </w:t>
      </w:r>
      <w:r w:rsidRPr="0057463C" w:rsidR="00935EBA">
        <w:t xml:space="preserve">much </w:t>
      </w:r>
      <w:r w:rsidRPr="0057463C" w:rsidR="008107FC">
        <w:t>lower yields</w:t>
      </w:r>
      <w:r w:rsidRPr="0057463C">
        <w:t>.</w:t>
      </w:r>
    </w:p>
    <w:p w:rsidR="00B16A06" w:rsidRPr="0057463C" w:rsidP="00D97FEA">
      <w:pPr>
        <w:pStyle w:val="Answer"/>
      </w:pPr>
      <w:sdt>
        <w:sdtPr>
          <w:alias w:val="Witness"/>
          <w:id w:val="79996193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2E7556">
            <w:rPr>
              <w:b/>
            </w:rPr>
            <w:t xml:space="preserve"> </w:t>
          </w:r>
        </w:sdtContent>
      </w:sdt>
      <w:r w:rsidRPr="0057463C" w:rsidR="002E7556">
        <w:t xml:space="preserve">Yes, but it is slightly more complicated </w:t>
      </w:r>
      <w:r w:rsidRPr="0057463C" w:rsidR="008107FC">
        <w:t>than that</w:t>
      </w:r>
      <w:r w:rsidRPr="0057463C">
        <w:t xml:space="preserve"> </w:t>
      </w:r>
      <w:r w:rsidRPr="0057463C" w:rsidR="002E7556">
        <w:t>because</w:t>
      </w:r>
      <w:r w:rsidRPr="0057463C">
        <w:t>,</w:t>
      </w:r>
      <w:r w:rsidRPr="0057463C" w:rsidR="002E7556">
        <w:t xml:space="preserve"> </w:t>
      </w:r>
      <w:r w:rsidRPr="0057463C" w:rsidR="008107FC">
        <w:t xml:space="preserve">in </w:t>
      </w:r>
      <w:r w:rsidRPr="0057463C" w:rsidR="002E7556">
        <w:t>the south of England</w:t>
      </w:r>
      <w:r w:rsidRPr="0057463C">
        <w:t>,</w:t>
      </w:r>
      <w:r w:rsidRPr="0057463C" w:rsidR="002E7556">
        <w:t xml:space="preserve"> </w:t>
      </w:r>
      <w:r w:rsidRPr="0057463C" w:rsidR="008107FC">
        <w:t xml:space="preserve">quite often the mortgage </w:t>
      </w:r>
      <w:r w:rsidRPr="0057463C" w:rsidR="002E7556">
        <w:t>is supported by earned income as well as rent</w:t>
      </w:r>
      <w:r w:rsidRPr="0057463C">
        <w:t>,</w:t>
      </w:r>
      <w:r w:rsidRPr="0057463C" w:rsidR="008107FC">
        <w:t xml:space="preserve"> because in higher</w:t>
      </w:r>
      <w:r w:rsidRPr="0057463C">
        <w:t>-</w:t>
      </w:r>
      <w:r w:rsidRPr="0057463C" w:rsidR="008107FC">
        <w:t>value properties the rental yield is lower</w:t>
      </w:r>
      <w:r w:rsidRPr="0057463C" w:rsidR="002E7556">
        <w:t>. In the north</w:t>
      </w:r>
      <w:r w:rsidRPr="0057463C" w:rsidR="008107FC">
        <w:t xml:space="preserve"> of </w:t>
      </w:r>
      <w:r w:rsidRPr="0057463C">
        <w:t>En</w:t>
      </w:r>
      <w:r w:rsidRPr="0057463C" w:rsidR="008107FC">
        <w:t>gland or in cheaper property areas</w:t>
      </w:r>
      <w:r w:rsidRPr="0057463C" w:rsidR="002E7556">
        <w:t xml:space="preserve">, the rental yield is higher and the </w:t>
      </w:r>
      <w:r w:rsidRPr="0057463C" w:rsidR="008107FC">
        <w:t xml:space="preserve">rent </w:t>
      </w:r>
      <w:r w:rsidRPr="0057463C" w:rsidR="002E7556">
        <w:t>tends to pay the mortgage</w:t>
      </w:r>
      <w:r w:rsidRPr="0057463C">
        <w:t>, d</w:t>
      </w:r>
      <w:r w:rsidRPr="0057463C" w:rsidR="002E7556">
        <w:t>epending on the individual circumstances of those borrowers</w:t>
      </w:r>
      <w:r w:rsidRPr="0057463C" w:rsidR="008107FC">
        <w:t xml:space="preserve"> with a lower rental yield property</w:t>
      </w:r>
      <w:r w:rsidRPr="0057463C">
        <w:t xml:space="preserve">. </w:t>
      </w:r>
    </w:p>
    <w:p w:rsidR="008107FC" w:rsidRPr="0057463C" w:rsidP="00D97FEA">
      <w:pPr>
        <w:pStyle w:val="Answer"/>
      </w:pPr>
      <w:r w:rsidRPr="0057463C">
        <w:t>U</w:t>
      </w:r>
      <w:r w:rsidRPr="0057463C" w:rsidR="002E7556">
        <w:t>ltimately</w:t>
      </w:r>
      <w:r w:rsidRPr="0057463C">
        <w:t>,</w:t>
      </w:r>
      <w:r w:rsidRPr="0057463C" w:rsidR="002E7556">
        <w:t xml:space="preserve"> it is now a less profitable business than it was, which will </w:t>
      </w:r>
      <w:r w:rsidRPr="0057463C">
        <w:t xml:space="preserve">stop folks entering, but equally will cause </w:t>
      </w:r>
      <w:r w:rsidRPr="0057463C" w:rsidR="002E7556">
        <w:t xml:space="preserve">others to leave. It is worth remembering that the total </w:t>
      </w:r>
      <w:r w:rsidRPr="0057463C">
        <w:t xml:space="preserve">private rented sector is about </w:t>
      </w:r>
      <w:r w:rsidRPr="0057463C" w:rsidR="002E7556">
        <w:t xml:space="preserve">20% of UK housing, but </w:t>
      </w:r>
      <w:r w:rsidRPr="0057463C">
        <w:t xml:space="preserve">about </w:t>
      </w:r>
      <w:r w:rsidRPr="0057463C" w:rsidR="002E7556">
        <w:t>60% of that</w:t>
      </w:r>
      <w:r w:rsidRPr="0057463C">
        <w:t xml:space="preserve"> </w:t>
      </w:r>
      <w:r w:rsidRPr="0057463C" w:rsidR="002E7556">
        <w:t>is owned outright and only 40% is subject to a mortgage</w:t>
      </w:r>
      <w:r w:rsidRPr="0057463C">
        <w:t>. I</w:t>
      </w:r>
      <w:r w:rsidRPr="0057463C">
        <w:t>t will be at the margin of those with mortgages where the challenges are hit</w:t>
      </w:r>
      <w:r w:rsidRPr="0057463C" w:rsidR="002E7556">
        <w:t>.</w:t>
      </w:r>
    </w:p>
    <w:p w:rsidR="002E7556" w:rsidRPr="0057463C" w:rsidP="00D97FEA">
      <w:pPr>
        <w:pStyle w:val="Question"/>
      </w:pPr>
      <w:sdt>
        <w:sdtPr>
          <w:alias w:val="Member"/>
          <w:tag w:val="&lt;Member mnisId='4850' dodsId=''&gt;"/>
          <w:id w:val="-1663697153"/>
          <w:placeholder>
            <w:docPart w:val="DefaultPlaceholder_-1854013440"/>
          </w:placeholder>
          <w:richText/>
        </w:sdtPr>
        <w:sdtContent>
          <w:r w:rsidRPr="0057463C" w:rsidR="007F1CCB">
            <w:rPr>
              <w:b/>
            </w:rPr>
            <w:t>Gareth Davies:</w:t>
          </w:r>
        </w:sdtContent>
      </w:sdt>
      <w:r w:rsidRPr="0057463C" w:rsidR="007F1CCB">
        <w:t xml:space="preserve"> Does anybody else have a view on the localisation</w:t>
      </w:r>
      <w:r w:rsidRPr="0057463C" w:rsidR="008107FC">
        <w:t xml:space="preserve"> of drops or increases?</w:t>
      </w:r>
    </w:p>
    <w:p w:rsidR="008107FC" w:rsidRPr="0057463C" w:rsidP="00D97FEA">
      <w:pPr>
        <w:pStyle w:val="Answer"/>
      </w:pPr>
      <w:sdt>
        <w:sdtPr>
          <w:alias w:val="Witness"/>
          <w:id w:val="209219856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7F1CCB">
            <w:rPr>
              <w:b/>
            </w:rPr>
            <w:t xml:space="preserve"> </w:t>
          </w:r>
        </w:sdtContent>
      </w:sdt>
      <w:r w:rsidRPr="0057463C">
        <w:t xml:space="preserve">Just thinking through the </w:t>
      </w:r>
      <w:r w:rsidRPr="0057463C" w:rsidR="007F1CCB">
        <w:t>macro-implications of some landlords exiting the market</w:t>
      </w:r>
      <w:r w:rsidRPr="0057463C" w:rsidR="00B16A06">
        <w:t xml:space="preserve"> and </w:t>
      </w:r>
      <w:r w:rsidRPr="0057463C" w:rsidR="007F1CCB">
        <w:t xml:space="preserve">relatively few coming in </w:t>
      </w:r>
      <w:r w:rsidRPr="0057463C">
        <w:t xml:space="preserve">because the economics no longer look so good, </w:t>
      </w:r>
      <w:r w:rsidRPr="0057463C" w:rsidR="007F1CCB">
        <w:t>we are already seeing pressure</w:t>
      </w:r>
      <w:r w:rsidRPr="0057463C">
        <w:t xml:space="preserve"> </w:t>
      </w:r>
      <w:r w:rsidRPr="0057463C" w:rsidR="007F1CCB">
        <w:t>on rents in some areas</w:t>
      </w:r>
      <w:r w:rsidRPr="0057463C" w:rsidR="00B16A06">
        <w:t>. T</w:t>
      </w:r>
      <w:r w:rsidRPr="0057463C">
        <w:t>he impact on tenants in terms of</w:t>
      </w:r>
      <w:r w:rsidRPr="0057463C" w:rsidR="00B16A06">
        <w:t xml:space="preserve"> </w:t>
      </w:r>
      <w:r w:rsidRPr="0057463C">
        <w:t>the ability to find a property and</w:t>
      </w:r>
      <w:r w:rsidRPr="0057463C" w:rsidR="00B16A06">
        <w:t xml:space="preserve"> </w:t>
      </w:r>
      <w:r w:rsidRPr="0057463C">
        <w:t xml:space="preserve">the rent they are going to have to pay is going to be </w:t>
      </w:r>
      <w:r w:rsidRPr="0057463C" w:rsidR="007F1CCB">
        <w:t xml:space="preserve">something that the Government </w:t>
      </w:r>
      <w:r w:rsidRPr="0057463C" w:rsidR="00B16A06">
        <w:t xml:space="preserve">will </w:t>
      </w:r>
      <w:r w:rsidRPr="0057463C" w:rsidR="007F1CCB">
        <w:t>have to think about.</w:t>
      </w:r>
      <w:r w:rsidRPr="0057463C">
        <w:t xml:space="preserve"> That is going to be a real challenge over the course of the next year or two.</w:t>
      </w:r>
    </w:p>
    <w:p w:rsidR="007F1CCB" w:rsidRPr="0057463C" w:rsidP="00D97FEA">
      <w:pPr>
        <w:pStyle w:val="Answer"/>
      </w:pPr>
      <w:sdt>
        <w:sdtPr>
          <w:alias w:val="Witness"/>
          <w:id w:val="679703118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E0515C">
        <w:t xml:space="preserve">At the </w:t>
      </w:r>
      <w:r w:rsidRPr="0057463C" w:rsidR="00167E57">
        <w:t>N</w:t>
      </w:r>
      <w:r w:rsidRPr="0057463C">
        <w:t xml:space="preserve">ational </w:t>
      </w:r>
      <w:r w:rsidRPr="0057463C" w:rsidR="00167E57">
        <w:t>D</w:t>
      </w:r>
      <w:r w:rsidRPr="0057463C">
        <w:t>ebtline</w:t>
      </w:r>
      <w:r w:rsidRPr="0057463C" w:rsidR="00E0515C">
        <w:t xml:space="preserve">, </w:t>
      </w:r>
      <w:r w:rsidRPr="0057463C">
        <w:t>14% of our callers have mortgages</w:t>
      </w:r>
      <w:r w:rsidRPr="0057463C" w:rsidR="00E0515C">
        <w:t xml:space="preserve">; </w:t>
      </w:r>
      <w:r w:rsidRPr="0057463C" w:rsidR="00B16A06">
        <w:t xml:space="preserve">69% are renters. We are seeing a pretty specific increase in those worried about their rent. </w:t>
      </w:r>
      <w:r w:rsidRPr="0057463C">
        <w:t xml:space="preserve">We need </w:t>
      </w:r>
      <w:r w:rsidRPr="0057463C" w:rsidR="00B16A06">
        <w:t xml:space="preserve">the </w:t>
      </w:r>
      <w:r w:rsidRPr="0057463C">
        <w:t xml:space="preserve">Government to bring forward that package of reforms they have talked about </w:t>
      </w:r>
      <w:r w:rsidRPr="0057463C" w:rsidR="00B16A06">
        <w:t xml:space="preserve">in terms of protection for renters, </w:t>
      </w:r>
      <w:r w:rsidRPr="0057463C">
        <w:t>including ending no-fault evictions</w:t>
      </w:r>
      <w:r w:rsidRPr="0057463C" w:rsidR="00E0515C">
        <w:t>,</w:t>
      </w:r>
      <w:r w:rsidRPr="0057463C" w:rsidR="00B16A06">
        <w:t xml:space="preserve"> because this space is just going to get very difficult</w:t>
      </w:r>
      <w:r w:rsidRPr="0057463C">
        <w:t>.</w:t>
      </w:r>
    </w:p>
    <w:p w:rsidR="007F1CCB" w:rsidRPr="0057463C" w:rsidP="00D97FEA">
      <w:pPr>
        <w:pStyle w:val="Answer"/>
      </w:pPr>
      <w:sdt>
        <w:sdtPr>
          <w:alias w:val="Witness"/>
          <w:id w:val="-129552359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E0515C">
        <w:t>On n</w:t>
      </w:r>
      <w:r w:rsidRPr="0057463C">
        <w:t>o-fault evictions</w:t>
      </w:r>
      <w:r w:rsidRPr="0057463C" w:rsidR="00E0515C">
        <w:t xml:space="preserve">, </w:t>
      </w:r>
      <w:r w:rsidRPr="0057463C">
        <w:t xml:space="preserve">I can </w:t>
      </w:r>
      <w:r w:rsidRPr="0057463C" w:rsidR="00B16A06">
        <w:t xml:space="preserve">obviously </w:t>
      </w:r>
      <w:r w:rsidRPr="0057463C">
        <w:t>see the attraction</w:t>
      </w:r>
      <w:r w:rsidRPr="0057463C" w:rsidR="00B16A06">
        <w:t xml:space="preserve"> from a renter</w:t>
      </w:r>
      <w:r w:rsidRPr="0057463C">
        <w:t xml:space="preserve">, but if </w:t>
      </w:r>
      <w:r w:rsidRPr="0057463C" w:rsidR="00B16A06">
        <w:t>you look at landlords</w:t>
      </w:r>
      <w:r w:rsidRPr="0057463C" w:rsidR="00935EBA">
        <w:t>’</w:t>
      </w:r>
      <w:r w:rsidRPr="0057463C" w:rsidR="00B16A06">
        <w:t xml:space="preserve"> views, if </w:t>
      </w:r>
      <w:r w:rsidRPr="0057463C">
        <w:t xml:space="preserve">they are not able to </w:t>
      </w:r>
      <w:r w:rsidRPr="0057463C" w:rsidR="00B16A06">
        <w:t xml:space="preserve">have </w:t>
      </w:r>
      <w:r w:rsidRPr="0057463C">
        <w:t>a no-fault eviction</w:t>
      </w:r>
      <w:r w:rsidRPr="0057463C" w:rsidR="00935EBA">
        <w:t>,</w:t>
      </w:r>
      <w:r w:rsidRPr="0057463C">
        <w:t xml:space="preserve"> if</w:t>
      </w:r>
      <w:r w:rsidRPr="0057463C" w:rsidR="00E0515C">
        <w:t>,</w:t>
      </w:r>
      <w:r w:rsidRPr="0057463C">
        <w:t xml:space="preserve"> </w:t>
      </w:r>
      <w:r w:rsidRPr="0057463C" w:rsidR="00B16A06">
        <w:t>for example</w:t>
      </w:r>
      <w:r w:rsidRPr="0057463C" w:rsidR="00E0515C">
        <w:t>,</w:t>
      </w:r>
      <w:r w:rsidRPr="0057463C" w:rsidR="00B16A06">
        <w:t xml:space="preserve"> </w:t>
      </w:r>
      <w:r w:rsidRPr="0057463C">
        <w:t xml:space="preserve">they want to sell the property, it is </w:t>
      </w:r>
      <w:r w:rsidRPr="0057463C" w:rsidR="00B16A06">
        <w:t>g</w:t>
      </w:r>
      <w:r w:rsidRPr="0057463C" w:rsidR="00E0515C">
        <w:t>o</w:t>
      </w:r>
      <w:r w:rsidRPr="0057463C" w:rsidR="00B16A06">
        <w:t>ing to put some landlords off buying</w:t>
      </w:r>
      <w:r w:rsidRPr="0057463C" w:rsidR="00E0515C">
        <w:t>,</w:t>
      </w:r>
      <w:r w:rsidRPr="0057463C" w:rsidR="00B16A06">
        <w:t xml:space="preserve"> even those that might still be thinking about it</w:t>
      </w:r>
      <w:r w:rsidRPr="0057463C" w:rsidR="00E0515C">
        <w:t>. I</w:t>
      </w:r>
      <w:r w:rsidRPr="0057463C" w:rsidR="00B16A06">
        <w:t xml:space="preserve">t is </w:t>
      </w:r>
      <w:r w:rsidRPr="0057463C">
        <w:t>a double-edged sword.</w:t>
      </w:r>
      <w:r w:rsidRPr="0057463C" w:rsidR="00B16A06">
        <w:t xml:space="preserve"> </w:t>
      </w:r>
      <w:r w:rsidRPr="0057463C" w:rsidR="00E0515C">
        <w:t>I</w:t>
      </w:r>
      <w:r w:rsidRPr="0057463C" w:rsidR="00B16A06">
        <w:t>t is not an easy one.</w:t>
      </w:r>
    </w:p>
    <w:p w:rsidR="007F1CCB" w:rsidRPr="0057463C" w:rsidP="00D97FEA">
      <w:pPr>
        <w:pStyle w:val="Answer"/>
      </w:pPr>
      <w:sdt>
        <w:sdtPr>
          <w:alias w:val="Witness"/>
          <w:id w:val="171499564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B16A06">
        <w:t>It is not, and in t</w:t>
      </w:r>
      <w:r w:rsidRPr="0057463C">
        <w:t>he rental sector there is a confluence of headwinds that the landlords are facing. Many of the he</w:t>
      </w:r>
      <w:r w:rsidRPr="0057463C" w:rsidR="00B16A06">
        <w:t>a</w:t>
      </w:r>
      <w:r w:rsidRPr="0057463C">
        <w:t xml:space="preserve">dwinds </w:t>
      </w:r>
      <w:r w:rsidRPr="0057463C" w:rsidR="00B16A06">
        <w:t xml:space="preserve">and </w:t>
      </w:r>
      <w:r w:rsidRPr="0057463C" w:rsidR="00E0515C">
        <w:t xml:space="preserve">the challenges </w:t>
      </w:r>
      <w:r w:rsidRPr="0057463C" w:rsidR="00B16A06">
        <w:t xml:space="preserve">they are facing </w:t>
      </w:r>
      <w:r w:rsidRPr="0057463C">
        <w:t>are for the right reason</w:t>
      </w:r>
      <w:r w:rsidRPr="0057463C" w:rsidR="00B16A06">
        <w:t>, in terms of improving the EPC rating of rental properties</w:t>
      </w:r>
      <w:r w:rsidRPr="0057463C">
        <w:t>. We are still waiting for B</w:t>
      </w:r>
      <w:r w:rsidRPr="0057463C" w:rsidR="00B16A06">
        <w:t>E</w:t>
      </w:r>
      <w:r w:rsidRPr="0057463C">
        <w:t xml:space="preserve">IS to put </w:t>
      </w:r>
      <w:r w:rsidRPr="0057463C" w:rsidR="00935EBA">
        <w:t xml:space="preserve">its </w:t>
      </w:r>
      <w:r w:rsidRPr="0057463C" w:rsidR="00B16A06">
        <w:t xml:space="preserve">final </w:t>
      </w:r>
      <w:r w:rsidRPr="0057463C">
        <w:t>rules out</w:t>
      </w:r>
      <w:r w:rsidRPr="0057463C" w:rsidR="00B16A06">
        <w:t xml:space="preserve"> on </w:t>
      </w:r>
      <w:r w:rsidRPr="0057463C" w:rsidR="00935EBA">
        <w:t xml:space="preserve">its </w:t>
      </w:r>
      <w:r w:rsidRPr="0057463C" w:rsidR="00B16A06">
        <w:t xml:space="preserve">heat and buildings strategy. </w:t>
      </w:r>
      <w:r w:rsidRPr="0057463C" w:rsidR="00E0515C">
        <w:t>It</w:t>
      </w:r>
      <w:r w:rsidRPr="0057463C" w:rsidR="00B16A06">
        <w:t xml:space="preserve"> has been over a year since </w:t>
      </w:r>
      <w:r w:rsidRPr="0057463C" w:rsidR="00935EBA">
        <w:t xml:space="preserve">it </w:t>
      </w:r>
      <w:r w:rsidRPr="0057463C" w:rsidR="00B16A06">
        <w:t xml:space="preserve">said </w:t>
      </w:r>
      <w:r w:rsidRPr="0057463C" w:rsidR="00935EBA">
        <w:t xml:space="preserve">it </w:t>
      </w:r>
      <w:r w:rsidRPr="0057463C" w:rsidR="00E0515C">
        <w:t xml:space="preserve">would </w:t>
      </w:r>
      <w:r w:rsidRPr="0057463C" w:rsidR="00B16A06">
        <w:t>be doing that</w:t>
      </w:r>
      <w:r w:rsidRPr="0057463C">
        <w:t>, but from 2025 new tenancies will be required to be EPC</w:t>
      </w:r>
      <w:r w:rsidRPr="0057463C" w:rsidR="00B16A06">
        <w:t xml:space="preserve"> </w:t>
      </w:r>
      <w:r w:rsidRPr="0057463C">
        <w:t>C or above</w:t>
      </w:r>
      <w:r w:rsidRPr="0057463C" w:rsidR="00B16A06">
        <w:t>, which is good news for tenants</w:t>
      </w:r>
      <w:r w:rsidRPr="0057463C">
        <w:t>.</w:t>
      </w:r>
    </w:p>
    <w:p w:rsidR="007F1CCB" w:rsidRPr="0057463C" w:rsidP="00D97FEA">
      <w:pPr>
        <w:pStyle w:val="Answer"/>
      </w:pPr>
      <w:sdt>
        <w:sdtPr>
          <w:alias w:val="Witness"/>
          <w:id w:val="87543252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B16A06">
        <w:t xml:space="preserve">Is that right? </w:t>
      </w:r>
      <w:r w:rsidRPr="0057463C">
        <w:t xml:space="preserve">I think that </w:t>
      </w:r>
      <w:r w:rsidRPr="0057463C" w:rsidR="00935EBA">
        <w:t>B</w:t>
      </w:r>
      <w:r w:rsidRPr="0057463C">
        <w:t>ill has been kicked into the long grass.</w:t>
      </w:r>
      <w:r w:rsidRPr="0057463C" w:rsidR="00B16A06">
        <w:t xml:space="preserve"> I do not think it is law yet.</w:t>
      </w:r>
    </w:p>
    <w:p w:rsidR="007F1CCB" w:rsidRPr="0057463C" w:rsidP="00D97FEA">
      <w:pPr>
        <w:pStyle w:val="Answer"/>
      </w:pPr>
      <w:sdt>
        <w:sdtPr>
          <w:alias w:val="Witness"/>
          <w:id w:val="191427414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B16A06">
        <w:t>It is not</w:t>
      </w:r>
      <w:r w:rsidRPr="0057463C" w:rsidR="00935EBA">
        <w:t xml:space="preserve"> law</w:t>
      </w:r>
      <w:r w:rsidRPr="0057463C" w:rsidR="00B16A06">
        <w:t>, no, but at the moment the proposal is 2025,</w:t>
      </w:r>
      <w:r w:rsidRPr="0057463C" w:rsidR="00E0515C">
        <w:t xml:space="preserve"> and </w:t>
      </w:r>
      <w:r w:rsidRPr="0057463C" w:rsidR="00B16A06">
        <w:t>for existing tenancies it is 2028.</w:t>
      </w:r>
      <w:r w:rsidRPr="0057463C" w:rsidR="00E0515C">
        <w:t xml:space="preserve"> </w:t>
      </w:r>
      <w:r w:rsidRPr="0057463C">
        <w:t xml:space="preserve">We also </w:t>
      </w:r>
      <w:r w:rsidRPr="0057463C" w:rsidR="00E0515C">
        <w:t xml:space="preserve">have </w:t>
      </w:r>
      <w:r w:rsidRPr="0057463C">
        <w:t>the</w:t>
      </w:r>
      <w:r w:rsidRPr="0057463C" w:rsidR="00E97EED">
        <w:t xml:space="preserve"> </w:t>
      </w:r>
      <w:r w:rsidRPr="0057463C" w:rsidR="00935EBA">
        <w:t>d</w:t>
      </w:r>
      <w:r w:rsidRPr="0057463C" w:rsidR="00E97EED">
        <w:t xml:space="preserve">ecent </w:t>
      </w:r>
      <w:r w:rsidRPr="0057463C" w:rsidR="00935EBA">
        <w:t>h</w:t>
      </w:r>
      <w:r w:rsidRPr="0057463C" w:rsidR="00E97EED">
        <w:t xml:space="preserve">omes </w:t>
      </w:r>
      <w:r w:rsidRPr="0057463C" w:rsidR="00935EBA">
        <w:t>s</w:t>
      </w:r>
      <w:r w:rsidRPr="0057463C" w:rsidR="00E97EED">
        <w:t>tandard</w:t>
      </w:r>
      <w:r w:rsidRPr="0057463C">
        <w:t xml:space="preserve">, which </w:t>
      </w:r>
      <w:r w:rsidRPr="0057463C" w:rsidR="00B16A06">
        <w:t xml:space="preserve">again </w:t>
      </w:r>
      <w:r w:rsidRPr="0057463C">
        <w:t>is the right thing to ensure that tenants</w:t>
      </w:r>
      <w:r w:rsidRPr="0057463C" w:rsidR="00E97EED">
        <w:t xml:space="preserve"> </w:t>
      </w:r>
      <w:r w:rsidRPr="0057463C">
        <w:t xml:space="preserve">are living in a </w:t>
      </w:r>
      <w:r w:rsidRPr="0057463C" w:rsidR="00B16A06">
        <w:t xml:space="preserve">secure </w:t>
      </w:r>
      <w:r w:rsidRPr="0057463C">
        <w:t>home</w:t>
      </w:r>
      <w:r w:rsidRPr="0057463C" w:rsidR="00B16A06">
        <w:t xml:space="preserve"> that is dry and </w:t>
      </w:r>
      <w:r w:rsidRPr="0057463C" w:rsidR="00E97EED">
        <w:t xml:space="preserve">is </w:t>
      </w:r>
      <w:r w:rsidRPr="0057463C" w:rsidR="00B16A06">
        <w:t xml:space="preserve">a place </w:t>
      </w:r>
      <w:r w:rsidRPr="0057463C" w:rsidR="00E97EED">
        <w:t xml:space="preserve">in which </w:t>
      </w:r>
      <w:r w:rsidRPr="0057463C" w:rsidR="00B16A06">
        <w:t>you would want to bring up your family</w:t>
      </w:r>
      <w:r w:rsidRPr="0057463C">
        <w:t xml:space="preserve">. </w:t>
      </w:r>
      <w:r w:rsidRPr="0057463C" w:rsidR="00B16A06">
        <w:t>Again, a</w:t>
      </w:r>
      <w:r w:rsidRPr="0057463C">
        <w:t xml:space="preserve">ll these things add </w:t>
      </w:r>
      <w:r w:rsidRPr="0057463C" w:rsidR="00B16A06">
        <w:t xml:space="preserve">additional </w:t>
      </w:r>
      <w:r w:rsidRPr="0057463C">
        <w:t>costs to the landlord</w:t>
      </w:r>
      <w:r w:rsidRPr="0057463C" w:rsidR="00B16A06">
        <w:t xml:space="preserve"> at the same ti</w:t>
      </w:r>
      <w:r w:rsidRPr="0057463C" w:rsidR="00E97EED">
        <w:t>m</w:t>
      </w:r>
      <w:r w:rsidRPr="0057463C" w:rsidR="00B16A06">
        <w:t>e that they are facing an increase in costs in terms of their mortgage</w:t>
      </w:r>
      <w:r w:rsidRPr="0057463C" w:rsidR="00E97EED">
        <w:t>,</w:t>
      </w:r>
      <w:r w:rsidRPr="0057463C" w:rsidR="00B16A06">
        <w:t xml:space="preserve"> and also uncertainty in terms of where the sector goes</w:t>
      </w:r>
      <w:r w:rsidRPr="0057463C" w:rsidR="00E97EED">
        <w:t>.</w:t>
      </w:r>
      <w:r w:rsidRPr="0057463C">
        <w:t xml:space="preserve"> </w:t>
      </w:r>
      <w:r w:rsidRPr="0057463C" w:rsidR="00E97EED">
        <w:t>T</w:t>
      </w:r>
      <w:r w:rsidRPr="0057463C">
        <w:t xml:space="preserve">here </w:t>
      </w:r>
      <w:r w:rsidRPr="0057463C" w:rsidR="00E97EED">
        <w:t xml:space="preserve">is </w:t>
      </w:r>
      <w:r w:rsidRPr="0057463C">
        <w:t>a lot of challenge</w:t>
      </w:r>
      <w:r w:rsidRPr="0057463C" w:rsidR="00E97EED">
        <w:t xml:space="preserve"> </w:t>
      </w:r>
      <w:r w:rsidRPr="0057463C">
        <w:t>in the buy</w:t>
      </w:r>
      <w:r w:rsidRPr="0057463C" w:rsidR="00E97EED">
        <w:t>-</w:t>
      </w:r>
      <w:r w:rsidRPr="0057463C">
        <w:t>to</w:t>
      </w:r>
      <w:r w:rsidRPr="0057463C" w:rsidR="00E97EED">
        <w:t>-</w:t>
      </w:r>
      <w:r w:rsidRPr="0057463C">
        <w:t xml:space="preserve">let </w:t>
      </w:r>
      <w:r w:rsidRPr="0057463C" w:rsidR="00B16A06">
        <w:t>an</w:t>
      </w:r>
      <w:r w:rsidRPr="0057463C" w:rsidR="00E97EED">
        <w:t>d</w:t>
      </w:r>
      <w:r w:rsidRPr="0057463C" w:rsidR="00B16A06">
        <w:t xml:space="preserve"> the landlord </w:t>
      </w:r>
      <w:r w:rsidRPr="0057463C">
        <w:t>sector at the moment.</w:t>
      </w:r>
    </w:p>
    <w:p w:rsidR="007F1CCB" w:rsidRPr="0057463C" w:rsidP="00D97FEA">
      <w:pPr>
        <w:pStyle w:val="Question"/>
      </w:pPr>
      <w:sdt>
        <w:sdtPr>
          <w:alias w:val="Member"/>
          <w:tag w:val="&lt;Member mnisId='4850' dodsId=''&gt;"/>
          <w:id w:val="25371787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Chris, you mentioned that there </w:t>
      </w:r>
      <w:r w:rsidRPr="0057463C" w:rsidR="00B16A06">
        <w:t xml:space="preserve">was </w:t>
      </w:r>
      <w:r w:rsidRPr="0057463C">
        <w:t xml:space="preserve">upside potential. </w:t>
      </w:r>
      <w:r w:rsidRPr="0057463C" w:rsidR="00B16A06">
        <w:t>What are the key dri</w:t>
      </w:r>
      <w:r w:rsidRPr="0057463C" w:rsidR="00E97EED">
        <w:t>v</w:t>
      </w:r>
      <w:r w:rsidRPr="0057463C" w:rsidR="00B16A06">
        <w:t>ers of that</w:t>
      </w:r>
      <w:r w:rsidRPr="0057463C" w:rsidR="00E97EED">
        <w:t>?</w:t>
      </w:r>
      <w:r w:rsidRPr="0057463C" w:rsidR="00B16A06">
        <w:t xml:space="preserve"> </w:t>
      </w:r>
      <w:r w:rsidRPr="0057463C" w:rsidR="00E97EED">
        <w:t>C</w:t>
      </w:r>
      <w:r w:rsidRPr="0057463C">
        <w:t xml:space="preserve">ould the rental market stress </w:t>
      </w:r>
      <w:r w:rsidRPr="0057463C" w:rsidR="00B16A06">
        <w:t xml:space="preserve">that we are hearing about </w:t>
      </w:r>
      <w:r w:rsidRPr="0057463C">
        <w:t>mean there is more demand</w:t>
      </w:r>
      <w:r w:rsidRPr="0057463C" w:rsidR="00E97EED">
        <w:t>?</w:t>
      </w:r>
      <w:r w:rsidRPr="0057463C" w:rsidR="00B16A06">
        <w:t xml:space="preserve"> </w:t>
      </w:r>
      <w:r w:rsidRPr="0057463C" w:rsidR="00E97EED">
        <w:t>P</w:t>
      </w:r>
      <w:r w:rsidRPr="0057463C" w:rsidR="00B16A06">
        <w:t xml:space="preserve">eople are paying so much in rent </w:t>
      </w:r>
      <w:r w:rsidRPr="0057463C">
        <w:t>that</w:t>
      </w:r>
      <w:r w:rsidRPr="0057463C" w:rsidR="00E97EED">
        <w:t xml:space="preserve">, </w:t>
      </w:r>
      <w:r w:rsidRPr="0057463C" w:rsidR="00B16A06">
        <w:t xml:space="preserve">with </w:t>
      </w:r>
      <w:r w:rsidRPr="0057463C">
        <w:t xml:space="preserve">mortgage rates </w:t>
      </w:r>
      <w:r w:rsidRPr="0057463C" w:rsidR="00B16A06">
        <w:t xml:space="preserve">coming </w:t>
      </w:r>
      <w:r w:rsidRPr="0057463C">
        <w:t>down</w:t>
      </w:r>
      <w:r w:rsidRPr="0057463C" w:rsidR="00E97EED">
        <w:t xml:space="preserve"> </w:t>
      </w:r>
      <w:r w:rsidRPr="0057463C" w:rsidR="00B16A06">
        <w:t xml:space="preserve">and projected </w:t>
      </w:r>
      <w:r w:rsidRPr="0057463C">
        <w:t xml:space="preserve">Bank of England rates </w:t>
      </w:r>
      <w:r w:rsidRPr="0057463C" w:rsidR="00B16A06">
        <w:t xml:space="preserve">coming </w:t>
      </w:r>
      <w:r w:rsidRPr="0057463C">
        <w:t xml:space="preserve">down </w:t>
      </w:r>
      <w:r w:rsidRPr="0057463C" w:rsidR="00B16A06">
        <w:t xml:space="preserve">over the medium term, it </w:t>
      </w:r>
      <w:r w:rsidRPr="0057463C">
        <w:t xml:space="preserve">could </w:t>
      </w:r>
      <w:r w:rsidRPr="0057463C" w:rsidR="00E97EED">
        <w:t xml:space="preserve">actually </w:t>
      </w:r>
      <w:r w:rsidRPr="0057463C">
        <w:t xml:space="preserve">incentivise people to buy </w:t>
      </w:r>
      <w:r w:rsidRPr="0057463C" w:rsidR="00B16A06">
        <w:t xml:space="preserve">properties </w:t>
      </w:r>
      <w:r w:rsidRPr="0057463C">
        <w:t>rather than rent.</w:t>
      </w:r>
    </w:p>
    <w:p w:rsidR="007F1CCB" w:rsidRPr="0057463C" w:rsidP="00D97FEA">
      <w:pPr>
        <w:pStyle w:val="Answer"/>
      </w:pPr>
      <w:sdt>
        <w:sdtPr>
          <w:alias w:val="Witness"/>
          <w:id w:val="-134793600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B16A06">
        <w:t xml:space="preserve">I am going to repeat what </w:t>
      </w:r>
      <w:r w:rsidRPr="0057463C" w:rsidR="00935EBA">
        <w:t>our</w:t>
      </w:r>
      <w:r w:rsidRPr="0057463C" w:rsidR="00B16A06">
        <w:t xml:space="preserve"> economist says</w:t>
      </w:r>
      <w:r w:rsidRPr="0057463C" w:rsidR="00935EBA">
        <w:t>;</w:t>
      </w:r>
      <w:r w:rsidRPr="0057463C" w:rsidR="00B16A06">
        <w:t xml:space="preserve"> I am not an economist</w:t>
      </w:r>
      <w:r w:rsidRPr="0057463C" w:rsidR="00935EBA">
        <w:t>.</w:t>
      </w:r>
      <w:r w:rsidRPr="0057463C" w:rsidR="00E97EED">
        <w:t xml:space="preserve"> </w:t>
      </w:r>
      <w:r w:rsidRPr="0057463C" w:rsidR="00935EBA">
        <w:t>I</w:t>
      </w:r>
      <w:r w:rsidRPr="0057463C">
        <w:t>t is not a zero probability that</w:t>
      </w:r>
      <w:r w:rsidRPr="0057463C" w:rsidR="00E97EED">
        <w:t xml:space="preserve">, </w:t>
      </w:r>
      <w:r w:rsidRPr="0057463C" w:rsidR="00935EBA">
        <w:t>post</w:t>
      </w:r>
      <w:r w:rsidRPr="0057463C" w:rsidR="00E97EED">
        <w:t xml:space="preserve"> </w:t>
      </w:r>
      <w:r w:rsidRPr="0057463C" w:rsidR="00B16A06">
        <w:t>what we have seen in r</w:t>
      </w:r>
      <w:r w:rsidRPr="0057463C" w:rsidR="00E97EED">
        <w:t>e</w:t>
      </w:r>
      <w:r w:rsidRPr="0057463C" w:rsidR="00B16A06">
        <w:t xml:space="preserve">cent times, </w:t>
      </w:r>
      <w:r w:rsidRPr="0057463C">
        <w:t>as we get into next year, interest rates fall very quickly</w:t>
      </w:r>
      <w:r w:rsidRPr="0057463C" w:rsidR="00E97EED">
        <w:t xml:space="preserve"> and </w:t>
      </w:r>
      <w:r w:rsidRPr="0057463C" w:rsidR="00B16A06">
        <w:t xml:space="preserve">certain </w:t>
      </w:r>
      <w:r w:rsidRPr="0057463C">
        <w:t xml:space="preserve">inflationary components </w:t>
      </w:r>
      <w:r w:rsidRPr="0057463C" w:rsidR="00B16A06">
        <w:t xml:space="preserve">drop </w:t>
      </w:r>
      <w:r w:rsidRPr="0057463C">
        <w:t>out</w:t>
      </w:r>
      <w:r w:rsidRPr="0057463C" w:rsidR="00B16A06">
        <w:t xml:space="preserve"> of the inflation rate</w:t>
      </w:r>
      <w:r w:rsidRPr="0057463C" w:rsidR="00935EBA">
        <w:t>;</w:t>
      </w:r>
      <w:r w:rsidRPr="0057463C">
        <w:t xml:space="preserve"> </w:t>
      </w:r>
      <w:r w:rsidRPr="0057463C" w:rsidR="00935EBA">
        <w:t>r</w:t>
      </w:r>
      <w:r w:rsidRPr="0057463C" w:rsidR="00B16A06">
        <w:t>ates fall</w:t>
      </w:r>
      <w:r w:rsidRPr="0057463C" w:rsidR="00935EBA">
        <w:t>;</w:t>
      </w:r>
      <w:r w:rsidRPr="0057463C" w:rsidR="00B16A06">
        <w:t xml:space="preserve"> </w:t>
      </w:r>
      <w:r w:rsidRPr="0057463C" w:rsidR="00935EBA">
        <w:t>u</w:t>
      </w:r>
      <w:r w:rsidRPr="0057463C">
        <w:t xml:space="preserve">nemployment therefore does not rise </w:t>
      </w:r>
      <w:r w:rsidRPr="0057463C" w:rsidR="00B16A06">
        <w:t>because the supply side of the economy is not being damaged</w:t>
      </w:r>
      <w:r w:rsidRPr="0057463C" w:rsidR="00935EBA">
        <w:t xml:space="preserve">; </w:t>
      </w:r>
      <w:r w:rsidRPr="0057463C">
        <w:t xml:space="preserve">and therefore things get better. It is not a raging probability, but </w:t>
      </w:r>
      <w:r w:rsidRPr="0057463C" w:rsidR="00B16A06">
        <w:t xml:space="preserve">it is </w:t>
      </w:r>
      <w:r w:rsidRPr="0057463C">
        <w:t>not an unrealistic outcome.</w:t>
      </w:r>
    </w:p>
    <w:p w:rsidR="007F1CCB" w:rsidRPr="0057463C" w:rsidP="00D97FEA">
      <w:pPr>
        <w:pStyle w:val="Question"/>
      </w:pPr>
      <w:sdt>
        <w:sdtPr>
          <w:alias w:val="Member"/>
          <w:tag w:val="&lt;Member mnisId='4850' dodsId=''&gt;"/>
          <w:id w:val="197510034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E97EED">
        <w:t>T</w:t>
      </w:r>
      <w:r w:rsidRPr="0057463C" w:rsidR="00B16A06">
        <w:t>he la</w:t>
      </w:r>
      <w:r w:rsidRPr="0057463C" w:rsidR="00E97EED">
        <w:t>s</w:t>
      </w:r>
      <w:r w:rsidRPr="0057463C" w:rsidR="00B16A06">
        <w:t>t thing I want to ask about is the long-term potential changes to the mortgage market. Ray, i</w:t>
      </w:r>
      <w:r w:rsidRPr="0057463C">
        <w:t xml:space="preserve">f we look across the world, </w:t>
      </w:r>
      <w:r w:rsidRPr="0057463C" w:rsidR="00B16A06">
        <w:t xml:space="preserve">whether it is the United States or Germany, </w:t>
      </w:r>
      <w:r w:rsidRPr="0057463C">
        <w:t>we see mortgage providers offering 30-year fixed</w:t>
      </w:r>
      <w:r w:rsidRPr="0057463C" w:rsidR="00156B7D">
        <w:t>-</w:t>
      </w:r>
      <w:r w:rsidRPr="0057463C">
        <w:t xml:space="preserve">rate mortgages. We do not </w:t>
      </w:r>
      <w:r w:rsidRPr="0057463C" w:rsidR="00B16A06">
        <w:t>really have many</w:t>
      </w:r>
      <w:r w:rsidRPr="0057463C">
        <w:t xml:space="preserve"> mortgages above a 10-year period. Why is that?</w:t>
      </w:r>
    </w:p>
    <w:p w:rsidR="00156B7D" w:rsidRPr="0057463C" w:rsidP="00D97FEA">
      <w:pPr>
        <w:pStyle w:val="Answer"/>
      </w:pPr>
      <w:sdt>
        <w:sdtPr>
          <w:alias w:val="Witness"/>
          <w:id w:val="-115298210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7F1CCB">
            <w:rPr>
              <w:b/>
            </w:rPr>
            <w:t xml:space="preserve"> </w:t>
          </w:r>
        </w:sdtContent>
      </w:sdt>
      <w:r w:rsidRPr="0057463C" w:rsidR="00B16A06">
        <w:t>Charles can probably answer that better than me, but I would say i</w:t>
      </w:r>
      <w:r w:rsidRPr="0057463C" w:rsidR="007F1CCB">
        <w:t xml:space="preserve">t is probably </w:t>
      </w:r>
      <w:r w:rsidRPr="0057463C" w:rsidR="00B16A06">
        <w:t xml:space="preserve">just </w:t>
      </w:r>
      <w:r w:rsidRPr="0057463C" w:rsidR="007F1CCB">
        <w:t xml:space="preserve">down to </w:t>
      </w:r>
      <w:r w:rsidRPr="0057463C" w:rsidR="00B16A06">
        <w:t xml:space="preserve">the fact that things </w:t>
      </w:r>
      <w:r w:rsidRPr="0057463C" w:rsidR="007F1CCB">
        <w:t xml:space="preserve">have always been done that way, and there has not been </w:t>
      </w:r>
      <w:r w:rsidRPr="0057463C" w:rsidR="00B16A06">
        <w:t xml:space="preserve">much of </w:t>
      </w:r>
      <w:r w:rsidRPr="0057463C" w:rsidR="007F1CCB">
        <w:t>a reason to change</w:t>
      </w:r>
      <w:r w:rsidRPr="0057463C" w:rsidR="00B16A06">
        <w:t xml:space="preserve"> from a lender’s perspective</w:t>
      </w:r>
      <w:r w:rsidRPr="0057463C" w:rsidR="007F1CCB">
        <w:t xml:space="preserve">. </w:t>
      </w:r>
      <w:r w:rsidRPr="0057463C">
        <w:t>However, w</w:t>
      </w:r>
      <w:r w:rsidRPr="0057463C" w:rsidR="007F1CCB">
        <w:t>e have seen some changes. I am long enough in the tooth to remember when</w:t>
      </w:r>
      <w:r w:rsidRPr="0057463C">
        <w:t>,</w:t>
      </w:r>
      <w:r w:rsidRPr="0057463C" w:rsidR="007F1CCB">
        <w:t xml:space="preserve"> </w:t>
      </w:r>
      <w:r w:rsidRPr="0057463C" w:rsidR="00B16A06">
        <w:t xml:space="preserve">at the time of the 15% mortgages, </w:t>
      </w:r>
      <w:r w:rsidRPr="0057463C" w:rsidR="007F1CCB">
        <w:t>we had a 25-year fixed</w:t>
      </w:r>
      <w:r w:rsidRPr="0057463C">
        <w:t>-</w:t>
      </w:r>
      <w:r w:rsidRPr="0057463C" w:rsidR="007F1CCB">
        <w:t xml:space="preserve">rate mortgage offered </w:t>
      </w:r>
      <w:r w:rsidRPr="0057463C" w:rsidR="00B16A06">
        <w:t xml:space="preserve">by </w:t>
      </w:r>
      <w:r w:rsidRPr="0057463C" w:rsidR="00E0515C">
        <w:t xml:space="preserve">Bear Stearns, </w:t>
      </w:r>
      <w:r w:rsidRPr="0057463C" w:rsidR="007F1CCB">
        <w:t>in 1989</w:t>
      </w:r>
      <w:r w:rsidRPr="0057463C">
        <w:t xml:space="preserve"> or </w:t>
      </w:r>
      <w:r w:rsidRPr="0057463C" w:rsidR="007F1CCB">
        <w:t>1990</w:t>
      </w:r>
      <w:r w:rsidRPr="0057463C">
        <w:t>.</w:t>
      </w:r>
      <w:r w:rsidRPr="0057463C" w:rsidR="007F1CCB">
        <w:t xml:space="preserve"> </w:t>
      </w:r>
      <w:r w:rsidRPr="0057463C">
        <w:t>T</w:t>
      </w:r>
      <w:r w:rsidRPr="0057463C" w:rsidR="007F1CCB">
        <w:t xml:space="preserve">he interest rate on that mortgage was 11.9%, </w:t>
      </w:r>
      <w:r w:rsidRPr="0057463C" w:rsidR="00E0515C">
        <w:t xml:space="preserve">but it had no early repayment charges, </w:t>
      </w:r>
      <w:r w:rsidRPr="0057463C" w:rsidR="007F1CCB">
        <w:t xml:space="preserve">and because mortgage rates </w:t>
      </w:r>
      <w:r w:rsidRPr="0057463C" w:rsidR="00E0515C">
        <w:t xml:space="preserve">at the time </w:t>
      </w:r>
      <w:r w:rsidRPr="0057463C" w:rsidR="007F1CCB">
        <w:t>were 15%</w:t>
      </w:r>
      <w:r w:rsidRPr="0057463C" w:rsidR="00E0515C">
        <w:t xml:space="preserve"> or 15.4%, </w:t>
      </w:r>
      <w:r w:rsidRPr="0057463C" w:rsidR="007F1CCB">
        <w:t>that was a really attractive proposition</w:t>
      </w:r>
      <w:r w:rsidRPr="0057463C" w:rsidR="00E0515C">
        <w:t xml:space="preserve"> despite the fact it had a 3% fee</w:t>
      </w:r>
      <w:r w:rsidRPr="0057463C" w:rsidR="007F1CCB">
        <w:t xml:space="preserve">. </w:t>
      </w:r>
    </w:p>
    <w:p w:rsidR="007F1CCB" w:rsidRPr="0057463C" w:rsidP="00D97FEA">
      <w:pPr>
        <w:pStyle w:val="Answer"/>
      </w:pPr>
      <w:r w:rsidRPr="0057463C">
        <w:t>It is a case of what you can offer as a lender that is attractive at the time</w:t>
      </w:r>
      <w:r w:rsidRPr="0057463C" w:rsidR="00E0515C">
        <w:t xml:space="preserve"> based on </w:t>
      </w:r>
      <w:r w:rsidRPr="0057463C" w:rsidR="00156B7D">
        <w:t xml:space="preserve">what </w:t>
      </w:r>
      <w:r w:rsidRPr="0057463C" w:rsidR="00E0515C">
        <w:t>you can find</w:t>
      </w:r>
      <w:r w:rsidRPr="0057463C">
        <w:t xml:space="preserve">. </w:t>
      </w:r>
      <w:r w:rsidRPr="0057463C" w:rsidR="00E0515C">
        <w:t xml:space="preserve">At the time, that was a really good offer for </w:t>
      </w:r>
      <w:r w:rsidRPr="0057463C">
        <w:t>borrowers</w:t>
      </w:r>
      <w:r w:rsidRPr="0057463C" w:rsidR="00E0515C">
        <w:t xml:space="preserve">. Most borrowers </w:t>
      </w:r>
      <w:r w:rsidRPr="0057463C">
        <w:t>redeemed that mortgage within five or six years</w:t>
      </w:r>
      <w:r w:rsidRPr="0057463C" w:rsidR="00156B7D">
        <w:t>,</w:t>
      </w:r>
      <w:r w:rsidRPr="0057463C" w:rsidR="00E0515C">
        <w:t xml:space="preserve"> but it </w:t>
      </w:r>
      <w:r w:rsidRPr="0057463C" w:rsidR="00156B7D">
        <w:t xml:space="preserve">actually </w:t>
      </w:r>
      <w:r w:rsidRPr="0057463C" w:rsidR="00E0515C">
        <w:t>paid for itself in the first year because</w:t>
      </w:r>
      <w:r w:rsidRPr="0057463C" w:rsidR="00156B7D">
        <w:t xml:space="preserve">, </w:t>
      </w:r>
      <w:r w:rsidRPr="0057463C" w:rsidR="00E0515C">
        <w:t>despite the 3% fee, you would save that in mortgage interest</w:t>
      </w:r>
      <w:r w:rsidRPr="0057463C">
        <w:t xml:space="preserve">. </w:t>
      </w:r>
    </w:p>
    <w:p w:rsidR="007F1CCB" w:rsidRPr="0057463C" w:rsidP="00D97FEA">
      <w:pPr>
        <w:pStyle w:val="Answer"/>
      </w:pPr>
      <w:r w:rsidRPr="0057463C">
        <w:t xml:space="preserve">Where are we now? We know </w:t>
      </w:r>
      <w:r w:rsidRPr="0057463C" w:rsidR="00E0515C">
        <w:t xml:space="preserve">Perenna </w:t>
      </w:r>
      <w:r w:rsidRPr="0057463C" w:rsidR="00935EBA">
        <w:t>is</w:t>
      </w:r>
      <w:r w:rsidRPr="0057463C" w:rsidR="00E0515C">
        <w:t xml:space="preserve"> planning to launch in the first half of next year</w:t>
      </w:r>
      <w:r w:rsidRPr="0057463C" w:rsidR="00156B7D">
        <w:t>. T</w:t>
      </w:r>
      <w:r w:rsidRPr="0057463C">
        <w:t xml:space="preserve">hey are talking about </w:t>
      </w:r>
      <w:r w:rsidRPr="0057463C" w:rsidR="00E0515C">
        <w:t xml:space="preserve">25 to </w:t>
      </w:r>
      <w:r w:rsidRPr="0057463C">
        <w:t>30-year fixed rate</w:t>
      </w:r>
      <w:r w:rsidRPr="0057463C" w:rsidR="00E0515C">
        <w:t>s</w:t>
      </w:r>
      <w:r w:rsidRPr="0057463C">
        <w:t>, and they</w:t>
      </w:r>
      <w:r w:rsidRPr="0057463C" w:rsidR="00156B7D">
        <w:t xml:space="preserve"> </w:t>
      </w:r>
      <w:r w:rsidRPr="0057463C">
        <w:t xml:space="preserve">are only going to impose </w:t>
      </w:r>
      <w:r w:rsidRPr="0057463C" w:rsidR="00E0515C">
        <w:t xml:space="preserve">early </w:t>
      </w:r>
      <w:r w:rsidRPr="0057463C">
        <w:t xml:space="preserve">repayment charges for the first five years. </w:t>
      </w:r>
      <w:r w:rsidRPr="0057463C" w:rsidR="00E0515C">
        <w:t>That address</w:t>
      </w:r>
      <w:r w:rsidRPr="0057463C" w:rsidR="00156B7D">
        <w:t>es</w:t>
      </w:r>
      <w:r w:rsidRPr="0057463C" w:rsidR="00E0515C">
        <w:t xml:space="preserve"> one of the two key reasons why people do not buy </w:t>
      </w:r>
      <w:r w:rsidRPr="0057463C" w:rsidR="00156B7D">
        <w:t>long-term</w:t>
      </w:r>
      <w:r w:rsidRPr="0057463C" w:rsidR="00E0515C">
        <w:t xml:space="preserve"> fixed rates. They</w:t>
      </w:r>
      <w:r w:rsidRPr="0057463C" w:rsidR="00156B7D">
        <w:t xml:space="preserve"> </w:t>
      </w:r>
      <w:r w:rsidRPr="0057463C" w:rsidR="00E0515C">
        <w:t xml:space="preserve">are worried about being locked in. The other </w:t>
      </w:r>
      <w:r w:rsidRPr="0057463C">
        <w:t xml:space="preserve">factor is the interest rate. A lot of people will not pay </w:t>
      </w:r>
      <w:r w:rsidRPr="0057463C" w:rsidR="00E0515C">
        <w:t xml:space="preserve">that </w:t>
      </w:r>
      <w:r w:rsidRPr="0057463C">
        <w:t>much more</w:t>
      </w:r>
      <w:r w:rsidRPr="0057463C" w:rsidR="00E0515C">
        <w:t xml:space="preserve"> than they would pay on a short</w:t>
      </w:r>
      <w:r w:rsidRPr="0057463C" w:rsidR="00156B7D">
        <w:t>-</w:t>
      </w:r>
      <w:r w:rsidRPr="0057463C" w:rsidR="00E0515C">
        <w:t xml:space="preserve">term deal, so it is a case of </w:t>
      </w:r>
      <w:r w:rsidRPr="0057463C" w:rsidR="00156B7D">
        <w:t xml:space="preserve">whether </w:t>
      </w:r>
      <w:r w:rsidRPr="0057463C">
        <w:t xml:space="preserve">lenders </w:t>
      </w:r>
      <w:r w:rsidRPr="0057463C" w:rsidR="00CB5F22">
        <w:t xml:space="preserve">can </w:t>
      </w:r>
      <w:r w:rsidRPr="0057463C">
        <w:t xml:space="preserve">offer a long-term fixed rate that is not too far above </w:t>
      </w:r>
      <w:r w:rsidRPr="0057463C" w:rsidR="00E0515C">
        <w:t>shorter</w:t>
      </w:r>
      <w:r w:rsidRPr="0057463C" w:rsidR="00156B7D">
        <w:t>-</w:t>
      </w:r>
      <w:r w:rsidRPr="0057463C" w:rsidR="00E0515C">
        <w:t>term fixed rates</w:t>
      </w:r>
      <w:r w:rsidRPr="0057463C" w:rsidR="00156B7D">
        <w:t>—</w:t>
      </w:r>
      <w:r w:rsidRPr="0057463C" w:rsidR="00E0515C">
        <w:t>I do no</w:t>
      </w:r>
      <w:r w:rsidRPr="0057463C" w:rsidR="00156B7D">
        <w:t xml:space="preserve">t think </w:t>
      </w:r>
      <w:r w:rsidRPr="0057463C" w:rsidR="00E0515C">
        <w:t>we are going to get into the inverse yield situation to allow it be to lower</w:t>
      </w:r>
      <w:r w:rsidRPr="0057463C" w:rsidR="00156B7D">
        <w:t>—</w:t>
      </w:r>
      <w:r w:rsidRPr="0057463C" w:rsidR="00E0515C">
        <w:t xml:space="preserve">and </w:t>
      </w:r>
      <w:r w:rsidRPr="0057463C">
        <w:t>has acceptable early repayment charges</w:t>
      </w:r>
      <w:r w:rsidRPr="0057463C" w:rsidR="00156B7D">
        <w:t>.</w:t>
      </w:r>
    </w:p>
    <w:p w:rsidR="00CB5F22" w:rsidRPr="0057463C" w:rsidP="00D97FEA">
      <w:pPr>
        <w:pStyle w:val="Answer"/>
      </w:pPr>
      <w:r w:rsidRPr="0057463C">
        <w:t xml:space="preserve">The </w:t>
      </w:r>
      <w:r w:rsidRPr="0057463C" w:rsidR="00E0515C">
        <w:t xml:space="preserve">other </w:t>
      </w:r>
      <w:r w:rsidRPr="0057463C">
        <w:t>interesting model is Kensington</w:t>
      </w:r>
      <w:r w:rsidRPr="0057463C" w:rsidR="00E0515C">
        <w:t xml:space="preserve">, </w:t>
      </w:r>
      <w:r w:rsidRPr="0057463C">
        <w:t xml:space="preserve">which </w:t>
      </w:r>
      <w:r w:rsidRPr="0057463C" w:rsidR="00E0515C">
        <w:t>launched a year ago, backed with pension fund money</w:t>
      </w:r>
      <w:r w:rsidRPr="0057463C" w:rsidR="00156B7D">
        <w:t>. A</w:t>
      </w:r>
      <w:r w:rsidRPr="0057463C">
        <w:t xml:space="preserve">lthough </w:t>
      </w:r>
      <w:r w:rsidRPr="0057463C">
        <w:t xml:space="preserve">their </w:t>
      </w:r>
      <w:r w:rsidRPr="0057463C">
        <w:t>mortgages</w:t>
      </w:r>
      <w:r w:rsidRPr="0057463C">
        <w:t xml:space="preserve">, which </w:t>
      </w:r>
      <w:r w:rsidRPr="0057463C" w:rsidR="00E0515C">
        <w:t>go up to 40 year</w:t>
      </w:r>
      <w:r w:rsidRPr="0057463C">
        <w:t xml:space="preserve">s, </w:t>
      </w:r>
      <w:r w:rsidRPr="0057463C">
        <w:t xml:space="preserve">have fixed rates for the whole term, </w:t>
      </w:r>
      <w:r w:rsidRPr="0057463C" w:rsidR="00E0515C">
        <w:t xml:space="preserve">their criteria say that if </w:t>
      </w:r>
      <w:r w:rsidRPr="0057463C">
        <w:t xml:space="preserve">you </w:t>
      </w:r>
      <w:r w:rsidRPr="0057463C" w:rsidR="00E0515C">
        <w:t xml:space="preserve">redeem the mortgage because you are selling the property, then you do </w:t>
      </w:r>
      <w:r w:rsidRPr="0057463C">
        <w:t xml:space="preserve">not pay the early repayment charge. </w:t>
      </w:r>
      <w:r w:rsidRPr="0057463C" w:rsidR="00E0515C">
        <w:t xml:space="preserve">Effectively, what they are saying </w:t>
      </w:r>
      <w:r w:rsidRPr="0057463C" w:rsidR="00156B7D">
        <w:t>i</w:t>
      </w:r>
      <w:r w:rsidRPr="0057463C" w:rsidR="00E0515C">
        <w:t>s</w:t>
      </w:r>
      <w:r w:rsidRPr="0057463C" w:rsidR="00156B7D">
        <w:t>, “I</w:t>
      </w:r>
      <w:r w:rsidRPr="0057463C" w:rsidR="00E0515C">
        <w:t xml:space="preserve">f you are going </w:t>
      </w:r>
      <w:r w:rsidRPr="0057463C" w:rsidR="00156B7D">
        <w:t xml:space="preserve">to </w:t>
      </w:r>
      <w:r w:rsidRPr="0057463C" w:rsidR="00E0515C">
        <w:t>redeem the mortgage because you are re-fina</w:t>
      </w:r>
      <w:r w:rsidRPr="0057463C" w:rsidR="00156B7D">
        <w:t>n</w:t>
      </w:r>
      <w:r w:rsidRPr="0057463C" w:rsidR="00E0515C">
        <w:t>cing to get a cheaper deal, w</w:t>
      </w:r>
      <w:r w:rsidRPr="0057463C">
        <w:t>e are going to impose the charge</w:t>
      </w:r>
      <w:r w:rsidRPr="0057463C" w:rsidR="00156B7D">
        <w:t xml:space="preserve">, </w:t>
      </w:r>
      <w:r w:rsidRPr="0057463C" w:rsidR="00E0515C">
        <w:t>but if you are re</w:t>
      </w:r>
      <w:r w:rsidRPr="0057463C" w:rsidR="00156B7D">
        <w:t>-</w:t>
      </w:r>
      <w:r w:rsidRPr="0057463C" w:rsidR="00E0515C">
        <w:t>mortgaging because you have cash available from other sources, we will not</w:t>
      </w:r>
      <w:r w:rsidRPr="0057463C" w:rsidR="00156B7D">
        <w:t>”</w:t>
      </w:r>
      <w:r w:rsidRPr="0057463C" w:rsidR="00E0515C">
        <w:t xml:space="preserve">. </w:t>
      </w:r>
      <w:r w:rsidRPr="0057463C">
        <w:t>That is another interesting model</w:t>
      </w:r>
      <w:r w:rsidRPr="0057463C" w:rsidR="00156B7D">
        <w:t xml:space="preserve">. </w:t>
      </w:r>
    </w:p>
    <w:p w:rsidR="00E0515C" w:rsidRPr="0057463C" w:rsidP="00D97FEA">
      <w:pPr>
        <w:pStyle w:val="Answer"/>
      </w:pPr>
      <w:r w:rsidRPr="0057463C">
        <w:t>W</w:t>
      </w:r>
      <w:r w:rsidRPr="0057463C" w:rsidR="007F1CCB">
        <w:t>hen the</w:t>
      </w:r>
      <w:r w:rsidRPr="0057463C">
        <w:t xml:space="preserve">y </w:t>
      </w:r>
      <w:r w:rsidRPr="0057463C" w:rsidR="007F1CCB">
        <w:t>first launched, if you were looking for 60%</w:t>
      </w:r>
      <w:r w:rsidRPr="0057463C">
        <w:t xml:space="preserve"> LTV or less, </w:t>
      </w:r>
      <w:r w:rsidRPr="0057463C" w:rsidR="007F1CCB">
        <w:t>you could have borrowed money</w:t>
      </w:r>
      <w:r w:rsidRPr="0057463C">
        <w:t xml:space="preserve"> for 30 years at under 3%</w:t>
      </w:r>
      <w:r w:rsidRPr="0057463C">
        <w:t>. T</w:t>
      </w:r>
      <w:r w:rsidRPr="0057463C">
        <w:t xml:space="preserve">here are </w:t>
      </w:r>
      <w:r w:rsidRPr="0057463C" w:rsidR="007F1CCB">
        <w:t xml:space="preserve">people </w:t>
      </w:r>
      <w:r w:rsidRPr="0057463C">
        <w:t>who we talked to about that product</w:t>
      </w:r>
      <w:r w:rsidRPr="0057463C">
        <w:t>,</w:t>
      </w:r>
      <w:r w:rsidRPr="0057463C">
        <w:t xml:space="preserve"> and virtually nobody bought it at the time</w:t>
      </w:r>
      <w:r w:rsidRPr="0057463C">
        <w:t xml:space="preserve">. I suspect many of them </w:t>
      </w:r>
      <w:r w:rsidRPr="0057463C" w:rsidR="007F1CCB">
        <w:t>are now thinking</w:t>
      </w:r>
      <w:r w:rsidRPr="0057463C">
        <w:t>,</w:t>
      </w:r>
      <w:r w:rsidRPr="0057463C" w:rsidR="007F1CCB">
        <w:t xml:space="preserve"> </w:t>
      </w:r>
      <w:r w:rsidRPr="0057463C">
        <w:t>“A</w:t>
      </w:r>
      <w:r w:rsidRPr="0057463C">
        <w:t>ctually</w:t>
      </w:r>
      <w:r w:rsidRPr="0057463C">
        <w:t>,</w:t>
      </w:r>
      <w:r w:rsidRPr="0057463C">
        <w:t xml:space="preserve"> </w:t>
      </w:r>
      <w:r w:rsidRPr="0057463C" w:rsidR="007F1CCB">
        <w:t xml:space="preserve">that </w:t>
      </w:r>
      <w:r w:rsidRPr="0057463C">
        <w:t xml:space="preserve">might </w:t>
      </w:r>
      <w:r w:rsidRPr="0057463C" w:rsidR="007F1CCB">
        <w:t>have been a good idea</w:t>
      </w:r>
      <w:r w:rsidRPr="0057463C">
        <w:t>”</w:t>
      </w:r>
      <w:r w:rsidRPr="0057463C" w:rsidR="007F1CCB">
        <w:t xml:space="preserve">. The key thing </w:t>
      </w:r>
      <w:r w:rsidRPr="0057463C">
        <w:t xml:space="preserve">from a homeowner’s perspective is to </w:t>
      </w:r>
      <w:r w:rsidRPr="0057463C" w:rsidR="007F1CCB">
        <w:t xml:space="preserve">look at this as </w:t>
      </w:r>
      <w:r w:rsidRPr="0057463C">
        <w:t xml:space="preserve">an </w:t>
      </w:r>
      <w:r w:rsidRPr="0057463C" w:rsidR="007F1CCB">
        <w:t xml:space="preserve">insurance. </w:t>
      </w:r>
      <w:r w:rsidRPr="0057463C">
        <w:t>You</w:t>
      </w:r>
      <w:r w:rsidRPr="0057463C">
        <w:t xml:space="preserve"> would </w:t>
      </w:r>
      <w:r w:rsidRPr="0057463C">
        <w:t>not think of not insuring your home, but p</w:t>
      </w:r>
      <w:r w:rsidRPr="0057463C" w:rsidR="007F1CCB">
        <w:t>erhaps you should think about insuring your ability to pay</w:t>
      </w:r>
      <w:r w:rsidRPr="0057463C">
        <w:t xml:space="preserve"> the mortgage for longer than two years</w:t>
      </w:r>
      <w:r w:rsidRPr="0057463C" w:rsidR="007F1CCB">
        <w:t>.</w:t>
      </w:r>
    </w:p>
    <w:p w:rsidR="007F1CCB" w:rsidRPr="0057463C" w:rsidP="00D97FEA">
      <w:pPr>
        <w:pStyle w:val="Answer"/>
      </w:pPr>
      <w:sdt>
        <w:sdtPr>
          <w:alias w:val="Witness"/>
          <w:id w:val="78878555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F1183D">
        <w:t>R</w:t>
      </w:r>
      <w:r w:rsidRPr="0057463C" w:rsidR="00E0515C">
        <w:t xml:space="preserve">ay has done a </w:t>
      </w:r>
      <w:r w:rsidRPr="0057463C" w:rsidR="00795461">
        <w:t xml:space="preserve">very </w:t>
      </w:r>
      <w:r w:rsidRPr="0057463C" w:rsidR="00E0515C">
        <w:t>good summary there, but i</w:t>
      </w:r>
      <w:r w:rsidRPr="0057463C">
        <w:t xml:space="preserve">n terms of the psychology of </w:t>
      </w:r>
      <w:r w:rsidRPr="0057463C" w:rsidR="00795461">
        <w:t xml:space="preserve">going into longer-term </w:t>
      </w:r>
      <w:r w:rsidRPr="0057463C">
        <w:t>fixed</w:t>
      </w:r>
      <w:r w:rsidRPr="0057463C" w:rsidR="00F1183D">
        <w:t>-</w:t>
      </w:r>
      <w:r w:rsidRPr="0057463C">
        <w:t xml:space="preserve">rate mortgages </w:t>
      </w:r>
      <w:r w:rsidRPr="0057463C" w:rsidR="00F1183D">
        <w:t>for</w:t>
      </w:r>
      <w:r w:rsidRPr="0057463C" w:rsidR="00795461">
        <w:t xml:space="preserve"> the </w:t>
      </w:r>
      <w:r w:rsidRPr="0057463C">
        <w:t xml:space="preserve">UK borrower, since 2007 interest rates have been on </w:t>
      </w:r>
      <w:r w:rsidRPr="0057463C" w:rsidR="00795461">
        <w:t xml:space="preserve">a </w:t>
      </w:r>
      <w:r w:rsidRPr="0057463C">
        <w:t xml:space="preserve">downward trajectory. The philosophy </w:t>
      </w:r>
      <w:r w:rsidRPr="0057463C" w:rsidR="00795461">
        <w:t xml:space="preserve">of the homeowner </w:t>
      </w:r>
      <w:r w:rsidRPr="0057463C">
        <w:t>is</w:t>
      </w:r>
      <w:r w:rsidRPr="0057463C" w:rsidR="00F1183D">
        <w:t>,</w:t>
      </w:r>
      <w:r w:rsidRPr="0057463C">
        <w:t xml:space="preserve"> </w:t>
      </w:r>
      <w:r w:rsidRPr="0057463C" w:rsidR="00F1183D">
        <w:t>“</w:t>
      </w:r>
      <w:r w:rsidRPr="0057463C">
        <w:t xml:space="preserve">I will </w:t>
      </w:r>
      <w:r w:rsidRPr="0057463C" w:rsidR="00795461">
        <w:t>fix for two years</w:t>
      </w:r>
      <w:r w:rsidRPr="0057463C" w:rsidR="00F1183D">
        <w:t>.</w:t>
      </w:r>
      <w:r w:rsidRPr="0057463C" w:rsidR="00795461">
        <w:t xml:space="preserve"> I will fix for five years because I will </w:t>
      </w:r>
      <w:r w:rsidRPr="0057463C">
        <w:t xml:space="preserve">be able to get a </w:t>
      </w:r>
      <w:r w:rsidRPr="0057463C" w:rsidR="00795461">
        <w:t xml:space="preserve">cheaper deal at the end of this or a </w:t>
      </w:r>
      <w:r w:rsidRPr="0057463C">
        <w:t>same</w:t>
      </w:r>
      <w:r w:rsidRPr="0057463C" w:rsidR="00CB5F22">
        <w:t>-</w:t>
      </w:r>
      <w:r w:rsidRPr="0057463C">
        <w:t>rate deal</w:t>
      </w:r>
      <w:r w:rsidRPr="0057463C" w:rsidR="00F1183D">
        <w:t>”</w:t>
      </w:r>
      <w:r w:rsidRPr="0057463C" w:rsidR="00795461">
        <w:t>, which is what we have seen</w:t>
      </w:r>
      <w:r w:rsidRPr="0057463C">
        <w:t xml:space="preserve">. Also, there are </w:t>
      </w:r>
      <w:r w:rsidRPr="0057463C" w:rsidR="00F1183D">
        <w:t xml:space="preserve">seven </w:t>
      </w:r>
      <w:r w:rsidRPr="0057463C">
        <w:t xml:space="preserve">and 10-year mortgages </w:t>
      </w:r>
      <w:r w:rsidRPr="0057463C" w:rsidR="00795461">
        <w:t xml:space="preserve">that are </w:t>
      </w:r>
      <w:r w:rsidRPr="0057463C">
        <w:t xml:space="preserve">available on the market. </w:t>
      </w:r>
      <w:r w:rsidRPr="0057463C" w:rsidR="00795461">
        <w:t>In terms of t</w:t>
      </w:r>
      <w:r w:rsidRPr="0057463C">
        <w:t xml:space="preserve">he uptake </w:t>
      </w:r>
      <w:r w:rsidRPr="0057463C" w:rsidR="00795461">
        <w:t>on those, it is less than 2% across the whole of the mortgage market in the UK</w:t>
      </w:r>
      <w:r w:rsidRPr="0057463C">
        <w:t>.</w:t>
      </w:r>
      <w:r w:rsidRPr="0057463C" w:rsidR="00795461">
        <w:t xml:space="preserve"> The uptake is very low.</w:t>
      </w:r>
    </w:p>
    <w:p w:rsidR="007F1CCB" w:rsidRPr="0057463C" w:rsidP="00D97FEA">
      <w:pPr>
        <w:pStyle w:val="Answer"/>
      </w:pPr>
      <w:r w:rsidRPr="0057463C">
        <w:t>When you interview a couple when they</w:t>
      </w:r>
      <w:r w:rsidRPr="0057463C" w:rsidR="00795461">
        <w:t xml:space="preserve"> </w:t>
      </w:r>
      <w:r w:rsidRPr="0057463C">
        <w:t xml:space="preserve">are looking to </w:t>
      </w:r>
      <w:r w:rsidRPr="0057463C" w:rsidR="00795461">
        <w:t xml:space="preserve">take out </w:t>
      </w:r>
      <w:r w:rsidRPr="0057463C">
        <w:t xml:space="preserve">a mortgage and you </w:t>
      </w:r>
      <w:r w:rsidRPr="0057463C" w:rsidR="00795461">
        <w:t xml:space="preserve">talk to them about a 10-year or longer </w:t>
      </w:r>
      <w:r w:rsidRPr="0057463C">
        <w:t>fixed</w:t>
      </w:r>
      <w:r w:rsidRPr="0057463C" w:rsidR="00795461">
        <w:t>-</w:t>
      </w:r>
      <w:r w:rsidRPr="0057463C">
        <w:t xml:space="preserve">rate mortgage, together they think </w:t>
      </w:r>
      <w:r w:rsidRPr="0057463C" w:rsidR="00795461">
        <w:t xml:space="preserve">that </w:t>
      </w:r>
      <w:r w:rsidRPr="0057463C">
        <w:t xml:space="preserve">is a </w:t>
      </w:r>
      <w:r w:rsidRPr="0057463C" w:rsidR="00795461">
        <w:t xml:space="preserve">very </w:t>
      </w:r>
      <w:r w:rsidRPr="0057463C">
        <w:t>good idea. When you interview them separately, they say</w:t>
      </w:r>
      <w:r w:rsidRPr="0057463C" w:rsidR="00F1183D">
        <w:t>,</w:t>
      </w:r>
      <w:r w:rsidRPr="0057463C">
        <w:t xml:space="preserve"> </w:t>
      </w:r>
      <w:r w:rsidRPr="0057463C" w:rsidR="00F1183D">
        <w:t>“N</w:t>
      </w:r>
      <w:r w:rsidRPr="0057463C" w:rsidR="00795461">
        <w:t>o, I do not want to do that</w:t>
      </w:r>
      <w:r w:rsidRPr="0057463C" w:rsidR="00F1183D">
        <w:t>”,</w:t>
      </w:r>
      <w:r w:rsidRPr="0057463C" w:rsidR="00795461">
        <w:t xml:space="preserve"> and you say</w:t>
      </w:r>
      <w:r w:rsidRPr="0057463C" w:rsidR="00F1183D">
        <w:t>,</w:t>
      </w:r>
      <w:r w:rsidRPr="0057463C" w:rsidR="00795461">
        <w:t xml:space="preserve"> </w:t>
      </w:r>
      <w:r w:rsidRPr="0057463C" w:rsidR="00F1183D">
        <w:t>“W</w:t>
      </w:r>
      <w:r w:rsidRPr="0057463C" w:rsidR="00795461">
        <w:t>hy not?</w:t>
      </w:r>
      <w:r w:rsidRPr="0057463C" w:rsidR="00F1183D">
        <w:t>”</w:t>
      </w:r>
      <w:r w:rsidRPr="0057463C" w:rsidR="00795461">
        <w:t xml:space="preserve"> They say, “</w:t>
      </w:r>
      <w:r w:rsidRPr="0057463C">
        <w:t>I am not sure</w:t>
      </w:r>
      <w:r w:rsidRPr="0057463C" w:rsidR="00795461">
        <w:t xml:space="preserve"> whether we will be together over </w:t>
      </w:r>
      <w:r w:rsidRPr="0057463C" w:rsidR="00CB5F22">
        <w:t xml:space="preserve">the </w:t>
      </w:r>
      <w:r w:rsidRPr="0057463C" w:rsidR="00795461">
        <w:t>lifetime</w:t>
      </w:r>
      <w:r w:rsidRPr="0057463C" w:rsidR="00F1183D">
        <w:t>”</w:t>
      </w:r>
      <w:r w:rsidRPr="0057463C">
        <w:t>.</w:t>
      </w:r>
    </w:p>
    <w:p w:rsidR="007F1CCB" w:rsidRPr="0057463C" w:rsidP="00D97FEA">
      <w:pPr>
        <w:pStyle w:val="Remark"/>
      </w:pPr>
      <w:sdt>
        <w:sdtPr>
          <w:alias w:val="Member"/>
          <w:tag w:val="&lt;Member mnisId='3935' dodsId='62786'&gt;"/>
          <w:id w:val="10069011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795461">
        <w:t>I do not think we should go into that.</w:t>
      </w:r>
    </w:p>
    <w:p w:rsidR="007F1CCB" w:rsidRPr="0057463C" w:rsidP="00D97FEA">
      <w:pPr>
        <w:pStyle w:val="Answer"/>
      </w:pPr>
      <w:sdt>
        <w:sdtPr>
          <w:alias w:val="Witness"/>
          <w:id w:val="214738975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167E57">
        <w:t>It is about the</w:t>
      </w:r>
      <w:r w:rsidRPr="0057463C">
        <w:t xml:space="preserve"> psychology of it</w:t>
      </w:r>
      <w:r w:rsidRPr="0057463C" w:rsidR="00167E57">
        <w:t>.</w:t>
      </w:r>
      <w:r w:rsidRPr="0057463C">
        <w:t xml:space="preserve"> </w:t>
      </w:r>
      <w:r w:rsidRPr="0057463C" w:rsidR="00CB5F22">
        <w:t>Jointly, they will</w:t>
      </w:r>
      <w:r w:rsidRPr="0057463C" w:rsidR="00167E57">
        <w:t xml:space="preserve"> </w:t>
      </w:r>
      <w:r w:rsidRPr="0057463C" w:rsidR="00795461">
        <w:t>make a decision and say</w:t>
      </w:r>
      <w:r w:rsidRPr="0057463C" w:rsidR="00167E57">
        <w:t>, “Y</w:t>
      </w:r>
      <w:r w:rsidRPr="0057463C" w:rsidR="00795461">
        <w:t>es</w:t>
      </w:r>
      <w:r w:rsidRPr="0057463C" w:rsidR="00167E57">
        <w:t xml:space="preserve">, </w:t>
      </w:r>
      <w:r w:rsidRPr="0057463C" w:rsidR="00795461">
        <w:t>we will borrow for longer</w:t>
      </w:r>
      <w:r w:rsidRPr="0057463C" w:rsidR="00167E57">
        <w:t>”</w:t>
      </w:r>
      <w:r w:rsidRPr="0057463C" w:rsidR="00795461">
        <w:t xml:space="preserve">, but </w:t>
      </w:r>
      <w:r w:rsidRPr="0057463C">
        <w:t xml:space="preserve">individually </w:t>
      </w:r>
      <w:r w:rsidRPr="0057463C" w:rsidR="00795461">
        <w:t xml:space="preserve">they will </w:t>
      </w:r>
      <w:r w:rsidRPr="0057463C" w:rsidR="00167E57">
        <w:t>say, “N</w:t>
      </w:r>
      <w:r w:rsidRPr="0057463C" w:rsidR="00795461">
        <w:t xml:space="preserve">o, I will commit for five years because </w:t>
      </w:r>
      <w:r w:rsidRPr="0057463C">
        <w:t>I can foresee our pla</w:t>
      </w:r>
      <w:r w:rsidRPr="0057463C" w:rsidR="00795461">
        <w:t xml:space="preserve">ns </w:t>
      </w:r>
      <w:r w:rsidRPr="0057463C">
        <w:t>for the next five years.</w:t>
      </w:r>
      <w:r w:rsidRPr="0057463C" w:rsidR="00795461">
        <w:t xml:space="preserve"> Longer than that I cannot</w:t>
      </w:r>
      <w:r w:rsidRPr="0057463C" w:rsidR="00167E57">
        <w:t>”</w:t>
      </w:r>
      <w:r w:rsidRPr="0057463C" w:rsidR="00795461">
        <w:t>.</w:t>
      </w:r>
    </w:p>
    <w:p w:rsidR="007F1CCB" w:rsidRPr="0057463C" w:rsidP="00D97FEA">
      <w:pPr>
        <w:pStyle w:val="Remark"/>
      </w:pPr>
      <w:sdt>
        <w:sdtPr>
          <w:alias w:val="Member"/>
          <w:tag w:val="&lt;Member mnisId='4850' dodsId=''&gt;"/>
          <w:id w:val="46986372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Gareth Davies:</w:t>
          </w:r>
        </w:sdtContent>
      </w:sdt>
      <w:r w:rsidRPr="0057463C">
        <w:t xml:space="preserve"> </w:t>
      </w:r>
      <w:r w:rsidRPr="0057463C" w:rsidR="00795461">
        <w:t>I have never had that conversation before. Thank you for your evidence.</w:t>
      </w:r>
    </w:p>
    <w:p w:rsidR="007F1CCB" w:rsidRPr="0057463C" w:rsidP="00D97FEA">
      <w:pPr>
        <w:pStyle w:val="Remark"/>
      </w:pPr>
      <w:sdt>
        <w:sdtPr>
          <w:alias w:val="Member"/>
          <w:tag w:val="&lt;Member mnisId='3935' dodsId='62786'&gt;"/>
          <w:id w:val="67963211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795461">
        <w:t>Gareth, none of us ha</w:t>
      </w:r>
      <w:r w:rsidRPr="0057463C" w:rsidR="00CB5F22">
        <w:t>s</w:t>
      </w:r>
      <w:r w:rsidRPr="0057463C" w:rsidR="00795461">
        <w:t>.</w:t>
      </w:r>
    </w:p>
    <w:p w:rsidR="007F1CCB" w:rsidRPr="0057463C" w:rsidP="00D97FEA">
      <w:pPr>
        <w:pStyle w:val="Question"/>
      </w:pPr>
      <w:sdt>
        <w:sdtPr>
          <w:alias w:val="Member"/>
          <w:tag w:val="&lt;Member mnisId='4645' dodsId='148271'&gt;"/>
          <w:id w:val="150593142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</w:t>
      </w:r>
      <w:r w:rsidRPr="0057463C" w:rsidR="00795461">
        <w:t>Joanna, y</w:t>
      </w:r>
      <w:r w:rsidRPr="0057463C">
        <w:t xml:space="preserve">ou mentioned </w:t>
      </w:r>
      <w:r w:rsidRPr="0057463C" w:rsidR="00795461">
        <w:t xml:space="preserve">earlier on </w:t>
      </w:r>
      <w:r w:rsidRPr="0057463C" w:rsidR="00167E57">
        <w:t xml:space="preserve">that </w:t>
      </w:r>
      <w:r w:rsidRPr="0057463C">
        <w:t>there was a lag</w:t>
      </w:r>
      <w:r w:rsidRPr="0057463C" w:rsidR="00795461">
        <w:t xml:space="preserve"> in people seeking help when they are reaching out, but I just wondered whether you had </w:t>
      </w:r>
      <w:r w:rsidRPr="0057463C">
        <w:t>seen any increase</w:t>
      </w:r>
      <w:r w:rsidRPr="0057463C" w:rsidR="00795461">
        <w:t xml:space="preserve"> in the numbers of people re</w:t>
      </w:r>
      <w:r w:rsidRPr="0057463C" w:rsidR="00167E57">
        <w:t>a</w:t>
      </w:r>
      <w:r w:rsidRPr="0057463C" w:rsidR="00795461">
        <w:t>ching for help with debt and mortgage payments</w:t>
      </w:r>
      <w:r w:rsidRPr="0057463C">
        <w:t>? If so, what kind of advice are people looking for at the moment?</w:t>
      </w:r>
    </w:p>
    <w:p w:rsidR="007F1CCB" w:rsidRPr="0057463C" w:rsidP="00D97FEA">
      <w:pPr>
        <w:pStyle w:val="Answer"/>
      </w:pPr>
      <w:sdt>
        <w:sdtPr>
          <w:alias w:val="Witness"/>
          <w:id w:val="-1776007656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795461">
        <w:t xml:space="preserve">Yes, we have seen a big increase because of cost-of-living pressures. </w:t>
      </w:r>
      <w:r w:rsidRPr="0057463C">
        <w:t xml:space="preserve">We are up 37% </w:t>
      </w:r>
      <w:r w:rsidRPr="0057463C" w:rsidR="00795461">
        <w:t xml:space="preserve">at </w:t>
      </w:r>
      <w:r w:rsidRPr="0057463C" w:rsidR="00167E57">
        <w:t>National</w:t>
      </w:r>
      <w:r w:rsidRPr="0057463C" w:rsidR="00795461">
        <w:t xml:space="preserve"> </w:t>
      </w:r>
      <w:r w:rsidRPr="0057463C" w:rsidR="00167E57">
        <w:t>D</w:t>
      </w:r>
      <w:r w:rsidRPr="0057463C" w:rsidR="00795461">
        <w:t xml:space="preserve">ebtline </w:t>
      </w:r>
      <w:r w:rsidRPr="0057463C">
        <w:t>on this time last year</w:t>
      </w:r>
      <w:r w:rsidRPr="0057463C" w:rsidR="00CB5F22">
        <w:t>. T</w:t>
      </w:r>
      <w:r w:rsidRPr="0057463C">
        <w:t xml:space="preserve">hat is pretty chunky. </w:t>
      </w:r>
      <w:r w:rsidRPr="0057463C" w:rsidR="00167E57">
        <w:t>That is n</w:t>
      </w:r>
      <w:r w:rsidRPr="0057463C">
        <w:t>ot specifically on mortgages</w:t>
      </w:r>
      <w:r w:rsidRPr="0057463C" w:rsidR="00167E57">
        <w:t>. A</w:t>
      </w:r>
      <w:r w:rsidRPr="0057463C">
        <w:t>s I said, a small proportion of our clients are mortgage</w:t>
      </w:r>
      <w:r w:rsidRPr="0057463C" w:rsidR="0005469F">
        <w:t>-</w:t>
      </w:r>
      <w:r w:rsidRPr="0057463C">
        <w:t>holders, but</w:t>
      </w:r>
      <w:r w:rsidRPr="0057463C" w:rsidR="00167E57">
        <w:t xml:space="preserve"> </w:t>
      </w:r>
      <w:r w:rsidRPr="0057463C" w:rsidR="00795461">
        <w:t xml:space="preserve">the changes </w:t>
      </w:r>
      <w:r w:rsidRPr="0057463C" w:rsidR="00167E57">
        <w:t xml:space="preserve">are so new </w:t>
      </w:r>
      <w:r w:rsidRPr="0057463C">
        <w:t>that we would not see that just yet.</w:t>
      </w:r>
    </w:p>
    <w:p w:rsidR="000A69A2" w:rsidRPr="0057463C" w:rsidP="00D97FEA">
      <w:pPr>
        <w:pStyle w:val="Answer"/>
      </w:pPr>
      <w:r w:rsidRPr="0057463C">
        <w:t>I mentioned the per</w:t>
      </w:r>
      <w:r w:rsidRPr="0057463C" w:rsidR="00167E57">
        <w:t>f</w:t>
      </w:r>
      <w:r w:rsidRPr="0057463C">
        <w:t>ect storm</w:t>
      </w:r>
      <w:r w:rsidRPr="0057463C" w:rsidR="00167E57">
        <w:t xml:space="preserve">. </w:t>
      </w:r>
      <w:r w:rsidRPr="0057463C" w:rsidR="00CB5F22">
        <w:t>It may be</w:t>
      </w:r>
      <w:r w:rsidRPr="0057463C">
        <w:t xml:space="preserve"> </w:t>
      </w:r>
      <w:r w:rsidRPr="0057463C" w:rsidR="007F1CCB">
        <w:t xml:space="preserve">worth picking up </w:t>
      </w:r>
      <w:r w:rsidRPr="0057463C" w:rsidR="00167E57">
        <w:t xml:space="preserve">on </w:t>
      </w:r>
      <w:r w:rsidRPr="0057463C" w:rsidR="007F1CCB">
        <w:t xml:space="preserve">something </w:t>
      </w:r>
      <w:r w:rsidRPr="0057463C">
        <w:t xml:space="preserve">that </w:t>
      </w:r>
      <w:r w:rsidRPr="0057463C" w:rsidR="007F1CCB">
        <w:t xml:space="preserve">you said, Chris, </w:t>
      </w:r>
      <w:r w:rsidRPr="0057463C" w:rsidR="00CB5F22">
        <w:t>which</w:t>
      </w:r>
      <w:r w:rsidRPr="0057463C" w:rsidR="00CB5F22">
        <w:t xml:space="preserve"> </w:t>
      </w:r>
      <w:r w:rsidRPr="0057463C" w:rsidR="007F1CCB">
        <w:t xml:space="preserve">was about those with the lowest incomes being </w:t>
      </w:r>
      <w:r w:rsidRPr="0057463C">
        <w:t xml:space="preserve">the ones who have </w:t>
      </w:r>
      <w:r w:rsidRPr="0057463C" w:rsidR="007F1CCB">
        <w:t>the least flex</w:t>
      </w:r>
      <w:r w:rsidRPr="0057463C" w:rsidR="00CB5F22">
        <w:t>.</w:t>
      </w:r>
      <w:r w:rsidRPr="0057463C" w:rsidR="007F1CCB">
        <w:t xml:space="preserve"> </w:t>
      </w:r>
      <w:r w:rsidRPr="0057463C" w:rsidR="00CB5F22">
        <w:t>T</w:t>
      </w:r>
      <w:r w:rsidRPr="0057463C" w:rsidR="007F1CCB">
        <w:t xml:space="preserve">hat is something </w:t>
      </w:r>
      <w:r w:rsidRPr="0057463C">
        <w:t xml:space="preserve">that </w:t>
      </w:r>
      <w:r w:rsidRPr="0057463C" w:rsidR="007F1CCB">
        <w:t xml:space="preserve">we are </w:t>
      </w:r>
      <w:r w:rsidRPr="0057463C">
        <w:t xml:space="preserve">definitely </w:t>
      </w:r>
      <w:r w:rsidRPr="0057463C" w:rsidR="007F1CCB">
        <w:t xml:space="preserve">picking up. </w:t>
      </w:r>
      <w:r w:rsidRPr="0057463C" w:rsidR="00167E57">
        <w:t>I</w:t>
      </w:r>
      <w:r w:rsidRPr="0057463C" w:rsidR="007F1CCB">
        <w:t>n August</w:t>
      </w:r>
      <w:r w:rsidRPr="0057463C" w:rsidR="00167E57">
        <w:t xml:space="preserve">, we asked adults </w:t>
      </w:r>
      <w:r w:rsidRPr="0057463C" w:rsidR="007F1CCB">
        <w:t xml:space="preserve">what proportion were in mortgage arrears, </w:t>
      </w:r>
      <w:r w:rsidRPr="0057463C">
        <w:t xml:space="preserve">and </w:t>
      </w:r>
      <w:r w:rsidRPr="0057463C" w:rsidR="007F1CCB">
        <w:t>that was 5%</w:t>
      </w:r>
      <w:r w:rsidRPr="0057463C" w:rsidR="00167E57">
        <w:t>.</w:t>
      </w:r>
      <w:r w:rsidRPr="0057463C">
        <w:t xml:space="preserve"> </w:t>
      </w:r>
      <w:r w:rsidRPr="0057463C" w:rsidR="00167E57">
        <w:t>T</w:t>
      </w:r>
      <w:r w:rsidRPr="0057463C">
        <w:t xml:space="preserve">hat was </w:t>
      </w:r>
      <w:r w:rsidRPr="0057463C" w:rsidR="007F1CCB">
        <w:t xml:space="preserve">up from 2% when we asked in March. </w:t>
      </w:r>
      <w:r w:rsidRPr="0057463C" w:rsidR="00167E57">
        <w:t>W</w:t>
      </w:r>
      <w:r w:rsidRPr="0057463C">
        <w:t>hen yo</w:t>
      </w:r>
      <w:r w:rsidRPr="0057463C" w:rsidR="00167E57">
        <w:t xml:space="preserve">u </w:t>
      </w:r>
      <w:r w:rsidRPr="0057463C">
        <w:t xml:space="preserve">look at different groups, that changes. </w:t>
      </w:r>
      <w:r w:rsidRPr="0057463C" w:rsidR="007F1CCB">
        <w:t xml:space="preserve">For people with </w:t>
      </w:r>
      <w:r w:rsidRPr="0057463C">
        <w:t xml:space="preserve">an </w:t>
      </w:r>
      <w:r w:rsidRPr="0057463C" w:rsidR="007F1CCB">
        <w:t>ethnic minority background, that is 7%</w:t>
      </w:r>
      <w:r w:rsidRPr="0057463C">
        <w:t xml:space="preserve"> rather than 5%. </w:t>
      </w:r>
      <w:r w:rsidRPr="0057463C" w:rsidR="007F1CCB">
        <w:t xml:space="preserve">For </w:t>
      </w:r>
      <w:r w:rsidRPr="0057463C">
        <w:t xml:space="preserve">people receiving means-tested benefits, that is 10%. For </w:t>
      </w:r>
      <w:r w:rsidRPr="0057463C" w:rsidR="007F1CCB">
        <w:t>young people under 34</w:t>
      </w:r>
      <w:r w:rsidRPr="0057463C" w:rsidR="00CB5F22">
        <w:t>,</w:t>
      </w:r>
      <w:r w:rsidRPr="0057463C" w:rsidR="007F1CCB">
        <w:t xml:space="preserve"> that is 11%</w:t>
      </w:r>
      <w:r w:rsidRPr="0057463C" w:rsidR="00167E57">
        <w:t>. T</w:t>
      </w:r>
      <w:r w:rsidRPr="0057463C" w:rsidR="007F1CCB">
        <w:t xml:space="preserve">hat gives us some clues as to where </w:t>
      </w:r>
      <w:r w:rsidRPr="0057463C">
        <w:t xml:space="preserve">we need to </w:t>
      </w:r>
      <w:r w:rsidRPr="0057463C" w:rsidR="007F1CCB">
        <w:t xml:space="preserve">focus help. </w:t>
      </w:r>
      <w:r w:rsidRPr="0057463C">
        <w:t xml:space="preserve">We and lots of other organisations are calling for the Government to uprate benefits in line with inflation. </w:t>
      </w:r>
      <w:r w:rsidRPr="0057463C">
        <w:t>Those other groups need attention</w:t>
      </w:r>
      <w:r w:rsidRPr="0057463C">
        <w:t xml:space="preserve"> too</w:t>
      </w:r>
      <w:r w:rsidRPr="0057463C">
        <w:t>.</w:t>
      </w:r>
    </w:p>
    <w:p w:rsidR="007F1CCB" w:rsidRPr="0057463C" w:rsidP="00D97FEA">
      <w:pPr>
        <w:pStyle w:val="Question"/>
      </w:pPr>
      <w:sdt>
        <w:sdtPr>
          <w:alias w:val="Member"/>
          <w:tag w:val="&lt;Member mnisId='4645' dodsId='148271'&gt;"/>
          <w:id w:val="-366300625"/>
          <w:placeholder>
            <w:docPart w:val="DefaultPlaceholder_-1854013440"/>
          </w:placeholder>
          <w:richText/>
        </w:sdtPr>
        <w:sdtContent>
          <w:r w:rsidRPr="0057463C" w:rsidR="000A69A2">
            <w:rPr>
              <w:b/>
            </w:rPr>
            <w:t>Emma Hardy:</w:t>
          </w:r>
        </w:sdtContent>
      </w:sdt>
      <w:r w:rsidRPr="0057463C" w:rsidR="000A69A2">
        <w:t xml:space="preserve"> </w:t>
      </w:r>
      <w:r w:rsidRPr="0057463C" w:rsidR="00795461">
        <w:t>Just to pick up on that, you said n</w:t>
      </w:r>
      <w:r w:rsidRPr="0057463C" w:rsidR="000A69A2">
        <w:t xml:space="preserve">ot as many </w:t>
      </w:r>
      <w:r w:rsidRPr="0057463C" w:rsidR="00795461">
        <w:t xml:space="preserve">of the clients seeking help </w:t>
      </w:r>
      <w:r w:rsidRPr="0057463C" w:rsidR="000A69A2">
        <w:t>are mortgage</w:t>
      </w:r>
      <w:r w:rsidRPr="0057463C" w:rsidR="0005469F">
        <w:t>-</w:t>
      </w:r>
      <w:r w:rsidRPr="0057463C" w:rsidR="000A69A2">
        <w:t xml:space="preserve">holders. </w:t>
      </w:r>
      <w:r w:rsidRPr="0057463C" w:rsidR="00795461">
        <w:t xml:space="preserve">I can imagine lots of them are renters. </w:t>
      </w:r>
      <w:r w:rsidRPr="0057463C" w:rsidR="000A69A2">
        <w:t>Are we seeing the impact</w:t>
      </w:r>
      <w:r w:rsidRPr="0057463C" w:rsidR="00795461">
        <w:t xml:space="preserve"> from what Chris was describing</w:t>
      </w:r>
      <w:r w:rsidRPr="0057463C" w:rsidR="00167E57">
        <w:t xml:space="preserve">? Is </w:t>
      </w:r>
      <w:r w:rsidRPr="0057463C" w:rsidR="00795461">
        <w:t xml:space="preserve">the tightening of the buy-to-let market </w:t>
      </w:r>
      <w:r w:rsidRPr="0057463C" w:rsidR="000A69A2">
        <w:t>leading to increased rents</w:t>
      </w:r>
      <w:r w:rsidRPr="0057463C" w:rsidR="00167E57">
        <w:t>?</w:t>
      </w:r>
      <w:r w:rsidRPr="0057463C" w:rsidR="00795461">
        <w:t xml:space="preserve"> </w:t>
      </w:r>
      <w:r w:rsidRPr="0057463C" w:rsidR="00167E57">
        <w:t>H</w:t>
      </w:r>
      <w:r w:rsidRPr="0057463C" w:rsidR="00795461">
        <w:t>ow is that impacting rent</w:t>
      </w:r>
      <w:r w:rsidRPr="0057463C" w:rsidR="000A69A2">
        <w:t>?</w:t>
      </w:r>
    </w:p>
    <w:p w:rsidR="000A69A2" w:rsidRPr="0057463C" w:rsidP="00D97FEA">
      <w:pPr>
        <w:pStyle w:val="Answer"/>
      </w:pPr>
      <w:sdt>
        <w:sdtPr>
          <w:alias w:val="Witness"/>
          <w:id w:val="-1900746485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795461">
        <w:t>At the moment, w</w:t>
      </w:r>
      <w:r w:rsidRPr="0057463C">
        <w:t>e are seeing worries about that</w:t>
      </w:r>
      <w:r w:rsidRPr="0057463C" w:rsidR="00795461">
        <w:t xml:space="preserve"> rather than massive increases of arrears</w:t>
      </w:r>
      <w:r w:rsidRPr="0057463C">
        <w:t xml:space="preserve">. </w:t>
      </w:r>
      <w:r w:rsidRPr="0057463C" w:rsidR="00795461">
        <w:t>The rates we are seeing for r</w:t>
      </w:r>
      <w:r w:rsidRPr="0057463C">
        <w:t xml:space="preserve">ent arrears </w:t>
      </w:r>
      <w:r w:rsidRPr="0057463C" w:rsidR="00795461">
        <w:t>amongst our clients is</w:t>
      </w:r>
      <w:r w:rsidRPr="0057463C">
        <w:t xml:space="preserve"> something like 12%, so that has not changed dramatically over time</w:t>
      </w:r>
      <w:r w:rsidRPr="0057463C" w:rsidR="00167E57">
        <w:t xml:space="preserve">, </w:t>
      </w:r>
      <w:r w:rsidRPr="0057463C" w:rsidR="00795461">
        <w:t>but we all know that b</w:t>
      </w:r>
      <w:r w:rsidRPr="0057463C">
        <w:t>oth for mortgage</w:t>
      </w:r>
      <w:r w:rsidRPr="0057463C" w:rsidR="0005469F">
        <w:t>-</w:t>
      </w:r>
      <w:r w:rsidRPr="0057463C">
        <w:t xml:space="preserve">holders and renters a </w:t>
      </w:r>
      <w:r w:rsidRPr="0057463C" w:rsidR="00CB5F22">
        <w:t xml:space="preserve">very </w:t>
      </w:r>
      <w:r w:rsidRPr="0057463C">
        <w:t>difficult time is coming</w:t>
      </w:r>
      <w:r w:rsidRPr="0057463C" w:rsidR="00167E57">
        <w:t>,</w:t>
      </w:r>
      <w:r w:rsidRPr="0057463C">
        <w:t xml:space="preserve"> and we expect to see a</w:t>
      </w:r>
      <w:r w:rsidRPr="0057463C" w:rsidR="00795461">
        <w:t xml:space="preserve">n increase over </w:t>
      </w:r>
      <w:r w:rsidRPr="0057463C">
        <w:t>time.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6800454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 w:rsidR="00795461">
        <w:t xml:space="preserve"> Chris, are you seeing more people coming to you with concerns about mortgage payments?</w:t>
      </w:r>
      <w:r w:rsidRPr="0057463C">
        <w:t xml:space="preserve"> </w:t>
      </w:r>
    </w:p>
    <w:p w:rsidR="000A69A2" w:rsidRPr="0057463C" w:rsidP="00D97FEA">
      <w:pPr>
        <w:pStyle w:val="Answer"/>
      </w:pPr>
      <w:sdt>
        <w:sdtPr>
          <w:alias w:val="Witness"/>
          <w:id w:val="-128426616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795461">
        <w:t>N</w:t>
      </w:r>
      <w:r w:rsidRPr="0057463C" w:rsidR="00CB5F22">
        <w:t>o, n</w:t>
      </w:r>
      <w:r w:rsidRPr="0057463C" w:rsidR="00795461">
        <w:t>ot yet. We have set up a very specific helpline</w:t>
      </w:r>
      <w:r w:rsidRPr="0057463C" w:rsidR="00167E57">
        <w:t>.</w:t>
      </w:r>
      <w:r w:rsidRPr="0057463C" w:rsidR="00795461">
        <w:t xml:space="preserve"> </w:t>
      </w:r>
      <w:r w:rsidRPr="0057463C" w:rsidR="00167E57">
        <w:t>W</w:t>
      </w:r>
      <w:r w:rsidRPr="0057463C" w:rsidR="00795461">
        <w:t>e have trained all colleagues in the branch network to have these conversations, and w</w:t>
      </w:r>
      <w:r w:rsidRPr="0057463C">
        <w:t>e are seeing a low level of volume into that at the moment. A little bit of that is</w:t>
      </w:r>
      <w:r w:rsidRPr="0057463C" w:rsidR="00795461">
        <w:t xml:space="preserve">, as Joanna and Charles said, </w:t>
      </w:r>
      <w:r w:rsidRPr="0057463C" w:rsidR="00167E57">
        <w:t xml:space="preserve">that </w:t>
      </w:r>
      <w:r w:rsidRPr="0057463C">
        <w:t xml:space="preserve">people are nervous about asking lenders, and it is </w:t>
      </w:r>
      <w:r w:rsidRPr="0057463C" w:rsidR="00795461">
        <w:t xml:space="preserve">really </w:t>
      </w:r>
      <w:r w:rsidRPr="0057463C">
        <w:t>important that they do</w:t>
      </w:r>
      <w:r w:rsidRPr="0057463C" w:rsidR="00167E57">
        <w:t>,</w:t>
      </w:r>
      <w:r w:rsidRPr="0057463C">
        <w:t xml:space="preserve"> because we have a range of tools that can help them. Volumes </w:t>
      </w:r>
      <w:r w:rsidRPr="0057463C" w:rsidR="00795461">
        <w:t xml:space="preserve">at the moment </w:t>
      </w:r>
      <w:r w:rsidRPr="0057463C">
        <w:t xml:space="preserve">are relatively low. What I worry about </w:t>
      </w:r>
      <w:r w:rsidRPr="0057463C" w:rsidR="00795461">
        <w:t xml:space="preserve">as we look forward </w:t>
      </w:r>
      <w:r w:rsidRPr="0057463C">
        <w:t xml:space="preserve">is clearly the winter energy bills. They have not </w:t>
      </w:r>
      <w:r w:rsidRPr="0057463C" w:rsidR="00795461">
        <w:t xml:space="preserve">really </w:t>
      </w:r>
      <w:r w:rsidRPr="0057463C">
        <w:t>landed yet</w:t>
      </w:r>
      <w:r w:rsidRPr="0057463C" w:rsidR="00167E57">
        <w:t>,</w:t>
      </w:r>
      <w:r w:rsidRPr="0057463C" w:rsidR="00795461">
        <w:t xml:space="preserve"> and therefore</w:t>
      </w:r>
      <w:r w:rsidRPr="0057463C" w:rsidR="00CB5F22">
        <w:t>,</w:t>
      </w:r>
      <w:r w:rsidRPr="0057463C" w:rsidR="00795461">
        <w:t xml:space="preserve"> as we look to flow into your wor</w:t>
      </w:r>
      <w:r w:rsidRPr="0057463C" w:rsidR="00CB5F22">
        <w:t>ld</w:t>
      </w:r>
      <w:r w:rsidRPr="0057463C" w:rsidR="00167E57">
        <w:t>,</w:t>
      </w:r>
      <w:r w:rsidRPr="0057463C" w:rsidR="00795461">
        <w:t xml:space="preserve"> Joanna</w:t>
      </w:r>
      <w:r w:rsidRPr="0057463C" w:rsidR="00167E57">
        <w:t>,</w:t>
      </w:r>
      <w:r w:rsidRPr="0057463C" w:rsidR="00795461">
        <w:t xml:space="preserve"> and potentially arrears, it </w:t>
      </w:r>
      <w:r w:rsidRPr="0057463C">
        <w:t xml:space="preserve">is </w:t>
      </w:r>
      <w:r w:rsidRPr="0057463C" w:rsidR="00CB5F22">
        <w:t>n</w:t>
      </w:r>
      <w:r w:rsidRPr="0057463C">
        <w:t xml:space="preserve">ew </w:t>
      </w:r>
      <w:r w:rsidRPr="0057463C" w:rsidR="00CB5F22">
        <w:t>y</w:t>
      </w:r>
      <w:r w:rsidRPr="0057463C">
        <w:t>ear where we see people paying high</w:t>
      </w:r>
      <w:r w:rsidRPr="0057463C" w:rsidR="00795461">
        <w:t xml:space="preserve">er mortgage </w:t>
      </w:r>
      <w:r w:rsidRPr="0057463C">
        <w:t>rates</w:t>
      </w:r>
      <w:r w:rsidRPr="0057463C" w:rsidR="00795461">
        <w:t>, energy bills and those kind of things</w:t>
      </w:r>
      <w:r w:rsidRPr="0057463C">
        <w:t>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134991174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</w:t>
      </w:r>
      <w:r w:rsidRPr="0057463C" w:rsidR="00F1183D">
        <w:t>Joanna, i</w:t>
      </w:r>
      <w:r w:rsidRPr="0057463C" w:rsidR="00795461">
        <w:t xml:space="preserve">s your prediction that you are going to see </w:t>
      </w:r>
      <w:r w:rsidRPr="0057463C">
        <w:t>more people seeking</w:t>
      </w:r>
      <w:r w:rsidRPr="0057463C" w:rsidR="00F1183D">
        <w:t xml:space="preserve"> help in the </w:t>
      </w:r>
      <w:r w:rsidRPr="0057463C" w:rsidR="00CB5F22">
        <w:t>n</w:t>
      </w:r>
      <w:r w:rsidRPr="0057463C" w:rsidR="00F1183D">
        <w:t xml:space="preserve">ew </w:t>
      </w:r>
      <w:r w:rsidRPr="0057463C" w:rsidR="00CB5F22">
        <w:t>y</w:t>
      </w:r>
      <w:r w:rsidRPr="0057463C" w:rsidR="00F1183D">
        <w:t>ear</w:t>
      </w:r>
      <w:r w:rsidRPr="0057463C">
        <w:t>?</w:t>
      </w:r>
    </w:p>
    <w:p w:rsidR="000A69A2" w:rsidRPr="0057463C" w:rsidP="00D97FEA">
      <w:pPr>
        <w:pStyle w:val="Answer"/>
      </w:pPr>
      <w:sdt>
        <w:sdtPr>
          <w:alias w:val="Witness"/>
          <w:id w:val="804503183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F1183D">
        <w:t xml:space="preserve">I think so. </w:t>
      </w:r>
      <w:r w:rsidRPr="0057463C">
        <w:t xml:space="preserve">In debt advice </w:t>
      </w:r>
      <w:r w:rsidRPr="0057463C" w:rsidR="00F1183D">
        <w:t xml:space="preserve">it is seasonal anyway, so </w:t>
      </w:r>
      <w:r w:rsidRPr="0057463C">
        <w:t xml:space="preserve">after Christmas and when the first credit card bills </w:t>
      </w:r>
      <w:r w:rsidRPr="0057463C" w:rsidR="00F1183D">
        <w:t>o</w:t>
      </w:r>
      <w:r w:rsidRPr="0057463C" w:rsidR="00167E57">
        <w:t>f</w:t>
      </w:r>
      <w:r w:rsidRPr="0057463C" w:rsidR="00F1183D">
        <w:t xml:space="preserve"> the year </w:t>
      </w:r>
      <w:r w:rsidRPr="0057463C">
        <w:t xml:space="preserve">land </w:t>
      </w:r>
      <w:r w:rsidRPr="0057463C" w:rsidR="00F1183D">
        <w:t xml:space="preserve">in mid-January </w:t>
      </w:r>
      <w:r w:rsidRPr="0057463C">
        <w:t xml:space="preserve">is always a </w:t>
      </w:r>
      <w:r w:rsidRPr="0057463C" w:rsidR="00F1183D">
        <w:t xml:space="preserve">very </w:t>
      </w:r>
      <w:r w:rsidRPr="0057463C">
        <w:t xml:space="preserve">busy time. </w:t>
      </w:r>
      <w:r w:rsidRPr="0057463C" w:rsidR="00F1183D">
        <w:t xml:space="preserve">We expect that will be busier this time for the reasons that Chris and others have outlined. </w:t>
      </w:r>
      <w:r w:rsidRPr="0057463C">
        <w:t>It is great that banks and building societies are reaching out</w:t>
      </w:r>
      <w:r w:rsidRPr="0057463C" w:rsidR="00F1183D">
        <w:t xml:space="preserve">, and the line that you talk about and the examples that people have on their websites </w:t>
      </w:r>
      <w:r w:rsidRPr="0057463C" w:rsidR="00167E57">
        <w:t>are</w:t>
      </w:r>
      <w:r w:rsidRPr="0057463C" w:rsidR="00F1183D">
        <w:t xml:space="preserve"> all great</w:t>
      </w:r>
      <w:r w:rsidRPr="0057463C">
        <w:t xml:space="preserve">. I have a leaflet here that we did </w:t>
      </w:r>
      <w:r w:rsidRPr="0057463C" w:rsidR="00F1183D">
        <w:t xml:space="preserve">with the </w:t>
      </w:r>
      <w:r w:rsidRPr="0057463C" w:rsidR="00167E57">
        <w:t>B</w:t>
      </w:r>
      <w:r w:rsidRPr="0057463C" w:rsidR="00F1183D">
        <w:t xml:space="preserve">uilding </w:t>
      </w:r>
      <w:r w:rsidRPr="0057463C" w:rsidR="00167E57">
        <w:t>S</w:t>
      </w:r>
      <w:r w:rsidRPr="0057463C" w:rsidR="00F1183D">
        <w:t xml:space="preserve">ocieties </w:t>
      </w:r>
      <w:r w:rsidRPr="0057463C" w:rsidR="00167E57">
        <w:t>A</w:t>
      </w:r>
      <w:r w:rsidRPr="0057463C" w:rsidR="00F1183D">
        <w:t>ssociation</w:t>
      </w:r>
      <w:r w:rsidRPr="0057463C" w:rsidR="00CB5F22">
        <w:t>, which</w:t>
      </w:r>
      <w:r w:rsidRPr="0057463C" w:rsidR="00167E57">
        <w:t xml:space="preserve"> </w:t>
      </w:r>
      <w:r w:rsidRPr="0057463C">
        <w:t xml:space="preserve">takes people </w:t>
      </w:r>
      <w:r w:rsidRPr="0057463C" w:rsidR="00F1183D">
        <w:t xml:space="preserve">through </w:t>
      </w:r>
      <w:r w:rsidRPr="0057463C">
        <w:t xml:space="preserve">what to do if they are worried about their mortgage. </w:t>
      </w:r>
      <w:r w:rsidRPr="0057463C" w:rsidR="00F1183D">
        <w:t>I would just stress that i</w:t>
      </w:r>
      <w:r w:rsidRPr="0057463C">
        <w:t xml:space="preserve">t is hard for people to reach out, so </w:t>
      </w:r>
      <w:r w:rsidRPr="0057463C" w:rsidR="00F1183D">
        <w:t xml:space="preserve">the </w:t>
      </w:r>
      <w:r w:rsidRPr="0057463C">
        <w:t xml:space="preserve">reaching in from lenders is </w:t>
      </w:r>
      <w:r w:rsidRPr="0057463C" w:rsidR="00F1183D">
        <w:t xml:space="preserve">really </w:t>
      </w:r>
      <w:r w:rsidRPr="0057463C">
        <w:t>important.</w:t>
      </w:r>
    </w:p>
    <w:p w:rsidR="00CB5F22" w:rsidRPr="0057463C" w:rsidP="00D97FEA">
      <w:pPr>
        <w:pStyle w:val="Answer"/>
      </w:pPr>
      <w:sdt>
        <w:sdtPr>
          <w:alias w:val="Witness"/>
          <w:id w:val="3007321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0A69A2">
            <w:rPr>
              <w:b/>
            </w:rPr>
            <w:t xml:space="preserve"> </w:t>
          </w:r>
        </w:sdtContent>
      </w:sdt>
      <w:r w:rsidRPr="0057463C" w:rsidR="000A69A2">
        <w:t xml:space="preserve">We have been collecting data </w:t>
      </w:r>
      <w:r w:rsidRPr="0057463C" w:rsidR="00F1183D">
        <w:t xml:space="preserve">from a range of our members over the course of the last three or four months in terms of </w:t>
      </w:r>
      <w:r w:rsidRPr="0057463C" w:rsidR="000A69A2">
        <w:t>the volume of calls they are receiving from borrowers</w:t>
      </w:r>
      <w:r w:rsidRPr="0057463C" w:rsidR="00F1183D">
        <w:t xml:space="preserve"> concerned about their finances</w:t>
      </w:r>
      <w:r w:rsidRPr="0057463C" w:rsidR="000A69A2">
        <w:t xml:space="preserve">. </w:t>
      </w:r>
      <w:r w:rsidRPr="0057463C" w:rsidR="00F1183D">
        <w:t>Those are going up, but w</w:t>
      </w:r>
      <w:r w:rsidRPr="0057463C" w:rsidR="000A69A2">
        <w:t xml:space="preserve">hat we are seeing </w:t>
      </w:r>
      <w:r w:rsidRPr="0057463C" w:rsidR="00F1183D">
        <w:t xml:space="preserve">from the feedback from our members </w:t>
      </w:r>
      <w:r w:rsidRPr="0057463C" w:rsidR="000A69A2">
        <w:t xml:space="preserve">is that borrowers are on the front foot. They are not </w:t>
      </w:r>
      <w:r w:rsidRPr="0057463C" w:rsidR="00F1183D">
        <w:t xml:space="preserve">in arrears. </w:t>
      </w:r>
      <w:r w:rsidRPr="0057463C" w:rsidR="00167E57">
        <w:t>T</w:t>
      </w:r>
      <w:r w:rsidRPr="0057463C" w:rsidR="00F1183D">
        <w:t xml:space="preserve">hey are not </w:t>
      </w:r>
      <w:r w:rsidRPr="0057463C" w:rsidR="000A69A2">
        <w:t xml:space="preserve">facing financial difficulty at the moment. </w:t>
      </w:r>
    </w:p>
    <w:p w:rsidR="00167E57" w:rsidRPr="0057463C" w:rsidP="00D97FEA">
      <w:pPr>
        <w:pStyle w:val="Answer"/>
      </w:pPr>
      <w:r w:rsidRPr="0057463C">
        <w:t>T</w:t>
      </w:r>
      <w:r w:rsidRPr="0057463C" w:rsidR="000A69A2">
        <w:t xml:space="preserve">hey are reaching out </w:t>
      </w:r>
      <w:r w:rsidRPr="0057463C" w:rsidR="00F1183D">
        <w:t>to their lender and saying, “I think I might be facing some difficult issues ahead in terms of my mortgage payments and also my cost</w:t>
      </w:r>
      <w:r w:rsidRPr="0057463C">
        <w:t xml:space="preserve"> </w:t>
      </w:r>
      <w:r w:rsidRPr="0057463C" w:rsidR="00F1183D">
        <w:t>of</w:t>
      </w:r>
      <w:r w:rsidRPr="0057463C">
        <w:t xml:space="preserve"> </w:t>
      </w:r>
      <w:r w:rsidRPr="0057463C" w:rsidR="00F1183D">
        <w:t>living, gas and electricity. W</w:t>
      </w:r>
      <w:r w:rsidRPr="0057463C" w:rsidR="000A69A2">
        <w:t>hat do I do?</w:t>
      </w:r>
      <w:r w:rsidRPr="0057463C" w:rsidR="00F1183D">
        <w:t>”</w:t>
      </w:r>
      <w:r w:rsidRPr="0057463C" w:rsidR="000A69A2">
        <w:t xml:space="preserve"> Lenders and </w:t>
      </w:r>
      <w:r w:rsidRPr="0057463C" w:rsidR="00F1183D">
        <w:t xml:space="preserve">their </w:t>
      </w:r>
      <w:r w:rsidRPr="0057463C" w:rsidR="000A69A2">
        <w:t xml:space="preserve">specialist teams </w:t>
      </w:r>
      <w:r w:rsidRPr="0057463C" w:rsidR="00F1183D">
        <w:t xml:space="preserve">that Chris talked about are </w:t>
      </w:r>
      <w:r w:rsidRPr="0057463C" w:rsidR="000A69A2">
        <w:t xml:space="preserve">talking the borrowers through those options, </w:t>
      </w:r>
      <w:r w:rsidRPr="0057463C" w:rsidR="00F1183D">
        <w:t xml:space="preserve">helping them through these things, </w:t>
      </w:r>
      <w:r w:rsidRPr="0057463C">
        <w:t xml:space="preserve">and </w:t>
      </w:r>
      <w:r w:rsidRPr="0057463C" w:rsidR="000A69A2">
        <w:t>pointing the</w:t>
      </w:r>
      <w:r w:rsidRPr="0057463C" w:rsidR="00F1183D">
        <w:t>m</w:t>
      </w:r>
      <w:r w:rsidRPr="0057463C" w:rsidR="000A69A2">
        <w:t xml:space="preserve"> in </w:t>
      </w:r>
      <w:r w:rsidRPr="0057463C" w:rsidR="00F1183D">
        <w:t xml:space="preserve">the </w:t>
      </w:r>
      <w:r w:rsidRPr="0057463C" w:rsidR="000A69A2">
        <w:t xml:space="preserve">direction of </w:t>
      </w:r>
      <w:r w:rsidRPr="0057463C" w:rsidR="00F1183D">
        <w:t xml:space="preserve">the </w:t>
      </w:r>
      <w:r w:rsidRPr="0057463C" w:rsidR="000A69A2">
        <w:t xml:space="preserve">help </w:t>
      </w:r>
      <w:r w:rsidRPr="0057463C" w:rsidR="00F1183D">
        <w:t xml:space="preserve">that is </w:t>
      </w:r>
      <w:r w:rsidRPr="0057463C" w:rsidR="000A69A2">
        <w:t xml:space="preserve">available. </w:t>
      </w:r>
    </w:p>
    <w:p w:rsidR="00167E57" w:rsidRPr="0057463C" w:rsidP="00D97FEA">
      <w:pPr>
        <w:pStyle w:val="Answer"/>
      </w:pPr>
      <w:r w:rsidRPr="0057463C">
        <w:t>This is very different from what we have seen in the past. When I go back to what happened i</w:t>
      </w:r>
      <w:r w:rsidRPr="0057463C" w:rsidR="000A69A2">
        <w:t>n 2007</w:t>
      </w:r>
      <w:r w:rsidRPr="0057463C">
        <w:t xml:space="preserve"> and</w:t>
      </w:r>
      <w:r w:rsidRPr="0057463C">
        <w:t xml:space="preserve"> 2008,</w:t>
      </w:r>
      <w:r w:rsidRPr="0057463C" w:rsidR="000A69A2">
        <w:t xml:space="preserve"> borrowers waited until they got into financial difficulty</w:t>
      </w:r>
      <w:r w:rsidRPr="0057463C">
        <w:t xml:space="preserve">, had perhaps missed one or two </w:t>
      </w:r>
      <w:r w:rsidRPr="0057463C" w:rsidR="000A69A2">
        <w:t xml:space="preserve">mortgage </w:t>
      </w:r>
      <w:r w:rsidRPr="0057463C">
        <w:t>payments</w:t>
      </w:r>
      <w:r w:rsidRPr="0057463C">
        <w:t>,</w:t>
      </w:r>
      <w:r w:rsidRPr="0057463C">
        <w:t xml:space="preserve"> and their mortgage </w:t>
      </w:r>
      <w:r w:rsidRPr="0057463C" w:rsidR="000A69A2">
        <w:t xml:space="preserve">provider was actively </w:t>
      </w:r>
      <w:r w:rsidRPr="0057463C">
        <w:t xml:space="preserve">contacting them and </w:t>
      </w:r>
      <w:r w:rsidRPr="0057463C" w:rsidR="000A69A2">
        <w:t>r</w:t>
      </w:r>
      <w:r w:rsidRPr="0057463C">
        <w:t>e</w:t>
      </w:r>
      <w:r w:rsidRPr="0057463C" w:rsidR="000A69A2">
        <w:t xml:space="preserve">aching out to them to find out what was going on. </w:t>
      </w:r>
      <w:r w:rsidRPr="0057463C">
        <w:t xml:space="preserve">This time, </w:t>
      </w:r>
      <w:r w:rsidRPr="0057463C">
        <w:t>t</w:t>
      </w:r>
      <w:r w:rsidRPr="0057463C" w:rsidR="000A69A2">
        <w:t xml:space="preserve">hose </w:t>
      </w:r>
      <w:r w:rsidRPr="0057463C">
        <w:t xml:space="preserve">borrowers that are </w:t>
      </w:r>
      <w:r w:rsidRPr="0057463C" w:rsidR="000A69A2">
        <w:t xml:space="preserve">engaging are </w:t>
      </w:r>
      <w:r w:rsidRPr="0057463C">
        <w:t xml:space="preserve">on the front foot. </w:t>
      </w:r>
      <w:r w:rsidRPr="0057463C">
        <w:t>T</w:t>
      </w:r>
      <w:r w:rsidRPr="0057463C">
        <w:t xml:space="preserve">hey are </w:t>
      </w:r>
      <w:r w:rsidRPr="0057463C" w:rsidR="000A69A2">
        <w:t xml:space="preserve">seeking advice. They are thinking about their own </w:t>
      </w:r>
      <w:r w:rsidRPr="0057463C">
        <w:t xml:space="preserve">individual </w:t>
      </w:r>
      <w:r w:rsidRPr="0057463C" w:rsidR="000A69A2">
        <w:t>circumstances</w:t>
      </w:r>
      <w:r w:rsidRPr="0057463C">
        <w:t>, but that is not everybody and we recognise that</w:t>
      </w:r>
      <w:r w:rsidRPr="0057463C">
        <w:t xml:space="preserve">. </w:t>
      </w:r>
    </w:p>
    <w:p w:rsidR="000A69A2" w:rsidRPr="0057463C" w:rsidP="00D97FEA">
      <w:pPr>
        <w:pStyle w:val="Answer"/>
      </w:pPr>
      <w:r w:rsidRPr="0057463C">
        <w:t>We</w:t>
      </w:r>
      <w:r w:rsidRPr="0057463C" w:rsidR="00F1183D">
        <w:t xml:space="preserve"> </w:t>
      </w:r>
      <w:r w:rsidRPr="0057463C">
        <w:t xml:space="preserve">recognise the figures </w:t>
      </w:r>
      <w:r w:rsidRPr="0057463C" w:rsidR="00F1183D">
        <w:t xml:space="preserve">that </w:t>
      </w:r>
      <w:r w:rsidRPr="0057463C">
        <w:t>Joanna is talking about</w:t>
      </w:r>
      <w:r w:rsidRPr="0057463C" w:rsidR="00F1183D">
        <w:t xml:space="preserve"> in terms of that increase</w:t>
      </w:r>
      <w:r w:rsidRPr="0057463C">
        <w:t xml:space="preserve">. The lending community provides </w:t>
      </w:r>
      <w:r w:rsidRPr="0057463C" w:rsidR="00F1183D">
        <w:t>nearly £</w:t>
      </w:r>
      <w:r w:rsidRPr="0057463C">
        <w:t xml:space="preserve">100 million </w:t>
      </w:r>
      <w:r w:rsidRPr="0057463C" w:rsidR="00F1183D">
        <w:t>towards the debt advice sector ev</w:t>
      </w:r>
      <w:r w:rsidRPr="0057463C">
        <w:t>e</w:t>
      </w:r>
      <w:r w:rsidRPr="0057463C" w:rsidR="00F1183D">
        <w:t xml:space="preserve">ry year </w:t>
      </w:r>
      <w:r w:rsidRPr="0057463C">
        <w:t>in terms of supporting that. We see a need to get additional funding in</w:t>
      </w:r>
      <w:r w:rsidRPr="0057463C" w:rsidR="00F1183D">
        <w:t>to that sector</w:t>
      </w:r>
      <w:r w:rsidRPr="0057463C">
        <w:t xml:space="preserve">. We are encouraging </w:t>
      </w:r>
      <w:r w:rsidRPr="0057463C" w:rsidR="00F1183D">
        <w:t xml:space="preserve">the telecoms </w:t>
      </w:r>
      <w:r w:rsidRPr="0057463C">
        <w:t xml:space="preserve">companies and </w:t>
      </w:r>
      <w:r w:rsidRPr="0057463C" w:rsidR="00F1183D">
        <w:t xml:space="preserve">also the </w:t>
      </w:r>
      <w:r w:rsidRPr="0057463C">
        <w:t xml:space="preserve">energy sector </w:t>
      </w:r>
      <w:r w:rsidRPr="0057463C" w:rsidR="00F1183D">
        <w:t xml:space="preserve">to start making a contribution </w:t>
      </w:r>
      <w:r w:rsidRPr="0057463C">
        <w:t>as well</w:t>
      </w:r>
      <w:r w:rsidRPr="0057463C">
        <w:t xml:space="preserve">, </w:t>
      </w:r>
      <w:r w:rsidRPr="0057463C" w:rsidR="00F1183D">
        <w:t>because it is not just the banks. The banks can help, but i</w:t>
      </w:r>
      <w:r w:rsidRPr="0057463C">
        <w:t>t is also the telecom</w:t>
      </w:r>
      <w:r w:rsidRPr="0057463C">
        <w:t xml:space="preserve"> and</w:t>
      </w:r>
      <w:r w:rsidRPr="0057463C" w:rsidR="00F1183D">
        <w:t xml:space="preserve"> energy companies </w:t>
      </w:r>
      <w:r w:rsidRPr="0057463C">
        <w:t xml:space="preserve">that have a part to play in helping </w:t>
      </w:r>
      <w:r w:rsidRPr="0057463C" w:rsidR="00F1183D">
        <w:t xml:space="preserve">borrowers, </w:t>
      </w:r>
      <w:r w:rsidRPr="0057463C">
        <w:t xml:space="preserve">homeowners </w:t>
      </w:r>
      <w:r w:rsidRPr="0057463C" w:rsidR="00F1183D">
        <w:t xml:space="preserve">and tenants </w:t>
      </w:r>
      <w:r w:rsidRPr="0057463C">
        <w:t>through this particular</w:t>
      </w:r>
      <w:r w:rsidRPr="0057463C" w:rsidR="00F1183D">
        <w:t>ly</w:t>
      </w:r>
      <w:r w:rsidRPr="0057463C">
        <w:t xml:space="preserve"> difficult time.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-131471238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</w:t>
      </w:r>
      <w:r w:rsidRPr="0057463C" w:rsidR="00F1183D">
        <w:t>I was going to go on about face-to-face debt advice, but I will save that for another session</w:t>
      </w:r>
      <w:r w:rsidRPr="0057463C" w:rsidR="00F71A65">
        <w:t>;</w:t>
      </w:r>
      <w:r w:rsidRPr="0057463C" w:rsidR="00F1183D">
        <w:t xml:space="preserve"> I may have </w:t>
      </w:r>
      <w:r w:rsidRPr="0057463C">
        <w:t xml:space="preserve">mentioned </w:t>
      </w:r>
      <w:r w:rsidRPr="0057463C" w:rsidR="00F1183D">
        <w:t xml:space="preserve">it </w:t>
      </w:r>
      <w:r w:rsidRPr="0057463C">
        <w:t>before</w:t>
      </w:r>
      <w:r w:rsidRPr="0057463C" w:rsidR="00F1183D">
        <w:t xml:space="preserve">. Joanna, you mentioned before </w:t>
      </w:r>
      <w:r w:rsidRPr="0057463C">
        <w:t>about the prioritising of bills</w:t>
      </w:r>
      <w:r w:rsidRPr="0057463C" w:rsidR="00167E57">
        <w:t>. I</w:t>
      </w:r>
      <w:r w:rsidRPr="0057463C" w:rsidR="00F1183D">
        <w:t xml:space="preserve">f I am right, you said that </w:t>
      </w:r>
      <w:r w:rsidRPr="0057463C">
        <w:t xml:space="preserve">often </w:t>
      </w:r>
      <w:r w:rsidRPr="0057463C" w:rsidR="00F1183D">
        <w:t xml:space="preserve">the </w:t>
      </w:r>
      <w:r w:rsidRPr="0057463C">
        <w:t xml:space="preserve">mortgage and </w:t>
      </w:r>
      <w:r w:rsidRPr="0057463C" w:rsidR="00F1183D">
        <w:t xml:space="preserve">the </w:t>
      </w:r>
      <w:r w:rsidRPr="0057463C">
        <w:t>rent is one of the last ones. Could you elaborate on that point</w:t>
      </w:r>
      <w:r w:rsidRPr="0057463C" w:rsidR="00F1183D">
        <w:t xml:space="preserve"> a little bit</w:t>
      </w:r>
      <w:r w:rsidRPr="0057463C">
        <w:t>?</w:t>
      </w:r>
    </w:p>
    <w:p w:rsidR="00F1183D" w:rsidRPr="0057463C" w:rsidP="00D97FEA">
      <w:pPr>
        <w:pStyle w:val="Answer"/>
      </w:pPr>
      <w:sdt>
        <w:sdtPr>
          <w:alias w:val="Witness"/>
          <w:id w:val="-751581411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0A69A2">
            <w:rPr>
              <w:b/>
            </w:rPr>
            <w:t xml:space="preserve"> </w:t>
          </w:r>
        </w:sdtContent>
      </w:sdt>
      <w:r w:rsidRPr="0057463C">
        <w:t xml:space="preserve">People are really juggling at the moment. </w:t>
      </w:r>
      <w:r w:rsidRPr="0057463C" w:rsidR="00F71A65">
        <w:t>Y</w:t>
      </w:r>
      <w:r w:rsidRPr="0057463C" w:rsidR="000A69A2">
        <w:t>ou have a big energy bill</w:t>
      </w:r>
      <w:r w:rsidRPr="0057463C" w:rsidR="00F71A65">
        <w:t xml:space="preserve">, </w:t>
      </w:r>
      <w:r w:rsidRPr="0057463C">
        <w:t>your food prices are going up</w:t>
      </w:r>
      <w:r w:rsidRPr="0057463C" w:rsidR="00F71A65">
        <w:t xml:space="preserve"> and </w:t>
      </w:r>
      <w:r w:rsidRPr="0057463C">
        <w:t xml:space="preserve">people </w:t>
      </w:r>
      <w:r w:rsidRPr="0057463C" w:rsidR="000A69A2">
        <w:t xml:space="preserve">have done all the trading down </w:t>
      </w:r>
      <w:r w:rsidRPr="0057463C">
        <w:t xml:space="preserve">from Waitrose to Sainsbury’s to Aldi </w:t>
      </w:r>
      <w:r w:rsidRPr="0057463C" w:rsidR="000A69A2">
        <w:t>or whatever it is</w:t>
      </w:r>
      <w:r w:rsidRPr="0057463C">
        <w:t xml:space="preserve"> in your particular world</w:t>
      </w:r>
      <w:r w:rsidRPr="0057463C" w:rsidR="00F71A65">
        <w:t xml:space="preserve">. </w:t>
      </w:r>
      <w:r w:rsidRPr="0057463C">
        <w:t xml:space="preserve">They have done all that and they </w:t>
      </w:r>
      <w:r w:rsidRPr="0057463C" w:rsidR="00167E57">
        <w:t xml:space="preserve">do not </w:t>
      </w:r>
      <w:r w:rsidRPr="0057463C">
        <w:t>have very much left, but t</w:t>
      </w:r>
      <w:r w:rsidRPr="0057463C" w:rsidR="000A69A2">
        <w:t>he thing they priorit</w:t>
      </w:r>
      <w:r w:rsidRPr="0057463C" w:rsidR="00167E57">
        <w:t>i</w:t>
      </w:r>
      <w:r w:rsidRPr="0057463C" w:rsidR="000A69A2">
        <w:t>se is the roof over their heads</w:t>
      </w:r>
      <w:r w:rsidRPr="0057463C" w:rsidR="00167E57">
        <w:t>. B</w:t>
      </w:r>
      <w:r w:rsidRPr="0057463C">
        <w:t>y and large</w:t>
      </w:r>
      <w:r w:rsidRPr="0057463C" w:rsidR="00167E57">
        <w:t>,</w:t>
      </w:r>
      <w:r w:rsidRPr="0057463C">
        <w:t xml:space="preserve"> </w:t>
      </w:r>
      <w:r w:rsidRPr="0057463C" w:rsidR="000A69A2">
        <w:t xml:space="preserve">that is what people </w:t>
      </w:r>
      <w:r w:rsidRPr="0057463C">
        <w:t xml:space="preserve">scrimp and </w:t>
      </w:r>
      <w:r w:rsidRPr="0057463C" w:rsidR="000A69A2">
        <w:t xml:space="preserve">save to pay for. </w:t>
      </w:r>
    </w:p>
    <w:p w:rsidR="00F1183D" w:rsidRPr="0057463C" w:rsidP="00D97FEA">
      <w:pPr>
        <w:pStyle w:val="Answer"/>
      </w:pPr>
      <w:r w:rsidRPr="0057463C">
        <w:t xml:space="preserve">Having said that, </w:t>
      </w:r>
      <w:r w:rsidRPr="0057463C" w:rsidR="000A69A2">
        <w:t xml:space="preserve">I did hear from a lender this week on a </w:t>
      </w:r>
      <w:r w:rsidRPr="0057463C">
        <w:t xml:space="preserve">slightly </w:t>
      </w:r>
      <w:r w:rsidRPr="0057463C" w:rsidR="000A69A2">
        <w:t xml:space="preserve">different trend, which was </w:t>
      </w:r>
      <w:r w:rsidRPr="0057463C">
        <w:t xml:space="preserve">an assumption </w:t>
      </w:r>
      <w:r w:rsidRPr="0057463C" w:rsidR="000A69A2">
        <w:t>that</w:t>
      </w:r>
      <w:r w:rsidRPr="0057463C" w:rsidR="00167E57">
        <w:t>,</w:t>
      </w:r>
      <w:r w:rsidRPr="0057463C" w:rsidR="000A69A2">
        <w:t xml:space="preserve"> because it would take a while for arrears processes to kick in with a mortgage, they had seen an increase</w:t>
      </w:r>
      <w:r w:rsidRPr="0057463C">
        <w:t xml:space="preserve"> in some people pausing on their mortgage in order to have some money to pay for other things</w:t>
      </w:r>
      <w:r w:rsidRPr="0057463C" w:rsidR="000A69A2">
        <w:t xml:space="preserve">. This is one of the issues. When people phone </w:t>
      </w:r>
      <w:r w:rsidRPr="0057463C">
        <w:t xml:space="preserve">us or </w:t>
      </w:r>
      <w:r w:rsidRPr="0057463C" w:rsidR="00167E57">
        <w:t>C</w:t>
      </w:r>
      <w:r w:rsidRPr="0057463C">
        <w:t xml:space="preserve">itizens </w:t>
      </w:r>
      <w:r w:rsidRPr="0057463C" w:rsidR="00167E57">
        <w:t>A</w:t>
      </w:r>
      <w:r w:rsidRPr="0057463C">
        <w:t xml:space="preserve">dvice or </w:t>
      </w:r>
      <w:r w:rsidRPr="0057463C" w:rsidR="000A69A2">
        <w:t xml:space="preserve">one of the other charities, we talk them through </w:t>
      </w:r>
      <w:r w:rsidRPr="0057463C">
        <w:t>priority</w:t>
      </w:r>
      <w:r w:rsidRPr="0057463C" w:rsidR="00167E57">
        <w:t xml:space="preserve"> </w:t>
      </w:r>
      <w:r w:rsidRPr="0057463C">
        <w:t>and other debts</w:t>
      </w:r>
      <w:r w:rsidRPr="0057463C" w:rsidR="00167E57">
        <w:t>. T</w:t>
      </w:r>
      <w:r w:rsidRPr="0057463C" w:rsidR="000A69A2">
        <w:t xml:space="preserve">hey work out </w:t>
      </w:r>
      <w:r w:rsidRPr="0057463C">
        <w:t>which ones they need to pa</w:t>
      </w:r>
      <w:r w:rsidRPr="0057463C" w:rsidR="00167E57">
        <w:t xml:space="preserve">y </w:t>
      </w:r>
      <w:r w:rsidRPr="0057463C">
        <w:t xml:space="preserve">first and what </w:t>
      </w:r>
      <w:r w:rsidRPr="0057463C" w:rsidR="000A69A2">
        <w:t xml:space="preserve">the consequences </w:t>
      </w:r>
      <w:r w:rsidRPr="0057463C" w:rsidR="00167E57">
        <w:t xml:space="preserve">are </w:t>
      </w:r>
      <w:r w:rsidRPr="0057463C" w:rsidR="000A69A2">
        <w:t>if they do not</w:t>
      </w:r>
      <w:r w:rsidRPr="0057463C" w:rsidR="00167E57">
        <w:t>,</w:t>
      </w:r>
      <w:r w:rsidRPr="0057463C" w:rsidR="000A69A2">
        <w:t xml:space="preserve"> </w:t>
      </w:r>
      <w:r w:rsidRPr="0057463C">
        <w:t>but if people are struggling with this on their own, o</w:t>
      </w:r>
      <w:r w:rsidRPr="0057463C" w:rsidR="000A69A2">
        <w:t>ften they do not know what to do</w:t>
      </w:r>
      <w:r w:rsidRPr="0057463C" w:rsidR="00167E57">
        <w:t>. T</w:t>
      </w:r>
      <w:r w:rsidRPr="0057463C" w:rsidR="000A69A2">
        <w:t>he</w:t>
      </w:r>
      <w:r w:rsidRPr="0057463C">
        <w:t xml:space="preserve">ir </w:t>
      </w:r>
      <w:r w:rsidRPr="0057463C" w:rsidR="000A69A2">
        <w:t>instinct is to preserve the roof over their heads</w:t>
      </w:r>
      <w:r w:rsidRPr="0057463C">
        <w:t>, but it does not always work out like that</w:t>
      </w:r>
      <w:r w:rsidRPr="0057463C" w:rsidR="000A69A2">
        <w:t>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79464327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Is it </w:t>
      </w:r>
      <w:r w:rsidRPr="0057463C" w:rsidR="00167E57">
        <w:t xml:space="preserve">just </w:t>
      </w:r>
      <w:r w:rsidRPr="0057463C">
        <w:t>a matter of time</w:t>
      </w:r>
      <w:r w:rsidRPr="0057463C" w:rsidR="00167E57">
        <w:t xml:space="preserve"> before you think some households are going to pare back so much that the mortgage is going to be the next thing</w:t>
      </w:r>
      <w:r w:rsidRPr="0057463C">
        <w:t>?</w:t>
      </w:r>
    </w:p>
    <w:p w:rsidR="000A69A2" w:rsidRPr="0057463C" w:rsidP="00D97FEA">
      <w:pPr>
        <w:pStyle w:val="Answer"/>
      </w:pPr>
      <w:sdt>
        <w:sdtPr>
          <w:alias w:val="Witness"/>
          <w:id w:val="-1844619063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167E57">
        <w:t>Yes, and</w:t>
      </w:r>
      <w:r w:rsidRPr="0057463C" w:rsidR="00F71A65">
        <w:t>,</w:t>
      </w:r>
      <w:r w:rsidRPr="0057463C" w:rsidR="00167E57">
        <w:t xml:space="preserve"> acknowledging what everyone said, </w:t>
      </w:r>
      <w:r w:rsidRPr="0057463C">
        <w:t>we are urging people to talk to their lenders</w:t>
      </w:r>
      <w:r w:rsidRPr="0057463C" w:rsidR="00ED6E86">
        <w:t>. I</w:t>
      </w:r>
      <w:r w:rsidRPr="0057463C" w:rsidR="00167E57">
        <w:t>n the pandemic, l</w:t>
      </w:r>
      <w:r w:rsidRPr="0057463C">
        <w:t>enders did really step up. We need them to do that again.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-90599002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You touched on this area </w:t>
      </w:r>
      <w:r w:rsidRPr="0057463C" w:rsidR="00167E57">
        <w:t xml:space="preserve">in response to </w:t>
      </w:r>
      <w:r w:rsidR="00D97FEA">
        <w:t>another question</w:t>
      </w:r>
      <w:r w:rsidRPr="0057463C" w:rsidR="00167E57">
        <w:t xml:space="preserve">, but </w:t>
      </w:r>
      <w:r w:rsidRPr="0057463C">
        <w:t xml:space="preserve">how far </w:t>
      </w:r>
      <w:r w:rsidRPr="0057463C" w:rsidR="00ED6E86">
        <w:t xml:space="preserve">will </w:t>
      </w:r>
      <w:r w:rsidRPr="0057463C">
        <w:t xml:space="preserve">measures </w:t>
      </w:r>
      <w:r w:rsidRPr="0057463C" w:rsidR="00ED6E86">
        <w:t xml:space="preserve">such as lender-agreed payment holidays or </w:t>
      </w:r>
      <w:r w:rsidRPr="0057463C">
        <w:t xml:space="preserve">moving to </w:t>
      </w:r>
      <w:r w:rsidRPr="0057463C" w:rsidR="00ED6E86">
        <w:t xml:space="preserve">an </w:t>
      </w:r>
      <w:r w:rsidRPr="0057463C">
        <w:t>interest</w:t>
      </w:r>
      <w:r w:rsidRPr="0057463C" w:rsidR="00ED6E86">
        <w:t>-</w:t>
      </w:r>
      <w:r w:rsidRPr="0057463C">
        <w:t>only provide some relief</w:t>
      </w:r>
      <w:r w:rsidRPr="0057463C" w:rsidR="00ED6E86">
        <w:t xml:space="preserve"> to households</w:t>
      </w:r>
      <w:r w:rsidRPr="0057463C">
        <w:t>?</w:t>
      </w:r>
      <w:r w:rsidRPr="0057463C" w:rsidR="00ED6E86">
        <w:t xml:space="preserve"> Are we storing up problems for the future?</w:t>
      </w:r>
    </w:p>
    <w:p w:rsidR="00F71A65" w:rsidRPr="0057463C" w:rsidP="00D97FEA">
      <w:pPr>
        <w:pStyle w:val="Answer"/>
      </w:pPr>
      <w:sdt>
        <w:sdtPr>
          <w:alias w:val="Witness"/>
          <w:id w:val="-2130616735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0A69A2">
            <w:rPr>
              <w:b/>
            </w:rPr>
            <w:t xml:space="preserve"> </w:t>
          </w:r>
        </w:sdtContent>
      </w:sdt>
      <w:r w:rsidRPr="0057463C" w:rsidR="000A69A2">
        <w:t xml:space="preserve">The FCA is right to require lenders to be considering those and </w:t>
      </w:r>
      <w:r w:rsidRPr="0057463C" w:rsidR="00ED6E86">
        <w:t xml:space="preserve">to </w:t>
      </w:r>
      <w:r w:rsidRPr="0057463C" w:rsidR="000A69A2">
        <w:t>offer tailored solutions</w:t>
      </w:r>
      <w:r w:rsidRPr="0057463C" w:rsidR="00ED6E86">
        <w:t>, because there is never a one-size-fits-all</w:t>
      </w:r>
      <w:r w:rsidRPr="0057463C" w:rsidR="000A69A2">
        <w:t xml:space="preserve">. </w:t>
      </w:r>
      <w:r w:rsidRPr="0057463C" w:rsidR="00ED6E86">
        <w:t>People are in different situations and they need to be tackled in that way. Sometimes t</w:t>
      </w:r>
      <w:r w:rsidRPr="0057463C" w:rsidR="000A69A2">
        <w:t xml:space="preserve">here is also a language problem. One of the things we saw in the pandemic </w:t>
      </w:r>
      <w:r w:rsidRPr="0057463C" w:rsidR="00ED6E86">
        <w:t>was that</w:t>
      </w:r>
      <w:r w:rsidRPr="0057463C">
        <w:t>,</w:t>
      </w:r>
      <w:r w:rsidRPr="0057463C" w:rsidR="00ED6E86">
        <w:t xml:space="preserve"> in terms of the idea of a payment holiday—we talked about it a bit earlier—</w:t>
      </w:r>
      <w:r w:rsidRPr="0057463C" w:rsidR="000A69A2">
        <w:t>some people thought that meant you did not ever have to</w:t>
      </w:r>
      <w:r w:rsidRPr="0057463C" w:rsidR="00ED6E86">
        <w:t xml:space="preserve"> </w:t>
      </w:r>
      <w:r w:rsidRPr="0057463C" w:rsidR="000A69A2">
        <w:t>repay it</w:t>
      </w:r>
      <w:r w:rsidRPr="0057463C">
        <w:t>.</w:t>
      </w:r>
      <w:r w:rsidRPr="0057463C" w:rsidR="00ED6E86">
        <w:t xml:space="preserve"> </w:t>
      </w:r>
      <w:r w:rsidRPr="0057463C">
        <w:t>P</w:t>
      </w:r>
      <w:r w:rsidRPr="0057463C" w:rsidR="00ED6E86">
        <w:t>erhaps it was not explained to them</w:t>
      </w:r>
      <w:r w:rsidRPr="0057463C" w:rsidR="000A69A2">
        <w:t xml:space="preserve">. </w:t>
      </w:r>
    </w:p>
    <w:p w:rsidR="000A69A2" w:rsidRPr="0057463C" w:rsidP="00D97FEA">
      <w:pPr>
        <w:pStyle w:val="Answer"/>
      </w:pPr>
      <w:r w:rsidRPr="0057463C">
        <w:t xml:space="preserve">We have to </w:t>
      </w:r>
      <w:r w:rsidRPr="0057463C" w:rsidR="00ED6E86">
        <w:t xml:space="preserve">be really careful with the language. Whatever solutions are being offered, we have to explain </w:t>
      </w:r>
      <w:r w:rsidRPr="0057463C">
        <w:t>them really carefully</w:t>
      </w:r>
      <w:r w:rsidRPr="0057463C" w:rsidR="00F71A65">
        <w:t>,</w:t>
      </w:r>
      <w:r w:rsidRPr="0057463C">
        <w:t xml:space="preserve"> so that people understand </w:t>
      </w:r>
      <w:r w:rsidRPr="0057463C" w:rsidR="00ED6E86">
        <w:t xml:space="preserve">not just </w:t>
      </w:r>
      <w:r w:rsidRPr="0057463C">
        <w:t>w</w:t>
      </w:r>
      <w:r w:rsidRPr="0057463C" w:rsidR="00ED6E86">
        <w:t>ha</w:t>
      </w:r>
      <w:r w:rsidRPr="0057463C">
        <w:t>t</w:t>
      </w:r>
      <w:r w:rsidRPr="0057463C" w:rsidR="00ED6E86">
        <w:t xml:space="preserve"> </w:t>
      </w:r>
      <w:r w:rsidRPr="0057463C">
        <w:t xml:space="preserve">the impact </w:t>
      </w:r>
      <w:r w:rsidRPr="0057463C" w:rsidR="00ED6E86">
        <w:t>is now, which is what they are worried about, but</w:t>
      </w:r>
      <w:r w:rsidRPr="0057463C" w:rsidR="00F71A65">
        <w:t>,</w:t>
      </w:r>
      <w:r w:rsidRPr="0057463C" w:rsidR="00ED6E86">
        <w:t xml:space="preserve"> as importantly, what the impact is </w:t>
      </w:r>
      <w:r w:rsidRPr="0057463C">
        <w:t>for the future.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-117418593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You </w:t>
      </w:r>
      <w:r w:rsidRPr="0057463C" w:rsidR="00ED6E86">
        <w:t xml:space="preserve">talked </w:t>
      </w:r>
      <w:r w:rsidRPr="0057463C">
        <w:t>earlier on about some of the things the Government could do</w:t>
      </w:r>
      <w:r w:rsidRPr="0057463C" w:rsidR="00ED6E86">
        <w:t>, including reviewing the support for the mortgage interest scheme and uprating benefits in line with inflation</w:t>
      </w:r>
      <w:r w:rsidRPr="0057463C">
        <w:t xml:space="preserve">. Are there other things </w:t>
      </w:r>
      <w:r w:rsidRPr="0057463C" w:rsidR="00ED6E86">
        <w:t xml:space="preserve">that you think </w:t>
      </w:r>
      <w:r w:rsidRPr="0057463C">
        <w:t>the</w:t>
      </w:r>
      <w:r w:rsidRPr="0057463C" w:rsidR="00ED6E86">
        <w:t xml:space="preserve"> </w:t>
      </w:r>
      <w:r w:rsidRPr="0057463C">
        <w:t xml:space="preserve">Government could do to prevent </w:t>
      </w:r>
      <w:r w:rsidRPr="0057463C" w:rsidR="00ED6E86">
        <w:t xml:space="preserve">what could be </w:t>
      </w:r>
      <w:r w:rsidRPr="0057463C">
        <w:t>a</w:t>
      </w:r>
      <w:r w:rsidRPr="0057463C" w:rsidR="00ED6E86">
        <w:t xml:space="preserve">n incredibly </w:t>
      </w:r>
      <w:r w:rsidRPr="0057463C">
        <w:t>difficult time</w:t>
      </w:r>
      <w:r w:rsidRPr="0057463C" w:rsidR="00ED6E86">
        <w:t xml:space="preserve"> for lots of people</w:t>
      </w:r>
      <w:r w:rsidRPr="0057463C">
        <w:t>?</w:t>
      </w:r>
    </w:p>
    <w:p w:rsidR="000A69A2" w:rsidRPr="0057463C" w:rsidP="00D97FEA">
      <w:pPr>
        <w:pStyle w:val="Answer"/>
      </w:pPr>
      <w:sdt>
        <w:sdtPr>
          <w:alias w:val="Witness"/>
          <w:id w:val="-1353955347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>
        <w:t>Uprating benefits would be a big help</w:t>
      </w:r>
      <w:r w:rsidRPr="0057463C" w:rsidR="00ED6E86">
        <w:t>,</w:t>
      </w:r>
      <w:r w:rsidRPr="0057463C">
        <w:t xml:space="preserve"> because otherwise people have one </w:t>
      </w:r>
      <w:r w:rsidRPr="0057463C" w:rsidR="00ED6E86">
        <w:t>hand</w:t>
      </w:r>
      <w:r w:rsidRPr="0057463C">
        <w:t xml:space="preserve"> tied behind their back</w:t>
      </w:r>
      <w:r w:rsidRPr="0057463C" w:rsidR="00ED6E86">
        <w:t xml:space="preserve"> with all these rises</w:t>
      </w:r>
      <w:r w:rsidRPr="0057463C">
        <w:t xml:space="preserve">. </w:t>
      </w:r>
      <w:r w:rsidRPr="0057463C" w:rsidR="00ED6E86">
        <w:t>On support for mortgage interest, one thing I did not say that I should have done was that</w:t>
      </w:r>
      <w:r w:rsidRPr="0057463C" w:rsidR="00F71A65">
        <w:t>,</w:t>
      </w:r>
      <w:r w:rsidRPr="0057463C" w:rsidR="00ED6E86">
        <w:t xml:space="preserve"> b</w:t>
      </w:r>
      <w:r w:rsidRPr="0057463C">
        <w:t xml:space="preserve">ecause this is </w:t>
      </w:r>
      <w:r w:rsidRPr="0057463C" w:rsidR="00ED6E86">
        <w:t xml:space="preserve">now </w:t>
      </w:r>
      <w:r w:rsidRPr="0057463C">
        <w:t xml:space="preserve">a loan, the things we are </w:t>
      </w:r>
      <w:r w:rsidRPr="0057463C" w:rsidR="00ED6E86">
        <w:t xml:space="preserve">all </w:t>
      </w:r>
      <w:r w:rsidRPr="0057463C">
        <w:t>collectively for</w:t>
      </w:r>
      <w:r w:rsidRPr="0057463C" w:rsidR="00ED6E86">
        <w:t xml:space="preserve">, such as not waiting nine months and being eligible if you are working, </w:t>
      </w:r>
      <w:r w:rsidRPr="0057463C">
        <w:t>do</w:t>
      </w:r>
      <w:r w:rsidRPr="0057463C" w:rsidR="00ED6E86">
        <w:t xml:space="preserve"> </w:t>
      </w:r>
      <w:r w:rsidRPr="0057463C">
        <w:t>not have a massive impact</w:t>
      </w:r>
      <w:r w:rsidRPr="0057463C" w:rsidR="00ED6E86">
        <w:t xml:space="preserve"> on the public purse. It is now a loan that is repaid when the property is sold</w:t>
      </w:r>
      <w:r w:rsidRPr="0057463C">
        <w:t>, so that is worth us hanging on</w:t>
      </w:r>
      <w:r w:rsidRPr="0057463C" w:rsidR="00ED6E86">
        <w:t xml:space="preserve"> </w:t>
      </w:r>
      <w:r w:rsidRPr="0057463C">
        <w:t xml:space="preserve">to. </w:t>
      </w:r>
      <w:r w:rsidRPr="0057463C" w:rsidR="00ED6E86">
        <w:t>I</w:t>
      </w:r>
      <w:r w:rsidRPr="0057463C" w:rsidR="002D79FD">
        <w:t>t would be important i</w:t>
      </w:r>
      <w:r w:rsidRPr="0057463C" w:rsidR="00ED6E86">
        <w:t>f we could collectively say to Government, “T</w:t>
      </w:r>
      <w:r w:rsidRPr="0057463C">
        <w:t>his is something that would make a real difference</w:t>
      </w:r>
      <w:r w:rsidRPr="0057463C" w:rsidR="00ED6E86">
        <w:t xml:space="preserve"> to people. You, Prime Minister, agreed this in June</w:t>
      </w:r>
      <w:r w:rsidRPr="0057463C">
        <w:t xml:space="preserve">. </w:t>
      </w:r>
      <w:r w:rsidRPr="0057463C" w:rsidR="00ED6E86">
        <w:t>Would you like to follow through with it?”</w:t>
      </w:r>
    </w:p>
    <w:p w:rsidR="000A69A2" w:rsidRPr="0057463C" w:rsidP="00D97FEA">
      <w:pPr>
        <w:pStyle w:val="Answer"/>
      </w:pPr>
      <w:r w:rsidRPr="0057463C">
        <w:t>In terms of other things, we talked about making sure that people know where to go for help</w:t>
      </w:r>
      <w:r w:rsidRPr="0057463C" w:rsidR="002D79FD">
        <w:t>.</w:t>
      </w:r>
      <w:r w:rsidRPr="0057463C" w:rsidR="00ED6E86">
        <w:t xml:space="preserve"> </w:t>
      </w:r>
      <w:r w:rsidRPr="0057463C" w:rsidR="002D79FD">
        <w:t>L</w:t>
      </w:r>
      <w:r w:rsidRPr="0057463C" w:rsidR="00ED6E86">
        <w:t>et us get people to phone or contact their lender, but i</w:t>
      </w:r>
      <w:r w:rsidRPr="0057463C">
        <w:t>f they are worried about that, they can also seek help</w:t>
      </w:r>
      <w:r w:rsidRPr="0057463C" w:rsidR="00ED6E86">
        <w:t xml:space="preserve"> from us or one of the other</w:t>
      </w:r>
      <w:r w:rsidRPr="0057463C" w:rsidR="002D79FD">
        <w:t xml:space="preserve"> charities. S</w:t>
      </w:r>
      <w:r w:rsidRPr="0057463C" w:rsidR="00ED6E86">
        <w:t>ometimes you are worried about picking up the phone to your lender because you</w:t>
      </w:r>
      <w:r w:rsidRPr="0057463C" w:rsidR="002D79FD">
        <w:t xml:space="preserve"> </w:t>
      </w:r>
      <w:r w:rsidRPr="0057463C" w:rsidR="00ED6E86">
        <w:t>are not sure what the consequences of that would be</w:t>
      </w:r>
      <w:r w:rsidRPr="0057463C">
        <w:t xml:space="preserve">. It is probably worth speaking to one of our advisers </w:t>
      </w:r>
      <w:r w:rsidRPr="0057463C" w:rsidR="00ED6E86">
        <w:t xml:space="preserve">or Citizens Advice or whoever, </w:t>
      </w:r>
      <w:r w:rsidRPr="0057463C">
        <w:t>because we can walk through</w:t>
      </w:r>
      <w:r w:rsidRPr="0057463C" w:rsidR="00ED6E86">
        <w:t xml:space="preserve"> what happens next</w:t>
      </w:r>
      <w:r w:rsidRPr="0057463C">
        <w:t xml:space="preserve">, </w:t>
      </w:r>
      <w:r w:rsidRPr="0057463C" w:rsidR="00ED6E86">
        <w:t xml:space="preserve">what the timescales are, what sort of conversation your lender </w:t>
      </w:r>
      <w:r w:rsidRPr="0057463C" w:rsidR="002D79FD">
        <w:t xml:space="preserve">will </w:t>
      </w:r>
      <w:r w:rsidRPr="0057463C" w:rsidR="00ED6E86">
        <w:t>have with you</w:t>
      </w:r>
      <w:r w:rsidRPr="0057463C" w:rsidR="002D79FD">
        <w:t xml:space="preserve"> and </w:t>
      </w:r>
      <w:r w:rsidRPr="0057463C" w:rsidR="00ED6E86">
        <w:t xml:space="preserve">what paperwork you </w:t>
      </w:r>
      <w:r w:rsidRPr="0057463C" w:rsidR="002D79FD">
        <w:t xml:space="preserve">will </w:t>
      </w:r>
      <w:r w:rsidRPr="0057463C" w:rsidR="00ED6E86">
        <w:t>need</w:t>
      </w:r>
      <w:r w:rsidRPr="0057463C" w:rsidR="002D79FD">
        <w:t>. G</w:t>
      </w:r>
      <w:r w:rsidRPr="0057463C">
        <w:t xml:space="preserve">etting that </w:t>
      </w:r>
      <w:r w:rsidRPr="0057463C" w:rsidR="002D79FD">
        <w:t xml:space="preserve">all </w:t>
      </w:r>
      <w:r w:rsidRPr="0057463C" w:rsidR="00ED6E86">
        <w:t>l</w:t>
      </w:r>
      <w:r w:rsidRPr="0057463C">
        <w:t>ined up</w:t>
      </w:r>
      <w:r w:rsidRPr="0057463C" w:rsidR="002D79FD">
        <w:t>,</w:t>
      </w:r>
      <w:r w:rsidRPr="0057463C">
        <w:t xml:space="preserve"> </w:t>
      </w:r>
      <w:r w:rsidRPr="0057463C" w:rsidR="002D79FD">
        <w:t xml:space="preserve">with </w:t>
      </w:r>
      <w:r w:rsidRPr="0057463C">
        <w:t>the Government supporting</w:t>
      </w:r>
      <w:r w:rsidRPr="0057463C" w:rsidR="00AD0C87">
        <w:t xml:space="preserve"> that</w:t>
      </w:r>
      <w:r w:rsidRPr="0057463C" w:rsidR="002D79FD">
        <w:t xml:space="preserve"> </w:t>
      </w:r>
      <w:r w:rsidRPr="0057463C" w:rsidR="00ED6E86">
        <w:t>and telling people where to go for help</w:t>
      </w:r>
      <w:r w:rsidRPr="0057463C" w:rsidR="002D79FD">
        <w:t>,</w:t>
      </w:r>
      <w:r w:rsidRPr="0057463C" w:rsidR="00ED6E86">
        <w:t xml:space="preserve"> </w:t>
      </w:r>
      <w:r w:rsidRPr="0057463C">
        <w:t>would be important.</w:t>
      </w:r>
    </w:p>
    <w:p w:rsidR="000A69A2" w:rsidRPr="0057463C" w:rsidP="00D97FEA">
      <w:pPr>
        <w:pStyle w:val="Answer"/>
      </w:pPr>
      <w:sdt>
        <w:sdtPr>
          <w:alias w:val="Witness"/>
          <w:id w:val="160391618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We fully support the improvements to the</w:t>
      </w:r>
      <w:r w:rsidRPr="0057463C" w:rsidR="00AD0C87">
        <w:t xml:space="preserve"> scheme </w:t>
      </w:r>
      <w:r w:rsidRPr="0057463C">
        <w:t>support</w:t>
      </w:r>
      <w:r w:rsidRPr="0057463C" w:rsidR="00AD0C87">
        <w:t>ing</w:t>
      </w:r>
      <w:r w:rsidRPr="0057463C">
        <w:t xml:space="preserve"> mortgage</w:t>
      </w:r>
      <w:r w:rsidRPr="0057463C" w:rsidR="00AD0C87">
        <w:t>s</w:t>
      </w:r>
      <w:r w:rsidRPr="0057463C">
        <w:t xml:space="preserve">. One of the other things </w:t>
      </w:r>
      <w:r w:rsidRPr="0057463C" w:rsidR="00ED6E86">
        <w:t xml:space="preserve">I would say </w:t>
      </w:r>
      <w:r w:rsidRPr="0057463C">
        <w:t xml:space="preserve">is for the Government to look </w:t>
      </w:r>
      <w:r w:rsidRPr="0057463C" w:rsidR="002D79FD">
        <w:t xml:space="preserve">at </w:t>
      </w:r>
      <w:r w:rsidRPr="0057463C">
        <w:t xml:space="preserve">how frequently they </w:t>
      </w:r>
      <w:r w:rsidRPr="0057463C" w:rsidR="00ED6E86">
        <w:t>review the reference rate that the interest is paid on, because there is a long lag behind that. It needs to</w:t>
      </w:r>
      <w:r w:rsidRPr="0057463C">
        <w:t xml:space="preserve"> reflect more accurately the interest rate that borrowers are facing today</w:t>
      </w:r>
      <w:r w:rsidRPr="0057463C" w:rsidR="00ED6E86">
        <w:t xml:space="preserve"> rather than historically</w:t>
      </w:r>
      <w:r w:rsidRPr="0057463C">
        <w:t>.</w:t>
      </w:r>
      <w:r w:rsidRPr="0057463C" w:rsidR="00ED6E86">
        <w:t xml:space="preserve"> That is a very key thing as well.</w:t>
      </w:r>
    </w:p>
    <w:p w:rsidR="00ED6E86" w:rsidRPr="0057463C" w:rsidP="00D97FEA">
      <w:pPr>
        <w:pStyle w:val="Answer"/>
      </w:pPr>
      <w:sdt>
        <w:sdtPr>
          <w:alias w:val="Witness"/>
          <w:id w:val="-1250878095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 w:rsidR="000A69A2">
            <w:rPr>
              <w:b/>
            </w:rPr>
            <w:t xml:space="preserve"> </w:t>
          </w:r>
        </w:sdtContent>
      </w:sdt>
      <w:r w:rsidRPr="0057463C" w:rsidR="00AD0C87">
        <w:t>T</w:t>
      </w:r>
      <w:r w:rsidRPr="0057463C">
        <w:t xml:space="preserve">hey </w:t>
      </w:r>
      <w:r w:rsidRPr="0057463C" w:rsidR="000A69A2">
        <w:t>are only getting 2.08%</w:t>
      </w:r>
      <w:r w:rsidRPr="0057463C" w:rsidR="002D79FD">
        <w:t>.</w:t>
      </w:r>
      <w:r w:rsidRPr="0057463C">
        <w:t xml:space="preserve"> </w:t>
      </w:r>
      <w:r w:rsidRPr="0057463C" w:rsidR="002D79FD">
        <w:t>I</w:t>
      </w:r>
      <w:r w:rsidRPr="0057463C">
        <w:t>f they are paying more than that, which</w:t>
      </w:r>
      <w:r w:rsidRPr="0057463C" w:rsidR="002D79FD">
        <w:t xml:space="preserve"> </w:t>
      </w:r>
      <w:r w:rsidRPr="0057463C">
        <w:t>anyone whose rate has moved</w:t>
      </w:r>
      <w:r w:rsidRPr="0057463C" w:rsidR="00AD0C87">
        <w:t xml:space="preserve"> will be now</w:t>
      </w:r>
      <w:r w:rsidRPr="0057463C">
        <w:t>, t</w:t>
      </w:r>
      <w:r w:rsidRPr="0057463C" w:rsidR="000A69A2">
        <w:t>hen there is a shortfall.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69288821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Finally,</w:t>
      </w:r>
      <w:r w:rsidRPr="0057463C" w:rsidR="002D79FD">
        <w:t xml:space="preserve"> </w:t>
      </w:r>
      <w:r w:rsidRPr="0057463C">
        <w:t xml:space="preserve">you talked </w:t>
      </w:r>
      <w:r w:rsidRPr="0057463C" w:rsidR="002D79FD">
        <w:t xml:space="preserve">earlier on </w:t>
      </w:r>
      <w:r w:rsidRPr="0057463C">
        <w:t>about a public information campaign</w:t>
      </w:r>
      <w:r w:rsidRPr="0057463C" w:rsidR="002D79FD">
        <w:t xml:space="preserve"> </w:t>
      </w:r>
      <w:r w:rsidRPr="0057463C" w:rsidR="00B5079E">
        <w:t xml:space="preserve">about </w:t>
      </w:r>
      <w:r w:rsidRPr="0057463C" w:rsidR="002D79FD">
        <w:t>where to go and get help</w:t>
      </w:r>
      <w:r w:rsidRPr="0057463C">
        <w:t>. Is that something you have been considering if the Government do not step up</w:t>
      </w:r>
      <w:r w:rsidRPr="0057463C" w:rsidR="002D79FD">
        <w:t xml:space="preserve"> and do it</w:t>
      </w:r>
      <w:r w:rsidRPr="0057463C">
        <w:t>?</w:t>
      </w:r>
    </w:p>
    <w:p w:rsidR="000A69A2" w:rsidRPr="0057463C" w:rsidP="00D97FEA">
      <w:pPr>
        <w:pStyle w:val="Answer"/>
      </w:pPr>
      <w:sdt>
        <w:sdtPr>
          <w:alias w:val="Witness"/>
          <w:id w:val="-166137791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AD0C87">
        <w:t>Yes, ve</w:t>
      </w:r>
      <w:r w:rsidRPr="0057463C">
        <w:t xml:space="preserve">ry much so. We have </w:t>
      </w:r>
      <w:r w:rsidRPr="0057463C" w:rsidR="002D79FD">
        <w:t xml:space="preserve">been having </w:t>
      </w:r>
      <w:r w:rsidRPr="0057463C">
        <w:t xml:space="preserve">discussions </w:t>
      </w:r>
      <w:r w:rsidRPr="0057463C" w:rsidR="002D79FD">
        <w:t xml:space="preserve">over the course of the last few weeks around how this would be funded, </w:t>
      </w:r>
      <w:r w:rsidRPr="0057463C" w:rsidR="00B5079E">
        <w:t>how</w:t>
      </w:r>
      <w:r w:rsidRPr="0057463C" w:rsidR="002D79FD">
        <w:t xml:space="preserve"> it could be promoted </w:t>
      </w:r>
      <w:r w:rsidRPr="0057463C">
        <w:t xml:space="preserve">and the various agencies that we would want to support it with us. </w:t>
      </w:r>
      <w:r w:rsidRPr="0057463C" w:rsidR="002D79FD">
        <w:t>S</w:t>
      </w:r>
      <w:r w:rsidRPr="0057463C">
        <w:t xml:space="preserve">omething similar </w:t>
      </w:r>
      <w:r w:rsidRPr="0057463C" w:rsidR="002D79FD">
        <w:t xml:space="preserve">to this </w:t>
      </w:r>
      <w:r w:rsidRPr="0057463C">
        <w:t xml:space="preserve">happened </w:t>
      </w:r>
      <w:r w:rsidRPr="0057463C" w:rsidR="002D79FD">
        <w:t>at the beginning of the pandemic</w:t>
      </w:r>
      <w:r w:rsidRPr="0057463C" w:rsidR="00B5079E">
        <w:t>. T</w:t>
      </w:r>
      <w:r w:rsidRPr="0057463C">
        <w:t xml:space="preserve">he banks and lenders </w:t>
      </w:r>
      <w:r w:rsidRPr="0057463C" w:rsidR="002D79FD">
        <w:t xml:space="preserve">all </w:t>
      </w:r>
      <w:r w:rsidRPr="0057463C">
        <w:t xml:space="preserve">came together to put out a campaign </w:t>
      </w:r>
      <w:r w:rsidRPr="0057463C" w:rsidR="002D79FD">
        <w:t xml:space="preserve">about the </w:t>
      </w:r>
      <w:r w:rsidRPr="0057463C">
        <w:t>pay</w:t>
      </w:r>
      <w:r w:rsidRPr="0057463C" w:rsidR="002D79FD">
        <w:t xml:space="preserve">ment </w:t>
      </w:r>
      <w:r w:rsidRPr="0057463C">
        <w:t>deferral scheme</w:t>
      </w:r>
      <w:r w:rsidRPr="0057463C" w:rsidR="002D79FD">
        <w:t xml:space="preserve"> and how to contact your lender if you</w:t>
      </w:r>
      <w:r w:rsidRPr="0057463C" w:rsidR="00B5079E">
        <w:t xml:space="preserve"> </w:t>
      </w:r>
      <w:r w:rsidRPr="0057463C" w:rsidR="002D79FD">
        <w:t>are facing financial difficulty</w:t>
      </w:r>
      <w:r w:rsidRPr="0057463C">
        <w:t>.</w:t>
      </w:r>
      <w:r w:rsidRPr="0057463C" w:rsidR="002D79FD">
        <w:t xml:space="preserve"> We would very much support going down that route again, and we are having active discussions with our lenders around that.</w:t>
      </w:r>
    </w:p>
    <w:p w:rsidR="000A69A2" w:rsidRPr="0057463C" w:rsidP="00D97FEA">
      <w:pPr>
        <w:pStyle w:val="Question"/>
      </w:pPr>
      <w:sdt>
        <w:sdtPr>
          <w:alias w:val="Member"/>
          <w:tag w:val="&lt;Member mnisId='4645' dodsId='148271'&gt;"/>
          <w:id w:val="-202554491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Even if the Government does not step up, as the </w:t>
      </w:r>
      <w:r w:rsidRPr="0057463C" w:rsidR="00B5079E">
        <w:t>lenders</w:t>
      </w:r>
      <w:r w:rsidRPr="0057463C">
        <w:t xml:space="preserve"> you will.</w:t>
      </w:r>
    </w:p>
    <w:p w:rsidR="000A69A2" w:rsidRPr="0057463C" w:rsidP="00D97FEA">
      <w:pPr>
        <w:pStyle w:val="Answer"/>
      </w:pPr>
      <w:sdt>
        <w:sdtPr>
          <w:alias w:val="Witness"/>
          <w:id w:val="114962930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2D79FD">
        <w:t>From the point of view of our responsibilities to homeowners and landlords, y</w:t>
      </w:r>
      <w:r w:rsidRPr="0057463C">
        <w:t>es, very much so.</w:t>
      </w:r>
    </w:p>
    <w:p w:rsidR="000A69A2" w:rsidRPr="0057463C" w:rsidP="00D97FEA">
      <w:pPr>
        <w:pStyle w:val="Answer"/>
      </w:pPr>
      <w:sdt>
        <w:sdtPr>
          <w:alias w:val="Witness"/>
          <w:id w:val="79981101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It is in </w:t>
      </w:r>
      <w:r w:rsidRPr="0057463C" w:rsidR="002D79FD">
        <w:t xml:space="preserve">all </w:t>
      </w:r>
      <w:r w:rsidRPr="0057463C">
        <w:t>our interest</w:t>
      </w:r>
      <w:r w:rsidRPr="0057463C" w:rsidR="002D79FD">
        <w:t xml:space="preserve">s </w:t>
      </w:r>
      <w:r w:rsidRPr="0057463C">
        <w:t>to get that early engagement</w:t>
      </w:r>
      <w:r w:rsidRPr="0057463C" w:rsidR="00B5079E">
        <w:t>. T</w:t>
      </w:r>
      <w:r w:rsidRPr="0057463C" w:rsidR="002D79FD">
        <w:t>herefore yes, we would absolutely support an information campaign because</w:t>
      </w:r>
      <w:r w:rsidRPr="0057463C" w:rsidR="00B5079E">
        <w:t xml:space="preserve">, </w:t>
      </w:r>
      <w:r w:rsidRPr="0057463C" w:rsidR="002D79FD">
        <w:t>if you come and talk to us, we can potentially avoid you even getting into arrears</w:t>
      </w:r>
      <w:r w:rsidRPr="0057463C">
        <w:t xml:space="preserve">. To Ray’s point, </w:t>
      </w:r>
      <w:r w:rsidRPr="0057463C" w:rsidR="00B5079E">
        <w:t xml:space="preserve">for </w:t>
      </w:r>
      <w:r w:rsidRPr="0057463C">
        <w:t xml:space="preserve">those people paying standard variable rate, the first thing </w:t>
      </w:r>
      <w:r w:rsidRPr="0057463C" w:rsidR="00B5079E">
        <w:t xml:space="preserve">to </w:t>
      </w:r>
      <w:r w:rsidRPr="0057463C">
        <w:t xml:space="preserve">do is review your </w:t>
      </w:r>
      <w:r w:rsidRPr="0057463C" w:rsidR="002D79FD">
        <w:t xml:space="preserve">mortgage. You can get a lower interest </w:t>
      </w:r>
      <w:r w:rsidRPr="0057463C">
        <w:t>rate.</w:t>
      </w:r>
    </w:p>
    <w:p w:rsidR="002D79FD" w:rsidRPr="0057463C" w:rsidP="00D97FEA">
      <w:pPr>
        <w:pStyle w:val="Question"/>
      </w:pPr>
      <w:sdt>
        <w:sdtPr>
          <w:alias w:val="Member"/>
          <w:tag w:val="&lt;Member mnisId='4645' dodsId='148271'&gt;"/>
          <w:id w:val="-94761877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Emma Hardy:</w:t>
          </w:r>
        </w:sdtContent>
      </w:sdt>
      <w:r w:rsidRPr="0057463C">
        <w:t xml:space="preserve"> Is there anything you want to add, Ray? </w:t>
      </w:r>
    </w:p>
    <w:p w:rsidR="002964D8" w:rsidRPr="0057463C" w:rsidP="00D97FEA">
      <w:pPr>
        <w:pStyle w:val="Answer"/>
      </w:pPr>
      <w:sdt>
        <w:sdtPr>
          <w:alias w:val="Witness"/>
          <w:id w:val="-102948729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>
            <w:rPr>
              <w:b/>
            </w:rPr>
            <w:t xml:space="preserve"> </w:t>
          </w:r>
        </w:sdtContent>
      </w:sdt>
      <w:r w:rsidRPr="0057463C" w:rsidR="002D79FD">
        <w:t xml:space="preserve">No, I think I have pretty well covered it. I am on the board of the </w:t>
      </w:r>
      <w:r w:rsidRPr="0057463C" w:rsidR="00B5079E">
        <w:t>A</w:t>
      </w:r>
      <w:r w:rsidRPr="0057463C" w:rsidR="002D79FD">
        <w:t xml:space="preserve">ssociation of </w:t>
      </w:r>
      <w:r w:rsidRPr="0057463C" w:rsidR="00B5079E">
        <w:t>M</w:t>
      </w:r>
      <w:r w:rsidRPr="0057463C" w:rsidR="002D79FD">
        <w:t xml:space="preserve">ortgage </w:t>
      </w:r>
      <w:r w:rsidRPr="0057463C" w:rsidR="00B5079E">
        <w:t xml:space="preserve">Intermediaries, </w:t>
      </w:r>
      <w:r w:rsidRPr="0057463C" w:rsidR="002D79FD">
        <w:t>and w</w:t>
      </w:r>
      <w:r w:rsidRPr="0057463C">
        <w:t xml:space="preserve">e liaise </w:t>
      </w:r>
      <w:r w:rsidRPr="0057463C" w:rsidR="002D79FD">
        <w:t xml:space="preserve">very actively with UK </w:t>
      </w:r>
      <w:r w:rsidRPr="0057463C" w:rsidR="00B5079E">
        <w:t>F</w:t>
      </w:r>
      <w:r w:rsidRPr="0057463C" w:rsidR="002D79FD">
        <w:t xml:space="preserve">inance </w:t>
      </w:r>
      <w:r w:rsidRPr="0057463C">
        <w:t xml:space="preserve">on matters like this, so </w:t>
      </w:r>
      <w:r w:rsidRPr="0057463C" w:rsidR="002D79FD">
        <w:t>I am sure AM</w:t>
      </w:r>
      <w:r w:rsidRPr="0057463C" w:rsidR="00AD0C87">
        <w:t>I</w:t>
      </w:r>
      <w:r w:rsidRPr="0057463C" w:rsidR="002D79FD">
        <w:t xml:space="preserve"> </w:t>
      </w:r>
      <w:r w:rsidRPr="0057463C">
        <w:t>would be keen to be involved in any such programme.</w:t>
      </w:r>
    </w:p>
    <w:p w:rsidR="00B5079E" w:rsidRPr="0057463C" w:rsidP="00D97FEA">
      <w:pPr>
        <w:pStyle w:val="Question"/>
      </w:pPr>
      <w:sdt>
        <w:sdtPr>
          <w:alias w:val="Member"/>
          <w:tag w:val="&lt;Member mnisId='4430' dodsId='121936'&gt;"/>
          <w:id w:val="-496422990"/>
          <w:placeholder>
            <w:docPart w:val="DefaultPlaceholder_-1854013440"/>
          </w:placeholder>
          <w:richText/>
        </w:sdtPr>
        <w:sdtContent>
          <w:r w:rsidRPr="0057463C" w:rsidR="002964D8">
            <w:rPr>
              <w:b/>
            </w:rPr>
            <w:t>Alison Thewliss:</w:t>
          </w:r>
        </w:sdtContent>
      </w:sdt>
      <w:r w:rsidRPr="0057463C" w:rsidR="002964D8">
        <w:t xml:space="preserve"> I have some questions around household repossessions, some of which have been touched on </w:t>
      </w:r>
      <w:r w:rsidRPr="0057463C" w:rsidR="002D79FD">
        <w:t>earlier in a little bit of detail, but I would like to go into a bit more detail on some of the answers that you have given.</w:t>
      </w:r>
      <w:r w:rsidRPr="0057463C" w:rsidR="002964D8">
        <w:t xml:space="preserve"> </w:t>
      </w:r>
    </w:p>
    <w:p w:rsidR="002964D8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 xml:space="preserve">I want to ask </w:t>
      </w:r>
      <w:r w:rsidRPr="0057463C" w:rsidR="002D79FD">
        <w:t xml:space="preserve">first of all </w:t>
      </w:r>
      <w:r w:rsidRPr="0057463C">
        <w:t xml:space="preserve">about </w:t>
      </w:r>
      <w:r w:rsidRPr="0057463C" w:rsidR="002D79FD">
        <w:t xml:space="preserve">the </w:t>
      </w:r>
      <w:r w:rsidRPr="0057463C">
        <w:t>differences between now and the 1990s</w:t>
      </w:r>
      <w:r w:rsidRPr="0057463C" w:rsidR="00B5079E">
        <w:t>,</w:t>
      </w:r>
      <w:r w:rsidRPr="0057463C">
        <w:t xml:space="preserve"> and other </w:t>
      </w:r>
      <w:r w:rsidR="00D97FEA">
        <w:t>er</w:t>
      </w:r>
      <w:r w:rsidRPr="0057463C">
        <w:t>as where there ha</w:t>
      </w:r>
      <w:r w:rsidRPr="0057463C" w:rsidR="00AD0C87">
        <w:t>ve</w:t>
      </w:r>
      <w:r w:rsidRPr="0057463C">
        <w:t xml:space="preserve"> been high interest rates. Can you explain </w:t>
      </w:r>
      <w:r w:rsidRPr="0057463C" w:rsidR="002D79FD">
        <w:t xml:space="preserve">to the Committee </w:t>
      </w:r>
      <w:r w:rsidRPr="0057463C">
        <w:t xml:space="preserve">the differences between then and now in terms of </w:t>
      </w:r>
      <w:r w:rsidRPr="0057463C" w:rsidR="002D79FD">
        <w:t>mortgage debt as a proportion of income</w:t>
      </w:r>
      <w:r w:rsidRPr="0057463C" w:rsidR="00B5079E">
        <w:t>,</w:t>
      </w:r>
      <w:r w:rsidRPr="0057463C" w:rsidR="002D79FD">
        <w:t xml:space="preserve"> </w:t>
      </w:r>
      <w:r w:rsidRPr="0057463C">
        <w:t>what impact that is going to have now</w:t>
      </w:r>
      <w:r w:rsidRPr="0057463C" w:rsidR="00B5079E">
        <w:t>,</w:t>
      </w:r>
      <w:r w:rsidRPr="0057463C" w:rsidR="002D79FD">
        <w:t xml:space="preserve"> and how much worse off household circumstances are now compared to then</w:t>
      </w:r>
      <w:r w:rsidRPr="0057463C">
        <w:t xml:space="preserve">? </w:t>
      </w:r>
      <w:r w:rsidRPr="0057463C" w:rsidR="002D79FD">
        <w:t>Joanna, you mentioned earlier on that y</w:t>
      </w:r>
      <w:r w:rsidRPr="0057463C">
        <w:t>ou remember the times of higher mortgage rates. We</w:t>
      </w:r>
      <w:r w:rsidRPr="0057463C" w:rsidR="002D79FD">
        <w:t xml:space="preserve"> </w:t>
      </w:r>
      <w:r w:rsidRPr="0057463C">
        <w:t>are not quite in the same financial situation now.</w:t>
      </w:r>
      <w:r w:rsidRPr="0057463C" w:rsidR="002D79FD">
        <w:t xml:space="preserve"> Can you describe what is different now and why it is important?</w:t>
      </w:r>
    </w:p>
    <w:p w:rsidR="002964D8" w:rsidRPr="0057463C" w:rsidP="00D97FEA">
      <w:pPr>
        <w:pStyle w:val="Answer"/>
      </w:pPr>
      <w:sdt>
        <w:sdtPr>
          <w:alias w:val="Witness"/>
          <w:id w:val="1423602181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>
        <w:t>It is back to that perfect storm point. Inflation is where it is</w:t>
      </w:r>
      <w:r w:rsidRPr="0057463C" w:rsidR="002D79FD">
        <w:t>, coming up to 11%</w:t>
      </w:r>
      <w:r w:rsidRPr="0057463C">
        <w:t xml:space="preserve">. </w:t>
      </w:r>
      <w:r w:rsidRPr="0057463C" w:rsidR="002D79FD">
        <w:t xml:space="preserve">None </w:t>
      </w:r>
      <w:r w:rsidRPr="0057463C">
        <w:t xml:space="preserve">of us could have foreseen what </w:t>
      </w:r>
      <w:r w:rsidRPr="0057463C" w:rsidR="00B5079E">
        <w:t xml:space="preserve">energy prices would look </w:t>
      </w:r>
      <w:r w:rsidRPr="0057463C">
        <w:t>like</w:t>
      </w:r>
      <w:r w:rsidRPr="0057463C" w:rsidR="00B5079E">
        <w:t>. E</w:t>
      </w:r>
      <w:r w:rsidRPr="0057463C" w:rsidR="002D79FD">
        <w:t>verywhere a household looks</w:t>
      </w:r>
      <w:r w:rsidRPr="0057463C" w:rsidR="00952D4A">
        <w:t>,</w:t>
      </w:r>
      <w:r w:rsidRPr="0057463C" w:rsidR="002D79FD">
        <w:t xml:space="preserve"> there are increases</w:t>
      </w:r>
      <w:r w:rsidRPr="0057463C" w:rsidR="00952D4A">
        <w:t>. P</w:t>
      </w:r>
      <w:r w:rsidRPr="0057463C" w:rsidR="002D79FD">
        <w:t>laying your mortgage increase into that is a very different place to where we are</w:t>
      </w:r>
      <w:r w:rsidRPr="0057463C">
        <w:t xml:space="preserve">. </w:t>
      </w:r>
    </w:p>
    <w:p w:rsidR="002D79FD" w:rsidRPr="0057463C" w:rsidP="00D97FEA">
      <w:pPr>
        <w:pStyle w:val="Answer"/>
      </w:pPr>
      <w:sdt>
        <w:sdtPr>
          <w:alias w:val="Witness"/>
          <w:id w:val="-32343341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964D8">
            <w:rPr>
              <w:b/>
            </w:rPr>
            <w:t xml:space="preserve"> </w:t>
          </w:r>
        </w:sdtContent>
      </w:sdt>
      <w:r w:rsidRPr="0057463C" w:rsidR="002964D8">
        <w:t xml:space="preserve">If you look back to the 1990s, typically the average mortgage was three times </w:t>
      </w:r>
      <w:r w:rsidRPr="0057463C">
        <w:t xml:space="preserve">a </w:t>
      </w:r>
      <w:r w:rsidRPr="0057463C" w:rsidR="002964D8">
        <w:t>salary</w:t>
      </w:r>
      <w:r w:rsidRPr="0057463C" w:rsidR="00B5079E">
        <w:t>,</w:t>
      </w:r>
      <w:r w:rsidRPr="0057463C">
        <w:t xml:space="preserve"> because interest rates were much higher. Now</w:t>
      </w:r>
      <w:r w:rsidRPr="0057463C" w:rsidR="00B5079E">
        <w:t>,</w:t>
      </w:r>
      <w:r w:rsidRPr="0057463C">
        <w:t xml:space="preserve"> </w:t>
      </w:r>
      <w:r w:rsidRPr="0057463C" w:rsidR="002964D8">
        <w:t>with interest rates being reduced</w:t>
      </w:r>
      <w:r w:rsidRPr="0057463C">
        <w:t xml:space="preserve"> over a number of years</w:t>
      </w:r>
      <w:r w:rsidRPr="0057463C" w:rsidR="002964D8">
        <w:t>, we are seeing that</w:t>
      </w:r>
      <w:r w:rsidRPr="0057463C" w:rsidR="00B5079E">
        <w:t>,</w:t>
      </w:r>
      <w:r w:rsidRPr="0057463C" w:rsidR="002964D8">
        <w:t xml:space="preserve"> </w:t>
      </w:r>
      <w:r w:rsidRPr="0057463C" w:rsidR="00B5079E">
        <w:t xml:space="preserve">on </w:t>
      </w:r>
      <w:r w:rsidRPr="0057463C" w:rsidR="002964D8">
        <w:t>average</w:t>
      </w:r>
      <w:r w:rsidRPr="0057463C" w:rsidR="00B5079E">
        <w:t xml:space="preserve">, </w:t>
      </w:r>
      <w:r w:rsidRPr="0057463C">
        <w:t>you can borrow f</w:t>
      </w:r>
      <w:r w:rsidRPr="0057463C" w:rsidR="00B5079E">
        <w:t>o</w:t>
      </w:r>
      <w:r w:rsidRPr="0057463C">
        <w:t>ur and a half</w:t>
      </w:r>
      <w:r w:rsidRPr="0057463C" w:rsidR="00B5079E">
        <w:t xml:space="preserve"> or </w:t>
      </w:r>
      <w:r w:rsidRPr="0057463C" w:rsidR="002964D8">
        <w:t>five times</w:t>
      </w:r>
      <w:r w:rsidRPr="0057463C">
        <w:t xml:space="preserve"> in certain circumstances</w:t>
      </w:r>
      <w:r w:rsidRPr="0057463C" w:rsidR="00B5079E">
        <w:t>. A</w:t>
      </w:r>
      <w:r w:rsidRPr="0057463C" w:rsidR="002964D8">
        <w:t>lthough the interest rate is not higher</w:t>
      </w:r>
      <w:r w:rsidRPr="0057463C">
        <w:t>, the exposure in terms of the quantum that is borrowed as a proportion of salary is higher than it was in the 1990s,</w:t>
      </w:r>
      <w:r w:rsidRPr="0057463C" w:rsidR="002964D8">
        <w:t xml:space="preserve"> which is where we are seeing the concern</w:t>
      </w:r>
      <w:r w:rsidRPr="0057463C" w:rsidR="00B5079E">
        <w:t>. W</w:t>
      </w:r>
      <w:r w:rsidRPr="0057463C">
        <w:t xml:space="preserve">e are seeing market commentators talking about </w:t>
      </w:r>
      <w:r w:rsidRPr="0057463C" w:rsidR="002964D8">
        <w:t xml:space="preserve">interest rates not </w:t>
      </w:r>
      <w:r w:rsidRPr="0057463C" w:rsidR="00B5079E">
        <w:t xml:space="preserve">being as </w:t>
      </w:r>
      <w:r w:rsidRPr="0057463C" w:rsidR="002964D8">
        <w:t>high as they were</w:t>
      </w:r>
      <w:r w:rsidRPr="0057463C">
        <w:t xml:space="preserve"> at 15%</w:t>
      </w:r>
      <w:r w:rsidRPr="0057463C" w:rsidR="002964D8">
        <w:t xml:space="preserve">, but the </w:t>
      </w:r>
      <w:r w:rsidRPr="0057463C">
        <w:t xml:space="preserve">actual </w:t>
      </w:r>
      <w:r w:rsidRPr="0057463C" w:rsidR="002964D8">
        <w:t xml:space="preserve">impact </w:t>
      </w:r>
      <w:r w:rsidRPr="0057463C">
        <w:t>in terms of disposable take</w:t>
      </w:r>
      <w:r w:rsidRPr="0057463C" w:rsidR="00B5079E">
        <w:t>-</w:t>
      </w:r>
      <w:r w:rsidRPr="0057463C">
        <w:t xml:space="preserve">home pay </w:t>
      </w:r>
      <w:r w:rsidRPr="0057463C" w:rsidR="002964D8">
        <w:t>is much higher</w:t>
      </w:r>
      <w:r w:rsidRPr="0057463C">
        <w:t xml:space="preserve"> than it was then</w:t>
      </w:r>
      <w:r w:rsidRPr="0057463C" w:rsidR="002964D8">
        <w:t>.</w:t>
      </w:r>
    </w:p>
    <w:p w:rsidR="002964D8" w:rsidRPr="0057463C" w:rsidP="00D97FEA">
      <w:pPr>
        <w:pStyle w:val="Question"/>
      </w:pPr>
      <w:sdt>
        <w:sdtPr>
          <w:alias w:val="Member"/>
          <w:tag w:val="&lt;Member mnisId='4430' dodsId='121936'&gt;"/>
          <w:id w:val="178360380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</w:t>
      </w:r>
      <w:r w:rsidRPr="0057463C" w:rsidR="00B5079E">
        <w:t>Does that mean people are more exposed to risk?</w:t>
      </w:r>
    </w:p>
    <w:p w:rsidR="002964D8" w:rsidRPr="0057463C" w:rsidP="00D97FEA">
      <w:pPr>
        <w:pStyle w:val="Answer"/>
      </w:pPr>
      <w:sdt>
        <w:sdtPr>
          <w:alias w:val="Witness"/>
          <w:id w:val="-209801017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People are more exposed to risk, but </w:t>
      </w:r>
      <w:r w:rsidRPr="0057463C" w:rsidR="00B5079E">
        <w:t>at UK Finance we have done some wiggle</w:t>
      </w:r>
      <w:r w:rsidRPr="0057463C" w:rsidR="00952D4A">
        <w:t>-</w:t>
      </w:r>
      <w:r w:rsidRPr="0057463C" w:rsidR="00B5079E">
        <w:t>room analysis</w:t>
      </w:r>
      <w:r w:rsidRPr="0057463C" w:rsidR="00952D4A">
        <w:t>,</w:t>
      </w:r>
      <w:r w:rsidRPr="0057463C" w:rsidR="00B5079E">
        <w:t xml:space="preserve"> which we published </w:t>
      </w:r>
      <w:r w:rsidRPr="0057463C">
        <w:t xml:space="preserve">in terms of when people took out their mortgages </w:t>
      </w:r>
      <w:r w:rsidRPr="0057463C" w:rsidR="002115B8">
        <w:t xml:space="preserve">and </w:t>
      </w:r>
      <w:r w:rsidRPr="0057463C">
        <w:t xml:space="preserve">where they are now </w:t>
      </w:r>
      <w:r w:rsidRPr="0057463C" w:rsidR="00B5079E">
        <w:t>co</w:t>
      </w:r>
      <w:r w:rsidRPr="0057463C" w:rsidR="002115B8">
        <w:t>m</w:t>
      </w:r>
      <w:r w:rsidRPr="0057463C" w:rsidR="00B5079E">
        <w:t>pared to then in terms of disposable income.</w:t>
      </w:r>
      <w:r w:rsidRPr="0057463C">
        <w:t xml:space="preserve"> </w:t>
      </w:r>
      <w:r w:rsidRPr="0057463C" w:rsidR="002115B8">
        <w:t>T</w:t>
      </w:r>
      <w:r w:rsidRPr="0057463C">
        <w:t>here is some challenge</w:t>
      </w:r>
      <w:r w:rsidRPr="0057463C" w:rsidR="00B5079E">
        <w:t xml:space="preserve"> for a number of borrowers in terms of where they are</w:t>
      </w:r>
      <w:r w:rsidRPr="0057463C">
        <w:t>, but for a significant majority of borrowers, they are able to absorb those costs</w:t>
      </w:r>
      <w:r w:rsidRPr="0057463C" w:rsidR="00B5079E">
        <w:t xml:space="preserve"> at this stage</w:t>
      </w:r>
      <w:r w:rsidRPr="0057463C">
        <w:t xml:space="preserve"> </w:t>
      </w:r>
      <w:r w:rsidRPr="0057463C" w:rsidR="00B5079E">
        <w:t>but</w:t>
      </w:r>
      <w:r w:rsidRPr="0057463C" w:rsidR="002115B8">
        <w:t xml:space="preserve">, </w:t>
      </w:r>
      <w:r w:rsidRPr="0057463C" w:rsidR="00B5079E">
        <w:t xml:space="preserve">as we have said earlier, </w:t>
      </w:r>
      <w:r w:rsidRPr="0057463C">
        <w:t xml:space="preserve">lenders are acutely aware of where this could go in the future, particularly </w:t>
      </w:r>
      <w:r w:rsidRPr="0057463C" w:rsidR="00B5079E">
        <w:t>come April</w:t>
      </w:r>
      <w:r w:rsidRPr="0057463C" w:rsidR="00952D4A">
        <w:t>,</w:t>
      </w:r>
      <w:r w:rsidRPr="0057463C" w:rsidR="00B5079E">
        <w:t xml:space="preserve"> </w:t>
      </w:r>
      <w:r w:rsidRPr="0057463C">
        <w:t xml:space="preserve">when the £400 </w:t>
      </w:r>
      <w:r w:rsidRPr="0057463C" w:rsidR="00B5079E">
        <w:t xml:space="preserve">benefit towards energy costs </w:t>
      </w:r>
      <w:r w:rsidRPr="0057463C">
        <w:t>is removed and</w:t>
      </w:r>
      <w:r w:rsidRPr="0057463C" w:rsidR="00B5079E">
        <w:t xml:space="preserve"> </w:t>
      </w:r>
      <w:r w:rsidRPr="0057463C">
        <w:t>is</w:t>
      </w:r>
      <w:r w:rsidRPr="0057463C" w:rsidR="00B5079E">
        <w:t xml:space="preserve"> </w:t>
      </w:r>
      <w:r w:rsidRPr="0057463C">
        <w:t>more targeted.</w:t>
      </w:r>
    </w:p>
    <w:p w:rsidR="002115B8" w:rsidRPr="0057463C" w:rsidP="00D97FEA">
      <w:pPr>
        <w:pStyle w:val="Answer"/>
      </w:pPr>
      <w:sdt>
        <w:sdtPr>
          <w:alias w:val="Witness"/>
          <w:id w:val="-201868190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2964D8">
            <w:rPr>
              <w:b/>
            </w:rPr>
            <w:t xml:space="preserve"> </w:t>
          </w:r>
        </w:sdtContent>
      </w:sdt>
      <w:r w:rsidRPr="0057463C" w:rsidR="002964D8">
        <w:t xml:space="preserve">There are some fairly significant structural differences between </w:t>
      </w:r>
      <w:r w:rsidRPr="0057463C" w:rsidR="00B5079E">
        <w:t xml:space="preserve">the early </w:t>
      </w:r>
      <w:r w:rsidRPr="0057463C" w:rsidR="002964D8">
        <w:t xml:space="preserve">1990s and now. Halifax launched </w:t>
      </w:r>
      <w:r w:rsidRPr="0057463C" w:rsidR="00B5079E">
        <w:t xml:space="preserve">the </w:t>
      </w:r>
      <w:r w:rsidRPr="0057463C" w:rsidR="002964D8">
        <w:t xml:space="preserve">first fixed rate in 1989, so pretty much </w:t>
      </w:r>
      <w:r w:rsidRPr="0057463C" w:rsidR="00B5079E">
        <w:t xml:space="preserve">everybody in 1990 </w:t>
      </w:r>
      <w:r w:rsidRPr="0057463C" w:rsidR="002964D8">
        <w:t>was on variable rate</w:t>
      </w:r>
      <w:r w:rsidRPr="0057463C">
        <w:t>. W</w:t>
      </w:r>
      <w:r w:rsidRPr="0057463C" w:rsidR="00B5079E">
        <w:t>hen rates went from 8</w:t>
      </w:r>
      <w:r w:rsidRPr="0057463C" w:rsidR="00952D4A">
        <w:t>%</w:t>
      </w:r>
      <w:r w:rsidRPr="0057463C" w:rsidR="00B5079E">
        <w:t xml:space="preserve"> to 15</w:t>
      </w:r>
      <w:r w:rsidRPr="0057463C" w:rsidR="00952D4A">
        <w:t>%</w:t>
      </w:r>
      <w:r w:rsidRPr="0057463C" w:rsidR="00B5079E">
        <w:t>, the whole mortgage population was impacted</w:t>
      </w:r>
      <w:r w:rsidRPr="0057463C" w:rsidR="002964D8">
        <w:t>. Loan</w:t>
      </w:r>
      <w:r w:rsidRPr="0057463C" w:rsidR="00952D4A">
        <w:t xml:space="preserve"> </w:t>
      </w:r>
      <w:r w:rsidRPr="0057463C" w:rsidR="002964D8">
        <w:t>to</w:t>
      </w:r>
      <w:r w:rsidRPr="0057463C" w:rsidR="00952D4A">
        <w:t xml:space="preserve"> </w:t>
      </w:r>
      <w:r w:rsidRPr="0057463C" w:rsidR="002964D8">
        <w:t xml:space="preserve">values at that point </w:t>
      </w:r>
      <w:r w:rsidRPr="0057463C" w:rsidR="00B5079E">
        <w:t xml:space="preserve">in time </w:t>
      </w:r>
      <w:r w:rsidRPr="0057463C" w:rsidR="002964D8">
        <w:t xml:space="preserve">were significantly higher than the average </w:t>
      </w:r>
      <w:r w:rsidRPr="0057463C" w:rsidR="00B5079E">
        <w:t>loan</w:t>
      </w:r>
      <w:r w:rsidRPr="0057463C" w:rsidR="00952D4A">
        <w:t xml:space="preserve"> </w:t>
      </w:r>
      <w:r w:rsidRPr="0057463C" w:rsidR="00B5079E">
        <w:t>to</w:t>
      </w:r>
      <w:r w:rsidRPr="0057463C" w:rsidR="00952D4A">
        <w:t xml:space="preserve"> </w:t>
      </w:r>
      <w:r w:rsidRPr="0057463C" w:rsidR="00B5079E">
        <w:t xml:space="preserve">values </w:t>
      </w:r>
      <w:r w:rsidRPr="0057463C" w:rsidR="002964D8">
        <w:t>today</w:t>
      </w:r>
      <w:r w:rsidRPr="0057463C" w:rsidR="00B5079E">
        <w:t>, so our book</w:t>
      </w:r>
      <w:r w:rsidRPr="0057463C" w:rsidR="00952D4A">
        <w:t xml:space="preserve"> was just over 51%; </w:t>
      </w:r>
      <w:r w:rsidRPr="0057463C" w:rsidR="00B5079E">
        <w:t>we are not a million miles different from the market</w:t>
      </w:r>
      <w:r w:rsidRPr="0057463C" w:rsidR="00952D4A">
        <w:t>. E</w:t>
      </w:r>
      <w:r w:rsidRPr="0057463C" w:rsidR="002964D8">
        <w:t xml:space="preserve">veryone was impacted by </w:t>
      </w:r>
      <w:r w:rsidRPr="0057463C" w:rsidR="00B5079E">
        <w:t xml:space="preserve">a </w:t>
      </w:r>
      <w:r w:rsidRPr="0057463C" w:rsidR="002964D8">
        <w:t xml:space="preserve">significant increase </w:t>
      </w:r>
      <w:r w:rsidRPr="0057463C" w:rsidR="00B5079E">
        <w:t xml:space="preserve">in their repayment. </w:t>
      </w:r>
    </w:p>
    <w:p w:rsidR="002964D8" w:rsidRPr="0057463C" w:rsidP="00D97FEA">
      <w:pPr>
        <w:pStyle w:val="Answer"/>
      </w:pPr>
      <w:r w:rsidRPr="0057463C">
        <w:t xml:space="preserve">The compounding impact of 14% </w:t>
      </w:r>
      <w:r w:rsidRPr="0057463C" w:rsidR="00B5079E">
        <w:t xml:space="preserve">versus the compounding impact of 6% </w:t>
      </w:r>
      <w:r w:rsidRPr="0057463C">
        <w:t xml:space="preserve">means your mortgage debt was growing </w:t>
      </w:r>
      <w:r w:rsidRPr="0057463C" w:rsidR="002115B8">
        <w:t xml:space="preserve">far </w:t>
      </w:r>
      <w:r w:rsidRPr="0057463C" w:rsidR="00B5079E">
        <w:t xml:space="preserve">more </w:t>
      </w:r>
      <w:r w:rsidRPr="0057463C">
        <w:t xml:space="preserve">quickly, and at that point mortgage lenders concluded </w:t>
      </w:r>
      <w:r w:rsidRPr="0057463C" w:rsidR="002115B8">
        <w:t xml:space="preserve">that </w:t>
      </w:r>
      <w:r w:rsidRPr="0057463C">
        <w:t xml:space="preserve">repossessing </w:t>
      </w:r>
      <w:r w:rsidRPr="0057463C" w:rsidR="00B5079E">
        <w:t xml:space="preserve">and selling </w:t>
      </w:r>
      <w:r w:rsidRPr="0057463C">
        <w:t>quickly was the best answer</w:t>
      </w:r>
      <w:r w:rsidRPr="0057463C" w:rsidR="00B5079E">
        <w:t>, which created the huge number of repossessions we saw</w:t>
      </w:r>
      <w:r w:rsidRPr="0057463C">
        <w:t xml:space="preserve">. We now have 80% on fixed rates. </w:t>
      </w:r>
      <w:r w:rsidRPr="0057463C" w:rsidR="00B5079E">
        <w:t xml:space="preserve">Yes, those rolling off fixed rates are going to </w:t>
      </w:r>
      <w:r w:rsidRPr="0057463C" w:rsidR="002115B8">
        <w:t xml:space="preserve">potentially </w:t>
      </w:r>
      <w:r w:rsidRPr="0057463C" w:rsidR="00B5079E">
        <w:t>see a 3% uplift,</w:t>
      </w:r>
      <w:r w:rsidRPr="0057463C" w:rsidR="002115B8">
        <w:t xml:space="preserve"> </w:t>
      </w:r>
      <w:r w:rsidRPr="0057463C" w:rsidR="00B5079E">
        <w:t>but w</w:t>
      </w:r>
      <w:r w:rsidRPr="0057463C">
        <w:t>e have all the forbearance tools that we did not have available to us, and lenders have learned their lesson</w:t>
      </w:r>
      <w:r w:rsidRPr="0057463C" w:rsidR="00B5079E">
        <w:t xml:space="preserve"> about not trying to fire</w:t>
      </w:r>
      <w:r w:rsidRPr="0057463C" w:rsidR="002115B8">
        <w:t>-</w:t>
      </w:r>
      <w:r w:rsidRPr="0057463C" w:rsidR="00B5079E">
        <w:t>sale properties</w:t>
      </w:r>
      <w:r w:rsidRPr="0057463C" w:rsidR="002115B8">
        <w:t xml:space="preserve">, </w:t>
      </w:r>
      <w:r w:rsidRPr="0057463C" w:rsidR="00B5079E">
        <w:t>because it is neither in their interest or the homeowner’s interest</w:t>
      </w:r>
      <w:r w:rsidRPr="0057463C" w:rsidR="002115B8">
        <w:t>. I</w:t>
      </w:r>
      <w:r w:rsidRPr="0057463C">
        <w:t xml:space="preserve">n lots of ways we are in a </w:t>
      </w:r>
      <w:r w:rsidRPr="0057463C" w:rsidR="00B5079E">
        <w:t xml:space="preserve">very </w:t>
      </w:r>
      <w:r w:rsidRPr="0057463C">
        <w:t>different place, but everybody was impacted because fixed rates did not exist.</w:t>
      </w:r>
    </w:p>
    <w:p w:rsidR="002115B8" w:rsidRPr="0057463C" w:rsidP="00D97FEA">
      <w:pPr>
        <w:pStyle w:val="Answer"/>
      </w:pPr>
      <w:sdt>
        <w:sdtPr>
          <w:alias w:val="Witness"/>
          <w:id w:val="94111452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964D8">
            <w:rPr>
              <w:b/>
            </w:rPr>
            <w:t xml:space="preserve"> </w:t>
          </w:r>
        </w:sdtContent>
      </w:sdt>
      <w:r w:rsidRPr="0057463C" w:rsidR="00B5079E">
        <w:t xml:space="preserve">Also, in terms of the repossession process, it is much more clearly documented now in terms of the steps that have to be followed, both from the regulator’s perspective, </w:t>
      </w:r>
      <w:r w:rsidRPr="0057463C">
        <w:t xml:space="preserve">which are </w:t>
      </w:r>
      <w:r w:rsidRPr="0057463C" w:rsidR="00B5079E">
        <w:t>v</w:t>
      </w:r>
      <w:r w:rsidRPr="0057463C" w:rsidR="002964D8">
        <w:t xml:space="preserve">ery clearly laid out in the </w:t>
      </w:r>
      <w:r w:rsidRPr="0057463C" w:rsidR="00B5079E">
        <w:t xml:space="preserve">mortgage lending </w:t>
      </w:r>
      <w:r w:rsidRPr="0057463C" w:rsidR="002964D8">
        <w:t xml:space="preserve">handbook, but also </w:t>
      </w:r>
      <w:r w:rsidRPr="0057463C" w:rsidR="00B5079E">
        <w:t xml:space="preserve">from the point of view of </w:t>
      </w:r>
      <w:r w:rsidRPr="0057463C" w:rsidR="002964D8">
        <w:t xml:space="preserve">the court </w:t>
      </w:r>
      <w:r w:rsidRPr="0057463C" w:rsidR="00B5079E">
        <w:t xml:space="preserve">service </w:t>
      </w:r>
      <w:r w:rsidRPr="0057463C" w:rsidR="002964D8">
        <w:t xml:space="preserve">as well. Throughout that whole process, repossession is only </w:t>
      </w:r>
      <w:r w:rsidRPr="0057463C" w:rsidR="00B5079E">
        <w:t xml:space="preserve">ever </w:t>
      </w:r>
      <w:r w:rsidRPr="0057463C" w:rsidR="002964D8">
        <w:t xml:space="preserve">seen as a last resort after all other forms </w:t>
      </w:r>
      <w:r w:rsidRPr="0057463C" w:rsidR="00B5079E">
        <w:t xml:space="preserve">of support and remediation </w:t>
      </w:r>
      <w:r w:rsidRPr="0057463C" w:rsidR="002964D8">
        <w:t>have been examined</w:t>
      </w:r>
      <w:r w:rsidRPr="0057463C" w:rsidR="00B5079E">
        <w:t xml:space="preserve"> and looked at</w:t>
      </w:r>
      <w:r w:rsidRPr="0057463C" w:rsidR="002964D8">
        <w:t xml:space="preserve">. </w:t>
      </w:r>
    </w:p>
    <w:p w:rsidR="002115B8" w:rsidRPr="0057463C" w:rsidP="00D97FEA">
      <w:pPr>
        <w:pStyle w:val="Answer"/>
      </w:pPr>
      <w:r w:rsidRPr="0057463C">
        <w:t xml:space="preserve">When you go through the courts process, there </w:t>
      </w:r>
      <w:r w:rsidRPr="0057463C">
        <w:t xml:space="preserve">is </w:t>
      </w:r>
      <w:r w:rsidRPr="0057463C">
        <w:t xml:space="preserve">the opportunity to have arbitration </w:t>
      </w:r>
      <w:r w:rsidRPr="0057463C" w:rsidR="00B5079E">
        <w:t xml:space="preserve">between the borrower and the lender </w:t>
      </w:r>
      <w:r w:rsidRPr="0057463C">
        <w:t xml:space="preserve">to make sure </w:t>
      </w:r>
      <w:r w:rsidRPr="0057463C" w:rsidR="00B5079E">
        <w:t xml:space="preserve">that </w:t>
      </w:r>
      <w:r w:rsidRPr="0057463C">
        <w:t xml:space="preserve">all opportunities are being explored. </w:t>
      </w:r>
      <w:r w:rsidRPr="0057463C" w:rsidR="00B5079E">
        <w:t>We are seeing that</w:t>
      </w:r>
      <w:r w:rsidRPr="0057463C">
        <w:t>,</w:t>
      </w:r>
      <w:r w:rsidRPr="0057463C" w:rsidR="00B5079E">
        <w:t xml:space="preserve"> i</w:t>
      </w:r>
      <w:r w:rsidRPr="0057463C">
        <w:t xml:space="preserve">n terms of </w:t>
      </w:r>
      <w:r w:rsidRPr="0057463C" w:rsidR="00B5079E">
        <w:t xml:space="preserve">the </w:t>
      </w:r>
      <w:r w:rsidRPr="0057463C">
        <w:t xml:space="preserve">number of repossessions taking place, there is still a significant backlog </w:t>
      </w:r>
      <w:r w:rsidRPr="0057463C" w:rsidR="00B5079E">
        <w:t>from before the pandemic</w:t>
      </w:r>
      <w:r w:rsidRPr="0057463C">
        <w:t>. T</w:t>
      </w:r>
      <w:r w:rsidRPr="0057463C">
        <w:t xml:space="preserve">hose customers </w:t>
      </w:r>
      <w:r w:rsidRPr="0057463C" w:rsidR="00B5079E">
        <w:t xml:space="preserve">that are in arrears at the moment or are </w:t>
      </w:r>
      <w:r w:rsidRPr="0057463C">
        <w:t xml:space="preserve">facing repossession </w:t>
      </w:r>
      <w:r w:rsidRPr="0057463C" w:rsidR="00B5079E">
        <w:t xml:space="preserve">are not facing repossession </w:t>
      </w:r>
      <w:r w:rsidRPr="0057463C">
        <w:t>as a result of the recent increase</w:t>
      </w:r>
      <w:r w:rsidRPr="0057463C" w:rsidR="00B5079E">
        <w:t>s</w:t>
      </w:r>
      <w:r w:rsidRPr="0057463C">
        <w:t xml:space="preserve"> in </w:t>
      </w:r>
      <w:r w:rsidRPr="0057463C">
        <w:t xml:space="preserve">the </w:t>
      </w:r>
      <w:r w:rsidRPr="0057463C">
        <w:t xml:space="preserve">cost of living. </w:t>
      </w:r>
      <w:r w:rsidRPr="0057463C" w:rsidR="00B5079E">
        <w:t xml:space="preserve">These are long-term historic issues. </w:t>
      </w:r>
      <w:r w:rsidRPr="0057463C">
        <w:t>At the moment, i</w:t>
      </w:r>
      <w:r w:rsidRPr="0057463C">
        <w:t xml:space="preserve">t takes </w:t>
      </w:r>
      <w:r w:rsidRPr="0057463C" w:rsidR="00B5079E">
        <w:t xml:space="preserve">about </w:t>
      </w:r>
      <w:r w:rsidRPr="0057463C">
        <w:t xml:space="preserve">two years </w:t>
      </w:r>
      <w:r w:rsidRPr="0057463C" w:rsidR="00B5079E">
        <w:t xml:space="preserve">from the </w:t>
      </w:r>
      <w:r w:rsidRPr="0057463C">
        <w:t xml:space="preserve">repossession process starting </w:t>
      </w:r>
      <w:r w:rsidRPr="0057463C">
        <w:t>to actually concluding.</w:t>
      </w:r>
    </w:p>
    <w:p w:rsidR="002964D8" w:rsidRPr="0057463C" w:rsidP="00D97FEA">
      <w:pPr>
        <w:pStyle w:val="Question"/>
      </w:pPr>
      <w:sdt>
        <w:sdtPr>
          <w:alias w:val="Member"/>
          <w:tag w:val="&lt;Member mnisId='4430' dodsId='121936'&gt;"/>
          <w:id w:val="-131084899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You said </w:t>
      </w:r>
      <w:r w:rsidRPr="0057463C" w:rsidR="002115B8">
        <w:t xml:space="preserve">earlier that </w:t>
      </w:r>
      <w:r w:rsidRPr="0057463C">
        <w:t>you were</w:t>
      </w:r>
      <w:r w:rsidRPr="0057463C" w:rsidR="009F1302">
        <w:t xml:space="preserve"> not</w:t>
      </w:r>
      <w:r w:rsidRPr="0057463C">
        <w:t xml:space="preserve"> keen on a similar </w:t>
      </w:r>
      <w:r w:rsidRPr="0057463C" w:rsidR="002115B8">
        <w:t xml:space="preserve">type of </w:t>
      </w:r>
      <w:r w:rsidRPr="0057463C">
        <w:t>scheme to the pandemic.</w:t>
      </w:r>
      <w:r w:rsidRPr="0057463C" w:rsidR="002115B8">
        <w:t xml:space="preserve"> Could you explain that a bit more?</w:t>
      </w:r>
    </w:p>
    <w:p w:rsidR="002115B8" w:rsidRPr="0057463C" w:rsidP="00D97FEA">
      <w:pPr>
        <w:pStyle w:val="Answer"/>
      </w:pPr>
      <w:sdt>
        <w:sdtPr>
          <w:alias w:val="Witness"/>
          <w:id w:val="-139249362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964D8">
            <w:rPr>
              <w:b/>
            </w:rPr>
            <w:t xml:space="preserve"> </w:t>
          </w:r>
        </w:sdtContent>
      </w:sdt>
      <w:r w:rsidRPr="0057463C">
        <w:t>Yes, primarily because t</w:t>
      </w:r>
      <w:r w:rsidRPr="0057463C" w:rsidR="002964D8">
        <w:t xml:space="preserve">he fundamentals </w:t>
      </w:r>
      <w:r w:rsidRPr="0057463C">
        <w:t xml:space="preserve">in terms of how the scheme operated then </w:t>
      </w:r>
      <w:r w:rsidRPr="0057463C" w:rsidR="002964D8">
        <w:t xml:space="preserve">are </w:t>
      </w:r>
      <w:r w:rsidRPr="0057463C">
        <w:t xml:space="preserve">very </w:t>
      </w:r>
      <w:r w:rsidRPr="0057463C" w:rsidR="002964D8">
        <w:t>different</w:t>
      </w:r>
      <w:r w:rsidRPr="0057463C">
        <w:t xml:space="preserve"> to the market fundamentals and issues that we are seeing now</w:t>
      </w:r>
      <w:r w:rsidRPr="0057463C" w:rsidR="002964D8">
        <w:t xml:space="preserve">. In the pandemic, it </w:t>
      </w:r>
      <w:r w:rsidRPr="0057463C">
        <w:t xml:space="preserve">was </w:t>
      </w:r>
      <w:r w:rsidRPr="0057463C" w:rsidR="002964D8">
        <w:t xml:space="preserve">done as a response to the whole </w:t>
      </w:r>
      <w:r w:rsidRPr="0057463C">
        <w:t xml:space="preserve">of the </w:t>
      </w:r>
      <w:r w:rsidRPr="0057463C" w:rsidR="002964D8">
        <w:t>country closing down. There was the furlough scheme</w:t>
      </w:r>
      <w:r w:rsidRPr="0057463C">
        <w:t xml:space="preserve"> that came in</w:t>
      </w:r>
      <w:r w:rsidRPr="0057463C" w:rsidR="009F1302">
        <w:t xml:space="preserve">, which </w:t>
      </w:r>
      <w:r w:rsidRPr="0057463C">
        <w:t>helped fill some of the gaps when people were not being paid by their main employer</w:t>
      </w:r>
      <w:r w:rsidRPr="0057463C" w:rsidR="002964D8">
        <w:t>. It was seen as a temporary issue</w:t>
      </w:r>
      <w:r w:rsidRPr="0057463C">
        <w:t>, initially for three months</w:t>
      </w:r>
      <w:r w:rsidRPr="0057463C" w:rsidR="002964D8">
        <w:t>. It was extended for six months</w:t>
      </w:r>
      <w:r w:rsidRPr="0057463C" w:rsidR="009F1302">
        <w:t>,</w:t>
      </w:r>
      <w:r w:rsidRPr="0057463C" w:rsidR="002964D8">
        <w:t xml:space="preserve"> and the country got back to work as </w:t>
      </w:r>
      <w:r w:rsidRPr="0057463C">
        <w:t xml:space="preserve">the </w:t>
      </w:r>
      <w:r w:rsidRPr="0057463C" w:rsidR="002964D8">
        <w:t>restrictions were lifted</w:t>
      </w:r>
      <w:r w:rsidRPr="0057463C">
        <w:t xml:space="preserve"> over that time</w:t>
      </w:r>
      <w:r w:rsidRPr="0057463C" w:rsidR="002964D8">
        <w:t xml:space="preserve">. </w:t>
      </w:r>
    </w:p>
    <w:p w:rsidR="002964D8" w:rsidRPr="0057463C" w:rsidP="00D97FEA">
      <w:pPr>
        <w:pStyle w:val="Answer"/>
      </w:pPr>
      <w:r w:rsidRPr="0057463C">
        <w:t>In terms of w</w:t>
      </w:r>
      <w:r w:rsidRPr="0057463C" w:rsidR="002115B8">
        <w:t xml:space="preserve">here we are now, interest rates are much higher. </w:t>
      </w:r>
      <w:r w:rsidRPr="0057463C" w:rsidR="009F1302">
        <w:t>T</w:t>
      </w:r>
      <w:r w:rsidRPr="0057463C" w:rsidR="002115B8">
        <w:t>here were no questions asked last time</w:t>
      </w:r>
      <w:r w:rsidRPr="0057463C">
        <w:t xml:space="preserve">; it was </w:t>
      </w:r>
      <w:r w:rsidRPr="0057463C" w:rsidR="009F1302">
        <w:t>a blanket approach</w:t>
      </w:r>
      <w:r w:rsidRPr="0057463C" w:rsidR="002115B8">
        <w:t>. T</w:t>
      </w:r>
      <w:r w:rsidRPr="0057463C">
        <w:t>his time</w:t>
      </w:r>
      <w:r w:rsidRPr="0057463C" w:rsidR="002115B8">
        <w:t xml:space="preserve">, </w:t>
      </w:r>
      <w:r w:rsidRPr="0057463C">
        <w:t xml:space="preserve">a bespoke approach by lenders is </w:t>
      </w:r>
      <w:r w:rsidRPr="0057463C" w:rsidR="002115B8">
        <w:t xml:space="preserve">a </w:t>
      </w:r>
      <w:r w:rsidRPr="0057463C">
        <w:t xml:space="preserve">much better outcome </w:t>
      </w:r>
      <w:r w:rsidRPr="0057463C" w:rsidR="002115B8">
        <w:t>for the borrower</w:t>
      </w:r>
      <w:r w:rsidRPr="0057463C" w:rsidR="009F1302">
        <w:t xml:space="preserve">, </w:t>
      </w:r>
      <w:r w:rsidRPr="0057463C">
        <w:t xml:space="preserve">because the solution can be tailored </w:t>
      </w:r>
      <w:r w:rsidRPr="0057463C" w:rsidR="002115B8">
        <w:t xml:space="preserve">for that individual borrower’s needs </w:t>
      </w:r>
      <w:r w:rsidRPr="0057463C">
        <w:t>rather than just a blanket approach</w:t>
      </w:r>
      <w:r w:rsidRPr="0057463C" w:rsidR="009F1302">
        <w:t>. A</w:t>
      </w:r>
      <w:r w:rsidRPr="0057463C">
        <w:t xml:space="preserve">s Chris was talking about earlier, </w:t>
      </w:r>
      <w:r w:rsidRPr="0057463C" w:rsidR="002115B8">
        <w:t xml:space="preserve">in terms of </w:t>
      </w:r>
      <w:r w:rsidRPr="0057463C">
        <w:t>interest rates being higher</w:t>
      </w:r>
      <w:r w:rsidRPr="0057463C" w:rsidR="002115B8">
        <w:t xml:space="preserve"> now</w:t>
      </w:r>
      <w:r w:rsidRPr="0057463C">
        <w:t xml:space="preserve">, </w:t>
      </w:r>
      <w:r w:rsidRPr="0057463C" w:rsidR="002115B8">
        <w:t xml:space="preserve">a lot of </w:t>
      </w:r>
      <w:r w:rsidRPr="0057463C">
        <w:t>borrowers would be facing higher costs</w:t>
      </w:r>
      <w:r w:rsidRPr="0057463C" w:rsidR="002115B8">
        <w:t xml:space="preserve"> </w:t>
      </w:r>
      <w:r w:rsidRPr="0057463C" w:rsidR="009F1302">
        <w:t xml:space="preserve">on </w:t>
      </w:r>
      <w:r w:rsidRPr="0057463C" w:rsidR="002115B8">
        <w:t>their mortgage payments</w:t>
      </w:r>
      <w:r w:rsidRPr="0057463C">
        <w:t>. That compounding impact</w:t>
      </w:r>
      <w:r w:rsidRPr="0057463C" w:rsidR="002115B8">
        <w:t xml:space="preserve">, </w:t>
      </w:r>
      <w:r w:rsidRPr="0057463C">
        <w:t>although</w:t>
      </w:r>
      <w:r w:rsidRPr="0057463C" w:rsidR="002115B8">
        <w:t xml:space="preserve"> not as great as it was </w:t>
      </w:r>
      <w:r w:rsidR="00D97FEA">
        <w:t xml:space="preserve">in </w:t>
      </w:r>
      <w:r w:rsidRPr="0057463C" w:rsidR="002115B8">
        <w:t xml:space="preserve">the 1990s, </w:t>
      </w:r>
      <w:r w:rsidRPr="0057463C">
        <w:t xml:space="preserve">will </w:t>
      </w:r>
      <w:r w:rsidRPr="0057463C" w:rsidR="002115B8">
        <w:t xml:space="preserve">still </w:t>
      </w:r>
      <w:r w:rsidRPr="0057463C">
        <w:t xml:space="preserve">have </w:t>
      </w:r>
      <w:r w:rsidRPr="0057463C" w:rsidR="002115B8">
        <w:t xml:space="preserve">a </w:t>
      </w:r>
      <w:r w:rsidRPr="0057463C">
        <w:t xml:space="preserve">significant impact on borrowers’ ability to </w:t>
      </w:r>
      <w:r w:rsidRPr="0057463C" w:rsidR="002115B8">
        <w:t>re</w:t>
      </w:r>
      <w:r w:rsidRPr="0057463C">
        <w:t>pay</w:t>
      </w:r>
      <w:r w:rsidRPr="0057463C" w:rsidR="002115B8">
        <w:t xml:space="preserve"> in the long</w:t>
      </w:r>
      <w:r w:rsidRPr="0057463C">
        <w:t xml:space="preserve"> </w:t>
      </w:r>
      <w:r w:rsidRPr="0057463C" w:rsidR="002115B8">
        <w:t>term</w:t>
      </w:r>
      <w:r w:rsidRPr="0057463C" w:rsidR="009F1302">
        <w:t>. L</w:t>
      </w:r>
      <w:r w:rsidRPr="0057463C" w:rsidR="002115B8">
        <w:t>enders have to look at the long-term impact this has on borrowers</w:t>
      </w:r>
      <w:r w:rsidRPr="0057463C">
        <w:t>.</w:t>
      </w:r>
    </w:p>
    <w:p w:rsidR="002964D8" w:rsidRPr="0057463C" w:rsidP="00D97FEA">
      <w:pPr>
        <w:pStyle w:val="Question"/>
      </w:pPr>
      <w:sdt>
        <w:sdtPr>
          <w:alias w:val="Member"/>
          <w:tag w:val="&lt;Member mnisId='4430' dodsId='121936'&gt;"/>
          <w:id w:val="179378752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Will different cohorts </w:t>
      </w:r>
      <w:r w:rsidRPr="0057463C" w:rsidR="002115B8">
        <w:t>of mortgage</w:t>
      </w:r>
      <w:r w:rsidRPr="0057463C" w:rsidR="0005469F">
        <w:t>-</w:t>
      </w:r>
      <w:r w:rsidRPr="0057463C" w:rsidR="002115B8">
        <w:t xml:space="preserve">holders </w:t>
      </w:r>
      <w:r w:rsidRPr="0057463C">
        <w:t xml:space="preserve">be affected differently? </w:t>
      </w:r>
      <w:r w:rsidRPr="0057463C" w:rsidR="002115B8">
        <w:t>I am thinking perhaps of people who were lucky enough to build up savings during the pandemic</w:t>
      </w:r>
      <w:r w:rsidRPr="0057463C" w:rsidR="009F1302">
        <w:t>.</w:t>
      </w:r>
      <w:r w:rsidRPr="0057463C" w:rsidR="002115B8">
        <w:t xml:space="preserve"> They are presumably going to be less affected. </w:t>
      </w:r>
      <w:r w:rsidRPr="0057463C">
        <w:t>Does th</w:t>
      </w:r>
      <w:r w:rsidRPr="0057463C" w:rsidR="009F1302">
        <w:t>e</w:t>
      </w:r>
      <w:r w:rsidRPr="0057463C">
        <w:t xml:space="preserve"> buffer </w:t>
      </w:r>
      <w:r w:rsidRPr="0057463C" w:rsidR="002115B8">
        <w:t xml:space="preserve">they have </w:t>
      </w:r>
      <w:r w:rsidRPr="0057463C">
        <w:t>still exist?</w:t>
      </w:r>
    </w:p>
    <w:p w:rsidR="002964D8" w:rsidRPr="0057463C" w:rsidP="00D97FEA">
      <w:pPr>
        <w:pStyle w:val="Answer"/>
      </w:pPr>
      <w:sdt>
        <w:sdtPr>
          <w:alias w:val="Witness"/>
          <w:id w:val="-201637791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You are right. </w:t>
      </w:r>
      <w:r w:rsidRPr="0057463C" w:rsidR="002115B8">
        <w:t>Different cohorts of mortgage borrower will be impacted</w:t>
      </w:r>
      <w:r w:rsidRPr="0057463C" w:rsidR="00952D4A">
        <w:t xml:space="preserve"> differently</w:t>
      </w:r>
      <w:r w:rsidRPr="0057463C" w:rsidR="002115B8">
        <w:t xml:space="preserve">. </w:t>
      </w:r>
      <w:r w:rsidRPr="0057463C">
        <w:t xml:space="preserve">Those that </w:t>
      </w:r>
      <w:r w:rsidRPr="0057463C" w:rsidR="002115B8">
        <w:t xml:space="preserve">have </w:t>
      </w:r>
      <w:r w:rsidRPr="0057463C">
        <w:t>stretch</w:t>
      </w:r>
      <w:r w:rsidRPr="0057463C" w:rsidR="002115B8">
        <w:t>ed</w:t>
      </w:r>
      <w:r w:rsidRPr="0057463C">
        <w:t xml:space="preserve"> their affordability</w:t>
      </w:r>
      <w:r w:rsidRPr="0057463C" w:rsidR="009F1302">
        <w:t>,</w:t>
      </w:r>
      <w:r w:rsidRPr="0057463C">
        <w:t xml:space="preserve"> </w:t>
      </w:r>
      <w:r w:rsidRPr="0057463C" w:rsidR="002115B8">
        <w:t xml:space="preserve">perhaps </w:t>
      </w:r>
      <w:r w:rsidRPr="0057463C" w:rsidR="009F1302">
        <w:t xml:space="preserve">across </w:t>
      </w:r>
      <w:r w:rsidRPr="0057463C" w:rsidR="002115B8">
        <w:t xml:space="preserve">higher income </w:t>
      </w:r>
      <w:r w:rsidRPr="0057463C" w:rsidR="009F1302">
        <w:t>multiples</w:t>
      </w:r>
      <w:r w:rsidRPr="0057463C" w:rsidR="002115B8">
        <w:t xml:space="preserve">, </w:t>
      </w:r>
      <w:r w:rsidRPr="0057463C">
        <w:t xml:space="preserve">will be the ones that are stretched. Also, </w:t>
      </w:r>
      <w:r w:rsidRPr="0057463C" w:rsidR="009F1302">
        <w:t xml:space="preserve">it will depend on </w:t>
      </w:r>
      <w:r w:rsidRPr="0057463C" w:rsidR="002115B8">
        <w:t xml:space="preserve">their </w:t>
      </w:r>
      <w:r w:rsidRPr="0057463C">
        <w:t>individual income and expenditure</w:t>
      </w:r>
      <w:r w:rsidRPr="0057463C" w:rsidR="009F1302">
        <w:t xml:space="preserve">, </w:t>
      </w:r>
      <w:r w:rsidRPr="0057463C" w:rsidR="00952D4A">
        <w:t xml:space="preserve">in terms of </w:t>
      </w:r>
      <w:r w:rsidRPr="0057463C" w:rsidR="002115B8">
        <w:t xml:space="preserve">if they have </w:t>
      </w:r>
      <w:r w:rsidRPr="0057463C">
        <w:t xml:space="preserve">car purchase plans on top of </w:t>
      </w:r>
      <w:r w:rsidRPr="0057463C" w:rsidR="002115B8">
        <w:t xml:space="preserve">their </w:t>
      </w:r>
      <w:r w:rsidRPr="0057463C">
        <w:t xml:space="preserve">mortgage </w:t>
      </w:r>
      <w:r w:rsidRPr="0057463C" w:rsidR="009F1302">
        <w:t xml:space="preserve">and </w:t>
      </w:r>
      <w:r w:rsidRPr="0057463C" w:rsidR="002115B8">
        <w:t xml:space="preserve">those sorts of things </w:t>
      </w:r>
      <w:r w:rsidRPr="0057463C" w:rsidR="009F1302">
        <w:t xml:space="preserve">that </w:t>
      </w:r>
      <w:r w:rsidRPr="0057463C" w:rsidR="002115B8">
        <w:t xml:space="preserve">they </w:t>
      </w:r>
      <w:r w:rsidRPr="0057463C">
        <w:t>have to make regular payments</w:t>
      </w:r>
      <w:r w:rsidRPr="0057463C" w:rsidR="002115B8">
        <w:t xml:space="preserve"> on</w:t>
      </w:r>
      <w:r w:rsidRPr="0057463C" w:rsidR="009F1302">
        <w:t xml:space="preserve">. We are seeing </w:t>
      </w:r>
      <w:r w:rsidRPr="0057463C" w:rsidR="002115B8">
        <w:t>that w</w:t>
      </w:r>
      <w:r w:rsidRPr="0057463C">
        <w:t xml:space="preserve">hen borrowers are calling their bank, </w:t>
      </w:r>
      <w:r w:rsidRPr="0057463C" w:rsidR="002115B8">
        <w:t xml:space="preserve">rather than asking for debt advice or debt support, </w:t>
      </w:r>
      <w:r w:rsidRPr="0057463C">
        <w:t xml:space="preserve">they are asking for budgeting advice </w:t>
      </w:r>
      <w:r w:rsidRPr="0057463C" w:rsidR="002115B8">
        <w:t xml:space="preserve">at the moment </w:t>
      </w:r>
      <w:r w:rsidRPr="0057463C">
        <w:t>as well, which is</w:t>
      </w:r>
      <w:r w:rsidRPr="0057463C" w:rsidR="009F1302">
        <w:t>,</w:t>
      </w:r>
      <w:r w:rsidRPr="0057463C">
        <w:t xml:space="preserve"> </w:t>
      </w:r>
      <w:r w:rsidRPr="0057463C" w:rsidR="002115B8">
        <w:t>again</w:t>
      </w:r>
      <w:r w:rsidRPr="0057463C" w:rsidR="009F1302">
        <w:t>,</w:t>
      </w:r>
      <w:r w:rsidRPr="0057463C" w:rsidR="002115B8">
        <w:t xml:space="preserve"> </w:t>
      </w:r>
      <w:r w:rsidRPr="0057463C">
        <w:t xml:space="preserve">borrowers taking responsibility for where they can cut back </w:t>
      </w:r>
      <w:r w:rsidRPr="0057463C" w:rsidR="002115B8">
        <w:t>and where they can make those savings</w:t>
      </w:r>
      <w:r w:rsidRPr="0057463C" w:rsidR="009F1302">
        <w:t>,</w:t>
      </w:r>
      <w:r w:rsidRPr="0057463C" w:rsidR="002115B8">
        <w:t xml:space="preserve"> as Joanna was saying</w:t>
      </w:r>
      <w:r w:rsidRPr="0057463C" w:rsidR="009F1302">
        <w:t xml:space="preserve">, </w:t>
      </w:r>
      <w:r w:rsidRPr="0057463C">
        <w:t xml:space="preserve">in terms of </w:t>
      </w:r>
      <w:r w:rsidRPr="0057463C" w:rsidR="002115B8">
        <w:t xml:space="preserve">trading down </w:t>
      </w:r>
      <w:r w:rsidRPr="0057463C" w:rsidR="009F1302">
        <w:t xml:space="preserve">not just their </w:t>
      </w:r>
      <w:r w:rsidRPr="0057463C" w:rsidR="002115B8">
        <w:t>shopping</w:t>
      </w:r>
      <w:r w:rsidRPr="0057463C" w:rsidR="009F1302">
        <w:t xml:space="preserve">, </w:t>
      </w:r>
      <w:r w:rsidRPr="0057463C" w:rsidR="002115B8">
        <w:t xml:space="preserve">but also </w:t>
      </w:r>
      <w:r w:rsidRPr="0057463C" w:rsidR="009F1302">
        <w:t xml:space="preserve">perhaps </w:t>
      </w:r>
      <w:r w:rsidRPr="0057463C">
        <w:t xml:space="preserve">cancelling a Spotify </w:t>
      </w:r>
      <w:r w:rsidRPr="0057463C" w:rsidR="009F1302">
        <w:t xml:space="preserve">or Netflix </w:t>
      </w:r>
      <w:r w:rsidRPr="0057463C">
        <w:t>subscription.</w:t>
      </w:r>
    </w:p>
    <w:p w:rsidR="002964D8" w:rsidRPr="0057463C" w:rsidP="00D97FEA">
      <w:pPr>
        <w:pStyle w:val="Question"/>
      </w:pPr>
      <w:sdt>
        <w:sdtPr>
          <w:alias w:val="Member"/>
          <w:tag w:val="&lt;Member mnisId='4430' dodsId='121936'&gt;"/>
          <w:id w:val="156860169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You talked about the changes that will happen come April</w:t>
      </w:r>
      <w:r w:rsidRPr="0057463C" w:rsidR="002115B8">
        <w:t xml:space="preserve"> when the support for energy costs changes</w:t>
      </w:r>
      <w:r w:rsidRPr="0057463C">
        <w:t xml:space="preserve">. </w:t>
      </w:r>
      <w:r w:rsidRPr="0057463C" w:rsidR="009F1302">
        <w:t xml:space="preserve">If </w:t>
      </w:r>
      <w:r w:rsidRPr="0057463C">
        <w:t xml:space="preserve">people are </w:t>
      </w:r>
      <w:r w:rsidRPr="0057463C" w:rsidR="002115B8">
        <w:t xml:space="preserve">not </w:t>
      </w:r>
      <w:r w:rsidRPr="0057463C">
        <w:t>eligible for that</w:t>
      </w:r>
      <w:r w:rsidRPr="0057463C" w:rsidR="00952D4A">
        <w:t xml:space="preserve">, if </w:t>
      </w:r>
      <w:r w:rsidRPr="0057463C" w:rsidR="009F1302">
        <w:t>t</w:t>
      </w:r>
      <w:r w:rsidRPr="0057463C" w:rsidR="002115B8">
        <w:t>hey are not considered vulnerable enough at that stage, w</w:t>
      </w:r>
      <w:r w:rsidRPr="0057463C">
        <w:t xml:space="preserve">ill lenders have to change </w:t>
      </w:r>
      <w:r w:rsidRPr="0057463C" w:rsidR="002115B8">
        <w:t xml:space="preserve">and evolve </w:t>
      </w:r>
      <w:r w:rsidRPr="0057463C">
        <w:t>their policies as a result of that as people come off those</w:t>
      </w:r>
      <w:r w:rsidRPr="0057463C" w:rsidR="002115B8">
        <w:t xml:space="preserve"> fixed</w:t>
      </w:r>
      <w:r w:rsidRPr="0057463C" w:rsidR="009F1302">
        <w:t>-</w:t>
      </w:r>
      <w:r w:rsidRPr="0057463C" w:rsidR="002115B8">
        <w:t>rate mortgages</w:t>
      </w:r>
      <w:r w:rsidRPr="0057463C">
        <w:t>?</w:t>
      </w:r>
    </w:p>
    <w:p w:rsidR="009F1302" w:rsidRPr="0057463C" w:rsidP="00D97FEA">
      <w:pPr>
        <w:pStyle w:val="Answer"/>
      </w:pPr>
      <w:sdt>
        <w:sdtPr>
          <w:alias w:val="Witness"/>
          <w:id w:val="114470038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2964D8">
            <w:rPr>
              <w:b/>
            </w:rPr>
            <w:t xml:space="preserve"> </w:t>
          </w:r>
        </w:sdtContent>
      </w:sdt>
      <w:r w:rsidRPr="0057463C">
        <w:t xml:space="preserve">When </w:t>
      </w:r>
      <w:r w:rsidRPr="0057463C" w:rsidR="002964D8">
        <w:t>looking at vulnerability</w:t>
      </w:r>
      <w:r w:rsidRPr="0057463C" w:rsidR="002115B8">
        <w:t xml:space="preserve"> and forbearance, </w:t>
      </w:r>
      <w:r w:rsidRPr="0057463C" w:rsidR="002964D8">
        <w:t xml:space="preserve">lenders will take into account </w:t>
      </w:r>
      <w:r w:rsidRPr="0057463C" w:rsidR="002115B8">
        <w:t xml:space="preserve">a range of </w:t>
      </w:r>
      <w:r w:rsidRPr="0057463C" w:rsidR="002964D8">
        <w:t>options</w:t>
      </w:r>
      <w:r w:rsidRPr="0057463C">
        <w:t xml:space="preserve"> i</w:t>
      </w:r>
      <w:r w:rsidRPr="0057463C" w:rsidR="002115B8">
        <w:t xml:space="preserve">n terms of the income </w:t>
      </w:r>
      <w:r w:rsidRPr="0057463C">
        <w:t xml:space="preserve">and expenditure </w:t>
      </w:r>
      <w:r w:rsidRPr="0057463C" w:rsidR="002115B8">
        <w:t xml:space="preserve">that </w:t>
      </w:r>
      <w:r w:rsidRPr="0057463C">
        <w:t xml:space="preserve">a borrower has. </w:t>
      </w:r>
      <w:r w:rsidRPr="0057463C" w:rsidR="002964D8">
        <w:t>They will provide a tailored solution</w:t>
      </w:r>
      <w:r w:rsidRPr="0057463C">
        <w:t>.</w:t>
      </w:r>
      <w:r w:rsidRPr="0057463C" w:rsidR="002964D8">
        <w:t xml:space="preserve"> </w:t>
      </w:r>
      <w:r w:rsidRPr="0057463C">
        <w:t>U</w:t>
      </w:r>
      <w:r w:rsidRPr="0057463C" w:rsidR="002964D8">
        <w:t>ltimately</w:t>
      </w:r>
      <w:r w:rsidRPr="0057463C" w:rsidR="00952D4A">
        <w:t>,</w:t>
      </w:r>
      <w:r w:rsidRPr="0057463C" w:rsidR="002964D8">
        <w:t xml:space="preserve"> </w:t>
      </w:r>
      <w:r w:rsidRPr="0057463C">
        <w:t xml:space="preserve">yes, </w:t>
      </w:r>
      <w:r w:rsidRPr="0057463C" w:rsidR="002964D8">
        <w:t>there will be an impact</w:t>
      </w:r>
      <w:r w:rsidRPr="0057463C">
        <w:t xml:space="preserve"> on affordability, </w:t>
      </w:r>
      <w:r w:rsidRPr="0057463C" w:rsidR="002964D8">
        <w:t xml:space="preserve">but at this </w:t>
      </w:r>
      <w:r w:rsidRPr="0057463C">
        <w:t>s</w:t>
      </w:r>
      <w:r w:rsidRPr="0057463C" w:rsidR="002964D8">
        <w:t>tage we do not know where that support is going to be targeted</w:t>
      </w:r>
      <w:r w:rsidRPr="0057463C">
        <w:t xml:space="preserve"> by the Government.</w:t>
      </w:r>
      <w:r w:rsidRPr="0057463C" w:rsidR="002964D8">
        <w:t xml:space="preserve"> </w:t>
      </w:r>
      <w:r w:rsidRPr="0057463C">
        <w:t>L</w:t>
      </w:r>
      <w:r w:rsidRPr="0057463C" w:rsidR="002964D8">
        <w:t>enders will not be making any changes</w:t>
      </w:r>
      <w:r w:rsidRPr="0057463C">
        <w:t xml:space="preserve"> to their policy until they are clear on that</w:t>
      </w:r>
      <w:r w:rsidRPr="0057463C" w:rsidR="002964D8">
        <w:t>.</w:t>
      </w:r>
    </w:p>
    <w:p w:rsidR="002964D8" w:rsidRPr="0057463C" w:rsidP="00D97FEA">
      <w:pPr>
        <w:pStyle w:val="Question"/>
      </w:pPr>
      <w:sdt>
        <w:sdtPr>
          <w:alias w:val="Member"/>
          <w:tag w:val="&lt;Member mnisId='3935' dodsId='62786'&gt;"/>
          <w:id w:val="-203016478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9F1302">
        <w:t>On that issue, Ray, y</w:t>
      </w:r>
      <w:r w:rsidRPr="0057463C">
        <w:t>ou are doing stress tests, but how can you do a stress test</w:t>
      </w:r>
      <w:r w:rsidRPr="0057463C" w:rsidR="009F1302">
        <w:t xml:space="preserve"> if you do not know what the energy support package is going to be next April</w:t>
      </w:r>
      <w:r w:rsidRPr="0057463C">
        <w:t>?</w:t>
      </w:r>
    </w:p>
    <w:p w:rsidR="00C56D60" w:rsidRPr="0057463C" w:rsidP="00D97FEA">
      <w:pPr>
        <w:pStyle w:val="Answer"/>
      </w:pPr>
      <w:sdt>
        <w:sdtPr>
          <w:alias w:val="Witness"/>
          <w:id w:val="38607034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2964D8">
            <w:rPr>
              <w:b/>
            </w:rPr>
            <w:t xml:space="preserve"> </w:t>
          </w:r>
        </w:sdtContent>
      </w:sdt>
      <w:r w:rsidRPr="0057463C" w:rsidR="009F1302">
        <w:t xml:space="preserve">It is the lenders </w:t>
      </w:r>
      <w:r w:rsidRPr="0057463C">
        <w:t>who</w:t>
      </w:r>
      <w:r w:rsidRPr="0057463C" w:rsidR="009F1302">
        <w:t xml:space="preserve"> will decide that. </w:t>
      </w:r>
      <w:r w:rsidRPr="0057463C" w:rsidR="002964D8">
        <w:t xml:space="preserve">We can go online </w:t>
      </w:r>
      <w:r w:rsidRPr="0057463C" w:rsidR="009F1302">
        <w:t>with a multitude of lenders</w:t>
      </w:r>
      <w:r w:rsidRPr="0057463C">
        <w:t xml:space="preserve">, </w:t>
      </w:r>
      <w:r w:rsidRPr="0057463C" w:rsidR="002964D8">
        <w:t xml:space="preserve">do a decision in principle and see what the maximum loan is from different lenders. </w:t>
      </w:r>
      <w:r w:rsidRPr="0057463C" w:rsidR="009F1302">
        <w:t xml:space="preserve">Of course, lots of borrowers do not want to borrow the maximum amount, but if </w:t>
      </w:r>
      <w:r w:rsidRPr="0057463C" w:rsidR="002964D8">
        <w:t xml:space="preserve">you have a client who is looking to know what the maximum they </w:t>
      </w:r>
      <w:r w:rsidRPr="0057463C" w:rsidR="009F1302">
        <w:t>c</w:t>
      </w:r>
      <w:r w:rsidRPr="0057463C" w:rsidR="002964D8">
        <w:t xml:space="preserve">an borrow is, </w:t>
      </w:r>
      <w:r w:rsidRPr="0057463C" w:rsidR="009F1302">
        <w:t xml:space="preserve">then </w:t>
      </w:r>
      <w:r w:rsidRPr="0057463C" w:rsidR="002964D8">
        <w:t>we can put the figures in and see what comes back</w:t>
      </w:r>
      <w:r w:rsidRPr="0057463C" w:rsidR="009F1302">
        <w:t xml:space="preserve"> from a variety of lenders</w:t>
      </w:r>
      <w:r w:rsidRPr="0057463C">
        <w:t>.</w:t>
      </w:r>
      <w:r w:rsidRPr="0057463C" w:rsidR="009F1302">
        <w:t xml:space="preserve"> </w:t>
      </w:r>
    </w:p>
    <w:p w:rsidR="002964D8" w:rsidRPr="0057463C" w:rsidP="00D97FEA">
      <w:pPr>
        <w:pStyle w:val="Answer"/>
      </w:pPr>
      <w:r w:rsidRPr="0057463C">
        <w:t>O</w:t>
      </w:r>
      <w:r w:rsidRPr="0057463C" w:rsidR="009F1302">
        <w:t>ne may then have a situation where y</w:t>
      </w:r>
      <w:r w:rsidRPr="0057463C">
        <w:t xml:space="preserve">ou could </w:t>
      </w:r>
      <w:r w:rsidRPr="0057463C" w:rsidR="009F1302">
        <w:t xml:space="preserve">perhaps </w:t>
      </w:r>
      <w:r w:rsidRPr="0057463C">
        <w:t>have one lender</w:t>
      </w:r>
      <w:r w:rsidRPr="0057463C" w:rsidR="009F1302">
        <w:t xml:space="preserve"> that would offer</w:t>
      </w:r>
      <w:r w:rsidRPr="0057463C" w:rsidR="00F54C14">
        <w:t>, say,</w:t>
      </w:r>
      <w:r w:rsidRPr="0057463C" w:rsidR="009F1302">
        <w:t xml:space="preserve"> £300,000</w:t>
      </w:r>
      <w:r w:rsidRPr="0057463C">
        <w:t xml:space="preserve"> </w:t>
      </w:r>
      <w:r w:rsidRPr="0057463C" w:rsidR="009F1302">
        <w:t>at 5.5%.</w:t>
      </w:r>
      <w:r w:rsidRPr="0057463C">
        <w:t xml:space="preserve"> Somebody else might offer £280,000</w:t>
      </w:r>
      <w:r w:rsidRPr="0057463C" w:rsidR="009F1302">
        <w:t xml:space="preserve"> at a slightly higher rate, and somebody else might offer more</w:t>
      </w:r>
      <w:r w:rsidRPr="0057463C">
        <w:t>. The conversation with the client</w:t>
      </w:r>
      <w:r w:rsidRPr="0057463C" w:rsidR="009F1302">
        <w:t xml:space="preserve">, </w:t>
      </w:r>
      <w:r w:rsidRPr="0057463C">
        <w:t xml:space="preserve">if they are looking to know what their maximum ability to borrow is, will be giving them an idea of </w:t>
      </w:r>
      <w:r w:rsidRPr="0057463C" w:rsidR="009F1302">
        <w:t xml:space="preserve">not only the maximum they can borrow, but </w:t>
      </w:r>
      <w:r w:rsidRPr="0057463C">
        <w:t>the difference in cost</w:t>
      </w:r>
      <w:r w:rsidRPr="0057463C" w:rsidR="009F1302">
        <w:t xml:space="preserve"> if they actually</w:t>
      </w:r>
      <w:r w:rsidRPr="0057463C">
        <w:t xml:space="preserve"> </w:t>
      </w:r>
      <w:r w:rsidRPr="0057463C" w:rsidR="009F1302">
        <w:t>choose to borrow a bit less</w:t>
      </w:r>
      <w:r w:rsidRPr="0057463C">
        <w:t>.</w:t>
      </w:r>
    </w:p>
    <w:p w:rsidR="002964D8" w:rsidRPr="0057463C" w:rsidP="00D97FEA">
      <w:pPr>
        <w:pStyle w:val="Remark"/>
      </w:pPr>
      <w:sdt>
        <w:sdtPr>
          <w:alias w:val="Member"/>
          <w:tag w:val="&lt;Member mnisId='3935' dodsId='62786'&gt;"/>
          <w:id w:val="1901789274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It is quite an important thing to wonder how you analyse it.</w:t>
      </w:r>
    </w:p>
    <w:p w:rsidR="002964D8" w:rsidRPr="0057463C" w:rsidP="00D97FEA">
      <w:pPr>
        <w:pStyle w:val="Question"/>
      </w:pPr>
      <w:sdt>
        <w:sdtPr>
          <w:alias w:val="Member"/>
          <w:tag w:val="&lt;Member mnisId='4430' dodsId='121936'&gt;"/>
          <w:id w:val="120228363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</w:t>
      </w:r>
      <w:r w:rsidRPr="0057463C" w:rsidR="00CC386E">
        <w:t xml:space="preserve">With things changing really </w:t>
      </w:r>
      <w:r w:rsidRPr="0057463C" w:rsidR="00C56D60">
        <w:t>quickly</w:t>
      </w:r>
      <w:r w:rsidRPr="0057463C" w:rsidR="00CC386E">
        <w:t xml:space="preserve">, it must be difficult to anticipate what is coming. Finally, </w:t>
      </w:r>
      <w:r w:rsidRPr="0057463C" w:rsidR="000F05C6">
        <w:t xml:space="preserve">Chris, you </w:t>
      </w:r>
      <w:r w:rsidRPr="0057463C" w:rsidR="00CC386E">
        <w:t xml:space="preserve">had </w:t>
      </w:r>
      <w:r w:rsidRPr="0057463C" w:rsidR="000F05C6">
        <w:t>said you expected repossession rates to be materially lower</w:t>
      </w:r>
      <w:r w:rsidRPr="0057463C" w:rsidR="00C56D60">
        <w:t xml:space="preserve">, </w:t>
      </w:r>
      <w:r w:rsidRPr="0057463C" w:rsidR="000F05C6">
        <w:t xml:space="preserve">and </w:t>
      </w:r>
      <w:r w:rsidRPr="0057463C" w:rsidR="00CC386E">
        <w:t xml:space="preserve">you said </w:t>
      </w:r>
      <w:r w:rsidRPr="0057463C" w:rsidR="000F05C6">
        <w:t xml:space="preserve">that most people may not need to be repossessed. You expect </w:t>
      </w:r>
      <w:r w:rsidRPr="0057463C" w:rsidR="00CC386E">
        <w:t xml:space="preserve">the </w:t>
      </w:r>
      <w:r w:rsidRPr="0057463C" w:rsidR="000F05C6">
        <w:t xml:space="preserve">rates </w:t>
      </w:r>
      <w:r w:rsidRPr="0057463C" w:rsidR="00CC386E">
        <w:t xml:space="preserve">of repossessions </w:t>
      </w:r>
      <w:r w:rsidRPr="0057463C" w:rsidR="000F05C6">
        <w:t>to go up</w:t>
      </w:r>
      <w:r w:rsidRPr="0057463C" w:rsidR="00CC386E">
        <w:t>,</w:t>
      </w:r>
      <w:r w:rsidRPr="0057463C" w:rsidR="000F05C6">
        <w:t xml:space="preserve"> </w:t>
      </w:r>
      <w:r w:rsidRPr="0057463C" w:rsidR="00CC386E">
        <w:t xml:space="preserve">though, </w:t>
      </w:r>
      <w:r w:rsidRPr="0057463C" w:rsidR="000F05C6">
        <w:t xml:space="preserve">from where they are </w:t>
      </w:r>
      <w:r w:rsidRPr="0057463C" w:rsidR="00CC386E">
        <w:t xml:space="preserve">just </w:t>
      </w:r>
      <w:r w:rsidRPr="0057463C" w:rsidR="000F05C6">
        <w:t>now.</w:t>
      </w:r>
    </w:p>
    <w:p w:rsidR="000F05C6" w:rsidRPr="0057463C" w:rsidP="00D97FEA">
      <w:pPr>
        <w:pStyle w:val="Answer"/>
      </w:pPr>
      <w:sdt>
        <w:sdtPr>
          <w:alias w:val="Witness"/>
          <w:id w:val="-196965781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CC386E">
        <w:t>As Charles said, i</w:t>
      </w:r>
      <w:r w:rsidRPr="0057463C">
        <w:t xml:space="preserve">t takes a long time </w:t>
      </w:r>
      <w:r w:rsidRPr="0057463C" w:rsidR="00CC386E">
        <w:t xml:space="preserve">from starting the process </w:t>
      </w:r>
      <w:r w:rsidRPr="0057463C">
        <w:t xml:space="preserve">to get to a repossession order. </w:t>
      </w:r>
      <w:r w:rsidRPr="0057463C" w:rsidR="00CC386E">
        <w:t>It takes even longer for a customer to get to that point if they engage with their lender, and i</w:t>
      </w:r>
      <w:r w:rsidRPr="0057463C">
        <w:t>t really is a last resort</w:t>
      </w:r>
      <w:r w:rsidRPr="0057463C" w:rsidR="00C56D60">
        <w:t>,</w:t>
      </w:r>
      <w:r w:rsidRPr="0057463C">
        <w:t xml:space="preserve"> which fundamentally </w:t>
      </w:r>
      <w:r w:rsidRPr="0057463C" w:rsidR="00C56D60">
        <w:t xml:space="preserve">means that </w:t>
      </w:r>
      <w:r w:rsidRPr="0057463C">
        <w:t>their earnings have changed forever</w:t>
      </w:r>
      <w:r w:rsidRPr="0057463C" w:rsidR="00C56D60">
        <w:t xml:space="preserve"> </w:t>
      </w:r>
      <w:r w:rsidRPr="0057463C" w:rsidR="00CC386E">
        <w:t>a</w:t>
      </w:r>
      <w:r w:rsidRPr="0057463C" w:rsidR="00C56D60">
        <w:t>n</w:t>
      </w:r>
      <w:r w:rsidRPr="0057463C" w:rsidR="00CC386E">
        <w:t xml:space="preserve">d they are not ever available to service that mortgage on an ongoing basis. </w:t>
      </w:r>
      <w:r w:rsidRPr="0057463C">
        <w:t xml:space="preserve">That is when a repossession will kick in. </w:t>
      </w:r>
      <w:r w:rsidRPr="0057463C" w:rsidR="00CC386E">
        <w:t>If someone can pay interest</w:t>
      </w:r>
      <w:r w:rsidRPr="0057463C" w:rsidR="00FC46A9">
        <w:t xml:space="preserve"> </w:t>
      </w:r>
      <w:r w:rsidRPr="0057463C" w:rsidR="00CC386E">
        <w:t>only, then t</w:t>
      </w:r>
      <w:r w:rsidRPr="0057463C">
        <w:t>hey will be staying in that property</w:t>
      </w:r>
      <w:r w:rsidRPr="0057463C" w:rsidR="00CC386E">
        <w:t xml:space="preserve"> forever. Ultimately</w:t>
      </w:r>
      <w:r w:rsidRPr="0057463C">
        <w:t xml:space="preserve">, </w:t>
      </w:r>
      <w:r w:rsidRPr="0057463C" w:rsidR="00CC386E">
        <w:t>they are going to have to sell it in a different way to pay the mortgage</w:t>
      </w:r>
      <w:r w:rsidRPr="0057463C" w:rsidR="00C56D60">
        <w:t xml:space="preserve">, </w:t>
      </w:r>
      <w:r w:rsidRPr="0057463C">
        <w:t xml:space="preserve">but they will not </w:t>
      </w:r>
      <w:r w:rsidRPr="0057463C" w:rsidR="00CC386E">
        <w:t xml:space="preserve">get </w:t>
      </w:r>
      <w:r w:rsidRPr="0057463C">
        <w:t>repossessed.</w:t>
      </w:r>
    </w:p>
    <w:p w:rsidR="000F05C6" w:rsidRPr="0057463C" w:rsidP="00D97FEA">
      <w:pPr>
        <w:pStyle w:val="Question"/>
      </w:pPr>
      <w:sdt>
        <w:sdtPr>
          <w:alias w:val="Member"/>
          <w:tag w:val="&lt;Member mnisId='4430' dodsId='121936'&gt;"/>
          <w:id w:val="1756551886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Perhaps</w:t>
      </w:r>
      <w:r w:rsidRPr="0057463C" w:rsidR="00C56D60">
        <w:t xml:space="preserve">, </w:t>
      </w:r>
      <w:r w:rsidRPr="0057463C" w:rsidR="00CC386E">
        <w:t>then</w:t>
      </w:r>
      <w:r w:rsidRPr="0057463C" w:rsidR="00C56D60">
        <w:t xml:space="preserve">, </w:t>
      </w:r>
      <w:r w:rsidRPr="0057463C">
        <w:t xml:space="preserve">it </w:t>
      </w:r>
      <w:r w:rsidRPr="0057463C" w:rsidR="00CC386E">
        <w:t xml:space="preserve">might </w:t>
      </w:r>
      <w:r w:rsidRPr="0057463C">
        <w:t xml:space="preserve">be a while before we </w:t>
      </w:r>
      <w:r w:rsidRPr="0057463C" w:rsidR="00CC386E">
        <w:t xml:space="preserve">actually </w:t>
      </w:r>
      <w:r w:rsidRPr="0057463C">
        <w:t>see</w:t>
      </w:r>
      <w:r w:rsidRPr="0057463C" w:rsidR="00CC386E">
        <w:t xml:space="preserve"> an increase in the rat</w:t>
      </w:r>
      <w:r w:rsidRPr="0057463C" w:rsidR="00C56D60">
        <w:t>e</w:t>
      </w:r>
      <w:r w:rsidRPr="0057463C" w:rsidR="00CC386E">
        <w:t>s from the situation we have just now</w:t>
      </w:r>
      <w:r w:rsidRPr="0057463C">
        <w:t>.</w:t>
      </w:r>
      <w:r w:rsidRPr="0057463C" w:rsidR="00CC386E">
        <w:t xml:space="preserve"> There will be a longer lag to this.</w:t>
      </w:r>
    </w:p>
    <w:p w:rsidR="000F05C6" w:rsidRPr="0057463C" w:rsidP="00D97FEA">
      <w:pPr>
        <w:pStyle w:val="Answer"/>
      </w:pPr>
      <w:sdt>
        <w:sdtPr>
          <w:alias w:val="Witness"/>
          <w:id w:val="-183891546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CC386E">
        <w:t xml:space="preserve">I think that is right. We </w:t>
      </w:r>
      <w:r w:rsidRPr="0057463C">
        <w:t>monitor forbearance</w:t>
      </w:r>
      <w:r w:rsidRPr="0057463C" w:rsidR="00C56D60">
        <w:t xml:space="preserve"> closely</w:t>
      </w:r>
      <w:r w:rsidRPr="0057463C">
        <w:t xml:space="preserve">, </w:t>
      </w:r>
      <w:r w:rsidRPr="0057463C" w:rsidR="00CC386E">
        <w:t>so things you do before customers</w:t>
      </w:r>
      <w:r w:rsidRPr="0057463C" w:rsidR="00C56D60">
        <w:t xml:space="preserve"> </w:t>
      </w:r>
      <w:r w:rsidRPr="0057463C" w:rsidR="00CC386E">
        <w:t xml:space="preserve">get into arrears. You will see a rise in forbearance, </w:t>
      </w:r>
      <w:r w:rsidRPr="0057463C">
        <w:t xml:space="preserve">which is the tools being deployed, </w:t>
      </w:r>
      <w:r w:rsidRPr="0057463C" w:rsidR="00C56D60">
        <w:t xml:space="preserve">and </w:t>
      </w:r>
      <w:r w:rsidRPr="0057463C" w:rsidR="00CC386E">
        <w:t>potentially then you will</w:t>
      </w:r>
      <w:r w:rsidRPr="0057463C" w:rsidR="00F54C14">
        <w:t xml:space="preserve"> ultimately</w:t>
      </w:r>
      <w:r w:rsidRPr="0057463C" w:rsidR="00CC386E">
        <w:t xml:space="preserve"> see a rise in arrears</w:t>
      </w:r>
      <w:r w:rsidRPr="0057463C" w:rsidR="00C56D60">
        <w:t xml:space="preserve">, </w:t>
      </w:r>
      <w:r w:rsidRPr="0057463C">
        <w:t>and that may</w:t>
      </w:r>
      <w:r w:rsidRPr="0057463C" w:rsidR="00C56D60">
        <w:t xml:space="preserve">, </w:t>
      </w:r>
      <w:r w:rsidRPr="0057463C" w:rsidR="00CC386E">
        <w:t>in a number of years</w:t>
      </w:r>
      <w:r w:rsidRPr="0057463C" w:rsidR="00C56D60">
        <w:t xml:space="preserve">’ </w:t>
      </w:r>
      <w:r w:rsidRPr="0057463C" w:rsidR="00CC386E">
        <w:t>time</w:t>
      </w:r>
      <w:r w:rsidRPr="0057463C" w:rsidR="00C56D60">
        <w:t xml:space="preserve">, </w:t>
      </w:r>
      <w:r w:rsidRPr="0057463C">
        <w:t>feed through to repossessions. It is not a</w:t>
      </w:r>
      <w:r w:rsidRPr="0057463C" w:rsidR="00C56D60">
        <w:t>nd should not be a</w:t>
      </w:r>
      <w:r w:rsidRPr="0057463C">
        <w:t xml:space="preserve"> quick process.</w:t>
      </w:r>
    </w:p>
    <w:p w:rsidR="000F05C6" w:rsidRPr="0057463C" w:rsidP="00D97FEA">
      <w:pPr>
        <w:pStyle w:val="Answer"/>
      </w:pPr>
      <w:sdt>
        <w:sdtPr>
          <w:alias w:val="Witness"/>
          <w:id w:val="1901407550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If I can give you an indication</w:t>
      </w:r>
      <w:r w:rsidRPr="0057463C" w:rsidR="00F54C14">
        <w:t xml:space="preserve"> in terms</w:t>
      </w:r>
      <w:r w:rsidRPr="0057463C" w:rsidR="00C56D60">
        <w:t xml:space="preserve"> of</w:t>
      </w:r>
      <w:r w:rsidRPr="0057463C" w:rsidR="00CC386E">
        <w:t xml:space="preserve"> the volume of repossession cases that we are seeing, </w:t>
      </w:r>
      <w:r w:rsidRPr="0057463C" w:rsidR="00C56D60">
        <w:t xml:space="preserve">in </w:t>
      </w:r>
      <w:r w:rsidRPr="0057463C">
        <w:t>the la</w:t>
      </w:r>
      <w:r w:rsidRPr="0057463C" w:rsidR="00CC386E">
        <w:t>s</w:t>
      </w:r>
      <w:r w:rsidRPr="0057463C">
        <w:t xml:space="preserve">t quarter data of repossessions, the number of cases was less than 800, </w:t>
      </w:r>
      <w:r w:rsidRPr="0057463C" w:rsidR="00C56D60">
        <w:t xml:space="preserve">which is </w:t>
      </w:r>
      <w:r w:rsidRPr="0057463C">
        <w:t>much lower than we have seen historically. Lenders are taking this very seriously</w:t>
      </w:r>
      <w:r w:rsidRPr="0057463C" w:rsidR="00CC386E">
        <w:t xml:space="preserve"> in terms of where they are</w:t>
      </w:r>
      <w:r w:rsidRPr="0057463C">
        <w:t>.</w:t>
      </w:r>
    </w:p>
    <w:p w:rsidR="000F05C6" w:rsidRPr="0057463C" w:rsidP="00D97FEA">
      <w:pPr>
        <w:pStyle w:val="Question"/>
      </w:pPr>
      <w:sdt>
        <w:sdtPr>
          <w:alias w:val="Member"/>
          <w:tag w:val="&lt;Member mnisId='4430' dodsId='121936'&gt;"/>
          <w:id w:val="-56378931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Alison Thewliss:</w:t>
          </w:r>
        </w:sdtContent>
      </w:sdt>
      <w:r w:rsidRPr="0057463C">
        <w:t xml:space="preserve"> </w:t>
      </w:r>
      <w:r w:rsidRPr="0057463C" w:rsidR="00CC386E">
        <w:t>But w</w:t>
      </w:r>
      <w:r w:rsidRPr="0057463C">
        <w:t xml:space="preserve">e could be seeing a </w:t>
      </w:r>
      <w:r w:rsidRPr="0057463C" w:rsidR="00CC386E">
        <w:t xml:space="preserve">very </w:t>
      </w:r>
      <w:r w:rsidRPr="0057463C">
        <w:t xml:space="preserve">long tail from this </w:t>
      </w:r>
      <w:r w:rsidRPr="0057463C" w:rsidR="00CC386E">
        <w:t xml:space="preserve">particular </w:t>
      </w:r>
      <w:r w:rsidRPr="0057463C">
        <w:t>crisis.</w:t>
      </w:r>
    </w:p>
    <w:p w:rsidR="000F05C6" w:rsidRPr="0057463C" w:rsidP="00D97FEA">
      <w:pPr>
        <w:pStyle w:val="Answer"/>
      </w:pPr>
      <w:sdt>
        <w:sdtPr>
          <w:alias w:val="Witness"/>
          <w:id w:val="103330064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F54C14">
        <w:t>Yes, p</w:t>
      </w:r>
      <w:r w:rsidRPr="0057463C">
        <w:t>otentially</w:t>
      </w:r>
      <w:r w:rsidRPr="0057463C" w:rsidR="00C56D60">
        <w:t xml:space="preserve"> b</w:t>
      </w:r>
      <w:r w:rsidRPr="0057463C">
        <w:t>ut</w:t>
      </w:r>
      <w:r w:rsidRPr="0057463C" w:rsidR="00C56D60">
        <w:t xml:space="preserve">, </w:t>
      </w:r>
      <w:r w:rsidRPr="0057463C" w:rsidR="00CC386E">
        <w:t xml:space="preserve">as Chris said, to get there </w:t>
      </w:r>
      <w:r w:rsidRPr="0057463C">
        <w:t xml:space="preserve">it is a </w:t>
      </w:r>
      <w:r w:rsidRPr="0057463C" w:rsidR="00CC386E">
        <w:t xml:space="preserve">very </w:t>
      </w:r>
      <w:r w:rsidRPr="0057463C" w:rsidR="00C56D60">
        <w:t xml:space="preserve">long </w:t>
      </w:r>
      <w:r w:rsidRPr="0057463C">
        <w:t xml:space="preserve">process that has to be </w:t>
      </w:r>
      <w:r w:rsidRPr="0057463C" w:rsidR="00CC386E">
        <w:t xml:space="preserve">followed and very clearly </w:t>
      </w:r>
      <w:r w:rsidRPr="0057463C">
        <w:t>documented</w:t>
      </w:r>
      <w:r w:rsidRPr="0057463C" w:rsidR="00C56D60">
        <w:t xml:space="preserve">, </w:t>
      </w:r>
      <w:r w:rsidRPr="0057463C" w:rsidR="00CC386E">
        <w:t xml:space="preserve">both </w:t>
      </w:r>
      <w:r w:rsidRPr="0057463C">
        <w:t xml:space="preserve">in terms </w:t>
      </w:r>
      <w:r w:rsidRPr="0057463C" w:rsidR="00C56D60">
        <w:t xml:space="preserve">of </w:t>
      </w:r>
      <w:r w:rsidRPr="0057463C" w:rsidR="00CC386E">
        <w:t xml:space="preserve">the court process and </w:t>
      </w:r>
      <w:r w:rsidRPr="0057463C">
        <w:t xml:space="preserve">what </w:t>
      </w:r>
      <w:r w:rsidRPr="0057463C" w:rsidR="00CC386E">
        <w:t xml:space="preserve">the </w:t>
      </w:r>
      <w:r w:rsidRPr="0057463C">
        <w:t xml:space="preserve">regulator requires </w:t>
      </w:r>
      <w:r w:rsidRPr="0057463C" w:rsidR="00CC386E">
        <w:t xml:space="preserve">lenders </w:t>
      </w:r>
      <w:r w:rsidRPr="0057463C">
        <w:t>to demonstrate</w:t>
      </w:r>
      <w:r w:rsidRPr="0057463C" w:rsidR="00CC386E">
        <w:t xml:space="preserve"> that they have discussed with those borrowers in distress</w:t>
      </w:r>
      <w:r w:rsidRPr="0057463C">
        <w:t>.</w:t>
      </w:r>
    </w:p>
    <w:p w:rsidR="00CC386E" w:rsidRPr="0057463C" w:rsidP="00D97FEA">
      <w:pPr>
        <w:pStyle w:val="Question"/>
      </w:pPr>
      <w:sdt>
        <w:sdtPr>
          <w:alias w:val="Member"/>
          <w:tag w:val="&lt;Member mnisId='4107' dodsId='40489'&gt;"/>
          <w:id w:val="1894001879"/>
          <w:placeholder>
            <w:docPart w:val="DefaultPlaceholder_-1854013440"/>
          </w:placeholder>
          <w:richText/>
        </w:sdtPr>
        <w:sdtContent>
          <w:r w:rsidRPr="0057463C" w:rsidR="000F05C6">
            <w:rPr>
              <w:b/>
            </w:rPr>
            <w:t>Harriett Baldwin:</w:t>
          </w:r>
        </w:sdtContent>
      </w:sdt>
      <w:r w:rsidRPr="0057463C" w:rsidR="000F05C6">
        <w:t xml:space="preserve"> I just wanted to mop up a few last questions</w:t>
      </w:r>
      <w:r w:rsidRPr="0057463C">
        <w:t xml:space="preserve"> on vulnerable customers</w:t>
      </w:r>
      <w:r w:rsidRPr="0057463C" w:rsidR="00F54C14">
        <w:t>.</w:t>
      </w:r>
      <w:r w:rsidRPr="0057463C" w:rsidR="000F05C6">
        <w:t xml:space="preserve"> </w:t>
      </w:r>
      <w:r w:rsidRPr="0057463C" w:rsidR="00F54C14">
        <w:t>I</w:t>
      </w:r>
      <w:r w:rsidRPr="0057463C" w:rsidR="000F05C6">
        <w:t xml:space="preserve">t strikes me </w:t>
      </w:r>
      <w:r w:rsidRPr="0057463C">
        <w:t xml:space="preserve">from your evidence </w:t>
      </w:r>
      <w:r w:rsidRPr="0057463C" w:rsidR="000F05C6">
        <w:t>that every financial crisis has its own unique characteristics</w:t>
      </w:r>
      <w:r w:rsidRPr="0057463C" w:rsidR="00C56D60">
        <w:t>. T</w:t>
      </w:r>
      <w:r w:rsidRPr="0057463C" w:rsidR="000F05C6">
        <w:t xml:space="preserve">his seems to be one </w:t>
      </w:r>
      <w:r w:rsidRPr="0057463C">
        <w:t xml:space="preserve">in the mortgage market </w:t>
      </w:r>
      <w:r w:rsidRPr="0057463C" w:rsidR="000F05C6">
        <w:t>where we have had a long period of rising house prices</w:t>
      </w:r>
      <w:r w:rsidRPr="0057463C" w:rsidR="00C56D60">
        <w:t xml:space="preserve"> </w:t>
      </w:r>
      <w:r w:rsidRPr="0057463C" w:rsidR="000F05C6">
        <w:t xml:space="preserve">and </w:t>
      </w:r>
      <w:r w:rsidRPr="0057463C">
        <w:t>probably</w:t>
      </w:r>
      <w:r w:rsidRPr="0057463C" w:rsidR="00C56D60">
        <w:t xml:space="preserve">, </w:t>
      </w:r>
      <w:r w:rsidRPr="0057463C">
        <w:t>as a result</w:t>
      </w:r>
      <w:r w:rsidRPr="0057463C" w:rsidR="00C56D60">
        <w:t xml:space="preserve">, </w:t>
      </w:r>
      <w:r w:rsidRPr="0057463C" w:rsidR="000F05C6">
        <w:t>not</w:t>
      </w:r>
      <w:r w:rsidRPr="0057463C">
        <w:t xml:space="preserve"> a</w:t>
      </w:r>
      <w:r w:rsidRPr="0057463C" w:rsidR="000F05C6">
        <w:t xml:space="preserve">s many people in negative equity currently. </w:t>
      </w:r>
      <w:r w:rsidRPr="0057463C">
        <w:t xml:space="preserve">Are you all nodding in agreement to that? </w:t>
      </w:r>
    </w:p>
    <w:p w:rsidR="000F05C6" w:rsidRPr="0057463C" w:rsidP="00D97FEA">
      <w:pPr>
        <w:pStyle w:val="Question"/>
        <w:numPr>
          <w:ilvl w:val="0"/>
          <w:numId w:val="0"/>
        </w:numPr>
        <w:ind w:left="794"/>
      </w:pPr>
      <w:r w:rsidRPr="0057463C">
        <w:t xml:space="preserve">I heard </w:t>
      </w:r>
      <w:r w:rsidRPr="0057463C" w:rsidR="00CC386E">
        <w:t xml:space="preserve">the evidence </w:t>
      </w:r>
      <w:r w:rsidRPr="0057463C">
        <w:t>that arrears are extremely low, but</w:t>
      </w:r>
      <w:r w:rsidRPr="0057463C" w:rsidR="00F54C14">
        <w:t>,</w:t>
      </w:r>
      <w:r w:rsidRPr="0057463C">
        <w:t xml:space="preserve"> on the other hand</w:t>
      </w:r>
      <w:r w:rsidRPr="0057463C" w:rsidR="00F54C14">
        <w:t>,</w:t>
      </w:r>
      <w:r w:rsidRPr="0057463C">
        <w:t xml:space="preserve"> the quantum borrowed is extremely high</w:t>
      </w:r>
      <w:r w:rsidRPr="0057463C" w:rsidR="00C56D60">
        <w:t xml:space="preserve">. </w:t>
      </w:r>
      <w:r w:rsidRPr="0057463C">
        <w:t xml:space="preserve">I </w:t>
      </w:r>
      <w:r w:rsidRPr="0057463C" w:rsidR="00CC386E">
        <w:t xml:space="preserve">just </w:t>
      </w:r>
      <w:r w:rsidRPr="0057463C">
        <w:t>wondered</w:t>
      </w:r>
      <w:r w:rsidRPr="0057463C" w:rsidR="00CC386E">
        <w:t xml:space="preserve">, Charles, </w:t>
      </w:r>
      <w:r w:rsidRPr="0057463C">
        <w:t xml:space="preserve">what your members are doing </w:t>
      </w:r>
      <w:r w:rsidRPr="0057463C" w:rsidR="00CC386E">
        <w:t xml:space="preserve">in terms of </w:t>
      </w:r>
      <w:r w:rsidRPr="0057463C">
        <w:t>provisioning</w:t>
      </w:r>
      <w:r w:rsidRPr="0057463C" w:rsidR="00CC386E">
        <w:t xml:space="preserve"> at the moment for a concern about how things might develop in their mortgage book in the future</w:t>
      </w:r>
      <w:r w:rsidRPr="0057463C">
        <w:t>, and whether you have any data on what the mortgage book is as a percentage</w:t>
      </w:r>
      <w:r w:rsidRPr="0057463C" w:rsidR="00CC386E">
        <w:t xml:space="preserve"> of the housing equity of the United Kingdom</w:t>
      </w:r>
      <w:r w:rsidRPr="0057463C">
        <w:t>.</w:t>
      </w:r>
    </w:p>
    <w:p w:rsidR="000F05C6" w:rsidRPr="0057463C" w:rsidP="00D97FEA">
      <w:pPr>
        <w:pStyle w:val="Answer"/>
      </w:pPr>
      <w:sdt>
        <w:sdtPr>
          <w:alias w:val="Witness"/>
          <w:id w:val="1681618734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do not have that available to hand. </w:t>
      </w:r>
      <w:r w:rsidRPr="0057463C" w:rsidR="00CC386E">
        <w:t>What I can tell you</w:t>
      </w:r>
      <w:r w:rsidRPr="0057463C" w:rsidR="00F54C14">
        <w:t>,</w:t>
      </w:r>
      <w:r w:rsidRPr="0057463C" w:rsidR="00CC386E">
        <w:t xml:space="preserve"> though</w:t>
      </w:r>
      <w:r w:rsidRPr="0057463C" w:rsidR="00F54C14">
        <w:t>,</w:t>
      </w:r>
      <w:r w:rsidRPr="0057463C" w:rsidR="00CC386E">
        <w:t xml:space="preserve"> is that the </w:t>
      </w:r>
      <w:r w:rsidRPr="0057463C">
        <w:t>percentage of mortgage</w:t>
      </w:r>
      <w:r w:rsidR="00D97FEA">
        <w:t>d</w:t>
      </w:r>
      <w:r w:rsidRPr="0057463C">
        <w:t xml:space="preserve"> properties in the UK </w:t>
      </w:r>
      <w:r w:rsidRPr="0057463C" w:rsidR="00C56D60">
        <w:t xml:space="preserve">is </w:t>
      </w:r>
      <w:r w:rsidRPr="0057463C" w:rsidR="00CC386E">
        <w:t xml:space="preserve">only </w:t>
      </w:r>
      <w:r w:rsidRPr="0057463C">
        <w:t>40% of the housing stock.</w:t>
      </w:r>
      <w:r w:rsidRPr="0057463C" w:rsidR="00CC386E">
        <w:t xml:space="preserve"> 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-153866008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CC386E">
        <w:t>40% of the housing stock is mortgaged.</w:t>
      </w:r>
    </w:p>
    <w:p w:rsidR="00CC386E" w:rsidRPr="0057463C" w:rsidP="00D97FEA">
      <w:pPr>
        <w:pStyle w:val="Answer"/>
      </w:pPr>
      <w:sdt>
        <w:sdtPr>
          <w:alias w:val="Witness"/>
          <w:id w:val="-3797393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0F05C6">
            <w:rPr>
              <w:b/>
            </w:rPr>
            <w:t xml:space="preserve"> </w:t>
          </w:r>
        </w:sdtContent>
      </w:sdt>
      <w:r w:rsidRPr="0057463C">
        <w:t xml:space="preserve">Yes, so 60% are not mortgaged. They are owned outright by the owners or by the landlords. </w:t>
      </w:r>
      <w:r w:rsidRPr="0057463C" w:rsidR="000F05C6">
        <w:t>In terms of negative equity</w:t>
      </w:r>
      <w:r w:rsidRPr="0057463C">
        <w:t xml:space="preserve"> that you mentioned</w:t>
      </w:r>
      <w:r w:rsidRPr="0057463C" w:rsidR="000F05C6">
        <w:t xml:space="preserve">, the total number of mortgages that are in negative equity across the </w:t>
      </w:r>
      <w:r w:rsidRPr="0057463C">
        <w:t xml:space="preserve">whole of the </w:t>
      </w:r>
      <w:r w:rsidRPr="0057463C" w:rsidR="00C56D60">
        <w:t>UK,</w:t>
      </w:r>
      <w:r w:rsidRPr="0057463C" w:rsidR="000F05C6">
        <w:t xml:space="preserve"> </w:t>
      </w:r>
      <w:r w:rsidRPr="0057463C">
        <w:t xml:space="preserve">including Northern Ireland, </w:t>
      </w:r>
      <w:r w:rsidRPr="0057463C" w:rsidR="000F05C6">
        <w:t xml:space="preserve">is less than 0.15%. The few properties that are in negative equity tend to be in Northern Ireland and </w:t>
      </w:r>
      <w:r w:rsidRPr="0057463C">
        <w:t xml:space="preserve">pockets in the </w:t>
      </w:r>
      <w:r w:rsidRPr="0057463C" w:rsidR="000F05C6">
        <w:t xml:space="preserve">north of England, </w:t>
      </w:r>
      <w:r w:rsidRPr="0057463C">
        <w:t>so</w:t>
      </w:r>
      <w:r w:rsidRPr="0057463C" w:rsidR="00C56D60">
        <w:t xml:space="preserve"> </w:t>
      </w:r>
      <w:r w:rsidRPr="0057463C">
        <w:t>the north</w:t>
      </w:r>
      <w:r w:rsidRPr="0057463C" w:rsidR="00F54C14">
        <w:t>-</w:t>
      </w:r>
      <w:r w:rsidRPr="0057463C">
        <w:t>east and some pockets in the north</w:t>
      </w:r>
      <w:r w:rsidRPr="0057463C" w:rsidR="00F54C14">
        <w:t>-</w:t>
      </w:r>
      <w:r w:rsidRPr="0057463C">
        <w:t>west as well</w:t>
      </w:r>
      <w:r w:rsidRPr="0057463C" w:rsidR="00C56D60">
        <w:t>. W</w:t>
      </w:r>
      <w:r w:rsidRPr="0057463C" w:rsidR="000F05C6">
        <w:t xml:space="preserve">e are not seeing huge amounts of negative equity. </w:t>
      </w:r>
      <w:r w:rsidRPr="0057463C">
        <w:t>If you look back to after the 2007 crisis, there was about 1.5% of homes in negative equity then, so a significant number after that cris</w:t>
      </w:r>
      <w:r w:rsidRPr="0057463C" w:rsidR="00C56D60">
        <w:t>i</w:t>
      </w:r>
      <w:r w:rsidRPr="0057463C">
        <w:t>s.</w:t>
      </w:r>
    </w:p>
    <w:p w:rsidR="000F05C6" w:rsidRPr="0057463C" w:rsidP="00D97FEA">
      <w:pPr>
        <w:pStyle w:val="Answer"/>
      </w:pPr>
      <w:r w:rsidRPr="0057463C">
        <w:t>I</w:t>
      </w:r>
      <w:r w:rsidRPr="0057463C">
        <w:t>n terms of where lenders are, they take a very sophisticated view</w:t>
      </w:r>
      <w:r w:rsidRPr="0057463C">
        <w:t xml:space="preserve"> in terms of how they provision for mortgages</w:t>
      </w:r>
      <w:r w:rsidRPr="0057463C">
        <w:t xml:space="preserve">. </w:t>
      </w:r>
      <w:r w:rsidRPr="0057463C">
        <w:t>They have to f</w:t>
      </w:r>
      <w:r w:rsidRPr="0057463C" w:rsidR="00C56D60">
        <w:t>o</w:t>
      </w:r>
      <w:r w:rsidRPr="0057463C">
        <w:t xml:space="preserve">llow very clear accounting standards to do that. </w:t>
      </w:r>
      <w:r w:rsidRPr="0057463C">
        <w:t xml:space="preserve">The results that have been announced by </w:t>
      </w:r>
      <w:r w:rsidRPr="0057463C">
        <w:t xml:space="preserve">the </w:t>
      </w:r>
      <w:r w:rsidRPr="0057463C">
        <w:t xml:space="preserve">largest banks </w:t>
      </w:r>
      <w:r w:rsidRPr="0057463C">
        <w:t xml:space="preserve">over the course of the last week </w:t>
      </w:r>
      <w:r w:rsidRPr="0057463C">
        <w:t>have reflected an increase</w:t>
      </w:r>
      <w:r w:rsidRPr="0057463C">
        <w:t xml:space="preserve"> in provisions that they have made on their lending book</w:t>
      </w:r>
      <w:r w:rsidRPr="0057463C">
        <w:t>. Some of the banks have actually detailed</w:t>
      </w:r>
      <w:r w:rsidRPr="0057463C">
        <w:t xml:space="preserve"> where they are provisioning for on the mortgage book</w:t>
      </w:r>
      <w:r w:rsidRPr="0057463C" w:rsidR="00C56D60">
        <w:t xml:space="preserve">; </w:t>
      </w:r>
      <w:r w:rsidRPr="0057463C">
        <w:t>others</w:t>
      </w:r>
      <w:r w:rsidRPr="0057463C" w:rsidR="00F54C14">
        <w:t xml:space="preserve"> are</w:t>
      </w:r>
      <w:r w:rsidRPr="0057463C">
        <w:t xml:space="preserve"> just in terms of their loan book. T</w:t>
      </w:r>
      <w:r w:rsidRPr="0057463C">
        <w:t>hat will be to SMEs as well as to private individuals</w:t>
      </w:r>
      <w:r w:rsidRPr="0057463C">
        <w:t>, but Chris is probably better to talk to about the provisioning.</w:t>
      </w:r>
    </w:p>
    <w:p w:rsidR="00C56D60" w:rsidRPr="0057463C" w:rsidP="00D97FEA">
      <w:pPr>
        <w:pStyle w:val="Question"/>
      </w:pPr>
      <w:sdt>
        <w:sdtPr>
          <w:alias w:val="Member"/>
          <w:tag w:val="&lt;Member mnisId='4107' dodsId='40489'&gt;"/>
          <w:id w:val="247165462"/>
          <w:placeholder>
            <w:docPart w:val="DefaultPlaceholder_-1854013440"/>
          </w:placeholder>
          <w:richText/>
        </w:sdtPr>
        <w:sdtContent>
          <w:r w:rsidRPr="0057463C" w:rsidR="000F05C6">
            <w:rPr>
              <w:b/>
            </w:rPr>
            <w:t>Harriett Baldwin:</w:t>
          </w:r>
        </w:sdtContent>
      </w:sdt>
      <w:r w:rsidRPr="0057463C" w:rsidR="00CC386E">
        <w:t xml:space="preserve"> Yes, I would be interested to know whether Nationwide recognise</w:t>
      </w:r>
      <w:r w:rsidRPr="0057463C" w:rsidR="00F54C14">
        <w:t>s</w:t>
      </w:r>
      <w:r w:rsidRPr="0057463C" w:rsidR="00CC386E">
        <w:t xml:space="preserve"> that particular picture.</w:t>
      </w:r>
      <w:r w:rsidRPr="0057463C" w:rsidR="000F05C6">
        <w:t xml:space="preserve"> </w:t>
      </w:r>
    </w:p>
    <w:p w:rsidR="009F6612" w:rsidRPr="0057463C" w:rsidP="00D97FEA">
      <w:pPr>
        <w:pStyle w:val="Answer"/>
      </w:pPr>
      <w:sdt>
        <w:sdtPr>
          <w:alias w:val="Witness"/>
          <w:id w:val="146462110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0F05C6">
            <w:rPr>
              <w:b/>
            </w:rPr>
            <w:t xml:space="preserve"> </w:t>
          </w:r>
        </w:sdtContent>
      </w:sdt>
      <w:r w:rsidRPr="0057463C" w:rsidR="000F05C6">
        <w:t xml:space="preserve">I can talk very generally, but </w:t>
      </w:r>
      <w:r w:rsidRPr="0057463C" w:rsidR="00052AF5">
        <w:t>apologies to the Committee</w:t>
      </w:r>
      <w:r w:rsidRPr="0057463C" w:rsidR="00F54C14">
        <w:t>;</w:t>
      </w:r>
      <w:r w:rsidRPr="0057463C" w:rsidR="00052AF5">
        <w:t xml:space="preserve"> I am in my close period so I have not reported my half-year and will not do so until 18 November</w:t>
      </w:r>
      <w:r w:rsidRPr="0057463C" w:rsidR="000F05C6">
        <w:t xml:space="preserve">. </w:t>
      </w:r>
      <w:r w:rsidRPr="0057463C" w:rsidR="00052AF5">
        <w:t>E</w:t>
      </w:r>
      <w:r w:rsidRPr="0057463C" w:rsidR="000F05C6">
        <w:t>ffectively</w:t>
      </w:r>
      <w:r w:rsidRPr="0057463C" w:rsidR="00052AF5">
        <w:t xml:space="preserve">, we </w:t>
      </w:r>
      <w:r w:rsidRPr="0057463C" w:rsidR="000F05C6">
        <w:t>all create a range of economic scenarios</w:t>
      </w:r>
      <w:r w:rsidRPr="0057463C" w:rsidR="00F54C14">
        <w:t>, which</w:t>
      </w:r>
      <w:r w:rsidRPr="0057463C" w:rsidR="00052AF5">
        <w:t xml:space="preserve"> I referenced before</w:t>
      </w:r>
      <w:r w:rsidRPr="0057463C" w:rsidR="000F05C6">
        <w:t xml:space="preserve">. We run those through a series of models that calculate different components of loss, </w:t>
      </w:r>
      <w:r w:rsidRPr="0057463C">
        <w:t>such as the</w:t>
      </w:r>
      <w:r w:rsidRPr="0057463C" w:rsidR="00052AF5">
        <w:t xml:space="preserve"> probability of a customer defaulting, </w:t>
      </w:r>
      <w:r w:rsidRPr="0057463C">
        <w:t xml:space="preserve">and </w:t>
      </w:r>
      <w:r w:rsidRPr="0057463C" w:rsidR="00052AF5">
        <w:t xml:space="preserve">ultimately </w:t>
      </w:r>
      <w:r w:rsidRPr="0057463C">
        <w:t xml:space="preserve">the </w:t>
      </w:r>
      <w:r w:rsidRPr="0057463C" w:rsidR="00052AF5">
        <w:t>probability of repossession</w:t>
      </w:r>
      <w:r w:rsidRPr="0057463C">
        <w:t>.</w:t>
      </w:r>
      <w:r w:rsidRPr="0057463C" w:rsidR="000F05C6">
        <w:t xml:space="preserve"> </w:t>
      </w:r>
      <w:r w:rsidRPr="0057463C">
        <w:t>T</w:t>
      </w:r>
      <w:r w:rsidRPr="0057463C" w:rsidR="000F05C6">
        <w:t>hen we apply a loss number to that and we run that through different economic models</w:t>
      </w:r>
      <w:r w:rsidRPr="0057463C" w:rsidR="00052AF5">
        <w:t xml:space="preserve">, in our case </w:t>
      </w:r>
      <w:r w:rsidRPr="0057463C">
        <w:t xml:space="preserve">through </w:t>
      </w:r>
      <w:r w:rsidRPr="0057463C" w:rsidR="00052AF5">
        <w:t>four scenarios</w:t>
      </w:r>
      <w:r w:rsidRPr="0057463C">
        <w:t xml:space="preserve">, </w:t>
      </w:r>
      <w:r w:rsidRPr="0057463C" w:rsidR="000F05C6">
        <w:t xml:space="preserve">and depending on </w:t>
      </w:r>
      <w:r w:rsidRPr="0057463C" w:rsidR="00052AF5">
        <w:t xml:space="preserve">the </w:t>
      </w:r>
      <w:r w:rsidRPr="0057463C" w:rsidR="000F05C6">
        <w:t>probability</w:t>
      </w:r>
      <w:r w:rsidRPr="0057463C" w:rsidR="00052AF5">
        <w:t xml:space="preserve"> we attach to those scenarios</w:t>
      </w:r>
      <w:r w:rsidRPr="0057463C" w:rsidR="000F05C6">
        <w:t xml:space="preserve">, </w:t>
      </w:r>
      <w:r w:rsidRPr="0057463C" w:rsidR="00052AF5">
        <w:t xml:space="preserve">we </w:t>
      </w:r>
      <w:r w:rsidRPr="0057463C" w:rsidR="00F54C14">
        <w:t>weight</w:t>
      </w:r>
      <w:r w:rsidRPr="0057463C" w:rsidR="00052AF5">
        <w:t xml:space="preserve"> </w:t>
      </w:r>
      <w:r w:rsidRPr="0057463C" w:rsidR="000F05C6">
        <w:t xml:space="preserve">the expected loss outcome. </w:t>
      </w:r>
    </w:p>
    <w:p w:rsidR="000F05C6" w:rsidRPr="0057463C" w:rsidP="00D97FEA">
      <w:pPr>
        <w:pStyle w:val="Answer"/>
      </w:pPr>
      <w:r w:rsidRPr="0057463C">
        <w:t>At my full-year in May, we ma</w:t>
      </w:r>
      <w:r w:rsidRPr="0057463C" w:rsidR="009F6612">
        <w:t>d</w:t>
      </w:r>
      <w:r w:rsidRPr="0057463C">
        <w:t xml:space="preserve">e a </w:t>
      </w:r>
      <w:r w:rsidRPr="0057463C" w:rsidR="00052AF5">
        <w:t xml:space="preserve">very </w:t>
      </w:r>
      <w:r w:rsidRPr="0057463C">
        <w:t xml:space="preserve">specific adjustment for what we called </w:t>
      </w:r>
      <w:r w:rsidRPr="0057463C" w:rsidR="00052AF5">
        <w:t xml:space="preserve">inflation </w:t>
      </w:r>
      <w:r w:rsidRPr="0057463C">
        <w:t xml:space="preserve">affordability. </w:t>
      </w:r>
      <w:r w:rsidRPr="0057463C" w:rsidR="00052AF5">
        <w:t>Clearly, what we are now seeing in the inflation environment</w:t>
      </w:r>
      <w:r w:rsidRPr="0057463C" w:rsidR="009F6612">
        <w:t xml:space="preserve"> </w:t>
      </w:r>
      <w:r w:rsidRPr="0057463C" w:rsidR="00F54C14">
        <w:t xml:space="preserve">we have </w:t>
      </w:r>
      <w:r w:rsidRPr="0057463C" w:rsidR="009F6612">
        <w:t xml:space="preserve">not </w:t>
      </w:r>
      <w:r w:rsidRPr="0057463C">
        <w:t xml:space="preserve">seen for </w:t>
      </w:r>
      <w:r w:rsidRPr="0057463C" w:rsidR="00052AF5">
        <w:t xml:space="preserve">arguably </w:t>
      </w:r>
      <w:r w:rsidRPr="0057463C">
        <w:t>30 years. Our models are built over a shorter period</w:t>
      </w:r>
      <w:r w:rsidRPr="0057463C" w:rsidR="00052AF5">
        <w:t xml:space="preserve"> of behavioural time</w:t>
      </w:r>
      <w:r w:rsidRPr="0057463C">
        <w:t xml:space="preserve">, so we judge that </w:t>
      </w:r>
      <w:r w:rsidRPr="0057463C" w:rsidR="00052AF5">
        <w:t>t</w:t>
      </w:r>
      <w:r w:rsidRPr="0057463C">
        <w:t>he models would not capture that inflation peak</w:t>
      </w:r>
      <w:r w:rsidRPr="0057463C" w:rsidR="009F6612">
        <w:t xml:space="preserve"> as well as they might</w:t>
      </w:r>
      <w:r w:rsidRPr="0057463C">
        <w:t>,</w:t>
      </w:r>
      <w:r w:rsidRPr="0057463C" w:rsidR="009F6612">
        <w:t xml:space="preserve"> </w:t>
      </w:r>
      <w:r w:rsidRPr="0057463C">
        <w:t xml:space="preserve">so we made some </w:t>
      </w:r>
      <w:r w:rsidRPr="0057463C" w:rsidR="00052AF5">
        <w:t xml:space="preserve">very specific modelling </w:t>
      </w:r>
      <w:r w:rsidRPr="0057463C">
        <w:t>adjustments</w:t>
      </w:r>
      <w:r w:rsidRPr="0057463C" w:rsidR="009F6612">
        <w:t xml:space="preserve"> </w:t>
      </w:r>
      <w:r w:rsidRPr="0057463C" w:rsidR="00052AF5">
        <w:t xml:space="preserve">and increased our loss charge by </w:t>
      </w:r>
      <w:r w:rsidRPr="0057463C" w:rsidR="009F6612">
        <w:t>£</w:t>
      </w:r>
      <w:r w:rsidRPr="0057463C" w:rsidR="00052AF5">
        <w:t xml:space="preserve">108 million, </w:t>
      </w:r>
      <w:r w:rsidRPr="0057463C">
        <w:t xml:space="preserve">associated with </w:t>
      </w:r>
      <w:r w:rsidRPr="0057463C" w:rsidR="00052AF5">
        <w:t xml:space="preserve">what we call </w:t>
      </w:r>
      <w:r w:rsidRPr="0057463C">
        <w:t>the affordability risk.</w:t>
      </w:r>
      <w:r w:rsidRPr="0057463C" w:rsidR="00052AF5">
        <w:t xml:space="preserve"> We will revisit all of those as part of our half-year.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55481978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052AF5">
        <w:t>When you last published the data, w</w:t>
      </w:r>
      <w:r w:rsidRPr="0057463C">
        <w:t xml:space="preserve">hat was your exposure in terms of your loan book as </w:t>
      </w:r>
      <w:r w:rsidRPr="0057463C" w:rsidR="00052AF5">
        <w:t xml:space="preserve">a </w:t>
      </w:r>
      <w:r w:rsidRPr="0057463C">
        <w:t>percentage of equity?</w:t>
      </w:r>
    </w:p>
    <w:p w:rsidR="000F05C6" w:rsidRPr="0057463C" w:rsidP="00D97FEA">
      <w:pPr>
        <w:pStyle w:val="Answer"/>
      </w:pPr>
      <w:sdt>
        <w:sdtPr>
          <w:alias w:val="Witness"/>
          <w:id w:val="-499499065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The numbers </w:t>
      </w:r>
      <w:r w:rsidRPr="0057463C" w:rsidR="00052AF5">
        <w:t xml:space="preserve">I have in my head </w:t>
      </w:r>
      <w:r w:rsidRPr="0057463C">
        <w:t xml:space="preserve">would be </w:t>
      </w:r>
      <w:r w:rsidRPr="0057463C" w:rsidR="00052AF5">
        <w:t xml:space="preserve">what we call our </w:t>
      </w:r>
      <w:r w:rsidRPr="0057463C">
        <w:t>provision coverage ratios</w:t>
      </w:r>
      <w:r w:rsidRPr="0057463C" w:rsidR="009F6612">
        <w:t>. F</w:t>
      </w:r>
      <w:r w:rsidRPr="0057463C">
        <w:t xml:space="preserve">or personal unsecured credit, </w:t>
      </w:r>
      <w:r w:rsidRPr="0057463C" w:rsidR="00052AF5">
        <w:t xml:space="preserve">our provisions would be about </w:t>
      </w:r>
      <w:r w:rsidRPr="0057463C">
        <w:t>11% of outstanding balances</w:t>
      </w:r>
      <w:r w:rsidRPr="0057463C" w:rsidR="009F6612">
        <w:t>; f</w:t>
      </w:r>
      <w:r w:rsidRPr="0057463C">
        <w:t xml:space="preserve">or mortgages, </w:t>
      </w:r>
      <w:r w:rsidRPr="0057463C" w:rsidR="00F54C14">
        <w:t xml:space="preserve">it would be </w:t>
      </w:r>
      <w:r w:rsidRPr="0057463C">
        <w:t>about 13 basis points.</w:t>
      </w:r>
    </w:p>
    <w:p w:rsidR="000F05C6" w:rsidRPr="0057463C" w:rsidP="00D97FEA">
      <w:pPr>
        <w:pStyle w:val="Remark"/>
      </w:pPr>
      <w:sdt>
        <w:sdtPr>
          <w:alias w:val="Member"/>
          <w:tag w:val="&lt;Member mnisId='4107' dodsId='40489'&gt;"/>
          <w:id w:val="-179760239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052AF5">
        <w:t>That is 0.13%.</w:t>
      </w:r>
    </w:p>
    <w:p w:rsidR="000F05C6" w:rsidRPr="0057463C" w:rsidP="00D97FEA">
      <w:pPr>
        <w:pStyle w:val="Answer"/>
      </w:pPr>
      <w:sdt>
        <w:sdtPr>
          <w:alias w:val="Witness"/>
          <w:id w:val="68540569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 w:rsidR="00F54C14">
        <w:t xml:space="preserve">Yes, </w:t>
      </w:r>
      <w:r w:rsidRPr="0057463C" w:rsidR="00052AF5">
        <w:t xml:space="preserve">0.13%. </w:t>
      </w:r>
      <w:r w:rsidRPr="0057463C">
        <w:t xml:space="preserve">The average </w:t>
      </w:r>
      <w:r w:rsidRPr="0057463C" w:rsidR="00052AF5">
        <w:t>loan</w:t>
      </w:r>
      <w:r w:rsidRPr="0057463C" w:rsidR="00F54C14">
        <w:t xml:space="preserve"> </w:t>
      </w:r>
      <w:r w:rsidRPr="0057463C" w:rsidR="00052AF5">
        <w:t>to</w:t>
      </w:r>
      <w:r w:rsidRPr="0057463C" w:rsidR="00F54C14">
        <w:t xml:space="preserve"> </w:t>
      </w:r>
      <w:r w:rsidRPr="0057463C" w:rsidR="00052AF5">
        <w:t xml:space="preserve">value of the Nationwide book </w:t>
      </w:r>
      <w:r w:rsidRPr="0057463C">
        <w:t>is 51%.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101002580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When the FCA wrote to lenders to remind them of </w:t>
      </w:r>
      <w:r w:rsidRPr="0057463C" w:rsidR="00052AF5">
        <w:t xml:space="preserve">their </w:t>
      </w:r>
      <w:r w:rsidRPr="0057463C">
        <w:t>obligations towards vulnerable customers</w:t>
      </w:r>
      <w:r w:rsidRPr="0057463C" w:rsidR="009F6612">
        <w:t xml:space="preserve"> and</w:t>
      </w:r>
      <w:r w:rsidRPr="0057463C">
        <w:t xml:space="preserve"> </w:t>
      </w:r>
      <w:r w:rsidRPr="0057463C" w:rsidR="00052AF5">
        <w:t xml:space="preserve">borrowers in financial difficulty, Charles, </w:t>
      </w:r>
      <w:r w:rsidRPr="0057463C">
        <w:t>are you aware if all their members changed their behaviour at that point</w:t>
      </w:r>
      <w:r w:rsidRPr="0057463C" w:rsidR="00A912E5">
        <w:t xml:space="preserve">? </w:t>
      </w:r>
      <w:r w:rsidRPr="0057463C" w:rsidR="00052AF5">
        <w:t>Have you kept track of how they are changing behaviour?</w:t>
      </w:r>
    </w:p>
    <w:p w:rsidR="000F05C6" w:rsidRPr="0057463C" w:rsidP="00D97FEA">
      <w:pPr>
        <w:pStyle w:val="Answer"/>
      </w:pPr>
      <w:sdt>
        <w:sdtPr>
          <w:alias w:val="Witness"/>
          <w:id w:val="-135611148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>It is interesting that you use the phrase</w:t>
      </w:r>
      <w:r w:rsidRPr="0057463C" w:rsidR="00A912E5">
        <w:t xml:space="preserve"> about whether </w:t>
      </w:r>
      <w:r w:rsidRPr="0057463C" w:rsidR="00052AF5">
        <w:t>all our members change</w:t>
      </w:r>
      <w:r w:rsidRPr="0057463C" w:rsidR="00A912E5">
        <w:t>d</w:t>
      </w:r>
      <w:r w:rsidRPr="0057463C" w:rsidR="00052AF5">
        <w:t xml:space="preserve"> their behaviour</w:t>
      </w:r>
      <w:r w:rsidRPr="0057463C" w:rsidR="00A912E5">
        <w:t>.</w:t>
      </w:r>
      <w:r w:rsidRPr="0057463C" w:rsidR="009F6612">
        <w:t xml:space="preserve"> </w:t>
      </w:r>
      <w:r w:rsidRPr="0057463C">
        <w:t xml:space="preserve">I would say that our members take vulnerability very seriously. </w:t>
      </w:r>
      <w:r w:rsidRPr="0057463C" w:rsidR="009F6612">
        <w:t>A</w:t>
      </w:r>
      <w:r w:rsidRPr="0057463C" w:rsidR="00052AF5">
        <w:t>t UK Finance, w</w:t>
      </w:r>
      <w:r w:rsidRPr="0057463C">
        <w:t>e have a vulnerability committee</w:t>
      </w:r>
      <w:r w:rsidRPr="0057463C" w:rsidR="00A912E5">
        <w:t>,</w:t>
      </w:r>
      <w:r w:rsidRPr="0057463C">
        <w:t xml:space="preserve"> wh</w:t>
      </w:r>
      <w:r w:rsidRPr="0057463C" w:rsidR="00A912E5">
        <w:t xml:space="preserve">ich </w:t>
      </w:r>
      <w:r w:rsidRPr="0057463C">
        <w:t xml:space="preserve">dedicated individuals </w:t>
      </w:r>
      <w:r w:rsidRPr="0057463C" w:rsidR="00052AF5">
        <w:t xml:space="preserve">from all of our members </w:t>
      </w:r>
      <w:r w:rsidRPr="0057463C">
        <w:t xml:space="preserve">can attend to talk about </w:t>
      </w:r>
      <w:r w:rsidRPr="0057463C" w:rsidR="00052AF5">
        <w:t xml:space="preserve">the </w:t>
      </w:r>
      <w:r w:rsidRPr="0057463C">
        <w:t>latest issues</w:t>
      </w:r>
      <w:r w:rsidRPr="0057463C" w:rsidR="00052AF5">
        <w:t xml:space="preserve"> in terms of vulnerability</w:t>
      </w:r>
      <w:r w:rsidRPr="0057463C">
        <w:t>, making sure that those vulnerable customers are treated fairly</w:t>
      </w:r>
      <w:r w:rsidRPr="0057463C" w:rsidR="00052AF5">
        <w:t xml:space="preserve"> and that they understand the issues</w:t>
      </w:r>
      <w:r w:rsidRPr="0057463C">
        <w:t xml:space="preserve">. By the very nature of </w:t>
      </w:r>
      <w:r w:rsidRPr="0057463C" w:rsidR="00052AF5">
        <w:t xml:space="preserve">somebody </w:t>
      </w:r>
      <w:r w:rsidRPr="0057463C">
        <w:t xml:space="preserve">contacting their bank </w:t>
      </w:r>
      <w:r w:rsidRPr="0057463C" w:rsidR="00052AF5">
        <w:t xml:space="preserve">about financial difficulty or being concerned about financial difficulty, </w:t>
      </w:r>
      <w:r w:rsidRPr="0057463C" w:rsidR="009F6612">
        <w:t xml:space="preserve">that </w:t>
      </w:r>
      <w:r w:rsidRPr="0057463C">
        <w:t>would indicate that they are vulnerable for that period of time</w:t>
      </w:r>
      <w:r w:rsidRPr="0057463C" w:rsidR="00052AF5">
        <w:t xml:space="preserve">, so </w:t>
      </w:r>
      <w:r w:rsidRPr="0057463C">
        <w:t xml:space="preserve">lenders are required to take </w:t>
      </w:r>
      <w:r w:rsidRPr="0057463C" w:rsidR="009F6612">
        <w:t xml:space="preserve">vulnerability </w:t>
      </w:r>
      <w:r w:rsidRPr="0057463C">
        <w:t>into account.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20414104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052AF5">
        <w:t xml:space="preserve">Are you saying that the FCA letter did not prompt any </w:t>
      </w:r>
      <w:r w:rsidRPr="0057463C" w:rsidR="009F6612">
        <w:t>change</w:t>
      </w:r>
      <w:r w:rsidRPr="0057463C" w:rsidR="00052AF5">
        <w:t xml:space="preserve"> in behaviour</w:t>
      </w:r>
      <w:r w:rsidRPr="0057463C" w:rsidR="009F6612">
        <w:t>?</w:t>
      </w:r>
    </w:p>
    <w:p w:rsidR="000F05C6" w:rsidRPr="0057463C" w:rsidP="00D97FEA">
      <w:pPr>
        <w:pStyle w:val="Answer"/>
      </w:pPr>
      <w:sdt>
        <w:sdtPr>
          <w:alias w:val="Witness"/>
          <w:id w:val="-501363671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052AF5">
        <w:t xml:space="preserve">The </w:t>
      </w:r>
      <w:r w:rsidRPr="0057463C">
        <w:t xml:space="preserve">letters </w:t>
      </w:r>
      <w:r w:rsidRPr="0057463C" w:rsidR="00052AF5">
        <w:t xml:space="preserve">from the FCA around </w:t>
      </w:r>
      <w:r w:rsidR="00D97FEA">
        <w:t>customer</w:t>
      </w:r>
      <w:r w:rsidRPr="0057463C" w:rsidR="00052AF5">
        <w:t xml:space="preserve"> vulnerability </w:t>
      </w:r>
      <w:r w:rsidRPr="0057463C">
        <w:t>in terms of things like switching</w:t>
      </w:r>
      <w:r w:rsidRPr="0057463C" w:rsidR="009F6612">
        <w:t xml:space="preserve"> and</w:t>
      </w:r>
      <w:r w:rsidRPr="0057463C" w:rsidR="00052AF5">
        <w:t xml:space="preserve"> mortgage SBRs </w:t>
      </w:r>
      <w:r w:rsidRPr="0057463C">
        <w:t>are always a very welcome reminder</w:t>
      </w:r>
      <w:r w:rsidRPr="0057463C" w:rsidR="00052AF5">
        <w:t xml:space="preserve"> for firms to do that</w:t>
      </w:r>
      <w:r w:rsidRPr="0057463C">
        <w:t>, but it is not something that is only talked about when the FCA</w:t>
      </w:r>
      <w:r w:rsidRPr="0057463C" w:rsidR="00052AF5">
        <w:t xml:space="preserve"> writes. Lenders, whether it is unsecured or secured, will talk about this on an ongoing basis and </w:t>
      </w:r>
      <w:r w:rsidRPr="0057463C" w:rsidR="009F6612">
        <w:t xml:space="preserve">make </w:t>
      </w:r>
      <w:r w:rsidRPr="0057463C">
        <w:t>sure they are picking up those vulnerable customers when they are contacting the firm</w:t>
      </w:r>
      <w:r w:rsidRPr="0057463C" w:rsidR="009F6612">
        <w:t>,</w:t>
      </w:r>
      <w:r w:rsidRPr="0057463C">
        <w:t xml:space="preserve"> </w:t>
      </w:r>
      <w:r w:rsidRPr="0057463C" w:rsidR="00052AF5">
        <w:t xml:space="preserve">either through </w:t>
      </w:r>
      <w:r w:rsidRPr="0057463C" w:rsidR="009F6612">
        <w:t xml:space="preserve">traditional </w:t>
      </w:r>
      <w:r w:rsidRPr="0057463C" w:rsidR="00052AF5">
        <w:t xml:space="preserve">channels in-branch or over the phone, </w:t>
      </w:r>
      <w:r w:rsidRPr="0057463C">
        <w:t>or through digital channels</w:t>
      </w:r>
      <w:r w:rsidRPr="0057463C" w:rsidR="00052AF5">
        <w:t xml:space="preserve"> as well</w:t>
      </w:r>
      <w:r w:rsidRPr="0057463C">
        <w:t xml:space="preserve">. </w:t>
      </w:r>
      <w:r w:rsidRPr="0057463C" w:rsidR="00052AF5">
        <w:t>I do not want to</w:t>
      </w:r>
      <w:r w:rsidR="00D97FEA">
        <w:t xml:space="preserve"> look like I am</w:t>
      </w:r>
      <w:r w:rsidRPr="0057463C" w:rsidR="00052AF5">
        <w:t xml:space="preserve"> pass</w:t>
      </w:r>
      <w:r w:rsidR="00D97FEA">
        <w:t>ing</w:t>
      </w:r>
      <w:r w:rsidRPr="0057463C" w:rsidR="00052AF5">
        <w:t xml:space="preserve"> the question on</w:t>
      </w:r>
      <w:r w:rsidR="00D97FEA">
        <w:t>, but—</w:t>
      </w:r>
    </w:p>
    <w:p w:rsidR="000F05C6" w:rsidRPr="0057463C" w:rsidP="00D97FEA">
      <w:pPr>
        <w:pStyle w:val="Remark"/>
      </w:pPr>
      <w:sdt>
        <w:sdtPr>
          <w:alias w:val="Member"/>
          <w:tag w:val="&lt;Member mnisId='4107' dodsId='40489'&gt;"/>
          <w:id w:val="-176066773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I was going to ask Chris</w:t>
      </w:r>
      <w:r w:rsidRPr="0057463C" w:rsidR="00052AF5">
        <w:t xml:space="preserve"> the same question</w:t>
      </w:r>
      <w:r w:rsidRPr="0057463C">
        <w:t>.</w:t>
      </w:r>
    </w:p>
    <w:p w:rsidR="000F05C6" w:rsidRPr="0057463C" w:rsidP="00D97FEA">
      <w:pPr>
        <w:pStyle w:val="Answer"/>
      </w:pPr>
      <w:sdt>
        <w:sdtPr>
          <w:alias w:val="Witness"/>
          <w:id w:val="116443525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A912E5">
        <w:t xml:space="preserve">Yes, </w:t>
      </w:r>
      <w:r w:rsidRPr="0057463C">
        <w:t>Chris or Joanna</w:t>
      </w:r>
      <w:r w:rsidRPr="0057463C" w:rsidR="00052AF5">
        <w:t>, because she would deal with this on a day-to-day basis through the debt advice side of things</w:t>
      </w:r>
      <w:r w:rsidRPr="0057463C">
        <w:t>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126380998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I </w:t>
      </w:r>
      <w:r w:rsidRPr="0057463C" w:rsidR="00052AF5">
        <w:t xml:space="preserve">was wondering, Chris, whether </w:t>
      </w:r>
      <w:r w:rsidRPr="0057463C">
        <w:t xml:space="preserve">you </w:t>
      </w:r>
      <w:r w:rsidRPr="0057463C" w:rsidR="00052AF5">
        <w:t xml:space="preserve">actually </w:t>
      </w:r>
      <w:r w:rsidRPr="0057463C">
        <w:t>made any internal changes</w:t>
      </w:r>
      <w:r w:rsidRPr="0057463C" w:rsidR="00052AF5">
        <w:t xml:space="preserve"> on receipt of that letter</w:t>
      </w:r>
      <w:r w:rsidRPr="0057463C">
        <w:t>.</w:t>
      </w:r>
    </w:p>
    <w:p w:rsidR="000F05C6" w:rsidRPr="0057463C" w:rsidP="00D97FEA">
      <w:pPr>
        <w:pStyle w:val="Answer"/>
      </w:pPr>
      <w:sdt>
        <w:sdtPr>
          <w:alias w:val="Witness"/>
          <w:id w:val="-38687876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>N</w:t>
      </w:r>
      <w:r w:rsidRPr="0057463C" w:rsidR="00A912E5">
        <w:t>o, n</w:t>
      </w:r>
      <w:r w:rsidRPr="0057463C">
        <w:t>o</w:t>
      </w:r>
      <w:r w:rsidRPr="0057463C" w:rsidR="00052AF5">
        <w:t>t any internal changes</w:t>
      </w:r>
      <w:r w:rsidRPr="0057463C">
        <w:t>. The thing we did</w:t>
      </w:r>
      <w:r w:rsidRPr="0057463C" w:rsidR="009F6612">
        <w:t xml:space="preserve">, </w:t>
      </w:r>
      <w:r w:rsidRPr="0057463C" w:rsidR="00052AF5">
        <w:t xml:space="preserve">which </w:t>
      </w:r>
      <w:r w:rsidRPr="0057463C" w:rsidR="009F6612">
        <w:t>w</w:t>
      </w:r>
      <w:r w:rsidRPr="0057463C" w:rsidR="00052AF5">
        <w:t>as not required by the FCA letter</w:t>
      </w:r>
      <w:r w:rsidRPr="0057463C" w:rsidR="009F6612">
        <w:t>,</w:t>
      </w:r>
      <w:r w:rsidRPr="0057463C" w:rsidR="00052AF5">
        <w:t xml:space="preserve"> </w:t>
      </w:r>
      <w:r w:rsidRPr="0057463C">
        <w:t xml:space="preserve">was the helpline and training colleagues in the </w:t>
      </w:r>
      <w:r w:rsidRPr="0057463C" w:rsidR="00052AF5">
        <w:t xml:space="preserve">branch </w:t>
      </w:r>
      <w:r w:rsidRPr="0057463C">
        <w:t>network so we can do face-to-face conversations with our members.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2087641547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052AF5">
        <w:t>Again, g</w:t>
      </w:r>
      <w:r w:rsidRPr="0057463C">
        <w:t xml:space="preserve">iven the particular characteristics of this </w:t>
      </w:r>
      <w:r w:rsidRPr="0057463C" w:rsidR="00052AF5">
        <w:t xml:space="preserve">financial </w:t>
      </w:r>
      <w:r w:rsidRPr="0057463C">
        <w:t xml:space="preserve">crisis, </w:t>
      </w:r>
      <w:r w:rsidRPr="0057463C" w:rsidR="00052AF5">
        <w:t xml:space="preserve">can you paint a picture of </w:t>
      </w:r>
      <w:r w:rsidRPr="0057463C">
        <w:t xml:space="preserve">who is most likely to be increasing in vulnerability in </w:t>
      </w:r>
      <w:r w:rsidRPr="0057463C" w:rsidR="00052AF5">
        <w:t xml:space="preserve">the </w:t>
      </w:r>
      <w:r w:rsidRPr="0057463C">
        <w:t xml:space="preserve">current </w:t>
      </w:r>
      <w:r w:rsidRPr="0057463C" w:rsidR="00052AF5">
        <w:t xml:space="preserve">economic </w:t>
      </w:r>
      <w:r w:rsidRPr="0057463C">
        <w:t>climate</w:t>
      </w:r>
      <w:r w:rsidRPr="0057463C" w:rsidR="00052AF5">
        <w:t>, Charles</w:t>
      </w:r>
      <w:r w:rsidRPr="0057463C">
        <w:t>?</w:t>
      </w:r>
    </w:p>
    <w:p w:rsidR="000F05C6" w:rsidRPr="0057463C" w:rsidP="00D97FEA">
      <w:pPr>
        <w:pStyle w:val="Answer"/>
      </w:pPr>
      <w:sdt>
        <w:sdtPr>
          <w:alias w:val="Witness"/>
          <w:id w:val="153068099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9F6612">
        <w:t xml:space="preserve">As I said to your colleague, Alison, </w:t>
      </w:r>
      <w:r w:rsidRPr="0057463C" w:rsidR="00052AF5">
        <w:t xml:space="preserve">I would say those </w:t>
      </w:r>
      <w:r w:rsidRPr="0057463C">
        <w:t>individuals</w:t>
      </w:r>
      <w:r w:rsidRPr="0057463C" w:rsidR="009F6612">
        <w:t xml:space="preserve"> who</w:t>
      </w:r>
      <w:r w:rsidRPr="0057463C">
        <w:t xml:space="preserve"> have stretched their affordability.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-885487863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A912E5">
        <w:t>And t</w:t>
      </w:r>
      <w:r w:rsidRPr="0057463C" w:rsidR="00052AF5">
        <w:t>hose who have done that r</w:t>
      </w:r>
      <w:r w:rsidRPr="0057463C">
        <w:t>ecently.</w:t>
      </w:r>
    </w:p>
    <w:p w:rsidR="0047245A" w:rsidRPr="0057463C" w:rsidP="00D97FEA">
      <w:pPr>
        <w:pStyle w:val="Answer"/>
      </w:pPr>
      <w:sdt>
        <w:sdtPr>
          <w:alias w:val="Witness"/>
          <w:id w:val="-19546912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0F05C6">
            <w:rPr>
              <w:b/>
            </w:rPr>
            <w:t xml:space="preserve"> </w:t>
          </w:r>
        </w:sdtContent>
      </w:sdt>
      <w:r w:rsidRPr="0057463C" w:rsidR="00A912E5">
        <w:t>Yes, p</w:t>
      </w:r>
      <w:r w:rsidRPr="0057463C" w:rsidR="00052AF5">
        <w:t>otentially recently, but also potentially lon</w:t>
      </w:r>
      <w:r w:rsidRPr="0057463C" w:rsidR="009F6612">
        <w:t>g-</w:t>
      </w:r>
      <w:r w:rsidRPr="0057463C" w:rsidR="00052AF5">
        <w:t>term as well, but a</w:t>
      </w:r>
      <w:r w:rsidRPr="0057463C" w:rsidR="000F05C6">
        <w:t>lso in terms of those who are on relatively low or fixed incomes</w:t>
      </w:r>
      <w:r w:rsidRPr="0057463C" w:rsidR="00052AF5">
        <w:t>. W</w:t>
      </w:r>
      <w:r w:rsidRPr="0057463C" w:rsidR="000F05C6">
        <w:t xml:space="preserve">e know that borrowers will </w:t>
      </w:r>
      <w:r w:rsidRPr="0057463C" w:rsidR="00052AF5">
        <w:t xml:space="preserve">take a mortgage and </w:t>
      </w:r>
      <w:r w:rsidRPr="0057463C" w:rsidR="000F05C6">
        <w:t xml:space="preserve">still be </w:t>
      </w:r>
      <w:r w:rsidRPr="0057463C" w:rsidR="00052AF5">
        <w:t>re</w:t>
      </w:r>
      <w:r w:rsidRPr="0057463C" w:rsidR="000F05C6">
        <w:t xml:space="preserve">paying that in their retirement. </w:t>
      </w:r>
      <w:r w:rsidRPr="0057463C" w:rsidR="00052AF5">
        <w:t>We are aware</w:t>
      </w:r>
      <w:r w:rsidRPr="0057463C" w:rsidR="009F6612">
        <w:t>—</w:t>
      </w:r>
      <w:r w:rsidRPr="0057463C" w:rsidR="00052AF5">
        <w:t>and this is a common fact</w:t>
      </w:r>
      <w:r w:rsidRPr="0057463C" w:rsidR="009F6612">
        <w:t>—</w:t>
      </w:r>
      <w:r w:rsidRPr="0057463C" w:rsidR="00052AF5">
        <w:t>that a number of people</w:t>
      </w:r>
      <w:r w:rsidRPr="0057463C" w:rsidR="009F6612">
        <w:t xml:space="preserve"> </w:t>
      </w:r>
      <w:r w:rsidRPr="0057463C" w:rsidR="00052AF5">
        <w:t xml:space="preserve">took early retirement </w:t>
      </w:r>
      <w:r w:rsidRPr="0057463C" w:rsidR="009F6612">
        <w:t xml:space="preserve">following the pandemic, </w:t>
      </w:r>
      <w:r w:rsidRPr="0057463C" w:rsidR="00052AF5">
        <w:t xml:space="preserve">and some of them will still have mortgages to pay. </w:t>
      </w:r>
      <w:r w:rsidRPr="0057463C" w:rsidR="000F05C6">
        <w:t>Their income will have reduced</w:t>
      </w:r>
      <w:r w:rsidRPr="0057463C" w:rsidR="009F6612">
        <w:t xml:space="preserve"> </w:t>
      </w:r>
      <w:r w:rsidRPr="0057463C" w:rsidR="00052AF5">
        <w:t xml:space="preserve">because they will be on a fixed income, </w:t>
      </w:r>
      <w:r w:rsidRPr="0057463C" w:rsidR="000F05C6">
        <w:t>so there will be those challenges there.</w:t>
      </w:r>
    </w:p>
    <w:p w:rsidR="000F05C6" w:rsidRPr="0057463C" w:rsidP="00D97FEA">
      <w:pPr>
        <w:pStyle w:val="Question"/>
      </w:pPr>
      <w:sdt>
        <w:sdtPr>
          <w:alias w:val="Member"/>
          <w:tag w:val="&lt;Member mnisId='4107' dodsId='40489'&gt;"/>
          <w:id w:val="-1249729400"/>
          <w:placeholder>
            <w:docPart w:val="DefaultPlaceholder_-1854013440"/>
          </w:placeholder>
          <w:richText/>
        </w:sdtPr>
        <w:sdtContent>
          <w:r w:rsidRPr="0057463C" w:rsidR="0047245A">
            <w:rPr>
              <w:b/>
            </w:rPr>
            <w:t>Harriett Baldwin:</w:t>
          </w:r>
        </w:sdtContent>
      </w:sdt>
      <w:r w:rsidRPr="0057463C" w:rsidR="0047245A">
        <w:t xml:space="preserve"> You are collecting statistics</w:t>
      </w:r>
      <w:r w:rsidRPr="0057463C" w:rsidR="00052AF5">
        <w:t xml:space="preserve"> on those characteristics that are out there and published in terms of the age and how different the characteristics might be</w:t>
      </w:r>
      <w:r w:rsidRPr="0057463C" w:rsidR="0047245A">
        <w:t>.</w:t>
      </w:r>
    </w:p>
    <w:p w:rsidR="00052AF5" w:rsidRPr="0057463C" w:rsidP="00D97FEA">
      <w:pPr>
        <w:pStyle w:val="Answer"/>
      </w:pPr>
      <w:sdt>
        <w:sdtPr>
          <w:alias w:val="Witness"/>
          <w:id w:val="-472678812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 w:rsidR="0047245A">
            <w:rPr>
              <w:b/>
            </w:rPr>
            <w:t xml:space="preserve"> </w:t>
          </w:r>
        </w:sdtContent>
      </w:sdt>
      <w:r w:rsidRPr="0057463C" w:rsidR="0047245A">
        <w:t xml:space="preserve">Not </w:t>
      </w:r>
      <w:r w:rsidRPr="0057463C">
        <w:t>specifically</w:t>
      </w:r>
      <w:r w:rsidRPr="0057463C" w:rsidR="0047245A">
        <w:t xml:space="preserve"> </w:t>
      </w:r>
      <w:r w:rsidRPr="0057463C">
        <w:t xml:space="preserve">those individuals in terms of age and </w:t>
      </w:r>
      <w:r w:rsidRPr="0057463C" w:rsidR="0047245A">
        <w:t xml:space="preserve">protected characteristics, but </w:t>
      </w:r>
      <w:r w:rsidRPr="0057463C">
        <w:t xml:space="preserve">what </w:t>
      </w:r>
      <w:r w:rsidRPr="0057463C" w:rsidR="0047245A">
        <w:t xml:space="preserve">lenders </w:t>
      </w:r>
      <w:r w:rsidRPr="0057463C" w:rsidR="009F6612">
        <w:t xml:space="preserve">are aware of </w:t>
      </w:r>
      <w:r w:rsidRPr="0057463C">
        <w:t>is</w:t>
      </w:r>
      <w:r w:rsidRPr="0057463C" w:rsidR="009F6612">
        <w:t xml:space="preserve"> that,</w:t>
      </w:r>
      <w:r w:rsidRPr="0057463C">
        <w:t xml:space="preserve"> </w:t>
      </w:r>
      <w:r w:rsidRPr="0057463C" w:rsidR="0047245A">
        <w:t xml:space="preserve">looking at those borrowers </w:t>
      </w:r>
      <w:r w:rsidRPr="0057463C">
        <w:t>on fixed incomes, lending into retirement, they</w:t>
      </w:r>
      <w:r w:rsidRPr="0057463C" w:rsidR="009F6612">
        <w:t xml:space="preserve"> </w:t>
      </w:r>
      <w:r w:rsidRPr="0057463C">
        <w:t xml:space="preserve">will know </w:t>
      </w:r>
      <w:r w:rsidRPr="0057463C" w:rsidR="0047245A">
        <w:t>which borrowers have passed their retirement age</w:t>
      </w:r>
      <w:r w:rsidRPr="0057463C">
        <w:t xml:space="preserve"> and still have mortgages </w:t>
      </w:r>
      <w:r w:rsidRPr="0057463C" w:rsidR="0047245A">
        <w:t>so that they can contact them as well</w:t>
      </w:r>
      <w:r w:rsidRPr="0057463C" w:rsidR="009F6612">
        <w:t>. A</w:t>
      </w:r>
      <w:r w:rsidRPr="0057463C">
        <w:t xml:space="preserve">s I said before, </w:t>
      </w:r>
      <w:r w:rsidRPr="0057463C" w:rsidR="0047245A">
        <w:t xml:space="preserve">their teams are trained to </w:t>
      </w:r>
      <w:r w:rsidRPr="0057463C">
        <w:t xml:space="preserve">be able to </w:t>
      </w:r>
      <w:r w:rsidRPr="0057463C" w:rsidR="0047245A">
        <w:t>pick up t</w:t>
      </w:r>
      <w:r w:rsidRPr="0057463C">
        <w:t>h</w:t>
      </w:r>
      <w:r w:rsidRPr="0057463C" w:rsidR="0047245A">
        <w:t>ose customers who may be vulnerable</w:t>
      </w:r>
      <w:r w:rsidRPr="0057463C">
        <w:t xml:space="preserve"> when they are phoning in terms of their actual individual circumstances</w:t>
      </w:r>
      <w:r w:rsidRPr="0057463C" w:rsidR="0047245A">
        <w:t xml:space="preserve">. </w:t>
      </w:r>
      <w:r w:rsidRPr="0057463C">
        <w:t>I</w:t>
      </w:r>
      <w:r w:rsidRPr="0057463C" w:rsidR="0047245A">
        <w:t xml:space="preserve">t is a tailored approach that is taken now. </w:t>
      </w:r>
      <w:r w:rsidRPr="0057463C">
        <w:t>As Joanna mentioned, t</w:t>
      </w:r>
      <w:r w:rsidRPr="0057463C" w:rsidR="0047245A">
        <w:t xml:space="preserve">he banks learned a lot from the pandemic </w:t>
      </w:r>
      <w:r w:rsidRPr="0057463C" w:rsidR="00A912E5">
        <w:t xml:space="preserve">in terms of </w:t>
      </w:r>
      <w:r w:rsidRPr="0057463C">
        <w:t xml:space="preserve">how to deal with customers that </w:t>
      </w:r>
      <w:r w:rsidRPr="0057463C" w:rsidR="00A912E5">
        <w:t>a</w:t>
      </w:r>
      <w:r w:rsidRPr="0057463C">
        <w:t>re facing difficulty</w:t>
      </w:r>
      <w:r w:rsidRPr="0057463C" w:rsidR="009F6612">
        <w:t>,</w:t>
      </w:r>
      <w:r w:rsidRPr="0057463C">
        <w:t xml:space="preserve"> and </w:t>
      </w:r>
      <w:r w:rsidRPr="0057463C" w:rsidR="009F6612">
        <w:t xml:space="preserve">they </w:t>
      </w:r>
      <w:r w:rsidRPr="0057463C" w:rsidR="0047245A">
        <w:t>want to build on that because it is a positive place to build from.</w:t>
      </w:r>
    </w:p>
    <w:p w:rsidR="0047245A" w:rsidRPr="0057463C" w:rsidP="00D97FEA">
      <w:pPr>
        <w:pStyle w:val="Question"/>
      </w:pPr>
      <w:sdt>
        <w:sdtPr>
          <w:alias w:val="Member"/>
          <w:tag w:val="&lt;Member mnisId='4107' dodsId='40489'&gt;"/>
          <w:id w:val="-174285791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Given the current situation</w:t>
      </w:r>
      <w:r w:rsidRPr="0057463C" w:rsidR="009F6612">
        <w:t xml:space="preserve"> and the</w:t>
      </w:r>
      <w:r w:rsidRPr="0057463C" w:rsidR="00A912E5">
        <w:t xml:space="preserve"> current</w:t>
      </w:r>
      <w:r w:rsidRPr="0057463C" w:rsidR="009F6612">
        <w:t xml:space="preserve"> financial backdrop</w:t>
      </w:r>
      <w:r w:rsidRPr="0057463C">
        <w:t>, I can see why lenders are calling for an extension</w:t>
      </w:r>
      <w:r w:rsidRPr="0057463C" w:rsidR="009F6612">
        <w:t xml:space="preserve"> of the </w:t>
      </w:r>
      <w:r w:rsidRPr="0057463C" w:rsidR="00A912E5">
        <w:t>m</w:t>
      </w:r>
      <w:r w:rsidRPr="0057463C" w:rsidR="001B659B">
        <w:t xml:space="preserve">ortgage </w:t>
      </w:r>
      <w:r w:rsidRPr="0057463C" w:rsidR="00A912E5">
        <w:t>g</w:t>
      </w:r>
      <w:r w:rsidRPr="0057463C" w:rsidR="001B659B">
        <w:t xml:space="preserve">uarantee </w:t>
      </w:r>
      <w:r w:rsidRPr="0057463C" w:rsidR="00A912E5">
        <w:t>s</w:t>
      </w:r>
      <w:r w:rsidRPr="0057463C" w:rsidR="001B659B">
        <w:t>cheme</w:t>
      </w:r>
      <w:r w:rsidRPr="0057463C">
        <w:t>, but does that make sense if you are on the side of the Treasury?</w:t>
      </w:r>
      <w:r w:rsidRPr="0057463C" w:rsidR="009F6612">
        <w:t xml:space="preserve"> Would that make sense at this particular point in time?</w:t>
      </w:r>
    </w:p>
    <w:p w:rsidR="0047245A" w:rsidRPr="0057463C" w:rsidP="00D97FEA">
      <w:pPr>
        <w:pStyle w:val="Answer"/>
      </w:pPr>
      <w:sdt>
        <w:sdtPr>
          <w:alias w:val="Witness"/>
          <w:id w:val="-126568648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1B659B">
        <w:t>Yes, fr</w:t>
      </w:r>
      <w:r w:rsidRPr="0057463C">
        <w:t xml:space="preserve">om the point of view of providing </w:t>
      </w:r>
      <w:r w:rsidRPr="0057463C" w:rsidR="009F6612">
        <w:t xml:space="preserve">that </w:t>
      </w:r>
      <w:r w:rsidRPr="0057463C">
        <w:t>certainty</w:t>
      </w:r>
      <w:r w:rsidRPr="0057463C" w:rsidR="009F6612">
        <w:t xml:space="preserve"> for lenders and also homeowners</w:t>
      </w:r>
      <w:r w:rsidRPr="0057463C">
        <w:t>.</w:t>
      </w:r>
    </w:p>
    <w:p w:rsidR="0047245A" w:rsidRPr="0057463C" w:rsidP="00D97FEA">
      <w:pPr>
        <w:pStyle w:val="Remark"/>
      </w:pPr>
      <w:sdt>
        <w:sdtPr>
          <w:alias w:val="Member"/>
          <w:tag w:val="&lt;Member mnisId='4107' dodsId='40489'&gt;"/>
          <w:id w:val="-1511211890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9F6612">
        <w:t>It is great for lenders.</w:t>
      </w:r>
    </w:p>
    <w:p w:rsidR="0047245A" w:rsidRPr="0057463C" w:rsidP="00D97FEA">
      <w:pPr>
        <w:pStyle w:val="Answer"/>
      </w:pPr>
      <w:sdt>
        <w:sdtPr>
          <w:alias w:val="Witness"/>
          <w:id w:val="1888287238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 w:rsidR="00A912E5">
        <w:t>It is also great for h</w:t>
      </w:r>
      <w:r w:rsidRPr="0057463C" w:rsidR="001B659B">
        <w:t>omeowners</w:t>
      </w:r>
      <w:r w:rsidRPr="0057463C" w:rsidR="009F6612">
        <w:t xml:space="preserve"> in terms of facing potential negative equity</w:t>
      </w:r>
      <w:r w:rsidRPr="0057463C" w:rsidR="00A912E5">
        <w:t xml:space="preserve"> if</w:t>
      </w:r>
      <w:r w:rsidRPr="0057463C">
        <w:t xml:space="preserve"> house prices were to reduce</w:t>
      </w:r>
      <w:r w:rsidRPr="0057463C" w:rsidR="00A912E5">
        <w:t>.</w:t>
      </w:r>
      <w:r w:rsidRPr="0057463C">
        <w:t xml:space="preserve"> </w:t>
      </w:r>
      <w:r w:rsidRPr="0057463C" w:rsidR="00A912E5">
        <w:t>T</w:t>
      </w:r>
      <w:r w:rsidRPr="0057463C">
        <w:t xml:space="preserve">hat scheme provides that support. </w:t>
      </w:r>
      <w:r w:rsidRPr="0057463C" w:rsidR="009F6612">
        <w:t>Also</w:t>
      </w:r>
      <w:r w:rsidRPr="0057463C" w:rsidR="001B659B">
        <w:t>,</w:t>
      </w:r>
      <w:r w:rsidRPr="0057463C" w:rsidR="009F6612">
        <w:t xml:space="preserve"> from the point of view of </w:t>
      </w:r>
      <w:r w:rsidRPr="0057463C">
        <w:t>borrowers</w:t>
      </w:r>
      <w:r w:rsidRPr="0057463C" w:rsidR="009F6612">
        <w:t xml:space="preserve">, all borrowers </w:t>
      </w:r>
      <w:r w:rsidRPr="0057463C">
        <w:t xml:space="preserve">are stressed for affordability. </w:t>
      </w:r>
      <w:r w:rsidRPr="0057463C" w:rsidR="009F6612">
        <w:t xml:space="preserve">As Ray said right at the beginning, they are stressed for affordability. </w:t>
      </w:r>
      <w:r w:rsidRPr="0057463C">
        <w:t>Th</w:t>
      </w:r>
      <w:r w:rsidRPr="0057463C" w:rsidR="001B659B">
        <w:t>ose</w:t>
      </w:r>
      <w:r w:rsidRPr="0057463C">
        <w:t xml:space="preserve"> criteria </w:t>
      </w:r>
      <w:r w:rsidRPr="0057463C" w:rsidR="009F6612">
        <w:t xml:space="preserve">for affordability </w:t>
      </w:r>
      <w:r w:rsidRPr="0057463C" w:rsidR="001B659B">
        <w:t xml:space="preserve">are </w:t>
      </w:r>
      <w:r w:rsidRPr="0057463C">
        <w:t xml:space="preserve">very clear, and that is done so </w:t>
      </w:r>
      <w:r w:rsidRPr="0057463C" w:rsidR="009F6612">
        <w:t xml:space="preserve">that </w:t>
      </w:r>
      <w:r w:rsidRPr="0057463C">
        <w:t>bor</w:t>
      </w:r>
      <w:r w:rsidRPr="0057463C" w:rsidR="001B659B">
        <w:t>r</w:t>
      </w:r>
      <w:r w:rsidRPr="0057463C">
        <w:t xml:space="preserve">owers can face financial challenges </w:t>
      </w:r>
      <w:r w:rsidRPr="0057463C" w:rsidR="009F6612">
        <w:t xml:space="preserve">in terms of interest rates going up or </w:t>
      </w:r>
      <w:r w:rsidRPr="0057463C" w:rsidR="001B659B">
        <w:t xml:space="preserve">the </w:t>
      </w:r>
      <w:r w:rsidRPr="0057463C" w:rsidR="009F6612">
        <w:t xml:space="preserve">cost-of-living challenges that we are seeing, </w:t>
      </w:r>
      <w:r w:rsidRPr="0057463C">
        <w:t>and still afford to keep a roof over their head.</w:t>
      </w:r>
    </w:p>
    <w:p w:rsidR="0047245A" w:rsidRPr="0057463C" w:rsidP="00D97FEA">
      <w:pPr>
        <w:pStyle w:val="Question"/>
      </w:pPr>
      <w:sdt>
        <w:sdtPr>
          <w:alias w:val="Member"/>
          <w:tag w:val="&lt;Member mnisId='4107' dodsId='40489'&gt;"/>
          <w:id w:val="-149664886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9F6612">
        <w:t xml:space="preserve">Chris, </w:t>
      </w:r>
      <w:r w:rsidRPr="0057463C">
        <w:t>I am not clear. Is Nationwide a signatory</w:t>
      </w:r>
      <w:r w:rsidRPr="0057463C" w:rsidR="009F6612">
        <w:t xml:space="preserve"> to the </w:t>
      </w:r>
      <w:r w:rsidRPr="0057463C" w:rsidR="00A912E5">
        <w:t>m</w:t>
      </w:r>
      <w:r w:rsidRPr="0057463C" w:rsidR="001B659B">
        <w:t xml:space="preserve">ortgage </w:t>
      </w:r>
      <w:r w:rsidRPr="0057463C" w:rsidR="00A912E5">
        <w:t>g</w:t>
      </w:r>
      <w:r w:rsidRPr="0057463C" w:rsidR="001B659B">
        <w:t xml:space="preserve">uarantee </w:t>
      </w:r>
      <w:r w:rsidRPr="0057463C" w:rsidR="00A912E5">
        <w:t>s</w:t>
      </w:r>
      <w:r w:rsidRPr="0057463C" w:rsidR="001B659B">
        <w:t>cheme</w:t>
      </w:r>
      <w:r w:rsidRPr="0057463C">
        <w:t>?</w:t>
      </w:r>
    </w:p>
    <w:p w:rsidR="0047245A" w:rsidRPr="0057463C" w:rsidP="00D97FEA">
      <w:pPr>
        <w:pStyle w:val="Answer"/>
      </w:pPr>
      <w:sdt>
        <w:sdtPr>
          <w:alias w:val="Witness"/>
          <w:id w:val="-123438804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We </w:t>
      </w:r>
      <w:r w:rsidRPr="0057463C" w:rsidR="009F6612">
        <w:t xml:space="preserve">have always stayed in 95% apart from a very short period at the beginning of the pandemic, and we </w:t>
      </w:r>
      <w:r w:rsidRPr="0057463C">
        <w:t xml:space="preserve">do not use the </w:t>
      </w:r>
      <w:r w:rsidRPr="0057463C" w:rsidR="00A912E5">
        <w:t>m</w:t>
      </w:r>
      <w:r w:rsidRPr="0057463C" w:rsidR="001B659B">
        <w:t xml:space="preserve">ortgage </w:t>
      </w:r>
      <w:r w:rsidRPr="0057463C" w:rsidR="00A912E5">
        <w:t>g</w:t>
      </w:r>
      <w:r w:rsidRPr="0057463C" w:rsidR="001B659B">
        <w:t xml:space="preserve">uarantee </w:t>
      </w:r>
      <w:r w:rsidRPr="0057463C" w:rsidR="00A912E5">
        <w:t>s</w:t>
      </w:r>
      <w:r w:rsidRPr="0057463C" w:rsidR="001B659B">
        <w:t>cheme</w:t>
      </w:r>
      <w:r w:rsidRPr="0057463C">
        <w:t>. We are happy to take that risk ourselves because of our lendi</w:t>
      </w:r>
      <w:r w:rsidRPr="0057463C" w:rsidR="009F6612">
        <w:t>n</w:t>
      </w:r>
      <w:r w:rsidRPr="0057463C">
        <w:t>g criteria</w:t>
      </w:r>
      <w:r w:rsidRPr="0057463C" w:rsidR="009F6612">
        <w:t xml:space="preserve"> and standards. We judge that we have a better answer than buying the policy</w:t>
      </w:r>
      <w:r w:rsidRPr="0057463C">
        <w:t>.</w:t>
      </w:r>
    </w:p>
    <w:p w:rsidR="0047245A" w:rsidRPr="0057463C" w:rsidP="00D97FEA">
      <w:pPr>
        <w:pStyle w:val="Question"/>
      </w:pPr>
      <w:sdt>
        <w:sdtPr>
          <w:alias w:val="Member"/>
          <w:tag w:val="&lt;Member mnisId='4107' dodsId='40489'&gt;"/>
          <w:id w:val="-654374152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Harriett Baldwin:</w:t>
          </w:r>
        </w:sdtContent>
      </w:sdt>
      <w:r w:rsidRPr="0057463C">
        <w:t xml:space="preserve"> </w:t>
      </w:r>
      <w:r w:rsidRPr="0057463C" w:rsidR="009F6612">
        <w:t>Can I ask if any of the rest of the panel have a</w:t>
      </w:r>
      <w:r w:rsidRPr="0057463C">
        <w:t xml:space="preserve">ny final points </w:t>
      </w:r>
      <w:r w:rsidRPr="0057463C" w:rsidR="009F6612">
        <w:t>they want to make</w:t>
      </w:r>
      <w:r w:rsidRPr="0057463C" w:rsidR="001B659B">
        <w:t xml:space="preserve">, particularly </w:t>
      </w:r>
      <w:r w:rsidRPr="0057463C">
        <w:t>on vulnerability</w:t>
      </w:r>
      <w:r w:rsidRPr="0057463C" w:rsidR="009F6612">
        <w:t>?</w:t>
      </w:r>
    </w:p>
    <w:p w:rsidR="001B659B" w:rsidRPr="0057463C" w:rsidP="00D97FEA">
      <w:pPr>
        <w:pStyle w:val="Answer"/>
      </w:pPr>
      <w:sdt>
        <w:sdtPr>
          <w:alias w:val="Witness"/>
          <w:id w:val="193509642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Ray Boulger:</w:t>
          </w:r>
          <w:r w:rsidRPr="0057463C" w:rsidR="0047245A">
            <w:rPr>
              <w:b/>
            </w:rPr>
            <w:t xml:space="preserve"> </w:t>
          </w:r>
        </w:sdtContent>
      </w:sdt>
      <w:r w:rsidRPr="0057463C" w:rsidR="009F6612">
        <w:t xml:space="preserve">On the </w:t>
      </w:r>
      <w:r w:rsidRPr="0057463C" w:rsidR="00A912E5">
        <w:t>m</w:t>
      </w:r>
      <w:r w:rsidRPr="0057463C">
        <w:t xml:space="preserve">ortgage </w:t>
      </w:r>
      <w:r w:rsidRPr="0057463C" w:rsidR="00A912E5">
        <w:t>g</w:t>
      </w:r>
      <w:r w:rsidRPr="0057463C">
        <w:t xml:space="preserve">uarantee </w:t>
      </w:r>
      <w:r w:rsidRPr="0057463C" w:rsidR="00A912E5">
        <w:t>s</w:t>
      </w:r>
      <w:r w:rsidRPr="0057463C">
        <w:t>cheme</w:t>
      </w:r>
      <w:r w:rsidRPr="0057463C" w:rsidR="009F6612">
        <w:t xml:space="preserve"> question, </w:t>
      </w:r>
      <w:r w:rsidRPr="0057463C" w:rsidR="00A912E5">
        <w:t xml:space="preserve">although, </w:t>
      </w:r>
      <w:r w:rsidRPr="0057463C" w:rsidR="0047245A">
        <w:t>from a lender</w:t>
      </w:r>
      <w:r w:rsidRPr="0057463C" w:rsidR="009F6612">
        <w:t xml:space="preserve">’s </w:t>
      </w:r>
      <w:r w:rsidRPr="0057463C" w:rsidR="0047245A">
        <w:t>perspective</w:t>
      </w:r>
      <w:r w:rsidRPr="0057463C">
        <w:t xml:space="preserve">, </w:t>
      </w:r>
      <w:r w:rsidRPr="0057463C" w:rsidR="0047245A">
        <w:t xml:space="preserve">the more options they have </w:t>
      </w:r>
      <w:r w:rsidRPr="0057463C" w:rsidR="009F6612">
        <w:t>in terms of whether they choose to in</w:t>
      </w:r>
      <w:r w:rsidRPr="0057463C">
        <w:t>su</w:t>
      </w:r>
      <w:r w:rsidRPr="0057463C" w:rsidR="009F6612">
        <w:t>re their higher LTVs and</w:t>
      </w:r>
      <w:r w:rsidRPr="0057463C">
        <w:t>,</w:t>
      </w:r>
      <w:r w:rsidRPr="0057463C" w:rsidR="009F6612">
        <w:t xml:space="preserve"> if so</w:t>
      </w:r>
      <w:r w:rsidRPr="0057463C">
        <w:t xml:space="preserve">, </w:t>
      </w:r>
      <w:r w:rsidRPr="0057463C" w:rsidR="009F6612">
        <w:t>how to do it, the better</w:t>
      </w:r>
      <w:r w:rsidRPr="0057463C">
        <w:t>, t</w:t>
      </w:r>
      <w:r w:rsidRPr="0057463C" w:rsidR="0047245A">
        <w:t>here are private sector schemes that have come into the market recently. There is one</w:t>
      </w:r>
      <w:r w:rsidRPr="0057463C">
        <w:t xml:space="preserve">, </w:t>
      </w:r>
      <w:r w:rsidRPr="0057463C" w:rsidR="009F6612">
        <w:t>for example</w:t>
      </w:r>
      <w:r w:rsidRPr="0057463C">
        <w:t xml:space="preserve">, </w:t>
      </w:r>
      <w:r w:rsidRPr="0057463C" w:rsidR="009F6612">
        <w:t xml:space="preserve">called </w:t>
      </w:r>
      <w:r w:rsidRPr="0057463C">
        <w:t>D</w:t>
      </w:r>
      <w:r w:rsidRPr="0057463C" w:rsidR="009F6612">
        <w:t xml:space="preserve">eposit </w:t>
      </w:r>
      <w:r w:rsidRPr="0057463C">
        <w:t>U</w:t>
      </w:r>
      <w:r w:rsidRPr="0057463C" w:rsidR="009F6612">
        <w:t xml:space="preserve">nlock, which is </w:t>
      </w:r>
      <w:r w:rsidRPr="0057463C" w:rsidR="0047245A">
        <w:t xml:space="preserve">funded </w:t>
      </w:r>
      <w:r w:rsidRPr="0057463C" w:rsidR="009F6612">
        <w:t xml:space="preserve">in part </w:t>
      </w:r>
      <w:r w:rsidRPr="0057463C" w:rsidR="0047245A">
        <w:t>by developers</w:t>
      </w:r>
      <w:r w:rsidRPr="0057463C">
        <w:t>. T</w:t>
      </w:r>
      <w:r w:rsidRPr="0057463C" w:rsidR="009F6612">
        <w:t>hat is only available on new-build propertie</w:t>
      </w:r>
      <w:r w:rsidRPr="0057463C">
        <w:t>s,</w:t>
      </w:r>
      <w:r w:rsidRPr="0057463C" w:rsidR="009F6612">
        <w:t xml:space="preserve"> and </w:t>
      </w:r>
      <w:r w:rsidRPr="0057463C" w:rsidR="0047245A">
        <w:t>developers provide some funding for that</w:t>
      </w:r>
      <w:r w:rsidRPr="0057463C">
        <w:t>. T</w:t>
      </w:r>
      <w:r w:rsidRPr="0057463C" w:rsidR="009F6612">
        <w:t xml:space="preserve">here are one or two other schemes. </w:t>
      </w:r>
    </w:p>
    <w:p w:rsidR="0047245A" w:rsidRPr="0057463C" w:rsidP="00D97FEA">
      <w:pPr>
        <w:pStyle w:val="Answer"/>
      </w:pPr>
      <w:r w:rsidRPr="0057463C">
        <w:t>I</w:t>
      </w:r>
      <w:r w:rsidRPr="0057463C">
        <w:t>n general</w:t>
      </w:r>
      <w:r w:rsidRPr="0057463C" w:rsidR="001B659B">
        <w:t xml:space="preserve">, </w:t>
      </w:r>
      <w:r w:rsidRPr="0057463C">
        <w:t>the private sector has been stepping up to the mark in terms of providing alternative options</w:t>
      </w:r>
      <w:r w:rsidRPr="0057463C" w:rsidR="001B659B">
        <w:t>. My view is that if the Government could step out of that in due course—obviously</w:t>
      </w:r>
      <w:r w:rsidRPr="0057463C" w:rsidR="00A912E5">
        <w:t xml:space="preserve"> they</w:t>
      </w:r>
      <w:r w:rsidRPr="0057463C" w:rsidR="001B659B">
        <w:t xml:space="preserve"> need to give a reasonable amount of time—because </w:t>
      </w:r>
      <w:r w:rsidRPr="0057463C">
        <w:t>the private sector is providing alternative solutions</w:t>
      </w:r>
      <w:r w:rsidRPr="0057463C" w:rsidR="001B659B">
        <w:t>, that would be good, because it is not something the Government should be involved in</w:t>
      </w:r>
      <w:r w:rsidRPr="0057463C" w:rsidR="00A912E5">
        <w:t xml:space="preserve"> </w:t>
      </w:r>
      <w:r w:rsidRPr="0057463C" w:rsidR="001B659B">
        <w:t>long</w:t>
      </w:r>
      <w:r w:rsidRPr="0057463C" w:rsidR="00A912E5">
        <w:t xml:space="preserve"> </w:t>
      </w:r>
      <w:r w:rsidRPr="0057463C" w:rsidR="001B659B">
        <w:t>term</w:t>
      </w:r>
      <w:r w:rsidRPr="0057463C" w:rsidR="00A912E5">
        <w:t>, only</w:t>
      </w:r>
      <w:r w:rsidRPr="0057463C" w:rsidR="001B659B">
        <w:t xml:space="preserve"> when </w:t>
      </w:r>
      <w:r w:rsidRPr="0057463C" w:rsidR="00A912E5">
        <w:t>they</w:t>
      </w:r>
      <w:r w:rsidRPr="0057463C" w:rsidR="001B659B">
        <w:t xml:space="preserve"> need to deal with a short-term problem</w:t>
      </w:r>
      <w:r w:rsidRPr="0057463C">
        <w:t xml:space="preserve">. </w:t>
      </w:r>
    </w:p>
    <w:p w:rsidR="0047245A" w:rsidRPr="0057463C" w:rsidP="00D97FEA">
      <w:pPr>
        <w:pStyle w:val="Answer"/>
      </w:pPr>
      <w:sdt>
        <w:sdtPr>
          <w:alias w:val="Witness"/>
          <w:id w:val="73181428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We participate in the </w:t>
      </w:r>
      <w:r w:rsidRPr="0057463C" w:rsidR="001B659B">
        <w:t>D</w:t>
      </w:r>
      <w:r w:rsidRPr="0057463C">
        <w:t xml:space="preserve">eposit </w:t>
      </w:r>
      <w:r w:rsidRPr="0057463C" w:rsidR="001B659B">
        <w:t>U</w:t>
      </w:r>
      <w:r w:rsidRPr="0057463C">
        <w:t>nlock scheme</w:t>
      </w:r>
      <w:r w:rsidRPr="0057463C" w:rsidR="009E5322">
        <w:t>. I</w:t>
      </w:r>
      <w:r w:rsidRPr="0057463C">
        <w:t xml:space="preserve">t aligns </w:t>
      </w:r>
      <w:r w:rsidRPr="0057463C" w:rsidR="001B659B">
        <w:t>the interests of lenders and builders</w:t>
      </w:r>
      <w:r w:rsidRPr="0057463C" w:rsidR="009E5322">
        <w:t xml:space="preserve"> </w:t>
      </w:r>
      <w:r w:rsidRPr="0057463C" w:rsidR="001B659B">
        <w:t>because they have an interest in the value of the property they build</w:t>
      </w:r>
      <w:r w:rsidRPr="0057463C">
        <w:t>.</w:t>
      </w:r>
    </w:p>
    <w:p w:rsidR="0047245A" w:rsidRPr="0057463C" w:rsidP="00D97FEA">
      <w:pPr>
        <w:pStyle w:val="Answer"/>
      </w:pPr>
      <w:sdt>
        <w:sdtPr>
          <w:alias w:val="Witness"/>
          <w:id w:val="632989445"/>
          <w:placeholder>
            <w:docPart w:val="DefaultPlaceholder_-1854013440"/>
          </w:placeholder>
          <w:richText/>
        </w:sdtPr>
        <w:sdtContent>
          <w:r w:rsidRPr="0057463C" w:rsidR="00C64072">
            <w:rPr>
              <w:b/>
              <w:bCs/>
              <w:i/>
              <w:iCs/>
            </w:rPr>
            <w:t>Joanna Elson:</w:t>
          </w:r>
          <w:r w:rsidRPr="0057463C">
            <w:rPr>
              <w:b/>
            </w:rPr>
            <w:t xml:space="preserve"> </w:t>
          </w:r>
        </w:sdtContent>
      </w:sdt>
      <w:r w:rsidRPr="0057463C" w:rsidR="001B659B">
        <w:t xml:space="preserve">I can add two things on vulnerability. </w:t>
      </w:r>
      <w:r w:rsidRPr="0057463C">
        <w:t xml:space="preserve">We run </w:t>
      </w:r>
      <w:r w:rsidRPr="0057463C" w:rsidR="009E5322">
        <w:t>B</w:t>
      </w:r>
      <w:r w:rsidRPr="0057463C">
        <w:t xml:space="preserve">usiness </w:t>
      </w:r>
      <w:r w:rsidRPr="0057463C" w:rsidR="009E5322">
        <w:t>D</w:t>
      </w:r>
      <w:r w:rsidRPr="0057463C">
        <w:t>ebtline</w:t>
      </w:r>
      <w:r w:rsidRPr="0057463C" w:rsidR="001B659B">
        <w:t xml:space="preserve"> as well as Nat</w:t>
      </w:r>
      <w:r w:rsidRPr="0057463C" w:rsidR="009E5322">
        <w:t>i</w:t>
      </w:r>
      <w:r w:rsidRPr="0057463C" w:rsidR="001B659B">
        <w:t xml:space="preserve">onal Debtline, so that is a lot of self-employed people. It is worth bearing in mind that they are </w:t>
      </w:r>
      <w:r w:rsidRPr="0057463C">
        <w:t xml:space="preserve">facing </w:t>
      </w:r>
      <w:r w:rsidRPr="0057463C" w:rsidR="001B659B">
        <w:t xml:space="preserve">the </w:t>
      </w:r>
      <w:r w:rsidRPr="0057463C">
        <w:t>double wha</w:t>
      </w:r>
      <w:r w:rsidRPr="0057463C" w:rsidR="009E5322">
        <w:t>m</w:t>
      </w:r>
      <w:r w:rsidRPr="0057463C">
        <w:t xml:space="preserve">my of the same pressures </w:t>
      </w:r>
      <w:r w:rsidRPr="0057463C" w:rsidR="001B659B">
        <w:t xml:space="preserve">that everybody else is </w:t>
      </w:r>
      <w:r w:rsidRPr="0057463C">
        <w:t xml:space="preserve">plus business costs and </w:t>
      </w:r>
      <w:r w:rsidRPr="0057463C" w:rsidR="001B659B">
        <w:t xml:space="preserve">the </w:t>
      </w:r>
      <w:r w:rsidRPr="0057463C">
        <w:t>pandemic hangover</w:t>
      </w:r>
      <w:r w:rsidRPr="0057463C" w:rsidR="001B659B">
        <w:t xml:space="preserve"> and all of that</w:t>
      </w:r>
      <w:r w:rsidRPr="0057463C" w:rsidR="009E5322">
        <w:t>. I</w:t>
      </w:r>
      <w:r w:rsidRPr="0057463C" w:rsidR="001B659B">
        <w:t xml:space="preserve">t is very difficult to get a mortgage if you are self-employed. </w:t>
      </w:r>
      <w:r w:rsidRPr="0057463C">
        <w:t xml:space="preserve">That is one group we should be </w:t>
      </w:r>
      <w:r w:rsidRPr="0057463C" w:rsidR="001B659B">
        <w:t xml:space="preserve">collectively </w:t>
      </w:r>
      <w:r w:rsidRPr="0057463C">
        <w:t>focusing on.</w:t>
      </w:r>
    </w:p>
    <w:p w:rsidR="0047245A" w:rsidRPr="0057463C" w:rsidP="00D97FEA">
      <w:pPr>
        <w:pStyle w:val="Answer"/>
      </w:pPr>
      <w:r w:rsidRPr="0057463C">
        <w:t xml:space="preserve">The final thing is that you probably all know </w:t>
      </w:r>
      <w:r w:rsidRPr="0057463C" w:rsidR="001B659B">
        <w:t xml:space="preserve">that </w:t>
      </w:r>
      <w:r w:rsidRPr="0057463C">
        <w:t>the FCA publishes this very good data set</w:t>
      </w:r>
      <w:r w:rsidRPr="0057463C" w:rsidR="001B659B">
        <w:t xml:space="preserve"> called </w:t>
      </w:r>
      <w:r w:rsidRPr="0057463C" w:rsidR="009E5322">
        <w:t>F</w:t>
      </w:r>
      <w:r w:rsidRPr="0057463C" w:rsidR="001B659B">
        <w:t xml:space="preserve">inancial </w:t>
      </w:r>
      <w:r w:rsidRPr="0057463C" w:rsidR="009E5322">
        <w:t>L</w:t>
      </w:r>
      <w:r w:rsidRPr="0057463C" w:rsidR="001B659B">
        <w:t>ives</w:t>
      </w:r>
      <w:r w:rsidRPr="0057463C">
        <w:t xml:space="preserve">. </w:t>
      </w:r>
      <w:r w:rsidRPr="0057463C" w:rsidR="009E5322">
        <w:t>I</w:t>
      </w:r>
      <w:r w:rsidRPr="0057463C" w:rsidR="001B659B">
        <w:t xml:space="preserve">n the last edition of that, </w:t>
      </w:r>
      <w:r w:rsidRPr="0057463C">
        <w:t>I was really interested to see that 25% of mortgage</w:t>
      </w:r>
      <w:r w:rsidRPr="0057463C" w:rsidR="0005469F">
        <w:t>-</w:t>
      </w:r>
      <w:r w:rsidRPr="0057463C">
        <w:t>holders have a household income</w:t>
      </w:r>
      <w:r w:rsidRPr="0057463C" w:rsidR="001B659B">
        <w:t xml:space="preserve"> of less than £30,000</w:t>
      </w:r>
      <w:r w:rsidRPr="0057463C">
        <w:t xml:space="preserve">. </w:t>
      </w:r>
      <w:r w:rsidRPr="0057463C" w:rsidR="001B659B">
        <w:t>That is a chunky number</w:t>
      </w:r>
      <w:r w:rsidRPr="0057463C" w:rsidR="009E5322">
        <w:t xml:space="preserve">, </w:t>
      </w:r>
      <w:r w:rsidRPr="0057463C" w:rsidR="001B659B">
        <w:t>and those are the people who are going to be the most stretched, so w</w:t>
      </w:r>
      <w:r w:rsidRPr="0057463C">
        <w:t xml:space="preserve">e should </w:t>
      </w:r>
      <w:r w:rsidRPr="0057463C" w:rsidR="001B659B">
        <w:t xml:space="preserve">just </w:t>
      </w:r>
      <w:r w:rsidRPr="0057463C">
        <w:t xml:space="preserve">bear that in mind when </w:t>
      </w:r>
      <w:r w:rsidRPr="0057463C" w:rsidR="001B659B">
        <w:t xml:space="preserve">some of us </w:t>
      </w:r>
      <w:r w:rsidRPr="0057463C">
        <w:t>make sweeping statements.</w:t>
      </w:r>
    </w:p>
    <w:p w:rsidR="001B659B" w:rsidRPr="0057463C" w:rsidP="00D97FEA">
      <w:pPr>
        <w:pStyle w:val="Question"/>
      </w:pPr>
      <w:sdt>
        <w:sdtPr>
          <w:alias w:val="Member"/>
          <w:tag w:val="&lt;Member mnisId='3935' dodsId='62786'&gt;"/>
          <w:id w:val="-1007292284"/>
          <w:placeholder>
            <w:docPart w:val="DefaultPlaceholder_-1854013440"/>
          </w:placeholder>
          <w:richText/>
        </w:sdtPr>
        <w:sdtContent>
          <w:r w:rsidRPr="0057463C" w:rsidR="0047245A">
            <w:rPr>
              <w:b/>
            </w:rPr>
            <w:t>Chair:</w:t>
          </w:r>
        </w:sdtContent>
      </w:sdt>
      <w:r w:rsidRPr="0057463C" w:rsidR="0047245A">
        <w:t xml:space="preserve"> </w:t>
      </w:r>
      <w:r w:rsidRPr="0057463C">
        <w:t xml:space="preserve">I want to ask a bit of a technical question to finish on. </w:t>
      </w:r>
      <w:r w:rsidRPr="0057463C" w:rsidR="0047245A">
        <w:t xml:space="preserve">Can </w:t>
      </w:r>
      <w:r w:rsidRPr="0057463C" w:rsidR="009E5322">
        <w:t xml:space="preserve">Chris </w:t>
      </w:r>
      <w:r w:rsidRPr="0057463C" w:rsidR="0047245A">
        <w:t>explain</w:t>
      </w:r>
      <w:r w:rsidRPr="0057463C" w:rsidR="009E5322">
        <w:t xml:space="preserve">, </w:t>
      </w:r>
      <w:r w:rsidRPr="0057463C" w:rsidR="0047245A">
        <w:t>for those who are watching</w:t>
      </w:r>
      <w:r w:rsidRPr="0057463C" w:rsidR="009E5322">
        <w:t xml:space="preserve">, </w:t>
      </w:r>
      <w:r w:rsidRPr="0057463C" w:rsidR="0047245A">
        <w:t>the connections between the gilt market</w:t>
      </w:r>
      <w:r w:rsidRPr="0057463C">
        <w:t xml:space="preserve"> </w:t>
      </w:r>
      <w:r w:rsidRPr="0057463C" w:rsidR="0047245A">
        <w:t xml:space="preserve">and the price of </w:t>
      </w:r>
      <w:r w:rsidRPr="0057463C">
        <w:t xml:space="preserve">gilt markets and the price of </w:t>
      </w:r>
      <w:r w:rsidRPr="0057463C" w:rsidR="0047245A">
        <w:t>mortgages</w:t>
      </w:r>
      <w:r w:rsidRPr="0057463C" w:rsidR="009E5322">
        <w:t>?</w:t>
      </w:r>
      <w:r w:rsidRPr="0057463C" w:rsidR="0047245A">
        <w:t xml:space="preserve"> </w:t>
      </w:r>
      <w:r w:rsidRPr="0057463C" w:rsidR="009E5322">
        <w:t>T</w:t>
      </w:r>
      <w:r w:rsidRPr="0057463C">
        <w:t xml:space="preserve">here are </w:t>
      </w:r>
      <w:r w:rsidRPr="0057463C" w:rsidR="0047245A">
        <w:t xml:space="preserve">some people </w:t>
      </w:r>
      <w:r w:rsidRPr="0057463C">
        <w:t xml:space="preserve">perhaps who were high up in the Treasury who </w:t>
      </w:r>
      <w:r w:rsidRPr="0057463C" w:rsidR="0047245A">
        <w:t xml:space="preserve">did not understand that when they were making decisions on the </w:t>
      </w:r>
      <w:r w:rsidRPr="0057463C" w:rsidR="00C64072">
        <w:t>mini-Budget</w:t>
      </w:r>
      <w:r w:rsidRPr="0057463C" w:rsidR="009E5322">
        <w:t xml:space="preserve">. </w:t>
      </w:r>
      <w:r w:rsidRPr="0057463C">
        <w:t>Could you just do that</w:t>
      </w:r>
      <w:r w:rsidRPr="0057463C" w:rsidR="009E5322">
        <w:t>?</w:t>
      </w:r>
      <w:r w:rsidRPr="0057463C">
        <w:t xml:space="preserve"> </w:t>
      </w:r>
      <w:r w:rsidRPr="0057463C" w:rsidR="009E5322">
        <w:t>T</w:t>
      </w:r>
      <w:r w:rsidRPr="0057463C">
        <w:t>here is quite a well-known connection.</w:t>
      </w:r>
    </w:p>
    <w:p w:rsidR="0047245A" w:rsidRPr="0057463C" w:rsidP="00D97FEA">
      <w:pPr>
        <w:pStyle w:val="Answer"/>
      </w:pPr>
      <w:sdt>
        <w:sdtPr>
          <w:alias w:val="Witness"/>
          <w:id w:val="874741857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>In order to manage interest rate</w:t>
      </w:r>
      <w:r w:rsidRPr="0057463C" w:rsidR="009E5322">
        <w:t xml:space="preserve"> risk</w:t>
      </w:r>
      <w:r w:rsidRPr="0057463C">
        <w:t xml:space="preserve"> on our book, we hedge </w:t>
      </w:r>
      <w:r w:rsidRPr="0057463C" w:rsidR="009E5322">
        <w:t xml:space="preserve">all of our fixed-rate mortgages using interest rate </w:t>
      </w:r>
      <w:r w:rsidRPr="0057463C">
        <w:t xml:space="preserve">swaps. </w:t>
      </w:r>
      <w:r w:rsidRPr="0057463C" w:rsidR="009E5322">
        <w:t xml:space="preserve">Two-year fixed-rate mortgages are hedged using an interest rate swap. </w:t>
      </w:r>
      <w:r w:rsidRPr="0057463C">
        <w:t xml:space="preserve">Gilt prices determine the </w:t>
      </w:r>
      <w:r w:rsidRPr="0057463C" w:rsidR="009E5322">
        <w:t xml:space="preserve">shape </w:t>
      </w:r>
      <w:r w:rsidRPr="0057463C">
        <w:t xml:space="preserve">of long-term interest rates. The swap curve does not </w:t>
      </w:r>
      <w:r w:rsidRPr="0057463C" w:rsidR="009E5322">
        <w:t xml:space="preserve">necessarily </w:t>
      </w:r>
      <w:r w:rsidRPr="0057463C">
        <w:t xml:space="preserve">match perfectly the gilt price, </w:t>
      </w:r>
      <w:r w:rsidRPr="0057463C" w:rsidR="009E5322">
        <w:t>because the gilt price is the risk-free price and the swap price is always slightly higher. T</w:t>
      </w:r>
      <w:r w:rsidRPr="0057463C">
        <w:t>h</w:t>
      </w:r>
      <w:r w:rsidRPr="0057463C" w:rsidR="009E5322">
        <w:t>e</w:t>
      </w:r>
      <w:r w:rsidRPr="0057463C">
        <w:t>re is a difference</w:t>
      </w:r>
      <w:r w:rsidRPr="0057463C" w:rsidR="009E5322">
        <w:t xml:space="preserve"> between the gilt price and the swap curve</w:t>
      </w:r>
      <w:r w:rsidRPr="0057463C">
        <w:t xml:space="preserve">, but when the yield on </w:t>
      </w:r>
      <w:r w:rsidRPr="0057463C" w:rsidR="009E5322">
        <w:t xml:space="preserve">long-term, five-year </w:t>
      </w:r>
      <w:r w:rsidRPr="0057463C">
        <w:t xml:space="preserve">gilts goes up, the swap curve goes up, </w:t>
      </w:r>
      <w:r w:rsidRPr="0057463C" w:rsidR="009E5322">
        <w:t xml:space="preserve">and the cost of hedging a five-year fixed-rate mortgage goes up, </w:t>
      </w:r>
      <w:r w:rsidRPr="0057463C">
        <w:t>so those numbers I gave you earlier on were exactly what happened</w:t>
      </w:r>
      <w:r w:rsidRPr="0057463C" w:rsidR="009E5322">
        <w:t>,</w:t>
      </w:r>
      <w:r w:rsidRPr="0057463C">
        <w:t xml:space="preserve"> on the dates I gave you</w:t>
      </w:r>
      <w:r w:rsidRPr="0057463C" w:rsidR="009E5322">
        <w:t>,</w:t>
      </w:r>
      <w:r w:rsidRPr="0057463C">
        <w:t xml:space="preserve"> to the swaps.</w:t>
      </w:r>
    </w:p>
    <w:p w:rsidR="0047245A" w:rsidRPr="0057463C" w:rsidP="00D97FEA">
      <w:pPr>
        <w:pStyle w:val="Question"/>
      </w:pPr>
      <w:sdt>
        <w:sdtPr>
          <w:alias w:val="Member"/>
          <w:tag w:val="&lt;Member mnisId='3935' dodsId='62786'&gt;"/>
          <w:id w:val="1920600295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That </w:t>
      </w:r>
      <w:r w:rsidRPr="0057463C" w:rsidR="009E5322">
        <w:t xml:space="preserve">essentially </w:t>
      </w:r>
      <w:r w:rsidRPr="0057463C">
        <w:t>feeds directly through</w:t>
      </w:r>
      <w:r w:rsidRPr="0057463C" w:rsidR="009E5322">
        <w:t xml:space="preserve"> into the price of the mortgages that you can offer</w:t>
      </w:r>
      <w:r w:rsidRPr="0057463C">
        <w:t>.</w:t>
      </w:r>
    </w:p>
    <w:p w:rsidR="009E5322" w:rsidRPr="0057463C" w:rsidP="00D97FEA">
      <w:pPr>
        <w:pStyle w:val="Answer"/>
      </w:pPr>
      <w:sdt>
        <w:sdtPr>
          <w:alias w:val="Witness"/>
          <w:id w:val="-1222288379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 w:rsidR="0047245A">
            <w:rPr>
              <w:b/>
            </w:rPr>
            <w:t xml:space="preserve"> </w:t>
          </w:r>
        </w:sdtContent>
      </w:sdt>
      <w:r w:rsidRPr="0057463C" w:rsidR="0047245A">
        <w:t>We effectively operate a h</w:t>
      </w:r>
      <w:r w:rsidRPr="0057463C">
        <w:t>e</w:t>
      </w:r>
      <w:r w:rsidRPr="0057463C" w:rsidR="0047245A">
        <w:t xml:space="preserve">dging pipeline. We </w:t>
      </w:r>
      <w:r w:rsidRPr="0057463C">
        <w:t>estimate the business we are going to write in the next two working weeks</w:t>
      </w:r>
      <w:r w:rsidRPr="0057463C" w:rsidR="0057463C">
        <w:t xml:space="preserve"> or</w:t>
      </w:r>
      <w:r w:rsidRPr="0057463C">
        <w:t xml:space="preserve"> 10 working days</w:t>
      </w:r>
      <w:r w:rsidRPr="0057463C" w:rsidR="0057463C">
        <w:t>, broadly</w:t>
      </w:r>
      <w:r w:rsidRPr="0057463C">
        <w:t xml:space="preserve">. We </w:t>
      </w:r>
      <w:r w:rsidRPr="0057463C" w:rsidR="0047245A">
        <w:t xml:space="preserve">book those hedges into the market, so we have a financial commitment to those hedges, and that is what is used to support the mortgages. </w:t>
      </w:r>
      <w:r w:rsidRPr="0057463C">
        <w:t>If volumes double overnight, then w</w:t>
      </w:r>
      <w:r w:rsidRPr="0057463C" w:rsidR="0047245A">
        <w:t>e might find ourselves out of hedges</w:t>
      </w:r>
      <w:r w:rsidRPr="0057463C">
        <w:t>, which is what would drive a reprice</w:t>
      </w:r>
      <w:r w:rsidRPr="0057463C" w:rsidR="0047245A">
        <w:t xml:space="preserve">. Equally, if the market falls materially and customers </w:t>
      </w:r>
      <w:r w:rsidRPr="0057463C">
        <w:t xml:space="preserve">rightly decide </w:t>
      </w:r>
      <w:r w:rsidRPr="0057463C" w:rsidR="0047245A">
        <w:t xml:space="preserve">to switch to a lower product </w:t>
      </w:r>
      <w:r w:rsidRPr="0057463C">
        <w:t xml:space="preserve">now that a lower product is available, </w:t>
      </w:r>
      <w:r w:rsidRPr="0057463C" w:rsidR="0047245A">
        <w:t xml:space="preserve">we bear the </w:t>
      </w:r>
      <w:r w:rsidRPr="0057463C">
        <w:t xml:space="preserve">market risk and the break </w:t>
      </w:r>
      <w:r w:rsidRPr="0057463C" w:rsidR="0047245A">
        <w:t xml:space="preserve">cost of disposing of those swaps, </w:t>
      </w:r>
      <w:r w:rsidRPr="0057463C">
        <w:t>which can be significant.</w:t>
      </w:r>
      <w:r w:rsidRPr="0057463C" w:rsidR="0047245A">
        <w:t xml:space="preserve"> </w:t>
      </w:r>
    </w:p>
    <w:p w:rsidR="0047245A" w:rsidRPr="0057463C" w:rsidP="00D97FEA">
      <w:pPr>
        <w:pStyle w:val="Answer"/>
      </w:pPr>
      <w:r w:rsidRPr="0057463C">
        <w:t>T</w:t>
      </w:r>
      <w:r w:rsidRPr="0057463C">
        <w:t>hat is why we do not want volatility</w:t>
      </w:r>
      <w:r w:rsidRPr="0057463C">
        <w:t>, because it complicates that process of, “What are the volumes? How long do we run it? When do I need to reprice? W</w:t>
      </w:r>
      <w:r w:rsidRPr="0057463C">
        <w:t>ill I get a peak of volumes that actually means I am out of hedges</w:t>
      </w:r>
      <w:r w:rsidRPr="0057463C">
        <w:t>? Therefore, I have a real market cost associated with those mortgages”.</w:t>
      </w:r>
    </w:p>
    <w:p w:rsidR="0047245A" w:rsidRPr="0057463C" w:rsidP="00D97FEA">
      <w:pPr>
        <w:pStyle w:val="Question"/>
      </w:pPr>
      <w:sdt>
        <w:sdtPr>
          <w:alias w:val="Member"/>
          <w:tag w:val="&lt;Member mnisId='3935' dodsId='62786'&gt;"/>
          <w:id w:val="1630359139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That is very clear, and I hope those watching understand that</w:t>
      </w:r>
      <w:r w:rsidRPr="0057463C" w:rsidR="009E5322">
        <w:t xml:space="preserve"> connection now</w:t>
      </w:r>
      <w:r w:rsidRPr="0057463C">
        <w:t xml:space="preserve">. </w:t>
      </w:r>
      <w:r w:rsidRPr="0057463C" w:rsidR="009E5322">
        <w:t>Finally, I have one very technical question. W</w:t>
      </w:r>
      <w:r w:rsidRPr="0057463C">
        <w:t>hat implication do you think the Bank of England’s decision to do quantitative tightening will have</w:t>
      </w:r>
      <w:r w:rsidRPr="0057463C" w:rsidR="009E5322">
        <w:t xml:space="preserve"> in the general area in which you all operate? Clearly, that may also have some effect on gilt prices.</w:t>
      </w:r>
    </w:p>
    <w:p w:rsidR="0047245A" w:rsidRPr="0057463C" w:rsidP="00D97FEA">
      <w:pPr>
        <w:pStyle w:val="Answer"/>
      </w:pPr>
      <w:sdt>
        <w:sdtPr>
          <w:alias w:val="Witness"/>
          <w:id w:val="-719969866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Chris Rhodes: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I am not going to answer this in a straightforward way. It depends on </w:t>
      </w:r>
      <w:r w:rsidRPr="0057463C" w:rsidR="009E5322">
        <w:t xml:space="preserve">all of the </w:t>
      </w:r>
      <w:r w:rsidRPr="0057463C">
        <w:t xml:space="preserve">other factors in terms of </w:t>
      </w:r>
      <w:r w:rsidRPr="0057463C" w:rsidR="009E5322">
        <w:t xml:space="preserve">the balancing of budgets, tax, and what </w:t>
      </w:r>
      <w:r w:rsidRPr="0057463C">
        <w:t>UK plc and the market</w:t>
      </w:r>
      <w:r w:rsidRPr="0057463C" w:rsidR="008F3327">
        <w:t xml:space="preserve">’s </w:t>
      </w:r>
      <w:r w:rsidRPr="0057463C">
        <w:t>view of us look</w:t>
      </w:r>
      <w:r w:rsidRPr="0057463C" w:rsidR="008F3327">
        <w:t>s</w:t>
      </w:r>
      <w:r w:rsidRPr="0057463C">
        <w:t xml:space="preserve"> like.</w:t>
      </w:r>
    </w:p>
    <w:p w:rsidR="0047245A" w:rsidRPr="0057463C" w:rsidP="00D97FEA">
      <w:pPr>
        <w:pStyle w:val="Question"/>
      </w:pPr>
      <w:sdt>
        <w:sdtPr>
          <w:alias w:val="Member"/>
          <w:tag w:val="&lt;Member mnisId='3935' dodsId='62786'&gt;"/>
          <w:id w:val="-1646277058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</w:t>
      </w:r>
      <w:r w:rsidRPr="0057463C" w:rsidR="009E5322">
        <w:t>Are there any other comments on quantitative tightening?</w:t>
      </w:r>
    </w:p>
    <w:p w:rsidR="0047245A" w:rsidRPr="0057463C" w:rsidP="00D97FEA">
      <w:pPr>
        <w:pStyle w:val="Answer"/>
      </w:pPr>
      <w:sdt>
        <w:sdtPr>
          <w:alias w:val="Witness"/>
          <w:id w:val="-750591193"/>
          <w:placeholder>
            <w:docPart w:val="DefaultPlaceholder_-1854013440"/>
          </w:placeholder>
          <w:richText/>
        </w:sdtPr>
        <w:sdtContent>
          <w:r w:rsidRPr="0057463C" w:rsidR="00D63F08">
            <w:rPr>
              <w:b/>
              <w:bCs/>
              <w:i/>
              <w:iCs/>
            </w:rPr>
            <w:t>Charles Roe:</w:t>
          </w:r>
          <w:r w:rsidRPr="0057463C">
            <w:rPr>
              <w:b/>
            </w:rPr>
            <w:t xml:space="preserve"> </w:t>
          </w:r>
        </w:sdtContent>
      </w:sdt>
      <w:r w:rsidRPr="0057463C">
        <w:t xml:space="preserve">We have seen the importance of the Bank of England and </w:t>
      </w:r>
      <w:r w:rsidRPr="0057463C" w:rsidR="009E5322">
        <w:t xml:space="preserve">the </w:t>
      </w:r>
      <w:r w:rsidRPr="0057463C">
        <w:t>Treasury in Government working in harmony on their policies.</w:t>
      </w:r>
      <w:r w:rsidRPr="0057463C" w:rsidR="009E5322">
        <w:t xml:space="preserve"> The expression is</w:t>
      </w:r>
      <w:r w:rsidRPr="0057463C" w:rsidR="0057463C">
        <w:t>,</w:t>
      </w:r>
      <w:r w:rsidRPr="0057463C" w:rsidR="009E5322">
        <w:t xml:space="preserve"> “</w:t>
      </w:r>
      <w:r w:rsidRPr="0057463C" w:rsidR="0057463C">
        <w:t>I</w:t>
      </w:r>
      <w:r w:rsidRPr="0057463C" w:rsidR="009E5322">
        <w:t>ndependent but co-ordinated is the best way forward”.</w:t>
      </w:r>
    </w:p>
    <w:p w:rsidR="0047245A" w:rsidRPr="0047245A" w:rsidP="00D97FEA">
      <w:pPr>
        <w:pStyle w:val="Remark"/>
      </w:pPr>
      <w:sdt>
        <w:sdtPr>
          <w:alias w:val="Member"/>
          <w:tag w:val="&lt;Member mnisId='3935' dodsId='62786'&gt;"/>
          <w:id w:val="-698700451"/>
          <w:placeholder>
            <w:docPart w:val="DefaultPlaceholder_-1854013440"/>
          </w:placeholder>
          <w:richText/>
        </w:sdtPr>
        <w:sdtContent>
          <w:r w:rsidRPr="0057463C">
            <w:rPr>
              <w:b/>
            </w:rPr>
            <w:t>Chair:</w:t>
          </w:r>
        </w:sdtContent>
      </w:sdt>
      <w:r w:rsidRPr="0057463C">
        <w:t xml:space="preserve"> I would like to thank all of our witnesses today for allowing us to delve into </w:t>
      </w:r>
      <w:r w:rsidRPr="0057463C" w:rsidR="009E5322">
        <w:t xml:space="preserve">what is </w:t>
      </w:r>
      <w:r w:rsidRPr="0057463C">
        <w:t xml:space="preserve">an </w:t>
      </w:r>
      <w:r w:rsidRPr="0057463C" w:rsidR="009E5322">
        <w:t xml:space="preserve">extremely </w:t>
      </w:r>
      <w:r w:rsidRPr="0057463C">
        <w:t>important issue</w:t>
      </w:r>
      <w:r w:rsidRPr="0057463C" w:rsidR="009E5322">
        <w:t xml:space="preserve"> for all of our constituents and the general wellbeing of our economy</w:t>
      </w:r>
      <w:r w:rsidRPr="0057463C">
        <w:t xml:space="preserve">. I would like to thank you </w:t>
      </w:r>
      <w:r w:rsidRPr="0057463C" w:rsidR="009E5322">
        <w:t xml:space="preserve">all very much </w:t>
      </w:r>
      <w:r w:rsidRPr="0057463C">
        <w:t>for the evidence you have given</w:t>
      </w:r>
      <w:r w:rsidRPr="0057463C" w:rsidR="008F3327">
        <w:t>.</w:t>
      </w:r>
      <w:r w:rsidRPr="0057463C">
        <w:t xml:space="preserve"> </w:t>
      </w:r>
      <w:r w:rsidRPr="0057463C" w:rsidR="008F3327">
        <w:t>W</w:t>
      </w:r>
      <w:r w:rsidRPr="0057463C">
        <w:t>ith that</w:t>
      </w:r>
      <w:r w:rsidRPr="0057463C" w:rsidR="008F3327">
        <w:t>,</w:t>
      </w:r>
      <w:r w:rsidRPr="0057463C">
        <w:t xml:space="preserve"> I would like to bring this meeting of the Treasury Select Committee to a close.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B6277C39450E48159479F2085CD0C3A0"/>
      </w:placeholder>
      <w:richText/>
    </w:sdtPr>
    <w:sdtContent>
      <w:p w:rsidR="003736A1" w:rsidP="009277D8">
        <w:pPr>
          <w:pStyle w:val="Para"/>
          <w:rPr>
            <w:color w:val="808080"/>
          </w:rPr>
        </w:pPr>
        <w:r w:rsidRPr="003B1283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2AFB3B2417E443BBBB3FFC91DF9E51EA"/>
      </w:placeholder>
      <w:richText/>
    </w:sdtPr>
    <w:sdtContent>
      <w:p w:rsidR="003736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128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63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3D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3DD2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DD2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DD2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jmicallef\Documents\Hansard\1479541\Select%20Committee%20Template%202018%20(2)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B6277C39450E48159479F2085CD0C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6CEDF-2DF0-4D03-8238-0AA72223F289}"/>
      </w:docPartPr>
      <w:docPartBody>
        <w:p w:rsidR="00FB6CF4" w:rsidP="00E32B4A">
          <w:pPr>
            <w:pStyle w:val="B6277C39450E48159479F2085CD0C3A0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1B8F2278880644EDA1C8C5008C83A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32137-6C7C-4267-9D53-9FE4BC0D2BE1}"/>
      </w:docPartPr>
      <w:docPartBody>
        <w:p w:rsidR="00FB6CF4" w:rsidP="00E32B4A">
          <w:pPr>
            <w:pStyle w:val="1B8F2278880644EDA1C8C5008C83A695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2AFB3B2417E443BBBB3FFC91DF9E5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D35D6-082C-4174-807E-AF6003C3E387}"/>
      </w:docPartPr>
      <w:docPartBody>
        <w:p w:rsidR="00FB6CF4" w:rsidP="00E32B4A">
          <w:pPr>
            <w:pStyle w:val="2AFB3B2417E443BBBB3FFC91DF9E51EA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E8376-DAB7-4937-BC1D-A2A5CFC12585}"/>
      </w:docPartPr>
      <w:docPartBody>
        <w:p w:rsidR="00FB6CF4">
          <w:r w:rsidRPr="006478F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oNotTrackMov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2B4A"/>
    <w:rPr>
      <w:color w:val="808080"/>
    </w:rPr>
  </w:style>
  <w:style w:type="paragraph" w:customStyle="1" w:styleId="B6277C39450E48159479F2085CD0C3A0">
    <w:name w:val="B6277C39450E48159479F2085CD0C3A0"/>
    <w:rsid w:val="00E32B4A"/>
  </w:style>
  <w:style w:type="paragraph" w:customStyle="1" w:styleId="1B8F2278880644EDA1C8C5008C83A695">
    <w:name w:val="1B8F2278880644EDA1C8C5008C83A695"/>
    <w:rsid w:val="00E32B4A"/>
  </w:style>
  <w:style w:type="paragraph" w:customStyle="1" w:styleId="2AFB3B2417E443BBBB3FFC91DF9E51EA">
    <w:name w:val="2AFB3B2417E443BBBB3FFC91DF9E51EA"/>
    <w:rsid w:val="00E32B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9E6D-93E9-4D67-9ACA-EC7D3F83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