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7961" w:rsidP="00E04F6D">
      <w:pPr>
        <w:pStyle w:val="TitleCommittee0"/>
      </w:pPr>
      <w:sdt>
        <w:sdtPr>
          <w:alias w:val="CommitteeName"/>
          <w:tag w:val="CommitteeName"/>
          <w:id w:val="1869951332"/>
          <w:placeholder>
            <w:docPart w:val="F58893A7651F405181365D64616C80AC"/>
          </w:placeholder>
          <w:richText/>
        </w:sdtPr>
        <w:sdtContent>
          <w:r>
            <w:t>Northern Ireland Affairs Committee</w:t>
          </w:r>
        </w:sdtContent>
      </w:sdt>
    </w:p>
    <w:p w:rsidR="00007961" w:rsidP="00E04F6D">
      <w:pPr>
        <w:pStyle w:val="TitleInquiry0"/>
      </w:pPr>
      <w:r>
        <w:t xml:space="preserve">Oral evidence: </w:t>
      </w:r>
      <w:sdt>
        <w:sdtPr>
          <w:alias w:val="InquiryName"/>
          <w:tag w:val="InquiryName"/>
          <w:id w:val="377371847"/>
          <w:placeholder>
            <w:docPart w:val="F58893A7651F405181365D64616C80AC"/>
          </w:placeholder>
          <w:richText/>
        </w:sdtPr>
        <w:sdtContent>
          <w:r>
            <w:fldChar w:fldCharType="begin"/>
          </w:r>
          <w:r>
            <w:instrText xml:space="preserve"> HYPERLINK "https://committees.parliament.uk/work/6630/the-effect-of-paramilitaries-on-society-in-northern-ireland/publications/" </w:instrText>
          </w:r>
          <w:r>
            <w:fldChar w:fldCharType="separate"/>
          </w:r>
          <w:r w:rsidRPr="00371CB5">
            <w:rPr>
              <w:rStyle w:val="Hyperlink"/>
            </w:rPr>
            <w:t>The effect of paramilitaries on society in Northern Ireland</w:t>
          </w:r>
          <w:r>
            <w:fldChar w:fldCharType="end"/>
          </w:r>
        </w:sdtContent>
      </w:sdt>
      <w:r>
        <w:t xml:space="preserve">, HC </w:t>
      </w:r>
      <w:sdt>
        <w:sdtPr>
          <w:alias w:val="InquiryRefNo"/>
          <w:tag w:val="InquiryRefNo"/>
          <w:id w:val="-281725174"/>
          <w:placeholder>
            <w:docPart w:val="F58893A7651F405181365D64616C80AC"/>
          </w:placeholder>
          <w:richText/>
        </w:sdtPr>
        <w:sdtContent>
          <w:r>
            <w:t>24</w:t>
          </w:r>
        </w:sdtContent>
      </w:sdt>
    </w:p>
    <w:sdt>
      <w:sdtPr>
        <w:alias w:val="SittingDate"/>
        <w:tag w:val="SittingDate"/>
        <w:id w:val="-1160222926"/>
        <w:placeholder>
          <w:docPart w:val="F58893A7651F405181365D64616C80AC"/>
        </w:placeholder>
        <w:richText/>
      </w:sdtPr>
      <w:sdtContent>
        <w:p w:rsidR="00007961" w:rsidP="00E04F6D">
          <w:pPr>
            <w:pStyle w:val="Para"/>
          </w:pPr>
          <w:r>
            <w:t>Wednesday 9 November 2022</w:t>
          </w:r>
        </w:p>
      </w:sdtContent>
    </w:sdt>
    <w:p w:rsidR="00007961" w:rsidP="00E04F6D">
      <w:pPr>
        <w:pStyle w:val="Para"/>
      </w:pPr>
      <w:r>
        <w:t xml:space="preserve">Ordered by the House of </w:t>
      </w:r>
      <w:sdt>
        <w:sdtPr>
          <w:alias w:val="House"/>
          <w:tag w:val="House"/>
          <w:id w:val="809213435"/>
          <w:placeholder>
            <w:docPart w:val="F58893A7651F405181365D64616C80AC"/>
          </w:placeholder>
          <w:richText/>
        </w:sdtPr>
        <w:sdtContent>
          <w:r w:rsidRPr="00615759">
            <w:t>Commons</w:t>
          </w:r>
        </w:sdtContent>
      </w:sdt>
      <w:r w:rsidRPr="00615759">
        <w:t xml:space="preserve"> to be published on </w:t>
      </w:r>
      <w:sdt>
        <w:sdtPr>
          <w:alias w:val="PublishDate"/>
          <w:tag w:val="PublishDate"/>
          <w:id w:val="217021599"/>
          <w:placeholder>
            <w:docPart w:val="F58893A7651F405181365D64616C80AC"/>
          </w:placeholder>
          <w:richText/>
        </w:sdtPr>
        <w:sdtContent>
          <w:r>
            <w:t>9 November 2022</w:t>
          </w:r>
        </w:sdtContent>
      </w:sdt>
      <w:r w:rsidRPr="00615759">
        <w:t>.</w:t>
      </w:r>
    </w:p>
    <w:p w:rsidR="00007961" w:rsidP="00E04F6D">
      <w:r>
        <w:fldChar w:fldCharType="begin"/>
      </w:r>
      <w:r>
        <w:instrText xml:space="preserve"> HYPERLINK "https://www.parliamentlive.tv/Event/Index/01029737-c4dd-444d-a10b-68b660594d3f" </w:instrText>
      </w:r>
      <w:r>
        <w:fldChar w:fldCharType="separate"/>
      </w:r>
      <w:sdt>
        <w:sdtPr>
          <w:rPr>
            <w:rStyle w:val="Hyperlink"/>
          </w:rPr>
          <w:alias w:val="VideoHyperlink"/>
          <w:tag w:val="VideoHyperlink"/>
          <w:id w:val="703995351"/>
          <w:placeholder>
            <w:docPart w:val="F58893A7651F405181365D64616C80AC"/>
          </w:placeholder>
          <w:richText/>
        </w:sdtPr>
        <w:sdtEndPr>
          <w:rPr>
            <w:rStyle w:val="Hyperlink"/>
          </w:rPr>
        </w:sdtEndPr>
        <w:sdtContent>
          <w:r w:rsidRPr="001C2FA6">
            <w:rPr>
              <w:rStyle w:val="Hyperlink"/>
            </w:rPr>
            <w:t>Watch the meeting</w:t>
          </w:r>
        </w:sdtContent>
      </w:sdt>
      <w:r>
        <w:fldChar w:fldCharType="end"/>
      </w:r>
    </w:p>
    <w:p w:rsidR="00007961" w:rsidRPr="00763E2F" w:rsidP="00E04F6D">
      <w:r>
        <w:t xml:space="preserve">Members present: </w:t>
      </w:r>
      <w:sdt>
        <w:sdtPr>
          <w:alias w:val="MembersPresent"/>
          <w:tag w:val="MembersPresent"/>
          <w:id w:val="366340316"/>
          <w:placeholder>
            <w:docPart w:val="F58893A7651F405181365D64616C80AC"/>
          </w:placeholder>
          <w:richText/>
        </w:sdtPr>
        <w:sdtContent>
          <w:r w:rsidRPr="00763E2F" w:rsidR="00B62427">
            <w:t>Simon Hoare</w:t>
          </w:r>
          <w:r w:rsidRPr="00763E2F">
            <w:t xml:space="preserve"> (Chair); </w:t>
          </w:r>
          <w:r w:rsidRPr="00763E2F" w:rsidR="00B62427">
            <w:t xml:space="preserve">Stephen Farry; Sir Robert Goodwill; Claire Hanna; Carla </w:t>
          </w:r>
          <w:r w:rsidRPr="00763E2F" w:rsidR="00865558">
            <w:t>Lockhart</w:t>
          </w:r>
          <w:r w:rsidRPr="00763E2F" w:rsidR="00B62427">
            <w:t>; Ian Paisley; Mr Robin Walker</w:t>
          </w:r>
          <w:r w:rsidRPr="00763E2F" w:rsidR="00BD0B5E">
            <w:t>.</w:t>
          </w:r>
        </w:sdtContent>
      </w:sdt>
    </w:p>
    <w:p w:rsidR="00007961" w:rsidRPr="00763E2F" w:rsidP="00E04F6D">
      <w:pPr>
        <w:pStyle w:val="ParaCentre"/>
      </w:pPr>
      <w:r w:rsidRPr="00763E2F">
        <w:t xml:space="preserve">Questions </w:t>
      </w:r>
      <w:sdt>
        <w:sdtPr>
          <w:alias w:val="QuestionNumbers"/>
          <w:tag w:val="QuestionNumbers"/>
          <w:id w:val="-1223666168"/>
          <w:placeholder>
            <w:docPart w:val="F58893A7651F405181365D64616C80AC"/>
          </w:placeholder>
          <w:richText/>
        </w:sdtPr>
        <w:sdtContent>
          <w:r w:rsidR="00A047B5">
            <w:t>105 - 1</w:t>
          </w:r>
          <w:r w:rsidR="00371CB5">
            <w:t>40</w:t>
          </w:r>
        </w:sdtContent>
      </w:sdt>
    </w:p>
    <w:p w:rsidR="00007961" w:rsidP="00E04F6D">
      <w:pPr>
        <w:pStyle w:val="TitleWitnesses0"/>
      </w:pPr>
      <w:r w:rsidRPr="00763E2F">
        <w:t>Witnesses</w:t>
      </w:r>
    </w:p>
    <w:sdt>
      <w:sdtPr>
        <w:alias w:val="WitnessSet"/>
        <w:tag w:val="WitnessSet"/>
        <w:id w:val="-368373484"/>
        <w:placeholder>
          <w:docPart w:val="FED563959A5E4FAA82898AAD8F38D935"/>
        </w:placeholder>
        <w:richText/>
      </w:sdtPr>
      <w:sdtContent>
        <w:p w:rsidR="00007961" w:rsidP="00E04F6D">
          <w:pPr>
            <w:pStyle w:val="Para"/>
          </w:pPr>
          <w:r>
            <w:fldChar w:fldCharType="begin"/>
          </w:r>
          <w:r>
            <w:instrText xml:space="preserve"> HYPERLINK \l "Panel1" </w:instrText>
          </w:r>
          <w:r>
            <w:fldChar w:fldCharType="separate"/>
          </w:r>
          <w:r w:rsidRPr="003A4B13" w:rsidR="00B62427">
            <w:rPr>
              <w:rStyle w:val="Hyperlink"/>
            </w:rPr>
            <w:t>I</w:t>
          </w:r>
          <w:r>
            <w:fldChar w:fldCharType="end"/>
          </w:r>
          <w:r w:rsidR="00B62427">
            <w:t xml:space="preserve">: Koulla Yiasouma, Northern Ireland Commissioner for Children and Young People; </w:t>
          </w:r>
          <w:r w:rsidR="00CE567F">
            <w:t>Mairéad</w:t>
          </w:r>
          <w:r w:rsidR="00B62427">
            <w:t xml:space="preserve"> McCafferty, Chief Executive, Northern Ireland Commissioner for Children and Young People.</w:t>
          </w:r>
        </w:p>
      </w:sdtContent>
    </w:sdt>
    <w:p w:rsidR="00007961" w:rsidP="00007961">
      <w:pPr>
        <w:pStyle w:val="Para"/>
      </w:pPr>
    </w:p>
    <w:p w:rsidR="00007961" w:rsidP="00E04F6D">
      <w:pPr>
        <w:pStyle w:val="Para"/>
      </w:pPr>
    </w:p>
    <w:p w:rsidR="00007961" w:rsidP="00E04F6D">
      <w:pPr>
        <w:pStyle w:val="Para"/>
      </w:pPr>
      <w:r>
        <w:t>Written evidence from witnesses:</w:t>
      </w:r>
    </w:p>
    <w:p w:rsidR="00007961" w:rsidP="00371CB5">
      <w:pPr>
        <w:pStyle w:val="Witnesssubmission"/>
      </w:pPr>
      <w:r>
        <w:t xml:space="preserve">– </w:t>
      </w:r>
      <w:r>
        <w:fldChar w:fldCharType="begin"/>
      </w:r>
      <w:r>
        <w:instrText xml:space="preserve"> HYPERLINK "https://committees.parliament.uk/writtenevidence/108731/html/" </w:instrText>
      </w:r>
      <w:r>
        <w:fldChar w:fldCharType="separate"/>
      </w:r>
      <w:r w:rsidRPr="00371CB5" w:rsidR="00371CB5">
        <w:rPr>
          <w:rStyle w:val="Hyperlink"/>
        </w:rPr>
        <w:t xml:space="preserve">Northern Ireland Commissioner for Children and </w:t>
      </w:r>
      <w:r w:rsidRPr="00371CB5" w:rsidR="00371CB5">
        <w:rPr>
          <w:rStyle w:val="Hyperlink"/>
        </w:rPr>
        <w:t>Y</w:t>
      </w:r>
      <w:r w:rsidRPr="00371CB5" w:rsidR="00371CB5">
        <w:rPr>
          <w:rStyle w:val="Hyperlink"/>
        </w:rPr>
        <w:t>oung People (NICCY)</w:t>
      </w:r>
      <w:r>
        <w:fldChar w:fldCharType="end"/>
      </w:r>
      <w:r>
        <w:br w:type="page"/>
      </w:r>
    </w:p>
    <w:sdt>
      <w:sdtPr>
        <w:rPr>
          <w:sz w:val="22"/>
        </w:rPr>
        <w:alias w:val="WitnessExamination"/>
        <w:tag w:val="WitnessExamination"/>
        <w:id w:val="2003463402"/>
        <w:placeholder>
          <w:docPart w:val="FED563959A5E4FAA82898AAD8F38D935"/>
        </w:placeholder>
        <w:richText/>
      </w:sdtPr>
      <w:sdtEndPr>
        <w:rPr>
          <w:sz w:val="28"/>
        </w:rPr>
      </w:sdtEndPr>
      <w:sdtContent>
        <w:p w:rsidR="00B62427" w:rsidRPr="00B62427" w:rsidP="00B62427">
          <w:pPr>
            <w:pStyle w:val="TitlePanel0"/>
            <w:rPr>
              <w:szCs w:val="28"/>
            </w:rPr>
          </w:pPr>
          <w:bookmarkStart w:id="0" w:name="Panel1"/>
          <w:bookmarkEnd w:id="0"/>
          <w:r w:rsidRPr="00B62427">
            <w:rPr>
              <w:szCs w:val="28"/>
            </w:rPr>
            <w:t>Examination of Witnesses</w:t>
          </w:r>
        </w:p>
        <w:p w:rsidR="00007961" w:rsidP="00B62427">
          <w:pPr>
            <w:pStyle w:val="TitlePanel0"/>
            <w:jc w:val="both"/>
          </w:pPr>
          <w:r>
            <w:rPr>
              <w:sz w:val="22"/>
            </w:rPr>
            <w:t xml:space="preserve">Witnesses: </w:t>
          </w:r>
          <w:r w:rsidR="00B62427">
            <w:rPr>
              <w:sz w:val="22"/>
            </w:rPr>
            <w:t xml:space="preserve">Koulla Yiasouma and </w:t>
          </w:r>
          <w:r w:rsidR="00CE567F">
            <w:rPr>
              <w:sz w:val="22"/>
            </w:rPr>
            <w:t>Mairéad</w:t>
          </w:r>
          <w:r w:rsidR="00B62427">
            <w:rPr>
              <w:sz w:val="22"/>
            </w:rPr>
            <w:t xml:space="preserve"> McCafferty.</w:t>
          </w:r>
        </w:p>
      </w:sdtContent>
    </w:sdt>
    <w:p w:rsidR="009B3440" w:rsidP="00865558">
      <w:pPr>
        <w:pStyle w:val="Question"/>
      </w:pPr>
      <w:sdt>
        <w:sdtPr>
          <w:alias w:val="Member"/>
          <w:tag w:val="&lt;Member mnisId='4494' dodsId='72275'&gt;"/>
          <w:id w:val="128832558"/>
          <w:placeholder>
            <w:docPart w:val="DefaultPlaceholder_-1854013440"/>
          </w:placeholder>
          <w:richText/>
        </w:sdtPr>
        <w:sdtContent>
          <w:r w:rsidRPr="009B3440" w:rsidR="00B62427">
            <w:rPr>
              <w:b/>
            </w:rPr>
            <w:t>Chair:</w:t>
          </w:r>
        </w:sdtContent>
      </w:sdt>
      <w:r w:rsidR="00B62427">
        <w:t xml:space="preserve"> Good morning, colleagues. Welcome to this session of the inquiry on the effects of param</w:t>
      </w:r>
      <w:r>
        <w:t>ilitaries</w:t>
      </w:r>
      <w:r w:rsidR="00B62427">
        <w:t xml:space="preserve"> on society in Northern Ireland</w:t>
      </w:r>
      <w:r>
        <w:t>,</w:t>
      </w:r>
      <w:r w:rsidR="00B62427">
        <w:t xml:space="preserve"> and a </w:t>
      </w:r>
      <w:r>
        <w:t xml:space="preserve">particularly warm </w:t>
      </w:r>
      <w:r w:rsidR="00B62427">
        <w:t xml:space="preserve">welcome to Carla </w:t>
      </w:r>
      <w:r>
        <w:t>Lockhart</w:t>
      </w:r>
      <w:r w:rsidR="00B62427">
        <w:t>, who joins the Committee for the first time this morning. Carla, you are very welcome and thank you for joining the Committee</w:t>
      </w:r>
      <w:r>
        <w:t>.</w:t>
      </w:r>
    </w:p>
    <w:p w:rsidR="009B3440" w:rsidP="009B3440">
      <w:pPr>
        <w:pStyle w:val="Question"/>
        <w:numPr>
          <w:ilvl w:val="0"/>
          <w:numId w:val="0"/>
        </w:numPr>
        <w:ind w:left="794"/>
      </w:pPr>
      <w:r>
        <w:t>W</w:t>
      </w:r>
      <w:r w:rsidR="00B62427">
        <w:t xml:space="preserve">e are very pleased to be joined by the Commissioner for Children and Young People and the </w:t>
      </w:r>
      <w:r w:rsidR="00BD0B5E">
        <w:t xml:space="preserve">chief executive </w:t>
      </w:r>
      <w:r w:rsidR="00B62427">
        <w:t xml:space="preserve">of the </w:t>
      </w:r>
      <w:r>
        <w:t>o</w:t>
      </w:r>
      <w:r w:rsidR="00B62427">
        <w:t xml:space="preserve">ffice of the Northern </w:t>
      </w:r>
      <w:r>
        <w:t xml:space="preserve">Ireland </w:t>
      </w:r>
      <w:r w:rsidR="00B62427">
        <w:t>Commissioner for Children and Young People this morning to give evidence. Ladies, thank you for joining us. You are both very welcome.</w:t>
      </w:r>
    </w:p>
    <w:p w:rsidR="00B62427" w:rsidP="009B3440">
      <w:pPr>
        <w:pStyle w:val="Question"/>
        <w:numPr>
          <w:ilvl w:val="0"/>
          <w:numId w:val="0"/>
        </w:numPr>
        <w:ind w:left="794"/>
      </w:pPr>
      <w:r>
        <w:t>I am going to kick off the questioning. Commission</w:t>
      </w:r>
      <w:r w:rsidR="009B3440">
        <w:t>er,</w:t>
      </w:r>
      <w:r>
        <w:t xml:space="preserve"> this may well be a question for you, but </w:t>
      </w:r>
      <w:r w:rsidR="009B3440">
        <w:t xml:space="preserve">I will leave </w:t>
      </w:r>
      <w:r>
        <w:t>that to the two of you to divvy up, as it were.</w:t>
      </w:r>
      <w:r w:rsidR="009B3440">
        <w:t xml:space="preserve"> </w:t>
      </w:r>
      <w:r>
        <w:t xml:space="preserve">Are you able to tell us, in your experience, </w:t>
      </w:r>
      <w:r w:rsidR="009B3440">
        <w:t xml:space="preserve">in which community </w:t>
      </w:r>
      <w:r>
        <w:t xml:space="preserve">you find the greatest challenge of </w:t>
      </w:r>
      <w:r w:rsidR="009B3440">
        <w:t xml:space="preserve">paramilitary </w:t>
      </w:r>
      <w:r>
        <w:t>activity taking place as it affects the young people for whom you are a commissioner</w:t>
      </w:r>
      <w:r w:rsidR="009B3440">
        <w:t>?</w:t>
      </w:r>
    </w:p>
    <w:p w:rsidR="00B62427" w:rsidP="009B3440">
      <w:pPr>
        <w:pStyle w:val="Answer"/>
      </w:pPr>
      <w:sdt>
        <w:sdtPr>
          <w:alias w:val="Witness"/>
          <w:id w:val="-1067105062"/>
          <w:placeholder>
            <w:docPart w:val="DefaultPlaceholder_-1854013440"/>
          </w:placeholder>
          <w:richText/>
        </w:sdtPr>
        <w:sdtContent>
          <w:r w:rsidRPr="00865558" w:rsidR="00865558">
            <w:rPr>
              <w:b/>
              <w:i/>
            </w:rPr>
            <w:t>Koulla Yiasouma:</w:t>
          </w:r>
        </w:sdtContent>
      </w:sdt>
      <w:r w:rsidR="009B3440">
        <w:t xml:space="preserve"> T</w:t>
      </w:r>
      <w:r>
        <w:t xml:space="preserve">he first thing </w:t>
      </w:r>
      <w:r w:rsidR="009B3440">
        <w:t xml:space="preserve">that </w:t>
      </w:r>
      <w:r>
        <w:t xml:space="preserve">I would say </w:t>
      </w:r>
      <w:r w:rsidR="009B3440">
        <w:t xml:space="preserve">that </w:t>
      </w:r>
      <w:r>
        <w:t xml:space="preserve">it is not </w:t>
      </w:r>
      <w:r w:rsidR="00865558">
        <w:t xml:space="preserve">a </w:t>
      </w:r>
      <w:r>
        <w:t>community</w:t>
      </w:r>
      <w:r w:rsidR="009B3440">
        <w:t xml:space="preserve"> but </w:t>
      </w:r>
      <w:r>
        <w:t>communities where we see the biggest challenge</w:t>
      </w:r>
      <w:r w:rsidR="009B3440">
        <w:t>,</w:t>
      </w:r>
      <w:r>
        <w:t xml:space="preserve"> and it is what predominantly we would call </w:t>
      </w:r>
      <w:r w:rsidR="007568E8">
        <w:t>working-class</w:t>
      </w:r>
      <w:r>
        <w:t xml:space="preserve"> communities. I do not know whether your question is particularly related to </w:t>
      </w:r>
      <w:r w:rsidR="009B3440">
        <w:t xml:space="preserve">whether </w:t>
      </w:r>
      <w:r>
        <w:t xml:space="preserve">this </w:t>
      </w:r>
      <w:r w:rsidR="009B3440">
        <w:t xml:space="preserve">is </w:t>
      </w:r>
      <w:r>
        <w:t xml:space="preserve">more predominant in </w:t>
      </w:r>
      <w:r w:rsidR="009B3440">
        <w:t>r</w:t>
      </w:r>
      <w:r>
        <w:t>epublican or loyalist communities</w:t>
      </w:r>
      <w:r w:rsidR="009B3440">
        <w:t>.</w:t>
      </w:r>
    </w:p>
    <w:p w:rsidR="00B62427" w:rsidP="00B62427">
      <w:pPr>
        <w:pStyle w:val="Question"/>
      </w:pPr>
      <w:sdt>
        <w:sdtPr>
          <w:alias w:val="Member"/>
          <w:tag w:val="&lt;Member mnisId='4494' dodsId='72275'&gt;"/>
          <w:id w:val="-481151395"/>
          <w:placeholder>
            <w:docPart w:val="DefaultPlaceholder_-1854013440"/>
          </w:placeholder>
          <w:richText/>
        </w:sdtPr>
        <w:sdtContent>
          <w:r w:rsidRPr="009B3440" w:rsidR="009B3440">
            <w:rPr>
              <w:b/>
            </w:rPr>
            <w:t>Chair:</w:t>
          </w:r>
        </w:sdtContent>
      </w:sdt>
      <w:r w:rsidR="009B3440">
        <w:t xml:space="preserve"> Yes, </w:t>
      </w:r>
      <w:r>
        <w:t>I suppose so, but as it is affecting young people</w:t>
      </w:r>
      <w:r w:rsidR="009B3440">
        <w:t>,</w:t>
      </w:r>
      <w:r>
        <w:t xml:space="preserve"> or </w:t>
      </w:r>
      <w:r w:rsidR="009B3440">
        <w:t>are you finding it at parity?</w:t>
      </w:r>
    </w:p>
    <w:p w:rsidR="00B62427" w:rsidP="009B3440">
      <w:pPr>
        <w:pStyle w:val="Answer"/>
      </w:pPr>
      <w:sdt>
        <w:sdtPr>
          <w:alias w:val="Witness"/>
          <w:id w:val="1594203984"/>
          <w:placeholder>
            <w:docPart w:val="DefaultPlaceholder_-1854013440"/>
          </w:placeholder>
          <w:richText/>
        </w:sdtPr>
        <w:sdtContent>
          <w:r w:rsidRPr="00865558" w:rsidR="00865558">
            <w:rPr>
              <w:b/>
              <w:i/>
            </w:rPr>
            <w:t>Koulla Yiasouma:</w:t>
          </w:r>
        </w:sdtContent>
      </w:sdt>
      <w:r w:rsidR="009B3440">
        <w:t xml:space="preserve"> We </w:t>
      </w:r>
      <w:r>
        <w:t xml:space="preserve">are more likely to be talking </w:t>
      </w:r>
      <w:r w:rsidR="009B3440">
        <w:t xml:space="preserve">about </w:t>
      </w:r>
      <w:r w:rsidR="007568E8">
        <w:t>working-class</w:t>
      </w:r>
      <w:r>
        <w:t xml:space="preserve"> communities that are identified as socially deprived young people who may be vulnerable, particularly because of their personal or family circumstances. </w:t>
      </w:r>
      <w:r w:rsidR="009B3440">
        <w:t>I know that y</w:t>
      </w:r>
      <w:r>
        <w:t xml:space="preserve">ou will have heard about adverse childhood experiences in their background. They are the young people we would find most vulnerable to these sorts of gangs and groups. </w:t>
      </w:r>
      <w:r w:rsidR="009B3440">
        <w:t>I</w:t>
      </w:r>
      <w:r>
        <w:t xml:space="preserve">t is communities where vulnerable young people are likely to </w:t>
      </w:r>
      <w:r w:rsidR="009B3440">
        <w:t>b</w:t>
      </w:r>
      <w:r>
        <w:t>e</w:t>
      </w:r>
      <w:r w:rsidR="009B3440">
        <w:t>, s</w:t>
      </w:r>
      <w:r>
        <w:t xml:space="preserve">o it is </w:t>
      </w:r>
      <w:r w:rsidR="007568E8">
        <w:t>working-class</w:t>
      </w:r>
      <w:r>
        <w:t>, socioeconomically deprived communities</w:t>
      </w:r>
      <w:r w:rsidR="009B3440">
        <w:t>, and that is</w:t>
      </w:r>
      <w:r>
        <w:t xml:space="preserve"> what young people themselves are telling us. They are telling us that they have learned how to survive living in those communities.</w:t>
      </w:r>
    </w:p>
    <w:p w:rsidR="009B3440" w:rsidP="00865558">
      <w:pPr>
        <w:pStyle w:val="Question"/>
        <w:numPr>
          <w:ilvl w:val="0"/>
          <w:numId w:val="0"/>
        </w:numPr>
        <w:ind w:left="794"/>
      </w:pPr>
      <w:sdt>
        <w:sdtPr>
          <w:alias w:val="Member"/>
          <w:tag w:val="&lt;Member mnisId='4494' dodsId='72275'&gt;"/>
          <w:id w:val="-1040508635"/>
          <w:placeholder>
            <w:docPart w:val="DefaultPlaceholder_-1854013440"/>
          </w:placeholder>
          <w:richText/>
        </w:sdtPr>
        <w:sdtContent>
          <w:r w:rsidRPr="009B3440">
            <w:rPr>
              <w:b/>
            </w:rPr>
            <w:t>Chair:</w:t>
          </w:r>
        </w:sdtContent>
      </w:sdt>
      <w:r>
        <w:t xml:space="preserve"> </w:t>
      </w:r>
      <w:r w:rsidR="00B62427">
        <w:t xml:space="preserve">So </w:t>
      </w:r>
      <w:r>
        <w:t>that is</w:t>
      </w:r>
      <w:r w:rsidR="00B62427">
        <w:t xml:space="preserve"> irrespective of whether they would identify as </w:t>
      </w:r>
      <w:r w:rsidR="00442E28">
        <w:t>Protestant</w:t>
      </w:r>
      <w:r w:rsidR="00B62427">
        <w:t xml:space="preserve"> or Catholic.</w:t>
      </w:r>
    </w:p>
    <w:p w:rsidR="009B3440" w:rsidP="009B3440">
      <w:pPr>
        <w:pStyle w:val="Answer"/>
      </w:pPr>
      <w:sdt>
        <w:sdtPr>
          <w:alias w:val="Witness"/>
          <w:id w:val="-1552375332"/>
          <w:placeholder>
            <w:docPart w:val="DefaultPlaceholder_-1854013440"/>
          </w:placeholder>
          <w:richText/>
        </w:sdtPr>
        <w:sdtContent>
          <w:r w:rsidRPr="00865558" w:rsidR="00865558">
            <w:rPr>
              <w:b/>
              <w:i/>
            </w:rPr>
            <w:t>Koulla Yiasouma:</w:t>
          </w:r>
        </w:sdtContent>
      </w:sdt>
      <w:r>
        <w:t xml:space="preserve"> Yes.</w:t>
      </w:r>
    </w:p>
    <w:p w:rsidR="00B62427" w:rsidP="009B3440">
      <w:pPr>
        <w:pStyle w:val="Question"/>
      </w:pPr>
      <w:sdt>
        <w:sdtPr>
          <w:alias w:val="Member"/>
          <w:tag w:val="&lt;Member mnisId='4494' dodsId='72275'&gt;"/>
          <w:id w:val="-1245409340"/>
          <w:placeholder>
            <w:docPart w:val="DefaultPlaceholder_-1854013440"/>
          </w:placeholder>
          <w:richText/>
        </w:sdtPr>
        <w:sdtContent>
          <w:r w:rsidRPr="009B3440" w:rsidR="009B3440">
            <w:rPr>
              <w:b/>
            </w:rPr>
            <w:t>Chair:</w:t>
          </w:r>
        </w:sdtContent>
      </w:sdt>
      <w:r w:rsidR="009B3440">
        <w:t xml:space="preserve"> </w:t>
      </w:r>
      <w:r>
        <w:t xml:space="preserve">With that in mind, is there a broad similarity in how </w:t>
      </w:r>
      <w:r w:rsidR="009B3440">
        <w:t>paramilitaries</w:t>
      </w:r>
      <w:r>
        <w:t xml:space="preserve"> intimidate young people, or is there any noticeable differential between the two?</w:t>
      </w:r>
    </w:p>
    <w:p w:rsidR="00B62427" w:rsidP="000F796A">
      <w:pPr>
        <w:pStyle w:val="Answer"/>
      </w:pPr>
      <w:sdt>
        <w:sdtPr>
          <w:alias w:val="Witness"/>
          <w:id w:val="-1707168558"/>
          <w:placeholder>
            <w:docPart w:val="DefaultPlaceholder_-1854013440"/>
          </w:placeholder>
          <w:richText/>
        </w:sdtPr>
        <w:sdtContent>
          <w:r w:rsidRPr="00865558" w:rsidR="00865558">
            <w:rPr>
              <w:b/>
              <w:i/>
            </w:rPr>
            <w:t>Koulla Yiasouma:</w:t>
          </w:r>
        </w:sdtContent>
      </w:sdt>
      <w:r w:rsidR="000F796A">
        <w:t xml:space="preserve"> In </w:t>
      </w:r>
      <w:r>
        <w:t>the work that we have done with young people and their representatives, particularly in the voluntary and community sector</w:t>
      </w:r>
      <w:r w:rsidR="000F796A">
        <w:t>,</w:t>
      </w:r>
      <w:r>
        <w:t xml:space="preserve"> the characteristics are </w:t>
      </w:r>
      <w:r w:rsidR="000F796A">
        <w:t xml:space="preserve">broadly </w:t>
      </w:r>
      <w:r>
        <w:t>the same</w:t>
      </w:r>
      <w:r w:rsidR="000F796A">
        <w:t>,</w:t>
      </w:r>
      <w:r>
        <w:t xml:space="preserve"> </w:t>
      </w:r>
      <w:r w:rsidR="000F796A">
        <w:t xml:space="preserve">in </w:t>
      </w:r>
      <w:r>
        <w:t xml:space="preserve">that we are talking about </w:t>
      </w:r>
      <w:r>
        <w:t xml:space="preserve">coercion, threats </w:t>
      </w:r>
      <w:r w:rsidR="000F796A">
        <w:t xml:space="preserve">and </w:t>
      </w:r>
      <w:r>
        <w:t>drug debt</w:t>
      </w:r>
      <w:r w:rsidR="000F796A">
        <w:t>.</w:t>
      </w:r>
      <w:r>
        <w:t xml:space="preserve"> In some cases</w:t>
      </w:r>
      <w:r w:rsidR="000F796A">
        <w:t>,</w:t>
      </w:r>
      <w:r>
        <w:t xml:space="preserve"> </w:t>
      </w:r>
      <w:r w:rsidR="000F796A">
        <w:t>we have</w:t>
      </w:r>
      <w:r>
        <w:t xml:space="preserve"> heard instances of sexual exploitation as well. </w:t>
      </w:r>
      <w:r w:rsidR="000F796A">
        <w:t>H</w:t>
      </w:r>
      <w:r>
        <w:t>ow that coercion</w:t>
      </w:r>
      <w:r w:rsidR="000F796A">
        <w:t xml:space="preserve"> and </w:t>
      </w:r>
      <w:r>
        <w:t>influence characteri</w:t>
      </w:r>
      <w:r w:rsidR="000F796A">
        <w:t>s</w:t>
      </w:r>
      <w:r>
        <w:t>es and impacts on the lives of children and young people is broadly similar.</w:t>
      </w:r>
    </w:p>
    <w:p w:rsidR="00B62427" w:rsidP="000F796A">
      <w:pPr>
        <w:pStyle w:val="Question"/>
        <w:numPr>
          <w:ilvl w:val="0"/>
          <w:numId w:val="0"/>
        </w:numPr>
        <w:ind w:left="794"/>
      </w:pPr>
      <w:r>
        <w:t>T</w:t>
      </w:r>
      <w:r>
        <w:t>here are peaks and troughs</w:t>
      </w:r>
      <w:r>
        <w:t>.</w:t>
      </w:r>
      <w:r>
        <w:t xml:space="preserve"> </w:t>
      </w:r>
      <w:r>
        <w:t>In April 2021</w:t>
      </w:r>
      <w:r>
        <w:t xml:space="preserve">, when we had the so-called protocol riots, you would have heard more in loyalist communities that young people were being messaged and </w:t>
      </w:r>
      <w:r>
        <w:t xml:space="preserve">that </w:t>
      </w:r>
      <w:r>
        <w:t>social media was being used to get them to turn up to civil disturbances</w:t>
      </w:r>
      <w:r>
        <w:t>.</w:t>
      </w:r>
      <w:r>
        <w:t xml:space="preserve"> </w:t>
      </w:r>
      <w:r>
        <w:t xml:space="preserve">You </w:t>
      </w:r>
      <w:r>
        <w:t>will get that</w:t>
      </w:r>
      <w:r>
        <w:t>,</w:t>
      </w:r>
      <w:r>
        <w:t xml:space="preserve"> </w:t>
      </w:r>
      <w:r>
        <w:t>b</w:t>
      </w:r>
      <w:r>
        <w:t>ut</w:t>
      </w:r>
      <w:r w:rsidR="00865558">
        <w:t>,</w:t>
      </w:r>
      <w:r>
        <w:t xml:space="preserve"> </w:t>
      </w:r>
      <w:r>
        <w:t xml:space="preserve">in </w:t>
      </w:r>
      <w:r>
        <w:t>how they experience it in their lives</w:t>
      </w:r>
      <w:r>
        <w:t>,</w:t>
      </w:r>
      <w:r>
        <w:t xml:space="preserve"> </w:t>
      </w:r>
      <w:r>
        <w:t xml:space="preserve">it </w:t>
      </w:r>
      <w:r w:rsidR="007568E8">
        <w:t xml:space="preserve">has not been </w:t>
      </w:r>
      <w:r>
        <w:t>reported to my office that it is characterised in a different way</w:t>
      </w:r>
      <w:r>
        <w:t>.</w:t>
      </w:r>
    </w:p>
    <w:p w:rsidR="00B62427" w:rsidP="000F796A">
      <w:pPr>
        <w:pStyle w:val="Question"/>
      </w:pPr>
      <w:sdt>
        <w:sdtPr>
          <w:alias w:val="Member"/>
          <w:tag w:val="&lt;Member mnisId='4494' dodsId='72275'&gt;"/>
          <w:id w:val="-21088027"/>
          <w:placeholder>
            <w:docPart w:val="DefaultPlaceholder_-1854013440"/>
          </w:placeholder>
          <w:richText/>
        </w:sdtPr>
        <w:sdtContent>
          <w:r w:rsidRPr="000F796A" w:rsidR="000F796A">
            <w:rPr>
              <w:b/>
            </w:rPr>
            <w:t>Chair:</w:t>
          </w:r>
        </w:sdtContent>
      </w:sdt>
      <w:r w:rsidR="000F796A">
        <w:t xml:space="preserve"> Still </w:t>
      </w:r>
      <w:r>
        <w:t>on the communit</w:t>
      </w:r>
      <w:r w:rsidR="000F796A">
        <w:t>ies</w:t>
      </w:r>
      <w:r>
        <w:t xml:space="preserve"> theme, this Committee relatively recently</w:t>
      </w:r>
      <w:r w:rsidR="004A6BD7">
        <w:t xml:space="preserve"> </w:t>
      </w:r>
      <w:r>
        <w:t xml:space="preserve">undertook an inquiry with regard to the experience of migrant </w:t>
      </w:r>
      <w:r w:rsidR="000F796A">
        <w:t xml:space="preserve">and ethnic </w:t>
      </w:r>
      <w:r>
        <w:t xml:space="preserve">minorities coming into Northern Ireland, and </w:t>
      </w:r>
      <w:r w:rsidR="000F796A">
        <w:t>we have</w:t>
      </w:r>
      <w:r>
        <w:t xml:space="preserve"> seen the census figures quite recently, which show a small but growing number. What is your engagement as a </w:t>
      </w:r>
      <w:r w:rsidR="000F796A">
        <w:t>c</w:t>
      </w:r>
      <w:r>
        <w:t>ommission with that cohort of young people</w:t>
      </w:r>
      <w:r w:rsidR="000F796A">
        <w:t>?</w:t>
      </w:r>
      <w:r>
        <w:t xml:space="preserve"> </w:t>
      </w:r>
      <w:r w:rsidR="000F796A">
        <w:t>A</w:t>
      </w:r>
      <w:r>
        <w:t>re you picking up any trends</w:t>
      </w:r>
      <w:r w:rsidR="000F796A">
        <w:t xml:space="preserve"> or</w:t>
      </w:r>
      <w:r>
        <w:t xml:space="preserve"> thoughts about how they may be being dragged into the sphere of influence of </w:t>
      </w:r>
      <w:r w:rsidR="000F796A">
        <w:t>paramilitaries?</w:t>
      </w:r>
    </w:p>
    <w:p w:rsidR="000F796A" w:rsidP="000F796A">
      <w:pPr>
        <w:pStyle w:val="Answer"/>
      </w:pPr>
      <w:sdt>
        <w:sdtPr>
          <w:alias w:val="Witness"/>
          <w:id w:val="-1524008454"/>
          <w:placeholder>
            <w:docPart w:val="DefaultPlaceholder_-1854013440"/>
          </w:placeholder>
          <w:richText/>
        </w:sdtPr>
        <w:sdtContent>
          <w:r w:rsidRPr="00865558" w:rsidR="00865558">
            <w:rPr>
              <w:b/>
              <w:i/>
            </w:rPr>
            <w:t>Koulla Yiasouma:</w:t>
          </w:r>
        </w:sdtContent>
      </w:sdt>
      <w:r>
        <w:t xml:space="preserve"> Put succinctly, no, we are not p</w:t>
      </w:r>
      <w:r w:rsidR="00B62427">
        <w:t xml:space="preserve">icking up any trends that these young people are being coerced. It could be because they are still relatively new </w:t>
      </w:r>
      <w:r>
        <w:t>to</w:t>
      </w:r>
      <w:r w:rsidR="00B62427">
        <w:t xml:space="preserve"> Northern Ireland</w:t>
      </w:r>
      <w:r>
        <w:t>,</w:t>
      </w:r>
      <w:r w:rsidR="00B62427">
        <w:t xml:space="preserve"> and that vulnerability has</w:t>
      </w:r>
      <w:r>
        <w:t xml:space="preserve"> not</w:t>
      </w:r>
      <w:r w:rsidR="00B62427">
        <w:t xml:space="preserve"> manifested itself or come to the attention of the armed groups and the gangs. We have some engagement with our newcomer community</w:t>
      </w:r>
      <w:r>
        <w:t>,</w:t>
      </w:r>
      <w:r w:rsidR="00B62427">
        <w:t xml:space="preserve"> and our legal and casework service is open to them.</w:t>
      </w:r>
      <w:r>
        <w:t xml:space="preserve"> </w:t>
      </w:r>
      <w:r w:rsidR="00B62427">
        <w:t>We are also doing a lot of work with families</w:t>
      </w:r>
      <w:r w:rsidR="00865558">
        <w:t>—</w:t>
      </w:r>
      <w:r w:rsidR="00B62427">
        <w:t>and their advocates</w:t>
      </w:r>
      <w:r w:rsidR="00865558">
        <w:t>—</w:t>
      </w:r>
      <w:r w:rsidR="00B62427">
        <w:t>whose</w:t>
      </w:r>
      <w:r w:rsidR="00865558">
        <w:t xml:space="preserve"> </w:t>
      </w:r>
      <w:r w:rsidR="00B62427">
        <w:t>asylum status is still unclear and subject to asylum controls</w:t>
      </w:r>
      <w:r>
        <w:t>,</w:t>
      </w:r>
      <w:r w:rsidR="00B62427">
        <w:t xml:space="preserve"> </w:t>
      </w:r>
      <w:r>
        <w:t>b</w:t>
      </w:r>
      <w:r w:rsidR="00B62427">
        <w:t xml:space="preserve">ut we are not picking up any involvement of these young people with </w:t>
      </w:r>
      <w:r>
        <w:t>paramilitary organis</w:t>
      </w:r>
      <w:r w:rsidR="00B62427">
        <w:t xml:space="preserve">ations or criminal </w:t>
      </w:r>
      <w:r>
        <w:t>gangs</w:t>
      </w:r>
      <w:r w:rsidR="00865558">
        <w:t>.</w:t>
      </w:r>
    </w:p>
    <w:p w:rsidR="00B62427" w:rsidP="000F796A">
      <w:pPr>
        <w:pStyle w:val="Answer"/>
      </w:pPr>
      <w:sdt>
        <w:sdtPr>
          <w:alias w:val="Witness"/>
          <w:id w:val="-1124383580"/>
          <w:placeholder>
            <w:docPart w:val="DefaultPlaceholder_-1854013440"/>
          </w:placeholder>
          <w:richText/>
        </w:sdtPr>
        <w:sdtContent>
          <w:r w:rsidR="00CE567F">
            <w:rPr>
              <w:b/>
              <w:i/>
            </w:rPr>
            <w:t>Mairéad</w:t>
          </w:r>
          <w:r w:rsidRPr="00865558" w:rsidR="00865558">
            <w:rPr>
              <w:b/>
              <w:i/>
            </w:rPr>
            <w:t xml:space="preserve"> McCafferty:</w:t>
          </w:r>
        </w:sdtContent>
      </w:sdt>
      <w:r w:rsidR="000F796A">
        <w:t xml:space="preserve"> Just to support what Koulla is saying</w:t>
      </w:r>
      <w:r>
        <w:t xml:space="preserve">, we </w:t>
      </w:r>
      <w:r w:rsidR="000F796A">
        <w:t>have not</w:t>
      </w:r>
      <w:r>
        <w:t xml:space="preserve"> had any of this brought to our attention at this stage. That is not to say that it is not happening. </w:t>
      </w:r>
      <w:r w:rsidR="000F796A">
        <w:t>C</w:t>
      </w:r>
      <w:r>
        <w:t>ertainly at the minute</w:t>
      </w:r>
      <w:r w:rsidR="008F4093">
        <w:t xml:space="preserve"> </w:t>
      </w:r>
      <w:r>
        <w:t xml:space="preserve">we would say that most of the impact of </w:t>
      </w:r>
      <w:r w:rsidR="000F796A">
        <w:t xml:space="preserve">paramilitaries </w:t>
      </w:r>
      <w:r>
        <w:t>or criminal gangs</w:t>
      </w:r>
      <w:r w:rsidR="008F4093">
        <w:t>—</w:t>
      </w:r>
      <w:r>
        <w:t>however you want to term them</w:t>
      </w:r>
      <w:r w:rsidR="008F4093">
        <w:t>—</w:t>
      </w:r>
      <w:r>
        <w:t xml:space="preserve">in terms of what they are doing </w:t>
      </w:r>
      <w:r w:rsidR="000F796A">
        <w:t xml:space="preserve">in </w:t>
      </w:r>
      <w:r>
        <w:t>communities</w:t>
      </w:r>
      <w:r w:rsidR="008F4093">
        <w:t xml:space="preserve"> </w:t>
      </w:r>
      <w:r>
        <w:t xml:space="preserve">is very much the legacy of the conflict in the communities that have been historically affected, as </w:t>
      </w:r>
      <w:r w:rsidR="000F796A">
        <w:t xml:space="preserve">Koulla has been saying, </w:t>
      </w:r>
      <w:r w:rsidR="00180E74">
        <w:t>by</w:t>
      </w:r>
      <w:r>
        <w:t xml:space="preserve"> underinvestment</w:t>
      </w:r>
      <w:r w:rsidR="004A6BD7">
        <w:t>,</w:t>
      </w:r>
      <w:r>
        <w:t xml:space="preserve"> and </w:t>
      </w:r>
      <w:r w:rsidR="008F4093">
        <w:t xml:space="preserve">that are </w:t>
      </w:r>
      <w:r>
        <w:t>suffering economic and social deprivation.</w:t>
      </w:r>
    </w:p>
    <w:p w:rsidR="00B62427" w:rsidP="000F796A">
      <w:pPr>
        <w:pStyle w:val="Question"/>
        <w:numPr>
          <w:ilvl w:val="0"/>
          <w:numId w:val="0"/>
        </w:numPr>
        <w:ind w:left="794"/>
      </w:pPr>
      <w:r>
        <w:t xml:space="preserve">The transgenerational trauma, therefore, </w:t>
      </w:r>
      <w:r w:rsidR="000F796A">
        <w:t xml:space="preserve">in </w:t>
      </w:r>
      <w:r>
        <w:t xml:space="preserve">families is a big factor in these communities as well, because </w:t>
      </w:r>
      <w:r w:rsidR="000F796A">
        <w:t xml:space="preserve">we know that </w:t>
      </w:r>
      <w:r>
        <w:t>it is very often the case that children and families are suffering the trauma across generations, and that can manifest in a lot of different ways.</w:t>
      </w:r>
    </w:p>
    <w:p w:rsidR="00B62427" w:rsidP="00B62427">
      <w:pPr>
        <w:pStyle w:val="Question"/>
      </w:pPr>
      <w:sdt>
        <w:sdtPr>
          <w:alias w:val="Member"/>
          <w:tag w:val="&lt;Member mnisId='4494' dodsId='72275'&gt;"/>
          <w:id w:val="125821660"/>
          <w:placeholder>
            <w:docPart w:val="DefaultPlaceholder_-1854013440"/>
          </w:placeholder>
          <w:richText/>
        </w:sdtPr>
        <w:sdtContent>
          <w:r w:rsidRPr="000F796A" w:rsidR="000F796A">
            <w:rPr>
              <w:b/>
            </w:rPr>
            <w:t>Chair:</w:t>
          </w:r>
        </w:sdtContent>
      </w:sdt>
      <w:r w:rsidR="000F796A">
        <w:t xml:space="preserve"> </w:t>
      </w:r>
      <w:r>
        <w:t xml:space="preserve">We often have manifested over here what is called </w:t>
      </w:r>
      <w:r w:rsidR="000F796A">
        <w:t>cuckooing</w:t>
      </w:r>
      <w:r>
        <w:t>, where vulnerable, sometimes disabled people with learning difficulties</w:t>
      </w:r>
      <w:r w:rsidR="00191BBF">
        <w:t xml:space="preserve"> and so on</w:t>
      </w:r>
      <w:r>
        <w:t xml:space="preserve"> will be targeted</w:t>
      </w:r>
      <w:r w:rsidR="000F796A">
        <w:t>,</w:t>
      </w:r>
      <w:r>
        <w:t xml:space="preserve"> </w:t>
      </w:r>
      <w:r w:rsidR="000F796A">
        <w:t xml:space="preserve">and </w:t>
      </w:r>
      <w:r>
        <w:t>their properties, their homes, their flats</w:t>
      </w:r>
      <w:r w:rsidR="000F796A">
        <w:t xml:space="preserve"> or</w:t>
      </w:r>
      <w:r>
        <w:t xml:space="preserve"> their shelter</w:t>
      </w:r>
      <w:r w:rsidR="000F796A">
        <w:t>ed</w:t>
      </w:r>
      <w:r>
        <w:t xml:space="preserve"> </w:t>
      </w:r>
      <w:r w:rsidR="000F796A">
        <w:t>ac</w:t>
      </w:r>
      <w:r>
        <w:t>commodation</w:t>
      </w:r>
      <w:r w:rsidR="000F796A">
        <w:t xml:space="preserve"> </w:t>
      </w:r>
      <w:r>
        <w:t xml:space="preserve">used as a base for criminal activity, </w:t>
      </w:r>
      <w:r w:rsidR="00180E74">
        <w:t xml:space="preserve">with </w:t>
      </w:r>
      <w:r>
        <w:t>their vulnerability of disability</w:t>
      </w:r>
      <w:r w:rsidR="00180E74">
        <w:t xml:space="preserve"> used</w:t>
      </w:r>
      <w:r>
        <w:t xml:space="preserve"> as a smokescreen. Is that manifesting itself at all in Northern Ireland </w:t>
      </w:r>
      <w:r w:rsidR="00180E74">
        <w:t>among</w:t>
      </w:r>
      <w:r>
        <w:t xml:space="preserve"> young people?</w:t>
      </w:r>
    </w:p>
    <w:p w:rsidR="000F796A" w:rsidP="000F796A">
      <w:pPr>
        <w:pStyle w:val="Answer"/>
      </w:pPr>
      <w:sdt>
        <w:sdtPr>
          <w:alias w:val="Witness"/>
          <w:id w:val="-421879257"/>
          <w:placeholder>
            <w:docPart w:val="DefaultPlaceholder_-1854013440"/>
          </w:placeholder>
          <w:richText/>
        </w:sdtPr>
        <w:sdtContent>
          <w:r w:rsidRPr="00865558" w:rsidR="00865558">
            <w:rPr>
              <w:b/>
              <w:i/>
            </w:rPr>
            <w:t>Koulla Yiasouma:</w:t>
          </w:r>
        </w:sdtContent>
      </w:sdt>
      <w:r>
        <w:t xml:space="preserve"> </w:t>
      </w:r>
      <w:r w:rsidR="00B62427">
        <w:t xml:space="preserve">I am not sure about </w:t>
      </w:r>
      <w:r>
        <w:t xml:space="preserve">cuckooing </w:t>
      </w:r>
      <w:r w:rsidR="00B62427">
        <w:t xml:space="preserve">in the way </w:t>
      </w:r>
      <w:r>
        <w:t xml:space="preserve">that </w:t>
      </w:r>
      <w:r w:rsidR="00B62427">
        <w:t xml:space="preserve">you describe it. </w:t>
      </w:r>
      <w:r w:rsidR="00180E74">
        <w:t xml:space="preserve">It </w:t>
      </w:r>
      <w:r w:rsidR="00B62427">
        <w:t xml:space="preserve">is vulnerable young people, as </w:t>
      </w:r>
      <w:r w:rsidR="00CE567F">
        <w:t>Mairéad</w:t>
      </w:r>
      <w:r>
        <w:t xml:space="preserve"> has </w:t>
      </w:r>
      <w:r w:rsidR="00B62427">
        <w:t>said</w:t>
      </w:r>
      <w:r>
        <w:t>.</w:t>
      </w:r>
      <w:r w:rsidR="00B62427">
        <w:t xml:space="preserve"> </w:t>
      </w:r>
      <w:r>
        <w:t>W</w:t>
      </w:r>
      <w:r w:rsidR="00B62427">
        <w:t>hen we have talked to young people</w:t>
      </w:r>
      <w:r>
        <w:t xml:space="preserve"> or to </w:t>
      </w:r>
      <w:r w:rsidR="00B62427">
        <w:t>the groups who are supporting them, you will find</w:t>
      </w:r>
      <w:r w:rsidRPr="00180E74" w:rsidR="00180E74">
        <w:t xml:space="preserve"> </w:t>
      </w:r>
      <w:r w:rsidR="00180E74">
        <w:t>characterised</w:t>
      </w:r>
      <w:r w:rsidR="00B62427">
        <w:t>, as I said at the beginning,</w:t>
      </w:r>
      <w:r w:rsidR="00180E74">
        <w:t xml:space="preserve"> </w:t>
      </w:r>
      <w:r w:rsidR="00B62427">
        <w:t>adverse childhood experiences</w:t>
      </w:r>
      <w:r>
        <w:t xml:space="preserve"> of</w:t>
      </w:r>
      <w:r w:rsidR="00B62427">
        <w:t xml:space="preserve"> families</w:t>
      </w:r>
      <w:r w:rsidR="00D33A29">
        <w:t>—</w:t>
      </w:r>
      <w:r w:rsidR="00B62427">
        <w:t>often single</w:t>
      </w:r>
      <w:r w:rsidR="00180E74">
        <w:t xml:space="preserve"> </w:t>
      </w:r>
      <w:r w:rsidR="00B62427">
        <w:t>parent</w:t>
      </w:r>
      <w:r w:rsidR="00D33A29">
        <w:t>—</w:t>
      </w:r>
      <w:r w:rsidR="00B62427">
        <w:t xml:space="preserve">who </w:t>
      </w:r>
      <w:r>
        <w:t xml:space="preserve">have </w:t>
      </w:r>
      <w:r w:rsidR="00B62427">
        <w:t xml:space="preserve">experienced mental health issues, </w:t>
      </w:r>
      <w:r>
        <w:t xml:space="preserve">have </w:t>
      </w:r>
      <w:r w:rsidR="00B62427">
        <w:t xml:space="preserve">been victims of domestic violence, </w:t>
      </w:r>
      <w:r>
        <w:t xml:space="preserve">and </w:t>
      </w:r>
      <w:r w:rsidR="00B62427">
        <w:t>are impacted by the trauma of the conflict and have their own trauma issue.</w:t>
      </w:r>
      <w:r>
        <w:t xml:space="preserve"> You will find c</w:t>
      </w:r>
      <w:r w:rsidR="00B62427">
        <w:t>hildren</w:t>
      </w:r>
      <w:r>
        <w:t xml:space="preserve"> and</w:t>
      </w:r>
      <w:r w:rsidR="00B62427">
        <w:t xml:space="preserve"> young people who may have a disability, particular</w:t>
      </w:r>
      <w:r>
        <w:t>ly a</w:t>
      </w:r>
      <w:r w:rsidR="00B62427">
        <w:t xml:space="preserve"> learning disability</w:t>
      </w:r>
      <w:r>
        <w:t>,</w:t>
      </w:r>
      <w:r w:rsidR="00B62427">
        <w:t xml:space="preserve"> </w:t>
      </w:r>
      <w:r>
        <w:t xml:space="preserve">and who </w:t>
      </w:r>
      <w:r w:rsidR="00B62427">
        <w:t>do not do well at school</w:t>
      </w:r>
      <w:r>
        <w:t>.</w:t>
      </w:r>
      <w:r w:rsidR="00B62427">
        <w:t xml:space="preserve"> </w:t>
      </w:r>
      <w:r>
        <w:t xml:space="preserve">You will find children and young people, and their families, </w:t>
      </w:r>
      <w:r w:rsidR="00B62427">
        <w:t>who should be receiving additional services from the state.</w:t>
      </w:r>
    </w:p>
    <w:p w:rsidR="00B62427" w:rsidP="000F796A">
      <w:pPr>
        <w:pStyle w:val="Answer"/>
      </w:pPr>
      <w:r>
        <w:t xml:space="preserve">The way in which cuckooing </w:t>
      </w:r>
      <w:r>
        <w:t>manifests itself with young people is that they are the ones who are pr</w:t>
      </w:r>
      <w:r>
        <w:t>e</w:t>
      </w:r>
      <w:r>
        <w:t>y. They are the ones these groups target and pick on, similar</w:t>
      </w:r>
      <w:r>
        <w:t>ly</w:t>
      </w:r>
      <w:r>
        <w:t xml:space="preserve"> to what is happening with county lines on your side of the water.</w:t>
      </w:r>
    </w:p>
    <w:p w:rsidR="00B62427" w:rsidP="00B62427">
      <w:pPr>
        <w:pStyle w:val="Question"/>
      </w:pPr>
      <w:sdt>
        <w:sdtPr>
          <w:alias w:val="Member"/>
          <w:tag w:val="&lt;Member mnisId='4494' dodsId='72275'&gt;"/>
          <w:id w:val="-1620985624"/>
          <w:placeholder>
            <w:docPart w:val="DefaultPlaceholder_-1854013440"/>
          </w:placeholder>
          <w:richText/>
        </w:sdtPr>
        <w:sdtContent>
          <w:r w:rsidRPr="009836DD" w:rsidR="009836DD">
            <w:rPr>
              <w:b/>
            </w:rPr>
            <w:t>Chair:</w:t>
          </w:r>
        </w:sdtContent>
      </w:sdt>
      <w:r w:rsidR="009836DD">
        <w:t xml:space="preserve"> W</w:t>
      </w:r>
      <w:r>
        <w:t>ould you typify it as</w:t>
      </w:r>
      <w:r w:rsidR="009836DD">
        <w:t xml:space="preserve"> being</w:t>
      </w:r>
      <w:r>
        <w:t xml:space="preserve">, in broad terms, people who feel lost and disconnected </w:t>
      </w:r>
      <w:r w:rsidR="009836DD">
        <w:t>f</w:t>
      </w:r>
      <w:r>
        <w:t xml:space="preserve">inding the </w:t>
      </w:r>
      <w:r w:rsidR="009836DD">
        <w:t xml:space="preserve">succour </w:t>
      </w:r>
      <w:r>
        <w:t xml:space="preserve">and comfort of connection as part of a gang and a group providing </w:t>
      </w:r>
      <w:r w:rsidR="009836DD">
        <w:t xml:space="preserve">a </w:t>
      </w:r>
      <w:r>
        <w:t>stability network in a very unstable living environment</w:t>
      </w:r>
      <w:r w:rsidR="009836DD">
        <w:t>?</w:t>
      </w:r>
    </w:p>
    <w:p w:rsidR="009836DD" w:rsidP="009836DD">
      <w:pPr>
        <w:pStyle w:val="Answer"/>
      </w:pPr>
      <w:sdt>
        <w:sdtPr>
          <w:alias w:val="Witness"/>
          <w:id w:val="893313250"/>
          <w:placeholder>
            <w:docPart w:val="DefaultPlaceholder_-1854013440"/>
          </w:placeholder>
          <w:richText/>
        </w:sdtPr>
        <w:sdtContent>
          <w:r w:rsidRPr="00865558" w:rsidR="00865558">
            <w:rPr>
              <w:b/>
              <w:i/>
            </w:rPr>
            <w:t>Koulla Yiasouma:</w:t>
          </w:r>
        </w:sdtContent>
      </w:sdt>
      <w:r>
        <w:t xml:space="preserve"> There </w:t>
      </w:r>
      <w:r w:rsidR="00B62427">
        <w:t>is that</w:t>
      </w:r>
      <w:r>
        <w:t>.</w:t>
      </w:r>
      <w:r w:rsidR="00B62427">
        <w:t xml:space="preserve"> </w:t>
      </w:r>
      <w:r>
        <w:t>W</w:t>
      </w:r>
      <w:r w:rsidR="00B62427">
        <w:t xml:space="preserve">e </w:t>
      </w:r>
      <w:r>
        <w:t xml:space="preserve">absolutely </w:t>
      </w:r>
      <w:r w:rsidR="00B62427">
        <w:t xml:space="preserve">all need to feel that we belong. </w:t>
      </w:r>
      <w:r>
        <w:t>I</w:t>
      </w:r>
      <w:r w:rsidR="00B62427">
        <w:t>f we are being told by certain elements of our communities that we do not belong because we are from this family or because our behavio</w:t>
      </w:r>
      <w:r>
        <w:t>u</w:t>
      </w:r>
      <w:r w:rsidR="00B62427">
        <w:t>r is this or is that</w:t>
      </w:r>
      <w:r>
        <w:t>,</w:t>
      </w:r>
      <w:r w:rsidR="00B62427">
        <w:t xml:space="preserve"> and </w:t>
      </w:r>
      <w:r>
        <w:t xml:space="preserve">there is </w:t>
      </w:r>
      <w:r w:rsidR="00B62427">
        <w:t xml:space="preserve">no place for us, we feel that </w:t>
      </w:r>
      <w:r w:rsidR="000F796A">
        <w:t xml:space="preserve">we </w:t>
      </w:r>
      <w:r>
        <w:t>do not belong</w:t>
      </w:r>
      <w:r w:rsidR="00B62427">
        <w:t>.</w:t>
      </w:r>
    </w:p>
    <w:p w:rsidR="00B62427" w:rsidP="009836DD">
      <w:pPr>
        <w:pStyle w:val="Answer"/>
      </w:pPr>
      <w:r>
        <w:t>The other thing</w:t>
      </w:r>
      <w:r w:rsidR="009836DD">
        <w:t>,</w:t>
      </w:r>
      <w:r>
        <w:t xml:space="preserve"> though, that is really important to point out</w:t>
      </w:r>
      <w:r w:rsidR="009836DD">
        <w:t xml:space="preserve"> is that</w:t>
      </w:r>
      <w:r>
        <w:t xml:space="preserve"> </w:t>
      </w:r>
      <w:r w:rsidR="009836DD">
        <w:t>t</w:t>
      </w:r>
      <w:r>
        <w:t xml:space="preserve">hese young people </w:t>
      </w:r>
      <w:r w:rsidR="009836DD">
        <w:t xml:space="preserve">will sometimes do </w:t>
      </w:r>
      <w:r>
        <w:t xml:space="preserve">this for survival. </w:t>
      </w:r>
      <w:r w:rsidR="009836DD">
        <w:t xml:space="preserve">If </w:t>
      </w:r>
      <w:r>
        <w:t xml:space="preserve">you feel lost in your community, you may feel </w:t>
      </w:r>
      <w:r w:rsidR="009836DD">
        <w:t>you</w:t>
      </w:r>
      <w:r>
        <w:t xml:space="preserve"> </w:t>
      </w:r>
      <w:r w:rsidR="00180E74">
        <w:t xml:space="preserve">do not </w:t>
      </w:r>
      <w:r>
        <w:t xml:space="preserve">belong, but </w:t>
      </w:r>
      <w:r w:rsidR="00180E74">
        <w:t xml:space="preserve">also </w:t>
      </w:r>
      <w:r>
        <w:t>what is your alternative to say</w:t>
      </w:r>
      <w:r w:rsidR="009836DD">
        <w:t>ing</w:t>
      </w:r>
      <w:r>
        <w:t xml:space="preserve"> </w:t>
      </w:r>
      <w:r w:rsidR="00180E74">
        <w:t xml:space="preserve">yes </w:t>
      </w:r>
      <w:r>
        <w:t xml:space="preserve">to these groups? There is none that they can reasonably </w:t>
      </w:r>
      <w:r w:rsidR="009836DD">
        <w:t>perceive</w:t>
      </w:r>
      <w:r>
        <w:t>.</w:t>
      </w:r>
      <w:r w:rsidR="009836DD">
        <w:t xml:space="preserve"> I, </w:t>
      </w:r>
      <w:r>
        <w:t>as a middle-class woman</w:t>
      </w:r>
      <w:r w:rsidR="009836DD">
        <w:t>,</w:t>
      </w:r>
      <w:r>
        <w:t xml:space="preserve"> may think </w:t>
      </w:r>
      <w:r w:rsidR="009836DD">
        <w:t xml:space="preserve">that there is </w:t>
      </w:r>
      <w:r>
        <w:t>an alternative</w:t>
      </w:r>
      <w:r w:rsidR="009836DD">
        <w:t>,</w:t>
      </w:r>
      <w:r>
        <w:t xml:space="preserve"> but they do not see them</w:t>
      </w:r>
      <w:r w:rsidR="00180E74">
        <w:t>sel</w:t>
      </w:r>
      <w:r w:rsidR="00D33A29">
        <w:t>ves</w:t>
      </w:r>
      <w:r>
        <w:t xml:space="preserve"> as having </w:t>
      </w:r>
      <w:r w:rsidR="009836DD">
        <w:t xml:space="preserve">an </w:t>
      </w:r>
      <w:r>
        <w:t>alternative</w:t>
      </w:r>
      <w:r w:rsidR="009836DD">
        <w:t>,</w:t>
      </w:r>
      <w:r>
        <w:t xml:space="preserve"> and I question whether they are wrong. </w:t>
      </w:r>
      <w:r w:rsidR="009836DD">
        <w:t xml:space="preserve">They </w:t>
      </w:r>
      <w:r>
        <w:t xml:space="preserve">are probably right from their perspective. </w:t>
      </w:r>
      <w:r w:rsidR="009836DD">
        <w:t>I</w:t>
      </w:r>
      <w:r>
        <w:t xml:space="preserve">t is </w:t>
      </w:r>
      <w:r w:rsidR="009836DD">
        <w:t xml:space="preserve">about </w:t>
      </w:r>
      <w:r>
        <w:t xml:space="preserve">finding somewhere to belong to, but also they do it because they need to </w:t>
      </w:r>
      <w:r w:rsidR="009836DD">
        <w:t xml:space="preserve">in order to </w:t>
      </w:r>
      <w:r>
        <w:t xml:space="preserve">survive in their community. </w:t>
      </w:r>
      <w:r w:rsidR="009836DD">
        <w:t>T</w:t>
      </w:r>
      <w:r w:rsidR="009B3440">
        <w:t>hat is</w:t>
      </w:r>
      <w:r>
        <w:t xml:space="preserve"> a really important point </w:t>
      </w:r>
      <w:r w:rsidR="009836DD">
        <w:t>to make</w:t>
      </w:r>
      <w:r>
        <w:t>.</w:t>
      </w:r>
    </w:p>
    <w:p w:rsidR="00B62427" w:rsidRPr="00AB3F65" w:rsidP="00AB3F65">
      <w:pPr>
        <w:pStyle w:val="Question"/>
      </w:pPr>
      <w:sdt>
        <w:sdtPr>
          <w:alias w:val="Member"/>
          <w:tag w:val="&lt;Member mnisId='4494' dodsId='72275'&gt;"/>
          <w:id w:val="1811361752"/>
          <w:placeholder>
            <w:docPart w:val="DefaultPlaceholder_-1854013440"/>
          </w:placeholder>
          <w:richText/>
        </w:sdtPr>
        <w:sdtContent>
          <w:r w:rsidRPr="00AB3F65" w:rsidR="009836DD">
            <w:rPr>
              <w:b/>
              <w:bCs/>
            </w:rPr>
            <w:t>Chair:</w:t>
          </w:r>
        </w:sdtContent>
      </w:sdt>
      <w:r w:rsidRPr="00AB3F65" w:rsidR="009836DD">
        <w:t xml:space="preserve"> </w:t>
      </w:r>
      <w:r w:rsidRPr="00AB3F65" w:rsidR="00593A4B">
        <w:t xml:space="preserve">There is </w:t>
      </w:r>
      <w:r w:rsidRPr="00AB3F65">
        <w:t>a threat or a fear of significant repercussion if they do not acquiesce, I presume.</w:t>
      </w:r>
    </w:p>
    <w:p w:rsidR="00B62427" w:rsidP="009836DD">
      <w:pPr>
        <w:pStyle w:val="Answer"/>
      </w:pPr>
      <w:sdt>
        <w:sdtPr>
          <w:alias w:val="Witness"/>
          <w:id w:val="-621156154"/>
          <w:placeholder>
            <w:docPart w:val="DefaultPlaceholder_-1854013440"/>
          </w:placeholder>
          <w:richText/>
        </w:sdtPr>
        <w:sdtContent>
          <w:r w:rsidRPr="00865558" w:rsidR="00865558">
            <w:rPr>
              <w:b/>
              <w:i/>
            </w:rPr>
            <w:t>Koulla Yiasouma:</w:t>
          </w:r>
        </w:sdtContent>
      </w:sdt>
      <w:r w:rsidR="009836DD">
        <w:t xml:space="preserve"> Yes, absolutely. I</w:t>
      </w:r>
      <w:r>
        <w:t>f you do not see the police as a legitimate force</w:t>
      </w:r>
      <w:r w:rsidR="009836DD">
        <w:t>—</w:t>
      </w:r>
      <w:r>
        <w:t xml:space="preserve">and I believe the </w:t>
      </w:r>
      <w:r w:rsidR="009836DD">
        <w:t xml:space="preserve">PSNI </w:t>
      </w:r>
      <w:r w:rsidR="00593A4B">
        <w:t>is</w:t>
      </w:r>
      <w:r w:rsidR="009836DD">
        <w:t xml:space="preserve"> the </w:t>
      </w:r>
      <w:r>
        <w:t xml:space="preserve">only law enforcement agency that we have </w:t>
      </w:r>
      <w:r w:rsidR="009836DD">
        <w:t xml:space="preserve">and </w:t>
      </w:r>
      <w:r>
        <w:t>should have</w:t>
      </w:r>
      <w:r w:rsidR="009836DD">
        <w:t xml:space="preserve"> in Northern Ireland—and </w:t>
      </w:r>
      <w:r>
        <w:t xml:space="preserve">if you live in a community that </w:t>
      </w:r>
      <w:r w:rsidR="009836DD">
        <w:t>is not</w:t>
      </w:r>
      <w:r>
        <w:t xml:space="preserve"> necessarily comfortable or </w:t>
      </w:r>
      <w:r w:rsidR="009836DD">
        <w:t>does not</w:t>
      </w:r>
      <w:r>
        <w:t xml:space="preserve"> trust that the police will keep </w:t>
      </w:r>
      <w:r w:rsidR="00E03EDB">
        <w:t>it</w:t>
      </w:r>
      <w:r>
        <w:t xml:space="preserve"> safe, what is your alternative? You have </w:t>
      </w:r>
      <w:r w:rsidR="009836DD">
        <w:t xml:space="preserve">no </w:t>
      </w:r>
      <w:r>
        <w:t xml:space="preserve">alternative, so you have to do what you have to </w:t>
      </w:r>
      <w:r w:rsidR="009836DD">
        <w:t xml:space="preserve">in order to </w:t>
      </w:r>
      <w:r>
        <w:t>keep yourself safe.</w:t>
      </w:r>
    </w:p>
    <w:p w:rsidR="00B62427" w:rsidP="009836DD">
      <w:pPr>
        <w:pStyle w:val="Question"/>
      </w:pPr>
      <w:sdt>
        <w:sdtPr>
          <w:alias w:val="Member"/>
          <w:tag w:val="&lt;Member mnisId='4494' dodsId='72275'&gt;"/>
          <w:id w:val="1699974029"/>
          <w:placeholder>
            <w:docPart w:val="DefaultPlaceholder_-1854013440"/>
          </w:placeholder>
          <w:richText/>
        </w:sdtPr>
        <w:sdtContent>
          <w:r w:rsidRPr="009836DD" w:rsidR="009836DD">
            <w:rPr>
              <w:b/>
            </w:rPr>
            <w:t>Chair:</w:t>
          </w:r>
        </w:sdtContent>
      </w:sdt>
      <w:r w:rsidR="009836DD">
        <w:t xml:space="preserve"> Let us</w:t>
      </w:r>
      <w:r>
        <w:t xml:space="preserve"> turn to the </w:t>
      </w:r>
      <w:r w:rsidR="009836DD">
        <w:t xml:space="preserve">pounds, shillings and pence </w:t>
      </w:r>
      <w:r>
        <w:t>question</w:t>
      </w:r>
      <w:r w:rsidR="00051B67">
        <w:t>.</w:t>
      </w:r>
      <w:r>
        <w:t xml:space="preserve"> I am going to guess </w:t>
      </w:r>
      <w:r w:rsidR="009836DD">
        <w:t xml:space="preserve">that </w:t>
      </w:r>
      <w:r>
        <w:t>the answer is no</w:t>
      </w:r>
      <w:r w:rsidR="009836DD">
        <w:t>,</w:t>
      </w:r>
      <w:r>
        <w:t xml:space="preserve"> and </w:t>
      </w:r>
      <w:r w:rsidR="009836DD">
        <w:t xml:space="preserve">that </w:t>
      </w:r>
      <w:r>
        <w:t xml:space="preserve">the answer to the second question is </w:t>
      </w:r>
      <w:r w:rsidR="00051B67">
        <w:t>“</w:t>
      </w:r>
      <w:r>
        <w:t>more</w:t>
      </w:r>
      <w:r w:rsidR="00051B67">
        <w:t>”</w:t>
      </w:r>
      <w:r>
        <w:t xml:space="preserve">. </w:t>
      </w:r>
      <w:r w:rsidR="009836DD">
        <w:t>I</w:t>
      </w:r>
      <w:r>
        <w:t xml:space="preserve">s there sufficient funding for bespoke schemes </w:t>
      </w:r>
      <w:r w:rsidR="009836DD">
        <w:t xml:space="preserve">targeted </w:t>
      </w:r>
      <w:r>
        <w:t xml:space="preserve">towards </w:t>
      </w:r>
      <w:r>
        <w:t>young people</w:t>
      </w:r>
      <w:r w:rsidR="009836DD">
        <w:t>?</w:t>
      </w:r>
    </w:p>
    <w:p w:rsidR="00B62427" w:rsidP="009836DD">
      <w:pPr>
        <w:pStyle w:val="Answer"/>
      </w:pPr>
      <w:sdt>
        <w:sdtPr>
          <w:alias w:val="Witness"/>
          <w:id w:val="-421326953"/>
          <w:placeholder>
            <w:docPart w:val="DefaultPlaceholder_-1854013440"/>
          </w:placeholder>
          <w:richText/>
        </w:sdtPr>
        <w:sdtContent>
          <w:r w:rsidRPr="00865558" w:rsidR="00865558">
            <w:rPr>
              <w:b/>
              <w:i/>
            </w:rPr>
            <w:t>Koulla Yiasouma:</w:t>
          </w:r>
        </w:sdtContent>
      </w:sdt>
      <w:r w:rsidR="009836DD">
        <w:t xml:space="preserve"> </w:t>
      </w:r>
      <w:r w:rsidR="00051B67">
        <w:t xml:space="preserve">Looking </w:t>
      </w:r>
      <w:r>
        <w:t>at the tackling param</w:t>
      </w:r>
      <w:r w:rsidR="009836DD">
        <w:t>ilitary</w:t>
      </w:r>
      <w:r>
        <w:t xml:space="preserve"> </w:t>
      </w:r>
      <w:r w:rsidR="00C85C6A">
        <w:t xml:space="preserve">activity </w:t>
      </w:r>
      <w:r>
        <w:t>tas</w:t>
      </w:r>
      <w:r w:rsidR="009C1DEB">
        <w:t>k</w:t>
      </w:r>
      <w:r w:rsidR="009836DD">
        <w:t>f</w:t>
      </w:r>
      <w:r>
        <w:t>orce</w:t>
      </w:r>
      <w:r w:rsidR="009836DD">
        <w:t xml:space="preserve"> and</w:t>
      </w:r>
      <w:r>
        <w:t xml:space="preserve"> the funding </w:t>
      </w:r>
      <w:r w:rsidR="009B3440">
        <w:t xml:space="preserve">that </w:t>
      </w:r>
      <w:r w:rsidR="009836DD">
        <w:t xml:space="preserve">has </w:t>
      </w:r>
      <w:r>
        <w:t xml:space="preserve">gone out, quite a lot of funding has gone into awareness raising and some prevention. </w:t>
      </w:r>
      <w:r w:rsidR="00051B67">
        <w:t xml:space="preserve">We </w:t>
      </w:r>
      <w:r>
        <w:t xml:space="preserve">are not seeing enough </w:t>
      </w:r>
      <w:r w:rsidR="00051B67">
        <w:t>going</w:t>
      </w:r>
      <w:r>
        <w:t xml:space="preserve"> into these sorts of schemes to protect these young people, particularly going to the community and voluntary </w:t>
      </w:r>
      <w:r w:rsidR="009836DD">
        <w:t xml:space="preserve">sector </w:t>
      </w:r>
      <w:r w:rsidR="000F796A">
        <w:t>organis</w:t>
      </w:r>
      <w:r>
        <w:t>ations that support them.</w:t>
      </w:r>
    </w:p>
    <w:p w:rsidR="009836DD" w:rsidP="009836DD">
      <w:pPr>
        <w:pStyle w:val="Question"/>
        <w:numPr>
          <w:ilvl w:val="0"/>
          <w:numId w:val="0"/>
        </w:numPr>
        <w:ind w:left="794"/>
      </w:pPr>
      <w:r>
        <w:t>The other important point</w:t>
      </w:r>
      <w:r>
        <w:t xml:space="preserve"> </w:t>
      </w:r>
      <w:r>
        <w:t>that I would really welcome teasing out is that</w:t>
      </w:r>
      <w:r>
        <w:t>,</w:t>
      </w:r>
      <w:r>
        <w:t xml:space="preserve"> instead of having </w:t>
      </w:r>
      <w:r>
        <w:t>one</w:t>
      </w:r>
      <w:r>
        <w:t xml:space="preserve"> system for working with vulnerable young people, we have piecemeal funding all over the place, so </w:t>
      </w:r>
      <w:r w:rsidR="000F796A">
        <w:t>organis</w:t>
      </w:r>
      <w:r>
        <w:t>ations are picking bits and pieces</w:t>
      </w:r>
      <w:r>
        <w:t>.</w:t>
      </w:r>
      <w:r>
        <w:t xml:space="preserve"> </w:t>
      </w:r>
      <w:r>
        <w:t>G</w:t>
      </w:r>
      <w:r>
        <w:t xml:space="preserve">overnment </w:t>
      </w:r>
      <w:r>
        <w:t>themselves</w:t>
      </w:r>
      <w:r>
        <w:t>, including this program</w:t>
      </w:r>
      <w:r>
        <w:t>me</w:t>
      </w:r>
      <w:r>
        <w:t xml:space="preserve">, </w:t>
      </w:r>
      <w:r>
        <w:t xml:space="preserve">are </w:t>
      </w:r>
      <w:r>
        <w:t>not working together around what are ultimately the same group of young people who are working with social services, who are having additional education program</w:t>
      </w:r>
      <w:r>
        <w:t>me</w:t>
      </w:r>
      <w:r>
        <w:t>s</w:t>
      </w:r>
      <w:r>
        <w:t xml:space="preserve"> and</w:t>
      </w:r>
      <w:r>
        <w:t xml:space="preserve"> who are in our criminal justice system.</w:t>
      </w:r>
    </w:p>
    <w:p w:rsidR="00B62427" w:rsidP="009836DD">
      <w:pPr>
        <w:pStyle w:val="Question"/>
        <w:numPr>
          <w:ilvl w:val="0"/>
          <w:numId w:val="0"/>
        </w:numPr>
        <w:ind w:left="794"/>
      </w:pPr>
      <w:r>
        <w:t>While</w:t>
      </w:r>
      <w:r w:rsidR="009836DD">
        <w:t xml:space="preserve"> </w:t>
      </w:r>
      <w:r>
        <w:t xml:space="preserve">I would agree </w:t>
      </w:r>
      <w:r w:rsidR="009836DD">
        <w:t xml:space="preserve">that there is </w:t>
      </w:r>
      <w:r>
        <w:t>not enough</w:t>
      </w:r>
      <w:r w:rsidR="009836DD">
        <w:t>,</w:t>
      </w:r>
      <w:r>
        <w:t xml:space="preserve"> I am not convinced that </w:t>
      </w:r>
      <w:r w:rsidR="009836DD">
        <w:t>G</w:t>
      </w:r>
      <w:r>
        <w:t>overnment funding to vulnerable young people is being spent as wisely and as efficiently as it should be.</w:t>
      </w:r>
    </w:p>
    <w:p w:rsidR="009836DD" w:rsidP="009836DD">
      <w:pPr>
        <w:pStyle w:val="Question"/>
      </w:pPr>
      <w:sdt>
        <w:sdtPr>
          <w:alias w:val="Member"/>
          <w:tag w:val="&lt;Member mnisId='4494' dodsId='72275'&gt;"/>
          <w:id w:val="-734402495"/>
          <w:placeholder>
            <w:docPart w:val="DefaultPlaceholder_-1854013440"/>
          </w:placeholder>
          <w:richText/>
        </w:sdtPr>
        <w:sdtContent>
          <w:r w:rsidRPr="009836DD">
            <w:rPr>
              <w:b/>
            </w:rPr>
            <w:t>Chair:</w:t>
          </w:r>
        </w:sdtContent>
      </w:sdt>
      <w:r>
        <w:t xml:space="preserve"> D</w:t>
      </w:r>
      <w:r w:rsidR="00B62427">
        <w:t>oes that run the risk of duplication</w:t>
      </w:r>
      <w:r>
        <w:t xml:space="preserve"> and</w:t>
      </w:r>
      <w:r w:rsidR="00B62427">
        <w:t xml:space="preserve"> triplication but not having the maximum impact</w:t>
      </w:r>
      <w:r w:rsidR="00001ACA">
        <w:t xml:space="preserve">, </w:t>
      </w:r>
      <w:r>
        <w:t xml:space="preserve">or </w:t>
      </w:r>
      <w:r w:rsidR="00B62427">
        <w:t>just neglect</w:t>
      </w:r>
      <w:r>
        <w:t>?</w:t>
      </w:r>
    </w:p>
    <w:p w:rsidR="00B62427" w:rsidP="009836DD">
      <w:pPr>
        <w:pStyle w:val="Answer"/>
      </w:pPr>
      <w:sdt>
        <w:sdtPr>
          <w:alias w:val="Witness"/>
          <w:id w:val="-663319707"/>
          <w:placeholder>
            <w:docPart w:val="DefaultPlaceholder_-1854013440"/>
          </w:placeholder>
          <w:richText/>
        </w:sdtPr>
        <w:sdtContent>
          <w:r w:rsidRPr="00865558" w:rsidR="00865558">
            <w:rPr>
              <w:b/>
              <w:i/>
            </w:rPr>
            <w:t>Koulla Yiasouma:</w:t>
          </w:r>
        </w:sdtContent>
      </w:sdt>
      <w:r w:rsidR="009836DD">
        <w:t xml:space="preserve"> </w:t>
      </w:r>
      <w:r>
        <w:t>Both.</w:t>
      </w:r>
    </w:p>
    <w:p w:rsidR="00B62427" w:rsidP="00B62427">
      <w:pPr>
        <w:pStyle w:val="Question"/>
      </w:pPr>
      <w:sdt>
        <w:sdtPr>
          <w:alias w:val="Member"/>
          <w:tag w:val="&lt;Member mnisId='4857' dodsId=''&gt;"/>
          <w:id w:val="-591084352"/>
          <w:placeholder>
            <w:docPart w:val="DefaultPlaceholder_-1854013440"/>
          </w:placeholder>
          <w:richText/>
        </w:sdtPr>
        <w:sdtContent>
          <w:r w:rsidRPr="009836DD" w:rsidR="009836DD">
            <w:rPr>
              <w:b/>
            </w:rPr>
            <w:t>Carla Lockhart:</w:t>
          </w:r>
        </w:sdtContent>
      </w:sdt>
      <w:r w:rsidR="009836DD">
        <w:t xml:space="preserve"> I</w:t>
      </w:r>
      <w:r>
        <w:t xml:space="preserve">n relation to the funding, there was a significant </w:t>
      </w:r>
      <w:r w:rsidR="009836DD">
        <w:t xml:space="preserve">pot </w:t>
      </w:r>
      <w:r>
        <w:t xml:space="preserve">of money set aside for tackling </w:t>
      </w:r>
      <w:r w:rsidR="009836DD">
        <w:t xml:space="preserve">paramilitarism, </w:t>
      </w:r>
      <w:r>
        <w:t xml:space="preserve">and it went </w:t>
      </w:r>
      <w:r w:rsidR="009836DD">
        <w:t xml:space="preserve">to </w:t>
      </w:r>
      <w:r>
        <w:t>four areas, one of which is in my constituency</w:t>
      </w:r>
      <w:r w:rsidR="009836DD">
        <w:t>, which takes in</w:t>
      </w:r>
      <w:r>
        <w:t xml:space="preserve"> </w:t>
      </w:r>
      <w:r w:rsidR="00821B52">
        <w:t xml:space="preserve">Kilwilkie, Drumbeg and Drumgask. </w:t>
      </w:r>
      <w:r>
        <w:t>In recent days</w:t>
      </w:r>
      <w:r w:rsidR="00821B52">
        <w:t>,</w:t>
      </w:r>
      <w:r>
        <w:t xml:space="preserve"> some money has been made available </w:t>
      </w:r>
      <w:r w:rsidR="00821B52">
        <w:t xml:space="preserve">to </w:t>
      </w:r>
      <w:r>
        <w:t>some of the loyalist estates</w:t>
      </w:r>
      <w:r w:rsidR="00821B52">
        <w:t>,</w:t>
      </w:r>
      <w:r>
        <w:t xml:space="preserve"> after a lot of lobbying</w:t>
      </w:r>
      <w:r w:rsidR="00821B52">
        <w:t>,</w:t>
      </w:r>
      <w:r>
        <w:t xml:space="preserve"> as areas of influence. Has that money made a difference? </w:t>
      </w:r>
      <w:r w:rsidR="00821B52">
        <w:t xml:space="preserve">Did </w:t>
      </w:r>
      <w:r>
        <w:t xml:space="preserve">enough of </w:t>
      </w:r>
      <w:r w:rsidR="00E65737">
        <w:t>i</w:t>
      </w:r>
      <w:r>
        <w:t xml:space="preserve">t </w:t>
      </w:r>
      <w:r w:rsidR="00821B52">
        <w:t xml:space="preserve">go to the </w:t>
      </w:r>
      <w:r>
        <w:t>young people</w:t>
      </w:r>
      <w:r w:rsidR="00884EEE">
        <w:t>’</w:t>
      </w:r>
      <w:r>
        <w:t>s aspect</w:t>
      </w:r>
      <w:r w:rsidR="00E65737">
        <w:t>,</w:t>
      </w:r>
      <w:r>
        <w:t xml:space="preserve"> </w:t>
      </w:r>
      <w:r w:rsidR="00821B52">
        <w:t>try</w:t>
      </w:r>
      <w:r w:rsidR="00E65737">
        <w:t>ing</w:t>
      </w:r>
      <w:r w:rsidR="00821B52">
        <w:t xml:space="preserve"> to </w:t>
      </w:r>
      <w:r>
        <w:t xml:space="preserve">ensure </w:t>
      </w:r>
      <w:r w:rsidR="00821B52">
        <w:t xml:space="preserve">that </w:t>
      </w:r>
      <w:r>
        <w:t>young people do not get involved</w:t>
      </w:r>
      <w:r w:rsidR="00821B52">
        <w:t>?</w:t>
      </w:r>
    </w:p>
    <w:p w:rsidR="00B62427" w:rsidP="00821B52">
      <w:pPr>
        <w:pStyle w:val="Question"/>
        <w:numPr>
          <w:ilvl w:val="0"/>
          <w:numId w:val="0"/>
        </w:numPr>
        <w:ind w:left="794"/>
      </w:pPr>
      <w:r>
        <w:t>M</w:t>
      </w:r>
      <w:r>
        <w:t xml:space="preserve">y final question would be around women. </w:t>
      </w:r>
      <w:r>
        <w:t>T</w:t>
      </w:r>
      <w:r>
        <w:t xml:space="preserve">here was </w:t>
      </w:r>
      <w:r>
        <w:t xml:space="preserve">a </w:t>
      </w:r>
      <w:r>
        <w:t xml:space="preserve">significant </w:t>
      </w:r>
      <w:r>
        <w:t xml:space="preserve">pot </w:t>
      </w:r>
      <w:r>
        <w:t xml:space="preserve">of money </w:t>
      </w:r>
      <w:r>
        <w:t xml:space="preserve">for </w:t>
      </w:r>
      <w:r>
        <w:t>women in those areas. Women have a big influence on their kids</w:t>
      </w:r>
      <w:r w:rsidR="00E65737">
        <w:t>—</w:t>
      </w:r>
      <w:r>
        <w:t xml:space="preserve">what their kids do and where their kids go. </w:t>
      </w:r>
      <w:r>
        <w:t xml:space="preserve">Do </w:t>
      </w:r>
      <w:r>
        <w:t xml:space="preserve">you see a need for more money invested in the women in those areas that </w:t>
      </w:r>
      <w:r>
        <w:t xml:space="preserve">would then have a knock-on </w:t>
      </w:r>
      <w:r>
        <w:t xml:space="preserve">effect </w:t>
      </w:r>
      <w:r>
        <w:t xml:space="preserve">on </w:t>
      </w:r>
      <w:r>
        <w:t>young people</w:t>
      </w:r>
      <w:r>
        <w:t>?</w:t>
      </w:r>
    </w:p>
    <w:p w:rsidR="00821B52" w:rsidP="00821B52">
      <w:pPr>
        <w:pStyle w:val="Answer"/>
      </w:pPr>
      <w:sdt>
        <w:sdtPr>
          <w:alias w:val="Witness"/>
          <w:id w:val="-207922"/>
          <w:placeholder>
            <w:docPart w:val="DefaultPlaceholder_-1854013440"/>
          </w:placeholder>
          <w:richText/>
        </w:sdtPr>
        <w:sdtContent>
          <w:r w:rsidRPr="00865558" w:rsidR="00865558">
            <w:rPr>
              <w:b/>
              <w:i/>
            </w:rPr>
            <w:t>Koulla Yiasouma:</w:t>
          </w:r>
        </w:sdtContent>
      </w:sdt>
      <w:r>
        <w:t xml:space="preserve"> On your first question, are you </w:t>
      </w:r>
      <w:r w:rsidR="00B62427">
        <w:t xml:space="preserve">talking about the </w:t>
      </w:r>
      <w:r>
        <w:t>c</w:t>
      </w:r>
      <w:r w:rsidR="00B62427">
        <w:t xml:space="preserve">ommunities in </w:t>
      </w:r>
      <w:r>
        <w:t>t</w:t>
      </w:r>
      <w:r w:rsidR="00B62427">
        <w:t>ransition program</w:t>
      </w:r>
      <w:r>
        <w:t>me?</w:t>
      </w:r>
    </w:p>
    <w:p w:rsidR="00C11CA8" w:rsidP="00821B52">
      <w:pPr>
        <w:pStyle w:val="Question"/>
        <w:numPr>
          <w:ilvl w:val="0"/>
          <w:numId w:val="0"/>
        </w:numPr>
        <w:ind w:left="794"/>
      </w:pPr>
      <w:sdt>
        <w:sdtPr>
          <w:alias w:val="Member"/>
          <w:tag w:val="&lt;Member mnisId='4857' dodsId=''&gt;"/>
          <w:id w:val="175699626"/>
          <w:placeholder>
            <w:docPart w:val="DefaultPlaceholder_-1854013440"/>
          </w:placeholder>
          <w:richText/>
        </w:sdtPr>
        <w:sdtContent>
          <w:r w:rsidRPr="00821B52" w:rsidR="00821B52">
            <w:rPr>
              <w:b/>
            </w:rPr>
            <w:t>Carla Lockhart:</w:t>
          </w:r>
        </w:sdtContent>
      </w:sdt>
      <w:r w:rsidR="00821B52">
        <w:t xml:space="preserve"> Y</w:t>
      </w:r>
      <w:r>
        <w:t>es.</w:t>
      </w:r>
    </w:p>
    <w:p w:rsidR="00821B52" w:rsidP="00C11CA8">
      <w:pPr>
        <w:pStyle w:val="Answer"/>
      </w:pPr>
      <w:sdt>
        <w:sdtPr>
          <w:alias w:val="Witness"/>
          <w:id w:val="1388679991"/>
          <w:placeholder>
            <w:docPart w:val="DefaultPlaceholder_-1854013440"/>
          </w:placeholder>
          <w:richText/>
        </w:sdtPr>
        <w:sdtContent>
          <w:r w:rsidRPr="00C11CA8" w:rsidR="00C11CA8">
            <w:rPr>
              <w:b/>
              <w:i/>
              <w:iCs/>
            </w:rPr>
            <w:t>Koulla Yiasouma:</w:t>
          </w:r>
        </w:sdtContent>
      </w:sdt>
      <w:r w:rsidR="00C11CA8">
        <w:t xml:space="preserve"> Yo</w:t>
      </w:r>
      <w:r>
        <w:t xml:space="preserve">u have to </w:t>
      </w:r>
      <w:r w:rsidR="00B62427">
        <w:t>be impressed</w:t>
      </w:r>
      <w:r>
        <w:t xml:space="preserve"> that </w:t>
      </w:r>
      <w:r w:rsidR="00B62427">
        <w:t>I knew that</w:t>
      </w:r>
      <w:r>
        <w:t>.</w:t>
      </w:r>
      <w:r w:rsidR="00B62427">
        <w:t xml:space="preserve"> </w:t>
      </w:r>
      <w:r>
        <w:t>T</w:t>
      </w:r>
      <w:r w:rsidR="00B62427">
        <w:t xml:space="preserve">he </w:t>
      </w:r>
      <w:r>
        <w:t xml:space="preserve">communities </w:t>
      </w:r>
      <w:r w:rsidR="00B62427">
        <w:t>in transition program</w:t>
      </w:r>
      <w:r>
        <w:t>me</w:t>
      </w:r>
      <w:r w:rsidR="00B62427">
        <w:t xml:space="preserve"> was very late off the start</w:t>
      </w:r>
      <w:r>
        <w:t>ing</w:t>
      </w:r>
      <w:r w:rsidR="00B62427">
        <w:t xml:space="preserve"> </w:t>
      </w:r>
      <w:r>
        <w:t>blocks, s</w:t>
      </w:r>
      <w:r w:rsidR="00B62427">
        <w:t xml:space="preserve">o it is early days from when the money went into those communities and those </w:t>
      </w:r>
      <w:r w:rsidR="000F796A">
        <w:t>organis</w:t>
      </w:r>
      <w:r w:rsidR="00B62427">
        <w:t xml:space="preserve">ations. </w:t>
      </w:r>
      <w:r w:rsidR="009B3440">
        <w:t>That is</w:t>
      </w:r>
      <w:r w:rsidR="00B62427">
        <w:t xml:space="preserve"> a program</w:t>
      </w:r>
      <w:r>
        <w:t>me</w:t>
      </w:r>
      <w:r w:rsidR="00B62427">
        <w:t xml:space="preserve"> run by </w:t>
      </w:r>
      <w:r>
        <w:t>TEO.</w:t>
      </w:r>
      <w:r w:rsidR="00B62427">
        <w:t xml:space="preserve"> </w:t>
      </w:r>
      <w:r>
        <w:t>I</w:t>
      </w:r>
      <w:r w:rsidR="00B62427">
        <w:t xml:space="preserve">t is early days to see what impact it </w:t>
      </w:r>
      <w:r>
        <w:t xml:space="preserve">has </w:t>
      </w:r>
      <w:r w:rsidR="00B62427">
        <w:t>had on young people. My worry is that</w:t>
      </w:r>
      <w:r>
        <w:t>,</w:t>
      </w:r>
      <w:r w:rsidR="00B62427">
        <w:t xml:space="preserve"> as recently as 2019, when this was </w:t>
      </w:r>
      <w:r>
        <w:t xml:space="preserve">surveyed, </w:t>
      </w:r>
      <w:r w:rsidR="00B62427">
        <w:t xml:space="preserve">young people were still </w:t>
      </w:r>
      <w:r>
        <w:t xml:space="preserve">telling </w:t>
      </w:r>
      <w:r w:rsidR="00B62427">
        <w:t xml:space="preserve">us that they were being deeply impacted by </w:t>
      </w:r>
      <w:r>
        <w:t xml:space="preserve">paramilitary </w:t>
      </w:r>
      <w:r w:rsidR="00B62427">
        <w:t>groups or armed gangs.</w:t>
      </w:r>
      <w:r>
        <w:t xml:space="preserve"> F</w:t>
      </w:r>
      <w:r w:rsidR="00B62427">
        <w:t>or me</w:t>
      </w:r>
      <w:r>
        <w:t>,</w:t>
      </w:r>
      <w:r w:rsidR="00B62427">
        <w:t xml:space="preserve"> it is too early to say whether those program</w:t>
      </w:r>
      <w:r>
        <w:t>me</w:t>
      </w:r>
      <w:r w:rsidR="00B62427">
        <w:t xml:space="preserve">s are having </w:t>
      </w:r>
      <w:r w:rsidR="00B62427">
        <w:t>benefits</w:t>
      </w:r>
      <w:r>
        <w:t xml:space="preserve">, but </w:t>
      </w:r>
      <w:r w:rsidR="00B62427">
        <w:t>I have seen quite a lot of projects for young people within those areas.</w:t>
      </w:r>
    </w:p>
    <w:p w:rsidR="00821B52" w:rsidP="00821B52">
      <w:pPr>
        <w:pStyle w:val="Question"/>
        <w:numPr>
          <w:ilvl w:val="0"/>
          <w:numId w:val="0"/>
        </w:numPr>
        <w:ind w:left="794"/>
      </w:pPr>
      <w:r>
        <w:t>On the women</w:t>
      </w:r>
      <w:r w:rsidR="00884EEE">
        <w:t>’</w:t>
      </w:r>
      <w:r>
        <w:t xml:space="preserve">s point, </w:t>
      </w:r>
      <w:r w:rsidR="00CE567F">
        <w:t>Mairéad</w:t>
      </w:r>
      <w:r>
        <w:t xml:space="preserve"> </w:t>
      </w:r>
      <w:r>
        <w:t>and I were talking about this earlier. What is remarkable about that program</w:t>
      </w:r>
      <w:r>
        <w:t>me</w:t>
      </w:r>
      <w:r>
        <w:t xml:space="preserve"> as part of </w:t>
      </w:r>
      <w:r>
        <w:t>t</w:t>
      </w:r>
      <w:r>
        <w:t xml:space="preserve">he </w:t>
      </w:r>
      <w:r>
        <w:t>f</w:t>
      </w:r>
      <w:r>
        <w:t xml:space="preserve">resh </w:t>
      </w:r>
      <w:r>
        <w:t>s</w:t>
      </w:r>
      <w:r>
        <w:t>tart agreement is what a little bit of money did when targeted at those women.</w:t>
      </w:r>
      <w:r>
        <w:t xml:space="preserve"> You are </w:t>
      </w:r>
      <w:r>
        <w:t>absolutely right</w:t>
      </w:r>
      <w:r>
        <w:t xml:space="preserve"> that</w:t>
      </w:r>
      <w:r>
        <w:t xml:space="preserve"> we are </w:t>
      </w:r>
      <w:r>
        <w:t xml:space="preserve">often </w:t>
      </w:r>
      <w:r>
        <w:t>talking about children who live in families with their mother</w:t>
      </w:r>
      <w:r>
        <w:t>,</w:t>
      </w:r>
      <w:r>
        <w:t xml:space="preserve"> and how their mother struggles so enormously to do all the things </w:t>
      </w:r>
      <w:r>
        <w:t xml:space="preserve">that </w:t>
      </w:r>
      <w:r>
        <w:t>they need to do</w:t>
      </w:r>
      <w:r w:rsidR="00631255">
        <w:t>—</w:t>
      </w:r>
      <w:r>
        <w:t>particularly with boys</w:t>
      </w:r>
      <w:r w:rsidR="00631255">
        <w:t>—</w:t>
      </w:r>
      <w:r>
        <w:t>so</w:t>
      </w:r>
      <w:r w:rsidR="00E65737">
        <w:t>,</w:t>
      </w:r>
      <w:r>
        <w:t xml:space="preserve"> yes, </w:t>
      </w:r>
      <w:r w:rsidR="00631255">
        <w:t xml:space="preserve">we need </w:t>
      </w:r>
      <w:r>
        <w:t>more funding for women</w:t>
      </w:r>
      <w:r w:rsidR="00884EEE">
        <w:t>’</w:t>
      </w:r>
      <w:r>
        <w:t xml:space="preserve">s projects and for family projects. </w:t>
      </w:r>
    </w:p>
    <w:p w:rsidR="00821B52" w:rsidP="00821B52">
      <w:pPr>
        <w:pStyle w:val="Question"/>
        <w:numPr>
          <w:ilvl w:val="0"/>
          <w:numId w:val="0"/>
        </w:numPr>
        <w:ind w:left="794"/>
      </w:pPr>
      <w:r>
        <w:t xml:space="preserve">Children live in families. </w:t>
      </w:r>
      <w:r w:rsidR="009836DD">
        <w:t>There is</w:t>
      </w:r>
      <w:r>
        <w:t xml:space="preserve"> no child </w:t>
      </w:r>
      <w:r>
        <w:t xml:space="preserve">who </w:t>
      </w:r>
      <w:r w:rsidR="009836DD">
        <w:t>does not</w:t>
      </w:r>
      <w:r>
        <w:t xml:space="preserve"> live in a family</w:t>
      </w:r>
      <w:r>
        <w:t>.</w:t>
      </w:r>
      <w:r>
        <w:t xml:space="preserve"> </w:t>
      </w:r>
      <w:r>
        <w:t>W</w:t>
      </w:r>
      <w:r>
        <w:t>hether it is their birth family or an extended family, or if they are living in children</w:t>
      </w:r>
      <w:r w:rsidR="00884EEE">
        <w:t>’</w:t>
      </w:r>
      <w:r>
        <w:t>s homes, that is their family</w:t>
      </w:r>
      <w:r>
        <w:t>.</w:t>
      </w:r>
      <w:r>
        <w:t xml:space="preserve"> </w:t>
      </w:r>
      <w:r>
        <w:t>W</w:t>
      </w:r>
      <w:r>
        <w:t xml:space="preserve">e need to see </w:t>
      </w:r>
      <w:r>
        <w:t xml:space="preserve">not just </w:t>
      </w:r>
      <w:r>
        <w:t>the young person</w:t>
      </w:r>
      <w:r>
        <w:t xml:space="preserve"> but </w:t>
      </w:r>
      <w:r>
        <w:t>the system around them</w:t>
      </w:r>
      <w:r>
        <w:t>—</w:t>
      </w:r>
      <w:r>
        <w:t>their family, their communities</w:t>
      </w:r>
      <w:r>
        <w:t xml:space="preserve"> and</w:t>
      </w:r>
      <w:r>
        <w:t xml:space="preserve"> their schools</w:t>
      </w:r>
      <w:r>
        <w:t xml:space="preserve">. </w:t>
      </w:r>
      <w:r>
        <w:t>We need to work with our children and young people within those ecosystems</w:t>
      </w:r>
      <w:r>
        <w:t>. W</w:t>
      </w:r>
      <w:r>
        <w:t xml:space="preserve">here the </w:t>
      </w:r>
      <w:r>
        <w:t>c</w:t>
      </w:r>
      <w:r>
        <w:t xml:space="preserve">ommunities in </w:t>
      </w:r>
      <w:r>
        <w:t>t</w:t>
      </w:r>
      <w:r>
        <w:t>ransition program</w:t>
      </w:r>
      <w:r>
        <w:t>me</w:t>
      </w:r>
      <w:r>
        <w:t xml:space="preserve"> is </w:t>
      </w:r>
      <w:r w:rsidR="00C11CA8">
        <w:t xml:space="preserve">helpful </w:t>
      </w:r>
      <w:r>
        <w:t>is that it is seeing the whole community, not just the individual, because we cannot be blaming individual young people. We need to look at the circumstances they come from.</w:t>
      </w:r>
    </w:p>
    <w:p w:rsidR="00B62427" w:rsidP="00821B52">
      <w:pPr>
        <w:pStyle w:val="Question"/>
      </w:pPr>
      <w:sdt>
        <w:sdtPr>
          <w:alias w:val="Member"/>
          <w:tag w:val="&lt;Member mnisId='1562' dodsId='28181'&gt;"/>
          <w:id w:val="-166406865"/>
          <w:placeholder>
            <w:docPart w:val="DefaultPlaceholder_-1854013440"/>
          </w:placeholder>
          <w:richText/>
        </w:sdtPr>
        <w:sdtContent>
          <w:r w:rsidRPr="00821B52" w:rsidR="00821B52">
            <w:rPr>
              <w:b/>
            </w:rPr>
            <w:t>Sir Robert Goodwill:</w:t>
          </w:r>
        </w:sdtContent>
      </w:sdt>
      <w:r w:rsidR="00865558">
        <w:t xml:space="preserve"> </w:t>
      </w:r>
      <w:r w:rsidR="00E65737">
        <w:t xml:space="preserve">Good morning. </w:t>
      </w:r>
      <w:r w:rsidR="00821B52">
        <w:t xml:space="preserve">We use the terms </w:t>
      </w:r>
      <w:r w:rsidR="004B2E3C">
        <w:t>“</w:t>
      </w:r>
      <w:r w:rsidR="00821B52">
        <w:t>paramilitarism</w:t>
      </w:r>
      <w:r w:rsidR="004B2E3C">
        <w:t>”</w:t>
      </w:r>
      <w:r w:rsidR="00821B52">
        <w:t xml:space="preserve"> and </w:t>
      </w:r>
      <w:r w:rsidR="004B2E3C">
        <w:t>“</w:t>
      </w:r>
      <w:r w:rsidR="00821B52">
        <w:t xml:space="preserve">paramilitary </w:t>
      </w:r>
      <w:r>
        <w:t>groups</w:t>
      </w:r>
      <w:r w:rsidR="004B2E3C">
        <w:t>”</w:t>
      </w:r>
      <w:r>
        <w:t xml:space="preserve"> in a way that maybe is not helpful in almost legitimi</w:t>
      </w:r>
      <w:r w:rsidR="001312EB">
        <w:t>s</w:t>
      </w:r>
      <w:r>
        <w:t>ing</w:t>
      </w:r>
      <w:r w:rsidR="001312EB">
        <w:t xml:space="preserve"> them.</w:t>
      </w:r>
      <w:r>
        <w:t xml:space="preserve"> Some </w:t>
      </w:r>
      <w:r w:rsidR="00C11CA8">
        <w:t xml:space="preserve">may </w:t>
      </w:r>
      <w:r>
        <w:t>have a misplaced glorification of terrorism</w:t>
      </w:r>
      <w:r w:rsidR="001312EB">
        <w:t>,</w:t>
      </w:r>
      <w:r>
        <w:t xml:space="preserve"> not having directly experienced the </w:t>
      </w:r>
      <w:r w:rsidR="00631255">
        <w:t>t</w:t>
      </w:r>
      <w:r>
        <w:t>roubles and understood the desperate time that it was. Do you feel that</w:t>
      </w:r>
      <w:r w:rsidR="00631255">
        <w:t xml:space="preserve"> </w:t>
      </w:r>
      <w:r>
        <w:t>using these terms</w:t>
      </w:r>
      <w:r w:rsidR="00631255">
        <w:t xml:space="preserve"> </w:t>
      </w:r>
      <w:r>
        <w:t>risks legitimi</w:t>
      </w:r>
      <w:r w:rsidR="001312EB">
        <w:t>s</w:t>
      </w:r>
      <w:r>
        <w:t>ing some of these groups in their communities?</w:t>
      </w:r>
    </w:p>
    <w:p w:rsidR="001312EB" w:rsidP="001312EB">
      <w:pPr>
        <w:pStyle w:val="Answer"/>
      </w:pPr>
      <w:sdt>
        <w:sdtPr>
          <w:alias w:val="Witness"/>
          <w:id w:val="283472212"/>
          <w:placeholder>
            <w:docPart w:val="DefaultPlaceholder_-1854013440"/>
          </w:placeholder>
          <w:richText/>
        </w:sdtPr>
        <w:sdtContent>
          <w:r w:rsidRPr="00865558" w:rsidR="00865558">
            <w:rPr>
              <w:b/>
              <w:i/>
            </w:rPr>
            <w:t>Koulla Yiasouma:</w:t>
          </w:r>
        </w:sdtContent>
      </w:sdt>
      <w:r>
        <w:t xml:space="preserve"> Yes</w:t>
      </w:r>
      <w:r w:rsidR="004B2E3C">
        <w:t xml:space="preserve">, it is </w:t>
      </w:r>
      <w:r w:rsidR="00B62427">
        <w:t>romantici</w:t>
      </w:r>
      <w:r>
        <w:t>s</w:t>
      </w:r>
      <w:r w:rsidR="004B2E3C">
        <w:t>ing.</w:t>
      </w:r>
      <w:r w:rsidR="00B62427">
        <w:t xml:space="preserve"> </w:t>
      </w:r>
      <w:r w:rsidR="004B2E3C">
        <w:t xml:space="preserve">Young </w:t>
      </w:r>
      <w:r w:rsidR="00B62427">
        <w:t xml:space="preserve">people, particularly in some communities, have this romantic notion of </w:t>
      </w:r>
      <w:r>
        <w:t xml:space="preserve">paramilitary </w:t>
      </w:r>
      <w:r w:rsidR="00B62427">
        <w:t xml:space="preserve">groups. </w:t>
      </w:r>
      <w:r>
        <w:t>W</w:t>
      </w:r>
      <w:r w:rsidR="00B62427">
        <w:t>e need to move away from that language. These are armed groups</w:t>
      </w:r>
      <w:r>
        <w:t>.</w:t>
      </w:r>
      <w:r w:rsidR="00B62427">
        <w:t xml:space="preserve"> </w:t>
      </w:r>
      <w:r>
        <w:t>T</w:t>
      </w:r>
      <w:r w:rsidR="00B62427">
        <w:t xml:space="preserve">hese are gangs. </w:t>
      </w:r>
      <w:r>
        <w:t>T</w:t>
      </w:r>
      <w:r w:rsidR="009836DD">
        <w:t>here is</w:t>
      </w:r>
      <w:r w:rsidR="00B62427">
        <w:t xml:space="preserve"> nothing about </w:t>
      </w:r>
      <w:r>
        <w:t>t</w:t>
      </w:r>
      <w:r w:rsidR="00B62427">
        <w:t>he ones that young people are involved with that suggest</w:t>
      </w:r>
      <w:r>
        <w:t>s</w:t>
      </w:r>
      <w:r w:rsidR="00B62427">
        <w:t xml:space="preserve"> to me that they are doing anything </w:t>
      </w:r>
      <w:r>
        <w:t xml:space="preserve">other than </w:t>
      </w:r>
      <w:r w:rsidR="00B62427">
        <w:t>criminal activity</w:t>
      </w:r>
      <w:r>
        <w:t>,</w:t>
      </w:r>
      <w:r w:rsidR="00B62427">
        <w:t xml:space="preserve"> </w:t>
      </w:r>
      <w:r>
        <w:t>s</w:t>
      </w:r>
      <w:r w:rsidR="00B62427">
        <w:t>o we need to use language that describes it properly.</w:t>
      </w:r>
      <w:r>
        <w:t xml:space="preserve"> </w:t>
      </w:r>
      <w:r w:rsidR="009B3440">
        <w:t>That is</w:t>
      </w:r>
      <w:r w:rsidR="00B62427">
        <w:t xml:space="preserve"> not to say that you can compare a</w:t>
      </w:r>
      <w:r>
        <w:t>n</w:t>
      </w:r>
      <w:r w:rsidR="00B62427">
        <w:t xml:space="preserve"> armed criminal gang in Northern Ireland </w:t>
      </w:r>
      <w:r>
        <w:t xml:space="preserve">in </w:t>
      </w:r>
      <w:r w:rsidR="00B62427">
        <w:t xml:space="preserve">the same way </w:t>
      </w:r>
      <w:r>
        <w:t xml:space="preserve">that </w:t>
      </w:r>
      <w:r w:rsidR="00B62427">
        <w:t>you can anywhere else.</w:t>
      </w:r>
      <w:r>
        <w:t xml:space="preserve"> </w:t>
      </w:r>
      <w:r w:rsidR="00B62427">
        <w:t>It has to be seen within the context of our situation</w:t>
      </w:r>
      <w:r>
        <w:t>,</w:t>
      </w:r>
      <w:r w:rsidR="00B62427">
        <w:t xml:space="preserve"> and that they have emerged from our conflict.</w:t>
      </w:r>
    </w:p>
    <w:p w:rsidR="001312EB" w:rsidP="001312EB">
      <w:pPr>
        <w:pStyle w:val="Answer"/>
      </w:pPr>
      <w:r>
        <w:t xml:space="preserve">I was </w:t>
      </w:r>
      <w:r>
        <w:t xml:space="preserve">also </w:t>
      </w:r>
      <w:r>
        <w:t xml:space="preserve">very struck by </w:t>
      </w:r>
      <w:r>
        <w:t xml:space="preserve">something that </w:t>
      </w:r>
      <w:r w:rsidRPr="00FD6A3D" w:rsidR="00FD6A3D">
        <w:t>Siobhán</w:t>
      </w:r>
      <w:r w:rsidR="00FD6A3D">
        <w:t xml:space="preserve"> </w:t>
      </w:r>
      <w:r>
        <w:t xml:space="preserve">McAlister </w:t>
      </w:r>
      <w:r>
        <w:t xml:space="preserve">said to you back in May, which was </w:t>
      </w:r>
      <w:r>
        <w:t xml:space="preserve">that </w:t>
      </w:r>
      <w:r>
        <w:t xml:space="preserve">people involved in these groups </w:t>
      </w:r>
      <w:r>
        <w:t xml:space="preserve">sometimes </w:t>
      </w:r>
      <w:r>
        <w:t xml:space="preserve">oscillate between being a criminal gang member </w:t>
      </w:r>
      <w:r>
        <w:t xml:space="preserve">and </w:t>
      </w:r>
      <w:r>
        <w:t>being a political voice</w:t>
      </w:r>
      <w:r w:rsidR="004B2E3C">
        <w:t>.</w:t>
      </w:r>
      <w:r>
        <w:t xml:space="preserve"> </w:t>
      </w:r>
      <w:r w:rsidR="004B2E3C">
        <w:t xml:space="preserve">Those </w:t>
      </w:r>
      <w:r>
        <w:t xml:space="preserve">of us who are not involved in them do not always know the difference. </w:t>
      </w:r>
      <w:r>
        <w:t>I</w:t>
      </w:r>
      <w:r>
        <w:t xml:space="preserve">t is not straightforward, but we absolutely need to use the language of </w:t>
      </w:r>
      <w:r>
        <w:t xml:space="preserve">gangs </w:t>
      </w:r>
      <w:r>
        <w:t>to remove the romantici</w:t>
      </w:r>
      <w:r>
        <w:t>s</w:t>
      </w:r>
      <w:r>
        <w:t>ation for young people.</w:t>
      </w:r>
    </w:p>
    <w:p w:rsidR="001312EB" w:rsidP="001312EB">
      <w:pPr>
        <w:pStyle w:val="Answer"/>
      </w:pPr>
      <w:sdt>
        <w:sdtPr>
          <w:alias w:val="Witness"/>
          <w:id w:val="375673746"/>
          <w:placeholder>
            <w:docPart w:val="DefaultPlaceholder_-1854013440"/>
          </w:placeholder>
          <w:richText/>
        </w:sdtPr>
        <w:sdtContent>
          <w:r w:rsidR="00CE567F">
            <w:rPr>
              <w:b/>
              <w:i/>
            </w:rPr>
            <w:t>Mairéad</w:t>
          </w:r>
          <w:r w:rsidRPr="00865558" w:rsidR="00865558">
            <w:rPr>
              <w:b/>
              <w:i/>
            </w:rPr>
            <w:t xml:space="preserve"> McCafferty:</w:t>
          </w:r>
        </w:sdtContent>
      </w:sdt>
      <w:r w:rsidR="00B62427">
        <w:t xml:space="preserve"> </w:t>
      </w:r>
      <w:r>
        <w:t>T</w:t>
      </w:r>
      <w:r w:rsidR="00B62427">
        <w:t xml:space="preserve">he piece of work that </w:t>
      </w:r>
      <w:r>
        <w:t xml:space="preserve">NICCY </w:t>
      </w:r>
      <w:r w:rsidR="00B62427">
        <w:t>did back in 2017</w:t>
      </w:r>
      <w:r>
        <w:t>,</w:t>
      </w:r>
      <w:r w:rsidR="00B62427">
        <w:t xml:space="preserve"> following the shooting of two young people</w:t>
      </w:r>
      <w:r>
        <w:t>,</w:t>
      </w:r>
      <w:r w:rsidR="00B62427">
        <w:t xml:space="preserve"> when we brought </w:t>
      </w:r>
      <w:r>
        <w:t xml:space="preserve">all </w:t>
      </w:r>
      <w:r w:rsidR="00B62427">
        <w:t xml:space="preserve">the statutory agencies as well as the community and voluntary sector agencies </w:t>
      </w:r>
      <w:r w:rsidR="004709A0">
        <w:t>a</w:t>
      </w:r>
      <w:r>
        <w:t xml:space="preserve">round </w:t>
      </w:r>
      <w:r w:rsidR="00B62427">
        <w:t xml:space="preserve">the table, was </w:t>
      </w:r>
      <w:r>
        <w:t xml:space="preserve">about </w:t>
      </w:r>
      <w:r w:rsidR="00C34015">
        <w:t>see</w:t>
      </w:r>
      <w:r w:rsidR="00B62427">
        <w:t>ing this as a child protection</w:t>
      </w:r>
      <w:r>
        <w:t>/</w:t>
      </w:r>
      <w:r w:rsidR="00B62427">
        <w:t>child abuse issue</w:t>
      </w:r>
      <w:r>
        <w:t xml:space="preserve"> for</w:t>
      </w:r>
      <w:r w:rsidR="00B62427">
        <w:t xml:space="preserve"> communities and for statutory bodies</w:t>
      </w:r>
      <w:r>
        <w:t>.</w:t>
      </w:r>
    </w:p>
    <w:p w:rsidR="001312EB" w:rsidP="001312EB">
      <w:pPr>
        <w:pStyle w:val="Answer"/>
      </w:pPr>
      <w:r>
        <w:t xml:space="preserve">A piece of work </w:t>
      </w:r>
      <w:r w:rsidR="00B62427">
        <w:t>has been done on that by Government</w:t>
      </w:r>
      <w:r>
        <w:t>,</w:t>
      </w:r>
      <w:r w:rsidR="00B62427">
        <w:t xml:space="preserve"> </w:t>
      </w:r>
      <w:r>
        <w:t>but w</w:t>
      </w:r>
      <w:r w:rsidR="00B62427">
        <w:t>e also did a piece of work on that, because we need to get away from this notion</w:t>
      </w:r>
      <w:r>
        <w:t>,</w:t>
      </w:r>
      <w:r w:rsidR="00B62427">
        <w:t xml:space="preserve"> as</w:t>
      </w:r>
      <w:r>
        <w:t xml:space="preserve"> Koulla </w:t>
      </w:r>
      <w:r w:rsidR="00B62427">
        <w:t>said</w:t>
      </w:r>
      <w:r>
        <w:t>,</w:t>
      </w:r>
      <w:r w:rsidR="00B62427">
        <w:t xml:space="preserve"> that there is legitimacy, in a sense</w:t>
      </w:r>
      <w:r>
        <w:t>,</w:t>
      </w:r>
      <w:r w:rsidR="00B62427">
        <w:t xml:space="preserve"> by calling them </w:t>
      </w:r>
      <w:r>
        <w:t>paramilitaries or ex-paramilitaries. W</w:t>
      </w:r>
      <w:r w:rsidR="00B62427">
        <w:t>hat has now emerged</w:t>
      </w:r>
      <w:r w:rsidR="005C1ADD">
        <w:t>,</w:t>
      </w:r>
      <w:r w:rsidR="00B62427">
        <w:t xml:space="preserve"> or what we have at the minute</w:t>
      </w:r>
      <w:r w:rsidR="005C1ADD">
        <w:t>,</w:t>
      </w:r>
      <w:r w:rsidR="00B62427">
        <w:t xml:space="preserve"> is the exploitation and </w:t>
      </w:r>
      <w:r>
        <w:t xml:space="preserve">abuse of </w:t>
      </w:r>
      <w:r w:rsidR="00B62427">
        <w:t xml:space="preserve">children and young people in the communities, whether </w:t>
      </w:r>
      <w:r w:rsidR="009B3440">
        <w:t>that is</w:t>
      </w:r>
      <w:r w:rsidR="00B62427">
        <w:t xml:space="preserve"> through fear, intimidation</w:t>
      </w:r>
      <w:r>
        <w:t xml:space="preserve"> or</w:t>
      </w:r>
      <w:r w:rsidR="00B62427">
        <w:t xml:space="preserve"> recruitment and so on</w:t>
      </w:r>
      <w:r w:rsidR="00302E39">
        <w:t>,</w:t>
      </w:r>
      <w:r w:rsidR="00B62427">
        <w:t xml:space="preserve"> </w:t>
      </w:r>
      <w:r w:rsidR="00302E39">
        <w:t xml:space="preserve">which </w:t>
      </w:r>
      <w:r w:rsidR="00B62427">
        <w:t xml:space="preserve">has been flagged up </w:t>
      </w:r>
      <w:r>
        <w:t xml:space="preserve">in </w:t>
      </w:r>
      <w:r w:rsidR="00B62427">
        <w:t xml:space="preserve">a number of reports, including our own. </w:t>
      </w:r>
      <w:r>
        <w:t>I</w:t>
      </w:r>
      <w:r w:rsidR="00B62427">
        <w:t>t is fundamental that we put the language on this that is more accurate in the current context as well.</w:t>
      </w:r>
    </w:p>
    <w:p w:rsidR="001312EB" w:rsidP="001312EB">
      <w:pPr>
        <w:pStyle w:val="Question"/>
      </w:pPr>
      <w:sdt>
        <w:sdtPr>
          <w:alias w:val="Member"/>
          <w:tag w:val="&lt;Member mnisId='1562' dodsId='28181'&gt;"/>
          <w:id w:val="530000598"/>
          <w:placeholder>
            <w:docPart w:val="DefaultPlaceholder_-1854013440"/>
          </w:placeholder>
          <w:richText/>
        </w:sdtPr>
        <w:sdtContent>
          <w:r w:rsidRPr="001312EB">
            <w:rPr>
              <w:b/>
            </w:rPr>
            <w:t>Sir Robert Goodwill:</w:t>
          </w:r>
        </w:sdtContent>
      </w:sdt>
      <w:r>
        <w:t xml:space="preserve"> So </w:t>
      </w:r>
      <w:r w:rsidR="00F746B0">
        <w:t>“</w:t>
      </w:r>
      <w:r>
        <w:t>c</w:t>
      </w:r>
      <w:r w:rsidR="00B62427">
        <w:t>riminal gangs</w:t>
      </w:r>
      <w:r w:rsidR="00F746B0">
        <w:t>”</w:t>
      </w:r>
      <w:r w:rsidR="00C34015">
        <w:t xml:space="preserve"> or</w:t>
      </w:r>
      <w:r w:rsidR="00B62427">
        <w:t xml:space="preserve"> </w:t>
      </w:r>
      <w:r w:rsidR="00F746B0">
        <w:t>“</w:t>
      </w:r>
      <w:r w:rsidR="00C34015">
        <w:t xml:space="preserve">unlawfully </w:t>
      </w:r>
      <w:r>
        <w:t>armed groups</w:t>
      </w:r>
      <w:r w:rsidR="00F746B0">
        <w:t>”</w:t>
      </w:r>
      <w:r>
        <w:t>?</w:t>
      </w:r>
    </w:p>
    <w:p w:rsidR="001312EB" w:rsidP="001312EB">
      <w:pPr>
        <w:pStyle w:val="Answer"/>
      </w:pPr>
      <w:sdt>
        <w:sdtPr>
          <w:alias w:val="Witness"/>
          <w:id w:val="609788530"/>
          <w:placeholder>
            <w:docPart w:val="DefaultPlaceholder_-1854013440"/>
          </w:placeholder>
          <w:richText/>
        </w:sdtPr>
        <w:sdtContent>
          <w:r w:rsidRPr="00865558" w:rsidR="00865558">
            <w:rPr>
              <w:b/>
              <w:i/>
            </w:rPr>
            <w:t>Koulla Yiasouma:</w:t>
          </w:r>
        </w:sdtContent>
      </w:sdt>
      <w:r w:rsidR="00B62427">
        <w:t xml:space="preserve"> Criminal gangs</w:t>
      </w:r>
      <w:r>
        <w:t>.</w:t>
      </w:r>
    </w:p>
    <w:p w:rsidR="001312EB" w:rsidP="001312EB">
      <w:pPr>
        <w:pStyle w:val="Answer"/>
      </w:pPr>
      <w:sdt>
        <w:sdtPr>
          <w:alias w:val="Witness"/>
          <w:id w:val="-1935270488"/>
          <w:placeholder>
            <w:docPart w:val="DefaultPlaceholder_-1854013440"/>
          </w:placeholder>
          <w:richText/>
        </w:sdtPr>
        <w:sdtContent>
          <w:r w:rsidR="00CE567F">
            <w:rPr>
              <w:b/>
              <w:i/>
            </w:rPr>
            <w:t>Mairéad</w:t>
          </w:r>
          <w:r w:rsidRPr="00865558" w:rsidR="00865558">
            <w:rPr>
              <w:b/>
              <w:i/>
            </w:rPr>
            <w:t xml:space="preserve"> McCafferty:</w:t>
          </w:r>
        </w:sdtContent>
      </w:sdt>
      <w:r>
        <w:t xml:space="preserve"> Y</w:t>
      </w:r>
      <w:r w:rsidR="00B62427">
        <w:t>es</w:t>
      </w:r>
      <w:r>
        <w:t>,</w:t>
      </w:r>
      <w:r w:rsidR="00B62427">
        <w:t xml:space="preserve"> </w:t>
      </w:r>
      <w:r>
        <w:t>c</w:t>
      </w:r>
      <w:r w:rsidR="00B62427">
        <w:t>riminal gangs</w:t>
      </w:r>
      <w:r>
        <w:t>.</w:t>
      </w:r>
    </w:p>
    <w:p w:rsidR="001312EB" w:rsidP="001312EB">
      <w:pPr>
        <w:pStyle w:val="Question"/>
      </w:pPr>
      <w:sdt>
        <w:sdtPr>
          <w:alias w:val="Member"/>
          <w:tag w:val="&lt;Member mnisId='4494' dodsId='72275'&gt;"/>
          <w:id w:val="-533734564"/>
          <w:placeholder>
            <w:docPart w:val="DefaultPlaceholder_-1854013440"/>
          </w:placeholder>
          <w:richText/>
        </w:sdtPr>
        <w:sdtContent>
          <w:r w:rsidRPr="001312EB">
            <w:rPr>
              <w:b/>
            </w:rPr>
            <w:t>Chair:</w:t>
          </w:r>
        </w:sdtContent>
      </w:sdt>
      <w:r>
        <w:t xml:space="preserve"> “Gangs” has a romantic thing. What about “groomers”? </w:t>
      </w:r>
      <w:r w:rsidR="00B62427">
        <w:t>These people are grooming people</w:t>
      </w:r>
      <w:r>
        <w:t>, are they not?</w:t>
      </w:r>
    </w:p>
    <w:p w:rsidR="001312EB" w:rsidP="001312EB">
      <w:pPr>
        <w:pStyle w:val="Answer"/>
      </w:pPr>
      <w:sdt>
        <w:sdtPr>
          <w:alias w:val="Witness"/>
          <w:id w:val="1588738596"/>
          <w:placeholder>
            <w:docPart w:val="DefaultPlaceholder_-1854013440"/>
          </w:placeholder>
          <w:richText/>
        </w:sdtPr>
        <w:sdtContent>
          <w:r w:rsidR="00CE567F">
            <w:rPr>
              <w:b/>
              <w:i/>
            </w:rPr>
            <w:t>Mairéad</w:t>
          </w:r>
          <w:r w:rsidRPr="00865558" w:rsidR="00865558">
            <w:rPr>
              <w:b/>
              <w:i/>
            </w:rPr>
            <w:t xml:space="preserve"> McCafferty:</w:t>
          </w:r>
        </w:sdtContent>
      </w:sdt>
      <w:r>
        <w:t xml:space="preserve"> Yes.</w:t>
      </w:r>
    </w:p>
    <w:p w:rsidR="00B62427" w:rsidP="001312EB">
      <w:pPr>
        <w:pStyle w:val="Answer"/>
      </w:pPr>
      <w:sdt>
        <w:sdtPr>
          <w:alias w:val="Witness"/>
          <w:id w:val="-1247036492"/>
          <w:placeholder>
            <w:docPart w:val="DefaultPlaceholder_-1854013440"/>
          </w:placeholder>
          <w:richText/>
        </w:sdtPr>
        <w:sdtContent>
          <w:r w:rsidRPr="00865558" w:rsidR="00865558">
            <w:rPr>
              <w:b/>
              <w:i/>
            </w:rPr>
            <w:t>Koulla Yiasouma:</w:t>
          </w:r>
        </w:sdtContent>
      </w:sdt>
      <w:r>
        <w:t xml:space="preserve"> </w:t>
      </w:r>
      <w:r w:rsidR="001312EB">
        <w:t xml:space="preserve">It is the point that </w:t>
      </w:r>
      <w:r w:rsidR="00CE567F">
        <w:t>Mairéad</w:t>
      </w:r>
      <w:r w:rsidR="001312EB">
        <w:t xml:space="preserve"> just </w:t>
      </w:r>
      <w:r>
        <w:t>made about look</w:t>
      </w:r>
      <w:r w:rsidR="00C34015">
        <w:t>ing</w:t>
      </w:r>
      <w:r>
        <w:t xml:space="preserve"> at where they exploit and </w:t>
      </w:r>
      <w:r w:rsidR="001312EB">
        <w:t>groom</w:t>
      </w:r>
      <w:r>
        <w:t xml:space="preserve">. </w:t>
      </w:r>
      <w:r w:rsidR="001312EB">
        <w:t xml:space="preserve">You </w:t>
      </w:r>
      <w:r>
        <w:t>are absolutely right</w:t>
      </w:r>
      <w:r w:rsidR="001312EB">
        <w:t>.</w:t>
      </w:r>
      <w:r>
        <w:t xml:space="preserve"> </w:t>
      </w:r>
      <w:r w:rsidR="001312EB">
        <w:t>I</w:t>
      </w:r>
      <w:r>
        <w:t xml:space="preserve">f we use the language of safeguarding and child protection, </w:t>
      </w:r>
      <w:r w:rsidR="001312EB">
        <w:t xml:space="preserve">it </w:t>
      </w:r>
      <w:r>
        <w:t xml:space="preserve">will flow that these children are victims of exploitative adults, </w:t>
      </w:r>
      <w:r w:rsidR="001312EB">
        <w:t xml:space="preserve">of </w:t>
      </w:r>
      <w:r>
        <w:t>which grooming is an element</w:t>
      </w:r>
      <w:r w:rsidR="001312EB">
        <w:t>.</w:t>
      </w:r>
      <w:r>
        <w:t xml:space="preserve"> </w:t>
      </w:r>
      <w:r w:rsidR="001312EB">
        <w:t>T</w:t>
      </w:r>
      <w:r>
        <w:t>hat will come naturally. We need to move to that language. We need to use the language of child abuse, safeguarding and child protection.</w:t>
      </w:r>
    </w:p>
    <w:p w:rsidR="001312EB" w:rsidP="001312EB">
      <w:pPr>
        <w:pStyle w:val="Question"/>
        <w:numPr>
          <w:ilvl w:val="0"/>
          <w:numId w:val="0"/>
        </w:numPr>
        <w:ind w:left="794"/>
      </w:pPr>
      <w:sdt>
        <w:sdtPr>
          <w:alias w:val="Member"/>
          <w:tag w:val="&lt;Member mnisId='4494' dodsId='72275'&gt;"/>
          <w:id w:val="1425921183"/>
          <w:placeholder>
            <w:docPart w:val="DefaultPlaceholder_-1854013440"/>
          </w:placeholder>
          <w:richText/>
        </w:sdtPr>
        <w:sdtContent>
          <w:r w:rsidRPr="001312EB">
            <w:rPr>
              <w:b/>
            </w:rPr>
            <w:t>Chair:</w:t>
          </w:r>
        </w:sdtContent>
      </w:sdt>
      <w:r>
        <w:t xml:space="preserve"> T</w:t>
      </w:r>
      <w:r w:rsidR="00B62427">
        <w:t xml:space="preserve">his is an incredibly powerful theme </w:t>
      </w:r>
      <w:r w:rsidR="009B3440">
        <w:t>that is</w:t>
      </w:r>
      <w:r w:rsidR="00B62427">
        <w:t xml:space="preserve"> coming out in this inquiry</w:t>
      </w:r>
      <w:r>
        <w:t>,</w:t>
      </w:r>
      <w:r w:rsidR="00B62427">
        <w:t xml:space="preserve"> even </w:t>
      </w:r>
      <w:r>
        <w:t xml:space="preserve">in </w:t>
      </w:r>
      <w:r w:rsidR="00B62427">
        <w:t xml:space="preserve">just </w:t>
      </w:r>
      <w:r>
        <w:t>the</w:t>
      </w:r>
      <w:r w:rsidR="00B62427">
        <w:t xml:space="preserve"> few sessions that </w:t>
      </w:r>
      <w:r w:rsidR="000F796A">
        <w:t>we have</w:t>
      </w:r>
      <w:r w:rsidR="00B62427">
        <w:t xml:space="preserve"> had</w:t>
      </w:r>
      <w:r>
        <w:t>,</w:t>
      </w:r>
      <w:r w:rsidR="00B62427">
        <w:t xml:space="preserve"> </w:t>
      </w:r>
      <w:r>
        <w:t>s</w:t>
      </w:r>
      <w:r w:rsidR="00B62427">
        <w:t>o thank you for that.</w:t>
      </w:r>
    </w:p>
    <w:p w:rsidR="00B62427" w:rsidP="001312EB">
      <w:pPr>
        <w:pStyle w:val="Question"/>
      </w:pPr>
      <w:sdt>
        <w:sdtPr>
          <w:alias w:val="Member"/>
          <w:tag w:val="&lt;Member mnisId='4091' dodsId='62794'&gt;"/>
          <w:id w:val="-569571415"/>
          <w:placeholder>
            <w:docPart w:val="DefaultPlaceholder_-1854013440"/>
          </w:placeholder>
          <w:richText/>
        </w:sdtPr>
        <w:sdtContent>
          <w:r w:rsidR="00302E39">
            <w:rPr>
              <w:b/>
            </w:rPr>
            <w:t>Mr Walker:</w:t>
          </w:r>
        </w:sdtContent>
      </w:sdt>
      <w:r w:rsidR="001312EB">
        <w:t xml:space="preserve"> I </w:t>
      </w:r>
      <w:r>
        <w:t xml:space="preserve">fully agree with what you just said and we </w:t>
      </w:r>
      <w:r w:rsidR="001312EB">
        <w:t xml:space="preserve">had </w:t>
      </w:r>
      <w:r>
        <w:t>an interesting exchange</w:t>
      </w:r>
      <w:r w:rsidR="001312EB">
        <w:t xml:space="preserve"> with Minister Long</w:t>
      </w:r>
      <w:r>
        <w:t xml:space="preserve"> around using this language of </w:t>
      </w:r>
      <w:r w:rsidR="001312EB">
        <w:t>“</w:t>
      </w:r>
      <w:r>
        <w:t>child abuse</w:t>
      </w:r>
      <w:r w:rsidR="001312EB">
        <w:t>”.</w:t>
      </w:r>
      <w:r>
        <w:t xml:space="preserve"> </w:t>
      </w:r>
      <w:r w:rsidR="001312EB">
        <w:t xml:space="preserve">Are there </w:t>
      </w:r>
      <w:r>
        <w:t>any downsides</w:t>
      </w:r>
      <w:r w:rsidR="00B33F3A">
        <w:t xml:space="preserve"> to that,</w:t>
      </w:r>
      <w:r>
        <w:t xml:space="preserve"> in that it </w:t>
      </w:r>
      <w:r w:rsidR="001312EB">
        <w:t>rais</w:t>
      </w:r>
      <w:r w:rsidR="00B33F3A">
        <w:t>es</w:t>
      </w:r>
      <w:r w:rsidR="001312EB">
        <w:t xml:space="preserve"> </w:t>
      </w:r>
      <w:r>
        <w:t>the bar</w:t>
      </w:r>
      <w:r w:rsidR="001312EB">
        <w:t>?</w:t>
      </w:r>
      <w:r>
        <w:t xml:space="preserve"> </w:t>
      </w:r>
      <w:r w:rsidR="001312EB">
        <w:t>C</w:t>
      </w:r>
      <w:r>
        <w:t>learly</w:t>
      </w:r>
      <w:r w:rsidR="001312EB">
        <w:t>,</w:t>
      </w:r>
      <w:r>
        <w:t xml:space="preserve"> there are parallels</w:t>
      </w:r>
      <w:r w:rsidR="00CD7597">
        <w:t xml:space="preserve">: </w:t>
      </w:r>
      <w:r w:rsidR="001312EB">
        <w:t>v</w:t>
      </w:r>
      <w:r>
        <w:t>iolence</w:t>
      </w:r>
      <w:r w:rsidR="00B33F3A">
        <w:t xml:space="preserve"> and</w:t>
      </w:r>
      <w:r>
        <w:t xml:space="preserve"> coercion of children</w:t>
      </w:r>
      <w:r w:rsidR="00B33F3A">
        <w:t>;</w:t>
      </w:r>
      <w:r>
        <w:t xml:space="preserve"> grooming and careful preparation of people in a certain way. </w:t>
      </w:r>
      <w:r w:rsidR="001312EB">
        <w:t>A</w:t>
      </w:r>
      <w:r>
        <w:t xml:space="preserve">re there any risks in that approach or should </w:t>
      </w:r>
      <w:r w:rsidR="00B33F3A">
        <w:t xml:space="preserve">it </w:t>
      </w:r>
      <w:r>
        <w:t>be more universally adopted?</w:t>
      </w:r>
    </w:p>
    <w:p w:rsidR="00B62427" w:rsidP="001312EB">
      <w:pPr>
        <w:pStyle w:val="Answer"/>
      </w:pPr>
      <w:sdt>
        <w:sdtPr>
          <w:alias w:val="Witness"/>
          <w:id w:val="431015690"/>
          <w:placeholder>
            <w:docPart w:val="DefaultPlaceholder_-1854013440"/>
          </w:placeholder>
          <w:richText/>
        </w:sdtPr>
        <w:sdtContent>
          <w:r w:rsidRPr="00865558" w:rsidR="00865558">
            <w:rPr>
              <w:b/>
              <w:i/>
            </w:rPr>
            <w:t>Koulla Yiasouma:</w:t>
          </w:r>
        </w:sdtContent>
      </w:sdt>
      <w:r w:rsidR="001312EB">
        <w:t xml:space="preserve"> </w:t>
      </w:r>
      <w:r>
        <w:t>I cannot see a risk</w:t>
      </w:r>
      <w:r w:rsidR="001312EB">
        <w:t>,</w:t>
      </w:r>
      <w:r>
        <w:t xml:space="preserve"> </w:t>
      </w:r>
      <w:r w:rsidR="001312EB">
        <w:t xml:space="preserve">except </w:t>
      </w:r>
      <w:r>
        <w:t>one thing around perception</w:t>
      </w:r>
      <w:r w:rsidR="001312EB">
        <w:t>, and</w:t>
      </w:r>
      <w:r>
        <w:t xml:space="preserve"> I do think </w:t>
      </w:r>
      <w:r w:rsidR="001312EB">
        <w:t xml:space="preserve">that </w:t>
      </w:r>
      <w:r>
        <w:t xml:space="preserve">it should be universally adopted. </w:t>
      </w:r>
      <w:r w:rsidR="001312EB">
        <w:t>T</w:t>
      </w:r>
      <w:r>
        <w:t xml:space="preserve">he risk around perception may be this idea that these young people get involved in criminal activities and then they get let off with it. The other risk is that these gangs may </w:t>
      </w:r>
      <w:r w:rsidR="00BA2B90">
        <w:t xml:space="preserve">then </w:t>
      </w:r>
      <w:r>
        <w:t xml:space="preserve">think </w:t>
      </w:r>
      <w:r w:rsidR="00BA2B90">
        <w:t>that</w:t>
      </w:r>
      <w:r w:rsidR="004B6346">
        <w:t xml:space="preserve"> </w:t>
      </w:r>
      <w:r w:rsidR="00BA2B90">
        <w:t xml:space="preserve">if they </w:t>
      </w:r>
      <w:r>
        <w:t xml:space="preserve">use these young people to do </w:t>
      </w:r>
      <w:r w:rsidR="00BA2B90">
        <w:t xml:space="preserve">their dirty </w:t>
      </w:r>
      <w:r>
        <w:t>work</w:t>
      </w:r>
      <w:r w:rsidR="00BA2B90">
        <w:t>—</w:t>
      </w:r>
      <w:r>
        <w:t>drug</w:t>
      </w:r>
      <w:r w:rsidR="00BA2B90">
        <w:t xml:space="preserve"> </w:t>
      </w:r>
      <w:r>
        <w:t>dealing</w:t>
      </w:r>
      <w:r w:rsidR="00BA2B90">
        <w:t xml:space="preserve"> and civil disturbances—they </w:t>
      </w:r>
      <w:r>
        <w:t xml:space="preserve">are going to get off with it, so </w:t>
      </w:r>
      <w:r w:rsidR="00BA2B90">
        <w:t xml:space="preserve">they </w:t>
      </w:r>
      <w:r w:rsidR="000F796A">
        <w:t>have</w:t>
      </w:r>
      <w:r>
        <w:t xml:space="preserve"> more of a lever with them. </w:t>
      </w:r>
      <w:r w:rsidR="00BA2B90">
        <w:t>T</w:t>
      </w:r>
      <w:r>
        <w:t>here are absolutely those risks, which is why this has to be a twin</w:t>
      </w:r>
      <w:r w:rsidR="00B33F3A">
        <w:noBreakHyphen/>
      </w:r>
      <w:r>
        <w:t>track approach.</w:t>
      </w:r>
    </w:p>
    <w:p w:rsidR="00302E39" w:rsidP="00BA2B90">
      <w:pPr>
        <w:pStyle w:val="Question"/>
        <w:numPr>
          <w:ilvl w:val="0"/>
          <w:numId w:val="0"/>
        </w:numPr>
        <w:ind w:left="794"/>
      </w:pPr>
      <w:r>
        <w:t xml:space="preserve">There has to </w:t>
      </w:r>
      <w:r w:rsidR="00B62427">
        <w:t>be criminal justice to bring these groomers, these exploit</w:t>
      </w:r>
      <w:r>
        <w:t xml:space="preserve">ers and </w:t>
      </w:r>
      <w:r w:rsidR="00B62427">
        <w:t xml:space="preserve">these armed groups to </w:t>
      </w:r>
      <w:r>
        <w:t>book</w:t>
      </w:r>
      <w:r w:rsidR="00B62427">
        <w:t>, to pursue them, to prosecute them</w:t>
      </w:r>
      <w:r>
        <w:t xml:space="preserve"> and</w:t>
      </w:r>
      <w:r w:rsidR="00B62427">
        <w:t xml:space="preserve"> to disrupt them</w:t>
      </w:r>
      <w:r>
        <w:t xml:space="preserve">—all those things. </w:t>
      </w:r>
      <w:r w:rsidR="00B62427">
        <w:t>You cannot do one without the other</w:t>
      </w:r>
      <w:r>
        <w:t>,</w:t>
      </w:r>
      <w:r w:rsidR="00B62427">
        <w:t xml:space="preserve"> </w:t>
      </w:r>
      <w:r>
        <w:t>but w</w:t>
      </w:r>
      <w:r w:rsidR="00B62427">
        <w:t xml:space="preserve">e absolutely need to change the lens </w:t>
      </w:r>
      <w:r>
        <w:t xml:space="preserve">through </w:t>
      </w:r>
      <w:r w:rsidR="00B62427">
        <w:t>which we see these children. We need to see them as vulnerable</w:t>
      </w:r>
      <w:r w:rsidR="00B33F3A">
        <w:t>;</w:t>
      </w:r>
      <w:r w:rsidR="00B62427">
        <w:t xml:space="preserve"> </w:t>
      </w:r>
      <w:r w:rsidR="00B33F3A">
        <w:t xml:space="preserve">we </w:t>
      </w:r>
      <w:r w:rsidR="00B62427">
        <w:t xml:space="preserve">need to see them as </w:t>
      </w:r>
      <w:r w:rsidR="00B62427">
        <w:t>victims.</w:t>
      </w:r>
    </w:p>
    <w:p w:rsidR="00BA2B90" w:rsidP="00BA2B90">
      <w:pPr>
        <w:pStyle w:val="Question"/>
        <w:numPr>
          <w:ilvl w:val="0"/>
          <w:numId w:val="0"/>
        </w:numPr>
        <w:ind w:left="794"/>
      </w:pPr>
      <w:r>
        <w:t xml:space="preserve">That </w:t>
      </w:r>
      <w:r w:rsidR="009836DD">
        <w:t>does not</w:t>
      </w:r>
      <w:r>
        <w:t xml:space="preserve"> mean </w:t>
      </w:r>
      <w:r>
        <w:t>that</w:t>
      </w:r>
      <w:r>
        <w:t xml:space="preserve"> </w:t>
      </w:r>
      <w:r>
        <w:t xml:space="preserve">we </w:t>
      </w:r>
      <w:r>
        <w:t>give them cart</w:t>
      </w:r>
      <w:r>
        <w:t>e</w:t>
      </w:r>
      <w:r>
        <w:t xml:space="preserve"> </w:t>
      </w:r>
      <w:r>
        <w:t xml:space="preserve">blanche </w:t>
      </w:r>
      <w:r w:rsidR="00B33F3A">
        <w:t xml:space="preserve">for certain behaviours </w:t>
      </w:r>
      <w:r>
        <w:t>or do not help them appreciate the impact of their behavio</w:t>
      </w:r>
      <w:r>
        <w:t>u</w:t>
      </w:r>
      <w:r>
        <w:t xml:space="preserve">rs, </w:t>
      </w:r>
      <w:r>
        <w:t xml:space="preserve">but </w:t>
      </w:r>
      <w:r>
        <w:t xml:space="preserve">we can do that within </w:t>
      </w:r>
      <w:r w:rsidR="00B33F3A">
        <w:t>the lens of</w:t>
      </w:r>
      <w:r w:rsidR="008E2E59">
        <w:t xml:space="preserve"> </w:t>
      </w:r>
      <w:r>
        <w:t>child protection</w:t>
      </w:r>
      <w:r>
        <w:t>/</w:t>
      </w:r>
      <w:r>
        <w:t>safeguarding processes and systems</w:t>
      </w:r>
      <w:r w:rsidR="00B33F3A">
        <w:t xml:space="preserve">, while </w:t>
      </w:r>
      <w:r>
        <w:t>disrupti</w:t>
      </w:r>
      <w:r w:rsidR="00B33F3A">
        <w:t xml:space="preserve">ng </w:t>
      </w:r>
      <w:r>
        <w:t xml:space="preserve">and arresting the adults who </w:t>
      </w:r>
      <w:r>
        <w:t>manipulate and groom young people.</w:t>
      </w:r>
    </w:p>
    <w:p w:rsidR="00BA2B90" w:rsidP="00BA2B90">
      <w:pPr>
        <w:pStyle w:val="Question"/>
      </w:pPr>
      <w:sdt>
        <w:sdtPr>
          <w:alias w:val="Member"/>
          <w:tag w:val="&lt;Member mnisId='4091' dodsId='62794'&gt;"/>
          <w:id w:val="675161795"/>
          <w:placeholder>
            <w:docPart w:val="DefaultPlaceholder_-1854013440"/>
          </w:placeholder>
          <w:richText/>
        </w:sdtPr>
        <w:sdtContent>
          <w:r w:rsidR="00302E39">
            <w:rPr>
              <w:b/>
            </w:rPr>
            <w:t>Mr Walker:</w:t>
          </w:r>
        </w:sdtContent>
      </w:sdt>
      <w:r>
        <w:t xml:space="preserve"> The people behind it</w:t>
      </w:r>
      <w:r w:rsidR="008E2E59">
        <w:t>—</w:t>
      </w:r>
      <w:r w:rsidR="00B33F3A">
        <w:t>yes</w:t>
      </w:r>
      <w:r>
        <w:t>, that makes sense. T</w:t>
      </w:r>
      <w:r w:rsidR="00B62427">
        <w:t>his is something</w:t>
      </w:r>
      <w:r>
        <w:t xml:space="preserve"> that the </w:t>
      </w:r>
      <w:r w:rsidR="00B62427">
        <w:t xml:space="preserve">Chair has come across through </w:t>
      </w:r>
      <w:r>
        <w:t xml:space="preserve">a lot </w:t>
      </w:r>
      <w:r w:rsidR="00B62427">
        <w:t xml:space="preserve">of the evidence </w:t>
      </w:r>
      <w:r>
        <w:t xml:space="preserve">that </w:t>
      </w:r>
      <w:r w:rsidR="000F796A">
        <w:t>we have</w:t>
      </w:r>
      <w:r w:rsidR="00B62427">
        <w:t xml:space="preserve"> heard. </w:t>
      </w:r>
      <w:r>
        <w:t>I</w:t>
      </w:r>
      <w:r w:rsidR="00B62427">
        <w:t xml:space="preserve">s </w:t>
      </w:r>
      <w:r>
        <w:t xml:space="preserve">it </w:t>
      </w:r>
      <w:r w:rsidR="00B62427">
        <w:t xml:space="preserve">yet sufficiently embedded </w:t>
      </w:r>
      <w:r w:rsidR="00B33F3A">
        <w:t>among</w:t>
      </w:r>
      <w:r w:rsidR="00B62427">
        <w:t xml:space="preserve"> the </w:t>
      </w:r>
      <w:r w:rsidR="000F796A">
        <w:t>organis</w:t>
      </w:r>
      <w:r w:rsidR="00B62427">
        <w:t>ations that are involved with this</w:t>
      </w:r>
      <w:r>
        <w:t>?</w:t>
      </w:r>
      <w:r w:rsidR="00B62427">
        <w:t xml:space="preserve"> </w:t>
      </w:r>
      <w:r>
        <w:t xml:space="preserve">Is </w:t>
      </w:r>
      <w:r w:rsidR="009836DD">
        <w:t xml:space="preserve">there </w:t>
      </w:r>
      <w:r w:rsidR="00B62427">
        <w:t>more that could be done to broaden that approach and get people signed up to it</w:t>
      </w:r>
      <w:r>
        <w:t>?</w:t>
      </w:r>
    </w:p>
    <w:p w:rsidR="00B62427" w:rsidP="00BA2B90">
      <w:pPr>
        <w:pStyle w:val="Answer"/>
      </w:pPr>
      <w:sdt>
        <w:sdtPr>
          <w:alias w:val="Witness"/>
          <w:id w:val="248713690"/>
          <w:placeholder>
            <w:docPart w:val="DefaultPlaceholder_-1854013440"/>
          </w:placeholder>
          <w:richText/>
        </w:sdtPr>
        <w:sdtContent>
          <w:r w:rsidRPr="00865558" w:rsidR="00865558">
            <w:rPr>
              <w:b/>
              <w:i/>
            </w:rPr>
            <w:t>Koulla Yiasouma:</w:t>
          </w:r>
        </w:sdtContent>
      </w:sdt>
      <w:r>
        <w:t xml:space="preserve"> </w:t>
      </w:r>
      <w:r w:rsidR="00BA2B90">
        <w:t xml:space="preserve">That </w:t>
      </w:r>
      <w:r w:rsidR="009B3440">
        <w:t>is</w:t>
      </w:r>
      <w:r>
        <w:t xml:space="preserve"> absolutely right.</w:t>
      </w:r>
      <w:r w:rsidR="00BA2B90">
        <w:t xml:space="preserve"> </w:t>
      </w:r>
      <w:r>
        <w:t xml:space="preserve">As </w:t>
      </w:r>
      <w:r w:rsidR="00CE567F">
        <w:t>Mairéad</w:t>
      </w:r>
      <w:r w:rsidR="00BA2B90">
        <w:t xml:space="preserve"> </w:t>
      </w:r>
      <w:r>
        <w:t>said</w:t>
      </w:r>
      <w:r w:rsidR="00BA2B90">
        <w:t>,</w:t>
      </w:r>
      <w:r>
        <w:t xml:space="preserve"> in July last year</w:t>
      </w:r>
      <w:r w:rsidR="008E2E59">
        <w:t xml:space="preserve"> </w:t>
      </w:r>
      <w:r>
        <w:t>we published a paper on child criminal exploitation. We issued that to the then Ministers</w:t>
      </w:r>
      <w:r w:rsidR="000477CF">
        <w:t xml:space="preserve">, </w:t>
      </w:r>
      <w:r>
        <w:t>and</w:t>
      </w:r>
      <w:r w:rsidR="00BA2B90">
        <w:t xml:space="preserve"> </w:t>
      </w:r>
      <w:r>
        <w:t xml:space="preserve">were very clear that the child protection </w:t>
      </w:r>
      <w:r w:rsidR="00BA2B90">
        <w:t xml:space="preserve">and </w:t>
      </w:r>
      <w:r>
        <w:t>social services system needs to get more involved in this discussion and these debates.</w:t>
      </w:r>
    </w:p>
    <w:p w:rsidR="00BA2B90" w:rsidP="00BA2B90">
      <w:pPr>
        <w:pStyle w:val="Question"/>
        <w:numPr>
          <w:ilvl w:val="0"/>
          <w:numId w:val="0"/>
        </w:numPr>
        <w:ind w:left="794"/>
      </w:pPr>
      <w:r>
        <w:t xml:space="preserve">In terms of </w:t>
      </w:r>
      <w:r w:rsidR="00B62427">
        <w:t xml:space="preserve">the </w:t>
      </w:r>
      <w:r>
        <w:t>s</w:t>
      </w:r>
      <w:r w:rsidR="00B62427">
        <w:t xml:space="preserve">enior </w:t>
      </w:r>
      <w:r>
        <w:t>c</w:t>
      </w:r>
      <w:r w:rsidR="00B62427">
        <w:t xml:space="preserve">hild </w:t>
      </w:r>
      <w:r>
        <w:t>p</w:t>
      </w:r>
      <w:r w:rsidR="00B62427">
        <w:t xml:space="preserve">rotection </w:t>
      </w:r>
      <w:r>
        <w:t>o</w:t>
      </w:r>
      <w:r w:rsidR="00B62427">
        <w:t xml:space="preserve">fficials </w:t>
      </w:r>
      <w:r>
        <w:t>g</w:t>
      </w:r>
      <w:r w:rsidR="00B62427">
        <w:t>roup</w:t>
      </w:r>
      <w:r w:rsidR="000477CF">
        <w:t>—</w:t>
      </w:r>
      <w:r w:rsidR="00B62427">
        <w:t xml:space="preserve">whatever </w:t>
      </w:r>
      <w:r w:rsidR="00B33F3A">
        <w:t>it is</w:t>
      </w:r>
      <w:r w:rsidR="00302E39">
        <w:t xml:space="preserve"> called</w:t>
      </w:r>
      <w:r w:rsidR="000477CF">
        <w:t>—</w:t>
      </w:r>
      <w:r w:rsidR="00302E39">
        <w:t xml:space="preserve">you </w:t>
      </w:r>
      <w:r w:rsidR="00B62427">
        <w:t>will have heard about a task and finish group around this</w:t>
      </w:r>
      <w:r>
        <w:t>.</w:t>
      </w:r>
      <w:r w:rsidR="00B62427">
        <w:t xml:space="preserve"> </w:t>
      </w:r>
      <w:r>
        <w:t>T</w:t>
      </w:r>
      <w:r w:rsidR="00B62427">
        <w:t xml:space="preserve">hat was in direct response to the </w:t>
      </w:r>
      <w:r>
        <w:t xml:space="preserve">NICCY </w:t>
      </w:r>
      <w:r w:rsidR="00B62427">
        <w:t>advice that we issued</w:t>
      </w:r>
      <w:r>
        <w:t>.</w:t>
      </w:r>
      <w:r w:rsidR="00B62427">
        <w:t xml:space="preserve"> </w:t>
      </w:r>
      <w:r>
        <w:t>W</w:t>
      </w:r>
      <w:r w:rsidR="00B62427">
        <w:t xml:space="preserve">e are expecting to </w:t>
      </w:r>
      <w:r>
        <w:t xml:space="preserve">hear </w:t>
      </w:r>
      <w:r w:rsidR="00B62427">
        <w:t xml:space="preserve">from </w:t>
      </w:r>
      <w:r>
        <w:t>G</w:t>
      </w:r>
      <w:r w:rsidR="00B62427">
        <w:t>overnment in the next few weeks as to how they are going to address this, but I do not think that either the police or social services are where they need to be yet on this issue</w:t>
      </w:r>
      <w:r w:rsidR="00B33F3A">
        <w:t>.</w:t>
      </w:r>
      <w:r w:rsidR="00B62427">
        <w:t xml:space="preserve"> </w:t>
      </w:r>
      <w:r w:rsidR="00B33F3A">
        <w:t xml:space="preserve">There </w:t>
      </w:r>
      <w:r w:rsidR="009836DD">
        <w:t>is</w:t>
      </w:r>
      <w:r w:rsidR="00B62427">
        <w:t xml:space="preserve"> a way to go. </w:t>
      </w:r>
      <w:r w:rsidR="009B3440">
        <w:t>That is</w:t>
      </w:r>
      <w:r w:rsidR="00B62427">
        <w:t xml:space="preserve"> why we issue</w:t>
      </w:r>
      <w:r>
        <w:t>d</w:t>
      </w:r>
      <w:r w:rsidR="00B62427">
        <w:t xml:space="preserve"> formal advice around this.</w:t>
      </w:r>
    </w:p>
    <w:p w:rsidR="00B62427" w:rsidP="00BA2B90">
      <w:pPr>
        <w:pStyle w:val="Question"/>
      </w:pPr>
      <w:sdt>
        <w:sdtPr>
          <w:alias w:val="Member"/>
          <w:tag w:val="&lt;Member mnisId='4091' dodsId='62794'&gt;"/>
          <w:id w:val="-1161155817"/>
          <w:placeholder>
            <w:docPart w:val="DefaultPlaceholder_-1854013440"/>
          </w:placeholder>
          <w:richText/>
        </w:sdtPr>
        <w:sdtContent>
          <w:r w:rsidR="00302E39">
            <w:rPr>
              <w:b/>
            </w:rPr>
            <w:t>Mr Walker:</w:t>
          </w:r>
        </w:sdtContent>
      </w:sdt>
      <w:r w:rsidR="00865558">
        <w:t xml:space="preserve"> </w:t>
      </w:r>
      <w:r w:rsidR="00CE567F">
        <w:t>Mairéad</w:t>
      </w:r>
      <w:r w:rsidR="00BA2B90">
        <w:t xml:space="preserve"> </w:t>
      </w:r>
      <w:r>
        <w:t xml:space="preserve">mentioned the issue of </w:t>
      </w:r>
      <w:r w:rsidR="00BA2B90">
        <w:t xml:space="preserve">a </w:t>
      </w:r>
      <w:r>
        <w:t xml:space="preserve">trauma-informed approach and </w:t>
      </w:r>
      <w:r w:rsidR="00BA2B90">
        <w:t xml:space="preserve">recognising </w:t>
      </w:r>
      <w:r>
        <w:t>adverse childhood experience</w:t>
      </w:r>
      <w:r w:rsidR="00BA2B90">
        <w:t>s</w:t>
      </w:r>
      <w:r>
        <w:t xml:space="preserve">. </w:t>
      </w:r>
      <w:r w:rsidR="00BA2B90">
        <w:t xml:space="preserve">There </w:t>
      </w:r>
      <w:r w:rsidR="009836DD">
        <w:t>is</w:t>
      </w:r>
      <w:r w:rsidR="000477CF">
        <w:t xml:space="preserve"> </w:t>
      </w:r>
      <w:r>
        <w:t xml:space="preserve">presumably further work to do </w:t>
      </w:r>
      <w:r w:rsidR="00BA2B90">
        <w:t xml:space="preserve">in </w:t>
      </w:r>
      <w:r>
        <w:t xml:space="preserve">making sure that </w:t>
      </w:r>
      <w:r w:rsidR="00BA2B90">
        <w:t xml:space="preserve">all </w:t>
      </w:r>
      <w:r w:rsidR="000F796A">
        <w:t>organis</w:t>
      </w:r>
      <w:r>
        <w:t>ations have awareness of the best way to engage with traumati</w:t>
      </w:r>
      <w:r w:rsidR="00BA2B90">
        <w:t>s</w:t>
      </w:r>
      <w:r>
        <w:t>ed children</w:t>
      </w:r>
      <w:r w:rsidR="00BA2B90">
        <w:t xml:space="preserve"> and that side of things. </w:t>
      </w:r>
      <w:r>
        <w:t>Do you have good partners to work with in that respect?</w:t>
      </w:r>
    </w:p>
    <w:p w:rsidR="007D2981" w:rsidP="007D2981">
      <w:pPr>
        <w:pStyle w:val="Answer"/>
      </w:pPr>
      <w:sdt>
        <w:sdtPr>
          <w:alias w:val="Witness"/>
          <w:id w:val="-1876145131"/>
          <w:placeholder>
            <w:docPart w:val="DefaultPlaceholder_-1854013440"/>
          </w:placeholder>
          <w:richText/>
        </w:sdtPr>
        <w:sdtContent>
          <w:r w:rsidR="00CE567F">
            <w:rPr>
              <w:b/>
              <w:i/>
            </w:rPr>
            <w:t>Mairéad</w:t>
          </w:r>
          <w:r w:rsidRPr="00865558" w:rsidR="00865558">
            <w:rPr>
              <w:b/>
              <w:i/>
            </w:rPr>
            <w:t xml:space="preserve"> McCafferty:</w:t>
          </w:r>
        </w:sdtContent>
      </w:sdt>
      <w:r>
        <w:t xml:space="preserve"> Absolutely. A</w:t>
      </w:r>
      <w:r w:rsidR="00B62427">
        <w:t xml:space="preserve">s </w:t>
      </w:r>
      <w:r>
        <w:t xml:space="preserve">Koulla has </w:t>
      </w:r>
      <w:r w:rsidR="00B62427">
        <w:t xml:space="preserve">already said, we engage quite extensively with Government and </w:t>
      </w:r>
      <w:r>
        <w:t xml:space="preserve">statutory </w:t>
      </w:r>
      <w:r w:rsidR="00B62427">
        <w:t>partners, but also with the NGO community and voluntary sector here, working directly with these children and young people on the ground</w:t>
      </w:r>
      <w:r>
        <w:t>.</w:t>
      </w:r>
      <w:r w:rsidR="00B62427">
        <w:t xml:space="preserve"> </w:t>
      </w:r>
      <w:r>
        <w:t>W</w:t>
      </w:r>
      <w:r w:rsidR="00B62427">
        <w:t>e are mindful that</w:t>
      </w:r>
      <w:r>
        <w:t>,</w:t>
      </w:r>
      <w:r w:rsidR="00B62427">
        <w:t xml:space="preserve"> as awareness grows around </w:t>
      </w:r>
      <w:r>
        <w:t>ACE</w:t>
      </w:r>
      <w:r w:rsidR="00B33F3A">
        <w:t>s</w:t>
      </w:r>
      <w:r>
        <w:t>—</w:t>
      </w:r>
      <w:r w:rsidR="00B62427">
        <w:t>adverse</w:t>
      </w:r>
      <w:r>
        <w:t xml:space="preserve"> </w:t>
      </w:r>
      <w:r w:rsidR="00B62427">
        <w:t>childhood experiences</w:t>
      </w:r>
      <w:r>
        <w:t>—</w:t>
      </w:r>
      <w:r w:rsidR="00B62427">
        <w:t>and the impact of those</w:t>
      </w:r>
      <w:r>
        <w:t>,</w:t>
      </w:r>
      <w:r w:rsidR="00B62427">
        <w:t xml:space="preserve"> this is an area that should be included as a</w:t>
      </w:r>
      <w:r>
        <w:t>n</w:t>
      </w:r>
      <w:r w:rsidR="00B62427">
        <w:t xml:space="preserve"> </w:t>
      </w:r>
      <w:r>
        <w:t xml:space="preserve">ACE </w:t>
      </w:r>
      <w:r w:rsidR="00B62427">
        <w:t>as well</w:t>
      </w:r>
      <w:r w:rsidR="00B33F3A">
        <w:t xml:space="preserve">. </w:t>
      </w:r>
      <w:r>
        <w:t>NICCY</w:t>
      </w:r>
      <w:r w:rsidR="00B62427">
        <w:t xml:space="preserve"> has said </w:t>
      </w:r>
      <w:r w:rsidR="00B33F3A">
        <w:t xml:space="preserve">that </w:t>
      </w:r>
      <w:r w:rsidR="00B62427">
        <w:t>in the past.</w:t>
      </w:r>
    </w:p>
    <w:p w:rsidR="007D2981" w:rsidP="007D2981">
      <w:pPr>
        <w:pStyle w:val="Answer"/>
      </w:pPr>
      <w:r>
        <w:t xml:space="preserve">Coming </w:t>
      </w:r>
      <w:r w:rsidR="00B62427">
        <w:t>back to the point</w:t>
      </w:r>
      <w:r>
        <w:t xml:space="preserve"> about </w:t>
      </w:r>
      <w:r w:rsidR="00B62427">
        <w:t xml:space="preserve">support services and seeing these children and young people </w:t>
      </w:r>
      <w:r>
        <w:t>as</w:t>
      </w:r>
      <w:r w:rsidR="00B62427">
        <w:t xml:space="preserve"> victims </w:t>
      </w:r>
      <w:r>
        <w:t xml:space="preserve">who have </w:t>
      </w:r>
      <w:r w:rsidR="00B62427">
        <w:t>been groomed into criminal activity</w:t>
      </w:r>
      <w:r>
        <w:t xml:space="preserve">, </w:t>
      </w:r>
      <w:r w:rsidR="00251AA8">
        <w:t>back in 2016</w:t>
      </w:r>
      <w:r w:rsidR="002F7C72">
        <w:t xml:space="preserve"> </w:t>
      </w:r>
      <w:r>
        <w:t>w</w:t>
      </w:r>
      <w:r w:rsidR="00B62427">
        <w:t xml:space="preserve">e </w:t>
      </w:r>
      <w:r>
        <w:t xml:space="preserve">had </w:t>
      </w:r>
      <w:r w:rsidR="00B62427">
        <w:t xml:space="preserve">the </w:t>
      </w:r>
      <w:r>
        <w:t xml:space="preserve">UN </w:t>
      </w:r>
      <w:r w:rsidR="00251AA8">
        <w:t xml:space="preserve">Committee </w:t>
      </w:r>
      <w:r w:rsidR="00B62427">
        <w:t xml:space="preserve">on the </w:t>
      </w:r>
      <w:r w:rsidR="00251AA8">
        <w:t xml:space="preserve">Rights </w:t>
      </w:r>
      <w:r w:rsidR="00B62427">
        <w:t xml:space="preserve">of the </w:t>
      </w:r>
      <w:r w:rsidR="00251AA8">
        <w:t>Child</w:t>
      </w:r>
      <w:r w:rsidR="00B62427">
        <w:t xml:space="preserve"> calling for more extensive work by the state </w:t>
      </w:r>
      <w:r>
        <w:t xml:space="preserve">in </w:t>
      </w:r>
      <w:r w:rsidR="00B62427">
        <w:t xml:space="preserve">addressing these areas that children are facing. We also </w:t>
      </w:r>
      <w:r w:rsidR="00AA38F8">
        <w:t>had</w:t>
      </w:r>
      <w:r w:rsidR="00B62427">
        <w:t xml:space="preserve"> the UN </w:t>
      </w:r>
      <w:r w:rsidR="00AA38F8">
        <w:t xml:space="preserve">Committee </w:t>
      </w:r>
      <w:r>
        <w:t>a</w:t>
      </w:r>
      <w:r w:rsidR="00B62427">
        <w:t xml:space="preserve">gainst </w:t>
      </w:r>
      <w:r w:rsidR="00AA38F8">
        <w:t xml:space="preserve">Torture </w:t>
      </w:r>
      <w:r w:rsidR="00B62427">
        <w:t>calling on the state</w:t>
      </w:r>
      <w:r w:rsidR="00AA38F8">
        <w:t xml:space="preserve"> and</w:t>
      </w:r>
      <w:r w:rsidR="00B62427">
        <w:t xml:space="preserve"> </w:t>
      </w:r>
      <w:r>
        <w:t>G</w:t>
      </w:r>
      <w:r w:rsidR="00B62427">
        <w:t>overnments</w:t>
      </w:r>
      <w:r>
        <w:t xml:space="preserve"> </w:t>
      </w:r>
      <w:r w:rsidR="00AA38F8">
        <w:t>in</w:t>
      </w:r>
      <w:r w:rsidR="00B62427">
        <w:t xml:space="preserve"> </w:t>
      </w:r>
      <w:r>
        <w:t>the d</w:t>
      </w:r>
      <w:r w:rsidR="00B62427">
        <w:t>evolved jurisdictions</w:t>
      </w:r>
      <w:r>
        <w:t>,</w:t>
      </w:r>
      <w:r w:rsidR="00B62427">
        <w:t xml:space="preserve"> including </w:t>
      </w:r>
      <w:r>
        <w:t xml:space="preserve">Northern Ireland, </w:t>
      </w:r>
      <w:r w:rsidR="00B62427">
        <w:t>to do more</w:t>
      </w:r>
      <w:r>
        <w:t xml:space="preserve"> to stop </w:t>
      </w:r>
      <w:r w:rsidR="00B62427">
        <w:t xml:space="preserve">the recruitment of these children into these </w:t>
      </w:r>
      <w:r w:rsidR="000F796A">
        <w:t>organis</w:t>
      </w:r>
      <w:r w:rsidR="00B62427">
        <w:t>ations, because this is where the abuse is happening</w:t>
      </w:r>
      <w:r>
        <w:t>, whatever face that takes.</w:t>
      </w:r>
    </w:p>
    <w:p w:rsidR="00B62427" w:rsidP="007D2981">
      <w:pPr>
        <w:pStyle w:val="Answer"/>
      </w:pPr>
      <w:r>
        <w:t xml:space="preserve">Sometimes, it </w:t>
      </w:r>
      <w:r>
        <w:t xml:space="preserve">can be </w:t>
      </w:r>
      <w:r>
        <w:t xml:space="preserve">child </w:t>
      </w:r>
      <w:r>
        <w:t>sexual exploitation, which we are</w:t>
      </w:r>
      <w:r>
        <w:t>,</w:t>
      </w:r>
      <w:r>
        <w:t xml:space="preserve"> unfortunately</w:t>
      </w:r>
      <w:r>
        <w:t>,</w:t>
      </w:r>
      <w:r>
        <w:t xml:space="preserve"> familiar with already and suspect is probably the t</w:t>
      </w:r>
      <w:r>
        <w:t>i</w:t>
      </w:r>
      <w:r>
        <w:t xml:space="preserve">p of the iceberg in terms of what has been brought to our attention, but </w:t>
      </w:r>
      <w:r w:rsidR="00AA38F8">
        <w:t xml:space="preserve">it can </w:t>
      </w:r>
      <w:r>
        <w:t xml:space="preserve">also </w:t>
      </w:r>
      <w:r w:rsidR="00AA38F8">
        <w:t>be</w:t>
      </w:r>
      <w:r>
        <w:t xml:space="preserve"> dealing drugs and then making young people dependent on drugs</w:t>
      </w:r>
      <w:r>
        <w:t>.</w:t>
      </w:r>
      <w:r>
        <w:t xml:space="preserve"> </w:t>
      </w:r>
      <w:r>
        <w:t>T</w:t>
      </w:r>
      <w:r>
        <w:t xml:space="preserve">hey </w:t>
      </w:r>
      <w:r>
        <w:t xml:space="preserve">then </w:t>
      </w:r>
      <w:r>
        <w:t>get into debt around the drugs</w:t>
      </w:r>
      <w:r>
        <w:t>,</w:t>
      </w:r>
      <w:r>
        <w:t xml:space="preserve"> </w:t>
      </w:r>
      <w:r>
        <w:t xml:space="preserve">so </w:t>
      </w:r>
      <w:r>
        <w:t xml:space="preserve">have to deal </w:t>
      </w:r>
      <w:r>
        <w:t xml:space="preserve">the </w:t>
      </w:r>
      <w:r>
        <w:t>drugs to pay off the drug</w:t>
      </w:r>
      <w:r>
        <w:t xml:space="preserve"> debts</w:t>
      </w:r>
      <w:r>
        <w:t xml:space="preserve">. </w:t>
      </w:r>
      <w:r>
        <w:t>W</w:t>
      </w:r>
      <w:r w:rsidR="000F796A">
        <w:t>e have</w:t>
      </w:r>
      <w:r>
        <w:t xml:space="preserve"> had stories</w:t>
      </w:r>
      <w:r>
        <w:t>,</w:t>
      </w:r>
      <w:r>
        <w:t xml:space="preserve"> as </w:t>
      </w:r>
      <w:r>
        <w:t xml:space="preserve">Koulla </w:t>
      </w:r>
      <w:r>
        <w:t xml:space="preserve">mentioned earlier, </w:t>
      </w:r>
      <w:r>
        <w:t xml:space="preserve">about </w:t>
      </w:r>
      <w:r>
        <w:t>vulnerable families</w:t>
      </w:r>
      <w:r>
        <w:t xml:space="preserve"> who are in real difficulties trying</w:t>
      </w:r>
      <w:r>
        <w:t xml:space="preserve"> to </w:t>
      </w:r>
      <w:r>
        <w:t xml:space="preserve">deal </w:t>
      </w:r>
      <w:r>
        <w:t>with the issues around this as well.</w:t>
      </w:r>
    </w:p>
    <w:p w:rsidR="00B62427" w:rsidP="00B62427">
      <w:pPr>
        <w:pStyle w:val="Question"/>
      </w:pPr>
      <w:sdt>
        <w:sdtPr>
          <w:alias w:val="Member"/>
          <w:tag w:val="&lt;Member mnisId='4091' dodsId='62794'&gt;"/>
          <w:id w:val="1729646791"/>
          <w:placeholder>
            <w:docPart w:val="DefaultPlaceholder_-1854013440"/>
          </w:placeholder>
          <w:richText/>
        </w:sdtPr>
        <w:sdtContent>
          <w:r w:rsidR="00302E39">
            <w:rPr>
              <w:b/>
            </w:rPr>
            <w:t>Mr Walker:</w:t>
          </w:r>
        </w:sdtContent>
      </w:sdt>
      <w:r w:rsidR="007D2981">
        <w:t xml:space="preserve"> O</w:t>
      </w:r>
      <w:r>
        <w:t>ne of the risk factors</w:t>
      </w:r>
      <w:r w:rsidR="007D2981">
        <w:t>,</w:t>
      </w:r>
      <w:r>
        <w:t xml:space="preserve"> </w:t>
      </w:r>
      <w:r w:rsidR="007D2981">
        <w:t xml:space="preserve">clearly, </w:t>
      </w:r>
      <w:r>
        <w:t xml:space="preserve">for children being at risk of that </w:t>
      </w:r>
      <w:r w:rsidR="007D2981">
        <w:t xml:space="preserve">kind of exploitation </w:t>
      </w:r>
      <w:r>
        <w:t xml:space="preserve">is being disengaged from or severely absent from school. I know </w:t>
      </w:r>
      <w:r w:rsidR="007D2981">
        <w:t xml:space="preserve">that </w:t>
      </w:r>
      <w:r>
        <w:t xml:space="preserve">the </w:t>
      </w:r>
      <w:r w:rsidR="00AA38F8">
        <w:t>Children</w:t>
      </w:r>
      <w:r w:rsidR="00884EEE">
        <w:t>’</w:t>
      </w:r>
      <w:r w:rsidR="00AA38F8">
        <w:t>s Commissioner</w:t>
      </w:r>
      <w:r>
        <w:t xml:space="preserve"> over here has been very involved in the push to try </w:t>
      </w:r>
      <w:r w:rsidR="007D2981">
        <w:t xml:space="preserve">to </w:t>
      </w:r>
      <w:r>
        <w:t xml:space="preserve">get children back into school. Do you feel that joining up with the </w:t>
      </w:r>
      <w:r w:rsidR="00AA38F8">
        <w:t xml:space="preserve">Education </w:t>
      </w:r>
      <w:r>
        <w:t>Department</w:t>
      </w:r>
      <w:r w:rsidR="00AA38F8">
        <w:t>,</w:t>
      </w:r>
      <w:r>
        <w:t xml:space="preserve"> schools and other </w:t>
      </w:r>
      <w:r w:rsidR="000F796A">
        <w:t>organis</w:t>
      </w:r>
      <w:r>
        <w:t>ations</w:t>
      </w:r>
      <w:r w:rsidR="007D2981">
        <w:t xml:space="preserve"> a</w:t>
      </w:r>
      <w:r>
        <w:t xml:space="preserve">llows you to have an active role in supporting that and making sure </w:t>
      </w:r>
      <w:r w:rsidR="007D2981">
        <w:t xml:space="preserve">that </w:t>
      </w:r>
      <w:r>
        <w:t>children</w:t>
      </w:r>
      <w:r w:rsidR="00834831">
        <w:t xml:space="preserve"> are</w:t>
      </w:r>
      <w:r w:rsidR="007D2981">
        <w:t>,</w:t>
      </w:r>
      <w:r>
        <w:t xml:space="preserve"> </w:t>
      </w:r>
      <w:r w:rsidR="007D2981">
        <w:t xml:space="preserve">wherever </w:t>
      </w:r>
      <w:r>
        <w:t>possible</w:t>
      </w:r>
      <w:r w:rsidR="007D2981">
        <w:t>,</w:t>
      </w:r>
      <w:r>
        <w:t xml:space="preserve"> </w:t>
      </w:r>
      <w:r w:rsidR="007D2981">
        <w:t xml:space="preserve">in </w:t>
      </w:r>
      <w:r>
        <w:t>a safe place</w:t>
      </w:r>
      <w:r w:rsidR="007D2981">
        <w:t>?</w:t>
      </w:r>
    </w:p>
    <w:p w:rsidR="00B62427" w:rsidP="007D2981">
      <w:pPr>
        <w:pStyle w:val="Answer"/>
      </w:pPr>
      <w:sdt>
        <w:sdtPr>
          <w:alias w:val="Witness"/>
          <w:id w:val="1807974679"/>
          <w:placeholder>
            <w:docPart w:val="DefaultPlaceholder_-1854013440"/>
          </w:placeholder>
          <w:richText/>
        </w:sdtPr>
        <w:sdtContent>
          <w:r w:rsidRPr="00865558" w:rsidR="00865558">
            <w:rPr>
              <w:b/>
              <w:i/>
            </w:rPr>
            <w:t>Koulla Yiasouma:</w:t>
          </w:r>
        </w:sdtContent>
      </w:sdt>
      <w:r w:rsidR="007D2981">
        <w:t xml:space="preserve"> Schools </w:t>
      </w:r>
      <w:r>
        <w:t>need to be places that children can go to. We absolutely agree that education is a protective factor</w:t>
      </w:r>
      <w:r w:rsidR="007D2981">
        <w:t>. I</w:t>
      </w:r>
      <w:r>
        <w:t xml:space="preserve">t is also that </w:t>
      </w:r>
      <w:r w:rsidR="007D2981">
        <w:t>aspiration</w:t>
      </w:r>
      <w:r w:rsidR="003B582F">
        <w:t>;</w:t>
      </w:r>
      <w:r>
        <w:t xml:space="preserve"> </w:t>
      </w:r>
      <w:r w:rsidR="003B582F">
        <w:t>s</w:t>
      </w:r>
      <w:r>
        <w:t xml:space="preserve">chools need to be places where </w:t>
      </w:r>
      <w:r w:rsidR="00834831">
        <w:t xml:space="preserve">children feel welcome and, </w:t>
      </w:r>
      <w:r w:rsidR="007D2981">
        <w:t xml:space="preserve">particularly </w:t>
      </w:r>
      <w:r w:rsidR="00834831">
        <w:t xml:space="preserve">for </w:t>
      </w:r>
      <w:r w:rsidR="007D2981">
        <w:t xml:space="preserve">this group </w:t>
      </w:r>
      <w:r w:rsidR="00302E39">
        <w:t>of children</w:t>
      </w:r>
      <w:r w:rsidR="00834831">
        <w:t>,</w:t>
      </w:r>
      <w:r w:rsidR="00302E39">
        <w:t xml:space="preserve"> </w:t>
      </w:r>
      <w:r w:rsidR="003B582F">
        <w:t>where</w:t>
      </w:r>
      <w:r>
        <w:t xml:space="preserve"> they will be cherished</w:t>
      </w:r>
      <w:r w:rsidR="007D2981">
        <w:t>.</w:t>
      </w:r>
      <w:r>
        <w:t xml:space="preserve"> </w:t>
      </w:r>
      <w:r w:rsidR="007D2981">
        <w:t>T</w:t>
      </w:r>
      <w:r w:rsidR="009B3440">
        <w:t>hat is</w:t>
      </w:r>
      <w:r>
        <w:t xml:space="preserve"> not always the case. </w:t>
      </w:r>
      <w:r w:rsidR="007D2981">
        <w:t>O</w:t>
      </w:r>
      <w:r>
        <w:t>ur education system</w:t>
      </w:r>
      <w:r w:rsidR="003B582F">
        <w:t>—</w:t>
      </w:r>
      <w:r>
        <w:t>hence the independent review of education</w:t>
      </w:r>
      <w:r w:rsidR="003B582F">
        <w:t>—</w:t>
      </w:r>
      <w:r>
        <w:t>needs to do a little more work to make sure that schools are supported to do what they want and need to do for all the young people in the community they serve.</w:t>
      </w:r>
      <w:r w:rsidR="007D2981">
        <w:t xml:space="preserve"> S</w:t>
      </w:r>
      <w:r>
        <w:t xml:space="preserve">chools and education </w:t>
      </w:r>
      <w:r w:rsidR="007D2981">
        <w:t xml:space="preserve">are </w:t>
      </w:r>
      <w:r>
        <w:t xml:space="preserve">key in this process, but </w:t>
      </w:r>
      <w:r w:rsidR="009836DD">
        <w:t>there is</w:t>
      </w:r>
      <w:r>
        <w:t xml:space="preserve"> still a lot of work to do to get us to where our children need</w:t>
      </w:r>
      <w:r w:rsidR="007D2981">
        <w:t xml:space="preserve"> </w:t>
      </w:r>
      <w:r>
        <w:t>our education system to be.</w:t>
      </w:r>
    </w:p>
    <w:p w:rsidR="00B62427" w:rsidP="007D2981">
      <w:pPr>
        <w:pStyle w:val="Question"/>
      </w:pPr>
      <w:sdt>
        <w:sdtPr>
          <w:alias w:val="Member"/>
          <w:tag w:val="&lt;Member mnisId='4091' dodsId='62794'&gt;"/>
          <w:id w:val="1070920037"/>
          <w:placeholder>
            <w:docPart w:val="DefaultPlaceholder_-1854013440"/>
          </w:placeholder>
          <w:richText/>
        </w:sdtPr>
        <w:sdtContent>
          <w:r w:rsidR="00302E39">
            <w:rPr>
              <w:b/>
            </w:rPr>
            <w:t>Mr Walker:</w:t>
          </w:r>
        </w:sdtContent>
      </w:sdt>
      <w:r w:rsidR="007D2981">
        <w:t xml:space="preserve"> As commissioner, do you have </w:t>
      </w:r>
      <w:r>
        <w:t>visibility on the day-to-day figures in terms of what numbers of children are absent from school and what numbers are there?</w:t>
      </w:r>
    </w:p>
    <w:p w:rsidR="00B62427" w:rsidP="00B03C49">
      <w:pPr>
        <w:pStyle w:val="Answer"/>
      </w:pPr>
      <w:sdt>
        <w:sdtPr>
          <w:alias w:val="Witness"/>
          <w:id w:val="-1661150278"/>
          <w:placeholder>
            <w:docPart w:val="DefaultPlaceholder_-1854013440"/>
          </w:placeholder>
          <w:richText/>
        </w:sdtPr>
        <w:sdtContent>
          <w:r w:rsidRPr="00865558" w:rsidR="00865558">
            <w:rPr>
              <w:b/>
              <w:i/>
            </w:rPr>
            <w:t>Koulla Yiasouma:</w:t>
          </w:r>
        </w:sdtContent>
      </w:sdt>
      <w:r w:rsidR="007D2981">
        <w:t xml:space="preserve"> T</w:t>
      </w:r>
      <w:r w:rsidR="009B3440">
        <w:t>hat is</w:t>
      </w:r>
      <w:r>
        <w:t xml:space="preserve"> a great question</w:t>
      </w:r>
      <w:r w:rsidR="007D2981">
        <w:t>,</w:t>
      </w:r>
      <w:r>
        <w:t xml:space="preserve"> and I am sorry you asked it</w:t>
      </w:r>
      <w:r w:rsidR="007D2981">
        <w:t>.</w:t>
      </w:r>
      <w:r>
        <w:t xml:space="preserve"> I do have visibility</w:t>
      </w:r>
      <w:r w:rsidR="007D2981">
        <w:t>, but</w:t>
      </w:r>
      <w:r>
        <w:t xml:space="preserve"> </w:t>
      </w:r>
      <w:r w:rsidR="007D2981">
        <w:t>t</w:t>
      </w:r>
      <w:r>
        <w:t xml:space="preserve">he problem is </w:t>
      </w:r>
      <w:r w:rsidR="007D2981">
        <w:t xml:space="preserve">that </w:t>
      </w:r>
      <w:r>
        <w:t xml:space="preserve">we </w:t>
      </w:r>
      <w:r w:rsidR="000F796A">
        <w:t>have not</w:t>
      </w:r>
      <w:r>
        <w:t xml:space="preserve"> drilled down on the numbers</w:t>
      </w:r>
      <w:r w:rsidR="007D2981">
        <w:t xml:space="preserve"> </w:t>
      </w:r>
      <w:r>
        <w:t>as well as we should have</w:t>
      </w:r>
      <w:r w:rsidR="007D2981">
        <w:t>.</w:t>
      </w:r>
      <w:r>
        <w:t xml:space="preserve"> We do not believe </w:t>
      </w:r>
      <w:r w:rsidR="007D2981">
        <w:t xml:space="preserve">that </w:t>
      </w:r>
      <w:r>
        <w:t xml:space="preserve">the absentee level or </w:t>
      </w:r>
      <w:r w:rsidR="00B03C49">
        <w:t>the level of returners</w:t>
      </w:r>
      <w:r>
        <w:t xml:space="preserve"> coming out of </w:t>
      </w:r>
      <w:r w:rsidR="003409D6">
        <w:t>c</w:t>
      </w:r>
      <w:r>
        <w:t>ovid are as extreme as you have experienced in England.</w:t>
      </w:r>
      <w:r w:rsidR="00B03C49">
        <w:t xml:space="preserve"> </w:t>
      </w:r>
      <w:r>
        <w:t>There are a group of young people</w:t>
      </w:r>
      <w:r w:rsidR="003409D6">
        <w:t>—</w:t>
      </w:r>
      <w:r>
        <w:t>in the couple of hundreds</w:t>
      </w:r>
      <w:r w:rsidR="003409D6">
        <w:t>—</w:t>
      </w:r>
      <w:r w:rsidR="00302E39">
        <w:t xml:space="preserve">where </w:t>
      </w:r>
      <w:r>
        <w:t xml:space="preserve">the system </w:t>
      </w:r>
      <w:r w:rsidR="009836DD">
        <w:t>does not</w:t>
      </w:r>
      <w:r>
        <w:t xml:space="preserve"> understand where they are and how they are getting on</w:t>
      </w:r>
      <w:r w:rsidR="00B03C49">
        <w:t>.</w:t>
      </w:r>
      <w:r>
        <w:t xml:space="preserve"> </w:t>
      </w:r>
      <w:r w:rsidR="00B03C49">
        <w:t>W</w:t>
      </w:r>
      <w:r>
        <w:t>e need to drill down</w:t>
      </w:r>
      <w:r w:rsidR="003409D6">
        <w:t xml:space="preserve">, </w:t>
      </w:r>
      <w:r>
        <w:t xml:space="preserve">and we </w:t>
      </w:r>
      <w:r w:rsidR="00B03C49">
        <w:t xml:space="preserve">are </w:t>
      </w:r>
      <w:r>
        <w:t xml:space="preserve">working with the </w:t>
      </w:r>
      <w:r w:rsidR="00B03C49">
        <w:t xml:space="preserve">education authority </w:t>
      </w:r>
      <w:r>
        <w:t xml:space="preserve">and </w:t>
      </w:r>
      <w:r w:rsidR="00B03C49">
        <w:t xml:space="preserve">the </w:t>
      </w:r>
      <w:r>
        <w:t>Department of Education to do that.</w:t>
      </w:r>
    </w:p>
    <w:p w:rsidR="00B03C49" w:rsidP="00B03C49">
      <w:pPr>
        <w:pStyle w:val="Question"/>
        <w:numPr>
          <w:ilvl w:val="0"/>
          <w:numId w:val="0"/>
        </w:numPr>
        <w:ind w:left="794"/>
      </w:pPr>
      <w:r>
        <w:t>We also know that a number of parents have deregistered their children to home educate them, and that whole system needs to be properly addressed, particularly to ensure that those parents are receiving the support they need to be able to educate their children</w:t>
      </w:r>
      <w:r>
        <w:t>.</w:t>
      </w:r>
      <w:r>
        <w:t xml:space="preserve"> </w:t>
      </w:r>
      <w:r>
        <w:t>T</w:t>
      </w:r>
      <w:r>
        <w:t xml:space="preserve">he figures we have in Northern Ireland are not as robust as </w:t>
      </w:r>
      <w:r>
        <w:t xml:space="preserve">those </w:t>
      </w:r>
      <w:r>
        <w:t xml:space="preserve">that you have over there, but </w:t>
      </w:r>
      <w:r w:rsidR="000F796A">
        <w:t>we have</w:t>
      </w:r>
      <w:r>
        <w:t xml:space="preserve"> been working with the Department of Education</w:t>
      </w:r>
      <w:r>
        <w:t xml:space="preserve"> on</w:t>
      </w:r>
      <w:r w:rsidR="00834831">
        <w:t xml:space="preserve"> that</w:t>
      </w:r>
      <w:r>
        <w:t>.</w:t>
      </w:r>
    </w:p>
    <w:p w:rsidR="00B03C49" w:rsidP="00B03C49">
      <w:pPr>
        <w:pStyle w:val="Question"/>
      </w:pPr>
      <w:sdt>
        <w:sdtPr>
          <w:alias w:val="Member"/>
          <w:tag w:val="&lt;Member mnisId='4494' dodsId='72275'&gt;"/>
          <w:id w:val="567852281"/>
          <w:placeholder>
            <w:docPart w:val="DefaultPlaceholder_-1854013440"/>
          </w:placeholder>
          <w:richText/>
        </w:sdtPr>
        <w:sdtContent>
          <w:r w:rsidRPr="00B03C49">
            <w:rPr>
              <w:b/>
            </w:rPr>
            <w:t>Chair:</w:t>
          </w:r>
        </w:sdtContent>
      </w:sdt>
      <w:r>
        <w:t xml:space="preserve"> </w:t>
      </w:r>
      <w:r w:rsidR="00834831">
        <w:t xml:space="preserve">Just </w:t>
      </w:r>
      <w:r w:rsidR="00B62427">
        <w:t>following th</w:t>
      </w:r>
      <w:r w:rsidR="00314AE9">
        <w:t>e</w:t>
      </w:r>
      <w:r w:rsidR="00B62427">
        <w:t xml:space="preserve"> point that </w:t>
      </w:r>
      <w:r w:rsidR="00302E39">
        <w:t>Mr Walker</w:t>
      </w:r>
      <w:r w:rsidR="00B62427">
        <w:t xml:space="preserve"> </w:t>
      </w:r>
      <w:r>
        <w:t xml:space="preserve">was talking </w:t>
      </w:r>
      <w:r w:rsidR="00B62427">
        <w:t>about with regard to children and families in education</w:t>
      </w:r>
      <w:r>
        <w:t>,</w:t>
      </w:r>
      <w:r w:rsidR="00B62427">
        <w:t xml:space="preserve"> is any of the intimidation to </w:t>
      </w:r>
      <w:r w:rsidR="00B62427">
        <w:t>offer up recruits to the parents</w:t>
      </w:r>
      <w:r>
        <w:t>—“W</w:t>
      </w:r>
      <w:r w:rsidR="00B62427">
        <w:t>e need 14</w:t>
      </w:r>
      <w:r w:rsidR="00834831">
        <w:t xml:space="preserve"> </w:t>
      </w:r>
      <w:r>
        <w:t>to</w:t>
      </w:r>
      <w:r w:rsidR="00834831">
        <w:t xml:space="preserve"> </w:t>
      </w:r>
      <w:r w:rsidR="00B62427">
        <w:t>16-year-olds this week and</w:t>
      </w:r>
      <w:r>
        <w:t>,</w:t>
      </w:r>
      <w:r w:rsidR="00B62427">
        <w:t xml:space="preserve"> if you do not</w:t>
      </w:r>
      <w:r>
        <w:t>,</w:t>
      </w:r>
      <w:r w:rsidR="00B62427">
        <w:t xml:space="preserve"> you might have some trouble</w:t>
      </w:r>
      <w:r>
        <w:t xml:space="preserve">”—or </w:t>
      </w:r>
      <w:r w:rsidR="00B62427">
        <w:t>do they go directly to the young people themselves</w:t>
      </w:r>
      <w:r>
        <w:t>?</w:t>
      </w:r>
    </w:p>
    <w:p w:rsidR="00B62427" w:rsidP="00B03C49">
      <w:pPr>
        <w:pStyle w:val="Answer"/>
      </w:pPr>
      <w:sdt>
        <w:sdtPr>
          <w:alias w:val="Witness"/>
          <w:id w:val="1595977053"/>
          <w:placeholder>
            <w:docPart w:val="DefaultPlaceholder_-1854013440"/>
          </w:placeholder>
          <w:richText/>
        </w:sdtPr>
        <w:sdtContent>
          <w:r w:rsidRPr="00865558" w:rsidR="00865558">
            <w:rPr>
              <w:b/>
              <w:i/>
            </w:rPr>
            <w:t>Koulla Yiasouma:</w:t>
          </w:r>
        </w:sdtContent>
      </w:sdt>
      <w:r w:rsidR="00B03C49">
        <w:t xml:space="preserve"> </w:t>
      </w:r>
      <w:r>
        <w:t xml:space="preserve">I am just looking at </w:t>
      </w:r>
      <w:r w:rsidR="00CE567F">
        <w:t>Mairéad</w:t>
      </w:r>
      <w:r w:rsidR="00B03C49">
        <w:t xml:space="preserve"> here</w:t>
      </w:r>
      <w:r>
        <w:t>.</w:t>
      </w:r>
      <w:r w:rsidR="00B03C49">
        <w:t xml:space="preserve"> </w:t>
      </w:r>
      <w:r w:rsidR="009B3440">
        <w:t>That is</w:t>
      </w:r>
      <w:r>
        <w:t xml:space="preserve"> not something </w:t>
      </w:r>
      <w:r w:rsidR="00B03C49">
        <w:t xml:space="preserve">that </w:t>
      </w:r>
      <w:r w:rsidR="000F796A">
        <w:t>we have</w:t>
      </w:r>
      <w:r>
        <w:t xml:space="preserve"> heard</w:t>
      </w:r>
      <w:r w:rsidR="00B03C49">
        <w:t>—</w:t>
      </w:r>
      <w:r>
        <w:t>that</w:t>
      </w:r>
      <w:r w:rsidR="00B03C49">
        <w:t xml:space="preserve"> </w:t>
      </w:r>
      <w:r>
        <w:t xml:space="preserve">they go </w:t>
      </w:r>
      <w:r w:rsidR="00B03C49">
        <w:t xml:space="preserve">via </w:t>
      </w:r>
      <w:r>
        <w:t xml:space="preserve">the parents. </w:t>
      </w:r>
      <w:r w:rsidR="00B03C49">
        <w:t xml:space="preserve">Generally, </w:t>
      </w:r>
      <w:r>
        <w:t xml:space="preserve">we are hearing that </w:t>
      </w:r>
      <w:r w:rsidR="00B03C49">
        <w:t>i</w:t>
      </w:r>
      <w:r>
        <w:t>t is a direct engagement, often through social media</w:t>
      </w:r>
      <w:r w:rsidR="00B03C49">
        <w:t xml:space="preserve"> and</w:t>
      </w:r>
      <w:r>
        <w:t xml:space="preserve"> often through word of mouth.</w:t>
      </w:r>
    </w:p>
    <w:p w:rsidR="00B62427" w:rsidP="00B03C49">
      <w:pPr>
        <w:pStyle w:val="Answer"/>
      </w:pPr>
      <w:sdt>
        <w:sdtPr>
          <w:alias w:val="Witness"/>
          <w:id w:val="-333219579"/>
          <w:placeholder>
            <w:docPart w:val="DefaultPlaceholder_-1854013440"/>
          </w:placeholder>
          <w:richText/>
        </w:sdtPr>
        <w:sdtContent>
          <w:r w:rsidR="00CE567F">
            <w:rPr>
              <w:b/>
              <w:i/>
            </w:rPr>
            <w:t>Mairéad</w:t>
          </w:r>
          <w:r w:rsidRPr="00865558" w:rsidR="00865558">
            <w:rPr>
              <w:b/>
              <w:i/>
            </w:rPr>
            <w:t xml:space="preserve"> McCafferty:</w:t>
          </w:r>
        </w:sdtContent>
      </w:sdt>
      <w:r w:rsidR="00B03C49">
        <w:t xml:space="preserve"> J</w:t>
      </w:r>
      <w:r>
        <w:t>ust on that, we are hearing that</w:t>
      </w:r>
      <w:r w:rsidR="00B03C49">
        <w:t xml:space="preserve"> parents</w:t>
      </w:r>
      <w:r>
        <w:t xml:space="preserve"> sometimes get involved to try </w:t>
      </w:r>
      <w:r w:rsidR="00B03C49">
        <w:t xml:space="preserve">to extricate </w:t>
      </w:r>
      <w:r>
        <w:t xml:space="preserve">the children from the influence of these </w:t>
      </w:r>
      <w:r w:rsidR="00B03C49">
        <w:t xml:space="preserve">gangs </w:t>
      </w:r>
      <w:r>
        <w:t xml:space="preserve">and to pay off debts. </w:t>
      </w:r>
      <w:r w:rsidR="000F796A">
        <w:t>We have</w:t>
      </w:r>
      <w:r>
        <w:t xml:space="preserve"> heard anecdotally as well from parents </w:t>
      </w:r>
      <w:r w:rsidR="00B03C49">
        <w:t xml:space="preserve">who have </w:t>
      </w:r>
      <w:r>
        <w:t>paid off debts or were coerced into paying money to protect their children</w:t>
      </w:r>
      <w:r w:rsidR="00B03C49">
        <w:t>.</w:t>
      </w:r>
    </w:p>
    <w:p w:rsidR="00B62427" w:rsidP="00B03C49">
      <w:pPr>
        <w:pStyle w:val="Question"/>
      </w:pPr>
      <w:sdt>
        <w:sdtPr>
          <w:alias w:val="Member"/>
          <w:tag w:val="&lt;Member mnisId='4494' dodsId='72275'&gt;"/>
          <w:id w:val="-1858424914"/>
          <w:placeholder>
            <w:docPart w:val="DefaultPlaceholder_-1854013440"/>
          </w:placeholder>
          <w:richText/>
        </w:sdtPr>
        <w:sdtContent>
          <w:r w:rsidRPr="00B03C49" w:rsidR="00B03C49">
            <w:rPr>
              <w:b/>
            </w:rPr>
            <w:t>Chair:</w:t>
          </w:r>
        </w:sdtContent>
      </w:sdt>
      <w:r w:rsidR="00B03C49">
        <w:t xml:space="preserve"> But it </w:t>
      </w:r>
      <w:r w:rsidR="009836DD">
        <w:t>does not</w:t>
      </w:r>
      <w:r>
        <w:t xml:space="preserve"> happen the other way</w:t>
      </w:r>
      <w:r w:rsidR="0057277C">
        <w:t>—</w:t>
      </w:r>
      <w:r>
        <w:t>that a parent gets into debt.</w:t>
      </w:r>
    </w:p>
    <w:p w:rsidR="00B03C49" w:rsidP="00B03C49">
      <w:pPr>
        <w:pStyle w:val="Answer"/>
      </w:pPr>
      <w:sdt>
        <w:sdtPr>
          <w:alias w:val="Witness"/>
          <w:id w:val="-527557836"/>
          <w:placeholder>
            <w:docPart w:val="DefaultPlaceholder_-1854013440"/>
          </w:placeholder>
          <w:richText/>
        </w:sdtPr>
        <w:sdtContent>
          <w:r w:rsidRPr="00865558" w:rsidR="00865558">
            <w:rPr>
              <w:b/>
              <w:i/>
            </w:rPr>
            <w:t>Koulla Yiasouma:</w:t>
          </w:r>
        </w:sdtContent>
      </w:sdt>
      <w:r>
        <w:t xml:space="preserve"> </w:t>
      </w:r>
      <w:r w:rsidR="00B62427">
        <w:t xml:space="preserve">Not that </w:t>
      </w:r>
      <w:r w:rsidR="000F796A">
        <w:t>we have</w:t>
      </w:r>
      <w:r w:rsidR="00B62427">
        <w:t xml:space="preserve"> </w:t>
      </w:r>
      <w:r>
        <w:t>heard.</w:t>
      </w:r>
    </w:p>
    <w:p w:rsidR="00B62427" w:rsidP="00B03C49">
      <w:pPr>
        <w:pStyle w:val="Answer"/>
      </w:pPr>
      <w:sdt>
        <w:sdtPr>
          <w:alias w:val="Witness"/>
          <w:id w:val="1772433301"/>
          <w:placeholder>
            <w:docPart w:val="DefaultPlaceholder_-1854013440"/>
          </w:placeholder>
          <w:richText/>
        </w:sdtPr>
        <w:sdtContent>
          <w:r w:rsidR="00CE567F">
            <w:rPr>
              <w:b/>
              <w:i/>
            </w:rPr>
            <w:t>Mairéad</w:t>
          </w:r>
          <w:r w:rsidRPr="00865558" w:rsidR="00865558">
            <w:rPr>
              <w:b/>
              <w:i/>
            </w:rPr>
            <w:t xml:space="preserve"> McCafferty:</w:t>
          </w:r>
        </w:sdtContent>
      </w:sdt>
      <w:r w:rsidR="00B03C49">
        <w:t xml:space="preserve"> N</w:t>
      </w:r>
      <w:r>
        <w:t>ot that we are aware of at this point.</w:t>
      </w:r>
    </w:p>
    <w:p w:rsidR="00B03C49" w:rsidP="004569DD">
      <w:pPr>
        <w:pStyle w:val="Question"/>
        <w:numPr>
          <w:ilvl w:val="0"/>
          <w:numId w:val="0"/>
        </w:numPr>
        <w:ind w:left="794"/>
      </w:pPr>
      <w:sdt>
        <w:sdtPr>
          <w:alias w:val="Member"/>
          <w:tag w:val="&lt;Member mnisId='4494' dodsId='72275'&gt;"/>
          <w:id w:val="337356860"/>
          <w:placeholder>
            <w:docPart w:val="DefaultPlaceholder_-1854013440"/>
          </w:placeholder>
          <w:richText/>
        </w:sdtPr>
        <w:sdtContent>
          <w:r w:rsidRPr="00B03C49">
            <w:rPr>
              <w:b/>
            </w:rPr>
            <w:t>Chair:</w:t>
          </w:r>
        </w:sdtContent>
      </w:sdt>
      <w:r>
        <w:t xml:space="preserve"> Has a</w:t>
      </w:r>
      <w:r w:rsidR="00B62427">
        <w:t>nybody looked at that</w:t>
      </w:r>
      <w:r>
        <w:t>?</w:t>
      </w:r>
    </w:p>
    <w:p w:rsidR="00B03C49" w:rsidP="00B03C49">
      <w:pPr>
        <w:pStyle w:val="Answer"/>
      </w:pPr>
      <w:sdt>
        <w:sdtPr>
          <w:alias w:val="Witness"/>
          <w:id w:val="1596677275"/>
          <w:placeholder>
            <w:docPart w:val="DefaultPlaceholder_-1854013440"/>
          </w:placeholder>
          <w:richText/>
        </w:sdtPr>
        <w:sdtContent>
          <w:r w:rsidR="00CE567F">
            <w:rPr>
              <w:b/>
              <w:i/>
            </w:rPr>
            <w:t>Mairéad</w:t>
          </w:r>
          <w:r w:rsidRPr="00865558" w:rsidR="00865558">
            <w:rPr>
              <w:b/>
              <w:i/>
            </w:rPr>
            <w:t xml:space="preserve"> McCafferty:</w:t>
          </w:r>
        </w:sdtContent>
      </w:sdt>
      <w:r>
        <w:t xml:space="preserve"> We would need to check that.</w:t>
      </w:r>
    </w:p>
    <w:p w:rsidR="00B62427" w:rsidP="00B03C49">
      <w:pPr>
        <w:pStyle w:val="Question"/>
        <w:numPr>
          <w:ilvl w:val="0"/>
          <w:numId w:val="0"/>
        </w:numPr>
        <w:ind w:left="794"/>
      </w:pPr>
      <w:sdt>
        <w:sdtPr>
          <w:alias w:val="Member"/>
          <w:tag w:val="&lt;Member mnisId='4494' dodsId='72275'&gt;"/>
          <w:id w:val="112029465"/>
          <w:placeholder>
            <w:docPart w:val="DefaultPlaceholder_-1854013440"/>
          </w:placeholder>
          <w:richText/>
        </w:sdtPr>
        <w:sdtContent>
          <w:r w:rsidRPr="00B03C49" w:rsidR="00B03C49">
            <w:rPr>
              <w:b/>
            </w:rPr>
            <w:t>Chair:</w:t>
          </w:r>
        </w:sdtContent>
      </w:sdt>
      <w:r w:rsidR="00B03C49">
        <w:t xml:space="preserve"> If you could </w:t>
      </w:r>
      <w:r>
        <w:t>and come back to us</w:t>
      </w:r>
      <w:r w:rsidR="00B03C49">
        <w:t>,</w:t>
      </w:r>
      <w:r>
        <w:t xml:space="preserve"> </w:t>
      </w:r>
      <w:r w:rsidR="00B03C49">
        <w:t>t</w:t>
      </w:r>
      <w:r>
        <w:t>hat would be helpful</w:t>
      </w:r>
      <w:r w:rsidR="00B03C49">
        <w:t>.</w:t>
      </w:r>
    </w:p>
    <w:p w:rsidR="00B03C49" w:rsidRPr="00B03C49" w:rsidP="00B03C49">
      <w:pPr>
        <w:pStyle w:val="Answer"/>
      </w:pPr>
      <w:sdt>
        <w:sdtPr>
          <w:alias w:val="Witness"/>
          <w:id w:val="1609229580"/>
          <w:placeholder>
            <w:docPart w:val="DefaultPlaceholder_-1854013440"/>
          </w:placeholder>
          <w:richText/>
        </w:sdtPr>
        <w:sdtContent>
          <w:r w:rsidRPr="00865558" w:rsidR="00865558">
            <w:rPr>
              <w:b/>
              <w:i/>
            </w:rPr>
            <w:t>Koulla Yiasouma:</w:t>
          </w:r>
        </w:sdtContent>
      </w:sdt>
      <w:r>
        <w:t xml:space="preserve"> We can do that.</w:t>
      </w:r>
    </w:p>
    <w:p w:rsidR="00B03C49" w:rsidP="00B03C49">
      <w:pPr>
        <w:pStyle w:val="Question"/>
      </w:pPr>
      <w:sdt>
        <w:sdtPr>
          <w:alias w:val="Member"/>
          <w:tag w:val="&lt;Member mnisId='4827' dodsId=''&gt;"/>
          <w:id w:val="-926800056"/>
          <w:placeholder>
            <w:docPart w:val="DefaultPlaceholder_-1854013440"/>
          </w:placeholder>
          <w:richText/>
        </w:sdtPr>
        <w:sdtContent>
          <w:r w:rsidRPr="00B03C49">
            <w:rPr>
              <w:b/>
            </w:rPr>
            <w:t>Claire Hanna:</w:t>
          </w:r>
        </w:sdtContent>
      </w:sdt>
      <w:r>
        <w:t xml:space="preserve"> </w:t>
      </w:r>
      <w:r w:rsidR="00B62427">
        <w:t>How does socioeconomic deprivation combine with intergenerational trauma to create the conditions where children and young people are vulnerable to paramilitary activity</w:t>
      </w:r>
      <w:r>
        <w:t>?</w:t>
      </w:r>
    </w:p>
    <w:p w:rsidR="00B03C49" w:rsidP="00B03C49">
      <w:pPr>
        <w:pStyle w:val="Answer"/>
      </w:pPr>
      <w:sdt>
        <w:sdtPr>
          <w:alias w:val="Witness"/>
          <w:id w:val="-290748753"/>
          <w:placeholder>
            <w:docPart w:val="DefaultPlaceholder_-1854013440"/>
          </w:placeholder>
          <w:richText/>
        </w:sdtPr>
        <w:sdtContent>
          <w:r w:rsidRPr="00865558" w:rsidR="00865558">
            <w:rPr>
              <w:b/>
              <w:i/>
            </w:rPr>
            <w:t>Koulla Yiasouma:</w:t>
          </w:r>
        </w:sdtContent>
      </w:sdt>
      <w:r>
        <w:t xml:space="preserve"> I</w:t>
      </w:r>
      <w:r w:rsidR="00B62427">
        <w:t xml:space="preserve">t is hard </w:t>
      </w:r>
      <w:r>
        <w:t xml:space="preserve">for </w:t>
      </w:r>
      <w:r w:rsidR="00B62427">
        <w:t>me with my English accent</w:t>
      </w:r>
      <w:r>
        <w:t xml:space="preserve"> to</w:t>
      </w:r>
      <w:r w:rsidR="00B62427">
        <w:t xml:space="preserve"> </w:t>
      </w:r>
      <w:r>
        <w:t xml:space="preserve">talk </w:t>
      </w:r>
      <w:r w:rsidR="00B62427">
        <w:t xml:space="preserve">about the </w:t>
      </w:r>
      <w:r w:rsidR="00AD7231">
        <w:t>t</w:t>
      </w:r>
      <w:r w:rsidR="00B62427">
        <w:t xml:space="preserve">roubles, but what you know is that the day-to-day trauma of the conflict was often in </w:t>
      </w:r>
      <w:r w:rsidR="007568E8">
        <w:t>working-class</w:t>
      </w:r>
      <w:r>
        <w:t xml:space="preserve"> </w:t>
      </w:r>
      <w:r w:rsidR="00B62427">
        <w:t>communities.</w:t>
      </w:r>
      <w:r>
        <w:t xml:space="preserve"> W</w:t>
      </w:r>
      <w:r w:rsidR="00B62427">
        <w:t xml:space="preserve">hen </w:t>
      </w:r>
      <w:r>
        <w:t xml:space="preserve">you </w:t>
      </w:r>
      <w:r w:rsidR="00B62427">
        <w:t xml:space="preserve">look at those areas described as most economically deprived and you overlay that with </w:t>
      </w:r>
      <w:r>
        <w:t xml:space="preserve">a </w:t>
      </w:r>
      <w:r w:rsidR="00B62427">
        <w:t>map of the communities that were most impacted by the conflict</w:t>
      </w:r>
      <w:r>
        <w:t>,</w:t>
      </w:r>
      <w:r w:rsidR="00B62427">
        <w:t xml:space="preserve"> </w:t>
      </w:r>
      <w:r w:rsidR="0057277C">
        <w:t xml:space="preserve">while it is not 100%, </w:t>
      </w:r>
      <w:r>
        <w:t>t</w:t>
      </w:r>
      <w:r w:rsidR="00B62427">
        <w:t>here is quite a lot of synergy there</w:t>
      </w:r>
      <w:r>
        <w:t>.</w:t>
      </w:r>
      <w:r w:rsidR="00B62427">
        <w:t xml:space="preserve"> </w:t>
      </w:r>
      <w:r>
        <w:t>T</w:t>
      </w:r>
      <w:r w:rsidR="00B62427">
        <w:t>hose families are much more likely to have experienced a trauma, to have lost a loved one, to have been hurt themselves</w:t>
      </w:r>
      <w:r>
        <w:t xml:space="preserve"> or</w:t>
      </w:r>
      <w:r w:rsidR="00B62427">
        <w:t xml:space="preserve"> to have witnessed something.</w:t>
      </w:r>
    </w:p>
    <w:p w:rsidR="00B03C49" w:rsidP="00B03C49">
      <w:pPr>
        <w:pStyle w:val="Answer"/>
      </w:pPr>
      <w:r>
        <w:t>Today</w:t>
      </w:r>
      <w:r w:rsidR="00884EEE">
        <w:t>’</w:t>
      </w:r>
      <w:r>
        <w:t xml:space="preserve">s young people, all of whom were born </w:t>
      </w:r>
      <w:r>
        <w:t xml:space="preserve">after </w:t>
      </w:r>
      <w:r>
        <w:t xml:space="preserve">the Good Friday </w:t>
      </w:r>
      <w:r w:rsidR="0057277C">
        <w:t>agreement</w:t>
      </w:r>
      <w:r>
        <w:t>, are telling us</w:t>
      </w:r>
      <w:r>
        <w:t>,</w:t>
      </w:r>
      <w:r>
        <w:t xml:space="preserve"> </w:t>
      </w:r>
      <w:r>
        <w:t xml:space="preserve">“We know </w:t>
      </w:r>
      <w:r>
        <w:t>that our granny</w:t>
      </w:r>
      <w:r w:rsidR="0057277C">
        <w:t>,</w:t>
      </w:r>
      <w:r>
        <w:t xml:space="preserve"> our auntie or our m</w:t>
      </w:r>
      <w:r>
        <w:t>u</w:t>
      </w:r>
      <w:r>
        <w:t xml:space="preserve">mmy is upset. We know that they are hurting, but we hear about them </w:t>
      </w:r>
      <w:r w:rsidR="00302E39">
        <w:t xml:space="preserve">only </w:t>
      </w:r>
      <w:r>
        <w:t xml:space="preserve">when </w:t>
      </w:r>
      <w:r w:rsidR="009836DD">
        <w:t xml:space="preserve">there </w:t>
      </w:r>
      <w:r>
        <w:t xml:space="preserve">are </w:t>
      </w:r>
      <w:r>
        <w:t xml:space="preserve">family </w:t>
      </w:r>
      <w:r>
        <w:t xml:space="preserve">gatherings </w:t>
      </w:r>
      <w:r>
        <w:t xml:space="preserve">and </w:t>
      </w:r>
      <w:r w:rsidR="009836DD">
        <w:t>there is</w:t>
      </w:r>
      <w:r>
        <w:t xml:space="preserve"> a </w:t>
      </w:r>
      <w:r>
        <w:t xml:space="preserve">wee </w:t>
      </w:r>
      <w:r>
        <w:t>bit of a drink taken.</w:t>
      </w:r>
      <w:r>
        <w:t xml:space="preserve"> We do not understand </w:t>
      </w:r>
      <w:r>
        <w:t xml:space="preserve">why our granny is so hurt, </w:t>
      </w:r>
      <w:r>
        <w:t xml:space="preserve">or </w:t>
      </w:r>
      <w:r>
        <w:t>why our grandad is so angry. We do not understand that</w:t>
      </w:r>
      <w:r>
        <w:t>,</w:t>
      </w:r>
      <w:r>
        <w:t xml:space="preserve"> because they want to protect us from it, so they are not talking to us about it</w:t>
      </w:r>
      <w:r>
        <w:t>”</w:t>
      </w:r>
      <w:r>
        <w:t>.</w:t>
      </w:r>
    </w:p>
    <w:p w:rsidR="00B62427" w:rsidP="00B03C49">
      <w:pPr>
        <w:pStyle w:val="Answer"/>
      </w:pPr>
      <w:r>
        <w:t>T</w:t>
      </w:r>
      <w:r>
        <w:t>he communit</w:t>
      </w:r>
      <w:r>
        <w:t>ies</w:t>
      </w:r>
      <w:r>
        <w:t xml:space="preserve"> </w:t>
      </w:r>
      <w:r>
        <w:t xml:space="preserve">that are </w:t>
      </w:r>
      <w:r>
        <w:t xml:space="preserve">most likely </w:t>
      </w:r>
      <w:r w:rsidR="00B7534D">
        <w:t xml:space="preserve">to have been </w:t>
      </w:r>
      <w:r>
        <w:t>and</w:t>
      </w:r>
      <w:r>
        <w:t xml:space="preserve"> </w:t>
      </w:r>
      <w:r w:rsidR="001F39DF">
        <w:t xml:space="preserve">to </w:t>
      </w:r>
      <w:r>
        <w:t xml:space="preserve">continue to be impacted by the conflict </w:t>
      </w:r>
      <w:r>
        <w:t xml:space="preserve">are </w:t>
      </w:r>
      <w:r>
        <w:t>those socioeconomically deprived</w:t>
      </w:r>
      <w:r w:rsidR="00B7534D">
        <w:t xml:space="preserve"> communities</w:t>
      </w:r>
      <w:r>
        <w:t>. Children are living in those communities and</w:t>
      </w:r>
      <w:r>
        <w:t>,</w:t>
      </w:r>
      <w:r>
        <w:t xml:space="preserve"> therefore</w:t>
      </w:r>
      <w:r>
        <w:t>,</w:t>
      </w:r>
      <w:r>
        <w:t xml:space="preserve"> they will pick up on </w:t>
      </w:r>
      <w:r>
        <w:t xml:space="preserve">the conflict </w:t>
      </w:r>
      <w:r>
        <w:t>from their families.</w:t>
      </w:r>
    </w:p>
    <w:p w:rsidR="008C0742" w:rsidP="008C0742">
      <w:pPr>
        <w:pStyle w:val="Question"/>
        <w:numPr>
          <w:ilvl w:val="0"/>
          <w:numId w:val="0"/>
        </w:numPr>
        <w:ind w:left="794"/>
      </w:pPr>
      <w:r>
        <w:t>“</w:t>
      </w:r>
      <w:r w:rsidRPr="001E521A" w:rsidR="00B03C49">
        <w:t>It Didn</w:t>
      </w:r>
      <w:r w:rsidRPr="001E521A" w:rsidR="00884EEE">
        <w:t>’</w:t>
      </w:r>
      <w:r w:rsidRPr="001E521A" w:rsidR="00B03C49">
        <w:t>t End in 1998</w:t>
      </w:r>
      <w:r>
        <w:t>”</w:t>
      </w:r>
      <w:r>
        <w:t xml:space="preserve">, </w:t>
      </w:r>
      <w:r>
        <w:t xml:space="preserve">which was </w:t>
      </w:r>
      <w:r>
        <w:t>done by Queen</w:t>
      </w:r>
      <w:r w:rsidR="00884EEE">
        <w:t>’</w:t>
      </w:r>
      <w:r>
        <w:t xml:space="preserve">s on behalf of the </w:t>
      </w:r>
      <w:r w:rsidR="001E18F7">
        <w:t>C</w:t>
      </w:r>
      <w:r>
        <w:t xml:space="preserve">ommission for </w:t>
      </w:r>
      <w:r w:rsidR="001E18F7">
        <w:t>V</w:t>
      </w:r>
      <w:r>
        <w:t xml:space="preserve">ictims and </w:t>
      </w:r>
      <w:r w:rsidR="001E18F7">
        <w:t>S</w:t>
      </w:r>
      <w:r>
        <w:t xml:space="preserve">urvivors, said that </w:t>
      </w:r>
      <w:r w:rsidR="00B62427">
        <w:t xml:space="preserve">families do not talk to their children about it because they want to protect their children. </w:t>
      </w:r>
      <w:r>
        <w:t>W</w:t>
      </w:r>
      <w:r w:rsidR="00B62427">
        <w:t>hen a parent is worried</w:t>
      </w:r>
      <w:r>
        <w:t xml:space="preserve"> or </w:t>
      </w:r>
      <w:r w:rsidR="00B62427">
        <w:t xml:space="preserve">anxious, </w:t>
      </w:r>
      <w:r>
        <w:t xml:space="preserve">or </w:t>
      </w:r>
      <w:r w:rsidR="00B62427">
        <w:t>when a community is worried</w:t>
      </w:r>
      <w:r>
        <w:t xml:space="preserve"> or </w:t>
      </w:r>
      <w:r w:rsidR="00B62427">
        <w:t>anxious</w:t>
      </w:r>
      <w:r>
        <w:t>,</w:t>
      </w:r>
      <w:r w:rsidR="00B62427">
        <w:t xml:space="preserve"> that infects the children and young people</w:t>
      </w:r>
      <w:r w:rsidR="001E18F7">
        <w:t>;</w:t>
      </w:r>
      <w:r w:rsidR="00B62427">
        <w:t xml:space="preserve"> </w:t>
      </w:r>
      <w:r w:rsidR="001E18F7">
        <w:t>t</w:t>
      </w:r>
      <w:r w:rsidR="00B62427">
        <w:t xml:space="preserve">hey become anxious. </w:t>
      </w:r>
      <w:r>
        <w:t>W</w:t>
      </w:r>
      <w:r w:rsidR="00B62427">
        <w:t>e know that as parents</w:t>
      </w:r>
      <w:r>
        <w:t>.</w:t>
      </w:r>
      <w:r w:rsidR="00B62427">
        <w:t xml:space="preserve"> </w:t>
      </w:r>
      <w:r>
        <w:t>I</w:t>
      </w:r>
      <w:r w:rsidR="00B62427">
        <w:t>f you live that every day, you pick that up</w:t>
      </w:r>
      <w:r>
        <w:t>.</w:t>
      </w:r>
      <w:r w:rsidR="00B62427">
        <w:t xml:space="preserve"> </w:t>
      </w:r>
      <w:r w:rsidR="00205303">
        <w:t xml:space="preserve">That </w:t>
      </w:r>
      <w:r w:rsidR="009B3440">
        <w:t>is</w:t>
      </w:r>
      <w:r w:rsidR="00B62427">
        <w:t xml:space="preserve"> why our children and young people are</w:t>
      </w:r>
      <w:r>
        <w:t>,</w:t>
      </w:r>
      <w:r w:rsidR="00B62427">
        <w:t xml:space="preserve"> evidentially</w:t>
      </w:r>
      <w:r>
        <w:t>,</w:t>
      </w:r>
      <w:r w:rsidR="00B62427">
        <w:t xml:space="preserve"> 25</w:t>
      </w:r>
      <w:r>
        <w:t>%</w:t>
      </w:r>
      <w:r w:rsidR="00B62427">
        <w:t xml:space="preserve"> more likely to have mental health issues than children</w:t>
      </w:r>
      <w:r>
        <w:t xml:space="preserve"> and</w:t>
      </w:r>
      <w:r w:rsidR="00B62427">
        <w:t xml:space="preserve"> young people in England and </w:t>
      </w:r>
      <w:r>
        <w:t>Wales</w:t>
      </w:r>
      <w:r w:rsidR="00205303">
        <w:t xml:space="preserve">, when </w:t>
      </w:r>
      <w:r w:rsidR="009836DD">
        <w:t xml:space="preserve">there </w:t>
      </w:r>
      <w:r>
        <w:t xml:space="preserve">has </w:t>
      </w:r>
      <w:r w:rsidR="00B62427">
        <w:t xml:space="preserve">been a </w:t>
      </w:r>
      <w:r w:rsidR="00205303">
        <w:t xml:space="preserve">direct </w:t>
      </w:r>
      <w:r w:rsidR="00B62427">
        <w:t>comparison</w:t>
      </w:r>
      <w:r w:rsidR="00205303">
        <w:t xml:space="preserve">. That </w:t>
      </w:r>
      <w:r w:rsidR="00B62427">
        <w:t xml:space="preserve">came out in the youth </w:t>
      </w:r>
      <w:r>
        <w:t>w</w:t>
      </w:r>
      <w:r w:rsidR="00B62427">
        <w:t>ellbeing survey.</w:t>
      </w:r>
      <w:r>
        <w:t xml:space="preserve"> We know that, </w:t>
      </w:r>
      <w:r w:rsidR="00B62427">
        <w:t>and most of that is attributed to the conflict.</w:t>
      </w:r>
    </w:p>
    <w:p w:rsidR="00B62427" w:rsidP="008C0742">
      <w:pPr>
        <w:pStyle w:val="Answer"/>
      </w:pPr>
      <w:sdt>
        <w:sdtPr>
          <w:alias w:val="Witness"/>
          <w:id w:val="709537033"/>
          <w:placeholder>
            <w:docPart w:val="DefaultPlaceholder_-1854013440"/>
          </w:placeholder>
          <w:richText/>
        </w:sdtPr>
        <w:sdtContent>
          <w:r w:rsidR="00CE567F">
            <w:rPr>
              <w:b/>
              <w:i/>
            </w:rPr>
            <w:t>Mairéad</w:t>
          </w:r>
          <w:r w:rsidRPr="00865558" w:rsidR="00865558">
            <w:rPr>
              <w:b/>
              <w:i/>
            </w:rPr>
            <w:t xml:space="preserve"> McCafferty:</w:t>
          </w:r>
        </w:sdtContent>
      </w:sdt>
      <w:r w:rsidR="008C0742">
        <w:t xml:space="preserve"> W</w:t>
      </w:r>
      <w:r>
        <w:t>hen we are looking at the conditions that combine</w:t>
      </w:r>
      <w:r w:rsidR="004E5B79">
        <w:t>—</w:t>
      </w:r>
      <w:r>
        <w:t xml:space="preserve">as you say, </w:t>
      </w:r>
      <w:r w:rsidR="008C0742">
        <w:t>Claire</w:t>
      </w:r>
      <w:r w:rsidR="004E5B79">
        <w:t>—</w:t>
      </w:r>
      <w:r>
        <w:t xml:space="preserve">transgenerational trauma </w:t>
      </w:r>
      <w:r w:rsidR="008C0742">
        <w:t xml:space="preserve">and the mental ill </w:t>
      </w:r>
      <w:r>
        <w:t>health suffered by people</w:t>
      </w:r>
      <w:r w:rsidR="00205303">
        <w:t>,</w:t>
      </w:r>
      <w:r w:rsidR="008C0742">
        <w:t xml:space="preserve"> </w:t>
      </w:r>
      <w:r w:rsidR="00205303">
        <w:t>which</w:t>
      </w:r>
      <w:r>
        <w:t xml:space="preserve"> is transferred</w:t>
      </w:r>
      <w:r w:rsidR="008C0742">
        <w:t xml:space="preserve"> through </w:t>
      </w:r>
      <w:r>
        <w:t>families and generations</w:t>
      </w:r>
      <w:r w:rsidR="008C0742">
        <w:t>, that</w:t>
      </w:r>
      <w:r>
        <w:t xml:space="preserve"> is a big factor. When you also take </w:t>
      </w:r>
      <w:r w:rsidR="008C0742">
        <w:t xml:space="preserve">into </w:t>
      </w:r>
      <w:r>
        <w:t xml:space="preserve">account, as you said, the economic and social deprivation, you have areas where </w:t>
      </w:r>
      <w:r w:rsidR="008C0742">
        <w:t>there has been historic under</w:t>
      </w:r>
      <w:r>
        <w:t>investment</w:t>
      </w:r>
      <w:r w:rsidR="004E5B79">
        <w:t>,</w:t>
      </w:r>
      <w:r w:rsidR="008C0742">
        <w:t xml:space="preserve"> and they </w:t>
      </w:r>
      <w:r>
        <w:t>are still suffering economic and social deprivation</w:t>
      </w:r>
      <w:r w:rsidR="008C0742">
        <w:t>.</w:t>
      </w:r>
      <w:r>
        <w:t xml:space="preserve"> </w:t>
      </w:r>
      <w:r w:rsidR="008C0742">
        <w:t xml:space="preserve">This </w:t>
      </w:r>
      <w:r>
        <w:t>is now compounded by the cost of living crisis and lack of opportunity for families and young people.</w:t>
      </w:r>
    </w:p>
    <w:p w:rsidR="00B62427" w:rsidP="008C0742">
      <w:pPr>
        <w:pStyle w:val="Question"/>
        <w:numPr>
          <w:ilvl w:val="0"/>
          <w:numId w:val="0"/>
        </w:numPr>
        <w:ind w:left="794"/>
      </w:pPr>
      <w:r>
        <w:t>That create</w:t>
      </w:r>
      <w:r w:rsidR="008C0742">
        <w:t>s</w:t>
      </w:r>
      <w:r>
        <w:t xml:space="preserve"> the conditions for young people to be recruited </w:t>
      </w:r>
      <w:r w:rsidR="008C0742">
        <w:t>in</w:t>
      </w:r>
      <w:r>
        <w:t xml:space="preserve">to these </w:t>
      </w:r>
      <w:r w:rsidR="000F796A">
        <w:t>organis</w:t>
      </w:r>
      <w:r>
        <w:t>ations</w:t>
      </w:r>
      <w:r w:rsidR="00205303">
        <w:t xml:space="preserve"> and</w:t>
      </w:r>
      <w:r>
        <w:t xml:space="preserve"> for criminality to thrive, because people see no other </w:t>
      </w:r>
      <w:r w:rsidR="008C0742">
        <w:t xml:space="preserve">route </w:t>
      </w:r>
      <w:r>
        <w:t>and do not see that they have a vested interest in their own success when they are being exploited like this</w:t>
      </w:r>
      <w:r w:rsidR="008C0742">
        <w:t>.</w:t>
      </w:r>
      <w:r>
        <w:t xml:space="preserve"> </w:t>
      </w:r>
      <w:r w:rsidR="008C0742">
        <w:t>U</w:t>
      </w:r>
      <w:r>
        <w:t>nfortunately</w:t>
      </w:r>
      <w:r w:rsidR="008C0742">
        <w:t>,</w:t>
      </w:r>
      <w:r>
        <w:t xml:space="preserve"> we do have those conditions that occur.</w:t>
      </w:r>
    </w:p>
    <w:p w:rsidR="008C0742" w:rsidP="00B62427">
      <w:pPr>
        <w:pStyle w:val="Question"/>
      </w:pPr>
      <w:sdt>
        <w:sdtPr>
          <w:alias w:val="Member"/>
          <w:tag w:val="&lt;Member mnisId='4827' dodsId=''&gt;"/>
          <w:id w:val="988979159"/>
          <w:placeholder>
            <w:docPart w:val="DefaultPlaceholder_-1854013440"/>
          </w:placeholder>
          <w:richText/>
        </w:sdtPr>
        <w:sdtContent>
          <w:r w:rsidRPr="008C0742">
            <w:rPr>
              <w:b/>
            </w:rPr>
            <w:t>Claire Hanna:</w:t>
          </w:r>
        </w:sdtContent>
      </w:sdt>
      <w:r>
        <w:t xml:space="preserve"> </w:t>
      </w:r>
      <w:r w:rsidR="00B62427">
        <w:t xml:space="preserve">What can we do to try </w:t>
      </w:r>
      <w:r>
        <w:t xml:space="preserve">to </w:t>
      </w:r>
      <w:r w:rsidR="00B62427">
        <w:t xml:space="preserve">change the outlook and raise the aspirations of communities and young people in those communities? </w:t>
      </w:r>
      <w:r>
        <w:t xml:space="preserve">Are </w:t>
      </w:r>
      <w:r w:rsidR="00B62427">
        <w:t xml:space="preserve">we doing enough, for example, in education to try </w:t>
      </w:r>
      <w:r>
        <w:t xml:space="preserve">to </w:t>
      </w:r>
      <w:r w:rsidR="00B62427">
        <w:t>break some of those cycles</w:t>
      </w:r>
      <w:r>
        <w:t>?</w:t>
      </w:r>
    </w:p>
    <w:p w:rsidR="008C0742" w:rsidP="008C0742">
      <w:pPr>
        <w:pStyle w:val="Answer"/>
      </w:pPr>
      <w:sdt>
        <w:sdtPr>
          <w:alias w:val="Witness"/>
          <w:id w:val="1792088912"/>
          <w:placeholder>
            <w:docPart w:val="DefaultPlaceholder_-1854013440"/>
          </w:placeholder>
          <w:richText/>
        </w:sdtPr>
        <w:sdtContent>
          <w:r w:rsidRPr="00865558" w:rsidR="00865558">
            <w:rPr>
              <w:b/>
              <w:i/>
            </w:rPr>
            <w:t>Koulla Yiasouma:</w:t>
          </w:r>
        </w:sdtContent>
      </w:sdt>
      <w:r>
        <w:t xml:space="preserve"> This </w:t>
      </w:r>
      <w:r w:rsidR="00B62427">
        <w:t xml:space="preserve">is probably the first time </w:t>
      </w:r>
      <w:r>
        <w:t xml:space="preserve">that </w:t>
      </w:r>
      <w:r w:rsidR="00B62427">
        <w:t>I have ever said to you</w:t>
      </w:r>
      <w:r>
        <w:t xml:space="preserve">, “Sorry, I </w:t>
      </w:r>
      <w:r w:rsidR="00B62427">
        <w:t>do not agree with you</w:t>
      </w:r>
      <w:r>
        <w:t>, Claire”.</w:t>
      </w:r>
      <w:r w:rsidR="00B62427">
        <w:t xml:space="preserve"> I am going to challenge this notion that these communities </w:t>
      </w:r>
      <w:r>
        <w:t xml:space="preserve">and young people </w:t>
      </w:r>
      <w:r w:rsidR="00B62427">
        <w:t>do not have aspirations</w:t>
      </w:r>
      <w:r>
        <w:t>.</w:t>
      </w:r>
      <w:r w:rsidR="00B62427">
        <w:t xml:space="preserve"> </w:t>
      </w:r>
      <w:r>
        <w:t xml:space="preserve">I think that </w:t>
      </w:r>
      <w:r w:rsidR="00B62427">
        <w:t>they really do</w:t>
      </w:r>
      <w:r>
        <w:t>.</w:t>
      </w:r>
    </w:p>
    <w:p w:rsidR="008C0742" w:rsidP="00C1453D">
      <w:pPr>
        <w:pStyle w:val="Question"/>
        <w:numPr>
          <w:ilvl w:val="0"/>
          <w:numId w:val="0"/>
        </w:numPr>
        <w:ind w:left="794"/>
      </w:pPr>
      <w:sdt>
        <w:sdtPr>
          <w:alias w:val="Member"/>
          <w:tag w:val="&lt;Member mnisId='4827' dodsId=''&gt;"/>
          <w:id w:val="1730410318"/>
          <w:placeholder>
            <w:docPart w:val="DefaultPlaceholder_-1854013440"/>
          </w:placeholder>
          <w:richText/>
        </w:sdtPr>
        <w:sdtContent>
          <w:r w:rsidRPr="008C0742">
            <w:rPr>
              <w:b/>
            </w:rPr>
            <w:t>Claire Hanna:</w:t>
          </w:r>
        </w:sdtContent>
      </w:sdt>
      <w:r>
        <w:t xml:space="preserve"> </w:t>
      </w:r>
      <w:r w:rsidR="00B62427">
        <w:t xml:space="preserve">How can we </w:t>
      </w:r>
      <w:r>
        <w:t xml:space="preserve">raise them </w:t>
      </w:r>
      <w:r w:rsidR="00B62427">
        <w:t>further?</w:t>
      </w:r>
    </w:p>
    <w:p w:rsidR="008C0742" w:rsidP="008C0742">
      <w:pPr>
        <w:pStyle w:val="Answer"/>
      </w:pPr>
      <w:sdt>
        <w:sdtPr>
          <w:alias w:val="Witness"/>
          <w:id w:val="-1293972929"/>
          <w:placeholder>
            <w:docPart w:val="DefaultPlaceholder_-1854013440"/>
          </w:placeholder>
          <w:richText/>
        </w:sdtPr>
        <w:sdtContent>
          <w:r w:rsidRPr="00865558" w:rsidR="00865558">
            <w:rPr>
              <w:b/>
              <w:i/>
            </w:rPr>
            <w:t>Koulla Yiasouma:</w:t>
          </w:r>
        </w:sdtContent>
      </w:sdt>
      <w:r>
        <w:t xml:space="preserve"> </w:t>
      </w:r>
      <w:r w:rsidR="00B62427">
        <w:t>I am going to get a bit emotional</w:t>
      </w:r>
      <w:r>
        <w:t xml:space="preserve">, </w:t>
      </w:r>
      <w:r w:rsidR="00B62427">
        <w:t xml:space="preserve">because I just do not </w:t>
      </w:r>
      <w:r>
        <w:t xml:space="preserve">think that </w:t>
      </w:r>
      <w:r w:rsidR="00B62427">
        <w:t>those aspirations have anywhere to go.</w:t>
      </w:r>
      <w:r>
        <w:t xml:space="preserve"> M</w:t>
      </w:r>
      <w:r w:rsidR="00B62427">
        <w:t>y children are dreamers, but they have somewhere to channel that</w:t>
      </w:r>
      <w:r>
        <w:t>,</w:t>
      </w:r>
      <w:r w:rsidR="00B62427">
        <w:t xml:space="preserve"> because they are middle</w:t>
      </w:r>
      <w:r w:rsidR="00C1453D">
        <w:t>-</w:t>
      </w:r>
      <w:r w:rsidR="00B62427">
        <w:t>class. These children have the most amazing hopes</w:t>
      </w:r>
      <w:r w:rsidRPr="00032961" w:rsidR="00032961">
        <w:t xml:space="preserve"> </w:t>
      </w:r>
      <w:r w:rsidR="00032961">
        <w:t>and dreams</w:t>
      </w:r>
      <w:r w:rsidR="00B62427">
        <w:t xml:space="preserve">. You have met them as much as I </w:t>
      </w:r>
      <w:r>
        <w:t>have</w:t>
      </w:r>
      <w:r w:rsidR="00B62427">
        <w:t xml:space="preserve">. </w:t>
      </w:r>
      <w:r>
        <w:t>The</w:t>
      </w:r>
      <w:r w:rsidR="00032961">
        <w:t>se</w:t>
      </w:r>
      <w:r>
        <w:t xml:space="preserve"> </w:t>
      </w:r>
      <w:r w:rsidR="00B62427">
        <w:t xml:space="preserve">are the funniest, most resilient communities. </w:t>
      </w:r>
      <w:r>
        <w:t xml:space="preserve">As </w:t>
      </w:r>
      <w:r w:rsidR="00CE567F">
        <w:t>Mairéad</w:t>
      </w:r>
      <w:r w:rsidR="00302E39">
        <w:t xml:space="preserve"> said</w:t>
      </w:r>
      <w:r>
        <w:t xml:space="preserve">, </w:t>
      </w:r>
      <w:r w:rsidR="00B62427">
        <w:t xml:space="preserve">it is </w:t>
      </w:r>
      <w:r w:rsidR="00B133E4">
        <w:t xml:space="preserve">about </w:t>
      </w:r>
      <w:r w:rsidR="00B62427">
        <w:t>the underinvestment</w:t>
      </w:r>
      <w:r>
        <w:t>,</w:t>
      </w:r>
      <w:r w:rsidR="00B62427">
        <w:t xml:space="preserve"> </w:t>
      </w:r>
      <w:r>
        <w:t>s</w:t>
      </w:r>
      <w:r w:rsidR="00B62427">
        <w:t xml:space="preserve">o it is </w:t>
      </w:r>
      <w:r w:rsidR="00C1453D">
        <w:t xml:space="preserve">about </w:t>
      </w:r>
      <w:r w:rsidR="00B62427">
        <w:t>how we match that.</w:t>
      </w:r>
    </w:p>
    <w:p w:rsidR="008C0742" w:rsidP="008C0742">
      <w:pPr>
        <w:pStyle w:val="Answer"/>
      </w:pPr>
      <w:r>
        <w:t xml:space="preserve">I am going to go there. We have an education system that rewards the </w:t>
      </w:r>
      <w:r>
        <w:t xml:space="preserve">haves </w:t>
      </w:r>
      <w:r>
        <w:t>and</w:t>
      </w:r>
      <w:r>
        <w:t>, to a certain extent,</w:t>
      </w:r>
      <w:r>
        <w:t xml:space="preserve"> </w:t>
      </w:r>
      <w:r>
        <w:t xml:space="preserve">leaves </w:t>
      </w:r>
      <w:r>
        <w:t xml:space="preserve">the </w:t>
      </w:r>
      <w:r>
        <w:t xml:space="preserve">have-nots </w:t>
      </w:r>
      <w:r>
        <w:t>to their own devices. I am talking about schools as much as I am</w:t>
      </w:r>
      <w:r>
        <w:t xml:space="preserve"> t</w:t>
      </w:r>
      <w:r>
        <w:t>he children they serve.</w:t>
      </w:r>
      <w:r>
        <w:t xml:space="preserve"> U</w:t>
      </w:r>
      <w:r>
        <w:t xml:space="preserve">ntil we have an education system that sees every single individual child, including those with special educational needs </w:t>
      </w:r>
      <w:r>
        <w:t xml:space="preserve">and </w:t>
      </w:r>
      <w:r>
        <w:t xml:space="preserve">those from our </w:t>
      </w:r>
      <w:r>
        <w:t xml:space="preserve">newcomer </w:t>
      </w:r>
      <w:r>
        <w:t>communities</w:t>
      </w:r>
      <w:r w:rsidR="00B133E4">
        <w:t>—</w:t>
      </w:r>
      <w:r>
        <w:t xml:space="preserve">including our boys, particularly our </w:t>
      </w:r>
      <w:r w:rsidR="007568E8">
        <w:t>working-class</w:t>
      </w:r>
      <w:r>
        <w:t xml:space="preserve"> </w:t>
      </w:r>
      <w:r>
        <w:t>boys</w:t>
      </w:r>
      <w:r w:rsidR="00B133E4">
        <w:t>—</w:t>
      </w:r>
      <w:r>
        <w:t xml:space="preserve">and until it </w:t>
      </w:r>
      <w:r>
        <w:t>finds a home for their aspiration</w:t>
      </w:r>
      <w:r>
        <w:t xml:space="preserve"> and </w:t>
      </w:r>
      <w:r>
        <w:t xml:space="preserve">for their potential to </w:t>
      </w:r>
      <w:r w:rsidR="00483778">
        <w:t xml:space="preserve">be </w:t>
      </w:r>
      <w:r>
        <w:t>develop</w:t>
      </w:r>
      <w:r w:rsidR="00483778">
        <w:t>ed</w:t>
      </w:r>
      <w:r>
        <w:t>, we are going to get nowhere.</w:t>
      </w:r>
    </w:p>
    <w:p w:rsidR="008C0742" w:rsidP="008C0742">
      <w:pPr>
        <w:pStyle w:val="Answer"/>
      </w:pPr>
      <w:r>
        <w:t>W</w:t>
      </w:r>
      <w:r w:rsidR="00B62427">
        <w:t>e absolutely need that investment. I will say one more thing. At the root of all this is poverty</w:t>
      </w:r>
      <w:r>
        <w:t>.</w:t>
      </w:r>
      <w:r w:rsidR="00B62427">
        <w:t xml:space="preserve"> </w:t>
      </w:r>
      <w:r>
        <w:t>I</w:t>
      </w:r>
      <w:r w:rsidR="00B62427">
        <w:t>f we do not properly address poverty</w:t>
      </w:r>
      <w:r>
        <w:t xml:space="preserve">—and </w:t>
      </w:r>
      <w:r w:rsidR="00B62427">
        <w:t>we can properly address poverty</w:t>
      </w:r>
      <w:r>
        <w:t>—</w:t>
      </w:r>
      <w:r w:rsidR="00B62427">
        <w:t>we will continue</w:t>
      </w:r>
      <w:r>
        <w:t xml:space="preserve"> j</w:t>
      </w:r>
      <w:r w:rsidR="00B62427">
        <w:t>ust to tinker around the edges of all this</w:t>
      </w:r>
      <w:r>
        <w:t>.</w:t>
      </w:r>
      <w:r w:rsidR="00B62427">
        <w:t xml:space="preserve"> </w:t>
      </w:r>
      <w:r>
        <w:t>P</w:t>
      </w:r>
      <w:r w:rsidR="00B62427">
        <w:t xml:space="preserve">overty is something </w:t>
      </w:r>
      <w:r>
        <w:t xml:space="preserve">that </w:t>
      </w:r>
      <w:r w:rsidR="00B62427">
        <w:t xml:space="preserve">a Government can address, whether that Government </w:t>
      </w:r>
      <w:r w:rsidR="00302E39">
        <w:t xml:space="preserve">are </w:t>
      </w:r>
      <w:r w:rsidR="00B62427">
        <w:t xml:space="preserve">in Belfast or in Westminster, </w:t>
      </w:r>
      <w:r>
        <w:t xml:space="preserve">but </w:t>
      </w:r>
      <w:r w:rsidR="00B62427">
        <w:t xml:space="preserve">particularly if that Government </w:t>
      </w:r>
      <w:r w:rsidR="00302E39">
        <w:t xml:space="preserve">are </w:t>
      </w:r>
      <w:r w:rsidR="00B62427">
        <w:t>in Belfast.</w:t>
      </w:r>
    </w:p>
    <w:p w:rsidR="008C0742" w:rsidP="008C0742">
      <w:pPr>
        <w:pStyle w:val="Answer"/>
      </w:pPr>
      <w:r>
        <w:t>W</w:t>
      </w:r>
      <w:r w:rsidR="00B62427">
        <w:t xml:space="preserve">e need an education system that </w:t>
      </w:r>
      <w:r w:rsidR="009836DD">
        <w:t>does not</w:t>
      </w:r>
      <w:r w:rsidR="00B62427">
        <w:t xml:space="preserve"> discriminate in the way it currently does</w:t>
      </w:r>
      <w:r>
        <w:t>.</w:t>
      </w:r>
      <w:r w:rsidR="00B62427">
        <w:t xml:space="preserve"> I do not use that word lightly, but I use that word </w:t>
      </w:r>
      <w:r>
        <w:t>advisedly.</w:t>
      </w:r>
      <w:r w:rsidR="00B62427">
        <w:t xml:space="preserve"> </w:t>
      </w:r>
      <w:r>
        <w:t>W</w:t>
      </w:r>
      <w:r w:rsidR="00B62427">
        <w:t xml:space="preserve">e need proper measures that will address poverty. </w:t>
      </w:r>
      <w:r>
        <w:t xml:space="preserve">Child </w:t>
      </w:r>
      <w:r w:rsidR="00B62427">
        <w:t>poverty is a result of poverty in our communities and in our families.</w:t>
      </w:r>
    </w:p>
    <w:p w:rsidR="008C0742" w:rsidP="00B62427">
      <w:pPr>
        <w:pStyle w:val="Question"/>
      </w:pPr>
      <w:sdt>
        <w:sdtPr>
          <w:alias w:val="Member"/>
          <w:tag w:val="&lt;Member mnisId='4827' dodsId=''&gt;"/>
          <w:id w:val="-975990680"/>
          <w:placeholder>
            <w:docPart w:val="DefaultPlaceholder_-1854013440"/>
          </w:placeholder>
          <w:richText/>
        </w:sdtPr>
        <w:sdtContent>
          <w:r w:rsidRPr="008C0742">
            <w:rPr>
              <w:b/>
            </w:rPr>
            <w:t>Claire Hanna:</w:t>
          </w:r>
        </w:sdtContent>
      </w:sdt>
      <w:r>
        <w:t xml:space="preserve"> </w:t>
      </w:r>
      <w:r w:rsidR="00B62427">
        <w:t xml:space="preserve">It absolutely </w:t>
      </w:r>
      <w:r w:rsidR="00483778">
        <w:t>is</w:t>
      </w:r>
      <w:r w:rsidR="00B62427">
        <w:t xml:space="preserve">. </w:t>
      </w:r>
      <w:r>
        <w:t>O</w:t>
      </w:r>
      <w:r w:rsidR="00B62427">
        <w:t xml:space="preserve">ur most recent report </w:t>
      </w:r>
      <w:r>
        <w:t>o</w:t>
      </w:r>
      <w:r w:rsidR="00B62427">
        <w:t xml:space="preserve">n the </w:t>
      </w:r>
      <w:r>
        <w:t>e</w:t>
      </w:r>
      <w:r w:rsidR="00B62427">
        <w:t xml:space="preserve">conomy talked about underinvestment, but </w:t>
      </w:r>
      <w:r w:rsidR="00B133E4">
        <w:t xml:space="preserve">over the decades </w:t>
      </w:r>
      <w:r w:rsidR="00B62427">
        <w:t>we have had various program</w:t>
      </w:r>
      <w:r>
        <w:t>me</w:t>
      </w:r>
      <w:r w:rsidR="00B62427">
        <w:t>s</w:t>
      </w:r>
      <w:r w:rsidR="00B133E4">
        <w:t xml:space="preserve"> that </w:t>
      </w:r>
      <w:r w:rsidR="000F796A">
        <w:t>have not</w:t>
      </w:r>
      <w:r w:rsidR="00B62427">
        <w:t xml:space="preserve"> worked</w:t>
      </w:r>
      <w:r>
        <w:t xml:space="preserve">, Koulla. I am not saying that </w:t>
      </w:r>
      <w:r w:rsidR="000F796A">
        <w:t>we have</w:t>
      </w:r>
      <w:r w:rsidR="00B62427">
        <w:t xml:space="preserve"> thrown enough money at the problem, but there are clearly changes in direction and reforms that need to underpin those</w:t>
      </w:r>
      <w:r w:rsidR="00B133E4">
        <w:t xml:space="preserve"> programmes</w:t>
      </w:r>
      <w:r w:rsidR="00B62427">
        <w:t xml:space="preserve">. </w:t>
      </w:r>
      <w:r>
        <w:t xml:space="preserve">What are </w:t>
      </w:r>
      <w:r w:rsidR="00B62427">
        <w:t>the toplines in that regard</w:t>
      </w:r>
      <w:r>
        <w:t>?</w:t>
      </w:r>
    </w:p>
    <w:p w:rsidR="00794689" w:rsidP="008C0742">
      <w:pPr>
        <w:pStyle w:val="Answer"/>
      </w:pPr>
      <w:sdt>
        <w:sdtPr>
          <w:alias w:val="Witness"/>
          <w:id w:val="1533842917"/>
          <w:placeholder>
            <w:docPart w:val="DefaultPlaceholder_-1854013440"/>
          </w:placeholder>
          <w:richText/>
        </w:sdtPr>
        <w:sdtContent>
          <w:r w:rsidRPr="00865558" w:rsidR="00865558">
            <w:rPr>
              <w:b/>
              <w:i/>
            </w:rPr>
            <w:t>Koulla Yiasouma:</w:t>
          </w:r>
        </w:sdtContent>
      </w:sdt>
      <w:r w:rsidR="008C0742">
        <w:t xml:space="preserve"> </w:t>
      </w:r>
      <w:r>
        <w:t>T</w:t>
      </w:r>
      <w:r w:rsidR="00B62427">
        <w:t>he topline is addressing poverty</w:t>
      </w:r>
      <w:r>
        <w:t>—</w:t>
      </w:r>
      <w:r w:rsidR="00B62427">
        <w:t>putting</w:t>
      </w:r>
      <w:r>
        <w:t xml:space="preserve"> </w:t>
      </w:r>
      <w:r w:rsidR="00B62427">
        <w:t>more money into families</w:t>
      </w:r>
      <w:r w:rsidR="00884EEE">
        <w:t>’</w:t>
      </w:r>
      <w:r w:rsidR="00B62427">
        <w:t xml:space="preserve"> purses, wallets and money</w:t>
      </w:r>
      <w:r w:rsidR="00B133E4">
        <w:t xml:space="preserve"> </w:t>
      </w:r>
      <w:r w:rsidR="00B62427">
        <w:t xml:space="preserve">boxes. </w:t>
      </w:r>
      <w:r>
        <w:t>It is a</w:t>
      </w:r>
      <w:r w:rsidR="00B62427">
        <w:t xml:space="preserve">bsolutely </w:t>
      </w:r>
      <w:r>
        <w:t>t</w:t>
      </w:r>
      <w:r w:rsidR="00B62427">
        <w:t xml:space="preserve">he one thing </w:t>
      </w:r>
      <w:r>
        <w:t xml:space="preserve">that </w:t>
      </w:r>
      <w:r w:rsidR="00B62427">
        <w:t>we have to do</w:t>
      </w:r>
      <w:r>
        <w:t>.</w:t>
      </w:r>
      <w:r w:rsidR="00B62427">
        <w:t xml:space="preserve"> </w:t>
      </w:r>
      <w:r>
        <w:t>I</w:t>
      </w:r>
      <w:r w:rsidR="00B62427">
        <w:t xml:space="preserve">t will cost a lot now, but it will save a lot in the future, particularly in the </w:t>
      </w:r>
      <w:r>
        <w:t xml:space="preserve">lives of </w:t>
      </w:r>
      <w:r w:rsidR="00B62427">
        <w:t>children and young people.</w:t>
      </w:r>
    </w:p>
    <w:p w:rsidR="00794689" w:rsidP="00794689">
      <w:pPr>
        <w:pStyle w:val="Answer"/>
      </w:pPr>
      <w:r>
        <w:t>The other topline for me is a radical reform of our education system.</w:t>
      </w:r>
    </w:p>
    <w:p w:rsidR="00794689" w:rsidP="005D7E67">
      <w:pPr>
        <w:pStyle w:val="Question"/>
        <w:numPr>
          <w:ilvl w:val="0"/>
          <w:numId w:val="0"/>
        </w:numPr>
        <w:ind w:left="794"/>
      </w:pPr>
      <w:sdt>
        <w:sdtPr>
          <w:alias w:val="Member"/>
          <w:tag w:val="&lt;Member mnisId='4827' dodsId=''&gt;"/>
          <w:id w:val="-300075513"/>
          <w:placeholder>
            <w:docPart w:val="DefaultPlaceholder_-1854013440"/>
          </w:placeholder>
          <w:richText/>
        </w:sdtPr>
        <w:sdtContent>
          <w:r w:rsidRPr="00794689">
            <w:rPr>
              <w:b/>
            </w:rPr>
            <w:t>Claire Hanna:</w:t>
          </w:r>
        </w:sdtContent>
      </w:sdt>
      <w:r>
        <w:t xml:space="preserve"> Is transfer locking people into—</w:t>
      </w:r>
    </w:p>
    <w:p w:rsidR="00794689" w:rsidP="00794689">
      <w:pPr>
        <w:pStyle w:val="Answer"/>
      </w:pPr>
      <w:sdt>
        <w:sdtPr>
          <w:alias w:val="Witness"/>
          <w:id w:val="-790442285"/>
          <w:placeholder>
            <w:docPart w:val="DefaultPlaceholder_-1854013440"/>
          </w:placeholder>
          <w:richText/>
        </w:sdtPr>
        <w:sdtContent>
          <w:r w:rsidRPr="00865558" w:rsidR="00865558">
            <w:rPr>
              <w:b/>
              <w:i/>
            </w:rPr>
            <w:t>Koulla Yiasouma:</w:t>
          </w:r>
        </w:sdtContent>
      </w:sdt>
      <w:r>
        <w:t xml:space="preserve"> I am well on record saying that academic selection simply perpetuates the </w:t>
      </w:r>
      <w:r w:rsidR="00B62427">
        <w:t>status</w:t>
      </w:r>
      <w:r>
        <w:t xml:space="preserve"> quo.</w:t>
      </w:r>
      <w:r w:rsidR="00B62427">
        <w:t xml:space="preserve"> </w:t>
      </w:r>
      <w:r w:rsidR="00483778">
        <w:t xml:space="preserve">It is not that </w:t>
      </w:r>
      <w:r w:rsidR="00B62427">
        <w:t>all the program</w:t>
      </w:r>
      <w:r>
        <w:t>me</w:t>
      </w:r>
      <w:r w:rsidR="00B62427">
        <w:t xml:space="preserve">s </w:t>
      </w:r>
      <w:r w:rsidR="000F796A">
        <w:t>we have</w:t>
      </w:r>
      <w:r w:rsidR="00B62427">
        <w:t xml:space="preserve"> had in the past </w:t>
      </w:r>
      <w:r w:rsidR="000F796A">
        <w:t>have not</w:t>
      </w:r>
      <w:r w:rsidR="00B62427">
        <w:t xml:space="preserve"> worked, </w:t>
      </w:r>
      <w:r>
        <w:t xml:space="preserve">but </w:t>
      </w:r>
      <w:r w:rsidR="00B62427">
        <w:t xml:space="preserve">that they </w:t>
      </w:r>
      <w:r w:rsidR="000F796A">
        <w:t>have not</w:t>
      </w:r>
      <w:r w:rsidR="00B62427">
        <w:t xml:space="preserve"> been sustainable. </w:t>
      </w:r>
      <w:r w:rsidR="000F796A">
        <w:t>We have</w:t>
      </w:r>
      <w:r w:rsidR="00B62427">
        <w:t xml:space="preserve"> done bitty</w:t>
      </w:r>
      <w:r>
        <w:t>,</w:t>
      </w:r>
      <w:r w:rsidR="00B62427">
        <w:t xml:space="preserve"> piecemeal program</w:t>
      </w:r>
      <w:r>
        <w:t>me</w:t>
      </w:r>
      <w:r w:rsidR="00B62427">
        <w:t>s</w:t>
      </w:r>
      <w:r>
        <w:t>.</w:t>
      </w:r>
      <w:r w:rsidR="00B62427">
        <w:t xml:space="preserve"> </w:t>
      </w:r>
      <w:r>
        <w:t>W</w:t>
      </w:r>
      <w:r w:rsidR="000F796A">
        <w:t>e have</w:t>
      </w:r>
      <w:r w:rsidR="00B62427">
        <w:t xml:space="preserve"> done short-term program</w:t>
      </w:r>
      <w:r>
        <w:t>me</w:t>
      </w:r>
      <w:r w:rsidR="00B62427">
        <w:t>s. We need long-term investment. There is a very strong argument</w:t>
      </w:r>
      <w:r w:rsidR="00EA3028">
        <w:t>,</w:t>
      </w:r>
      <w:r w:rsidR="00B62427">
        <w:t xml:space="preserve"> </w:t>
      </w:r>
      <w:r w:rsidR="00EA3028">
        <w:t>which</w:t>
      </w:r>
      <w:r w:rsidR="00B62427">
        <w:t xml:space="preserve"> I </w:t>
      </w:r>
      <w:r>
        <w:t>endorse</w:t>
      </w:r>
      <w:r w:rsidR="00EA3028">
        <w:t>,</w:t>
      </w:r>
      <w:r>
        <w:t xml:space="preserve"> </w:t>
      </w:r>
      <w:r w:rsidR="00B62427">
        <w:t xml:space="preserve">that </w:t>
      </w:r>
      <w:r>
        <w:t xml:space="preserve">these </w:t>
      </w:r>
      <w:r w:rsidR="00B62427">
        <w:t>program</w:t>
      </w:r>
      <w:r>
        <w:t>me</w:t>
      </w:r>
      <w:r w:rsidR="00B62427">
        <w:t xml:space="preserve">s have ensured that </w:t>
      </w:r>
      <w:r>
        <w:t xml:space="preserve">it has not become </w:t>
      </w:r>
      <w:r w:rsidR="00B62427">
        <w:t xml:space="preserve">worse, but has it ensured that the change has been sustainable? Probably not, because the funding </w:t>
      </w:r>
      <w:r>
        <w:t>has not</w:t>
      </w:r>
      <w:r w:rsidR="00B62427">
        <w:t xml:space="preserve"> been sustainable. The strategies </w:t>
      </w:r>
      <w:r w:rsidR="000F796A">
        <w:t>have not</w:t>
      </w:r>
      <w:r w:rsidR="00B62427">
        <w:t xml:space="preserve"> been sustainable.</w:t>
      </w:r>
      <w:r>
        <w:t xml:space="preserve"> W</w:t>
      </w:r>
      <w:r w:rsidR="00B62427">
        <w:t xml:space="preserve">e have </w:t>
      </w:r>
      <w:r>
        <w:t xml:space="preserve">not had a programme </w:t>
      </w:r>
      <w:r w:rsidR="00B62427">
        <w:t xml:space="preserve">for </w:t>
      </w:r>
      <w:r w:rsidR="005D7E67">
        <w:t>g</w:t>
      </w:r>
      <w:r w:rsidR="00B62427">
        <w:t xml:space="preserve">overnment in </w:t>
      </w:r>
      <w:r>
        <w:t xml:space="preserve">Northern Ireland since </w:t>
      </w:r>
      <w:r w:rsidR="00B62427">
        <w:t>2012. We need one program</w:t>
      </w:r>
      <w:r>
        <w:t>me</w:t>
      </w:r>
      <w:r w:rsidR="00B62427">
        <w:t xml:space="preserve"> that everybody is working towards</w:t>
      </w:r>
      <w:r>
        <w:t>,</w:t>
      </w:r>
      <w:r w:rsidR="00B62427">
        <w:t xml:space="preserve"> and we </w:t>
      </w:r>
      <w:r w:rsidR="000F796A">
        <w:t>have not</w:t>
      </w:r>
      <w:r w:rsidR="00B62427">
        <w:t xml:space="preserve"> had that since 2012.</w:t>
      </w:r>
    </w:p>
    <w:p w:rsidR="00794689" w:rsidP="00794689">
      <w:pPr>
        <w:pStyle w:val="Question"/>
      </w:pPr>
      <w:sdt>
        <w:sdtPr>
          <w:alias w:val="Member"/>
          <w:tag w:val="&lt;Member mnisId='4857' dodsId=''&gt;"/>
          <w:id w:val="-893572337"/>
          <w:placeholder>
            <w:docPart w:val="DefaultPlaceholder_-1854013440"/>
          </w:placeholder>
          <w:richText/>
        </w:sdtPr>
        <w:sdtContent>
          <w:r w:rsidRPr="00794689">
            <w:rPr>
              <w:b/>
            </w:rPr>
            <w:t>Carla Lockhart:</w:t>
          </w:r>
        </w:sdtContent>
      </w:sdt>
      <w:r>
        <w:t xml:space="preserve"> Are </w:t>
      </w:r>
      <w:r w:rsidR="00B62427">
        <w:t xml:space="preserve">safeguarding policies and procedures sufficiently robust to protect children and young people from </w:t>
      </w:r>
      <w:r>
        <w:t>paramilitary violence?</w:t>
      </w:r>
    </w:p>
    <w:p w:rsidR="00794689" w:rsidP="00794689">
      <w:pPr>
        <w:pStyle w:val="Answer"/>
      </w:pPr>
      <w:sdt>
        <w:sdtPr>
          <w:alias w:val="Witness"/>
          <w:id w:val="951675877"/>
          <w:placeholder>
            <w:docPart w:val="DefaultPlaceholder_-1854013440"/>
          </w:placeholder>
          <w:richText/>
        </w:sdtPr>
        <w:sdtContent>
          <w:r w:rsidRPr="00865558" w:rsidR="00865558">
            <w:rPr>
              <w:b/>
              <w:i/>
            </w:rPr>
            <w:t>Koulla Yiasouma:</w:t>
          </w:r>
        </w:sdtContent>
      </w:sdt>
      <w:r w:rsidR="00B62427">
        <w:t xml:space="preserve"> No</w:t>
      </w:r>
      <w:r>
        <w:t>.</w:t>
      </w:r>
      <w:r w:rsidR="00B62427">
        <w:t xml:space="preserve"> </w:t>
      </w:r>
      <w:r>
        <w:t>T</w:t>
      </w:r>
      <w:r w:rsidR="00B62427">
        <w:t>his is where we get to this area of contextual safeguarding</w:t>
      </w:r>
      <w:r>
        <w:t>.</w:t>
      </w:r>
      <w:r w:rsidR="00B62427">
        <w:t xml:space="preserve"> </w:t>
      </w:r>
      <w:r>
        <w:t>W</w:t>
      </w:r>
      <w:r w:rsidR="00B62427">
        <w:t xml:space="preserve">e need to move away from thinking that children are harmed </w:t>
      </w:r>
      <w:r>
        <w:t xml:space="preserve">only </w:t>
      </w:r>
      <w:r w:rsidR="00B62427">
        <w:t xml:space="preserve">in their homes and </w:t>
      </w:r>
      <w:r>
        <w:t>from</w:t>
      </w:r>
      <w:r w:rsidR="00B62427">
        <w:t xml:space="preserve"> our traditional view of child abuse.</w:t>
      </w:r>
      <w:r>
        <w:t xml:space="preserve"> </w:t>
      </w:r>
      <w:r w:rsidR="00B62427">
        <w:t xml:space="preserve">We need to begin to see these children </w:t>
      </w:r>
      <w:r>
        <w:t xml:space="preserve">as </w:t>
      </w:r>
      <w:r w:rsidR="00B62427">
        <w:t>victims of child abuse and</w:t>
      </w:r>
      <w:r>
        <w:t>,</w:t>
      </w:r>
      <w:r w:rsidR="00B62427">
        <w:t xml:space="preserve"> therefore</w:t>
      </w:r>
      <w:r>
        <w:t>,</w:t>
      </w:r>
      <w:r w:rsidR="00B62427">
        <w:t xml:space="preserve"> </w:t>
      </w:r>
      <w:r w:rsidR="005C4B23">
        <w:t>to regard</w:t>
      </w:r>
      <w:r w:rsidR="00B62427">
        <w:t xml:space="preserve"> safeguarding policies. </w:t>
      </w:r>
      <w:r w:rsidR="005C4B23">
        <w:t>T</w:t>
      </w:r>
      <w:r w:rsidR="00B62427">
        <w:t xml:space="preserve">he work needs to be done to </w:t>
      </w:r>
      <w:r w:rsidR="00B62427">
        <w:t xml:space="preserve">review and revise safeguarding policies and procedures to ensure that these children and young people are seen and responded to by the systems that </w:t>
      </w:r>
      <w:r>
        <w:t xml:space="preserve">are </w:t>
      </w:r>
      <w:r w:rsidR="00B62427">
        <w:t xml:space="preserve">expert in this, which </w:t>
      </w:r>
      <w:r w:rsidR="00EC1010">
        <w:t xml:space="preserve">are </w:t>
      </w:r>
      <w:r w:rsidR="00B62427">
        <w:t>our child protection agencies.</w:t>
      </w:r>
    </w:p>
    <w:p w:rsidR="00B62427" w:rsidP="00794689">
      <w:pPr>
        <w:pStyle w:val="Answer"/>
      </w:pPr>
      <w:r>
        <w:t>W</w:t>
      </w:r>
      <w:r>
        <w:t>hat we also know, though, coming out of the review of children</w:t>
      </w:r>
      <w:r w:rsidR="00884EEE">
        <w:t>’</w:t>
      </w:r>
      <w:r>
        <w:t xml:space="preserve">s social care, is that </w:t>
      </w:r>
      <w:r>
        <w:t xml:space="preserve">that </w:t>
      </w:r>
      <w:r>
        <w:t xml:space="preserve">system is on its knees currently, and </w:t>
      </w:r>
      <w:r>
        <w:t xml:space="preserve">that </w:t>
      </w:r>
      <w:r>
        <w:t xml:space="preserve">the big reform </w:t>
      </w:r>
      <w:r w:rsidR="009B3440">
        <w:t>that is</w:t>
      </w:r>
      <w:r>
        <w:t xml:space="preserve"> currently led by Professor Ray Jones needs to be properly implemented.</w:t>
      </w:r>
    </w:p>
    <w:p w:rsidR="00B62427" w:rsidP="00794689">
      <w:pPr>
        <w:pStyle w:val="Question"/>
        <w:numPr>
          <w:ilvl w:val="0"/>
          <w:numId w:val="0"/>
        </w:numPr>
        <w:ind w:left="794"/>
      </w:pPr>
      <w:r>
        <w:t xml:space="preserve">In answer to your </w:t>
      </w:r>
      <w:r>
        <w:t>question</w:t>
      </w:r>
      <w:r w:rsidR="00FF0320">
        <w:t>:</w:t>
      </w:r>
      <w:r>
        <w:t xml:space="preserve"> no, they are not</w:t>
      </w:r>
      <w:r>
        <w:t>,</w:t>
      </w:r>
      <w:r>
        <w:t xml:space="preserve"> and we know what needs to be done so that these children are seen</w:t>
      </w:r>
      <w:r>
        <w:t>.</w:t>
      </w:r>
      <w:r>
        <w:t xml:space="preserve"> </w:t>
      </w:r>
      <w:r>
        <w:t>S</w:t>
      </w:r>
      <w:r>
        <w:t>econdly, we know that the system we want to review to include these children</w:t>
      </w:r>
      <w:r>
        <w:t xml:space="preserve"> and</w:t>
      </w:r>
      <w:r>
        <w:t xml:space="preserve"> young people is already suffering</w:t>
      </w:r>
      <w:r>
        <w:t>. Does that answer your question, Carla?</w:t>
      </w:r>
    </w:p>
    <w:p w:rsidR="00B62427" w:rsidP="00B62427">
      <w:pPr>
        <w:pStyle w:val="Question"/>
      </w:pPr>
      <w:sdt>
        <w:sdtPr>
          <w:alias w:val="Member"/>
          <w:tag w:val="&lt;Member mnisId='4857' dodsId=''&gt;"/>
          <w:id w:val="-1055619444"/>
          <w:placeholder>
            <w:docPart w:val="DefaultPlaceholder_-1854013440"/>
          </w:placeholder>
          <w:richText/>
        </w:sdtPr>
        <w:sdtContent>
          <w:r w:rsidRPr="00C679BA" w:rsidR="00794689">
            <w:rPr>
              <w:b/>
            </w:rPr>
            <w:t>Carla Lockhart:</w:t>
          </w:r>
        </w:sdtContent>
      </w:sdt>
      <w:r w:rsidR="00794689">
        <w:t xml:space="preserve"> </w:t>
      </w:r>
      <w:r w:rsidR="00C679BA">
        <w:t>It answers a few questions, actually. Y</w:t>
      </w:r>
      <w:r>
        <w:t>ou talk</w:t>
      </w:r>
      <w:r w:rsidR="00C679BA">
        <w:t>ed</w:t>
      </w:r>
      <w:r>
        <w:t xml:space="preserve"> </w:t>
      </w:r>
      <w:r w:rsidR="00C679BA">
        <w:t xml:space="preserve">about </w:t>
      </w:r>
      <w:r>
        <w:t xml:space="preserve">the system </w:t>
      </w:r>
      <w:r w:rsidR="009B3440">
        <w:t>that is</w:t>
      </w:r>
      <w:r>
        <w:t xml:space="preserve"> currently there. Do you find </w:t>
      </w:r>
      <w:r w:rsidR="00C679BA">
        <w:t xml:space="preserve">that </w:t>
      </w:r>
      <w:r>
        <w:t xml:space="preserve">it is catching any of these children who are being pulled into that </w:t>
      </w:r>
      <w:r w:rsidR="00C679BA">
        <w:t>paramilitarism sphere?</w:t>
      </w:r>
    </w:p>
    <w:p w:rsidR="007A6E0B" w:rsidP="00C679BA">
      <w:pPr>
        <w:pStyle w:val="Answer"/>
      </w:pPr>
      <w:sdt>
        <w:sdtPr>
          <w:alias w:val="Witness"/>
          <w:id w:val="-422566545"/>
          <w:placeholder>
            <w:docPart w:val="DefaultPlaceholder_-1854013440"/>
          </w:placeholder>
          <w:richText/>
        </w:sdtPr>
        <w:sdtContent>
          <w:r w:rsidRPr="00865558" w:rsidR="00865558">
            <w:rPr>
              <w:b/>
              <w:i/>
            </w:rPr>
            <w:t>Koulla Yiasouma:</w:t>
          </w:r>
        </w:sdtContent>
      </w:sdt>
      <w:r w:rsidR="00C679BA">
        <w:t xml:space="preserve"> It</w:t>
      </w:r>
      <w:r w:rsidR="00B62427">
        <w:t xml:space="preserve"> would not be fair to say that it is not catching any of them</w:t>
      </w:r>
      <w:r w:rsidR="001E4340">
        <w:t xml:space="preserve">. It </w:t>
      </w:r>
      <w:r w:rsidR="00B62427">
        <w:t>is</w:t>
      </w:r>
      <w:r w:rsidR="00C679BA">
        <w:t xml:space="preserve">, </w:t>
      </w:r>
      <w:r w:rsidR="00B62427">
        <w:t xml:space="preserve">particularly those who are and whose </w:t>
      </w:r>
      <w:r>
        <w:t xml:space="preserve">families are </w:t>
      </w:r>
      <w:r w:rsidR="001E4340">
        <w:t xml:space="preserve">already </w:t>
      </w:r>
      <w:r>
        <w:t>known to social services. It i</w:t>
      </w:r>
      <w:r w:rsidR="00B62427">
        <w:t>s catching some of them.</w:t>
      </w:r>
    </w:p>
    <w:p w:rsidR="007A6E0B" w:rsidP="007A6E0B">
      <w:pPr>
        <w:pStyle w:val="Answer"/>
      </w:pPr>
      <w:r>
        <w:t xml:space="preserve">It is also probably catching some of the young people who are sexually exploited, because </w:t>
      </w:r>
      <w:r w:rsidR="000F796A">
        <w:t>we have</w:t>
      </w:r>
      <w:r>
        <w:t xml:space="preserve"> already done some of that work in Northern Ireland</w:t>
      </w:r>
      <w:r>
        <w:t>.</w:t>
      </w:r>
      <w:r>
        <w:t xml:space="preserve"> </w:t>
      </w:r>
      <w:r>
        <w:t>I</w:t>
      </w:r>
      <w:r>
        <w:t xml:space="preserve">t is able to see those children and catch them, but the system </w:t>
      </w:r>
      <w:r>
        <w:t xml:space="preserve">really </w:t>
      </w:r>
      <w:r>
        <w:t>struggles hard to respond to older teenagers, particularly this idea that they go running to their abusers.</w:t>
      </w:r>
      <w:r>
        <w:t xml:space="preserve"> S</w:t>
      </w:r>
      <w:r>
        <w:t xml:space="preserve">ometimes we see older teenagers as </w:t>
      </w:r>
      <w:r>
        <w:t xml:space="preserve">culpable </w:t>
      </w:r>
      <w:r>
        <w:t>and complicit in their abuse, and we need to shift that mindset</w:t>
      </w:r>
      <w:r>
        <w:t>.</w:t>
      </w:r>
    </w:p>
    <w:p w:rsidR="007A6E0B" w:rsidP="007A6E0B">
      <w:pPr>
        <w:pStyle w:val="Answer"/>
      </w:pPr>
      <w:r>
        <w:t>I</w:t>
      </w:r>
      <w:r w:rsidR="00B62427">
        <w:t xml:space="preserve">t does catch some of them. I do think it does. </w:t>
      </w:r>
      <w:r>
        <w:t>I</w:t>
      </w:r>
      <w:r w:rsidR="00B62427">
        <w:t xml:space="preserve">t would be wrong to say </w:t>
      </w:r>
      <w:r>
        <w:t xml:space="preserve">that </w:t>
      </w:r>
      <w:r w:rsidR="00B62427">
        <w:t xml:space="preserve">it </w:t>
      </w:r>
      <w:r w:rsidR="009836DD">
        <w:t>does not</w:t>
      </w:r>
      <w:r w:rsidR="00B62427">
        <w:t xml:space="preserve">, but I do not think </w:t>
      </w:r>
      <w:r>
        <w:t xml:space="preserve">that </w:t>
      </w:r>
      <w:r w:rsidR="00B62427">
        <w:t>it catches enough</w:t>
      </w:r>
      <w:r w:rsidR="00952A32">
        <w:t>—</w:t>
      </w:r>
      <w:r w:rsidR="00B62427">
        <w:t>or the system is not robust enough to see and catch them all.</w:t>
      </w:r>
    </w:p>
    <w:p w:rsidR="00B62427" w:rsidP="00941D64">
      <w:pPr>
        <w:pStyle w:val="Answer"/>
      </w:pPr>
      <w:sdt>
        <w:sdtPr>
          <w:alias w:val="Witness"/>
          <w:id w:val="752392196"/>
          <w:placeholder>
            <w:docPart w:val="DefaultPlaceholder_-1854013440"/>
          </w:placeholder>
          <w:richText/>
        </w:sdtPr>
        <w:sdtContent>
          <w:r w:rsidR="00CE567F">
            <w:rPr>
              <w:b/>
              <w:i/>
            </w:rPr>
            <w:t>Mairéad</w:t>
          </w:r>
          <w:r w:rsidRPr="00865558" w:rsidR="00865558">
            <w:rPr>
              <w:b/>
              <w:i/>
            </w:rPr>
            <w:t xml:space="preserve"> McCafferty:</w:t>
          </w:r>
        </w:sdtContent>
      </w:sdt>
      <w:r w:rsidR="00941D64">
        <w:t xml:space="preserve"> </w:t>
      </w:r>
      <w:r w:rsidR="008D32FD">
        <w:t xml:space="preserve">We </w:t>
      </w:r>
      <w:r>
        <w:t xml:space="preserve">are mindful that there are things </w:t>
      </w:r>
      <w:r w:rsidR="00292146">
        <w:t>like</w:t>
      </w:r>
      <w:r>
        <w:t xml:space="preserve"> join</w:t>
      </w:r>
      <w:r w:rsidR="00EC1010">
        <w:t>t</w:t>
      </w:r>
      <w:r>
        <w:t xml:space="preserve"> protocols between the PSN</w:t>
      </w:r>
      <w:r w:rsidR="00941D64">
        <w:t>I and</w:t>
      </w:r>
      <w:r>
        <w:t xml:space="preserve"> social services in terms of children who are subject to what is referred to as </w:t>
      </w:r>
      <w:r w:rsidR="00941D64">
        <w:t xml:space="preserve">paramilitary </w:t>
      </w:r>
      <w:r>
        <w:t>threat</w:t>
      </w:r>
      <w:r w:rsidR="00292146">
        <w:t>.</w:t>
      </w:r>
      <w:r w:rsidR="00941D64">
        <w:t xml:space="preserve"> </w:t>
      </w:r>
      <w:r w:rsidR="00292146">
        <w:t xml:space="preserve">That </w:t>
      </w:r>
      <w:r>
        <w:t>could be supported better</w:t>
      </w:r>
      <w:r w:rsidR="00941D64">
        <w:t>,</w:t>
      </w:r>
      <w:r>
        <w:t xml:space="preserve"> because we know that there have been instances where children or young people have been notified that they are under threat and then </w:t>
      </w:r>
      <w:r w:rsidR="00941D64">
        <w:t xml:space="preserve">maybe </w:t>
      </w:r>
      <w:r>
        <w:t xml:space="preserve">taken out of that community, but their siblings </w:t>
      </w:r>
      <w:r w:rsidR="00941D64">
        <w:t xml:space="preserve">and </w:t>
      </w:r>
      <w:r>
        <w:t>families are left</w:t>
      </w:r>
      <w:r w:rsidR="00941D64">
        <w:t>,</w:t>
      </w:r>
      <w:r>
        <w:t xml:space="preserve"> </w:t>
      </w:r>
      <w:r w:rsidR="00941D64">
        <w:t xml:space="preserve">who </w:t>
      </w:r>
      <w:r>
        <w:t xml:space="preserve">then become the targets as well. </w:t>
      </w:r>
      <w:r w:rsidR="00941D64">
        <w:t>T</w:t>
      </w:r>
      <w:r w:rsidR="009836DD">
        <w:t>here is</w:t>
      </w:r>
      <w:r>
        <w:t xml:space="preserve"> something in there about </w:t>
      </w:r>
      <w:r w:rsidR="00941D64">
        <w:t xml:space="preserve">doing </w:t>
      </w:r>
      <w:r>
        <w:t>a bit more to promote the safeguarding of the family, rather than just trying to isolate the young person, because we know that that is happening as well.</w:t>
      </w:r>
    </w:p>
    <w:p w:rsidR="00B62427" w:rsidP="00941D64">
      <w:pPr>
        <w:pStyle w:val="Question"/>
        <w:numPr>
          <w:ilvl w:val="0"/>
          <w:numId w:val="0"/>
        </w:numPr>
        <w:ind w:left="794"/>
      </w:pPr>
      <w:r>
        <w:t>W</w:t>
      </w:r>
      <w:r>
        <w:t xml:space="preserve">hen we had the wellbeing prevalence study in 2020, we had as many as two </w:t>
      </w:r>
      <w:r>
        <w:t xml:space="preserve">in </w:t>
      </w:r>
      <w:r>
        <w:t xml:space="preserve">five young people reporting the fear of </w:t>
      </w:r>
      <w:r>
        <w:t xml:space="preserve">paramilitaries and the intimidation </w:t>
      </w:r>
      <w:r>
        <w:t xml:space="preserve">in </w:t>
      </w:r>
      <w:r>
        <w:t xml:space="preserve">their </w:t>
      </w:r>
      <w:r>
        <w:t>communities</w:t>
      </w:r>
      <w:r>
        <w:t>, which contribute to crime. T</w:t>
      </w:r>
      <w:r>
        <w:t>here is that fear</w:t>
      </w:r>
      <w:r>
        <w:t>,</w:t>
      </w:r>
      <w:r>
        <w:t xml:space="preserve"> </w:t>
      </w:r>
      <w:r>
        <w:t>s</w:t>
      </w:r>
      <w:r>
        <w:t xml:space="preserve">o the </w:t>
      </w:r>
      <w:r>
        <w:t>safe</w:t>
      </w:r>
      <w:r>
        <w:t xml:space="preserve">guarding and the child protection side of things has a lot </w:t>
      </w:r>
      <w:r>
        <w:t xml:space="preserve">more </w:t>
      </w:r>
      <w:r>
        <w:t>work to do, but</w:t>
      </w:r>
      <w:r>
        <w:t>,</w:t>
      </w:r>
      <w:r>
        <w:t xml:space="preserve"> as </w:t>
      </w:r>
      <w:r>
        <w:t xml:space="preserve">Koulla has </w:t>
      </w:r>
      <w:r>
        <w:t>already said, we are mindful that resources are very much stretched, and we do need to put more resource in there to be able to do this much more effectively.</w:t>
      </w:r>
    </w:p>
    <w:p w:rsidR="00941D64" w:rsidRPr="00181F71" w:rsidP="00181F71">
      <w:pPr>
        <w:pStyle w:val="Question"/>
      </w:pPr>
      <w:sdt>
        <w:sdtPr>
          <w:alias w:val="Member"/>
          <w:tag w:val="&lt;Member mnisId='4857' dodsId=''&gt;"/>
          <w:id w:val="-640191818"/>
          <w:placeholder>
            <w:docPart w:val="DefaultPlaceholder_-1854013440"/>
          </w:placeholder>
          <w:richText/>
        </w:sdtPr>
        <w:sdtContent>
          <w:r w:rsidRPr="00181F71">
            <w:rPr>
              <w:b/>
              <w:bCs/>
            </w:rPr>
            <w:t>Carla Lockhart:</w:t>
          </w:r>
        </w:sdtContent>
      </w:sdt>
      <w:r w:rsidRPr="00181F71">
        <w:t xml:space="preserve"> So </w:t>
      </w:r>
      <w:r w:rsidRPr="00181F71" w:rsidR="00B62427">
        <w:t>updat</w:t>
      </w:r>
      <w:r w:rsidRPr="00181F71" w:rsidR="00181F71">
        <w:t>ing</w:t>
      </w:r>
      <w:r w:rsidRPr="00181F71" w:rsidR="00292146">
        <w:t>,</w:t>
      </w:r>
      <w:r w:rsidRPr="00181F71" w:rsidR="00B62427">
        <w:t xml:space="preserve"> </w:t>
      </w:r>
      <w:r w:rsidRPr="00181F71">
        <w:t>over</w:t>
      </w:r>
      <w:r w:rsidRPr="00181F71" w:rsidR="00292146">
        <w:t>haul</w:t>
      </w:r>
      <w:r w:rsidRPr="00181F71" w:rsidR="00181F71">
        <w:t xml:space="preserve">ing </w:t>
      </w:r>
      <w:r w:rsidRPr="00181F71">
        <w:t xml:space="preserve">and </w:t>
      </w:r>
      <w:r w:rsidRPr="00181F71" w:rsidR="00B62427">
        <w:t xml:space="preserve">making </w:t>
      </w:r>
      <w:r w:rsidRPr="00181F71" w:rsidR="00181F71">
        <w:t>the system</w:t>
      </w:r>
      <w:r w:rsidRPr="00181F71" w:rsidR="00B62427">
        <w:t xml:space="preserve"> more </w:t>
      </w:r>
      <w:r w:rsidRPr="00181F71">
        <w:t xml:space="preserve">about </w:t>
      </w:r>
      <w:r w:rsidRPr="00181F71" w:rsidR="00B62427">
        <w:t>famil</w:t>
      </w:r>
      <w:r w:rsidRPr="00181F71">
        <w:t>ies</w:t>
      </w:r>
      <w:r w:rsidRPr="00181F71" w:rsidR="00B62427">
        <w:t xml:space="preserve"> </w:t>
      </w:r>
      <w:r w:rsidRPr="00181F71" w:rsidR="00181F71">
        <w:t xml:space="preserve">is </w:t>
      </w:r>
      <w:r w:rsidRPr="00181F71">
        <w:t>key.</w:t>
      </w:r>
    </w:p>
    <w:p w:rsidR="00941D64" w:rsidP="00941D64">
      <w:pPr>
        <w:pStyle w:val="Answer"/>
      </w:pPr>
      <w:sdt>
        <w:sdtPr>
          <w:alias w:val="Witness"/>
          <w:id w:val="-2092000681"/>
          <w:placeholder>
            <w:docPart w:val="DefaultPlaceholder_-1854013440"/>
          </w:placeholder>
          <w:richText/>
        </w:sdtPr>
        <w:sdtContent>
          <w:r w:rsidR="00CE567F">
            <w:rPr>
              <w:b/>
              <w:i/>
            </w:rPr>
            <w:t>Mairéad</w:t>
          </w:r>
          <w:r w:rsidRPr="00865558" w:rsidR="00865558">
            <w:rPr>
              <w:b/>
              <w:i/>
            </w:rPr>
            <w:t xml:space="preserve"> McCafferty:</w:t>
          </w:r>
        </w:sdtContent>
      </w:sdt>
      <w:r>
        <w:t xml:space="preserve"> Yes.</w:t>
      </w:r>
    </w:p>
    <w:p w:rsidR="00B62427" w:rsidP="00941D64">
      <w:pPr>
        <w:pStyle w:val="Question"/>
      </w:pPr>
      <w:sdt>
        <w:sdtPr>
          <w:alias w:val="Member"/>
          <w:tag w:val="&lt;Member mnisId='4857' dodsId=''&gt;"/>
          <w:id w:val="-1768772453"/>
          <w:placeholder>
            <w:docPart w:val="DefaultPlaceholder_-1854013440"/>
          </w:placeholder>
          <w:richText/>
        </w:sdtPr>
        <w:sdtContent>
          <w:r w:rsidRPr="00941D64" w:rsidR="00941D64">
            <w:rPr>
              <w:b/>
            </w:rPr>
            <w:t>Carla Lockhart:</w:t>
          </w:r>
        </w:sdtContent>
      </w:sdt>
      <w:r w:rsidR="00941D64">
        <w:t xml:space="preserve"> W</w:t>
      </w:r>
      <w:r>
        <w:t>hat is your view on categori</w:t>
      </w:r>
      <w:r w:rsidR="00941D64">
        <w:t>s</w:t>
      </w:r>
      <w:r>
        <w:t xml:space="preserve">ing this </w:t>
      </w:r>
      <w:r w:rsidR="00941D64">
        <w:t xml:space="preserve">as </w:t>
      </w:r>
      <w:r>
        <w:t xml:space="preserve">child criminal </w:t>
      </w:r>
      <w:r w:rsidR="00941D64">
        <w:t>exploitation?</w:t>
      </w:r>
      <w:r>
        <w:t xml:space="preserve"> Can you just give us a </w:t>
      </w:r>
      <w:r w:rsidR="00941D64">
        <w:t xml:space="preserve">wee </w:t>
      </w:r>
      <w:r>
        <w:t>bit of a thought on that?</w:t>
      </w:r>
    </w:p>
    <w:p w:rsidR="00B62427" w:rsidP="00941D64">
      <w:pPr>
        <w:pStyle w:val="Answer"/>
      </w:pPr>
      <w:sdt>
        <w:sdtPr>
          <w:alias w:val="Witness"/>
          <w:id w:val="-2036494180"/>
          <w:placeholder>
            <w:docPart w:val="DefaultPlaceholder_-1854013440"/>
          </w:placeholder>
          <w:richText/>
        </w:sdtPr>
        <w:sdtContent>
          <w:r w:rsidRPr="00865558" w:rsidR="00865558">
            <w:rPr>
              <w:b/>
              <w:i/>
            </w:rPr>
            <w:t>Koulla Yiasouma:</w:t>
          </w:r>
        </w:sdtContent>
      </w:sdt>
      <w:r w:rsidR="00941D64">
        <w:t xml:space="preserve"> Absolutely, </w:t>
      </w:r>
      <w:r w:rsidR="009B3440">
        <w:t>that is</w:t>
      </w:r>
      <w:r>
        <w:t xml:space="preserve"> how it should be</w:t>
      </w:r>
      <w:r w:rsidR="00941D64">
        <w:t xml:space="preserve"> viewed</w:t>
      </w:r>
      <w:r>
        <w:t xml:space="preserve">. </w:t>
      </w:r>
      <w:r w:rsidR="00941D64">
        <w:t>I</w:t>
      </w:r>
      <w:r>
        <w:t xml:space="preserve">t is about having additional categories of child abuse that will include criminal exploitation of children. </w:t>
      </w:r>
      <w:r w:rsidR="00941D64">
        <w:t>O</w:t>
      </w:r>
      <w:r>
        <w:t xml:space="preserve">ur view is </w:t>
      </w:r>
      <w:r w:rsidR="009B3440">
        <w:t xml:space="preserve">that </w:t>
      </w:r>
      <w:r w:rsidR="00941D64">
        <w:t xml:space="preserve">that </w:t>
      </w:r>
      <w:r w:rsidR="009B3440">
        <w:t>is</w:t>
      </w:r>
      <w:r>
        <w:t xml:space="preserve"> where we want to see the revision of our child protection policies and procedures go</w:t>
      </w:r>
      <w:r w:rsidR="00941D64">
        <w:t>,</w:t>
      </w:r>
      <w:r>
        <w:t xml:space="preserve"> </w:t>
      </w:r>
      <w:r w:rsidR="00941D64">
        <w:t xml:space="preserve">and </w:t>
      </w:r>
      <w:r>
        <w:t xml:space="preserve">that </w:t>
      </w:r>
      <w:r w:rsidR="00D53B7F">
        <w:t>this</w:t>
      </w:r>
      <w:r>
        <w:t xml:space="preserve"> </w:t>
      </w:r>
      <w:r w:rsidR="00D53B7F">
        <w:t xml:space="preserve">is </w:t>
      </w:r>
      <w:r w:rsidR="00941D64">
        <w:t xml:space="preserve">a group of </w:t>
      </w:r>
      <w:r>
        <w:t>young people who are named and</w:t>
      </w:r>
      <w:r w:rsidR="00941D64">
        <w:t>,</w:t>
      </w:r>
      <w:r>
        <w:t xml:space="preserve"> therefore</w:t>
      </w:r>
      <w:r w:rsidR="00941D64">
        <w:t>,</w:t>
      </w:r>
      <w:r>
        <w:t xml:space="preserve"> seen in the same way </w:t>
      </w:r>
      <w:r w:rsidR="00941D64">
        <w:t xml:space="preserve">that </w:t>
      </w:r>
      <w:r>
        <w:t xml:space="preserve">children subject to child sexual exploitation </w:t>
      </w:r>
      <w:r w:rsidR="00941D64">
        <w:t>are</w:t>
      </w:r>
      <w:r>
        <w:t>.</w:t>
      </w:r>
    </w:p>
    <w:p w:rsidR="00B62427" w:rsidP="00B62427">
      <w:pPr>
        <w:pStyle w:val="Question"/>
      </w:pPr>
      <w:sdt>
        <w:sdtPr>
          <w:alias w:val="Member"/>
          <w:tag w:val="&lt;Member mnisId='4857' dodsId=''&gt;"/>
          <w:id w:val="623737742"/>
          <w:placeholder>
            <w:docPart w:val="DefaultPlaceholder_-1854013440"/>
          </w:placeholder>
          <w:richText/>
        </w:sdtPr>
        <w:sdtContent>
          <w:r w:rsidRPr="00941D64" w:rsidR="00941D64">
            <w:rPr>
              <w:b/>
            </w:rPr>
            <w:t>Carla Lockhart:</w:t>
          </w:r>
        </w:sdtContent>
      </w:sdt>
      <w:r w:rsidR="00941D64">
        <w:t xml:space="preserve"> H</w:t>
      </w:r>
      <w:r>
        <w:t xml:space="preserve">ow do </w:t>
      </w:r>
      <w:r w:rsidR="00941D64">
        <w:t>organisations</w:t>
      </w:r>
      <w:r>
        <w:t xml:space="preserve"> identify and tackle it when it looks like it is consensual?</w:t>
      </w:r>
    </w:p>
    <w:p w:rsidR="00941D64" w:rsidP="00941D64">
      <w:pPr>
        <w:pStyle w:val="Answer"/>
      </w:pPr>
      <w:sdt>
        <w:sdtPr>
          <w:alias w:val="Witness"/>
          <w:id w:val="421543390"/>
          <w:placeholder>
            <w:docPart w:val="DefaultPlaceholder_-1854013440"/>
          </w:placeholder>
          <w:richText/>
        </w:sdtPr>
        <w:sdtContent>
          <w:r w:rsidRPr="00865558" w:rsidR="00865558">
            <w:rPr>
              <w:b/>
              <w:i/>
            </w:rPr>
            <w:t>Koulla Yiasouma:</w:t>
          </w:r>
        </w:sdtContent>
      </w:sdt>
      <w:r>
        <w:t xml:space="preserve"> W</w:t>
      </w:r>
      <w:r w:rsidR="00B62427">
        <w:t xml:space="preserve">e learn more from what </w:t>
      </w:r>
      <w:r>
        <w:t>ha</w:t>
      </w:r>
      <w:r w:rsidR="00B62427">
        <w:t xml:space="preserve">s been happening across the water with the </w:t>
      </w:r>
      <w:r>
        <w:t>c</w:t>
      </w:r>
      <w:r w:rsidR="00B62427">
        <w:t xml:space="preserve">ounty </w:t>
      </w:r>
      <w:r>
        <w:t>l</w:t>
      </w:r>
      <w:r w:rsidR="00B62427">
        <w:t>ine</w:t>
      </w:r>
      <w:r>
        <w:t>s</w:t>
      </w:r>
      <w:r w:rsidR="00B62427">
        <w:t xml:space="preserve"> stuff and the use of the </w:t>
      </w:r>
      <w:r>
        <w:t>m</w:t>
      </w:r>
      <w:r w:rsidR="00B62427">
        <w:t xml:space="preserve">odern </w:t>
      </w:r>
      <w:r>
        <w:t>s</w:t>
      </w:r>
      <w:r w:rsidR="00B62427">
        <w:t xml:space="preserve">lavery provisions. </w:t>
      </w:r>
      <w:r>
        <w:t xml:space="preserve">If </w:t>
      </w:r>
      <w:r w:rsidR="00B62427">
        <w:t>we raise</w:t>
      </w:r>
      <w:r w:rsidR="00292146">
        <w:t>d</w:t>
      </w:r>
      <w:r w:rsidR="00B62427">
        <w:t xml:space="preserve"> the age of criminal responsibility</w:t>
      </w:r>
      <w:r>
        <w:t>,</w:t>
      </w:r>
      <w:r w:rsidR="00B62427">
        <w:t xml:space="preserve"> we </w:t>
      </w:r>
      <w:r>
        <w:t xml:space="preserve">would </w:t>
      </w:r>
      <w:r w:rsidR="00B62427">
        <w:t>not be getting into this consensual</w:t>
      </w:r>
      <w:r>
        <w:t>/</w:t>
      </w:r>
      <w:r w:rsidR="00B62427">
        <w:t xml:space="preserve">non-consensual thing. </w:t>
      </w:r>
      <w:r>
        <w:t xml:space="preserve">We learn </w:t>
      </w:r>
      <w:r w:rsidR="00B62427">
        <w:t xml:space="preserve">the lessons from child sexual exploitation. </w:t>
      </w:r>
      <w:r>
        <w:t>“</w:t>
      </w:r>
      <w:r w:rsidR="00B62427">
        <w:t>How did you get involved in this? What was offered to you? How did it make you feel?</w:t>
      </w:r>
      <w:r>
        <w:t>” W</w:t>
      </w:r>
      <w:r w:rsidR="00B62427">
        <w:t xml:space="preserve">hen </w:t>
      </w:r>
      <w:r>
        <w:t xml:space="preserve">somebody really expert and child-centred </w:t>
      </w:r>
      <w:r w:rsidR="00B62427">
        <w:t>teases that out with a young person</w:t>
      </w:r>
      <w:r>
        <w:t>,</w:t>
      </w:r>
      <w:r w:rsidR="00B62427">
        <w:t xml:space="preserve"> </w:t>
      </w:r>
      <w:r>
        <w:t>y</w:t>
      </w:r>
      <w:r w:rsidR="00B62427">
        <w:t>ou very quickly understand that most</w:t>
      </w:r>
      <w:r>
        <w:t>, if not all,</w:t>
      </w:r>
      <w:r w:rsidR="00B62427">
        <w:t xml:space="preserve"> </w:t>
      </w:r>
      <w:r>
        <w:t xml:space="preserve">of </w:t>
      </w:r>
      <w:r w:rsidR="00B62427">
        <w:t>these young people have been exploited</w:t>
      </w:r>
      <w:r>
        <w:t>.</w:t>
      </w:r>
    </w:p>
    <w:p w:rsidR="00941D64" w:rsidP="00941D64">
      <w:pPr>
        <w:pStyle w:val="Answer"/>
      </w:pPr>
      <w:r>
        <w:t>I</w:t>
      </w:r>
      <w:r w:rsidR="00B62427">
        <w:t>t goes back to what I said earlier</w:t>
      </w:r>
      <w:r>
        <w:t>.</w:t>
      </w:r>
      <w:r w:rsidR="00B62427">
        <w:t xml:space="preserve"> </w:t>
      </w:r>
      <w:r>
        <w:t>Y</w:t>
      </w:r>
      <w:r w:rsidR="00B62427">
        <w:t>oung people do not always see that they have an option</w:t>
      </w:r>
      <w:r w:rsidR="00292146">
        <w:t>. They say</w:t>
      </w:r>
      <w:r>
        <w:t>,</w:t>
      </w:r>
      <w:r w:rsidR="00B62427">
        <w:t xml:space="preserve"> </w:t>
      </w:r>
      <w:r>
        <w:t>“Y</w:t>
      </w:r>
      <w:r w:rsidR="00B62427">
        <w:t>es, I did. Nobody made me go to this house</w:t>
      </w:r>
      <w:r>
        <w:t>”,</w:t>
      </w:r>
      <w:r w:rsidR="00B62427">
        <w:t xml:space="preserve"> </w:t>
      </w:r>
      <w:r>
        <w:t>b</w:t>
      </w:r>
      <w:r w:rsidR="00B62427">
        <w:t xml:space="preserve">ut </w:t>
      </w:r>
      <w:r w:rsidR="00292146">
        <w:t>then</w:t>
      </w:r>
      <w:r w:rsidR="00B62427">
        <w:t xml:space="preserve"> you have the conversation</w:t>
      </w:r>
      <w:r w:rsidR="00292146">
        <w:t>:</w:t>
      </w:r>
      <w:r w:rsidR="00B62427">
        <w:t xml:space="preserve"> </w:t>
      </w:r>
      <w:r>
        <w:t>“W</w:t>
      </w:r>
      <w:r w:rsidR="00B62427">
        <w:t>hen they sent you the text, what did you think?</w:t>
      </w:r>
      <w:r>
        <w:t>”</w:t>
      </w:r>
      <w:r w:rsidR="00B62427">
        <w:t xml:space="preserve"> </w:t>
      </w:r>
      <w:r>
        <w:t>“</w:t>
      </w:r>
      <w:r w:rsidR="00B62427">
        <w:t>Well, when they sent me the text</w:t>
      </w:r>
      <w:r>
        <w:t>,</w:t>
      </w:r>
      <w:r w:rsidR="00B62427">
        <w:t xml:space="preserve"> I thought</w:t>
      </w:r>
      <w:r>
        <w:t>,</w:t>
      </w:r>
      <w:r w:rsidR="00B62427">
        <w:t xml:space="preserve"> </w:t>
      </w:r>
      <w:r w:rsidR="00884EEE">
        <w:t>‘</w:t>
      </w:r>
      <w:r w:rsidR="00292146">
        <w:t xml:space="preserve">If </w:t>
      </w:r>
      <w:r w:rsidR="00B62427">
        <w:t>I do not go, what is going to happen to me or to my family</w:t>
      </w:r>
      <w:r>
        <w:t>?</w:t>
      </w:r>
      <w:r w:rsidR="00884EEE">
        <w:t>’</w:t>
      </w:r>
      <w:r w:rsidR="00292146">
        <w:t>,</w:t>
      </w:r>
      <w:r w:rsidRPr="00292146" w:rsidR="00292146">
        <w:t xml:space="preserve"> </w:t>
      </w:r>
      <w:r w:rsidR="00292146">
        <w:t>so I had to go</w:t>
      </w:r>
      <w:r>
        <w:t>”</w:t>
      </w:r>
      <w:r w:rsidR="00292146">
        <w:t xml:space="preserve">, </w:t>
      </w:r>
      <w:r w:rsidR="00B62427">
        <w:t xml:space="preserve">as </w:t>
      </w:r>
      <w:r w:rsidR="00CE567F">
        <w:t>Mairéad</w:t>
      </w:r>
      <w:r>
        <w:t xml:space="preserve"> has </w:t>
      </w:r>
      <w:r w:rsidR="00B62427">
        <w:t xml:space="preserve">already said. </w:t>
      </w:r>
      <w:r w:rsidR="00D53B7F">
        <w:t>T</w:t>
      </w:r>
      <w:r w:rsidR="00B62427">
        <w:t xml:space="preserve">here you go. We may have perceptions of consent, including from the young person </w:t>
      </w:r>
      <w:r>
        <w:t xml:space="preserve">themselves, but </w:t>
      </w:r>
      <w:r w:rsidR="00B62427">
        <w:t>good</w:t>
      </w:r>
      <w:r>
        <w:t>,</w:t>
      </w:r>
      <w:r w:rsidR="00B62427">
        <w:t xml:space="preserve"> expert work with young people will tease out and identify that</w:t>
      </w:r>
      <w:r>
        <w:t>.</w:t>
      </w:r>
      <w:r w:rsidR="00B62427">
        <w:t xml:space="preserve"> </w:t>
      </w:r>
      <w:r>
        <w:t>I</w:t>
      </w:r>
      <w:r w:rsidR="00B62427">
        <w:t xml:space="preserve">t is always better to </w:t>
      </w:r>
      <w:r>
        <w:t xml:space="preserve">err </w:t>
      </w:r>
      <w:r w:rsidR="00B62427">
        <w:t>on the side of caution anyway.</w:t>
      </w:r>
    </w:p>
    <w:p w:rsidR="00FF4915" w:rsidP="00B62427">
      <w:pPr>
        <w:pStyle w:val="Question"/>
      </w:pPr>
      <w:sdt>
        <w:sdtPr>
          <w:alias w:val="Member"/>
          <w:tag w:val="&lt;Member mnisId='4856' dodsId=''&gt;"/>
          <w:id w:val="1378513325"/>
          <w:placeholder>
            <w:docPart w:val="DefaultPlaceholder_-1854013440"/>
          </w:placeholder>
          <w:richText/>
        </w:sdtPr>
        <w:sdtContent>
          <w:r w:rsidRPr="00941D64" w:rsidR="00941D64">
            <w:rPr>
              <w:b/>
            </w:rPr>
            <w:t>Stephen Farry:</w:t>
          </w:r>
        </w:sdtContent>
      </w:sdt>
      <w:r w:rsidR="00941D64">
        <w:t xml:space="preserve"> </w:t>
      </w:r>
      <w:r w:rsidR="00292146">
        <w:t xml:space="preserve">Good morning. </w:t>
      </w:r>
      <w:r w:rsidR="00941D64">
        <w:t xml:space="preserve">Just to </w:t>
      </w:r>
      <w:r w:rsidR="00B62427">
        <w:t>follow</w:t>
      </w:r>
      <w:r w:rsidR="00941D64">
        <w:t xml:space="preserve"> </w:t>
      </w:r>
      <w:r w:rsidR="00B62427">
        <w:t xml:space="preserve">up on the issue </w:t>
      </w:r>
      <w:r w:rsidR="00941D64">
        <w:t xml:space="preserve">of safeguarding, I </w:t>
      </w:r>
      <w:r w:rsidR="00B62427">
        <w:t>wanted to highlight the disjoint</w:t>
      </w:r>
      <w:r w:rsidR="007878C4">
        <w:t>.</w:t>
      </w:r>
      <w:r w:rsidR="00B62427">
        <w:t xml:space="preserve"> </w:t>
      </w:r>
      <w:r w:rsidR="007878C4">
        <w:t xml:space="preserve">On </w:t>
      </w:r>
      <w:r w:rsidR="00B62427">
        <w:t xml:space="preserve">the one hand, when young people are </w:t>
      </w:r>
      <w:r w:rsidR="00941D64">
        <w:t xml:space="preserve">in </w:t>
      </w:r>
      <w:r w:rsidR="00B62427">
        <w:t>more formal state settings or with recogni</w:t>
      </w:r>
      <w:r w:rsidR="00941D64">
        <w:t>s</w:t>
      </w:r>
      <w:r w:rsidR="00B62427">
        <w:t xml:space="preserve">ed community groups, </w:t>
      </w:r>
      <w:r w:rsidR="007878C4">
        <w:t xml:space="preserve">there are </w:t>
      </w:r>
      <w:r w:rsidR="00941D64">
        <w:t>A</w:t>
      </w:r>
      <w:r w:rsidR="00B62427">
        <w:t>ccess</w:t>
      </w:r>
      <w:r w:rsidR="00941D64">
        <w:t>NI</w:t>
      </w:r>
      <w:r w:rsidR="00B62427">
        <w:t xml:space="preserve"> checks in terms of trusted adults</w:t>
      </w:r>
      <w:r w:rsidR="00941D64">
        <w:t>,</w:t>
      </w:r>
      <w:r w:rsidR="00B62427">
        <w:t xml:space="preserve"> and health and </w:t>
      </w:r>
      <w:r w:rsidR="00941D64">
        <w:t xml:space="preserve">safety </w:t>
      </w:r>
      <w:r w:rsidR="00B62427">
        <w:t>measures.</w:t>
      </w:r>
    </w:p>
    <w:p w:rsidR="00B62427" w:rsidP="00FF4915">
      <w:pPr>
        <w:pStyle w:val="Question"/>
        <w:numPr>
          <w:ilvl w:val="0"/>
          <w:numId w:val="0"/>
        </w:numPr>
        <w:ind w:left="794"/>
      </w:pPr>
      <w:r>
        <w:t xml:space="preserve">I am thinking in particular </w:t>
      </w:r>
      <w:r w:rsidR="00941D64">
        <w:t xml:space="preserve">about </w:t>
      </w:r>
      <w:r>
        <w:t xml:space="preserve">what happens around bonfires in </w:t>
      </w:r>
      <w:r w:rsidR="00941D64">
        <w:t xml:space="preserve">Northern Ireland, be they loyalist or dissident republican bonfires. </w:t>
      </w:r>
      <w:r>
        <w:t xml:space="preserve">I am very conscious that we have situations where young people are building bonfires, whereas an adult on a building site would have to have their health </w:t>
      </w:r>
      <w:r w:rsidR="00941D64">
        <w:t xml:space="preserve">and </w:t>
      </w:r>
      <w:r>
        <w:t>safety card</w:t>
      </w:r>
      <w:r w:rsidR="00FF4915">
        <w:t>.</w:t>
      </w:r>
      <w:r>
        <w:t xml:space="preserve"> </w:t>
      </w:r>
      <w:r w:rsidR="00FF4915">
        <w:t xml:space="preserve">There </w:t>
      </w:r>
      <w:r>
        <w:t>will be scaffolding</w:t>
      </w:r>
      <w:r w:rsidR="007878C4">
        <w:t>,</w:t>
      </w:r>
      <w:r>
        <w:t xml:space="preserve"> hard h</w:t>
      </w:r>
      <w:r w:rsidR="00FF4915">
        <w:t>a</w:t>
      </w:r>
      <w:r>
        <w:t xml:space="preserve">ts and jackets, </w:t>
      </w:r>
      <w:r w:rsidR="00AF01BE">
        <w:t>and so on</w:t>
      </w:r>
      <w:r w:rsidR="007878C4">
        <w:t>.</w:t>
      </w:r>
      <w:r>
        <w:t xml:space="preserve"> </w:t>
      </w:r>
      <w:r w:rsidR="00AF01BE">
        <w:t>I</w:t>
      </w:r>
      <w:r w:rsidR="007878C4">
        <w:t xml:space="preserve">n </w:t>
      </w:r>
      <w:r>
        <w:t xml:space="preserve">terms of </w:t>
      </w:r>
      <w:r w:rsidR="007878C4">
        <w:t xml:space="preserve">the </w:t>
      </w:r>
      <w:r>
        <w:t xml:space="preserve">adults they are interacting with, </w:t>
      </w:r>
      <w:r w:rsidR="009836DD">
        <w:t xml:space="preserve">there </w:t>
      </w:r>
      <w:r w:rsidR="00FF4915">
        <w:t>are</w:t>
      </w:r>
      <w:r>
        <w:t xml:space="preserve"> no </w:t>
      </w:r>
      <w:r w:rsidR="00FF4915">
        <w:t xml:space="preserve">AccessNI </w:t>
      </w:r>
      <w:r>
        <w:t>checks</w:t>
      </w:r>
      <w:r w:rsidR="00FF4915">
        <w:t>,</w:t>
      </w:r>
      <w:r>
        <w:t xml:space="preserve"> </w:t>
      </w:r>
      <w:r w:rsidR="007878C4">
        <w:t xml:space="preserve">so </w:t>
      </w:r>
      <w:r w:rsidR="00FF4915">
        <w:t xml:space="preserve">there is </w:t>
      </w:r>
      <w:r>
        <w:t xml:space="preserve">a </w:t>
      </w:r>
      <w:r w:rsidR="007878C4">
        <w:t>clear</w:t>
      </w:r>
      <w:r>
        <w:t xml:space="preserve"> vulnerability there. </w:t>
      </w:r>
      <w:r w:rsidR="00FF4915">
        <w:t xml:space="preserve">Is that </w:t>
      </w:r>
      <w:r>
        <w:t xml:space="preserve">something </w:t>
      </w:r>
      <w:r w:rsidR="00FF4915">
        <w:t xml:space="preserve">that </w:t>
      </w:r>
      <w:r>
        <w:t xml:space="preserve">you are conscious of </w:t>
      </w:r>
      <w:r w:rsidR="00EC1010">
        <w:t xml:space="preserve">and </w:t>
      </w:r>
      <w:r w:rsidR="00FF4915">
        <w:t>have flagged up?</w:t>
      </w:r>
    </w:p>
    <w:p w:rsidR="00FF4915" w:rsidP="00FF4915">
      <w:pPr>
        <w:pStyle w:val="Answer"/>
      </w:pPr>
      <w:sdt>
        <w:sdtPr>
          <w:alias w:val="Witness"/>
          <w:id w:val="2010331529"/>
          <w:placeholder>
            <w:docPart w:val="DefaultPlaceholder_-1854013440"/>
          </w:placeholder>
          <w:richText/>
        </w:sdtPr>
        <w:sdtContent>
          <w:r w:rsidRPr="00865558" w:rsidR="00865558">
            <w:rPr>
              <w:b/>
              <w:i/>
            </w:rPr>
            <w:t>Koulla Yiasouma:</w:t>
          </w:r>
        </w:sdtContent>
      </w:sdt>
      <w:r>
        <w:t xml:space="preserve"> Yes, absolutely. </w:t>
      </w:r>
      <w:r w:rsidR="00B62427">
        <w:t>I will go to the last question first</w:t>
      </w:r>
      <w:r>
        <w:t>.</w:t>
      </w:r>
      <w:r w:rsidR="00B62427">
        <w:t xml:space="preserve"> </w:t>
      </w:r>
      <w:r>
        <w:t>W</w:t>
      </w:r>
      <w:r w:rsidR="00B62427">
        <w:t xml:space="preserve">e cannot </w:t>
      </w:r>
      <w:r>
        <w:t xml:space="preserve">AccessNI every </w:t>
      </w:r>
      <w:r w:rsidR="00B62427">
        <w:t xml:space="preserve">adult a young person meets in their community. We just cannot do that. </w:t>
      </w:r>
      <w:r>
        <w:t xml:space="preserve">It is </w:t>
      </w:r>
      <w:r w:rsidR="00B62427">
        <w:t xml:space="preserve">about how </w:t>
      </w:r>
      <w:r>
        <w:t xml:space="preserve">we are </w:t>
      </w:r>
      <w:r w:rsidR="00B62427">
        <w:t>support</w:t>
      </w:r>
      <w:r>
        <w:t>ing</w:t>
      </w:r>
      <w:r w:rsidR="00B62427">
        <w:t xml:space="preserve"> young people to be resilient</w:t>
      </w:r>
      <w:r>
        <w:t xml:space="preserve"> and</w:t>
      </w:r>
      <w:r w:rsidR="00B62427">
        <w:t xml:space="preserve"> </w:t>
      </w:r>
      <w:r>
        <w:t>h</w:t>
      </w:r>
      <w:r w:rsidR="00B62427">
        <w:t xml:space="preserve">ow </w:t>
      </w:r>
      <w:r>
        <w:t xml:space="preserve">we, </w:t>
      </w:r>
      <w:r w:rsidR="00B62427">
        <w:t>as a whole community</w:t>
      </w:r>
      <w:r>
        <w:t>,</w:t>
      </w:r>
      <w:r w:rsidR="00B62427">
        <w:t xml:space="preserve"> </w:t>
      </w:r>
      <w:r w:rsidR="00EC1010">
        <w:t xml:space="preserve">are </w:t>
      </w:r>
      <w:r w:rsidR="00B62427">
        <w:t>keeping an eye on our young people</w:t>
      </w:r>
      <w:r w:rsidR="007878C4">
        <w:t>.</w:t>
      </w:r>
      <w:r w:rsidR="00B62427">
        <w:t xml:space="preserve"> </w:t>
      </w:r>
      <w:r w:rsidR="007878C4">
        <w:t xml:space="preserve">If </w:t>
      </w:r>
      <w:r w:rsidR="00B62427">
        <w:t xml:space="preserve">we see somebody we would have concerns about approaching them, what are we doing? </w:t>
      </w:r>
      <w:r>
        <w:t>I</w:t>
      </w:r>
      <w:r w:rsidR="00B62427">
        <w:t xml:space="preserve">t is a </w:t>
      </w:r>
      <w:r>
        <w:t xml:space="preserve">tall </w:t>
      </w:r>
      <w:r w:rsidR="00B62427">
        <w:t>as</w:t>
      </w:r>
      <w:r>
        <w:t>k.</w:t>
      </w:r>
      <w:r w:rsidR="00B62427">
        <w:t xml:space="preserve"> </w:t>
      </w:r>
    </w:p>
    <w:p w:rsidR="00B62427" w:rsidP="00FF4915">
      <w:pPr>
        <w:pStyle w:val="Answer"/>
      </w:pPr>
      <w:r>
        <w:t>M</w:t>
      </w:r>
      <w:r>
        <w:t>oving on to the question of bonfires</w:t>
      </w:r>
      <w:r>
        <w:t>,</w:t>
      </w:r>
      <w:r>
        <w:t xml:space="preserve"> I have</w:t>
      </w:r>
      <w:r w:rsidR="00074110">
        <w:t xml:space="preserve"> </w:t>
      </w:r>
      <w:r>
        <w:t>for some time</w:t>
      </w:r>
      <w:r w:rsidR="00074110">
        <w:t xml:space="preserve"> </w:t>
      </w:r>
      <w:r>
        <w:t xml:space="preserve">been concerned about the involvement of young people in </w:t>
      </w:r>
      <w:r>
        <w:t>the erection of bonfires</w:t>
      </w:r>
      <w:r w:rsidR="00074110">
        <w:t xml:space="preserve">; </w:t>
      </w:r>
      <w:r w:rsidR="000F796A">
        <w:t>we have</w:t>
      </w:r>
      <w:r>
        <w:t xml:space="preserve"> all seen the pictures.</w:t>
      </w:r>
      <w:r>
        <w:t xml:space="preserve"> M</w:t>
      </w:r>
      <w:r>
        <w:t>ost bonfires are done very safely</w:t>
      </w:r>
      <w:r>
        <w:t xml:space="preserve"> and</w:t>
      </w:r>
      <w:r>
        <w:t xml:space="preserve"> are community events</w:t>
      </w:r>
      <w:r>
        <w:t>,</w:t>
      </w:r>
      <w:r>
        <w:t xml:space="preserve"> and I am never going to say </w:t>
      </w:r>
      <w:r>
        <w:t xml:space="preserve">that </w:t>
      </w:r>
      <w:r>
        <w:t>we should not have</w:t>
      </w:r>
      <w:r>
        <w:t xml:space="preserve"> these </w:t>
      </w:r>
      <w:r>
        <w:t xml:space="preserve">bonfires. I agree that this is a cultural thing, but I do think </w:t>
      </w:r>
      <w:r>
        <w:t xml:space="preserve">that </w:t>
      </w:r>
      <w:r>
        <w:t xml:space="preserve">some of them have gone out of control and </w:t>
      </w:r>
      <w:r w:rsidR="002348F0">
        <w:t xml:space="preserve">that </w:t>
      </w:r>
      <w:r>
        <w:t>it has placed some young people in vulnerability</w:t>
      </w:r>
      <w:r w:rsidR="002348F0">
        <w:t>.</w:t>
      </w:r>
      <w:r>
        <w:t xml:space="preserve"> I am going to say </w:t>
      </w:r>
      <w:r w:rsidR="002348F0">
        <w:t xml:space="preserve">that there </w:t>
      </w:r>
      <w:r>
        <w:t>needs to be some level of regulation, not to deny people</w:t>
      </w:r>
      <w:r w:rsidR="00884EEE">
        <w:t>’</w:t>
      </w:r>
      <w:r>
        <w:t xml:space="preserve">s right to celebrate the </w:t>
      </w:r>
      <w:r w:rsidR="00F36C6D">
        <w:t xml:space="preserve">eleventh night </w:t>
      </w:r>
      <w:r>
        <w:t>or the August stuff</w:t>
      </w:r>
      <w:r w:rsidR="002348F0">
        <w:t>,</w:t>
      </w:r>
      <w:r>
        <w:t xml:space="preserve"> but to make sure that these are done safely.</w:t>
      </w:r>
    </w:p>
    <w:p w:rsidR="00B62427" w:rsidP="002348F0">
      <w:pPr>
        <w:pStyle w:val="Question"/>
        <w:numPr>
          <w:ilvl w:val="0"/>
          <w:numId w:val="0"/>
        </w:numPr>
        <w:ind w:left="794"/>
      </w:pPr>
      <w:r>
        <w:t>A</w:t>
      </w:r>
      <w:r>
        <w:t>s you said</w:t>
      </w:r>
      <w:r>
        <w:t>,</w:t>
      </w:r>
      <w:r>
        <w:t xml:space="preserve"> in any other scenario, </w:t>
      </w:r>
      <w:r w:rsidR="009B3440">
        <w:t>that is</w:t>
      </w:r>
      <w:r>
        <w:t xml:space="preserve"> what we would do</w:t>
      </w:r>
      <w:r>
        <w:t>.</w:t>
      </w:r>
      <w:r>
        <w:t xml:space="preserve"> </w:t>
      </w:r>
      <w:r>
        <w:t>I</w:t>
      </w:r>
      <w:r>
        <w:t xml:space="preserve">n a fireworks display </w:t>
      </w:r>
      <w:r>
        <w:t xml:space="preserve">or at </w:t>
      </w:r>
      <w:r>
        <w:t>Halloween</w:t>
      </w:r>
      <w:r>
        <w:t>,</w:t>
      </w:r>
      <w:r>
        <w:t xml:space="preserve"> </w:t>
      </w:r>
      <w:r>
        <w:t>y</w:t>
      </w:r>
      <w:r>
        <w:t>ou would have goodness</w:t>
      </w:r>
      <w:r>
        <w:t xml:space="preserve"> knows how many </w:t>
      </w:r>
      <w:r>
        <w:t xml:space="preserve">permits to run a community fireworks display. I am not sure </w:t>
      </w:r>
      <w:r>
        <w:t xml:space="preserve">that </w:t>
      </w:r>
      <w:r>
        <w:t xml:space="preserve">I understand why that </w:t>
      </w:r>
      <w:r w:rsidR="009836DD">
        <w:t>does not</w:t>
      </w:r>
      <w:r>
        <w:t xml:space="preserve"> happen with bonfi</w:t>
      </w:r>
      <w:r>
        <w:t>re</w:t>
      </w:r>
      <w:r>
        <w:t xml:space="preserve">s, particularly these huge ones. </w:t>
      </w:r>
      <w:r>
        <w:t xml:space="preserve">It is </w:t>
      </w:r>
      <w:r>
        <w:t>not as a way of stopping them, but as a way of making sure that they are safe</w:t>
      </w:r>
      <w:r w:rsidR="00F87DF0">
        <w:t xml:space="preserve">, </w:t>
      </w:r>
      <w:r>
        <w:t>and that there is a responsible person who is named and known to the authorities</w:t>
      </w:r>
      <w:r>
        <w:t>.</w:t>
      </w:r>
      <w:r>
        <w:t xml:space="preserve"> </w:t>
      </w:r>
      <w:r w:rsidR="007878C4">
        <w:t xml:space="preserve">You </w:t>
      </w:r>
      <w:r>
        <w:t>cannot always stop young people climbing up these things</w:t>
      </w:r>
      <w:r w:rsidR="00F87DF0">
        <w:t>—t</w:t>
      </w:r>
      <w:r>
        <w:t>hey are there to be climbed</w:t>
      </w:r>
      <w:r w:rsidR="00F87DF0">
        <w:t>—</w:t>
      </w:r>
      <w:r>
        <w:t xml:space="preserve">but we need to make sure that all reasonable efforts have been made to stop that happening and </w:t>
      </w:r>
      <w:r>
        <w:t xml:space="preserve">to </w:t>
      </w:r>
      <w:r>
        <w:t>keep our children safe.</w:t>
      </w:r>
    </w:p>
    <w:p w:rsidR="00B62427" w:rsidP="00B62427">
      <w:pPr>
        <w:pStyle w:val="Question"/>
      </w:pPr>
      <w:sdt>
        <w:sdtPr>
          <w:alias w:val="Member"/>
          <w:tag w:val="&lt;Member mnisId='4494' dodsId='72275'&gt;"/>
          <w:id w:val="-797991646"/>
          <w:placeholder>
            <w:docPart w:val="DefaultPlaceholder_-1854013440"/>
          </w:placeholder>
          <w:richText/>
        </w:sdtPr>
        <w:sdtContent>
          <w:r w:rsidRPr="002348F0" w:rsidR="002348F0">
            <w:rPr>
              <w:b/>
            </w:rPr>
            <w:t>Chair:</w:t>
          </w:r>
        </w:sdtContent>
      </w:sdt>
      <w:r w:rsidR="002348F0">
        <w:t xml:space="preserve"> </w:t>
      </w:r>
      <w:r>
        <w:t xml:space="preserve">You mentioned in passing the </w:t>
      </w:r>
      <w:r w:rsidR="007878C4">
        <w:t>Executive</w:t>
      </w:r>
      <w:r>
        <w:t xml:space="preserve"> and the Government in Belfast. Is this other </w:t>
      </w:r>
      <w:r w:rsidR="002348F0">
        <w:t>interregnum</w:t>
      </w:r>
      <w:r w:rsidR="00270761">
        <w:t>,</w:t>
      </w:r>
      <w:r w:rsidR="002348F0">
        <w:t xml:space="preserve"> </w:t>
      </w:r>
      <w:r w:rsidR="00270761">
        <w:t xml:space="preserve">with the </w:t>
      </w:r>
      <w:r>
        <w:t xml:space="preserve">collapse of </w:t>
      </w:r>
      <w:r w:rsidR="002348F0">
        <w:t>Stormont</w:t>
      </w:r>
      <w:r w:rsidRPr="00270761" w:rsidR="00270761">
        <w:t xml:space="preserve"> </w:t>
      </w:r>
      <w:r w:rsidR="00270761">
        <w:t>and the absence of local political leadership,</w:t>
      </w:r>
      <w:r w:rsidR="002348F0">
        <w:t xml:space="preserve"> </w:t>
      </w:r>
      <w:r>
        <w:t>helpful to criminal gangs and groomers?</w:t>
      </w:r>
    </w:p>
    <w:p w:rsidR="002348F0" w:rsidP="002348F0">
      <w:pPr>
        <w:pStyle w:val="Answer"/>
      </w:pPr>
      <w:sdt>
        <w:sdtPr>
          <w:alias w:val="Witness"/>
          <w:id w:val="229041073"/>
          <w:placeholder>
            <w:docPart w:val="DefaultPlaceholder_-1854013440"/>
          </w:placeholder>
          <w:richText/>
        </w:sdtPr>
        <w:sdtContent>
          <w:r w:rsidRPr="00865558" w:rsidR="00865558">
            <w:rPr>
              <w:b/>
              <w:i/>
            </w:rPr>
            <w:t>Koulla Yiasouma:</w:t>
          </w:r>
        </w:sdtContent>
      </w:sdt>
      <w:r>
        <w:t xml:space="preserve"> It is </w:t>
      </w:r>
      <w:r w:rsidR="00B62427">
        <w:t xml:space="preserve">not helpful </w:t>
      </w:r>
      <w:r w:rsidR="00270761">
        <w:t xml:space="preserve">for </w:t>
      </w:r>
      <w:r w:rsidR="00B62427">
        <w:t>our children</w:t>
      </w:r>
      <w:r w:rsidR="00270761">
        <w:t>,</w:t>
      </w:r>
      <w:r w:rsidR="00B62427">
        <w:t xml:space="preserve"> young people and families. We are in a political void, and we know</w:t>
      </w:r>
      <w:r w:rsidR="0003614B">
        <w:t xml:space="preserve"> </w:t>
      </w:r>
      <w:r w:rsidR="00B62427">
        <w:t xml:space="preserve">from </w:t>
      </w:r>
      <w:r>
        <w:t xml:space="preserve">the </w:t>
      </w:r>
      <w:r w:rsidR="00B62427">
        <w:t>past</w:t>
      </w:r>
      <w:r w:rsidR="0003614B">
        <w:t xml:space="preserve"> </w:t>
      </w:r>
      <w:r w:rsidR="00B62427">
        <w:t xml:space="preserve">that any collapse of our </w:t>
      </w:r>
      <w:r>
        <w:t>G</w:t>
      </w:r>
      <w:r w:rsidR="00B62427">
        <w:t xml:space="preserve">overnment, particularly based on our green and orange divide, is </w:t>
      </w:r>
      <w:r>
        <w:t xml:space="preserve">not </w:t>
      </w:r>
      <w:r w:rsidR="00B62427">
        <w:t xml:space="preserve">helpful because </w:t>
      </w:r>
      <w:r>
        <w:t xml:space="preserve">it </w:t>
      </w:r>
      <w:r w:rsidR="00B62427">
        <w:t>polari</w:t>
      </w:r>
      <w:r>
        <w:t>s</w:t>
      </w:r>
      <w:r w:rsidR="00B62427">
        <w:t xml:space="preserve">es opinions. I am on record as saying </w:t>
      </w:r>
      <w:r>
        <w:t xml:space="preserve">that </w:t>
      </w:r>
      <w:r w:rsidR="00B62427">
        <w:t xml:space="preserve">the absence of a </w:t>
      </w:r>
      <w:r>
        <w:t>G</w:t>
      </w:r>
      <w:r w:rsidR="00B62427">
        <w:t>overnment in Northern Island is detrimental to the children and young people of Northern Ireland.</w:t>
      </w:r>
    </w:p>
    <w:p w:rsidR="002348F0" w:rsidP="002348F0">
      <w:pPr>
        <w:pStyle w:val="Question"/>
      </w:pPr>
      <w:sdt>
        <w:sdtPr>
          <w:alias w:val="Member"/>
          <w:tag w:val="&lt;Member mnisId='4827' dodsId=''&gt;"/>
          <w:id w:val="-208421311"/>
          <w:placeholder>
            <w:docPart w:val="DefaultPlaceholder_-1854013440"/>
          </w:placeholder>
          <w:richText/>
        </w:sdtPr>
        <w:sdtContent>
          <w:r w:rsidRPr="002348F0">
            <w:rPr>
              <w:b/>
            </w:rPr>
            <w:t>Claire Hanna:</w:t>
          </w:r>
        </w:sdtContent>
      </w:sdt>
      <w:r>
        <w:t xml:space="preserve"> </w:t>
      </w:r>
      <w:r w:rsidR="00B62427">
        <w:t xml:space="preserve">With regard to </w:t>
      </w:r>
      <w:r>
        <w:t>paramilitarism</w:t>
      </w:r>
      <w:r w:rsidR="00B62427">
        <w:t>, is the state</w:t>
      </w:r>
      <w:r>
        <w:t xml:space="preserve"> meeting its</w:t>
      </w:r>
      <w:r w:rsidR="00B62427">
        <w:t xml:space="preserve"> obligations under the UN </w:t>
      </w:r>
      <w:r w:rsidR="00270761">
        <w:t xml:space="preserve">Convention </w:t>
      </w:r>
      <w:r w:rsidR="00B62427">
        <w:t xml:space="preserve">on the </w:t>
      </w:r>
      <w:r w:rsidR="00270761">
        <w:t xml:space="preserve">Rights </w:t>
      </w:r>
      <w:r w:rsidR="00B62427">
        <w:t xml:space="preserve">of the </w:t>
      </w:r>
      <w:r w:rsidR="00270761">
        <w:t>Child</w:t>
      </w:r>
      <w:r>
        <w:t>?</w:t>
      </w:r>
      <w:r w:rsidR="00B62427">
        <w:t xml:space="preserve"> </w:t>
      </w:r>
      <w:r>
        <w:t>T</w:t>
      </w:r>
      <w:r w:rsidR="00B62427">
        <w:t>o what extent ha</w:t>
      </w:r>
      <w:r>
        <w:t>ve</w:t>
      </w:r>
      <w:r w:rsidR="00B62427">
        <w:t xml:space="preserve"> the Government responded effectively to the UN </w:t>
      </w:r>
      <w:r w:rsidR="00270761">
        <w:t xml:space="preserve">Committee </w:t>
      </w:r>
      <w:r w:rsidR="00B62427">
        <w:t xml:space="preserve">on the </w:t>
      </w:r>
      <w:r w:rsidR="00270761">
        <w:t xml:space="preserve">Rights </w:t>
      </w:r>
      <w:r w:rsidR="00B62427">
        <w:t xml:space="preserve">of the </w:t>
      </w:r>
      <w:r w:rsidR="00270761">
        <w:t xml:space="preserve">Child </w:t>
      </w:r>
      <w:r w:rsidR="00B62427">
        <w:t xml:space="preserve">and </w:t>
      </w:r>
      <w:r>
        <w:t xml:space="preserve">its </w:t>
      </w:r>
      <w:r w:rsidR="00B62427">
        <w:t>advice in 2016 to take immediate and effective measures to protect children from violence by non-state actors</w:t>
      </w:r>
      <w:r>
        <w:t>?</w:t>
      </w:r>
      <w:r w:rsidR="00B62427">
        <w:t xml:space="preserve"> </w:t>
      </w:r>
    </w:p>
    <w:p w:rsidR="002348F0" w:rsidP="002348F0">
      <w:pPr>
        <w:pStyle w:val="Answer"/>
      </w:pPr>
      <w:sdt>
        <w:sdtPr>
          <w:alias w:val="Witness"/>
          <w:id w:val="-334613366"/>
          <w:placeholder>
            <w:docPart w:val="DefaultPlaceholder_-1854013440"/>
          </w:placeholder>
          <w:richText/>
        </w:sdtPr>
        <w:sdtContent>
          <w:r w:rsidRPr="00865558" w:rsidR="00865558">
            <w:rPr>
              <w:b/>
              <w:i/>
            </w:rPr>
            <w:t>Koulla Yiasouma:</w:t>
          </w:r>
        </w:sdtContent>
      </w:sdt>
      <w:r>
        <w:t xml:space="preserve"> As </w:t>
      </w:r>
      <w:r w:rsidR="00CE567F">
        <w:t>Mairéad</w:t>
      </w:r>
      <w:r>
        <w:t xml:space="preserve"> has </w:t>
      </w:r>
      <w:r w:rsidR="00B62427">
        <w:t xml:space="preserve">already said, the UK Government and the rest of us will all be part of the next examination, which </w:t>
      </w:r>
      <w:r>
        <w:t xml:space="preserve">has started, </w:t>
      </w:r>
      <w:r w:rsidR="00B62427">
        <w:t>but we are in Geneva at the beginning and middle of next year.</w:t>
      </w:r>
      <w:r>
        <w:t xml:space="preserve"> W</w:t>
      </w:r>
      <w:r w:rsidR="00B62427">
        <w:t xml:space="preserve">hen it looks </w:t>
      </w:r>
      <w:r>
        <w:t xml:space="preserve">at </w:t>
      </w:r>
      <w:r w:rsidR="00B62427">
        <w:t xml:space="preserve">monitoring this particular recommendation, </w:t>
      </w:r>
      <w:r w:rsidR="00270761">
        <w:t xml:space="preserve">I think </w:t>
      </w:r>
      <w:r w:rsidR="00B62427">
        <w:t>the analys</w:t>
      </w:r>
      <w:r>
        <w:t>is</w:t>
      </w:r>
      <w:r w:rsidR="00B62427">
        <w:t xml:space="preserve"> will be,</w:t>
      </w:r>
      <w:r>
        <w:t xml:space="preserve"> “C</w:t>
      </w:r>
      <w:r w:rsidR="00B62427">
        <w:t>ould do better</w:t>
      </w:r>
      <w:r>
        <w:t>”</w:t>
      </w:r>
      <w:r w:rsidR="00B62427">
        <w:t xml:space="preserve">. </w:t>
      </w:r>
      <w:r>
        <w:t xml:space="preserve">The fact that the </w:t>
      </w:r>
      <w:r w:rsidR="00B62427">
        <w:t xml:space="preserve">police </w:t>
      </w:r>
      <w:r w:rsidR="00270761">
        <w:t xml:space="preserve">are not arresting </w:t>
      </w:r>
      <w:r>
        <w:t xml:space="preserve">and </w:t>
      </w:r>
      <w:r w:rsidR="00270761">
        <w:t xml:space="preserve">the </w:t>
      </w:r>
      <w:r>
        <w:t xml:space="preserve">PPS </w:t>
      </w:r>
      <w:r w:rsidR="00270761">
        <w:t>is</w:t>
      </w:r>
      <w:r w:rsidR="00B62427">
        <w:t xml:space="preserve"> not prosecuting these adults who are grooming our young people absolutely means that </w:t>
      </w:r>
      <w:r w:rsidR="00270761">
        <w:t xml:space="preserve">effective </w:t>
      </w:r>
      <w:r w:rsidR="00B62427">
        <w:t xml:space="preserve">measures </w:t>
      </w:r>
      <w:r w:rsidR="000F796A">
        <w:t>have not</w:t>
      </w:r>
      <w:r w:rsidR="00B62427">
        <w:t xml:space="preserve"> been</w:t>
      </w:r>
      <w:r w:rsidRPr="00270761" w:rsidR="00270761">
        <w:t xml:space="preserve"> </w:t>
      </w:r>
      <w:r w:rsidR="00270761">
        <w:t>taken</w:t>
      </w:r>
      <w:r w:rsidR="00B62427">
        <w:t>.</w:t>
      </w:r>
      <w:r w:rsidR="00270761">
        <w:t xml:space="preserve"> </w:t>
      </w:r>
    </w:p>
    <w:p w:rsidR="002348F0" w:rsidP="002348F0">
      <w:pPr>
        <w:pStyle w:val="Answer"/>
      </w:pPr>
      <w:r>
        <w:t>It is complicated</w:t>
      </w:r>
      <w:r>
        <w:t>,</w:t>
      </w:r>
      <w:r>
        <w:t xml:space="preserve"> because they are not getting the evidence to do that</w:t>
      </w:r>
      <w:r>
        <w:t>, s</w:t>
      </w:r>
      <w:r>
        <w:t xml:space="preserve">o </w:t>
      </w:r>
      <w:r w:rsidR="009836DD">
        <w:t>there is</w:t>
      </w:r>
      <w:r>
        <w:t xml:space="preserve"> a confidence issue here </w:t>
      </w:r>
      <w:r w:rsidR="00270761">
        <w:t>among</w:t>
      </w:r>
      <w:r>
        <w:t xml:space="preserve"> children</w:t>
      </w:r>
      <w:r>
        <w:t xml:space="preserve"> and</w:t>
      </w:r>
      <w:r>
        <w:t xml:space="preserve"> young people in their police service</w:t>
      </w:r>
      <w:r>
        <w:t>,</w:t>
      </w:r>
      <w:r>
        <w:t xml:space="preserve"> and that has to be addressed</w:t>
      </w:r>
      <w:r>
        <w:t>. W</w:t>
      </w:r>
      <w:r>
        <w:t xml:space="preserve">e have </w:t>
      </w:r>
      <w:r>
        <w:t xml:space="preserve">faffed </w:t>
      </w:r>
      <w:r>
        <w:t>and tinkered around that for decades</w:t>
      </w:r>
      <w:r>
        <w:t>,</w:t>
      </w:r>
      <w:r>
        <w:t xml:space="preserve"> and we need to sort that out properly</w:t>
      </w:r>
      <w:r>
        <w:t>,</w:t>
      </w:r>
      <w:r>
        <w:t xml:space="preserve"> so that the police service is the only place where </w:t>
      </w:r>
      <w:r>
        <w:t xml:space="preserve">our </w:t>
      </w:r>
      <w:r>
        <w:t>young people go to make sure that they are protected</w:t>
      </w:r>
      <w:r w:rsidR="00270761">
        <w:t xml:space="preserve"> and </w:t>
      </w:r>
      <w:r>
        <w:t xml:space="preserve">have confidence </w:t>
      </w:r>
      <w:r>
        <w:t xml:space="preserve">that </w:t>
      </w:r>
      <w:r>
        <w:t xml:space="preserve">they will be protected. </w:t>
      </w:r>
      <w:r>
        <w:t>At t</w:t>
      </w:r>
      <w:r>
        <w:t>he moment</w:t>
      </w:r>
      <w:r>
        <w:t>,</w:t>
      </w:r>
      <w:r>
        <w:t xml:space="preserve"> in these communities</w:t>
      </w:r>
      <w:r>
        <w:t>,</w:t>
      </w:r>
      <w:r>
        <w:t xml:space="preserve"> with these group</w:t>
      </w:r>
      <w:r>
        <w:t xml:space="preserve">s </w:t>
      </w:r>
      <w:r>
        <w:t xml:space="preserve">of adult perpetrators, that confidence is not </w:t>
      </w:r>
      <w:r>
        <w:t>there</w:t>
      </w:r>
      <w:r w:rsidR="00270761">
        <w:t>.</w:t>
      </w:r>
      <w:r>
        <w:t xml:space="preserve"> </w:t>
      </w:r>
      <w:r w:rsidR="00270761">
        <w:t xml:space="preserve">That </w:t>
      </w:r>
      <w:r w:rsidR="009B3440">
        <w:t>is</w:t>
      </w:r>
      <w:r>
        <w:t xml:space="preserve"> why young people are getting involved.</w:t>
      </w:r>
    </w:p>
    <w:p w:rsidR="002348F0" w:rsidP="002348F0">
      <w:pPr>
        <w:pStyle w:val="Answer"/>
      </w:pPr>
      <w:r>
        <w:t xml:space="preserve">I am not going to say that the space is clear, </w:t>
      </w:r>
      <w:r>
        <w:t xml:space="preserve">because it is not. The </w:t>
      </w:r>
      <w:r>
        <w:t xml:space="preserve">police are aware of the issue, but I do not think </w:t>
      </w:r>
      <w:r>
        <w:t xml:space="preserve">that </w:t>
      </w:r>
      <w:r>
        <w:t>the measures they are taking are sufficient.</w:t>
      </w:r>
    </w:p>
    <w:p w:rsidR="002348F0" w:rsidP="00B62427">
      <w:pPr>
        <w:pStyle w:val="Question"/>
      </w:pPr>
      <w:sdt>
        <w:sdtPr>
          <w:alias w:val="Member"/>
          <w:tag w:val="&lt;Member mnisId='4827' dodsId=''&gt;"/>
          <w:id w:val="857623068"/>
          <w:placeholder>
            <w:docPart w:val="DefaultPlaceholder_-1854013440"/>
          </w:placeholder>
          <w:richText/>
        </w:sdtPr>
        <w:sdtContent>
          <w:r w:rsidRPr="002348F0">
            <w:rPr>
              <w:b/>
            </w:rPr>
            <w:t>Claire Hanna:</w:t>
          </w:r>
        </w:sdtContent>
      </w:sdt>
      <w:r>
        <w:t xml:space="preserve"> </w:t>
      </w:r>
      <w:r w:rsidR="00B62427">
        <w:t>Are there specific measures that you would recommend?</w:t>
      </w:r>
      <w:r>
        <w:t xml:space="preserve"> </w:t>
      </w:r>
      <w:r w:rsidR="00B62427">
        <w:t xml:space="preserve">As </w:t>
      </w:r>
      <w:r>
        <w:t xml:space="preserve">you will </w:t>
      </w:r>
      <w:r w:rsidR="00B62427">
        <w:t xml:space="preserve">be aware, we had </w:t>
      </w:r>
      <w:r>
        <w:t xml:space="preserve">a </w:t>
      </w:r>
      <w:r w:rsidR="00B62427">
        <w:t>wide-ranging conversation with the PSN</w:t>
      </w:r>
      <w:r>
        <w:t>I</w:t>
      </w:r>
      <w:r w:rsidR="00B62427">
        <w:t xml:space="preserve"> last week</w:t>
      </w:r>
      <w:r w:rsidR="00270761">
        <w:t>.</w:t>
      </w:r>
      <w:r>
        <w:t xml:space="preserve"> </w:t>
      </w:r>
      <w:r w:rsidR="00270761">
        <w:t xml:space="preserve">They </w:t>
      </w:r>
      <w:r w:rsidR="00B62427">
        <w:t>share some of our frustrations</w:t>
      </w:r>
      <w:r>
        <w:t>,</w:t>
      </w:r>
      <w:r w:rsidR="00B62427">
        <w:t xml:space="preserve"> but are there specific</w:t>
      </w:r>
      <w:r>
        <w:t xml:space="preserve"> actions or initiatives?</w:t>
      </w:r>
    </w:p>
    <w:p w:rsidR="00B62427" w:rsidP="002348F0">
      <w:pPr>
        <w:pStyle w:val="Answer"/>
      </w:pPr>
      <w:sdt>
        <w:sdtPr>
          <w:alias w:val="Witness"/>
          <w:id w:val="781691990"/>
          <w:placeholder>
            <w:docPart w:val="DefaultPlaceholder_-1854013440"/>
          </w:placeholder>
          <w:richText/>
        </w:sdtPr>
        <w:sdtContent>
          <w:r w:rsidRPr="00865558" w:rsidR="00865558">
            <w:rPr>
              <w:b/>
              <w:i/>
            </w:rPr>
            <w:t>Koulla Yiasouma:</w:t>
          </w:r>
        </w:sdtContent>
      </w:sdt>
      <w:r w:rsidR="002348F0">
        <w:t xml:space="preserve"> S</w:t>
      </w:r>
      <w:r>
        <w:t>pecifically on young people</w:t>
      </w:r>
      <w:r w:rsidR="002348F0">
        <w:t>,</w:t>
      </w:r>
      <w:r>
        <w:t xml:space="preserve"> </w:t>
      </w:r>
      <w:r w:rsidR="002348F0">
        <w:t>t</w:t>
      </w:r>
      <w:r>
        <w:t xml:space="preserve">he way </w:t>
      </w:r>
      <w:r w:rsidR="002348F0">
        <w:t>that PSNI engages</w:t>
      </w:r>
      <w:r>
        <w:t xml:space="preserve"> with young people on the ground is very hit and miss. We have had pockets of really good practice and we have pockets of poor practice</w:t>
      </w:r>
      <w:r w:rsidR="002348F0">
        <w:t>.</w:t>
      </w:r>
      <w:r>
        <w:t xml:space="preserve"> </w:t>
      </w:r>
      <w:r w:rsidR="002348F0">
        <w:t>P</w:t>
      </w:r>
      <w:r>
        <w:t>articularly this group of young people would say</w:t>
      </w:r>
      <w:r w:rsidR="002348F0">
        <w:t>,</w:t>
      </w:r>
      <w:r>
        <w:t xml:space="preserve"> </w:t>
      </w:r>
      <w:r w:rsidR="002348F0">
        <w:t>“</w:t>
      </w:r>
      <w:r>
        <w:t>I have a bad name. I would never go to them if I was at risk</w:t>
      </w:r>
      <w:r w:rsidR="002348F0">
        <w:t>,</w:t>
      </w:r>
      <w:r>
        <w:t xml:space="preserve"> because they see me as that person</w:t>
      </w:r>
      <w:r w:rsidR="002348F0">
        <w:t>.</w:t>
      </w:r>
      <w:r>
        <w:t xml:space="preserve"> </w:t>
      </w:r>
      <w:r w:rsidR="002348F0">
        <w:t>T</w:t>
      </w:r>
      <w:r>
        <w:t>hey see the label and they do not see me as somebody who needs their protection</w:t>
      </w:r>
      <w:r w:rsidR="002348F0">
        <w:t>”</w:t>
      </w:r>
      <w:r>
        <w:t>.</w:t>
      </w:r>
    </w:p>
    <w:p w:rsidR="00B62427" w:rsidP="002348F0">
      <w:pPr>
        <w:pStyle w:val="Question"/>
        <w:numPr>
          <w:ilvl w:val="0"/>
          <w:numId w:val="0"/>
        </w:numPr>
        <w:ind w:left="794"/>
      </w:pPr>
      <w:r>
        <w:t xml:space="preserve">This is a conversation that </w:t>
      </w:r>
      <w:r w:rsidR="00CE567F">
        <w:t>Mairéad</w:t>
      </w:r>
      <w:r>
        <w:t xml:space="preserve"> and I, and NICCY </w:t>
      </w:r>
      <w:r>
        <w:t xml:space="preserve">and a range of </w:t>
      </w:r>
      <w:r w:rsidR="000F796A">
        <w:t>organis</w:t>
      </w:r>
      <w:r>
        <w:t>ations</w:t>
      </w:r>
      <w:r>
        <w:t>,</w:t>
      </w:r>
      <w:r>
        <w:t xml:space="preserve"> have been having </w:t>
      </w:r>
      <w:r>
        <w:t xml:space="preserve">with PSNI, saying, “You </w:t>
      </w:r>
      <w:r>
        <w:t>need to be much better at supporting your local office</w:t>
      </w:r>
      <w:r>
        <w:t>r</w:t>
      </w:r>
      <w:r>
        <w:t>s on the ground in how they engage with young people</w:t>
      </w:r>
      <w:r>
        <w:t>”,</w:t>
      </w:r>
      <w:r>
        <w:t xml:space="preserve"> </w:t>
      </w:r>
      <w:r>
        <w:t>s</w:t>
      </w:r>
      <w:r>
        <w:t xml:space="preserve">o </w:t>
      </w:r>
      <w:r>
        <w:t xml:space="preserve">that </w:t>
      </w:r>
      <w:r>
        <w:t xml:space="preserve">young people understand </w:t>
      </w:r>
      <w:r>
        <w:t xml:space="preserve">why the </w:t>
      </w:r>
      <w:r>
        <w:t xml:space="preserve">police are behaving </w:t>
      </w:r>
      <w:r>
        <w:t xml:space="preserve">how </w:t>
      </w:r>
      <w:r>
        <w:t>they are, where they are</w:t>
      </w:r>
      <w:r>
        <w:t xml:space="preserve"> more </w:t>
      </w:r>
      <w:r>
        <w:t>circums</w:t>
      </w:r>
      <w:r>
        <w:t>pect</w:t>
      </w:r>
      <w:r>
        <w:t xml:space="preserve"> in using certain powers, particularly stop and search</w:t>
      </w:r>
      <w:r w:rsidR="00A21AAC">
        <w:t>;</w:t>
      </w:r>
      <w:r>
        <w:t xml:space="preserve"> where there is a level of trust and respect between the two</w:t>
      </w:r>
      <w:r w:rsidR="00A21AAC">
        <w:t>;</w:t>
      </w:r>
      <w:r>
        <w:t xml:space="preserve"> where young people feel respected by the police and feel that the police want to protect them</w:t>
      </w:r>
      <w:r w:rsidR="00A21AAC">
        <w:t>;</w:t>
      </w:r>
      <w:r>
        <w:t xml:space="preserve"> and where the police feel that they have the trust of the young people, </w:t>
      </w:r>
      <w:r>
        <w:t xml:space="preserve">which is not </w:t>
      </w:r>
      <w:r>
        <w:t xml:space="preserve">currently </w:t>
      </w:r>
      <w:r w:rsidR="00A21AAC">
        <w:t>the case</w:t>
      </w:r>
      <w:r>
        <w:t>.</w:t>
      </w:r>
    </w:p>
    <w:p w:rsidR="00F14B91" w:rsidP="002348F0">
      <w:pPr>
        <w:pStyle w:val="Question"/>
        <w:numPr>
          <w:ilvl w:val="0"/>
          <w:numId w:val="0"/>
        </w:numPr>
        <w:ind w:left="794"/>
      </w:pPr>
      <w:r>
        <w:t xml:space="preserve">We </w:t>
      </w:r>
      <w:r w:rsidR="00B62427">
        <w:t xml:space="preserve">can talk about </w:t>
      </w:r>
      <w:r>
        <w:t xml:space="preserve">all </w:t>
      </w:r>
      <w:r w:rsidR="00B62427">
        <w:t>the big stuff, but the engagement piece</w:t>
      </w:r>
      <w:r>
        <w:t xml:space="preserve"> and</w:t>
      </w:r>
      <w:r w:rsidR="00B62427">
        <w:t xml:space="preserve"> young people in these communities seeing the </w:t>
      </w:r>
      <w:r>
        <w:t xml:space="preserve">PSNI </w:t>
      </w:r>
      <w:r w:rsidR="00B62427">
        <w:t>as the agency there to protect them needs to be built on</w:t>
      </w:r>
      <w:r>
        <w:t>,</w:t>
      </w:r>
      <w:r w:rsidR="00B62427">
        <w:t xml:space="preserve"> because</w:t>
      </w:r>
      <w:r>
        <w:t>,</w:t>
      </w:r>
      <w:r w:rsidR="00B62427">
        <w:t xml:space="preserve"> at the moment</w:t>
      </w:r>
      <w:r>
        <w:t>,</w:t>
      </w:r>
      <w:r w:rsidR="00B62427">
        <w:t xml:space="preserve"> they do not. </w:t>
      </w:r>
      <w:r>
        <w:t>W</w:t>
      </w:r>
      <w:r w:rsidR="00B62427">
        <w:t xml:space="preserve">hen they are being approached and coerced by these groups, they look up and </w:t>
      </w:r>
      <w:r w:rsidR="009836DD">
        <w:t>there is</w:t>
      </w:r>
      <w:r w:rsidR="00B62427">
        <w:t xml:space="preserve"> no one there who could stop that happening for them</w:t>
      </w:r>
      <w:r w:rsidR="00A21AAC">
        <w:t>.</w:t>
      </w:r>
      <w:r w:rsidR="00B62427">
        <w:t xml:space="preserve"> </w:t>
      </w:r>
      <w:r w:rsidR="00A21AAC">
        <w:t xml:space="preserve">That </w:t>
      </w:r>
      <w:r w:rsidR="009B3440">
        <w:t>is</w:t>
      </w:r>
      <w:r w:rsidR="00B62427">
        <w:t xml:space="preserve"> the problem. We think </w:t>
      </w:r>
      <w:r>
        <w:t xml:space="preserve">that </w:t>
      </w:r>
      <w:r w:rsidR="009836DD">
        <w:t>there is</w:t>
      </w:r>
      <w:r w:rsidR="00B62427">
        <w:t xml:space="preserve"> a choice</w:t>
      </w:r>
      <w:r>
        <w:t>,</w:t>
      </w:r>
      <w:r w:rsidR="00B62427">
        <w:t xml:space="preserve"> because I am happy to ring the police. They do not</w:t>
      </w:r>
      <w:r>
        <w:t xml:space="preserve">, </w:t>
      </w:r>
      <w:r w:rsidR="00B62427">
        <w:t xml:space="preserve">because they have nothing that leads them to believe </w:t>
      </w:r>
      <w:r>
        <w:t xml:space="preserve">that </w:t>
      </w:r>
      <w:r w:rsidR="00B62427">
        <w:t>the police will take them seriously.</w:t>
      </w:r>
    </w:p>
    <w:p w:rsidR="00B62427" w:rsidP="00F14B91">
      <w:pPr>
        <w:pStyle w:val="Question"/>
      </w:pPr>
      <w:sdt>
        <w:sdtPr>
          <w:alias w:val="Member"/>
          <w:tag w:val="&lt;Member mnisId='4494' dodsId='72275'&gt;"/>
          <w:id w:val="616409356"/>
          <w:placeholder>
            <w:docPart w:val="DefaultPlaceholder_-1854013440"/>
          </w:placeholder>
          <w:richText/>
        </w:sdtPr>
        <w:sdtContent>
          <w:r w:rsidRPr="00F14B91" w:rsidR="00F14B91">
            <w:rPr>
              <w:b/>
            </w:rPr>
            <w:t>Chair:</w:t>
          </w:r>
        </w:sdtContent>
      </w:sdt>
      <w:r w:rsidR="00F14B91">
        <w:t xml:space="preserve"> Of course, it is </w:t>
      </w:r>
      <w:r>
        <w:t>not only the police</w:t>
      </w:r>
      <w:r w:rsidR="00F14B91">
        <w:t xml:space="preserve"> who </w:t>
      </w:r>
      <w:r>
        <w:t xml:space="preserve">can help, is it? What are </w:t>
      </w:r>
      <w:r w:rsidR="00F14B91">
        <w:t>c</w:t>
      </w:r>
      <w:r>
        <w:t>hurch and faith leaders doing? What is their role?</w:t>
      </w:r>
    </w:p>
    <w:p w:rsidR="00F14B91" w:rsidP="00F14B91">
      <w:pPr>
        <w:pStyle w:val="Answer"/>
      </w:pPr>
      <w:sdt>
        <w:sdtPr>
          <w:alias w:val="Witness"/>
          <w:id w:val="-260992511"/>
          <w:placeholder>
            <w:docPart w:val="DefaultPlaceholder_-1854013440"/>
          </w:placeholder>
          <w:richText/>
        </w:sdtPr>
        <w:sdtContent>
          <w:r w:rsidRPr="00865558" w:rsidR="00865558">
            <w:rPr>
              <w:b/>
              <w:i/>
            </w:rPr>
            <w:t>Koulla Yiasouma:</w:t>
          </w:r>
        </w:sdtContent>
      </w:sdt>
      <w:r w:rsidR="00B62427">
        <w:t xml:space="preserve"> </w:t>
      </w:r>
      <w:r>
        <w:t>S</w:t>
      </w:r>
      <w:r w:rsidR="00B62427">
        <w:t xml:space="preserve">ome of the best </w:t>
      </w:r>
      <w:r>
        <w:t xml:space="preserve">youth work that </w:t>
      </w:r>
      <w:r w:rsidR="00B62427">
        <w:t xml:space="preserve">we are seeing is from faith-based groups </w:t>
      </w:r>
      <w:r>
        <w:t xml:space="preserve">and </w:t>
      </w:r>
      <w:r w:rsidR="00B62427">
        <w:t>from youth clubs attached to local churches. There can be no doubt that</w:t>
      </w:r>
      <w:r>
        <w:t>,</w:t>
      </w:r>
      <w:r w:rsidR="00B62427">
        <w:t xml:space="preserve"> on the ground</w:t>
      </w:r>
      <w:r>
        <w:t>,</w:t>
      </w:r>
      <w:r w:rsidR="00B62427">
        <w:t xml:space="preserve"> churches and faith </w:t>
      </w:r>
      <w:r w:rsidR="000F796A">
        <w:t>organis</w:t>
      </w:r>
      <w:r w:rsidR="00B62427">
        <w:t xml:space="preserve">ations are </w:t>
      </w:r>
      <w:r>
        <w:t xml:space="preserve">seen </w:t>
      </w:r>
      <w:r w:rsidR="00B62427">
        <w:t xml:space="preserve">as places of sanctuary. </w:t>
      </w:r>
      <w:r w:rsidR="00A21AAC">
        <w:t xml:space="preserve">As for whether </w:t>
      </w:r>
      <w:r w:rsidR="00B62427">
        <w:t xml:space="preserve">I have seen enough of the leaders of the churches speaking out on this issue, I would say I </w:t>
      </w:r>
      <w:r w:rsidR="000F796A">
        <w:t>have not</w:t>
      </w:r>
      <w:r w:rsidR="00B62427">
        <w:t>, but I may have missed it.</w:t>
      </w:r>
    </w:p>
    <w:p w:rsidR="00B62427" w:rsidP="00F14B91">
      <w:pPr>
        <w:pStyle w:val="Answer"/>
      </w:pPr>
      <w:r>
        <w:t xml:space="preserve">I do not think </w:t>
      </w:r>
      <w:r w:rsidR="00F14B91">
        <w:t xml:space="preserve">that </w:t>
      </w:r>
      <w:r>
        <w:t xml:space="preserve">the </w:t>
      </w:r>
      <w:r w:rsidR="00D37840">
        <w:t>C</w:t>
      </w:r>
      <w:r>
        <w:t>hurch is absent</w:t>
      </w:r>
      <w:r w:rsidR="00F14B91">
        <w:t>,</w:t>
      </w:r>
      <w:r>
        <w:t xml:space="preserve"> because faith is so big in Northern Ireland</w:t>
      </w:r>
      <w:r w:rsidR="00D37840">
        <w:t>—</w:t>
      </w:r>
      <w:r>
        <w:t xml:space="preserve">not just </w:t>
      </w:r>
      <w:r w:rsidR="00442E28">
        <w:t>Protestant</w:t>
      </w:r>
      <w:r w:rsidR="00F14B91">
        <w:t xml:space="preserve"> and</w:t>
      </w:r>
      <w:r>
        <w:t xml:space="preserve"> Catholic but across all our faith communities.</w:t>
      </w:r>
      <w:r w:rsidR="00F14B91">
        <w:t xml:space="preserve"> O</w:t>
      </w:r>
      <w:r>
        <w:t>n the ground</w:t>
      </w:r>
      <w:r w:rsidR="00F14B91">
        <w:t>,</w:t>
      </w:r>
      <w:r>
        <w:t xml:space="preserve"> </w:t>
      </w:r>
      <w:r w:rsidR="009836DD">
        <w:t>there is</w:t>
      </w:r>
      <w:r>
        <w:t xml:space="preserve"> some really good work going on by the churches</w:t>
      </w:r>
      <w:r w:rsidR="00F14B91">
        <w:t>.</w:t>
      </w:r>
      <w:r>
        <w:t xml:space="preserve"> </w:t>
      </w:r>
      <w:r w:rsidR="00F14B91">
        <w:t xml:space="preserve">I am </w:t>
      </w:r>
      <w:r>
        <w:t>not seeing that elevated outside of some really good priests and clergy saying the right thing</w:t>
      </w:r>
      <w:r w:rsidR="00F14B91">
        <w:t>.</w:t>
      </w:r>
      <w:r>
        <w:t xml:space="preserve"> </w:t>
      </w:r>
      <w:r w:rsidR="00F14B91">
        <w:t>W</w:t>
      </w:r>
      <w:r>
        <w:t>e can name them</w:t>
      </w:r>
      <w:r w:rsidR="00F14B91">
        <w:t>,</w:t>
      </w:r>
      <w:r>
        <w:t xml:space="preserve"> </w:t>
      </w:r>
      <w:r w:rsidR="00F14B91">
        <w:t>b</w:t>
      </w:r>
      <w:r>
        <w:t xml:space="preserve">ut I am not seeing the leaders of the church stepping up as much as I would like in </w:t>
      </w:r>
      <w:r w:rsidR="00F14B91">
        <w:t>this, I think</w:t>
      </w:r>
      <w:r>
        <w:t xml:space="preserve"> it is fair to say.</w:t>
      </w:r>
    </w:p>
    <w:p w:rsidR="003C4D9E" w:rsidP="00B62427">
      <w:pPr>
        <w:pStyle w:val="Question"/>
      </w:pPr>
      <w:sdt>
        <w:sdtPr>
          <w:alias w:val="Member"/>
          <w:tag w:val="&lt;Member mnisId='4494' dodsId='72275'&gt;"/>
          <w:id w:val="1782906091"/>
          <w:placeholder>
            <w:docPart w:val="DefaultPlaceholder_-1854013440"/>
          </w:placeholder>
          <w:richText/>
        </w:sdtPr>
        <w:sdtContent>
          <w:r w:rsidRPr="003C4D9E" w:rsidR="00F14B91">
            <w:rPr>
              <w:b/>
            </w:rPr>
            <w:t>Chair:</w:t>
          </w:r>
        </w:sdtContent>
      </w:sdt>
      <w:r w:rsidR="00F14B91">
        <w:t xml:space="preserve"> </w:t>
      </w:r>
      <w:r w:rsidR="00B62427">
        <w:t>Can I take you back to your compelling thesis with regard to poverty</w:t>
      </w:r>
      <w:r w:rsidR="00F14B91">
        <w:t>?</w:t>
      </w:r>
      <w:r w:rsidR="00B62427">
        <w:t xml:space="preserve"> </w:t>
      </w:r>
      <w:r w:rsidR="00F14B91">
        <w:t>I</w:t>
      </w:r>
      <w:r w:rsidR="00B62427">
        <w:t xml:space="preserve">f it takes people out of poverty, you foster the spark of aspiration, you provide a good </w:t>
      </w:r>
      <w:r w:rsidR="006447D2">
        <w:t>education and so on; t</w:t>
      </w:r>
      <w:r w:rsidR="009B3440">
        <w:t>hat is</w:t>
      </w:r>
      <w:r w:rsidR="00B62427">
        <w:t xml:space="preserve"> the </w:t>
      </w:r>
      <w:r w:rsidR="00D502D8">
        <w:t xml:space="preserve">route </w:t>
      </w:r>
      <w:r w:rsidR="00B62427">
        <w:t>out</w:t>
      </w:r>
      <w:r w:rsidR="00D502D8">
        <w:t xml:space="preserve">, </w:t>
      </w:r>
      <w:r w:rsidR="00B62427">
        <w:t xml:space="preserve">for </w:t>
      </w:r>
      <w:r w:rsidR="004629C7">
        <w:t>want</w:t>
      </w:r>
      <w:r w:rsidR="00B62427">
        <w:t xml:space="preserve"> of a better phrase.</w:t>
      </w:r>
    </w:p>
    <w:p w:rsidR="003C4D9E" w:rsidP="003C4D9E">
      <w:pPr>
        <w:pStyle w:val="Question"/>
        <w:numPr>
          <w:ilvl w:val="0"/>
          <w:numId w:val="0"/>
        </w:numPr>
        <w:ind w:left="794"/>
      </w:pPr>
      <w:r>
        <w:t>T</w:t>
      </w:r>
      <w:r w:rsidR="00B62427">
        <w:t>hese groomers</w:t>
      </w:r>
      <w:r>
        <w:t xml:space="preserve"> and</w:t>
      </w:r>
      <w:r w:rsidR="00B62427">
        <w:t xml:space="preserve"> criminals</w:t>
      </w:r>
      <w:r>
        <w:t xml:space="preserve"> are the sort of people who </w:t>
      </w:r>
      <w:r w:rsidR="00B62427">
        <w:t>sit behind the electronic gates with their personali</w:t>
      </w:r>
      <w:r>
        <w:t>s</w:t>
      </w:r>
      <w:r w:rsidR="00B62427">
        <w:t xml:space="preserve">ed number </w:t>
      </w:r>
      <w:r>
        <w:t>plate</w:t>
      </w:r>
      <w:r w:rsidR="00B62427">
        <w:t xml:space="preserve"> </w:t>
      </w:r>
      <w:r>
        <w:t xml:space="preserve">and have </w:t>
      </w:r>
      <w:r w:rsidR="00B62427">
        <w:t>never paid tax in their lives</w:t>
      </w:r>
      <w:r>
        <w:t>.</w:t>
      </w:r>
      <w:r w:rsidR="00B62427">
        <w:t xml:space="preserve"> </w:t>
      </w:r>
      <w:r>
        <w:t>T</w:t>
      </w:r>
      <w:r w:rsidR="00B62427">
        <w:t xml:space="preserve">hey will not tolerate that vacuum, </w:t>
      </w:r>
      <w:r>
        <w:t>will they, s</w:t>
      </w:r>
      <w:r w:rsidR="00B62427">
        <w:t>o what happens in that instance</w:t>
      </w:r>
      <w:r>
        <w:t>?</w:t>
      </w:r>
      <w:r w:rsidR="00B62427">
        <w:t xml:space="preserve"> </w:t>
      </w:r>
      <w:r>
        <w:t>I</w:t>
      </w:r>
      <w:r w:rsidR="00B62427">
        <w:t>f the cohort from which they recruit is so diminished as to make it not sufficiently large for them to undertake their criminal activity</w:t>
      </w:r>
      <w:r>
        <w:t>,</w:t>
      </w:r>
      <w:r w:rsidR="00B62427">
        <w:t xml:space="preserve"> </w:t>
      </w:r>
      <w:r>
        <w:t>t</w:t>
      </w:r>
      <w:r w:rsidR="00B62427">
        <w:t xml:space="preserve">hey do not just give up, </w:t>
      </w:r>
      <w:r>
        <w:t>and g</w:t>
      </w:r>
      <w:r w:rsidR="00B62427">
        <w:t>o and get a nine</w:t>
      </w:r>
      <w:r w:rsidR="006447D2">
        <w:t>-</w:t>
      </w:r>
      <w:r>
        <w:t>to</w:t>
      </w:r>
      <w:r w:rsidR="006447D2">
        <w:t>-</w:t>
      </w:r>
      <w:r w:rsidR="00B62427">
        <w:t>five</w:t>
      </w:r>
      <w:r w:rsidR="008409C7">
        <w:t xml:space="preserve"> job</w:t>
      </w:r>
      <w:r w:rsidR="00B62427">
        <w:t xml:space="preserve">, </w:t>
      </w:r>
      <w:r>
        <w:t>PAYE</w:t>
      </w:r>
      <w:r w:rsidR="00B62427">
        <w:t xml:space="preserve"> </w:t>
      </w:r>
      <w:r>
        <w:t xml:space="preserve">and </w:t>
      </w:r>
      <w:r w:rsidR="00B62427">
        <w:t>all the rest of it</w:t>
      </w:r>
      <w:r w:rsidR="006447D2">
        <w:t>, do they</w:t>
      </w:r>
      <w:r w:rsidR="00EC1010">
        <w:t>?</w:t>
      </w:r>
      <w:r w:rsidR="00B62427">
        <w:t xml:space="preserve"> </w:t>
      </w:r>
      <w:r>
        <w:t>T</w:t>
      </w:r>
      <w:r w:rsidR="00B62427">
        <w:t>hey go and find other people to fill that vacuum.</w:t>
      </w:r>
    </w:p>
    <w:p w:rsidR="00B62427" w:rsidP="003C4D9E">
      <w:pPr>
        <w:pStyle w:val="Question"/>
        <w:numPr>
          <w:ilvl w:val="0"/>
          <w:numId w:val="0"/>
        </w:numPr>
        <w:ind w:left="794"/>
      </w:pPr>
      <w:r>
        <w:t>T</w:t>
      </w:r>
      <w:r w:rsidR="009836DD">
        <w:t>here is</w:t>
      </w:r>
      <w:r>
        <w:t xml:space="preserve"> always going to be a residual group of people who are vulnerable. Their vulnerability may come from poverty</w:t>
      </w:r>
      <w:r>
        <w:t xml:space="preserve"> or </w:t>
      </w:r>
      <w:r>
        <w:t xml:space="preserve">from other </w:t>
      </w:r>
      <w:r w:rsidR="008409C7">
        <w:t>sources</w:t>
      </w:r>
      <w:r>
        <w:t>. Is there a risk that it just leads on to people</w:t>
      </w:r>
      <w:r w:rsidR="008409C7">
        <w:t xml:space="preserve"> </w:t>
      </w:r>
      <w:r>
        <w:t>trafficking in order for them to continue to lead their high</w:t>
      </w:r>
      <w:r>
        <w:t>-</w:t>
      </w:r>
      <w:r>
        <w:t>quality but entirely illegal lifestyles</w:t>
      </w:r>
      <w:r>
        <w:t>?</w:t>
      </w:r>
      <w:r>
        <w:t xml:space="preserve"> </w:t>
      </w:r>
      <w:r>
        <w:t>C</w:t>
      </w:r>
      <w:r>
        <w:t>ould you say just a word or two about any concerns you have now about people</w:t>
      </w:r>
      <w:r w:rsidR="008409C7">
        <w:t xml:space="preserve"> </w:t>
      </w:r>
      <w:r>
        <w:t>trafficking?</w:t>
      </w:r>
    </w:p>
    <w:p w:rsidR="00B62427" w:rsidP="003C4D9E">
      <w:pPr>
        <w:pStyle w:val="Answer"/>
      </w:pPr>
      <w:sdt>
        <w:sdtPr>
          <w:alias w:val="Witness"/>
          <w:id w:val="1638915141"/>
          <w:placeholder>
            <w:docPart w:val="DefaultPlaceholder_-1854013440"/>
          </w:placeholder>
          <w:richText/>
        </w:sdtPr>
        <w:sdtContent>
          <w:r w:rsidRPr="00865558" w:rsidR="00865558">
            <w:rPr>
              <w:b/>
              <w:i/>
            </w:rPr>
            <w:t>Koulla Yiasouma:</w:t>
          </w:r>
        </w:sdtContent>
      </w:sdt>
      <w:r w:rsidR="003C4D9E">
        <w:t xml:space="preserve"> You posit an interesting thesis. Y</w:t>
      </w:r>
      <w:r>
        <w:t xml:space="preserve">ou talked about illegal activity. </w:t>
      </w:r>
      <w:r w:rsidR="003C4D9E">
        <w:t>If someone is doing illegal activity, w</w:t>
      </w:r>
      <w:r>
        <w:t xml:space="preserve">e have a criminal justice system that should be better at responding to that. </w:t>
      </w:r>
      <w:r w:rsidR="003C4D9E">
        <w:t>T</w:t>
      </w:r>
      <w:r w:rsidR="009B3440">
        <w:t>hat is</w:t>
      </w:r>
      <w:r>
        <w:t xml:space="preserve"> why, as I said earlier, working with young people can only go alongside if we</w:t>
      </w:r>
      <w:r w:rsidR="003C4D9E">
        <w:t xml:space="preserve"> </w:t>
      </w:r>
      <w:r w:rsidR="00EC1010">
        <w:t xml:space="preserve">get </w:t>
      </w:r>
      <w:r w:rsidR="003C4D9E">
        <w:t xml:space="preserve">the </w:t>
      </w:r>
      <w:r>
        <w:t xml:space="preserve">perpetrators </w:t>
      </w:r>
      <w:r w:rsidR="003C4D9E">
        <w:t xml:space="preserve">and their </w:t>
      </w:r>
      <w:r>
        <w:t>groomers off the street. I am hoping that they are not behind their gated lock</w:t>
      </w:r>
      <w:r w:rsidR="003C4D9E">
        <w:t>ed</w:t>
      </w:r>
      <w:r>
        <w:t xml:space="preserve"> doors. I am hoping </w:t>
      </w:r>
      <w:r w:rsidR="003C4D9E">
        <w:t xml:space="preserve">that </w:t>
      </w:r>
      <w:r>
        <w:t>they are behind the lock</w:t>
      </w:r>
      <w:r w:rsidR="003C4D9E">
        <w:t>ed</w:t>
      </w:r>
      <w:r>
        <w:t xml:space="preserve"> doors of the prison. </w:t>
      </w:r>
      <w:r w:rsidR="003C4D9E">
        <w:t>W</w:t>
      </w:r>
      <w:r>
        <w:t>e need a criminal justice system that is</w:t>
      </w:r>
      <w:r w:rsidR="003C4D9E">
        <w:t>,</w:t>
      </w:r>
      <w:r w:rsidR="00865558">
        <w:t xml:space="preserve"> </w:t>
      </w:r>
      <w:r w:rsidR="003C4D9E">
        <w:t>like I said,</w:t>
      </w:r>
      <w:r>
        <w:t xml:space="preserve"> able to disrupt and prosecute these people.</w:t>
      </w:r>
      <w:r w:rsidR="003C4D9E">
        <w:t xml:space="preserve"> Y</w:t>
      </w:r>
      <w:r>
        <w:t>ou cannot do one without the other</w:t>
      </w:r>
      <w:r w:rsidR="003C4D9E">
        <w:t>,</w:t>
      </w:r>
      <w:r>
        <w:t xml:space="preserve"> because, as you say, if you create a vacuum</w:t>
      </w:r>
      <w:r w:rsidR="003C4D9E">
        <w:t>,</w:t>
      </w:r>
      <w:r>
        <w:t xml:space="preserve"> they </w:t>
      </w:r>
      <w:r w:rsidR="003C4D9E">
        <w:t xml:space="preserve">will find other </w:t>
      </w:r>
      <w:r w:rsidR="00EC1010">
        <w:t>v</w:t>
      </w:r>
      <w:r>
        <w:t>ictims.</w:t>
      </w:r>
    </w:p>
    <w:p w:rsidR="00B62427" w:rsidP="003C4D9E">
      <w:pPr>
        <w:pStyle w:val="Question"/>
      </w:pPr>
      <w:sdt>
        <w:sdtPr>
          <w:alias w:val="Member"/>
          <w:tag w:val="&lt;Member mnisId='4494' dodsId='72275'&gt;"/>
          <w:id w:val="-517926540"/>
          <w:placeholder>
            <w:docPart w:val="DefaultPlaceholder_-1854013440"/>
          </w:placeholder>
          <w:richText/>
        </w:sdtPr>
        <w:sdtContent>
          <w:r w:rsidRPr="003C4D9E" w:rsidR="003C4D9E">
            <w:rPr>
              <w:b/>
            </w:rPr>
            <w:t>Chair:</w:t>
          </w:r>
        </w:sdtContent>
      </w:sdt>
      <w:r w:rsidR="003C4D9E">
        <w:t xml:space="preserve"> We are all familiar with the phrase “</w:t>
      </w:r>
      <w:r>
        <w:t xml:space="preserve">nature </w:t>
      </w:r>
      <w:r w:rsidR="003C4D9E">
        <w:t xml:space="preserve">abhors a </w:t>
      </w:r>
      <w:r>
        <w:t>vacuum</w:t>
      </w:r>
      <w:r w:rsidR="003C4D9E">
        <w:t>”</w:t>
      </w:r>
      <w:r>
        <w:t>. We could take all current practitioners off the streets and put them behind bars</w:t>
      </w:r>
      <w:r w:rsidR="003C4D9E">
        <w:t>.</w:t>
      </w:r>
      <w:r>
        <w:t xml:space="preserve"> </w:t>
      </w:r>
      <w:r w:rsidR="003C4D9E">
        <w:t>A</w:t>
      </w:r>
      <w:r>
        <w:t xml:space="preserve">s sure as night </w:t>
      </w:r>
      <w:r w:rsidR="003C4D9E">
        <w:t xml:space="preserve">follows </w:t>
      </w:r>
      <w:r>
        <w:t>day</w:t>
      </w:r>
      <w:r w:rsidR="003C4D9E">
        <w:t>,</w:t>
      </w:r>
      <w:r>
        <w:t xml:space="preserve"> somebody is going to come along to fill the gap.</w:t>
      </w:r>
    </w:p>
    <w:p w:rsidR="003C4D9E" w:rsidP="003C4D9E">
      <w:pPr>
        <w:pStyle w:val="Answer"/>
      </w:pPr>
      <w:sdt>
        <w:sdtPr>
          <w:alias w:val="Witness"/>
          <w:id w:val="1576777595"/>
          <w:placeholder>
            <w:docPart w:val="DefaultPlaceholder_-1854013440"/>
          </w:placeholder>
          <w:richText/>
        </w:sdtPr>
        <w:sdtContent>
          <w:r w:rsidRPr="00865558" w:rsidR="00865558">
            <w:rPr>
              <w:b/>
              <w:i/>
            </w:rPr>
            <w:t>Koulla Yiasouma:</w:t>
          </w:r>
        </w:sdtContent>
      </w:sdt>
      <w:r>
        <w:t xml:space="preserve"> T</w:t>
      </w:r>
      <w:r w:rsidR="009836DD">
        <w:t>here is</w:t>
      </w:r>
      <w:r w:rsidR="00B62427">
        <w:t xml:space="preserve"> only so much</w:t>
      </w:r>
      <w:r>
        <w:t>. L</w:t>
      </w:r>
      <w:r w:rsidR="009836DD">
        <w:t>et us</w:t>
      </w:r>
      <w:r w:rsidR="00B62427">
        <w:t xml:space="preserve"> try </w:t>
      </w:r>
      <w:r>
        <w:t xml:space="preserve">to </w:t>
      </w:r>
      <w:r w:rsidR="00B62427">
        <w:t>take them off the street</w:t>
      </w:r>
      <w:r>
        <w:t>s</w:t>
      </w:r>
      <w:r w:rsidR="00B62427">
        <w:t xml:space="preserve">, shall we? </w:t>
      </w:r>
      <w:r>
        <w:t>T</w:t>
      </w:r>
      <w:r w:rsidR="00B62427">
        <w:t xml:space="preserve">hat sounded a little </w:t>
      </w:r>
      <w:r>
        <w:t>bit aggressive, but I did not mean it to.</w:t>
      </w:r>
    </w:p>
    <w:p w:rsidR="003C4D9E" w:rsidP="003C4D9E">
      <w:pPr>
        <w:pStyle w:val="Question"/>
        <w:numPr>
          <w:ilvl w:val="0"/>
          <w:numId w:val="0"/>
        </w:numPr>
        <w:ind w:left="794"/>
      </w:pPr>
      <w:sdt>
        <w:sdtPr>
          <w:alias w:val="Member"/>
          <w:tag w:val="&lt;Member mnisId='4494' dodsId='72275'&gt;"/>
          <w:id w:val="-1485763549"/>
          <w:placeholder>
            <w:docPart w:val="DefaultPlaceholder_-1854013440"/>
          </w:placeholder>
          <w:richText/>
        </w:sdtPr>
        <w:sdtContent>
          <w:r w:rsidRPr="003C4D9E">
            <w:rPr>
              <w:b/>
            </w:rPr>
            <w:t>Chair:</w:t>
          </w:r>
        </w:sdtContent>
      </w:sdt>
      <w:r>
        <w:t xml:space="preserve"> You can sound as aggressive as you like. I like it.</w:t>
      </w:r>
    </w:p>
    <w:p w:rsidR="003C4D9E" w:rsidP="003C4D9E">
      <w:pPr>
        <w:pStyle w:val="Answer"/>
      </w:pPr>
      <w:sdt>
        <w:sdtPr>
          <w:alias w:val="Witness"/>
          <w:id w:val="-2000110845"/>
          <w:placeholder>
            <w:docPart w:val="DefaultPlaceholder_-1854013440"/>
          </w:placeholder>
          <w:richText/>
        </w:sdtPr>
        <w:sdtContent>
          <w:r w:rsidRPr="00865558" w:rsidR="00865558">
            <w:rPr>
              <w:b/>
              <w:i/>
            </w:rPr>
            <w:t>Koulla Yiasouma:</w:t>
          </w:r>
        </w:sdtContent>
      </w:sdt>
      <w:r>
        <w:t xml:space="preserve"> I am being assertive, not aggressive.</w:t>
      </w:r>
    </w:p>
    <w:p w:rsidR="003C4D9E" w:rsidP="003C4D9E">
      <w:pPr>
        <w:pStyle w:val="Question"/>
        <w:numPr>
          <w:ilvl w:val="0"/>
          <w:numId w:val="0"/>
        </w:numPr>
        <w:ind w:left="794"/>
      </w:pPr>
      <w:sdt>
        <w:sdtPr>
          <w:alias w:val="Member"/>
          <w:tag w:val="&lt;Member mnisId='4494' dodsId='72275'&gt;"/>
          <w:id w:val="-673269782"/>
          <w:placeholder>
            <w:docPart w:val="DefaultPlaceholder_-1854013440"/>
          </w:placeholder>
          <w:richText/>
        </w:sdtPr>
        <w:sdtContent>
          <w:r w:rsidRPr="003C4D9E">
            <w:rPr>
              <w:b/>
            </w:rPr>
            <w:t>Chair:</w:t>
          </w:r>
        </w:sdtContent>
      </w:sdt>
      <w:r>
        <w:t xml:space="preserve"> Go on</w:t>
      </w:r>
      <w:r w:rsidR="008409C7">
        <w:t>—</w:t>
      </w:r>
      <w:r>
        <w:t>assert away.</w:t>
      </w:r>
    </w:p>
    <w:p w:rsidR="003C4D9E" w:rsidP="003C4D9E">
      <w:pPr>
        <w:pStyle w:val="Answer"/>
      </w:pPr>
      <w:sdt>
        <w:sdtPr>
          <w:alias w:val="Witness"/>
          <w:id w:val="959377858"/>
          <w:placeholder>
            <w:docPart w:val="DefaultPlaceholder_-1854013440"/>
          </w:placeholder>
          <w:richText/>
        </w:sdtPr>
        <w:sdtContent>
          <w:r w:rsidRPr="00865558" w:rsidR="00865558">
            <w:rPr>
              <w:b/>
              <w:i/>
            </w:rPr>
            <w:t>Koulla Yiasouma:</w:t>
          </w:r>
        </w:sdtContent>
      </w:sdt>
      <w:r>
        <w:t xml:space="preserve"> </w:t>
      </w:r>
      <w:r w:rsidR="00B62427">
        <w:t xml:space="preserve">The issue for me is </w:t>
      </w:r>
      <w:r>
        <w:t xml:space="preserve">that </w:t>
      </w:r>
      <w:r w:rsidR="00B62427">
        <w:t xml:space="preserve">we </w:t>
      </w:r>
      <w:r w:rsidR="000F796A">
        <w:t>have not</w:t>
      </w:r>
      <w:r w:rsidR="00B62427">
        <w:t xml:space="preserve"> done this as well as we could. </w:t>
      </w:r>
      <w:r w:rsidR="009836DD">
        <w:t>Let us</w:t>
      </w:r>
      <w:r w:rsidR="00B62427">
        <w:t xml:space="preserve"> see how much of a vacuum is created</w:t>
      </w:r>
      <w:r>
        <w:t>.</w:t>
      </w:r>
      <w:r w:rsidR="00B62427">
        <w:t xml:space="preserve"> </w:t>
      </w:r>
      <w:r>
        <w:t>I</w:t>
      </w:r>
      <w:r w:rsidR="00B62427">
        <w:t xml:space="preserve">f we have a society that has </w:t>
      </w:r>
      <w:r>
        <w:t xml:space="preserve">fewer </w:t>
      </w:r>
      <w:r w:rsidR="00B62427">
        <w:t>vulnerable people in it, they are less likely to want the drugs</w:t>
      </w:r>
      <w:r>
        <w:t>.</w:t>
      </w:r>
      <w:r w:rsidR="00B62427">
        <w:t xml:space="preserve"> </w:t>
      </w:r>
      <w:r>
        <w:t xml:space="preserve">We </w:t>
      </w:r>
      <w:r w:rsidR="00EC1010">
        <w:t xml:space="preserve">will </w:t>
      </w:r>
      <w:r w:rsidR="00B62427">
        <w:t xml:space="preserve">also </w:t>
      </w:r>
      <w:r>
        <w:t xml:space="preserve">be </w:t>
      </w:r>
      <w:r w:rsidR="00B62427">
        <w:t>cutting off the demand</w:t>
      </w:r>
      <w:r>
        <w:t>.</w:t>
      </w:r>
      <w:r w:rsidR="00B62427">
        <w:t xml:space="preserve"> </w:t>
      </w:r>
      <w:r>
        <w:t>I</w:t>
      </w:r>
      <w:r w:rsidR="00B62427">
        <w:t>f we work to reduce vulnerability, we are cutting off the demand.</w:t>
      </w:r>
      <w:r>
        <w:t xml:space="preserve"> I</w:t>
      </w:r>
      <w:r w:rsidR="00B62427">
        <w:t xml:space="preserve">f we work to have a more effective criminal justice system that is able to identify these perpetrators and bring them to book, we are cutting off the supply. </w:t>
      </w:r>
      <w:r>
        <w:t>I</w:t>
      </w:r>
      <w:r w:rsidR="00B62427">
        <w:t>f we can do both together</w:t>
      </w:r>
      <w:r>
        <w:t>,</w:t>
      </w:r>
      <w:r w:rsidR="00B62427">
        <w:t xml:space="preserve"> </w:t>
      </w:r>
      <w:r w:rsidR="009836DD">
        <w:t>let us</w:t>
      </w:r>
      <w:r w:rsidR="00B62427">
        <w:t xml:space="preserve"> see what we come out </w:t>
      </w:r>
      <w:r>
        <w:t xml:space="preserve">with </w:t>
      </w:r>
      <w:r w:rsidR="00B62427">
        <w:t>at the other end.</w:t>
      </w:r>
    </w:p>
    <w:p w:rsidR="00B62427" w:rsidP="003C4D9E">
      <w:pPr>
        <w:pStyle w:val="Answer"/>
      </w:pPr>
      <w:r>
        <w:t xml:space="preserve">Yes, it may be like a </w:t>
      </w:r>
      <w:r w:rsidR="003C4D9E">
        <w:t xml:space="preserve">whac-a-mole, </w:t>
      </w:r>
      <w:r>
        <w:t>where you are just hitting</w:t>
      </w:r>
      <w:r w:rsidR="003C4D9E">
        <w:t>.</w:t>
      </w:r>
      <w:r>
        <w:t xml:space="preserve"> </w:t>
      </w:r>
      <w:r w:rsidR="003C4D9E">
        <w:t>W</w:t>
      </w:r>
      <w:r>
        <w:t xml:space="preserve">e can see where the weaknesses are at the moment. If </w:t>
      </w:r>
      <w:r w:rsidR="003C4D9E">
        <w:t xml:space="preserve">we </w:t>
      </w:r>
      <w:r w:rsidR="008409C7">
        <w:t xml:space="preserve">can be </w:t>
      </w:r>
      <w:r>
        <w:t>better at it</w:t>
      </w:r>
      <w:r w:rsidR="003C4D9E">
        <w:t>,</w:t>
      </w:r>
      <w:r>
        <w:t xml:space="preserve"> we should give it a go. </w:t>
      </w:r>
      <w:r w:rsidR="009836DD">
        <w:t>Let us</w:t>
      </w:r>
      <w:r>
        <w:t xml:space="preserve"> be confident that we are doing everything we can. </w:t>
      </w:r>
      <w:r w:rsidR="009836DD">
        <w:t>Let us</w:t>
      </w:r>
      <w:r>
        <w:t xml:space="preserve"> see what happens with that vacuum</w:t>
      </w:r>
      <w:r w:rsidR="003C4D9E">
        <w:t>,</w:t>
      </w:r>
      <w:r>
        <w:t xml:space="preserve"> because it may be smaller than we think it would be and</w:t>
      </w:r>
      <w:r w:rsidR="003C4D9E">
        <w:t xml:space="preserve">, </w:t>
      </w:r>
      <w:r>
        <w:t>therefore</w:t>
      </w:r>
      <w:r w:rsidR="003C4D9E">
        <w:t>,</w:t>
      </w:r>
      <w:r>
        <w:t xml:space="preserve"> more manageable.</w:t>
      </w:r>
    </w:p>
    <w:p w:rsidR="003C4D9E" w:rsidP="003C4D9E">
      <w:pPr>
        <w:pStyle w:val="Answer"/>
      </w:pPr>
      <w:sdt>
        <w:sdtPr>
          <w:alias w:val="Witness"/>
          <w:id w:val="2111160410"/>
          <w:placeholder>
            <w:docPart w:val="DefaultPlaceholder_-1854013440"/>
          </w:placeholder>
          <w:richText/>
        </w:sdtPr>
        <w:sdtContent>
          <w:r w:rsidR="00CE567F">
            <w:rPr>
              <w:b/>
              <w:i/>
            </w:rPr>
            <w:t>Mairéad</w:t>
          </w:r>
          <w:r w:rsidRPr="00865558" w:rsidR="00865558">
            <w:rPr>
              <w:b/>
              <w:i/>
            </w:rPr>
            <w:t xml:space="preserve"> McCafferty:</w:t>
          </w:r>
        </w:sdtContent>
      </w:sdt>
      <w:r>
        <w:t xml:space="preserve"> I wanted to come in on the </w:t>
      </w:r>
      <w:r w:rsidR="00B62427">
        <w:t>modern slavery and human</w:t>
      </w:r>
      <w:r w:rsidR="008409C7">
        <w:t xml:space="preserve"> </w:t>
      </w:r>
      <w:r w:rsidR="00B62427">
        <w:t>trafficking angle</w:t>
      </w:r>
      <w:r>
        <w:t>.</w:t>
      </w:r>
      <w:r w:rsidR="00B62427">
        <w:t xml:space="preserve"> </w:t>
      </w:r>
      <w:r>
        <w:t>W</w:t>
      </w:r>
      <w:r w:rsidR="00B62427">
        <w:t>e have referred to this</w:t>
      </w:r>
      <w:r>
        <w:t xml:space="preserve">, </w:t>
      </w:r>
      <w:r w:rsidR="00B62427">
        <w:t xml:space="preserve">going back to the earlier discussion around </w:t>
      </w:r>
      <w:r>
        <w:t>grooming</w:t>
      </w:r>
      <w:r w:rsidR="00B62427">
        <w:t>. Of course</w:t>
      </w:r>
      <w:r>
        <w:t>,</w:t>
      </w:r>
      <w:r w:rsidR="00B62427">
        <w:t xml:space="preserve"> this is an element of </w:t>
      </w:r>
      <w:r w:rsidR="005F2642">
        <w:t>the</w:t>
      </w:r>
      <w:r w:rsidR="00B62427">
        <w:t xml:space="preserve"> exploitation that we can see is probably the t</w:t>
      </w:r>
      <w:r>
        <w:t>i</w:t>
      </w:r>
      <w:r w:rsidR="00B62427">
        <w:t xml:space="preserve">p of the iceberg at the minute. </w:t>
      </w:r>
      <w:r>
        <w:t>W</w:t>
      </w:r>
      <w:r w:rsidR="00B62427">
        <w:t>e are alive to that.</w:t>
      </w:r>
    </w:p>
    <w:p w:rsidR="002E7089" w:rsidP="002E7089">
      <w:pPr>
        <w:pStyle w:val="Answer"/>
      </w:pPr>
      <w:r>
        <w:t>H</w:t>
      </w:r>
      <w:r w:rsidR="00B62427">
        <w:t>ow you stop it</w:t>
      </w:r>
      <w:r>
        <w:t xml:space="preserve">, </w:t>
      </w:r>
      <w:r w:rsidR="00B62427">
        <w:t xml:space="preserve">as </w:t>
      </w:r>
      <w:r>
        <w:t xml:space="preserve">Koulla </w:t>
      </w:r>
      <w:r w:rsidR="00B62427">
        <w:t xml:space="preserve">said, </w:t>
      </w:r>
      <w:r>
        <w:t xml:space="preserve">is </w:t>
      </w:r>
      <w:r w:rsidR="00B62427">
        <w:t>a lot more complex</w:t>
      </w:r>
      <w:r>
        <w:t>,</w:t>
      </w:r>
      <w:r w:rsidR="00B62427">
        <w:t xml:space="preserve"> because you have to get away from the conditions that create the context for these people to function and to get that support to function as well</w:t>
      </w:r>
      <w:r>
        <w:t>.</w:t>
      </w:r>
      <w:r w:rsidR="00B62427">
        <w:t xml:space="preserve"> </w:t>
      </w:r>
      <w:r>
        <w:t xml:space="preserve">It </w:t>
      </w:r>
      <w:r w:rsidR="00B62427">
        <w:t>is about looking at how we, as a state</w:t>
      </w:r>
      <w:r>
        <w:t xml:space="preserve"> and </w:t>
      </w:r>
      <w:r w:rsidR="00B62427">
        <w:t>a society</w:t>
      </w:r>
      <w:r>
        <w:t>—the state has an obligation as the duty bearer here—</w:t>
      </w:r>
      <w:r>
        <w:t xml:space="preserve">prevent </w:t>
      </w:r>
      <w:r w:rsidR="00B62427">
        <w:t xml:space="preserve">the harm caused to children and young people </w:t>
      </w:r>
      <w:r>
        <w:t xml:space="preserve">who </w:t>
      </w:r>
      <w:r w:rsidR="00B62427">
        <w:t xml:space="preserve">are victims of this </w:t>
      </w:r>
      <w:r>
        <w:t xml:space="preserve">kind of </w:t>
      </w:r>
      <w:r w:rsidR="00B62427">
        <w:t>exploitation</w:t>
      </w:r>
      <w:r w:rsidR="0037576D">
        <w:t>,</w:t>
      </w:r>
      <w:r w:rsidR="00B62427">
        <w:t xml:space="preserve"> and </w:t>
      </w:r>
      <w:r>
        <w:t xml:space="preserve">prosecute </w:t>
      </w:r>
      <w:r w:rsidR="00B62427">
        <w:t>and pursue them</w:t>
      </w:r>
      <w:r>
        <w:t>,</w:t>
      </w:r>
      <w:r w:rsidR="00B62427">
        <w:t xml:space="preserve"> as </w:t>
      </w:r>
      <w:r>
        <w:t xml:space="preserve">Koulla has </w:t>
      </w:r>
      <w:r w:rsidR="00B62427">
        <w:t>already said</w:t>
      </w:r>
      <w:r>
        <w:t>.</w:t>
      </w:r>
      <w:r w:rsidR="00B62427">
        <w:t xml:space="preserve"> </w:t>
      </w:r>
      <w:r>
        <w:t>T</w:t>
      </w:r>
      <w:r w:rsidR="00B62427">
        <w:t>hat</w:t>
      </w:r>
      <w:r w:rsidR="005F2642">
        <w:t xml:space="preserve"> </w:t>
      </w:r>
      <w:r>
        <w:t>in itself</w:t>
      </w:r>
      <w:r w:rsidR="005F2642">
        <w:t xml:space="preserve"> </w:t>
      </w:r>
      <w:r w:rsidR="00B62427">
        <w:t>sends a message</w:t>
      </w:r>
      <w:r>
        <w:t xml:space="preserve"> to</w:t>
      </w:r>
      <w:r w:rsidR="00B62427">
        <w:t xml:space="preserve"> a wider society that this behavio</w:t>
      </w:r>
      <w:r>
        <w:t>u</w:t>
      </w:r>
      <w:r w:rsidR="00B62427">
        <w:t xml:space="preserve">r will not be tolerated and </w:t>
      </w:r>
      <w:r>
        <w:t xml:space="preserve">can </w:t>
      </w:r>
      <w:r w:rsidR="00B62427">
        <w:t>be disrupted.</w:t>
      </w:r>
      <w:r>
        <w:t xml:space="preserve"> </w:t>
      </w:r>
      <w:r w:rsidR="00B62427">
        <w:t xml:space="preserve">I do not think </w:t>
      </w:r>
      <w:r>
        <w:t xml:space="preserve">that </w:t>
      </w:r>
      <w:r w:rsidR="00B62427">
        <w:t>we are there yet</w:t>
      </w:r>
      <w:r w:rsidR="00336C6B">
        <w:t>,</w:t>
      </w:r>
      <w:r w:rsidR="00B62427">
        <w:t xml:space="preserve"> and that is </w:t>
      </w:r>
      <w:r>
        <w:t xml:space="preserve">a </w:t>
      </w:r>
      <w:r w:rsidR="00B62427">
        <w:t>growing concern.</w:t>
      </w:r>
    </w:p>
    <w:p w:rsidR="002E7089" w:rsidP="002E7089">
      <w:pPr>
        <w:pStyle w:val="Question"/>
      </w:pPr>
      <w:sdt>
        <w:sdtPr>
          <w:alias w:val="Member"/>
          <w:tag w:val="&lt;Member mnisId='4494' dodsId='72275'&gt;"/>
          <w:id w:val="-119913772"/>
          <w:placeholder>
            <w:docPart w:val="DefaultPlaceholder_-1854013440"/>
          </w:placeholder>
          <w:richText/>
        </w:sdtPr>
        <w:sdtContent>
          <w:r w:rsidRPr="002E7089">
            <w:rPr>
              <w:b/>
            </w:rPr>
            <w:t>Chair:</w:t>
          </w:r>
        </w:sdtContent>
      </w:sdt>
      <w:r>
        <w:t xml:space="preserve"> </w:t>
      </w:r>
      <w:r w:rsidR="00B62427">
        <w:t xml:space="preserve">I am conscious of time. We are going to draw this session to a </w:t>
      </w:r>
      <w:r w:rsidR="00EC1010">
        <w:t>close</w:t>
      </w:r>
      <w:r w:rsidR="00B62427">
        <w:t>. Can I thank you</w:t>
      </w:r>
      <w:r>
        <w:t>,</w:t>
      </w:r>
      <w:r w:rsidR="00B62427">
        <w:t xml:space="preserve"> on behalf of the Committee, so very much indeed? Just to let you know, so powerful has your testimony been that one of my colleagues has passed me a note to</w:t>
      </w:r>
      <w:r>
        <w:t xml:space="preserve"> say, “</w:t>
      </w:r>
      <w:r w:rsidR="00B62427">
        <w:t xml:space="preserve">I just wonder whether we should rename this inquiry to move away from the effect of </w:t>
      </w:r>
      <w:r>
        <w:t xml:space="preserve">paramilitarism </w:t>
      </w:r>
      <w:r w:rsidR="00B62427">
        <w:t xml:space="preserve">and talk about the effect of </w:t>
      </w:r>
      <w:r w:rsidR="000F796A">
        <w:t>organis</w:t>
      </w:r>
      <w:r w:rsidR="00B62427">
        <w:t>ed crime and groomers</w:t>
      </w:r>
      <w:r>
        <w:t>”</w:t>
      </w:r>
      <w:r w:rsidR="00B62427">
        <w:t xml:space="preserve">. </w:t>
      </w:r>
      <w:r>
        <w:t>I</w:t>
      </w:r>
      <w:r w:rsidR="00B62427">
        <w:t xml:space="preserve">f you have achieved nothing else between </w:t>
      </w:r>
      <w:r>
        <w:t>the two of you</w:t>
      </w:r>
      <w:r w:rsidR="0037576D">
        <w:t>,</w:t>
      </w:r>
      <w:r w:rsidRPr="0037576D" w:rsidR="0037576D">
        <w:t xml:space="preserve"> </w:t>
      </w:r>
      <w:r w:rsidR="0037576D">
        <w:t>thank you for that.</w:t>
      </w:r>
    </w:p>
    <w:p w:rsidR="002E7089" w:rsidP="0037576D">
      <w:pPr>
        <w:pStyle w:val="Answer"/>
      </w:pPr>
      <w:sdt>
        <w:sdtPr>
          <w:alias w:val="Witness"/>
          <w:id w:val="579184660"/>
          <w:placeholder>
            <w:docPart w:val="DefaultPlaceholder_-1854013440"/>
          </w:placeholder>
          <w:richText/>
        </w:sdtPr>
        <w:sdtContent>
          <w:r w:rsidRPr="00865558" w:rsidR="00865558">
            <w:rPr>
              <w:b/>
              <w:i/>
            </w:rPr>
            <w:t>Koulla Yiasouma:</w:t>
          </w:r>
        </w:sdtContent>
      </w:sdt>
      <w:r>
        <w:t xml:space="preserve"> That is good.</w:t>
      </w:r>
      <w:r w:rsidR="0037576D">
        <w:t xml:space="preserve"> </w:t>
      </w:r>
      <w:r>
        <w:t>That is a job well done, as far as I am concerned.</w:t>
      </w:r>
    </w:p>
    <w:p w:rsidR="00B62427" w:rsidP="0037576D">
      <w:pPr>
        <w:pStyle w:val="Question"/>
        <w:numPr>
          <w:ilvl w:val="0"/>
          <w:numId w:val="0"/>
        </w:numPr>
        <w:ind w:left="794"/>
      </w:pPr>
      <w:sdt>
        <w:sdtPr>
          <w:alias w:val="Member"/>
          <w:tag w:val="&lt;Member mnisId='4494' dodsId='72275'&gt;"/>
          <w:id w:val="-1638638418"/>
          <w:placeholder>
            <w:docPart w:val="DefaultPlaceholder_-1854013440"/>
          </w:placeholder>
          <w:richText/>
        </w:sdtPr>
        <w:sdtContent>
          <w:r w:rsidRPr="002E7089" w:rsidR="002E7089">
            <w:rPr>
              <w:b/>
            </w:rPr>
            <w:t>Chair:</w:t>
          </w:r>
        </w:sdtContent>
      </w:sdt>
      <w:r w:rsidR="002E7089">
        <w:t xml:space="preserve"> </w:t>
      </w:r>
      <w:r>
        <w:t xml:space="preserve">You have provided real insight and we are very grateful. You are very welcome to stay and listen to </w:t>
      </w:r>
      <w:r w:rsidR="00336C6B">
        <w:t>the second panel</w:t>
      </w:r>
      <w:r w:rsidR="002E7089">
        <w:t>, if you so wish. I would just ask you to turn your cameras and microphones off, but we will perfectly understand if you want to go off and do something else. Thank you very much indeed.</w:t>
      </w:r>
    </w:p>
    <w:p w:rsidR="00007961" w:rsidP="002A477C"/>
    <w:p w:rsidR="00B3418D" w:rsidP="00B3418D">
      <w:pPr>
        <w:pStyle w:val="Question"/>
        <w:numPr>
          <w:ilvl w:val="0"/>
          <w:numId w:val="0"/>
        </w:numPr>
        <w:ind w:left="794"/>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58893A7651F405181365D64616C80AC"/>
      </w:placeholder>
      <w:richText/>
    </w:sdtPr>
    <w:sdtContent>
      <w:p w:rsidR="003736A1" w:rsidP="009277D8">
        <w:pPr>
          <w:pStyle w:val="Para"/>
          <w:rPr>
            <w:color w:val="808080"/>
          </w:rPr>
        </w:pPr>
        <w:r w:rsidRPr="0000796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7BC432318254145913E6C6E57A273D7"/>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3B0598C"/>
    <w:lvl w:ilvl="0">
      <w:start w:val="10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1DD245F3"/>
    <w:multiLevelType w:val="hybridMultilevel"/>
    <w:tmpl w:val="B86A300C"/>
    <w:lvl w:ilvl="0">
      <w:start w:val="1"/>
      <w:numFmt w:val="decimal"/>
      <w:lvlText w:val="%1."/>
      <w:lvlJc w:val="left"/>
      <w:pPr>
        <w:ind w:left="1154" w:hanging="360"/>
      </w:pPr>
      <w:rPr>
        <w:rFonts w:hint="default"/>
      </w:rPr>
    </w:lvl>
    <w:lvl w:ilvl="1" w:tentative="1">
      <w:start w:val="1"/>
      <w:numFmt w:val="lowerLetter"/>
      <w:lvlText w:val="%2."/>
      <w:lvlJc w:val="left"/>
      <w:pPr>
        <w:ind w:left="1874" w:hanging="360"/>
      </w:pPr>
    </w:lvl>
    <w:lvl w:ilvl="2" w:tentative="1">
      <w:start w:val="1"/>
      <w:numFmt w:val="lowerRoman"/>
      <w:lvlText w:val="%3."/>
      <w:lvlJc w:val="right"/>
      <w:pPr>
        <w:ind w:left="2594" w:hanging="180"/>
      </w:pPr>
    </w:lvl>
    <w:lvl w:ilvl="3" w:tentative="1">
      <w:start w:val="1"/>
      <w:numFmt w:val="decimal"/>
      <w:lvlText w:val="%4."/>
      <w:lvlJc w:val="left"/>
      <w:pPr>
        <w:ind w:left="3314" w:hanging="360"/>
      </w:pPr>
    </w:lvl>
    <w:lvl w:ilvl="4" w:tentative="1">
      <w:start w:val="1"/>
      <w:numFmt w:val="lowerLetter"/>
      <w:lvlText w:val="%5."/>
      <w:lvlJc w:val="left"/>
      <w:pPr>
        <w:ind w:left="4034" w:hanging="360"/>
      </w:pPr>
    </w:lvl>
    <w:lvl w:ilvl="5" w:tentative="1">
      <w:start w:val="1"/>
      <w:numFmt w:val="lowerRoman"/>
      <w:lvlText w:val="%6."/>
      <w:lvlJc w:val="right"/>
      <w:pPr>
        <w:ind w:left="4754" w:hanging="180"/>
      </w:pPr>
    </w:lvl>
    <w:lvl w:ilvl="6" w:tentative="1">
      <w:start w:val="1"/>
      <w:numFmt w:val="decimal"/>
      <w:lvlText w:val="%7."/>
      <w:lvlJc w:val="left"/>
      <w:pPr>
        <w:ind w:left="5474" w:hanging="360"/>
      </w:pPr>
    </w:lvl>
    <w:lvl w:ilvl="7" w:tentative="1">
      <w:start w:val="1"/>
      <w:numFmt w:val="lowerLetter"/>
      <w:lvlText w:val="%8."/>
      <w:lvlJc w:val="left"/>
      <w:pPr>
        <w:ind w:left="6194" w:hanging="360"/>
      </w:pPr>
    </w:lvl>
    <w:lvl w:ilvl="8" w:tentative="1">
      <w:start w:val="1"/>
      <w:numFmt w:val="lowerRoman"/>
      <w:lvlText w:val="%9."/>
      <w:lvlJc w:val="right"/>
      <w:pPr>
        <w:ind w:left="6914" w:hanging="18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07961"/>
    <w:rPr>
      <w:color w:val="605E5C"/>
      <w:shd w:val="clear" w:color="auto" w:fill="E1DFDD"/>
    </w:rPr>
  </w:style>
  <w:style w:type="character" w:styleId="CommentReference">
    <w:name w:val="annotation reference"/>
    <w:basedOn w:val="DefaultParagraphFont"/>
    <w:uiPriority w:val="99"/>
    <w:semiHidden/>
    <w:unhideWhenUsed/>
    <w:rsid w:val="00B3418D"/>
    <w:rPr>
      <w:sz w:val="16"/>
      <w:szCs w:val="16"/>
    </w:rPr>
  </w:style>
  <w:style w:type="paragraph" w:styleId="CommentText">
    <w:name w:val="annotation text"/>
    <w:basedOn w:val="Normal"/>
    <w:link w:val="CommentTextChar"/>
    <w:uiPriority w:val="99"/>
    <w:semiHidden/>
    <w:unhideWhenUsed/>
    <w:rsid w:val="00B3418D"/>
    <w:rPr>
      <w:sz w:val="20"/>
      <w:szCs w:val="20"/>
    </w:rPr>
  </w:style>
  <w:style w:type="character" w:customStyle="1" w:styleId="CommentTextChar">
    <w:name w:val="Comment Text Char"/>
    <w:basedOn w:val="DefaultParagraphFont"/>
    <w:link w:val="CommentText"/>
    <w:uiPriority w:val="99"/>
    <w:semiHidden/>
    <w:rsid w:val="00B3418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3418D"/>
    <w:rPr>
      <w:b/>
      <w:bCs/>
    </w:rPr>
  </w:style>
  <w:style w:type="character" w:customStyle="1" w:styleId="CommentSubjectChar">
    <w:name w:val="Comment Subject Char"/>
    <w:basedOn w:val="CommentTextChar"/>
    <w:link w:val="CommentSubject"/>
    <w:uiPriority w:val="99"/>
    <w:semiHidden/>
    <w:rsid w:val="00B3418D"/>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58893A7651F405181365D64616C80AC"/>
        <w:category>
          <w:name w:val="General"/>
          <w:gallery w:val="placeholder"/>
        </w:category>
        <w:types>
          <w:type w:val="bbPlcHdr"/>
        </w:types>
        <w:behaviors>
          <w:behavior w:val="content"/>
        </w:behaviors>
        <w:guid w:val="{0A1B8E71-F9E4-4BC5-A48C-18F541F6F21B}"/>
      </w:docPartPr>
      <w:docPartBody>
        <w:p w:rsidR="00AC1DAC" w:rsidP="00F37751">
          <w:pPr>
            <w:pStyle w:val="F58893A7651F405181365D64616C80AC"/>
          </w:pPr>
          <w:r w:rsidRPr="000753FC">
            <w:rPr>
              <w:rStyle w:val="PlaceholderText"/>
            </w:rPr>
            <w:t>Click here to enter text.</w:t>
          </w:r>
        </w:p>
      </w:docPartBody>
    </w:docPart>
    <w:docPart>
      <w:docPartPr>
        <w:name w:val="FED563959A5E4FAA82898AAD8F38D935"/>
        <w:category>
          <w:name w:val="General"/>
          <w:gallery w:val="placeholder"/>
        </w:category>
        <w:types>
          <w:type w:val="bbPlcHdr"/>
        </w:types>
        <w:behaviors>
          <w:behavior w:val="content"/>
        </w:behaviors>
        <w:guid w:val="{412C1079-59BE-4749-9267-44FFFFE2EA6F}"/>
      </w:docPartPr>
      <w:docPartBody>
        <w:p w:rsidR="00AC1DAC" w:rsidP="00F37751">
          <w:pPr>
            <w:pStyle w:val="FED563959A5E4FAA82898AAD8F38D935"/>
          </w:pPr>
          <w:r w:rsidRPr="002B3926">
            <w:rPr>
              <w:rStyle w:val="PlaceholderText"/>
            </w:rPr>
            <w:t>Click here to enter text.</w:t>
          </w:r>
        </w:p>
      </w:docPartBody>
    </w:docPart>
    <w:docPart>
      <w:docPartPr>
        <w:name w:val="37BC432318254145913E6C6E57A273D7"/>
        <w:category>
          <w:name w:val="General"/>
          <w:gallery w:val="placeholder"/>
        </w:category>
        <w:types>
          <w:type w:val="bbPlcHdr"/>
        </w:types>
        <w:behaviors>
          <w:behavior w:val="content"/>
        </w:behaviors>
        <w:guid w:val="{87673D36-FCE1-418B-84F5-39485538EB1D}"/>
      </w:docPartPr>
      <w:docPartBody>
        <w:p w:rsidR="00AC1DAC" w:rsidP="00F37751">
          <w:pPr>
            <w:pStyle w:val="37BC432318254145913E6C6E57A273D7"/>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383C20D-4E1D-4DC4-964B-5A52E496A451}"/>
      </w:docPartPr>
      <w:docPartBody>
        <w:p w:rsidR="00AC1DAC">
          <w:r w:rsidRPr="00E028E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6C11"/>
    <w:rPr>
      <w:color w:val="808080"/>
    </w:rPr>
  </w:style>
  <w:style w:type="paragraph" w:customStyle="1" w:styleId="F58893A7651F405181365D64616C80AC">
    <w:name w:val="F58893A7651F405181365D64616C80AC"/>
    <w:rsid w:val="00F37751"/>
  </w:style>
  <w:style w:type="paragraph" w:customStyle="1" w:styleId="FED563959A5E4FAA82898AAD8F38D935">
    <w:name w:val="FED563959A5E4FAA82898AAD8F38D935"/>
    <w:rsid w:val="00F37751"/>
  </w:style>
  <w:style w:type="paragraph" w:customStyle="1" w:styleId="37BC432318254145913E6C6E57A273D7">
    <w:name w:val="37BC432318254145913E6C6E57A273D7"/>
    <w:rsid w:val="00F37751"/>
  </w:style>
  <w:style w:type="paragraph" w:customStyle="1" w:styleId="1F7DD7D472CD44F9B9697ABEF55A9E6D">
    <w:name w:val="1F7DD7D472CD44F9B9697ABEF55A9E6D"/>
    <w:rsid w:val="00F37751"/>
  </w:style>
  <w:style w:type="paragraph" w:customStyle="1" w:styleId="0122B930D8FB42D787A7AC75BCAC0940">
    <w:name w:val="0122B930D8FB42D787A7AC75BCAC0940"/>
    <w:rsid w:val="00F37751"/>
  </w:style>
  <w:style w:type="paragraph" w:customStyle="1" w:styleId="476DAC5ED77A4C418CE3DF093C60F749">
    <w:name w:val="476DAC5ED77A4C418CE3DF093C60F749"/>
    <w:rsid w:val="00D16C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