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361BE" w:rsidRPr="009C5276" w:rsidP="00CF0BBA">
      <w:pPr>
        <w:pStyle w:val="TitleCommittee0"/>
      </w:pPr>
      <w:sdt>
        <w:sdtPr>
          <w:alias w:val="CommitteeName"/>
          <w:tag w:val="CommitteeName"/>
          <w:id w:val="1869951332"/>
          <w:placeholder>
            <w:docPart w:val="E7EB7CEDE5A843DCB4A0D74E84C7BAB3"/>
          </w:placeholder>
          <w:richText/>
        </w:sdtPr>
        <w:sdtContent>
          <w:r w:rsidRPr="009C5276" w:rsidR="000F38D2">
            <w:t>International Development Committee</w:t>
          </w:r>
        </w:sdtContent>
      </w:sdt>
    </w:p>
    <w:p w:rsidR="00A361BE" w:rsidRPr="009C5276" w:rsidP="00156A60">
      <w:pPr>
        <w:pStyle w:val="TitleInquiry0"/>
      </w:pPr>
      <w:r w:rsidRPr="009C5276">
        <w:t xml:space="preserve">Oral evidence: </w:t>
      </w:r>
      <w:sdt>
        <w:sdtPr>
          <w:alias w:val="InquiryName"/>
          <w:tag w:val="InquiryName"/>
          <w:id w:val="377371847"/>
          <w:placeholder>
            <w:docPart w:val="E7EB7CEDE5A843DCB4A0D74E84C7BAB3"/>
          </w:placeholder>
          <w:richText/>
        </w:sdtPr>
        <w:sdtContent>
          <w:r w:rsidRPr="009C5276">
            <w:t>Horn of Africa: Hunger</w:t>
          </w:r>
        </w:sdtContent>
      </w:sdt>
      <w:r w:rsidRPr="009C5276">
        <w:t xml:space="preserve">, HC </w:t>
      </w:r>
      <w:sdt>
        <w:sdtPr>
          <w:alias w:val="InquiryRefNo"/>
          <w:tag w:val="InquiryRefNo"/>
          <w:id w:val="-281725174"/>
          <w:placeholder>
            <w:docPart w:val="E7EB7CEDE5A843DCB4A0D74E84C7BAB3"/>
          </w:placeholder>
          <w:richText/>
        </w:sdtPr>
        <w:sdtContent>
          <w:r w:rsidRPr="009C5276">
            <w:t>670</w:t>
          </w:r>
        </w:sdtContent>
      </w:sdt>
    </w:p>
    <w:sdt>
      <w:sdtPr>
        <w:alias w:val="SittingDate"/>
        <w:tag w:val="SittingDate"/>
        <w:id w:val="-1160222926"/>
        <w:placeholder>
          <w:docPart w:val="E7EB7CEDE5A843DCB4A0D74E84C7BAB3"/>
        </w:placeholder>
        <w:richText/>
      </w:sdtPr>
      <w:sdtContent>
        <w:p w:rsidR="00A361BE" w:rsidRPr="009C5276" w:rsidP="00156A60">
          <w:pPr>
            <w:pStyle w:val="Para"/>
          </w:pPr>
          <w:r w:rsidRPr="009C5276">
            <w:t>Tuesday 8 November 2022</w:t>
          </w:r>
        </w:p>
      </w:sdtContent>
    </w:sdt>
    <w:p w:rsidR="00A361BE" w:rsidRPr="009C5276" w:rsidP="00156A60">
      <w:pPr>
        <w:pStyle w:val="Para"/>
      </w:pPr>
      <w:r w:rsidRPr="009C5276">
        <w:t xml:space="preserve">Ordered by the House of </w:t>
      </w:r>
      <w:sdt>
        <w:sdtPr>
          <w:alias w:val="House"/>
          <w:tag w:val="House"/>
          <w:id w:val="809213435"/>
          <w:placeholder>
            <w:docPart w:val="E7EB7CEDE5A843DCB4A0D74E84C7BAB3"/>
          </w:placeholder>
          <w:richText/>
        </w:sdtPr>
        <w:sdtContent>
          <w:r w:rsidRPr="009C5276">
            <w:t>Commons</w:t>
          </w:r>
        </w:sdtContent>
      </w:sdt>
      <w:r w:rsidRPr="009C5276">
        <w:t xml:space="preserve"> to be published on </w:t>
      </w:r>
      <w:sdt>
        <w:sdtPr>
          <w:alias w:val="PublishDate"/>
          <w:tag w:val="PublishDate"/>
          <w:id w:val="217021599"/>
          <w:placeholder>
            <w:docPart w:val="E7EB7CEDE5A843DCB4A0D74E84C7BAB3"/>
          </w:placeholder>
          <w:richText/>
        </w:sdtPr>
        <w:sdtContent>
          <w:r w:rsidRPr="009C5276">
            <w:t>8 November 2022</w:t>
          </w:r>
        </w:sdtContent>
      </w:sdt>
      <w:r w:rsidRPr="009C5276">
        <w:t>.</w:t>
      </w:r>
    </w:p>
    <w:p w:rsidR="00A361BE" w:rsidRPr="009C5276" w:rsidP="00421864">
      <w:pPr>
        <w:pStyle w:val="Para"/>
      </w:pPr>
      <w:sdt>
        <w:sdtPr>
          <w:alias w:val="VideoHyperlink"/>
          <w:tag w:val="VideoHyperlink"/>
          <w:id w:val="703995351"/>
          <w:placeholder>
            <w:docPart w:val="E7EB7CEDE5A843DCB4A0D74E84C7BAB3"/>
          </w:placeholder>
          <w:richText/>
        </w:sdtPr>
        <w:sdtContent>
          <w:r>
            <w:fldChar w:fldCharType="begin"/>
          </w:r>
          <w:r>
            <w:instrText xml:space="preserve"> HYPERLINK "https://parliamentlive.tv/Event/Index/c96d8246-f516-438e-a202-7accbc4edc47" </w:instrText>
          </w:r>
          <w:r>
            <w:fldChar w:fldCharType="separate"/>
          </w:r>
          <w:r w:rsidRPr="003625EC" w:rsidR="000F38D2">
            <w:rPr>
              <w:rStyle w:val="Hyperlink"/>
            </w:rPr>
            <w:t>Watch the meeting</w:t>
          </w:r>
          <w:r>
            <w:fldChar w:fldCharType="end"/>
          </w:r>
        </w:sdtContent>
      </w:sdt>
    </w:p>
    <w:p w:rsidR="00A361BE" w:rsidRPr="009C5276" w:rsidP="00156A60">
      <w:r w:rsidRPr="009C5276">
        <w:t xml:space="preserve">Members present: </w:t>
      </w:r>
      <w:sdt>
        <w:sdtPr>
          <w:alias w:val="MembersPresent"/>
          <w:tag w:val="MembersPresent"/>
          <w:id w:val="366340316"/>
          <w:placeholder>
            <w:docPart w:val="E7EB7CEDE5A843DCB4A0D74E84C7BAB3"/>
          </w:placeholder>
          <w:richText/>
        </w:sdtPr>
        <w:sdtContent>
          <w:r w:rsidRPr="009C5276" w:rsidR="00612B72">
            <w:t>Sarah Champion</w:t>
          </w:r>
          <w:r w:rsidRPr="009C5276">
            <w:t xml:space="preserve"> (Chair); </w:t>
          </w:r>
          <w:r w:rsidRPr="009C5276" w:rsidR="00612B72">
            <w:t>Mr Richard Bacon; Mrs Pauline Latham; Chris Law; Kate Osamor</w:t>
          </w:r>
          <w:r w:rsidRPr="009C5276" w:rsidR="00F355E1">
            <w:t>; Mr Virendra Sharma</w:t>
          </w:r>
          <w:r w:rsidRPr="009C5276" w:rsidR="00612B72">
            <w:t>.</w:t>
          </w:r>
        </w:sdtContent>
      </w:sdt>
    </w:p>
    <w:p w:rsidR="00A361BE" w:rsidRPr="009C5276" w:rsidP="00427893">
      <w:pPr>
        <w:pStyle w:val="ParaCentre"/>
      </w:pPr>
      <w:r w:rsidRPr="009C5276">
        <w:t xml:space="preserve">Questions </w:t>
      </w:r>
      <w:sdt>
        <w:sdtPr>
          <w:alias w:val="QuestionNumbers"/>
          <w:tag w:val="QuestionNumbers"/>
          <w:id w:val="-1223666168"/>
          <w:placeholder>
            <w:docPart w:val="E7EB7CEDE5A843DCB4A0D74E84C7BAB3"/>
          </w:placeholder>
          <w:richText/>
        </w:sdtPr>
        <w:sdtContent>
          <w:r w:rsidRPr="009C5276">
            <w:t>1 -</w:t>
          </w:r>
          <w:r w:rsidRPr="009C5276" w:rsidR="00417345">
            <w:t xml:space="preserve"> 3</w:t>
          </w:r>
          <w:r w:rsidR="00AB188C">
            <w:t>4</w:t>
          </w:r>
        </w:sdtContent>
      </w:sdt>
    </w:p>
    <w:p w:rsidR="00A361BE" w:rsidRPr="009C5276" w:rsidP="00427893">
      <w:pPr>
        <w:pStyle w:val="TitleWitnesses0"/>
      </w:pPr>
      <w:r w:rsidRPr="009C5276">
        <w:t>Witnesses</w:t>
      </w:r>
    </w:p>
    <w:p w:rsidR="00A361BE" w:rsidRPr="009C5276" w:rsidP="006B01EC">
      <w:pPr>
        <w:pStyle w:val="Para"/>
      </w:pPr>
      <w:r>
        <w:fldChar w:fldCharType="begin"/>
      </w:r>
      <w:r>
        <w:instrText xml:space="preserve"> HYPERLINK \l "Panel1" </w:instrText>
      </w:r>
      <w:r>
        <w:fldChar w:fldCharType="separate"/>
      </w:r>
      <w:r w:rsidRPr="009C5276" w:rsidR="000F38D2">
        <w:rPr>
          <w:rStyle w:val="Hyperlink"/>
        </w:rPr>
        <w:t>I</w:t>
      </w:r>
      <w:r>
        <w:fldChar w:fldCharType="end"/>
      </w:r>
      <w:r w:rsidRPr="009C5276" w:rsidR="000F38D2">
        <w:t>: Mamadou Dian Baldé, United Nations High Commissioner for Refugees</w:t>
      </w:r>
      <w:r w:rsidRPr="009C5276" w:rsidR="00486F51">
        <w:t xml:space="preserve"> </w:t>
      </w:r>
      <w:r w:rsidRPr="009C5276" w:rsidR="000F38D2">
        <w:t>(UNHCR) Representative in Ethiopia</w:t>
      </w:r>
      <w:r w:rsidR="009F0216">
        <w:t>;</w:t>
      </w:r>
      <w:r w:rsidRPr="009C5276" w:rsidR="000F38D2">
        <w:t xml:space="preserve"> and Michael Dunford,</w:t>
      </w:r>
      <w:r w:rsidRPr="009C5276" w:rsidR="00E109C2">
        <w:t xml:space="preserve"> </w:t>
      </w:r>
      <w:r w:rsidRPr="009C5276" w:rsidR="000F38D2">
        <w:t xml:space="preserve">Regional Director of Eastern Africa, United Nations World Food Programme. </w:t>
      </w:r>
    </w:p>
    <w:p w:rsidR="00C65AC3" w:rsidRPr="009C5276" w:rsidP="00775307">
      <w:pPr>
        <w:pStyle w:val="Para"/>
      </w:pPr>
      <w:r>
        <w:fldChar w:fldCharType="begin"/>
      </w:r>
      <w:r>
        <w:instrText xml:space="preserve"> HYPERLINK \l "Panel2" </w:instrText>
      </w:r>
      <w:r>
        <w:fldChar w:fldCharType="separate"/>
      </w:r>
      <w:r w:rsidRPr="009C5276" w:rsidR="000F38D2">
        <w:rPr>
          <w:rStyle w:val="Hyperlink"/>
        </w:rPr>
        <w:t>II</w:t>
      </w:r>
      <w:r>
        <w:fldChar w:fldCharType="end"/>
      </w:r>
      <w:r w:rsidRPr="009C5276" w:rsidR="000F38D2">
        <w:t>: Fouzia Mohamed, Director of Operations, Gargaar Relief Development</w:t>
      </w:r>
      <w:r w:rsidRPr="009C5276" w:rsidR="00E109C2">
        <w:t xml:space="preserve"> </w:t>
      </w:r>
      <w:r w:rsidRPr="009C5276" w:rsidR="000F38D2">
        <w:t>Organization (GREDO)</w:t>
      </w:r>
      <w:r w:rsidR="000E560F">
        <w:t>;</w:t>
      </w:r>
      <w:r w:rsidRPr="009C5276" w:rsidR="000F38D2">
        <w:t xml:space="preserve"> Mudasser Siddiqui, Ethiopia Country Director, Plan International</w:t>
      </w:r>
      <w:r w:rsidR="000E560F">
        <w:t>;</w:t>
      </w:r>
      <w:r w:rsidRPr="009C5276" w:rsidR="000F38D2">
        <w:t xml:space="preserve"> Olive</w:t>
      </w:r>
      <w:r w:rsidRPr="009C5276" w:rsidR="00E3233F">
        <w:t>r</w:t>
      </w:r>
      <w:r w:rsidRPr="009C5276" w:rsidR="000F38D2">
        <w:t xml:space="preserve"> Behn, Director of Operations &amp; Advocacy, Méd</w:t>
      </w:r>
      <w:r w:rsidRPr="009C5276" w:rsidR="00605677">
        <w:t>e</w:t>
      </w:r>
      <w:r w:rsidRPr="009C5276" w:rsidR="000F38D2">
        <w:t>cins Sans</w:t>
      </w:r>
      <w:r w:rsidRPr="009C5276" w:rsidR="00E109C2">
        <w:t xml:space="preserve"> </w:t>
      </w:r>
      <w:r w:rsidRPr="009C5276" w:rsidR="000F38D2">
        <w:t>Frontières</w:t>
      </w:r>
      <w:r w:rsidR="000E560F">
        <w:t>;</w:t>
      </w:r>
      <w:r w:rsidRPr="009C5276" w:rsidR="000F38D2">
        <w:t xml:space="preserve"> </w:t>
      </w:r>
      <w:r w:rsidRPr="009C5276" w:rsidR="004D15A0">
        <w:t>and</w:t>
      </w:r>
      <w:r w:rsidRPr="009C5276" w:rsidR="000F38D2">
        <w:t xml:space="preserve"> Dr Asma Aweis, Medical Activity Manager at Bay Regional Hospital, Méd</w:t>
      </w:r>
      <w:r w:rsidRPr="009C5276" w:rsidR="00605677">
        <w:t>e</w:t>
      </w:r>
      <w:r w:rsidRPr="009C5276" w:rsidR="000F38D2">
        <w:t>cins Sans Frontières</w:t>
      </w:r>
      <w:r w:rsidRPr="009C5276" w:rsidR="004D15A0">
        <w:t>.</w:t>
      </w:r>
    </w:p>
    <w:p w:rsidR="00A361BE" w:rsidRPr="009C5276" w:rsidP="00776882">
      <w:pPr>
        <w:rPr>
          <w:rFonts w:eastAsia="Times New Roman"/>
          <w:szCs w:val="20"/>
        </w:rPr>
      </w:pPr>
      <w:r w:rsidRPr="009C5276">
        <w:br w:type="page"/>
      </w:r>
    </w:p>
    <w:p w:rsidR="00A361BE" w:rsidRPr="009C5276" w:rsidP="00316298">
      <w:pPr>
        <w:pStyle w:val="TitlePanel0"/>
      </w:pPr>
      <w:bookmarkStart w:id="0" w:name="Panel1"/>
      <w:r w:rsidRPr="009C5276">
        <w:t>Examination of witness</w:t>
      </w:r>
      <w:r w:rsidRPr="009C5276" w:rsidR="00360E20">
        <w:t>es</w:t>
      </w:r>
    </w:p>
    <w:p w:rsidR="00A361BE" w:rsidRPr="009C5276" w:rsidP="007C1BEE">
      <w:pPr>
        <w:pStyle w:val="Para"/>
      </w:pPr>
      <w:r w:rsidRPr="009C5276">
        <w:t xml:space="preserve">Witnesses: Mamadou Dian Baldé </w:t>
      </w:r>
      <w:bookmarkEnd w:id="0"/>
      <w:r w:rsidRPr="009C5276" w:rsidR="00D10188">
        <w:t>and Michael Dunford</w:t>
      </w:r>
    </w:p>
    <w:p w:rsidR="0021454F" w:rsidRPr="009C5276" w:rsidP="00FB4A74">
      <w:pPr>
        <w:pStyle w:val="Question"/>
      </w:pPr>
      <w:sdt>
        <w:sdtPr>
          <w:alias w:val="Member"/>
          <w:tag w:val="&lt;Member mnisId='4267' dodsId='101347'&gt;"/>
          <w:id w:val="788626242"/>
          <w:placeholder>
            <w:docPart w:val="DefaultPlaceholder_-1854013440"/>
          </w:placeholder>
          <w:richText/>
        </w:sdtPr>
        <w:sdtContent>
          <w:r w:rsidRPr="009C5276" w:rsidR="000F38D2">
            <w:rPr>
              <w:b/>
            </w:rPr>
            <w:t>Chair:</w:t>
          </w:r>
        </w:sdtContent>
      </w:sdt>
      <w:r w:rsidRPr="009C5276" w:rsidR="000F38D2">
        <w:t xml:space="preserve"> </w:t>
      </w:r>
      <w:r w:rsidRPr="009C5276" w:rsidR="00904321">
        <w:t xml:space="preserve">The purpose of </w:t>
      </w:r>
      <w:r w:rsidRPr="009C5276" w:rsidR="00B73C7C">
        <w:t>this</w:t>
      </w:r>
      <w:r w:rsidRPr="009C5276" w:rsidR="00904321">
        <w:t xml:space="preserve"> session</w:t>
      </w:r>
      <w:r w:rsidRPr="009C5276" w:rsidR="00B73C7C">
        <w:t xml:space="preserve"> of the International Development Select Committee</w:t>
      </w:r>
      <w:r w:rsidRPr="009C5276" w:rsidR="00904321">
        <w:t xml:space="preserve"> is to understand better the hunger crisis in the Horn of Africa, including the severity and causes of the crisis</w:t>
      </w:r>
      <w:r w:rsidRPr="009C5276" w:rsidR="00605677">
        <w:t>,</w:t>
      </w:r>
      <w:r w:rsidRPr="009C5276" w:rsidR="00B73C7C">
        <w:t xml:space="preserve"> and </w:t>
      </w:r>
      <w:r w:rsidRPr="009C5276" w:rsidR="00605677">
        <w:t xml:space="preserve">to </w:t>
      </w:r>
      <w:r w:rsidRPr="009C5276" w:rsidR="00B73C7C">
        <w:t>look at what the UK could be doing and is doing to help alleviate the hunger crisis. We have two p</w:t>
      </w:r>
      <w:r w:rsidRPr="009C5276" w:rsidR="000F38D2">
        <w:t>anels. Could I ask the first panel to introduce yourselves for the record?</w:t>
      </w:r>
    </w:p>
    <w:p w:rsidR="00742625" w:rsidRPr="009C5276" w:rsidP="0021454F">
      <w:pPr>
        <w:pStyle w:val="Answer"/>
      </w:pPr>
      <w:bookmarkStart w:id="1" w:name="_Hlk118973628"/>
      <w:sdt>
        <w:sdtPr>
          <w:alias w:val="Witness"/>
          <w:id w:val="995382135"/>
          <w:placeholder>
            <w:docPart w:val="DefaultPlaceholder_-1854013440"/>
          </w:placeholder>
          <w:richText/>
        </w:sdtPr>
        <w:sdtContent>
          <w:r w:rsidRPr="009C5276" w:rsidR="000F38D2">
            <w:rPr>
              <w:b/>
              <w:i/>
            </w:rPr>
            <w:t>Mamadou Dian Baldé</w:t>
          </w:r>
          <w:bookmarkEnd w:id="1"/>
          <w:r w:rsidRPr="009C5276" w:rsidR="000F38D2">
            <w:rPr>
              <w:b/>
              <w:i/>
            </w:rPr>
            <w:t>:</w:t>
          </w:r>
        </w:sdtContent>
      </w:sdt>
      <w:r w:rsidRPr="009C5276" w:rsidR="000F38D2">
        <w:t xml:space="preserve"> Good afternoon and thank you so much for having me. </w:t>
      </w:r>
      <w:r w:rsidR="00C518FF">
        <w:t xml:space="preserve">My name is </w:t>
      </w:r>
      <w:r w:rsidRPr="00C518FF" w:rsidR="00C518FF">
        <w:t>Mamadou Baldé</w:t>
      </w:r>
      <w:r w:rsidR="00C518FF">
        <w:t>.</w:t>
      </w:r>
      <w:r w:rsidRPr="00C518FF" w:rsidR="00C518FF">
        <w:t xml:space="preserve"> </w:t>
      </w:r>
      <w:r w:rsidRPr="009C5276" w:rsidR="000F38D2">
        <w:t xml:space="preserve">I </w:t>
      </w:r>
      <w:r w:rsidRPr="009C5276" w:rsidR="00605677">
        <w:t xml:space="preserve">am </w:t>
      </w:r>
      <w:r w:rsidRPr="009C5276" w:rsidR="000F38D2">
        <w:t>the UNHCR representative in Ethiopia.</w:t>
      </w:r>
    </w:p>
    <w:p w:rsidR="008620EE" w:rsidRPr="009C5276" w:rsidP="00742625">
      <w:pPr>
        <w:pStyle w:val="Answer"/>
      </w:pPr>
      <w:sdt>
        <w:sdtPr>
          <w:alias w:val="Witness"/>
          <w:id w:val="-1737772288"/>
          <w:placeholder>
            <w:docPart w:val="DefaultPlaceholder_-1854013440"/>
          </w:placeholder>
          <w:richText/>
        </w:sdtPr>
        <w:sdtContent>
          <w:r w:rsidRPr="009C5276" w:rsidR="000F38D2">
            <w:rPr>
              <w:b/>
              <w:i/>
            </w:rPr>
            <w:t>Michael Dunford:</w:t>
          </w:r>
        </w:sdtContent>
      </w:sdt>
      <w:r w:rsidRPr="009C5276" w:rsidR="000F38D2">
        <w:t xml:space="preserve"> </w:t>
      </w:r>
      <w:r w:rsidR="00C518FF">
        <w:t xml:space="preserve">My name is Michael Dunford. </w:t>
      </w:r>
      <w:r w:rsidRPr="009C5276" w:rsidR="000F38D2">
        <w:t xml:space="preserve">I am the </w:t>
      </w:r>
      <w:r w:rsidR="00C518FF">
        <w:t>r</w:t>
      </w:r>
      <w:r w:rsidRPr="009C5276" w:rsidR="000F38D2">
        <w:t xml:space="preserve">egional </w:t>
      </w:r>
      <w:r w:rsidR="00C518FF">
        <w:t>d</w:t>
      </w:r>
      <w:r w:rsidRPr="009C5276" w:rsidR="000F38D2">
        <w:t>irector for the World Food Programme based in Nairobi</w:t>
      </w:r>
      <w:r w:rsidR="00C518FF">
        <w:t xml:space="preserve">, </w:t>
      </w:r>
      <w:r w:rsidRPr="009C5276" w:rsidR="000F38D2">
        <w:t>covering 10 countries across the region, including the Horn of Africa. Thank</w:t>
      </w:r>
      <w:r w:rsidR="00C518FF">
        <w:t>s</w:t>
      </w:r>
      <w:r w:rsidRPr="009C5276" w:rsidR="000F38D2">
        <w:t xml:space="preserve"> very much for the invitation.</w:t>
      </w:r>
    </w:p>
    <w:p w:rsidR="007603AC" w:rsidRPr="009C5276" w:rsidP="008620EE">
      <w:pPr>
        <w:pStyle w:val="Question"/>
      </w:pPr>
      <w:sdt>
        <w:sdtPr>
          <w:alias w:val="Member"/>
          <w:tag w:val="&lt;Member mnisId='4267' dodsId='101347'&gt;"/>
          <w:id w:val="-1748571473"/>
          <w:placeholder>
            <w:docPart w:val="DefaultPlaceholder_-1854013440"/>
          </w:placeholder>
          <w:richText/>
        </w:sdtPr>
        <w:sdtContent>
          <w:r w:rsidRPr="009C5276" w:rsidR="000F38D2">
            <w:rPr>
              <w:b/>
            </w:rPr>
            <w:t>Chair:</w:t>
          </w:r>
        </w:sdtContent>
      </w:sdt>
      <w:r w:rsidRPr="009C5276" w:rsidR="000F38D2">
        <w:t xml:space="preserve"> </w:t>
      </w:r>
      <w:r w:rsidR="00C518FF">
        <w:t xml:space="preserve">Thank you. </w:t>
      </w:r>
      <w:r w:rsidRPr="009C5276" w:rsidR="000F38D2">
        <w:t>Michael, could you tell us broadly what is the nature and the extent of the hunger crisis in the Horn of Africa?</w:t>
      </w:r>
    </w:p>
    <w:p w:rsidR="00E8241A" w:rsidRPr="009C5276" w:rsidP="007603AC">
      <w:pPr>
        <w:pStyle w:val="Answer"/>
        <w:rPr>
          <w:bCs/>
          <w:iCs/>
        </w:rPr>
      </w:pPr>
      <w:sdt>
        <w:sdtPr>
          <w:alias w:val="Witness"/>
          <w:id w:val="547414090"/>
          <w:placeholder>
            <w:docPart w:val="DefaultPlaceholder_-1854013440"/>
          </w:placeholder>
          <w:richText/>
        </w:sdtPr>
        <w:sdtContent>
          <w:r w:rsidRPr="009C5276" w:rsidR="000F38D2">
            <w:rPr>
              <w:b/>
              <w:i/>
            </w:rPr>
            <w:t>Michael Dunford:</w:t>
          </w:r>
        </w:sdtContent>
      </w:sdt>
      <w:r w:rsidRPr="009C5276" w:rsidR="000F38D2">
        <w:t xml:space="preserve"> </w:t>
      </w:r>
      <w:r w:rsidRPr="009C5276" w:rsidR="00813D95">
        <w:t>We are facing the worst global food crisis and it is playing out very much in eastern Africa and the Horn today. We estimate that 82 million people</w:t>
      </w:r>
      <w:r w:rsidRPr="009C5276" w:rsidR="00AF226B">
        <w:t xml:space="preserve"> are acutely food insecure in the region today. That is up from 51 million this time last year, so a dramatic increase</w:t>
      </w:r>
      <w:r w:rsidR="007245FF">
        <w:t>—</w:t>
      </w:r>
      <w:r w:rsidRPr="009C5276" w:rsidR="00AF226B">
        <w:t>upwards of 60%</w:t>
      </w:r>
      <w:r w:rsidR="007245FF">
        <w:t>. T</w:t>
      </w:r>
      <w:r w:rsidRPr="009C5276" w:rsidR="00AF226B">
        <w:t xml:space="preserve">here are four key drivers: </w:t>
      </w:r>
      <w:r w:rsidRPr="009C5276" w:rsidR="004C7DDB">
        <w:t xml:space="preserve">the impact of </w:t>
      </w:r>
      <w:r w:rsidRPr="009C5276" w:rsidR="00AF226B">
        <w:t>ongoing conflict either in the region or globally</w:t>
      </w:r>
      <w:r w:rsidRPr="009C5276" w:rsidR="004C7DDB">
        <w:t>; the effects of climate change</w:t>
      </w:r>
      <w:r w:rsidR="00A42B1A">
        <w:t>—</w:t>
      </w:r>
      <w:r w:rsidRPr="009C5276" w:rsidR="004C7DDB">
        <w:t xml:space="preserve">the fact that this hearing is taking place during COP27 is very poignant and </w:t>
      </w:r>
      <w:r w:rsidRPr="009C5276" w:rsidR="004C7DDB">
        <w:rPr>
          <w:bCs/>
          <w:iCs/>
        </w:rPr>
        <w:t>important</w:t>
      </w:r>
      <w:r w:rsidR="00A42B1A">
        <w:rPr>
          <w:bCs/>
          <w:iCs/>
        </w:rPr>
        <w:t>—</w:t>
      </w:r>
      <w:r w:rsidRPr="009C5276" w:rsidR="004C7DDB">
        <w:rPr>
          <w:bCs/>
          <w:iCs/>
        </w:rPr>
        <w:t xml:space="preserve">the hangover, for want of a better description, of the </w:t>
      </w:r>
      <w:r w:rsidR="00A42B1A">
        <w:rPr>
          <w:bCs/>
          <w:iCs/>
        </w:rPr>
        <w:t>c</w:t>
      </w:r>
      <w:r w:rsidRPr="009C5276" w:rsidR="004C7DDB">
        <w:rPr>
          <w:bCs/>
          <w:iCs/>
        </w:rPr>
        <w:t>ovid pandemic</w:t>
      </w:r>
      <w:r w:rsidR="00A42B1A">
        <w:rPr>
          <w:bCs/>
          <w:iCs/>
        </w:rPr>
        <w:t xml:space="preserve">, when </w:t>
      </w:r>
      <w:r w:rsidRPr="009C5276" w:rsidR="00F149E9">
        <w:rPr>
          <w:bCs/>
          <w:iCs/>
        </w:rPr>
        <w:t>economies were devastated</w:t>
      </w:r>
      <w:r w:rsidR="00A42B1A">
        <w:rPr>
          <w:bCs/>
          <w:iCs/>
        </w:rPr>
        <w:t xml:space="preserve"> and</w:t>
      </w:r>
      <w:r w:rsidRPr="009C5276" w:rsidR="00F149E9">
        <w:rPr>
          <w:bCs/>
          <w:iCs/>
        </w:rPr>
        <w:t xml:space="preserve"> people lost livelihoods</w:t>
      </w:r>
      <w:r w:rsidR="00A42B1A">
        <w:rPr>
          <w:bCs/>
          <w:iCs/>
        </w:rPr>
        <w:t xml:space="preserve">, </w:t>
      </w:r>
      <w:r w:rsidRPr="009C5276" w:rsidR="00F149E9">
        <w:rPr>
          <w:bCs/>
          <w:iCs/>
        </w:rPr>
        <w:t xml:space="preserve">and many are still struggling to recover; </w:t>
      </w:r>
      <w:r w:rsidR="00A80A9B">
        <w:rPr>
          <w:bCs/>
          <w:iCs/>
        </w:rPr>
        <w:t xml:space="preserve">and, </w:t>
      </w:r>
      <w:r w:rsidRPr="009C5276" w:rsidR="00F149E9">
        <w:rPr>
          <w:bCs/>
          <w:iCs/>
        </w:rPr>
        <w:t>finally, the dramatic increase in costs</w:t>
      </w:r>
      <w:r w:rsidRPr="009C5276" w:rsidR="00605677">
        <w:rPr>
          <w:bCs/>
          <w:iCs/>
        </w:rPr>
        <w:t>. T</w:t>
      </w:r>
      <w:r w:rsidRPr="009C5276" w:rsidR="003527E6">
        <w:rPr>
          <w:bCs/>
          <w:iCs/>
        </w:rPr>
        <w:t>hat is happening in the UK and globally and it is particularly hurting eastern Africa at the moment. A good example of th</w:t>
      </w:r>
      <w:r w:rsidR="0032104A">
        <w:rPr>
          <w:bCs/>
          <w:iCs/>
        </w:rPr>
        <w:t>at</w:t>
      </w:r>
      <w:r w:rsidRPr="009C5276" w:rsidR="003527E6">
        <w:rPr>
          <w:bCs/>
          <w:iCs/>
        </w:rPr>
        <w:t xml:space="preserve"> is that in the UK or where I am from</w:t>
      </w:r>
      <w:r w:rsidR="0032104A">
        <w:rPr>
          <w:bCs/>
          <w:iCs/>
        </w:rPr>
        <w:t xml:space="preserve">, </w:t>
      </w:r>
      <w:r w:rsidRPr="009C5276" w:rsidR="003527E6">
        <w:rPr>
          <w:bCs/>
          <w:iCs/>
        </w:rPr>
        <w:t xml:space="preserve">Australia, a household will </w:t>
      </w:r>
      <w:r w:rsidRPr="009C5276" w:rsidR="00A54699">
        <w:rPr>
          <w:bCs/>
          <w:iCs/>
        </w:rPr>
        <w:t xml:space="preserve">typically </w:t>
      </w:r>
      <w:r w:rsidRPr="009C5276" w:rsidR="003527E6">
        <w:rPr>
          <w:bCs/>
          <w:iCs/>
        </w:rPr>
        <w:t>spend 10% of their monthly income on food</w:t>
      </w:r>
      <w:r w:rsidRPr="009C5276" w:rsidR="0054203F">
        <w:rPr>
          <w:bCs/>
          <w:iCs/>
        </w:rPr>
        <w:t>. In this region, that figure is upwards of 40%, 50%</w:t>
      </w:r>
      <w:r w:rsidR="00A54699">
        <w:rPr>
          <w:bCs/>
          <w:iCs/>
        </w:rPr>
        <w:t xml:space="preserve"> or</w:t>
      </w:r>
      <w:r w:rsidRPr="009C5276" w:rsidR="0054203F">
        <w:rPr>
          <w:bCs/>
          <w:iCs/>
        </w:rPr>
        <w:t xml:space="preserve"> sometimes even 60%, so any increase in the cost of food items is really hurting the ability of households to feed their families.</w:t>
      </w:r>
    </w:p>
    <w:p w:rsidR="004E39F4" w:rsidRPr="009C5276" w:rsidP="00E8241A">
      <w:pPr>
        <w:pStyle w:val="Question"/>
      </w:pPr>
      <w:sdt>
        <w:sdtPr>
          <w:alias w:val="Member"/>
          <w:tag w:val="&lt;Member mnisId='4267' dodsId='101347'&gt;"/>
          <w:id w:val="948124950"/>
          <w:placeholder>
            <w:docPart w:val="DefaultPlaceholder_-1854013440"/>
          </w:placeholder>
          <w:richText/>
        </w:sdtPr>
        <w:sdtContent>
          <w:r w:rsidRPr="009C5276" w:rsidR="000F38D2">
            <w:rPr>
              <w:b/>
            </w:rPr>
            <w:t>Chair:</w:t>
          </w:r>
        </w:sdtContent>
      </w:sdt>
      <w:r w:rsidRPr="009C5276" w:rsidR="000F38D2">
        <w:t xml:space="preserve"> Thank you. I am very minded that people are not saying that a famine is going on. I am also very minded that in 2011 many, many people were dying before a famine was officially declared. Could you tell us a little bit about why it is so difficult to get that declaration and how that impacts the </w:t>
      </w:r>
      <w:r w:rsidRPr="009C5276" w:rsidR="000F38D2">
        <w:rPr>
          <w:rFonts w:cs="Arial"/>
          <w:bCs/>
          <w:szCs w:val="24"/>
        </w:rPr>
        <w:t>responses to hunger?</w:t>
      </w:r>
    </w:p>
    <w:p w:rsidR="00605677" w:rsidRPr="009C5276" w:rsidP="004E39F4">
      <w:pPr>
        <w:pStyle w:val="Answer"/>
      </w:pPr>
      <w:sdt>
        <w:sdtPr>
          <w:alias w:val="Witness"/>
          <w:id w:val="1542093273"/>
          <w:placeholder>
            <w:docPart w:val="DefaultPlaceholder_-1854013440"/>
          </w:placeholder>
          <w:richText/>
        </w:sdtPr>
        <w:sdtContent>
          <w:r w:rsidRPr="009C5276" w:rsidR="000F38D2">
            <w:rPr>
              <w:b/>
              <w:i/>
            </w:rPr>
            <w:t>Michael Dunford:</w:t>
          </w:r>
        </w:sdtContent>
      </w:sdt>
      <w:r w:rsidRPr="009C5276" w:rsidR="000F38D2">
        <w:t xml:space="preserve"> An excellent question. For a famine to be declared, a number of technical threshold</w:t>
      </w:r>
      <w:r w:rsidRPr="009C5276" w:rsidR="00CF6FA0">
        <w:t>s</w:t>
      </w:r>
      <w:r w:rsidRPr="009C5276" w:rsidR="000F38D2">
        <w:t xml:space="preserve"> need to be met</w:t>
      </w:r>
      <w:r w:rsidRPr="009C5276">
        <w:t>,</w:t>
      </w:r>
      <w:r w:rsidRPr="009C5276" w:rsidR="008B745E">
        <w:t xml:space="preserve"> and until such time we are rightfully reluctant to go forward with such a declaration. There is an entity, a famine review committee</w:t>
      </w:r>
      <w:r w:rsidR="00F24711">
        <w:t xml:space="preserve">, as </w:t>
      </w:r>
      <w:r w:rsidRPr="009C5276" w:rsidR="008B745E">
        <w:t xml:space="preserve">part of the integrated phase cluster </w:t>
      </w:r>
      <w:r w:rsidRPr="009C5276" w:rsidR="00157CE2">
        <w:t>approach on food security</w:t>
      </w:r>
      <w:r w:rsidR="00007617">
        <w:t xml:space="preserve">, </w:t>
      </w:r>
      <w:r w:rsidRPr="009C5276" w:rsidR="00157CE2">
        <w:t xml:space="preserve">which will do the analysis. The first thing </w:t>
      </w:r>
      <w:r w:rsidR="00B145B7">
        <w:t xml:space="preserve">we need is the </w:t>
      </w:r>
      <w:r w:rsidRPr="009C5276" w:rsidR="00157CE2">
        <w:t>data</w:t>
      </w:r>
      <w:r w:rsidR="00B145B7">
        <w:t xml:space="preserve">, </w:t>
      </w:r>
      <w:r w:rsidRPr="009C5276" w:rsidR="00157CE2">
        <w:t xml:space="preserve">and in some countries it is not readily available. </w:t>
      </w:r>
      <w:r w:rsidRPr="009C5276" w:rsidR="00157CE2">
        <w:t>Alternatively, there are</w:t>
      </w:r>
      <w:r w:rsidRPr="009C5276" w:rsidR="00430610">
        <w:t xml:space="preserve"> often</w:t>
      </w:r>
      <w:r w:rsidRPr="009C5276" w:rsidR="00157CE2">
        <w:t xml:space="preserve"> challenges</w:t>
      </w:r>
      <w:r w:rsidRPr="009C5276" w:rsidR="00430610">
        <w:t xml:space="preserve"> with regard to the collection because of food insecurity.</w:t>
      </w:r>
    </w:p>
    <w:p w:rsidR="00605677" w:rsidRPr="009C5276" w:rsidP="004E39F4">
      <w:pPr>
        <w:pStyle w:val="Answer"/>
      </w:pPr>
      <w:r w:rsidRPr="009C5276">
        <w:t>What must be remembered is that at all times we are trying to prevent famine.</w:t>
      </w:r>
      <w:r w:rsidRPr="009C5276" w:rsidR="001F4053">
        <w:t xml:space="preserve"> Although we know that a declaration may see an uptick in funding levels or the attention that is given, we are trying to take every measure possible to prevent famine in the first place.</w:t>
      </w:r>
      <w:r w:rsidRPr="009C5276" w:rsidR="00941693">
        <w:t xml:space="preserve"> At the moment, we are on the cusp, particularly in a country such as Somalia. There is ongoing data collection to determine the scale of the food insecurity, the mortality rates, the</w:t>
      </w:r>
      <w:r w:rsidRPr="009C5276" w:rsidR="005E2A86">
        <w:t xml:space="preserve"> malnutrition rates among children under five</w:t>
      </w:r>
      <w:r w:rsidRPr="009C5276">
        <w:t>,</w:t>
      </w:r>
      <w:r w:rsidRPr="009C5276" w:rsidR="005E2A86">
        <w:t xml:space="preserve"> and later this year or early next year </w:t>
      </w:r>
      <w:r w:rsidRPr="009C5276" w:rsidR="00B524B9">
        <w:t xml:space="preserve">that will either </w:t>
      </w:r>
      <w:r w:rsidRPr="009C5276" w:rsidR="005E2A86">
        <w:t>confirm what we fear, which is that a famine may be in process</w:t>
      </w:r>
      <w:r w:rsidRPr="009C5276">
        <w:t>,</w:t>
      </w:r>
      <w:r w:rsidRPr="009C5276" w:rsidR="005E2A86">
        <w:t xml:space="preserve"> or that we may have delayed it</w:t>
      </w:r>
      <w:r w:rsidR="00EA5DB9">
        <w:t>. B</w:t>
      </w:r>
      <w:r w:rsidRPr="009C5276" w:rsidR="00B524B9">
        <w:t xml:space="preserve">ut that will only happen if we </w:t>
      </w:r>
      <w:r w:rsidR="00EA5DB9">
        <w:t xml:space="preserve">are able to </w:t>
      </w:r>
      <w:r w:rsidRPr="009C5276" w:rsidR="00B524B9">
        <w:t>continue the upscaling of our humanitarian response</w:t>
      </w:r>
      <w:r w:rsidR="00EA5DB9">
        <w:t xml:space="preserve">, </w:t>
      </w:r>
      <w:r w:rsidRPr="009C5276" w:rsidR="00B524B9">
        <w:t>and without the funding that is almost impossible.</w:t>
      </w:r>
    </w:p>
    <w:p w:rsidR="0080057C" w:rsidRPr="009C5276" w:rsidP="004E39F4">
      <w:pPr>
        <w:pStyle w:val="Answer"/>
        <w:rPr>
          <w:bCs/>
          <w:iCs/>
        </w:rPr>
      </w:pPr>
      <w:r w:rsidRPr="009C5276">
        <w:t>Even if we get the funding, it does not necessarily mean that we can avert a famine. I think that is</w:t>
      </w:r>
      <w:r w:rsidRPr="009C5276" w:rsidR="00584BF8">
        <w:t xml:space="preserve"> a very </w:t>
      </w:r>
      <w:r w:rsidRPr="009C5276" w:rsidR="00584BF8">
        <w:rPr>
          <w:bCs/>
          <w:iCs/>
        </w:rPr>
        <w:t>important clarification to make. We are currently facing the worst drought in the region in over 40 years. We are in the middle of the fifth failed rainy season. This is climate change</w:t>
      </w:r>
      <w:r w:rsidR="007F51FA">
        <w:rPr>
          <w:bCs/>
          <w:iCs/>
        </w:rPr>
        <w:t>—well, this is climate changed</w:t>
      </w:r>
      <w:r w:rsidRPr="009C5276" w:rsidR="00584BF8">
        <w:rPr>
          <w:bCs/>
          <w:iCs/>
        </w:rPr>
        <w:t>. One thing to remember is that we are never going back to where we have been in the past. This is the most severe drought that we have seen in the region</w:t>
      </w:r>
      <w:r w:rsidRPr="009C5276" w:rsidR="008E5770">
        <w:rPr>
          <w:bCs/>
          <w:iCs/>
        </w:rPr>
        <w:t xml:space="preserve">, </w:t>
      </w:r>
      <w:r w:rsidR="00074612">
        <w:rPr>
          <w:bCs/>
          <w:iCs/>
        </w:rPr>
        <w:t xml:space="preserve">with </w:t>
      </w:r>
      <w:r w:rsidRPr="009C5276" w:rsidR="008E5770">
        <w:rPr>
          <w:bCs/>
          <w:iCs/>
        </w:rPr>
        <w:t xml:space="preserve">22 million people </w:t>
      </w:r>
      <w:r w:rsidR="00074612">
        <w:rPr>
          <w:bCs/>
          <w:iCs/>
        </w:rPr>
        <w:t xml:space="preserve">currently </w:t>
      </w:r>
      <w:r w:rsidRPr="009C5276" w:rsidR="008E5770">
        <w:rPr>
          <w:bCs/>
          <w:iCs/>
        </w:rPr>
        <w:t>affected</w:t>
      </w:r>
      <w:r w:rsidR="00074612">
        <w:rPr>
          <w:bCs/>
          <w:iCs/>
        </w:rPr>
        <w:t>. T</w:t>
      </w:r>
      <w:r w:rsidRPr="009C5276" w:rsidR="008E5770">
        <w:rPr>
          <w:bCs/>
          <w:iCs/>
        </w:rPr>
        <w:t>he fear is that until the drought breaks, the numbers affected will continue to grow, their needs will continue to grow</w:t>
      </w:r>
      <w:r w:rsidR="00D30CCC">
        <w:rPr>
          <w:bCs/>
          <w:iCs/>
        </w:rPr>
        <w:t>,</w:t>
      </w:r>
      <w:r w:rsidRPr="009C5276" w:rsidR="008E5770">
        <w:rPr>
          <w:bCs/>
          <w:iCs/>
        </w:rPr>
        <w:t xml:space="preserve"> and our ability to keep famine at bay, be it in Somalia, northern Kenya</w:t>
      </w:r>
      <w:r w:rsidRPr="009C5276" w:rsidR="000F38D2">
        <w:rPr>
          <w:bCs/>
          <w:iCs/>
        </w:rPr>
        <w:t xml:space="preserve"> or </w:t>
      </w:r>
      <w:r w:rsidRPr="009C5276" w:rsidR="008E5770">
        <w:rPr>
          <w:bCs/>
          <w:iCs/>
        </w:rPr>
        <w:t>southern Ethiopia</w:t>
      </w:r>
      <w:r w:rsidRPr="009C5276" w:rsidR="00C3268E">
        <w:rPr>
          <w:bCs/>
          <w:iCs/>
        </w:rPr>
        <w:t>,</w:t>
      </w:r>
      <w:r w:rsidRPr="009C5276" w:rsidR="000F38D2">
        <w:rPr>
          <w:bCs/>
          <w:iCs/>
        </w:rPr>
        <w:t xml:space="preserve"> will become more and more challenging. </w:t>
      </w:r>
    </w:p>
    <w:p w:rsidR="0080057C" w:rsidRPr="009C5276" w:rsidP="0080057C">
      <w:pPr>
        <w:pStyle w:val="Question"/>
      </w:pPr>
      <w:sdt>
        <w:sdtPr>
          <w:alias w:val="Member"/>
          <w:tag w:val="&lt;Member mnisId='4267' dodsId='101347'&gt;"/>
          <w:id w:val="937098519"/>
          <w:placeholder>
            <w:docPart w:val="DefaultPlaceholder_-1854013440"/>
          </w:placeholder>
          <w:richText/>
        </w:sdtPr>
        <w:sdtContent>
          <w:r w:rsidRPr="009C5276" w:rsidR="000F38D2">
            <w:rPr>
              <w:b/>
            </w:rPr>
            <w:t>Chair:</w:t>
          </w:r>
        </w:sdtContent>
      </w:sdt>
      <w:r w:rsidRPr="009C5276" w:rsidR="000F38D2">
        <w:t xml:space="preserve"> I want to push you</w:t>
      </w:r>
      <w:r w:rsidR="00D30CCC">
        <w:t xml:space="preserve"> on this</w:t>
      </w:r>
      <w:r w:rsidRPr="009C5276" w:rsidR="000F38D2">
        <w:t xml:space="preserve">. What is the definition of famine? What </w:t>
      </w:r>
      <w:r w:rsidR="007835B3">
        <w:t xml:space="preserve">is </w:t>
      </w:r>
      <w:r w:rsidRPr="009C5276" w:rsidR="000F38D2">
        <w:t>the data that you are collecting that enables that declaration to be called?</w:t>
      </w:r>
      <w:r w:rsidRPr="009C5276" w:rsidR="005C594F">
        <w:t xml:space="preserve"> What is the </w:t>
      </w:r>
      <w:r w:rsidR="007835B3">
        <w:t>difference</w:t>
      </w:r>
      <w:r w:rsidRPr="009C5276" w:rsidR="005C594F">
        <w:t>?</w:t>
      </w:r>
    </w:p>
    <w:p w:rsidR="00322583" w:rsidRPr="009C5276" w:rsidP="0080057C">
      <w:pPr>
        <w:pStyle w:val="Answer"/>
      </w:pPr>
      <w:sdt>
        <w:sdtPr>
          <w:alias w:val="Witness"/>
          <w:id w:val="737757339"/>
          <w:placeholder>
            <w:docPart w:val="DefaultPlaceholder_-1854013440"/>
          </w:placeholder>
          <w:richText/>
        </w:sdtPr>
        <w:sdtContent>
          <w:r w:rsidRPr="009C5276" w:rsidR="000F38D2">
            <w:rPr>
              <w:b/>
              <w:i/>
            </w:rPr>
            <w:t>Michael Dunford:</w:t>
          </w:r>
        </w:sdtContent>
      </w:sdt>
      <w:r w:rsidRPr="009C5276" w:rsidR="000F38D2">
        <w:t xml:space="preserve"> </w:t>
      </w:r>
      <w:r w:rsidRPr="009C5276" w:rsidR="005C594F">
        <w:t xml:space="preserve">It is the percentage of the population acutely food insecure, </w:t>
      </w:r>
      <w:r w:rsidR="007835B3">
        <w:t xml:space="preserve">it is </w:t>
      </w:r>
      <w:r w:rsidRPr="009C5276" w:rsidR="005C594F">
        <w:t>mortality rates—</w:t>
      </w:r>
      <w:r w:rsidR="007835B3">
        <w:t>two</w:t>
      </w:r>
      <w:r w:rsidRPr="009C5276" w:rsidR="005C594F">
        <w:t xml:space="preserve"> per 100,000 </w:t>
      </w:r>
      <w:r w:rsidR="007835B3">
        <w:t xml:space="preserve">on a </w:t>
      </w:r>
      <w:r w:rsidRPr="009C5276" w:rsidR="005C594F">
        <w:t>daily</w:t>
      </w:r>
      <w:r w:rsidR="007835B3">
        <w:t xml:space="preserve"> basis</w:t>
      </w:r>
      <w:r w:rsidRPr="009C5276" w:rsidR="005C594F">
        <w:t xml:space="preserve">—and it is overall malnutrition rates among children under five. </w:t>
      </w:r>
      <w:r w:rsidRPr="009C5276" w:rsidR="000F38D2">
        <w:t>Once the various thresholds are hit, that is when a famine will be declared.</w:t>
      </w:r>
    </w:p>
    <w:p w:rsidR="00322583" w:rsidRPr="009C5276" w:rsidP="00322583">
      <w:pPr>
        <w:pStyle w:val="Question"/>
      </w:pPr>
      <w:sdt>
        <w:sdtPr>
          <w:alias w:val="Member"/>
          <w:tag w:val="&lt;Member mnisId='4267' dodsId='101347'&gt;"/>
          <w:id w:val="665602451"/>
          <w:placeholder>
            <w:docPart w:val="DefaultPlaceholder_-1854013440"/>
          </w:placeholder>
          <w:richText/>
        </w:sdtPr>
        <w:sdtContent>
          <w:r w:rsidRPr="009C5276" w:rsidR="000F38D2">
            <w:rPr>
              <w:b/>
            </w:rPr>
            <w:t>Chair:</w:t>
          </w:r>
        </w:sdtContent>
      </w:sdt>
      <w:r w:rsidRPr="009C5276" w:rsidR="000F38D2">
        <w:t xml:space="preserve"> Today the Minister said that it had reached scale 5, which means that one of those triggers has been met; is that correct?</w:t>
      </w:r>
    </w:p>
    <w:p w:rsidR="00B77045" w:rsidRPr="009C5276" w:rsidP="00322583">
      <w:pPr>
        <w:pStyle w:val="Answer"/>
      </w:pPr>
      <w:sdt>
        <w:sdtPr>
          <w:alias w:val="Witness"/>
          <w:id w:val="-887881741"/>
          <w:placeholder>
            <w:docPart w:val="DefaultPlaceholder_-1854013440"/>
          </w:placeholder>
          <w:richText/>
        </w:sdtPr>
        <w:sdtContent>
          <w:r w:rsidRPr="009C5276" w:rsidR="000F38D2">
            <w:rPr>
              <w:b/>
              <w:i/>
            </w:rPr>
            <w:t>Michael Dunford:</w:t>
          </w:r>
        </w:sdtContent>
      </w:sdt>
      <w:r w:rsidRPr="009C5276" w:rsidR="000F38D2">
        <w:t xml:space="preserve"> </w:t>
      </w:r>
      <w:r w:rsidRPr="009C5276" w:rsidR="00836F44">
        <w:t>No, IPC 5 is either famine or famine-like conditions. Effectively</w:t>
      </w:r>
      <w:r w:rsidRPr="009C5276" w:rsidR="00C3268E">
        <w:t>,</w:t>
      </w:r>
      <w:r w:rsidRPr="009C5276" w:rsidR="00836F44">
        <w:t xml:space="preserve"> what the ongoing data collection will do is confirm </w:t>
      </w:r>
      <w:r w:rsidR="00FE7BB4">
        <w:t xml:space="preserve">whether </w:t>
      </w:r>
      <w:r w:rsidRPr="009C5276" w:rsidR="00836F44">
        <w:t>we have all three criteria above the thresholds necessary to declare a famine.</w:t>
      </w:r>
      <w:r w:rsidRPr="009C5276" w:rsidR="00E33285">
        <w:t xml:space="preserve"> Then it is a question of what scale</w:t>
      </w:r>
      <w:r w:rsidR="00110255">
        <w:t>—</w:t>
      </w:r>
      <w:r w:rsidRPr="009C5276" w:rsidR="00E33285">
        <w:t>how many people are impacted</w:t>
      </w:r>
      <w:r w:rsidR="00110255">
        <w:t>—</w:t>
      </w:r>
      <w:r w:rsidRPr="009C5276" w:rsidR="00E33285">
        <w:t>and how we need to respond to prevent it from continuing.</w:t>
      </w:r>
    </w:p>
    <w:p w:rsidR="00DD50CF" w:rsidRPr="009C5276" w:rsidP="00D5694F">
      <w:pPr>
        <w:pStyle w:val="Question"/>
      </w:pPr>
      <w:sdt>
        <w:sdtPr>
          <w:alias w:val="Member"/>
          <w:tag w:val="&lt;Member mnisId='4267' dodsId='101347'&gt;"/>
          <w:id w:val="491371187"/>
          <w:placeholder>
            <w:docPart w:val="DefaultPlaceholder_-1854013440"/>
          </w:placeholder>
          <w:richText/>
        </w:sdtPr>
        <w:sdtContent>
          <w:r w:rsidRPr="009C5276" w:rsidR="000F38D2">
            <w:rPr>
              <w:b/>
            </w:rPr>
            <w:t>Chair:</w:t>
          </w:r>
        </w:sdtContent>
      </w:sdt>
      <w:r w:rsidRPr="009C5276" w:rsidR="000F38D2">
        <w:t xml:space="preserve"> It </w:t>
      </w:r>
      <w:r w:rsidR="00110255">
        <w:t xml:space="preserve">just </w:t>
      </w:r>
      <w:r w:rsidRPr="009C5276" w:rsidR="000F38D2">
        <w:t>feels very frustrating</w:t>
      </w:r>
      <w:r w:rsidR="00110255">
        <w:t>,</w:t>
      </w:r>
      <w:r w:rsidRPr="009C5276" w:rsidR="000F38D2">
        <w:t xml:space="preserve"> when we know that people are starving to death</w:t>
      </w:r>
      <w:r w:rsidRPr="009C5276" w:rsidR="00084E22">
        <w:t>, that we are still doing data collection to get the international community to act on prevention.</w:t>
      </w:r>
      <w:r w:rsidRPr="009C5276" w:rsidR="000F38D2">
        <w:t xml:space="preserve"> </w:t>
      </w:r>
    </w:p>
    <w:p w:rsidR="00501BFA" w:rsidRPr="009C5276" w:rsidP="00084E22">
      <w:pPr>
        <w:pStyle w:val="Answer"/>
        <w:rPr>
          <w:rFonts w:cs="Arial"/>
          <w:bCs/>
          <w:iCs/>
          <w:szCs w:val="24"/>
        </w:rPr>
      </w:pPr>
      <w:sdt>
        <w:sdtPr>
          <w:alias w:val="Witness"/>
          <w:id w:val="-556404957"/>
          <w:placeholder>
            <w:docPart w:val="DefaultPlaceholder_-1854013440"/>
          </w:placeholder>
          <w:richText/>
        </w:sdtPr>
        <w:sdtContent>
          <w:r w:rsidRPr="009C5276" w:rsidR="000F38D2">
            <w:rPr>
              <w:b/>
              <w:i/>
            </w:rPr>
            <w:t>Michael Dunford:</w:t>
          </w:r>
        </w:sdtContent>
      </w:sdt>
      <w:r w:rsidRPr="009C5276" w:rsidR="000F38D2">
        <w:t xml:space="preserve"> At the moment, we are focusing very much on the response</w:t>
      </w:r>
      <w:r w:rsidR="00D5694F">
        <w:t>—</w:t>
      </w:r>
      <w:r w:rsidRPr="009C5276" w:rsidR="000F38D2">
        <w:t>on how we prevent a bad situation from deteriorating</w:t>
      </w:r>
      <w:r w:rsidR="00D5694F">
        <w:t xml:space="preserve"> further</w:t>
      </w:r>
      <w:r w:rsidRPr="009C5276" w:rsidR="000F38D2">
        <w:t xml:space="preserve">. </w:t>
      </w:r>
      <w:r w:rsidR="00D5694F">
        <w:t xml:space="preserve">There are </w:t>
      </w:r>
      <w:r w:rsidRPr="009C5276" w:rsidR="00024892">
        <w:t xml:space="preserve">discussions </w:t>
      </w:r>
      <w:r w:rsidR="00D5694F">
        <w:t xml:space="preserve">that we can have, </w:t>
      </w:r>
      <w:r w:rsidRPr="009C5276" w:rsidR="00024892">
        <w:t>either today or in the future</w:t>
      </w:r>
      <w:r w:rsidR="00D5694F">
        <w:t>,</w:t>
      </w:r>
      <w:r w:rsidRPr="009C5276" w:rsidR="00024892">
        <w:t xml:space="preserve"> about what could have been done earlier or what investments need to be made </w:t>
      </w:r>
      <w:r w:rsidRPr="009C5276" w:rsidR="00024892">
        <w:t>in future to prevent a recurrence</w:t>
      </w:r>
      <w:r w:rsidRPr="009C5276" w:rsidR="00C3268E">
        <w:t>,</w:t>
      </w:r>
      <w:r w:rsidRPr="009C5276" w:rsidR="00024892">
        <w:t xml:space="preserve"> but we knew this was coming. This does not come as a surprise. The Soma</w:t>
      </w:r>
      <w:r w:rsidRPr="009C5276" w:rsidR="00B63D92">
        <w:t xml:space="preserve">li </w:t>
      </w:r>
      <w:r w:rsidRPr="009C5276" w:rsidR="00B63D92">
        <w:rPr>
          <w:bCs/>
          <w:iCs/>
        </w:rPr>
        <w:t xml:space="preserve">Government declared a state of emergency in September last year. The international community has been making concerted noise and advocating for a response for an extended period. </w:t>
      </w:r>
      <w:r w:rsidRPr="009C5276" w:rsidR="00B63D92">
        <w:rPr>
          <w:rFonts w:cs="Arial"/>
          <w:bCs/>
          <w:iCs/>
          <w:szCs w:val="24"/>
        </w:rPr>
        <w:t xml:space="preserve">Unfortunately, </w:t>
      </w:r>
      <w:r w:rsidRPr="009C5276" w:rsidR="000F38D2">
        <w:rPr>
          <w:rFonts w:cs="Arial"/>
          <w:bCs/>
          <w:iCs/>
          <w:szCs w:val="24"/>
        </w:rPr>
        <w:t>the war in Ukraine came at the worst possible time for the people in the region because</w:t>
      </w:r>
      <w:r w:rsidR="003132FB">
        <w:rPr>
          <w:rFonts w:cs="Arial"/>
          <w:bCs/>
          <w:iCs/>
          <w:szCs w:val="24"/>
        </w:rPr>
        <w:t>,</w:t>
      </w:r>
      <w:r w:rsidRPr="009C5276" w:rsidR="000F38D2">
        <w:rPr>
          <w:rFonts w:cs="Arial"/>
          <w:bCs/>
          <w:iCs/>
          <w:szCs w:val="24"/>
        </w:rPr>
        <w:t xml:space="preserve"> rightfully</w:t>
      </w:r>
      <w:r w:rsidR="003132FB">
        <w:rPr>
          <w:rFonts w:cs="Arial"/>
          <w:bCs/>
          <w:iCs/>
          <w:szCs w:val="24"/>
        </w:rPr>
        <w:t>,</w:t>
      </w:r>
      <w:r w:rsidRPr="009C5276" w:rsidR="000F38D2">
        <w:rPr>
          <w:rFonts w:cs="Arial"/>
          <w:bCs/>
          <w:iCs/>
          <w:szCs w:val="24"/>
        </w:rPr>
        <w:t xml:space="preserve"> that absorbed a lot of attention and a lot of funding.</w:t>
      </w:r>
    </w:p>
    <w:p w:rsidR="00501BFA" w:rsidRPr="009C5276" w:rsidP="00501BFA">
      <w:pPr>
        <w:pStyle w:val="Remark"/>
      </w:pPr>
      <w:sdt>
        <w:sdtPr>
          <w:alias w:val="Member"/>
          <w:tag w:val="&lt;Member mnisId='4267' dodsId='101347'&gt;"/>
          <w:id w:val="1135449535"/>
          <w:placeholder>
            <w:docPart w:val="DefaultPlaceholder_-1854013440"/>
          </w:placeholder>
          <w:richText/>
        </w:sdtPr>
        <w:sdtContent>
          <w:r w:rsidRPr="009C5276" w:rsidR="000F38D2">
            <w:rPr>
              <w:b/>
            </w:rPr>
            <w:t>Chair:</w:t>
          </w:r>
        </w:sdtContent>
      </w:sdt>
      <w:r w:rsidRPr="009C5276" w:rsidR="000F38D2">
        <w:t xml:space="preserve"> Agreed.</w:t>
      </w:r>
    </w:p>
    <w:p w:rsidR="002534E3" w:rsidRPr="009C5276" w:rsidP="00501BFA">
      <w:pPr>
        <w:pStyle w:val="Answer"/>
      </w:pPr>
      <w:sdt>
        <w:sdtPr>
          <w:alias w:val="Witness"/>
          <w:id w:val="-175732916"/>
          <w:placeholder>
            <w:docPart w:val="DefaultPlaceholder_-1854013440"/>
          </w:placeholder>
          <w:richText/>
        </w:sdtPr>
        <w:sdtContent>
          <w:r w:rsidRPr="009C5276" w:rsidR="000F38D2">
            <w:rPr>
              <w:b/>
              <w:i/>
            </w:rPr>
            <w:t>Michael Dunford:</w:t>
          </w:r>
        </w:sdtContent>
      </w:sdt>
      <w:r w:rsidRPr="009C5276" w:rsidR="000F38D2">
        <w:t xml:space="preserve"> </w:t>
      </w:r>
      <w:r w:rsidRPr="009C5276" w:rsidR="00B023A9">
        <w:t>F</w:t>
      </w:r>
      <w:r w:rsidRPr="009C5276" w:rsidR="000F38D2">
        <w:t>unds that could have come to the region were diverted</w:t>
      </w:r>
      <w:r w:rsidRPr="009C5276" w:rsidR="00B023A9">
        <w:t xml:space="preserve"> and it took longer for the response to kick in as a result.</w:t>
      </w:r>
    </w:p>
    <w:p w:rsidR="00B2788D" w:rsidRPr="009C5276" w:rsidP="002534E3">
      <w:pPr>
        <w:pStyle w:val="Question"/>
      </w:pPr>
      <w:sdt>
        <w:sdtPr>
          <w:alias w:val="Member"/>
          <w:tag w:val="&lt;Member mnisId='4515' dodsId='134269'&gt;"/>
          <w:id w:val="295723376"/>
          <w:placeholder>
            <w:docPart w:val="DefaultPlaceholder_-1854013440"/>
          </w:placeholder>
          <w:richText/>
        </w:sdtPr>
        <w:sdtContent>
          <w:r w:rsidRPr="009C5276" w:rsidR="000F38D2">
            <w:rPr>
              <w:b/>
            </w:rPr>
            <w:t>Kate Osamor:</w:t>
          </w:r>
        </w:sdtContent>
      </w:sdt>
      <w:r w:rsidRPr="009C5276" w:rsidR="000F38D2">
        <w:t xml:space="preserve"> Thank you, Michael, for setting out the four key drivers</w:t>
      </w:r>
      <w:r w:rsidRPr="009C5276" w:rsidR="00092296">
        <w:t xml:space="preserve"> that have caused the hunger crisis in the Horn of Africa. Can you give us your views—you started on </w:t>
      </w:r>
      <w:r w:rsidR="00E212B9">
        <w:t>this</w:t>
      </w:r>
      <w:r w:rsidRPr="009C5276" w:rsidR="00092296">
        <w:t xml:space="preserve"> but you did</w:t>
      </w:r>
      <w:r w:rsidRPr="009C5276" w:rsidR="00312F48">
        <w:t xml:space="preserve"> </w:t>
      </w:r>
      <w:r w:rsidRPr="009C5276" w:rsidR="00092296">
        <w:t>n</w:t>
      </w:r>
      <w:r w:rsidRPr="009C5276" w:rsidR="00312F48">
        <w:t>o</w:t>
      </w:r>
      <w:r w:rsidRPr="009C5276" w:rsidR="00092296">
        <w:t>t finish, so I am coming back to you—</w:t>
      </w:r>
      <w:r w:rsidR="00E212B9">
        <w:t xml:space="preserve">about </w:t>
      </w:r>
      <w:r w:rsidRPr="009C5276" w:rsidR="00092296">
        <w:t xml:space="preserve">the most </w:t>
      </w:r>
      <w:r w:rsidRPr="009C5276" w:rsidR="00092296">
        <w:rPr>
          <w:rFonts w:cs="Arial"/>
          <w:szCs w:val="24"/>
        </w:rPr>
        <w:t xml:space="preserve">significant factors that created the </w:t>
      </w:r>
      <w:r w:rsidRPr="009C5276" w:rsidR="000F38D2">
        <w:rPr>
          <w:rFonts w:cs="Arial"/>
          <w:szCs w:val="24"/>
        </w:rPr>
        <w:t>hunger crisis in the Horn?</w:t>
      </w:r>
    </w:p>
    <w:p w:rsidR="00F34816" w:rsidP="00B2788D">
      <w:pPr>
        <w:pStyle w:val="Answer"/>
      </w:pPr>
      <w:sdt>
        <w:sdtPr>
          <w:alias w:val="Witness"/>
          <w:id w:val="1695342917"/>
          <w:placeholder>
            <w:docPart w:val="DefaultPlaceholder_-1854013440"/>
          </w:placeholder>
          <w:richText/>
        </w:sdtPr>
        <w:sdtContent>
          <w:r w:rsidRPr="009C5276" w:rsidR="000F38D2">
            <w:rPr>
              <w:b/>
              <w:i/>
            </w:rPr>
            <w:t>Michael Dunford:</w:t>
          </w:r>
        </w:sdtContent>
      </w:sdt>
      <w:r w:rsidRPr="009C5276" w:rsidR="000F38D2">
        <w:t xml:space="preserve"> </w:t>
      </w:r>
      <w:r w:rsidR="00976DC9">
        <w:t xml:space="preserve">Okay, </w:t>
      </w:r>
      <w:r w:rsidRPr="009C5276" w:rsidR="000F38D2">
        <w:t xml:space="preserve">I </w:t>
      </w:r>
      <w:r w:rsidR="00976DC9">
        <w:t xml:space="preserve">will </w:t>
      </w:r>
      <w:r w:rsidRPr="009C5276" w:rsidR="000F38D2">
        <w:t>break them down. There has been long</w:t>
      </w:r>
      <w:r w:rsidR="00976DC9">
        <w:t>-</w:t>
      </w:r>
      <w:r w:rsidRPr="009C5276" w:rsidR="000F38D2">
        <w:t xml:space="preserve">standing conflict in the region for an extended period. </w:t>
      </w:r>
      <w:r w:rsidRPr="009C5276" w:rsidR="00001282">
        <w:t>As we know, al-Shabaab has been present in Somalia for over 30 years</w:t>
      </w:r>
      <w:r w:rsidR="00830CC1">
        <w:t xml:space="preserve">. It </w:t>
      </w:r>
      <w:r w:rsidRPr="009C5276" w:rsidR="00001282">
        <w:t xml:space="preserve">continues to create a destabilising environment and limits the ability of humanitarians and others to access </w:t>
      </w:r>
      <w:r w:rsidRPr="009C5276" w:rsidR="00257E06">
        <w:t xml:space="preserve">the </w:t>
      </w:r>
      <w:r w:rsidRPr="009C5276" w:rsidR="00001282">
        <w:t xml:space="preserve">particular areas where </w:t>
      </w:r>
      <w:r w:rsidRPr="009C5276" w:rsidR="00257E06">
        <w:t>it has</w:t>
      </w:r>
      <w:r w:rsidRPr="009C5276" w:rsidR="00001282">
        <w:t xml:space="preserve"> influence</w:t>
      </w:r>
      <w:r w:rsidRPr="009C5276" w:rsidR="00257E06">
        <w:t xml:space="preserve">. However, what has </w:t>
      </w:r>
      <w:r w:rsidR="00830CC1">
        <w:t xml:space="preserve">really </w:t>
      </w:r>
      <w:r w:rsidRPr="009C5276" w:rsidR="00257E06">
        <w:t>accelerated things has been the climate</w:t>
      </w:r>
      <w:r>
        <w:t xml:space="preserve"> and, as I mentioned</w:t>
      </w:r>
      <w:r w:rsidRPr="009C5276" w:rsidR="00257E06">
        <w:t xml:space="preserve">, the worst drought in over 40 years. </w:t>
      </w:r>
    </w:p>
    <w:p w:rsidR="00312F48" w:rsidRPr="009C5276" w:rsidP="00B2788D">
      <w:pPr>
        <w:pStyle w:val="Answer"/>
      </w:pPr>
      <w:r w:rsidRPr="009C5276">
        <w:t>All the investment</w:t>
      </w:r>
      <w:r w:rsidR="00F34816">
        <w:t>s</w:t>
      </w:r>
      <w:r w:rsidRPr="009C5276" w:rsidR="00826FE4">
        <w:t xml:space="preserve"> in resilience and so on</w:t>
      </w:r>
      <w:r w:rsidR="00F34816">
        <w:t>—</w:t>
      </w:r>
      <w:r w:rsidRPr="009C5276" w:rsidR="00826FE4">
        <w:t>not to say that they did not work, but by now they have been exhausted</w:t>
      </w:r>
      <w:r w:rsidR="00F34816">
        <w:t>. P</w:t>
      </w:r>
      <w:r w:rsidRPr="009C5276" w:rsidR="00826FE4">
        <w:t>opulations have been forced from their homes because they have lost their livelihoods</w:t>
      </w:r>
      <w:r w:rsidR="00622666">
        <w:t>. They have</w:t>
      </w:r>
      <w:r w:rsidRPr="009C5276" w:rsidR="00826FE4">
        <w:t xml:space="preserve"> lost their livestock. They estimate that over 10 million</w:t>
      </w:r>
      <w:r w:rsidRPr="009C5276" w:rsidR="000C625D">
        <w:t xml:space="preserve"> head of livestock died over the last two and a half years. That has been the dramatic driver but then, of course, </w:t>
      </w:r>
      <w:r w:rsidRPr="009C5276" w:rsidR="00BA5849">
        <w:t xml:space="preserve">there has been </w:t>
      </w:r>
      <w:r w:rsidRPr="009C5276" w:rsidR="000C625D">
        <w:t xml:space="preserve">hyperinflation in the region and the effects of </w:t>
      </w:r>
      <w:r w:rsidR="00622666">
        <w:t>c</w:t>
      </w:r>
      <w:r w:rsidRPr="009C5276" w:rsidR="000C625D">
        <w:t>ovid</w:t>
      </w:r>
      <w:r w:rsidRPr="009C5276" w:rsidR="00BA5849">
        <w:t>.</w:t>
      </w:r>
    </w:p>
    <w:p w:rsidR="00D15DAF" w:rsidRPr="009C5276" w:rsidP="00B2788D">
      <w:pPr>
        <w:pStyle w:val="Answer"/>
        <w:rPr>
          <w:rFonts w:cs="Arial"/>
          <w:iCs/>
          <w:szCs w:val="24"/>
        </w:rPr>
      </w:pPr>
      <w:r w:rsidRPr="009C5276">
        <w:t xml:space="preserve">That layering of vulnerabilities happening simultaneously has created what is a disaster and what will continue to be a disaster, first </w:t>
      </w:r>
      <w:r w:rsidR="00700147">
        <w:t xml:space="preserve">and foremost </w:t>
      </w:r>
      <w:r w:rsidRPr="009C5276">
        <w:t>until we have substantial rains that allow the drought to break, which would in turn allow populations to return home and recommence their livelihoods</w:t>
      </w:r>
      <w:r w:rsidRPr="009C5276" w:rsidR="001D7DC3">
        <w:t>. We are still struggling with conflict, not only in Somalia but in northern Ethiopia</w:t>
      </w:r>
      <w:r w:rsidR="00CE7180">
        <w:t xml:space="preserve">, </w:t>
      </w:r>
      <w:r w:rsidRPr="009C5276" w:rsidR="001D7DC3">
        <w:t>Da</w:t>
      </w:r>
      <w:r w:rsidRPr="009C5276" w:rsidR="00A70CB3">
        <w:t>r</w:t>
      </w:r>
      <w:r w:rsidRPr="009C5276" w:rsidR="001D7DC3">
        <w:t xml:space="preserve">fur </w:t>
      </w:r>
      <w:r w:rsidR="00CE7180">
        <w:t xml:space="preserve">and </w:t>
      </w:r>
      <w:r w:rsidRPr="009C5276" w:rsidR="00950024">
        <w:t>S</w:t>
      </w:r>
      <w:r w:rsidRPr="009C5276" w:rsidR="001D7DC3">
        <w:t>outh Sudan</w:t>
      </w:r>
      <w:r w:rsidRPr="009C5276" w:rsidR="000F38D2">
        <w:t xml:space="preserve">. It is that combination of factors that is making this such a dramatic and challenging set of </w:t>
      </w:r>
      <w:r w:rsidRPr="009C5276" w:rsidR="000F38D2">
        <w:rPr>
          <w:rFonts w:cs="Arial"/>
          <w:iCs/>
          <w:szCs w:val="24"/>
        </w:rPr>
        <w:t>circumstances to respond to. I hope I have answered the question.</w:t>
      </w:r>
    </w:p>
    <w:p w:rsidR="00C22D72" w:rsidRPr="009C5276" w:rsidP="00D15DAF">
      <w:pPr>
        <w:pStyle w:val="Question"/>
      </w:pPr>
      <w:sdt>
        <w:sdtPr>
          <w:alias w:val="Member"/>
          <w:tag w:val="&lt;Member mnisId='4515' dodsId='134269'&gt;"/>
          <w:id w:val="-381785914"/>
          <w:placeholder>
            <w:docPart w:val="DefaultPlaceholder_-1854013440"/>
          </w:placeholder>
          <w:richText/>
        </w:sdtPr>
        <w:sdtContent>
          <w:r w:rsidRPr="009C5276" w:rsidR="000F38D2">
            <w:rPr>
              <w:b/>
            </w:rPr>
            <w:t>Kate Osamor:</w:t>
          </w:r>
        </w:sdtContent>
      </w:sdt>
      <w:r w:rsidRPr="009C5276" w:rsidR="000F38D2">
        <w:t xml:space="preserve"> You have. Thank you. </w:t>
      </w:r>
      <w:r w:rsidRPr="009C5276" w:rsidR="00312F48">
        <w:t>Before I move on to Mamadou, can I ask you, Michael, for some context? How many days does the region go without any rain?</w:t>
      </w:r>
    </w:p>
    <w:p w:rsidR="00CF7C3F" w:rsidRPr="009C5276" w:rsidP="007B2368">
      <w:pPr>
        <w:pStyle w:val="Answer"/>
      </w:pPr>
      <w:sdt>
        <w:sdtPr>
          <w:alias w:val="Witness"/>
          <w:id w:val="-1227841880"/>
          <w:placeholder>
            <w:docPart w:val="DefaultPlaceholder_-1854013440"/>
          </w:placeholder>
          <w:richText/>
        </w:sdtPr>
        <w:sdtContent>
          <w:r w:rsidRPr="009C5276" w:rsidR="000F38D2">
            <w:rPr>
              <w:b/>
              <w:i/>
            </w:rPr>
            <w:t>Michael Dunford:</w:t>
          </w:r>
        </w:sdtContent>
      </w:sdt>
      <w:r w:rsidRPr="009C5276" w:rsidR="000F38D2">
        <w:t xml:space="preserve"> Typically</w:t>
      </w:r>
      <w:r w:rsidRPr="009C5276" w:rsidR="00312F48">
        <w:t>,</w:t>
      </w:r>
      <w:r w:rsidRPr="009C5276" w:rsidR="000F38D2">
        <w:t xml:space="preserve"> there are two rainy seasons</w:t>
      </w:r>
      <w:r w:rsidR="003301E3">
        <w:t>:</w:t>
      </w:r>
      <w:r w:rsidRPr="009C5276" w:rsidR="000F38D2">
        <w:t xml:space="preserve"> short and long</w:t>
      </w:r>
      <w:r w:rsidR="003301E3">
        <w:t>,</w:t>
      </w:r>
      <w:r w:rsidRPr="009C5276" w:rsidR="000F38D2">
        <w:t xml:space="preserve"> for want of better descriptions. We are now in the short rains. In a good year it would rain for two to three months. At the moment, this will be a failed rainy season, as ha</w:t>
      </w:r>
      <w:r w:rsidR="00E34794">
        <w:t>ve</w:t>
      </w:r>
      <w:r w:rsidRPr="009C5276" w:rsidR="000F38D2">
        <w:t xml:space="preserve"> the four previous. The long rains</w:t>
      </w:r>
      <w:r w:rsidRPr="009C5276" w:rsidR="00845110">
        <w:t xml:space="preserve"> are from March to May or April to June, depending on exactly where. They are the </w:t>
      </w:r>
      <w:r w:rsidRPr="009C5276" w:rsidR="00845110">
        <w:t>two sources of water for the region throughout the year.</w:t>
      </w:r>
      <w:r w:rsidRPr="009C5276" w:rsidR="00E312CD">
        <w:t xml:space="preserve"> The rest of the period is dry. It is not UK weather and it is certainly not current Sydney weather. Without th</w:t>
      </w:r>
      <w:r w:rsidR="005078CE">
        <w:t>at</w:t>
      </w:r>
      <w:r w:rsidRPr="009C5276" w:rsidR="00E312CD">
        <w:t>, your water sources dry up</w:t>
      </w:r>
      <w:r w:rsidRPr="009C5276" w:rsidR="000F38D2">
        <w:t xml:space="preserve"> and we see all the negative implications. I am sure Mamadou is going to talk about displacement and what that is doing, forcing people from their homes. I hope that is clear.</w:t>
      </w:r>
    </w:p>
    <w:p w:rsidR="00D15DAF" w:rsidRPr="009C5276" w:rsidP="00CF7C3F">
      <w:pPr>
        <w:pStyle w:val="Question"/>
      </w:pPr>
      <w:sdt>
        <w:sdtPr>
          <w:alias w:val="Member"/>
          <w:tag w:val="&lt;Member mnisId='4515' dodsId='134269'&gt;"/>
          <w:id w:val="1517266108"/>
          <w:placeholder>
            <w:docPart w:val="DefaultPlaceholder_-1854013440"/>
          </w:placeholder>
          <w:richText/>
        </w:sdtPr>
        <w:sdtContent>
          <w:r w:rsidRPr="009C5276" w:rsidR="000F38D2">
            <w:rPr>
              <w:b/>
            </w:rPr>
            <w:t>Kate Osamor:</w:t>
          </w:r>
        </w:sdtContent>
      </w:sdt>
      <w:r w:rsidRPr="009C5276" w:rsidR="000F38D2">
        <w:t xml:space="preserve"> Thank you. It is very clear.</w:t>
      </w:r>
      <w:r w:rsidRPr="009C5276" w:rsidR="00312F48">
        <w:t xml:space="preserve"> Mamadou</w:t>
      </w:r>
      <w:r w:rsidR="005078CE">
        <w:t xml:space="preserve">, </w:t>
      </w:r>
      <w:r w:rsidRPr="009C5276" w:rsidR="00312F48">
        <w:t>could you tell the panel what challenges Ethiopia is facing due to the conflict in and around Tigray?</w:t>
      </w:r>
    </w:p>
    <w:p w:rsidR="00CF7C3F" w:rsidRPr="009C5276" w:rsidP="000555AD">
      <w:pPr>
        <w:pStyle w:val="Answer"/>
        <w:rPr>
          <w:rFonts w:eastAsia="Times New Roman" w:cs="Arial"/>
          <w:iCs/>
          <w:szCs w:val="24"/>
        </w:rPr>
      </w:pPr>
      <w:sdt>
        <w:sdtPr>
          <w:alias w:val="Witness"/>
          <w:id w:val="1729963940"/>
          <w:placeholder>
            <w:docPart w:val="DefaultPlaceholder_-1854013440"/>
          </w:placeholder>
          <w:richText/>
        </w:sdtPr>
        <w:sdtContent>
          <w:r w:rsidRPr="009C5276" w:rsidR="000F38D2">
            <w:rPr>
              <w:b/>
              <w:i/>
            </w:rPr>
            <w:t>Mamadou Dian Baldé:</w:t>
          </w:r>
        </w:sdtContent>
      </w:sdt>
      <w:r w:rsidRPr="009C5276" w:rsidR="000F38D2">
        <w:t xml:space="preserve"> </w:t>
      </w:r>
      <w:r w:rsidR="005078CE">
        <w:t xml:space="preserve">Thank you again for inviting me. </w:t>
      </w:r>
      <w:r w:rsidRPr="009C5276" w:rsidR="000F38D2">
        <w:t>In Ethiopia, we are heading into the fifth season without rain, as Michael just mentioned</w:t>
      </w:r>
      <w:r w:rsidRPr="009C5276" w:rsidR="00EC28F5">
        <w:t xml:space="preserve">, and </w:t>
      </w:r>
      <w:r w:rsidRPr="009C5276" w:rsidR="00477BA5">
        <w:t>the</w:t>
      </w:r>
      <w:r w:rsidRPr="009C5276" w:rsidR="00EC28F5">
        <w:t xml:space="preserve"> large segment of the predominantly pastoralist population has depleted </w:t>
      </w:r>
      <w:r w:rsidRPr="009C5276" w:rsidR="00B932A6">
        <w:t xml:space="preserve">the resilience </w:t>
      </w:r>
      <w:r w:rsidRPr="009C5276" w:rsidR="00EC28F5">
        <w:t xml:space="preserve">capacity </w:t>
      </w:r>
      <w:r w:rsidRPr="009C5276" w:rsidR="00B932A6">
        <w:t>of the livestock</w:t>
      </w:r>
      <w:r w:rsidR="006728AD">
        <w:t>, or t</w:t>
      </w:r>
      <w:r w:rsidRPr="009C5276" w:rsidR="00B932A6">
        <w:t xml:space="preserve">he livestock has vanished. Agricultural </w:t>
      </w:r>
      <w:r w:rsidRPr="009C5276" w:rsidR="00FC6725">
        <w:t>activities without irrigation are</w:t>
      </w:r>
      <w:r w:rsidRPr="009C5276" w:rsidR="00E85CF1">
        <w:t xml:space="preserve"> really</w:t>
      </w:r>
      <w:r w:rsidRPr="009C5276" w:rsidR="00477BA5">
        <w:t xml:space="preserve"> </w:t>
      </w:r>
      <w:r w:rsidRPr="009C5276" w:rsidR="0053037E">
        <w:t xml:space="preserve">impossible </w:t>
      </w:r>
      <w:r w:rsidRPr="009C5276" w:rsidR="00E85CF1">
        <w:rPr>
          <w:rFonts w:eastAsia="Times New Roman" w:cs="Arial"/>
          <w:iCs/>
          <w:szCs w:val="24"/>
        </w:rPr>
        <w:t>and people say that even if rain began today—and this is not what science is telling us is going to happen—they will need at least a year to get back on their feet.</w:t>
      </w:r>
      <w:r w:rsidRPr="009C5276" w:rsidR="006E5722">
        <w:rPr>
          <w:rFonts w:eastAsia="Times New Roman" w:cs="Arial"/>
          <w:iCs/>
          <w:szCs w:val="24"/>
        </w:rPr>
        <w:t xml:space="preserve"> </w:t>
      </w:r>
      <w:r w:rsidRPr="009C5276" w:rsidR="00312F48">
        <w:rPr>
          <w:rFonts w:eastAsia="Times New Roman" w:cs="Arial"/>
          <w:iCs/>
          <w:szCs w:val="24"/>
        </w:rPr>
        <w:t>A</w:t>
      </w:r>
      <w:r w:rsidRPr="009C5276" w:rsidR="006E5722">
        <w:rPr>
          <w:rFonts w:eastAsia="Times New Roman" w:cs="Arial"/>
          <w:iCs/>
          <w:szCs w:val="24"/>
        </w:rPr>
        <w:t>gain</w:t>
      </w:r>
      <w:r w:rsidRPr="009C5276" w:rsidR="00312F48">
        <w:rPr>
          <w:rFonts w:eastAsia="Times New Roman" w:cs="Arial"/>
          <w:iCs/>
          <w:szCs w:val="24"/>
        </w:rPr>
        <w:t>,</w:t>
      </w:r>
      <w:r w:rsidRPr="009C5276" w:rsidR="006E5722">
        <w:rPr>
          <w:rFonts w:eastAsia="Times New Roman" w:cs="Arial"/>
          <w:iCs/>
          <w:szCs w:val="24"/>
        </w:rPr>
        <w:t xml:space="preserve"> to emphasise, it is not only about responding to the immediate</w:t>
      </w:r>
      <w:r w:rsidRPr="009C5276" w:rsidR="003D25BC">
        <w:rPr>
          <w:rFonts w:eastAsia="Times New Roman" w:cs="Arial"/>
          <w:iCs/>
          <w:szCs w:val="24"/>
        </w:rPr>
        <w:t xml:space="preserve"> but helping people to be more resilient. </w:t>
      </w:r>
    </w:p>
    <w:p w:rsidR="00682152" w:rsidRPr="009C5276" w:rsidP="002E4A23">
      <w:pPr>
        <w:pStyle w:val="Answer"/>
        <w:rPr>
          <w:rFonts w:eastAsia="Times New Roman" w:cs="Arial"/>
          <w:iCs/>
          <w:szCs w:val="24"/>
        </w:rPr>
      </w:pPr>
      <w:r w:rsidRPr="009C5276">
        <w:rPr>
          <w:rFonts w:eastAsia="Times New Roman" w:cs="Arial"/>
          <w:iCs/>
          <w:szCs w:val="24"/>
        </w:rPr>
        <w:t xml:space="preserve">The impact of the drought is deepening every day and driving more and more people </w:t>
      </w:r>
      <w:r w:rsidRPr="009C5276" w:rsidR="00073E4C">
        <w:rPr>
          <w:rFonts w:eastAsia="Times New Roman" w:cs="Arial"/>
          <w:iCs/>
          <w:szCs w:val="24"/>
        </w:rPr>
        <w:t>in</w:t>
      </w:r>
      <w:r w:rsidRPr="009C5276">
        <w:rPr>
          <w:rFonts w:eastAsia="Times New Roman" w:cs="Arial"/>
          <w:iCs/>
          <w:szCs w:val="24"/>
        </w:rPr>
        <w:t>to food insecurity</w:t>
      </w:r>
      <w:r w:rsidR="0032620A">
        <w:rPr>
          <w:rFonts w:eastAsia="Times New Roman" w:cs="Arial"/>
          <w:iCs/>
          <w:szCs w:val="24"/>
        </w:rPr>
        <w:t>,</w:t>
      </w:r>
      <w:r w:rsidRPr="009C5276">
        <w:rPr>
          <w:rFonts w:eastAsia="Times New Roman" w:cs="Arial"/>
          <w:iCs/>
          <w:szCs w:val="24"/>
        </w:rPr>
        <w:t xml:space="preserve"> as well as</w:t>
      </w:r>
      <w:r w:rsidRPr="009C5276" w:rsidR="009A7668">
        <w:rPr>
          <w:rFonts w:eastAsia="Times New Roman" w:cs="Arial"/>
          <w:iCs/>
          <w:szCs w:val="24"/>
        </w:rPr>
        <w:t xml:space="preserve"> leading more and more people who can afford to leave their places to be displaced internally.</w:t>
      </w:r>
      <w:r w:rsidR="002E4A23">
        <w:rPr>
          <w:rFonts w:eastAsia="Times New Roman" w:cs="Arial"/>
          <w:iCs/>
          <w:szCs w:val="24"/>
        </w:rPr>
        <w:t xml:space="preserve"> </w:t>
      </w:r>
      <w:r w:rsidRPr="009C5276">
        <w:rPr>
          <w:rFonts w:eastAsia="Times New Roman" w:cs="Arial"/>
          <w:iCs/>
          <w:szCs w:val="24"/>
        </w:rPr>
        <w:t>As we speak, 4 million livestock have died in Ethiopia since late 2021 and more than 30 million are in a state of emaciation as well as at risk of dying</w:t>
      </w:r>
      <w:r w:rsidRPr="009C5276" w:rsidR="00312F48">
        <w:rPr>
          <w:rFonts w:eastAsia="Times New Roman" w:cs="Arial"/>
          <w:iCs/>
          <w:szCs w:val="24"/>
        </w:rPr>
        <w:t>,</w:t>
      </w:r>
      <w:r w:rsidRPr="009C5276" w:rsidR="00F51831">
        <w:rPr>
          <w:rFonts w:eastAsia="Times New Roman" w:cs="Arial"/>
          <w:iCs/>
          <w:szCs w:val="24"/>
        </w:rPr>
        <w:t xml:space="preserve"> and </w:t>
      </w:r>
      <w:r w:rsidRPr="009C5276" w:rsidR="00511CB4">
        <w:rPr>
          <w:rFonts w:eastAsia="Times New Roman" w:cs="Arial"/>
          <w:iCs/>
          <w:szCs w:val="24"/>
        </w:rPr>
        <w:t>w</w:t>
      </w:r>
      <w:r w:rsidRPr="009C5276">
        <w:rPr>
          <w:rFonts w:eastAsia="Times New Roman" w:cs="Arial"/>
          <w:iCs/>
          <w:szCs w:val="24"/>
        </w:rPr>
        <w:t>e know that</w:t>
      </w:r>
      <w:r w:rsidRPr="009C5276" w:rsidR="00F51831">
        <w:rPr>
          <w:rFonts w:eastAsia="Times New Roman" w:cs="Arial"/>
          <w:iCs/>
          <w:szCs w:val="24"/>
        </w:rPr>
        <w:t xml:space="preserve"> the survival of some of the past</w:t>
      </w:r>
      <w:r w:rsidRPr="009C5276" w:rsidR="00E10645">
        <w:rPr>
          <w:rFonts w:eastAsia="Times New Roman" w:cs="Arial"/>
          <w:iCs/>
          <w:szCs w:val="24"/>
        </w:rPr>
        <w:t>o</w:t>
      </w:r>
      <w:r w:rsidRPr="009C5276" w:rsidR="00F51831">
        <w:rPr>
          <w:rFonts w:eastAsia="Times New Roman" w:cs="Arial"/>
          <w:iCs/>
          <w:szCs w:val="24"/>
        </w:rPr>
        <w:t>ralists depends quite a lot on that livestock.</w:t>
      </w:r>
    </w:p>
    <w:p w:rsidR="00F51831" w:rsidRPr="009C5276" w:rsidP="00F51831">
      <w:pPr>
        <w:pStyle w:val="Answer"/>
        <w:rPr>
          <w:rFonts w:eastAsia="Times New Roman" w:cs="Arial"/>
          <w:bCs/>
          <w:iCs/>
          <w:szCs w:val="24"/>
        </w:rPr>
      </w:pPr>
      <w:r w:rsidRPr="009C5276">
        <w:rPr>
          <w:rFonts w:eastAsia="Times New Roman" w:cs="Arial"/>
          <w:iCs/>
          <w:szCs w:val="24"/>
        </w:rPr>
        <w:t xml:space="preserve">Before I come specifically to Tigray, </w:t>
      </w:r>
      <w:r w:rsidRPr="009C5276" w:rsidR="00AE581F">
        <w:rPr>
          <w:rFonts w:eastAsia="Times New Roman" w:cs="Arial"/>
          <w:iCs/>
          <w:szCs w:val="24"/>
        </w:rPr>
        <w:t>t</w:t>
      </w:r>
      <w:r w:rsidRPr="009C5276" w:rsidR="00F20571">
        <w:rPr>
          <w:rFonts w:eastAsia="Times New Roman" w:cs="Arial"/>
          <w:iCs/>
          <w:szCs w:val="24"/>
        </w:rPr>
        <w:t>wo</w:t>
      </w:r>
      <w:r w:rsidRPr="009C5276" w:rsidR="00E10645">
        <w:rPr>
          <w:rFonts w:eastAsia="Times New Roman" w:cs="Arial"/>
          <w:iCs/>
          <w:szCs w:val="24"/>
        </w:rPr>
        <w:t xml:space="preserve"> months ago</w:t>
      </w:r>
      <w:r w:rsidRPr="009C5276" w:rsidR="00646DE0">
        <w:rPr>
          <w:rFonts w:eastAsia="Times New Roman" w:cs="Arial"/>
          <w:iCs/>
          <w:szCs w:val="24"/>
        </w:rPr>
        <w:t xml:space="preserve"> I me</w:t>
      </w:r>
      <w:r w:rsidRPr="009C5276" w:rsidR="00810D7B">
        <w:rPr>
          <w:rFonts w:eastAsia="Times New Roman" w:cs="Arial"/>
          <w:iCs/>
          <w:szCs w:val="24"/>
        </w:rPr>
        <w:t xml:space="preserve">t </w:t>
      </w:r>
      <w:r w:rsidRPr="009C5276" w:rsidR="006A12E9">
        <w:rPr>
          <w:rFonts w:eastAsia="Times New Roman" w:cs="Arial"/>
          <w:iCs/>
          <w:szCs w:val="24"/>
        </w:rPr>
        <w:t xml:space="preserve">Ethiopian </w:t>
      </w:r>
      <w:r w:rsidRPr="009C5276" w:rsidR="00810D7B">
        <w:rPr>
          <w:rFonts w:eastAsia="Times New Roman" w:cs="Arial"/>
          <w:iCs/>
          <w:szCs w:val="24"/>
        </w:rPr>
        <w:t>women at the border that Michael was referring to between Ethiopia, Somalia</w:t>
      </w:r>
      <w:r w:rsidRPr="009C5276" w:rsidR="00C70CAD">
        <w:rPr>
          <w:rFonts w:eastAsia="Times New Roman" w:cs="Arial"/>
          <w:iCs/>
          <w:szCs w:val="24"/>
        </w:rPr>
        <w:t xml:space="preserve"> and Kenya who told me that they had walked for more than a month in search of water and food sources. They told me that</w:t>
      </w:r>
      <w:r w:rsidRPr="009C5276" w:rsidR="001974BD">
        <w:rPr>
          <w:rFonts w:eastAsia="Times New Roman" w:cs="Arial"/>
          <w:iCs/>
          <w:szCs w:val="24"/>
        </w:rPr>
        <w:t xml:space="preserve"> </w:t>
      </w:r>
      <w:r w:rsidRPr="009C5276" w:rsidR="006012B4">
        <w:rPr>
          <w:rFonts w:eastAsia="Times New Roman" w:cs="Arial"/>
          <w:iCs/>
          <w:szCs w:val="24"/>
        </w:rPr>
        <w:t xml:space="preserve">during their travels </w:t>
      </w:r>
      <w:r w:rsidRPr="009C5276" w:rsidR="001974BD">
        <w:rPr>
          <w:rFonts w:eastAsia="Times New Roman" w:cs="Arial"/>
          <w:iCs/>
          <w:szCs w:val="24"/>
        </w:rPr>
        <w:t>their donkeys had died from lack of food and water</w:t>
      </w:r>
      <w:r w:rsidRPr="009C5276" w:rsidR="006012B4">
        <w:rPr>
          <w:rFonts w:eastAsia="Times New Roman" w:cs="Arial"/>
          <w:iCs/>
          <w:szCs w:val="24"/>
        </w:rPr>
        <w:t xml:space="preserve">, leaving them to carry their belongings themselves across large distances with their small children. </w:t>
      </w:r>
      <w:r w:rsidRPr="009C5276" w:rsidR="002A7DDF">
        <w:rPr>
          <w:rFonts w:eastAsia="Times New Roman" w:cs="Arial"/>
          <w:iCs/>
          <w:szCs w:val="24"/>
        </w:rPr>
        <w:t xml:space="preserve">I am going to that same area again on Thursday. Unfortunately, </w:t>
      </w:r>
      <w:r w:rsidR="003B5710">
        <w:rPr>
          <w:rFonts w:eastAsia="Times New Roman" w:cs="Arial"/>
          <w:iCs/>
          <w:szCs w:val="24"/>
        </w:rPr>
        <w:t xml:space="preserve">I believe that </w:t>
      </w:r>
      <w:r w:rsidRPr="009C5276" w:rsidR="002A7DDF">
        <w:rPr>
          <w:rFonts w:eastAsia="Times New Roman" w:cs="Arial"/>
          <w:iCs/>
          <w:szCs w:val="24"/>
        </w:rPr>
        <w:t xml:space="preserve">the situation will not be better. </w:t>
      </w:r>
      <w:r w:rsidR="00063AD8">
        <w:rPr>
          <w:rFonts w:eastAsia="Times New Roman" w:cs="Arial"/>
          <w:iCs/>
          <w:szCs w:val="24"/>
        </w:rPr>
        <w:t>W</w:t>
      </w:r>
      <w:r w:rsidRPr="009C5276" w:rsidR="00063AD8">
        <w:rPr>
          <w:rFonts w:eastAsia="Times New Roman" w:cs="Arial"/>
          <w:iCs/>
          <w:szCs w:val="24"/>
        </w:rPr>
        <w:t>hile we have tried to respond</w:t>
      </w:r>
      <w:r w:rsidR="00063AD8">
        <w:rPr>
          <w:rFonts w:eastAsia="Times New Roman" w:cs="Arial"/>
          <w:iCs/>
          <w:szCs w:val="24"/>
        </w:rPr>
        <w:t xml:space="preserve"> i</w:t>
      </w:r>
      <w:r w:rsidR="00380B70">
        <w:rPr>
          <w:rFonts w:eastAsia="Times New Roman" w:cs="Arial"/>
          <w:iCs/>
          <w:szCs w:val="24"/>
        </w:rPr>
        <w:t>n th</w:t>
      </w:r>
      <w:r w:rsidR="002A6576">
        <w:rPr>
          <w:rFonts w:eastAsia="Times New Roman" w:cs="Arial"/>
          <w:iCs/>
          <w:szCs w:val="24"/>
        </w:rPr>
        <w:t xml:space="preserve">at region, </w:t>
      </w:r>
      <w:r w:rsidRPr="009C5276" w:rsidR="00F72CD4">
        <w:rPr>
          <w:rFonts w:eastAsia="Times New Roman" w:cs="Arial"/>
          <w:iCs/>
          <w:szCs w:val="24"/>
        </w:rPr>
        <w:t xml:space="preserve">the </w:t>
      </w:r>
      <w:r w:rsidRPr="009C5276" w:rsidR="006A12E9">
        <w:rPr>
          <w:rFonts w:eastAsia="Times New Roman" w:cs="Arial"/>
          <w:iCs/>
          <w:szCs w:val="24"/>
        </w:rPr>
        <w:t>Somali</w:t>
      </w:r>
      <w:r w:rsidR="00063AD8">
        <w:rPr>
          <w:rFonts w:eastAsia="Times New Roman" w:cs="Arial"/>
          <w:iCs/>
          <w:szCs w:val="24"/>
        </w:rPr>
        <w:t xml:space="preserve"> </w:t>
      </w:r>
      <w:r w:rsidRPr="009C5276" w:rsidR="006A12E9">
        <w:rPr>
          <w:rFonts w:eastAsia="Times New Roman" w:cs="Arial"/>
          <w:iCs/>
          <w:szCs w:val="24"/>
        </w:rPr>
        <w:t xml:space="preserve">part of </w:t>
      </w:r>
      <w:r w:rsidR="00063AD8">
        <w:rPr>
          <w:rFonts w:eastAsia="Times New Roman" w:cs="Arial"/>
          <w:iCs/>
          <w:szCs w:val="24"/>
        </w:rPr>
        <w:t>Ethiopia—</w:t>
      </w:r>
      <w:r w:rsidRPr="009C5276" w:rsidR="00073E4C">
        <w:rPr>
          <w:rFonts w:eastAsia="Times New Roman" w:cs="Arial"/>
          <w:iCs/>
          <w:szCs w:val="24"/>
        </w:rPr>
        <w:t>we have invested</w:t>
      </w:r>
      <w:r w:rsidRPr="009C5276" w:rsidR="005B7E00">
        <w:rPr>
          <w:rFonts w:eastAsia="Times New Roman" w:cs="Arial"/>
          <w:iCs/>
          <w:szCs w:val="24"/>
        </w:rPr>
        <w:t xml:space="preserve"> in irrigation to some extent </w:t>
      </w:r>
      <w:r w:rsidRPr="009C5276" w:rsidR="00F72CD4">
        <w:rPr>
          <w:rFonts w:eastAsia="Times New Roman" w:cs="Arial"/>
          <w:iCs/>
          <w:szCs w:val="24"/>
        </w:rPr>
        <w:t xml:space="preserve">thanks to </w:t>
      </w:r>
      <w:r w:rsidRPr="009C5276" w:rsidR="005B7E00">
        <w:rPr>
          <w:rFonts w:eastAsia="Times New Roman" w:cs="Arial"/>
          <w:iCs/>
          <w:szCs w:val="24"/>
        </w:rPr>
        <w:t xml:space="preserve">investment from the UK </w:t>
      </w:r>
      <w:r w:rsidRPr="009C5276" w:rsidR="005B7E00">
        <w:rPr>
          <w:rFonts w:eastAsia="Times New Roman" w:cs="Arial"/>
          <w:bCs/>
          <w:iCs/>
          <w:szCs w:val="24"/>
        </w:rPr>
        <w:t>Government</w:t>
      </w:r>
      <w:r w:rsidRPr="009C5276" w:rsidR="00F72CD4">
        <w:rPr>
          <w:rFonts w:eastAsia="Times New Roman" w:cs="Arial"/>
          <w:bCs/>
          <w:iCs/>
          <w:szCs w:val="24"/>
        </w:rPr>
        <w:t xml:space="preserve"> and others</w:t>
      </w:r>
      <w:r w:rsidR="00063AD8">
        <w:rPr>
          <w:rFonts w:eastAsia="Times New Roman" w:cs="Arial"/>
          <w:bCs/>
          <w:iCs/>
          <w:szCs w:val="24"/>
        </w:rPr>
        <w:t>—</w:t>
      </w:r>
      <w:r w:rsidRPr="009C5276" w:rsidR="00511CB4">
        <w:rPr>
          <w:rFonts w:eastAsia="Times New Roman" w:cs="Arial"/>
          <w:bCs/>
          <w:iCs/>
          <w:szCs w:val="24"/>
        </w:rPr>
        <w:t>we need to do more</w:t>
      </w:r>
      <w:r w:rsidR="00063AD8">
        <w:rPr>
          <w:rFonts w:eastAsia="Times New Roman" w:cs="Arial"/>
          <w:bCs/>
          <w:iCs/>
          <w:szCs w:val="24"/>
        </w:rPr>
        <w:t xml:space="preserve">, </w:t>
      </w:r>
      <w:r w:rsidRPr="009C5276" w:rsidR="006C5A96">
        <w:rPr>
          <w:rFonts w:eastAsia="Times New Roman" w:cs="Arial"/>
          <w:bCs/>
          <w:iCs/>
          <w:szCs w:val="24"/>
        </w:rPr>
        <w:t>and</w:t>
      </w:r>
      <w:r w:rsidRPr="009C5276" w:rsidR="00073E4C">
        <w:rPr>
          <w:rFonts w:eastAsia="Times New Roman" w:cs="Arial"/>
          <w:bCs/>
          <w:iCs/>
          <w:szCs w:val="24"/>
        </w:rPr>
        <w:t xml:space="preserve"> that is my appeal.</w:t>
      </w:r>
    </w:p>
    <w:p w:rsidR="00447072" w:rsidRPr="009C5276" w:rsidP="00F51831">
      <w:pPr>
        <w:pStyle w:val="Answer"/>
        <w:rPr>
          <w:rFonts w:eastAsia="Times New Roman" w:cs="Arial"/>
          <w:bCs/>
          <w:iCs/>
          <w:szCs w:val="24"/>
        </w:rPr>
      </w:pPr>
      <w:r w:rsidRPr="009C5276">
        <w:rPr>
          <w:rFonts w:eastAsia="Times New Roman" w:cs="Arial"/>
          <w:bCs/>
          <w:iCs/>
          <w:szCs w:val="24"/>
        </w:rPr>
        <w:t>When it comes to</w:t>
      </w:r>
      <w:r w:rsidRPr="009C5276" w:rsidR="00F20571">
        <w:rPr>
          <w:rFonts w:eastAsia="Times New Roman" w:cs="Arial"/>
          <w:bCs/>
          <w:iCs/>
          <w:szCs w:val="24"/>
        </w:rPr>
        <w:t xml:space="preserve"> Tigray specifically, as you know</w:t>
      </w:r>
      <w:r w:rsidR="00B4415B">
        <w:rPr>
          <w:rFonts w:eastAsia="Times New Roman" w:cs="Arial"/>
          <w:bCs/>
          <w:iCs/>
          <w:szCs w:val="24"/>
        </w:rPr>
        <w:t>,</w:t>
      </w:r>
      <w:r w:rsidRPr="009C5276" w:rsidR="00F20571">
        <w:rPr>
          <w:rFonts w:eastAsia="Times New Roman" w:cs="Arial"/>
          <w:bCs/>
          <w:iCs/>
          <w:szCs w:val="24"/>
        </w:rPr>
        <w:t xml:space="preserve"> </w:t>
      </w:r>
      <w:r w:rsidRPr="009C5276" w:rsidR="002427B3">
        <w:rPr>
          <w:rFonts w:eastAsia="Times New Roman" w:cs="Arial"/>
          <w:bCs/>
          <w:iCs/>
          <w:szCs w:val="24"/>
        </w:rPr>
        <w:t>a peace agreement has been signed. As we speak, discussions are taking place between military commanders. We hope that</w:t>
      </w:r>
      <w:r w:rsidRPr="009C5276" w:rsidR="0003198C">
        <w:rPr>
          <w:rFonts w:eastAsia="Times New Roman" w:cs="Arial"/>
          <w:bCs/>
          <w:iCs/>
          <w:szCs w:val="24"/>
        </w:rPr>
        <w:t xml:space="preserve"> </w:t>
      </w:r>
      <w:r w:rsidRPr="009C5276" w:rsidR="009D477F">
        <w:rPr>
          <w:rFonts w:eastAsia="Times New Roman" w:cs="Arial"/>
          <w:bCs/>
          <w:iCs/>
          <w:szCs w:val="24"/>
        </w:rPr>
        <w:t xml:space="preserve">even though </w:t>
      </w:r>
      <w:r w:rsidRPr="009C5276" w:rsidR="0003198C">
        <w:rPr>
          <w:rFonts w:eastAsia="Times New Roman" w:cs="Arial"/>
          <w:bCs/>
          <w:iCs/>
          <w:szCs w:val="24"/>
        </w:rPr>
        <w:t>Tigray is not the most affected by the drought</w:t>
      </w:r>
      <w:r w:rsidRPr="009C5276" w:rsidR="00162796">
        <w:rPr>
          <w:rFonts w:eastAsia="Times New Roman" w:cs="Arial"/>
          <w:bCs/>
          <w:iCs/>
          <w:szCs w:val="24"/>
        </w:rPr>
        <w:t>—</w:t>
      </w:r>
      <w:r w:rsidRPr="009C5276" w:rsidR="00023DEB">
        <w:rPr>
          <w:rFonts w:eastAsia="Times New Roman" w:cs="Arial"/>
          <w:bCs/>
          <w:iCs/>
          <w:szCs w:val="24"/>
        </w:rPr>
        <w:t>mostly it is other</w:t>
      </w:r>
      <w:r w:rsidRPr="009C5276" w:rsidR="0003198C">
        <w:rPr>
          <w:rFonts w:eastAsia="Times New Roman" w:cs="Arial"/>
          <w:bCs/>
          <w:iCs/>
          <w:szCs w:val="24"/>
        </w:rPr>
        <w:t xml:space="preserve"> regions of Ethiopia </w:t>
      </w:r>
      <w:r w:rsidRPr="009C5276" w:rsidR="00023DEB">
        <w:rPr>
          <w:rFonts w:eastAsia="Times New Roman" w:cs="Arial"/>
          <w:bCs/>
          <w:iCs/>
          <w:szCs w:val="24"/>
        </w:rPr>
        <w:t>that are affected</w:t>
      </w:r>
      <w:r w:rsidRPr="009C5276" w:rsidR="00162796">
        <w:rPr>
          <w:rFonts w:eastAsia="Times New Roman" w:cs="Arial"/>
          <w:bCs/>
          <w:iCs/>
          <w:szCs w:val="24"/>
        </w:rPr>
        <w:t>—</w:t>
      </w:r>
      <w:r w:rsidRPr="009C5276" w:rsidR="00023DEB">
        <w:rPr>
          <w:rFonts w:eastAsia="Times New Roman" w:cs="Arial"/>
          <w:bCs/>
          <w:iCs/>
          <w:szCs w:val="24"/>
        </w:rPr>
        <w:t>the</w:t>
      </w:r>
      <w:r w:rsidRPr="009C5276" w:rsidR="00E41F39">
        <w:rPr>
          <w:rFonts w:eastAsia="Times New Roman" w:cs="Arial"/>
          <w:bCs/>
          <w:iCs/>
          <w:szCs w:val="24"/>
        </w:rPr>
        <w:t xml:space="preserve"> end of the</w:t>
      </w:r>
      <w:r w:rsidRPr="009C5276" w:rsidR="00023DEB">
        <w:rPr>
          <w:rFonts w:eastAsia="Times New Roman" w:cs="Arial"/>
          <w:bCs/>
          <w:iCs/>
          <w:szCs w:val="24"/>
        </w:rPr>
        <w:t xml:space="preserve"> conflict, which is one of the drivers</w:t>
      </w:r>
      <w:r w:rsidRPr="009C5276" w:rsidR="00B603ED">
        <w:rPr>
          <w:rFonts w:eastAsia="Times New Roman" w:cs="Arial"/>
          <w:bCs/>
          <w:iCs/>
          <w:szCs w:val="24"/>
        </w:rPr>
        <w:t xml:space="preserve">, </w:t>
      </w:r>
      <w:r w:rsidRPr="009C5276" w:rsidR="00695958">
        <w:rPr>
          <w:rFonts w:eastAsia="Times New Roman" w:cs="Arial"/>
          <w:bCs/>
          <w:iCs/>
          <w:szCs w:val="24"/>
        </w:rPr>
        <w:t xml:space="preserve">will help us </w:t>
      </w:r>
      <w:r w:rsidRPr="009C5276" w:rsidR="00162796">
        <w:rPr>
          <w:rFonts w:eastAsia="Times New Roman" w:cs="Arial"/>
          <w:bCs/>
          <w:iCs/>
          <w:szCs w:val="24"/>
        </w:rPr>
        <w:t xml:space="preserve">to </w:t>
      </w:r>
      <w:r w:rsidRPr="009C5276" w:rsidR="00695958">
        <w:rPr>
          <w:rFonts w:eastAsia="Times New Roman" w:cs="Arial"/>
          <w:bCs/>
          <w:iCs/>
          <w:szCs w:val="24"/>
        </w:rPr>
        <w:t>access</w:t>
      </w:r>
      <w:r w:rsidRPr="009C5276" w:rsidR="00E41F39">
        <w:rPr>
          <w:rFonts w:eastAsia="Times New Roman" w:cs="Arial"/>
          <w:bCs/>
          <w:iCs/>
          <w:szCs w:val="24"/>
        </w:rPr>
        <w:t xml:space="preserve"> </w:t>
      </w:r>
      <w:r w:rsidR="001D0DE8">
        <w:rPr>
          <w:rFonts w:eastAsia="Times New Roman" w:cs="Arial"/>
          <w:bCs/>
          <w:iCs/>
          <w:szCs w:val="24"/>
        </w:rPr>
        <w:t xml:space="preserve">people who are </w:t>
      </w:r>
      <w:r w:rsidRPr="009C5276" w:rsidR="00795122">
        <w:rPr>
          <w:rFonts w:eastAsia="Times New Roman" w:cs="Arial"/>
          <w:bCs/>
          <w:iCs/>
          <w:szCs w:val="24"/>
        </w:rPr>
        <w:t xml:space="preserve">displaced or affected and help them </w:t>
      </w:r>
      <w:r w:rsidRPr="009C5276" w:rsidR="00162796">
        <w:rPr>
          <w:rFonts w:eastAsia="Times New Roman" w:cs="Arial"/>
          <w:bCs/>
          <w:iCs/>
          <w:szCs w:val="24"/>
        </w:rPr>
        <w:t xml:space="preserve">to </w:t>
      </w:r>
      <w:r w:rsidRPr="009C5276" w:rsidR="00795122">
        <w:rPr>
          <w:rFonts w:eastAsia="Times New Roman" w:cs="Arial"/>
          <w:bCs/>
          <w:iCs/>
          <w:szCs w:val="24"/>
        </w:rPr>
        <w:t>resume their former lives.</w:t>
      </w:r>
    </w:p>
    <w:p w:rsidR="00975877" w:rsidRPr="009C5276" w:rsidP="00975877">
      <w:pPr>
        <w:pStyle w:val="Answer"/>
      </w:pPr>
      <w:sdt>
        <w:sdtPr>
          <w:alias w:val="Witness"/>
          <w:id w:val="-1003813844"/>
          <w:placeholder>
            <w:docPart w:val="DefaultPlaceholder_-1854013440"/>
          </w:placeholder>
          <w:richText/>
        </w:sdtPr>
        <w:sdtContent>
          <w:r w:rsidRPr="009C5276" w:rsidR="000F38D2">
            <w:rPr>
              <w:b/>
              <w:i/>
            </w:rPr>
            <w:t>Michael Dunford:</w:t>
          </w:r>
        </w:sdtContent>
      </w:sdt>
      <w:r w:rsidRPr="009C5276" w:rsidR="000F38D2">
        <w:t xml:space="preserve"> I am happy to speak further on Tigray if you would like.</w:t>
      </w:r>
    </w:p>
    <w:p w:rsidR="00975877" w:rsidRPr="009C5276" w:rsidP="00975877">
      <w:pPr>
        <w:pStyle w:val="Remark"/>
      </w:pPr>
      <w:sdt>
        <w:sdtPr>
          <w:alias w:val="Member"/>
          <w:tag w:val="&lt;Member mnisId='4267' dodsId='101347'&gt;"/>
          <w:id w:val="-822354032"/>
          <w:placeholder>
            <w:docPart w:val="DefaultPlaceholder_-1854013440"/>
          </w:placeholder>
          <w:richText/>
        </w:sdtPr>
        <w:sdtContent>
          <w:r w:rsidRPr="009C5276" w:rsidR="000F38D2">
            <w:rPr>
              <w:b/>
            </w:rPr>
            <w:t>Chair:</w:t>
          </w:r>
        </w:sdtContent>
      </w:sdt>
      <w:r w:rsidRPr="009C5276" w:rsidR="000F38D2">
        <w:t xml:space="preserve"> </w:t>
      </w:r>
      <w:r w:rsidR="0005176B">
        <w:t>Sure—t</w:t>
      </w:r>
      <w:r w:rsidRPr="009C5276" w:rsidR="000F38D2">
        <w:t>hank you.</w:t>
      </w:r>
    </w:p>
    <w:p w:rsidR="00162796" w:rsidRPr="009C5276" w:rsidP="00975877">
      <w:pPr>
        <w:pStyle w:val="Answer"/>
      </w:pPr>
      <w:sdt>
        <w:sdtPr>
          <w:alias w:val="Witness"/>
          <w:id w:val="-1059320273"/>
          <w:placeholder>
            <w:docPart w:val="DefaultPlaceholder_-1854013440"/>
          </w:placeholder>
          <w:richText/>
        </w:sdtPr>
        <w:sdtContent>
          <w:r w:rsidRPr="009C5276" w:rsidR="000F38D2">
            <w:rPr>
              <w:b/>
              <w:i/>
            </w:rPr>
            <w:t>Michael Dunford:</w:t>
          </w:r>
        </w:sdtContent>
      </w:sdt>
      <w:r w:rsidRPr="009C5276" w:rsidR="000F38D2">
        <w:t xml:space="preserve"> </w:t>
      </w:r>
      <w:r w:rsidRPr="009C5276" w:rsidR="00C7108B">
        <w:t>This conflict has been devastating not on</w:t>
      </w:r>
      <w:r w:rsidRPr="009C5276" w:rsidR="00A15851">
        <w:t xml:space="preserve">ly for Tigray but for the entirety of northern Ethiopia. Six million people have been affected inside Tigray; overall, 13 million people have been affected if you include Tigray, </w:t>
      </w:r>
      <w:r w:rsidRPr="009C5276" w:rsidR="00BF0CE7">
        <w:t>Amhara and Afar.</w:t>
      </w:r>
      <w:r w:rsidRPr="009C5276" w:rsidR="00C750EE">
        <w:t xml:space="preserve"> We have seen a dramatic deterioration in food security across the region. The most recent data we have is from Tigray. It estimates that 89% of the population is food insecure</w:t>
      </w:r>
      <w:r w:rsidRPr="009C5276" w:rsidR="006E1D81">
        <w:t xml:space="preserve"> and</w:t>
      </w:r>
      <w:r w:rsidRPr="009C5276" w:rsidR="00C750EE">
        <w:t xml:space="preserve"> 47% </w:t>
      </w:r>
      <w:r w:rsidRPr="009C5276" w:rsidR="006E1D81">
        <w:t xml:space="preserve">is </w:t>
      </w:r>
      <w:r w:rsidRPr="009C5276" w:rsidR="00C750EE">
        <w:t xml:space="preserve">acutely food insecure. </w:t>
      </w:r>
      <w:r w:rsidRPr="009C5276" w:rsidR="006E1D81">
        <w:t>Our concern is that because of a lack of humanitarian assistance, particularly over the last couple of months but a challenging environment over the course of the last two years, the situation will continue to deteriorate until there is a massive upscaling of humanitarian respon</w:t>
      </w:r>
      <w:r w:rsidRPr="009C5276" w:rsidR="00D175B4">
        <w:t>s</w:t>
      </w:r>
      <w:r w:rsidRPr="009C5276" w:rsidR="006E1D81">
        <w:t>e.</w:t>
      </w:r>
    </w:p>
    <w:p w:rsidR="00213F27" w:rsidRPr="009C5276" w:rsidP="00975877">
      <w:pPr>
        <w:pStyle w:val="Answer"/>
        <w:rPr>
          <w:bCs/>
          <w:iCs/>
        </w:rPr>
      </w:pPr>
      <w:r w:rsidRPr="009C5276">
        <w:t>We are delighted that the peace process has commenced. We are eager to see how that plays out. WFP and other humanitarian actors are on standby</w:t>
      </w:r>
      <w:r w:rsidRPr="009C5276" w:rsidR="00C31C79">
        <w:t xml:space="preserve">. We have commodities, we have capacity to move; we now need </w:t>
      </w:r>
      <w:r w:rsidR="00BD706E">
        <w:t>a</w:t>
      </w:r>
      <w:r w:rsidRPr="009C5276" w:rsidR="00C31C79">
        <w:t xml:space="preserve"> clear signal from both parties, particularly the Ethiopian </w:t>
      </w:r>
      <w:r w:rsidRPr="009C5276" w:rsidR="00C31C79">
        <w:rPr>
          <w:bCs/>
          <w:iCs/>
        </w:rPr>
        <w:t>Government, that we can now recommence. Then it is a question of how we can scale up. We have had staff inside Tigray throughout, many of whom have now been in for an extended period. We have staff who are fresh and ready to go in as soon as we get the flights back on. Then we need to be able to move convoys</w:t>
      </w:r>
      <w:r w:rsidRPr="009C5276" w:rsidR="000F38D2">
        <w:rPr>
          <w:bCs/>
          <w:iCs/>
        </w:rPr>
        <w:t xml:space="preserve"> and</w:t>
      </w:r>
      <w:r w:rsidRPr="009C5276" w:rsidR="00C31C79">
        <w:rPr>
          <w:bCs/>
          <w:iCs/>
        </w:rPr>
        <w:t xml:space="preserve"> we need to have fuel to allow that</w:t>
      </w:r>
      <w:r w:rsidRPr="009C5276" w:rsidR="000F38D2">
        <w:rPr>
          <w:bCs/>
          <w:iCs/>
        </w:rPr>
        <w:t>. We want to see basic services reconnected with the region and it needs to happen now.</w:t>
      </w:r>
    </w:p>
    <w:p w:rsidR="00B55A6B" w:rsidRPr="009C5276" w:rsidP="00213F27">
      <w:pPr>
        <w:pStyle w:val="Question"/>
        <w:rPr>
          <w:rFonts w:eastAsia="Times New Roman"/>
        </w:rPr>
      </w:pPr>
      <w:sdt>
        <w:sdtPr>
          <w:alias w:val="Member"/>
          <w:tag w:val="&lt;Member mnisId='4267' dodsId='101347'&gt;"/>
          <w:id w:val="1722401106"/>
          <w:placeholder>
            <w:docPart w:val="DefaultPlaceholder_-1854013440"/>
          </w:placeholder>
          <w:richText/>
        </w:sdtPr>
        <w:sdtContent>
          <w:r w:rsidRPr="009C5276" w:rsidR="000F38D2">
            <w:rPr>
              <w:b/>
            </w:rPr>
            <w:t>Chair:</w:t>
          </w:r>
        </w:sdtContent>
      </w:sdt>
      <w:r w:rsidRPr="009C5276" w:rsidR="000F38D2">
        <w:t xml:space="preserve"> Could I pause you there? That has quite surprised me.</w:t>
      </w:r>
      <w:r w:rsidRPr="009C5276" w:rsidR="00063B56">
        <w:t xml:space="preserve"> The peace process was announced a week or 10 days ago. I am surprised that that has not had an immediate impact on your ability to get food to where it is needed. So far, you have not seen a change </w:t>
      </w:r>
      <w:r w:rsidRPr="009C5276" w:rsidR="004D77EC">
        <w:t xml:space="preserve">in all the restrictions? The last data we had was that something like one out of every </w:t>
      </w:r>
      <w:r w:rsidRPr="009C5276" w:rsidR="000F38D2">
        <w:t xml:space="preserve">hundred </w:t>
      </w:r>
      <w:r w:rsidRPr="009C5276" w:rsidR="0011568C">
        <w:t xml:space="preserve">trucks </w:t>
      </w:r>
      <w:r w:rsidR="0011568C">
        <w:t xml:space="preserve">with </w:t>
      </w:r>
      <w:r w:rsidRPr="009C5276" w:rsidR="000F38D2">
        <w:t>humanitarian aid was getting through.</w:t>
      </w:r>
    </w:p>
    <w:p w:rsidR="00B82386" w:rsidRPr="009C5276" w:rsidP="00B55A6B">
      <w:pPr>
        <w:pStyle w:val="Answer"/>
      </w:pPr>
      <w:sdt>
        <w:sdtPr>
          <w:alias w:val="Witness"/>
          <w:id w:val="-2079283385"/>
          <w:placeholder>
            <w:docPart w:val="DefaultPlaceholder_-1854013440"/>
          </w:placeholder>
          <w:richText/>
        </w:sdtPr>
        <w:sdtContent>
          <w:r w:rsidRPr="009C5276" w:rsidR="000F38D2">
            <w:rPr>
              <w:b/>
              <w:i/>
            </w:rPr>
            <w:t>Michael Dunford:</w:t>
          </w:r>
        </w:sdtContent>
      </w:sdt>
      <w:r w:rsidRPr="009C5276" w:rsidR="000F38D2">
        <w:t xml:space="preserve"> WFP </w:t>
      </w:r>
      <w:r w:rsidR="0011568C">
        <w:t xml:space="preserve">actually </w:t>
      </w:r>
      <w:r w:rsidRPr="009C5276" w:rsidR="000F38D2">
        <w:t>has not had any trucks since 24 August.</w:t>
      </w:r>
    </w:p>
    <w:p w:rsidR="00B82386" w:rsidRPr="009C5276" w:rsidP="00B82386">
      <w:pPr>
        <w:pStyle w:val="Remark"/>
      </w:pPr>
      <w:sdt>
        <w:sdtPr>
          <w:alias w:val="Member"/>
          <w:tag w:val="&lt;Member mnisId='4267' dodsId='101347'&gt;"/>
          <w:id w:val="-1348555793"/>
          <w:placeholder>
            <w:docPart w:val="DefaultPlaceholder_-1854013440"/>
          </w:placeholder>
          <w:richText/>
        </w:sdtPr>
        <w:sdtContent>
          <w:r w:rsidRPr="009C5276" w:rsidR="000F38D2">
            <w:rPr>
              <w:b/>
            </w:rPr>
            <w:t>Chair:</w:t>
          </w:r>
        </w:sdtContent>
      </w:sdt>
      <w:r w:rsidRPr="009C5276" w:rsidR="000F38D2">
        <w:t xml:space="preserve"> Wow.</w:t>
      </w:r>
    </w:p>
    <w:p w:rsidR="004810BF" w:rsidRPr="009C5276" w:rsidP="00B82386">
      <w:pPr>
        <w:pStyle w:val="Answer"/>
      </w:pPr>
      <w:sdt>
        <w:sdtPr>
          <w:alias w:val="Witness"/>
          <w:id w:val="-181130065"/>
          <w:placeholder>
            <w:docPart w:val="DefaultPlaceholder_-1854013440"/>
          </w:placeholder>
          <w:richText/>
        </w:sdtPr>
        <w:sdtContent>
          <w:r w:rsidRPr="009C5276" w:rsidR="000F38D2">
            <w:rPr>
              <w:b/>
              <w:i/>
            </w:rPr>
            <w:t>Michael Dunford:</w:t>
          </w:r>
        </w:sdtContent>
      </w:sdt>
      <w:r w:rsidRPr="009C5276" w:rsidR="000F38D2">
        <w:t xml:space="preserve"> Up until that time, over the previous three to four months,</w:t>
      </w:r>
      <w:r w:rsidRPr="009C5276" w:rsidR="004955A8">
        <w:t xml:space="preserve"> we had managed to move considerable amounts because we managed to have the agreement of all sides to the conflict. </w:t>
      </w:r>
      <w:r w:rsidR="006E0DA5">
        <w:t>N</w:t>
      </w:r>
      <w:r w:rsidRPr="009C5276" w:rsidR="004955A8">
        <w:t>ow, with the ongoing discussions taking place here in Nairobi</w:t>
      </w:r>
      <w:r w:rsidR="006E0DA5">
        <w:t xml:space="preserve">, </w:t>
      </w:r>
      <w:r w:rsidRPr="009C5276" w:rsidR="004955A8">
        <w:t>first and foremost the military leaders need to agree the fine detail</w:t>
      </w:r>
      <w:r w:rsidR="006E0DA5">
        <w:t>,</w:t>
      </w:r>
      <w:r w:rsidRPr="009C5276" w:rsidR="004955A8">
        <w:t xml:space="preserve"> and then we expect the conversation very quickly </w:t>
      </w:r>
      <w:r w:rsidR="006E0DA5">
        <w:t xml:space="preserve">to </w:t>
      </w:r>
      <w:r w:rsidRPr="009C5276" w:rsidR="004955A8">
        <w:t xml:space="preserve">move to how we </w:t>
      </w:r>
      <w:r w:rsidRPr="009C5276" w:rsidR="00D20CBE">
        <w:t>upscale the humanitarian response. We are hopeful for a breakthrough in the coming days.</w:t>
      </w:r>
    </w:p>
    <w:p w:rsidR="000643AC" w:rsidRPr="009C5276" w:rsidP="004810BF">
      <w:pPr>
        <w:pStyle w:val="Question"/>
        <w:numPr>
          <w:ilvl w:val="0"/>
          <w:numId w:val="0"/>
        </w:numPr>
        <w:ind w:left="794"/>
      </w:pPr>
      <w:sdt>
        <w:sdtPr>
          <w:alias w:val="Member"/>
          <w:tag w:val="&lt;Member mnisId='4267' dodsId='101347'&gt;"/>
          <w:id w:val="-949468115"/>
          <w:placeholder>
            <w:docPart w:val="DefaultPlaceholder_-1854013440"/>
          </w:placeholder>
          <w:richText/>
        </w:sdtPr>
        <w:sdtContent>
          <w:r w:rsidRPr="009C5276" w:rsidR="000F38D2">
            <w:rPr>
              <w:b/>
            </w:rPr>
            <w:t>Chair:</w:t>
          </w:r>
        </w:sdtContent>
      </w:sdt>
      <w:r w:rsidRPr="009C5276" w:rsidR="000F38D2">
        <w:t xml:space="preserve"> That is shocking</w:t>
      </w:r>
      <w:r w:rsidR="00507CED">
        <w:t>, but thank you very much.</w:t>
      </w:r>
    </w:p>
    <w:p w:rsidR="000643AC" w:rsidRPr="009C5276" w:rsidP="000643AC">
      <w:pPr>
        <w:pStyle w:val="Question"/>
        <w:rPr>
          <w:rFonts w:eastAsia="Times New Roman"/>
        </w:rPr>
      </w:pPr>
      <w:sdt>
        <w:sdtPr>
          <w:alias w:val="Member"/>
          <w:tag w:val="&lt;Member mnisId='1604' dodsId='61606'&gt;"/>
          <w:id w:val="-1177728790"/>
          <w:placeholder>
            <w:docPart w:val="DefaultPlaceholder_-1854013440"/>
          </w:placeholder>
          <w:richText/>
        </w:sdtPr>
        <w:sdtContent>
          <w:r w:rsidRPr="009C5276" w:rsidR="000F38D2">
            <w:rPr>
              <w:b/>
            </w:rPr>
            <w:t>Mr Sharma:</w:t>
          </w:r>
        </w:sdtContent>
      </w:sdt>
      <w:r w:rsidR="00507CED">
        <w:t xml:space="preserve"> </w:t>
      </w:r>
      <w:r w:rsidR="006A1C10">
        <w:t>W</w:t>
      </w:r>
      <w:r w:rsidRPr="009C5276" w:rsidR="000F38D2">
        <w:t>hat are the key actions that the UK and the international community must take to help prevent famine and tackle hunger in the Horn of Africa?</w:t>
      </w:r>
    </w:p>
    <w:p w:rsidR="007F618F" w:rsidRPr="009C5276" w:rsidP="007F618F">
      <w:pPr>
        <w:pStyle w:val="Answer"/>
        <w:rPr>
          <w:bCs/>
          <w:iCs/>
        </w:rPr>
      </w:pPr>
      <w:sdt>
        <w:sdtPr>
          <w:alias w:val="Witness"/>
          <w:id w:val="-1409676690"/>
          <w:placeholder>
            <w:docPart w:val="DefaultPlaceholder_-1854013440"/>
          </w:placeholder>
          <w:richText/>
        </w:sdtPr>
        <w:sdtContent>
          <w:r w:rsidRPr="009C5276" w:rsidR="000F38D2">
            <w:rPr>
              <w:b/>
              <w:i/>
            </w:rPr>
            <w:t>Michael Dunford:</w:t>
          </w:r>
        </w:sdtContent>
      </w:sdt>
      <w:r w:rsidRPr="009C5276" w:rsidR="000F38D2">
        <w:t xml:space="preserve"> Thank</w:t>
      </w:r>
      <w:r w:rsidR="006A1C10">
        <w:t>s</w:t>
      </w:r>
      <w:r w:rsidRPr="009C5276" w:rsidR="000F38D2">
        <w:t xml:space="preserve"> very much for the question. First and foremost</w:t>
      </w:r>
      <w:r w:rsidRPr="009C5276" w:rsidR="00162796">
        <w:t>,</w:t>
      </w:r>
      <w:r w:rsidRPr="009C5276" w:rsidR="000F38D2">
        <w:t xml:space="preserve"> I would greatly appreciate </w:t>
      </w:r>
      <w:r w:rsidRPr="009C5276" w:rsidR="009D4B8E">
        <w:t xml:space="preserve">it </w:t>
      </w:r>
      <w:r w:rsidRPr="009C5276" w:rsidR="000F38D2">
        <w:t xml:space="preserve">if the UK </w:t>
      </w:r>
      <w:r w:rsidRPr="009C5276" w:rsidR="000F38D2">
        <w:rPr>
          <w:bCs/>
          <w:iCs/>
        </w:rPr>
        <w:t>Government showed leadership in making increased levels of funding available</w:t>
      </w:r>
      <w:r w:rsidR="006A1C10">
        <w:rPr>
          <w:bCs/>
          <w:iCs/>
        </w:rPr>
        <w:t>,</w:t>
      </w:r>
      <w:r w:rsidRPr="009C5276" w:rsidR="000F38D2">
        <w:rPr>
          <w:bCs/>
          <w:iCs/>
        </w:rPr>
        <w:t xml:space="preserve"> because only with funding can WFP, UNHCR and other actors scale up to the levels required</w:t>
      </w:r>
      <w:r w:rsidR="00E9502B">
        <w:rPr>
          <w:bCs/>
          <w:iCs/>
        </w:rPr>
        <w:t>—</w:t>
      </w:r>
      <w:r w:rsidRPr="009C5276" w:rsidR="000F38D2">
        <w:rPr>
          <w:bCs/>
          <w:iCs/>
        </w:rPr>
        <w:t xml:space="preserve">not only </w:t>
      </w:r>
      <w:r w:rsidRPr="009C5276" w:rsidR="000F38D2">
        <w:rPr>
          <w:bCs/>
          <w:iCs/>
        </w:rPr>
        <w:t>scale up but maintain the levels that are essential to avert the humanitarian catastrophe that is unfolding.</w:t>
      </w:r>
      <w:r w:rsidRPr="009C5276" w:rsidR="00480E6F">
        <w:rPr>
          <w:bCs/>
          <w:iCs/>
        </w:rPr>
        <w:t xml:space="preserve"> So, funding, funding and funding. </w:t>
      </w:r>
    </w:p>
    <w:p w:rsidR="009D4B8E" w:rsidRPr="009C5276" w:rsidP="007F618F">
      <w:pPr>
        <w:pStyle w:val="Answer"/>
        <w:rPr>
          <w:bCs/>
          <w:iCs/>
        </w:rPr>
      </w:pPr>
      <w:r w:rsidRPr="009C5276">
        <w:rPr>
          <w:bCs/>
          <w:iCs/>
        </w:rPr>
        <w:t>Beyond that, I think it is important to show leadership both with regard to advocacy and ensuring that there is a collective response</w:t>
      </w:r>
      <w:r w:rsidR="000138C5">
        <w:rPr>
          <w:bCs/>
          <w:iCs/>
        </w:rPr>
        <w:t>,</w:t>
      </w:r>
      <w:r w:rsidRPr="009C5276">
        <w:rPr>
          <w:bCs/>
          <w:iCs/>
        </w:rPr>
        <w:t xml:space="preserve"> and also that the Governments understand the expectations of the international community and continue to abide by those expectations.</w:t>
      </w:r>
    </w:p>
    <w:p w:rsidR="00736EEC" w:rsidRPr="009C5276" w:rsidP="004D79AA">
      <w:pPr>
        <w:pStyle w:val="Answer"/>
        <w:rPr>
          <w:bCs/>
          <w:iCs/>
        </w:rPr>
      </w:pPr>
      <w:sdt>
        <w:sdtPr>
          <w:alias w:val="Witness"/>
          <w:id w:val="828168936"/>
          <w:placeholder>
            <w:docPart w:val="DefaultPlaceholder_-1854013440"/>
          </w:placeholder>
          <w:richText/>
        </w:sdtPr>
        <w:sdtContent>
          <w:r w:rsidRPr="009C5276" w:rsidR="000F38D2">
            <w:rPr>
              <w:b/>
              <w:i/>
            </w:rPr>
            <w:t>Mamadou Dian Baldé:</w:t>
          </w:r>
        </w:sdtContent>
      </w:sdt>
      <w:r w:rsidRPr="009C5276" w:rsidR="000F38D2">
        <w:t xml:space="preserve"> </w:t>
      </w:r>
      <w:r w:rsidRPr="009C5276">
        <w:t xml:space="preserve">I align myself with what was said </w:t>
      </w:r>
      <w:r w:rsidR="000138C5">
        <w:t xml:space="preserve">a bit </w:t>
      </w:r>
      <w:r w:rsidRPr="009C5276">
        <w:t xml:space="preserve">earlier. We have already seen and are using </w:t>
      </w:r>
      <w:r w:rsidR="004D79AA">
        <w:t xml:space="preserve">some of </w:t>
      </w:r>
      <w:r w:rsidRPr="009C5276">
        <w:t xml:space="preserve">the generous support provided by the UK </w:t>
      </w:r>
      <w:r w:rsidRPr="009C5276">
        <w:rPr>
          <w:bCs/>
          <w:iCs/>
        </w:rPr>
        <w:t>Government</w:t>
      </w:r>
      <w:r w:rsidR="004D79AA">
        <w:rPr>
          <w:bCs/>
          <w:iCs/>
        </w:rPr>
        <w:t xml:space="preserve">, </w:t>
      </w:r>
      <w:r w:rsidRPr="009C5276">
        <w:rPr>
          <w:bCs/>
          <w:iCs/>
        </w:rPr>
        <w:t>but much more is needed.</w:t>
      </w:r>
      <w:r w:rsidR="004D79AA">
        <w:rPr>
          <w:bCs/>
          <w:iCs/>
        </w:rPr>
        <w:t xml:space="preserve"> </w:t>
      </w:r>
      <w:r w:rsidRPr="009C5276" w:rsidR="000F38D2">
        <w:rPr>
          <w:bCs/>
          <w:iCs/>
        </w:rPr>
        <w:t>A country like Ethiopia</w:t>
      </w:r>
      <w:r w:rsidRPr="009C5276" w:rsidR="00162796">
        <w:rPr>
          <w:bCs/>
          <w:iCs/>
        </w:rPr>
        <w:t>,</w:t>
      </w:r>
      <w:r w:rsidRPr="009C5276" w:rsidR="001E1643">
        <w:rPr>
          <w:bCs/>
          <w:iCs/>
        </w:rPr>
        <w:t xml:space="preserve"> with 20 million people in need of humanitarian support, 4 million of them affected </w:t>
      </w:r>
      <w:r w:rsidRPr="009C5276" w:rsidR="00A25399">
        <w:rPr>
          <w:bCs/>
          <w:iCs/>
        </w:rPr>
        <w:t>by acute needs that need to be responded to immediately</w:t>
      </w:r>
      <w:r w:rsidRPr="009C5276" w:rsidR="000F38D2">
        <w:rPr>
          <w:bCs/>
          <w:iCs/>
        </w:rPr>
        <w:t xml:space="preserve">, needs additional support to scale up as well as to respond. </w:t>
      </w:r>
    </w:p>
    <w:p w:rsidR="005C4E26" w:rsidRPr="009C5276" w:rsidP="009D4B8E">
      <w:pPr>
        <w:pStyle w:val="Answer"/>
      </w:pPr>
      <w:r w:rsidRPr="009C5276">
        <w:t>The needs in s</w:t>
      </w:r>
      <w:r w:rsidRPr="009C5276" w:rsidR="00475735">
        <w:t>o</w:t>
      </w:r>
      <w:r w:rsidRPr="009C5276">
        <w:t>me parts of the country are more severe than in other</w:t>
      </w:r>
      <w:r w:rsidRPr="009C5276" w:rsidR="00475735">
        <w:t>s</w:t>
      </w:r>
      <w:r w:rsidRPr="009C5276">
        <w:t>.</w:t>
      </w:r>
      <w:r w:rsidRPr="009C5276" w:rsidR="00475735">
        <w:t xml:space="preserve"> One part is that corner between Somalia, Kenya and Ethiopia. It is the lower part of </w:t>
      </w:r>
      <w:r w:rsidRPr="009C5276" w:rsidR="00BE1E6F">
        <w:t>the Somali region. We do not have all the partners that are necessary to scale up our responses to those pastoralist communities. In those places, we have seen that you can respond to immediate needs while working on</w:t>
      </w:r>
      <w:r w:rsidRPr="009C5276" w:rsidR="00B43999">
        <w:t xml:space="preserve"> medium to longer-term </w:t>
      </w:r>
      <w:r w:rsidRPr="009C5276" w:rsidR="00967C8C">
        <w:t>perspectives</w:t>
      </w:r>
      <w:r w:rsidRPr="009C5276" w:rsidR="00B43999">
        <w:t xml:space="preserve"> such as irrigation schemes </w:t>
      </w:r>
      <w:r w:rsidRPr="009C5276" w:rsidR="00967C8C">
        <w:t xml:space="preserve">where </w:t>
      </w:r>
      <w:r w:rsidRPr="009C5276" w:rsidR="0048184C">
        <w:t>UNHCR</w:t>
      </w:r>
      <w:r w:rsidR="00640B90">
        <w:t xml:space="preserve"> and WFP</w:t>
      </w:r>
      <w:r w:rsidRPr="009C5276" w:rsidR="00162796">
        <w:t>,</w:t>
      </w:r>
      <w:r w:rsidRPr="009C5276" w:rsidR="0048184C">
        <w:t xml:space="preserve"> for example</w:t>
      </w:r>
      <w:r w:rsidRPr="009C5276" w:rsidR="00162796">
        <w:t>,</w:t>
      </w:r>
      <w:r w:rsidRPr="009C5276" w:rsidR="0048184C">
        <w:t xml:space="preserve"> are innovating and working on water systems</w:t>
      </w:r>
      <w:r w:rsidRPr="009C5276" w:rsidR="00162796">
        <w:t>,</w:t>
      </w:r>
      <w:r w:rsidRPr="009C5276" w:rsidR="0048184C">
        <w:t xml:space="preserve"> for example, as well as resilience. </w:t>
      </w:r>
    </w:p>
    <w:p w:rsidR="00380ECA" w:rsidRPr="009C5276" w:rsidP="009D4B8E">
      <w:pPr>
        <w:pStyle w:val="Answer"/>
        <w:rPr>
          <w:rFonts w:cs="Arial"/>
          <w:bCs/>
          <w:iCs/>
          <w:szCs w:val="24"/>
        </w:rPr>
      </w:pPr>
      <w:r w:rsidRPr="009C5276">
        <w:t>So, three responses: one, greater funding support</w:t>
      </w:r>
      <w:r w:rsidRPr="009C5276" w:rsidR="00F64BF0">
        <w:t xml:space="preserve"> from the UK will be extremely </w:t>
      </w:r>
      <w:r w:rsidRPr="009C5276" w:rsidR="00F64BF0">
        <w:rPr>
          <w:bCs/>
          <w:iCs/>
        </w:rPr>
        <w:t>important</w:t>
      </w:r>
      <w:r w:rsidR="00312531">
        <w:rPr>
          <w:bCs/>
          <w:iCs/>
        </w:rPr>
        <w:t xml:space="preserve">, and that is critical </w:t>
      </w:r>
      <w:r w:rsidR="00BD52AC">
        <w:rPr>
          <w:bCs/>
          <w:iCs/>
        </w:rPr>
        <w:t>in the region</w:t>
      </w:r>
      <w:r w:rsidRPr="009C5276" w:rsidR="00F64BF0">
        <w:rPr>
          <w:bCs/>
          <w:iCs/>
        </w:rPr>
        <w:t xml:space="preserve">; two, support from the UK to help us invest in medium to longer-term </w:t>
      </w:r>
      <w:r w:rsidRPr="009C5276" w:rsidR="00F64BF0">
        <w:rPr>
          <w:rFonts w:cs="Arial"/>
          <w:bCs/>
          <w:iCs/>
          <w:szCs w:val="24"/>
        </w:rPr>
        <w:t>perspectives;</w:t>
      </w:r>
      <w:r w:rsidR="00BD52AC">
        <w:rPr>
          <w:rFonts w:cs="Arial"/>
          <w:bCs/>
          <w:iCs/>
          <w:szCs w:val="24"/>
        </w:rPr>
        <w:t xml:space="preserve"> and</w:t>
      </w:r>
      <w:r w:rsidRPr="009C5276" w:rsidR="00F64BF0">
        <w:rPr>
          <w:rFonts w:cs="Arial"/>
          <w:bCs/>
          <w:iCs/>
          <w:szCs w:val="24"/>
        </w:rPr>
        <w:t xml:space="preserve"> three, solidarity</w:t>
      </w:r>
      <w:r w:rsidR="003B46B2">
        <w:rPr>
          <w:rFonts w:cs="Arial"/>
          <w:bCs/>
          <w:iCs/>
          <w:szCs w:val="24"/>
        </w:rPr>
        <w:t xml:space="preserve"> </w:t>
      </w:r>
      <w:r w:rsidRPr="009C5276" w:rsidR="0045592A">
        <w:rPr>
          <w:rFonts w:cs="Arial"/>
          <w:bCs/>
          <w:iCs/>
          <w:szCs w:val="24"/>
        </w:rPr>
        <w:t>needs to be translated into greater support</w:t>
      </w:r>
      <w:r w:rsidR="003B46B2">
        <w:rPr>
          <w:rFonts w:cs="Arial"/>
          <w:bCs/>
          <w:iCs/>
          <w:szCs w:val="24"/>
        </w:rPr>
        <w:t xml:space="preserve">. As </w:t>
      </w:r>
      <w:r w:rsidRPr="009C5276" w:rsidR="0045592A">
        <w:rPr>
          <w:rFonts w:cs="Arial"/>
          <w:bCs/>
          <w:iCs/>
          <w:szCs w:val="24"/>
        </w:rPr>
        <w:t>leaders are meeting at COP</w:t>
      </w:r>
      <w:r w:rsidRPr="009C5276" w:rsidR="00833DA5">
        <w:rPr>
          <w:rFonts w:cs="Arial"/>
          <w:bCs/>
          <w:iCs/>
          <w:szCs w:val="24"/>
        </w:rPr>
        <w:t xml:space="preserve">27 in Sharm </w:t>
      </w:r>
      <w:r w:rsidR="00BD52AC">
        <w:rPr>
          <w:rFonts w:cs="Arial"/>
          <w:bCs/>
          <w:iCs/>
          <w:szCs w:val="24"/>
        </w:rPr>
        <w:t>e</w:t>
      </w:r>
      <w:r w:rsidRPr="009C5276" w:rsidR="00833DA5">
        <w:rPr>
          <w:rFonts w:cs="Arial"/>
          <w:bCs/>
          <w:iCs/>
          <w:szCs w:val="24"/>
        </w:rPr>
        <w:t>l</w:t>
      </w:r>
      <w:r w:rsidR="00BD52AC">
        <w:rPr>
          <w:rFonts w:cs="Arial"/>
          <w:bCs/>
          <w:iCs/>
          <w:szCs w:val="24"/>
        </w:rPr>
        <w:t>-</w:t>
      </w:r>
      <w:r w:rsidRPr="009C5276" w:rsidR="00833DA5">
        <w:rPr>
          <w:rFonts w:cs="Arial"/>
          <w:bCs/>
          <w:iCs/>
          <w:szCs w:val="24"/>
        </w:rPr>
        <w:t>Sheikh</w:t>
      </w:r>
      <w:r w:rsidR="003B46B2">
        <w:rPr>
          <w:rFonts w:cs="Arial"/>
          <w:bCs/>
          <w:iCs/>
          <w:szCs w:val="24"/>
        </w:rPr>
        <w:t>, t</w:t>
      </w:r>
      <w:r w:rsidRPr="009C5276" w:rsidR="002C56C1">
        <w:rPr>
          <w:rFonts w:cs="Arial"/>
          <w:bCs/>
          <w:iCs/>
          <w:szCs w:val="24"/>
        </w:rPr>
        <w:t xml:space="preserve">his region is one where we can show </w:t>
      </w:r>
      <w:r w:rsidR="003B46B2">
        <w:rPr>
          <w:rFonts w:cs="Arial"/>
          <w:bCs/>
          <w:iCs/>
          <w:szCs w:val="24"/>
        </w:rPr>
        <w:t xml:space="preserve">concrete </w:t>
      </w:r>
      <w:r w:rsidRPr="009C5276" w:rsidR="002C56C1">
        <w:rPr>
          <w:rFonts w:cs="Arial"/>
          <w:bCs/>
          <w:iCs/>
          <w:szCs w:val="24"/>
        </w:rPr>
        <w:t xml:space="preserve">results </w:t>
      </w:r>
      <w:r w:rsidR="003B46B2">
        <w:rPr>
          <w:rFonts w:cs="Arial"/>
          <w:bCs/>
          <w:iCs/>
          <w:szCs w:val="24"/>
        </w:rPr>
        <w:t xml:space="preserve">as well as </w:t>
      </w:r>
      <w:r w:rsidRPr="009C5276" w:rsidR="002C56C1">
        <w:rPr>
          <w:rFonts w:cs="Arial"/>
          <w:bCs/>
          <w:iCs/>
          <w:szCs w:val="24"/>
        </w:rPr>
        <w:t>solidarity</w:t>
      </w:r>
      <w:r w:rsidRPr="009C5276">
        <w:rPr>
          <w:rFonts w:cs="Arial"/>
          <w:bCs/>
          <w:iCs/>
          <w:szCs w:val="24"/>
        </w:rPr>
        <w:t>.</w:t>
      </w:r>
    </w:p>
    <w:p w:rsidR="0027461C" w:rsidRPr="009C5276" w:rsidP="00380ECA">
      <w:pPr>
        <w:pStyle w:val="Question"/>
      </w:pPr>
      <w:sdt>
        <w:sdtPr>
          <w:alias w:val="Member"/>
          <w:tag w:val="&lt;Member mnisId='4403' dodsId='137565'&gt;"/>
          <w:id w:val="1813511283"/>
          <w:placeholder>
            <w:docPart w:val="DefaultPlaceholder_-1854013440"/>
          </w:placeholder>
          <w:richText/>
        </w:sdtPr>
        <w:sdtContent>
          <w:r w:rsidRPr="009C5276" w:rsidR="000F38D2">
            <w:rPr>
              <w:b/>
            </w:rPr>
            <w:t>Chris Law:</w:t>
          </w:r>
        </w:sdtContent>
      </w:sdt>
      <w:r w:rsidRPr="009C5276" w:rsidR="000F38D2">
        <w:t xml:space="preserve"> Michael</w:t>
      </w:r>
      <w:r w:rsidR="00C51F67">
        <w:t>, i</w:t>
      </w:r>
      <w:r w:rsidRPr="009C5276" w:rsidR="000F38D2">
        <w:t xml:space="preserve">t has been harrowing hearing how appalling the </w:t>
      </w:r>
      <w:r w:rsidRPr="009C5276" w:rsidR="000F38D2">
        <w:rPr>
          <w:rFonts w:cs="Arial"/>
          <w:iCs/>
          <w:szCs w:val="24"/>
        </w:rPr>
        <w:t xml:space="preserve">circumstances </w:t>
      </w:r>
      <w:r w:rsidRPr="009C5276" w:rsidR="00162796">
        <w:rPr>
          <w:rFonts w:cs="Arial"/>
          <w:iCs/>
          <w:szCs w:val="24"/>
        </w:rPr>
        <w:t xml:space="preserve">are </w:t>
      </w:r>
      <w:r w:rsidRPr="009C5276" w:rsidR="000F38D2">
        <w:rPr>
          <w:rFonts w:cs="Arial"/>
          <w:iCs/>
          <w:szCs w:val="24"/>
        </w:rPr>
        <w:t>on the ground</w:t>
      </w:r>
      <w:r w:rsidRPr="009C5276" w:rsidR="00162796">
        <w:rPr>
          <w:rFonts w:cs="Arial"/>
          <w:iCs/>
          <w:szCs w:val="24"/>
        </w:rPr>
        <w:t>,</w:t>
      </w:r>
      <w:r w:rsidRPr="009C5276" w:rsidR="000F38D2">
        <w:rPr>
          <w:rFonts w:cs="Arial"/>
          <w:iCs/>
          <w:szCs w:val="24"/>
        </w:rPr>
        <w:t xml:space="preserve"> so </w:t>
      </w:r>
      <w:r w:rsidR="00C51F67">
        <w:rPr>
          <w:rFonts w:cs="Arial"/>
          <w:iCs/>
          <w:szCs w:val="24"/>
        </w:rPr>
        <w:t xml:space="preserve">I guess </w:t>
      </w:r>
      <w:r w:rsidRPr="009C5276" w:rsidR="000F38D2">
        <w:rPr>
          <w:rFonts w:cs="Arial"/>
          <w:iCs/>
          <w:szCs w:val="24"/>
        </w:rPr>
        <w:t xml:space="preserve">this is an appropriate question. </w:t>
      </w:r>
      <w:r w:rsidR="00C51F67">
        <w:rPr>
          <w:rFonts w:cs="Arial"/>
          <w:iCs/>
          <w:szCs w:val="24"/>
        </w:rPr>
        <w:t>H</w:t>
      </w:r>
      <w:r w:rsidRPr="009C5276" w:rsidR="000F38D2">
        <w:rPr>
          <w:rFonts w:cs="Arial"/>
          <w:iCs/>
          <w:szCs w:val="24"/>
        </w:rPr>
        <w:t xml:space="preserve">ow would </w:t>
      </w:r>
      <w:r w:rsidR="00C51F67">
        <w:rPr>
          <w:rFonts w:cs="Arial"/>
          <w:iCs/>
          <w:szCs w:val="24"/>
        </w:rPr>
        <w:t xml:space="preserve">you </w:t>
      </w:r>
      <w:r w:rsidRPr="009C5276" w:rsidR="000F38D2">
        <w:rPr>
          <w:rFonts w:cs="Arial"/>
          <w:iCs/>
          <w:szCs w:val="24"/>
        </w:rPr>
        <w:t>describe the UK’s response in the last year to the current hunger crisis in the Horn of Africa</w:t>
      </w:r>
      <w:r w:rsidR="00C51F67">
        <w:rPr>
          <w:rFonts w:cs="Arial"/>
          <w:iCs/>
          <w:szCs w:val="24"/>
        </w:rPr>
        <w:t>?</w:t>
      </w:r>
      <w:r w:rsidRPr="009C5276" w:rsidR="000F38D2">
        <w:rPr>
          <w:rFonts w:cs="Arial"/>
          <w:iCs/>
          <w:szCs w:val="24"/>
        </w:rPr>
        <w:t xml:space="preserve"> Has the response been adequate?</w:t>
      </w:r>
    </w:p>
    <w:p w:rsidR="0048184C" w:rsidRPr="009C5276" w:rsidP="0027461C">
      <w:pPr>
        <w:pStyle w:val="Answer"/>
        <w:rPr>
          <w:rFonts w:cs="Arial"/>
          <w:bCs/>
          <w:iCs/>
          <w:szCs w:val="24"/>
        </w:rPr>
      </w:pPr>
      <w:sdt>
        <w:sdtPr>
          <w:alias w:val="Witness"/>
          <w:id w:val="-438674946"/>
          <w:placeholder>
            <w:docPart w:val="DefaultPlaceholder_-1854013440"/>
          </w:placeholder>
          <w:richText/>
        </w:sdtPr>
        <w:sdtContent>
          <w:r w:rsidRPr="009C5276" w:rsidR="000F38D2">
            <w:rPr>
              <w:b/>
              <w:i/>
            </w:rPr>
            <w:t>Michael Dunford:</w:t>
          </w:r>
        </w:sdtContent>
      </w:sdt>
      <w:r w:rsidRPr="009C5276" w:rsidR="000F38D2">
        <w:t xml:space="preserve"> </w:t>
      </w:r>
      <w:r w:rsidRPr="009C5276" w:rsidR="005B3E33">
        <w:t xml:space="preserve">Across the board, we have not yet seen an adequate response. Speaking </w:t>
      </w:r>
      <w:r w:rsidR="00B7651D">
        <w:t xml:space="preserve">specifically </w:t>
      </w:r>
      <w:r w:rsidRPr="009C5276" w:rsidR="005B3E33">
        <w:t xml:space="preserve">about the funding that the UK </w:t>
      </w:r>
      <w:r w:rsidRPr="009C5276" w:rsidR="005B3E33">
        <w:rPr>
          <w:bCs/>
          <w:iCs/>
        </w:rPr>
        <w:t xml:space="preserve">Government have given to WFP, in 2019 the UK Government gave </w:t>
      </w:r>
      <w:r w:rsidRPr="009C5276" w:rsidR="009407E1">
        <w:rPr>
          <w:bCs/>
          <w:iCs/>
        </w:rPr>
        <w:t xml:space="preserve">WFP </w:t>
      </w:r>
      <w:r w:rsidR="007A37B0">
        <w:rPr>
          <w:bCs/>
          <w:iCs/>
        </w:rPr>
        <w:t xml:space="preserve">in the region </w:t>
      </w:r>
      <w:r w:rsidRPr="009C5276" w:rsidR="00673E5F">
        <w:rPr>
          <w:rFonts w:cs="Arial"/>
          <w:bCs/>
          <w:iCs/>
          <w:szCs w:val="24"/>
        </w:rPr>
        <w:t>£</w:t>
      </w:r>
      <w:r w:rsidRPr="009C5276" w:rsidR="009407E1">
        <w:rPr>
          <w:rFonts w:cs="Arial"/>
          <w:bCs/>
          <w:iCs/>
          <w:szCs w:val="24"/>
        </w:rPr>
        <w:t>181.5 million. In 2022 thus far, we have received only £55 million</w:t>
      </w:r>
      <w:r w:rsidRPr="009C5276" w:rsidR="003C54E6">
        <w:rPr>
          <w:rFonts w:cs="Arial"/>
          <w:bCs/>
          <w:iCs/>
          <w:szCs w:val="24"/>
        </w:rPr>
        <w:t>. We appreciate that there has been an overall reduction in ODI and the levels set and we know that</w:t>
      </w:r>
      <w:r w:rsidRPr="009C5276" w:rsidR="00162796">
        <w:rPr>
          <w:rFonts w:cs="Arial"/>
          <w:bCs/>
          <w:iCs/>
          <w:szCs w:val="24"/>
        </w:rPr>
        <w:t>,</w:t>
      </w:r>
      <w:r w:rsidRPr="009C5276" w:rsidR="003C54E6">
        <w:rPr>
          <w:rFonts w:cs="Arial"/>
          <w:bCs/>
          <w:iCs/>
          <w:szCs w:val="24"/>
        </w:rPr>
        <w:t xml:space="preserve"> as is the case around the world, there is pressure on domestic budgets. However, unfortunately</w:t>
      </w:r>
      <w:r w:rsidR="00A27FDA">
        <w:rPr>
          <w:rFonts w:cs="Arial"/>
          <w:bCs/>
          <w:iCs/>
          <w:szCs w:val="24"/>
        </w:rPr>
        <w:t>,</w:t>
      </w:r>
      <w:r w:rsidRPr="009C5276" w:rsidR="003C54E6">
        <w:rPr>
          <w:rFonts w:cs="Arial"/>
          <w:bCs/>
          <w:iCs/>
          <w:szCs w:val="24"/>
        </w:rPr>
        <w:t xml:space="preserve"> the cuts that are playing out are hurting WFP’s ability to respond to the needs in the region</w:t>
      </w:r>
      <w:r w:rsidRPr="009C5276" w:rsidR="008F73AD">
        <w:rPr>
          <w:rFonts w:cs="Arial"/>
          <w:bCs/>
          <w:iCs/>
          <w:szCs w:val="24"/>
        </w:rPr>
        <w:t xml:space="preserve"> at a time when needs are not plateauing but are continuing to grow. What we need to see is not a reduction in funding but an increase in funding just to try to maintain what the requirements are.</w:t>
      </w:r>
    </w:p>
    <w:p w:rsidR="001D62C0" w:rsidRPr="009C5276" w:rsidP="000F463C">
      <w:pPr>
        <w:pStyle w:val="Answer"/>
        <w:rPr>
          <w:rFonts w:cs="Arial"/>
          <w:bCs/>
          <w:iCs/>
          <w:szCs w:val="24"/>
        </w:rPr>
      </w:pPr>
      <w:r w:rsidRPr="009C5276">
        <w:rPr>
          <w:rFonts w:cs="Arial"/>
          <w:bCs/>
          <w:iCs/>
          <w:szCs w:val="24"/>
        </w:rPr>
        <w:t>To give you a sense of it, this time last year W</w:t>
      </w:r>
      <w:r w:rsidRPr="009C5276" w:rsidR="002A71D7">
        <w:rPr>
          <w:rFonts w:cs="Arial"/>
          <w:bCs/>
          <w:iCs/>
          <w:szCs w:val="24"/>
        </w:rPr>
        <w:t>FP’s operations across the region needed $4.3 billion. Today, that figure is over $6 billion. The US Government are funding us to the tune of 75%</w:t>
      </w:r>
      <w:r w:rsidR="000F463C">
        <w:rPr>
          <w:rFonts w:cs="Arial"/>
          <w:bCs/>
          <w:iCs/>
          <w:szCs w:val="24"/>
        </w:rPr>
        <w:t>; a</w:t>
      </w:r>
      <w:r w:rsidRPr="009C5276" w:rsidR="002A71D7">
        <w:rPr>
          <w:rFonts w:cs="Arial"/>
          <w:bCs/>
          <w:iCs/>
          <w:szCs w:val="24"/>
        </w:rPr>
        <w:t>ll the other donors</w:t>
      </w:r>
      <w:r w:rsidRPr="009C5276" w:rsidR="00515EBF">
        <w:rPr>
          <w:rFonts w:cs="Arial"/>
          <w:bCs/>
          <w:iCs/>
          <w:szCs w:val="24"/>
        </w:rPr>
        <w:t xml:space="preserve"> drop </w:t>
      </w:r>
      <w:r w:rsidRPr="009C5276" w:rsidR="00515EBF">
        <w:rPr>
          <w:rFonts w:cs="Arial"/>
          <w:bCs/>
          <w:iCs/>
          <w:szCs w:val="24"/>
        </w:rPr>
        <w:t xml:space="preserve">off dramatically. </w:t>
      </w:r>
      <w:r w:rsidRPr="009C5276" w:rsidR="00162796">
        <w:rPr>
          <w:rFonts w:cs="Arial"/>
          <w:bCs/>
          <w:iCs/>
          <w:szCs w:val="24"/>
        </w:rPr>
        <w:t>A</w:t>
      </w:r>
      <w:r w:rsidRPr="009C5276" w:rsidR="00515EBF">
        <w:rPr>
          <w:rFonts w:cs="Arial"/>
          <w:bCs/>
          <w:iCs/>
          <w:szCs w:val="24"/>
        </w:rPr>
        <w:t>gain, we appreciate the support we receive</w:t>
      </w:r>
      <w:r w:rsidRPr="009C5276" w:rsidR="00162796">
        <w:rPr>
          <w:rFonts w:cs="Arial"/>
          <w:bCs/>
          <w:iCs/>
          <w:szCs w:val="24"/>
        </w:rPr>
        <w:t>,</w:t>
      </w:r>
      <w:r w:rsidRPr="009C5276" w:rsidR="00515EBF">
        <w:rPr>
          <w:rFonts w:cs="Arial"/>
          <w:bCs/>
          <w:iCs/>
          <w:szCs w:val="24"/>
        </w:rPr>
        <w:t xml:space="preserve"> but the bottom line is that we will need continued support from all donors, including the UK, for the remainder of this year into 2023 and probably beyond</w:t>
      </w:r>
      <w:r w:rsidRPr="009C5276">
        <w:rPr>
          <w:rFonts w:cs="Arial"/>
          <w:bCs/>
          <w:iCs/>
          <w:szCs w:val="24"/>
        </w:rPr>
        <w:t xml:space="preserve"> just to address the current crisis.</w:t>
      </w:r>
    </w:p>
    <w:p w:rsidR="00327E6B" w:rsidRPr="009C5276" w:rsidP="001D62C0">
      <w:pPr>
        <w:pStyle w:val="Question"/>
      </w:pPr>
      <w:sdt>
        <w:sdtPr>
          <w:alias w:val="Member"/>
          <w:tag w:val="&lt;Member mnisId='4403' dodsId='137565'&gt;"/>
          <w:id w:val="1952502216"/>
          <w:placeholder>
            <w:docPart w:val="DefaultPlaceholder_-1854013440"/>
          </w:placeholder>
          <w:richText/>
        </w:sdtPr>
        <w:sdtContent>
          <w:r w:rsidRPr="009C5276" w:rsidR="000F38D2">
            <w:rPr>
              <w:b/>
            </w:rPr>
            <w:t>Chris Law:</w:t>
          </w:r>
        </w:sdtContent>
      </w:sdt>
      <w:r w:rsidRPr="009C5276" w:rsidR="000F38D2">
        <w:t xml:space="preserve"> Michael, you said earlier that not only do </w:t>
      </w:r>
      <w:r w:rsidR="00271F23">
        <w:t xml:space="preserve">we need to scale up the </w:t>
      </w:r>
      <w:r w:rsidRPr="009C5276" w:rsidR="000F38D2">
        <w:t>response</w:t>
      </w:r>
      <w:r w:rsidR="00271F23">
        <w:t xml:space="preserve">, </w:t>
      </w:r>
      <w:r w:rsidRPr="009C5276" w:rsidR="000F38D2">
        <w:t>but even an increase in funding at this stage cannot guarantee</w:t>
      </w:r>
      <w:r w:rsidRPr="009C5276" w:rsidR="00C276D3">
        <w:t xml:space="preserve"> anything, and starvation will still come. What would the consequences be if the UK and the international community fail</w:t>
      </w:r>
      <w:r w:rsidR="00140DD3">
        <w:t>ed</w:t>
      </w:r>
      <w:r w:rsidRPr="009C5276" w:rsidR="00C276D3">
        <w:t xml:space="preserve"> to act</w:t>
      </w:r>
      <w:r w:rsidRPr="009C5276" w:rsidR="000F38D2">
        <w:t xml:space="preserve"> to help tackle the hunger crisis in the Horn of Africa?</w:t>
      </w:r>
    </w:p>
    <w:p w:rsidR="008F73AD" w:rsidRPr="009C5276" w:rsidP="00925758">
      <w:pPr>
        <w:pStyle w:val="Answer"/>
      </w:pPr>
      <w:sdt>
        <w:sdtPr>
          <w:alias w:val="Witness"/>
          <w:id w:val="728271963"/>
          <w:placeholder>
            <w:docPart w:val="DefaultPlaceholder_-1854013440"/>
          </w:placeholder>
          <w:richText/>
        </w:sdtPr>
        <w:sdtContent>
          <w:r w:rsidRPr="009C5276" w:rsidR="000F38D2">
            <w:rPr>
              <w:b/>
              <w:i/>
            </w:rPr>
            <w:t>Michael Dunford:</w:t>
          </w:r>
        </w:sdtContent>
      </w:sdt>
      <w:r w:rsidRPr="009C5276" w:rsidR="000F38D2">
        <w:t xml:space="preserve"> First and foremost</w:t>
      </w:r>
      <w:r w:rsidRPr="009C5276" w:rsidR="00162796">
        <w:t>,</w:t>
      </w:r>
      <w:r w:rsidRPr="009C5276" w:rsidR="000F38D2">
        <w:t xml:space="preserve"> we will see a famine.</w:t>
      </w:r>
      <w:r w:rsidRPr="009C5276" w:rsidR="00DE5DC7">
        <w:t xml:space="preserve"> Unless there is an upscaling of humanitarian support in the food security sector, the health sector, the </w:t>
      </w:r>
      <w:r w:rsidRPr="009C5276" w:rsidR="00162796">
        <w:t xml:space="preserve">WASH </w:t>
      </w:r>
      <w:r w:rsidRPr="009C5276" w:rsidR="000F38D2">
        <w:t xml:space="preserve">sector </w:t>
      </w:r>
      <w:r w:rsidRPr="009C5276" w:rsidR="00162796">
        <w:t>and</w:t>
      </w:r>
      <w:r w:rsidRPr="009C5276" w:rsidR="000F38D2">
        <w:t xml:space="preserve"> the nutrition sector, people will die</w:t>
      </w:r>
      <w:r w:rsidR="00324612">
        <w:t>—</w:t>
      </w:r>
      <w:r w:rsidRPr="009C5276" w:rsidR="000F38D2">
        <w:t>and people will die at levels that we have not seen in recent history. There is no way of avoiding that, I am afraid.</w:t>
      </w:r>
      <w:r w:rsidRPr="009C5276" w:rsidR="00180489">
        <w:t xml:space="preserve"> At the moment I have Somalia in my mind</w:t>
      </w:r>
      <w:r w:rsidRPr="009C5276" w:rsidR="00162796">
        <w:t>,</w:t>
      </w:r>
      <w:r w:rsidRPr="009C5276" w:rsidR="006C6FB6">
        <w:t xml:space="preserve"> but unless we see upscaling of activities across the region we could see multiple outbreaks of famine</w:t>
      </w:r>
      <w:r w:rsidR="00BA42A4">
        <w:t xml:space="preserve">. Of course, that is </w:t>
      </w:r>
      <w:r w:rsidRPr="009C5276" w:rsidR="006C6FB6">
        <w:t>the last thing we want</w:t>
      </w:r>
      <w:r w:rsidR="00BA42A4">
        <w:t xml:space="preserve">, </w:t>
      </w:r>
      <w:r w:rsidRPr="009C5276" w:rsidR="006C6FB6">
        <w:t>but that is the reality.</w:t>
      </w:r>
    </w:p>
    <w:p w:rsidR="00AB082D" w:rsidRPr="009C5276" w:rsidP="00BF2ED2">
      <w:pPr>
        <w:pStyle w:val="Answer"/>
      </w:pPr>
      <w:r w:rsidRPr="009C5276">
        <w:t xml:space="preserve">A point that I </w:t>
      </w:r>
      <w:r w:rsidR="00BA42A4">
        <w:t xml:space="preserve">really </w:t>
      </w:r>
      <w:r w:rsidRPr="009C5276">
        <w:t>want to stress is that this region is not a contributor</w:t>
      </w:r>
      <w:r w:rsidRPr="009C5276" w:rsidR="0099036E">
        <w:t xml:space="preserve"> </w:t>
      </w:r>
      <w:r w:rsidR="00BA42A4">
        <w:t xml:space="preserve">of </w:t>
      </w:r>
      <w:r w:rsidRPr="009C5276" w:rsidR="0099036E">
        <w:t xml:space="preserve">greenhouse gases. The change that is happening to the world's climate is not being generated out of the activities and livelihoods of the population </w:t>
      </w:r>
      <w:r w:rsidR="00925758">
        <w:t xml:space="preserve">who are </w:t>
      </w:r>
      <w:r w:rsidRPr="009C5276" w:rsidR="0099036E">
        <w:t xml:space="preserve">on the frontline and feeling the brunt of it today. It </w:t>
      </w:r>
      <w:r w:rsidR="00925758">
        <w:t xml:space="preserve">really </w:t>
      </w:r>
      <w:r w:rsidRPr="009C5276" w:rsidR="0099036E">
        <w:t xml:space="preserve">speaks to </w:t>
      </w:r>
      <w:r w:rsidRPr="009C5276" w:rsidR="00043D8E">
        <w:t>the</w:t>
      </w:r>
      <w:r w:rsidRPr="009C5276" w:rsidR="0099036E">
        <w:t xml:space="preserve"> sense of equity </w:t>
      </w:r>
      <w:r w:rsidR="00925758">
        <w:t xml:space="preserve">that we have globally </w:t>
      </w:r>
      <w:r w:rsidRPr="009C5276">
        <w:t xml:space="preserve">not only </w:t>
      </w:r>
      <w:r w:rsidR="00925758">
        <w:t xml:space="preserve">to </w:t>
      </w:r>
      <w:r w:rsidRPr="009C5276">
        <w:t>look after ourselves but to look after others.</w:t>
      </w:r>
    </w:p>
    <w:p w:rsidR="006C6FB6" w:rsidRPr="009C5276" w:rsidP="00AB082D">
      <w:pPr>
        <w:pStyle w:val="Question"/>
        <w:rPr>
          <w:bCs/>
          <w:iCs/>
        </w:rPr>
      </w:pPr>
      <w:sdt>
        <w:sdtPr>
          <w:alias w:val="Member"/>
          <w:tag w:val="&lt;Member mnisId='4403' dodsId='137565'&gt;"/>
          <w:id w:val="1983572340"/>
          <w:placeholder>
            <w:docPart w:val="DefaultPlaceholder_-1854013440"/>
          </w:placeholder>
          <w:richText/>
        </w:sdtPr>
        <w:sdtContent>
          <w:r w:rsidRPr="009C5276" w:rsidR="000F38D2">
            <w:rPr>
              <w:b/>
            </w:rPr>
            <w:t>Chris Law:</w:t>
          </w:r>
        </w:sdtContent>
      </w:sdt>
      <w:r w:rsidRPr="009C5276" w:rsidR="000F38D2">
        <w:t xml:space="preserve"> Thank you. That is incredibly sobering</w:t>
      </w:r>
      <w:r w:rsidRPr="009C5276" w:rsidR="00162796">
        <w:t>.</w:t>
      </w:r>
      <w:r w:rsidRPr="009C5276" w:rsidR="002713EB">
        <w:t xml:space="preserve"> </w:t>
      </w:r>
      <w:r w:rsidRPr="009C5276" w:rsidR="00162796">
        <w:t>I</w:t>
      </w:r>
      <w:r w:rsidRPr="009C5276" w:rsidR="002713EB">
        <w:t>t</w:t>
      </w:r>
      <w:r w:rsidRPr="009C5276" w:rsidR="000F38D2">
        <w:t xml:space="preserve"> is right to put it in the context of climate change</w:t>
      </w:r>
      <w:r w:rsidRPr="009C5276" w:rsidR="002713EB">
        <w:t xml:space="preserve"> and I hope that the UK </w:t>
      </w:r>
      <w:r w:rsidRPr="009C5276" w:rsidR="002713EB">
        <w:rPr>
          <w:bCs/>
          <w:iCs/>
        </w:rPr>
        <w:t xml:space="preserve">Government </w:t>
      </w:r>
      <w:r w:rsidRPr="009C5276" w:rsidR="00043D8E">
        <w:rPr>
          <w:bCs/>
          <w:iCs/>
        </w:rPr>
        <w:t xml:space="preserve">have </w:t>
      </w:r>
      <w:r w:rsidRPr="009C5276" w:rsidR="002713EB">
        <w:rPr>
          <w:bCs/>
          <w:iCs/>
        </w:rPr>
        <w:t xml:space="preserve">heard that loud and clear </w:t>
      </w:r>
      <w:r w:rsidR="00925758">
        <w:rPr>
          <w:bCs/>
          <w:iCs/>
        </w:rPr>
        <w:t xml:space="preserve">as they are </w:t>
      </w:r>
      <w:r w:rsidRPr="009C5276" w:rsidR="002713EB">
        <w:rPr>
          <w:bCs/>
          <w:iCs/>
        </w:rPr>
        <w:t>at COP just now.</w:t>
      </w:r>
    </w:p>
    <w:p w:rsidR="002713EB" w:rsidRPr="009C5276" w:rsidP="002713EB">
      <w:pPr>
        <w:pStyle w:val="QuestionCont"/>
      </w:pPr>
      <w:r w:rsidRPr="009C5276">
        <w:t xml:space="preserve">Mamadou, how would </w:t>
      </w:r>
      <w:r w:rsidRPr="009C5276" w:rsidR="00162796">
        <w:t xml:space="preserve">you </w:t>
      </w:r>
      <w:r w:rsidRPr="009C5276">
        <w:t xml:space="preserve">characterise the UK’s response to the humanitarian </w:t>
      </w:r>
      <w:r w:rsidRPr="009C5276" w:rsidR="00043D8E">
        <w:t xml:space="preserve">crisis </w:t>
      </w:r>
      <w:r w:rsidRPr="009C5276">
        <w:t>in Ethiopia since the outbreak of the conflict</w:t>
      </w:r>
      <w:r w:rsidRPr="009C5276" w:rsidR="00CF214E">
        <w:t xml:space="preserve"> in Tigray</w:t>
      </w:r>
      <w:r w:rsidR="00153DC1">
        <w:t>,</w:t>
      </w:r>
      <w:r w:rsidRPr="009C5276" w:rsidR="00CF214E">
        <w:t xml:space="preserve"> and what more fundamentally does the UK need to do?</w:t>
      </w:r>
    </w:p>
    <w:p w:rsidR="00CF214E" w:rsidRPr="009C5276" w:rsidP="00CF214E">
      <w:pPr>
        <w:pStyle w:val="Answer"/>
      </w:pPr>
      <w:sdt>
        <w:sdtPr>
          <w:alias w:val="Witness"/>
          <w:id w:val="-1523934867"/>
          <w:placeholder>
            <w:docPart w:val="DefaultPlaceholder_-1854013440"/>
          </w:placeholder>
          <w:richText/>
        </w:sdtPr>
        <w:sdtContent>
          <w:r w:rsidRPr="009C5276" w:rsidR="000F38D2">
            <w:rPr>
              <w:b/>
              <w:i/>
            </w:rPr>
            <w:t>Mamadou Dian Baldé:</w:t>
          </w:r>
        </w:sdtContent>
      </w:sdt>
      <w:r w:rsidRPr="009C5276" w:rsidR="000F38D2">
        <w:t xml:space="preserve"> First</w:t>
      </w:r>
      <w:r w:rsidR="008E4DA7">
        <w:t>,</w:t>
      </w:r>
      <w:r w:rsidRPr="009C5276" w:rsidR="000F38D2">
        <w:t xml:space="preserve"> </w:t>
      </w:r>
      <w:r w:rsidR="008E4DA7">
        <w:t xml:space="preserve">on the question you asked Michael, </w:t>
      </w:r>
      <w:r w:rsidRPr="009C5276" w:rsidR="000F38D2">
        <w:t xml:space="preserve">this region </w:t>
      </w:r>
      <w:r w:rsidRPr="009C5276" w:rsidR="003D56C4">
        <w:t xml:space="preserve">is hosting 4.9 million refugees and over 12.6 million internally displaced persons. If we do not act, refugees and IDPs who are already affected by the impact of climate change, </w:t>
      </w:r>
      <w:r w:rsidRPr="009C5276" w:rsidR="008F4025">
        <w:t xml:space="preserve">those who can move forward, </w:t>
      </w:r>
      <w:r w:rsidRPr="009C5276" w:rsidR="00B77010">
        <w:t xml:space="preserve">further beyond that region, are going to be further impacted. </w:t>
      </w:r>
      <w:r w:rsidRPr="009C5276" w:rsidR="001F09F8">
        <w:t>That will not only be an additional trigger for greater insecurity and displacement and instability</w:t>
      </w:r>
      <w:r w:rsidR="00255800">
        <w:t>,</w:t>
      </w:r>
      <w:r w:rsidRPr="009C5276" w:rsidR="001F09F8">
        <w:t xml:space="preserve"> affecting states’ capabilities to run themselves, </w:t>
      </w:r>
      <w:r w:rsidRPr="009C5276" w:rsidR="003E2794">
        <w:t>but it will also affect us</w:t>
      </w:r>
      <w:r w:rsidRPr="009C5276" w:rsidR="00417345">
        <w:t xml:space="preserve"> all</w:t>
      </w:r>
      <w:r w:rsidRPr="009C5276" w:rsidR="003E2794">
        <w:t>. I would say that it is critical also for us to act in terms of displacement.</w:t>
      </w:r>
    </w:p>
    <w:p w:rsidR="003E2794" w:rsidRPr="009C5276" w:rsidP="00CF214E">
      <w:pPr>
        <w:pStyle w:val="Answer"/>
        <w:rPr>
          <w:rFonts w:cs="Arial"/>
          <w:szCs w:val="24"/>
        </w:rPr>
      </w:pPr>
      <w:r w:rsidRPr="009C5276">
        <w:t>Another dimension is that a place like that corner between Somalia, Ethiopia and Kenya is already hosting large numbers of refugees</w:t>
      </w:r>
      <w:r w:rsidRPr="009C5276" w:rsidR="009E1138">
        <w:t xml:space="preserve">. Showing them solidarity by investing in and helping people with immediate responses while looking at medium to longer-term </w:t>
      </w:r>
      <w:r w:rsidRPr="009C5276" w:rsidR="009E1138">
        <w:rPr>
          <w:rFonts w:cs="Arial"/>
          <w:szCs w:val="24"/>
        </w:rPr>
        <w:t>perspectives</w:t>
      </w:r>
      <w:r w:rsidRPr="009C5276" w:rsidR="005D775C">
        <w:rPr>
          <w:rFonts w:cs="Arial"/>
          <w:szCs w:val="24"/>
        </w:rPr>
        <w:t xml:space="preserve"> is critical as leaders are meeting at COP27.</w:t>
      </w:r>
    </w:p>
    <w:p w:rsidR="006A5B13" w:rsidRPr="009C5276" w:rsidP="006A5B13">
      <w:pPr>
        <w:pStyle w:val="Answer"/>
        <w:rPr>
          <w:rFonts w:cs="Arial"/>
          <w:bCs/>
          <w:iCs/>
          <w:szCs w:val="24"/>
        </w:rPr>
      </w:pPr>
      <w:r w:rsidRPr="009C5276">
        <w:rPr>
          <w:rFonts w:cs="Arial"/>
          <w:szCs w:val="24"/>
        </w:rPr>
        <w:t xml:space="preserve">Coming more specifically to the </w:t>
      </w:r>
      <w:r w:rsidRPr="009C5276" w:rsidR="00E34BC0">
        <w:rPr>
          <w:rFonts w:cs="Arial"/>
          <w:szCs w:val="24"/>
        </w:rPr>
        <w:t>UK, for the past few years we have benefited from support</w:t>
      </w:r>
      <w:r w:rsidR="000B1A7A">
        <w:rPr>
          <w:rFonts w:cs="Arial"/>
          <w:szCs w:val="24"/>
        </w:rPr>
        <w:t xml:space="preserve"> from the UK—</w:t>
      </w:r>
      <w:r w:rsidRPr="009C5276" w:rsidR="00BF29F1">
        <w:rPr>
          <w:rFonts w:cs="Arial"/>
          <w:szCs w:val="24"/>
        </w:rPr>
        <w:t>more than £25 million</w:t>
      </w:r>
      <w:r w:rsidR="000B1A7A">
        <w:rPr>
          <w:rFonts w:cs="Arial"/>
          <w:szCs w:val="24"/>
        </w:rPr>
        <w:t>—</w:t>
      </w:r>
      <w:r w:rsidRPr="009C5276" w:rsidR="00BF29F1">
        <w:rPr>
          <w:rFonts w:cs="Arial"/>
          <w:szCs w:val="24"/>
        </w:rPr>
        <w:t xml:space="preserve">but that </w:t>
      </w:r>
      <w:r w:rsidRPr="009C5276" w:rsidR="00BF29F1">
        <w:rPr>
          <w:rFonts w:cs="Arial"/>
          <w:szCs w:val="24"/>
        </w:rPr>
        <w:t>ended in 2020</w:t>
      </w:r>
      <w:r w:rsidRPr="009C5276" w:rsidR="00803729">
        <w:rPr>
          <w:rFonts w:cs="Arial"/>
          <w:szCs w:val="24"/>
        </w:rPr>
        <w:t>,</w:t>
      </w:r>
      <w:r w:rsidRPr="009C5276" w:rsidR="00BF29F1">
        <w:rPr>
          <w:rFonts w:cs="Arial"/>
          <w:szCs w:val="24"/>
        </w:rPr>
        <w:t xml:space="preserve"> 2021 and 2022 due to </w:t>
      </w:r>
      <w:r w:rsidR="004A6617">
        <w:rPr>
          <w:rFonts w:cs="Arial"/>
          <w:szCs w:val="24"/>
        </w:rPr>
        <w:t xml:space="preserve">all the </w:t>
      </w:r>
      <w:r w:rsidRPr="009C5276" w:rsidR="00BF29F1">
        <w:rPr>
          <w:rFonts w:cs="Arial"/>
          <w:szCs w:val="24"/>
        </w:rPr>
        <w:t xml:space="preserve">changes in the UK </w:t>
      </w:r>
      <w:r w:rsidRPr="009C5276" w:rsidR="00BF29F1">
        <w:rPr>
          <w:rFonts w:cs="Arial"/>
          <w:bCs/>
          <w:iCs/>
          <w:szCs w:val="24"/>
        </w:rPr>
        <w:t xml:space="preserve">Government. We have had some support but more is needed. As we speak, </w:t>
      </w:r>
      <w:r w:rsidRPr="009C5276" w:rsidR="00C4487C">
        <w:rPr>
          <w:rFonts w:cs="Arial"/>
          <w:bCs/>
          <w:iCs/>
          <w:szCs w:val="24"/>
        </w:rPr>
        <w:t xml:space="preserve">to support 900,000 refugees and close to 2 million IDPs we require </w:t>
      </w:r>
      <w:r w:rsidRPr="009C5276" w:rsidR="00803729">
        <w:rPr>
          <w:rFonts w:cs="Arial"/>
          <w:bCs/>
          <w:iCs/>
          <w:szCs w:val="24"/>
        </w:rPr>
        <w:t>$</w:t>
      </w:r>
      <w:r w:rsidRPr="009C5276" w:rsidR="00C4487C">
        <w:rPr>
          <w:rFonts w:cs="Arial"/>
          <w:bCs/>
          <w:iCs/>
          <w:szCs w:val="24"/>
        </w:rPr>
        <w:t>3</w:t>
      </w:r>
      <w:r w:rsidRPr="009C5276" w:rsidR="00803729">
        <w:rPr>
          <w:rFonts w:cs="Arial"/>
          <w:bCs/>
          <w:iCs/>
          <w:szCs w:val="24"/>
        </w:rPr>
        <w:t>3</w:t>
      </w:r>
      <w:r w:rsidRPr="009C5276" w:rsidR="00C4487C">
        <w:rPr>
          <w:rFonts w:cs="Arial"/>
          <w:bCs/>
          <w:iCs/>
          <w:szCs w:val="24"/>
        </w:rPr>
        <w:t>5 million</w:t>
      </w:r>
      <w:r w:rsidRPr="009C5276" w:rsidR="00A12928">
        <w:rPr>
          <w:rFonts w:cs="Arial"/>
          <w:bCs/>
          <w:iCs/>
          <w:szCs w:val="24"/>
        </w:rPr>
        <w:t>, of which only 46% is funded, which can tell you that in terms of basic needs, the needs are great</w:t>
      </w:r>
      <w:r w:rsidRPr="009C5276" w:rsidR="00F34AF6">
        <w:rPr>
          <w:rFonts w:cs="Arial"/>
          <w:bCs/>
          <w:iCs/>
          <w:szCs w:val="24"/>
        </w:rPr>
        <w:t>. L</w:t>
      </w:r>
      <w:r w:rsidRPr="009C5276" w:rsidR="00B2566C">
        <w:rPr>
          <w:rFonts w:cs="Arial"/>
          <w:bCs/>
          <w:iCs/>
          <w:szCs w:val="24"/>
        </w:rPr>
        <w:t>ack of funds has reduced by 50% the food rations that are required</w:t>
      </w:r>
      <w:r w:rsidRPr="009C5276" w:rsidR="00F34AF6">
        <w:rPr>
          <w:rFonts w:cs="Arial"/>
          <w:bCs/>
          <w:iCs/>
          <w:szCs w:val="24"/>
        </w:rPr>
        <w:t xml:space="preserve">. Our colleagues at WFP </w:t>
      </w:r>
      <w:r w:rsidR="00987EAA">
        <w:rPr>
          <w:rFonts w:cs="Arial"/>
          <w:bCs/>
          <w:iCs/>
          <w:szCs w:val="24"/>
        </w:rPr>
        <w:t xml:space="preserve">are trying </w:t>
      </w:r>
      <w:r w:rsidRPr="009C5276" w:rsidR="00F34AF6">
        <w:rPr>
          <w:rFonts w:cs="Arial"/>
          <w:bCs/>
          <w:iCs/>
          <w:szCs w:val="24"/>
        </w:rPr>
        <w:t>their best</w:t>
      </w:r>
      <w:r w:rsidRPr="009C5276" w:rsidR="00B85A04">
        <w:rPr>
          <w:rFonts w:cs="Arial"/>
          <w:bCs/>
          <w:iCs/>
          <w:szCs w:val="24"/>
        </w:rPr>
        <w:t xml:space="preserve"> and </w:t>
      </w:r>
      <w:r w:rsidRPr="009C5276">
        <w:rPr>
          <w:rFonts w:cs="Arial"/>
          <w:bCs/>
          <w:iCs/>
          <w:szCs w:val="24"/>
        </w:rPr>
        <w:t>w</w:t>
      </w:r>
      <w:r w:rsidRPr="009C5276" w:rsidR="0091648F">
        <w:rPr>
          <w:rFonts w:cs="Arial"/>
          <w:bCs/>
          <w:iCs/>
          <w:szCs w:val="24"/>
        </w:rPr>
        <w:t>e have been able to receive some additional generous support</w:t>
      </w:r>
      <w:r w:rsidRPr="009C5276" w:rsidR="00803729">
        <w:rPr>
          <w:rFonts w:cs="Arial"/>
          <w:bCs/>
          <w:iCs/>
          <w:szCs w:val="24"/>
        </w:rPr>
        <w:t>,</w:t>
      </w:r>
      <w:r w:rsidRPr="009C5276" w:rsidR="0091648F">
        <w:rPr>
          <w:rFonts w:cs="Arial"/>
          <w:bCs/>
          <w:iCs/>
          <w:szCs w:val="24"/>
        </w:rPr>
        <w:t xml:space="preserve"> </w:t>
      </w:r>
      <w:r w:rsidR="00E72216">
        <w:rPr>
          <w:rFonts w:cs="Arial"/>
          <w:bCs/>
          <w:iCs/>
          <w:szCs w:val="24"/>
        </w:rPr>
        <w:t xml:space="preserve">so that </w:t>
      </w:r>
      <w:r w:rsidRPr="009C5276" w:rsidR="00B85A04">
        <w:rPr>
          <w:rFonts w:cs="Arial"/>
          <w:bCs/>
          <w:iCs/>
          <w:szCs w:val="24"/>
        </w:rPr>
        <w:t>will increase from 50% to 84%</w:t>
      </w:r>
      <w:r w:rsidRPr="009C5276" w:rsidR="00803729">
        <w:rPr>
          <w:rFonts w:cs="Arial"/>
          <w:bCs/>
          <w:iCs/>
          <w:szCs w:val="24"/>
        </w:rPr>
        <w:t>,</w:t>
      </w:r>
      <w:r w:rsidRPr="009C5276">
        <w:rPr>
          <w:rFonts w:cs="Arial"/>
          <w:bCs/>
          <w:iCs/>
          <w:szCs w:val="24"/>
        </w:rPr>
        <w:t xml:space="preserve"> but more support is required.</w:t>
      </w:r>
      <w:r w:rsidR="00BC515C">
        <w:rPr>
          <w:rFonts w:cs="Arial"/>
          <w:bCs/>
          <w:iCs/>
          <w:szCs w:val="24"/>
        </w:rPr>
        <w:t xml:space="preserve"> </w:t>
      </w:r>
      <w:r w:rsidRPr="009C5276">
        <w:rPr>
          <w:rFonts w:cs="Arial"/>
          <w:bCs/>
          <w:iCs/>
          <w:szCs w:val="24"/>
        </w:rPr>
        <w:t>Michael referred to the US Government’s support, which is our biggest support in the region</w:t>
      </w:r>
      <w:r w:rsidRPr="009C5276" w:rsidR="0053204B">
        <w:rPr>
          <w:rFonts w:cs="Arial"/>
          <w:bCs/>
          <w:iCs/>
          <w:szCs w:val="24"/>
        </w:rPr>
        <w:t xml:space="preserve"> and we recognise that. We will be appealing to the UK</w:t>
      </w:r>
      <w:r w:rsidRPr="009C5276" w:rsidR="00803729">
        <w:rPr>
          <w:rFonts w:cs="Arial"/>
          <w:bCs/>
          <w:iCs/>
          <w:szCs w:val="24"/>
        </w:rPr>
        <w:t xml:space="preserve"> on this</w:t>
      </w:r>
      <w:r w:rsidRPr="009C5276" w:rsidR="0053204B">
        <w:rPr>
          <w:rFonts w:cs="Arial"/>
          <w:bCs/>
          <w:iCs/>
          <w:szCs w:val="24"/>
        </w:rPr>
        <w:t>.</w:t>
      </w:r>
    </w:p>
    <w:p w:rsidR="00FF5D06" w:rsidRPr="009C5276" w:rsidP="006A5B13">
      <w:pPr>
        <w:pStyle w:val="Answer"/>
        <w:rPr>
          <w:rFonts w:cs="Arial"/>
          <w:bCs/>
          <w:iCs/>
          <w:szCs w:val="24"/>
        </w:rPr>
      </w:pPr>
      <w:r w:rsidRPr="009C5276">
        <w:rPr>
          <w:rFonts w:cs="Arial"/>
          <w:bCs/>
          <w:iCs/>
          <w:szCs w:val="24"/>
        </w:rPr>
        <w:t xml:space="preserve">Coming to Tigray, Michael referred to </w:t>
      </w:r>
      <w:r w:rsidR="00BC515C">
        <w:rPr>
          <w:rFonts w:cs="Arial"/>
          <w:bCs/>
          <w:iCs/>
          <w:szCs w:val="24"/>
        </w:rPr>
        <w:t xml:space="preserve">all </w:t>
      </w:r>
      <w:r w:rsidRPr="009C5276">
        <w:rPr>
          <w:rFonts w:cs="Arial"/>
          <w:bCs/>
          <w:iCs/>
          <w:szCs w:val="24"/>
        </w:rPr>
        <w:t>the needs</w:t>
      </w:r>
      <w:r w:rsidR="00BC515C">
        <w:rPr>
          <w:rFonts w:cs="Arial"/>
          <w:bCs/>
          <w:iCs/>
          <w:szCs w:val="24"/>
        </w:rPr>
        <w:t xml:space="preserve"> that we have today</w:t>
      </w:r>
      <w:r w:rsidRPr="009C5276">
        <w:rPr>
          <w:rFonts w:cs="Arial"/>
          <w:bCs/>
          <w:iCs/>
          <w:szCs w:val="24"/>
        </w:rPr>
        <w:t>. We do see opportunities for solutions</w:t>
      </w:r>
      <w:r w:rsidRPr="009C5276" w:rsidR="00F337D9">
        <w:rPr>
          <w:rFonts w:cs="Arial"/>
          <w:bCs/>
          <w:iCs/>
          <w:szCs w:val="24"/>
        </w:rPr>
        <w:t>. As part of the UN</w:t>
      </w:r>
      <w:r w:rsidRPr="009C5276" w:rsidR="004927CB">
        <w:rPr>
          <w:rFonts w:cs="Arial"/>
          <w:bCs/>
          <w:iCs/>
          <w:szCs w:val="24"/>
        </w:rPr>
        <w:t xml:space="preserve"> country team in </w:t>
      </w:r>
      <w:r w:rsidRPr="009C5276" w:rsidR="00486F51">
        <w:rPr>
          <w:rFonts w:cs="Arial"/>
          <w:bCs/>
          <w:iCs/>
          <w:szCs w:val="24"/>
        </w:rPr>
        <w:t>Ethiopia</w:t>
      </w:r>
      <w:r w:rsidRPr="009C5276" w:rsidR="004927CB">
        <w:rPr>
          <w:rFonts w:cs="Arial"/>
          <w:bCs/>
          <w:iCs/>
          <w:szCs w:val="24"/>
        </w:rPr>
        <w:t xml:space="preserve">, we are getting ready for whenever opportunities </w:t>
      </w:r>
      <w:r w:rsidRPr="009C5276" w:rsidR="0074383F">
        <w:rPr>
          <w:rFonts w:cs="Arial"/>
          <w:bCs/>
          <w:iCs/>
          <w:szCs w:val="24"/>
        </w:rPr>
        <w:t xml:space="preserve">arise </w:t>
      </w:r>
      <w:r w:rsidRPr="009C5276" w:rsidR="004927CB">
        <w:rPr>
          <w:rFonts w:cs="Arial"/>
          <w:bCs/>
          <w:iCs/>
          <w:szCs w:val="24"/>
        </w:rPr>
        <w:t>to support and provide humanitarian services—food, water, protection services</w:t>
      </w:r>
      <w:r w:rsidR="00480BB7">
        <w:rPr>
          <w:rFonts w:cs="Arial"/>
          <w:bCs/>
          <w:iCs/>
          <w:szCs w:val="24"/>
        </w:rPr>
        <w:t xml:space="preserve">, </w:t>
      </w:r>
      <w:r w:rsidRPr="009C5276" w:rsidR="004927CB">
        <w:rPr>
          <w:rFonts w:cs="Arial"/>
          <w:bCs/>
          <w:iCs/>
          <w:szCs w:val="24"/>
        </w:rPr>
        <w:t>education</w:t>
      </w:r>
      <w:r w:rsidR="00480BB7">
        <w:rPr>
          <w:rFonts w:cs="Arial"/>
          <w:bCs/>
          <w:iCs/>
          <w:szCs w:val="24"/>
        </w:rPr>
        <w:t xml:space="preserve"> and so on</w:t>
      </w:r>
      <w:r w:rsidRPr="009C5276" w:rsidR="0074383F">
        <w:rPr>
          <w:rFonts w:cs="Arial"/>
          <w:bCs/>
          <w:iCs/>
          <w:szCs w:val="24"/>
        </w:rPr>
        <w:t>—but we also know that reconstruction and rehabilitation are required</w:t>
      </w:r>
      <w:r w:rsidRPr="009C5276" w:rsidR="00D0763A">
        <w:rPr>
          <w:rFonts w:cs="Arial"/>
          <w:bCs/>
          <w:iCs/>
          <w:szCs w:val="24"/>
        </w:rPr>
        <w:t xml:space="preserve"> in the</w:t>
      </w:r>
      <w:r w:rsidR="009D76DC">
        <w:rPr>
          <w:rFonts w:cs="Arial"/>
          <w:bCs/>
          <w:iCs/>
          <w:szCs w:val="24"/>
        </w:rPr>
        <w:t xml:space="preserve"> Tigray</w:t>
      </w:r>
      <w:r w:rsidRPr="009C5276" w:rsidR="00D0763A">
        <w:rPr>
          <w:rFonts w:cs="Arial"/>
          <w:bCs/>
          <w:iCs/>
          <w:szCs w:val="24"/>
        </w:rPr>
        <w:t xml:space="preserve"> region. The UN country team is ready and waiting for signals from </w:t>
      </w:r>
      <w:r w:rsidRPr="009C5276" w:rsidR="002B1895">
        <w:rPr>
          <w:rFonts w:cs="Arial"/>
          <w:bCs/>
          <w:iCs/>
          <w:szCs w:val="24"/>
        </w:rPr>
        <w:t>Nairobi this week to start working together with our humanitarian partners and development partners</w:t>
      </w:r>
      <w:r w:rsidRPr="009C5276" w:rsidR="008C7E6B">
        <w:rPr>
          <w:rFonts w:cs="Arial"/>
          <w:bCs/>
          <w:iCs/>
          <w:szCs w:val="24"/>
        </w:rPr>
        <w:t xml:space="preserve"> in Tigray and Amhara.</w:t>
      </w:r>
    </w:p>
    <w:p w:rsidR="009375A6" w:rsidRPr="009C5276" w:rsidP="00FF5D06">
      <w:pPr>
        <w:pStyle w:val="Question"/>
      </w:pPr>
      <w:sdt>
        <w:sdtPr>
          <w:alias w:val="Member"/>
          <w:tag w:val="&lt;Member mnisId='4403' dodsId='137565'&gt;"/>
          <w:id w:val="139007945"/>
          <w:placeholder>
            <w:docPart w:val="DefaultPlaceholder_-1854013440"/>
          </w:placeholder>
          <w:richText/>
        </w:sdtPr>
        <w:sdtContent>
          <w:r w:rsidRPr="009C5276" w:rsidR="000F38D2">
            <w:rPr>
              <w:b/>
            </w:rPr>
            <w:t>Chris Law:</w:t>
          </w:r>
        </w:sdtContent>
      </w:sdt>
      <w:r w:rsidRPr="009C5276" w:rsidR="000F38D2">
        <w:t xml:space="preserve"> </w:t>
      </w:r>
      <w:r w:rsidRPr="009C5276" w:rsidR="00803729">
        <w:t>I have a</w:t>
      </w:r>
      <w:r w:rsidRPr="009C5276" w:rsidR="000F38D2">
        <w:t xml:space="preserve"> final question for you both. When I ask what more the UK </w:t>
      </w:r>
      <w:r w:rsidR="00D6759A">
        <w:t xml:space="preserve">could </w:t>
      </w:r>
      <w:r w:rsidRPr="009C5276" w:rsidR="000F38D2">
        <w:t xml:space="preserve">do, given that funding used to be </w:t>
      </w:r>
      <w:r w:rsidRPr="009C5276" w:rsidR="000F38D2">
        <w:rPr>
          <w:rFonts w:cs="Arial"/>
          <w:szCs w:val="24"/>
        </w:rPr>
        <w:t>£181.5 million just a few years ago and is no</w:t>
      </w:r>
      <w:r w:rsidRPr="009C5276" w:rsidR="002A0730">
        <w:rPr>
          <w:rFonts w:cs="Arial"/>
          <w:szCs w:val="24"/>
        </w:rPr>
        <w:t>w</w:t>
      </w:r>
      <w:r w:rsidRPr="009C5276" w:rsidR="000F38D2">
        <w:rPr>
          <w:rFonts w:cs="Arial"/>
          <w:szCs w:val="24"/>
        </w:rPr>
        <w:t xml:space="preserve"> £55 million</w:t>
      </w:r>
      <w:r w:rsidRPr="009C5276" w:rsidR="002A0730">
        <w:rPr>
          <w:rFonts w:cs="Arial"/>
          <w:szCs w:val="24"/>
        </w:rPr>
        <w:t xml:space="preserve">, would you say that the bottom line is to restore that budget to where it was before, despite </w:t>
      </w:r>
      <w:r w:rsidR="00D6759A">
        <w:rPr>
          <w:rFonts w:cs="Arial"/>
          <w:szCs w:val="24"/>
        </w:rPr>
        <w:t xml:space="preserve">the fact that </w:t>
      </w:r>
      <w:r w:rsidRPr="009C5276" w:rsidR="002A0730">
        <w:rPr>
          <w:rFonts w:cs="Arial"/>
          <w:szCs w:val="24"/>
        </w:rPr>
        <w:t xml:space="preserve">you need more than that now? Or do you need to see even more than that </w:t>
      </w:r>
      <w:r w:rsidRPr="009C5276" w:rsidR="00DC6719">
        <w:rPr>
          <w:rFonts w:cs="Arial"/>
          <w:szCs w:val="24"/>
        </w:rPr>
        <w:t xml:space="preserve">previous </w:t>
      </w:r>
      <w:r w:rsidRPr="009C5276" w:rsidR="002A0730">
        <w:rPr>
          <w:rFonts w:cs="Arial"/>
          <w:szCs w:val="24"/>
        </w:rPr>
        <w:t>budget of £181.5 million</w:t>
      </w:r>
      <w:r w:rsidRPr="009C5276" w:rsidR="00DC6719">
        <w:rPr>
          <w:rFonts w:cs="Arial"/>
          <w:szCs w:val="24"/>
        </w:rPr>
        <w:t>?</w:t>
      </w:r>
    </w:p>
    <w:p w:rsidR="0053204B" w:rsidRPr="009C5276" w:rsidP="009375A6">
      <w:pPr>
        <w:pStyle w:val="Answer"/>
      </w:pPr>
      <w:sdt>
        <w:sdtPr>
          <w:alias w:val="Witness"/>
          <w:id w:val="-588857757"/>
          <w:placeholder>
            <w:docPart w:val="DefaultPlaceholder_-1854013440"/>
          </w:placeholder>
          <w:richText/>
        </w:sdtPr>
        <w:sdtContent>
          <w:r w:rsidRPr="009C5276" w:rsidR="000F38D2">
            <w:rPr>
              <w:b/>
              <w:i/>
            </w:rPr>
            <w:t>Michael Dunford:</w:t>
          </w:r>
        </w:sdtContent>
      </w:sdt>
      <w:r w:rsidRPr="009C5276" w:rsidR="000F38D2">
        <w:t xml:space="preserve"> I would be very happy to see previous level</w:t>
      </w:r>
      <w:r w:rsidR="00D6759A">
        <w:t>s</w:t>
      </w:r>
      <w:r w:rsidRPr="009C5276" w:rsidR="000F38D2">
        <w:t xml:space="preserve"> reinstated. If there are opportunities to take </w:t>
      </w:r>
      <w:r w:rsidR="00D6759A">
        <w:t xml:space="preserve">those levels </w:t>
      </w:r>
      <w:r w:rsidRPr="009C5276" w:rsidR="000F38D2">
        <w:t>even further, by all means, we would love to have those conversations</w:t>
      </w:r>
      <w:r w:rsidRPr="009C5276" w:rsidR="00167C70">
        <w:t xml:space="preserve"> with </w:t>
      </w:r>
      <w:r w:rsidR="00D6759A">
        <w:t xml:space="preserve">the </w:t>
      </w:r>
      <w:r w:rsidRPr="009C5276" w:rsidR="00167C70">
        <w:t>FCDO.</w:t>
      </w:r>
    </w:p>
    <w:p w:rsidR="00803729" w:rsidRPr="009C5276" w:rsidP="009375A6">
      <w:pPr>
        <w:pStyle w:val="Answer"/>
        <w:rPr>
          <w:bCs/>
          <w:iCs/>
        </w:rPr>
      </w:pPr>
      <w:r w:rsidRPr="009C5276">
        <w:t>T</w:t>
      </w:r>
      <w:r w:rsidRPr="009C5276" w:rsidR="000F38D2">
        <w:t xml:space="preserve">here is more that could be done. First and foremost, we appreciate very much the leadership that the UK </w:t>
      </w:r>
      <w:r w:rsidRPr="009C5276" w:rsidR="000F38D2">
        <w:rPr>
          <w:bCs/>
          <w:iCs/>
        </w:rPr>
        <w:t xml:space="preserve">Government have shown with regard to the Black </w:t>
      </w:r>
      <w:r w:rsidR="00693A63">
        <w:rPr>
          <w:bCs/>
          <w:iCs/>
        </w:rPr>
        <w:t>s</w:t>
      </w:r>
      <w:r w:rsidRPr="009C5276" w:rsidR="000F38D2">
        <w:rPr>
          <w:bCs/>
          <w:iCs/>
        </w:rPr>
        <w:t xml:space="preserve">ea grain initiative. That is making a </w:t>
      </w:r>
      <w:r w:rsidRPr="009C5276" w:rsidR="004A4848">
        <w:rPr>
          <w:bCs/>
          <w:iCs/>
        </w:rPr>
        <w:t>difference, both</w:t>
      </w:r>
      <w:r w:rsidRPr="009C5276" w:rsidR="00156FF1">
        <w:rPr>
          <w:bCs/>
          <w:iCs/>
        </w:rPr>
        <w:t xml:space="preserve"> with regard to physical commodities that are arriving from Ukraine and also the message</w:t>
      </w:r>
      <w:r w:rsidRPr="009C5276" w:rsidR="00D06D3B">
        <w:rPr>
          <w:bCs/>
          <w:iCs/>
        </w:rPr>
        <w:t xml:space="preserve"> that that is sending to international markets. We </w:t>
      </w:r>
      <w:r w:rsidRPr="009C5276" w:rsidR="003D7C3F">
        <w:rPr>
          <w:bCs/>
          <w:iCs/>
        </w:rPr>
        <w:t xml:space="preserve">saw </w:t>
      </w:r>
      <w:r w:rsidRPr="009C5276" w:rsidR="00D06D3B">
        <w:rPr>
          <w:bCs/>
          <w:iCs/>
        </w:rPr>
        <w:t>a reduction in commodity prices when that was first introduce</w:t>
      </w:r>
      <w:r w:rsidRPr="009C5276" w:rsidR="003D7C3F">
        <w:rPr>
          <w:bCs/>
          <w:iCs/>
        </w:rPr>
        <w:t xml:space="preserve">d. We </w:t>
      </w:r>
      <w:r w:rsidRPr="009C5276" w:rsidR="00775F29">
        <w:rPr>
          <w:bCs/>
          <w:iCs/>
        </w:rPr>
        <w:t>saw a blip when we thought that the Russian Government were going to pull out</w:t>
      </w:r>
      <w:r w:rsidRPr="009C5276">
        <w:rPr>
          <w:bCs/>
          <w:iCs/>
        </w:rPr>
        <w:t>,</w:t>
      </w:r>
      <w:r w:rsidRPr="009C5276" w:rsidR="00775F29">
        <w:rPr>
          <w:bCs/>
          <w:iCs/>
        </w:rPr>
        <w:t xml:space="preserve"> but those market levels improved again because the Russians have decided to continue. That is a positive development</w:t>
      </w:r>
      <w:r w:rsidRPr="009C5276" w:rsidR="003D7C3F">
        <w:rPr>
          <w:bCs/>
          <w:iCs/>
        </w:rPr>
        <w:t>.</w:t>
      </w:r>
    </w:p>
    <w:p w:rsidR="00167C70" w:rsidRPr="009C5276" w:rsidP="009375A6">
      <w:pPr>
        <w:pStyle w:val="Answer"/>
        <w:rPr>
          <w:bCs/>
          <w:iCs/>
        </w:rPr>
      </w:pPr>
      <w:r w:rsidRPr="009C5276">
        <w:rPr>
          <w:bCs/>
          <w:iCs/>
        </w:rPr>
        <w:t xml:space="preserve">We also appreciate the leadership </w:t>
      </w:r>
      <w:r w:rsidRPr="009C5276" w:rsidR="00BD1473">
        <w:rPr>
          <w:bCs/>
          <w:iCs/>
        </w:rPr>
        <w:t>of</w:t>
      </w:r>
      <w:r w:rsidRPr="009C5276">
        <w:rPr>
          <w:bCs/>
          <w:iCs/>
        </w:rPr>
        <w:t xml:space="preserve"> the UK Government as a major shareholder in various IFIs</w:t>
      </w:r>
      <w:r w:rsidR="00264106">
        <w:rPr>
          <w:bCs/>
          <w:iCs/>
        </w:rPr>
        <w:t>,</w:t>
      </w:r>
      <w:r w:rsidRPr="009C5276">
        <w:rPr>
          <w:bCs/>
          <w:iCs/>
        </w:rPr>
        <w:t xml:space="preserve"> particularly the World Bank</w:t>
      </w:r>
      <w:r w:rsidR="00264106">
        <w:rPr>
          <w:bCs/>
          <w:iCs/>
        </w:rPr>
        <w:t>,</w:t>
      </w:r>
      <w:r w:rsidRPr="009C5276" w:rsidR="00BD1473">
        <w:rPr>
          <w:bCs/>
          <w:iCs/>
        </w:rPr>
        <w:t xml:space="preserve"> making funding </w:t>
      </w:r>
      <w:r w:rsidRPr="009C5276" w:rsidR="00DF7A94">
        <w:rPr>
          <w:bCs/>
          <w:iCs/>
        </w:rPr>
        <w:t xml:space="preserve">and liquidity </w:t>
      </w:r>
      <w:r w:rsidRPr="009C5276" w:rsidR="00BD1473">
        <w:rPr>
          <w:bCs/>
          <w:iCs/>
        </w:rPr>
        <w:t xml:space="preserve">available </w:t>
      </w:r>
      <w:r w:rsidRPr="009C5276" w:rsidR="00DF7A94">
        <w:rPr>
          <w:bCs/>
          <w:iCs/>
        </w:rPr>
        <w:t xml:space="preserve">for various </w:t>
      </w:r>
      <w:r w:rsidR="00936E00">
        <w:rPr>
          <w:bCs/>
          <w:iCs/>
        </w:rPr>
        <w:t>G</w:t>
      </w:r>
      <w:r w:rsidRPr="009C5276" w:rsidR="00DF7A94">
        <w:rPr>
          <w:bCs/>
          <w:iCs/>
        </w:rPr>
        <w:t>overnments impacted by the conflicts and the drought. We would encourage that type of enhanced liquidity to continue because</w:t>
      </w:r>
      <w:r w:rsidRPr="009C5276" w:rsidR="00803729">
        <w:rPr>
          <w:bCs/>
          <w:iCs/>
        </w:rPr>
        <w:t>,</w:t>
      </w:r>
      <w:r w:rsidRPr="009C5276" w:rsidR="00DF7A94">
        <w:rPr>
          <w:bCs/>
          <w:iCs/>
        </w:rPr>
        <w:t xml:space="preserve"> </w:t>
      </w:r>
      <w:r w:rsidRPr="009C5276" w:rsidR="007D2A1B">
        <w:rPr>
          <w:bCs/>
          <w:iCs/>
        </w:rPr>
        <w:t xml:space="preserve">ultimately, we as humanitarians, as the international community, are there to support those </w:t>
      </w:r>
      <w:r w:rsidR="00936E00">
        <w:rPr>
          <w:bCs/>
          <w:iCs/>
        </w:rPr>
        <w:t>G</w:t>
      </w:r>
      <w:r w:rsidRPr="009C5276" w:rsidR="007D2A1B">
        <w:rPr>
          <w:bCs/>
          <w:iCs/>
        </w:rPr>
        <w:t xml:space="preserve">overnments. The sooner the host </w:t>
      </w:r>
      <w:r w:rsidR="00936E00">
        <w:rPr>
          <w:bCs/>
          <w:iCs/>
        </w:rPr>
        <w:t>G</w:t>
      </w:r>
      <w:r w:rsidRPr="009C5276" w:rsidR="007D2A1B">
        <w:rPr>
          <w:bCs/>
          <w:iCs/>
        </w:rPr>
        <w:t xml:space="preserve">overnments </w:t>
      </w:r>
      <w:r w:rsidR="00DF32C1">
        <w:rPr>
          <w:bCs/>
          <w:iCs/>
        </w:rPr>
        <w:t xml:space="preserve">are able to bear </w:t>
      </w:r>
      <w:r w:rsidRPr="009C5276" w:rsidR="007D2A1B">
        <w:rPr>
          <w:bCs/>
          <w:iCs/>
        </w:rPr>
        <w:t>increase</w:t>
      </w:r>
      <w:r w:rsidR="00DF32C1">
        <w:rPr>
          <w:bCs/>
          <w:iCs/>
        </w:rPr>
        <w:t>d</w:t>
      </w:r>
      <w:r w:rsidRPr="009C5276" w:rsidR="007D2A1B">
        <w:rPr>
          <w:bCs/>
          <w:iCs/>
        </w:rPr>
        <w:t xml:space="preserve"> levels of responsibility and meet the needs of their populations, </w:t>
      </w:r>
      <w:r w:rsidRPr="009C5276" w:rsidR="00E0482F">
        <w:rPr>
          <w:bCs/>
          <w:iCs/>
        </w:rPr>
        <w:t>the sooner the burden on the UN and in turn on our donors is reduced. Any</w:t>
      </w:r>
      <w:r w:rsidR="0071365C">
        <w:rPr>
          <w:bCs/>
          <w:iCs/>
        </w:rPr>
        <w:t xml:space="preserve"> mechanism that can be used </w:t>
      </w:r>
      <w:r w:rsidR="00913007">
        <w:rPr>
          <w:bCs/>
          <w:iCs/>
        </w:rPr>
        <w:t xml:space="preserve">to improve </w:t>
      </w:r>
      <w:r w:rsidRPr="009C5276" w:rsidR="00E0482F">
        <w:rPr>
          <w:bCs/>
          <w:iCs/>
        </w:rPr>
        <w:t xml:space="preserve">the </w:t>
      </w:r>
      <w:r w:rsidRPr="009C5276" w:rsidR="00C02477">
        <w:rPr>
          <w:bCs/>
          <w:iCs/>
        </w:rPr>
        <w:t xml:space="preserve">economic situation in many of these countries and </w:t>
      </w:r>
      <w:r w:rsidR="00913007">
        <w:rPr>
          <w:bCs/>
          <w:iCs/>
        </w:rPr>
        <w:t xml:space="preserve">to enhance </w:t>
      </w:r>
      <w:r w:rsidRPr="009C5276" w:rsidR="00C02477">
        <w:rPr>
          <w:bCs/>
          <w:iCs/>
        </w:rPr>
        <w:t xml:space="preserve">their </w:t>
      </w:r>
      <w:r w:rsidRPr="009C5276" w:rsidR="00E0482F">
        <w:rPr>
          <w:bCs/>
          <w:iCs/>
        </w:rPr>
        <w:t>abilit</w:t>
      </w:r>
      <w:r w:rsidRPr="009C5276" w:rsidR="00C02477">
        <w:rPr>
          <w:bCs/>
          <w:iCs/>
        </w:rPr>
        <w:t>ies would be most welcome</w:t>
      </w:r>
      <w:r w:rsidR="00913007">
        <w:rPr>
          <w:bCs/>
          <w:iCs/>
        </w:rPr>
        <w:t xml:space="preserve">, </w:t>
      </w:r>
      <w:r w:rsidRPr="009C5276" w:rsidR="00C02477">
        <w:rPr>
          <w:bCs/>
          <w:iCs/>
        </w:rPr>
        <w:t>and I think the IFIs are a clear example of that.</w:t>
      </w:r>
    </w:p>
    <w:p w:rsidR="004F5916" w:rsidRPr="009C5276" w:rsidP="009375A6">
      <w:pPr>
        <w:pStyle w:val="Answer"/>
        <w:rPr>
          <w:rFonts w:cs="Arial"/>
          <w:bCs/>
          <w:iCs/>
          <w:szCs w:val="24"/>
          <w:lang w:eastAsia="en-GB"/>
        </w:rPr>
      </w:pPr>
      <w:r w:rsidRPr="009C5276">
        <w:rPr>
          <w:bCs/>
          <w:iCs/>
        </w:rPr>
        <w:t>Finally, there is the opportunity for advocacy</w:t>
      </w:r>
      <w:r w:rsidRPr="009C5276" w:rsidR="0015272E">
        <w:rPr>
          <w:bCs/>
          <w:iCs/>
        </w:rPr>
        <w:t xml:space="preserve">, domestically and internationally. When I was in London a few months ago, we met with </w:t>
      </w:r>
      <w:r w:rsidR="00897695">
        <w:rPr>
          <w:bCs/>
          <w:iCs/>
        </w:rPr>
        <w:t xml:space="preserve">the </w:t>
      </w:r>
      <w:r w:rsidRPr="009C5276" w:rsidR="0015272E">
        <w:rPr>
          <w:bCs/>
          <w:iCs/>
        </w:rPr>
        <w:t>DEC</w:t>
      </w:r>
      <w:r w:rsidRPr="009C5276" w:rsidR="00BA0E6D">
        <w:rPr>
          <w:bCs/>
          <w:iCs/>
        </w:rPr>
        <w:t>. We encourage</w:t>
      </w:r>
      <w:r w:rsidR="00897695">
        <w:rPr>
          <w:bCs/>
          <w:iCs/>
        </w:rPr>
        <w:t>d</w:t>
      </w:r>
      <w:r w:rsidRPr="009C5276" w:rsidR="00BA0E6D">
        <w:rPr>
          <w:bCs/>
          <w:iCs/>
        </w:rPr>
        <w:t xml:space="preserve"> </w:t>
      </w:r>
      <w:r w:rsidR="00897695">
        <w:rPr>
          <w:bCs/>
          <w:iCs/>
        </w:rPr>
        <w:t xml:space="preserve">it </w:t>
      </w:r>
      <w:r w:rsidRPr="009C5276" w:rsidR="00BA0E6D">
        <w:rPr>
          <w:rFonts w:cs="Arial"/>
          <w:bCs/>
          <w:iCs/>
          <w:szCs w:val="24"/>
          <w:lang w:eastAsia="en-GB"/>
        </w:rPr>
        <w:t>to launch an appeal that would allow the public to make contributions</w:t>
      </w:r>
      <w:r w:rsidR="00897695">
        <w:rPr>
          <w:rFonts w:cs="Arial"/>
          <w:bCs/>
          <w:iCs/>
          <w:szCs w:val="24"/>
          <w:lang w:eastAsia="en-GB"/>
        </w:rPr>
        <w:t>,</w:t>
      </w:r>
      <w:r w:rsidRPr="009C5276" w:rsidR="00BA0E6D">
        <w:rPr>
          <w:rFonts w:cs="Arial"/>
          <w:bCs/>
          <w:iCs/>
          <w:szCs w:val="24"/>
          <w:lang w:eastAsia="en-GB"/>
        </w:rPr>
        <w:t xml:space="preserve"> and I think that would </w:t>
      </w:r>
      <w:r w:rsidR="00897695">
        <w:rPr>
          <w:rFonts w:cs="Arial"/>
          <w:bCs/>
          <w:iCs/>
          <w:szCs w:val="24"/>
          <w:lang w:eastAsia="en-GB"/>
        </w:rPr>
        <w:t xml:space="preserve">still </w:t>
      </w:r>
      <w:r w:rsidRPr="009C5276">
        <w:rPr>
          <w:rFonts w:cs="Arial"/>
          <w:bCs/>
          <w:iCs/>
          <w:szCs w:val="24"/>
          <w:lang w:eastAsia="en-GB"/>
        </w:rPr>
        <w:t>be very worthwhile at this time. It would also raise awareness of the situation in the Horn today and why this is the responsibility of the international community. It may also create space for the UK Government to make larger contributions.</w:t>
      </w:r>
    </w:p>
    <w:p w:rsidR="00976C7C" w:rsidRPr="009C5276" w:rsidP="004F5916">
      <w:pPr>
        <w:pStyle w:val="Question"/>
      </w:pPr>
      <w:sdt>
        <w:sdtPr>
          <w:rPr>
            <w:lang w:eastAsia="en-GB"/>
          </w:rPr>
          <w:alias w:val="Member"/>
          <w:tag w:val="&lt;Member mnisId='4025' dodsId='41721'&gt;"/>
          <w:id w:val="-137800172"/>
          <w:placeholder>
            <w:docPart w:val="DefaultPlaceholder_-1854013440"/>
          </w:placeholder>
          <w:richText/>
        </w:sdtPr>
        <w:sdtContent>
          <w:r w:rsidR="005A3D06">
            <w:rPr>
              <w:b/>
              <w:lang w:eastAsia="en-GB"/>
            </w:rPr>
            <w:t>Mrs Latham:</w:t>
          </w:r>
        </w:sdtContent>
      </w:sdt>
      <w:r w:rsidRPr="009C5276" w:rsidR="000F38D2">
        <w:rPr>
          <w:lang w:eastAsia="en-GB"/>
        </w:rPr>
        <w:t xml:space="preserve"> </w:t>
      </w:r>
      <w:r w:rsidRPr="009C5276" w:rsidR="00F60346">
        <w:rPr>
          <w:lang w:eastAsia="en-GB"/>
        </w:rPr>
        <w:t xml:space="preserve">Michael </w:t>
      </w:r>
      <w:r w:rsidR="005A3D06">
        <w:rPr>
          <w:lang w:eastAsia="en-GB"/>
        </w:rPr>
        <w:t>, w</w:t>
      </w:r>
      <w:r w:rsidRPr="009C5276" w:rsidR="00F60346">
        <w:rPr>
          <w:lang w:eastAsia="en-GB"/>
        </w:rPr>
        <w:t>hat steps, if any, can the UK take to help create a safe environment for the delivery of humanitarian aid in conflict-affected areas</w:t>
      </w:r>
      <w:r w:rsidRPr="009C5276" w:rsidR="000F38D2">
        <w:rPr>
          <w:lang w:eastAsia="en-GB"/>
        </w:rPr>
        <w:t xml:space="preserve"> and areas that are controlled by non-state actors?</w:t>
      </w:r>
    </w:p>
    <w:p w:rsidR="00864589" w:rsidRPr="009C5276" w:rsidP="00976C7C">
      <w:pPr>
        <w:pStyle w:val="Answer"/>
        <w:rPr>
          <w:bCs/>
          <w:iCs/>
          <w:lang w:eastAsia="en-GB"/>
        </w:rPr>
      </w:pPr>
      <w:sdt>
        <w:sdtPr>
          <w:rPr>
            <w:lang w:eastAsia="en-GB"/>
          </w:rPr>
          <w:alias w:val="Witness"/>
          <w:id w:val="519361376"/>
          <w:placeholder>
            <w:docPart w:val="DefaultPlaceholder_-1854013440"/>
          </w:placeholder>
          <w:richText/>
        </w:sdtPr>
        <w:sdtContent>
          <w:r w:rsidRPr="009C5276" w:rsidR="000F38D2">
            <w:rPr>
              <w:b/>
              <w:i/>
              <w:lang w:eastAsia="en-GB"/>
            </w:rPr>
            <w:t>Michael Dunford:</w:t>
          </w:r>
        </w:sdtContent>
      </w:sdt>
      <w:r w:rsidRPr="009C5276" w:rsidR="000F38D2">
        <w:rPr>
          <w:lang w:eastAsia="en-GB"/>
        </w:rPr>
        <w:t xml:space="preserve"> </w:t>
      </w:r>
      <w:r w:rsidRPr="009C5276" w:rsidR="00E30086">
        <w:rPr>
          <w:lang w:eastAsia="en-GB"/>
        </w:rPr>
        <w:t>That is a</w:t>
      </w:r>
      <w:r w:rsidRPr="009C5276" w:rsidR="000F38D2">
        <w:rPr>
          <w:lang w:eastAsia="en-GB"/>
        </w:rPr>
        <w:t xml:space="preserve"> very good question. The UK </w:t>
      </w:r>
      <w:r w:rsidRPr="009C5276" w:rsidR="000F38D2">
        <w:rPr>
          <w:bCs/>
          <w:iCs/>
          <w:lang w:eastAsia="en-GB"/>
        </w:rPr>
        <w:t xml:space="preserve">Government have a reputation for being very strong advocates for international humanitarian law and </w:t>
      </w:r>
      <w:r w:rsidR="00591A70">
        <w:rPr>
          <w:bCs/>
          <w:iCs/>
          <w:lang w:eastAsia="en-GB"/>
        </w:rPr>
        <w:t xml:space="preserve">humanitarian </w:t>
      </w:r>
      <w:r w:rsidRPr="009C5276" w:rsidR="000F38D2">
        <w:rPr>
          <w:bCs/>
          <w:iCs/>
          <w:lang w:eastAsia="en-GB"/>
        </w:rPr>
        <w:t>principles. We would like to see the</w:t>
      </w:r>
      <w:r w:rsidRPr="009C5276" w:rsidR="000A5BED">
        <w:rPr>
          <w:bCs/>
          <w:iCs/>
          <w:lang w:eastAsia="en-GB"/>
        </w:rPr>
        <w:t xml:space="preserve">m continue to make the case as to why humanitarian assistance must be delivered on those principles and </w:t>
      </w:r>
      <w:r w:rsidR="001938BC">
        <w:rPr>
          <w:bCs/>
          <w:iCs/>
          <w:lang w:eastAsia="en-GB"/>
        </w:rPr>
        <w:t xml:space="preserve">why </w:t>
      </w:r>
      <w:r w:rsidRPr="009C5276" w:rsidR="000A5BED">
        <w:rPr>
          <w:bCs/>
          <w:iCs/>
          <w:lang w:eastAsia="en-GB"/>
        </w:rPr>
        <w:t>humanitarian actors</w:t>
      </w:r>
      <w:r w:rsidRPr="009C5276" w:rsidR="007C1B91">
        <w:rPr>
          <w:bCs/>
          <w:iCs/>
          <w:lang w:eastAsia="en-GB"/>
        </w:rPr>
        <w:t xml:space="preserve"> and their safety and security must always remain sacrosanct. </w:t>
      </w:r>
      <w:r w:rsidRPr="009C5276" w:rsidR="00904A15">
        <w:rPr>
          <w:bCs/>
          <w:iCs/>
          <w:lang w:eastAsia="en-GB"/>
        </w:rPr>
        <w:t>Our i</w:t>
      </w:r>
      <w:r w:rsidRPr="009C5276" w:rsidR="007C1B91">
        <w:rPr>
          <w:bCs/>
          <w:iCs/>
          <w:lang w:eastAsia="en-GB"/>
        </w:rPr>
        <w:t>ndependence</w:t>
      </w:r>
      <w:r w:rsidRPr="009C5276" w:rsidR="00904A15">
        <w:rPr>
          <w:bCs/>
          <w:iCs/>
          <w:lang w:eastAsia="en-GB"/>
        </w:rPr>
        <w:t xml:space="preserve"> and</w:t>
      </w:r>
      <w:r w:rsidRPr="009C5276" w:rsidR="007C1B91">
        <w:rPr>
          <w:bCs/>
          <w:iCs/>
          <w:lang w:eastAsia="en-GB"/>
        </w:rPr>
        <w:t xml:space="preserve"> the ability for us to operate without intimidation and to scale to meet humanitarian needs in crises is absolutely essential</w:t>
      </w:r>
      <w:r w:rsidRPr="009C5276" w:rsidR="00904A15">
        <w:rPr>
          <w:bCs/>
          <w:iCs/>
          <w:lang w:eastAsia="en-GB"/>
        </w:rPr>
        <w:t>. C</w:t>
      </w:r>
      <w:r w:rsidRPr="009C5276" w:rsidR="007C1B91">
        <w:rPr>
          <w:bCs/>
          <w:iCs/>
          <w:lang w:eastAsia="en-GB"/>
        </w:rPr>
        <w:t>ertainly</w:t>
      </w:r>
      <w:r w:rsidRPr="009C5276" w:rsidR="00E30086">
        <w:rPr>
          <w:bCs/>
          <w:iCs/>
          <w:lang w:eastAsia="en-GB"/>
        </w:rPr>
        <w:t>,</w:t>
      </w:r>
      <w:r w:rsidRPr="009C5276" w:rsidR="00904A15">
        <w:rPr>
          <w:bCs/>
          <w:iCs/>
          <w:lang w:eastAsia="en-GB"/>
        </w:rPr>
        <w:t xml:space="preserve"> the UK Government have shown strong leadership in this area in the past and we encourage them to continue to do so.</w:t>
      </w:r>
    </w:p>
    <w:p w:rsidR="00F60346" w:rsidRPr="009C5276" w:rsidP="00864589">
      <w:pPr>
        <w:pStyle w:val="Question"/>
      </w:pPr>
      <w:sdt>
        <w:sdtPr>
          <w:rPr>
            <w:lang w:eastAsia="en-GB"/>
          </w:rPr>
          <w:alias w:val="Member"/>
          <w:tag w:val="&lt;Member mnisId='4267' dodsId='101347'&gt;"/>
          <w:id w:val="104234616"/>
          <w:placeholder>
            <w:docPart w:val="DefaultPlaceholder_-1854013440"/>
          </w:placeholder>
          <w:richText/>
        </w:sdtPr>
        <w:sdtContent>
          <w:r w:rsidRPr="009C5276" w:rsidR="000F38D2">
            <w:rPr>
              <w:b/>
              <w:lang w:eastAsia="en-GB"/>
            </w:rPr>
            <w:t>Chair:</w:t>
          </w:r>
        </w:sdtContent>
      </w:sdt>
      <w:r w:rsidRPr="009C5276" w:rsidR="000F38D2">
        <w:rPr>
          <w:lang w:eastAsia="en-GB"/>
        </w:rPr>
        <w:t xml:space="preserve"> A final question from me</w:t>
      </w:r>
      <w:r w:rsidRPr="009C5276" w:rsidR="00E30086">
        <w:rPr>
          <w:lang w:eastAsia="en-GB"/>
        </w:rPr>
        <w:t>,</w:t>
      </w:r>
      <w:r w:rsidRPr="009C5276" w:rsidR="000F38D2">
        <w:rPr>
          <w:lang w:eastAsia="en-GB"/>
        </w:rPr>
        <w:t xml:space="preserve"> and I will start with Michael and then come to Mamadou. What must the UK</w:t>
      </w:r>
      <w:r w:rsidRPr="009C5276" w:rsidR="00665AF1">
        <w:rPr>
          <w:lang w:eastAsia="en-GB"/>
        </w:rPr>
        <w:t xml:space="preserve"> and the international community do to help prevent another hunger crisis in the Horn of Africa? We seem to keep on being surprised when this happens again and again.</w:t>
      </w:r>
    </w:p>
    <w:p w:rsidR="00E30086" w:rsidRPr="009C5276" w:rsidP="00F60346">
      <w:pPr>
        <w:pStyle w:val="Answer"/>
        <w:rPr>
          <w:bCs/>
          <w:iCs/>
          <w:lang w:eastAsia="en-GB"/>
        </w:rPr>
      </w:pPr>
      <w:sdt>
        <w:sdtPr>
          <w:rPr>
            <w:lang w:eastAsia="en-GB"/>
          </w:rPr>
          <w:alias w:val="Witness"/>
          <w:id w:val="291260896"/>
          <w:placeholder>
            <w:docPart w:val="DefaultPlaceholder_-1854013440"/>
          </w:placeholder>
          <w:richText/>
        </w:sdtPr>
        <w:sdtContent>
          <w:r w:rsidRPr="009C5276" w:rsidR="000F38D2">
            <w:rPr>
              <w:b/>
              <w:i/>
              <w:lang w:eastAsia="en-GB"/>
            </w:rPr>
            <w:t>Michael Dunford:</w:t>
          </w:r>
        </w:sdtContent>
      </w:sdt>
      <w:r w:rsidRPr="009C5276" w:rsidR="000F38D2">
        <w:rPr>
          <w:lang w:eastAsia="en-GB"/>
        </w:rPr>
        <w:t xml:space="preserve"> </w:t>
      </w:r>
      <w:r w:rsidRPr="009C5276" w:rsidR="00665AF1">
        <w:rPr>
          <w:lang w:eastAsia="en-GB"/>
        </w:rPr>
        <w:t xml:space="preserve">We </w:t>
      </w:r>
      <w:r w:rsidRPr="009C5276">
        <w:rPr>
          <w:lang w:eastAsia="en-GB"/>
        </w:rPr>
        <w:t xml:space="preserve">are </w:t>
      </w:r>
      <w:r w:rsidRPr="009C5276" w:rsidR="00665AF1">
        <w:rPr>
          <w:lang w:eastAsia="en-GB"/>
        </w:rPr>
        <w:t>talking about long-term investments in helping particularly communities</w:t>
      </w:r>
      <w:r w:rsidRPr="009C5276">
        <w:rPr>
          <w:lang w:eastAsia="en-GB"/>
        </w:rPr>
        <w:t>,</w:t>
      </w:r>
      <w:r w:rsidRPr="009C5276" w:rsidR="00665AF1">
        <w:rPr>
          <w:lang w:eastAsia="en-GB"/>
        </w:rPr>
        <w:t xml:space="preserve"> but also host </w:t>
      </w:r>
      <w:r w:rsidR="001F15F3">
        <w:rPr>
          <w:bCs/>
          <w:iCs/>
          <w:lang w:eastAsia="en-GB"/>
        </w:rPr>
        <w:t>G</w:t>
      </w:r>
      <w:r w:rsidRPr="009C5276" w:rsidR="00665AF1">
        <w:rPr>
          <w:bCs/>
          <w:iCs/>
          <w:lang w:eastAsia="en-GB"/>
        </w:rPr>
        <w:t xml:space="preserve">overnments, to better prepare and build resilience </w:t>
      </w:r>
      <w:r w:rsidRPr="009C5276" w:rsidR="002B146E">
        <w:rPr>
          <w:bCs/>
          <w:iCs/>
          <w:lang w:eastAsia="en-GB"/>
        </w:rPr>
        <w:t>to allow populations to better adapt to the changes that are taking place in our climate. It is essential that we meet the needs to save lives today, but we also need to start to prepare to save lives tomorrow</w:t>
      </w:r>
      <w:r w:rsidRPr="009C5276">
        <w:rPr>
          <w:bCs/>
          <w:iCs/>
          <w:lang w:eastAsia="en-GB"/>
        </w:rPr>
        <w:t>,</w:t>
      </w:r>
      <w:r w:rsidRPr="009C5276" w:rsidR="002B146E">
        <w:rPr>
          <w:bCs/>
          <w:iCs/>
          <w:lang w:eastAsia="en-GB"/>
        </w:rPr>
        <w:t xml:space="preserve"> and that is </w:t>
      </w:r>
      <w:r w:rsidR="000150F7">
        <w:rPr>
          <w:bCs/>
          <w:iCs/>
          <w:lang w:eastAsia="en-GB"/>
        </w:rPr>
        <w:t>in</w:t>
      </w:r>
      <w:r w:rsidRPr="009C5276" w:rsidR="002B146E">
        <w:rPr>
          <w:bCs/>
          <w:iCs/>
          <w:lang w:eastAsia="en-GB"/>
        </w:rPr>
        <w:t xml:space="preserve"> those longer-term resilience-bu</w:t>
      </w:r>
      <w:r w:rsidRPr="009C5276" w:rsidR="00AE26C1">
        <w:rPr>
          <w:bCs/>
          <w:iCs/>
          <w:lang w:eastAsia="en-GB"/>
        </w:rPr>
        <w:t>i</w:t>
      </w:r>
      <w:r w:rsidRPr="009C5276" w:rsidR="002B146E">
        <w:rPr>
          <w:bCs/>
          <w:iCs/>
          <w:lang w:eastAsia="en-GB"/>
        </w:rPr>
        <w:t>lding development</w:t>
      </w:r>
      <w:r w:rsidRPr="009C5276" w:rsidR="00AE26C1">
        <w:rPr>
          <w:bCs/>
          <w:iCs/>
          <w:lang w:eastAsia="en-GB"/>
        </w:rPr>
        <w:t xml:space="preserve"> types of activity that the UK has always invested in</w:t>
      </w:r>
      <w:r w:rsidRPr="009C5276">
        <w:rPr>
          <w:bCs/>
          <w:iCs/>
          <w:lang w:eastAsia="en-GB"/>
        </w:rPr>
        <w:t>.</w:t>
      </w:r>
      <w:r w:rsidRPr="009C5276" w:rsidR="00AE26C1">
        <w:rPr>
          <w:bCs/>
          <w:iCs/>
          <w:lang w:eastAsia="en-GB"/>
        </w:rPr>
        <w:t xml:space="preserve"> </w:t>
      </w:r>
      <w:r w:rsidRPr="009C5276">
        <w:rPr>
          <w:bCs/>
          <w:iCs/>
          <w:lang w:eastAsia="en-GB"/>
        </w:rPr>
        <w:t>T</w:t>
      </w:r>
      <w:r w:rsidRPr="009C5276" w:rsidR="00AE26C1">
        <w:rPr>
          <w:bCs/>
          <w:iCs/>
          <w:lang w:eastAsia="en-GB"/>
        </w:rPr>
        <w:t>he UK, along with all other donors, needs to continue to scale those opportunities. We have proof of concept in concepts such as adaptation</w:t>
      </w:r>
      <w:r w:rsidRPr="009C5276" w:rsidR="00352847">
        <w:rPr>
          <w:bCs/>
          <w:iCs/>
          <w:lang w:eastAsia="en-GB"/>
        </w:rPr>
        <w:t xml:space="preserve"> and other types of investment</w:t>
      </w:r>
      <w:r w:rsidRPr="009C5276">
        <w:rPr>
          <w:bCs/>
          <w:iCs/>
          <w:lang w:eastAsia="en-GB"/>
        </w:rPr>
        <w:t>,</w:t>
      </w:r>
      <w:r w:rsidRPr="009C5276" w:rsidR="00352847">
        <w:rPr>
          <w:bCs/>
          <w:iCs/>
          <w:lang w:eastAsia="en-GB"/>
        </w:rPr>
        <w:t xml:space="preserve"> but it is the scalability of those concepts and how to leverage existing resources that is essential.</w:t>
      </w:r>
    </w:p>
    <w:p w:rsidR="00A47CAF" w:rsidRPr="009C5276" w:rsidP="00F60346">
      <w:pPr>
        <w:pStyle w:val="Answer"/>
        <w:rPr>
          <w:bCs/>
          <w:iCs/>
          <w:lang w:eastAsia="en-GB"/>
        </w:rPr>
      </w:pPr>
      <w:r w:rsidRPr="009C5276">
        <w:rPr>
          <w:bCs/>
          <w:iCs/>
          <w:lang w:eastAsia="en-GB"/>
        </w:rPr>
        <w:t>This crisis will end, ultimately, but because of climate in particular and because of conflict, we know there will be another one. There was a famine in Somalia in 2011. There was another risk of famine in 20</w:t>
      </w:r>
      <w:r w:rsidRPr="009C5276" w:rsidR="004C56FA">
        <w:rPr>
          <w:bCs/>
          <w:iCs/>
          <w:lang w:eastAsia="en-GB"/>
        </w:rPr>
        <w:t xml:space="preserve">17. Now we are on the cusp of a famine in 2022. </w:t>
      </w:r>
      <w:r w:rsidRPr="009C5276" w:rsidR="00E30086">
        <w:rPr>
          <w:bCs/>
          <w:iCs/>
          <w:lang w:eastAsia="en-GB"/>
        </w:rPr>
        <w:t>Y</w:t>
      </w:r>
      <w:r w:rsidRPr="009C5276" w:rsidR="004C56FA">
        <w:rPr>
          <w:bCs/>
          <w:iCs/>
          <w:lang w:eastAsia="en-GB"/>
        </w:rPr>
        <w:t>ou can see that those cycles are getting shorter and their severity is increasing</w:t>
      </w:r>
      <w:r w:rsidRPr="009C5276" w:rsidR="00E30086">
        <w:rPr>
          <w:bCs/>
          <w:iCs/>
          <w:lang w:eastAsia="en-GB"/>
        </w:rPr>
        <w:t>,</w:t>
      </w:r>
      <w:r w:rsidRPr="009C5276" w:rsidR="004C56FA">
        <w:rPr>
          <w:bCs/>
          <w:iCs/>
          <w:lang w:eastAsia="en-GB"/>
        </w:rPr>
        <w:t xml:space="preserve"> so how are we going to better prepare the populations? That is through those longer-term resilience and development investments. I would love to see the UK Government leading in that area</w:t>
      </w:r>
      <w:r w:rsidRPr="009C5276" w:rsidR="000F38D2">
        <w:rPr>
          <w:bCs/>
          <w:iCs/>
          <w:lang w:eastAsia="en-GB"/>
        </w:rPr>
        <w:t>.</w:t>
      </w:r>
    </w:p>
    <w:p w:rsidR="00C02477" w:rsidRPr="009C5276" w:rsidP="00A47CAF">
      <w:pPr>
        <w:pStyle w:val="Question"/>
        <w:rPr>
          <w:lang w:eastAsia="en-GB"/>
        </w:rPr>
      </w:pPr>
      <w:sdt>
        <w:sdtPr>
          <w:rPr>
            <w:lang w:eastAsia="en-GB"/>
          </w:rPr>
          <w:alias w:val="Member"/>
          <w:tag w:val="&lt;Member mnisId='4267' dodsId='101347'&gt;"/>
          <w:id w:val="1387838863"/>
          <w:placeholder>
            <w:docPart w:val="DefaultPlaceholder_-1854013440"/>
          </w:placeholder>
          <w:richText/>
        </w:sdtPr>
        <w:sdtContent>
          <w:r w:rsidRPr="009C5276" w:rsidR="000F38D2">
            <w:rPr>
              <w:b/>
              <w:lang w:eastAsia="en-GB"/>
            </w:rPr>
            <w:t>Chair:</w:t>
          </w:r>
        </w:sdtContent>
      </w:sdt>
      <w:r w:rsidRPr="009C5276" w:rsidR="000F38D2">
        <w:rPr>
          <w:lang w:eastAsia="en-GB"/>
        </w:rPr>
        <w:t xml:space="preserve"> I think this Committee would love to see that</w:t>
      </w:r>
      <w:r w:rsidRPr="009C5276" w:rsidR="00E30086">
        <w:rPr>
          <w:lang w:eastAsia="en-GB"/>
        </w:rPr>
        <w:t>,</w:t>
      </w:r>
      <w:r w:rsidRPr="009C5276" w:rsidR="000F38D2">
        <w:rPr>
          <w:lang w:eastAsia="en-GB"/>
        </w:rPr>
        <w:t xml:space="preserve"> too. It is one of our </w:t>
      </w:r>
      <w:r w:rsidRPr="009C5276" w:rsidR="000F38D2">
        <w:rPr>
          <w:lang w:eastAsia="en-GB"/>
        </w:rPr>
        <w:t>sadnesses that all the investment in stabilisation, whether because of health</w:t>
      </w:r>
      <w:r w:rsidR="00811274">
        <w:rPr>
          <w:lang w:eastAsia="en-GB"/>
        </w:rPr>
        <w:t>,</w:t>
      </w:r>
      <w:r w:rsidRPr="009C5276" w:rsidR="000F1003">
        <w:rPr>
          <w:lang w:eastAsia="en-GB"/>
        </w:rPr>
        <w:t xml:space="preserve"> </w:t>
      </w:r>
      <w:r w:rsidRPr="009C5276" w:rsidR="000F38D2">
        <w:rPr>
          <w:lang w:eastAsia="en-GB"/>
        </w:rPr>
        <w:t>democracy</w:t>
      </w:r>
      <w:r w:rsidR="00811274">
        <w:rPr>
          <w:lang w:eastAsia="en-GB"/>
        </w:rPr>
        <w:t>,</w:t>
      </w:r>
      <w:r w:rsidRPr="009C5276" w:rsidR="000F38D2">
        <w:rPr>
          <w:lang w:eastAsia="en-GB"/>
        </w:rPr>
        <w:t xml:space="preserve"> conflict</w:t>
      </w:r>
      <w:r w:rsidRPr="009C5276" w:rsidR="000F1003">
        <w:rPr>
          <w:lang w:eastAsia="en-GB"/>
        </w:rPr>
        <w:t xml:space="preserve"> or whatever it is, has largely gone because of the cuts.</w:t>
      </w:r>
      <w:r w:rsidRPr="009C5276" w:rsidR="00E30086">
        <w:rPr>
          <w:lang w:eastAsia="en-GB"/>
        </w:rPr>
        <w:t xml:space="preserve"> Mamadou, what more could the UK be doing to prevent the next famine, wherever, sadly, it is likely to flare up?</w:t>
      </w:r>
    </w:p>
    <w:p w:rsidR="000F1003" w:rsidRPr="009C5276" w:rsidP="000F1003">
      <w:pPr>
        <w:pStyle w:val="Answer"/>
        <w:rPr>
          <w:lang w:eastAsia="en-GB"/>
        </w:rPr>
      </w:pPr>
      <w:sdt>
        <w:sdtPr>
          <w:rPr>
            <w:lang w:eastAsia="en-GB"/>
          </w:rPr>
          <w:alias w:val="Witness"/>
          <w:id w:val="-1535878787"/>
          <w:placeholder>
            <w:docPart w:val="DefaultPlaceholder_-1854013440"/>
          </w:placeholder>
          <w:richText/>
        </w:sdtPr>
        <w:sdtContent>
          <w:r w:rsidRPr="009C5276" w:rsidR="000F38D2">
            <w:rPr>
              <w:b/>
              <w:i/>
              <w:lang w:eastAsia="en-GB"/>
            </w:rPr>
            <w:t>Mamadou Dian Baldé:</w:t>
          </w:r>
        </w:sdtContent>
      </w:sdt>
      <w:r w:rsidRPr="009C5276" w:rsidR="000F38D2">
        <w:rPr>
          <w:lang w:eastAsia="en-GB"/>
        </w:rPr>
        <w:t xml:space="preserve"> </w:t>
      </w:r>
      <w:r w:rsidRPr="009C5276" w:rsidR="00FA0F34">
        <w:rPr>
          <w:lang w:eastAsia="en-GB"/>
        </w:rPr>
        <w:t>Thank you very much. It has been extremely helpful to hear from you and</w:t>
      </w:r>
      <w:r w:rsidRPr="009C5276" w:rsidR="00E30086">
        <w:rPr>
          <w:lang w:eastAsia="en-GB"/>
        </w:rPr>
        <w:t>,</w:t>
      </w:r>
      <w:r w:rsidRPr="009C5276" w:rsidR="00FA0F34">
        <w:rPr>
          <w:lang w:eastAsia="en-GB"/>
        </w:rPr>
        <w:t xml:space="preserve"> of course</w:t>
      </w:r>
      <w:r w:rsidRPr="009C5276" w:rsidR="00E30086">
        <w:rPr>
          <w:lang w:eastAsia="en-GB"/>
        </w:rPr>
        <w:t>,</w:t>
      </w:r>
      <w:r w:rsidRPr="009C5276" w:rsidR="00FA0F34">
        <w:rPr>
          <w:lang w:eastAsia="en-GB"/>
        </w:rPr>
        <w:t xml:space="preserve"> also to have this conversation with Michael.</w:t>
      </w:r>
    </w:p>
    <w:p w:rsidR="00FA0F34" w:rsidRPr="009C5276" w:rsidP="000F1003">
      <w:pPr>
        <w:pStyle w:val="Answer"/>
        <w:rPr>
          <w:bCs/>
          <w:iCs/>
          <w:lang w:eastAsia="en-GB"/>
        </w:rPr>
      </w:pPr>
      <w:r w:rsidRPr="009C5276">
        <w:rPr>
          <w:lang w:eastAsia="en-GB"/>
        </w:rPr>
        <w:t>Just before responding to th</w:t>
      </w:r>
      <w:r w:rsidR="009A1AE1">
        <w:rPr>
          <w:lang w:eastAsia="en-GB"/>
        </w:rPr>
        <w:t>e</w:t>
      </w:r>
      <w:r w:rsidRPr="009C5276">
        <w:rPr>
          <w:lang w:eastAsia="en-GB"/>
        </w:rPr>
        <w:t xml:space="preserve"> question</w:t>
      </w:r>
      <w:r w:rsidR="009A1AE1">
        <w:rPr>
          <w:lang w:eastAsia="en-GB"/>
        </w:rPr>
        <w:t>, I want to say</w:t>
      </w:r>
      <w:r w:rsidRPr="009C5276" w:rsidR="00672FE1">
        <w:rPr>
          <w:lang w:eastAsia="en-GB"/>
        </w:rPr>
        <w:t xml:space="preserve"> in response to the previous one</w:t>
      </w:r>
      <w:r w:rsidR="009A1AE1">
        <w:rPr>
          <w:lang w:eastAsia="en-GB"/>
        </w:rPr>
        <w:t xml:space="preserve"> </w:t>
      </w:r>
      <w:r w:rsidRPr="009C5276" w:rsidR="00672FE1">
        <w:rPr>
          <w:lang w:eastAsia="en-GB"/>
        </w:rPr>
        <w:t xml:space="preserve">that in a context like Ethiopia, the UK is a very critical partner </w:t>
      </w:r>
      <w:r w:rsidR="009A1AE1">
        <w:rPr>
          <w:lang w:eastAsia="en-GB"/>
        </w:rPr>
        <w:t xml:space="preserve">to </w:t>
      </w:r>
      <w:r w:rsidRPr="009C5276" w:rsidR="00672FE1">
        <w:rPr>
          <w:lang w:eastAsia="en-GB"/>
        </w:rPr>
        <w:t xml:space="preserve">the </w:t>
      </w:r>
      <w:r w:rsidRPr="009C5276" w:rsidR="009E2A99">
        <w:rPr>
          <w:lang w:eastAsia="en-GB"/>
        </w:rPr>
        <w:t>humanitarian country team</w:t>
      </w:r>
      <w:r w:rsidRPr="009C5276" w:rsidR="00672FE1">
        <w:rPr>
          <w:lang w:eastAsia="en-GB"/>
        </w:rPr>
        <w:t xml:space="preserve">. The </w:t>
      </w:r>
      <w:r w:rsidRPr="009C5276" w:rsidR="009E2A99">
        <w:rPr>
          <w:lang w:eastAsia="en-GB"/>
        </w:rPr>
        <w:t xml:space="preserve">humanitarian country team </w:t>
      </w:r>
      <w:r w:rsidRPr="009C5276" w:rsidR="00672FE1">
        <w:rPr>
          <w:lang w:eastAsia="en-GB"/>
        </w:rPr>
        <w:t>is a forum</w:t>
      </w:r>
      <w:r w:rsidRPr="009C5276" w:rsidR="00BC7DD5">
        <w:rPr>
          <w:lang w:eastAsia="en-GB"/>
        </w:rPr>
        <w:t xml:space="preserve"> where UN </w:t>
      </w:r>
      <w:r w:rsidRPr="009C5276" w:rsidR="00BC7DD5">
        <w:rPr>
          <w:bCs/>
          <w:iCs/>
          <w:lang w:eastAsia="en-GB"/>
        </w:rPr>
        <w:t>organisations, NGOs and some</w:t>
      </w:r>
      <w:r w:rsidRPr="009C5276" w:rsidR="001F4720">
        <w:rPr>
          <w:bCs/>
          <w:iCs/>
          <w:lang w:eastAsia="en-GB"/>
        </w:rPr>
        <w:t xml:space="preserve"> selected embassies come </w:t>
      </w:r>
      <w:r w:rsidR="009E2A99">
        <w:rPr>
          <w:bCs/>
          <w:iCs/>
          <w:lang w:eastAsia="en-GB"/>
        </w:rPr>
        <w:t xml:space="preserve">and </w:t>
      </w:r>
      <w:r w:rsidRPr="009C5276" w:rsidR="001F4720">
        <w:rPr>
          <w:bCs/>
          <w:iCs/>
          <w:lang w:eastAsia="en-GB"/>
        </w:rPr>
        <w:t xml:space="preserve">join us. </w:t>
      </w:r>
      <w:r w:rsidRPr="009C5276" w:rsidR="007778A8">
        <w:rPr>
          <w:bCs/>
          <w:iCs/>
          <w:lang w:eastAsia="en-GB"/>
        </w:rPr>
        <w:t>T</w:t>
      </w:r>
      <w:r w:rsidRPr="009C5276" w:rsidR="003320A9">
        <w:rPr>
          <w:bCs/>
          <w:iCs/>
          <w:lang w:eastAsia="en-GB"/>
        </w:rPr>
        <w:t>he UNHCR</w:t>
      </w:r>
      <w:r w:rsidRPr="009C5276" w:rsidR="00FA5D58">
        <w:rPr>
          <w:bCs/>
          <w:iCs/>
          <w:lang w:eastAsia="en-GB"/>
        </w:rPr>
        <w:t xml:space="preserve"> </w:t>
      </w:r>
      <w:r w:rsidRPr="009C5276" w:rsidR="007778A8">
        <w:rPr>
          <w:bCs/>
          <w:iCs/>
          <w:lang w:eastAsia="en-GB"/>
        </w:rPr>
        <w:t>as the cluster lead agency always appreciates the support of the UK</w:t>
      </w:r>
      <w:r w:rsidRPr="009C5276" w:rsidR="00A0632D">
        <w:rPr>
          <w:bCs/>
          <w:iCs/>
          <w:lang w:eastAsia="en-GB"/>
        </w:rPr>
        <w:t xml:space="preserve"> Government</w:t>
      </w:r>
      <w:r w:rsidRPr="009C5276" w:rsidR="00A51CD7">
        <w:rPr>
          <w:bCs/>
          <w:iCs/>
          <w:lang w:eastAsia="en-GB"/>
        </w:rPr>
        <w:t xml:space="preserve"> for principled humanitarian action blended with pragmatism and applied in a context like this one. We would like to see that support continue</w:t>
      </w:r>
      <w:r w:rsidRPr="009C5276" w:rsidR="00E25F53">
        <w:rPr>
          <w:bCs/>
          <w:iCs/>
          <w:lang w:eastAsia="en-GB"/>
        </w:rPr>
        <w:t xml:space="preserve"> and we work on that.</w:t>
      </w:r>
    </w:p>
    <w:p w:rsidR="00E25F53" w:rsidRPr="009C5276" w:rsidP="000F1003">
      <w:pPr>
        <w:pStyle w:val="Answer"/>
        <w:rPr>
          <w:bCs/>
          <w:iCs/>
          <w:lang w:eastAsia="en-GB"/>
        </w:rPr>
      </w:pPr>
      <w:r>
        <w:rPr>
          <w:bCs/>
          <w:iCs/>
          <w:lang w:eastAsia="en-GB"/>
        </w:rPr>
        <w:t>On how t</w:t>
      </w:r>
      <w:r w:rsidRPr="009C5276" w:rsidR="000F38D2">
        <w:rPr>
          <w:bCs/>
          <w:iCs/>
          <w:lang w:eastAsia="en-GB"/>
        </w:rPr>
        <w:t>o avert another situation, whether a famine or not</w:t>
      </w:r>
      <w:r w:rsidR="00CF0F78">
        <w:rPr>
          <w:bCs/>
          <w:iCs/>
          <w:lang w:eastAsia="en-GB"/>
        </w:rPr>
        <w:t xml:space="preserve">, </w:t>
      </w:r>
      <w:r w:rsidRPr="009C5276" w:rsidR="000F38D2">
        <w:rPr>
          <w:bCs/>
          <w:iCs/>
          <w:lang w:eastAsia="en-GB"/>
        </w:rPr>
        <w:t xml:space="preserve">I told you earlier that </w:t>
      </w:r>
      <w:r w:rsidRPr="009C5276" w:rsidR="00176DC8">
        <w:rPr>
          <w:bCs/>
          <w:iCs/>
          <w:lang w:eastAsia="en-GB"/>
        </w:rPr>
        <w:t>two months ago I met Ethiopian women who were displaced because of the drought in</w:t>
      </w:r>
      <w:r w:rsidRPr="009C5276" w:rsidR="00974D61">
        <w:rPr>
          <w:bCs/>
          <w:iCs/>
          <w:lang w:eastAsia="en-GB"/>
        </w:rPr>
        <w:t xml:space="preserve"> Melkadid</w:t>
      </w:r>
      <w:r w:rsidRPr="009C5276" w:rsidR="00B24BE5">
        <w:rPr>
          <w:bCs/>
          <w:iCs/>
          <w:lang w:eastAsia="en-GB"/>
        </w:rPr>
        <w:t>a</w:t>
      </w:r>
      <w:r w:rsidRPr="009C5276" w:rsidR="00D47920">
        <w:rPr>
          <w:bCs/>
          <w:iCs/>
          <w:lang w:eastAsia="en-GB"/>
        </w:rPr>
        <w:t xml:space="preserve"> </w:t>
      </w:r>
      <w:r w:rsidRPr="009C5276" w:rsidR="00AE7D22">
        <w:rPr>
          <w:bCs/>
          <w:iCs/>
          <w:lang w:eastAsia="en-GB"/>
        </w:rPr>
        <w:t>at that corner between the three countries</w:t>
      </w:r>
      <w:r>
        <w:rPr>
          <w:bCs/>
          <w:iCs/>
          <w:lang w:eastAsia="en-GB"/>
        </w:rPr>
        <w:t>. O</w:t>
      </w:r>
      <w:r w:rsidRPr="009C5276" w:rsidR="0028484B">
        <w:rPr>
          <w:bCs/>
          <w:iCs/>
          <w:lang w:eastAsia="en-GB"/>
        </w:rPr>
        <w:t xml:space="preserve">n Thursday I am going back there. I would like to be able to say to them </w:t>
      </w:r>
      <w:r w:rsidR="00990A46">
        <w:rPr>
          <w:bCs/>
          <w:iCs/>
          <w:lang w:eastAsia="en-GB"/>
        </w:rPr>
        <w:t xml:space="preserve">not only </w:t>
      </w:r>
      <w:r w:rsidRPr="009C5276" w:rsidR="0028484B">
        <w:rPr>
          <w:bCs/>
          <w:iCs/>
          <w:lang w:eastAsia="en-GB"/>
        </w:rPr>
        <w:t>that</w:t>
      </w:r>
      <w:r w:rsidR="00FC4A30">
        <w:rPr>
          <w:bCs/>
          <w:iCs/>
          <w:lang w:eastAsia="en-GB"/>
        </w:rPr>
        <w:t>,</w:t>
      </w:r>
      <w:r w:rsidRPr="009C5276" w:rsidR="0028484B">
        <w:rPr>
          <w:bCs/>
          <w:iCs/>
          <w:lang w:eastAsia="en-GB"/>
        </w:rPr>
        <w:t xml:space="preserve"> thanks to support </w:t>
      </w:r>
      <w:r w:rsidR="007D3DE9">
        <w:rPr>
          <w:bCs/>
          <w:iCs/>
          <w:lang w:eastAsia="en-GB"/>
        </w:rPr>
        <w:t xml:space="preserve">and solidarity </w:t>
      </w:r>
      <w:r w:rsidRPr="009C5276" w:rsidR="00E3557A">
        <w:rPr>
          <w:bCs/>
          <w:iCs/>
          <w:lang w:eastAsia="en-GB"/>
        </w:rPr>
        <w:t>from the international community</w:t>
      </w:r>
      <w:r w:rsidR="007D3DE9">
        <w:rPr>
          <w:bCs/>
          <w:iCs/>
          <w:lang w:eastAsia="en-GB"/>
        </w:rPr>
        <w:t xml:space="preserve">, </w:t>
      </w:r>
      <w:r w:rsidRPr="009C5276" w:rsidR="00E3557A">
        <w:rPr>
          <w:bCs/>
          <w:iCs/>
          <w:lang w:eastAsia="en-GB"/>
        </w:rPr>
        <w:t>we have been able to respond to their current</w:t>
      </w:r>
      <w:r w:rsidR="007D3DE9">
        <w:rPr>
          <w:bCs/>
          <w:iCs/>
          <w:lang w:eastAsia="en-GB"/>
        </w:rPr>
        <w:t xml:space="preserve"> need</w:t>
      </w:r>
      <w:r w:rsidR="00990A46">
        <w:rPr>
          <w:bCs/>
          <w:iCs/>
          <w:lang w:eastAsia="en-GB"/>
        </w:rPr>
        <w:t>,</w:t>
      </w:r>
      <w:r w:rsidRPr="009C5276" w:rsidR="00E3557A">
        <w:rPr>
          <w:bCs/>
          <w:iCs/>
          <w:lang w:eastAsia="en-GB"/>
        </w:rPr>
        <w:t xml:space="preserve"> </w:t>
      </w:r>
      <w:r w:rsidR="007D3DE9">
        <w:rPr>
          <w:bCs/>
          <w:iCs/>
          <w:lang w:eastAsia="en-GB"/>
        </w:rPr>
        <w:t xml:space="preserve">but </w:t>
      </w:r>
      <w:r w:rsidR="00990A46">
        <w:rPr>
          <w:bCs/>
          <w:iCs/>
          <w:lang w:eastAsia="en-GB"/>
        </w:rPr>
        <w:t xml:space="preserve">that we have been able to </w:t>
      </w:r>
      <w:r w:rsidR="004F7C70">
        <w:rPr>
          <w:bCs/>
          <w:iCs/>
          <w:lang w:eastAsia="en-GB"/>
        </w:rPr>
        <w:t xml:space="preserve">invest in </w:t>
      </w:r>
      <w:r w:rsidRPr="009C5276" w:rsidR="00804CDB">
        <w:rPr>
          <w:bCs/>
          <w:iCs/>
          <w:lang w:eastAsia="en-GB"/>
        </w:rPr>
        <w:t>water management, agriculture and supporting their own resilience</w:t>
      </w:r>
      <w:r w:rsidR="00FC4A30">
        <w:rPr>
          <w:bCs/>
          <w:iCs/>
          <w:lang w:eastAsia="en-GB"/>
        </w:rPr>
        <w:t xml:space="preserve">. </w:t>
      </w:r>
      <w:r w:rsidRPr="009C5276" w:rsidR="00BA1775">
        <w:rPr>
          <w:bCs/>
          <w:iCs/>
          <w:lang w:eastAsia="en-GB"/>
        </w:rPr>
        <w:t>I think that is what is going to make a real difference</w:t>
      </w:r>
      <w:r w:rsidR="004F7C70">
        <w:rPr>
          <w:bCs/>
          <w:iCs/>
          <w:lang w:eastAsia="en-GB"/>
        </w:rPr>
        <w:t>—</w:t>
      </w:r>
      <w:r w:rsidRPr="009C5276" w:rsidR="00BA1775">
        <w:rPr>
          <w:bCs/>
          <w:iCs/>
          <w:lang w:eastAsia="en-GB"/>
        </w:rPr>
        <w:t xml:space="preserve">that we invest in their resilience. </w:t>
      </w:r>
    </w:p>
    <w:p w:rsidR="00F0621E" w:rsidRPr="009C5276" w:rsidP="000F1003">
      <w:pPr>
        <w:pStyle w:val="Answer"/>
        <w:rPr>
          <w:rFonts w:cs="Arial"/>
          <w:bCs/>
          <w:iCs/>
          <w:szCs w:val="24"/>
          <w:lang w:eastAsia="en-GB"/>
        </w:rPr>
      </w:pPr>
      <w:r w:rsidRPr="009C5276">
        <w:rPr>
          <w:rFonts w:cs="Arial"/>
          <w:bCs/>
          <w:iCs/>
          <w:szCs w:val="24"/>
          <w:lang w:eastAsia="en-GB"/>
        </w:rPr>
        <w:t>Fortunately</w:t>
      </w:r>
      <w:r w:rsidRPr="009C5276" w:rsidR="00B57790">
        <w:rPr>
          <w:rFonts w:cs="Arial"/>
          <w:bCs/>
          <w:iCs/>
          <w:szCs w:val="24"/>
          <w:lang w:eastAsia="en-GB"/>
        </w:rPr>
        <w:t xml:space="preserve"> for us, in a context like the Somali region, because this drought could </w:t>
      </w:r>
      <w:r w:rsidR="00AE6AC8">
        <w:rPr>
          <w:rFonts w:cs="Arial"/>
          <w:bCs/>
          <w:iCs/>
          <w:szCs w:val="24"/>
          <w:lang w:eastAsia="en-GB"/>
        </w:rPr>
        <w:t xml:space="preserve">be </w:t>
      </w:r>
      <w:r w:rsidRPr="009C5276">
        <w:rPr>
          <w:rFonts w:cs="Arial"/>
          <w:bCs/>
          <w:iCs/>
          <w:szCs w:val="24"/>
          <w:lang w:eastAsia="en-GB"/>
        </w:rPr>
        <w:t>anticipated</w:t>
      </w:r>
      <w:r w:rsidR="00AE6AC8">
        <w:rPr>
          <w:rFonts w:cs="Arial"/>
          <w:bCs/>
          <w:iCs/>
          <w:szCs w:val="24"/>
          <w:lang w:eastAsia="en-GB"/>
        </w:rPr>
        <w:t xml:space="preserve"> </w:t>
      </w:r>
      <w:r w:rsidRPr="009C5276" w:rsidR="00B57790">
        <w:rPr>
          <w:rFonts w:cs="Arial"/>
          <w:bCs/>
          <w:iCs/>
          <w:szCs w:val="24"/>
          <w:lang w:eastAsia="en-GB"/>
        </w:rPr>
        <w:t>to some extent</w:t>
      </w:r>
      <w:r w:rsidR="00AE6AC8">
        <w:rPr>
          <w:rFonts w:cs="Arial"/>
          <w:bCs/>
          <w:iCs/>
          <w:szCs w:val="24"/>
          <w:lang w:eastAsia="en-GB"/>
        </w:rPr>
        <w:t xml:space="preserve">, </w:t>
      </w:r>
      <w:r w:rsidRPr="009C5276" w:rsidR="00B57790">
        <w:rPr>
          <w:rFonts w:cs="Arial"/>
          <w:bCs/>
          <w:iCs/>
          <w:szCs w:val="24"/>
          <w:lang w:eastAsia="en-GB"/>
        </w:rPr>
        <w:t xml:space="preserve">we have </w:t>
      </w:r>
      <w:r w:rsidRPr="009C5276">
        <w:rPr>
          <w:rFonts w:cs="Arial"/>
          <w:bCs/>
          <w:iCs/>
          <w:szCs w:val="24"/>
          <w:lang w:eastAsia="en-GB"/>
        </w:rPr>
        <w:t>now a resilience plan that</w:t>
      </w:r>
      <w:r w:rsidRPr="009C5276" w:rsidR="00BF0CC6">
        <w:rPr>
          <w:rFonts w:cs="Arial"/>
          <w:bCs/>
          <w:iCs/>
          <w:szCs w:val="24"/>
          <w:lang w:eastAsia="en-GB"/>
        </w:rPr>
        <w:t xml:space="preserve"> is owned by the regional government of the Somali region. How can we invest in that resilience plan, working on water management</w:t>
      </w:r>
      <w:r w:rsidR="001454A1">
        <w:rPr>
          <w:rFonts w:cs="Arial"/>
          <w:bCs/>
          <w:iCs/>
          <w:szCs w:val="24"/>
          <w:lang w:eastAsia="en-GB"/>
        </w:rPr>
        <w:t xml:space="preserve"> and on </w:t>
      </w:r>
      <w:r w:rsidRPr="009C5276" w:rsidR="00BF0CC6">
        <w:rPr>
          <w:rFonts w:cs="Arial"/>
          <w:bCs/>
          <w:iCs/>
          <w:szCs w:val="24"/>
          <w:lang w:eastAsia="en-GB"/>
        </w:rPr>
        <w:t>investing in communities</w:t>
      </w:r>
      <w:r w:rsidR="001454A1">
        <w:rPr>
          <w:rFonts w:cs="Arial"/>
          <w:bCs/>
          <w:iCs/>
          <w:szCs w:val="24"/>
          <w:lang w:eastAsia="en-GB"/>
        </w:rPr>
        <w:t xml:space="preserve">’ </w:t>
      </w:r>
      <w:r w:rsidRPr="009C5276" w:rsidR="00BF0CC6">
        <w:rPr>
          <w:rFonts w:cs="Arial"/>
          <w:bCs/>
          <w:iCs/>
          <w:szCs w:val="24"/>
          <w:lang w:eastAsia="en-GB"/>
        </w:rPr>
        <w:t xml:space="preserve">resilience so that they can take care of themselves? That for us is the way to go. This is what will really help us to move forward again. The call for solidarity made by the Secretary-General </w:t>
      </w:r>
      <w:r w:rsidRPr="009C5276" w:rsidR="00A2280B">
        <w:rPr>
          <w:rFonts w:cs="Arial"/>
          <w:bCs/>
          <w:iCs/>
          <w:szCs w:val="24"/>
          <w:lang w:eastAsia="en-GB"/>
        </w:rPr>
        <w:t xml:space="preserve">at COP27 is the one; these are the communities that contribute the least to climate change and </w:t>
      </w:r>
      <w:r w:rsidR="00BF1056">
        <w:rPr>
          <w:rFonts w:cs="Arial"/>
          <w:bCs/>
          <w:iCs/>
          <w:szCs w:val="24"/>
          <w:lang w:eastAsia="en-GB"/>
        </w:rPr>
        <w:t xml:space="preserve">they </w:t>
      </w:r>
      <w:r w:rsidRPr="009C5276" w:rsidR="00A2280B">
        <w:rPr>
          <w:rFonts w:cs="Arial"/>
          <w:bCs/>
          <w:iCs/>
          <w:szCs w:val="24"/>
          <w:lang w:eastAsia="en-GB"/>
        </w:rPr>
        <w:t>are the ones that are suffering the most. I think this is the time for us</w:t>
      </w:r>
      <w:r w:rsidRPr="009C5276">
        <w:rPr>
          <w:rFonts w:cs="Arial"/>
          <w:bCs/>
          <w:iCs/>
          <w:szCs w:val="24"/>
          <w:lang w:eastAsia="en-GB"/>
        </w:rPr>
        <w:t xml:space="preserve"> to show solidarity with the communities.</w:t>
      </w:r>
    </w:p>
    <w:p w:rsidR="008F7027" w:rsidRPr="009C5276" w:rsidP="008F7027">
      <w:pPr>
        <w:pStyle w:val="Remark"/>
        <w:rPr>
          <w:lang w:eastAsia="en-GB"/>
        </w:rPr>
      </w:pPr>
      <w:sdt>
        <w:sdtPr>
          <w:rPr>
            <w:lang w:eastAsia="en-GB"/>
          </w:rPr>
          <w:alias w:val="Member"/>
          <w:tag w:val="&lt;Member mnisId='4267' dodsId='101347'&gt;"/>
          <w:id w:val="724570877"/>
          <w:placeholder>
            <w:docPart w:val="DefaultPlaceholder_-1854013440"/>
          </w:placeholder>
          <w:richText/>
        </w:sdtPr>
        <w:sdtContent>
          <w:r w:rsidRPr="009C5276" w:rsidR="000F38D2">
            <w:rPr>
              <w:b/>
              <w:lang w:eastAsia="en-GB"/>
            </w:rPr>
            <w:t>Chair:</w:t>
          </w:r>
        </w:sdtContent>
      </w:sdt>
      <w:r w:rsidRPr="009C5276" w:rsidR="000F38D2">
        <w:rPr>
          <w:lang w:eastAsia="en-GB"/>
        </w:rPr>
        <w:t xml:space="preserve"> Thank you. Thank you both for what you and your </w:t>
      </w:r>
      <w:r w:rsidRPr="009C5276" w:rsidR="000F38D2">
        <w:rPr>
          <w:bCs/>
          <w:iCs/>
          <w:lang w:eastAsia="en-GB"/>
        </w:rPr>
        <w:t xml:space="preserve">organisations </w:t>
      </w:r>
      <w:r w:rsidRPr="009C5276" w:rsidR="000F38D2">
        <w:rPr>
          <w:lang w:eastAsia="en-GB"/>
        </w:rPr>
        <w:t xml:space="preserve">do. Mamadou, we are particularly grateful that you recognise the work of our embassy </w:t>
      </w:r>
      <w:r>
        <w:rPr>
          <w:lang w:eastAsia="en-GB"/>
        </w:rPr>
        <w:t xml:space="preserve">staff </w:t>
      </w:r>
      <w:r w:rsidRPr="009C5276" w:rsidR="000F38D2">
        <w:rPr>
          <w:lang w:eastAsia="en-GB"/>
        </w:rPr>
        <w:t xml:space="preserve">and development staff around the world. They do incredibly challenging work in incredibly challenging </w:t>
      </w:r>
      <w:r w:rsidRPr="009C5276" w:rsidR="000F38D2">
        <w:rPr>
          <w:rFonts w:cs="Arial"/>
          <w:iCs/>
          <w:szCs w:val="24"/>
          <w:lang w:eastAsia="en-GB"/>
        </w:rPr>
        <w:t>circumstances and the cuts definitely have not helped with the environment they have to operate in.</w:t>
      </w:r>
      <w:r>
        <w:rPr>
          <w:rFonts w:cs="Arial"/>
          <w:iCs/>
          <w:szCs w:val="24"/>
          <w:lang w:eastAsia="en-GB"/>
        </w:rPr>
        <w:t xml:space="preserve"> </w:t>
      </w:r>
      <w:r w:rsidRPr="009C5276" w:rsidR="000F38D2">
        <w:rPr>
          <w:lang w:eastAsia="en-GB"/>
        </w:rPr>
        <w:t>Thank you both very much for your evidence</w:t>
      </w:r>
      <w:r>
        <w:rPr>
          <w:lang w:eastAsia="en-GB"/>
        </w:rPr>
        <w:t xml:space="preserve"> today</w:t>
      </w:r>
      <w:r w:rsidRPr="009C5276" w:rsidR="000F38D2">
        <w:rPr>
          <w:lang w:eastAsia="en-GB"/>
        </w:rPr>
        <w:t xml:space="preserve">. </w:t>
      </w:r>
    </w:p>
    <w:p w:rsidR="00C22D72" w:rsidRPr="009C5276" w:rsidP="00C22D72">
      <w:pPr>
        <w:pStyle w:val="QuestionCont"/>
      </w:pPr>
    </w:p>
    <w:p w:rsidR="00A361BE" w:rsidRPr="009C5276" w:rsidP="00AC3634">
      <w:pPr>
        <w:pStyle w:val="TitlePanel0"/>
      </w:pPr>
      <w:bookmarkStart w:id="2" w:name="Panel2"/>
      <w:r w:rsidRPr="009C5276">
        <w:t>Examination of witness</w:t>
      </w:r>
      <w:r w:rsidRPr="009C5276" w:rsidR="00571DE1">
        <w:t>es</w:t>
      </w:r>
    </w:p>
    <w:p w:rsidR="00A361BE" w:rsidRPr="009C5276" w:rsidP="007C1BEE">
      <w:pPr>
        <w:pStyle w:val="Para"/>
      </w:pPr>
      <w:r w:rsidRPr="009C5276">
        <w:t>Witnesses: Fouzia Mohamed</w:t>
      </w:r>
      <w:r w:rsidRPr="009C5276" w:rsidR="00D10188">
        <w:t>,</w:t>
      </w:r>
      <w:r w:rsidRPr="009C5276">
        <w:t xml:space="preserve"> </w:t>
      </w:r>
      <w:bookmarkEnd w:id="2"/>
      <w:r w:rsidRPr="009C5276" w:rsidR="00D10188">
        <w:t>Mudasser Siddiqui, Olive</w:t>
      </w:r>
      <w:r w:rsidRPr="009C5276" w:rsidR="00EC2F0C">
        <w:t>r</w:t>
      </w:r>
      <w:r w:rsidRPr="009C5276" w:rsidR="00D10188">
        <w:t xml:space="preserve"> Behn and Dr Asma Aw</w:t>
      </w:r>
      <w:r w:rsidRPr="009C5276" w:rsidR="0078231A">
        <w:t>e</w:t>
      </w:r>
      <w:r w:rsidRPr="009C5276" w:rsidR="00D10188">
        <w:t>is.</w:t>
      </w:r>
    </w:p>
    <w:p w:rsidR="00A361BE" w:rsidRPr="009C5276" w:rsidP="0051210B">
      <w:pPr>
        <w:pStyle w:val="Question"/>
      </w:pPr>
      <w:sdt>
        <w:sdtPr>
          <w:alias w:val="Member"/>
          <w:tag w:val="&lt;Member mnisId='4267' dodsId='101347'&gt;"/>
          <w:id w:val="-1691442915"/>
          <w:placeholder>
            <w:docPart w:val="DefaultPlaceholder_-1854013440"/>
          </w:placeholder>
          <w:richText/>
        </w:sdtPr>
        <w:sdtContent>
          <w:r w:rsidRPr="009C5276" w:rsidR="000F38D2">
            <w:rPr>
              <w:b/>
            </w:rPr>
            <w:t>Chair:</w:t>
          </w:r>
        </w:sdtContent>
      </w:sdt>
      <w:r w:rsidRPr="009C5276" w:rsidR="000F38D2">
        <w:t xml:space="preserve"> We are now starting with our second panel, looking at hunger in the </w:t>
      </w:r>
      <w:r w:rsidRPr="009C5276" w:rsidR="000F38D2">
        <w:t xml:space="preserve">Horn of Africa. </w:t>
      </w:r>
      <w:r w:rsidR="00C509C3">
        <w:t xml:space="preserve">This is </w:t>
      </w:r>
      <w:r w:rsidRPr="009C5276" w:rsidR="0052479B">
        <w:t xml:space="preserve">a hybrid session. We are joined by Mudasser and Fouzia </w:t>
      </w:r>
      <w:r w:rsidR="00C509C3">
        <w:t xml:space="preserve">down the line, and </w:t>
      </w:r>
      <w:r w:rsidRPr="009C5276" w:rsidR="0052479B">
        <w:t>we will come to you to introduce yourselves in a moment. I will start by</w:t>
      </w:r>
      <w:r w:rsidRPr="009C5276" w:rsidR="003E7E07">
        <w:t xml:space="preserve"> asking Dr Asma Aw</w:t>
      </w:r>
      <w:r w:rsidRPr="009C5276" w:rsidR="0078231A">
        <w:t>e</w:t>
      </w:r>
      <w:r w:rsidRPr="009C5276" w:rsidR="003E7E07">
        <w:t>is and Olive</w:t>
      </w:r>
      <w:r w:rsidRPr="009C5276" w:rsidR="00E3233F">
        <w:t>r</w:t>
      </w:r>
      <w:r w:rsidRPr="009C5276" w:rsidR="003E7E07">
        <w:t xml:space="preserve"> Behn to introduce themselves and then start with some questions.</w:t>
      </w:r>
    </w:p>
    <w:p w:rsidR="00EC2F0C" w:rsidRPr="009C5276" w:rsidP="00171133">
      <w:pPr>
        <w:pStyle w:val="Answer"/>
      </w:pPr>
      <w:sdt>
        <w:sdtPr>
          <w:alias w:val="Witness"/>
          <w:id w:val="774602290"/>
          <w:placeholder>
            <w:docPart w:val="DefaultPlaceholder_-1854013440"/>
          </w:placeholder>
          <w:richText/>
        </w:sdtPr>
        <w:sdtContent>
          <w:r w:rsidR="00EC1C65">
            <w:rPr>
              <w:b/>
              <w:i/>
            </w:rPr>
            <w:t>Dr Asma Aweis:</w:t>
          </w:r>
        </w:sdtContent>
      </w:sdt>
      <w:r w:rsidRPr="009C5276" w:rsidR="000F38D2">
        <w:t xml:space="preserve"> </w:t>
      </w:r>
      <w:r w:rsidR="00C509C3">
        <w:t xml:space="preserve">I am Dr Asma Aweis </w:t>
      </w:r>
      <w:r w:rsidR="005137CF">
        <w:t xml:space="preserve">Abdullah. </w:t>
      </w:r>
      <w:r w:rsidRPr="009C5276" w:rsidR="000F38D2">
        <w:t xml:space="preserve">I am the </w:t>
      </w:r>
      <w:r w:rsidR="00367AC2">
        <w:t>M</w:t>
      </w:r>
      <w:r w:rsidRPr="009C5276" w:rsidR="005137CF">
        <w:t xml:space="preserve">edical </w:t>
      </w:r>
      <w:r w:rsidR="00367AC2">
        <w:t>A</w:t>
      </w:r>
      <w:r w:rsidRPr="009C5276" w:rsidR="005137CF">
        <w:t xml:space="preserve">ctivity </w:t>
      </w:r>
      <w:r w:rsidR="00367AC2">
        <w:t>M</w:t>
      </w:r>
      <w:r w:rsidRPr="009C5276" w:rsidR="005137CF">
        <w:t xml:space="preserve">anager </w:t>
      </w:r>
      <w:r w:rsidR="005137CF">
        <w:t xml:space="preserve">at </w:t>
      </w:r>
      <w:r w:rsidRPr="009C5276" w:rsidR="006050A8">
        <w:t>the Baidoa Somali mission</w:t>
      </w:r>
      <w:r w:rsidRPr="009C5276" w:rsidR="000F38D2">
        <w:t>.</w:t>
      </w:r>
    </w:p>
    <w:p w:rsidR="00571DE1" w:rsidRPr="009C5276" w:rsidP="00E3233F">
      <w:pPr>
        <w:pStyle w:val="Answer"/>
      </w:pPr>
      <w:sdt>
        <w:sdtPr>
          <w:alias w:val="Witness"/>
          <w:id w:val="-189539466"/>
          <w:placeholder>
            <w:docPart w:val="DefaultPlaceholder_-1854013440"/>
          </w:placeholder>
          <w:richText/>
        </w:sdtPr>
        <w:sdtContent>
          <w:r w:rsidRPr="009C5276" w:rsidR="000F38D2">
            <w:rPr>
              <w:b/>
              <w:i/>
            </w:rPr>
            <w:t>Oliver Behn:</w:t>
          </w:r>
        </w:sdtContent>
      </w:sdt>
      <w:r w:rsidRPr="009C5276" w:rsidR="000F38D2">
        <w:t xml:space="preserve"> </w:t>
      </w:r>
      <w:r w:rsidR="00946272">
        <w:t xml:space="preserve">My name is Oliver Behn. </w:t>
      </w:r>
      <w:r w:rsidRPr="009C5276" w:rsidR="000F38D2">
        <w:t xml:space="preserve">I am the </w:t>
      </w:r>
      <w:r w:rsidRPr="009C5276" w:rsidR="004F0345">
        <w:t>D</w:t>
      </w:r>
      <w:r w:rsidRPr="009C5276" w:rsidR="000F38D2">
        <w:t xml:space="preserve">irector of </w:t>
      </w:r>
      <w:r w:rsidRPr="009C5276" w:rsidR="004F0345">
        <w:t>O</w:t>
      </w:r>
      <w:r w:rsidRPr="009C5276" w:rsidR="000F38D2">
        <w:t xml:space="preserve">perations for the </w:t>
      </w:r>
      <w:r w:rsidRPr="009C5276" w:rsidR="00B743F1">
        <w:t>O</w:t>
      </w:r>
      <w:r w:rsidRPr="009C5276" w:rsidR="000F38D2">
        <w:t xml:space="preserve">perational </w:t>
      </w:r>
      <w:r w:rsidRPr="009C5276" w:rsidR="00B743F1">
        <w:t>C</w:t>
      </w:r>
      <w:r w:rsidRPr="009C5276" w:rsidR="000F38D2">
        <w:t>entre, Amsterdam, which means I am looking after the global portfolio</w:t>
      </w:r>
      <w:r w:rsidRPr="009C5276" w:rsidR="00B83895">
        <w:t xml:space="preserve"> of 27 countries</w:t>
      </w:r>
      <w:r w:rsidRPr="009C5276" w:rsidR="000F38D2">
        <w:t xml:space="preserve">. </w:t>
      </w:r>
    </w:p>
    <w:p w:rsidR="00B743F1" w:rsidRPr="009C5276" w:rsidP="00B743F1">
      <w:pPr>
        <w:pStyle w:val="Remark"/>
      </w:pPr>
      <w:sdt>
        <w:sdtPr>
          <w:alias w:val="Member"/>
          <w:tag w:val="&lt;Member mnisId='4267' dodsId='101347'&gt;"/>
          <w:id w:val="1867704984"/>
          <w:placeholder>
            <w:docPart w:val="8D2496DE13CD4CCA981A3128FB2534A1"/>
          </w:placeholder>
          <w:richText/>
        </w:sdtPr>
        <w:sdtContent>
          <w:r w:rsidRPr="009C5276">
            <w:rPr>
              <w:b/>
            </w:rPr>
            <w:t>Chair:</w:t>
          </w:r>
        </w:sdtContent>
      </w:sdt>
      <w:r w:rsidRPr="009C5276">
        <w:t xml:space="preserve"> Mudasser, could you introduce yourself and your organisation, please?</w:t>
      </w:r>
    </w:p>
    <w:p w:rsidR="00B743F1" w:rsidRPr="009C5276" w:rsidP="00B743F1">
      <w:pPr>
        <w:pStyle w:val="Answer"/>
      </w:pPr>
      <w:sdt>
        <w:sdtPr>
          <w:alias w:val="Witness"/>
          <w:id w:val="-313724119"/>
          <w:placeholder>
            <w:docPart w:val="8D2496DE13CD4CCA981A3128FB2534A1"/>
          </w:placeholder>
          <w:richText/>
        </w:sdtPr>
        <w:sdtContent>
          <w:r w:rsidRPr="009C5276">
            <w:rPr>
              <w:b/>
              <w:i/>
            </w:rPr>
            <w:t>Mudasser Siddiqui:</w:t>
          </w:r>
        </w:sdtContent>
      </w:sdt>
      <w:r w:rsidRPr="009C5276">
        <w:t xml:space="preserve"> Yes. My name is Mudasser Siddiqui. I am the Country Director for Plan International in Ethiopia and I am calling from Addis Ababa.</w:t>
      </w:r>
    </w:p>
    <w:p w:rsidR="00B743F1" w:rsidRPr="009C5276" w:rsidP="00B743F1">
      <w:pPr>
        <w:pStyle w:val="Remark"/>
      </w:pPr>
      <w:sdt>
        <w:sdtPr>
          <w:alias w:val="Member"/>
          <w:tag w:val="&lt;Member mnisId='4267' dodsId='101347'&gt;"/>
          <w:id w:val="1343352215"/>
          <w:placeholder>
            <w:docPart w:val="AB280DF2C50143C98FC57D756AD39B53"/>
          </w:placeholder>
          <w:richText/>
        </w:sdtPr>
        <w:sdtContent>
          <w:r w:rsidRPr="009C5276">
            <w:rPr>
              <w:b/>
            </w:rPr>
            <w:t>Chair:</w:t>
          </w:r>
        </w:sdtContent>
      </w:sdt>
      <w:r w:rsidRPr="009C5276">
        <w:t xml:space="preserve"> Thank you, Mudasser. Thank you for joining us today. Fouzia, could you introduce yourself and your organisation?</w:t>
      </w:r>
    </w:p>
    <w:p w:rsidR="00B743F1" w:rsidRPr="009C5276" w:rsidP="00B743F1">
      <w:pPr>
        <w:pStyle w:val="Answer"/>
      </w:pPr>
      <w:sdt>
        <w:sdtPr>
          <w:alias w:val="Witness"/>
          <w:id w:val="-546995251"/>
          <w:placeholder>
            <w:docPart w:val="AB280DF2C50143C98FC57D756AD39B53"/>
          </w:placeholder>
          <w:richText/>
        </w:sdtPr>
        <w:sdtContent>
          <w:r w:rsidRPr="009C5276">
            <w:rPr>
              <w:b/>
              <w:i/>
            </w:rPr>
            <w:t>Fouzia Mohamed:</w:t>
          </w:r>
        </w:sdtContent>
      </w:sdt>
      <w:r w:rsidRPr="009C5276">
        <w:t xml:space="preserve"> Thank you for having me. My name is Fouzia Mohamed Ali. </w:t>
      </w:r>
      <w:r w:rsidR="00CB552B">
        <w:t xml:space="preserve">I am the Operations </w:t>
      </w:r>
      <w:r w:rsidRPr="009C5276">
        <w:t>Director for GREDO, a national organisation that works in south-central Somalia.</w:t>
      </w:r>
    </w:p>
    <w:p w:rsidR="00B743F1" w:rsidRPr="009C5276" w:rsidP="00B743F1">
      <w:pPr>
        <w:pStyle w:val="Question"/>
        <w:numPr>
          <w:ilvl w:val="0"/>
          <w:numId w:val="9"/>
        </w:numPr>
      </w:pPr>
      <w:sdt>
        <w:sdtPr>
          <w:alias w:val="Member"/>
          <w:tag w:val="&lt;Member mnisId='4267' dodsId='101347'&gt;"/>
          <w:id w:val="1495063798"/>
          <w:placeholder>
            <w:docPart w:val="AB280DF2C50143C98FC57D756AD39B53"/>
          </w:placeholder>
          <w:richText/>
        </w:sdtPr>
        <w:sdtContent>
          <w:r w:rsidRPr="009C5276">
            <w:rPr>
              <w:b/>
            </w:rPr>
            <w:t>Chair:</w:t>
          </w:r>
        </w:sdtContent>
      </w:sdt>
      <w:r w:rsidRPr="009C5276">
        <w:t xml:space="preserve"> Thank you very much. Dr Asma, you are from Somalia. I think you have been working with Médecins Sans Frontières since 2018. Just so that we can get an understanding of what it is like to be a Somalian in a country that sadly keeps having these extreme hunger situations, what is it like? What has it been like to live through it all?</w:t>
      </w:r>
    </w:p>
    <w:p w:rsidR="00B743F1" w:rsidRPr="009C5276" w:rsidP="00B743F1">
      <w:pPr>
        <w:pStyle w:val="Answer"/>
      </w:pPr>
      <w:sdt>
        <w:sdtPr>
          <w:alias w:val="Witness"/>
          <w:id w:val="604243065"/>
          <w:placeholder>
            <w:docPart w:val="AB280DF2C50143C98FC57D756AD39B53"/>
          </w:placeholder>
          <w:richText/>
        </w:sdtPr>
        <w:sdtContent>
          <w:r w:rsidR="00EC1C65">
            <w:rPr>
              <w:b/>
              <w:i/>
            </w:rPr>
            <w:t>Dr Asma Aweis:</w:t>
          </w:r>
        </w:sdtContent>
      </w:sdt>
      <w:r w:rsidRPr="009C5276">
        <w:t xml:space="preserve"> As you said, the situation is very dire and critical</w:t>
      </w:r>
      <w:r w:rsidR="00107635">
        <w:t xml:space="preserve">. That is </w:t>
      </w:r>
      <w:r w:rsidRPr="009C5276">
        <w:t>not new</w:t>
      </w:r>
      <w:r w:rsidR="00475828">
        <w:t xml:space="preserve"> to most of you</w:t>
      </w:r>
      <w:r w:rsidR="00107635">
        <w:t>; y</w:t>
      </w:r>
      <w:r w:rsidRPr="009C5276">
        <w:t xml:space="preserve">ou have heard it on the news and seen reports. What I can say—being from Baidoa, being brought up and working in Baidoa itself, seeing patients every day, </w:t>
      </w:r>
      <w:r w:rsidR="00107635">
        <w:t xml:space="preserve">seeing </w:t>
      </w:r>
      <w:r w:rsidRPr="009C5276">
        <w:t xml:space="preserve">the refugees coming from different areas—is that the data </w:t>
      </w:r>
      <w:r w:rsidR="00107635">
        <w:t xml:space="preserve">is </w:t>
      </w:r>
      <w:r w:rsidRPr="009C5276">
        <w:t>not giving justice to the real situation on the ground.</w:t>
      </w:r>
    </w:p>
    <w:p w:rsidR="00B743F1" w:rsidRPr="009C5276" w:rsidP="00B743F1">
      <w:pPr>
        <w:pStyle w:val="Remark"/>
      </w:pPr>
      <w:sdt>
        <w:sdtPr>
          <w:alias w:val="Member"/>
          <w:tag w:val="&lt;Member mnisId='4267' dodsId='101347'&gt;"/>
          <w:id w:val="-1548055899"/>
          <w:placeholder>
            <w:docPart w:val="AB280DF2C50143C98FC57D756AD39B53"/>
          </w:placeholder>
          <w:richText/>
        </w:sdtPr>
        <w:sdtContent>
          <w:r w:rsidRPr="009C5276">
            <w:rPr>
              <w:b/>
            </w:rPr>
            <w:t>Chair:</w:t>
          </w:r>
        </w:sdtContent>
      </w:sdt>
      <w:r w:rsidRPr="009C5276">
        <w:t xml:space="preserve"> Tell us what it is</w:t>
      </w:r>
      <w:r w:rsidR="00107635">
        <w:t xml:space="preserve">, </w:t>
      </w:r>
      <w:r w:rsidRPr="009C5276">
        <w:t>then. Tell us what the real situation is on the ground.</w:t>
      </w:r>
    </w:p>
    <w:p w:rsidR="00B743F1" w:rsidRPr="009C5276" w:rsidP="00B743F1">
      <w:pPr>
        <w:pStyle w:val="Answer"/>
      </w:pPr>
      <w:sdt>
        <w:sdtPr>
          <w:alias w:val="Witness"/>
          <w:id w:val="-974906936"/>
          <w:placeholder>
            <w:docPart w:val="AB280DF2C50143C98FC57D756AD39B53"/>
          </w:placeholder>
          <w:richText/>
        </w:sdtPr>
        <w:sdtContent>
          <w:r w:rsidR="00EC1C65">
            <w:rPr>
              <w:b/>
              <w:i/>
            </w:rPr>
            <w:t>Dr Asma Aweis:</w:t>
          </w:r>
        </w:sdtContent>
      </w:sdt>
      <w:r w:rsidRPr="009C5276">
        <w:t xml:space="preserve"> </w:t>
      </w:r>
      <w:r w:rsidR="00C175FE">
        <w:t>W</w:t>
      </w:r>
      <w:r w:rsidRPr="009C5276">
        <w:t>e have sets of complex humanitarian emergencies. We have had long-lasting conflicts over decades in Somalia, which have impacted on the health system</w:t>
      </w:r>
      <w:r w:rsidR="00C175FE">
        <w:t>s</w:t>
      </w:r>
      <w:r w:rsidRPr="009C5276">
        <w:t xml:space="preserve"> and the structure</w:t>
      </w:r>
      <w:r w:rsidR="00C175FE">
        <w:t>s, but w</w:t>
      </w:r>
      <w:r w:rsidRPr="009C5276">
        <w:t xml:space="preserve">e </w:t>
      </w:r>
      <w:r w:rsidR="00C175FE">
        <w:t xml:space="preserve">also </w:t>
      </w:r>
      <w:r w:rsidRPr="009C5276">
        <w:t xml:space="preserve">have financial markets inflation that has impacted on the lives of the people. We also have a lot of displacement, attributed to climate shocks and the failure of the rainy season for the fifth consecutive year. People are doing a lot of in-migration </w:t>
      </w:r>
      <w:r w:rsidR="00F71A6E">
        <w:t xml:space="preserve">to </w:t>
      </w:r>
      <w:r w:rsidRPr="009C5276">
        <w:t>the towns. In 2022 we ha</w:t>
      </w:r>
      <w:r w:rsidR="00F71A6E">
        <w:t>ve had</w:t>
      </w:r>
      <w:r w:rsidRPr="009C5276">
        <w:t xml:space="preserve"> more than 200,000 people come to Baidoa. This places stress on the existing health system</w:t>
      </w:r>
      <w:r w:rsidR="00813642">
        <w:t>s</w:t>
      </w:r>
      <w:r w:rsidRPr="009C5276">
        <w:t xml:space="preserve"> and the existing humanitarian assistance as well.</w:t>
      </w:r>
    </w:p>
    <w:p w:rsidR="00B743F1" w:rsidRPr="009C5276" w:rsidP="00B743F1">
      <w:pPr>
        <w:pStyle w:val="Answer"/>
      </w:pPr>
      <w:r w:rsidRPr="009C5276">
        <w:t xml:space="preserve">On top of that, there is also a reduction in the humanitarian assistance that is provided, due to </w:t>
      </w:r>
      <w:r w:rsidR="00813642">
        <w:t>c</w:t>
      </w:r>
      <w:r w:rsidRPr="009C5276">
        <w:t xml:space="preserve">ovid and the cost of </w:t>
      </w:r>
      <w:r w:rsidR="00813642">
        <w:t>c</w:t>
      </w:r>
      <w:r w:rsidRPr="009C5276">
        <w:t xml:space="preserve">ovid, and also the funding gaps </w:t>
      </w:r>
      <w:r w:rsidRPr="009C5276">
        <w:t xml:space="preserve">due to major budgets being </w:t>
      </w:r>
      <w:r w:rsidR="00CF2AD3">
        <w:t xml:space="preserve">transferred </w:t>
      </w:r>
      <w:r w:rsidRPr="009C5276">
        <w:t>to Ukraine-Russia. This has been a lot for a population that went through a famine in 2011, then a drought in 2017</w:t>
      </w:r>
      <w:r w:rsidR="00CF2AD3">
        <w:t xml:space="preserve">, </w:t>
      </w:r>
      <w:r w:rsidRPr="009C5276">
        <w:t>and now poverty</w:t>
      </w:r>
      <w:r w:rsidR="00CF2AD3">
        <w:t xml:space="preserve"> </w:t>
      </w:r>
      <w:r w:rsidRPr="009C5276">
        <w:t>and a hunger crisis</w:t>
      </w:r>
      <w:r w:rsidR="00CF2AD3">
        <w:t xml:space="preserve">, </w:t>
      </w:r>
      <w:r w:rsidRPr="009C5276">
        <w:t>and drought again in 2022.</w:t>
      </w:r>
    </w:p>
    <w:p w:rsidR="00B743F1" w:rsidRPr="009C5276" w:rsidP="00B743F1">
      <w:pPr>
        <w:pStyle w:val="Answer"/>
      </w:pPr>
      <w:r w:rsidRPr="009C5276">
        <w:t xml:space="preserve">People did not get enough to recover </w:t>
      </w:r>
      <w:r w:rsidR="00D20DB0">
        <w:t xml:space="preserve">between </w:t>
      </w:r>
      <w:r w:rsidRPr="009C5276">
        <w:t xml:space="preserve">one catastrophe </w:t>
      </w:r>
      <w:r w:rsidR="00D20DB0">
        <w:t xml:space="preserve">and </w:t>
      </w:r>
      <w:r w:rsidRPr="009C5276">
        <w:t>the other. That also makes them weak, not just in terms of malnutrition but in terms of other health systems</w:t>
      </w:r>
      <w:r w:rsidR="00D20DB0">
        <w:t>—</w:t>
      </w:r>
      <w:r w:rsidRPr="009C5276">
        <w:t>the primary healthcare system in the town, the vaccines for preventable diseases, the outbreaks that we have. It is almost a cycle of disease and malnutrition, because malnutrition makes them weak and susceptible to infectious diseases. In turn, infectious diseases are leading to a lot of malnutrition as well. It is a cycle that is impacting on the lives of the population</w:t>
      </w:r>
      <w:r w:rsidR="00330C12">
        <w:t xml:space="preserve">, </w:t>
      </w:r>
      <w:r w:rsidRPr="009C5276">
        <w:t xml:space="preserve">but a lot of factors are </w:t>
      </w:r>
      <w:r w:rsidR="00330C12">
        <w:t xml:space="preserve">contributing </w:t>
      </w:r>
      <w:r w:rsidRPr="009C5276">
        <w:t xml:space="preserve">to the conditions in Baidoa </w:t>
      </w:r>
      <w:r w:rsidR="00D7534D">
        <w:t xml:space="preserve">and </w:t>
      </w:r>
      <w:r w:rsidRPr="009C5276">
        <w:t>the south-west state in general.</w:t>
      </w:r>
    </w:p>
    <w:p w:rsidR="00B743F1" w:rsidRPr="009C5276" w:rsidP="00B743F1">
      <w:pPr>
        <w:pStyle w:val="Question"/>
        <w:numPr>
          <w:ilvl w:val="0"/>
          <w:numId w:val="9"/>
        </w:numPr>
      </w:pPr>
      <w:sdt>
        <w:sdtPr>
          <w:alias w:val="Member"/>
          <w:tag w:val="&lt;Member mnisId='4267' dodsId='101347'&gt;"/>
          <w:id w:val="615031504"/>
          <w:placeholder>
            <w:docPart w:val="AB280DF2C50143C98FC57D756AD39B53"/>
          </w:placeholder>
          <w:richText/>
        </w:sdtPr>
        <w:sdtContent>
          <w:r w:rsidRPr="009C5276">
            <w:rPr>
              <w:b/>
            </w:rPr>
            <w:t>Chair:</w:t>
          </w:r>
        </w:sdtContent>
      </w:sdt>
      <w:r w:rsidRPr="009C5276">
        <w:t xml:space="preserve"> The previous panel said that in most places 10% of your income goes on food, but in Somalia it is 40% to 50%. How do you budget for that? How do you manage with that? In the UK we are finding our prices going up and up and it is having an immediate effect, but </w:t>
      </w:r>
      <w:r w:rsidR="00CC4CFD">
        <w:t xml:space="preserve">when </w:t>
      </w:r>
      <w:r w:rsidRPr="009C5276">
        <w:t xml:space="preserve">40% to 50% of your income </w:t>
      </w:r>
      <w:r w:rsidR="00CC4CFD">
        <w:t xml:space="preserve">goes </w:t>
      </w:r>
      <w:r w:rsidRPr="009C5276">
        <w:t>on food because of the costs and the scarcity, what do you do?</w:t>
      </w:r>
    </w:p>
    <w:p w:rsidR="00B743F1" w:rsidRPr="009C5276" w:rsidP="00B743F1">
      <w:pPr>
        <w:pStyle w:val="Answer"/>
      </w:pPr>
      <w:sdt>
        <w:sdtPr>
          <w:alias w:val="Witness"/>
          <w:id w:val="2145766791"/>
          <w:placeholder>
            <w:docPart w:val="AB280DF2C50143C98FC57D756AD39B53"/>
          </w:placeholder>
          <w:richText/>
        </w:sdtPr>
        <w:sdtContent>
          <w:r w:rsidR="00EC1C65">
            <w:rPr>
              <w:b/>
              <w:i/>
            </w:rPr>
            <w:t>Dr Asma Aweis:</w:t>
          </w:r>
        </w:sdtContent>
      </w:sdt>
      <w:r w:rsidRPr="009C5276">
        <w:t xml:space="preserve"> More than half of the population earn less than $1 a day. In Baidoa itself, we are hosting the second largest ID</w:t>
      </w:r>
      <w:r w:rsidR="00F60BEA">
        <w:t>Ps</w:t>
      </w:r>
      <w:r w:rsidRPr="009C5276">
        <w:t xml:space="preserve"> in the whole of Somalia. That means there is a lot of employment. There is a lot of crop failure and dead livestock, but again there is market inflation. </w:t>
      </w:r>
      <w:r w:rsidR="009528E0">
        <w:t>T</w:t>
      </w:r>
      <w:r w:rsidRPr="009C5276">
        <w:t>o cope with all this for those who do not even have $1 it is very difficult. That is why you see people coming from their origin, walking days and days without means of transportation</w:t>
      </w:r>
      <w:r w:rsidR="00D10F95">
        <w:t>,</w:t>
      </w:r>
      <w:r w:rsidRPr="009C5276">
        <w:t xml:space="preserve"> and coming to seek help in terms of humanitarian assistance, help with nutrition and different perspectives that they need. But in the town there is still not enough to get, so it is very desperate</w:t>
      </w:r>
      <w:r w:rsidR="00D10F95">
        <w:t xml:space="preserve">. For </w:t>
      </w:r>
      <w:r w:rsidRPr="009C5276">
        <w:t xml:space="preserve">those who are earning and those who are not earning, </w:t>
      </w:r>
      <w:r w:rsidR="00D10F95">
        <w:t xml:space="preserve">for </w:t>
      </w:r>
      <w:r w:rsidRPr="009C5276">
        <w:t>the employed and the unemployed</w:t>
      </w:r>
      <w:r w:rsidR="00D10F95">
        <w:t>—i</w:t>
      </w:r>
      <w:r w:rsidRPr="009C5276">
        <w:t>t has an effect on everyone</w:t>
      </w:r>
      <w:r w:rsidR="00D10F95">
        <w:t>,</w:t>
      </w:r>
      <w:r w:rsidRPr="009C5276">
        <w:t xml:space="preserve"> but at different levels.</w:t>
      </w:r>
    </w:p>
    <w:p w:rsidR="00B743F1" w:rsidRPr="009C5276" w:rsidP="00B743F1">
      <w:pPr>
        <w:pStyle w:val="Question"/>
        <w:numPr>
          <w:ilvl w:val="0"/>
          <w:numId w:val="9"/>
        </w:numPr>
      </w:pPr>
      <w:sdt>
        <w:sdtPr>
          <w:alias w:val="Member"/>
          <w:tag w:val="&lt;Member mnisId='4515' dodsId='134269'&gt;"/>
          <w:id w:val="-509832005"/>
          <w:placeholder>
            <w:docPart w:val="AB280DF2C50143C98FC57D756AD39B53"/>
          </w:placeholder>
          <w:richText/>
        </w:sdtPr>
        <w:sdtContent>
          <w:r w:rsidRPr="009C5276">
            <w:rPr>
              <w:b/>
            </w:rPr>
            <w:t>Kate Osamor:</w:t>
          </w:r>
        </w:sdtContent>
      </w:sdt>
      <w:r w:rsidRPr="009C5276">
        <w:t xml:space="preserve"> Thank you so much, Dr Asma and Oliver, for being here</w:t>
      </w:r>
      <w:r w:rsidR="00D10F95">
        <w:t>, and t</w:t>
      </w:r>
      <w:r w:rsidRPr="009C5276">
        <w:t xml:space="preserve">hank you </w:t>
      </w:r>
      <w:r w:rsidR="00D10F95">
        <w:t xml:space="preserve">to </w:t>
      </w:r>
      <w:r w:rsidRPr="009C5276">
        <w:t>our panel online.</w:t>
      </w:r>
    </w:p>
    <w:p w:rsidR="00B743F1" w:rsidRPr="009C5276" w:rsidP="00B743F1">
      <w:pPr>
        <w:pStyle w:val="QuestionCont"/>
      </w:pPr>
      <w:r w:rsidRPr="009C5276">
        <w:t>Dr Asma, you have just painted a very harrowing scene. It is very difficult to hear, but I have to ask you more questions because it is very important that we hear this and we can get this into the report. In your experience, what are the effects of malnutrition on the adult body, so the male, female and child?</w:t>
      </w:r>
    </w:p>
    <w:p w:rsidR="00B743F1" w:rsidRPr="009C5276" w:rsidP="00B743F1">
      <w:pPr>
        <w:pStyle w:val="Answer"/>
      </w:pPr>
      <w:sdt>
        <w:sdtPr>
          <w:alias w:val="Witness"/>
          <w:id w:val="1329560512"/>
          <w:placeholder>
            <w:docPart w:val="AB280DF2C50143C98FC57D756AD39B53"/>
          </w:placeholder>
          <w:richText/>
        </w:sdtPr>
        <w:sdtContent>
          <w:r w:rsidR="00EC1C65">
            <w:rPr>
              <w:b/>
              <w:i/>
            </w:rPr>
            <w:t>Dr Asma Aweis:</w:t>
          </w:r>
        </w:sdtContent>
      </w:sdt>
      <w:r w:rsidRPr="009C5276">
        <w:t xml:space="preserve"> From our experience from our current programme in Baidoa, we have 20 out</w:t>
      </w:r>
      <w:r w:rsidRPr="009C5276" w:rsidR="000F38D2">
        <w:t>-</w:t>
      </w:r>
      <w:r w:rsidRPr="009C5276">
        <w:t xml:space="preserve">patient nutrition sites </w:t>
      </w:r>
      <w:r w:rsidR="00937129">
        <w:t xml:space="preserve">where </w:t>
      </w:r>
      <w:r w:rsidRPr="009C5276">
        <w:t xml:space="preserve">MSF is currently working in Baidoa, which we started in April. From April until now we have admitted more than 17,000 children under five. That basically means every week we are admitting around 600 children under five. </w:t>
      </w:r>
      <w:r w:rsidR="00F92164">
        <w:t>But t</w:t>
      </w:r>
      <w:r w:rsidRPr="009C5276">
        <w:t>o be honest, this 600</w:t>
      </w:r>
      <w:r w:rsidR="00F92164">
        <w:t>—</w:t>
      </w:r>
      <w:r w:rsidRPr="009C5276">
        <w:t>when you screen</w:t>
      </w:r>
      <w:r w:rsidR="00F92164">
        <w:t xml:space="preserve">, like, </w:t>
      </w:r>
      <w:r w:rsidRPr="009C5276">
        <w:t>700 this week</w:t>
      </w:r>
      <w:r w:rsidR="00F92164">
        <w:t xml:space="preserve">, </w:t>
      </w:r>
      <w:r w:rsidRPr="009C5276">
        <w:t xml:space="preserve">you will find 600 </w:t>
      </w:r>
      <w:r w:rsidR="00F92164">
        <w:t xml:space="preserve">already </w:t>
      </w:r>
      <w:r w:rsidRPr="009C5276">
        <w:t xml:space="preserve">admitted into the programme. You will find </w:t>
      </w:r>
      <w:r w:rsidR="004B0C8D">
        <w:t xml:space="preserve">virtually all are </w:t>
      </w:r>
      <w:r w:rsidRPr="009C5276">
        <w:t>either moderately acute</w:t>
      </w:r>
      <w:r w:rsidR="004B0C8D">
        <w:t>ly</w:t>
      </w:r>
      <w:r w:rsidRPr="009C5276">
        <w:t xml:space="preserve"> malnourished or severely malnourished</w:t>
      </w:r>
      <w:r w:rsidR="004B0C8D">
        <w:t>; y</w:t>
      </w:r>
      <w:r w:rsidRPr="009C5276">
        <w:t>ou will find few children that are normal that can be sent home.</w:t>
      </w:r>
    </w:p>
    <w:p w:rsidR="00B743F1" w:rsidRPr="009C5276" w:rsidP="00B743F1">
      <w:pPr>
        <w:pStyle w:val="Question"/>
        <w:numPr>
          <w:ilvl w:val="0"/>
          <w:numId w:val="9"/>
        </w:numPr>
      </w:pPr>
      <w:sdt>
        <w:sdtPr>
          <w:alias w:val="Member"/>
          <w:tag w:val="&lt;Member mnisId='4515' dodsId='134269'&gt;"/>
          <w:id w:val="-2039349801"/>
          <w:placeholder>
            <w:docPart w:val="AB280DF2C50143C98FC57D756AD39B53"/>
          </w:placeholder>
          <w:richText/>
        </w:sdtPr>
        <w:sdtContent>
          <w:r w:rsidRPr="009C5276">
            <w:rPr>
              <w:b/>
            </w:rPr>
            <w:t>Kate Osamor:</w:t>
          </w:r>
        </w:sdtContent>
      </w:sdt>
      <w:r w:rsidRPr="009C5276">
        <w:t xml:space="preserve"> </w:t>
      </w:r>
      <w:r w:rsidR="000F51D0">
        <w:t>In</w:t>
      </w:r>
      <w:r w:rsidRPr="009C5276">
        <w:t xml:space="preserve"> your experience, are children disproportionately affected </w:t>
      </w:r>
      <w:r w:rsidRPr="009C5276">
        <w:t>by hunger?</w:t>
      </w:r>
    </w:p>
    <w:p w:rsidR="00B743F1" w:rsidRPr="009C5276" w:rsidP="00B743F1">
      <w:pPr>
        <w:pStyle w:val="Answer"/>
      </w:pPr>
      <w:sdt>
        <w:sdtPr>
          <w:alias w:val="Witness"/>
          <w:id w:val="1309751816"/>
          <w:placeholder>
            <w:docPart w:val="AB280DF2C50143C98FC57D756AD39B53"/>
          </w:placeholder>
          <w:richText/>
        </w:sdtPr>
        <w:sdtContent>
          <w:r w:rsidR="00EC1C65">
            <w:rPr>
              <w:b/>
              <w:i/>
            </w:rPr>
            <w:t>Dr Asma Aweis:</w:t>
          </w:r>
        </w:sdtContent>
      </w:sdt>
      <w:r w:rsidRPr="009C5276">
        <w:t xml:space="preserve"> Yes, children are disproportionately affected but we also realise that mothers</w:t>
      </w:r>
      <w:r w:rsidR="002D111B">
        <w:t>—</w:t>
      </w:r>
      <w:r w:rsidRPr="009C5276">
        <w:t>pregnant and lactating women</w:t>
      </w:r>
      <w:r w:rsidR="002D111B">
        <w:t>—</w:t>
      </w:r>
      <w:r w:rsidRPr="009C5276">
        <w:t>are the second most vulnerable group. For this reason, we have been advocating for a while</w:t>
      </w:r>
      <w:r w:rsidR="002D111B">
        <w:t xml:space="preserve">, </w:t>
      </w:r>
      <w:r w:rsidRPr="009C5276">
        <w:t xml:space="preserve">and just days ago we established a service in Baidoa. Even if we establish as MSF </w:t>
      </w:r>
      <w:r w:rsidR="00784E9D">
        <w:t xml:space="preserve">and </w:t>
      </w:r>
      <w:r w:rsidRPr="009C5276">
        <w:t>we are doing so much for them, it is a population of about 1</w:t>
      </w:r>
      <w:r w:rsidR="00F957E3">
        <w:t>.</w:t>
      </w:r>
      <w:r w:rsidRPr="009C5276">
        <w:t>2</w:t>
      </w:r>
      <w:r w:rsidRPr="009C5276" w:rsidR="001B2F83">
        <w:t xml:space="preserve"> </w:t>
      </w:r>
      <w:r w:rsidRPr="009C5276">
        <w:t>million</w:t>
      </w:r>
      <w:r w:rsidR="00F957E3">
        <w:t>, so w</w:t>
      </w:r>
      <w:r w:rsidRPr="009C5276">
        <w:t>hat can just one organisation do? There is a lot of need. The most vulnerable group</w:t>
      </w:r>
      <w:r w:rsidR="00F957E3">
        <w:t>s</w:t>
      </w:r>
      <w:r w:rsidRPr="009C5276">
        <w:t xml:space="preserve"> here are the children, </w:t>
      </w:r>
      <w:r w:rsidR="001A5A87">
        <w:t xml:space="preserve">the </w:t>
      </w:r>
      <w:r w:rsidRPr="009C5276">
        <w:t xml:space="preserve">women </w:t>
      </w:r>
      <w:r w:rsidR="001A5A87">
        <w:t xml:space="preserve">and </w:t>
      </w:r>
      <w:r w:rsidRPr="009C5276">
        <w:t>the elderly.</w:t>
      </w:r>
    </w:p>
    <w:p w:rsidR="00B743F1" w:rsidRPr="009C5276" w:rsidP="00B743F1">
      <w:pPr>
        <w:pStyle w:val="Answer"/>
      </w:pPr>
      <w:r w:rsidRPr="009C5276">
        <w:t xml:space="preserve">Now we are supporting </w:t>
      </w:r>
      <w:r w:rsidRPr="009C5276" w:rsidR="001B2F83">
        <w:t xml:space="preserve">sexual and reproductive health </w:t>
      </w:r>
      <w:r w:rsidRPr="009C5276">
        <w:t>in the regional hospital</w:t>
      </w:r>
      <w:r w:rsidR="002476C5">
        <w:t>. T</w:t>
      </w:r>
      <w:r w:rsidRPr="009C5276">
        <w:t xml:space="preserve">he mothers who are coming to us are impacted </w:t>
      </w:r>
      <w:r w:rsidR="00734F26">
        <w:t xml:space="preserve">not just </w:t>
      </w:r>
      <w:r w:rsidR="002476C5">
        <w:t xml:space="preserve">by </w:t>
      </w:r>
      <w:r w:rsidRPr="009C5276">
        <w:t>malnutrition</w:t>
      </w:r>
      <w:r w:rsidR="00734F26">
        <w:t xml:space="preserve"> </w:t>
      </w:r>
      <w:r w:rsidRPr="009C5276">
        <w:t xml:space="preserve">but </w:t>
      </w:r>
      <w:r w:rsidR="00734F26">
        <w:t xml:space="preserve">by </w:t>
      </w:r>
      <w:r w:rsidR="002476C5">
        <w:t xml:space="preserve">the </w:t>
      </w:r>
      <w:r w:rsidRPr="009C5276">
        <w:t xml:space="preserve">diseases correlated </w:t>
      </w:r>
      <w:r w:rsidR="00E215C7">
        <w:t xml:space="preserve">with </w:t>
      </w:r>
      <w:r w:rsidRPr="009C5276">
        <w:t>it. When you have outbreaks</w:t>
      </w:r>
      <w:r w:rsidR="00E215C7">
        <w:t xml:space="preserve"> and </w:t>
      </w:r>
      <w:r w:rsidRPr="009C5276">
        <w:t>it is leading to this</w:t>
      </w:r>
      <w:r w:rsidR="00E215C7">
        <w:t xml:space="preserve">, </w:t>
      </w:r>
      <w:r w:rsidR="00BF6502">
        <w:t xml:space="preserve">it impacts on the outcome for new </w:t>
      </w:r>
      <w:r w:rsidRPr="009C5276">
        <w:t xml:space="preserve">mothers. We have a lot of </w:t>
      </w:r>
      <w:r w:rsidRPr="009C5276" w:rsidR="001B2F83">
        <w:t xml:space="preserve">low birth weights </w:t>
      </w:r>
      <w:r w:rsidRPr="009C5276">
        <w:t>in our facility, a lot of mortalities that are related to malnutrition but also to other maternal diseases, late arrivals, and the access issue is also impacting on this.</w:t>
      </w:r>
    </w:p>
    <w:p w:rsidR="00B743F1" w:rsidRPr="009C5276" w:rsidP="00B743F1">
      <w:pPr>
        <w:pStyle w:val="Question"/>
        <w:numPr>
          <w:ilvl w:val="0"/>
          <w:numId w:val="9"/>
        </w:numPr>
      </w:pPr>
      <w:sdt>
        <w:sdtPr>
          <w:alias w:val="Member"/>
          <w:tag w:val="&lt;Member mnisId='4025' dodsId='41721'&gt;"/>
          <w:id w:val="-2034561253"/>
          <w:placeholder>
            <w:docPart w:val="AB280DF2C50143C98FC57D756AD39B53"/>
          </w:placeholder>
          <w:richText/>
        </w:sdtPr>
        <w:sdtContent>
          <w:r w:rsidR="005A3D06">
            <w:rPr>
              <w:b/>
            </w:rPr>
            <w:t>Mrs Latham:</w:t>
          </w:r>
        </w:sdtContent>
      </w:sdt>
      <w:r w:rsidRPr="009C5276">
        <w:t xml:space="preserve"> You talked about living on less than $1 a day. We were talking about that with the </w:t>
      </w:r>
      <w:r w:rsidRPr="009C5276" w:rsidR="00386C89">
        <w:t xml:space="preserve">millennium development goals </w:t>
      </w:r>
      <w:r w:rsidRPr="009C5276">
        <w:t xml:space="preserve">22 years </w:t>
      </w:r>
      <w:r w:rsidRPr="009C5276" w:rsidR="001B2F83">
        <w:t>a</w:t>
      </w:r>
      <w:r w:rsidRPr="009C5276">
        <w:t>go. If they are still living on less than $1 a day we have not moved far in 22 years and costs have gone up enormously.</w:t>
      </w:r>
    </w:p>
    <w:p w:rsidR="00B743F1" w:rsidRPr="009C5276" w:rsidP="00B743F1">
      <w:pPr>
        <w:pStyle w:val="QuestionCont"/>
      </w:pPr>
      <w:r w:rsidRPr="009C5276">
        <w:t xml:space="preserve">However, my question is: with these people who are malnourished, especially the children, is </w:t>
      </w:r>
      <w:r w:rsidR="00AC2E8F">
        <w:t xml:space="preserve">that </w:t>
      </w:r>
      <w:r w:rsidRPr="009C5276">
        <w:t>causing a big problem of stunting</w:t>
      </w:r>
      <w:r w:rsidRPr="009C5276" w:rsidR="001B2F83">
        <w:t>?</w:t>
      </w:r>
      <w:r w:rsidRPr="009C5276">
        <w:t xml:space="preserve"> </w:t>
      </w:r>
      <w:r w:rsidRPr="009C5276" w:rsidR="001B2F83">
        <w:t>W</w:t>
      </w:r>
      <w:r w:rsidRPr="009C5276">
        <w:t>hen pregnant mothers have poor nutrition they are going to have stunted babies</w:t>
      </w:r>
      <w:r w:rsidR="00AC2E8F">
        <w:t xml:space="preserve">, </w:t>
      </w:r>
      <w:r w:rsidRPr="009C5276">
        <w:t xml:space="preserve">and they never catch up. Are you </w:t>
      </w:r>
      <w:r w:rsidR="00AC2E8F">
        <w:t xml:space="preserve">seeing that </w:t>
      </w:r>
      <w:r w:rsidRPr="009C5276">
        <w:t>a result of this at the moment?</w:t>
      </w:r>
    </w:p>
    <w:p w:rsidR="00B743F1" w:rsidRPr="009C5276" w:rsidP="00B743F1">
      <w:pPr>
        <w:pStyle w:val="Answer"/>
      </w:pPr>
      <w:sdt>
        <w:sdtPr>
          <w:alias w:val="Witness"/>
          <w:id w:val="-554227919"/>
          <w:placeholder>
            <w:docPart w:val="AB280DF2C50143C98FC57D756AD39B53"/>
          </w:placeholder>
          <w:richText/>
        </w:sdtPr>
        <w:sdtContent>
          <w:r w:rsidR="00EC1C65">
            <w:rPr>
              <w:b/>
              <w:i/>
            </w:rPr>
            <w:t>Dr Asma Aweis:</w:t>
          </w:r>
        </w:sdtContent>
      </w:sdt>
      <w:r w:rsidRPr="009C5276">
        <w:t xml:space="preserve"> For sure. </w:t>
      </w:r>
      <w:r w:rsidR="002C653F">
        <w:t xml:space="preserve">In the </w:t>
      </w:r>
      <w:r w:rsidRPr="009C5276">
        <w:t xml:space="preserve">underweight category we have wasting and stunting in children. It is affecting the productivity of the whole community in general, because it is affecting children in the </w:t>
      </w:r>
      <w:r w:rsidR="00E6474A">
        <w:t xml:space="preserve">crucial first </w:t>
      </w:r>
      <w:r w:rsidRPr="009C5276">
        <w:t>1,000 days</w:t>
      </w:r>
      <w:r w:rsidR="0018256D">
        <w:t xml:space="preserve"> from </w:t>
      </w:r>
      <w:r w:rsidRPr="009C5276">
        <w:t>conception to their second birthday</w:t>
      </w:r>
      <w:r w:rsidR="0018256D">
        <w:t>. M</w:t>
      </w:r>
      <w:r w:rsidRPr="009C5276">
        <w:t xml:space="preserve">any children </w:t>
      </w:r>
      <w:r w:rsidR="0018256D">
        <w:t xml:space="preserve">do not reach </w:t>
      </w:r>
      <w:r w:rsidRPr="009C5276">
        <w:t xml:space="preserve">that day. Those who are lucky reach it stunted. Being stunted means that normally they have not reached their </w:t>
      </w:r>
      <w:r w:rsidR="00503D80">
        <w:t>full</w:t>
      </w:r>
      <w:r w:rsidRPr="009C5276">
        <w:t xml:space="preserve"> cognitive </w:t>
      </w:r>
      <w:r w:rsidR="00503D80">
        <w:t xml:space="preserve">capabilities </w:t>
      </w:r>
      <w:r w:rsidRPr="009C5276">
        <w:t>and brain development. It will impact the whole community as these are the assets for their future.</w:t>
      </w:r>
    </w:p>
    <w:p w:rsidR="00B743F1" w:rsidRPr="009C5276" w:rsidP="00B743F1">
      <w:pPr>
        <w:pStyle w:val="Answer"/>
      </w:pPr>
      <w:r w:rsidRPr="009C5276">
        <w:t xml:space="preserve">Yes, we see it in our facilities. We see it </w:t>
      </w:r>
      <w:r w:rsidR="00B26ED5">
        <w:t xml:space="preserve">at </w:t>
      </w:r>
      <w:r w:rsidRPr="009C5276">
        <w:t>first</w:t>
      </w:r>
      <w:r w:rsidR="00B26ED5">
        <w:t xml:space="preserve"> </w:t>
      </w:r>
      <w:r w:rsidRPr="009C5276">
        <w:t xml:space="preserve">hand in our different programmes in Baidoa, but also </w:t>
      </w:r>
      <w:r w:rsidR="00B26ED5">
        <w:t xml:space="preserve">in </w:t>
      </w:r>
      <w:r w:rsidRPr="009C5276">
        <w:t>other programmes that we have in Somalia</w:t>
      </w:r>
      <w:r w:rsidRPr="009C5276" w:rsidR="001B2F83">
        <w:t>.</w:t>
      </w:r>
      <w:r w:rsidRPr="009C5276">
        <w:t xml:space="preserve"> </w:t>
      </w:r>
      <w:r w:rsidRPr="009C5276" w:rsidR="001B2F83">
        <w:t>T</w:t>
      </w:r>
      <w:r w:rsidRPr="009C5276">
        <w:t>he</w:t>
      </w:r>
      <w:r w:rsidR="00566848">
        <w:t>re is</w:t>
      </w:r>
      <w:r w:rsidRPr="009C5276">
        <w:t xml:space="preserve"> variation </w:t>
      </w:r>
      <w:r w:rsidR="00691D2F">
        <w:t xml:space="preserve">from </w:t>
      </w:r>
      <w:r w:rsidRPr="009C5276">
        <w:t>place</w:t>
      </w:r>
      <w:r w:rsidR="00691D2F">
        <w:t xml:space="preserve"> to place</w:t>
      </w:r>
      <w:r w:rsidRPr="009C5276">
        <w:t xml:space="preserve"> depend</w:t>
      </w:r>
      <w:r w:rsidR="00566848">
        <w:t>ing</w:t>
      </w:r>
      <w:r w:rsidRPr="009C5276">
        <w:t xml:space="preserve"> on how much </w:t>
      </w:r>
      <w:r w:rsidR="00566848">
        <w:t xml:space="preserve">people </w:t>
      </w:r>
      <w:r w:rsidR="003B2F56">
        <w:t xml:space="preserve">are </w:t>
      </w:r>
      <w:r w:rsidRPr="009C5276">
        <w:t xml:space="preserve">affected and </w:t>
      </w:r>
      <w:r w:rsidR="003B2F56">
        <w:t xml:space="preserve">how much they depend on </w:t>
      </w:r>
      <w:r w:rsidRPr="009C5276">
        <w:t>agriculture.</w:t>
      </w:r>
    </w:p>
    <w:p w:rsidR="00B743F1" w:rsidRPr="009C5276" w:rsidP="00B743F1">
      <w:pPr>
        <w:pStyle w:val="Question"/>
        <w:numPr>
          <w:ilvl w:val="0"/>
          <w:numId w:val="9"/>
        </w:numPr>
      </w:pPr>
      <w:sdt>
        <w:sdtPr>
          <w:alias w:val="Member"/>
          <w:tag w:val="&lt;Member mnisId='4515' dodsId='134269'&gt;"/>
          <w:id w:val="955296752"/>
          <w:placeholder>
            <w:docPart w:val="AB280DF2C50143C98FC57D756AD39B53"/>
          </w:placeholder>
          <w:richText/>
        </w:sdtPr>
        <w:sdtContent>
          <w:r w:rsidRPr="009C5276">
            <w:rPr>
              <w:b/>
            </w:rPr>
            <w:t>Kate Osamor:</w:t>
          </w:r>
        </w:sdtContent>
      </w:sdt>
      <w:r w:rsidRPr="009C5276">
        <w:t xml:space="preserve"> Dr Asma, you spoke about the work that the organisation is able to do and the people you are able to support. What are the other aid agencies doing in the region to pick up the work that you are not able to pick up?</w:t>
      </w:r>
    </w:p>
    <w:p w:rsidR="00B743F1" w:rsidRPr="009C5276" w:rsidP="00B743F1">
      <w:pPr>
        <w:pStyle w:val="Answer"/>
      </w:pPr>
      <w:sdt>
        <w:sdtPr>
          <w:alias w:val="Witness"/>
          <w:id w:val="-270320400"/>
          <w:placeholder>
            <w:docPart w:val="AB280DF2C50143C98FC57D756AD39B53"/>
          </w:placeholder>
          <w:richText/>
        </w:sdtPr>
        <w:sdtContent>
          <w:r w:rsidR="00EC1C65">
            <w:rPr>
              <w:b/>
              <w:i/>
            </w:rPr>
            <w:t>Dr Asma Aweis:</w:t>
          </w:r>
        </w:sdtContent>
      </w:sdt>
      <w:r w:rsidRPr="009C5276">
        <w:t xml:space="preserve"> We have a lot of local, national and international organisations in the south-west state of Somalia. </w:t>
      </w:r>
      <w:r w:rsidR="00925C0E">
        <w:t>A</w:t>
      </w:r>
      <w:r w:rsidRPr="009C5276">
        <w:t>s I said, every organisation is trying to do the best that it can live up to. The problem is that the demand is very high and the funds that all these organisations are getting is not equivalent to the disaster that is going on on the ground.</w:t>
      </w:r>
    </w:p>
    <w:p w:rsidR="00B743F1" w:rsidRPr="009C5276" w:rsidP="00B743F1">
      <w:pPr>
        <w:pStyle w:val="Answer"/>
      </w:pPr>
      <w:r>
        <w:t>T</w:t>
      </w:r>
      <w:r w:rsidRPr="009C5276">
        <w:t xml:space="preserve">he reason I </w:t>
      </w:r>
      <w:r>
        <w:t xml:space="preserve">say the </w:t>
      </w:r>
      <w:r w:rsidRPr="009C5276">
        <w:t xml:space="preserve">data </w:t>
      </w:r>
      <w:r>
        <w:t xml:space="preserve">does not do justice to the situation </w:t>
      </w:r>
      <w:r w:rsidRPr="009C5276">
        <w:t xml:space="preserve">is </w:t>
      </w:r>
      <w:r>
        <w:t xml:space="preserve">that </w:t>
      </w:r>
      <w:r w:rsidRPr="009C5276">
        <w:t>when you see that we have treated 18,000 cholera cases it is just a number, but when you see a mother come in with two babies, one on her lap and one holding her hand</w:t>
      </w:r>
      <w:r w:rsidRPr="009C5276" w:rsidR="001B2F83">
        <w:t>,</w:t>
      </w:r>
      <w:r w:rsidRPr="009C5276">
        <w:t xml:space="preserve"> and saying, “Okay, just treat this one</w:t>
      </w:r>
      <w:r w:rsidR="00AA4941">
        <w:t>,</w:t>
      </w:r>
      <w:r w:rsidRPr="009C5276">
        <w:t xml:space="preserve">” </w:t>
      </w:r>
      <w:r w:rsidRPr="009C5276" w:rsidR="001B2F83">
        <w:t>w</w:t>
      </w:r>
      <w:r w:rsidRPr="009C5276">
        <w:t>e say, “No, let me check the other one on your lap</w:t>
      </w:r>
      <w:r w:rsidR="003A2E0C">
        <w:t>,</w:t>
      </w:r>
      <w:r w:rsidRPr="009C5276">
        <w:t xml:space="preserve">” </w:t>
      </w:r>
      <w:r w:rsidR="003A2E0C">
        <w:t>but s</w:t>
      </w:r>
      <w:r w:rsidRPr="009C5276">
        <w:t>he will say, “No, he is okay</w:t>
      </w:r>
      <w:r w:rsidR="003A2E0C">
        <w:t>,</w:t>
      </w:r>
      <w:r w:rsidRPr="009C5276">
        <w:t xml:space="preserve">” </w:t>
      </w:r>
      <w:r w:rsidR="003A2E0C">
        <w:t>and f</w:t>
      </w:r>
      <w:r w:rsidRPr="009C5276">
        <w:t xml:space="preserve">inally he is dead. He was not okay and she did not know. It is heartbreaking. </w:t>
      </w:r>
      <w:r w:rsidR="003A2E0C">
        <w:t xml:space="preserve">That </w:t>
      </w:r>
      <w:r w:rsidRPr="009C5276">
        <w:t xml:space="preserve">is the story of one mother, but it represents many other mothers who could not get access to this facility. That cannot be translated into numbers. It is human life that is on the edge. It is a child that is dying. It is a mother that </w:t>
      </w:r>
      <w:r w:rsidR="00516FF3">
        <w:t xml:space="preserve">is going through this. </w:t>
      </w:r>
    </w:p>
    <w:p w:rsidR="00B743F1" w:rsidRPr="009C5276" w:rsidP="00B743F1">
      <w:pPr>
        <w:pStyle w:val="Answer"/>
      </w:pPr>
      <w:r w:rsidRPr="009C5276">
        <w:t>I am a clinical person in a hospital</w:t>
      </w:r>
      <w:r w:rsidR="00516FF3">
        <w:t>,</w:t>
      </w:r>
      <w:r w:rsidR="00A928B6">
        <w:t xml:space="preserve"> so I can </w:t>
      </w:r>
      <w:r w:rsidRPr="009C5276">
        <w:t>tell you from my experience</w:t>
      </w:r>
      <w:r w:rsidR="00A928B6">
        <w:t xml:space="preserve"> </w:t>
      </w:r>
      <w:r w:rsidRPr="009C5276">
        <w:t xml:space="preserve">the story of a mother we admitted into our </w:t>
      </w:r>
      <w:r w:rsidR="00001889">
        <w:t xml:space="preserve">paediatric </w:t>
      </w:r>
      <w:r w:rsidRPr="009C5276">
        <w:t xml:space="preserve">facility for measles, with her child in the </w:t>
      </w:r>
      <w:r w:rsidR="00A928B6">
        <w:t xml:space="preserve">stabilisation </w:t>
      </w:r>
      <w:r w:rsidRPr="009C5276">
        <w:t xml:space="preserve">centre for nutrition. When they came to Baidoa they had walked 180 </w:t>
      </w:r>
      <w:r w:rsidR="00001889">
        <w:t>km—</w:t>
      </w:r>
      <w:r w:rsidRPr="009C5276">
        <w:t xml:space="preserve">very far. When they got to Baidoa </w:t>
      </w:r>
      <w:r w:rsidR="00001889">
        <w:t xml:space="preserve">they </w:t>
      </w:r>
      <w:r w:rsidRPr="009C5276">
        <w:t>were four in number</w:t>
      </w:r>
      <w:r w:rsidR="00001889">
        <w:t xml:space="preserve">: </w:t>
      </w:r>
      <w:r w:rsidRPr="009C5276">
        <w:t>the father, another child, the mother and the sick child. We did not have an isolation facility for adults</w:t>
      </w:r>
      <w:r w:rsidR="00622C00">
        <w:t xml:space="preserve">; </w:t>
      </w:r>
      <w:r w:rsidRPr="009C5276">
        <w:t xml:space="preserve">we are running </w:t>
      </w:r>
      <w:r w:rsidR="00622C00">
        <w:t xml:space="preserve">only a paediatric facility, not </w:t>
      </w:r>
      <w:r w:rsidRPr="009C5276">
        <w:t xml:space="preserve">one for adults. We could not say to </w:t>
      </w:r>
      <w:r w:rsidR="00622C00">
        <w:t xml:space="preserve">a </w:t>
      </w:r>
      <w:r w:rsidRPr="009C5276">
        <w:t>mother</w:t>
      </w:r>
      <w:r w:rsidR="00622C00">
        <w:t xml:space="preserve"> </w:t>
      </w:r>
      <w:r w:rsidRPr="009C5276">
        <w:t xml:space="preserve">who </w:t>
      </w:r>
      <w:r w:rsidR="00622C00">
        <w:t xml:space="preserve">had </w:t>
      </w:r>
      <w:r w:rsidRPr="009C5276">
        <w:t xml:space="preserve">walked 180 </w:t>
      </w:r>
      <w:r w:rsidR="00622C00">
        <w:t>km</w:t>
      </w:r>
      <w:r w:rsidRPr="009C5276">
        <w:t>, “We don’t have a service for you</w:t>
      </w:r>
      <w:r w:rsidR="00622C00">
        <w:t>,</w:t>
      </w:r>
      <w:r w:rsidRPr="009C5276">
        <w:t xml:space="preserve">” </w:t>
      </w:r>
      <w:r w:rsidR="00622C00">
        <w:t>so w</w:t>
      </w:r>
      <w:r w:rsidRPr="009C5276">
        <w:t xml:space="preserve">e admitted her </w:t>
      </w:r>
      <w:r w:rsidR="00622C00">
        <w:t xml:space="preserve">to our paediatric facility </w:t>
      </w:r>
      <w:r w:rsidRPr="009C5276">
        <w:t xml:space="preserve">and the child </w:t>
      </w:r>
      <w:r w:rsidR="00622C00">
        <w:t xml:space="preserve">to </w:t>
      </w:r>
      <w:r w:rsidRPr="009C5276">
        <w:t xml:space="preserve">the </w:t>
      </w:r>
      <w:r w:rsidR="00622C00">
        <w:t xml:space="preserve">stabilisation </w:t>
      </w:r>
      <w:r w:rsidRPr="009C5276">
        <w:t xml:space="preserve">centre for malnutrition and measles. </w:t>
      </w:r>
    </w:p>
    <w:p w:rsidR="00B743F1" w:rsidRPr="009C5276" w:rsidP="000D2C6F">
      <w:pPr>
        <w:pStyle w:val="Answer"/>
      </w:pPr>
      <w:r w:rsidRPr="009C5276">
        <w:t>Because of the</w:t>
      </w:r>
      <w:r w:rsidR="00CF775E">
        <w:t>ir</w:t>
      </w:r>
      <w:r w:rsidRPr="009C5276">
        <w:t xml:space="preserve"> late arrival and the complications that the child had, the child died two days after admission to the </w:t>
      </w:r>
      <w:r w:rsidR="0009136A">
        <w:t xml:space="preserve">stabilisation </w:t>
      </w:r>
      <w:r w:rsidRPr="009C5276">
        <w:t xml:space="preserve">centre. </w:t>
      </w:r>
      <w:r w:rsidR="0009136A">
        <w:t>T</w:t>
      </w:r>
      <w:r w:rsidRPr="009C5276">
        <w:t xml:space="preserve">he mother died two days after </w:t>
      </w:r>
      <w:r w:rsidR="005C20D4">
        <w:t xml:space="preserve">her </w:t>
      </w:r>
      <w:r w:rsidRPr="009C5276">
        <w:t>child. It is the story of a family of four coming to seek help but losing two of their family members and going back. Sometimes they may not get enough time to grieve their losses because of what they are going through.</w:t>
      </w:r>
      <w:r w:rsidR="000D2C6F">
        <w:t xml:space="preserve"> </w:t>
      </w:r>
      <w:r w:rsidRPr="009C5276">
        <w:t>It is linked</w:t>
      </w:r>
      <w:r w:rsidR="000D2C6F">
        <w:t xml:space="preserve">, </w:t>
      </w:r>
      <w:r w:rsidRPr="009C5276">
        <w:t>and it is very sad that in 2022 people still die from vaccine-preventable diseases</w:t>
      </w:r>
      <w:r w:rsidR="000D2C6F">
        <w:t xml:space="preserve"> and other t</w:t>
      </w:r>
      <w:r w:rsidRPr="009C5276">
        <w:t>hings that we could prevent</w:t>
      </w:r>
      <w:r w:rsidR="000D2C6F">
        <w:t xml:space="preserve">, such as </w:t>
      </w:r>
      <w:r w:rsidRPr="009C5276">
        <w:t>malnutrition</w:t>
      </w:r>
      <w:r w:rsidR="000D2C6F">
        <w:t xml:space="preserve">, </w:t>
      </w:r>
      <w:r w:rsidRPr="009C5276">
        <w:t>cholera or measles.</w:t>
      </w:r>
    </w:p>
    <w:p w:rsidR="00B743F1" w:rsidRPr="009C5276" w:rsidP="00B743F1">
      <w:pPr>
        <w:pStyle w:val="Question"/>
        <w:numPr>
          <w:ilvl w:val="0"/>
          <w:numId w:val="9"/>
        </w:numPr>
      </w:pPr>
      <w:sdt>
        <w:sdtPr>
          <w:alias w:val="Member"/>
          <w:tag w:val="&lt;Member mnisId='4515' dodsId='134269'&gt;"/>
          <w:id w:val="1940484726"/>
          <w:placeholder>
            <w:docPart w:val="AB280DF2C50143C98FC57D756AD39B53"/>
          </w:placeholder>
          <w:richText/>
        </w:sdtPr>
        <w:sdtContent>
          <w:r w:rsidRPr="009C5276">
            <w:rPr>
              <w:b/>
            </w:rPr>
            <w:t>Kate Osamor:</w:t>
          </w:r>
        </w:sdtContent>
      </w:sdt>
      <w:r w:rsidRPr="009C5276">
        <w:t xml:space="preserve"> Yes. </w:t>
      </w:r>
      <w:r w:rsidR="000D2C6F">
        <w:t xml:space="preserve">Thank you. </w:t>
      </w:r>
      <w:r w:rsidRPr="009C5276">
        <w:t>Lastly</w:t>
      </w:r>
      <w:r w:rsidR="000D2C6F">
        <w:t>—</w:t>
      </w:r>
      <w:r w:rsidRPr="009C5276">
        <w:t>you touched on this slightly</w:t>
      </w:r>
      <w:r w:rsidR="000D2C6F">
        <w:t>—w</w:t>
      </w:r>
      <w:r w:rsidRPr="009C5276">
        <w:t>ould you say</w:t>
      </w:r>
      <w:r w:rsidR="000D2C6F">
        <w:t xml:space="preserve"> that, </w:t>
      </w:r>
      <w:r w:rsidRPr="009C5276">
        <w:t>in your experience</w:t>
      </w:r>
      <w:r w:rsidR="000D2C6F">
        <w:t xml:space="preserve">, </w:t>
      </w:r>
      <w:r w:rsidRPr="009C5276">
        <w:t>men and women experience different consequences due to hunger?</w:t>
      </w:r>
    </w:p>
    <w:p w:rsidR="00B743F1" w:rsidRPr="009C5276" w:rsidP="00B743F1">
      <w:pPr>
        <w:pStyle w:val="Answer"/>
      </w:pPr>
      <w:sdt>
        <w:sdtPr>
          <w:alias w:val="Witness"/>
          <w:id w:val="1950660416"/>
          <w:placeholder>
            <w:docPart w:val="AB280DF2C50143C98FC57D756AD39B53"/>
          </w:placeholder>
          <w:richText/>
        </w:sdtPr>
        <w:sdtContent>
          <w:r w:rsidR="00EC1C65">
            <w:rPr>
              <w:b/>
              <w:i/>
            </w:rPr>
            <w:t>Dr Asma Aweis:</w:t>
          </w:r>
        </w:sdtContent>
      </w:sdt>
      <w:r w:rsidRPr="009C5276">
        <w:t xml:space="preserve"> For sure.</w:t>
      </w:r>
    </w:p>
    <w:p w:rsidR="00B743F1" w:rsidRPr="009C5276" w:rsidP="00B743F1">
      <w:pPr>
        <w:pStyle w:val="Remark"/>
      </w:pPr>
      <w:sdt>
        <w:sdtPr>
          <w:alias w:val="Member"/>
          <w:tag w:val="&lt;Member mnisId='4267' dodsId='101347'&gt;"/>
          <w:id w:val="-440149829"/>
          <w:placeholder>
            <w:docPart w:val="AB280DF2C50143C98FC57D756AD39B53"/>
          </w:placeholder>
          <w:richText/>
        </w:sdtPr>
        <w:sdtContent>
          <w:r w:rsidRPr="009C5276">
            <w:rPr>
              <w:b/>
            </w:rPr>
            <w:t>Chair:</w:t>
          </w:r>
        </w:sdtContent>
      </w:sdt>
      <w:r w:rsidRPr="009C5276">
        <w:t xml:space="preserve"> Should we bring in some of the other panellists?</w:t>
      </w:r>
    </w:p>
    <w:p w:rsidR="00B743F1" w:rsidRPr="009C5276" w:rsidP="00B743F1">
      <w:pPr>
        <w:pStyle w:val="Remark"/>
      </w:pPr>
      <w:sdt>
        <w:sdtPr>
          <w:alias w:val="Member"/>
          <w:tag w:val="&lt;Member mnisId='4515' dodsId='134269'&gt;"/>
          <w:id w:val="371743018"/>
          <w:placeholder>
            <w:docPart w:val="AB280DF2C50143C98FC57D756AD39B53"/>
          </w:placeholder>
          <w:richText/>
        </w:sdtPr>
        <w:sdtContent>
          <w:r w:rsidRPr="009C5276">
            <w:rPr>
              <w:b/>
            </w:rPr>
            <w:t>Kate Osamor:</w:t>
          </w:r>
        </w:sdtContent>
      </w:sdt>
      <w:r w:rsidRPr="009C5276">
        <w:t xml:space="preserve"> Yes, of course. Everyone is letting Dr Asma speak.</w:t>
      </w:r>
    </w:p>
    <w:p w:rsidR="00B743F1" w:rsidRPr="009C5276" w:rsidP="00B743F1">
      <w:pPr>
        <w:pStyle w:val="Remark"/>
      </w:pPr>
      <w:sdt>
        <w:sdtPr>
          <w:alias w:val="Member"/>
          <w:tag w:val="&lt;Member mnisId='4267' dodsId='101347'&gt;"/>
          <w:id w:val="-728454068"/>
          <w:placeholder>
            <w:docPart w:val="AB280DF2C50143C98FC57D756AD39B53"/>
          </w:placeholder>
          <w:richText/>
        </w:sdtPr>
        <w:sdtContent>
          <w:r w:rsidRPr="009C5276">
            <w:rPr>
              <w:b/>
            </w:rPr>
            <w:t>Chair:</w:t>
          </w:r>
        </w:sdtContent>
      </w:sdt>
      <w:r w:rsidRPr="009C5276">
        <w:t xml:space="preserve"> I know. Well, I am mesmerised</w:t>
      </w:r>
      <w:r w:rsidR="005D097E">
        <w:t xml:space="preserve">, but </w:t>
      </w:r>
      <w:r w:rsidRPr="009C5276">
        <w:t>I suddenly realised</w:t>
      </w:r>
      <w:r w:rsidR="005D097E">
        <w:t>—</w:t>
      </w:r>
      <w:r w:rsidRPr="009C5276">
        <w:t xml:space="preserve">Mudasser or Fouzia, would you like to answer that for us, please? </w:t>
      </w:r>
    </w:p>
    <w:p w:rsidR="00B743F1" w:rsidRPr="009C5276" w:rsidP="009B2FAE">
      <w:pPr>
        <w:pStyle w:val="Answer"/>
      </w:pPr>
      <w:sdt>
        <w:sdtPr>
          <w:alias w:val="Witness"/>
          <w:id w:val="-1027325327"/>
          <w:placeholder>
            <w:docPart w:val="AB280DF2C50143C98FC57D756AD39B53"/>
          </w:placeholder>
          <w:richText/>
        </w:sdtPr>
        <w:sdtContent>
          <w:r w:rsidRPr="009C5276">
            <w:rPr>
              <w:b/>
              <w:i/>
            </w:rPr>
            <w:t>Fouzia Mohamed:</w:t>
          </w:r>
        </w:sdtContent>
      </w:sdt>
      <w:r w:rsidRPr="009C5276">
        <w:t xml:space="preserve"> Yes, it does affect differently. We know women are the most affected. They are with the kids</w:t>
      </w:r>
      <w:r w:rsidR="00265AB2">
        <w:t>—t</w:t>
      </w:r>
      <w:r w:rsidRPr="009C5276">
        <w:t>hey remain with the kids. Even when fathers try to get employment or some kind of resources far away, the mothers remain with the children</w:t>
      </w:r>
      <w:r w:rsidR="00265AB2">
        <w:t xml:space="preserve">. She </w:t>
      </w:r>
      <w:r w:rsidRPr="009C5276">
        <w:t xml:space="preserve">also </w:t>
      </w:r>
      <w:r w:rsidR="00265AB2">
        <w:t xml:space="preserve">tries </w:t>
      </w:r>
      <w:r w:rsidRPr="009C5276">
        <w:t xml:space="preserve">to walk a long distance when the situation becomes dire, so that she and her </w:t>
      </w:r>
      <w:r w:rsidR="00CF3EBF">
        <w:t xml:space="preserve">kids do not just vanish in the </w:t>
      </w:r>
      <w:r w:rsidRPr="009C5276">
        <w:t>place they are. She has to walk longer distances</w:t>
      </w:r>
      <w:r w:rsidR="00DA4389">
        <w:t>,</w:t>
      </w:r>
      <w:r w:rsidRPr="009C5276">
        <w:t xml:space="preserve"> with two, three or four kids by herself</w:t>
      </w:r>
      <w:r w:rsidR="00DA4389">
        <w:t xml:space="preserve">, and a </w:t>
      </w:r>
      <w:r w:rsidRPr="009C5276">
        <w:t xml:space="preserve">security situation </w:t>
      </w:r>
      <w:r w:rsidR="00DA4389">
        <w:t xml:space="preserve">that </w:t>
      </w:r>
      <w:r w:rsidRPr="009C5276">
        <w:t xml:space="preserve">does not support her. </w:t>
      </w:r>
      <w:r w:rsidR="00DA4389">
        <w:t>With all that put together, i</w:t>
      </w:r>
      <w:r w:rsidRPr="009C5276">
        <w:t xml:space="preserve">t is the mothers who take the </w:t>
      </w:r>
      <w:r w:rsidR="00DA4389">
        <w:t>hit</w:t>
      </w:r>
      <w:r w:rsidRPr="009C5276">
        <w:t>. Yes, the fathers are also affected</w:t>
      </w:r>
      <w:r w:rsidR="00DA4389">
        <w:t>,</w:t>
      </w:r>
      <w:r w:rsidRPr="009C5276">
        <w:t xml:space="preserve"> but in most cases, as Asma can also say, it is the </w:t>
      </w:r>
      <w:r w:rsidRPr="009C5276">
        <w:t xml:space="preserve">women who remain with the kids, who take care of them, who walk </w:t>
      </w:r>
      <w:r w:rsidR="00DA4389">
        <w:t xml:space="preserve">a long distance with them, </w:t>
      </w:r>
      <w:r w:rsidRPr="009C5276">
        <w:t>who lose their kids on their laps</w:t>
      </w:r>
      <w:r w:rsidR="00DA4389">
        <w:t xml:space="preserve">, </w:t>
      </w:r>
      <w:r w:rsidRPr="009C5276">
        <w:t xml:space="preserve">and </w:t>
      </w:r>
      <w:r w:rsidR="00DA4389">
        <w:t xml:space="preserve">who </w:t>
      </w:r>
      <w:r w:rsidRPr="009C5276">
        <w:t>are also affected by the malnutrition</w:t>
      </w:r>
      <w:r w:rsidR="00DA4389">
        <w:t xml:space="preserve"> and </w:t>
      </w:r>
      <w:r w:rsidRPr="009C5276">
        <w:t>the drought.</w:t>
      </w:r>
      <w:r w:rsidR="009B2FAE">
        <w:t xml:space="preserve"> </w:t>
      </w:r>
      <w:r w:rsidRPr="009C5276">
        <w:t>Sometimes mothers lose their pride. It affects them badly when they cannot feed their kids</w:t>
      </w:r>
      <w:r w:rsidR="009B2FAE">
        <w:t>. A</w:t>
      </w:r>
      <w:r w:rsidRPr="009C5276" w:rsidR="00950024">
        <w:t xml:space="preserve">s a parent </w:t>
      </w:r>
      <w:r w:rsidRPr="009C5276">
        <w:t>you can feel when you cannot feed your crying baby</w:t>
      </w:r>
      <w:r w:rsidRPr="009C5276" w:rsidR="00950024">
        <w:t>.</w:t>
      </w:r>
      <w:r w:rsidRPr="009C5276">
        <w:t xml:space="preserve"> That also affects them emotionally and mentally.</w:t>
      </w:r>
    </w:p>
    <w:p w:rsidR="00B743F1" w:rsidRPr="009C5276" w:rsidP="00B743F1">
      <w:pPr>
        <w:pStyle w:val="Question"/>
        <w:numPr>
          <w:ilvl w:val="0"/>
          <w:numId w:val="9"/>
        </w:numPr>
      </w:pPr>
      <w:sdt>
        <w:sdtPr>
          <w:alias w:val="Member"/>
          <w:tag w:val="&lt;Member mnisId='4403' dodsId='137565'&gt;"/>
          <w:id w:val="-438219240"/>
          <w:placeholder>
            <w:docPart w:val="AB280DF2C50143C98FC57D756AD39B53"/>
          </w:placeholder>
          <w:richText/>
        </w:sdtPr>
        <w:sdtContent>
          <w:r w:rsidRPr="009C5276">
            <w:rPr>
              <w:b/>
            </w:rPr>
            <w:t>Chris Law:</w:t>
          </w:r>
        </w:sdtContent>
      </w:sdt>
      <w:r w:rsidRPr="009C5276">
        <w:t xml:space="preserve"> Thank you for </w:t>
      </w:r>
      <w:r w:rsidR="00B03C51">
        <w:t xml:space="preserve">your </w:t>
      </w:r>
      <w:r w:rsidRPr="009C5276">
        <w:t>testimon</w:t>
      </w:r>
      <w:r w:rsidR="00B03C51">
        <w:t>y</w:t>
      </w:r>
      <w:r w:rsidRPr="009C5276">
        <w:t xml:space="preserve"> about what it is like</w:t>
      </w:r>
      <w:r w:rsidR="00B03C51">
        <w:t xml:space="preserve"> at </w:t>
      </w:r>
      <w:r w:rsidRPr="009C5276">
        <w:t>local</w:t>
      </w:r>
      <w:r w:rsidR="00B03C51">
        <w:t xml:space="preserve">, </w:t>
      </w:r>
      <w:r w:rsidRPr="009C5276">
        <w:t>family level suffering the grave consequences of malnutrition. I am quite moved by it.</w:t>
      </w:r>
    </w:p>
    <w:p w:rsidR="00B743F1" w:rsidRPr="009C5276" w:rsidP="00B743F1">
      <w:pPr>
        <w:pStyle w:val="QuestionCont"/>
      </w:pPr>
      <w:r w:rsidRPr="009C5276">
        <w:t>Oliver and Fouzia</w:t>
      </w:r>
      <w:r w:rsidR="00B03C51">
        <w:t xml:space="preserve">, </w:t>
      </w:r>
      <w:r w:rsidRPr="009C5276">
        <w:t xml:space="preserve">what are the long-term consequences of malnutrition </w:t>
      </w:r>
      <w:r w:rsidR="00B03C51">
        <w:t xml:space="preserve">for </w:t>
      </w:r>
      <w:r w:rsidRPr="009C5276">
        <w:t xml:space="preserve">a country’s development? Often when pledges are made or there is a call out to the public </w:t>
      </w:r>
      <w:r w:rsidR="00EA4633">
        <w:t xml:space="preserve">for fundraising </w:t>
      </w:r>
      <w:r w:rsidRPr="009C5276">
        <w:t xml:space="preserve">we think, “Okay, </w:t>
      </w:r>
      <w:r w:rsidR="00EA4633">
        <w:t xml:space="preserve">we’ll </w:t>
      </w:r>
      <w:r w:rsidRPr="009C5276">
        <w:t>put the money in</w:t>
      </w:r>
      <w:r w:rsidR="00EA4633">
        <w:t>,</w:t>
      </w:r>
      <w:r w:rsidRPr="009C5276">
        <w:t xml:space="preserve">” </w:t>
      </w:r>
      <w:r w:rsidR="00EA4633">
        <w:t>and t</w:t>
      </w:r>
      <w:r w:rsidRPr="009C5276">
        <w:t xml:space="preserve">hree months later it seems to all be fine. That is a public perception sometimes, but the failure is the long-term consequences in </w:t>
      </w:r>
      <w:r w:rsidR="00EA4633">
        <w:t xml:space="preserve">a </w:t>
      </w:r>
      <w:r w:rsidRPr="009C5276">
        <w:t xml:space="preserve">country with malnutrition. I want to hear a little bit about that. </w:t>
      </w:r>
    </w:p>
    <w:p w:rsidR="00B743F1" w:rsidRPr="009C5276" w:rsidP="00B743F1">
      <w:pPr>
        <w:pStyle w:val="Answer"/>
      </w:pPr>
      <w:sdt>
        <w:sdtPr>
          <w:alias w:val="Witness"/>
          <w:id w:val="-808405679"/>
          <w:placeholder>
            <w:docPart w:val="AB280DF2C50143C98FC57D756AD39B53"/>
          </w:placeholder>
          <w:richText/>
        </w:sdtPr>
        <w:sdtContent>
          <w:r w:rsidRPr="009C5276">
            <w:rPr>
              <w:b/>
              <w:i/>
            </w:rPr>
            <w:t>Oliver Behn:</w:t>
          </w:r>
        </w:sdtContent>
      </w:sdt>
      <w:r w:rsidRPr="009C5276">
        <w:t xml:space="preserve"> At Méd</w:t>
      </w:r>
      <w:r w:rsidRPr="009C5276" w:rsidR="00950024">
        <w:t>e</w:t>
      </w:r>
      <w:r w:rsidRPr="009C5276">
        <w:t xml:space="preserve">cins Sans Frontières our speciality is not the long-term consequences. As a humanitarian organisation, we are very much addressing and working in the acute phase and in acute scenarios. Of course, what we are seeing in places like Somalia or South Sudan or many other places where you have reoccurring crises is </w:t>
      </w:r>
      <w:r w:rsidRPr="009C5276" w:rsidR="00950024">
        <w:t xml:space="preserve">that </w:t>
      </w:r>
      <w:r w:rsidR="00844C82">
        <w:t xml:space="preserve">it takes time </w:t>
      </w:r>
      <w:r w:rsidRPr="009C5276">
        <w:t>for the population to recover. The experience that many people had in Europe</w:t>
      </w:r>
      <w:r w:rsidRPr="009C5276" w:rsidR="00950024">
        <w:t xml:space="preserve"> of</w:t>
      </w:r>
      <w:r w:rsidRPr="009C5276">
        <w:t xml:space="preserve"> how long it takes to recover from </w:t>
      </w:r>
      <w:r w:rsidR="00E0650F">
        <w:t>c</w:t>
      </w:r>
      <w:r w:rsidRPr="009C5276">
        <w:t>ovid as a society I think gives us an idea about the strains that populations elsewhere have. If we use that as a measuring stick, I think it becomes clear how much effort is needed afterwards—as colleagues described earlier—to look at the holistic response.</w:t>
      </w:r>
    </w:p>
    <w:p w:rsidR="00B743F1" w:rsidRPr="009C5276" w:rsidP="00B743F1">
      <w:pPr>
        <w:pStyle w:val="Answer"/>
      </w:pPr>
      <w:r w:rsidRPr="009C5276">
        <w:t>It is the same now with this nutrition crisis. To only look at food aid would not address the crisis. It needs a comprehensive response on food, on health, on nutrition</w:t>
      </w:r>
      <w:r w:rsidRPr="009C5276" w:rsidR="001C758A">
        <w:t xml:space="preserve"> and</w:t>
      </w:r>
      <w:r w:rsidRPr="009C5276">
        <w:t xml:space="preserve"> on water and sanitation to break the cycle, and these investments need to be continued so that it can be built up again.</w:t>
      </w:r>
    </w:p>
    <w:p w:rsidR="00B743F1" w:rsidRPr="009C5276" w:rsidP="00B743F1">
      <w:pPr>
        <w:pStyle w:val="Answer"/>
      </w:pPr>
      <w:r w:rsidRPr="009C5276">
        <w:t xml:space="preserve">When </w:t>
      </w:r>
      <w:r w:rsidR="00EE52D8">
        <w:t xml:space="preserve">Dr Asma and I were </w:t>
      </w:r>
      <w:r w:rsidRPr="009C5276">
        <w:t xml:space="preserve">talking earlier, </w:t>
      </w:r>
      <w:r w:rsidR="00EE52D8">
        <w:t xml:space="preserve">she </w:t>
      </w:r>
      <w:r w:rsidRPr="009C5276">
        <w:t xml:space="preserve">described how the people who are coming to Baidoa have nothing left at home. They have nothing to return to. </w:t>
      </w:r>
      <w:r w:rsidR="00F24F55">
        <w:t>L</w:t>
      </w:r>
      <w:r w:rsidRPr="009C5276">
        <w:t>ong-term investment enabl</w:t>
      </w:r>
      <w:r w:rsidR="00F24F55">
        <w:t>es</w:t>
      </w:r>
      <w:r w:rsidRPr="009C5276">
        <w:t xml:space="preserve"> families and communities to rebuild after such a situation, so sustained funding is extremely important. As I said, that needs to happen in a comprehensive way. That would be my not</w:t>
      </w:r>
      <w:r w:rsidR="00F24F55">
        <w:t>-</w:t>
      </w:r>
      <w:r w:rsidRPr="009C5276">
        <w:t>too</w:t>
      </w:r>
      <w:r w:rsidR="00F24F55">
        <w:t>-</w:t>
      </w:r>
      <w:r w:rsidRPr="009C5276">
        <w:t>educated answer to that</w:t>
      </w:r>
      <w:r w:rsidR="00F24F55">
        <w:t>,</w:t>
      </w:r>
      <w:r w:rsidRPr="009C5276">
        <w:t xml:space="preserve"> because that is not really my specialty.</w:t>
      </w:r>
    </w:p>
    <w:p w:rsidR="00B743F1" w:rsidRPr="009C5276" w:rsidP="00B743F1">
      <w:pPr>
        <w:pStyle w:val="Question"/>
        <w:numPr>
          <w:ilvl w:val="0"/>
          <w:numId w:val="9"/>
        </w:numPr>
      </w:pPr>
      <w:sdt>
        <w:sdtPr>
          <w:alias w:val="Member"/>
          <w:tag w:val="&lt;Member mnisId='4403' dodsId='137565'&gt;"/>
          <w:id w:val="-2013600560"/>
          <w:placeholder>
            <w:docPart w:val="AB280DF2C50143C98FC57D756AD39B53"/>
          </w:placeholder>
          <w:richText/>
        </w:sdtPr>
        <w:sdtContent>
          <w:r w:rsidRPr="009C5276">
            <w:rPr>
              <w:b/>
            </w:rPr>
            <w:t>Chris Law:</w:t>
          </w:r>
        </w:sdtContent>
      </w:sdt>
      <w:r w:rsidRPr="009C5276">
        <w:t xml:space="preserve"> It is appreciated. Fouzia, </w:t>
      </w:r>
      <w:r w:rsidRPr="009C5276" w:rsidR="001C758A">
        <w:t xml:space="preserve">can I </w:t>
      </w:r>
      <w:r w:rsidRPr="009C5276">
        <w:t>come to you to answer the same question</w:t>
      </w:r>
      <w:r w:rsidRPr="009C5276" w:rsidR="001C758A">
        <w:t>?</w:t>
      </w:r>
      <w:r w:rsidRPr="009C5276">
        <w:t xml:space="preserve"> </w:t>
      </w:r>
      <w:r w:rsidRPr="009C5276" w:rsidR="001C758A">
        <w:t>W</w:t>
      </w:r>
      <w:r w:rsidRPr="009C5276">
        <w:t xml:space="preserve">hat are the long-term consequences of malnutrition on a </w:t>
      </w:r>
      <w:r w:rsidRPr="009C5276" w:rsidR="001C758A">
        <w:t xml:space="preserve">country’s </w:t>
      </w:r>
      <w:r w:rsidRPr="009C5276">
        <w:t>development and how would we see them if we were there to see for ourselves?</w:t>
      </w:r>
    </w:p>
    <w:p w:rsidR="00894CDD" w:rsidP="00B743F1">
      <w:pPr>
        <w:pStyle w:val="Answer"/>
      </w:pPr>
      <w:sdt>
        <w:sdtPr>
          <w:alias w:val="Witness"/>
          <w:id w:val="-145823623"/>
          <w:placeholder>
            <w:docPart w:val="AB280DF2C50143C98FC57D756AD39B53"/>
          </w:placeholder>
          <w:richText/>
        </w:sdtPr>
        <w:sdtContent>
          <w:r w:rsidRPr="009C5276" w:rsidR="00B743F1">
            <w:rPr>
              <w:b/>
              <w:i/>
            </w:rPr>
            <w:t>Fouzia Mohamed:</w:t>
          </w:r>
        </w:sdtContent>
      </w:sdt>
      <w:r w:rsidRPr="009C5276" w:rsidR="00B743F1">
        <w:t xml:space="preserve"> What I can say about that is that malnutrition affects the children</w:t>
      </w:r>
      <w:r w:rsidR="0045570C">
        <w:t>, and t</w:t>
      </w:r>
      <w:r w:rsidRPr="009C5276" w:rsidR="00B743F1">
        <w:t>hey are the ones who will grow to youth</w:t>
      </w:r>
      <w:r w:rsidR="0045570C">
        <w:t xml:space="preserve">s and </w:t>
      </w:r>
      <w:r w:rsidRPr="009C5276" w:rsidR="00B743F1">
        <w:t xml:space="preserve">adults. </w:t>
      </w:r>
      <w:r w:rsidR="0045570C">
        <w:t>A</w:t>
      </w:r>
      <w:r w:rsidRPr="009C5276" w:rsidR="00B743F1">
        <w:t xml:space="preserve"> </w:t>
      </w:r>
      <w:r w:rsidR="0045570C">
        <w:t xml:space="preserve">kid who goes </w:t>
      </w:r>
      <w:r w:rsidRPr="009C5276" w:rsidR="00B743F1">
        <w:t>through that</w:t>
      </w:r>
      <w:r w:rsidR="0045570C">
        <w:t xml:space="preserve"> </w:t>
      </w:r>
      <w:r w:rsidRPr="009C5276" w:rsidR="00B743F1">
        <w:t>may not even survive to reach his fifth birthday, but even if he does</w:t>
      </w:r>
      <w:r w:rsidR="0045570C">
        <w:t xml:space="preserve">, </w:t>
      </w:r>
      <w:r w:rsidRPr="009C5276" w:rsidR="00B743F1">
        <w:t xml:space="preserve">with all the </w:t>
      </w:r>
      <w:r w:rsidR="008212BF">
        <w:t xml:space="preserve">impacts it has on a child’s </w:t>
      </w:r>
      <w:r w:rsidRPr="009C5276" w:rsidR="00B743F1">
        <w:t xml:space="preserve">health </w:t>
      </w:r>
      <w:r w:rsidR="008212BF">
        <w:t xml:space="preserve">and development, </w:t>
      </w:r>
      <w:r w:rsidRPr="009C5276" w:rsidR="00B743F1">
        <w:t xml:space="preserve">it will </w:t>
      </w:r>
      <w:r w:rsidR="00EC415B">
        <w:t xml:space="preserve">have a general </w:t>
      </w:r>
      <w:r w:rsidRPr="009C5276" w:rsidR="00B743F1">
        <w:t>contribut</w:t>
      </w:r>
      <w:r w:rsidR="00EC415B">
        <w:t xml:space="preserve">ion: if they have </w:t>
      </w:r>
      <w:r>
        <w:t xml:space="preserve">already </w:t>
      </w:r>
      <w:r w:rsidR="00EC415B">
        <w:t xml:space="preserve">been malnourished and an immediate response has not reached them, </w:t>
      </w:r>
      <w:r w:rsidRPr="009C5276" w:rsidR="00B743F1">
        <w:t xml:space="preserve">they will </w:t>
      </w:r>
      <w:r w:rsidRPr="009C5276" w:rsidR="00B743F1">
        <w:t>not survive the next one</w:t>
      </w:r>
      <w:r w:rsidR="00EC415B">
        <w:t xml:space="preserve">. </w:t>
      </w:r>
      <w:r w:rsidRPr="009C5276" w:rsidR="00B743F1">
        <w:t>By the next one</w:t>
      </w:r>
      <w:r w:rsidR="00EC415B">
        <w:t>,</w:t>
      </w:r>
      <w:r w:rsidRPr="009C5276" w:rsidR="00B743F1">
        <w:t xml:space="preserve"> they </w:t>
      </w:r>
      <w:r w:rsidR="00EC415B">
        <w:t xml:space="preserve">will </w:t>
      </w:r>
      <w:r w:rsidRPr="009C5276" w:rsidR="00B743F1">
        <w:t xml:space="preserve">already </w:t>
      </w:r>
      <w:r w:rsidR="00EC415B">
        <w:t>be malnourished—t</w:t>
      </w:r>
      <w:r w:rsidRPr="009C5276" w:rsidR="00B743F1">
        <w:t xml:space="preserve">hey </w:t>
      </w:r>
      <w:r w:rsidR="00EC415B">
        <w:t xml:space="preserve">will already </w:t>
      </w:r>
      <w:r w:rsidRPr="009C5276" w:rsidR="00B743F1">
        <w:t xml:space="preserve">not </w:t>
      </w:r>
      <w:r w:rsidR="00EC415B">
        <w:t xml:space="preserve">be </w:t>
      </w:r>
      <w:r w:rsidRPr="009C5276" w:rsidR="00B743F1">
        <w:t>growing well</w:t>
      </w:r>
      <w:r w:rsidR="00EC415B">
        <w:t>—</w:t>
      </w:r>
      <w:r w:rsidRPr="009C5276" w:rsidR="00B743F1">
        <w:t xml:space="preserve">so it </w:t>
      </w:r>
      <w:r w:rsidR="00EC415B">
        <w:t xml:space="preserve">may not even </w:t>
      </w:r>
      <w:r w:rsidRPr="009C5276" w:rsidR="00B743F1">
        <w:t xml:space="preserve">be possible to make the next one. </w:t>
      </w:r>
    </w:p>
    <w:p w:rsidR="00B743F1" w:rsidRPr="009C5276" w:rsidP="00B743F1">
      <w:pPr>
        <w:pStyle w:val="Answer"/>
      </w:pPr>
      <w:r w:rsidRPr="009C5276">
        <w:t xml:space="preserve">We have seen that this is not just </w:t>
      </w:r>
      <w:r w:rsidR="00894CDD">
        <w:t xml:space="preserve">a </w:t>
      </w:r>
      <w:r w:rsidRPr="009C5276">
        <w:t>one</w:t>
      </w:r>
      <w:r w:rsidR="00894CDD">
        <w:t>-</w:t>
      </w:r>
      <w:r w:rsidRPr="009C5276">
        <w:t>time</w:t>
      </w:r>
      <w:r w:rsidR="00894CDD">
        <w:t xml:space="preserve"> thing; i</w:t>
      </w:r>
      <w:r w:rsidRPr="009C5276">
        <w:t xml:space="preserve">t is a recurring situation with the climate impact. </w:t>
      </w:r>
      <w:r w:rsidR="000D3792">
        <w:t xml:space="preserve">Let me </w:t>
      </w:r>
      <w:r w:rsidRPr="009C5276">
        <w:t>give you a picture</w:t>
      </w:r>
      <w:r w:rsidR="000D3792">
        <w:t>. A</w:t>
      </w:r>
      <w:r w:rsidRPr="009C5276">
        <w:t xml:space="preserve"> month or so </w:t>
      </w:r>
      <w:r w:rsidR="000D3792">
        <w:t xml:space="preserve">ago </w:t>
      </w:r>
      <w:r w:rsidRPr="009C5276">
        <w:t>the two main rivers of Somalia dried out</w:t>
      </w:r>
      <w:r w:rsidR="005A25E1">
        <w:t>. Y</w:t>
      </w:r>
      <w:r w:rsidRPr="009C5276">
        <w:t xml:space="preserve">ou can imagine </w:t>
      </w:r>
      <w:r w:rsidR="005A25E1">
        <w:t xml:space="preserve">that, </w:t>
      </w:r>
      <w:r w:rsidRPr="009C5276">
        <w:t>not having rain for the rain-fed areas</w:t>
      </w:r>
      <w:r w:rsidR="005A25E1">
        <w:t>, t</w:t>
      </w:r>
      <w:r w:rsidRPr="009C5276">
        <w:t>here was no protection at all</w:t>
      </w:r>
      <w:r w:rsidR="005A25E1">
        <w:t>, and n</w:t>
      </w:r>
      <w:r w:rsidRPr="009C5276">
        <w:t>ow the rivers have dried up</w:t>
      </w:r>
      <w:r w:rsidR="005A25E1">
        <w:t xml:space="preserve"> too</w:t>
      </w:r>
      <w:r w:rsidRPr="009C5276">
        <w:t xml:space="preserve">. Therefore, with all this malnutrition and the health impacts, </w:t>
      </w:r>
      <w:r w:rsidR="00B32091">
        <w:t xml:space="preserve">and with people </w:t>
      </w:r>
      <w:r w:rsidRPr="009C5276">
        <w:t>being uprooted from the communities where they live and call home, any small thing will put them back in an unrecoverable situation.</w:t>
      </w:r>
    </w:p>
    <w:p w:rsidR="00B743F1" w:rsidRPr="009C5276" w:rsidP="00B743F1">
      <w:pPr>
        <w:pStyle w:val="Question"/>
        <w:numPr>
          <w:ilvl w:val="0"/>
          <w:numId w:val="9"/>
        </w:numPr>
      </w:pPr>
      <w:sdt>
        <w:sdtPr>
          <w:alias w:val="Member"/>
          <w:tag w:val="&lt;Member mnisId='4403' dodsId='137565'&gt;"/>
          <w:id w:val="951048776"/>
          <w:placeholder>
            <w:docPart w:val="AB280DF2C50143C98FC57D756AD39B53"/>
          </w:placeholder>
          <w:richText/>
        </w:sdtPr>
        <w:sdtContent>
          <w:r w:rsidRPr="009C5276">
            <w:rPr>
              <w:b/>
            </w:rPr>
            <w:t>Chris Law:</w:t>
          </w:r>
        </w:sdtContent>
      </w:sdt>
      <w:r w:rsidRPr="009C5276">
        <w:t xml:space="preserve"> </w:t>
      </w:r>
      <w:r w:rsidRPr="009C5276" w:rsidR="001C758A">
        <w:t>I have a</w:t>
      </w:r>
      <w:r w:rsidRPr="009C5276">
        <w:t xml:space="preserve"> follow</w:t>
      </w:r>
      <w:r w:rsidRPr="009C5276" w:rsidR="001C758A">
        <w:t>-</w:t>
      </w:r>
      <w:r w:rsidRPr="009C5276">
        <w:t>up question on that</w:t>
      </w:r>
      <w:r w:rsidRPr="009C5276" w:rsidR="001C758A">
        <w:t>.</w:t>
      </w:r>
      <w:r w:rsidRPr="009C5276">
        <w:t xml:space="preserve"> </w:t>
      </w:r>
      <w:r w:rsidRPr="009C5276" w:rsidR="001C758A">
        <w:t>W</w:t>
      </w:r>
      <w:r w:rsidRPr="009C5276">
        <w:t xml:space="preserve">e heard earlier about the severe cuts in the last two years, but Oliver made </w:t>
      </w:r>
      <w:r w:rsidR="007E4569">
        <w:t xml:space="preserve">the </w:t>
      </w:r>
      <w:r w:rsidRPr="009C5276">
        <w:t xml:space="preserve">important point that investment needs to be sustained over time, not just to recover but to help rebuild through </w:t>
      </w:r>
      <w:r w:rsidR="00B97258">
        <w:t xml:space="preserve">the </w:t>
      </w:r>
      <w:r w:rsidRPr="009C5276">
        <w:t>devast</w:t>
      </w:r>
      <w:r w:rsidRPr="009C5276" w:rsidR="001C758A">
        <w:t>at</w:t>
      </w:r>
      <w:r w:rsidRPr="009C5276">
        <w:t>ing loss</w:t>
      </w:r>
      <w:r w:rsidR="00B97258">
        <w:t>es</w:t>
      </w:r>
      <w:r w:rsidRPr="009C5276" w:rsidR="001C758A">
        <w:t>,</w:t>
      </w:r>
      <w:r w:rsidRPr="009C5276">
        <w:t xml:space="preserve"> malnutrition and all the consequences of that.</w:t>
      </w:r>
      <w:r w:rsidRPr="009C5276" w:rsidR="001C758A">
        <w:t xml:space="preserve"> I assume you support that sustained development, but why do you think the UK and other countries have had such savage cuts and turned away at </w:t>
      </w:r>
      <w:r w:rsidR="00B97258">
        <w:t xml:space="preserve">the most critical </w:t>
      </w:r>
      <w:r w:rsidRPr="009C5276" w:rsidR="001C758A">
        <w:t>time for the Horn of Africa? Why do you think they have turned away in the last year or two in the way that they have?</w:t>
      </w:r>
      <w:r w:rsidR="000A7E21">
        <w:t xml:space="preserve"> That is for Fouzia.</w:t>
      </w:r>
    </w:p>
    <w:p w:rsidR="00B743F1" w:rsidRPr="009C5276" w:rsidP="00B743F1">
      <w:pPr>
        <w:pStyle w:val="Remark"/>
      </w:pPr>
      <w:sdt>
        <w:sdtPr>
          <w:alias w:val="Member"/>
          <w:tag w:val="&lt;Member mnisId='4267' dodsId='101347'&gt;"/>
          <w:id w:val="-1751883748"/>
          <w:placeholder>
            <w:docPart w:val="AB280DF2C50143C98FC57D756AD39B53"/>
          </w:placeholder>
          <w:richText/>
        </w:sdtPr>
        <w:sdtContent>
          <w:r w:rsidRPr="009C5276">
            <w:rPr>
              <w:b/>
            </w:rPr>
            <w:t>Chair:</w:t>
          </w:r>
        </w:sdtContent>
      </w:sdt>
      <w:r w:rsidRPr="009C5276">
        <w:t xml:space="preserve"> We have not directed any questions to Mudasser yet.</w:t>
      </w:r>
    </w:p>
    <w:p w:rsidR="00B743F1" w:rsidRPr="009C5276" w:rsidP="00B743F1">
      <w:pPr>
        <w:pStyle w:val="Remark"/>
      </w:pPr>
      <w:sdt>
        <w:sdtPr>
          <w:alias w:val="Member"/>
          <w:tag w:val="&lt;Member mnisId='4403' dodsId='137565'&gt;"/>
          <w:id w:val="-1576206569"/>
          <w:placeholder>
            <w:docPart w:val="AB280DF2C50143C98FC57D756AD39B53"/>
          </w:placeholder>
          <w:richText/>
        </w:sdtPr>
        <w:sdtContent>
          <w:r w:rsidRPr="009C5276">
            <w:rPr>
              <w:b/>
            </w:rPr>
            <w:t>Chris Law:</w:t>
          </w:r>
        </w:sdtContent>
      </w:sdt>
      <w:r w:rsidRPr="009C5276">
        <w:t xml:space="preserve"> Oh, sorry, Mudasser. I had not seen Mudasser on the screen.</w:t>
      </w:r>
    </w:p>
    <w:p w:rsidR="00B743F1" w:rsidRPr="009C5276" w:rsidP="00E06E7C">
      <w:pPr>
        <w:pStyle w:val="Remark"/>
      </w:pPr>
      <w:sdt>
        <w:sdtPr>
          <w:alias w:val="Member"/>
          <w:tag w:val="&lt;Member mnisId='4267' dodsId='101347'&gt;"/>
          <w:id w:val="478038503"/>
          <w:placeholder>
            <w:docPart w:val="AB280DF2C50143C98FC57D756AD39B53"/>
          </w:placeholder>
          <w:richText/>
        </w:sdtPr>
        <w:sdtContent>
          <w:r w:rsidRPr="009C5276">
            <w:rPr>
              <w:b/>
            </w:rPr>
            <w:t>Chair:</w:t>
          </w:r>
        </w:sdtContent>
      </w:sdt>
      <w:r w:rsidRPr="009C5276">
        <w:t xml:space="preserve"> Mudasser, is that something you would be able to respond to? </w:t>
      </w:r>
    </w:p>
    <w:p w:rsidR="00B743F1" w:rsidRPr="009C5276" w:rsidP="00B743F1">
      <w:pPr>
        <w:pStyle w:val="Answer"/>
      </w:pPr>
      <w:sdt>
        <w:sdtPr>
          <w:alias w:val="Witness"/>
          <w:id w:val="258494044"/>
          <w:placeholder>
            <w:docPart w:val="AB280DF2C50143C98FC57D756AD39B53"/>
          </w:placeholder>
          <w:richText/>
        </w:sdtPr>
        <w:sdtContent>
          <w:r w:rsidRPr="009C5276">
            <w:rPr>
              <w:b/>
              <w:i/>
            </w:rPr>
            <w:t>Mudasser Siddiqui:</w:t>
          </w:r>
        </w:sdtContent>
      </w:sdt>
      <w:r w:rsidRPr="009C5276">
        <w:t xml:space="preserve"> </w:t>
      </w:r>
      <w:r w:rsidR="000A7E21">
        <w:t>I</w:t>
      </w:r>
      <w:r w:rsidRPr="009C5276">
        <w:t xml:space="preserve">n terms of the Horn of Africa, I would say that there are a few reasons behind </w:t>
      </w:r>
      <w:r w:rsidR="000A7E21">
        <w:t xml:space="preserve">the cuts, </w:t>
      </w:r>
      <w:r w:rsidRPr="009C5276">
        <w:t>and the impact is visible here. We are coming out of the pandemic</w:t>
      </w:r>
      <w:r w:rsidR="000A7E21">
        <w:t>, w</w:t>
      </w:r>
      <w:r w:rsidRPr="009C5276">
        <w:t>e have a cost of living crisis in Europe</w:t>
      </w:r>
      <w:r w:rsidR="000A7E21">
        <w:t xml:space="preserve">, </w:t>
      </w:r>
      <w:r w:rsidRPr="009C5276">
        <w:t xml:space="preserve">and </w:t>
      </w:r>
      <w:r w:rsidR="000A7E21">
        <w:t xml:space="preserve">there is </w:t>
      </w:r>
      <w:r w:rsidRPr="009C5276">
        <w:t>the ongoing conflict in Ukraine and Russia, which is having an impact on the traditional donor countries.</w:t>
      </w:r>
    </w:p>
    <w:p w:rsidR="00D02476" w:rsidP="00D02476">
      <w:pPr>
        <w:pStyle w:val="Answer"/>
      </w:pPr>
      <w:r w:rsidRPr="009C5276">
        <w:t xml:space="preserve">Having said that, I think </w:t>
      </w:r>
      <w:r w:rsidRPr="009C5276" w:rsidR="001C758A">
        <w:t xml:space="preserve">that </w:t>
      </w:r>
      <w:r w:rsidRPr="009C5276">
        <w:t xml:space="preserve">there is also a bit of </w:t>
      </w:r>
      <w:r w:rsidRPr="009C5276" w:rsidR="001C758A">
        <w:t xml:space="preserve">donor fatigue </w:t>
      </w:r>
      <w:r w:rsidRPr="009C5276">
        <w:t xml:space="preserve">creeping in. If you look at the drought situation in the Horn of Africa, </w:t>
      </w:r>
      <w:r w:rsidR="003F1B75">
        <w:t xml:space="preserve">its </w:t>
      </w:r>
      <w:r w:rsidRPr="009C5276">
        <w:t>severity and frequency is increasing. We had a big one in 2011. The international community mobilised itself. Then in 2017 the UK took the leadership</w:t>
      </w:r>
      <w:r>
        <w:t xml:space="preserve">, </w:t>
      </w:r>
      <w:r w:rsidRPr="009C5276">
        <w:t xml:space="preserve">£700 million was committed for Somalia, </w:t>
      </w:r>
      <w:r>
        <w:t xml:space="preserve">and </w:t>
      </w:r>
      <w:r w:rsidRPr="009C5276">
        <w:t>a global humanitarian conference was organised. A famine was prevented.</w:t>
      </w:r>
      <w:r>
        <w:t xml:space="preserve"> </w:t>
      </w:r>
      <w:r w:rsidRPr="009C5276">
        <w:t xml:space="preserve">Here we are again in 2022 discussing </w:t>
      </w:r>
      <w:r w:rsidRPr="009C5276" w:rsidR="00A712FB">
        <w:t xml:space="preserve">it, but </w:t>
      </w:r>
      <w:r w:rsidRPr="009C5276">
        <w:t xml:space="preserve">the effects started in 2021. </w:t>
      </w:r>
    </w:p>
    <w:p w:rsidR="00B743F1" w:rsidRPr="009C5276" w:rsidP="00B743F1">
      <w:pPr>
        <w:pStyle w:val="Answer"/>
      </w:pPr>
      <w:r w:rsidRPr="009C5276">
        <w:t>We are seeing the cycle becom</w:t>
      </w:r>
      <w:r w:rsidR="004879B5">
        <w:t>e</w:t>
      </w:r>
      <w:r w:rsidRPr="009C5276">
        <w:t xml:space="preserve"> more frequent</w:t>
      </w:r>
      <w:r w:rsidR="00BE100E">
        <w:t>, t</w:t>
      </w:r>
      <w:r w:rsidRPr="009C5276">
        <w:t>he intensity is increasing</w:t>
      </w:r>
      <w:r w:rsidR="00BE100E">
        <w:t xml:space="preserve">, </w:t>
      </w:r>
      <w:r w:rsidRPr="009C5276">
        <w:t>and geopolitic</w:t>
      </w:r>
      <w:r w:rsidR="004879B5">
        <w:t>s</w:t>
      </w:r>
      <w:r w:rsidR="00BE100E">
        <w:t>,</w:t>
      </w:r>
      <w:r w:rsidR="004879B5">
        <w:t xml:space="preserve"> </w:t>
      </w:r>
      <w:r w:rsidRPr="009C5276">
        <w:t>global economic</w:t>
      </w:r>
      <w:r w:rsidRPr="009C5276" w:rsidR="00A712FB">
        <w:t>s</w:t>
      </w:r>
      <w:r w:rsidRPr="009C5276">
        <w:t xml:space="preserve"> and </w:t>
      </w:r>
      <w:r w:rsidR="004879B5">
        <w:t xml:space="preserve">the </w:t>
      </w:r>
      <w:r w:rsidRPr="009C5276">
        <w:t xml:space="preserve">pandemic </w:t>
      </w:r>
      <w:r w:rsidR="004879B5">
        <w:t xml:space="preserve">are </w:t>
      </w:r>
      <w:r w:rsidRPr="009C5276">
        <w:t xml:space="preserve">resulting in </w:t>
      </w:r>
      <w:r w:rsidRPr="009C5276" w:rsidR="00A712FB">
        <w:t xml:space="preserve">aid </w:t>
      </w:r>
      <w:r w:rsidRPr="009C5276">
        <w:t>cuts. The UK is an example</w:t>
      </w:r>
      <w:r w:rsidR="004879B5">
        <w:t xml:space="preserve">, with </w:t>
      </w:r>
      <w:r w:rsidRPr="009C5276">
        <w:t xml:space="preserve">aid reduced to 0.5% of GNI, which is significant when it comes to the Horn of Africa. Also, because of the colonial background and the association between the UK and some countries in </w:t>
      </w:r>
      <w:r w:rsidRPr="009C5276" w:rsidR="00A712FB">
        <w:t xml:space="preserve">the Horn of </w:t>
      </w:r>
      <w:r w:rsidRPr="009C5276">
        <w:t>Africa, the UK was traditionally one of the key actors on the ground</w:t>
      </w:r>
      <w:r w:rsidR="006610F2">
        <w:t>. A</w:t>
      </w:r>
      <w:r w:rsidRPr="009C5276">
        <w:t>t this stage it is not</w:t>
      </w:r>
      <w:r w:rsidR="006610F2">
        <w:t>, in aid terms</w:t>
      </w:r>
      <w:r w:rsidRPr="009C5276">
        <w:t>.</w:t>
      </w:r>
    </w:p>
    <w:p w:rsidR="00B743F1" w:rsidRPr="009C5276" w:rsidP="00B743F1">
      <w:pPr>
        <w:pStyle w:val="Question"/>
        <w:numPr>
          <w:ilvl w:val="0"/>
          <w:numId w:val="9"/>
        </w:numPr>
      </w:pPr>
      <w:sdt>
        <w:sdtPr>
          <w:alias w:val="Member"/>
          <w:tag w:val="&lt;Member mnisId='4267' dodsId='101347'&gt;"/>
          <w:id w:val="284157636"/>
          <w:placeholder>
            <w:docPart w:val="AB280DF2C50143C98FC57D756AD39B53"/>
          </w:placeholder>
          <w:richText/>
        </w:sdtPr>
        <w:sdtContent>
          <w:r w:rsidRPr="009C5276">
            <w:rPr>
              <w:b/>
            </w:rPr>
            <w:t>Chair:</w:t>
          </w:r>
        </w:sdtContent>
      </w:sdt>
      <w:r w:rsidRPr="009C5276">
        <w:t xml:space="preserve"> Mudasser, you work with Plan International and you have worked with ActionAid, two organisations that focus on women and girls. Would </w:t>
      </w:r>
      <w:r w:rsidRPr="009C5276">
        <w:t>you agree with the comments that you have heard so far, that it tend</w:t>
      </w:r>
      <w:r w:rsidR="0013725E">
        <w:t>s</w:t>
      </w:r>
      <w:r w:rsidRPr="009C5276">
        <w:t xml:space="preserve"> to be women and girls </w:t>
      </w:r>
      <w:r w:rsidR="0013725E">
        <w:t xml:space="preserve">who </w:t>
      </w:r>
      <w:r w:rsidRPr="009C5276">
        <w:t>are facing the brunt of these challenges?</w:t>
      </w:r>
    </w:p>
    <w:p w:rsidR="00B743F1" w:rsidRPr="009C5276" w:rsidP="00B743F1">
      <w:pPr>
        <w:pStyle w:val="Answer"/>
      </w:pPr>
      <w:sdt>
        <w:sdtPr>
          <w:alias w:val="Witness"/>
          <w:id w:val="-169421481"/>
          <w:placeholder>
            <w:docPart w:val="AB280DF2C50143C98FC57D756AD39B53"/>
          </w:placeholder>
          <w:richText/>
        </w:sdtPr>
        <w:sdtContent>
          <w:r w:rsidRPr="009C5276">
            <w:rPr>
              <w:b/>
              <w:i/>
            </w:rPr>
            <w:t>Mudasser Siddiqui:</w:t>
          </w:r>
        </w:sdtContent>
      </w:sdt>
      <w:r w:rsidRPr="009C5276">
        <w:t xml:space="preserve"> Absolutely. </w:t>
      </w:r>
      <w:r w:rsidR="000452EE">
        <w:t>T</w:t>
      </w:r>
      <w:r w:rsidRPr="009C5276">
        <w:t xml:space="preserve">he </w:t>
      </w:r>
      <w:r w:rsidR="000B68CE">
        <w:t xml:space="preserve">entrenched </w:t>
      </w:r>
      <w:r w:rsidRPr="009C5276">
        <w:t>gender inequalities that are prevalent in society</w:t>
      </w:r>
      <w:r w:rsidR="000452EE">
        <w:t xml:space="preserve"> are resulting </w:t>
      </w:r>
      <w:r w:rsidRPr="009C5276">
        <w:t>in a situation where girls are eating less and girls are eating last. When we did a survey in Somaliland, about one</w:t>
      </w:r>
      <w:r w:rsidRPr="009C5276" w:rsidR="00417345">
        <w:t xml:space="preserve"> </w:t>
      </w:r>
      <w:r w:rsidRPr="009C5276">
        <w:t xml:space="preserve">third of girls in certain parts of Somaliland highlighted that, because of this hunger and drought, they are now at increased risk of gender-based violence. We are talking about violence in terms of sexual harassment, domestic violence, </w:t>
      </w:r>
      <w:r w:rsidRPr="009C5276" w:rsidR="00A712FB">
        <w:t xml:space="preserve">and </w:t>
      </w:r>
      <w:r w:rsidRPr="009C5276">
        <w:t>child</w:t>
      </w:r>
      <w:r w:rsidR="00241309">
        <w:t>,</w:t>
      </w:r>
      <w:r w:rsidRPr="009C5276">
        <w:t xml:space="preserve"> early </w:t>
      </w:r>
      <w:r w:rsidR="00A55BB5">
        <w:t xml:space="preserve">and </w:t>
      </w:r>
      <w:r w:rsidRPr="009C5276">
        <w:t>forced marriages.</w:t>
      </w:r>
    </w:p>
    <w:p w:rsidR="00B743F1" w:rsidRPr="009C5276" w:rsidP="00B743F1">
      <w:pPr>
        <w:pStyle w:val="Answer"/>
      </w:pPr>
      <w:r>
        <w:t xml:space="preserve">A few weeks ago, </w:t>
      </w:r>
      <w:r w:rsidRPr="009C5276">
        <w:t>I was in Bor</w:t>
      </w:r>
      <w:r>
        <w:t>e</w:t>
      </w:r>
      <w:r w:rsidRPr="009C5276">
        <w:t xml:space="preserve">na in </w:t>
      </w:r>
      <w:r>
        <w:t xml:space="preserve">southern </w:t>
      </w:r>
      <w:r w:rsidRPr="009C5276">
        <w:t>Ethiopia, which is one of the epicentres for drought in Ethiopia</w:t>
      </w:r>
      <w:r>
        <w:t>.</w:t>
      </w:r>
      <w:r w:rsidRPr="009C5276">
        <w:t xml:space="preserve"> </w:t>
      </w:r>
      <w:r w:rsidRPr="009C5276">
        <w:t xml:space="preserve">I spoke to one of the girls </w:t>
      </w:r>
      <w:r>
        <w:t xml:space="preserve">there, who </w:t>
      </w:r>
      <w:r w:rsidRPr="009C5276">
        <w:t xml:space="preserve">highlighted that </w:t>
      </w:r>
      <w:r>
        <w:t xml:space="preserve">homeless </w:t>
      </w:r>
      <w:r w:rsidRPr="009C5276">
        <w:t>adolescent girls</w:t>
      </w:r>
      <w:r w:rsidR="00647C52">
        <w:t xml:space="preserve"> </w:t>
      </w:r>
      <w:r w:rsidR="007F685F">
        <w:t xml:space="preserve">who are living on the street—those </w:t>
      </w:r>
      <w:r w:rsidR="00647C52">
        <w:t xml:space="preserve">aged </w:t>
      </w:r>
      <w:r w:rsidRPr="009C5276">
        <w:t>14 to 17, a really critical age group</w:t>
      </w:r>
      <w:r w:rsidR="007F685F">
        <w:t>—</w:t>
      </w:r>
      <w:r w:rsidR="00C56900">
        <w:t xml:space="preserve">are particularly </w:t>
      </w:r>
      <w:r>
        <w:t xml:space="preserve">vulnerable to sexual and </w:t>
      </w:r>
      <w:r w:rsidRPr="009C5276">
        <w:t xml:space="preserve">gender-based violence. </w:t>
      </w:r>
      <w:r w:rsidR="0025542A">
        <w:t xml:space="preserve">UN OCHA estimates that 2,000 schools </w:t>
      </w:r>
      <w:r w:rsidRPr="009C5276">
        <w:t>are closed across the country. That means that girls and children who would be in school receiving education and protection are not receiving it any</w:t>
      </w:r>
      <w:r w:rsidR="0025542A">
        <w:t xml:space="preserve"> </w:t>
      </w:r>
      <w:r w:rsidRPr="009C5276">
        <w:t xml:space="preserve">more. </w:t>
      </w:r>
      <w:r w:rsidRPr="009C5276" w:rsidR="00A712FB">
        <w:t>D</w:t>
      </w:r>
      <w:r w:rsidRPr="009C5276">
        <w:t>efinitely, the gender aspects are very much at play over here</w:t>
      </w:r>
      <w:r w:rsidR="0025542A">
        <w:t xml:space="preserve">, </w:t>
      </w:r>
      <w:r w:rsidRPr="009C5276">
        <w:t>and I would agree with the other panellists.</w:t>
      </w:r>
    </w:p>
    <w:p w:rsidR="00B743F1" w:rsidRPr="009C5276" w:rsidP="00B743F1">
      <w:pPr>
        <w:pStyle w:val="Question"/>
        <w:numPr>
          <w:ilvl w:val="0"/>
          <w:numId w:val="9"/>
        </w:numPr>
      </w:pPr>
      <w:sdt>
        <w:sdtPr>
          <w:alias w:val="Member"/>
          <w:tag w:val="&lt;Member mnisId='4267' dodsId='101347'&gt;"/>
          <w:id w:val="904955015"/>
          <w:placeholder>
            <w:docPart w:val="AB280DF2C50143C98FC57D756AD39B53"/>
          </w:placeholder>
          <w:richText/>
        </w:sdtPr>
        <w:sdtContent>
          <w:r w:rsidRPr="009C5276">
            <w:rPr>
              <w:b/>
            </w:rPr>
            <w:t>Chair:</w:t>
          </w:r>
        </w:sdtContent>
      </w:sdt>
      <w:r w:rsidRPr="009C5276">
        <w:t xml:space="preserve"> You singled out 14 to 17</w:t>
      </w:r>
      <w:r w:rsidRPr="009C5276" w:rsidR="00A712FB">
        <w:t>-</w:t>
      </w:r>
      <w:r w:rsidRPr="009C5276">
        <w:t>year-olds as being particularly vulnerable. My Committee colleague Pauline Latham has changed the law here in the UK to prevent child marriage. Is that what you were referring to? Is that one of the risks that these girls face?</w:t>
      </w:r>
    </w:p>
    <w:p w:rsidR="00B743F1" w:rsidRPr="009C5276" w:rsidP="00B743F1">
      <w:pPr>
        <w:pStyle w:val="Answer"/>
      </w:pPr>
      <w:sdt>
        <w:sdtPr>
          <w:alias w:val="Witness"/>
          <w:id w:val="-1260057848"/>
          <w:placeholder>
            <w:docPart w:val="AB280DF2C50143C98FC57D756AD39B53"/>
          </w:placeholder>
          <w:richText/>
        </w:sdtPr>
        <w:sdtContent>
          <w:r w:rsidRPr="009C5276">
            <w:rPr>
              <w:b/>
              <w:i/>
            </w:rPr>
            <w:t>Mudasser Siddiqui:</w:t>
          </w:r>
        </w:sdtContent>
      </w:sdt>
      <w:r w:rsidRPr="009C5276">
        <w:t xml:space="preserve"> Absolutely. They face the risk of early forced marriage. They face the risk of female genital mutilation</w:t>
      </w:r>
      <w:r w:rsidR="000E1879">
        <w:t xml:space="preserve"> because of that</w:t>
      </w:r>
      <w:r w:rsidRPr="009C5276">
        <w:t xml:space="preserve">. They also face </w:t>
      </w:r>
      <w:r w:rsidR="000E1879">
        <w:t xml:space="preserve">a </w:t>
      </w:r>
      <w:r w:rsidRPr="009C5276">
        <w:t>risk related to trafficking.</w:t>
      </w:r>
    </w:p>
    <w:p w:rsidR="00B743F1" w:rsidRPr="009C5276" w:rsidP="00B743F1">
      <w:pPr>
        <w:pStyle w:val="Question"/>
        <w:numPr>
          <w:ilvl w:val="0"/>
          <w:numId w:val="9"/>
        </w:numPr>
      </w:pPr>
      <w:sdt>
        <w:sdtPr>
          <w:alias w:val="Member"/>
          <w:tag w:val="&lt;Member mnisId='1604' dodsId='61606'&gt;"/>
          <w:id w:val="573324802"/>
          <w:placeholder>
            <w:docPart w:val="AB280DF2C50143C98FC57D756AD39B53"/>
          </w:placeholder>
          <w:richText/>
        </w:sdtPr>
        <w:sdtContent>
          <w:r w:rsidRPr="009C5276">
            <w:rPr>
              <w:b/>
            </w:rPr>
            <w:t>Mr Sharma:</w:t>
          </w:r>
        </w:sdtContent>
      </w:sdt>
      <w:r w:rsidRPr="009C5276">
        <w:t xml:space="preserve"> My question is to all the panellists</w:t>
      </w:r>
      <w:r w:rsidRPr="009C5276" w:rsidR="00A712FB">
        <w:t>.</w:t>
      </w:r>
      <w:r w:rsidRPr="009C5276">
        <w:t xml:space="preserve"> How would you describe the </w:t>
      </w:r>
      <w:r w:rsidR="00F74799">
        <w:t xml:space="preserve">response of the </w:t>
      </w:r>
      <w:r w:rsidRPr="009C5276">
        <w:t xml:space="preserve">UK and </w:t>
      </w:r>
      <w:r w:rsidR="00F74799">
        <w:t xml:space="preserve">the </w:t>
      </w:r>
      <w:r w:rsidRPr="009C5276">
        <w:t>international communit</w:t>
      </w:r>
      <w:r w:rsidR="00F74799">
        <w:t>y</w:t>
      </w:r>
      <w:r w:rsidRPr="009C5276">
        <w:t xml:space="preserve"> in the last year to the current hunger crisis in the Horn of Africa? Has that response been adequate?</w:t>
      </w:r>
    </w:p>
    <w:p w:rsidR="00B743F1" w:rsidRPr="009C5276" w:rsidP="00B743F1">
      <w:pPr>
        <w:pStyle w:val="Answer"/>
      </w:pPr>
      <w:sdt>
        <w:sdtPr>
          <w:alias w:val="Witness"/>
          <w:id w:val="1003782278"/>
          <w:placeholder>
            <w:docPart w:val="AB280DF2C50143C98FC57D756AD39B53"/>
          </w:placeholder>
          <w:richText/>
        </w:sdtPr>
        <w:sdtContent>
          <w:r w:rsidRPr="009C5276">
            <w:rPr>
              <w:b/>
              <w:i/>
            </w:rPr>
            <w:t>Mudasser Siddiqui:</w:t>
          </w:r>
        </w:sdtContent>
      </w:sdt>
      <w:r w:rsidRPr="009C5276">
        <w:t xml:space="preserve"> I can start with regard to Ethiopia. If you look at the drought response plan for Ethiopia, the humanitarian actors on the ground estimated that we need $1.5 billion to respond to this crisis. As we speak, we have about $875 million. There has been a lot of generosity from the donor international community but it is not enough. We are talking about almost 20 million people, as </w:t>
      </w:r>
      <w:r w:rsidR="004941A0">
        <w:t xml:space="preserve">Mamadou </w:t>
      </w:r>
      <w:r w:rsidRPr="009C5276">
        <w:t>mentioned earlier, in need of humanitarian assistance.</w:t>
      </w:r>
    </w:p>
    <w:p w:rsidR="00B743F1" w:rsidRPr="009C5276" w:rsidP="00B743F1">
      <w:pPr>
        <w:pStyle w:val="Answer"/>
      </w:pPr>
      <w:r w:rsidRPr="009C5276">
        <w:t>Particularly on the UK’s engagement, the UK-based civil society organisations have been urging that FCDO and the UK Government should bring their contributions to about £750 million in the current financial year for the entire Horn of Africa. As we speak, they have only been able to provide £97 million. This is the data from the UN financial tracking system as of 3 November. Pledges were made of only £156 million and only £97 million has been disbursed. Clearly, there is a mismatch in what is expected, what is needed, what has been committed and then what has actually been eventually delivered on the ground.</w:t>
      </w:r>
    </w:p>
    <w:p w:rsidR="00B743F1" w:rsidRPr="009C5276" w:rsidP="00B743F1">
      <w:pPr>
        <w:pStyle w:val="Answer"/>
      </w:pPr>
      <w:r w:rsidRPr="009C5276">
        <w:t xml:space="preserve">The previous panel spoke about the contribution of the US. </w:t>
      </w:r>
      <w:r w:rsidRPr="009C5276" w:rsidR="000F38D2">
        <w:t>I</w:t>
      </w:r>
      <w:r w:rsidRPr="009C5276">
        <w:t xml:space="preserve">n the case of Ethiopia, the US has been </w:t>
      </w:r>
      <w:r w:rsidRPr="009C5276" w:rsidR="00773DD4">
        <w:t xml:space="preserve">by far </w:t>
      </w:r>
      <w:r w:rsidRPr="009C5276">
        <w:t>the biggest donor. The aid budget from its side has been about 70% of the entire response funds that have been mobilised here in this country. On the other hand, the UK’s contribution is about 1.5%. Considering that, as I mentioned earlier, the UK was at the forefront of preventing famine in 2017, clearly there is a lot of room to cover over here.</w:t>
      </w:r>
    </w:p>
    <w:p w:rsidR="00B743F1" w:rsidRPr="009C5276" w:rsidP="00B743F1">
      <w:pPr>
        <w:pStyle w:val="Answer"/>
      </w:pPr>
      <w:sdt>
        <w:sdtPr>
          <w:alias w:val="Witness"/>
          <w:id w:val="1528751483"/>
          <w:placeholder>
            <w:docPart w:val="AB280DF2C50143C98FC57D756AD39B53"/>
          </w:placeholder>
          <w:richText/>
        </w:sdtPr>
        <w:sdtContent>
          <w:r w:rsidRPr="009C5276">
            <w:rPr>
              <w:b/>
              <w:i/>
            </w:rPr>
            <w:t>Fouzia Mohamed:</w:t>
          </w:r>
        </w:sdtContent>
      </w:sdt>
      <w:r w:rsidRPr="009C5276">
        <w:t xml:space="preserve"> </w:t>
      </w:r>
      <w:r w:rsidRPr="009C5276" w:rsidR="000F38D2">
        <w:t xml:space="preserve">We </w:t>
      </w:r>
      <w:r w:rsidRPr="009C5276">
        <w:t xml:space="preserve">are very thankful </w:t>
      </w:r>
      <w:r w:rsidR="008143C9">
        <w:t>to</w:t>
      </w:r>
      <w:r w:rsidRPr="009C5276">
        <w:t xml:space="preserve"> the UK Government, the British people and UK organisations for tremendously supporting Somalia on the prevention of famine. However, the UK’s support has decreased from 2018</w:t>
      </w:r>
      <w:r w:rsidR="00BC5016">
        <w:t xml:space="preserve"> or 20</w:t>
      </w:r>
      <w:r w:rsidRPr="009C5276">
        <w:t>19</w:t>
      </w:r>
      <w:r w:rsidR="0036679D">
        <w:t>. W</w:t>
      </w:r>
      <w:r w:rsidRPr="009C5276">
        <w:t xml:space="preserve">hen </w:t>
      </w:r>
      <w:r w:rsidR="00BC5016">
        <w:t>c</w:t>
      </w:r>
      <w:r w:rsidRPr="009C5276">
        <w:t>ovid-19 came it decreased more</w:t>
      </w:r>
      <w:r w:rsidR="0036679D">
        <w:t>—t</w:t>
      </w:r>
      <w:r w:rsidRPr="009C5276">
        <w:t xml:space="preserve">hat is understandable: the UK Government have also to address local need, </w:t>
      </w:r>
      <w:r w:rsidR="0036679D">
        <w:t xml:space="preserve">with </w:t>
      </w:r>
      <w:r w:rsidRPr="009C5276">
        <w:t>people not able to work</w:t>
      </w:r>
      <w:r w:rsidR="0036679D">
        <w:t>—and t</w:t>
      </w:r>
      <w:r w:rsidRPr="009C5276">
        <w:t>hen came the Ukraine war, which has also taken the attention of the UK Government.</w:t>
      </w:r>
    </w:p>
    <w:p w:rsidR="00B743F1" w:rsidRPr="009C5276" w:rsidP="00B743F1">
      <w:pPr>
        <w:pStyle w:val="Answer"/>
      </w:pPr>
      <w:r>
        <w:t>W</w:t>
      </w:r>
      <w:r w:rsidRPr="009C5276">
        <w:t>e knew that the UK was at the forefront</w:t>
      </w:r>
      <w:r w:rsidR="004E2110">
        <w:t xml:space="preserve">, </w:t>
      </w:r>
      <w:r w:rsidRPr="009C5276">
        <w:t>but for those years</w:t>
      </w:r>
      <w:r w:rsidR="004E2110">
        <w:t xml:space="preserve">, </w:t>
      </w:r>
      <w:r w:rsidRPr="009C5276">
        <w:t>for many different reasons</w:t>
      </w:r>
      <w:r w:rsidR="004E2110">
        <w:t>—</w:t>
      </w:r>
      <w:r w:rsidRPr="009C5276">
        <w:t>and maybe</w:t>
      </w:r>
      <w:r w:rsidR="004E2110">
        <w:t xml:space="preserve">, since </w:t>
      </w:r>
      <w:r w:rsidRPr="009C5276">
        <w:t xml:space="preserve">we are </w:t>
      </w:r>
      <w:r w:rsidR="004E2110">
        <w:t xml:space="preserve">very </w:t>
      </w:r>
      <w:r w:rsidRPr="009C5276">
        <w:t xml:space="preserve">far away from where you can </w:t>
      </w:r>
      <w:r w:rsidR="004E2110">
        <w:t xml:space="preserve">feel </w:t>
      </w:r>
      <w:r w:rsidRPr="009C5276">
        <w:t>what we are going through</w:t>
      </w:r>
      <w:r w:rsidRPr="009C5276" w:rsidR="000F38D2">
        <w:t>,</w:t>
      </w:r>
      <w:r w:rsidRPr="009C5276">
        <w:t xml:space="preserve"> </w:t>
      </w:r>
      <w:r w:rsidRPr="009C5276" w:rsidR="000F38D2">
        <w:t>t</w:t>
      </w:r>
      <w:r w:rsidRPr="009C5276">
        <w:t xml:space="preserve">hat could </w:t>
      </w:r>
      <w:r w:rsidR="00812076">
        <w:t xml:space="preserve">also </w:t>
      </w:r>
      <w:r w:rsidRPr="009C5276">
        <w:t xml:space="preserve">have reduced attention. </w:t>
      </w:r>
      <w:r w:rsidR="00812076">
        <w:t>In g</w:t>
      </w:r>
      <w:r w:rsidRPr="009C5276">
        <w:t>enerally, yes, the UK supports</w:t>
      </w:r>
      <w:r w:rsidR="00812076">
        <w:t xml:space="preserve">, </w:t>
      </w:r>
      <w:r w:rsidRPr="009C5276">
        <w:t>but during all these years it was always decreasing</w:t>
      </w:r>
      <w:r w:rsidR="00812076">
        <w:t xml:space="preserve">, </w:t>
      </w:r>
      <w:r w:rsidRPr="009C5276">
        <w:t xml:space="preserve">for all the reasons that I have mentioned. </w:t>
      </w:r>
      <w:r w:rsidR="00812076">
        <w:t>But e</w:t>
      </w:r>
      <w:r w:rsidRPr="009C5276">
        <w:t>ven though we are far away, we have that connection</w:t>
      </w:r>
      <w:r w:rsidR="00812076">
        <w:t>—</w:t>
      </w:r>
      <w:r w:rsidRPr="009C5276">
        <w:t>that long relationship</w:t>
      </w:r>
      <w:r w:rsidR="00812076">
        <w:t>—</w:t>
      </w:r>
      <w:r w:rsidRPr="009C5276">
        <w:t xml:space="preserve">and </w:t>
      </w:r>
      <w:r w:rsidR="00812076">
        <w:t xml:space="preserve">the UK </w:t>
      </w:r>
      <w:r w:rsidRPr="009C5276">
        <w:t xml:space="preserve">is one of those countries that we look to when we need support. You are always </w:t>
      </w:r>
      <w:r w:rsidR="001D7F89">
        <w:t xml:space="preserve">at the back </w:t>
      </w:r>
      <w:r w:rsidRPr="009C5276">
        <w:t>of our head for where to look for support.</w:t>
      </w:r>
    </w:p>
    <w:p w:rsidR="00B743F1" w:rsidRPr="009C5276" w:rsidP="00B743F1">
      <w:pPr>
        <w:pStyle w:val="Answer"/>
      </w:pPr>
      <w:r w:rsidRPr="009C5276">
        <w:t xml:space="preserve">Nowadays, the US Government </w:t>
      </w:r>
      <w:r w:rsidRPr="009C5276" w:rsidR="000F38D2">
        <w:t>are</w:t>
      </w:r>
      <w:r w:rsidRPr="009C5276">
        <w:t xml:space="preserve"> picking up where the FCDO cannot do it</w:t>
      </w:r>
      <w:r w:rsidRPr="009C5276" w:rsidR="000F38D2">
        <w:t>,</w:t>
      </w:r>
      <w:r w:rsidRPr="009C5276">
        <w:t xml:space="preserve"> but the need is bigger than what one country can cover. We are probably—</w:t>
      </w:r>
    </w:p>
    <w:p w:rsidR="00B743F1" w:rsidRPr="009C5276" w:rsidP="000F38D2">
      <w:pPr>
        <w:pStyle w:val="Remark"/>
      </w:pPr>
      <w:sdt>
        <w:sdtPr>
          <w:alias w:val="Member"/>
          <w:tag w:val="&lt;Member mnisId='4267' dodsId='101347'&gt;"/>
          <w:id w:val="-1520998820"/>
          <w:placeholder>
            <w:docPart w:val="AB280DF2C50143C98FC57D756AD39B53"/>
          </w:placeholder>
          <w:richText/>
        </w:sdtPr>
        <w:sdtContent>
          <w:r w:rsidRPr="009C5276">
            <w:rPr>
              <w:b/>
            </w:rPr>
            <w:t>Chair:</w:t>
          </w:r>
        </w:sdtContent>
      </w:sdt>
      <w:r w:rsidRPr="009C5276">
        <w:t xml:space="preserve"> I am going to pause you there because of time. Do the other two panellists have anything to add?</w:t>
      </w:r>
    </w:p>
    <w:p w:rsidR="00B743F1" w:rsidRPr="009C5276" w:rsidP="00B743F1">
      <w:pPr>
        <w:pStyle w:val="Answer"/>
      </w:pPr>
      <w:sdt>
        <w:sdtPr>
          <w:alias w:val="Witness"/>
          <w:id w:val="1841507063"/>
          <w:placeholder>
            <w:docPart w:val="AB280DF2C50143C98FC57D756AD39B53"/>
          </w:placeholder>
          <w:richText/>
        </w:sdtPr>
        <w:sdtContent>
          <w:r w:rsidRPr="009C5276">
            <w:rPr>
              <w:b/>
              <w:i/>
            </w:rPr>
            <w:t>Oliver Behn:</w:t>
          </w:r>
        </w:sdtContent>
      </w:sdt>
      <w:r w:rsidRPr="009C5276">
        <w:t xml:space="preserve"> There is one thing I would like to add. </w:t>
      </w:r>
      <w:r w:rsidR="00343429">
        <w:t>Y</w:t>
      </w:r>
      <w:r w:rsidRPr="009C5276">
        <w:t xml:space="preserve">ou have heard a lot in the past hour about the </w:t>
      </w:r>
      <w:r w:rsidR="00343429">
        <w:t xml:space="preserve">impact of the </w:t>
      </w:r>
      <w:r w:rsidRPr="009C5276">
        <w:t>cuts</w:t>
      </w:r>
      <w:r w:rsidR="00343429">
        <w:t xml:space="preserve">, </w:t>
      </w:r>
      <w:r w:rsidRPr="009C5276">
        <w:t>so I am not going to talk about that</w:t>
      </w:r>
      <w:r w:rsidR="004B7811">
        <w:t xml:space="preserve">, but there is </w:t>
      </w:r>
      <w:r w:rsidRPr="009C5276">
        <w:t>a second element when it comes to an adequate response</w:t>
      </w:r>
      <w:r w:rsidR="004B7811">
        <w:t>. T</w:t>
      </w:r>
      <w:r w:rsidRPr="009C5276">
        <w:t xml:space="preserve">he overall humanitarian system is seemingly failing again to translate money into tangible actions in communities. The chain </w:t>
      </w:r>
      <w:r w:rsidR="004B7811">
        <w:t>between</w:t>
      </w:r>
      <w:r w:rsidRPr="009C5276">
        <w:t xml:space="preserve"> talking about it and actually seeing an impact in communities is too long.</w:t>
      </w:r>
    </w:p>
    <w:p w:rsidR="00B743F1" w:rsidRPr="009C5276" w:rsidP="00B743F1">
      <w:pPr>
        <w:pStyle w:val="Answer"/>
      </w:pPr>
      <w:r w:rsidRPr="009C5276">
        <w:t xml:space="preserve">As MSF, we have seen this in many places over the past years. Whether these are the agendas around stabilisation or the nexus, when the political </w:t>
      </w:r>
      <w:r w:rsidR="00FD3B1C">
        <w:t xml:space="preserve">agenda, the </w:t>
      </w:r>
      <w:r w:rsidRPr="009C5276">
        <w:t xml:space="preserve">development agenda and </w:t>
      </w:r>
      <w:r w:rsidR="00FD3B1C">
        <w:t xml:space="preserve">the </w:t>
      </w:r>
      <w:r w:rsidRPr="009C5276">
        <w:t xml:space="preserve">humanitarian </w:t>
      </w:r>
      <w:r w:rsidR="00FD3B1C">
        <w:t xml:space="preserve">and </w:t>
      </w:r>
      <w:r w:rsidRPr="009C5276">
        <w:t>emergency agendas are brought together</w:t>
      </w:r>
      <w:r w:rsidR="0067678F">
        <w:t xml:space="preserve">, </w:t>
      </w:r>
      <w:r w:rsidRPr="009C5276">
        <w:t xml:space="preserve">it does not work. The switch you need from development to emergency response is not so easy, and we see a lack of response capacity. We have talked a lot about that in the UN. There </w:t>
      </w:r>
      <w:r w:rsidR="0067678F">
        <w:t xml:space="preserve">are also now critical voices in </w:t>
      </w:r>
      <w:r w:rsidRPr="009C5276">
        <w:t>the UN around whether that nexus approach is working or not.</w:t>
      </w:r>
    </w:p>
    <w:p w:rsidR="00B743F1" w:rsidRPr="009C5276" w:rsidP="00B743F1">
      <w:pPr>
        <w:pStyle w:val="Answer"/>
      </w:pPr>
      <w:r w:rsidRPr="009C5276">
        <w:t xml:space="preserve">A concrete example is the situation in </w:t>
      </w:r>
      <w:r w:rsidRPr="009C5276" w:rsidR="000F38D2">
        <w:t>n</w:t>
      </w:r>
      <w:r w:rsidRPr="009C5276">
        <w:t>orth</w:t>
      </w:r>
      <w:r w:rsidRPr="009C5276" w:rsidR="000F38D2">
        <w:t>-w</w:t>
      </w:r>
      <w:r w:rsidRPr="009C5276">
        <w:t>est Nigeria</w:t>
      </w:r>
      <w:r w:rsidR="00365568">
        <w:t xml:space="preserve">, </w:t>
      </w:r>
      <w:r w:rsidRPr="009C5276">
        <w:t>where, as MSF, this year we have treated 140,000 children as out</w:t>
      </w:r>
      <w:r w:rsidRPr="009C5276" w:rsidR="000F38D2">
        <w:t>-</w:t>
      </w:r>
      <w:r w:rsidRPr="009C5276">
        <w:t>patients for malnutrition and 23,000 children as in</w:t>
      </w:r>
      <w:r w:rsidRPr="009C5276" w:rsidR="000F38D2">
        <w:t>-</w:t>
      </w:r>
      <w:r w:rsidRPr="009C5276">
        <w:t xml:space="preserve">patients with acute malnutrition. The </w:t>
      </w:r>
      <w:r w:rsidRPr="009C5276" w:rsidR="000F38D2">
        <w:t>n</w:t>
      </w:r>
      <w:r w:rsidRPr="009C5276">
        <w:t>orth</w:t>
      </w:r>
      <w:r w:rsidRPr="009C5276" w:rsidR="000F38D2">
        <w:t>-w</w:t>
      </w:r>
      <w:r w:rsidRPr="009C5276">
        <w:t xml:space="preserve">est of Nigeria is not even considered by the Government or by the UN as a </w:t>
      </w:r>
      <w:r w:rsidRPr="009C5276">
        <w:t xml:space="preserve">crisis place. They do not want to put it into the humanitarian response plan of 2023 and </w:t>
      </w:r>
      <w:r w:rsidRPr="009C5276" w:rsidR="000F38D2">
        <w:t xml:space="preserve">are </w:t>
      </w:r>
      <w:r w:rsidRPr="009C5276">
        <w:t xml:space="preserve">only focusing—for reasons that I do not want to comment on now—on the </w:t>
      </w:r>
      <w:r w:rsidRPr="009C5276" w:rsidR="000F38D2">
        <w:t>n</w:t>
      </w:r>
      <w:r w:rsidRPr="009C5276">
        <w:t>orth</w:t>
      </w:r>
      <w:r w:rsidRPr="009C5276" w:rsidR="000F38D2">
        <w:t>-e</w:t>
      </w:r>
      <w:r w:rsidRPr="009C5276">
        <w:t xml:space="preserve">ast. </w:t>
      </w:r>
      <w:r w:rsidR="008311E8">
        <w:t>But y</w:t>
      </w:r>
      <w:r w:rsidRPr="009C5276">
        <w:t>ou can imagine with those numbers that this is not just a development issue</w:t>
      </w:r>
      <w:r w:rsidR="008311E8">
        <w:t>; t</w:t>
      </w:r>
      <w:r w:rsidRPr="009C5276">
        <w:t xml:space="preserve">his is a really acute crisis with high levels of community violence out of pressures from the climate impact, which is exactly the same as we see in the Horn of Africa, but there is no response. We are literally the only one, from an international perspective, who is responding there to such a massive crisis. Therefore, it is not only about money. There is something more </w:t>
      </w:r>
      <w:r w:rsidR="00BA73BA">
        <w:t>too</w:t>
      </w:r>
      <w:r w:rsidRPr="009C5276">
        <w:t>.</w:t>
      </w:r>
    </w:p>
    <w:p w:rsidR="00B743F1" w:rsidRPr="009C5276" w:rsidP="00B743F1">
      <w:pPr>
        <w:pStyle w:val="Question"/>
        <w:numPr>
          <w:ilvl w:val="0"/>
          <w:numId w:val="9"/>
        </w:numPr>
      </w:pPr>
      <w:sdt>
        <w:sdtPr>
          <w:alias w:val="Member"/>
          <w:tag w:val="&lt;Member mnisId='4267' dodsId='101347'&gt;"/>
          <w:id w:val="-267625425"/>
          <w:placeholder>
            <w:docPart w:val="AB280DF2C50143C98FC57D756AD39B53"/>
          </w:placeholder>
          <w:richText/>
        </w:sdtPr>
        <w:sdtContent>
          <w:r w:rsidRPr="009C5276">
            <w:rPr>
              <w:b/>
            </w:rPr>
            <w:t>Chair:</w:t>
          </w:r>
        </w:sdtContent>
      </w:sdt>
      <w:r w:rsidRPr="009C5276">
        <w:t xml:space="preserve"> Oliver, we are pushed for time</w:t>
      </w:r>
      <w:r w:rsidR="00BA73BA">
        <w:t xml:space="preserve">, </w:t>
      </w:r>
      <w:r w:rsidRPr="009C5276">
        <w:t>but could I ask you to say a little bit more? You said when humanitarian development</w:t>
      </w:r>
      <w:r w:rsidR="00BA73BA">
        <w:t xml:space="preserve"> and another piece—</w:t>
      </w:r>
      <w:r w:rsidRPr="009C5276">
        <w:t xml:space="preserve">I cannot remember which </w:t>
      </w:r>
      <w:r w:rsidR="00BA73BA">
        <w:t>one</w:t>
      </w:r>
      <w:r w:rsidRPr="009C5276" w:rsidR="000F38D2">
        <w:t>—</w:t>
      </w:r>
      <w:r w:rsidRPr="009C5276">
        <w:t>come together, it does not work to trigger a response</w:t>
      </w:r>
      <w:r w:rsidRPr="009C5276" w:rsidR="000F38D2">
        <w:t>.</w:t>
      </w:r>
      <w:r w:rsidRPr="009C5276">
        <w:t xml:space="preserve"> That surprised me. I thought you were going to say the exact opposite.</w:t>
      </w:r>
    </w:p>
    <w:p w:rsidR="00B743F1" w:rsidRPr="009C5276" w:rsidP="007578AB">
      <w:pPr>
        <w:pStyle w:val="Answer"/>
      </w:pPr>
      <w:sdt>
        <w:sdtPr>
          <w:alias w:val="Witness"/>
          <w:id w:val="915364900"/>
          <w:placeholder>
            <w:docPart w:val="AB280DF2C50143C98FC57D756AD39B53"/>
          </w:placeholder>
          <w:richText/>
        </w:sdtPr>
        <w:sdtContent>
          <w:r w:rsidRPr="009C5276">
            <w:rPr>
              <w:b/>
              <w:i/>
            </w:rPr>
            <w:t>Oliver Behn:</w:t>
          </w:r>
        </w:sdtContent>
      </w:sdt>
      <w:r w:rsidRPr="009C5276">
        <w:t xml:space="preserve"> </w:t>
      </w:r>
      <w:r w:rsidR="00144539">
        <w:t>O</w:t>
      </w:r>
      <w:r w:rsidRPr="009C5276">
        <w:t>ften</w:t>
      </w:r>
      <w:r w:rsidR="00144539">
        <w:t xml:space="preserve">, </w:t>
      </w:r>
      <w:r w:rsidRPr="009C5276">
        <w:t>when it comes to a humanitarian crisis</w:t>
      </w:r>
      <w:r w:rsidR="00144539">
        <w:t xml:space="preserve">, it is </w:t>
      </w:r>
      <w:r w:rsidRPr="009C5276">
        <w:t xml:space="preserve">politically not convenient </w:t>
      </w:r>
      <w:r w:rsidR="00144539">
        <w:t xml:space="preserve">for a Government </w:t>
      </w:r>
      <w:r w:rsidRPr="009C5276">
        <w:t xml:space="preserve">to have a humanitarian crisis in </w:t>
      </w:r>
      <w:r w:rsidR="00144539">
        <w:t xml:space="preserve">their </w:t>
      </w:r>
      <w:r w:rsidRPr="009C5276">
        <w:t xml:space="preserve">own country. Sometimes that response or openness to allow access for humanitarian actors is not given. Sometimes </w:t>
      </w:r>
      <w:r w:rsidR="006F3EBA">
        <w:t xml:space="preserve">there are security issues, and </w:t>
      </w:r>
      <w:r w:rsidRPr="009C5276">
        <w:t xml:space="preserve">development actors, or those who are working </w:t>
      </w:r>
      <w:r w:rsidR="006F3EBA">
        <w:t xml:space="preserve">on </w:t>
      </w:r>
      <w:r w:rsidRPr="009C5276">
        <w:t xml:space="preserve">resilience, are not best equipped to work in insecure environments </w:t>
      </w:r>
      <w:r w:rsidRPr="009C5276" w:rsidR="00CC586A">
        <w:t>and</w:t>
      </w:r>
      <w:r w:rsidRPr="009C5276">
        <w:t xml:space="preserve"> reach out into communities and so on</w:t>
      </w:r>
      <w:r w:rsidRPr="009C5276" w:rsidR="00CC586A">
        <w:t>, and</w:t>
      </w:r>
      <w:r w:rsidRPr="009C5276">
        <w:t xml:space="preserve"> </w:t>
      </w:r>
      <w:r w:rsidRPr="009C5276" w:rsidR="00CC586A">
        <w:t xml:space="preserve">to </w:t>
      </w:r>
      <w:r w:rsidRPr="009C5276">
        <w:t>be safe there with the staff and deliver assistance as it is needed.</w:t>
      </w:r>
      <w:r w:rsidR="007578AB">
        <w:t xml:space="preserve"> Also, t</w:t>
      </w:r>
      <w:r w:rsidRPr="009C5276">
        <w:t>he international donor communit</w:t>
      </w:r>
      <w:r w:rsidR="007578AB">
        <w:t>y</w:t>
      </w:r>
      <w:r w:rsidRPr="009C5276">
        <w:t xml:space="preserve"> </w:t>
      </w:r>
      <w:r w:rsidR="007578AB">
        <w:t xml:space="preserve">is </w:t>
      </w:r>
      <w:r w:rsidRPr="009C5276">
        <w:t xml:space="preserve">not always ready to </w:t>
      </w:r>
      <w:r w:rsidR="007578AB">
        <w:t xml:space="preserve">apply </w:t>
      </w:r>
      <w:r w:rsidRPr="009C5276">
        <w:t>pressure or use leverage in order to allow funding to flow in</w:t>
      </w:r>
      <w:r w:rsidR="009D734A">
        <w:t>to</w:t>
      </w:r>
      <w:r w:rsidRPr="009C5276">
        <w:t xml:space="preserve"> humanitarian assistance</w:t>
      </w:r>
      <w:r w:rsidR="007578AB">
        <w:t xml:space="preserve">, </w:t>
      </w:r>
      <w:r w:rsidRPr="009C5276">
        <w:t>and want</w:t>
      </w:r>
      <w:r w:rsidR="007578AB">
        <w:t>s</w:t>
      </w:r>
      <w:r w:rsidRPr="009C5276">
        <w:t xml:space="preserve"> to keep the development stabilisation agenda going while the acute crisis is happening. It is a wider systemic issue.</w:t>
      </w:r>
    </w:p>
    <w:p w:rsidR="00B743F1" w:rsidRPr="009C5276" w:rsidP="00B743F1">
      <w:pPr>
        <w:pStyle w:val="Answer"/>
      </w:pPr>
      <w:r>
        <w:t>This was very clear at t</w:t>
      </w:r>
      <w:r w:rsidRPr="009C5276">
        <w:t xml:space="preserve">he beginning of the </w:t>
      </w:r>
      <w:r>
        <w:t xml:space="preserve">Tigray </w:t>
      </w:r>
      <w:r w:rsidRPr="009C5276">
        <w:t xml:space="preserve">crisis. We have been there from November 2020. It took five to six months for other actors to come in because of the </w:t>
      </w:r>
      <w:r w:rsidR="007D2194">
        <w:t xml:space="preserve">consolidation </w:t>
      </w:r>
      <w:r w:rsidR="006C2601">
        <w:t xml:space="preserve">in </w:t>
      </w:r>
      <w:r w:rsidRPr="009C5276">
        <w:t>the Government</w:t>
      </w:r>
      <w:r w:rsidR="007D2194">
        <w:t xml:space="preserve">, </w:t>
      </w:r>
      <w:r w:rsidRPr="009C5276">
        <w:t xml:space="preserve">and organisations </w:t>
      </w:r>
      <w:r w:rsidR="007D2194">
        <w:t xml:space="preserve">in Ethiopia largely </w:t>
      </w:r>
      <w:r w:rsidRPr="009C5276">
        <w:t xml:space="preserve">being development oriented, if we think </w:t>
      </w:r>
      <w:r w:rsidR="000A5E09">
        <w:t xml:space="preserve">back to </w:t>
      </w:r>
      <w:r w:rsidRPr="009C5276">
        <w:t>how the country was then. We are not able to switch gears to scale up a large</w:t>
      </w:r>
      <w:r w:rsidRPr="009C5276" w:rsidR="00CC586A">
        <w:t>-</w:t>
      </w:r>
      <w:r w:rsidRPr="009C5276">
        <w:t>scale emergency response. When your house is on fire you don’t need somebody who fixes your smoke alarm</w:t>
      </w:r>
      <w:r w:rsidR="000A5E09">
        <w:t>; y</w:t>
      </w:r>
      <w:r w:rsidRPr="009C5276">
        <w:t>ou need somebody else.</w:t>
      </w:r>
    </w:p>
    <w:p w:rsidR="00B743F1" w:rsidRPr="009C5276" w:rsidP="00B743F1">
      <w:pPr>
        <w:pStyle w:val="Remark"/>
      </w:pPr>
      <w:sdt>
        <w:sdtPr>
          <w:alias w:val="Member"/>
          <w:tag w:val="&lt;Member mnisId='4267' dodsId='101347'&gt;"/>
          <w:id w:val="-1787338676"/>
          <w:placeholder>
            <w:docPart w:val="AB280DF2C50143C98FC57D756AD39B53"/>
          </w:placeholder>
          <w:richText/>
        </w:sdtPr>
        <w:sdtContent>
          <w:r w:rsidRPr="009C5276">
            <w:rPr>
              <w:b/>
            </w:rPr>
            <w:t>Chair:</w:t>
          </w:r>
        </w:sdtContent>
      </w:sdt>
      <w:r w:rsidRPr="009C5276">
        <w:t xml:space="preserve"> I will take and attribute that quote</w:t>
      </w:r>
      <w:r w:rsidR="000A5E09">
        <w:t xml:space="preserve">. </w:t>
      </w:r>
    </w:p>
    <w:p w:rsidR="00B743F1" w:rsidRPr="009C5276" w:rsidP="00B743F1">
      <w:pPr>
        <w:pStyle w:val="Question"/>
        <w:numPr>
          <w:ilvl w:val="0"/>
          <w:numId w:val="9"/>
        </w:numPr>
      </w:pPr>
      <w:sdt>
        <w:sdtPr>
          <w:alias w:val="Member"/>
          <w:tag w:val="&lt;Member mnisId='4025' dodsId='41721'&gt;"/>
          <w:id w:val="-1137332226"/>
          <w:placeholder>
            <w:docPart w:val="AB280DF2C50143C98FC57D756AD39B53"/>
          </w:placeholder>
          <w:richText/>
        </w:sdtPr>
        <w:sdtContent>
          <w:r w:rsidR="005A3D06">
            <w:rPr>
              <w:b/>
            </w:rPr>
            <w:t>Mrs Latham:</w:t>
          </w:r>
        </w:sdtContent>
      </w:sdt>
      <w:r w:rsidRPr="009C5276">
        <w:t xml:space="preserve"> We know that COP27 has been meeting this week, so could </w:t>
      </w:r>
      <w:r w:rsidRPr="009C5276" w:rsidR="00CC586A">
        <w:t xml:space="preserve">you </w:t>
      </w:r>
      <w:r w:rsidRPr="009C5276">
        <w:t xml:space="preserve">all briefly tell me what particular action you </w:t>
      </w:r>
      <w:r w:rsidRPr="009C5276" w:rsidR="00CC586A">
        <w:t xml:space="preserve">would </w:t>
      </w:r>
      <w:r w:rsidRPr="009C5276">
        <w:t xml:space="preserve">like to see </w:t>
      </w:r>
      <w:r w:rsidR="004373A6">
        <w:t>it</w:t>
      </w:r>
      <w:r w:rsidRPr="009C5276">
        <w:t xml:space="preserve"> agree to prevent future food insecurity in the Horn</w:t>
      </w:r>
      <w:r w:rsidR="004373A6">
        <w:t xml:space="preserve"> of Africa</w:t>
      </w:r>
      <w:r w:rsidRPr="009C5276">
        <w:t>? Oliver, would you like to start and we will go around?</w:t>
      </w:r>
    </w:p>
    <w:p w:rsidR="00B743F1" w:rsidRPr="009C5276" w:rsidP="00B743F1">
      <w:pPr>
        <w:pStyle w:val="Answer"/>
      </w:pPr>
      <w:sdt>
        <w:sdtPr>
          <w:alias w:val="Witness"/>
          <w:id w:val="-443383630"/>
          <w:placeholder>
            <w:docPart w:val="AB280DF2C50143C98FC57D756AD39B53"/>
          </w:placeholder>
          <w:richText/>
        </w:sdtPr>
        <w:sdtContent>
          <w:r w:rsidRPr="009C5276">
            <w:rPr>
              <w:b/>
              <w:i/>
            </w:rPr>
            <w:t>Oliver Behn:</w:t>
          </w:r>
        </w:sdtContent>
      </w:sdt>
      <w:r w:rsidRPr="009C5276">
        <w:t xml:space="preserve"> May I go later</w:t>
      </w:r>
      <w:r w:rsidR="004373A6">
        <w:t xml:space="preserve">? </w:t>
      </w:r>
      <w:r w:rsidRPr="009C5276">
        <w:t>I need to think slightly about that question</w:t>
      </w:r>
      <w:r w:rsidR="004373A6">
        <w:t>.</w:t>
      </w:r>
    </w:p>
    <w:p w:rsidR="00B743F1" w:rsidRPr="009C5276" w:rsidP="00CC586A">
      <w:pPr>
        <w:pStyle w:val="Remark"/>
      </w:pPr>
      <w:sdt>
        <w:sdtPr>
          <w:alias w:val="Member"/>
          <w:tag w:val="&lt;Member mnisId='4025' dodsId='41721'&gt;"/>
          <w:id w:val="940025699"/>
          <w:placeholder>
            <w:docPart w:val="AB280DF2C50143C98FC57D756AD39B53"/>
          </w:placeholder>
          <w:richText/>
        </w:sdtPr>
        <w:sdtContent>
          <w:r w:rsidR="005A3D06">
            <w:rPr>
              <w:b/>
            </w:rPr>
            <w:t>Mrs Latham:</w:t>
          </w:r>
        </w:sdtContent>
      </w:sdt>
      <w:r w:rsidRPr="009C5276">
        <w:t xml:space="preserve"> Yes.</w:t>
      </w:r>
    </w:p>
    <w:p w:rsidR="00B743F1" w:rsidRPr="009C5276" w:rsidP="00B743F1">
      <w:pPr>
        <w:pStyle w:val="Answer"/>
      </w:pPr>
      <w:sdt>
        <w:sdtPr>
          <w:alias w:val="Witness"/>
          <w:id w:val="-1422320714"/>
          <w:placeholder>
            <w:docPart w:val="AB280DF2C50143C98FC57D756AD39B53"/>
          </w:placeholder>
          <w:richText/>
        </w:sdtPr>
        <w:sdtContent>
          <w:r w:rsidR="00EC1C65">
            <w:rPr>
              <w:b/>
              <w:i/>
            </w:rPr>
            <w:t>Dr Asma Aweis:</w:t>
          </w:r>
        </w:sdtContent>
      </w:sdt>
      <w:r w:rsidRPr="009C5276">
        <w:t xml:space="preserve"> I</w:t>
      </w:r>
      <w:r w:rsidR="004C28AB">
        <w:t xml:space="preserve">t should not just be about </w:t>
      </w:r>
      <w:r w:rsidRPr="009C5276">
        <w:t>the prevention of hunger or food itself</w:t>
      </w:r>
      <w:r w:rsidR="004C28AB">
        <w:t xml:space="preserve">; </w:t>
      </w:r>
      <w:r w:rsidR="00AE4DB6">
        <w:t xml:space="preserve">it should be a multi-dimensional approach, </w:t>
      </w:r>
      <w:r w:rsidRPr="009C5276">
        <w:t>because they are linked. If we just think strategically about what we are going to do about food insecurity, hunger</w:t>
      </w:r>
      <w:r w:rsidR="00AE4DB6">
        <w:t xml:space="preserve"> and </w:t>
      </w:r>
      <w:r w:rsidRPr="009C5276">
        <w:t>malnutrition</w:t>
      </w:r>
      <w:r w:rsidR="00AE4DB6">
        <w:t xml:space="preserve">, </w:t>
      </w:r>
      <w:r w:rsidRPr="009C5276">
        <w:t xml:space="preserve">what about the diseases? What about the lack of a primary healthcare system? What about </w:t>
      </w:r>
      <w:r w:rsidR="00FB0210">
        <w:t xml:space="preserve">WASH </w:t>
      </w:r>
      <w:r w:rsidRPr="009C5276">
        <w:t xml:space="preserve">in the </w:t>
      </w:r>
      <w:r w:rsidRPr="009C5276">
        <w:t xml:space="preserve">community? What about the non-food items that the population needs? What about the settlements and the informal settlements? </w:t>
      </w:r>
      <w:r w:rsidR="00545DA7">
        <w:t>I</w:t>
      </w:r>
      <w:r w:rsidRPr="009C5276">
        <w:t>f we only address one thing, it will lead to the other and then we will be dealing again and again with the same situation.</w:t>
      </w:r>
    </w:p>
    <w:p w:rsidR="00B743F1" w:rsidRPr="009C5276" w:rsidP="00B743F1">
      <w:pPr>
        <w:pStyle w:val="Answer"/>
      </w:pPr>
      <w:r>
        <w:t>W</w:t>
      </w:r>
      <w:r w:rsidRPr="009C5276">
        <w:t xml:space="preserve">e need a strategy </w:t>
      </w:r>
      <w:r>
        <w:t xml:space="preserve">where </w:t>
      </w:r>
      <w:r w:rsidRPr="009C5276">
        <w:t xml:space="preserve">we combat all these </w:t>
      </w:r>
      <w:r>
        <w:t xml:space="preserve">multi-layered </w:t>
      </w:r>
      <w:r w:rsidRPr="009C5276">
        <w:t xml:space="preserve">problems integrated as one, in </w:t>
      </w:r>
      <w:r w:rsidR="0046115F">
        <w:t xml:space="preserve">a </w:t>
      </w:r>
      <w:r w:rsidRPr="009C5276">
        <w:t xml:space="preserve">way that we </w:t>
      </w:r>
      <w:r w:rsidR="00540F56">
        <w:t xml:space="preserve">provide </w:t>
      </w:r>
      <w:r w:rsidR="0046115F">
        <w:t xml:space="preserve">support </w:t>
      </w:r>
      <w:r w:rsidR="00540F56">
        <w:t xml:space="preserve">and funding </w:t>
      </w:r>
      <w:r w:rsidR="0046115F">
        <w:t xml:space="preserve">on </w:t>
      </w:r>
      <w:r w:rsidRPr="009C5276">
        <w:t>the different factors contributing to this crisis</w:t>
      </w:r>
      <w:r w:rsidR="0046115F">
        <w:t>—</w:t>
      </w:r>
      <w:r w:rsidRPr="009C5276">
        <w:t xml:space="preserve">nutrition, health, </w:t>
      </w:r>
      <w:r w:rsidR="0046115F">
        <w:t>WASH</w:t>
      </w:r>
      <w:r w:rsidRPr="009C5276">
        <w:t>, non-food items</w:t>
      </w:r>
      <w:r w:rsidR="00540F56">
        <w:t>—</w:t>
      </w:r>
      <w:r w:rsidRPr="009C5276">
        <w:t>but also support the local</w:t>
      </w:r>
      <w:r w:rsidR="00540F56">
        <w:t xml:space="preserve">, </w:t>
      </w:r>
      <w:r w:rsidRPr="009C5276">
        <w:t>national and international organisations</w:t>
      </w:r>
      <w:r w:rsidR="00DE6B16">
        <w:t>, because t</w:t>
      </w:r>
      <w:r w:rsidRPr="009C5276">
        <w:t>here are many areas that international organisations cannot reach out to. In Somalia</w:t>
      </w:r>
      <w:r w:rsidR="00DE6B16">
        <w:t xml:space="preserve">, </w:t>
      </w:r>
      <w:r w:rsidRPr="009C5276">
        <w:t xml:space="preserve">most of the population is </w:t>
      </w:r>
      <w:r w:rsidR="00CD02B7">
        <w:t>o</w:t>
      </w:r>
      <w:r w:rsidRPr="009C5276">
        <w:t>n the outskirts, in areas that we cannot reach</w:t>
      </w:r>
      <w:r w:rsidR="00CD02B7">
        <w:t>—</w:t>
      </w:r>
      <w:r w:rsidRPr="009C5276">
        <w:t>not Governments</w:t>
      </w:r>
      <w:r w:rsidR="00CD02B7">
        <w:t xml:space="preserve">, </w:t>
      </w:r>
      <w:r w:rsidRPr="009C5276">
        <w:t xml:space="preserve">even the Somali Government itself, </w:t>
      </w:r>
      <w:r w:rsidR="00CD02B7">
        <w:t xml:space="preserve">and not </w:t>
      </w:r>
      <w:r w:rsidRPr="009C5276">
        <w:t>international N</w:t>
      </w:r>
      <w:r w:rsidRPr="009C5276" w:rsidR="00CC586A">
        <w:t>G</w:t>
      </w:r>
      <w:r w:rsidRPr="009C5276">
        <w:t xml:space="preserve">Os. Here we need strategies where we </w:t>
      </w:r>
      <w:r w:rsidR="00E633F4">
        <w:t xml:space="preserve">support the </w:t>
      </w:r>
      <w:r w:rsidRPr="009C5276">
        <w:t xml:space="preserve">people who can </w:t>
      </w:r>
      <w:r w:rsidR="00B331CF">
        <w:t xml:space="preserve">get </w:t>
      </w:r>
      <w:r w:rsidRPr="009C5276">
        <w:t>access</w:t>
      </w:r>
      <w:r w:rsidR="00E633F4">
        <w:t>—</w:t>
      </w:r>
      <w:r w:rsidRPr="009C5276">
        <w:t>the local organisations</w:t>
      </w:r>
      <w:r w:rsidR="00E633F4">
        <w:t xml:space="preserve"> and</w:t>
      </w:r>
      <w:r w:rsidRPr="009C5276">
        <w:t xml:space="preserve"> the international organisations</w:t>
      </w:r>
      <w:r w:rsidR="00E633F4">
        <w:t>—</w:t>
      </w:r>
      <w:r w:rsidRPr="009C5276">
        <w:t>but also prioritise where the need is and put accountability in place. We need to know what is going on now.</w:t>
      </w:r>
    </w:p>
    <w:p w:rsidR="00B743F1" w:rsidRPr="009C5276" w:rsidP="00B743F1">
      <w:pPr>
        <w:pStyle w:val="Answer"/>
      </w:pPr>
      <w:r w:rsidRPr="009C5276">
        <w:t>T</w:t>
      </w:r>
      <w:r w:rsidRPr="009C5276">
        <w:t xml:space="preserve">o go back to the question </w:t>
      </w:r>
      <w:r w:rsidRPr="009C5276">
        <w:t>whether</w:t>
      </w:r>
      <w:r w:rsidR="00B331CF">
        <w:t xml:space="preserve"> </w:t>
      </w:r>
      <w:r w:rsidRPr="009C5276">
        <w:t xml:space="preserve">the international organisations and the UK </w:t>
      </w:r>
      <w:r w:rsidRPr="009C5276" w:rsidR="00B331CF">
        <w:t>are doing enough on the ground</w:t>
      </w:r>
      <w:r w:rsidR="00B331CF">
        <w:t xml:space="preserve">, </w:t>
      </w:r>
      <w:r w:rsidRPr="009C5276">
        <w:t>we have a lot of TV</w:t>
      </w:r>
      <w:r w:rsidR="00B331CF">
        <w:t xml:space="preserve"> </w:t>
      </w:r>
      <w:r w:rsidRPr="009C5276">
        <w:t xml:space="preserve">and press </w:t>
      </w:r>
      <w:r w:rsidR="00B331CF">
        <w:t xml:space="preserve">people </w:t>
      </w:r>
      <w:r w:rsidRPr="009C5276">
        <w:t>on the ground</w:t>
      </w:r>
      <w:r w:rsidR="00B331CF">
        <w:t xml:space="preserve">—there is a lot of </w:t>
      </w:r>
      <w:r w:rsidRPr="009C5276">
        <w:t xml:space="preserve">attention </w:t>
      </w:r>
      <w:r w:rsidR="00B331CF">
        <w:t xml:space="preserve">on </w:t>
      </w:r>
      <w:r w:rsidRPr="009C5276">
        <w:t xml:space="preserve">Somalia now. </w:t>
      </w:r>
      <w:r w:rsidR="00D0384E">
        <w:t>Y</w:t>
      </w:r>
      <w:r w:rsidRPr="009C5276">
        <w:t xml:space="preserve">ou will find every single press </w:t>
      </w:r>
      <w:r w:rsidR="00D0384E">
        <w:t xml:space="preserve">outlet </w:t>
      </w:r>
      <w:r w:rsidRPr="009C5276">
        <w:t>that you would ever imagine on the ground, but you do not see as much action on the ground</w:t>
      </w:r>
      <w:r w:rsidR="00D0384E">
        <w:t xml:space="preserve"> and </w:t>
      </w:r>
      <w:r w:rsidRPr="009C5276">
        <w:t>that translation.</w:t>
      </w:r>
    </w:p>
    <w:p w:rsidR="00B743F1" w:rsidRPr="009C5276" w:rsidP="00B743F1">
      <w:pPr>
        <w:pStyle w:val="Remark"/>
      </w:pPr>
      <w:sdt>
        <w:sdtPr>
          <w:alias w:val="Member"/>
          <w:tag w:val="&lt;Member mnisId='4267' dodsId='101347'&gt;"/>
          <w:id w:val="2120879123"/>
          <w:placeholder>
            <w:docPart w:val="AB280DF2C50143C98FC57D756AD39B53"/>
          </w:placeholder>
          <w:richText/>
        </w:sdtPr>
        <w:sdtContent>
          <w:r w:rsidRPr="009C5276">
            <w:rPr>
              <w:b/>
            </w:rPr>
            <w:t>Chair:</w:t>
          </w:r>
        </w:sdtContent>
      </w:sdt>
      <w:r w:rsidRPr="009C5276">
        <w:t xml:space="preserve"> I am going to pause you there because we literally only have a couple of minutes.</w:t>
      </w:r>
    </w:p>
    <w:p w:rsidR="00B743F1" w:rsidRPr="009C5276" w:rsidP="00B743F1">
      <w:pPr>
        <w:pStyle w:val="Answer"/>
      </w:pPr>
      <w:sdt>
        <w:sdtPr>
          <w:alias w:val="Witness"/>
          <w:id w:val="1627885730"/>
          <w:placeholder>
            <w:docPart w:val="AB280DF2C50143C98FC57D756AD39B53"/>
          </w:placeholder>
          <w:richText/>
        </w:sdtPr>
        <w:sdtContent>
          <w:r w:rsidRPr="009C5276">
            <w:rPr>
              <w:b/>
              <w:i/>
            </w:rPr>
            <w:t>Mudasser Siddiqui:</w:t>
          </w:r>
        </w:sdtContent>
      </w:sdt>
      <w:r w:rsidRPr="009C5276">
        <w:t xml:space="preserve"> </w:t>
      </w:r>
      <w:r w:rsidRPr="009C5276" w:rsidR="00CC586A">
        <w:t>I have a</w:t>
      </w:r>
      <w:r w:rsidRPr="009C5276">
        <w:t xml:space="preserve"> few points. One would be for the participants there to actually deliver on </w:t>
      </w:r>
      <w:r w:rsidR="006A2F86">
        <w:t xml:space="preserve">the </w:t>
      </w:r>
      <w:r w:rsidR="00D0384E">
        <w:t>now</w:t>
      </w:r>
      <w:r w:rsidRPr="009C5276">
        <w:t xml:space="preserve"> somewhat outdated commitment </w:t>
      </w:r>
      <w:r w:rsidR="006A2F86">
        <w:t xml:space="preserve">to </w:t>
      </w:r>
      <w:r w:rsidRPr="009C5276">
        <w:t xml:space="preserve">$100 </w:t>
      </w:r>
      <w:r w:rsidR="00E80415">
        <w:t>b</w:t>
      </w:r>
      <w:r w:rsidRPr="009C5276">
        <w:t xml:space="preserve">illion-worth of investment every year in climate mitigation and adaptation. </w:t>
      </w:r>
      <w:r w:rsidR="006A2F86">
        <w:t>W</w:t>
      </w:r>
      <w:r w:rsidRPr="009C5276">
        <w:t>e are not meeting th</w:t>
      </w:r>
      <w:r w:rsidR="006A2F86">
        <w:t>at</w:t>
      </w:r>
      <w:r w:rsidRPr="009C5276">
        <w:t xml:space="preserve"> target. </w:t>
      </w:r>
      <w:r w:rsidR="00793445">
        <w:t>Most of the i</w:t>
      </w:r>
      <w:r w:rsidRPr="009C5276">
        <w:t>ncreased investment that we have seen recently in climate change adaptation</w:t>
      </w:r>
      <w:r w:rsidR="00793445">
        <w:t xml:space="preserve"> </w:t>
      </w:r>
      <w:r w:rsidRPr="009C5276">
        <w:t>is happening in the developed world rather than in developing countries.</w:t>
      </w:r>
    </w:p>
    <w:p w:rsidR="00B743F1" w:rsidRPr="009C5276" w:rsidP="00B743F1">
      <w:pPr>
        <w:pStyle w:val="Answer"/>
      </w:pPr>
      <w:r w:rsidRPr="009C5276">
        <w:t xml:space="preserve">What we also want to see </w:t>
      </w:r>
      <w:r w:rsidR="0056416C">
        <w:t xml:space="preserve">come out of COP is </w:t>
      </w:r>
      <w:r w:rsidRPr="009C5276">
        <w:t xml:space="preserve">investment in </w:t>
      </w:r>
      <w:r w:rsidRPr="009C5276" w:rsidR="009F6F7A">
        <w:t xml:space="preserve">resilience building and adaptation </w:t>
      </w:r>
      <w:r w:rsidR="009F6F7A">
        <w:t xml:space="preserve">in </w:t>
      </w:r>
      <w:r w:rsidRPr="009C5276">
        <w:t xml:space="preserve">the Horn of Africa. If we </w:t>
      </w:r>
      <w:r w:rsidR="0047353B">
        <w:t xml:space="preserve">are to </w:t>
      </w:r>
      <w:r w:rsidRPr="009C5276">
        <w:t xml:space="preserve">work towards preventing the hunger crisis from turning from bad to worse and to ugly, yes, immediate assistance is needed, but if we don’t want to talk </w:t>
      </w:r>
      <w:r w:rsidRPr="009C5276" w:rsidR="00CC586A">
        <w:t>about</w:t>
      </w:r>
      <w:r w:rsidRPr="009C5276">
        <w:t xml:space="preserve"> resilience and adaptation we will all be here in three years’ time talking </w:t>
      </w:r>
      <w:r w:rsidR="0047353B">
        <w:t xml:space="preserve">about </w:t>
      </w:r>
      <w:r w:rsidRPr="009C5276">
        <w:t>exactly the same thing, looking at exactly the same situation of how to prevent famine. This is the reality of climate change. This is the reality that we are in, so it is very important that COP27 delegates recognise that.</w:t>
      </w:r>
    </w:p>
    <w:p w:rsidR="00B743F1" w:rsidRPr="00A1431E" w:rsidP="00B743F1">
      <w:pPr>
        <w:pStyle w:val="Answer"/>
      </w:pPr>
      <w:r w:rsidRPr="009C5276">
        <w:t>It is also very important that the delegat</w:t>
      </w:r>
      <w:r w:rsidRPr="009C5276" w:rsidR="00CC586A">
        <w:t>es</w:t>
      </w:r>
      <w:r w:rsidRPr="009C5276">
        <w:t xml:space="preserve"> over there look at the whole aid architecture</w:t>
      </w:r>
      <w:r w:rsidR="00AC5001">
        <w:t xml:space="preserve">—at </w:t>
      </w:r>
      <w:r w:rsidRPr="009C5276">
        <w:t xml:space="preserve">how funds are </w:t>
      </w:r>
      <w:r w:rsidRPr="009C5276" w:rsidR="002E5BEE">
        <w:t xml:space="preserve">disbursed </w:t>
      </w:r>
      <w:r w:rsidR="002E5BEE">
        <w:t xml:space="preserve">and </w:t>
      </w:r>
      <w:r w:rsidRPr="009C5276">
        <w:t>managed</w:t>
      </w:r>
      <w:r w:rsidR="00A74A47">
        <w:t>. T</w:t>
      </w:r>
      <w:r w:rsidRPr="009C5276">
        <w:t xml:space="preserve">he </w:t>
      </w:r>
      <w:r w:rsidR="005A322C">
        <w:t xml:space="preserve">local </w:t>
      </w:r>
      <w:r w:rsidRPr="009C5276">
        <w:t xml:space="preserve">civil society organisations on </w:t>
      </w:r>
      <w:r w:rsidRPr="00A1431E">
        <w:t>the ground</w:t>
      </w:r>
      <w:r w:rsidR="00A74A47">
        <w:t xml:space="preserve"> are usually not </w:t>
      </w:r>
      <w:r w:rsidR="001F3E79">
        <w:t xml:space="preserve">on </w:t>
      </w:r>
      <w:r w:rsidR="00A74A47">
        <w:t xml:space="preserve">the scene, so it </w:t>
      </w:r>
      <w:r w:rsidR="00AC5001">
        <w:t xml:space="preserve">will </w:t>
      </w:r>
      <w:r w:rsidRPr="00A1431E">
        <w:t>be important for them to look at that as well.</w:t>
      </w:r>
    </w:p>
    <w:p w:rsidR="00B743F1" w:rsidRPr="00A1431E" w:rsidP="00CC586A">
      <w:pPr>
        <w:pStyle w:val="Remark"/>
      </w:pPr>
      <w:sdt>
        <w:sdtPr>
          <w:alias w:val="Member"/>
          <w:tag w:val="&lt;Member mnisId='4025' dodsId='41721'&gt;"/>
          <w:id w:val="367493907"/>
          <w:placeholder>
            <w:docPart w:val="AB280DF2C50143C98FC57D756AD39B53"/>
          </w:placeholder>
          <w:richText/>
        </w:sdtPr>
        <w:sdtContent>
          <w:r w:rsidR="005A3D06">
            <w:rPr>
              <w:b/>
            </w:rPr>
            <w:t>Mrs Latham:</w:t>
          </w:r>
        </w:sdtContent>
      </w:sdt>
      <w:r w:rsidRPr="00A1431E">
        <w:t xml:space="preserve"> Can we go back to Oliver and then Fouzia?</w:t>
      </w:r>
    </w:p>
    <w:p w:rsidR="00B743F1" w:rsidRPr="009C5276" w:rsidP="004F2B89">
      <w:pPr>
        <w:pStyle w:val="Answer"/>
      </w:pPr>
      <w:sdt>
        <w:sdtPr>
          <w:alias w:val="Witness"/>
          <w:id w:val="627665321"/>
          <w:placeholder>
            <w:docPart w:val="AB280DF2C50143C98FC57D756AD39B53"/>
          </w:placeholder>
          <w:richText/>
        </w:sdtPr>
        <w:sdtContent>
          <w:r w:rsidRPr="00A1431E">
            <w:rPr>
              <w:b/>
              <w:i/>
            </w:rPr>
            <w:t>Oliver Behn:</w:t>
          </w:r>
        </w:sdtContent>
      </w:sdt>
      <w:r w:rsidRPr="00A1431E">
        <w:t xml:space="preserve"> I will keep it very short. Adding to what</w:t>
      </w:r>
      <w:r w:rsidRPr="009C5276">
        <w:t xml:space="preserve"> has been said, it is important to recognise the connection between conflict and the climate </w:t>
      </w:r>
      <w:r w:rsidRPr="009C5276">
        <w:t xml:space="preserve">crisis. I am not convinced we should talk about </w:t>
      </w:r>
      <w:r w:rsidR="004F2B89">
        <w:t>“</w:t>
      </w:r>
      <w:r w:rsidRPr="009C5276">
        <w:t>climate change</w:t>
      </w:r>
      <w:r w:rsidR="004F2B89">
        <w:t>”</w:t>
      </w:r>
      <w:r w:rsidRPr="009C5276">
        <w:t xml:space="preserve"> any</w:t>
      </w:r>
      <w:r w:rsidR="004F2B89">
        <w:t xml:space="preserve"> </w:t>
      </w:r>
      <w:r w:rsidRPr="009C5276">
        <w:t>more. I think that is a</w:t>
      </w:r>
      <w:r w:rsidR="004F2B89">
        <w:t xml:space="preserve"> ’</w:t>
      </w:r>
      <w:r w:rsidRPr="009C5276">
        <w:t xml:space="preserve">90s term. </w:t>
      </w:r>
      <w:r w:rsidRPr="009C5276" w:rsidR="00CC586A">
        <w:t>P</w:t>
      </w:r>
      <w:r w:rsidRPr="009C5276">
        <w:t xml:space="preserve">eople who are most affected by the climate crisis are </w:t>
      </w:r>
      <w:r w:rsidR="004F2B89">
        <w:t xml:space="preserve">often </w:t>
      </w:r>
      <w:r w:rsidRPr="009C5276">
        <w:t>also affected by long-term conflict</w:t>
      </w:r>
      <w:r w:rsidR="004F2B89">
        <w:t>—</w:t>
      </w:r>
      <w:r w:rsidRPr="009C5276">
        <w:t>sometimes low-level conflict and sometimes high-level conflict</w:t>
      </w:r>
      <w:r w:rsidR="004F2B89">
        <w:t>—</w:t>
      </w:r>
      <w:r w:rsidRPr="009C5276">
        <w:t>as we see in the Horn and other places.</w:t>
      </w:r>
      <w:r w:rsidR="004F2B89">
        <w:t xml:space="preserve"> </w:t>
      </w:r>
      <w:r w:rsidRPr="009C5276">
        <w:t>Th</w:t>
      </w:r>
      <w:r w:rsidR="001B1A0F">
        <w:t>at</w:t>
      </w:r>
      <w:r w:rsidRPr="009C5276">
        <w:t xml:space="preserve"> means that climate funding also needs the ability to respond fast</w:t>
      </w:r>
      <w:r w:rsidR="001B1A0F">
        <w:t xml:space="preserve"> to </w:t>
      </w:r>
      <w:r w:rsidRPr="009C5276">
        <w:t xml:space="preserve">crisis situations, </w:t>
      </w:r>
      <w:r w:rsidR="001B1A0F">
        <w:t xml:space="preserve">such as the floods in </w:t>
      </w:r>
      <w:r w:rsidRPr="009C5276">
        <w:t>Pakistan</w:t>
      </w:r>
      <w:r w:rsidR="001B1A0F">
        <w:t>. T</w:t>
      </w:r>
      <w:r w:rsidRPr="009C5276">
        <w:t xml:space="preserve">hat </w:t>
      </w:r>
      <w:r w:rsidR="001B1A0F">
        <w:t xml:space="preserve">also </w:t>
      </w:r>
      <w:r w:rsidRPr="009C5276">
        <w:t xml:space="preserve">needs to be taken into account </w:t>
      </w:r>
      <w:r w:rsidR="001B1A0F">
        <w:t xml:space="preserve">at </w:t>
      </w:r>
      <w:r w:rsidRPr="009C5276">
        <w:t>COP</w:t>
      </w:r>
      <w:r w:rsidR="008B47B2">
        <w:t xml:space="preserve">, and </w:t>
      </w:r>
      <w:r w:rsidRPr="009C5276" w:rsidR="00910F1E">
        <w:t>n</w:t>
      </w:r>
      <w:r w:rsidRPr="009C5276">
        <w:t xml:space="preserve">ot </w:t>
      </w:r>
      <w:r w:rsidR="008B47B2">
        <w:t xml:space="preserve">just the </w:t>
      </w:r>
      <w:r w:rsidRPr="009C5276">
        <w:t>far-reaching</w:t>
      </w:r>
      <w:r w:rsidRPr="009C5276" w:rsidR="00910F1E">
        <w:t>,</w:t>
      </w:r>
      <w:r w:rsidRPr="009C5276">
        <w:t xml:space="preserve"> high-level goals. We could then probably debate how realistic it is that we </w:t>
      </w:r>
      <w:r w:rsidR="008B47B2">
        <w:t xml:space="preserve">will </w:t>
      </w:r>
      <w:r w:rsidRPr="009C5276">
        <w:t xml:space="preserve">achieve them </w:t>
      </w:r>
      <w:r w:rsidR="009F6F49">
        <w:t xml:space="preserve">given </w:t>
      </w:r>
      <w:r w:rsidRPr="009C5276">
        <w:t xml:space="preserve">the </w:t>
      </w:r>
      <w:r w:rsidR="009F6F49">
        <w:t xml:space="preserve">mediocre </w:t>
      </w:r>
      <w:r w:rsidRPr="009C5276">
        <w:t xml:space="preserve">commitment that we are seeing </w:t>
      </w:r>
      <w:r w:rsidR="009F6F49">
        <w:t xml:space="preserve">in the </w:t>
      </w:r>
      <w:r w:rsidRPr="009C5276">
        <w:t>implementation.</w:t>
      </w:r>
    </w:p>
    <w:p w:rsidR="00B743F1" w:rsidRPr="009C5276" w:rsidP="00B743F1">
      <w:pPr>
        <w:pStyle w:val="Answer"/>
      </w:pPr>
      <w:sdt>
        <w:sdtPr>
          <w:alias w:val="Witness"/>
          <w:id w:val="-914782119"/>
          <w:placeholder>
            <w:docPart w:val="AB280DF2C50143C98FC57D756AD39B53"/>
          </w:placeholder>
          <w:richText/>
        </w:sdtPr>
        <w:sdtContent>
          <w:r w:rsidRPr="009C5276">
            <w:rPr>
              <w:b/>
              <w:i/>
            </w:rPr>
            <w:t>Fouzia Mohamed:</w:t>
          </w:r>
        </w:sdtContent>
      </w:sdt>
      <w:r w:rsidRPr="009C5276">
        <w:t xml:space="preserve"> Climate justice is important. A country like Somalia contributes even less than 2%, yet </w:t>
      </w:r>
      <w:r w:rsidR="0076673B">
        <w:t xml:space="preserve">it </w:t>
      </w:r>
      <w:r w:rsidRPr="009C5276">
        <w:t>is impacted by climate change and the climate crisis</w:t>
      </w:r>
      <w:r w:rsidR="0076673B">
        <w:t>. C</w:t>
      </w:r>
      <w:r w:rsidRPr="009C5276">
        <w:t>limate justice is important</w:t>
      </w:r>
      <w:r w:rsidR="0076673B">
        <w:t xml:space="preserve">, as is </w:t>
      </w:r>
      <w:r w:rsidRPr="009C5276" w:rsidR="00910F1E">
        <w:t xml:space="preserve">an </w:t>
      </w:r>
      <w:r w:rsidRPr="009C5276">
        <w:t xml:space="preserve">immediate funding increase to </w:t>
      </w:r>
      <w:r w:rsidR="002A418A">
        <w:t xml:space="preserve">avoid </w:t>
      </w:r>
      <w:r w:rsidRPr="009C5276">
        <w:t>famine</w:t>
      </w:r>
      <w:r w:rsidR="002A418A">
        <w:t>,</w:t>
      </w:r>
      <w:r w:rsidRPr="009C5276">
        <w:t xml:space="preserve"> because all this is the impact of climate change. </w:t>
      </w:r>
      <w:r w:rsidR="002A418A">
        <w:t xml:space="preserve">We also need </w:t>
      </w:r>
      <w:r w:rsidRPr="009C5276">
        <w:t>long-term investment. We have seen it coming more frequently</w:t>
      </w:r>
      <w:r w:rsidR="006518CB">
        <w:t xml:space="preserve">, and </w:t>
      </w:r>
      <w:r w:rsidRPr="009C5276">
        <w:t>we need to invest in adaptation and mitigation measures</w:t>
      </w:r>
      <w:r w:rsidR="006518CB">
        <w:t>—</w:t>
      </w:r>
      <w:r w:rsidRPr="009C5276">
        <w:t>things like water resources, smart agriculture</w:t>
      </w:r>
      <w:r w:rsidR="00C370FF">
        <w:t xml:space="preserve">, youth </w:t>
      </w:r>
      <w:r w:rsidRPr="009C5276">
        <w:t>investment</w:t>
      </w:r>
      <w:r w:rsidR="00C370FF">
        <w:t xml:space="preserve">, peacebuilding </w:t>
      </w:r>
      <w:r w:rsidRPr="009C5276">
        <w:t>and good governance</w:t>
      </w:r>
      <w:r w:rsidR="00C370FF">
        <w:t xml:space="preserve">, </w:t>
      </w:r>
      <w:r w:rsidRPr="009C5276">
        <w:t>as well as health and nutrition.</w:t>
      </w:r>
    </w:p>
    <w:p w:rsidR="00B743F1" w:rsidRPr="009C5276" w:rsidP="00442131">
      <w:pPr>
        <w:pStyle w:val="Remark"/>
      </w:pPr>
      <w:sdt>
        <w:sdtPr>
          <w:alias w:val="Member"/>
          <w:tag w:val="&lt;Member mnisId='4267' dodsId='101347'&gt;"/>
          <w:id w:val="359403809"/>
          <w:placeholder>
            <w:docPart w:val="AB280DF2C50143C98FC57D756AD39B53"/>
          </w:placeholder>
          <w:richText/>
        </w:sdtPr>
        <w:sdtContent>
          <w:r w:rsidRPr="009C5276">
            <w:rPr>
              <w:b/>
            </w:rPr>
            <w:t>Chair:</w:t>
          </w:r>
        </w:sdtContent>
      </w:sdt>
      <w:r w:rsidRPr="009C5276">
        <w:t xml:space="preserve"> Thank you very much. I have to say that that has been a shocking and depressing session. One of the problems we have is that it has been incredibly difficult to get information from these regions. The fact that you have been able to put the reality out there will really help us challenge that the money is going from the UK Government to where it needs to go most.</w:t>
      </w:r>
      <w:r w:rsidR="00442131">
        <w:t xml:space="preserve"> </w:t>
      </w:r>
      <w:r w:rsidRPr="009C5276">
        <w:t xml:space="preserve">I would </w:t>
      </w:r>
      <w:r w:rsidRPr="009C5276" w:rsidR="00910F1E">
        <w:t xml:space="preserve">also </w:t>
      </w:r>
      <w:r w:rsidRPr="009C5276">
        <w:t xml:space="preserve">hope </w:t>
      </w:r>
      <w:r w:rsidRPr="009C5276" w:rsidR="00910F1E">
        <w:t xml:space="preserve">that </w:t>
      </w:r>
      <w:r w:rsidRPr="009C5276">
        <w:t>it encourages the rest of the international community to step up and do their bit</w:t>
      </w:r>
      <w:r w:rsidRPr="009C5276" w:rsidR="00910F1E">
        <w:t>.</w:t>
      </w:r>
      <w:r w:rsidRPr="009C5276">
        <w:t xml:space="preserve"> </w:t>
      </w:r>
      <w:r w:rsidRPr="009C5276" w:rsidR="00910F1E">
        <w:t>I</w:t>
      </w:r>
      <w:r w:rsidRPr="009C5276">
        <w:t xml:space="preserve">t is only by working in a collaborative way that we are going to both address the immediate crisis </w:t>
      </w:r>
      <w:r w:rsidR="00442131">
        <w:t>and</w:t>
      </w:r>
      <w:r w:rsidRPr="009C5276">
        <w:t>, as you have so eloquently said, try to address th</w:t>
      </w:r>
      <w:r w:rsidR="00442131">
        <w:t>e</w:t>
      </w:r>
      <w:r w:rsidRPr="009C5276">
        <w:t xml:space="preserve"> underlying causes once and for all. Thank you all very much for your time. </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38D2">
    <w:pPr>
      <w:pStyle w:val="Header"/>
    </w:pPr>
    <w:r w:rsidRPr="00A361B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A361BE"/>
    <w:rPr>
      <w:color w:val="605E5C"/>
      <w:shd w:val="clear" w:color="auto" w:fill="E1DFDD"/>
    </w:rPr>
  </w:style>
  <w:style w:type="character" w:customStyle="1" w:styleId="UnresolvedMention">
    <w:name w:val="Unresolved Mention"/>
    <w:basedOn w:val="DefaultParagraphFont"/>
    <w:uiPriority w:val="99"/>
    <w:semiHidden/>
    <w:unhideWhenUsed/>
    <w:rsid w:val="003625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7EB7CEDE5A843DCB4A0D74E84C7BAB3"/>
        <w:category>
          <w:name w:val="General"/>
          <w:gallery w:val="placeholder"/>
        </w:category>
        <w:types>
          <w:type w:val="bbPlcHdr"/>
        </w:types>
        <w:behaviors>
          <w:behavior w:val="content"/>
        </w:behaviors>
        <w:guid w:val="{2CCC65E6-0757-4C68-AEBE-DC5B57E3E2DE}"/>
      </w:docPartPr>
      <w:docPartBody>
        <w:p w:rsidR="00402934" w:rsidP="00366223">
          <w:pPr>
            <w:pStyle w:val="E7EB7CEDE5A843DCB4A0D74E84C7BAB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AA84BD0-B125-4730-A347-18E1D2E6EAF7}"/>
      </w:docPartPr>
      <w:docPartBody>
        <w:p w:rsidR="00402934">
          <w:r w:rsidRPr="00AC3634">
            <w:rPr>
              <w:rStyle w:val="PlaceholderText"/>
            </w:rPr>
            <w:t>Click or tap here to enter text.</w:t>
          </w:r>
        </w:p>
      </w:docPartBody>
    </w:docPart>
    <w:docPart>
      <w:docPartPr>
        <w:name w:val="8D2496DE13CD4CCA981A3128FB2534A1"/>
        <w:category>
          <w:name w:val="General"/>
          <w:gallery w:val="placeholder"/>
        </w:category>
        <w:types>
          <w:type w:val="bbPlcHdr"/>
        </w:types>
        <w:behaviors>
          <w:behavior w:val="content"/>
        </w:behaviors>
        <w:guid w:val="{8CF5A3E7-0FE8-4455-9561-54A11167F9D4}"/>
      </w:docPartPr>
      <w:docPartBody>
        <w:p w:rsidR="000E4667" w:rsidP="000E4667">
          <w:pPr>
            <w:pStyle w:val="8D2496DE13CD4CCA981A3128FB2534A1"/>
          </w:pPr>
          <w:r w:rsidRPr="00F3259B">
            <w:rPr>
              <w:rStyle w:val="PlaceholderText"/>
            </w:rPr>
            <w:t>Click or tap here to enter text.</w:t>
          </w:r>
        </w:p>
      </w:docPartBody>
    </w:docPart>
    <w:docPart>
      <w:docPartPr>
        <w:name w:val="AB280DF2C50143C98FC57D756AD39B53"/>
        <w:category>
          <w:name w:val="General"/>
          <w:gallery w:val="placeholder"/>
        </w:category>
        <w:types>
          <w:type w:val="bbPlcHdr"/>
        </w:types>
        <w:behaviors>
          <w:behavior w:val="content"/>
        </w:behaviors>
        <w:guid w:val="{8B50A3CD-74CA-4B6C-AFCA-2DF589FEADF5}"/>
      </w:docPartPr>
      <w:docPartBody>
        <w:p w:rsidR="000E4667" w:rsidP="000E4667">
          <w:pPr>
            <w:pStyle w:val="AB280DF2C50143C98FC57D756AD39B53"/>
          </w:pPr>
          <w:r w:rsidRPr="00F325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4667"/>
    <w:rPr>
      <w:color w:val="808080"/>
    </w:rPr>
  </w:style>
  <w:style w:type="paragraph" w:customStyle="1" w:styleId="E7EB7CEDE5A843DCB4A0D74E84C7BAB3">
    <w:name w:val="E7EB7CEDE5A843DCB4A0D74E84C7BAB3"/>
    <w:rsid w:val="00366223"/>
  </w:style>
  <w:style w:type="paragraph" w:customStyle="1" w:styleId="8D2496DE13CD4CCA981A3128FB2534A1">
    <w:name w:val="8D2496DE13CD4CCA981A3128FB2534A1"/>
    <w:rsid w:val="000E4667"/>
    <w:rPr>
      <w:lang w:val="en-NZ" w:eastAsia="en-NZ"/>
    </w:rPr>
  </w:style>
  <w:style w:type="paragraph" w:customStyle="1" w:styleId="AB280DF2C50143C98FC57D756AD39B53">
    <w:name w:val="AB280DF2C50143C98FC57D756AD39B53"/>
    <w:rsid w:val="000E4667"/>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724FD44C522C4EAFCFA270F775D18D" ma:contentTypeVersion="12" ma:contentTypeDescription="Create a new document." ma:contentTypeScope="" ma:versionID="540c9fa7a516357145f32074e09d804c">
  <xsd:schema xmlns:xsd="http://www.w3.org/2001/XMLSchema" xmlns:xs="http://www.w3.org/2001/XMLSchema" xmlns:p="http://schemas.microsoft.com/office/2006/metadata/properties" xmlns:ns3="b90a1fd4-0ff5-4237-8a2c-db0c3aa04869" xmlns:ns4="a2181a17-5efa-4a0c-b4dc-3dedca548263" targetNamespace="http://schemas.microsoft.com/office/2006/metadata/properties" ma:root="true" ma:fieldsID="14d124b87905aa75fef5b3a28bb0bd93" ns3:_="" ns4:_="">
    <xsd:import namespace="b90a1fd4-0ff5-4237-8a2c-db0c3aa04869"/>
    <xsd:import namespace="a2181a17-5efa-4a0c-b4dc-3dedca5482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0a1fd4-0ff5-4237-8a2c-db0c3aa048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181a17-5efa-4a0c-b4dc-3dedca5482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8EF49-D620-4F3D-A7C3-17BB7586234E}">
  <ds:schemaRefs>
    <ds:schemaRef ds:uri="http://schemas.microsoft.com/office/infopath/2007/PartnerControls"/>
    <ds:schemaRef ds:uri="http://purl.org/dc/elements/1.1/"/>
    <ds:schemaRef ds:uri="http://schemas.microsoft.com/office/2006/metadata/properties"/>
    <ds:schemaRef ds:uri="b90a1fd4-0ff5-4237-8a2c-db0c3aa04869"/>
    <ds:schemaRef ds:uri="http://purl.org/dc/terms/"/>
    <ds:schemaRef ds:uri="a2181a17-5efa-4a0c-b4dc-3dedca548263"/>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824886B-01FC-4608-A46C-7C8415284B7A}">
  <ds:schemaRefs>
    <ds:schemaRef ds:uri="http://schemas.microsoft.com/sharepoint/v3/contenttype/forms"/>
  </ds:schemaRefs>
</ds:datastoreItem>
</file>

<file path=customXml/itemProps3.xml><?xml version="1.0" encoding="utf-8"?>
<ds:datastoreItem xmlns:ds="http://schemas.openxmlformats.org/officeDocument/2006/customXml" ds:itemID="{64076D2D-FC83-4B94-9AED-08CBA235D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0a1fd4-0ff5-4237-8a2c-db0c3aa04869"/>
    <ds:schemaRef ds:uri="a2181a17-5efa-4a0c-b4dc-3dedca54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6A271C-131C-4A8D-A778-64C02A79B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