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media/image1.tif" ContentType="image/tif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742E7F" w:rsidRPr="00131DC6" w:rsidP="00E04F6D">
      <w:pPr>
        <w:pStyle w:val="TitleCommittee0"/>
      </w:pPr>
      <w:sdt>
        <w:sdtPr>
          <w:alias w:val="CommitteeName"/>
          <w:tag w:val="CommitteeName"/>
          <w:id w:val="1869951332"/>
          <w:placeholder>
            <w:docPart w:val="000C530942E54F668089DBD406812FFD"/>
          </w:placeholder>
          <w:richText/>
        </w:sdtPr>
        <w:sdtContent>
          <w:r w:rsidRPr="00131DC6">
            <w:t>Northern Ireland Affairs Committee</w:t>
          </w:r>
        </w:sdtContent>
      </w:sdt>
    </w:p>
    <w:p w:rsidR="00742E7F" w:rsidRPr="00131DC6" w:rsidP="00E04F6D">
      <w:pPr>
        <w:pStyle w:val="TitleInquiry0"/>
      </w:pPr>
      <w:r w:rsidRPr="00131DC6">
        <w:t xml:space="preserve">Oral evidence: </w:t>
      </w:r>
      <w:sdt>
        <w:sdtPr>
          <w:alias w:val="InquiryName"/>
          <w:tag w:val="InquiryName"/>
          <w:id w:val="377371847"/>
          <w:placeholder>
            <w:docPart w:val="000C530942E54F668089DBD406812FFD"/>
          </w:placeholder>
          <w:richText/>
        </w:sdtPr>
        <w:sdtContent>
          <w:r w:rsidRPr="00131DC6">
            <w:t>The effect of paramilitaries on society in Northern Ireland</w:t>
          </w:r>
        </w:sdtContent>
      </w:sdt>
      <w:r w:rsidRPr="00131DC6">
        <w:t xml:space="preserve">, HC </w:t>
      </w:r>
      <w:sdt>
        <w:sdtPr>
          <w:alias w:val="InquiryRefNo"/>
          <w:tag w:val="InquiryRefNo"/>
          <w:id w:val="-281725174"/>
          <w:placeholder>
            <w:docPart w:val="000C530942E54F668089DBD406812FFD"/>
          </w:placeholder>
          <w:richText/>
        </w:sdtPr>
        <w:sdtContent>
          <w:r w:rsidRPr="00131DC6" w:rsidR="00E104BD">
            <w:t>24</w:t>
          </w:r>
        </w:sdtContent>
      </w:sdt>
    </w:p>
    <w:sdt>
      <w:sdtPr>
        <w:alias w:val="SittingDate"/>
        <w:tag w:val="SittingDate"/>
        <w:id w:val="-1160222926"/>
        <w:placeholder>
          <w:docPart w:val="000C530942E54F668089DBD406812FFD"/>
        </w:placeholder>
        <w:richText/>
      </w:sdtPr>
      <w:sdtContent>
        <w:p w:rsidR="00742E7F" w:rsidRPr="00131DC6" w:rsidP="00E04F6D">
          <w:pPr>
            <w:pStyle w:val="Para"/>
          </w:pPr>
          <w:r w:rsidRPr="00131DC6">
            <w:t>Wednesday 26 October 2022</w:t>
          </w:r>
        </w:p>
      </w:sdtContent>
    </w:sdt>
    <w:p w:rsidR="00742E7F" w:rsidRPr="00131DC6" w:rsidP="00E04F6D">
      <w:pPr>
        <w:pStyle w:val="Para"/>
      </w:pPr>
      <w:r w:rsidRPr="00131DC6">
        <w:t xml:space="preserve">Ordered by the House of </w:t>
      </w:r>
      <w:sdt>
        <w:sdtPr>
          <w:alias w:val="House"/>
          <w:tag w:val="House"/>
          <w:id w:val="809213435"/>
          <w:placeholder>
            <w:docPart w:val="000C530942E54F668089DBD406812FFD"/>
          </w:placeholder>
          <w:richText/>
        </w:sdtPr>
        <w:sdtContent>
          <w:r w:rsidRPr="00131DC6">
            <w:t>Commons</w:t>
          </w:r>
        </w:sdtContent>
      </w:sdt>
      <w:r w:rsidRPr="00131DC6">
        <w:t xml:space="preserve"> to be published on </w:t>
      </w:r>
      <w:sdt>
        <w:sdtPr>
          <w:alias w:val="PublishDate"/>
          <w:tag w:val="PublishDate"/>
          <w:id w:val="217021599"/>
          <w:placeholder>
            <w:docPart w:val="000C530942E54F668089DBD406812FFD"/>
          </w:placeholder>
          <w:richText/>
        </w:sdtPr>
        <w:sdtContent>
          <w:r w:rsidRPr="00131DC6">
            <w:t>26 October 2022</w:t>
          </w:r>
        </w:sdtContent>
      </w:sdt>
      <w:r w:rsidRPr="00131DC6">
        <w:t>.</w:t>
      </w:r>
    </w:p>
    <w:p w:rsidR="00742E7F" w:rsidRPr="00131DC6" w:rsidP="00E04F6D">
      <w:sdt>
        <w:sdtPr>
          <w:alias w:val="VideoHyperlink"/>
          <w:tag w:val="VideoHyperlink"/>
          <w:id w:val="703995351"/>
          <w:placeholder>
            <w:docPart w:val="000C530942E54F668089DBD406812FFD"/>
          </w:placeholder>
          <w:richText/>
        </w:sdtPr>
        <w:sdtContent>
          <w:r>
            <w:fldChar w:fldCharType="begin"/>
          </w:r>
          <w:r>
            <w:instrText xml:space="preserve"> HYPERLINK "https://parliamentlive.tv/event/index/db5db99e-205f-41fe-85a1-8ca8b5b5772e" </w:instrText>
          </w:r>
          <w:r>
            <w:fldChar w:fldCharType="separate"/>
          </w:r>
          <w:r w:rsidRPr="006868BE">
            <w:rPr>
              <w:rStyle w:val="Hyperlink"/>
            </w:rPr>
            <w:t>Watch the meeting</w:t>
          </w:r>
          <w:r>
            <w:fldChar w:fldCharType="end"/>
          </w:r>
        </w:sdtContent>
      </w:sdt>
    </w:p>
    <w:p w:rsidR="00742E7F" w:rsidRPr="00131DC6" w:rsidP="00E04F6D">
      <w:r w:rsidRPr="00131DC6">
        <w:t xml:space="preserve">Members present: </w:t>
      </w:r>
      <w:sdt>
        <w:sdtPr>
          <w:alias w:val="MembersPresent"/>
          <w:tag w:val="MembersPresent"/>
          <w:id w:val="366340316"/>
          <w:placeholder>
            <w:docPart w:val="000C530942E54F668089DBD406812FFD"/>
          </w:placeholder>
          <w:richText/>
        </w:sdtPr>
        <w:sdtContent>
          <w:r w:rsidRPr="00131DC6">
            <w:t>Simon Hoare (Chair); Stephen Farry; Sir Robert Goodwill; Claire Hanna; Fay Jones</w:t>
          </w:r>
          <w:r w:rsidR="002D2013">
            <w:t xml:space="preserve">; </w:t>
          </w:r>
          <w:r w:rsidRPr="00131DC6" w:rsidR="002D2013">
            <w:t>Mr Robin Walker</w:t>
          </w:r>
          <w:r w:rsidRPr="00131DC6">
            <w:t>.</w:t>
          </w:r>
        </w:sdtContent>
      </w:sdt>
    </w:p>
    <w:p w:rsidR="00742E7F" w:rsidRPr="00131DC6" w:rsidP="00E04F6D">
      <w:pPr>
        <w:pStyle w:val="ParaCentre"/>
      </w:pPr>
      <w:r w:rsidRPr="00131DC6">
        <w:t xml:space="preserve">Questions </w:t>
      </w:r>
      <w:sdt>
        <w:sdtPr>
          <w:alias w:val="QuestionNumbers"/>
          <w:tag w:val="QuestionNumbers"/>
          <w:id w:val="-1223666168"/>
          <w:placeholder>
            <w:docPart w:val="000C530942E54F668089DBD406812FFD"/>
          </w:placeholder>
          <w:richText/>
        </w:sdtPr>
        <w:sdtContent>
          <w:r w:rsidR="00A178A8">
            <w:t>87</w:t>
          </w:r>
          <w:r w:rsidRPr="00131DC6" w:rsidR="00E104BD">
            <w:t xml:space="preserve"> -</w:t>
          </w:r>
          <w:r w:rsidRPr="00131DC6" w:rsidR="0097013C">
            <w:t xml:space="preserve"> 10</w:t>
          </w:r>
          <w:r w:rsidRPr="00131DC6" w:rsidR="00131DC6">
            <w:t>4</w:t>
          </w:r>
          <w:r w:rsidRPr="00131DC6" w:rsidR="00E104BD">
            <w:t xml:space="preserve"> </w:t>
          </w:r>
        </w:sdtContent>
      </w:sdt>
    </w:p>
    <w:p w:rsidR="00742E7F" w:rsidRPr="00131DC6" w:rsidP="00E04F6D">
      <w:pPr>
        <w:pStyle w:val="TitleWitnesses0"/>
      </w:pPr>
      <w:r w:rsidRPr="00131DC6">
        <w:t>Witnesses</w:t>
      </w:r>
    </w:p>
    <w:p w:rsidR="00131110" w:rsidRPr="00131DC6" w:rsidP="00E04F6D">
      <w:pPr>
        <w:pStyle w:val="Para"/>
      </w:pPr>
      <w:r w:rsidRPr="00131DC6">
        <w:t xml:space="preserve">II: Naomi Long MLA, Minister of Justice, Northern Ireland Department of Justice; Richard Pengelly, Permanent Secretary, Northern Ireland Department of Justice; Adele Brown, Programme Director, </w:t>
      </w:r>
      <w:r w:rsidRPr="00131DC6" w:rsidR="00E104BD">
        <w:t xml:space="preserve">The </w:t>
      </w:r>
      <w:r w:rsidRPr="00131DC6">
        <w:t>Northern Ireland Executive Programme on Paramilitarism and Organised Crime.</w:t>
      </w:r>
    </w:p>
    <w:p w:rsidR="00742E7F" w:rsidRPr="00131DC6" w:rsidP="00E04F6D">
      <w:pPr>
        <w:pStyle w:val="Para"/>
      </w:pPr>
    </w:p>
    <w:p w:rsidR="00742E7F" w:rsidRPr="00131DC6" w:rsidP="00E04F6D">
      <w:pPr>
        <w:pStyle w:val="Para"/>
      </w:pPr>
      <w:r w:rsidRPr="00131DC6">
        <w:t>Written evidence from witnesses:</w:t>
      </w:r>
    </w:p>
    <w:p w:rsidR="00742E7F" w:rsidRPr="00131DC6" w:rsidP="006868BE">
      <w:r>
        <w:t>- T</w:t>
      </w:r>
      <w:r w:rsidRPr="006868BE" w:rsidR="00DB28EF">
        <w:t>he Executive Programme on Paramilitarism</w:t>
      </w:r>
      <w:r>
        <w:t xml:space="preserve"> </w:t>
      </w:r>
      <w:r w:rsidRPr="006868BE" w:rsidR="00DB28EF">
        <w:t>and Organised Crime</w:t>
      </w:r>
      <w:r w:rsidR="00DB28EF">
        <w:t xml:space="preserve"> (</w:t>
      </w:r>
      <w:r>
        <w:fldChar w:fldCharType="begin"/>
      </w:r>
      <w:r>
        <w:instrText xml:space="preserve"> HYPERLINK "https://committees.parliament.uk/writtenevidence/111013/pdf/" </w:instrText>
      </w:r>
      <w:r>
        <w:fldChar w:fldCharType="separate"/>
      </w:r>
      <w:r w:rsidRPr="006868BE" w:rsidR="00DB28EF">
        <w:rPr>
          <w:rStyle w:val="Hyperlink"/>
        </w:rPr>
        <w:t>PNI00</w:t>
      </w:r>
      <w:r w:rsidRPr="006868BE">
        <w:rPr>
          <w:rStyle w:val="Hyperlink"/>
        </w:rPr>
        <w:t>24</w:t>
      </w:r>
      <w:r>
        <w:fldChar w:fldCharType="end"/>
      </w:r>
      <w:r>
        <w:t>)</w:t>
      </w:r>
    </w:p>
    <w:p w:rsidR="00742E7F" w:rsidRPr="00131DC6" w:rsidP="00E04F6D">
      <w:pPr>
        <w:rPr>
          <w:rFonts w:eastAsia="Times New Roman"/>
          <w:szCs w:val="20"/>
        </w:rPr>
      </w:pPr>
      <w:r w:rsidRPr="00131DC6">
        <w:br w:type="page"/>
      </w:r>
    </w:p>
    <w:sdt>
      <w:sdtPr>
        <w:rPr>
          <w:szCs w:val="28"/>
        </w:rPr>
        <w:alias w:val="WitnessExamination"/>
        <w:tag w:val="WitnessExamination"/>
        <w:id w:val="-1197543203"/>
        <w:placeholder>
          <w:docPart w:val="5891392930524837AE027B50B0273DFC"/>
        </w:placeholder>
        <w:richText/>
      </w:sdtPr>
      <w:sdtEndPr>
        <w:rPr>
          <w:szCs w:val="22"/>
        </w:rPr>
      </w:sdtEndPr>
      <w:sdtContent>
        <w:p w:rsidR="00AF598D" w:rsidRPr="00131DC6" w:rsidP="00AF598D">
          <w:pPr>
            <w:pStyle w:val="TitlePanel0"/>
            <w:rPr>
              <w:szCs w:val="28"/>
            </w:rPr>
          </w:pPr>
          <w:r w:rsidRPr="00131DC6">
            <w:rPr>
              <w:szCs w:val="28"/>
            </w:rPr>
            <w:t xml:space="preserve">Examination of </w:t>
          </w:r>
          <w:r w:rsidRPr="00131DC6" w:rsidR="00BB0B7D">
            <w:rPr>
              <w:szCs w:val="28"/>
            </w:rPr>
            <w:t>w</w:t>
          </w:r>
          <w:r w:rsidRPr="00131DC6">
            <w:rPr>
              <w:szCs w:val="28"/>
            </w:rPr>
            <w:t>itnesses</w:t>
          </w:r>
        </w:p>
        <w:p w:rsidR="00AF598D" w:rsidRPr="00131DC6" w:rsidP="00AF598D">
          <w:pPr>
            <w:pStyle w:val="TitlePanel0"/>
            <w:jc w:val="left"/>
          </w:pPr>
          <w:r w:rsidRPr="00131DC6">
            <w:rPr>
              <w:sz w:val="22"/>
            </w:rPr>
            <w:t>Witnesses: Naomi Long MLA, Richard Pengelly and Adele Brown.</w:t>
          </w:r>
        </w:p>
      </w:sdtContent>
    </w:sdt>
    <w:p w:rsidR="00AF598D" w:rsidRPr="00131DC6" w:rsidP="00A178A8">
      <w:pPr>
        <w:pStyle w:val="Question"/>
      </w:pPr>
      <w:sdt>
        <w:sdtPr>
          <w:alias w:val="Member"/>
          <w:tag w:val="&lt;Member mnisId='4494' dodsId='72275'&gt;"/>
          <w:id w:val="-1196459630"/>
          <w:placeholder>
            <w:docPart w:val="0D3CC05E1010464D9F213A5F3E0EA66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3663AC">
        <w:t>Thank you</w:t>
      </w:r>
      <w:r w:rsidRPr="00131DC6" w:rsidR="00BB0B7D">
        <w:t>,</w:t>
      </w:r>
      <w:r w:rsidRPr="00131DC6" w:rsidR="003663AC">
        <w:t xml:space="preserve"> Minister and your team</w:t>
      </w:r>
      <w:r w:rsidRPr="00131DC6" w:rsidR="00BB0B7D">
        <w:t>,</w:t>
      </w:r>
      <w:r w:rsidRPr="00131DC6" w:rsidR="003663AC">
        <w:t xml:space="preserve"> for joining us this morning. We are very grateful to you. Minister, let me kick off</w:t>
      </w:r>
      <w:r w:rsidRPr="00131DC6" w:rsidR="00BB0B7D">
        <w:t>,</w:t>
      </w:r>
      <w:r w:rsidRPr="00131DC6" w:rsidR="003663AC">
        <w:t xml:space="preserve"> please</w:t>
      </w:r>
      <w:r w:rsidRPr="00131DC6" w:rsidR="00BB0B7D">
        <w:t>,</w:t>
      </w:r>
      <w:r w:rsidRPr="00131DC6" w:rsidR="003663AC">
        <w:t xml:space="preserve"> with a short</w:t>
      </w:r>
      <w:r w:rsidRPr="00131DC6" w:rsidR="00CD09B5">
        <w:t>,</w:t>
      </w:r>
      <w:r w:rsidRPr="00131DC6" w:rsidR="003663AC">
        <w:t xml:space="preserve"> focused question</w:t>
      </w:r>
      <w:r w:rsidRPr="00131DC6" w:rsidR="00CD09B5">
        <w:t>. C</w:t>
      </w:r>
      <w:r w:rsidRPr="00131DC6" w:rsidR="003663AC">
        <w:t>ould you let us know what you have identified in your mind as being the barriers to</w:t>
      </w:r>
      <w:r w:rsidRPr="00131DC6" w:rsidR="00CD09B5">
        <w:t xml:space="preserve"> </w:t>
      </w:r>
      <w:r w:rsidRPr="00131DC6" w:rsidR="003663AC">
        <w:t xml:space="preserve">achieving the society free of paramilitarism </w:t>
      </w:r>
      <w:r w:rsidRPr="00131DC6" w:rsidR="00CD09B5">
        <w:t xml:space="preserve">that </w:t>
      </w:r>
      <w:r w:rsidRPr="00131DC6" w:rsidR="003663AC">
        <w:t xml:space="preserve">was, </w:t>
      </w:r>
      <w:r w:rsidRPr="00131DC6" w:rsidR="00CD09B5">
        <w:t xml:space="preserve">as </w:t>
      </w:r>
      <w:r w:rsidRPr="00131DC6" w:rsidR="003663AC">
        <w:t xml:space="preserve">you will know, the key aim of the Fresh Start </w:t>
      </w:r>
      <w:r w:rsidRPr="00131DC6" w:rsidR="00BB0B7D">
        <w:t>a</w:t>
      </w:r>
      <w:r w:rsidRPr="00131DC6" w:rsidR="003663AC">
        <w:t>greement?</w:t>
      </w:r>
    </w:p>
    <w:p w:rsidR="00232DB4" w:rsidRPr="00131DC6" w:rsidP="00AF598D">
      <w:pPr>
        <w:pStyle w:val="Answer"/>
      </w:pPr>
      <w:sdt>
        <w:sdtPr>
          <w:alias w:val="Witness"/>
          <w:id w:val="-1792585901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AF598D">
            <w:rPr>
              <w:b/>
            </w:rPr>
            <w:t xml:space="preserve"> </w:t>
          </w:r>
        </w:sdtContent>
      </w:sdt>
      <w:r w:rsidRPr="00131DC6">
        <w:t xml:space="preserve">First of all, thank you for giving us the opportunity to provide </w:t>
      </w:r>
      <w:r w:rsidRPr="00131DC6" w:rsidR="00BB0B7D">
        <w:t xml:space="preserve">oral </w:t>
      </w:r>
      <w:r w:rsidRPr="00131DC6">
        <w:t xml:space="preserve">evidence to the Committee today in terms of the impact of paramilitarism. </w:t>
      </w:r>
      <w:r w:rsidRPr="00131DC6" w:rsidR="00AF598D">
        <w:t xml:space="preserve">I am here in my capacity as </w:t>
      </w:r>
      <w:r w:rsidRPr="00131DC6" w:rsidR="00CD09B5">
        <w:t>J</w:t>
      </w:r>
      <w:r w:rsidRPr="00131DC6" w:rsidR="00AF598D">
        <w:t xml:space="preserve">ustice </w:t>
      </w:r>
      <w:r w:rsidRPr="00131DC6" w:rsidR="00CD09B5">
        <w:t>M</w:t>
      </w:r>
      <w:r w:rsidRPr="00131DC6" w:rsidR="00AF598D">
        <w:t>inister</w:t>
      </w:r>
      <w:r w:rsidRPr="00131DC6" w:rsidR="00CD09B5">
        <w:t>. T</w:t>
      </w:r>
      <w:r w:rsidRPr="00131DC6">
        <w:t xml:space="preserve">he programme to tackle </w:t>
      </w:r>
      <w:r w:rsidRPr="00131DC6" w:rsidR="00CD09B5">
        <w:t>p</w:t>
      </w:r>
      <w:r w:rsidRPr="00131DC6">
        <w:t>aramilitary activity, criminality and organised cr</w:t>
      </w:r>
      <w:r w:rsidRPr="00131DC6" w:rsidR="00CD09B5">
        <w:t>i</w:t>
      </w:r>
      <w:r w:rsidRPr="00131DC6">
        <w:t>me is a cross-</w:t>
      </w:r>
      <w:r w:rsidRPr="00131DC6" w:rsidR="00BB0B7D">
        <w:t>E</w:t>
      </w:r>
      <w:r w:rsidRPr="00131DC6">
        <w:t>xecutive init</w:t>
      </w:r>
      <w:r w:rsidRPr="00131DC6" w:rsidR="00CD09B5">
        <w:t>i</w:t>
      </w:r>
      <w:r w:rsidRPr="00131DC6">
        <w:t xml:space="preserve">ative, but it is one for which I am the </w:t>
      </w:r>
      <w:r w:rsidRPr="00131DC6" w:rsidR="00CD09B5">
        <w:t>lead</w:t>
      </w:r>
      <w:r w:rsidRPr="00131DC6">
        <w:t xml:space="preserve"> </w:t>
      </w:r>
      <w:r w:rsidR="00C43A5C">
        <w:t>M</w:t>
      </w:r>
      <w:r w:rsidRPr="00131DC6">
        <w:t>inister</w:t>
      </w:r>
      <w:r w:rsidRPr="00131DC6" w:rsidR="00AF598D">
        <w:t xml:space="preserve">. We are delivering a fairly wide range of </w:t>
      </w:r>
      <w:r w:rsidRPr="00131DC6" w:rsidR="00CD09B5">
        <w:t>initiatives</w:t>
      </w:r>
      <w:r w:rsidRPr="00131DC6" w:rsidR="00BB0B7D">
        <w:t>,</w:t>
      </w:r>
      <w:r w:rsidRPr="00131DC6" w:rsidR="00AF598D">
        <w:t xml:space="preserve"> ensuring </w:t>
      </w:r>
      <w:r w:rsidRPr="00131DC6">
        <w:t xml:space="preserve">that </w:t>
      </w:r>
      <w:r w:rsidRPr="00131DC6" w:rsidR="00AF598D">
        <w:t>communities are safer</w:t>
      </w:r>
      <w:r w:rsidRPr="00131DC6">
        <w:t xml:space="preserve"> and more resilient to paramilitarism</w:t>
      </w:r>
      <w:r w:rsidRPr="00131DC6" w:rsidR="00CD09B5">
        <w:t xml:space="preserve">, </w:t>
      </w:r>
      <w:r w:rsidRPr="00131DC6">
        <w:t>organised crime and coercive control</w:t>
      </w:r>
      <w:r w:rsidRPr="00131DC6" w:rsidR="00AF598D">
        <w:t xml:space="preserve">. </w:t>
      </w:r>
    </w:p>
    <w:p w:rsidR="00AF598D" w:rsidRPr="00131DC6" w:rsidP="00AF598D">
      <w:pPr>
        <w:pStyle w:val="Answer"/>
      </w:pPr>
      <w:r w:rsidRPr="00131DC6">
        <w:t xml:space="preserve">In terms of the barriers, they are numerous. There are vulnerabilities within communities that are exploited by paramilitary organisations. Those vulnerabilities can be quite complex. Some of them will be </w:t>
      </w:r>
      <w:r w:rsidRPr="00131DC6" w:rsidR="00232DB4">
        <w:t xml:space="preserve">political vulnerabilities. Some of them will more </w:t>
      </w:r>
      <w:r w:rsidRPr="00131DC6">
        <w:t xml:space="preserve">typically </w:t>
      </w:r>
      <w:r w:rsidRPr="00131DC6" w:rsidR="00CD09B5">
        <w:t xml:space="preserve">be </w:t>
      </w:r>
      <w:r w:rsidRPr="00131DC6">
        <w:t>socioeconomic vulnerabilities.</w:t>
      </w:r>
      <w:r w:rsidRPr="00131DC6" w:rsidR="00CD09B5">
        <w:t xml:space="preserve"> </w:t>
      </w:r>
      <w:r w:rsidRPr="00131DC6">
        <w:t xml:space="preserve">There can be issues around coercive control </w:t>
      </w:r>
      <w:r w:rsidRPr="00131DC6" w:rsidR="00232DB4">
        <w:t xml:space="preserve">within communities </w:t>
      </w:r>
      <w:r w:rsidRPr="00131DC6">
        <w:t xml:space="preserve">that can be </w:t>
      </w:r>
      <w:r w:rsidRPr="00131DC6" w:rsidR="00232DB4">
        <w:t xml:space="preserve">very </w:t>
      </w:r>
      <w:r w:rsidRPr="00131DC6">
        <w:t>hard to quantify and tackle. There are issues around the credibility of the organisation</w:t>
      </w:r>
      <w:r w:rsidRPr="00131DC6" w:rsidR="00CD09B5">
        <w:t>s,</w:t>
      </w:r>
      <w:r w:rsidRPr="00131DC6">
        <w:t xml:space="preserve"> and </w:t>
      </w:r>
      <w:r w:rsidRPr="00131DC6" w:rsidR="00232DB4">
        <w:t xml:space="preserve">indeed </w:t>
      </w:r>
      <w:r w:rsidRPr="00131DC6">
        <w:t xml:space="preserve">engagement by agencies with those organisations can enhance their standing within communities and be counter to the overall intention of the </w:t>
      </w:r>
      <w:r w:rsidRPr="00131DC6" w:rsidR="00232DB4">
        <w:t>programme</w:t>
      </w:r>
      <w:r w:rsidRPr="00131DC6">
        <w:t>.</w:t>
      </w:r>
    </w:p>
    <w:p w:rsidR="00AF598D" w:rsidRPr="00131DC6" w:rsidP="00AF598D">
      <w:pPr>
        <w:pStyle w:val="Answer"/>
      </w:pPr>
      <w:r w:rsidRPr="00131DC6">
        <w:t xml:space="preserve">To give an example, </w:t>
      </w:r>
      <w:r w:rsidRPr="00131DC6" w:rsidR="00232DB4">
        <w:t xml:space="preserve">just in terms of </w:t>
      </w:r>
      <w:r w:rsidRPr="00131DC6">
        <w:t xml:space="preserve">the </w:t>
      </w:r>
      <w:r w:rsidRPr="00131DC6" w:rsidR="00232DB4">
        <w:t xml:space="preserve">evidence-driven approach that we are taking, the </w:t>
      </w:r>
      <w:r w:rsidRPr="00131DC6">
        <w:t xml:space="preserve">programme data </w:t>
      </w:r>
      <w:r w:rsidRPr="00131DC6" w:rsidR="00232DB4">
        <w:t xml:space="preserve">that </w:t>
      </w:r>
      <w:r w:rsidRPr="00131DC6">
        <w:t xml:space="preserve">we have would suggest that </w:t>
      </w:r>
      <w:r w:rsidRPr="00131DC6" w:rsidR="00232DB4">
        <w:t xml:space="preserve">between 15% and 30% of </w:t>
      </w:r>
      <w:r w:rsidRPr="00131DC6">
        <w:t xml:space="preserve">people </w:t>
      </w:r>
      <w:r w:rsidRPr="00131DC6" w:rsidR="00232DB4">
        <w:t xml:space="preserve">in Northern Ireland </w:t>
      </w:r>
      <w:r w:rsidRPr="00131DC6">
        <w:t xml:space="preserve">live in an area that experiences paramilitary fear and intimidation. </w:t>
      </w:r>
      <w:r w:rsidRPr="00131DC6" w:rsidR="00232DB4">
        <w:t xml:space="preserve">That is not evenly spread across all communities in Northern Ireland. </w:t>
      </w:r>
      <w:r w:rsidRPr="00131DC6">
        <w:t xml:space="preserve">It is quite differentiated. Some </w:t>
      </w:r>
      <w:r w:rsidRPr="00131DC6" w:rsidR="00232DB4">
        <w:t xml:space="preserve">areas </w:t>
      </w:r>
      <w:r w:rsidRPr="00131DC6">
        <w:t>will be double that</w:t>
      </w:r>
      <w:r w:rsidRPr="00131DC6" w:rsidR="00232DB4">
        <w:t xml:space="preserve">; others </w:t>
      </w:r>
      <w:r w:rsidRPr="00131DC6" w:rsidR="00BB0B7D">
        <w:t xml:space="preserve">will be </w:t>
      </w:r>
      <w:r w:rsidRPr="00131DC6">
        <w:t>much less</w:t>
      </w:r>
      <w:r w:rsidRPr="00131DC6" w:rsidR="00232DB4">
        <w:t>, but on average 15% to 30% of people will experience that</w:t>
      </w:r>
      <w:r w:rsidRPr="00131DC6">
        <w:t>.</w:t>
      </w:r>
      <w:r w:rsidRPr="00131DC6" w:rsidR="00232DB4">
        <w:t xml:space="preserve"> What we are trying to do is break the cycle of harm.</w:t>
      </w:r>
      <w:r w:rsidRPr="00131DC6">
        <w:t xml:space="preserve"> </w:t>
      </w:r>
    </w:p>
    <w:p w:rsidR="00AF598D" w:rsidRPr="00131DC6" w:rsidP="00AF598D">
      <w:pPr>
        <w:pStyle w:val="Question"/>
      </w:pPr>
      <w:sdt>
        <w:sdtPr>
          <w:alias w:val="Member"/>
          <w:tag w:val="&lt;Member mnisId='4494' dodsId='72275'&gt;"/>
          <w:id w:val="-74594624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232DB4">
        <w:t>Minister, w</w:t>
      </w:r>
      <w:r w:rsidRPr="00131DC6">
        <w:t>ould we be right to say that the poorer the area, the higher the percentage</w:t>
      </w:r>
      <w:r w:rsidRPr="00131DC6" w:rsidR="00232DB4">
        <w:t>, or is that too easy?</w:t>
      </w:r>
    </w:p>
    <w:p w:rsidR="00232DB4" w:rsidRPr="00131DC6" w:rsidP="00B14F84">
      <w:pPr>
        <w:pStyle w:val="Answer"/>
      </w:pPr>
      <w:sdt>
        <w:sdtPr>
          <w:alias w:val="Witness"/>
          <w:id w:val="193771389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>
        <w:t xml:space="preserve">In some cases, yes. </w:t>
      </w:r>
      <w:r w:rsidRPr="00131DC6" w:rsidR="00B40D35">
        <w:t>There is a definite correlation</w:t>
      </w:r>
      <w:r w:rsidRPr="00131DC6">
        <w:t xml:space="preserve"> with deprivation. There are also some areas where people would </w:t>
      </w:r>
      <w:r w:rsidRPr="00131DC6" w:rsidR="00CD09B5">
        <w:t xml:space="preserve">perhaps </w:t>
      </w:r>
      <w:r w:rsidRPr="00131DC6">
        <w:t>not expect there to be huge paramilitary influence</w:t>
      </w:r>
      <w:r w:rsidRPr="00131DC6" w:rsidR="00BB0B7D">
        <w:t xml:space="preserve"> </w:t>
      </w:r>
      <w:r w:rsidRPr="00131DC6">
        <w:t>but there is</w:t>
      </w:r>
      <w:r w:rsidRPr="00131DC6" w:rsidR="00CD09B5">
        <w:t>. I</w:t>
      </w:r>
      <w:r w:rsidRPr="00131DC6">
        <w:t xml:space="preserve">n </w:t>
      </w:r>
      <w:r w:rsidRPr="00131DC6" w:rsidR="00B40D35">
        <w:t xml:space="preserve">the main, it would be those areas </w:t>
      </w:r>
      <w:r w:rsidRPr="00131DC6">
        <w:t xml:space="preserve">that are </w:t>
      </w:r>
      <w:r w:rsidRPr="00131DC6" w:rsidR="00B40D35">
        <w:t xml:space="preserve">more deprived </w:t>
      </w:r>
      <w:r w:rsidRPr="00131DC6">
        <w:t xml:space="preserve">and more vulnerable </w:t>
      </w:r>
      <w:r w:rsidRPr="00131DC6" w:rsidR="00B40D35">
        <w:t xml:space="preserve">communities where paramilitaries will </w:t>
      </w:r>
      <w:r w:rsidRPr="00131DC6">
        <w:t xml:space="preserve">be seen to </w:t>
      </w:r>
      <w:r w:rsidRPr="00131DC6" w:rsidR="00B40D35">
        <w:t xml:space="preserve">have </w:t>
      </w:r>
      <w:r w:rsidRPr="00131DC6">
        <w:t xml:space="preserve">coercive </w:t>
      </w:r>
      <w:r w:rsidRPr="00131DC6" w:rsidR="00B40D35">
        <w:t xml:space="preserve">control. </w:t>
      </w:r>
      <w:r w:rsidRPr="00131DC6">
        <w:t>It has to be said</w:t>
      </w:r>
      <w:r w:rsidRPr="00131DC6" w:rsidR="00BB0B7D">
        <w:t>,</w:t>
      </w:r>
      <w:r w:rsidRPr="00131DC6">
        <w:t xml:space="preserve"> though</w:t>
      </w:r>
      <w:r w:rsidRPr="00131DC6" w:rsidR="00BB0B7D">
        <w:t>,</w:t>
      </w:r>
      <w:r w:rsidRPr="00131DC6">
        <w:t xml:space="preserve"> that t</w:t>
      </w:r>
      <w:r w:rsidRPr="00131DC6" w:rsidR="00B40D35">
        <w:t xml:space="preserve">he paramilitaries do not necessarily live </w:t>
      </w:r>
      <w:r w:rsidRPr="00131DC6">
        <w:t xml:space="preserve">in </w:t>
      </w:r>
      <w:r w:rsidRPr="00131DC6" w:rsidR="00B40D35">
        <w:t>those communities</w:t>
      </w:r>
      <w:r w:rsidRPr="00131DC6">
        <w:t xml:space="preserve"> but may be visiting their particular criminality on them</w:t>
      </w:r>
      <w:r w:rsidRPr="00131DC6" w:rsidR="00B40D35">
        <w:t xml:space="preserve">. Our intention is to </w:t>
      </w:r>
      <w:r w:rsidRPr="00131DC6">
        <w:t>break t</w:t>
      </w:r>
      <w:r w:rsidRPr="00131DC6" w:rsidR="00CD09B5">
        <w:t>h</w:t>
      </w:r>
      <w:r w:rsidRPr="00131DC6">
        <w:t xml:space="preserve">e cycle of harm by </w:t>
      </w:r>
      <w:r w:rsidRPr="00131DC6" w:rsidR="00B40D35">
        <w:t>build</w:t>
      </w:r>
      <w:r w:rsidRPr="00131DC6">
        <w:t xml:space="preserve">ing individual and </w:t>
      </w:r>
      <w:r w:rsidRPr="00131DC6" w:rsidR="00B40D35">
        <w:t>community</w:t>
      </w:r>
      <w:r w:rsidRPr="00131DC6">
        <w:t xml:space="preserve"> resistance</w:t>
      </w:r>
      <w:r w:rsidRPr="00131DC6" w:rsidR="00CD09B5">
        <w:t>.</w:t>
      </w:r>
      <w:r w:rsidRPr="00131DC6">
        <w:t xml:space="preserve"> </w:t>
      </w:r>
      <w:r w:rsidRPr="00131DC6" w:rsidR="00CD09B5">
        <w:t>A</w:t>
      </w:r>
      <w:r w:rsidRPr="00131DC6">
        <w:t>lso</w:t>
      </w:r>
      <w:r w:rsidRPr="00131DC6" w:rsidR="00CD09B5">
        <w:t>,</w:t>
      </w:r>
      <w:r w:rsidRPr="00131DC6">
        <w:t xml:space="preserve"> you have heard from the PSNI this </w:t>
      </w:r>
      <w:r w:rsidRPr="00131DC6">
        <w:t xml:space="preserve">morning </w:t>
      </w:r>
      <w:r w:rsidRPr="00131DC6" w:rsidR="00CD09B5">
        <w:t xml:space="preserve">about </w:t>
      </w:r>
      <w:r w:rsidRPr="00131DC6" w:rsidR="00B40D35">
        <w:t xml:space="preserve">the work that they do </w:t>
      </w:r>
      <w:r w:rsidRPr="00131DC6">
        <w:t xml:space="preserve">in terms of trying </w:t>
      </w:r>
      <w:r w:rsidRPr="00131DC6" w:rsidR="00B40D35">
        <w:t xml:space="preserve">to disrupt </w:t>
      </w:r>
      <w:r w:rsidRPr="00131DC6">
        <w:t xml:space="preserve">the </w:t>
      </w:r>
      <w:r w:rsidRPr="00131DC6" w:rsidR="00B40D35">
        <w:t>criminal activity</w:t>
      </w:r>
      <w:r w:rsidRPr="00131DC6">
        <w:t xml:space="preserve"> of those organisations</w:t>
      </w:r>
      <w:r w:rsidRPr="00131DC6" w:rsidR="00CD09B5">
        <w:t>,</w:t>
      </w:r>
      <w:r w:rsidRPr="00131DC6" w:rsidR="00B40D35">
        <w:t xml:space="preserve"> as well as supporting us </w:t>
      </w:r>
      <w:r w:rsidRPr="00131DC6">
        <w:t xml:space="preserve">in trying </w:t>
      </w:r>
      <w:r w:rsidRPr="00131DC6" w:rsidR="00B40D35">
        <w:t xml:space="preserve">to build </w:t>
      </w:r>
      <w:r w:rsidRPr="00131DC6">
        <w:t xml:space="preserve">resilience and </w:t>
      </w:r>
      <w:r w:rsidRPr="00131DC6" w:rsidR="00B40D35">
        <w:t>confidence within communities.</w:t>
      </w:r>
    </w:p>
    <w:p w:rsidR="00B40D35" w:rsidRPr="00131DC6" w:rsidP="00B40D35">
      <w:pPr>
        <w:pStyle w:val="Question"/>
      </w:pPr>
      <w:sdt>
        <w:sdtPr>
          <w:alias w:val="Member"/>
          <w:tag w:val="&lt;Member mnisId='4494' dodsId='72275'&gt;"/>
          <w:id w:val="988134798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We discussed with the PSNI earlier th</w:t>
      </w:r>
      <w:r w:rsidRPr="00131DC6" w:rsidR="00BB0B7D">
        <w:t>is</w:t>
      </w:r>
      <w:r w:rsidRPr="00131DC6">
        <w:t xml:space="preserve"> word</w:t>
      </w:r>
      <w:r w:rsidRPr="00131DC6" w:rsidR="00BB0B7D">
        <w:t>,</w:t>
      </w:r>
      <w:r w:rsidRPr="00131DC6">
        <w:t xml:space="preserve"> </w:t>
      </w:r>
      <w:r w:rsidRPr="00131DC6" w:rsidR="00B14F84">
        <w:t>“</w:t>
      </w:r>
      <w:r w:rsidRPr="00131DC6">
        <w:t>paramilitarism</w:t>
      </w:r>
      <w:r w:rsidRPr="00131DC6" w:rsidR="00B14F84">
        <w:t>”</w:t>
      </w:r>
      <w:r w:rsidRPr="00131DC6">
        <w:t>. It sounds very sexy</w:t>
      </w:r>
      <w:r w:rsidRPr="00131DC6" w:rsidR="00B14F84">
        <w:t xml:space="preserve">, </w:t>
      </w:r>
      <w:r w:rsidRPr="00131DC6">
        <w:t>glorious</w:t>
      </w:r>
      <w:r w:rsidRPr="00131DC6" w:rsidR="00B14F84">
        <w:t xml:space="preserve">, </w:t>
      </w:r>
      <w:r w:rsidRPr="00131DC6">
        <w:t>bold and brave. It is thugs playing soldiers, in a way</w:t>
      </w:r>
      <w:r w:rsidRPr="00131DC6" w:rsidR="00BB0B7D">
        <w:t>, is it not?</w:t>
      </w:r>
      <w:r w:rsidRPr="00131DC6">
        <w:t xml:space="preserve"> What term would you prefer to use? Is it just “criminals”</w:t>
      </w:r>
      <w:r w:rsidRPr="00131DC6" w:rsidR="00B14F84">
        <w:t>?</w:t>
      </w:r>
    </w:p>
    <w:p w:rsidR="00CD09B5" w:rsidRPr="00131DC6" w:rsidP="00B40D35">
      <w:pPr>
        <w:pStyle w:val="Answer"/>
      </w:pPr>
      <w:sdt>
        <w:sdtPr>
          <w:alias w:val="Witness"/>
          <w:id w:val="96408386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 w:rsidR="00B14F84">
        <w:t xml:space="preserve">Fundamentally, they are criminals, so that is something we acknowledge in the system. They can be a whole range of things. </w:t>
      </w:r>
      <w:r w:rsidRPr="00131DC6" w:rsidR="00B40D35">
        <w:t>We recognise</w:t>
      </w:r>
      <w:r w:rsidRPr="00131DC6">
        <w:t xml:space="preserve"> that</w:t>
      </w:r>
      <w:r w:rsidRPr="00131DC6" w:rsidR="00B40D35">
        <w:t xml:space="preserve"> language is extremely important. </w:t>
      </w:r>
      <w:r w:rsidRPr="00131DC6" w:rsidR="00B14F84">
        <w:t>The political advisory group we had</w:t>
      </w:r>
      <w:r w:rsidRPr="00131DC6">
        <w:t>,</w:t>
      </w:r>
      <w:r w:rsidRPr="00131DC6" w:rsidR="00B14F84">
        <w:t xml:space="preserve"> which represented each of the parties in the </w:t>
      </w:r>
      <w:r w:rsidRPr="00131DC6" w:rsidR="00BB0B7D">
        <w:t>E</w:t>
      </w:r>
      <w:r w:rsidRPr="00131DC6" w:rsidR="00B14F84">
        <w:t xml:space="preserve">xecutive prior to the breakdown of the </w:t>
      </w:r>
      <w:r w:rsidRPr="00131DC6" w:rsidR="00BB0B7D">
        <w:t>E</w:t>
      </w:r>
      <w:r w:rsidRPr="00131DC6" w:rsidR="00B14F84">
        <w:t xml:space="preserve">xecutive, </w:t>
      </w:r>
      <w:r w:rsidRPr="00131DC6" w:rsidR="00B40D35">
        <w:t>did a piece of work around language</w:t>
      </w:r>
      <w:r w:rsidRPr="00131DC6">
        <w:t>. We used to</w:t>
      </w:r>
      <w:r w:rsidRPr="00131DC6" w:rsidR="00B40D35">
        <w:t xml:space="preserve"> refer to </w:t>
      </w:r>
      <w:r w:rsidRPr="00131DC6">
        <w:t>“</w:t>
      </w:r>
      <w:r w:rsidRPr="00131DC6" w:rsidR="00B14F84">
        <w:t>punishment shootings</w:t>
      </w:r>
      <w:r w:rsidRPr="00131DC6">
        <w:t>”</w:t>
      </w:r>
      <w:r w:rsidRPr="00131DC6" w:rsidR="00B14F84">
        <w:t xml:space="preserve">, which was very victim-blaming in terms of </w:t>
      </w:r>
      <w:r w:rsidRPr="00131DC6">
        <w:t xml:space="preserve">a </w:t>
      </w:r>
      <w:r w:rsidRPr="00131DC6" w:rsidR="00B40D35">
        <w:t xml:space="preserve">vigilante justice </w:t>
      </w:r>
      <w:r w:rsidRPr="00131DC6" w:rsidR="00B14F84">
        <w:t xml:space="preserve">kind of </w:t>
      </w:r>
      <w:r w:rsidRPr="00131DC6" w:rsidR="00B40D35">
        <w:t>description</w:t>
      </w:r>
      <w:r w:rsidRPr="00131DC6">
        <w:t>.</w:t>
      </w:r>
      <w:r w:rsidRPr="00131DC6" w:rsidR="00B40D35">
        <w:t xml:space="preserve"> </w:t>
      </w:r>
      <w:r w:rsidRPr="00131DC6">
        <w:t>I</w:t>
      </w:r>
      <w:r w:rsidRPr="00131DC6" w:rsidR="00B40D35">
        <w:t>t was very victim-blaming</w:t>
      </w:r>
      <w:r w:rsidRPr="00131DC6">
        <w:t xml:space="preserve"> and </w:t>
      </w:r>
      <w:r w:rsidRPr="00131DC6" w:rsidR="00B14F84">
        <w:t>very difficult in communities</w:t>
      </w:r>
      <w:r w:rsidRPr="00131DC6">
        <w:t>,</w:t>
      </w:r>
      <w:r w:rsidRPr="00131DC6" w:rsidR="00B14F84">
        <w:t xml:space="preserve"> because it suggested the victim was responsible</w:t>
      </w:r>
      <w:r w:rsidRPr="00131DC6" w:rsidR="00B40D35">
        <w:t xml:space="preserve">. Those then started to be called </w:t>
      </w:r>
      <w:r w:rsidRPr="00131DC6">
        <w:t>“</w:t>
      </w:r>
      <w:r w:rsidRPr="00131DC6" w:rsidR="00B40D35">
        <w:t>paramilitary-style attacks</w:t>
      </w:r>
      <w:r w:rsidRPr="00131DC6">
        <w:t>”</w:t>
      </w:r>
      <w:r w:rsidRPr="00131DC6" w:rsidR="00B40D35">
        <w:t xml:space="preserve">, which in some ways glossed over </w:t>
      </w:r>
      <w:r w:rsidRPr="00131DC6" w:rsidR="00B14F84">
        <w:t xml:space="preserve">and </w:t>
      </w:r>
      <w:r w:rsidRPr="00131DC6">
        <w:t>sanitised</w:t>
      </w:r>
      <w:r w:rsidRPr="00131DC6" w:rsidR="00B14F84">
        <w:t xml:space="preserve"> </w:t>
      </w:r>
      <w:r w:rsidRPr="00131DC6" w:rsidR="00B40D35">
        <w:t xml:space="preserve">what they actually were. </w:t>
      </w:r>
    </w:p>
    <w:p w:rsidR="00B40D35" w:rsidRPr="00131DC6" w:rsidP="00B40D35">
      <w:pPr>
        <w:pStyle w:val="Answer"/>
      </w:pPr>
      <w:r w:rsidRPr="00131DC6">
        <w:t>A</w:t>
      </w:r>
      <w:r w:rsidRPr="00131DC6" w:rsidR="00B14F84">
        <w:t>s a group</w:t>
      </w:r>
      <w:r w:rsidRPr="00131DC6">
        <w:t>, we</w:t>
      </w:r>
      <w:r w:rsidRPr="00131DC6" w:rsidR="00B14F84">
        <w:t xml:space="preserve"> worked through different language. We know, for example, </w:t>
      </w:r>
      <w:r w:rsidRPr="00131DC6">
        <w:t xml:space="preserve">that </w:t>
      </w:r>
      <w:r w:rsidRPr="00131DC6" w:rsidR="00B14F84">
        <w:t>w</w:t>
      </w:r>
      <w:r w:rsidRPr="00131DC6">
        <w:t xml:space="preserve">hen we started talking about </w:t>
      </w:r>
      <w:r w:rsidRPr="00131DC6" w:rsidR="00B14F84">
        <w:t>under</w:t>
      </w:r>
      <w:r w:rsidRPr="00131DC6">
        <w:t>-</w:t>
      </w:r>
      <w:r w:rsidRPr="00131DC6" w:rsidR="00B14F84">
        <w:t>18</w:t>
      </w:r>
      <w:r w:rsidRPr="00131DC6">
        <w:t>-</w:t>
      </w:r>
      <w:r w:rsidRPr="00131DC6" w:rsidR="00B14F84">
        <w:t>year</w:t>
      </w:r>
      <w:r w:rsidRPr="00131DC6">
        <w:t>-</w:t>
      </w:r>
      <w:r w:rsidRPr="00131DC6" w:rsidR="00B14F84">
        <w:t xml:space="preserve">olds being attacked as </w:t>
      </w:r>
      <w:r w:rsidRPr="00131DC6">
        <w:t xml:space="preserve">child abuse, the number of </w:t>
      </w:r>
      <w:r w:rsidRPr="00131DC6" w:rsidR="00B14F84">
        <w:t xml:space="preserve">those </w:t>
      </w:r>
      <w:r w:rsidRPr="00131DC6">
        <w:t xml:space="preserve">attacks </w:t>
      </w:r>
      <w:r w:rsidRPr="00131DC6" w:rsidR="00B14F84">
        <w:t>on under</w:t>
      </w:r>
      <w:r w:rsidRPr="00131DC6">
        <w:t>-</w:t>
      </w:r>
      <w:r w:rsidRPr="00131DC6" w:rsidR="00B14F84">
        <w:t>18</w:t>
      </w:r>
      <w:r w:rsidRPr="00131DC6">
        <w:t>-</w:t>
      </w:r>
      <w:r w:rsidRPr="00131DC6" w:rsidR="00B14F84">
        <w:t>year</w:t>
      </w:r>
      <w:r w:rsidRPr="00131DC6">
        <w:t>-</w:t>
      </w:r>
      <w:r w:rsidRPr="00131DC6" w:rsidR="00B14F84">
        <w:t xml:space="preserve">olds </w:t>
      </w:r>
      <w:r w:rsidRPr="00131DC6">
        <w:t>dropped dramatically. There may be a badge of honour</w:t>
      </w:r>
      <w:r w:rsidRPr="00131DC6" w:rsidR="00B14F84">
        <w:t xml:space="preserve"> for a</w:t>
      </w:r>
      <w:r w:rsidRPr="00131DC6">
        <w:t>n</w:t>
      </w:r>
      <w:r w:rsidRPr="00131DC6" w:rsidR="00B14F84">
        <w:t xml:space="preserve"> organised criminal </w:t>
      </w:r>
      <w:r w:rsidRPr="00131DC6">
        <w:t xml:space="preserve">in </w:t>
      </w:r>
      <w:r w:rsidRPr="00131DC6" w:rsidR="00B14F84">
        <w:t>go</w:t>
      </w:r>
      <w:r w:rsidRPr="00131DC6">
        <w:t xml:space="preserve">ing </w:t>
      </w:r>
      <w:r w:rsidRPr="00131DC6" w:rsidR="00B14F84">
        <w:t>to prison as a paramilitary or organised crime gang boss</w:t>
      </w:r>
      <w:r w:rsidRPr="00131DC6">
        <w:t>.</w:t>
      </w:r>
    </w:p>
    <w:p w:rsidR="00B40D35" w:rsidRPr="00131DC6" w:rsidP="00B14F84">
      <w:pPr>
        <w:pStyle w:val="Remark"/>
      </w:pPr>
      <w:sdt>
        <w:sdtPr>
          <w:alias w:val="Member"/>
          <w:tag w:val="&lt;Member mnisId='4494' dodsId='72275'&gt;"/>
          <w:id w:val="943277781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But not as a child abuser.</w:t>
      </w:r>
    </w:p>
    <w:p w:rsidR="00CD09B5" w:rsidRPr="00131DC6" w:rsidP="00B40D35">
      <w:pPr>
        <w:pStyle w:val="Answer"/>
      </w:pPr>
      <w:sdt>
        <w:sdtPr>
          <w:alias w:val="Witness"/>
          <w:id w:val="-1440910698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 w:rsidR="00BB0B7D">
        <w:t xml:space="preserve">There is not </w:t>
      </w:r>
      <w:r w:rsidRPr="00131DC6" w:rsidR="00B14F84">
        <w:t>as a child abuser, and w</w:t>
      </w:r>
      <w:r w:rsidRPr="00131DC6" w:rsidR="00B40D35">
        <w:t xml:space="preserve">e are conscious </w:t>
      </w:r>
      <w:r w:rsidRPr="00131DC6" w:rsidR="00B14F84">
        <w:t xml:space="preserve">now </w:t>
      </w:r>
      <w:r w:rsidRPr="00131DC6" w:rsidR="00B40D35">
        <w:t xml:space="preserve">of </w:t>
      </w:r>
      <w:r w:rsidRPr="00131DC6" w:rsidR="00B14F84">
        <w:t xml:space="preserve">using that safeguarding language around things like </w:t>
      </w:r>
      <w:r w:rsidRPr="00131DC6" w:rsidR="00B40D35">
        <w:t>talking about human rights abusers, criminal exploitation of children</w:t>
      </w:r>
      <w:r w:rsidRPr="00131DC6" w:rsidR="00B14F84">
        <w:t xml:space="preserve"> and so on</w:t>
      </w:r>
      <w:r w:rsidRPr="00131DC6" w:rsidR="00B40D35">
        <w:t xml:space="preserve">. We are very conscious of the importance of language. </w:t>
      </w:r>
    </w:p>
    <w:p w:rsidR="00B40D35" w:rsidRPr="00131DC6" w:rsidP="00B40D35">
      <w:pPr>
        <w:pStyle w:val="Answer"/>
      </w:pPr>
      <w:r w:rsidRPr="00131DC6">
        <w:t xml:space="preserve">This </w:t>
      </w:r>
      <w:r w:rsidRPr="00131DC6" w:rsidR="00B14F84">
        <w:t xml:space="preserve">kind of </w:t>
      </w:r>
      <w:r w:rsidRPr="00131DC6">
        <w:t xml:space="preserve">thuggery </w:t>
      </w:r>
      <w:r w:rsidRPr="00131DC6" w:rsidR="00B14F84">
        <w:t xml:space="preserve">and intimidation </w:t>
      </w:r>
      <w:r w:rsidRPr="00131DC6">
        <w:t xml:space="preserve">is not unique to paramilitary organisations. The difficulty of referring to them </w:t>
      </w:r>
      <w:r w:rsidRPr="00131DC6" w:rsidR="00B14F84">
        <w:t xml:space="preserve">simply </w:t>
      </w:r>
      <w:r w:rsidRPr="00131DC6">
        <w:t>as organised crime</w:t>
      </w:r>
      <w:r w:rsidRPr="00131DC6" w:rsidR="00B14F84">
        <w:t xml:space="preserve"> gangs is that you </w:t>
      </w:r>
      <w:r w:rsidRPr="00131DC6">
        <w:t xml:space="preserve">simplify </w:t>
      </w:r>
      <w:r w:rsidRPr="00131DC6" w:rsidR="00B14F84">
        <w:t>wha</w:t>
      </w:r>
      <w:r w:rsidRPr="00131DC6">
        <w:t>t</w:t>
      </w:r>
      <w:r w:rsidRPr="00131DC6" w:rsidR="00B14F84">
        <w:t xml:space="preserve"> is a complex picture</w:t>
      </w:r>
      <w:r w:rsidRPr="00131DC6" w:rsidR="00CD09B5">
        <w:t xml:space="preserve">. </w:t>
      </w:r>
      <w:r w:rsidRPr="00131DC6" w:rsidR="00BB0B7D">
        <w:t xml:space="preserve">Although </w:t>
      </w:r>
      <w:r w:rsidRPr="00131DC6" w:rsidR="00B14F84">
        <w:t xml:space="preserve">that is their main business, at various stages </w:t>
      </w:r>
      <w:r w:rsidRPr="00131DC6" w:rsidR="00CD09B5">
        <w:t xml:space="preserve">they </w:t>
      </w:r>
      <w:r w:rsidRPr="00131DC6">
        <w:t xml:space="preserve">take on the mantle of political spokespeople </w:t>
      </w:r>
      <w:r w:rsidRPr="00131DC6" w:rsidR="00B14F84">
        <w:t>and a wh</w:t>
      </w:r>
      <w:r w:rsidRPr="00131DC6" w:rsidR="00CD09B5">
        <w:t>o</w:t>
      </w:r>
      <w:r w:rsidRPr="00131DC6" w:rsidR="00B14F84">
        <w:t xml:space="preserve">le </w:t>
      </w:r>
      <w:r w:rsidRPr="00131DC6" w:rsidR="00CD09B5">
        <w:t xml:space="preserve">range </w:t>
      </w:r>
      <w:r w:rsidRPr="00131DC6" w:rsidR="00B14F84">
        <w:t xml:space="preserve">of other things </w:t>
      </w:r>
      <w:r w:rsidRPr="00131DC6">
        <w:t xml:space="preserve">in a way that organised crime </w:t>
      </w:r>
      <w:r w:rsidRPr="00131DC6" w:rsidR="00B14F84">
        <w:t xml:space="preserve">gangs </w:t>
      </w:r>
      <w:r w:rsidRPr="00131DC6">
        <w:t>do not</w:t>
      </w:r>
      <w:r w:rsidRPr="00131DC6" w:rsidR="00B14F84">
        <w:t>, and that creates a complexity in terms of how we actually address</w:t>
      </w:r>
      <w:r w:rsidRPr="00131DC6" w:rsidR="00CD09B5">
        <w:t xml:space="preserve">, </w:t>
      </w:r>
      <w:r w:rsidRPr="00131DC6" w:rsidR="00B14F84">
        <w:t>at both official level and community level, the kind of status and standing that they have</w:t>
      </w:r>
      <w:r w:rsidRPr="00131DC6">
        <w:t>.</w:t>
      </w:r>
      <w:r w:rsidRPr="00131DC6" w:rsidR="00B14F84">
        <w:t xml:space="preserve"> Yes, I concur. One of the big pieces of work we have done is around language and how we actually describe both their activities and the individuals themselves.</w:t>
      </w:r>
    </w:p>
    <w:p w:rsidR="00B40D35" w:rsidRPr="00131DC6" w:rsidP="00B40D35">
      <w:pPr>
        <w:pStyle w:val="Question"/>
      </w:pPr>
      <w:sdt>
        <w:sdtPr>
          <w:alias w:val="Member"/>
          <w:tag w:val="&lt;Member mnisId='4827' dodsId=''&gt;"/>
          <w:id w:val="-1387945972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Claire Hanna:</w:t>
          </w:r>
        </w:sdtContent>
      </w:sdt>
      <w:r w:rsidRPr="00131DC6">
        <w:t xml:space="preserve"> We discussed in the last session the length of time </w:t>
      </w:r>
      <w:r w:rsidRPr="00131DC6" w:rsidR="00B14F84">
        <w:t xml:space="preserve">that </w:t>
      </w:r>
      <w:r w:rsidRPr="00131DC6">
        <w:t>we have been addressing these issues</w:t>
      </w:r>
      <w:r w:rsidRPr="00131DC6" w:rsidR="00CD09B5">
        <w:t>,</w:t>
      </w:r>
      <w:r w:rsidRPr="00131DC6" w:rsidR="00B14F84">
        <w:t xml:space="preserve"> how far along we are versus how far along people thought we would be</w:t>
      </w:r>
      <w:r w:rsidRPr="00131DC6">
        <w:t xml:space="preserve">, and the flaws </w:t>
      </w:r>
      <w:r w:rsidRPr="00131DC6" w:rsidR="00B14F84">
        <w:t>in</w:t>
      </w:r>
      <w:r w:rsidRPr="00131DC6">
        <w:t xml:space="preserve"> the approach </w:t>
      </w:r>
      <w:r w:rsidRPr="00131DC6" w:rsidR="00B14F84">
        <w:t>of</w:t>
      </w:r>
      <w:r w:rsidRPr="00131DC6">
        <w:t xml:space="preserve"> sometimes</w:t>
      </w:r>
      <w:r w:rsidRPr="00131DC6" w:rsidR="00B14F84">
        <w:t xml:space="preserve"> embedding and</w:t>
      </w:r>
      <w:r w:rsidRPr="00131DC6">
        <w:t xml:space="preserve"> elevating </w:t>
      </w:r>
      <w:r w:rsidRPr="00131DC6" w:rsidR="00B14F84">
        <w:t xml:space="preserve">figures linked to </w:t>
      </w:r>
      <w:r w:rsidRPr="00131DC6">
        <w:t>paramilitaries into positions of authority in communit</w:t>
      </w:r>
      <w:r w:rsidRPr="00131DC6" w:rsidR="00B14F84">
        <w:t>ies</w:t>
      </w:r>
      <w:r w:rsidRPr="00131DC6" w:rsidR="00CD09B5">
        <w:t>,</w:t>
      </w:r>
      <w:r w:rsidRPr="00131DC6" w:rsidR="00B14F84">
        <w:t xml:space="preserve"> sometimes paid for by the public </w:t>
      </w:r>
      <w:r w:rsidRPr="00131DC6" w:rsidR="00B14F84">
        <w:t>purse</w:t>
      </w:r>
      <w:r w:rsidRPr="00131DC6">
        <w:t xml:space="preserve">. What steps </w:t>
      </w:r>
      <w:r w:rsidRPr="00131DC6" w:rsidR="00B14F84">
        <w:t xml:space="preserve">do you think </w:t>
      </w:r>
      <w:r w:rsidRPr="00131DC6">
        <w:t xml:space="preserve">can be taken to ensure </w:t>
      </w:r>
      <w:r w:rsidRPr="00131DC6" w:rsidR="00B14F84">
        <w:t xml:space="preserve">there is </w:t>
      </w:r>
      <w:r w:rsidRPr="00131DC6">
        <w:t>a common approach</w:t>
      </w:r>
      <w:r w:rsidRPr="00131DC6" w:rsidR="00B14F84">
        <w:t xml:space="preserve"> to engagement and to </w:t>
      </w:r>
      <w:r w:rsidRPr="00131DC6">
        <w:t>funding</w:t>
      </w:r>
      <w:r w:rsidRPr="00131DC6" w:rsidR="00CD09B5">
        <w:t>,</w:t>
      </w:r>
      <w:r w:rsidRPr="00131DC6">
        <w:t xml:space="preserve"> </w:t>
      </w:r>
      <w:r w:rsidRPr="00131DC6" w:rsidR="00B14F84">
        <w:t xml:space="preserve">and that funding </w:t>
      </w:r>
      <w:r w:rsidRPr="00131DC6">
        <w:t xml:space="preserve">streams aimed </w:t>
      </w:r>
      <w:r w:rsidRPr="00131DC6" w:rsidR="00B14F84">
        <w:t xml:space="preserve">at </w:t>
      </w:r>
      <w:r w:rsidRPr="00131DC6">
        <w:t>facilitat</w:t>
      </w:r>
      <w:r w:rsidRPr="00131DC6" w:rsidR="00B14F84">
        <w:t xml:space="preserve">ing </w:t>
      </w:r>
      <w:r w:rsidRPr="00131DC6">
        <w:t xml:space="preserve">transition do not tighten the grip that some of these individuals </w:t>
      </w:r>
      <w:r w:rsidRPr="00131DC6" w:rsidR="00B14F84">
        <w:t xml:space="preserve">and organisations </w:t>
      </w:r>
      <w:r w:rsidRPr="00131DC6">
        <w:t xml:space="preserve">have </w:t>
      </w:r>
      <w:r w:rsidRPr="00131DC6" w:rsidR="00B14F84">
        <w:t>o</w:t>
      </w:r>
      <w:r w:rsidRPr="00131DC6">
        <w:t>n communities?</w:t>
      </w:r>
    </w:p>
    <w:p w:rsidR="00B14F84" w:rsidRPr="00131DC6" w:rsidP="00B40D35">
      <w:pPr>
        <w:pStyle w:val="Answer"/>
      </w:pPr>
      <w:sdt>
        <w:sdtPr>
          <w:alias w:val="Witness"/>
          <w:id w:val="977959185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 w:rsidR="00B40D35">
        <w:t>It is a very good question</w:t>
      </w:r>
      <w:r w:rsidRPr="00131DC6" w:rsidR="00CD09B5">
        <w:t>. A</w:t>
      </w:r>
      <w:r w:rsidRPr="00131DC6">
        <w:t xml:space="preserve">s you know, I feel very </w:t>
      </w:r>
      <w:r w:rsidRPr="00131DC6" w:rsidR="00B40D35">
        <w:t>strongly about</w:t>
      </w:r>
      <w:r w:rsidRPr="00131DC6">
        <w:t xml:space="preserve"> ensuring that we do not give people status or create an </w:t>
      </w:r>
      <w:r w:rsidRPr="00131DC6" w:rsidR="00CD09B5">
        <w:t>alternative</w:t>
      </w:r>
      <w:r w:rsidRPr="00131DC6">
        <w:t xml:space="preserve"> validity</w:t>
      </w:r>
      <w:r w:rsidRPr="00131DC6" w:rsidR="00B40D35">
        <w:t xml:space="preserve">. The previous chief constable </w:t>
      </w:r>
      <w:r w:rsidRPr="00131DC6">
        <w:t xml:space="preserve">once </w:t>
      </w:r>
      <w:r w:rsidRPr="00131DC6" w:rsidR="00B40D35">
        <w:t xml:space="preserve">described </w:t>
      </w:r>
      <w:r w:rsidRPr="00131DC6">
        <w:t xml:space="preserve">it </w:t>
      </w:r>
      <w:r w:rsidRPr="00131DC6" w:rsidR="00B40D35">
        <w:t>as</w:t>
      </w:r>
      <w:r w:rsidRPr="00131DC6" w:rsidR="00CD09B5">
        <w:t>,</w:t>
      </w:r>
      <w:r w:rsidRPr="00131DC6" w:rsidR="00B40D35">
        <w:t xml:space="preserve"> </w:t>
      </w:r>
      <w:r w:rsidRPr="00131DC6" w:rsidR="00CD09B5">
        <w:t>“C</w:t>
      </w:r>
      <w:r w:rsidRPr="00131DC6" w:rsidR="00B40D35">
        <w:t>ommunity workers by</w:t>
      </w:r>
      <w:r w:rsidRPr="00131DC6">
        <w:t xml:space="preserve"> day</w:t>
      </w:r>
      <w:r w:rsidRPr="00131DC6" w:rsidR="00B40D35">
        <w:t>, paramilitaries by night</w:t>
      </w:r>
      <w:r w:rsidRPr="00131DC6" w:rsidR="00CD09B5">
        <w:t>”</w:t>
      </w:r>
      <w:r w:rsidRPr="00131DC6" w:rsidR="00B40D35">
        <w:t xml:space="preserve">. </w:t>
      </w:r>
      <w:r w:rsidRPr="00131DC6">
        <w:t>We certainly do not want to be in a position where that is being embedded.</w:t>
      </w:r>
    </w:p>
    <w:p w:rsidR="00B40D35" w:rsidRPr="00131DC6" w:rsidP="00B40D35">
      <w:pPr>
        <w:pStyle w:val="Answer"/>
      </w:pPr>
      <w:r w:rsidRPr="00131DC6">
        <w:t xml:space="preserve">Within the </w:t>
      </w:r>
      <w:r w:rsidRPr="00131DC6" w:rsidR="006A5855">
        <w:t>t</w:t>
      </w:r>
      <w:r w:rsidRPr="00131DC6" w:rsidR="00B14F84">
        <w:t xml:space="preserve">ackling </w:t>
      </w:r>
      <w:r w:rsidRPr="00131DC6" w:rsidR="006A5855">
        <w:t>p</w:t>
      </w:r>
      <w:r w:rsidRPr="00131DC6" w:rsidR="00B14F84">
        <w:t xml:space="preserve">aramilitarism </w:t>
      </w:r>
      <w:r w:rsidRPr="00131DC6">
        <w:t xml:space="preserve">programme itself, </w:t>
      </w:r>
      <w:r w:rsidRPr="00131DC6" w:rsidR="00B14F84">
        <w:t xml:space="preserve">even </w:t>
      </w:r>
      <w:r w:rsidRPr="00131DC6">
        <w:t xml:space="preserve">in terms of the </w:t>
      </w:r>
      <w:r w:rsidRPr="00131DC6" w:rsidR="00B14F84">
        <w:t xml:space="preserve">contracts that we would have </w:t>
      </w:r>
      <w:r w:rsidRPr="00131DC6" w:rsidR="00CD09B5">
        <w:t>for</w:t>
      </w:r>
      <w:r w:rsidRPr="00131DC6" w:rsidR="00B14F84">
        <w:t xml:space="preserve"> </w:t>
      </w:r>
      <w:r w:rsidRPr="00131DC6">
        <w:t xml:space="preserve">delivery within communities, organisations are required to sign up to </w:t>
      </w:r>
      <w:r w:rsidRPr="00131DC6" w:rsidR="00B14F84">
        <w:t xml:space="preserve">certain </w:t>
      </w:r>
      <w:r w:rsidRPr="00131DC6">
        <w:t>standards of behaviour</w:t>
      </w:r>
      <w:r w:rsidRPr="00131DC6" w:rsidR="00B14F84">
        <w:t xml:space="preserve"> and codes of practice that would reflect, for example, the ministerial code and the ministerial pledge of office in Northern Ireland</w:t>
      </w:r>
      <w:r w:rsidRPr="00131DC6" w:rsidR="00074A62">
        <w:t>,</w:t>
      </w:r>
      <w:r w:rsidRPr="00131DC6" w:rsidR="00B14F84">
        <w:t xml:space="preserve"> which is to eschew paramilitarism and not be involved</w:t>
      </w:r>
      <w:r w:rsidRPr="00131DC6">
        <w:t xml:space="preserve">. That </w:t>
      </w:r>
      <w:r w:rsidRPr="00131DC6" w:rsidR="00B14F84">
        <w:t xml:space="preserve">would </w:t>
      </w:r>
      <w:r w:rsidRPr="00131DC6">
        <w:t xml:space="preserve">give us leverage </w:t>
      </w:r>
      <w:r w:rsidRPr="00131DC6" w:rsidR="00B14F84">
        <w:t xml:space="preserve">if someone then emerges who has been involved </w:t>
      </w:r>
      <w:r w:rsidRPr="00131DC6">
        <w:t>in current paramilitarism</w:t>
      </w:r>
      <w:r w:rsidRPr="00131DC6" w:rsidR="00074A62">
        <w:t xml:space="preserve">, so that we would </w:t>
      </w:r>
      <w:r w:rsidRPr="00131DC6">
        <w:t>be able to take action</w:t>
      </w:r>
      <w:r w:rsidRPr="00131DC6" w:rsidR="00074A62">
        <w:t>. T</w:t>
      </w:r>
      <w:r w:rsidRPr="00131DC6" w:rsidR="00B14F84">
        <w:t xml:space="preserve">hat applies to the </w:t>
      </w:r>
      <w:r w:rsidRPr="00131DC6" w:rsidR="006A5855">
        <w:t>tackling paramilitarism</w:t>
      </w:r>
      <w:r w:rsidRPr="00131DC6" w:rsidR="00B14F84">
        <w:t xml:space="preserve"> side</w:t>
      </w:r>
      <w:r w:rsidRPr="00131DC6">
        <w:t xml:space="preserve">. </w:t>
      </w:r>
    </w:p>
    <w:p w:rsidR="00B40D35" w:rsidRPr="00131DC6" w:rsidP="00B40D35">
      <w:pPr>
        <w:pStyle w:val="Answer"/>
      </w:pPr>
      <w:r w:rsidRPr="00131DC6">
        <w:t xml:space="preserve">One of the things I would like to do </w:t>
      </w:r>
      <w:r w:rsidRPr="00131DC6" w:rsidR="00B14F84">
        <w:t xml:space="preserve">in order to </w:t>
      </w:r>
      <w:r w:rsidRPr="00131DC6">
        <w:t xml:space="preserve">get a </w:t>
      </w:r>
      <w:r w:rsidRPr="00131DC6" w:rsidR="00B14F84">
        <w:t xml:space="preserve">more </w:t>
      </w:r>
      <w:r w:rsidRPr="00131DC6">
        <w:t>consistent approach</w:t>
      </w:r>
      <w:r w:rsidRPr="00131DC6" w:rsidR="00074A62">
        <w:t>,</w:t>
      </w:r>
      <w:r w:rsidRPr="00131DC6">
        <w:t xml:space="preserve"> </w:t>
      </w:r>
      <w:r w:rsidRPr="00131DC6" w:rsidR="00B14F84">
        <w:t xml:space="preserve">which the Chair was referring to just now, </w:t>
      </w:r>
      <w:r w:rsidRPr="00131DC6">
        <w:t>would be to see t</w:t>
      </w:r>
      <w:r w:rsidRPr="00131DC6" w:rsidR="00B14F84">
        <w:t xml:space="preserve">hat </w:t>
      </w:r>
      <w:r w:rsidRPr="00131DC6">
        <w:t xml:space="preserve">same requirement embedded for all funders </w:t>
      </w:r>
      <w:r w:rsidRPr="00131DC6" w:rsidR="00B14F84">
        <w:t>of</w:t>
      </w:r>
      <w:r w:rsidRPr="00131DC6">
        <w:t xml:space="preserve"> community-level organisations</w:t>
      </w:r>
      <w:r w:rsidRPr="00131DC6" w:rsidR="00074A62">
        <w:t>. W</w:t>
      </w:r>
      <w:r w:rsidRPr="00131DC6">
        <w:t xml:space="preserve">hether </w:t>
      </w:r>
      <w:r w:rsidRPr="00131DC6" w:rsidR="006A5855">
        <w:t>that</w:t>
      </w:r>
      <w:r w:rsidRPr="00131DC6" w:rsidR="00074A62">
        <w:t xml:space="preserve"> is</w:t>
      </w:r>
      <w:r w:rsidRPr="00131DC6">
        <w:t xml:space="preserve"> </w:t>
      </w:r>
      <w:r w:rsidRPr="00131DC6" w:rsidR="006A5855">
        <w:t>E</w:t>
      </w:r>
      <w:r w:rsidRPr="00131DC6">
        <w:t xml:space="preserve">xecutive </w:t>
      </w:r>
      <w:r w:rsidRPr="00131DC6" w:rsidR="006A5855">
        <w:t>D</w:t>
      </w:r>
      <w:r w:rsidRPr="00131DC6">
        <w:t>epartment</w:t>
      </w:r>
      <w:r w:rsidRPr="00131DC6" w:rsidR="00074A62">
        <w:t>s</w:t>
      </w:r>
      <w:r w:rsidRPr="00131DC6" w:rsidR="006A5855">
        <w:t>,</w:t>
      </w:r>
      <w:r w:rsidRPr="00131DC6">
        <w:t xml:space="preserve"> </w:t>
      </w:r>
      <w:r w:rsidRPr="00131DC6" w:rsidR="006A5855">
        <w:t xml:space="preserve">whether it is </w:t>
      </w:r>
      <w:r w:rsidRPr="00131DC6" w:rsidR="00B14F84">
        <w:t>direct funding through levelling</w:t>
      </w:r>
      <w:r w:rsidRPr="00131DC6" w:rsidR="006A5855">
        <w:t>-</w:t>
      </w:r>
      <w:r w:rsidRPr="00131DC6" w:rsidR="00074A62">
        <w:t xml:space="preserve">up </w:t>
      </w:r>
      <w:r w:rsidRPr="00131DC6" w:rsidR="00B14F84">
        <w:t>funds coming directly from the UK Government</w:t>
      </w:r>
      <w:r w:rsidRPr="00131DC6" w:rsidR="00074A62">
        <w:t>,</w:t>
      </w:r>
      <w:r w:rsidRPr="00131DC6" w:rsidR="00B14F84">
        <w:t xml:space="preserve"> where </w:t>
      </w:r>
      <w:r w:rsidRPr="00131DC6" w:rsidR="006A5855">
        <w:t>M</w:t>
      </w:r>
      <w:r w:rsidRPr="00131DC6">
        <w:t xml:space="preserve">inisters and decision-makers </w:t>
      </w:r>
      <w:r w:rsidRPr="00131DC6" w:rsidR="000E6AF9">
        <w:t>may not be as sighted on the complexity of the landscape here as local ministers</w:t>
      </w:r>
      <w:r w:rsidRPr="00131DC6" w:rsidR="006A5855">
        <w:t>,</w:t>
      </w:r>
      <w:r w:rsidRPr="00131DC6" w:rsidR="000E6AF9">
        <w:t xml:space="preserve"> </w:t>
      </w:r>
      <w:r w:rsidRPr="00131DC6">
        <w:t xml:space="preserve">or whether it is other </w:t>
      </w:r>
      <w:r w:rsidRPr="00131DC6" w:rsidR="000E6AF9">
        <w:t>external funders</w:t>
      </w:r>
      <w:r w:rsidRPr="00131DC6" w:rsidR="006A5855">
        <w:t>,</w:t>
      </w:r>
      <w:r w:rsidRPr="00131DC6" w:rsidR="000E6AF9">
        <w:t xml:space="preserve"> </w:t>
      </w:r>
      <w:r w:rsidRPr="00131DC6">
        <w:t>non-</w:t>
      </w:r>
      <w:r w:rsidRPr="00131DC6" w:rsidR="00074A62">
        <w:t>statutory</w:t>
      </w:r>
      <w:r w:rsidRPr="00131DC6">
        <w:t xml:space="preserve"> funders</w:t>
      </w:r>
      <w:r w:rsidRPr="00131DC6" w:rsidR="000E6AF9">
        <w:t>, IFI and others,</w:t>
      </w:r>
      <w:r w:rsidRPr="00131DC6">
        <w:t xml:space="preserve"> and indeed </w:t>
      </w:r>
      <w:r w:rsidRPr="00131DC6" w:rsidR="000E6AF9">
        <w:t xml:space="preserve">Irish </w:t>
      </w:r>
      <w:r w:rsidRPr="00131DC6">
        <w:t xml:space="preserve">Government funding </w:t>
      </w:r>
      <w:r w:rsidRPr="00131DC6" w:rsidR="000E6AF9">
        <w:t xml:space="preserve">that goes into communities, </w:t>
      </w:r>
      <w:r w:rsidRPr="00131DC6">
        <w:t xml:space="preserve">that is a conversation </w:t>
      </w:r>
      <w:r w:rsidRPr="00131DC6" w:rsidR="000E6AF9">
        <w:t xml:space="preserve">that </w:t>
      </w:r>
      <w:r w:rsidRPr="00131DC6">
        <w:t xml:space="preserve">we have started to open up </w:t>
      </w:r>
      <w:r w:rsidRPr="00131DC6" w:rsidR="000E6AF9">
        <w:t xml:space="preserve">with some of those funders </w:t>
      </w:r>
      <w:r w:rsidRPr="00131DC6">
        <w:t xml:space="preserve">already </w:t>
      </w:r>
      <w:r w:rsidRPr="00131DC6" w:rsidR="000E6AF9">
        <w:t xml:space="preserve">to talk about how we embed what we are trying to do in the </w:t>
      </w:r>
      <w:r w:rsidRPr="00131DC6" w:rsidR="006A5855">
        <w:t>tackling paramilitarism</w:t>
      </w:r>
      <w:r w:rsidRPr="00131DC6" w:rsidR="000E6AF9">
        <w:t xml:space="preserve"> programme as </w:t>
      </w:r>
      <w:r w:rsidRPr="00131DC6">
        <w:t>the basic standard across all Government</w:t>
      </w:r>
      <w:r w:rsidRPr="00131DC6" w:rsidR="000E6AF9">
        <w:t xml:space="preserve"> supply</w:t>
      </w:r>
      <w:r w:rsidRPr="00131DC6">
        <w:t>.</w:t>
      </w:r>
    </w:p>
    <w:p w:rsidR="00074A62" w:rsidRPr="00131DC6" w:rsidP="00B40D35">
      <w:pPr>
        <w:pStyle w:val="Answer"/>
      </w:pPr>
      <w:r w:rsidRPr="00131DC6">
        <w:t xml:space="preserve">We also know from experience and observation that </w:t>
      </w:r>
      <w:r w:rsidRPr="00131DC6" w:rsidR="000E6AF9">
        <w:t>where there is flow of resource into communities</w:t>
      </w:r>
      <w:r w:rsidRPr="00131DC6">
        <w:t>,</w:t>
      </w:r>
      <w:r w:rsidRPr="00131DC6" w:rsidR="000E6AF9">
        <w:t xml:space="preserve"> whether </w:t>
      </w:r>
      <w:r w:rsidRPr="00131DC6">
        <w:t xml:space="preserve">that is through community organisations or groups, those who wish to maintain </w:t>
      </w:r>
      <w:r w:rsidRPr="00131DC6" w:rsidR="000E6AF9">
        <w:t xml:space="preserve">coercive </w:t>
      </w:r>
      <w:r w:rsidRPr="00131DC6">
        <w:t xml:space="preserve">control over those communities will </w:t>
      </w:r>
      <w:r w:rsidRPr="00131DC6" w:rsidR="000E6AF9">
        <w:t xml:space="preserve">muscle into community groups to </w:t>
      </w:r>
      <w:r w:rsidRPr="00131DC6">
        <w:t>pose the natural arrangement</w:t>
      </w:r>
      <w:r w:rsidRPr="00131DC6" w:rsidR="000E6AF9">
        <w:t>s</w:t>
      </w:r>
      <w:r w:rsidRPr="00131DC6">
        <w:t xml:space="preserve"> and insert themselves as </w:t>
      </w:r>
      <w:r w:rsidRPr="00131DC6" w:rsidR="000E6AF9">
        <w:t xml:space="preserve">community and </w:t>
      </w:r>
      <w:r w:rsidRPr="00131DC6">
        <w:t xml:space="preserve">organisational leaders. It is something </w:t>
      </w:r>
      <w:r w:rsidRPr="00131DC6" w:rsidR="000E6AF9">
        <w:t xml:space="preserve">that </w:t>
      </w:r>
      <w:r w:rsidRPr="00131DC6">
        <w:t>we need to guard against</w:t>
      </w:r>
      <w:r w:rsidRPr="00131DC6" w:rsidR="000E6AF9">
        <w:t xml:space="preserve"> when we are planning how to </w:t>
      </w:r>
      <w:r w:rsidRPr="00131DC6">
        <w:t>deliver</w:t>
      </w:r>
      <w:r w:rsidRPr="00131DC6" w:rsidR="000E6AF9">
        <w:t xml:space="preserve"> programmes</w:t>
      </w:r>
      <w:r w:rsidRPr="00131DC6">
        <w:t xml:space="preserve">, </w:t>
      </w:r>
      <w:r w:rsidRPr="00131DC6">
        <w:t xml:space="preserve">so </w:t>
      </w:r>
      <w:r w:rsidRPr="00131DC6">
        <w:t>that we do not inadvertently</w:t>
      </w:r>
      <w:r w:rsidRPr="00131DC6">
        <w:t>,</w:t>
      </w:r>
      <w:r w:rsidRPr="00131DC6">
        <w:t xml:space="preserve"> by giving funds </w:t>
      </w:r>
      <w:r w:rsidRPr="00131DC6" w:rsidR="000E6AF9">
        <w:t xml:space="preserve">over </w:t>
      </w:r>
      <w:r w:rsidRPr="00131DC6">
        <w:t xml:space="preserve">to </w:t>
      </w:r>
      <w:r w:rsidRPr="00131DC6" w:rsidR="000E6AF9">
        <w:t xml:space="preserve">perhaps quite </w:t>
      </w:r>
      <w:r w:rsidRPr="00131DC6">
        <w:t>a small community organisation,</w:t>
      </w:r>
      <w:r w:rsidRPr="00131DC6" w:rsidR="000E6AF9">
        <w:t xml:space="preserve"> </w:t>
      </w:r>
      <w:r w:rsidRPr="00131DC6">
        <w:t>make them a target for paramilitaries to take over</w:t>
      </w:r>
      <w:r w:rsidRPr="00131DC6">
        <w:t>.</w:t>
      </w:r>
    </w:p>
    <w:p w:rsidR="00B40D35" w:rsidRPr="00131DC6" w:rsidP="00B40D35">
      <w:pPr>
        <w:pStyle w:val="Answer"/>
      </w:pPr>
      <w:r w:rsidRPr="00131DC6">
        <w:t>W</w:t>
      </w:r>
      <w:r w:rsidRPr="00131DC6" w:rsidR="000E6AF9">
        <w:t xml:space="preserve">e </w:t>
      </w:r>
      <w:r w:rsidRPr="00131DC6">
        <w:t>have seen</w:t>
      </w:r>
      <w:r w:rsidRPr="00131DC6">
        <w:t>—</w:t>
      </w:r>
      <w:r w:rsidRPr="00131DC6" w:rsidR="000E6AF9">
        <w:t>y</w:t>
      </w:r>
      <w:r w:rsidRPr="00131DC6">
        <w:t>o</w:t>
      </w:r>
      <w:r w:rsidRPr="00131DC6" w:rsidR="000E6AF9">
        <w:t>u will be particularly interested in this, as I was</w:t>
      </w:r>
      <w:r w:rsidRPr="00131DC6">
        <w:t>—</w:t>
      </w:r>
      <w:r w:rsidRPr="00131DC6">
        <w:t>the exclusion</w:t>
      </w:r>
      <w:r w:rsidRPr="00131DC6">
        <w:t>,</w:t>
      </w:r>
      <w:r w:rsidRPr="00131DC6">
        <w:t xml:space="preserve"> </w:t>
      </w:r>
      <w:r w:rsidRPr="00131DC6" w:rsidR="000E6AF9">
        <w:t>in certain communities</w:t>
      </w:r>
      <w:r w:rsidRPr="00131DC6">
        <w:t>,</w:t>
      </w:r>
      <w:r w:rsidRPr="00131DC6" w:rsidR="000E6AF9">
        <w:t xml:space="preserve"> </w:t>
      </w:r>
      <w:r w:rsidRPr="00131DC6">
        <w:t xml:space="preserve">of women </w:t>
      </w:r>
      <w:r w:rsidRPr="00131DC6" w:rsidR="000E6AF9">
        <w:t xml:space="preserve">from the community and voluntary </w:t>
      </w:r>
      <w:r w:rsidRPr="00131DC6">
        <w:t xml:space="preserve">sector, </w:t>
      </w:r>
      <w:r w:rsidRPr="00131DC6" w:rsidR="000E6AF9">
        <w:t>where they were very active during the Troubles themselves</w:t>
      </w:r>
      <w:r w:rsidRPr="00131DC6">
        <w:t>. S</w:t>
      </w:r>
      <w:r w:rsidRPr="00131DC6">
        <w:t>ince 1998</w:t>
      </w:r>
      <w:r w:rsidRPr="00131DC6">
        <w:t>, we have seen</w:t>
      </w:r>
      <w:r w:rsidRPr="00131DC6">
        <w:t xml:space="preserve"> women increasingly finding it difficult to maintain their positions in </w:t>
      </w:r>
      <w:r w:rsidRPr="00131DC6" w:rsidR="000E6AF9">
        <w:t xml:space="preserve">those </w:t>
      </w:r>
      <w:r w:rsidRPr="00131DC6">
        <w:t xml:space="preserve">communities, </w:t>
      </w:r>
      <w:r w:rsidRPr="00131DC6" w:rsidR="000E6AF9">
        <w:t xml:space="preserve">often as </w:t>
      </w:r>
      <w:r w:rsidRPr="00131DC6" w:rsidR="000E6AF9">
        <w:t>peacebuilders and reconcilers</w:t>
      </w:r>
      <w:r w:rsidRPr="00131DC6">
        <w:t>,</w:t>
      </w:r>
      <w:r w:rsidRPr="00131DC6" w:rsidR="000E6AF9">
        <w:t xml:space="preserve"> </w:t>
      </w:r>
      <w:r w:rsidRPr="00131DC6">
        <w:t xml:space="preserve">because they are muscled out by people who want to be </w:t>
      </w:r>
      <w:r w:rsidRPr="00131DC6" w:rsidR="000E6AF9">
        <w:t xml:space="preserve">able to be </w:t>
      </w:r>
      <w:r w:rsidRPr="00131DC6">
        <w:t>gatekeepers</w:t>
      </w:r>
      <w:r w:rsidRPr="00131DC6" w:rsidR="000E6AF9">
        <w:t xml:space="preserve"> instead</w:t>
      </w:r>
      <w:r w:rsidRPr="00131DC6">
        <w:t>.</w:t>
      </w:r>
    </w:p>
    <w:p w:rsidR="00B40D35" w:rsidRPr="00131DC6" w:rsidP="00B40D35">
      <w:pPr>
        <w:pStyle w:val="Question"/>
      </w:pPr>
      <w:sdt>
        <w:sdtPr>
          <w:alias w:val="Member"/>
          <w:tag w:val="&lt;Member mnisId='4827' dodsId=''&gt;"/>
          <w:id w:val="-1857260749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Claire Hanna:</w:t>
          </w:r>
        </w:sdtContent>
      </w:sdt>
      <w:r w:rsidRPr="00131DC6">
        <w:t xml:space="preserve"> </w:t>
      </w:r>
      <w:r w:rsidRPr="00131DC6" w:rsidR="000E6AF9">
        <w:t xml:space="preserve">Certainly, it is something we have looked at as a Committee and will continue to. In their written submission, </w:t>
      </w:r>
      <w:r w:rsidRPr="00131DC6" w:rsidR="00074A62">
        <w:t>t</w:t>
      </w:r>
      <w:r w:rsidRPr="00131DC6">
        <w:t>he PSNI referred to an incident that led to a high-profile event</w:t>
      </w:r>
      <w:r w:rsidRPr="00131DC6" w:rsidR="000E6AF9">
        <w:t xml:space="preserve"> for paramilitary activity</w:t>
      </w:r>
      <w:r w:rsidRPr="00131DC6" w:rsidR="00074A62">
        <w:t>,</w:t>
      </w:r>
      <w:r w:rsidRPr="00131DC6" w:rsidR="000E6AF9">
        <w:t xml:space="preserve"> </w:t>
      </w:r>
      <w:r w:rsidRPr="00131DC6" w:rsidR="00074A62">
        <w:t xml:space="preserve">involving </w:t>
      </w:r>
      <w:r w:rsidRPr="00131DC6" w:rsidR="000E6AF9">
        <w:t>somebody who was paid from the public purse</w:t>
      </w:r>
      <w:r w:rsidRPr="00131DC6">
        <w:t xml:space="preserve">. Are you aware of other individuals who are aligned to current paramilitary activity who are paid from the public purse for community development </w:t>
      </w:r>
      <w:r w:rsidRPr="00131DC6" w:rsidR="000E6AF9">
        <w:t xml:space="preserve">and transition activities </w:t>
      </w:r>
      <w:r w:rsidRPr="00131DC6">
        <w:t>on boards</w:t>
      </w:r>
      <w:r w:rsidRPr="00131DC6" w:rsidR="006A5855">
        <w:t xml:space="preserve"> or </w:t>
      </w:r>
      <w:r w:rsidRPr="00131DC6" w:rsidR="000E6AF9">
        <w:t>PCSPs</w:t>
      </w:r>
      <w:r w:rsidRPr="00131DC6" w:rsidR="006A5855">
        <w:t>, et cetera</w:t>
      </w:r>
      <w:r w:rsidRPr="00131DC6">
        <w:t>?</w:t>
      </w:r>
    </w:p>
    <w:p w:rsidR="00B40D35" w:rsidRPr="00131DC6" w:rsidP="00B40D35">
      <w:pPr>
        <w:pStyle w:val="Answer"/>
      </w:pPr>
      <w:sdt>
        <w:sdtPr>
          <w:alias w:val="Witness"/>
          <w:id w:val="-1125391634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 w:rsidR="00074A62">
        <w:t>Fr</w:t>
      </w:r>
      <w:r w:rsidRPr="00131DC6">
        <w:t>om our perspective</w:t>
      </w:r>
      <w:r w:rsidRPr="00131DC6" w:rsidR="000E6AF9">
        <w:t xml:space="preserve"> in the Department of Justice, </w:t>
      </w:r>
      <w:r w:rsidRPr="00131DC6">
        <w:t>we recognise that</w:t>
      </w:r>
      <w:r w:rsidRPr="00131DC6" w:rsidR="00074A62">
        <w:t>,</w:t>
      </w:r>
      <w:r w:rsidRPr="00131DC6">
        <w:t xml:space="preserve"> in a society such as</w:t>
      </w:r>
      <w:r w:rsidRPr="00131DC6" w:rsidR="000E6AF9">
        <w:t xml:space="preserve"> ours</w:t>
      </w:r>
      <w:r w:rsidRPr="00131DC6">
        <w:t xml:space="preserve">, </w:t>
      </w:r>
      <w:r w:rsidRPr="00131DC6" w:rsidR="000E6AF9">
        <w:t xml:space="preserve">which has </w:t>
      </w:r>
      <w:r w:rsidRPr="00131DC6">
        <w:t xml:space="preserve">transitioned </w:t>
      </w:r>
      <w:r w:rsidRPr="00131DC6" w:rsidR="000E6AF9">
        <w:t xml:space="preserve">from one </w:t>
      </w:r>
      <w:r w:rsidRPr="00131DC6" w:rsidR="00074A62">
        <w:t xml:space="preserve">that </w:t>
      </w:r>
      <w:r w:rsidRPr="00131DC6" w:rsidR="000E6AF9">
        <w:t xml:space="preserve">was extremely violent and in conflict </w:t>
      </w:r>
      <w:r w:rsidRPr="00131DC6">
        <w:t xml:space="preserve">to one </w:t>
      </w:r>
      <w:r w:rsidRPr="00131DC6" w:rsidR="00074A62">
        <w:t xml:space="preserve">that </w:t>
      </w:r>
      <w:r w:rsidRPr="00131DC6">
        <w:t>we would hope to be more peaceful</w:t>
      </w:r>
      <w:r w:rsidRPr="00131DC6" w:rsidR="000E6AF9">
        <w:t xml:space="preserve"> and free of this coercion</w:t>
      </w:r>
      <w:r w:rsidRPr="00131DC6">
        <w:t xml:space="preserve">, there will be people at </w:t>
      </w:r>
      <w:r w:rsidRPr="00131DC6" w:rsidR="00074A62">
        <w:t>all</w:t>
      </w:r>
      <w:r w:rsidRPr="00131DC6">
        <w:t xml:space="preserve"> levels</w:t>
      </w:r>
      <w:r w:rsidRPr="00131DC6" w:rsidR="00074A62">
        <w:t>,</w:t>
      </w:r>
      <w:r w:rsidRPr="00131DC6">
        <w:t xml:space="preserve"> </w:t>
      </w:r>
      <w:r w:rsidRPr="00131DC6" w:rsidR="000E6AF9">
        <w:t xml:space="preserve">including in Government, </w:t>
      </w:r>
      <w:r w:rsidRPr="00131DC6">
        <w:t xml:space="preserve">who have difficult pasts. That is </w:t>
      </w:r>
      <w:r w:rsidRPr="00131DC6" w:rsidR="000E6AF9">
        <w:t xml:space="preserve">an </w:t>
      </w:r>
      <w:r w:rsidRPr="00131DC6">
        <w:t>inevitable consequence of reconciliation and stability</w:t>
      </w:r>
      <w:r w:rsidRPr="00131DC6" w:rsidR="000E6AF9">
        <w:t>, but w</w:t>
      </w:r>
      <w:r w:rsidRPr="00131DC6">
        <w:t>e are very clear in terms of DOJ funding.</w:t>
      </w:r>
    </w:p>
    <w:p w:rsidR="00B40D35" w:rsidRPr="00131DC6" w:rsidP="00B40D35">
      <w:pPr>
        <w:pStyle w:val="Question"/>
      </w:pPr>
      <w:sdt>
        <w:sdtPr>
          <w:alias w:val="Member"/>
          <w:tag w:val="&lt;Member mnisId='4827' dodsId=''&gt;"/>
          <w:id w:val="1250620937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Claire Hanna:</w:t>
          </w:r>
        </w:sdtContent>
      </w:sdt>
      <w:r w:rsidRPr="00131DC6">
        <w:t xml:space="preserve"> </w:t>
      </w:r>
      <w:r w:rsidRPr="00131DC6" w:rsidR="000E6AF9">
        <w:t>I am referring to c</w:t>
      </w:r>
      <w:r w:rsidRPr="00131DC6">
        <w:t xml:space="preserve">urrent links to </w:t>
      </w:r>
      <w:r w:rsidRPr="00131DC6" w:rsidR="000E6AF9">
        <w:t xml:space="preserve">current </w:t>
      </w:r>
      <w:r w:rsidRPr="00131DC6">
        <w:t>paramilitary activity.</w:t>
      </w:r>
    </w:p>
    <w:p w:rsidR="00074A62" w:rsidRPr="00131DC6" w:rsidP="00B40D35">
      <w:pPr>
        <w:pStyle w:val="Answer"/>
      </w:pPr>
      <w:sdt>
        <w:sdtPr>
          <w:alias w:val="Witness"/>
          <w:id w:val="-108538044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 w:rsidR="000E6AF9">
        <w:t xml:space="preserve">Yes, I am aware. </w:t>
      </w:r>
      <w:r w:rsidRPr="00131DC6" w:rsidR="00B40D35">
        <w:t xml:space="preserve">We are </w:t>
      </w:r>
      <w:r w:rsidRPr="00131DC6" w:rsidR="000E6AF9">
        <w:t xml:space="preserve">very clear in terms of DOJ funding that current links to current paramilitarism would be contrary to the contracts which we have signed with those organisations </w:t>
      </w:r>
      <w:r w:rsidRPr="00131DC6" w:rsidR="006A5855">
        <w:t>that</w:t>
      </w:r>
      <w:r w:rsidRPr="00131DC6" w:rsidR="000E6AF9">
        <w:t xml:space="preserve"> deliver</w:t>
      </w:r>
      <w:r w:rsidRPr="00131DC6">
        <w:t>.</w:t>
      </w:r>
      <w:r w:rsidRPr="00131DC6" w:rsidR="000E6AF9">
        <w:t xml:space="preserve"> </w:t>
      </w:r>
      <w:r w:rsidRPr="00131DC6">
        <w:t>W</w:t>
      </w:r>
      <w:r w:rsidRPr="00131DC6" w:rsidR="000E6AF9">
        <w:t>here someone is seen to be in breach of that, where there is evidence,</w:t>
      </w:r>
      <w:r w:rsidRPr="00131DC6">
        <w:t xml:space="preserve"> or even,</w:t>
      </w:r>
      <w:r w:rsidRPr="00131DC6" w:rsidR="000E6AF9">
        <w:t xml:space="preserve"> I would argue</w:t>
      </w:r>
      <w:r w:rsidRPr="00131DC6">
        <w:t>,</w:t>
      </w:r>
      <w:r w:rsidRPr="00131DC6" w:rsidR="000E6AF9">
        <w:t xml:space="preserve"> where there is strong suspicion that is the case </w:t>
      </w:r>
      <w:r w:rsidRPr="00131DC6">
        <w:t xml:space="preserve">or </w:t>
      </w:r>
      <w:r w:rsidRPr="00131DC6" w:rsidR="000E6AF9">
        <w:t>where the police are concerned tha</w:t>
      </w:r>
      <w:r w:rsidRPr="00131DC6" w:rsidR="006A5855">
        <w:t>t</w:t>
      </w:r>
      <w:r w:rsidRPr="00131DC6" w:rsidR="000E6AF9">
        <w:t xml:space="preserve"> is the case, we would </w:t>
      </w:r>
      <w:r w:rsidRPr="00131DC6" w:rsidR="00B40D35">
        <w:t>want to be able to take robust action</w:t>
      </w:r>
      <w:r w:rsidRPr="00131DC6">
        <w:t>. T</w:t>
      </w:r>
      <w:r w:rsidRPr="00131DC6" w:rsidR="000E6AF9">
        <w:t>his is not just about where people break the law</w:t>
      </w:r>
      <w:r w:rsidRPr="00131DC6" w:rsidR="00B40D35">
        <w:t xml:space="preserve">. </w:t>
      </w:r>
      <w:r w:rsidRPr="00131DC6" w:rsidR="000E6AF9">
        <w:t xml:space="preserve">It </w:t>
      </w:r>
      <w:r w:rsidRPr="00131DC6" w:rsidR="00B40D35">
        <w:t xml:space="preserve">is </w:t>
      </w:r>
      <w:r w:rsidRPr="00131DC6" w:rsidR="000E6AF9">
        <w:t xml:space="preserve">where </w:t>
      </w:r>
      <w:r w:rsidRPr="00131DC6" w:rsidR="00B40D35">
        <w:t xml:space="preserve">people breach trust or place </w:t>
      </w:r>
      <w:r w:rsidRPr="00131DC6" w:rsidR="000E6AF9">
        <w:t xml:space="preserve">the </w:t>
      </w:r>
      <w:r w:rsidRPr="00131DC6" w:rsidR="00B40D35">
        <w:t>reputation of a funder at risk</w:t>
      </w:r>
      <w:r w:rsidRPr="00131DC6" w:rsidR="000E6AF9">
        <w:t xml:space="preserve"> by their behaviour</w:t>
      </w:r>
      <w:r w:rsidRPr="00131DC6" w:rsidR="00B40D35">
        <w:t xml:space="preserve">. It is </w:t>
      </w:r>
      <w:r w:rsidRPr="00131DC6" w:rsidR="000E6AF9">
        <w:t xml:space="preserve">incredibly </w:t>
      </w:r>
      <w:r w:rsidRPr="00131DC6" w:rsidR="00B40D35">
        <w:t>important that</w:t>
      </w:r>
      <w:r w:rsidRPr="00131DC6">
        <w:t>,</w:t>
      </w:r>
      <w:r w:rsidRPr="00131DC6" w:rsidR="00B40D35">
        <w:t xml:space="preserve"> </w:t>
      </w:r>
      <w:r w:rsidRPr="00131DC6" w:rsidR="000E6AF9">
        <w:t>when that happens</w:t>
      </w:r>
      <w:r w:rsidRPr="00131DC6">
        <w:t>,</w:t>
      </w:r>
      <w:r w:rsidRPr="00131DC6" w:rsidR="000E6AF9">
        <w:t xml:space="preserve"> </w:t>
      </w:r>
      <w:r w:rsidRPr="00131DC6" w:rsidR="00B40D35">
        <w:t xml:space="preserve">we take robust action. </w:t>
      </w:r>
    </w:p>
    <w:p w:rsidR="00074A62" w:rsidRPr="00131DC6" w:rsidP="00B40D35">
      <w:pPr>
        <w:pStyle w:val="Answer"/>
      </w:pPr>
      <w:r w:rsidRPr="00131DC6">
        <w:t xml:space="preserve">I do not want to stray into discussing individual cases. </w:t>
      </w:r>
      <w:r w:rsidRPr="00131DC6">
        <w:t>T</w:t>
      </w:r>
      <w:r w:rsidRPr="00131DC6">
        <w:t>hat is an incredibly dangerous route to go down, particularly as Justice Minister, but in general terms it</w:t>
      </w:r>
      <w:r w:rsidRPr="00131DC6" w:rsidR="00B40D35">
        <w:t xml:space="preserve"> is one of the reasons why we would </w:t>
      </w:r>
      <w:r w:rsidRPr="00131DC6">
        <w:t xml:space="preserve">like </w:t>
      </w:r>
      <w:r w:rsidRPr="00131DC6" w:rsidR="00B40D35">
        <w:t>to see other funders deal with these issues in a more co</w:t>
      </w:r>
      <w:r w:rsidRPr="00131DC6">
        <w:t>-</w:t>
      </w:r>
      <w:r w:rsidRPr="00131DC6" w:rsidR="00B40D35">
        <w:t>ordinate</w:t>
      </w:r>
      <w:r w:rsidRPr="00131DC6">
        <w:t>d</w:t>
      </w:r>
      <w:r w:rsidRPr="00131DC6" w:rsidR="00B40D35">
        <w:t xml:space="preserve"> way</w:t>
      </w:r>
      <w:r w:rsidRPr="00131DC6">
        <w:t xml:space="preserve"> with ourselves</w:t>
      </w:r>
      <w:r w:rsidRPr="00131DC6">
        <w:t xml:space="preserve">, </w:t>
      </w:r>
      <w:r w:rsidRPr="00131DC6">
        <w:t xml:space="preserve">with the </w:t>
      </w:r>
      <w:r w:rsidRPr="00131DC6" w:rsidR="006A5855">
        <w:t>E</w:t>
      </w:r>
      <w:r w:rsidRPr="00131DC6">
        <w:t>xecutive and so on</w:t>
      </w:r>
      <w:r w:rsidRPr="00131DC6">
        <w:t>. As a result of some recent investigation, w</w:t>
      </w:r>
      <w:r w:rsidRPr="00131DC6" w:rsidR="00B40D35">
        <w:t>e are aware of examples</w:t>
      </w:r>
      <w:r w:rsidRPr="00131DC6">
        <w:t xml:space="preserve"> </w:t>
      </w:r>
      <w:r w:rsidRPr="00131DC6" w:rsidR="00B40D35">
        <w:t xml:space="preserve">where </w:t>
      </w:r>
      <w:r w:rsidRPr="00131DC6">
        <w:t xml:space="preserve">people’s </w:t>
      </w:r>
      <w:r w:rsidRPr="00131DC6" w:rsidR="00B40D35">
        <w:t xml:space="preserve">funding is being duplicated </w:t>
      </w:r>
      <w:r w:rsidRPr="00131DC6">
        <w:t xml:space="preserve">by a number of different funders </w:t>
      </w:r>
      <w:r w:rsidRPr="00131DC6" w:rsidR="00B40D35">
        <w:t>for essentially doing the same job</w:t>
      </w:r>
      <w:r w:rsidRPr="00131DC6">
        <w:t>,</w:t>
      </w:r>
      <w:r w:rsidRPr="00131DC6" w:rsidR="00B40D35">
        <w:t xml:space="preserve"> </w:t>
      </w:r>
      <w:r w:rsidRPr="00131DC6">
        <w:t xml:space="preserve">when </w:t>
      </w:r>
      <w:r w:rsidRPr="00131DC6" w:rsidR="00B40D35">
        <w:t xml:space="preserve">there is a </w:t>
      </w:r>
      <w:r w:rsidRPr="00131DC6">
        <w:t xml:space="preserve">major </w:t>
      </w:r>
      <w:r w:rsidRPr="00131DC6" w:rsidR="00B40D35">
        <w:t>question mark over their bona fides</w:t>
      </w:r>
      <w:r w:rsidRPr="00131DC6">
        <w:t xml:space="preserve"> to do it and whether it has been delivering</w:t>
      </w:r>
      <w:r w:rsidRPr="00131DC6" w:rsidR="00B40D35">
        <w:t xml:space="preserve">. </w:t>
      </w:r>
      <w:r w:rsidRPr="00131DC6">
        <w:t>There are issues there in terms of propriety</w:t>
      </w:r>
      <w:r w:rsidRPr="00131DC6">
        <w:t>.</w:t>
      </w:r>
    </w:p>
    <w:p w:rsidR="00CD09B5" w:rsidRPr="00131DC6" w:rsidP="00EA0F86">
      <w:pPr>
        <w:pStyle w:val="Answer"/>
      </w:pPr>
      <w:r w:rsidRPr="00131DC6">
        <w:t>I</w:t>
      </w:r>
      <w:r w:rsidRPr="00131DC6" w:rsidR="000E6AF9">
        <w:t xml:space="preserve">t would be </w:t>
      </w:r>
      <w:r w:rsidRPr="00131DC6" w:rsidR="00B40D35">
        <w:t xml:space="preserve">important </w:t>
      </w:r>
      <w:r w:rsidRPr="00131DC6" w:rsidR="000E6AF9">
        <w:t xml:space="preserve">for us </w:t>
      </w:r>
      <w:r w:rsidRPr="00131DC6" w:rsidR="00B40D35">
        <w:t>to try to get other funders to have that conversation</w:t>
      </w:r>
      <w:r w:rsidRPr="00131DC6">
        <w:t>,</w:t>
      </w:r>
      <w:r w:rsidRPr="00131DC6" w:rsidR="000E6AF9">
        <w:t xml:space="preserve"> and that is one that w</w:t>
      </w:r>
      <w:r w:rsidRPr="00131DC6" w:rsidR="00B40D35">
        <w:t>e have started to open up</w:t>
      </w:r>
      <w:r w:rsidRPr="00131DC6" w:rsidR="000E6AF9">
        <w:t xml:space="preserve"> with a number of organisations</w:t>
      </w:r>
      <w:r w:rsidRPr="00131DC6">
        <w:t xml:space="preserve"> an</w:t>
      </w:r>
      <w:r w:rsidRPr="00131DC6" w:rsidR="006A5855">
        <w:t>d</w:t>
      </w:r>
      <w:r w:rsidRPr="00131DC6" w:rsidR="000E6AF9">
        <w:t xml:space="preserve"> with other Government </w:t>
      </w:r>
      <w:r w:rsidRPr="00131DC6" w:rsidR="006A5855">
        <w:t>D</w:t>
      </w:r>
      <w:r w:rsidRPr="00131DC6" w:rsidR="000E6AF9">
        <w:t>epartments</w:t>
      </w:r>
      <w:r w:rsidRPr="00131DC6" w:rsidR="00B40D35">
        <w:t>, but it is one that will need more concerted effort</w:t>
      </w:r>
      <w:r w:rsidRPr="00131DC6" w:rsidR="000E6AF9">
        <w:t xml:space="preserve"> over the coming weeks and months</w:t>
      </w:r>
      <w:r w:rsidRPr="00131DC6" w:rsidR="00B40D35">
        <w:t xml:space="preserve">. </w:t>
      </w:r>
      <w:r w:rsidRPr="00131DC6" w:rsidR="000E6AF9">
        <w:t xml:space="preserve">It is a fear that I have had for some time. </w:t>
      </w:r>
      <w:r w:rsidRPr="00131DC6">
        <w:t>I</w:t>
      </w:r>
      <w:r w:rsidRPr="00131DC6" w:rsidR="000E6AF9">
        <w:t xml:space="preserve">t is a suspicion and concern that I have </w:t>
      </w:r>
      <w:r w:rsidRPr="00131DC6" w:rsidR="00B40D35">
        <w:t>had</w:t>
      </w:r>
      <w:r w:rsidRPr="00131DC6" w:rsidR="000E6AF9">
        <w:t xml:space="preserve">. </w:t>
      </w:r>
      <w:r w:rsidRPr="00131DC6">
        <w:t>I</w:t>
      </w:r>
      <w:r w:rsidRPr="00131DC6" w:rsidR="000E6AF9">
        <w:t xml:space="preserve">t </w:t>
      </w:r>
      <w:r w:rsidRPr="00131DC6" w:rsidR="00B40D35">
        <w:t xml:space="preserve">has been reinforced by </w:t>
      </w:r>
      <w:r w:rsidRPr="00131DC6" w:rsidR="000E6AF9">
        <w:t xml:space="preserve">some recent </w:t>
      </w:r>
      <w:r w:rsidRPr="00131DC6" w:rsidR="00B40D35">
        <w:t xml:space="preserve">events, and therefore it is timely for us to review how we </w:t>
      </w:r>
      <w:r w:rsidRPr="00131DC6" w:rsidR="000E6AF9">
        <w:t xml:space="preserve">ensure that we robustly </w:t>
      </w:r>
      <w:r w:rsidRPr="00131DC6" w:rsidR="00B40D35">
        <w:t xml:space="preserve">protect public funds, and </w:t>
      </w:r>
      <w:r w:rsidRPr="00131DC6" w:rsidR="000E6AF9">
        <w:t xml:space="preserve">that we ensure that where we are funding people to do work, </w:t>
      </w:r>
      <w:r w:rsidRPr="00131DC6" w:rsidR="00B40D35">
        <w:t xml:space="preserve">we are not giving cover or status to </w:t>
      </w:r>
      <w:r w:rsidRPr="00131DC6" w:rsidR="000E6AF9">
        <w:t xml:space="preserve">current </w:t>
      </w:r>
      <w:r w:rsidRPr="00131DC6" w:rsidR="00B40D35">
        <w:t xml:space="preserve">paramilitaries </w:t>
      </w:r>
      <w:r w:rsidRPr="00131DC6" w:rsidR="000E6AF9">
        <w:t xml:space="preserve">who are exerting coercive control on communities or </w:t>
      </w:r>
      <w:r w:rsidRPr="00131DC6" w:rsidR="00B40D35">
        <w:t xml:space="preserve">behaving in a way </w:t>
      </w:r>
      <w:r w:rsidRPr="00131DC6" w:rsidR="000E6AF9">
        <w:t xml:space="preserve">that is </w:t>
      </w:r>
      <w:r w:rsidRPr="00131DC6" w:rsidR="00B40D35">
        <w:t>contrary to the rule of law.</w:t>
      </w:r>
    </w:p>
    <w:p w:rsidR="00B40D35" w:rsidRPr="00131DC6" w:rsidP="00B40D35">
      <w:pPr>
        <w:pStyle w:val="Question"/>
      </w:pPr>
      <w:sdt>
        <w:sdtPr>
          <w:alias w:val="Member"/>
          <w:tag w:val="&lt;Member mnisId='4827' dodsId=''&gt;"/>
          <w:id w:val="-785497784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Claire Hanna:</w:t>
          </w:r>
        </w:sdtContent>
      </w:sdt>
      <w:r w:rsidRPr="00131DC6">
        <w:t xml:space="preserve"> </w:t>
      </w:r>
      <w:r w:rsidRPr="00131DC6" w:rsidR="00AD7F64">
        <w:t xml:space="preserve">Can DOJ lead on that? Will DOJ lead on that? </w:t>
      </w:r>
      <w:r w:rsidRPr="00131DC6">
        <w:t xml:space="preserve">Will your </w:t>
      </w:r>
      <w:r w:rsidRPr="00131DC6" w:rsidR="00F41471">
        <w:t>D</w:t>
      </w:r>
      <w:r w:rsidRPr="00131DC6">
        <w:t>epartment be able to end that practice?</w:t>
      </w:r>
    </w:p>
    <w:p w:rsidR="00AD7F64" w:rsidRPr="00131DC6" w:rsidP="00B40D35">
      <w:pPr>
        <w:pStyle w:val="Answer"/>
      </w:pPr>
      <w:sdt>
        <w:sdtPr>
          <w:alias w:val="Witness"/>
          <w:id w:val="-130247178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B40D35">
            <w:rPr>
              <w:b/>
            </w:rPr>
            <w:t xml:space="preserve"> </w:t>
          </w:r>
        </w:sdtContent>
      </w:sdt>
      <w:r w:rsidRPr="00131DC6" w:rsidR="00B40D35">
        <w:t xml:space="preserve">We </w:t>
      </w:r>
      <w:r w:rsidRPr="00131DC6">
        <w:t xml:space="preserve">can certainly lead on it. However, we </w:t>
      </w:r>
      <w:r w:rsidRPr="00131DC6" w:rsidR="00B40D35">
        <w:t>ca</w:t>
      </w:r>
      <w:r w:rsidRPr="00131DC6">
        <w:t>n</w:t>
      </w:r>
      <w:r w:rsidRPr="00131DC6" w:rsidR="00B40D35">
        <w:t xml:space="preserve">not force anyone to do anything. </w:t>
      </w:r>
      <w:r w:rsidRPr="00131DC6">
        <w:t xml:space="preserve">You will appreciate the nature of the </w:t>
      </w:r>
      <w:r w:rsidRPr="00131DC6" w:rsidR="00F41471">
        <w:t>E</w:t>
      </w:r>
      <w:r w:rsidRPr="00131DC6">
        <w:t xml:space="preserve">xecutive, and I know your </w:t>
      </w:r>
      <w:r w:rsidRPr="00131DC6" w:rsidR="00F41471">
        <w:t xml:space="preserve">mum </w:t>
      </w:r>
      <w:r w:rsidRPr="00131DC6">
        <w:t xml:space="preserve">served as a </w:t>
      </w:r>
      <w:r w:rsidRPr="00131DC6" w:rsidR="00F41471">
        <w:t>M</w:t>
      </w:r>
      <w:r w:rsidRPr="00131DC6">
        <w:t xml:space="preserve">inister on a number of occasions. </w:t>
      </w:r>
      <w:r w:rsidRPr="00131DC6" w:rsidR="00A811BD">
        <w:t xml:space="preserve">It is not an easy job to get </w:t>
      </w:r>
      <w:r w:rsidRPr="00131DC6" w:rsidR="00F41471">
        <w:t>the Executive</w:t>
      </w:r>
      <w:r w:rsidRPr="00131DC6" w:rsidR="00A811BD">
        <w:t xml:space="preserve"> to agree, but this is part and parcel of </w:t>
      </w:r>
      <w:r w:rsidRPr="00131DC6">
        <w:t xml:space="preserve">the </w:t>
      </w:r>
      <w:r w:rsidRPr="00131DC6" w:rsidR="006A5855">
        <w:t>tackling paramilitarism</w:t>
      </w:r>
      <w:r w:rsidRPr="00131DC6">
        <w:t xml:space="preserve"> </w:t>
      </w:r>
      <w:r w:rsidRPr="00131DC6" w:rsidR="00A811BD">
        <w:t xml:space="preserve">programme. </w:t>
      </w:r>
      <w:r w:rsidRPr="00131DC6">
        <w:t xml:space="preserve">That is an </w:t>
      </w:r>
      <w:r w:rsidRPr="00131DC6" w:rsidR="00F41471">
        <w:t>E</w:t>
      </w:r>
      <w:r w:rsidRPr="00131DC6">
        <w:t>xecutive</w:t>
      </w:r>
      <w:r w:rsidRPr="00131DC6" w:rsidR="00EA0F86">
        <w:t>-</w:t>
      </w:r>
      <w:r w:rsidRPr="00131DC6">
        <w:t xml:space="preserve">agreed programme. </w:t>
      </w:r>
      <w:r w:rsidRPr="00131DC6" w:rsidR="00A811BD">
        <w:t xml:space="preserve">It is not just a DOJ issue, and </w:t>
      </w:r>
      <w:r w:rsidRPr="00131DC6">
        <w:t xml:space="preserve">what we are doing is </w:t>
      </w:r>
      <w:r w:rsidRPr="00131DC6" w:rsidR="00A811BD">
        <w:t xml:space="preserve">leading on that, </w:t>
      </w:r>
      <w:r w:rsidRPr="00131DC6">
        <w:t xml:space="preserve">building that consensus, </w:t>
      </w:r>
      <w:r w:rsidRPr="00131DC6" w:rsidR="00A811BD">
        <w:t xml:space="preserve">discussing </w:t>
      </w:r>
      <w:r w:rsidRPr="00131DC6">
        <w:t xml:space="preserve">it </w:t>
      </w:r>
      <w:r w:rsidRPr="00131DC6" w:rsidR="00A811BD">
        <w:t xml:space="preserve">with our </w:t>
      </w:r>
      <w:r w:rsidRPr="00131DC6">
        <w:t xml:space="preserve">political </w:t>
      </w:r>
      <w:r w:rsidRPr="00131DC6" w:rsidR="00A811BD">
        <w:t>advisory group where we can</w:t>
      </w:r>
      <w:r w:rsidRPr="00131DC6" w:rsidR="00F41471">
        <w:t>,</w:t>
      </w:r>
      <w:r w:rsidRPr="00131DC6" w:rsidR="00A811BD">
        <w:t xml:space="preserve"> </w:t>
      </w:r>
      <w:r w:rsidRPr="00131DC6">
        <w:t>when that is established</w:t>
      </w:r>
      <w:r w:rsidRPr="00131DC6" w:rsidR="00EA0F86">
        <w:t>,</w:t>
      </w:r>
      <w:r w:rsidRPr="00131DC6">
        <w:t xml:space="preserve"> </w:t>
      </w:r>
      <w:r w:rsidRPr="00131DC6" w:rsidR="00A811BD">
        <w:t xml:space="preserve">and </w:t>
      </w:r>
      <w:r w:rsidRPr="00131DC6">
        <w:t xml:space="preserve">then </w:t>
      </w:r>
      <w:r w:rsidRPr="00131DC6" w:rsidR="00A811BD">
        <w:t xml:space="preserve">trying to take that forward through </w:t>
      </w:r>
      <w:r w:rsidRPr="00131DC6" w:rsidR="00F41471">
        <w:t>the Executive</w:t>
      </w:r>
      <w:r w:rsidRPr="00131DC6" w:rsidR="00A811BD">
        <w:t xml:space="preserve">. </w:t>
      </w:r>
    </w:p>
    <w:p w:rsidR="00A811BD" w:rsidRPr="00131DC6" w:rsidP="00B40D35">
      <w:pPr>
        <w:pStyle w:val="Answer"/>
      </w:pPr>
      <w:r w:rsidRPr="00131DC6">
        <w:t xml:space="preserve">A number of </w:t>
      </w:r>
      <w:r w:rsidRPr="00131DC6" w:rsidR="00F41471">
        <w:t>E</w:t>
      </w:r>
      <w:r w:rsidRPr="00131DC6" w:rsidR="00AD7F64">
        <w:t xml:space="preserve">xecutive </w:t>
      </w:r>
      <w:r w:rsidRPr="00131DC6">
        <w:t>colleagues are clearly open to looking at the contract issue</w:t>
      </w:r>
      <w:r w:rsidRPr="00131DC6" w:rsidR="00AD7F64">
        <w:t>s</w:t>
      </w:r>
      <w:r w:rsidRPr="00131DC6">
        <w:t xml:space="preserve">. You have to put it in at the ground level. </w:t>
      </w:r>
      <w:r w:rsidRPr="00131DC6" w:rsidR="00AD7F64">
        <w:t xml:space="preserve">There is no point trying to hold people accountable if it is not part of their contract. </w:t>
      </w:r>
      <w:r w:rsidRPr="00131DC6">
        <w:t xml:space="preserve">It has to be there contractually. It has to be </w:t>
      </w:r>
      <w:r w:rsidRPr="00131DC6" w:rsidR="00AD7F64">
        <w:t xml:space="preserve">clear and </w:t>
      </w:r>
      <w:r w:rsidRPr="00131DC6">
        <w:t>understood from the outset</w:t>
      </w:r>
      <w:r w:rsidRPr="00131DC6" w:rsidR="00EA0F86">
        <w:t>,</w:t>
      </w:r>
      <w:r w:rsidRPr="00131DC6">
        <w:t xml:space="preserve"> </w:t>
      </w:r>
      <w:r w:rsidRPr="00131DC6" w:rsidR="00AD7F64">
        <w:t>when you are dealing with organisations</w:t>
      </w:r>
      <w:r w:rsidRPr="00131DC6" w:rsidR="00EA0F86">
        <w:t>,</w:t>
      </w:r>
      <w:r w:rsidRPr="00131DC6" w:rsidR="00AD7F64">
        <w:t xml:space="preserve"> </w:t>
      </w:r>
      <w:r w:rsidRPr="00131DC6">
        <w:t xml:space="preserve">that these are the standards </w:t>
      </w:r>
      <w:r w:rsidRPr="00131DC6" w:rsidR="00AD7F64">
        <w:t xml:space="preserve">that </w:t>
      </w:r>
      <w:r w:rsidRPr="00131DC6">
        <w:t xml:space="preserve">we expect, </w:t>
      </w:r>
      <w:r w:rsidRPr="00131DC6" w:rsidR="00EA0F86">
        <w:t xml:space="preserve">and </w:t>
      </w:r>
      <w:r w:rsidRPr="00131DC6" w:rsidR="00AD7F64">
        <w:t>that anything short of those standards will lead to funding being removed</w:t>
      </w:r>
      <w:r w:rsidRPr="00131DC6" w:rsidR="00EA0F86">
        <w:t>. T</w:t>
      </w:r>
      <w:r w:rsidRPr="00131DC6" w:rsidR="00AD7F64">
        <w:t xml:space="preserve">hen </w:t>
      </w:r>
      <w:r w:rsidRPr="00131DC6">
        <w:t>the onus is on them to live up to those commitments, and on us to monitor and ensure that they do.</w:t>
      </w:r>
    </w:p>
    <w:p w:rsidR="00B40D35" w:rsidRPr="00131DC6" w:rsidP="00A811BD">
      <w:pPr>
        <w:pStyle w:val="Question"/>
      </w:pPr>
      <w:sdt>
        <w:sdtPr>
          <w:alias w:val="Member"/>
          <w:tag w:val="&lt;Member mnisId='4827' dodsId=''&gt;"/>
          <w:id w:val="1977495247"/>
          <w:placeholder>
            <w:docPart w:val="DefaultPlaceholder_-1854013440"/>
          </w:placeholder>
          <w:richText/>
        </w:sdtPr>
        <w:sdtContent>
          <w:r w:rsidRPr="00131DC6" w:rsidR="00A811BD">
            <w:rPr>
              <w:b/>
            </w:rPr>
            <w:t>Claire Hanna:</w:t>
          </w:r>
        </w:sdtContent>
      </w:sdt>
      <w:r w:rsidRPr="00131DC6" w:rsidR="00A811BD">
        <w:t xml:space="preserve"> </w:t>
      </w:r>
      <w:r w:rsidRPr="00131DC6" w:rsidR="00AD7F64">
        <w:t xml:space="preserve">Finally, </w:t>
      </w:r>
      <w:r w:rsidRPr="00131DC6" w:rsidR="00EA0F86">
        <w:t>on paramilitary flags</w:t>
      </w:r>
      <w:r w:rsidRPr="00131DC6" w:rsidR="00AD7F64">
        <w:t xml:space="preserve">, </w:t>
      </w:r>
      <w:r w:rsidRPr="00131DC6" w:rsidR="00EA0F86">
        <w:t xml:space="preserve">which we have also discussed, </w:t>
      </w:r>
      <w:r w:rsidRPr="00131DC6" w:rsidR="00AD7F64">
        <w:t>d</w:t>
      </w:r>
      <w:r w:rsidRPr="00131DC6" w:rsidR="00A811BD">
        <w:t xml:space="preserve">o you believe </w:t>
      </w:r>
      <w:r w:rsidRPr="00131DC6" w:rsidR="00AD7F64">
        <w:t xml:space="preserve">that </w:t>
      </w:r>
      <w:r w:rsidRPr="00131DC6" w:rsidR="00A811BD">
        <w:t xml:space="preserve">the police have the political cover necessary to act on </w:t>
      </w:r>
      <w:r w:rsidRPr="00131DC6" w:rsidR="00AD7F64">
        <w:t xml:space="preserve">the most problematic aspects of </w:t>
      </w:r>
      <w:r w:rsidRPr="00131DC6" w:rsidR="00A811BD">
        <w:t>those? Is there a role for the DOJ</w:t>
      </w:r>
      <w:r w:rsidRPr="00131DC6" w:rsidR="00EA0F86">
        <w:t>,</w:t>
      </w:r>
      <w:r w:rsidRPr="00131DC6" w:rsidR="00A811BD">
        <w:t xml:space="preserve"> in the event of an </w:t>
      </w:r>
      <w:r w:rsidRPr="00131DC6" w:rsidR="00F41471">
        <w:t>E</w:t>
      </w:r>
      <w:r w:rsidRPr="00131DC6" w:rsidR="00A811BD">
        <w:t>xecutive being reformed</w:t>
      </w:r>
      <w:r w:rsidRPr="00131DC6" w:rsidR="00AD7F64">
        <w:t xml:space="preserve">, in advancing some of the recommendations from FICT or some of the </w:t>
      </w:r>
      <w:r w:rsidRPr="00131DC6" w:rsidR="00A811BD">
        <w:t>necessary legislation to address that</w:t>
      </w:r>
      <w:r w:rsidRPr="00131DC6" w:rsidR="00AD7F64">
        <w:t xml:space="preserve"> scourge</w:t>
      </w:r>
      <w:r w:rsidRPr="00131DC6" w:rsidR="00A811BD">
        <w:t>?</w:t>
      </w:r>
    </w:p>
    <w:p w:rsidR="00A811BD" w:rsidRPr="00131DC6" w:rsidP="00A811BD">
      <w:pPr>
        <w:pStyle w:val="Answer"/>
      </w:pPr>
      <w:sdt>
        <w:sdtPr>
          <w:alias w:val="Witness"/>
          <w:id w:val="859089927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 w:rsidR="00AD7F64">
        <w:t>First and foremost, do the police have political cover</w:t>
      </w:r>
      <w:r w:rsidRPr="00131DC6" w:rsidR="00EA0F86">
        <w:t>?</w:t>
      </w:r>
      <w:r w:rsidRPr="00131DC6" w:rsidR="00AD7F64">
        <w:t xml:space="preserve"> I would have to say no, not in all cases. We have</w:t>
      </w:r>
      <w:r w:rsidRPr="00131DC6">
        <w:t xml:space="preserve"> seen situations where police officers</w:t>
      </w:r>
      <w:r w:rsidRPr="00131DC6" w:rsidR="00AD7F64">
        <w:t xml:space="preserve">, commanders and others </w:t>
      </w:r>
      <w:r w:rsidRPr="00131DC6">
        <w:t xml:space="preserve">have acted in what I would consider to be a proportionate way </w:t>
      </w:r>
      <w:r w:rsidRPr="00131DC6" w:rsidR="00AD7F64">
        <w:t xml:space="preserve">to remove flags at the behest of the local community, </w:t>
      </w:r>
      <w:r w:rsidRPr="00131DC6">
        <w:t xml:space="preserve">and have then been berated </w:t>
      </w:r>
      <w:r w:rsidRPr="00131DC6" w:rsidR="00AD7F64">
        <w:t xml:space="preserve">politically </w:t>
      </w:r>
      <w:r w:rsidRPr="00131DC6">
        <w:t>for doing so</w:t>
      </w:r>
      <w:r w:rsidRPr="00131DC6" w:rsidR="00AD7F64">
        <w:t xml:space="preserve"> and accused of escalating tensions</w:t>
      </w:r>
      <w:r w:rsidRPr="00131DC6">
        <w:t xml:space="preserve">. We had one situation </w:t>
      </w:r>
      <w:r w:rsidRPr="00131DC6" w:rsidR="00AD7F64">
        <w:t xml:space="preserve">where one senior </w:t>
      </w:r>
      <w:r w:rsidRPr="00131DC6">
        <w:t>police officer apologised</w:t>
      </w:r>
      <w:r w:rsidRPr="00131DC6" w:rsidR="00AD7F64">
        <w:t xml:space="preserve"> for those actions</w:t>
      </w:r>
      <w:r w:rsidRPr="00131DC6" w:rsidR="00EA0F86">
        <w:t>,</w:t>
      </w:r>
      <w:r w:rsidRPr="00131DC6" w:rsidR="00AD7F64">
        <w:t xml:space="preserve"> which was bizarre, so I find that a difficulty</w:t>
      </w:r>
      <w:r w:rsidRPr="00131DC6">
        <w:t>.</w:t>
      </w:r>
    </w:p>
    <w:p w:rsidR="00A811BD" w:rsidRPr="00131DC6" w:rsidP="00A811BD">
      <w:pPr>
        <w:pStyle w:val="Answer"/>
      </w:pPr>
      <w:r w:rsidRPr="00131DC6">
        <w:t>In terms of responsibility for flags</w:t>
      </w:r>
      <w:r w:rsidRPr="00131DC6" w:rsidR="00AD7F64">
        <w:t>, again</w:t>
      </w:r>
      <w:r w:rsidRPr="00131DC6" w:rsidR="00EA0F86">
        <w:t>,</w:t>
      </w:r>
      <w:r w:rsidRPr="00131DC6" w:rsidR="00AD7F64">
        <w:t xml:space="preserve"> where it is flags </w:t>
      </w:r>
      <w:r w:rsidRPr="00131DC6">
        <w:t>on lampposts and public property</w:t>
      </w:r>
      <w:r w:rsidRPr="00131DC6" w:rsidR="00AD7F64">
        <w:t xml:space="preserve"> and street furniture</w:t>
      </w:r>
      <w:r w:rsidRPr="00131DC6">
        <w:t xml:space="preserve">, it falls </w:t>
      </w:r>
      <w:r w:rsidRPr="00131DC6" w:rsidR="00AD7F64">
        <w:t xml:space="preserve">to </w:t>
      </w:r>
      <w:r w:rsidRPr="00131DC6">
        <w:t xml:space="preserve">the </w:t>
      </w:r>
      <w:r w:rsidRPr="00131DC6" w:rsidR="00EA0F86">
        <w:t>D</w:t>
      </w:r>
      <w:r w:rsidRPr="00131DC6">
        <w:t xml:space="preserve">epartment for </w:t>
      </w:r>
      <w:r w:rsidRPr="00131DC6" w:rsidR="00EA0F86">
        <w:t>I</w:t>
      </w:r>
      <w:r w:rsidRPr="00131DC6">
        <w:t xml:space="preserve">nfrastructure to take the </w:t>
      </w:r>
      <w:r w:rsidRPr="00131DC6" w:rsidR="00AD7F64">
        <w:t xml:space="preserve">lead in terms of </w:t>
      </w:r>
      <w:r w:rsidRPr="00131DC6">
        <w:t xml:space="preserve">that. </w:t>
      </w:r>
      <w:r w:rsidRPr="00131DC6" w:rsidR="00AD7F64">
        <w:t xml:space="preserve">It would not be something that the Department of Justice could regulate. </w:t>
      </w:r>
      <w:r w:rsidRPr="00131DC6" w:rsidR="00EA0F86">
        <w:t>H</w:t>
      </w:r>
      <w:r w:rsidRPr="00131DC6" w:rsidR="00AD7F64">
        <w:t xml:space="preserve">owever, </w:t>
      </w:r>
      <w:r w:rsidRPr="00131DC6">
        <w:t xml:space="preserve">we would stand ready to support such regulation, and </w:t>
      </w:r>
      <w:r w:rsidRPr="00131DC6" w:rsidR="00AD7F64">
        <w:t xml:space="preserve">were that regulation in place, then </w:t>
      </w:r>
      <w:r w:rsidRPr="00131DC6">
        <w:t>it would be a matter for the PSNI</w:t>
      </w:r>
      <w:r w:rsidRPr="00131DC6" w:rsidR="00EA0F86">
        <w:t>,</w:t>
      </w:r>
      <w:r w:rsidRPr="00131DC6">
        <w:t xml:space="preserve"> </w:t>
      </w:r>
      <w:r w:rsidRPr="00131DC6" w:rsidR="00AD7F64">
        <w:t xml:space="preserve">or another body that might be instituted to do it, </w:t>
      </w:r>
      <w:r w:rsidRPr="00131DC6">
        <w:t>to take forward</w:t>
      </w:r>
      <w:r w:rsidRPr="00131DC6" w:rsidR="00AD7F64">
        <w:t xml:space="preserve"> the enforcement</w:t>
      </w:r>
      <w:r w:rsidRPr="00131DC6">
        <w:t>.</w:t>
      </w:r>
      <w:r w:rsidRPr="00131DC6" w:rsidR="00AD7F64">
        <w:t xml:space="preserve"> </w:t>
      </w:r>
    </w:p>
    <w:p w:rsidR="00EA0F86" w:rsidRPr="00131DC6" w:rsidP="00346348">
      <w:pPr>
        <w:pStyle w:val="Answer"/>
      </w:pPr>
      <w:r w:rsidRPr="00131DC6">
        <w:t xml:space="preserve">In terms of </w:t>
      </w:r>
      <w:r w:rsidRPr="00131DC6">
        <w:t xml:space="preserve">the </w:t>
      </w:r>
      <w:r w:rsidRPr="00131DC6">
        <w:t xml:space="preserve">degree </w:t>
      </w:r>
      <w:r w:rsidRPr="00131DC6">
        <w:t xml:space="preserve">to which </w:t>
      </w:r>
      <w:r w:rsidRPr="00131DC6">
        <w:t>we can move forward with respect to</w:t>
      </w:r>
      <w:r w:rsidRPr="00131DC6">
        <w:t xml:space="preserve"> </w:t>
      </w:r>
      <w:r w:rsidRPr="00131DC6">
        <w:t>their proposals, i</w:t>
      </w:r>
      <w:r w:rsidRPr="00131DC6" w:rsidR="00A811BD">
        <w:t xml:space="preserve">t is an analysis </w:t>
      </w:r>
      <w:r w:rsidRPr="00131DC6">
        <w:t xml:space="preserve">that </w:t>
      </w:r>
      <w:r w:rsidRPr="00131DC6" w:rsidR="00A811BD">
        <w:t xml:space="preserve">we did at the </w:t>
      </w:r>
      <w:r w:rsidRPr="00131DC6">
        <w:t>point where</w:t>
      </w:r>
      <w:r w:rsidRPr="00131DC6">
        <w:t>,</w:t>
      </w:r>
      <w:r w:rsidRPr="00131DC6">
        <w:t xml:space="preserve"> at the </w:t>
      </w:r>
      <w:r w:rsidRPr="00131DC6" w:rsidR="00A811BD">
        <w:t xml:space="preserve">end of the last </w:t>
      </w:r>
      <w:r w:rsidRPr="00131DC6" w:rsidR="00F41471">
        <w:t>E</w:t>
      </w:r>
      <w:r w:rsidRPr="00131DC6" w:rsidR="00A811BD">
        <w:t xml:space="preserve">xecutive, </w:t>
      </w:r>
      <w:r w:rsidRPr="00131DC6">
        <w:t xml:space="preserve">the FICT report itself was published </w:t>
      </w:r>
      <w:r w:rsidRPr="00131DC6" w:rsidR="00A811BD">
        <w:t xml:space="preserve">but there was no action plan published alongside it. That was a point of </w:t>
      </w:r>
      <w:r w:rsidRPr="00131DC6">
        <w:t xml:space="preserve">significant </w:t>
      </w:r>
      <w:r w:rsidRPr="00131DC6" w:rsidR="00A811BD">
        <w:t xml:space="preserve">disappointment </w:t>
      </w:r>
      <w:r w:rsidRPr="00131DC6">
        <w:t xml:space="preserve">to </w:t>
      </w:r>
      <w:r w:rsidRPr="00131DC6" w:rsidR="00A811BD">
        <w:t>me</w:t>
      </w:r>
      <w:r w:rsidRPr="00131DC6">
        <w:t xml:space="preserve"> as an </w:t>
      </w:r>
      <w:r w:rsidRPr="00131DC6" w:rsidR="00F41471">
        <w:t>E</w:t>
      </w:r>
      <w:r w:rsidRPr="00131DC6">
        <w:t xml:space="preserve">xecutive </w:t>
      </w:r>
      <w:r w:rsidRPr="00131DC6" w:rsidR="00F41471">
        <w:t>M</w:t>
      </w:r>
      <w:r w:rsidRPr="00131DC6">
        <w:t>inister</w:t>
      </w:r>
      <w:r w:rsidRPr="00131DC6" w:rsidR="00A811BD">
        <w:t xml:space="preserve">. </w:t>
      </w:r>
      <w:r w:rsidRPr="00131DC6">
        <w:t xml:space="preserve">I believe that simply </w:t>
      </w:r>
      <w:r w:rsidRPr="00131DC6" w:rsidR="00A811BD">
        <w:t xml:space="preserve">publishing the report </w:t>
      </w:r>
      <w:r w:rsidRPr="00131DC6">
        <w:t>wa</w:t>
      </w:r>
      <w:r w:rsidRPr="00131DC6" w:rsidR="00A811BD">
        <w:t>s an admission of failure</w:t>
      </w:r>
      <w:r w:rsidRPr="00131DC6">
        <w:t xml:space="preserve"> of </w:t>
      </w:r>
      <w:r w:rsidRPr="00131DC6" w:rsidR="00F41471">
        <w:t>the Executive</w:t>
      </w:r>
      <w:r w:rsidRPr="00131DC6">
        <w:t xml:space="preserve"> to agree on taking some of those things forward</w:t>
      </w:r>
      <w:r w:rsidRPr="00131DC6" w:rsidR="00A811BD">
        <w:t xml:space="preserve">. </w:t>
      </w:r>
      <w:r w:rsidRPr="00131DC6">
        <w:t xml:space="preserve">Frankly, I would have been content had we </w:t>
      </w:r>
      <w:r w:rsidRPr="00131DC6" w:rsidR="00A811BD">
        <w:t xml:space="preserve">taken forward those issues </w:t>
      </w:r>
      <w:r w:rsidRPr="00131DC6">
        <w:t>on which there was agreement</w:t>
      </w:r>
      <w:r w:rsidRPr="00131DC6">
        <w:t>,</w:t>
      </w:r>
      <w:r w:rsidRPr="00131DC6">
        <w:t xml:space="preserve"> </w:t>
      </w:r>
      <w:r w:rsidRPr="00131DC6" w:rsidR="00A811BD">
        <w:t xml:space="preserve">and had a programme in place </w:t>
      </w:r>
      <w:r w:rsidRPr="00131DC6">
        <w:t xml:space="preserve">to address those issues where there was not agreement, but </w:t>
      </w:r>
      <w:r w:rsidRPr="00131DC6" w:rsidR="00A811BD">
        <w:t>that did not happen</w:t>
      </w:r>
      <w:r w:rsidRPr="00131DC6">
        <w:t xml:space="preserve">, </w:t>
      </w:r>
      <w:r w:rsidRPr="00131DC6">
        <w:t>so we ended up with it being releas</w:t>
      </w:r>
      <w:r w:rsidRPr="00131DC6">
        <w:t>e</w:t>
      </w:r>
      <w:r w:rsidRPr="00131DC6">
        <w:t>d into the void</w:t>
      </w:r>
      <w:r w:rsidRPr="00131DC6" w:rsidR="00A811BD">
        <w:t xml:space="preserve">. </w:t>
      </w:r>
    </w:p>
    <w:p w:rsidR="00EA0F86" w:rsidRPr="00131DC6" w:rsidP="00346348">
      <w:pPr>
        <w:pStyle w:val="Answer"/>
      </w:pPr>
      <w:r w:rsidRPr="00131DC6">
        <w:t xml:space="preserve">We have done an analysis </w:t>
      </w:r>
      <w:r w:rsidRPr="00131DC6" w:rsidR="00AD7F64">
        <w:t xml:space="preserve">a while back </w:t>
      </w:r>
      <w:r w:rsidRPr="00131DC6">
        <w:t xml:space="preserve">in terms of </w:t>
      </w:r>
      <w:r w:rsidRPr="00131DC6" w:rsidR="00AD7F64">
        <w:t xml:space="preserve">which of those would fall to </w:t>
      </w:r>
      <w:r w:rsidRPr="00131DC6">
        <w:t>the DOJ. Very few of them would be directly within the purview of the</w:t>
      </w:r>
      <w:r w:rsidRPr="00131DC6" w:rsidR="00AD7F64">
        <w:t xml:space="preserve"> Department of Justice. H</w:t>
      </w:r>
      <w:r w:rsidRPr="00131DC6">
        <w:t>owever</w:t>
      </w:r>
      <w:r w:rsidRPr="00131DC6">
        <w:t>,</w:t>
      </w:r>
      <w:r w:rsidRPr="00131DC6">
        <w:t xml:space="preserve"> all of them would be </w:t>
      </w:r>
      <w:r w:rsidRPr="00131DC6" w:rsidR="00AD7F64">
        <w:t xml:space="preserve">considered to be cross-cutting, significant and </w:t>
      </w:r>
      <w:r w:rsidRPr="00131DC6">
        <w:t xml:space="preserve">controversial. Even </w:t>
      </w:r>
      <w:r w:rsidRPr="00131DC6" w:rsidR="00AD7F64">
        <w:t xml:space="preserve">if I were </w:t>
      </w:r>
      <w:r w:rsidRPr="00131DC6">
        <w:t>minded to</w:t>
      </w:r>
      <w:r w:rsidRPr="00131DC6">
        <w:t xml:space="preserve"> </w:t>
      </w:r>
      <w:r w:rsidRPr="00131DC6">
        <w:t xml:space="preserve">take the lead on these issues, it would </w:t>
      </w:r>
      <w:r w:rsidRPr="00131DC6" w:rsidR="00AD7F64">
        <w:t xml:space="preserve">ultimately come through </w:t>
      </w:r>
      <w:r w:rsidRPr="00131DC6" w:rsidR="00F41471">
        <w:t>the Executive</w:t>
      </w:r>
      <w:r w:rsidRPr="00131DC6">
        <w:t>. W</w:t>
      </w:r>
      <w:r w:rsidRPr="00131DC6" w:rsidR="00AD7F64">
        <w:t>ithout cross-</w:t>
      </w:r>
      <w:r w:rsidRPr="00131DC6" w:rsidR="00F41471">
        <w:t>E</w:t>
      </w:r>
      <w:r w:rsidRPr="00131DC6" w:rsidR="00AD7F64">
        <w:t>xecutive agreement</w:t>
      </w:r>
      <w:r w:rsidRPr="00131DC6" w:rsidR="00F41471">
        <w:t>,</w:t>
      </w:r>
      <w:r w:rsidRPr="00131DC6" w:rsidR="00AD7F64">
        <w:t xml:space="preserve"> it would not </w:t>
      </w:r>
      <w:r w:rsidRPr="00131DC6">
        <w:t>be able to proceed</w:t>
      </w:r>
      <w:r w:rsidRPr="00131DC6">
        <w:t>,</w:t>
      </w:r>
      <w:r w:rsidRPr="00131DC6">
        <w:t xml:space="preserve"> so I have to be careful </w:t>
      </w:r>
      <w:r w:rsidRPr="00131DC6" w:rsidR="00AD7F64">
        <w:t xml:space="preserve">not </w:t>
      </w:r>
      <w:r w:rsidRPr="00131DC6">
        <w:t xml:space="preserve">to </w:t>
      </w:r>
      <w:r w:rsidRPr="00131DC6" w:rsidR="00AD7F64">
        <w:t>spend</w:t>
      </w:r>
      <w:r w:rsidRPr="00131DC6">
        <w:t xml:space="preserve"> </w:t>
      </w:r>
      <w:r w:rsidRPr="00131DC6" w:rsidR="00AD7F64">
        <w:t xml:space="preserve">nugatory time of officials pursuing what are essentially </w:t>
      </w:r>
      <w:r w:rsidRPr="00131DC6">
        <w:t xml:space="preserve">not agreed policies. </w:t>
      </w:r>
    </w:p>
    <w:p w:rsidR="00A811BD" w:rsidRPr="00131DC6" w:rsidP="00346348">
      <w:pPr>
        <w:pStyle w:val="Answer"/>
      </w:pPr>
      <w:r w:rsidRPr="00131DC6">
        <w:t xml:space="preserve">I would like to see </w:t>
      </w:r>
      <w:r w:rsidRPr="00131DC6" w:rsidR="00F41471">
        <w:t>the Executive</w:t>
      </w:r>
      <w:r w:rsidRPr="00131DC6">
        <w:t xml:space="preserve"> agree ways forward on the FICT Commission report, g</w:t>
      </w:r>
      <w:r w:rsidRPr="00131DC6">
        <w:t>iven what it cost to produce</w:t>
      </w:r>
      <w:r w:rsidRPr="00131DC6">
        <w:t xml:space="preserve">, the time it took and </w:t>
      </w:r>
      <w:r w:rsidRPr="00131DC6">
        <w:t>the level of input at community level</w:t>
      </w:r>
      <w:r w:rsidRPr="00131DC6" w:rsidR="00EA0F86">
        <w:t>. I</w:t>
      </w:r>
      <w:r w:rsidRPr="00131DC6">
        <w:t xml:space="preserve">t has </w:t>
      </w:r>
      <w:r w:rsidRPr="00131DC6">
        <w:t xml:space="preserve">a </w:t>
      </w:r>
      <w:r w:rsidRPr="00131DC6">
        <w:t xml:space="preserve">robustness </w:t>
      </w:r>
      <w:r w:rsidRPr="00131DC6">
        <w:t xml:space="preserve">the previous reports have lacked, and therefore </w:t>
      </w:r>
      <w:r w:rsidRPr="00131DC6" w:rsidR="00346348">
        <w:t>our focus should be on delivery</w:t>
      </w:r>
      <w:r w:rsidRPr="00131DC6" w:rsidR="00EA0F86">
        <w:t xml:space="preserve"> </w:t>
      </w:r>
      <w:r w:rsidRPr="00131DC6" w:rsidR="00346348">
        <w:t>rather than disowning what is in it.</w:t>
      </w:r>
      <w:r w:rsidRPr="00131DC6">
        <w:t xml:space="preserve"> </w:t>
      </w:r>
    </w:p>
    <w:p w:rsidR="00A811BD" w:rsidRPr="00131DC6" w:rsidP="00A811BD">
      <w:pPr>
        <w:pStyle w:val="Question"/>
      </w:pPr>
      <w:sdt>
        <w:sdtPr>
          <w:alias w:val="Member"/>
          <w:tag w:val="&lt;Member mnisId='4091' dodsId='62794'&gt;"/>
          <w:id w:val="-1679118191"/>
          <w:placeholder>
            <w:docPart w:val="DefaultPlaceholder_-1854013440"/>
          </w:placeholder>
          <w:richText/>
        </w:sdtPr>
        <w:sdtContent>
          <w:r w:rsidRPr="00131DC6" w:rsidR="00D83F26">
            <w:rPr>
              <w:b/>
            </w:rPr>
            <w:t>Mr Walker:</w:t>
          </w:r>
        </w:sdtContent>
      </w:sdt>
      <w:r w:rsidRPr="00131DC6">
        <w:t xml:space="preserve"> </w:t>
      </w:r>
      <w:r w:rsidRPr="00131DC6" w:rsidR="00F41471">
        <w:t>It is g</w:t>
      </w:r>
      <w:r w:rsidRPr="00131DC6" w:rsidR="00346348">
        <w:t xml:space="preserve">ood to see you, Minister Long. </w:t>
      </w:r>
      <w:r w:rsidRPr="00131DC6" w:rsidR="00F41471">
        <w:t>I</w:t>
      </w:r>
      <w:r w:rsidRPr="00131DC6" w:rsidR="00346348">
        <w:t>t is a while since we caught up, but I am doing so in my role as a Committee member here. How would a</w:t>
      </w:r>
      <w:r w:rsidRPr="00131DC6">
        <w:t xml:space="preserve"> common framework for law enforcement partners in Northern Ireland </w:t>
      </w:r>
      <w:r w:rsidRPr="00131DC6" w:rsidR="00346348">
        <w:t xml:space="preserve">to identify and prioritise threat risk and harm across crime types </w:t>
      </w:r>
      <w:r w:rsidRPr="00131DC6">
        <w:t>help to tackle paramilitarism?</w:t>
      </w:r>
    </w:p>
    <w:p w:rsidR="00EA0F86" w:rsidRPr="00131DC6" w:rsidP="00EA0F86">
      <w:pPr>
        <w:pStyle w:val="Answer"/>
      </w:pPr>
      <w:sdt>
        <w:sdtPr>
          <w:alias w:val="Witness"/>
          <w:id w:val="-109130378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A811BD">
            <w:rPr>
              <w:b/>
            </w:rPr>
            <w:t xml:space="preserve"> </w:t>
          </w:r>
        </w:sdtContent>
      </w:sdt>
      <w:r w:rsidRPr="00131DC6" w:rsidR="00A811BD">
        <w:t xml:space="preserve">It is only one element. </w:t>
      </w:r>
      <w:r w:rsidRPr="00131DC6" w:rsidR="00346348">
        <w:t>That is the operational end of things and it is certainly helpful</w:t>
      </w:r>
      <w:r w:rsidRPr="00131DC6">
        <w:t>. A</w:t>
      </w:r>
      <w:r w:rsidRPr="00131DC6" w:rsidR="00346348">
        <w:t>s the PSNI set out, t</w:t>
      </w:r>
      <w:r w:rsidRPr="00131DC6" w:rsidR="00A811BD">
        <w:t xml:space="preserve">ackling paramilitarism and organised crime </w:t>
      </w:r>
      <w:r w:rsidRPr="00131DC6" w:rsidR="00346348">
        <w:t>is</w:t>
      </w:r>
      <w:r w:rsidRPr="00131DC6" w:rsidR="00A811BD">
        <w:t xml:space="preserve"> part of a joined-up approach</w:t>
      </w:r>
      <w:r w:rsidRPr="00131DC6" w:rsidR="00346348">
        <w:t xml:space="preserve">, not just in Northern Ireland but </w:t>
      </w:r>
      <w:r w:rsidRPr="00131DC6" w:rsidR="00A811BD">
        <w:t xml:space="preserve">on </w:t>
      </w:r>
      <w:r w:rsidRPr="00131DC6" w:rsidR="00346348">
        <w:t xml:space="preserve">a </w:t>
      </w:r>
      <w:r w:rsidRPr="00131DC6" w:rsidR="00A811BD">
        <w:t>cross-border</w:t>
      </w:r>
      <w:r w:rsidRPr="00131DC6" w:rsidR="00346348">
        <w:t xml:space="preserve"> basis with</w:t>
      </w:r>
      <w:r w:rsidRPr="00131DC6" w:rsidR="00F41471">
        <w:t xml:space="preserve"> the</w:t>
      </w:r>
      <w:r w:rsidRPr="00131DC6" w:rsidR="00346348">
        <w:t xml:space="preserve"> JATF and others</w:t>
      </w:r>
      <w:r w:rsidRPr="00131DC6" w:rsidR="00A811BD">
        <w:t xml:space="preserve">, so there is a lot of work going on on </w:t>
      </w:r>
      <w:r w:rsidRPr="00131DC6" w:rsidR="00346348">
        <w:t xml:space="preserve">a </w:t>
      </w:r>
      <w:r w:rsidRPr="00131DC6" w:rsidR="00A811BD">
        <w:t xml:space="preserve">consistent basis. The </w:t>
      </w:r>
      <w:r w:rsidRPr="00131DC6">
        <w:t>N</w:t>
      </w:r>
      <w:r w:rsidRPr="00131DC6" w:rsidR="00A811BD">
        <w:t xml:space="preserve">ational </w:t>
      </w:r>
      <w:r w:rsidRPr="00131DC6">
        <w:t>C</w:t>
      </w:r>
      <w:r w:rsidRPr="00131DC6" w:rsidR="00A811BD">
        <w:t>rime</w:t>
      </w:r>
      <w:r w:rsidRPr="00131DC6">
        <w:t xml:space="preserve"> A</w:t>
      </w:r>
      <w:r w:rsidRPr="00131DC6" w:rsidR="00A811BD">
        <w:t xml:space="preserve">gency </w:t>
      </w:r>
      <w:r w:rsidRPr="00131DC6" w:rsidR="00346348">
        <w:t xml:space="preserve">and so on have </w:t>
      </w:r>
      <w:r w:rsidRPr="00131DC6" w:rsidR="00A811BD">
        <w:t>the</w:t>
      </w:r>
      <w:r w:rsidRPr="00131DC6" w:rsidR="00346348">
        <w:t>ir annual reports</w:t>
      </w:r>
      <w:r w:rsidRPr="00131DC6">
        <w:t xml:space="preserve"> </w:t>
      </w:r>
      <w:r w:rsidRPr="00131DC6" w:rsidR="00346348">
        <w:t xml:space="preserve">but also their </w:t>
      </w:r>
      <w:r w:rsidRPr="00131DC6" w:rsidR="00A811BD">
        <w:t>point</w:t>
      </w:r>
      <w:r w:rsidRPr="00131DC6" w:rsidR="00346348">
        <w:t>s</w:t>
      </w:r>
      <w:r w:rsidRPr="00131DC6" w:rsidR="00A811BD">
        <w:t xml:space="preserve"> that they are driving forward, </w:t>
      </w:r>
      <w:r w:rsidRPr="00131DC6" w:rsidR="00346348">
        <w:t xml:space="preserve">and the policing plan takes forward some of their actions, </w:t>
      </w:r>
      <w:r w:rsidRPr="00131DC6" w:rsidR="00A811BD">
        <w:t>so there is already a degree of co</w:t>
      </w:r>
      <w:r w:rsidRPr="00131DC6" w:rsidR="00F41471">
        <w:t>-</w:t>
      </w:r>
      <w:r w:rsidRPr="00131DC6" w:rsidR="00A811BD">
        <w:t>ordination</w:t>
      </w:r>
      <w:r w:rsidRPr="00131DC6" w:rsidR="00346348">
        <w:t>.</w:t>
      </w:r>
      <w:r w:rsidRPr="00131DC6">
        <w:t xml:space="preserve"> H</w:t>
      </w:r>
      <w:r w:rsidRPr="00131DC6" w:rsidR="00346348">
        <w:t xml:space="preserve">owever, what </w:t>
      </w:r>
      <w:r w:rsidRPr="00131DC6" w:rsidR="00A811BD">
        <w:t xml:space="preserve">we need </w:t>
      </w:r>
      <w:r w:rsidRPr="00131DC6" w:rsidR="00346348">
        <w:t xml:space="preserve">is a whole-systems </w:t>
      </w:r>
      <w:r w:rsidRPr="00131DC6" w:rsidR="00A811BD">
        <w:t>approach that goes beyond</w:t>
      </w:r>
      <w:r w:rsidRPr="00131DC6" w:rsidR="00346348">
        <w:t xml:space="preserve"> simply looking at operational interventions to looking </w:t>
      </w:r>
      <w:r w:rsidRPr="00131DC6" w:rsidR="00A811BD">
        <w:t>at society in a whole</w:t>
      </w:r>
      <w:r w:rsidRPr="00131DC6">
        <w:t>-</w:t>
      </w:r>
      <w:r w:rsidRPr="00131DC6" w:rsidR="00A811BD">
        <w:t>system</w:t>
      </w:r>
      <w:r w:rsidRPr="00131DC6" w:rsidR="00346348">
        <w:t xml:space="preserve">s </w:t>
      </w:r>
      <w:r w:rsidRPr="00131DC6" w:rsidR="00A811BD">
        <w:t xml:space="preserve">way. </w:t>
      </w:r>
    </w:p>
    <w:p w:rsidR="00A811BD" w:rsidRPr="00131DC6" w:rsidP="00A811BD">
      <w:pPr>
        <w:pStyle w:val="Answer"/>
      </w:pPr>
      <w:r w:rsidRPr="00131DC6">
        <w:t xml:space="preserve">Actions </w:t>
      </w:r>
      <w:r w:rsidRPr="00131DC6" w:rsidR="00346348">
        <w:t xml:space="preserve">that are taken at one point in the system </w:t>
      </w:r>
      <w:r w:rsidRPr="00131DC6">
        <w:t xml:space="preserve">will have implications for others. We </w:t>
      </w:r>
      <w:r w:rsidRPr="00131DC6" w:rsidR="00346348">
        <w:t>need to be car</w:t>
      </w:r>
      <w:r w:rsidRPr="00131DC6" w:rsidR="00EA0F86">
        <w:t>e</w:t>
      </w:r>
      <w:r w:rsidRPr="00131DC6" w:rsidR="00346348">
        <w:t xml:space="preserve">ful that we are </w:t>
      </w:r>
      <w:r w:rsidRPr="00131DC6" w:rsidR="00EA0F86">
        <w:t xml:space="preserve">not </w:t>
      </w:r>
      <w:r w:rsidRPr="00131DC6" w:rsidR="00346348">
        <w:t xml:space="preserve">displacing activity from one community to another by our actions. We need </w:t>
      </w:r>
      <w:r w:rsidRPr="00131DC6">
        <w:t>to look at reducing the level</w:t>
      </w:r>
      <w:r w:rsidRPr="00131DC6" w:rsidR="00346348">
        <w:t>s</w:t>
      </w:r>
      <w:r w:rsidRPr="00131DC6">
        <w:t xml:space="preserve"> of serious harm as our priority</w:t>
      </w:r>
      <w:r w:rsidRPr="00131DC6" w:rsidR="00EA0F86">
        <w:t>,</w:t>
      </w:r>
      <w:r w:rsidRPr="00131DC6" w:rsidR="00346348">
        <w:t xml:space="preserve"> but at the same time we are aware </w:t>
      </w:r>
      <w:r w:rsidRPr="00131DC6" w:rsidR="00EA0F86">
        <w:t xml:space="preserve">that </w:t>
      </w:r>
      <w:r w:rsidRPr="00131DC6" w:rsidR="00346348">
        <w:t>it is a triangle</w:t>
      </w:r>
      <w:r w:rsidRPr="00131DC6">
        <w:t xml:space="preserve">. </w:t>
      </w:r>
      <w:r w:rsidRPr="00131DC6" w:rsidR="00EA0F86">
        <w:t>I</w:t>
      </w:r>
      <w:r w:rsidRPr="00131DC6" w:rsidR="00346348">
        <w:t>t is a pyramid</w:t>
      </w:r>
      <w:r w:rsidRPr="00131DC6" w:rsidR="00EA0F86">
        <w:t xml:space="preserve">, with </w:t>
      </w:r>
      <w:r w:rsidRPr="00131DC6" w:rsidR="00346348">
        <w:t xml:space="preserve">smaller numbers </w:t>
      </w:r>
      <w:r w:rsidRPr="00131DC6">
        <w:t xml:space="preserve">of cases of </w:t>
      </w:r>
      <w:r w:rsidRPr="00131DC6" w:rsidR="00346348">
        <w:t>very serious harm</w:t>
      </w:r>
      <w:r w:rsidRPr="00131DC6" w:rsidR="00F41471">
        <w:t>,</w:t>
      </w:r>
      <w:r w:rsidRPr="00131DC6" w:rsidR="00EA0F86">
        <w:t xml:space="preserve"> </w:t>
      </w:r>
      <w:r w:rsidRPr="00131DC6" w:rsidR="00346348">
        <w:t xml:space="preserve">wider numbers of cases of </w:t>
      </w:r>
      <w:r w:rsidRPr="00131DC6">
        <w:t>moderate harm</w:t>
      </w:r>
      <w:r w:rsidRPr="00131DC6" w:rsidR="00EA0F86">
        <w:t xml:space="preserve"> </w:t>
      </w:r>
      <w:r w:rsidRPr="00131DC6">
        <w:t xml:space="preserve">and then </w:t>
      </w:r>
      <w:r w:rsidRPr="00131DC6">
        <w:t>a wide base of coercive control and what are still quite harmful impacts of paramilitarism in terms of trauma</w:t>
      </w:r>
      <w:r w:rsidRPr="00131DC6" w:rsidR="00EA0F86">
        <w:t xml:space="preserve"> and </w:t>
      </w:r>
      <w:r w:rsidRPr="00131DC6">
        <w:t>mental health,</w:t>
      </w:r>
      <w:r w:rsidRPr="00131DC6" w:rsidR="00EA0F86">
        <w:t xml:space="preserve"> </w:t>
      </w:r>
      <w:r w:rsidRPr="00131DC6">
        <w:t>but are perhaps much harder to quantify within communities</w:t>
      </w:r>
      <w:r w:rsidRPr="00131DC6" w:rsidR="00EA0F86">
        <w:t>. Again, w</w:t>
      </w:r>
      <w:r w:rsidRPr="00131DC6">
        <w:t>e can see</w:t>
      </w:r>
      <w:r w:rsidRPr="00131DC6" w:rsidR="00346348">
        <w:t xml:space="preserve"> the </w:t>
      </w:r>
      <w:r w:rsidRPr="00131DC6">
        <w:t xml:space="preserve">correlation between deprivation, high levels of paramilitarism, high levels of mental health issues and </w:t>
      </w:r>
      <w:r w:rsidRPr="00131DC6" w:rsidR="00346348">
        <w:t xml:space="preserve">high levels of </w:t>
      </w:r>
      <w:r w:rsidRPr="00131DC6">
        <w:t>trauma. Those things are related.</w:t>
      </w:r>
    </w:p>
    <w:p w:rsidR="00A811BD" w:rsidRPr="00131DC6" w:rsidP="00A811BD">
      <w:pPr>
        <w:pStyle w:val="Question"/>
      </w:pPr>
      <w:sdt>
        <w:sdtPr>
          <w:alias w:val="Member"/>
          <w:tag w:val="&lt;Member mnisId='4091' dodsId='62794'&gt;"/>
          <w:id w:val="841054470"/>
          <w:placeholder>
            <w:docPart w:val="DefaultPlaceholder_-1854013440"/>
          </w:placeholder>
          <w:richText/>
        </w:sdtPr>
        <w:sdtContent>
          <w:r w:rsidRPr="00131DC6" w:rsidR="00D83F26">
            <w:rPr>
              <w:b/>
            </w:rPr>
            <w:t>Mr Walker:</w:t>
          </w:r>
        </w:sdtContent>
      </w:sdt>
      <w:r w:rsidRPr="00131DC6">
        <w:t xml:space="preserve"> </w:t>
      </w:r>
      <w:r w:rsidRPr="00131DC6" w:rsidR="00346348">
        <w:t>I was quite struck</w:t>
      </w:r>
      <w:r w:rsidRPr="00131DC6" w:rsidR="00EA0F86">
        <w:t>,</w:t>
      </w:r>
      <w:r w:rsidRPr="00131DC6" w:rsidR="00346348">
        <w:t xml:space="preserve"> in the evidence from the PSNI</w:t>
      </w:r>
      <w:r w:rsidRPr="00131DC6" w:rsidR="00EA0F86">
        <w:t>,</w:t>
      </w:r>
      <w:r w:rsidRPr="00131DC6" w:rsidR="00346348">
        <w:t xml:space="preserve"> </w:t>
      </w:r>
      <w:r w:rsidRPr="00131DC6" w:rsidR="00EA0F86">
        <w:t xml:space="preserve">by </w:t>
      </w:r>
      <w:r w:rsidRPr="00131DC6" w:rsidR="00346348">
        <w:t xml:space="preserve">how comfortable they were talking about a public health approach to this? </w:t>
      </w:r>
      <w:r w:rsidRPr="00131DC6">
        <w:t xml:space="preserve">Do you think that is helpful language in the overall approach to tackling paramilitarism? </w:t>
      </w:r>
      <w:r w:rsidRPr="00131DC6" w:rsidR="00346348">
        <w:t xml:space="preserve">Also, </w:t>
      </w:r>
      <w:r w:rsidRPr="00131DC6">
        <w:t xml:space="preserve">I was struck by your language </w:t>
      </w:r>
      <w:r w:rsidRPr="00131DC6" w:rsidR="00346348">
        <w:t xml:space="preserve">earlier </w:t>
      </w:r>
      <w:r w:rsidRPr="00131DC6">
        <w:t xml:space="preserve">around the use of the term </w:t>
      </w:r>
      <w:r w:rsidRPr="00131DC6" w:rsidR="00346348">
        <w:t>“</w:t>
      </w:r>
      <w:r w:rsidRPr="00131DC6">
        <w:t>child abuse</w:t>
      </w:r>
      <w:r w:rsidRPr="00131DC6" w:rsidR="00346348">
        <w:t>”</w:t>
      </w:r>
      <w:r w:rsidRPr="00131DC6">
        <w:t xml:space="preserve"> and the importance of safeguarding in these spaces</w:t>
      </w:r>
      <w:r w:rsidRPr="00131DC6" w:rsidR="00346348">
        <w:t xml:space="preserve"> as well, particularly when it comes to young people</w:t>
      </w:r>
      <w:r w:rsidRPr="00131DC6">
        <w:t xml:space="preserve">. Do you think there is further road to travel there in terms of applying </w:t>
      </w:r>
      <w:r w:rsidRPr="00131DC6" w:rsidR="00346348">
        <w:t xml:space="preserve">that </w:t>
      </w:r>
      <w:r w:rsidRPr="00131DC6">
        <w:t>zero-tolerance approach</w:t>
      </w:r>
      <w:r w:rsidRPr="00131DC6" w:rsidR="00346348">
        <w:t xml:space="preserve"> that we have towards child abuse and putting children at risk</w:t>
      </w:r>
      <w:r w:rsidRPr="00131DC6">
        <w:t>, particularly where paramilitarism touches on young people?</w:t>
      </w:r>
    </w:p>
    <w:p w:rsidR="00A811BD" w:rsidRPr="00131DC6" w:rsidP="00A811BD">
      <w:pPr>
        <w:pStyle w:val="Answer"/>
      </w:pPr>
      <w:sdt>
        <w:sdtPr>
          <w:alias w:val="Witness"/>
          <w:id w:val="-108119054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>
        <w:t xml:space="preserve">I am </w:t>
      </w:r>
      <w:r w:rsidRPr="00131DC6" w:rsidR="00346348">
        <w:t xml:space="preserve">absolutely convinced </w:t>
      </w:r>
      <w:r w:rsidRPr="00131DC6">
        <w:t>that</w:t>
      </w:r>
      <w:r w:rsidRPr="00131DC6" w:rsidR="00EA0F86">
        <w:t>,</w:t>
      </w:r>
      <w:r w:rsidRPr="00131DC6">
        <w:t xml:space="preserve"> </w:t>
      </w:r>
      <w:r w:rsidRPr="00131DC6" w:rsidR="00346348">
        <w:t xml:space="preserve">first of all, taking a safeguarding approach </w:t>
      </w:r>
      <w:r w:rsidRPr="00131DC6">
        <w:t>is important in terms of language</w:t>
      </w:r>
      <w:r w:rsidRPr="00131DC6" w:rsidR="00EA0F86">
        <w:t>,</w:t>
      </w:r>
      <w:r w:rsidRPr="00131DC6">
        <w:t xml:space="preserve"> </w:t>
      </w:r>
      <w:r w:rsidRPr="00131DC6" w:rsidR="00346348">
        <w:t xml:space="preserve">but also in terms of opening up </w:t>
      </w:r>
      <w:r w:rsidRPr="00131DC6">
        <w:t>the possibility of prosecution</w:t>
      </w:r>
      <w:r w:rsidRPr="00131DC6" w:rsidR="00346348">
        <w:t xml:space="preserve"> for things like coercion into child criminality</w:t>
      </w:r>
      <w:r w:rsidRPr="00131DC6" w:rsidR="00EA0F86">
        <w:t xml:space="preserve"> and </w:t>
      </w:r>
      <w:r w:rsidRPr="00131DC6" w:rsidR="00346348">
        <w:t>child criminal exploitation</w:t>
      </w:r>
      <w:r w:rsidRPr="00131DC6" w:rsidR="00EA0F86">
        <w:t>. S</w:t>
      </w:r>
      <w:r w:rsidRPr="00131DC6">
        <w:t>ex</w:t>
      </w:r>
      <w:r w:rsidRPr="00131DC6" w:rsidR="00EA0F86">
        <w:t xml:space="preserve">ual </w:t>
      </w:r>
      <w:r w:rsidRPr="00131DC6">
        <w:t>exploitation</w:t>
      </w:r>
      <w:r w:rsidRPr="00131DC6" w:rsidR="00346348">
        <w:t xml:space="preserve">, for example, </w:t>
      </w:r>
      <w:r w:rsidRPr="00131DC6">
        <w:t>is another area</w:t>
      </w:r>
      <w:r w:rsidRPr="00131DC6" w:rsidR="00346348">
        <w:t xml:space="preserve"> that we know</w:t>
      </w:r>
      <w:r w:rsidRPr="00131DC6" w:rsidR="00EA0F86">
        <w:t>, with p</w:t>
      </w:r>
      <w:r w:rsidRPr="00131DC6">
        <w:t xml:space="preserve">eople being </w:t>
      </w:r>
      <w:r w:rsidRPr="00131DC6" w:rsidR="00346348">
        <w:t xml:space="preserve">coerced into </w:t>
      </w:r>
      <w:r w:rsidRPr="00131DC6" w:rsidR="00EA0F86">
        <w:t xml:space="preserve">prostitution </w:t>
      </w:r>
      <w:r w:rsidRPr="00131DC6" w:rsidR="00346348">
        <w:t xml:space="preserve">over unpaid debts or through </w:t>
      </w:r>
      <w:r w:rsidRPr="00131DC6" w:rsidR="00EA0F86">
        <w:t xml:space="preserve">intimidation </w:t>
      </w:r>
      <w:r w:rsidRPr="00131DC6" w:rsidR="00346348">
        <w:t>and violence</w:t>
      </w:r>
      <w:r w:rsidRPr="00131DC6" w:rsidR="00FA6293">
        <w:t>. That is another area,</w:t>
      </w:r>
      <w:r w:rsidRPr="00131DC6" w:rsidR="00EA0F86">
        <w:t xml:space="preserve"> </w:t>
      </w:r>
      <w:r w:rsidRPr="00131DC6" w:rsidR="00346348">
        <w:t xml:space="preserve">not just </w:t>
      </w:r>
      <w:r w:rsidRPr="00131DC6" w:rsidR="00FA6293">
        <w:t xml:space="preserve">for </w:t>
      </w:r>
      <w:r w:rsidRPr="00131DC6" w:rsidR="00346348">
        <w:t xml:space="preserve">children but </w:t>
      </w:r>
      <w:r w:rsidRPr="00131DC6" w:rsidR="00FA6293">
        <w:t xml:space="preserve">for </w:t>
      </w:r>
      <w:r w:rsidRPr="00131DC6" w:rsidR="00346348">
        <w:t>adults</w:t>
      </w:r>
      <w:r w:rsidRPr="00131DC6" w:rsidR="00EA0F86">
        <w:t>. T</w:t>
      </w:r>
      <w:r w:rsidRPr="00131DC6">
        <w:t xml:space="preserve">here is a lot of harm there that </w:t>
      </w:r>
      <w:r w:rsidRPr="00131DC6" w:rsidR="00346348">
        <w:t xml:space="preserve">is </w:t>
      </w:r>
      <w:r w:rsidRPr="00131DC6">
        <w:t>being caused.</w:t>
      </w:r>
    </w:p>
    <w:p w:rsidR="00EA0F86" w:rsidRPr="00131DC6" w:rsidP="00A811BD">
      <w:pPr>
        <w:pStyle w:val="Answer"/>
      </w:pPr>
      <w:r w:rsidRPr="00131DC6">
        <w:t xml:space="preserve">In terms of </w:t>
      </w:r>
      <w:r w:rsidRPr="00131DC6" w:rsidR="00346348">
        <w:t xml:space="preserve">a </w:t>
      </w:r>
      <w:r w:rsidRPr="00131DC6">
        <w:t xml:space="preserve">public health approach, we believe that is a beneficial model to take. In terms of </w:t>
      </w:r>
      <w:r w:rsidRPr="00131DC6" w:rsidR="00FA6293">
        <w:t>p</w:t>
      </w:r>
      <w:r w:rsidRPr="00131DC6" w:rsidR="00346348">
        <w:t xml:space="preserve">hase 2 of </w:t>
      </w:r>
      <w:r w:rsidRPr="00131DC6">
        <w:t xml:space="preserve">our programme, we have adopted a public health </w:t>
      </w:r>
      <w:r w:rsidRPr="00131DC6" w:rsidR="00346348">
        <w:t xml:space="preserve">approach to violence reduction </w:t>
      </w:r>
      <w:r w:rsidRPr="00131DC6">
        <w:t xml:space="preserve">with a focus on </w:t>
      </w:r>
      <w:r w:rsidRPr="00131DC6" w:rsidR="00346348">
        <w:t xml:space="preserve">risk and </w:t>
      </w:r>
      <w:r w:rsidRPr="00131DC6">
        <w:t xml:space="preserve">protective factors, </w:t>
      </w:r>
      <w:r w:rsidRPr="00131DC6" w:rsidR="00346348">
        <w:t xml:space="preserve">and also creating that conceptual framework that allows </w:t>
      </w:r>
      <w:r w:rsidRPr="00131DC6">
        <w:t xml:space="preserve">more flexibility </w:t>
      </w:r>
      <w:r w:rsidRPr="00131DC6" w:rsidR="00346348">
        <w:t xml:space="preserve">not </w:t>
      </w:r>
      <w:r w:rsidRPr="00131DC6">
        <w:t xml:space="preserve">to </w:t>
      </w:r>
      <w:r w:rsidRPr="00131DC6" w:rsidR="00346348">
        <w:t xml:space="preserve">just </w:t>
      </w:r>
      <w:r w:rsidRPr="00131DC6">
        <w:t xml:space="preserve">talk about the </w:t>
      </w:r>
      <w:r w:rsidRPr="00131DC6" w:rsidR="00346348">
        <w:t xml:space="preserve">paramilitarism and the actions themselves, but the </w:t>
      </w:r>
      <w:r w:rsidRPr="00131DC6">
        <w:t xml:space="preserve">harm </w:t>
      </w:r>
      <w:r w:rsidRPr="00131DC6" w:rsidR="00346348">
        <w:t xml:space="preserve">that </w:t>
      </w:r>
      <w:r w:rsidRPr="00131DC6">
        <w:t xml:space="preserve">they cause, the </w:t>
      </w:r>
      <w:r w:rsidRPr="00131DC6" w:rsidR="00346348">
        <w:t xml:space="preserve">vulnerability of communities and the </w:t>
      </w:r>
      <w:r w:rsidRPr="00131DC6">
        <w:t xml:space="preserve">safety of communities. </w:t>
      </w:r>
    </w:p>
    <w:p w:rsidR="00F57D18" w:rsidRPr="00131DC6" w:rsidP="00A811BD">
      <w:pPr>
        <w:pStyle w:val="Answer"/>
      </w:pPr>
      <w:r w:rsidRPr="00131DC6">
        <w:t>Obviously, a</w:t>
      </w:r>
      <w:r w:rsidRPr="00131DC6" w:rsidR="00A811BD">
        <w:t xml:space="preserve">s </w:t>
      </w:r>
      <w:r w:rsidRPr="00131DC6" w:rsidR="00EA0F86">
        <w:t>J</w:t>
      </w:r>
      <w:r w:rsidRPr="00131DC6" w:rsidR="00A811BD">
        <w:t xml:space="preserve">ustice </w:t>
      </w:r>
      <w:r w:rsidRPr="00131DC6" w:rsidR="00EA0F86">
        <w:t>M</w:t>
      </w:r>
      <w:r w:rsidRPr="00131DC6" w:rsidR="00A811BD">
        <w:t>inister</w:t>
      </w:r>
      <w:r w:rsidRPr="00131DC6" w:rsidR="00FA6293">
        <w:t>,</w:t>
      </w:r>
      <w:r w:rsidRPr="00131DC6" w:rsidR="00EA0F86">
        <w:t xml:space="preserve"> </w:t>
      </w:r>
      <w:r w:rsidRPr="00131DC6" w:rsidR="00A811BD">
        <w:t xml:space="preserve">my job </w:t>
      </w:r>
      <w:r w:rsidRPr="00131DC6">
        <w:t>is to create safer communities.</w:t>
      </w:r>
      <w:r w:rsidRPr="00131DC6" w:rsidR="00A811BD">
        <w:t xml:space="preserve"> </w:t>
      </w:r>
      <w:r w:rsidRPr="00131DC6" w:rsidR="00EA0F86">
        <w:t>I</w:t>
      </w:r>
      <w:r w:rsidRPr="00131DC6" w:rsidR="00A811BD">
        <w:t xml:space="preserve">t has given us </w:t>
      </w:r>
      <w:r w:rsidRPr="00131DC6">
        <w:t xml:space="preserve">more </w:t>
      </w:r>
      <w:r w:rsidRPr="00131DC6" w:rsidR="00A811BD">
        <w:t>opportunit</w:t>
      </w:r>
      <w:r w:rsidRPr="00131DC6">
        <w:t xml:space="preserve">ies also </w:t>
      </w:r>
      <w:r w:rsidRPr="00131DC6" w:rsidR="00A811BD">
        <w:t xml:space="preserve">to engage with partners, who </w:t>
      </w:r>
      <w:r w:rsidRPr="00131DC6">
        <w:t xml:space="preserve">may see their role initially as peripheral to paramilitarism but who </w:t>
      </w:r>
      <w:r w:rsidRPr="00131DC6" w:rsidR="00A811BD">
        <w:t>are critical to driving overall</w:t>
      </w:r>
      <w:r w:rsidRPr="00131DC6">
        <w:t xml:space="preserve"> change in society</w:t>
      </w:r>
      <w:r w:rsidRPr="00131DC6" w:rsidR="00A811BD">
        <w:t>. We are looking</w:t>
      </w:r>
      <w:r w:rsidRPr="00131DC6" w:rsidR="00EA0F86">
        <w:t>,</w:t>
      </w:r>
      <w:r w:rsidRPr="00131DC6" w:rsidR="00A811BD">
        <w:t xml:space="preserve"> </w:t>
      </w:r>
      <w:r w:rsidRPr="00131DC6">
        <w:t>for example</w:t>
      </w:r>
      <w:r w:rsidRPr="00131DC6" w:rsidR="00EA0F86">
        <w:t>,</w:t>
      </w:r>
      <w:r w:rsidRPr="00131DC6">
        <w:t xml:space="preserve"> </w:t>
      </w:r>
      <w:r w:rsidRPr="00131DC6" w:rsidR="00A811BD">
        <w:t xml:space="preserve">at </w:t>
      </w:r>
      <w:r w:rsidRPr="00131DC6">
        <w:t xml:space="preserve">violence reduction </w:t>
      </w:r>
      <w:r w:rsidRPr="00131DC6" w:rsidR="00A811BD">
        <w:t xml:space="preserve">units </w:t>
      </w:r>
      <w:r w:rsidRPr="00131DC6">
        <w:t xml:space="preserve">that are </w:t>
      </w:r>
      <w:r w:rsidRPr="00131DC6" w:rsidR="00A811BD">
        <w:t xml:space="preserve">working across </w:t>
      </w:r>
      <w:r w:rsidRPr="00131DC6">
        <w:t xml:space="preserve">the </w:t>
      </w:r>
      <w:r w:rsidRPr="00131DC6" w:rsidR="00EA0F86">
        <w:t>UK,</w:t>
      </w:r>
      <w:r w:rsidRPr="00131DC6" w:rsidR="00A811BD">
        <w:t xml:space="preserve"> and </w:t>
      </w:r>
      <w:r w:rsidRPr="00131DC6" w:rsidR="00C71ACC">
        <w:t xml:space="preserve">also </w:t>
      </w:r>
      <w:r w:rsidRPr="00131DC6" w:rsidR="00A811BD">
        <w:t>international examples of that</w:t>
      </w:r>
      <w:r w:rsidRPr="00131DC6" w:rsidR="00EA0F86">
        <w:t xml:space="preserve"> i</w:t>
      </w:r>
      <w:r w:rsidRPr="00131DC6" w:rsidR="00C71ACC">
        <w:t>n terms of best practice, trying to embed that</w:t>
      </w:r>
      <w:r w:rsidRPr="00131DC6">
        <w:t>. I</w:t>
      </w:r>
      <w:r w:rsidRPr="00131DC6" w:rsidR="00A811BD">
        <w:t xml:space="preserve">t does need to reflect the Northern Ireland context being quite different from the </w:t>
      </w:r>
      <w:r w:rsidRPr="00131DC6" w:rsidR="00C71ACC">
        <w:t xml:space="preserve">wider </w:t>
      </w:r>
      <w:r w:rsidRPr="00131DC6" w:rsidR="00A811BD">
        <w:t>UK context, with very high levels of trauma within communities</w:t>
      </w:r>
      <w:r w:rsidRPr="00131DC6" w:rsidR="00C71ACC">
        <w:t xml:space="preserve"> as well as </w:t>
      </w:r>
      <w:r w:rsidRPr="00131DC6">
        <w:t xml:space="preserve">the </w:t>
      </w:r>
      <w:r w:rsidRPr="00131DC6" w:rsidR="00C71ACC">
        <w:t>very complex social, economic and political contexts in which we work</w:t>
      </w:r>
      <w:r w:rsidRPr="00131DC6" w:rsidR="00A811BD">
        <w:t xml:space="preserve">. </w:t>
      </w:r>
    </w:p>
    <w:p w:rsidR="00F57D18" w:rsidRPr="00131DC6" w:rsidP="00A811BD">
      <w:pPr>
        <w:pStyle w:val="Answer"/>
      </w:pPr>
      <w:r w:rsidRPr="00131DC6">
        <w:t>It is not a</w:t>
      </w:r>
      <w:r w:rsidRPr="00131DC6" w:rsidR="00C71ACC">
        <w:t xml:space="preserve"> </w:t>
      </w:r>
      <w:r w:rsidRPr="00131DC6">
        <w:t>simple approach, but it is a</w:t>
      </w:r>
      <w:r w:rsidRPr="00131DC6">
        <w:t xml:space="preserve"> </w:t>
      </w:r>
      <w:r w:rsidRPr="00131DC6">
        <w:t xml:space="preserve">more effective approach than </w:t>
      </w:r>
      <w:r w:rsidRPr="00131DC6" w:rsidR="00C71ACC">
        <w:t xml:space="preserve">simply </w:t>
      </w:r>
      <w:r w:rsidRPr="00131DC6">
        <w:t xml:space="preserve">tackling </w:t>
      </w:r>
      <w:r w:rsidRPr="00131DC6" w:rsidR="00C71ACC">
        <w:t xml:space="preserve">individual </w:t>
      </w:r>
      <w:r w:rsidRPr="00131DC6">
        <w:t xml:space="preserve">high-profile cases of </w:t>
      </w:r>
      <w:r w:rsidRPr="00131DC6" w:rsidR="00C71ACC">
        <w:t xml:space="preserve">extreme </w:t>
      </w:r>
      <w:r w:rsidRPr="00131DC6">
        <w:t xml:space="preserve">violence </w:t>
      </w:r>
      <w:r w:rsidRPr="00131DC6" w:rsidR="00FA6293">
        <w:t>that</w:t>
      </w:r>
      <w:r w:rsidRPr="00131DC6">
        <w:t>,</w:t>
      </w:r>
      <w:r w:rsidRPr="00131DC6" w:rsidR="00C71ACC">
        <w:t xml:space="preserve"> </w:t>
      </w:r>
      <w:r w:rsidRPr="00131DC6" w:rsidR="00FA6293">
        <w:t xml:space="preserve">although </w:t>
      </w:r>
      <w:r w:rsidRPr="00131DC6" w:rsidR="00C71ACC">
        <w:t xml:space="preserve">very serious, do not necessarily capture low-level coercive control in communities </w:t>
      </w:r>
      <w:r w:rsidRPr="00131DC6">
        <w:t>that can actually be</w:t>
      </w:r>
      <w:r w:rsidRPr="00131DC6">
        <w:t>,</w:t>
      </w:r>
      <w:r w:rsidRPr="00131DC6">
        <w:t xml:space="preserve"> </w:t>
      </w:r>
      <w:r w:rsidRPr="00131DC6" w:rsidR="00C71ACC">
        <w:t>on a wider scale</w:t>
      </w:r>
      <w:r w:rsidRPr="00131DC6">
        <w:t>,</w:t>
      </w:r>
      <w:r w:rsidRPr="00131DC6" w:rsidR="00C71ACC">
        <w:t xml:space="preserve"> </w:t>
      </w:r>
      <w:r w:rsidRPr="00131DC6">
        <w:t xml:space="preserve">much more harmful to the overall community. </w:t>
      </w:r>
      <w:r w:rsidRPr="00131DC6" w:rsidR="00C71ACC">
        <w:t>It is worth saying that</w:t>
      </w:r>
      <w:r w:rsidRPr="00131DC6" w:rsidR="00FA6293">
        <w:t>,</w:t>
      </w:r>
      <w:r w:rsidRPr="00131DC6" w:rsidR="00C71ACC">
        <w:t xml:space="preserve"> in many </w:t>
      </w:r>
      <w:r w:rsidRPr="00131DC6">
        <w:t xml:space="preserve">of these communities, paramilitaries are involved in recruiting young </w:t>
      </w:r>
      <w:r w:rsidRPr="00131DC6">
        <w:t>children</w:t>
      </w:r>
      <w:r w:rsidRPr="00131DC6" w:rsidR="00C71ACC">
        <w:t xml:space="preserve"> into criminal activity</w:t>
      </w:r>
      <w:r w:rsidRPr="00131DC6">
        <w:t xml:space="preserve">, so we will end up with </w:t>
      </w:r>
      <w:r w:rsidRPr="00131DC6" w:rsidR="00C71ACC">
        <w:t xml:space="preserve">youths with ankle tags and the like, whilst the </w:t>
      </w:r>
      <w:r w:rsidRPr="00131DC6">
        <w:t>paramilitary godfathers who groom them</w:t>
      </w:r>
      <w:r w:rsidRPr="00131DC6" w:rsidR="00C71ACC">
        <w:t xml:space="preserve"> into criminal organisations sit at home with no consequences whatsoever</w:t>
      </w:r>
      <w:r w:rsidRPr="00131DC6">
        <w:t xml:space="preserve">. </w:t>
      </w:r>
      <w:r w:rsidRPr="00131DC6">
        <w:t>W</w:t>
      </w:r>
      <w:r w:rsidRPr="00131DC6">
        <w:t xml:space="preserve">e need to tackle not the young person but the groomers for paramilitary organisations. That </w:t>
      </w:r>
      <w:r w:rsidRPr="00131DC6" w:rsidR="00C71ACC">
        <w:t>should be the way we approach this</w:t>
      </w:r>
      <w:r w:rsidRPr="00131DC6">
        <w:t>.</w:t>
      </w:r>
    </w:p>
    <w:p w:rsidR="00F57D18" w:rsidRPr="00131DC6" w:rsidP="00A811BD">
      <w:pPr>
        <w:pStyle w:val="Answer"/>
      </w:pPr>
      <w:r w:rsidRPr="00131DC6">
        <w:t>T</w:t>
      </w:r>
      <w:r w:rsidRPr="00131DC6" w:rsidR="00C71ACC">
        <w:t xml:space="preserve">hat </w:t>
      </w:r>
      <w:r w:rsidRPr="00131DC6" w:rsidR="00A811BD">
        <w:t xml:space="preserve">safeguarding approach is important, but we also need to look at how </w:t>
      </w:r>
      <w:r w:rsidRPr="00131DC6" w:rsidR="00C71ACC">
        <w:t xml:space="preserve">the existence of paramilitarism in communities </w:t>
      </w:r>
      <w:r w:rsidRPr="00131DC6" w:rsidR="00A811BD">
        <w:t xml:space="preserve">drives down aspiration in </w:t>
      </w:r>
      <w:r w:rsidRPr="00131DC6" w:rsidR="00C71ACC">
        <w:t xml:space="preserve">those </w:t>
      </w:r>
      <w:r w:rsidRPr="00131DC6" w:rsidR="00A811BD">
        <w:t>communities</w:t>
      </w:r>
      <w:r w:rsidRPr="00131DC6">
        <w:t>. F</w:t>
      </w:r>
      <w:r w:rsidRPr="00131DC6" w:rsidR="00C71ACC">
        <w:t xml:space="preserve">or many young people, the aspirational </w:t>
      </w:r>
      <w:r w:rsidRPr="00131DC6">
        <w:t>f</w:t>
      </w:r>
      <w:r w:rsidRPr="00131DC6" w:rsidR="00C71ACC">
        <w:t>igure in their community</w:t>
      </w:r>
      <w:r w:rsidRPr="00131DC6" w:rsidR="00FA6293">
        <w:t>,</w:t>
      </w:r>
      <w:r w:rsidRPr="00131DC6">
        <w:t xml:space="preserve"> </w:t>
      </w:r>
      <w:r w:rsidRPr="00131DC6" w:rsidR="00C71ACC">
        <w:t>t</w:t>
      </w:r>
      <w:r w:rsidRPr="00131DC6" w:rsidR="00A811BD">
        <w:t xml:space="preserve">he person who </w:t>
      </w:r>
      <w:r w:rsidRPr="00131DC6" w:rsidR="00C71ACC">
        <w:t>commands respect and fear</w:t>
      </w:r>
      <w:r w:rsidRPr="00131DC6" w:rsidR="00FA6293">
        <w:t>,</w:t>
      </w:r>
      <w:r w:rsidRPr="00131DC6" w:rsidR="00C71ACC">
        <w:t xml:space="preserve"> the person who </w:t>
      </w:r>
      <w:r w:rsidRPr="00131DC6" w:rsidR="00A811BD">
        <w:t xml:space="preserve">has money, </w:t>
      </w:r>
      <w:r w:rsidRPr="00131DC6" w:rsidR="00C71ACC">
        <w:t xml:space="preserve">the </w:t>
      </w:r>
      <w:r w:rsidRPr="00131DC6" w:rsidR="00A811BD">
        <w:t xml:space="preserve">flash car and all </w:t>
      </w:r>
      <w:r w:rsidRPr="00131DC6" w:rsidR="00C71ACC">
        <w:t xml:space="preserve">of the </w:t>
      </w:r>
      <w:r w:rsidRPr="00131DC6" w:rsidR="00A811BD">
        <w:t xml:space="preserve">other attributes </w:t>
      </w:r>
      <w:r w:rsidRPr="00131DC6" w:rsidR="00C71ACC">
        <w:t xml:space="preserve">that people would aspire to </w:t>
      </w:r>
      <w:r w:rsidRPr="00131DC6" w:rsidR="00A811BD">
        <w:t>is the paramilitary godfather</w:t>
      </w:r>
      <w:r w:rsidRPr="00131DC6">
        <w:t>. I</w:t>
      </w:r>
      <w:r w:rsidRPr="00131DC6" w:rsidR="00C71ACC">
        <w:t xml:space="preserve">t is </w:t>
      </w:r>
      <w:r w:rsidRPr="00131DC6" w:rsidR="00A811BD">
        <w:t>not the local doctor</w:t>
      </w:r>
      <w:r w:rsidRPr="00131DC6">
        <w:t xml:space="preserve"> or </w:t>
      </w:r>
      <w:r w:rsidRPr="00131DC6" w:rsidR="00A811BD">
        <w:t xml:space="preserve">nurse, </w:t>
      </w:r>
      <w:r w:rsidRPr="00131DC6">
        <w:t xml:space="preserve">or </w:t>
      </w:r>
      <w:r w:rsidRPr="00131DC6" w:rsidR="00C71ACC">
        <w:t xml:space="preserve">the </w:t>
      </w:r>
      <w:r w:rsidRPr="00131DC6" w:rsidR="00A811BD">
        <w:t xml:space="preserve">person who is working hard </w:t>
      </w:r>
      <w:r w:rsidRPr="00131DC6" w:rsidR="00C71ACC">
        <w:t xml:space="preserve">and trying </w:t>
      </w:r>
      <w:r w:rsidRPr="00131DC6" w:rsidR="00A811BD">
        <w:t xml:space="preserve">to make ends meet. That </w:t>
      </w:r>
      <w:r w:rsidRPr="00131DC6" w:rsidR="00C71ACC">
        <w:t xml:space="preserve">in itself drives down aspiration in those communities and </w:t>
      </w:r>
      <w:r w:rsidRPr="00131DC6" w:rsidR="00A811BD">
        <w:t>continues to perpetuate vulnerability</w:t>
      </w:r>
      <w:r w:rsidRPr="00131DC6">
        <w:t xml:space="preserve">. </w:t>
      </w:r>
    </w:p>
    <w:p w:rsidR="00C71ACC" w:rsidRPr="00131DC6" w:rsidP="000F170C">
      <w:pPr>
        <w:pStyle w:val="Answer"/>
      </w:pPr>
      <w:r w:rsidRPr="00131DC6">
        <w:t>W</w:t>
      </w:r>
      <w:r w:rsidRPr="00131DC6">
        <w:t xml:space="preserve">hat </w:t>
      </w:r>
      <w:r w:rsidRPr="00131DC6" w:rsidR="00A811BD">
        <w:t xml:space="preserve">we are trying to </w:t>
      </w:r>
      <w:r w:rsidRPr="00131DC6">
        <w:t xml:space="preserve">do is </w:t>
      </w:r>
      <w:r w:rsidRPr="00131DC6" w:rsidR="00A811BD">
        <w:t xml:space="preserve">take that </w:t>
      </w:r>
      <w:r w:rsidRPr="00131DC6">
        <w:t xml:space="preserve">trauma-informed and health </w:t>
      </w:r>
      <w:r w:rsidRPr="00131DC6" w:rsidR="00A811BD">
        <w:t xml:space="preserve">approach to </w:t>
      </w:r>
      <w:r w:rsidRPr="00131DC6">
        <w:t xml:space="preserve">try to deal with what is </w:t>
      </w:r>
      <w:r w:rsidRPr="00131DC6" w:rsidR="00A811BD">
        <w:t>a systemic problem in our society</w:t>
      </w:r>
      <w:r w:rsidRPr="00131DC6">
        <w:t>,</w:t>
      </w:r>
      <w:r w:rsidRPr="00131DC6">
        <w:t xml:space="preserve"> as opposed to simply dealing, if you like, with the worst symptoms at the point where they emerge</w:t>
      </w:r>
      <w:r w:rsidRPr="00131DC6" w:rsidR="00C63B90">
        <w:t>. We need to deal with the underlying causes as well.</w:t>
      </w:r>
    </w:p>
    <w:p w:rsidR="00A811BD" w:rsidRPr="00131DC6" w:rsidP="00C63B90">
      <w:pPr>
        <w:pStyle w:val="Question"/>
      </w:pPr>
      <w:sdt>
        <w:sdtPr>
          <w:alias w:val="Member"/>
          <w:tag w:val="&lt;Member mnisId='4856' dodsId=''&gt;"/>
          <w:id w:val="344902684"/>
          <w:placeholder>
            <w:docPart w:val="DefaultPlaceholder_-1854013440"/>
          </w:placeholder>
          <w:richText/>
        </w:sdtPr>
        <w:sdtContent>
          <w:r w:rsidRPr="00131DC6" w:rsidR="00C63B90">
            <w:rPr>
              <w:b/>
            </w:rPr>
            <w:t>Stephen Farry:</w:t>
          </w:r>
        </w:sdtContent>
      </w:sdt>
      <w:r w:rsidRPr="00131DC6" w:rsidR="00C63B90">
        <w:t xml:space="preserve"> </w:t>
      </w:r>
      <w:r w:rsidRPr="00131DC6" w:rsidR="00F57D18">
        <w:t xml:space="preserve">Robin has touched, to a </w:t>
      </w:r>
      <w:r w:rsidRPr="00131DC6" w:rsidR="000F170C">
        <w:t>large</w:t>
      </w:r>
      <w:r w:rsidRPr="00131DC6" w:rsidR="00F57D18">
        <w:t xml:space="preserve"> extent, on my question around the whole</w:t>
      </w:r>
      <w:r w:rsidRPr="00131DC6" w:rsidR="0030260E">
        <w:t>-</w:t>
      </w:r>
      <w:r w:rsidRPr="00131DC6" w:rsidR="00F57D18">
        <w:t xml:space="preserve">system approach and what you could do to deepen it, but I will take a different approach. </w:t>
      </w:r>
      <w:r w:rsidRPr="00131DC6" w:rsidR="00C63B90">
        <w:t>What threats do you se</w:t>
      </w:r>
      <w:r w:rsidRPr="00131DC6" w:rsidR="00F57D18">
        <w:t>e</w:t>
      </w:r>
      <w:r w:rsidRPr="00131DC6" w:rsidR="00C63B90">
        <w:t xml:space="preserve"> to the whole-system approach</w:t>
      </w:r>
      <w:r w:rsidRPr="00131DC6" w:rsidR="0030260E">
        <w:t>,</w:t>
      </w:r>
      <w:r w:rsidRPr="00131DC6" w:rsidR="00C63B90">
        <w:t xml:space="preserve"> particularly in light of </w:t>
      </w:r>
      <w:r w:rsidRPr="00131DC6" w:rsidR="00F57D18">
        <w:t xml:space="preserve">the </w:t>
      </w:r>
      <w:r w:rsidRPr="00131DC6" w:rsidR="00C63B90">
        <w:t>budget</w:t>
      </w:r>
      <w:r w:rsidRPr="00131DC6" w:rsidR="00F57D18">
        <w:t xml:space="preserve">ary situation </w:t>
      </w:r>
      <w:r w:rsidRPr="00131DC6" w:rsidR="00C63B90">
        <w:t xml:space="preserve">in Northern Ireland? I am </w:t>
      </w:r>
      <w:r w:rsidRPr="00131DC6" w:rsidR="00F57D18">
        <w:t xml:space="preserve">particularly </w:t>
      </w:r>
      <w:r w:rsidRPr="00131DC6" w:rsidR="00C63B90">
        <w:t>mindful of cuts to education</w:t>
      </w:r>
      <w:r w:rsidRPr="00131DC6" w:rsidR="00F57D18">
        <w:t>al provision</w:t>
      </w:r>
      <w:r w:rsidRPr="00131DC6" w:rsidR="0030260E">
        <w:t xml:space="preserve"> and</w:t>
      </w:r>
      <w:r w:rsidRPr="00131DC6" w:rsidR="00F57D18">
        <w:t xml:space="preserve"> community-bas</w:t>
      </w:r>
      <w:r w:rsidRPr="00131DC6" w:rsidR="0030260E">
        <w:t>e</w:t>
      </w:r>
      <w:r w:rsidRPr="00131DC6" w:rsidR="00F57D18">
        <w:t>d diversionary projects that may come</w:t>
      </w:r>
      <w:r w:rsidRPr="00131DC6" w:rsidR="0030260E">
        <w:t>. T</w:t>
      </w:r>
      <w:r w:rsidRPr="00131DC6" w:rsidR="00C63B90">
        <w:t xml:space="preserve">ouching on </w:t>
      </w:r>
      <w:r w:rsidRPr="00131DC6" w:rsidR="00F57D18">
        <w:t xml:space="preserve">the </w:t>
      </w:r>
      <w:r w:rsidRPr="00131DC6" w:rsidR="00C63B90">
        <w:t xml:space="preserve">cost-of-living crisis as well, </w:t>
      </w:r>
      <w:r w:rsidRPr="00131DC6" w:rsidR="00F57D18">
        <w:t xml:space="preserve">are there any particular </w:t>
      </w:r>
      <w:r w:rsidRPr="00131DC6" w:rsidR="00C63B90">
        <w:t xml:space="preserve">fears you </w:t>
      </w:r>
      <w:r w:rsidRPr="00131DC6" w:rsidR="00F57D18">
        <w:t xml:space="preserve">would </w:t>
      </w:r>
      <w:r w:rsidRPr="00131DC6" w:rsidR="00C63B90">
        <w:t xml:space="preserve">have </w:t>
      </w:r>
      <w:r w:rsidRPr="00131DC6" w:rsidR="00F57D18">
        <w:t xml:space="preserve">around, for example, </w:t>
      </w:r>
      <w:r w:rsidRPr="00131DC6" w:rsidR="00C63B90">
        <w:t xml:space="preserve">people being forced to approach loan sharks </w:t>
      </w:r>
      <w:r w:rsidRPr="00131DC6" w:rsidR="00F57D18">
        <w:t>because of their debt issues</w:t>
      </w:r>
      <w:r w:rsidRPr="00131DC6" w:rsidR="0030260E">
        <w:t>,</w:t>
      </w:r>
      <w:r w:rsidRPr="00131DC6" w:rsidR="00F57D18">
        <w:t xml:space="preserve"> </w:t>
      </w:r>
      <w:r w:rsidRPr="00131DC6" w:rsidR="00C63B90">
        <w:t xml:space="preserve">and how that will deepen </w:t>
      </w:r>
      <w:r w:rsidRPr="00131DC6" w:rsidR="00F57D18">
        <w:t xml:space="preserve">the grip of certain </w:t>
      </w:r>
      <w:r w:rsidRPr="00131DC6" w:rsidR="00C63B90">
        <w:t>paramilitaries</w:t>
      </w:r>
      <w:r w:rsidRPr="00131DC6" w:rsidR="00F57D18">
        <w:t xml:space="preserve"> in some communities</w:t>
      </w:r>
      <w:r w:rsidRPr="00131DC6" w:rsidR="00C63B90">
        <w:t>?</w:t>
      </w:r>
    </w:p>
    <w:p w:rsidR="0030260E" w:rsidRPr="00131DC6" w:rsidP="00C63B90">
      <w:pPr>
        <w:pStyle w:val="Answer"/>
      </w:pPr>
      <w:sdt>
        <w:sdtPr>
          <w:alias w:val="Witness"/>
          <w:id w:val="698660459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C63B90">
            <w:rPr>
              <w:b/>
            </w:rPr>
            <w:t xml:space="preserve"> </w:t>
          </w:r>
        </w:sdtContent>
      </w:sdt>
      <w:r w:rsidRPr="00131DC6" w:rsidR="00C63B90">
        <w:t>As I said</w:t>
      </w:r>
      <w:r w:rsidRPr="00131DC6" w:rsidR="00F57D18">
        <w:t xml:space="preserve"> in response to both Robin and Claire</w:t>
      </w:r>
      <w:r w:rsidRPr="00131DC6" w:rsidR="00C63B90">
        <w:t>, paramilitaries target vulnerability, so the cost-of-living cr</w:t>
      </w:r>
      <w:r w:rsidRPr="00131DC6" w:rsidR="00F57D18">
        <w:t>i</w:t>
      </w:r>
      <w:r w:rsidRPr="00131DC6" w:rsidR="00C63B90">
        <w:t>sis</w:t>
      </w:r>
      <w:r w:rsidRPr="00131DC6" w:rsidR="00F57D18">
        <w:t xml:space="preserve">, if I start there, </w:t>
      </w:r>
      <w:r w:rsidRPr="00131DC6" w:rsidR="00C63B90">
        <w:t>is a clear vulnerability</w:t>
      </w:r>
      <w:r w:rsidRPr="00131DC6" w:rsidR="00F57D18">
        <w:t xml:space="preserve"> for many people in our community</w:t>
      </w:r>
      <w:r w:rsidRPr="00131DC6" w:rsidR="00C63B90">
        <w:t xml:space="preserve">. </w:t>
      </w:r>
      <w:r w:rsidRPr="00131DC6" w:rsidR="00F57D18">
        <w:t>We know that during the Covid crisis th</w:t>
      </w:r>
      <w:r w:rsidRPr="00131DC6" w:rsidR="00C63B90">
        <w:t xml:space="preserve">ere is significant evidence that loyalist paramilitaries </w:t>
      </w:r>
      <w:r w:rsidRPr="00131DC6" w:rsidR="00F57D18">
        <w:t xml:space="preserve">in particular </w:t>
      </w:r>
      <w:r w:rsidRPr="00131DC6" w:rsidR="00C63B90">
        <w:t xml:space="preserve">were targeting those who were socially </w:t>
      </w:r>
      <w:r w:rsidRPr="00131DC6" w:rsidR="00F57D18">
        <w:t xml:space="preserve">and economically </w:t>
      </w:r>
      <w:r w:rsidRPr="00131DC6" w:rsidR="00C63B90">
        <w:t>vulnerable and offering loans</w:t>
      </w:r>
      <w:r w:rsidRPr="00131DC6" w:rsidR="00F57D18">
        <w:t xml:space="preserve"> by way of assistance</w:t>
      </w:r>
      <w:r w:rsidRPr="00131DC6" w:rsidR="00C63B90">
        <w:t xml:space="preserve">. </w:t>
      </w:r>
    </w:p>
    <w:p w:rsidR="0030260E" w:rsidRPr="00131DC6" w:rsidP="00C63B90">
      <w:pPr>
        <w:pStyle w:val="Answer"/>
      </w:pPr>
      <w:r w:rsidRPr="00131DC6">
        <w:t xml:space="preserve">We know from the research </w:t>
      </w:r>
      <w:r w:rsidRPr="00131DC6" w:rsidR="00F57D18">
        <w:t xml:space="preserve">that we have done with </w:t>
      </w:r>
      <w:r w:rsidRPr="00131DC6">
        <w:t xml:space="preserve">people who have been indebted to paramilitaries that the intention </w:t>
      </w:r>
      <w:r w:rsidRPr="00131DC6" w:rsidR="00F57D18">
        <w:t xml:space="preserve">of those loans </w:t>
      </w:r>
      <w:r w:rsidRPr="00131DC6">
        <w:t xml:space="preserve">is to create </w:t>
      </w:r>
      <w:r w:rsidRPr="00131DC6" w:rsidR="00F57D18">
        <w:t xml:space="preserve">permanent </w:t>
      </w:r>
      <w:r w:rsidRPr="00131DC6">
        <w:t>indebtedness</w:t>
      </w:r>
      <w:r w:rsidRPr="00131DC6" w:rsidR="00F57D18">
        <w:t xml:space="preserve"> to those organisations</w:t>
      </w:r>
      <w:r w:rsidRPr="00131DC6">
        <w:t xml:space="preserve">. </w:t>
      </w:r>
      <w:r w:rsidRPr="00131DC6" w:rsidR="00F57D18">
        <w:t xml:space="preserve">It is not that you will be able to borrow the money and pay it back with interest. </w:t>
      </w:r>
      <w:r w:rsidRPr="00131DC6">
        <w:t>I</w:t>
      </w:r>
      <w:r w:rsidRPr="00131DC6" w:rsidR="00F57D18">
        <w:t xml:space="preserve">t is that you will never be able to pay it back. </w:t>
      </w:r>
      <w:r w:rsidRPr="00131DC6">
        <w:t xml:space="preserve">You will be permanently in debt. They then use that as a means to </w:t>
      </w:r>
      <w:r w:rsidRPr="00131DC6" w:rsidR="00F57D18">
        <w:t xml:space="preserve">coerce </w:t>
      </w:r>
      <w:r w:rsidRPr="00131DC6">
        <w:t xml:space="preserve">people into </w:t>
      </w:r>
      <w:r w:rsidRPr="00131DC6" w:rsidR="00F57D18">
        <w:t xml:space="preserve">illegal </w:t>
      </w:r>
      <w:r w:rsidRPr="00131DC6">
        <w:t>activity</w:t>
      </w:r>
      <w:r w:rsidRPr="00131DC6" w:rsidR="00F57D18">
        <w:t>, so that is a high-risk area</w:t>
      </w:r>
      <w:r w:rsidRPr="00131DC6">
        <w:t xml:space="preserve">. </w:t>
      </w:r>
    </w:p>
    <w:p w:rsidR="00F57D18" w:rsidRPr="00131DC6" w:rsidP="00C63B90">
      <w:pPr>
        <w:pStyle w:val="Answer"/>
      </w:pPr>
      <w:r w:rsidRPr="00131DC6">
        <w:t xml:space="preserve">You </w:t>
      </w:r>
      <w:r w:rsidRPr="00131DC6">
        <w:t xml:space="preserve">will be familiar with the adverts if your colleagues are not, but I would encourage your colleagues to go online and have a look at our endingtheharm.com website. </w:t>
      </w:r>
      <w:r w:rsidRPr="00131DC6">
        <w:t>T</w:t>
      </w:r>
      <w:r w:rsidRPr="00131DC6">
        <w:t xml:space="preserve">here are adverts there </w:t>
      </w:r>
      <w:r w:rsidRPr="00131DC6">
        <w:t xml:space="preserve">that </w:t>
      </w:r>
      <w:r w:rsidRPr="00131DC6">
        <w:t xml:space="preserve">will show how </w:t>
      </w:r>
      <w:r w:rsidRPr="00131DC6">
        <w:t>p</w:t>
      </w:r>
      <w:r w:rsidRPr="00131DC6" w:rsidR="00C63B90">
        <w:t xml:space="preserve">aramilitary organisations </w:t>
      </w:r>
      <w:r w:rsidRPr="00131DC6">
        <w:t xml:space="preserve">coerce, first of all by </w:t>
      </w:r>
      <w:r w:rsidRPr="00131DC6" w:rsidR="00C63B90">
        <w:t xml:space="preserve">befriending the vulnerable, then by offering help </w:t>
      </w:r>
      <w:r w:rsidRPr="00131DC6">
        <w:t xml:space="preserve">as a seeming friend, </w:t>
      </w:r>
      <w:r w:rsidRPr="00131DC6" w:rsidR="00C63B90">
        <w:t xml:space="preserve">and then </w:t>
      </w:r>
      <w:r w:rsidRPr="00131DC6">
        <w:t xml:space="preserve">by the paramilitaries coming in at the end </w:t>
      </w:r>
      <w:r w:rsidRPr="00131DC6" w:rsidR="00C63B90">
        <w:t xml:space="preserve">to intimidate </w:t>
      </w:r>
      <w:r w:rsidRPr="00131DC6">
        <w:t xml:space="preserve">and threaten </w:t>
      </w:r>
      <w:r w:rsidRPr="00131DC6" w:rsidR="00C63B90">
        <w:t xml:space="preserve">to get their money or the </w:t>
      </w:r>
      <w:r w:rsidRPr="00131DC6">
        <w:t xml:space="preserve">equivalent </w:t>
      </w:r>
      <w:r w:rsidRPr="00131DC6" w:rsidR="00C63B90">
        <w:t xml:space="preserve">value out of that individual. </w:t>
      </w:r>
    </w:p>
    <w:p w:rsidR="0030260E" w:rsidRPr="00131DC6" w:rsidP="00C63B90">
      <w:pPr>
        <w:pStyle w:val="Answer"/>
      </w:pPr>
      <w:r w:rsidRPr="00131DC6">
        <w:t>Our research also exposed the fact that the p</w:t>
      </w:r>
      <w:r w:rsidRPr="00131DC6" w:rsidR="00C63B90">
        <w:t xml:space="preserve">eople </w:t>
      </w:r>
      <w:r w:rsidRPr="00131DC6">
        <w:t xml:space="preserve">who are </w:t>
      </w:r>
      <w:r w:rsidRPr="00131DC6" w:rsidR="00C63B90">
        <w:t xml:space="preserve">most vulnerable to this are not </w:t>
      </w:r>
      <w:r w:rsidRPr="00131DC6">
        <w:t xml:space="preserve">people who are borrowing money, as people would often caricature it, for luxury goods. </w:t>
      </w:r>
      <w:r w:rsidRPr="00131DC6">
        <w:t>T</w:t>
      </w:r>
      <w:r w:rsidRPr="00131DC6">
        <w:t xml:space="preserve">hese are people who are </w:t>
      </w:r>
      <w:r w:rsidRPr="00131DC6" w:rsidR="00C63B90">
        <w:t xml:space="preserve">borrowing money </w:t>
      </w:r>
      <w:r w:rsidRPr="00131DC6">
        <w:t xml:space="preserve">to feed their children. </w:t>
      </w:r>
      <w:r w:rsidRPr="00131DC6">
        <w:t>I</w:t>
      </w:r>
      <w:r w:rsidRPr="00131DC6">
        <w:t xml:space="preserve">t is desperation. </w:t>
      </w:r>
      <w:r w:rsidRPr="00131DC6">
        <w:t>T</w:t>
      </w:r>
      <w:r w:rsidRPr="00131DC6">
        <w:t xml:space="preserve">hey need to pay bills. </w:t>
      </w:r>
      <w:r w:rsidRPr="00131DC6">
        <w:t>T</w:t>
      </w:r>
      <w:r w:rsidRPr="00131DC6">
        <w:t>hey are</w:t>
      </w:r>
      <w:r w:rsidRPr="00131DC6" w:rsidR="00C63B90">
        <w:t xml:space="preserve"> worried about losing their home, and so they are borrowing that money for essential</w:t>
      </w:r>
      <w:r w:rsidRPr="00131DC6">
        <w:t xml:space="preserve"> purposes</w:t>
      </w:r>
      <w:r w:rsidRPr="00131DC6" w:rsidR="00C63B90">
        <w:t xml:space="preserve">. </w:t>
      </w:r>
    </w:p>
    <w:p w:rsidR="00C63B90" w:rsidRPr="00131DC6" w:rsidP="00C63B90">
      <w:pPr>
        <w:pStyle w:val="Answer"/>
      </w:pPr>
      <w:r w:rsidRPr="00131DC6">
        <w:t>The advertising is framed in a way that it directs people to help and assistance rather than to the Department of Justice because</w:t>
      </w:r>
      <w:r w:rsidRPr="00131DC6" w:rsidR="0030260E">
        <w:t>,</w:t>
      </w:r>
      <w:r w:rsidRPr="00131DC6">
        <w:t xml:space="preserve"> a</w:t>
      </w:r>
      <w:r w:rsidRPr="00131DC6">
        <w:t xml:space="preserve">ctually, with our research, we were able to identify that if it was seen as </w:t>
      </w:r>
      <w:r w:rsidRPr="00131DC6">
        <w:t xml:space="preserve">simply </w:t>
      </w:r>
      <w:r w:rsidRPr="00131DC6">
        <w:t xml:space="preserve">a justice intervention, </w:t>
      </w:r>
      <w:r w:rsidRPr="00131DC6">
        <w:t xml:space="preserve">many of those who were vulnerable would recoil and be </w:t>
      </w:r>
      <w:r w:rsidRPr="00131DC6">
        <w:t>afraid that they</w:t>
      </w:r>
      <w:r w:rsidRPr="00131DC6">
        <w:t xml:space="preserve"> </w:t>
      </w:r>
      <w:r w:rsidRPr="00131DC6">
        <w:t>were being recruited to the justice</w:t>
      </w:r>
      <w:r w:rsidRPr="00131DC6">
        <w:t xml:space="preserve"> service rather than actually helped</w:t>
      </w:r>
      <w:r w:rsidRPr="00131DC6" w:rsidR="0030260E">
        <w:t>. W</w:t>
      </w:r>
      <w:r w:rsidRPr="00131DC6">
        <w:t xml:space="preserve">e have been very cautious in how we have approached this, </w:t>
      </w:r>
      <w:r w:rsidRPr="00131DC6">
        <w:t xml:space="preserve">but </w:t>
      </w:r>
      <w:r w:rsidRPr="00131DC6">
        <w:t xml:space="preserve">at the same time </w:t>
      </w:r>
      <w:r w:rsidRPr="00131DC6" w:rsidR="0030260E">
        <w:t xml:space="preserve">we are </w:t>
      </w:r>
      <w:r w:rsidRPr="00131DC6">
        <w:t xml:space="preserve">offering people </w:t>
      </w:r>
      <w:r w:rsidRPr="00131DC6">
        <w:t xml:space="preserve">advice and guidance and </w:t>
      </w:r>
      <w:r w:rsidRPr="00131DC6">
        <w:t>signposting to organisations like the Samaritans</w:t>
      </w:r>
      <w:r w:rsidRPr="00131DC6">
        <w:t xml:space="preserve"> and independent advi</w:t>
      </w:r>
      <w:r w:rsidRPr="00131DC6" w:rsidR="0030260E">
        <w:t>c</w:t>
      </w:r>
      <w:r w:rsidRPr="00131DC6">
        <w:t>e and so on</w:t>
      </w:r>
      <w:r w:rsidRPr="00131DC6">
        <w:t>. A lack of funding</w:t>
      </w:r>
      <w:r w:rsidRPr="00131DC6">
        <w:t xml:space="preserve"> and </w:t>
      </w:r>
      <w:r w:rsidRPr="00131DC6">
        <w:t>resource in those communities will obviously be an issue.</w:t>
      </w:r>
    </w:p>
    <w:p w:rsidR="0030260E" w:rsidRPr="00131DC6" w:rsidP="00C63B90">
      <w:pPr>
        <w:pStyle w:val="Answer"/>
      </w:pPr>
      <w:r w:rsidRPr="00131DC6">
        <w:t xml:space="preserve">The other issue </w:t>
      </w:r>
      <w:r w:rsidRPr="00131DC6" w:rsidR="00F57D18">
        <w:t xml:space="preserve">I would say is a threat to this is the </w:t>
      </w:r>
      <w:r w:rsidRPr="00131DC6">
        <w:t>multiplicity</w:t>
      </w:r>
      <w:r w:rsidRPr="00131DC6" w:rsidR="00F57D18">
        <w:t xml:space="preserve"> of funders and the </w:t>
      </w:r>
      <w:r w:rsidRPr="00131DC6">
        <w:t>lack of co</w:t>
      </w:r>
      <w:r w:rsidRPr="00131DC6">
        <w:t>-</w:t>
      </w:r>
      <w:r w:rsidRPr="00131DC6">
        <w:t xml:space="preserve">ordination and conversation </w:t>
      </w:r>
      <w:r w:rsidRPr="00131DC6" w:rsidR="00F57D18">
        <w:t xml:space="preserve">that goes on </w:t>
      </w:r>
      <w:r w:rsidRPr="00131DC6">
        <w:t>between funders. Well</w:t>
      </w:r>
      <w:r w:rsidRPr="00131DC6">
        <w:t>-</w:t>
      </w:r>
      <w:r w:rsidRPr="00131DC6">
        <w:t xml:space="preserve">intentioned, </w:t>
      </w:r>
      <w:r w:rsidRPr="00131DC6" w:rsidR="00F57D18">
        <w:t xml:space="preserve">often </w:t>
      </w:r>
      <w:r w:rsidRPr="00131DC6">
        <w:t xml:space="preserve">very large organisations will </w:t>
      </w:r>
      <w:r w:rsidRPr="00131DC6" w:rsidR="00FA6293">
        <w:t>grant-</w:t>
      </w:r>
      <w:r w:rsidRPr="00131DC6" w:rsidR="00F57D18">
        <w:t xml:space="preserve">fund </w:t>
      </w:r>
      <w:r w:rsidRPr="00131DC6">
        <w:t>things in communities</w:t>
      </w:r>
      <w:r w:rsidRPr="00131DC6" w:rsidR="00F57D18">
        <w:t xml:space="preserve"> for the best reasons, </w:t>
      </w:r>
      <w:r w:rsidRPr="00131DC6">
        <w:t>but unless there is a common approach,</w:t>
      </w:r>
      <w:r w:rsidRPr="00131DC6">
        <w:t xml:space="preserve"> </w:t>
      </w:r>
      <w:r w:rsidRPr="00131DC6">
        <w:t xml:space="preserve">unless we can analyse at granular level </w:t>
      </w:r>
      <w:r w:rsidRPr="00131DC6" w:rsidR="00F57D18">
        <w:t>what is being invested in each community, what the standard terms of conditions around that are</w:t>
      </w:r>
      <w:r w:rsidRPr="00131DC6">
        <w:t xml:space="preserve"> and</w:t>
      </w:r>
      <w:r w:rsidRPr="00131DC6" w:rsidR="00F57D18">
        <w:t xml:space="preserve"> what </w:t>
      </w:r>
      <w:r w:rsidRPr="00131DC6">
        <w:t xml:space="preserve">the purpose of </w:t>
      </w:r>
      <w:r w:rsidRPr="00131DC6" w:rsidR="00F57D18">
        <w:t xml:space="preserve">that investment </w:t>
      </w:r>
      <w:r w:rsidRPr="00131DC6">
        <w:t>is, you can end up with duplication of funding</w:t>
      </w:r>
      <w:r w:rsidRPr="00131DC6">
        <w:t>,</w:t>
      </w:r>
      <w:r w:rsidRPr="00131DC6">
        <w:t xml:space="preserve"> but not </w:t>
      </w:r>
      <w:r w:rsidRPr="00131DC6" w:rsidR="00F57D18">
        <w:t xml:space="preserve">actually </w:t>
      </w:r>
      <w:r w:rsidRPr="00131DC6">
        <w:t xml:space="preserve">the </w:t>
      </w:r>
      <w:r w:rsidRPr="00131DC6">
        <w:t>outcomes</w:t>
      </w:r>
      <w:r w:rsidRPr="00131DC6" w:rsidR="00F57D18">
        <w:t xml:space="preserve"> that will tackle paramilitarism</w:t>
      </w:r>
      <w:r w:rsidRPr="00131DC6">
        <w:t xml:space="preserve">. </w:t>
      </w:r>
    </w:p>
    <w:p w:rsidR="000F170C" w:rsidRPr="00131DC6" w:rsidP="00C63B90">
      <w:pPr>
        <w:pStyle w:val="Answer"/>
      </w:pPr>
      <w:r w:rsidRPr="00131DC6">
        <w:t>We are very conscious that our job</w:t>
      </w:r>
      <w:r w:rsidRPr="00131DC6" w:rsidR="0030260E">
        <w:t>,</w:t>
      </w:r>
      <w:r w:rsidRPr="00131DC6">
        <w:t xml:space="preserve"> in terms of the </w:t>
      </w:r>
      <w:r w:rsidRPr="00131DC6" w:rsidR="00F57D18">
        <w:t xml:space="preserve">investment we make from the </w:t>
      </w:r>
      <w:r w:rsidRPr="00131DC6">
        <w:t>Department of Justice</w:t>
      </w:r>
      <w:r w:rsidRPr="00131DC6" w:rsidR="0030260E">
        <w:t>,</w:t>
      </w:r>
      <w:r w:rsidRPr="00131DC6">
        <w:t xml:space="preserve"> is not just additional community </w:t>
      </w:r>
      <w:r w:rsidRPr="00131DC6" w:rsidR="00F57D18">
        <w:t xml:space="preserve">diversion programmes and additional community </w:t>
      </w:r>
      <w:r w:rsidRPr="00131DC6">
        <w:t xml:space="preserve">support. It has to </w:t>
      </w:r>
      <w:r w:rsidRPr="00131DC6" w:rsidR="00F57D18">
        <w:t xml:space="preserve">be </w:t>
      </w:r>
      <w:r w:rsidRPr="00131DC6">
        <w:t xml:space="preserve">very evidence-based and focused on </w:t>
      </w:r>
      <w:r w:rsidRPr="00131DC6" w:rsidR="00F57D18">
        <w:t xml:space="preserve">specifically </w:t>
      </w:r>
      <w:r w:rsidRPr="00131DC6">
        <w:t>tackling paramilitarism</w:t>
      </w:r>
      <w:r w:rsidRPr="00131DC6" w:rsidR="0030260E">
        <w:t>. T</w:t>
      </w:r>
      <w:r w:rsidRPr="00131DC6">
        <w:t xml:space="preserve">here will be more pressure on </w:t>
      </w:r>
      <w:r w:rsidRPr="00131DC6" w:rsidR="00FA6293">
        <w:t>D</w:t>
      </w:r>
      <w:r w:rsidRPr="00131DC6">
        <w:t xml:space="preserve">epartments to diversify </w:t>
      </w:r>
      <w:r w:rsidRPr="00131DC6" w:rsidR="00F57D18">
        <w:t>th</w:t>
      </w:r>
      <w:r w:rsidRPr="00131DC6">
        <w:t xml:space="preserve">e </w:t>
      </w:r>
      <w:r w:rsidRPr="00131DC6">
        <w:t>funding they have</w:t>
      </w:r>
      <w:r w:rsidRPr="00131DC6">
        <w:t xml:space="preserve"> into other areas that are under pressure</w:t>
      </w:r>
      <w:r w:rsidRPr="00131DC6">
        <w:t xml:space="preserve">. </w:t>
      </w:r>
      <w:r w:rsidRPr="00131DC6">
        <w:t>Also, f</w:t>
      </w:r>
      <w:r w:rsidRPr="00131DC6">
        <w:t xml:space="preserve">or criminal gangs, there will be additional incentive to </w:t>
      </w:r>
      <w:r w:rsidRPr="00131DC6">
        <w:t xml:space="preserve">try to </w:t>
      </w:r>
      <w:r w:rsidRPr="00131DC6">
        <w:t xml:space="preserve">muscle in on </w:t>
      </w:r>
      <w:r w:rsidRPr="00131DC6">
        <w:t xml:space="preserve">existing </w:t>
      </w:r>
      <w:r w:rsidRPr="00131DC6">
        <w:t xml:space="preserve">funding, and </w:t>
      </w:r>
      <w:r w:rsidRPr="00131DC6">
        <w:t>to push out good faith community organisations in order to be able to be in receipt of Government funding themselves</w:t>
      </w:r>
      <w:r w:rsidRPr="00131DC6" w:rsidR="0030260E">
        <w:t>. W</w:t>
      </w:r>
      <w:r w:rsidRPr="00131DC6">
        <w:t>e need to be alert to that</w:t>
      </w:r>
      <w:r w:rsidRPr="00131DC6">
        <w:t xml:space="preserve"> in terms of how we approach terms and conditions</w:t>
      </w:r>
      <w:r w:rsidRPr="00131DC6" w:rsidR="0030260E">
        <w:t>,</w:t>
      </w:r>
      <w:r w:rsidRPr="00131DC6">
        <w:t xml:space="preserve"> as I have mentioned with Claire earlier</w:t>
      </w:r>
      <w:r w:rsidRPr="00131DC6">
        <w:t xml:space="preserve">. </w:t>
      </w:r>
    </w:p>
    <w:p w:rsidR="0030260E" w:rsidRPr="00131DC6" w:rsidP="00C63B90">
      <w:pPr>
        <w:pStyle w:val="Answer"/>
      </w:pPr>
      <w:r w:rsidRPr="00131DC6">
        <w:t>T</w:t>
      </w:r>
      <w:r w:rsidRPr="00131DC6" w:rsidR="00C63B90">
        <w:t>here is vulnerability in the community. There is pressure in terms of support for communit</w:t>
      </w:r>
      <w:r w:rsidRPr="00131DC6">
        <w:t>ies</w:t>
      </w:r>
      <w:r w:rsidRPr="00131DC6" w:rsidR="00C63B90">
        <w:t xml:space="preserve">. </w:t>
      </w:r>
      <w:r w:rsidRPr="00131DC6">
        <w:t xml:space="preserve">In terms of cuts to </w:t>
      </w:r>
      <w:r w:rsidRPr="00131DC6" w:rsidR="00C63B90">
        <w:t xml:space="preserve">main services, </w:t>
      </w:r>
      <w:r w:rsidRPr="00131DC6">
        <w:t>I would have to say that</w:t>
      </w:r>
      <w:r w:rsidR="00C43A5C">
        <w:t>,</w:t>
      </w:r>
      <w:r w:rsidRPr="00131DC6">
        <w:t xml:space="preserve"> yes, </w:t>
      </w:r>
      <w:r w:rsidRPr="00131DC6" w:rsidR="00C63B90">
        <w:t>education is a classic example</w:t>
      </w:r>
      <w:r w:rsidRPr="00131DC6">
        <w:t xml:space="preserve">, </w:t>
      </w:r>
      <w:r w:rsidRPr="00131DC6">
        <w:t xml:space="preserve">as well as </w:t>
      </w:r>
      <w:r w:rsidRPr="00131DC6">
        <w:t>employment</w:t>
      </w:r>
      <w:r w:rsidRPr="00131DC6">
        <w:t xml:space="preserve"> and</w:t>
      </w:r>
      <w:r w:rsidRPr="00131DC6">
        <w:t xml:space="preserve"> housing</w:t>
      </w:r>
      <w:r w:rsidRPr="00131DC6">
        <w:t>. These are</w:t>
      </w:r>
      <w:r w:rsidRPr="00131DC6" w:rsidR="00C63B90">
        <w:t xml:space="preserve"> all areas that we know are vulnerabilities for people. </w:t>
      </w:r>
      <w:r w:rsidRPr="00131DC6">
        <w:t>Also, w</w:t>
      </w:r>
      <w:r w:rsidRPr="00131DC6" w:rsidR="00C63B90">
        <w:t>e need to invest in the justice system</w:t>
      </w:r>
      <w:r w:rsidRPr="00131DC6">
        <w:t>,</w:t>
      </w:r>
      <w:r w:rsidRPr="00131DC6">
        <w:t xml:space="preserve"> because if we </w:t>
      </w:r>
      <w:r w:rsidRPr="00131DC6">
        <w:t>cannot actually demonstrate that we can swiftly hold to account those who have committed crime and tackle those issues at the community level</w:t>
      </w:r>
      <w:r w:rsidRPr="00131DC6">
        <w:t>,</w:t>
      </w:r>
      <w:r w:rsidRPr="00131DC6">
        <w:t xml:space="preserve"> as well as continue to inv</w:t>
      </w:r>
      <w:r w:rsidRPr="00131DC6">
        <w:t>e</w:t>
      </w:r>
      <w:r w:rsidRPr="00131DC6">
        <w:t>st in evidence-based approach</w:t>
      </w:r>
      <w:r w:rsidRPr="00131DC6">
        <w:t>e</w:t>
      </w:r>
      <w:r w:rsidRPr="00131DC6">
        <w:t>s, it will be incredibly difficult for us to tackle this problem</w:t>
      </w:r>
      <w:r w:rsidRPr="00131DC6" w:rsidR="00C63B90">
        <w:t xml:space="preserve">. </w:t>
      </w:r>
    </w:p>
    <w:p w:rsidR="00C63B90" w:rsidRPr="00131DC6" w:rsidP="00C63B90">
      <w:pPr>
        <w:pStyle w:val="Answer"/>
      </w:pPr>
      <w:r w:rsidRPr="00131DC6">
        <w:t>We need</w:t>
      </w:r>
      <w:r w:rsidRPr="00131DC6" w:rsidR="000F170C">
        <w:t xml:space="preserve">, however, to mainstream </w:t>
      </w:r>
      <w:r w:rsidRPr="00131DC6">
        <w:t>some of our programming</w:t>
      </w:r>
      <w:r w:rsidRPr="00131DC6" w:rsidR="000F170C">
        <w:t xml:space="preserve">. Better co-ordination and better mainstreaming of those programmes within all </w:t>
      </w:r>
      <w:r w:rsidRPr="00131DC6" w:rsidR="004E44FC">
        <w:t>D</w:t>
      </w:r>
      <w:r w:rsidRPr="00131DC6" w:rsidR="000F170C">
        <w:t xml:space="preserve">epartments </w:t>
      </w:r>
      <w:r w:rsidRPr="00131DC6">
        <w:t>would help</w:t>
      </w:r>
      <w:r w:rsidRPr="00131DC6" w:rsidR="0030260E">
        <w:t xml:space="preserve">. It </w:t>
      </w:r>
      <w:r w:rsidRPr="00131DC6">
        <w:t>is particularly important</w:t>
      </w:r>
      <w:r w:rsidRPr="00131DC6" w:rsidR="0030260E">
        <w:t>,</w:t>
      </w:r>
      <w:r w:rsidRPr="00131DC6">
        <w:t xml:space="preserve"> in terms of cross-departmental working, that we see the</w:t>
      </w:r>
      <w:r w:rsidRPr="00131DC6" w:rsidR="0030260E">
        <w:t xml:space="preserve"> overlaps</w:t>
      </w:r>
      <w:r w:rsidRPr="00131DC6">
        <w:t xml:space="preserve">. </w:t>
      </w:r>
      <w:r w:rsidRPr="00131DC6" w:rsidR="004E44FC">
        <w:t>W</w:t>
      </w:r>
      <w:r w:rsidRPr="00131DC6" w:rsidR="000F170C">
        <w:t xml:space="preserve">e were discussing </w:t>
      </w:r>
      <w:r w:rsidRPr="00131DC6" w:rsidR="004E44FC">
        <w:t xml:space="preserve">earlier </w:t>
      </w:r>
      <w:r w:rsidRPr="00131DC6">
        <w:t xml:space="preserve">the </w:t>
      </w:r>
      <w:r w:rsidRPr="00131DC6" w:rsidR="000F170C">
        <w:t xml:space="preserve">issue of the </w:t>
      </w:r>
      <w:r w:rsidRPr="00131DC6">
        <w:t>impact o</w:t>
      </w:r>
      <w:r w:rsidRPr="00131DC6" w:rsidR="000F170C">
        <w:t>n</w:t>
      </w:r>
      <w:r w:rsidRPr="00131DC6">
        <w:t xml:space="preserve"> mental health</w:t>
      </w:r>
      <w:r w:rsidRPr="00131DC6" w:rsidR="000F170C">
        <w:t xml:space="preserve">, for example coercive control </w:t>
      </w:r>
      <w:r w:rsidRPr="00131DC6">
        <w:t>and the impact that has</w:t>
      </w:r>
      <w:r w:rsidRPr="00131DC6" w:rsidR="000F170C">
        <w:t xml:space="preserve"> on health. As you will be aware, my </w:t>
      </w:r>
      <w:r w:rsidRPr="00131DC6" w:rsidR="0030260E">
        <w:t>P</w:t>
      </w:r>
      <w:r w:rsidRPr="00131DC6" w:rsidR="000F170C">
        <w:t xml:space="preserve">ermanent </w:t>
      </w:r>
      <w:r w:rsidRPr="00131DC6" w:rsidR="0030260E">
        <w:t>S</w:t>
      </w:r>
      <w:r w:rsidRPr="00131DC6" w:rsidR="000F170C">
        <w:t xml:space="preserve">ecretary was previously the </w:t>
      </w:r>
      <w:r w:rsidRPr="00131DC6" w:rsidR="0030260E">
        <w:t>P</w:t>
      </w:r>
      <w:r w:rsidRPr="00131DC6" w:rsidR="000F170C">
        <w:t xml:space="preserve">ermanent </w:t>
      </w:r>
      <w:r w:rsidRPr="00131DC6" w:rsidR="0030260E">
        <w:t>S</w:t>
      </w:r>
      <w:r w:rsidRPr="00131DC6" w:rsidR="000F170C">
        <w:t>ecretary in the Department of Health</w:t>
      </w:r>
      <w:r w:rsidRPr="00131DC6" w:rsidR="0030260E">
        <w:t xml:space="preserve"> </w:t>
      </w:r>
      <w:r w:rsidRPr="00131DC6" w:rsidR="000F170C">
        <w:t xml:space="preserve">and is fully aware of the pressures, so maybe I </w:t>
      </w:r>
      <w:r w:rsidRPr="00131DC6" w:rsidR="0030260E">
        <w:t xml:space="preserve">can </w:t>
      </w:r>
      <w:r w:rsidRPr="00131DC6" w:rsidR="000F170C">
        <w:t>ask Richard just to make a few comments on that.</w:t>
      </w:r>
    </w:p>
    <w:p w:rsidR="00C63B90" w:rsidRPr="00131DC6" w:rsidP="00C63B90">
      <w:pPr>
        <w:pStyle w:val="Answer"/>
      </w:pPr>
      <w:sdt>
        <w:sdtPr>
          <w:alias w:val="Witness"/>
          <w:id w:val="251854579"/>
          <w:placeholder>
            <w:docPart w:val="DefaultPlaceholder_-1854013440"/>
          </w:placeholder>
          <w:richText/>
        </w:sdtPr>
        <w:sdtContent>
          <w:r w:rsidRPr="00131DC6" w:rsidR="002A2607">
            <w:rPr>
              <w:b/>
              <w:bCs/>
              <w:i/>
              <w:iCs/>
            </w:rPr>
            <w:t>Richard Pengelly:</w:t>
          </w:r>
          <w:r w:rsidRPr="00131DC6">
            <w:rPr>
              <w:b/>
            </w:rPr>
            <w:t xml:space="preserve"> </w:t>
          </w:r>
        </w:sdtContent>
      </w:sdt>
      <w:r w:rsidRPr="00131DC6" w:rsidR="0030260E">
        <w:t>M</w:t>
      </w:r>
      <w:r w:rsidRPr="00131DC6" w:rsidR="000F170C">
        <w:t xml:space="preserve">ental health issues </w:t>
      </w:r>
      <w:r w:rsidRPr="00131DC6" w:rsidR="0030260E">
        <w:t xml:space="preserve">are </w:t>
      </w:r>
      <w:r w:rsidRPr="00131DC6" w:rsidR="000F170C">
        <w:t>endemic throughout the health and social care system. We see it from emergency departments to psychiatric care.</w:t>
      </w:r>
      <w:r w:rsidRPr="00131DC6" w:rsidR="004E44FC">
        <w:t xml:space="preserve"> Anything we can do to nudge the dial on that is good.</w:t>
      </w:r>
      <w:r w:rsidRPr="00131DC6" w:rsidR="000F170C">
        <w:t xml:space="preserve"> If the </w:t>
      </w:r>
      <w:r w:rsidRPr="00131DC6">
        <w:t>core issue here is budget</w:t>
      </w:r>
      <w:r w:rsidRPr="00131DC6" w:rsidR="000F170C">
        <w:t xml:space="preserve">, </w:t>
      </w:r>
      <w:r w:rsidRPr="00131DC6" w:rsidR="0030260E">
        <w:t xml:space="preserve">and </w:t>
      </w:r>
      <w:r w:rsidRPr="00131DC6" w:rsidR="000F170C">
        <w:t>t</w:t>
      </w:r>
      <w:r w:rsidRPr="00131DC6">
        <w:t xml:space="preserve">he question </w:t>
      </w:r>
      <w:r w:rsidRPr="00131DC6" w:rsidR="0030260E">
        <w:t xml:space="preserve">is </w:t>
      </w:r>
      <w:r w:rsidRPr="00131DC6">
        <w:t xml:space="preserve">about </w:t>
      </w:r>
      <w:r w:rsidRPr="00131DC6" w:rsidR="0030260E">
        <w:t xml:space="preserve">the </w:t>
      </w:r>
      <w:r w:rsidRPr="00131DC6">
        <w:t xml:space="preserve">risk to our approach because of </w:t>
      </w:r>
      <w:r w:rsidRPr="00131DC6" w:rsidR="000F170C">
        <w:t xml:space="preserve">the </w:t>
      </w:r>
      <w:r w:rsidRPr="00131DC6">
        <w:t xml:space="preserve">tightening </w:t>
      </w:r>
      <w:r w:rsidRPr="00131DC6" w:rsidR="000F170C">
        <w:t xml:space="preserve">of the </w:t>
      </w:r>
      <w:r w:rsidRPr="00131DC6">
        <w:t xml:space="preserve">fiscal environment, </w:t>
      </w:r>
      <w:r w:rsidRPr="00131DC6" w:rsidR="000F170C">
        <w:t>if anything</w:t>
      </w:r>
      <w:r w:rsidRPr="00131DC6" w:rsidR="0030260E">
        <w:t>,</w:t>
      </w:r>
      <w:r w:rsidRPr="00131DC6" w:rsidR="000F170C">
        <w:t xml:space="preserve"> it highlights the importance and the benefits of this approach. A</w:t>
      </w:r>
      <w:r w:rsidRPr="00131DC6">
        <w:t>ll too often in the past</w:t>
      </w:r>
      <w:r w:rsidRPr="00131DC6" w:rsidR="0030260E">
        <w:t>—</w:t>
      </w:r>
      <w:r w:rsidRPr="00131DC6" w:rsidR="000F170C">
        <w:t>you will be all t</w:t>
      </w:r>
      <w:r w:rsidRPr="00131DC6" w:rsidR="0030260E">
        <w:t>o</w:t>
      </w:r>
      <w:r w:rsidRPr="00131DC6" w:rsidR="000F170C">
        <w:t>o aware of this</w:t>
      </w:r>
      <w:r w:rsidRPr="00131DC6" w:rsidR="0030260E">
        <w:t>—</w:t>
      </w:r>
      <w:r w:rsidRPr="00131DC6">
        <w:t xml:space="preserve">we talk about </w:t>
      </w:r>
      <w:r w:rsidRPr="00131DC6" w:rsidR="000F170C">
        <w:t xml:space="preserve">the embedded silo </w:t>
      </w:r>
      <w:r w:rsidRPr="00131DC6">
        <w:t>mentality</w:t>
      </w:r>
      <w:r w:rsidRPr="00131DC6" w:rsidR="000F170C">
        <w:t xml:space="preserve">, and there is an intervention in the justice sector </w:t>
      </w:r>
      <w:r w:rsidRPr="00131DC6" w:rsidR="0030260E">
        <w:t xml:space="preserve">that </w:t>
      </w:r>
      <w:r w:rsidRPr="00131DC6" w:rsidR="000F170C">
        <w:t xml:space="preserve">does not properly recognise </w:t>
      </w:r>
      <w:r w:rsidRPr="00131DC6" w:rsidR="00F76002">
        <w:t xml:space="preserve">parallel </w:t>
      </w:r>
      <w:r w:rsidRPr="00131DC6" w:rsidR="000F170C">
        <w:t>intervention</w:t>
      </w:r>
      <w:r w:rsidRPr="00131DC6" w:rsidR="00F76002">
        <w:t>s</w:t>
      </w:r>
      <w:r w:rsidRPr="00131DC6" w:rsidR="000F170C">
        <w:t xml:space="preserve"> to address mental health issues</w:t>
      </w:r>
      <w:r w:rsidRPr="00131DC6" w:rsidR="0030260E">
        <w:t>,</w:t>
      </w:r>
      <w:r w:rsidRPr="00131DC6" w:rsidR="000F170C">
        <w:t xml:space="preserve"> for example in health</w:t>
      </w:r>
      <w:r w:rsidRPr="00131DC6">
        <w:t xml:space="preserve">. This is about bringing the whole system together for a </w:t>
      </w:r>
      <w:r w:rsidRPr="00131DC6" w:rsidR="000F170C">
        <w:t xml:space="preserve">coherent and </w:t>
      </w:r>
      <w:r w:rsidRPr="00131DC6">
        <w:t>co</w:t>
      </w:r>
      <w:r w:rsidRPr="00131DC6" w:rsidR="0030260E">
        <w:t>-</w:t>
      </w:r>
      <w:r w:rsidRPr="00131DC6">
        <w:t>ordinate</w:t>
      </w:r>
      <w:r w:rsidRPr="00131DC6" w:rsidR="000F170C">
        <w:t>d</w:t>
      </w:r>
      <w:r w:rsidRPr="00131DC6">
        <w:t xml:space="preserve"> set of interventions. </w:t>
      </w:r>
      <w:r w:rsidRPr="00131DC6" w:rsidR="000F170C">
        <w:t xml:space="preserve">When money is tight, that approach becomes all the more important, so </w:t>
      </w:r>
      <w:r w:rsidRPr="00131DC6" w:rsidR="0030260E">
        <w:t xml:space="preserve">a collaborative approach </w:t>
      </w:r>
      <w:r w:rsidRPr="00131DC6">
        <w:t xml:space="preserve">is the way forward </w:t>
      </w:r>
      <w:r w:rsidRPr="00131DC6" w:rsidR="000F170C">
        <w:t>for the provision of public sector services</w:t>
      </w:r>
      <w:r w:rsidRPr="00131DC6">
        <w:t xml:space="preserve">. </w:t>
      </w:r>
    </w:p>
    <w:p w:rsidR="00C63B90" w:rsidRPr="00131DC6" w:rsidP="00C63B90">
      <w:pPr>
        <w:pStyle w:val="Answer"/>
      </w:pPr>
      <w:r w:rsidRPr="00131DC6">
        <w:t>T</w:t>
      </w:r>
      <w:r w:rsidRPr="00131DC6" w:rsidR="000F170C">
        <w:t>here has been mention of the voluntary community sector. The duplication point is important.</w:t>
      </w:r>
      <w:r w:rsidRPr="00131DC6">
        <w:t xml:space="preserve"> The other point that is really important</w:t>
      </w:r>
      <w:r w:rsidRPr="00131DC6">
        <w:t xml:space="preserve"> is that</w:t>
      </w:r>
      <w:r w:rsidRPr="00131DC6" w:rsidR="000F170C">
        <w:t xml:space="preserve"> the voluntary community sector in Northern Ireland oftentimes provides some spectacularly good services, but what we find is that</w:t>
      </w:r>
      <w:r w:rsidRPr="00131DC6" w:rsidR="00F76002">
        <w:t>,</w:t>
      </w:r>
      <w:r w:rsidRPr="00131DC6" w:rsidR="000F170C">
        <w:t xml:space="preserve"> where they are in receipt of </w:t>
      </w:r>
      <w:r w:rsidRPr="00131DC6">
        <w:t>funding</w:t>
      </w:r>
      <w:r w:rsidRPr="00131DC6" w:rsidR="000F170C">
        <w:t xml:space="preserve"> from two or three different public sector organisations</w:t>
      </w:r>
      <w:r w:rsidRPr="00131DC6">
        <w:t xml:space="preserve">, they are </w:t>
      </w:r>
      <w:r w:rsidRPr="00131DC6" w:rsidR="000F170C">
        <w:t xml:space="preserve">then </w:t>
      </w:r>
      <w:r w:rsidRPr="00131DC6">
        <w:t xml:space="preserve">subject to two or three </w:t>
      </w:r>
      <w:r w:rsidRPr="00131DC6" w:rsidR="000F170C">
        <w:t xml:space="preserve">different </w:t>
      </w:r>
      <w:r w:rsidRPr="00131DC6">
        <w:t xml:space="preserve">sets of </w:t>
      </w:r>
      <w:r w:rsidRPr="00131DC6" w:rsidR="000F170C">
        <w:t xml:space="preserve">auditors arriving with them, </w:t>
      </w:r>
      <w:r w:rsidRPr="00131DC6">
        <w:t xml:space="preserve">and </w:t>
      </w:r>
      <w:r w:rsidRPr="00131DC6" w:rsidR="000F170C">
        <w:t xml:space="preserve">two or three different sets of </w:t>
      </w:r>
      <w:r w:rsidRPr="00131DC6">
        <w:t xml:space="preserve">governance requirements. </w:t>
      </w:r>
      <w:r w:rsidRPr="00131DC6" w:rsidR="000F170C">
        <w:t>That becomes an overhead to an organisation</w:t>
      </w:r>
      <w:r w:rsidRPr="00131DC6">
        <w:t xml:space="preserve">. </w:t>
      </w:r>
      <w:r w:rsidRPr="00131DC6" w:rsidR="00F76002">
        <w:t xml:space="preserve">Although </w:t>
      </w:r>
      <w:r w:rsidRPr="00131DC6" w:rsidR="000F170C">
        <w:t>they are very good at providing services on the ground, t</w:t>
      </w:r>
      <w:r w:rsidRPr="00131DC6">
        <w:t>hey are not equipped to deal with that administrative function</w:t>
      </w:r>
      <w:r w:rsidRPr="00131DC6" w:rsidR="000F170C">
        <w:t>, so in many ways this unleashes the power of the voluntary community sector and the good that they can do</w:t>
      </w:r>
      <w:r w:rsidRPr="00131DC6">
        <w:t>.</w:t>
      </w:r>
    </w:p>
    <w:p w:rsidR="000F170C" w:rsidRPr="00131DC6" w:rsidP="00F76002">
      <w:pPr>
        <w:pStyle w:val="Answer"/>
      </w:pPr>
      <w:sdt>
        <w:sdtPr>
          <w:alias w:val="Witness"/>
          <w:id w:val="214447083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>
        <w:t>I can give you an example if it would be helpful.</w:t>
      </w:r>
    </w:p>
    <w:p w:rsidR="00C63B90" w:rsidRPr="00131DC6" w:rsidP="00C63B90">
      <w:pPr>
        <w:pStyle w:val="Question"/>
      </w:pPr>
      <w:sdt>
        <w:sdtPr>
          <w:alias w:val="Member"/>
          <w:tag w:val="&lt;Member mnisId='4494' dodsId='72275'&gt;"/>
          <w:id w:val="1144398558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0F170C">
        <w:t xml:space="preserve">Minister, sorry. </w:t>
      </w:r>
      <w:r w:rsidRPr="00131DC6">
        <w:t xml:space="preserve">I am hugely conscious of time. </w:t>
      </w:r>
      <w:r w:rsidRPr="00131DC6" w:rsidR="000F170C">
        <w:t>I just want to ask you a quick question before I bring in Fay</w:t>
      </w:r>
      <w:r w:rsidRPr="00131DC6" w:rsidR="00463F48">
        <w:t xml:space="preserve"> </w:t>
      </w:r>
      <w:r w:rsidRPr="00131DC6" w:rsidR="000F170C">
        <w:t xml:space="preserve">Jones. </w:t>
      </w:r>
      <w:r w:rsidRPr="00131DC6" w:rsidR="00463F48">
        <w:t>Y</w:t>
      </w:r>
      <w:r w:rsidRPr="00131DC6">
        <w:t xml:space="preserve">ou were talking </w:t>
      </w:r>
      <w:r w:rsidRPr="00131DC6" w:rsidR="000F170C">
        <w:t xml:space="preserve">there </w:t>
      </w:r>
      <w:r w:rsidRPr="00131DC6">
        <w:t xml:space="preserve">about borrowing or lending money as a route of recruiting people. What support to foster the credit </w:t>
      </w:r>
      <w:r w:rsidRPr="00131DC6" w:rsidR="000F170C">
        <w:t xml:space="preserve">union </w:t>
      </w:r>
      <w:r w:rsidRPr="00131DC6">
        <w:t xml:space="preserve">movement could </w:t>
      </w:r>
      <w:r w:rsidRPr="00131DC6" w:rsidR="00F41471">
        <w:t>the Executive</w:t>
      </w:r>
      <w:r w:rsidRPr="00131DC6">
        <w:t xml:space="preserve"> do to provide affordable levels of credit to those in need</w:t>
      </w:r>
      <w:r w:rsidRPr="00131DC6" w:rsidR="000F170C">
        <w:t xml:space="preserve"> without having to turn </w:t>
      </w:r>
      <w:r w:rsidRPr="00131DC6" w:rsidR="000F170C">
        <w:t>to the extorters</w:t>
      </w:r>
      <w:r w:rsidRPr="00131DC6">
        <w:t>?</w:t>
      </w:r>
    </w:p>
    <w:p w:rsidR="00C63B90" w:rsidRPr="00131DC6" w:rsidP="00C63B90">
      <w:pPr>
        <w:pStyle w:val="Answer"/>
      </w:pPr>
      <w:sdt>
        <w:sdtPr>
          <w:alias w:val="Witness"/>
          <w:id w:val="-910685531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 w:rsidR="000F170C">
        <w:t xml:space="preserve">There already is a very active credit union movement right across Northern Ireland. </w:t>
      </w:r>
      <w:r w:rsidRPr="00131DC6" w:rsidR="00463F48">
        <w:t>I</w:t>
      </w:r>
      <w:r w:rsidRPr="00131DC6" w:rsidR="000F170C">
        <w:t>t is a very strong movement.</w:t>
      </w:r>
      <w:r w:rsidRPr="00131DC6">
        <w:t xml:space="preserve"> </w:t>
      </w:r>
    </w:p>
    <w:p w:rsidR="00C63B90" w:rsidRPr="00131DC6" w:rsidP="00C63B90">
      <w:pPr>
        <w:pStyle w:val="Question"/>
      </w:pPr>
      <w:sdt>
        <w:sdtPr>
          <w:alias w:val="Member"/>
          <w:tag w:val="&lt;Member mnisId='4494' dodsId='72275'&gt;"/>
          <w:id w:val="-1821185157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0F170C">
        <w:t>What about f</w:t>
      </w:r>
      <w:r w:rsidRPr="00131DC6">
        <w:t>urther support</w:t>
      </w:r>
      <w:r w:rsidRPr="00131DC6" w:rsidR="000F170C">
        <w:t>?</w:t>
      </w:r>
    </w:p>
    <w:p w:rsidR="000F170C" w:rsidRPr="00131DC6" w:rsidP="009142D3">
      <w:pPr>
        <w:pStyle w:val="Answer"/>
      </w:pPr>
      <w:sdt>
        <w:sdtPr>
          <w:alias w:val="Witness"/>
          <w:id w:val="-669338208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C63B90">
            <w:rPr>
              <w:b/>
            </w:rPr>
            <w:t xml:space="preserve"> </w:t>
          </w:r>
        </w:sdtContent>
      </w:sdt>
      <w:r w:rsidRPr="00131DC6" w:rsidR="00C63B90">
        <w:t>That would ultimately be a matter for the Department of Finance</w:t>
      </w:r>
      <w:r w:rsidRPr="00131DC6" w:rsidR="00463F48">
        <w:t>,</w:t>
      </w:r>
      <w:r w:rsidRPr="00131DC6">
        <w:t xml:space="preserve"> because obviously I am not involved in the regulation of finances and so on</w:t>
      </w:r>
      <w:r w:rsidRPr="00131DC6" w:rsidR="00C63B90">
        <w:t>, but in terms of the credit union, that is a</w:t>
      </w:r>
      <w:r w:rsidRPr="00131DC6">
        <w:t xml:space="preserve">n important </w:t>
      </w:r>
      <w:r w:rsidRPr="00131DC6" w:rsidR="00C63B90">
        <w:t xml:space="preserve">thing. </w:t>
      </w:r>
      <w:r w:rsidRPr="00131DC6">
        <w:t>Even s</w:t>
      </w:r>
      <w:r w:rsidRPr="00131DC6" w:rsidR="00C63B90">
        <w:t xml:space="preserve">ome of the work </w:t>
      </w:r>
      <w:r w:rsidRPr="00131DC6">
        <w:t xml:space="preserve">that has been </w:t>
      </w:r>
      <w:r w:rsidRPr="00131DC6" w:rsidR="00C63B90">
        <w:t>done recently</w:t>
      </w:r>
      <w:r w:rsidRPr="00131DC6" w:rsidR="00463F48">
        <w:t xml:space="preserve"> by mainstream lenders</w:t>
      </w:r>
      <w:r w:rsidRPr="00131DC6" w:rsidR="00C63B90">
        <w:t xml:space="preserve"> </w:t>
      </w:r>
      <w:r w:rsidRPr="00131DC6">
        <w:t xml:space="preserve">in terms of overcoming some of the challenges </w:t>
      </w:r>
      <w:r w:rsidRPr="00131DC6" w:rsidR="00463F48">
        <w:t>of</w:t>
      </w:r>
      <w:r w:rsidRPr="00131DC6">
        <w:t xml:space="preserve"> homeless </w:t>
      </w:r>
      <w:r w:rsidRPr="00131DC6" w:rsidR="00463F48">
        <w:t xml:space="preserve">people’s ability </w:t>
      </w:r>
      <w:r w:rsidRPr="00131DC6">
        <w:t>to access bank accounts</w:t>
      </w:r>
      <w:r w:rsidRPr="00131DC6" w:rsidR="00463F48">
        <w:t xml:space="preserve"> </w:t>
      </w:r>
      <w:r w:rsidRPr="00131DC6">
        <w:t>has been incredibly important</w:t>
      </w:r>
      <w:r w:rsidRPr="00131DC6" w:rsidR="00463F48">
        <w:t>. W</w:t>
      </w:r>
      <w:r w:rsidRPr="00131DC6">
        <w:t>hat we want to try to do ultimately is to</w:t>
      </w:r>
      <w:r w:rsidRPr="00131DC6" w:rsidR="00463F48">
        <w:t xml:space="preserve"> a</w:t>
      </w:r>
      <w:r w:rsidRPr="00131DC6">
        <w:t xml:space="preserve">void indebtedness at all, but if someone is going to have to borrow, they </w:t>
      </w:r>
      <w:r w:rsidRPr="00131DC6" w:rsidR="00463F48">
        <w:t xml:space="preserve">should </w:t>
      </w:r>
      <w:r w:rsidRPr="00131DC6">
        <w:t>do it from legitimate sources.</w:t>
      </w:r>
    </w:p>
    <w:p w:rsidR="00C63B90" w:rsidRPr="00131DC6" w:rsidP="00C63B90">
      <w:pPr>
        <w:pStyle w:val="Question"/>
      </w:pPr>
      <w:sdt>
        <w:sdtPr>
          <w:alias w:val="Member"/>
          <w:tag w:val="&lt;Member mnisId='4763' dodsId=''&gt;"/>
          <w:id w:val="1696649716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Fay Jones:</w:t>
          </w:r>
        </w:sdtContent>
      </w:sdt>
      <w:r w:rsidRPr="00131DC6">
        <w:t xml:space="preserve"> </w:t>
      </w:r>
      <w:r w:rsidRPr="00131DC6" w:rsidR="00463F48">
        <w:t>Minister, y</w:t>
      </w:r>
      <w:r w:rsidRPr="00131DC6">
        <w:t xml:space="preserve">ou mentioned the problem around the criminal justice system and </w:t>
      </w:r>
      <w:r w:rsidRPr="00131DC6" w:rsidR="00463F48">
        <w:t xml:space="preserve">the </w:t>
      </w:r>
      <w:r w:rsidRPr="00131DC6">
        <w:t xml:space="preserve">perceived slowness. PSNI has commented on </w:t>
      </w:r>
      <w:r w:rsidRPr="00131DC6" w:rsidR="00463F48">
        <w:t xml:space="preserve">the </w:t>
      </w:r>
      <w:r w:rsidRPr="00131DC6">
        <w:t>perception that the criminal justice system is slow and ineffective. What impact does that have on the response to paramilitary activity?</w:t>
      </w:r>
    </w:p>
    <w:p w:rsidR="00C63B90" w:rsidRPr="00131DC6" w:rsidP="00C63B90">
      <w:pPr>
        <w:pStyle w:val="Answer"/>
      </w:pPr>
      <w:sdt>
        <w:sdtPr>
          <w:alias w:val="Witness"/>
          <w:id w:val="-1383866766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>
        <w:t>There are risks</w:t>
      </w:r>
      <w:r w:rsidRPr="00131DC6" w:rsidR="00463F48">
        <w:t xml:space="preserve"> inherent in a slow justice system</w:t>
      </w:r>
      <w:r w:rsidRPr="00131DC6">
        <w:t>. The first is that</w:t>
      </w:r>
      <w:r w:rsidRPr="00131DC6" w:rsidR="009142D3">
        <w:t>, if</w:t>
      </w:r>
      <w:r w:rsidRPr="00131DC6">
        <w:t xml:space="preserve"> the justice system is seen to be </w:t>
      </w:r>
      <w:r w:rsidRPr="00131DC6" w:rsidR="00463F48">
        <w:t>un</w:t>
      </w:r>
      <w:r w:rsidRPr="00131DC6">
        <w:t xml:space="preserve">responsive </w:t>
      </w:r>
      <w:r w:rsidRPr="00131DC6" w:rsidR="00463F48">
        <w:t>at the po</w:t>
      </w:r>
      <w:r w:rsidRPr="00131DC6" w:rsidR="009142D3">
        <w:t>i</w:t>
      </w:r>
      <w:r w:rsidRPr="00131DC6" w:rsidR="00463F48">
        <w:t xml:space="preserve">nt of contact, </w:t>
      </w:r>
      <w:r w:rsidRPr="00131DC6">
        <w:t>people will then seek out vigilante justice</w:t>
      </w:r>
      <w:r w:rsidRPr="00131DC6" w:rsidR="009142D3">
        <w:t>. T</w:t>
      </w:r>
      <w:r w:rsidRPr="00131DC6" w:rsidR="00463F48">
        <w:t xml:space="preserve">here is a huge risk that the paramilitaries will step into that space and </w:t>
      </w:r>
      <w:r w:rsidRPr="00131DC6">
        <w:t>try to justify their continued existence</w:t>
      </w:r>
      <w:r w:rsidRPr="00131DC6" w:rsidR="00463F48">
        <w:t xml:space="preserve"> by purporting to be helpful in the community</w:t>
      </w:r>
      <w:r w:rsidRPr="00131DC6" w:rsidR="009142D3">
        <w:t>. G</w:t>
      </w:r>
      <w:r w:rsidRPr="00131DC6" w:rsidR="00463F48">
        <w:t>ood police response, responsive neighbourhood policing and g</w:t>
      </w:r>
      <w:r w:rsidRPr="00131DC6">
        <w:t>ood support for communities is crucial to eliminate that risk.</w:t>
      </w:r>
    </w:p>
    <w:p w:rsidR="009142D3" w:rsidRPr="00131DC6" w:rsidP="009142D3">
      <w:pPr>
        <w:pStyle w:val="Answer"/>
      </w:pPr>
      <w:r w:rsidRPr="00131DC6">
        <w:t xml:space="preserve">There is also an issue </w:t>
      </w:r>
      <w:r w:rsidRPr="00131DC6" w:rsidR="00463F48">
        <w:t>when it comes to taking people through court that</w:t>
      </w:r>
      <w:r w:rsidRPr="00131DC6">
        <w:t xml:space="preserve"> if justice is delayed, </w:t>
      </w:r>
      <w:r w:rsidRPr="00131DC6" w:rsidR="00463F48">
        <w:t xml:space="preserve">often </w:t>
      </w:r>
      <w:r w:rsidRPr="00131DC6">
        <w:t xml:space="preserve">the connection </w:t>
      </w:r>
      <w:r w:rsidRPr="00131DC6" w:rsidR="00463F48">
        <w:t xml:space="preserve">between the event and the </w:t>
      </w:r>
      <w:r w:rsidRPr="00131DC6">
        <w:t>prosecution</w:t>
      </w:r>
      <w:r w:rsidRPr="00131DC6" w:rsidR="00463F48">
        <w:t xml:space="preserve"> </w:t>
      </w:r>
      <w:r w:rsidRPr="00131DC6">
        <w:t xml:space="preserve">becomes </w:t>
      </w:r>
      <w:r w:rsidRPr="00131DC6" w:rsidR="00463F48">
        <w:t xml:space="preserve">very </w:t>
      </w:r>
      <w:r w:rsidRPr="00131DC6">
        <w:t>disconnected in</w:t>
      </w:r>
      <w:r w:rsidRPr="00131DC6" w:rsidR="00463F48">
        <w:t xml:space="preserve"> communities, and that is another risk</w:t>
      </w:r>
      <w:r w:rsidRPr="00131DC6">
        <w:t xml:space="preserve">. The third </w:t>
      </w:r>
      <w:r w:rsidRPr="00131DC6" w:rsidR="00463F48">
        <w:t>t</w:t>
      </w:r>
      <w:r w:rsidRPr="00131DC6">
        <w:t xml:space="preserve">hing is that many </w:t>
      </w:r>
      <w:r w:rsidRPr="00131DC6" w:rsidR="00463F48">
        <w:t xml:space="preserve">of the </w:t>
      </w:r>
      <w:r w:rsidRPr="00131DC6">
        <w:t xml:space="preserve">crimes </w:t>
      </w:r>
      <w:r w:rsidRPr="00131DC6" w:rsidR="00463F48">
        <w:t xml:space="preserve">that </w:t>
      </w:r>
      <w:r w:rsidRPr="00131DC6">
        <w:t xml:space="preserve">paramilitaries </w:t>
      </w:r>
      <w:r w:rsidRPr="00131DC6" w:rsidR="00463F48">
        <w:t xml:space="preserve">will be </w:t>
      </w:r>
      <w:r w:rsidRPr="00131DC6">
        <w:t>involved in</w:t>
      </w:r>
      <w:r w:rsidRPr="00131DC6" w:rsidR="003F4768">
        <w:t>—</w:t>
      </w:r>
      <w:r w:rsidRPr="00131DC6" w:rsidR="00463F48">
        <w:t>for example</w:t>
      </w:r>
      <w:r w:rsidRPr="00131DC6" w:rsidR="003F4768">
        <w:t>,</w:t>
      </w:r>
      <w:r w:rsidRPr="00131DC6" w:rsidR="00463F48">
        <w:t xml:space="preserve"> racketeering or selling black market goods</w:t>
      </w:r>
      <w:r w:rsidRPr="00131DC6" w:rsidR="003F4768">
        <w:t>—</w:t>
      </w:r>
      <w:r w:rsidRPr="00131DC6">
        <w:t>might be viewed by some as a victimless crime in communit</w:t>
      </w:r>
      <w:r w:rsidRPr="00131DC6" w:rsidR="00463F48">
        <w:t>ies</w:t>
      </w:r>
      <w:r w:rsidRPr="00131DC6">
        <w:t>.</w:t>
      </w:r>
      <w:r w:rsidRPr="00131DC6" w:rsidR="00463F48">
        <w:t xml:space="preserve"> </w:t>
      </w:r>
      <w:r w:rsidRPr="00131DC6">
        <w:t>I</w:t>
      </w:r>
      <w:r w:rsidRPr="00131DC6" w:rsidR="00463F48">
        <w:t xml:space="preserve">f they are getting illicit </w:t>
      </w:r>
      <w:r w:rsidRPr="00131DC6">
        <w:t>or black</w:t>
      </w:r>
      <w:r w:rsidRPr="00131DC6" w:rsidR="003F4768">
        <w:t xml:space="preserve"> </w:t>
      </w:r>
      <w:r w:rsidRPr="00131DC6">
        <w:t>market</w:t>
      </w:r>
      <w:r w:rsidRPr="00131DC6" w:rsidR="00463F48">
        <w:t xml:space="preserve"> goods, they will </w:t>
      </w:r>
      <w:r w:rsidRPr="00131DC6">
        <w:t>think, “</w:t>
      </w:r>
      <w:r w:rsidRPr="00131DC6" w:rsidR="003F4768">
        <w:t>T</w:t>
      </w:r>
      <w:r w:rsidRPr="00131DC6" w:rsidR="00463F48">
        <w:t>he only loser is the Treasury and it does not really matter</w:t>
      </w:r>
      <w:r w:rsidR="00C43A5C">
        <w:t>.</w:t>
      </w:r>
      <w:r w:rsidRPr="00131DC6">
        <w:t>” T</w:t>
      </w:r>
      <w:r w:rsidRPr="00131DC6" w:rsidR="00463F48">
        <w:t>hey</w:t>
      </w:r>
      <w:r w:rsidRPr="00131DC6">
        <w:t xml:space="preserve"> do not really care about that because they are getting it cheaper. </w:t>
      </w:r>
      <w:r w:rsidRPr="00131DC6" w:rsidR="00463F48">
        <w:t xml:space="preserve">It is trying to reconnect people with the impact of that loss of revenue </w:t>
      </w:r>
      <w:r w:rsidRPr="00131DC6">
        <w:t xml:space="preserve">on </w:t>
      </w:r>
      <w:r w:rsidRPr="00131DC6" w:rsidR="00463F48">
        <w:t xml:space="preserve">our lives. </w:t>
      </w:r>
    </w:p>
    <w:p w:rsidR="00C63B90" w:rsidRPr="00131DC6" w:rsidP="00C63B90">
      <w:pPr>
        <w:pStyle w:val="Answer"/>
      </w:pPr>
      <w:r w:rsidRPr="00131DC6">
        <w:t xml:space="preserve">One of the things </w:t>
      </w:r>
      <w:r w:rsidRPr="00131DC6" w:rsidR="00463F48">
        <w:t xml:space="preserve">that </w:t>
      </w:r>
      <w:r w:rsidRPr="00131DC6">
        <w:t xml:space="preserve">we do </w:t>
      </w:r>
      <w:r w:rsidRPr="00131DC6" w:rsidR="00463F48">
        <w:t xml:space="preserve">through the ARC scheme in the Department </w:t>
      </w:r>
      <w:r w:rsidRPr="00131DC6">
        <w:t>is</w:t>
      </w:r>
      <w:r w:rsidRPr="00131DC6" w:rsidR="009142D3">
        <w:t>,</w:t>
      </w:r>
      <w:r w:rsidRPr="00131DC6">
        <w:t xml:space="preserve"> </w:t>
      </w:r>
      <w:r w:rsidRPr="00131DC6" w:rsidR="00463F48">
        <w:t xml:space="preserve">where we are able to </w:t>
      </w:r>
      <w:r w:rsidRPr="00131DC6" w:rsidR="00D2113C">
        <w:t>recover assets</w:t>
      </w:r>
      <w:r w:rsidRPr="00131DC6" w:rsidR="00463F48">
        <w:t>, w</w:t>
      </w:r>
      <w:r w:rsidRPr="00131DC6" w:rsidR="00D2113C">
        <w:t>e then reinvest them in community organisations</w:t>
      </w:r>
      <w:r w:rsidRPr="00131DC6" w:rsidR="003F4768">
        <w:t>,</w:t>
      </w:r>
      <w:r w:rsidRPr="00131DC6" w:rsidR="00D2113C">
        <w:t xml:space="preserve"> so that people can see the financial benefit of bringing cr</w:t>
      </w:r>
      <w:r w:rsidRPr="00131DC6" w:rsidR="009142D3">
        <w:t>i</w:t>
      </w:r>
      <w:r w:rsidRPr="00131DC6" w:rsidR="00D2113C">
        <w:t xml:space="preserve">minals to justice. </w:t>
      </w:r>
      <w:r w:rsidRPr="00131DC6" w:rsidR="00463F48">
        <w:t xml:space="preserve">I </w:t>
      </w:r>
      <w:r w:rsidRPr="00131DC6" w:rsidR="00D2113C">
        <w:t xml:space="preserve">would like to see more of the money </w:t>
      </w:r>
      <w:r w:rsidRPr="00131DC6" w:rsidR="00463F48">
        <w:t xml:space="preserve">that is </w:t>
      </w:r>
      <w:r w:rsidRPr="00131DC6" w:rsidR="00D2113C">
        <w:t xml:space="preserve">taken from </w:t>
      </w:r>
      <w:r w:rsidRPr="00131DC6" w:rsidR="00463F48">
        <w:t xml:space="preserve">paramilitary and organised </w:t>
      </w:r>
      <w:r w:rsidRPr="00131DC6" w:rsidR="00D2113C">
        <w:t xml:space="preserve">crime reinvested </w:t>
      </w:r>
      <w:r w:rsidRPr="00131DC6" w:rsidR="00463F48">
        <w:t xml:space="preserve">in Northern Ireland </w:t>
      </w:r>
      <w:r w:rsidRPr="00131DC6" w:rsidR="00D2113C">
        <w:t>so that local people see the financial benefit</w:t>
      </w:r>
      <w:r w:rsidRPr="00131DC6" w:rsidR="00463F48">
        <w:t xml:space="preserve"> of making those reports</w:t>
      </w:r>
      <w:r w:rsidRPr="00131DC6" w:rsidR="00D2113C">
        <w:t>.</w:t>
      </w:r>
    </w:p>
    <w:p w:rsidR="00463F48" w:rsidRPr="00131DC6" w:rsidP="00C63B90">
      <w:pPr>
        <w:pStyle w:val="Answer"/>
      </w:pPr>
      <w:r w:rsidRPr="00131DC6">
        <w:t xml:space="preserve">In terms of speeding up justice, we have done a lot of work. </w:t>
      </w:r>
      <w:r w:rsidRPr="00131DC6" w:rsidR="003F4768">
        <w:t>I</w:t>
      </w:r>
      <w:r w:rsidRPr="00131DC6">
        <w:t xml:space="preserve">t is one of the key issues. </w:t>
      </w:r>
      <w:r w:rsidRPr="00131DC6" w:rsidR="003F4768">
        <w:t>I</w:t>
      </w:r>
      <w:r w:rsidRPr="00131DC6">
        <w:t>t is probably the si</w:t>
      </w:r>
      <w:r w:rsidRPr="00131DC6" w:rsidR="009142D3">
        <w:t>n</w:t>
      </w:r>
      <w:r w:rsidRPr="00131DC6">
        <w:t xml:space="preserve">gle </w:t>
      </w:r>
      <w:r w:rsidRPr="00131DC6" w:rsidR="009142D3">
        <w:t xml:space="preserve">biggest </w:t>
      </w:r>
      <w:r w:rsidRPr="00131DC6">
        <w:t>priority in t</w:t>
      </w:r>
      <w:r w:rsidRPr="00131DC6" w:rsidR="00D2113C">
        <w:t xml:space="preserve">he criminal </w:t>
      </w:r>
      <w:r w:rsidRPr="00131DC6" w:rsidR="00D2113C">
        <w:t>justice board</w:t>
      </w:r>
      <w:r w:rsidRPr="00131DC6">
        <w:t>. We were making some real impact up to the</w:t>
      </w:r>
      <w:r w:rsidRPr="00131DC6" w:rsidR="00D2113C">
        <w:t xml:space="preserve"> first quarter of 2020. Then Covid came in</w:t>
      </w:r>
      <w:r w:rsidRPr="00131DC6">
        <w:t xml:space="preserve"> and we ended up seeing backlogs created because the courts had to be suspended for a short period</w:t>
      </w:r>
      <w:r w:rsidRPr="00131DC6" w:rsidR="00D2113C">
        <w:t xml:space="preserve">. </w:t>
      </w:r>
      <w:r w:rsidRPr="00131DC6">
        <w:t>We are now making good progress</w:t>
      </w:r>
      <w:r w:rsidRPr="00131DC6" w:rsidR="00D2113C">
        <w:t xml:space="preserve"> towards recovery. Most </w:t>
      </w:r>
      <w:r w:rsidRPr="00131DC6">
        <w:t xml:space="preserve">of the </w:t>
      </w:r>
      <w:r w:rsidRPr="00131DC6" w:rsidR="00D2113C">
        <w:t xml:space="preserve">backlogs </w:t>
      </w:r>
      <w:r w:rsidRPr="00131DC6">
        <w:t xml:space="preserve">in the </w:t>
      </w:r>
      <w:r w:rsidRPr="00131DC6" w:rsidR="009142D3">
        <w:t>M</w:t>
      </w:r>
      <w:r w:rsidRPr="00131DC6">
        <w:t>agistrates</w:t>
      </w:r>
      <w:r w:rsidRPr="00131DC6" w:rsidR="003F4768">
        <w:t>’</w:t>
      </w:r>
      <w:r w:rsidRPr="00131DC6">
        <w:t xml:space="preserve"> </w:t>
      </w:r>
      <w:r w:rsidRPr="00131DC6" w:rsidR="009142D3">
        <w:t>C</w:t>
      </w:r>
      <w:r w:rsidRPr="00131DC6">
        <w:t xml:space="preserve">ourt </w:t>
      </w:r>
      <w:r w:rsidRPr="00131DC6" w:rsidR="00D2113C">
        <w:t xml:space="preserve">have been cleared, but there are </w:t>
      </w:r>
      <w:r w:rsidRPr="00131DC6">
        <w:t xml:space="preserve">now increasing numbers of new </w:t>
      </w:r>
      <w:r w:rsidRPr="00131DC6" w:rsidR="00D2113C">
        <w:t>cases coming through</w:t>
      </w:r>
      <w:r w:rsidRPr="00131DC6">
        <w:t xml:space="preserve"> the </w:t>
      </w:r>
      <w:r w:rsidRPr="00131DC6" w:rsidR="009142D3">
        <w:t>M</w:t>
      </w:r>
      <w:r w:rsidRPr="00131DC6">
        <w:t>agistrates</w:t>
      </w:r>
      <w:r w:rsidRPr="00131DC6" w:rsidR="003F4768">
        <w:t>’</w:t>
      </w:r>
      <w:r w:rsidRPr="00131DC6">
        <w:t xml:space="preserve"> </w:t>
      </w:r>
      <w:r w:rsidRPr="00131DC6" w:rsidR="009142D3">
        <w:t>C</w:t>
      </w:r>
      <w:r w:rsidRPr="00131DC6">
        <w:t>ourt</w:t>
      </w:r>
      <w:r w:rsidRPr="00131DC6" w:rsidR="00D2113C">
        <w:t xml:space="preserve">, so volume remains an issue. We have </w:t>
      </w:r>
      <w:r w:rsidRPr="00131DC6">
        <w:t xml:space="preserve">some </w:t>
      </w:r>
      <w:r w:rsidRPr="00131DC6" w:rsidR="00D2113C">
        <w:t xml:space="preserve">potential solutions to that </w:t>
      </w:r>
      <w:r w:rsidRPr="00131DC6">
        <w:t>in terms of high-volume</w:t>
      </w:r>
      <w:r w:rsidRPr="00131DC6" w:rsidR="009142D3">
        <w:t>,</w:t>
      </w:r>
      <w:r w:rsidRPr="00131DC6">
        <w:t xml:space="preserve"> low-impact crime </w:t>
      </w:r>
      <w:r w:rsidRPr="00131DC6" w:rsidR="00D2113C">
        <w:t>that would allow us to speed up that tier of justice, but we cannot do that</w:t>
      </w:r>
      <w:r w:rsidRPr="00131DC6">
        <w:t xml:space="preserve"> without an </w:t>
      </w:r>
      <w:r w:rsidRPr="00131DC6" w:rsidR="003F4768">
        <w:t>E</w:t>
      </w:r>
      <w:r w:rsidRPr="00131DC6">
        <w:t xml:space="preserve">xecutive and an </w:t>
      </w:r>
      <w:r w:rsidRPr="00131DC6" w:rsidR="003F4768">
        <w:t>A</w:t>
      </w:r>
      <w:r w:rsidRPr="00131DC6">
        <w:t>ssembly</w:t>
      </w:r>
      <w:r w:rsidRPr="00131DC6" w:rsidR="003F4768">
        <w:t>,</w:t>
      </w:r>
      <w:r w:rsidRPr="00131DC6">
        <w:t xml:space="preserve"> because it requires legislation</w:t>
      </w:r>
      <w:r w:rsidRPr="00131DC6" w:rsidR="00D2113C">
        <w:t xml:space="preserve">. </w:t>
      </w:r>
    </w:p>
    <w:p w:rsidR="00D2113C" w:rsidRPr="00131DC6" w:rsidP="00C63B90">
      <w:pPr>
        <w:pStyle w:val="Answer"/>
      </w:pPr>
      <w:r w:rsidRPr="00131DC6">
        <w:t xml:space="preserve">In terms of the </w:t>
      </w:r>
      <w:r w:rsidRPr="00131DC6" w:rsidR="009142D3">
        <w:t>Crown C</w:t>
      </w:r>
      <w:r w:rsidRPr="00131DC6">
        <w:t>ourt, it is much slower</w:t>
      </w:r>
      <w:r w:rsidRPr="00131DC6" w:rsidR="00463F48">
        <w:t xml:space="preserve">. </w:t>
      </w:r>
      <w:r w:rsidRPr="00131DC6" w:rsidR="009142D3">
        <w:t>T</w:t>
      </w:r>
      <w:r w:rsidRPr="00131DC6" w:rsidR="00463F48">
        <w:t>hey</w:t>
      </w:r>
      <w:r w:rsidRPr="00131DC6" w:rsidR="009142D3">
        <w:t xml:space="preserve"> a</w:t>
      </w:r>
      <w:r w:rsidRPr="00131DC6" w:rsidR="00463F48">
        <w:t xml:space="preserve">re much more complicated cases </w:t>
      </w:r>
      <w:r w:rsidRPr="00131DC6">
        <w:t xml:space="preserve">and much more costly. We have done </w:t>
      </w:r>
      <w:r w:rsidRPr="00131DC6" w:rsidR="00463F48">
        <w:t xml:space="preserve">some reform to </w:t>
      </w:r>
      <w:r w:rsidRPr="00131DC6">
        <w:t xml:space="preserve">speed that up. That </w:t>
      </w:r>
      <w:r w:rsidRPr="00131DC6" w:rsidR="009142D3">
        <w:t>legislation went through in the last mandate</w:t>
      </w:r>
      <w:r w:rsidRPr="00131DC6" w:rsidR="00463F48">
        <w:t xml:space="preserve">, and when that is implemented it </w:t>
      </w:r>
      <w:r w:rsidRPr="00131DC6">
        <w:t xml:space="preserve">will have a significant impact on </w:t>
      </w:r>
      <w:r w:rsidRPr="00131DC6" w:rsidR="00463F48">
        <w:t xml:space="preserve">the speed of </w:t>
      </w:r>
      <w:r w:rsidRPr="00131DC6">
        <w:t xml:space="preserve">justice through the </w:t>
      </w:r>
      <w:r w:rsidRPr="00131DC6" w:rsidR="009142D3">
        <w:t>C</w:t>
      </w:r>
      <w:r w:rsidRPr="00131DC6">
        <w:t xml:space="preserve">rown </w:t>
      </w:r>
      <w:r w:rsidRPr="00131DC6" w:rsidR="009142D3">
        <w:t>C</w:t>
      </w:r>
      <w:r w:rsidRPr="00131DC6">
        <w:t>ourt</w:t>
      </w:r>
      <w:r w:rsidRPr="00131DC6" w:rsidR="009142D3">
        <w:t>. W</w:t>
      </w:r>
      <w:r w:rsidRPr="00131DC6" w:rsidR="00463F48">
        <w:t xml:space="preserve">e continue to need resources to invest in recovery, which has been difficult because the </w:t>
      </w:r>
      <w:r w:rsidRPr="00131DC6">
        <w:t xml:space="preserve">justice budget itself has been under extraordinary pressure. </w:t>
      </w:r>
      <w:r w:rsidRPr="00131DC6" w:rsidR="00463F48">
        <w:t>Just to give you a comparator, s</w:t>
      </w:r>
      <w:r w:rsidRPr="00131DC6">
        <w:t>ince 2010</w:t>
      </w:r>
      <w:r w:rsidRPr="00131DC6" w:rsidR="003F4768">
        <w:t>,</w:t>
      </w:r>
      <w:r w:rsidRPr="00131DC6" w:rsidR="009142D3">
        <w:t xml:space="preserve"> </w:t>
      </w:r>
      <w:r w:rsidRPr="00131DC6" w:rsidR="00463F48">
        <w:t xml:space="preserve">when devolution of justice happened, </w:t>
      </w:r>
      <w:r w:rsidRPr="00131DC6">
        <w:t>the block in Northern Ireland has increased</w:t>
      </w:r>
      <w:r w:rsidRPr="00131DC6" w:rsidR="00463F48">
        <w:t xml:space="preserve"> by 35%</w:t>
      </w:r>
      <w:r w:rsidRPr="00131DC6" w:rsidR="009142D3">
        <w:t xml:space="preserve">; </w:t>
      </w:r>
      <w:r w:rsidRPr="00131DC6" w:rsidR="00463F48">
        <w:t xml:space="preserve">the justice </w:t>
      </w:r>
      <w:r w:rsidRPr="00131DC6">
        <w:t>budget has decreased by 6%</w:t>
      </w:r>
      <w:r w:rsidRPr="00131DC6" w:rsidR="009142D3">
        <w:t xml:space="preserve">; </w:t>
      </w:r>
      <w:r w:rsidRPr="00131DC6" w:rsidR="00463F48">
        <w:t>PPS budget has decreased by 5%</w:t>
      </w:r>
      <w:r w:rsidRPr="00131DC6" w:rsidR="009142D3">
        <w:t>; t</w:t>
      </w:r>
      <w:r w:rsidRPr="00131DC6">
        <w:t>he health budget has increased by 68%</w:t>
      </w:r>
      <w:r w:rsidRPr="00131DC6" w:rsidR="009142D3">
        <w:t>. T</w:t>
      </w:r>
      <w:r w:rsidRPr="00131DC6">
        <w:t>hat gives you some idea of the scale</w:t>
      </w:r>
      <w:r w:rsidRPr="00131DC6" w:rsidR="00463F48">
        <w:t xml:space="preserve"> of the challenge that we face</w:t>
      </w:r>
      <w:r w:rsidRPr="00131DC6">
        <w:t>.</w:t>
      </w:r>
    </w:p>
    <w:p w:rsidR="00D2113C" w:rsidRPr="00131DC6" w:rsidP="00D2113C">
      <w:pPr>
        <w:pStyle w:val="Question"/>
      </w:pPr>
      <w:sdt>
        <w:sdtPr>
          <w:alias w:val="Member"/>
          <w:tag w:val="&lt;Member mnisId='4763' dodsId=''&gt;"/>
          <w:id w:val="848766806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Fay Jones:</w:t>
          </w:r>
        </w:sdtContent>
      </w:sdt>
      <w:r w:rsidRPr="00131DC6">
        <w:t xml:space="preserve"> </w:t>
      </w:r>
      <w:r w:rsidRPr="00131DC6" w:rsidR="009142D3">
        <w:t xml:space="preserve">Those budget allocations are </w:t>
      </w:r>
      <w:r w:rsidRPr="00131DC6" w:rsidR="00463F48">
        <w:t>a political decision.</w:t>
      </w:r>
    </w:p>
    <w:p w:rsidR="00D2113C" w:rsidRPr="00131DC6" w:rsidP="00D2113C">
      <w:pPr>
        <w:pStyle w:val="Answer"/>
      </w:pPr>
      <w:sdt>
        <w:sdtPr>
          <w:alias w:val="Witness"/>
          <w:id w:val="-435672857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>
        <w:t>It is a political decision. Unfortunately,</w:t>
      </w:r>
      <w:r w:rsidRPr="00131DC6" w:rsidR="00463F48">
        <w:t xml:space="preserve"> given the complexity of our </w:t>
      </w:r>
      <w:r w:rsidRPr="00131DC6" w:rsidR="003F4768">
        <w:t>E</w:t>
      </w:r>
      <w:r w:rsidRPr="00131DC6" w:rsidR="00463F48">
        <w:t>xecutive, i</w:t>
      </w:r>
      <w:r w:rsidRPr="00131DC6">
        <w:t xml:space="preserve">t is a decision over which the </w:t>
      </w:r>
      <w:r w:rsidRPr="00131DC6" w:rsidR="009142D3">
        <w:t>J</w:t>
      </w:r>
      <w:r w:rsidRPr="00131DC6">
        <w:t xml:space="preserve">ustice </w:t>
      </w:r>
      <w:r w:rsidRPr="00131DC6" w:rsidR="009142D3">
        <w:t>M</w:t>
      </w:r>
      <w:r w:rsidRPr="00131DC6">
        <w:t xml:space="preserve">inister has no real control, and therefore we are </w:t>
      </w:r>
      <w:r w:rsidRPr="00131DC6" w:rsidR="00463F48">
        <w:t xml:space="preserve">slightly hostage to </w:t>
      </w:r>
      <w:r w:rsidRPr="00131DC6">
        <w:t xml:space="preserve">other parties. We have made our case </w:t>
      </w:r>
      <w:r w:rsidRPr="00131DC6" w:rsidR="00463F48">
        <w:t xml:space="preserve">very strongly </w:t>
      </w:r>
      <w:r w:rsidRPr="00131DC6">
        <w:t xml:space="preserve">this year, but </w:t>
      </w:r>
      <w:r w:rsidRPr="00131DC6" w:rsidR="00463F48">
        <w:t xml:space="preserve">I believe that </w:t>
      </w:r>
      <w:r w:rsidRPr="00131DC6">
        <w:t xml:space="preserve">tackling delay in the system is crucial. </w:t>
      </w:r>
      <w:r w:rsidRPr="00131DC6" w:rsidR="00463F48">
        <w:t xml:space="preserve">There are reforms that will help with that. </w:t>
      </w:r>
      <w:r w:rsidRPr="00131DC6" w:rsidR="003F4768">
        <w:t>I</w:t>
      </w:r>
      <w:r w:rsidRPr="00131DC6" w:rsidR="00463F48">
        <w:t xml:space="preserve">t is not all about resource, but to </w:t>
      </w:r>
      <w:r w:rsidRPr="00131DC6" w:rsidR="009142D3">
        <w:t xml:space="preserve">implement </w:t>
      </w:r>
      <w:r w:rsidRPr="00131DC6" w:rsidR="00463F48">
        <w:t xml:space="preserve">those reforms we need an </w:t>
      </w:r>
      <w:r w:rsidRPr="00131DC6" w:rsidR="003F4768">
        <w:t>A</w:t>
      </w:r>
      <w:r w:rsidRPr="00131DC6" w:rsidR="00463F48">
        <w:t xml:space="preserve">ssembly and </w:t>
      </w:r>
      <w:r w:rsidRPr="00131DC6" w:rsidR="003F4768">
        <w:t>E</w:t>
      </w:r>
      <w:r w:rsidRPr="00131DC6" w:rsidR="00463F48">
        <w:t xml:space="preserve">xecutive, which we do not currently have. </w:t>
      </w:r>
      <w:r w:rsidRPr="00131DC6">
        <w:t xml:space="preserve">We have been good at reform in justice, </w:t>
      </w:r>
      <w:r w:rsidRPr="00131DC6" w:rsidR="00463F48">
        <w:t xml:space="preserve">which is why it has not fallen over yet, </w:t>
      </w:r>
      <w:r w:rsidRPr="00131DC6">
        <w:t>but I do not want to tempt fate in that respect</w:t>
      </w:r>
      <w:r w:rsidRPr="00131DC6" w:rsidR="009142D3">
        <w:t>,</w:t>
      </w:r>
      <w:r w:rsidRPr="00131DC6">
        <w:t xml:space="preserve"> given the challenges we currently face.</w:t>
      </w:r>
    </w:p>
    <w:p w:rsidR="00D2113C" w:rsidRPr="00131DC6" w:rsidP="00D2113C">
      <w:pPr>
        <w:pStyle w:val="Question"/>
      </w:pPr>
      <w:sdt>
        <w:sdtPr>
          <w:alias w:val="Member"/>
          <w:tag w:val="&lt;Member mnisId='4856' dodsId=''&gt;"/>
          <w:id w:val="899020294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Stephen Farry:</w:t>
          </w:r>
        </w:sdtContent>
      </w:sdt>
      <w:r w:rsidRPr="00131DC6">
        <w:t xml:space="preserve"> On finance at the macro</w:t>
      </w:r>
      <w:r w:rsidR="00C43A5C">
        <w:t xml:space="preserve"> </w:t>
      </w:r>
      <w:r w:rsidRPr="00131DC6">
        <w:t xml:space="preserve">level, </w:t>
      </w:r>
      <w:r w:rsidRPr="00131DC6" w:rsidR="00463F48">
        <w:t xml:space="preserve">I am very conscious that we are here as a Westminster </w:t>
      </w:r>
      <w:r w:rsidR="00C43A5C">
        <w:t>C</w:t>
      </w:r>
      <w:r w:rsidRPr="00131DC6" w:rsidR="00463F48">
        <w:t>ommittee. H</w:t>
      </w:r>
      <w:r w:rsidRPr="00131DC6">
        <w:t xml:space="preserve">ow helpful </w:t>
      </w:r>
      <w:r w:rsidRPr="00131DC6" w:rsidR="00463F48">
        <w:t xml:space="preserve">was the </w:t>
      </w:r>
      <w:r w:rsidRPr="00131DC6" w:rsidR="009142D3">
        <w:t>F</w:t>
      </w:r>
      <w:r w:rsidRPr="00131DC6">
        <w:t xml:space="preserve">resh </w:t>
      </w:r>
      <w:r w:rsidRPr="00131DC6" w:rsidR="009142D3">
        <w:t>S</w:t>
      </w:r>
      <w:r w:rsidRPr="00131DC6">
        <w:t>tart funding</w:t>
      </w:r>
      <w:r w:rsidRPr="00131DC6" w:rsidR="00463F48">
        <w:t xml:space="preserve"> that came from UK Government</w:t>
      </w:r>
      <w:r w:rsidRPr="00131DC6">
        <w:t>? How do you see that landscape going forward?</w:t>
      </w:r>
    </w:p>
    <w:p w:rsidR="00D2113C" w:rsidRPr="00131DC6" w:rsidP="00D2113C">
      <w:pPr>
        <w:pStyle w:val="Answer"/>
      </w:pPr>
      <w:sdt>
        <w:sdtPr>
          <w:alias w:val="Witness"/>
          <w:id w:val="-204674592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>
        <w:t>I will pass that to Adele</w:t>
      </w:r>
      <w:r w:rsidRPr="00131DC6" w:rsidR="00463F48">
        <w:t xml:space="preserve"> to answer</w:t>
      </w:r>
      <w:r w:rsidRPr="00131DC6">
        <w:t>.</w:t>
      </w:r>
    </w:p>
    <w:p w:rsidR="00D2113C" w:rsidRPr="00131DC6" w:rsidP="00D2113C">
      <w:pPr>
        <w:pStyle w:val="Answer"/>
      </w:pPr>
      <w:sdt>
        <w:sdtPr>
          <w:alias w:val="Witness"/>
          <w:id w:val="-2142562826"/>
          <w:placeholder>
            <w:docPart w:val="DefaultPlaceholder_-1854013440"/>
          </w:placeholder>
          <w:richText/>
        </w:sdtPr>
        <w:sdtContent>
          <w:r w:rsidRPr="00131DC6" w:rsidR="002A2607">
            <w:rPr>
              <w:b/>
              <w:bCs/>
              <w:i/>
              <w:iCs/>
            </w:rPr>
            <w:t>Adele Brown:</w:t>
          </w:r>
          <w:r w:rsidRPr="00131DC6">
            <w:rPr>
              <w:b/>
            </w:rPr>
            <w:t xml:space="preserve"> </w:t>
          </w:r>
        </w:sdtContent>
      </w:sdt>
      <w:r w:rsidRPr="00131DC6" w:rsidR="00463F48">
        <w:t>Fundamentally, we would not have been able to</w:t>
      </w:r>
      <w:r w:rsidRPr="00131DC6" w:rsidR="009142D3">
        <w:t xml:space="preserve"> </w:t>
      </w:r>
      <w:r w:rsidRPr="00131DC6" w:rsidR="00463F48">
        <w:t xml:space="preserve">deliver this programme without that funding, and the programme </w:t>
      </w:r>
      <w:r w:rsidRPr="00131DC6">
        <w:t xml:space="preserve">is making some </w:t>
      </w:r>
      <w:r w:rsidRPr="00131DC6" w:rsidR="00463F48">
        <w:t xml:space="preserve">really </w:t>
      </w:r>
      <w:r w:rsidRPr="00131DC6">
        <w:t xml:space="preserve">good inroads into </w:t>
      </w:r>
      <w:r w:rsidRPr="00131DC6" w:rsidR="00463F48">
        <w:t xml:space="preserve">what is </w:t>
      </w:r>
      <w:r w:rsidRPr="00131DC6">
        <w:t xml:space="preserve">a </w:t>
      </w:r>
      <w:r w:rsidRPr="00131DC6" w:rsidR="00463F48">
        <w:t xml:space="preserve">very </w:t>
      </w:r>
      <w:r w:rsidRPr="00131DC6">
        <w:t>comple</w:t>
      </w:r>
      <w:r w:rsidRPr="00131DC6" w:rsidR="00463F48">
        <w:t xml:space="preserve">x </w:t>
      </w:r>
      <w:r w:rsidRPr="00131DC6">
        <w:t xml:space="preserve">problem. Without that </w:t>
      </w:r>
      <w:r w:rsidRPr="00131DC6" w:rsidR="00463F48">
        <w:t xml:space="preserve">funding and without the </w:t>
      </w:r>
      <w:r w:rsidRPr="00131DC6">
        <w:t xml:space="preserve">ability to mainstream </w:t>
      </w:r>
      <w:r w:rsidRPr="00131DC6" w:rsidR="00463F48">
        <w:t xml:space="preserve">some of the really good </w:t>
      </w:r>
      <w:r w:rsidRPr="00131DC6">
        <w:t xml:space="preserve">work that we are seeing </w:t>
      </w:r>
      <w:r w:rsidRPr="00131DC6" w:rsidR="00463F48">
        <w:t>i</w:t>
      </w:r>
      <w:r w:rsidRPr="00131DC6">
        <w:t>n the programme</w:t>
      </w:r>
      <w:r w:rsidRPr="00131DC6" w:rsidR="00463F48">
        <w:t>, we are at risk of losing some of the progress that we have made</w:t>
      </w:r>
      <w:r w:rsidRPr="00131DC6" w:rsidR="009142D3">
        <w:t>. C</w:t>
      </w:r>
      <w:r w:rsidRPr="00131DC6" w:rsidR="00463F48">
        <w:t xml:space="preserve">ontinued long-term funding </w:t>
      </w:r>
      <w:r w:rsidRPr="00131DC6">
        <w:t xml:space="preserve">is really critical, as is making sure that </w:t>
      </w:r>
      <w:r w:rsidRPr="00131DC6" w:rsidR="00463F48">
        <w:t xml:space="preserve">wider </w:t>
      </w:r>
      <w:r w:rsidRPr="00131DC6">
        <w:t xml:space="preserve">funding across </w:t>
      </w:r>
      <w:r w:rsidRPr="00131DC6" w:rsidR="00463F48">
        <w:t xml:space="preserve">all </w:t>
      </w:r>
      <w:r w:rsidRPr="00131DC6">
        <w:t>bodies</w:t>
      </w:r>
      <w:r w:rsidRPr="00131DC6" w:rsidR="003F4768">
        <w:t xml:space="preserve"> and</w:t>
      </w:r>
      <w:r w:rsidRPr="00131DC6" w:rsidR="00463F48">
        <w:t xml:space="preserve"> organisations </w:t>
      </w:r>
      <w:r w:rsidRPr="00131DC6" w:rsidR="00194FE5">
        <w:t>is joined up and working to good effect</w:t>
      </w:r>
      <w:r w:rsidRPr="00131DC6">
        <w:t>.</w:t>
      </w:r>
    </w:p>
    <w:p w:rsidR="00D2113C" w:rsidRPr="00131DC6" w:rsidP="00D2113C">
      <w:pPr>
        <w:pStyle w:val="Question"/>
      </w:pPr>
      <w:sdt>
        <w:sdtPr>
          <w:alias w:val="Member"/>
          <w:tag w:val="&lt;Member mnisId='4494' dodsId='72275'&gt;"/>
          <w:id w:val="-208652647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9142D3">
        <w:t>Y</w:t>
      </w:r>
      <w:r w:rsidRPr="00131DC6" w:rsidR="00194FE5">
        <w:t xml:space="preserve">ou will be aware that </w:t>
      </w:r>
      <w:r w:rsidRPr="00131DC6">
        <w:t xml:space="preserve">the </w:t>
      </w:r>
      <w:r w:rsidRPr="00131DC6" w:rsidR="009142D3">
        <w:t>I</w:t>
      </w:r>
      <w:r w:rsidRPr="00131DC6">
        <w:t xml:space="preserve">ndependent </w:t>
      </w:r>
      <w:r w:rsidRPr="00131DC6" w:rsidR="009142D3">
        <w:t>R</w:t>
      </w:r>
      <w:r w:rsidRPr="00131DC6">
        <w:t xml:space="preserve">eporting </w:t>
      </w:r>
      <w:r w:rsidRPr="00131DC6" w:rsidR="009142D3">
        <w:t>C</w:t>
      </w:r>
      <w:r w:rsidRPr="00131DC6">
        <w:t xml:space="preserve">ommission has called for a </w:t>
      </w:r>
      <w:r w:rsidRPr="00131DC6" w:rsidR="00194FE5">
        <w:t xml:space="preserve">dedicated formal </w:t>
      </w:r>
      <w:r w:rsidRPr="00131DC6">
        <w:t>process of engagement with paramilitary organisations</w:t>
      </w:r>
      <w:r w:rsidRPr="00131DC6" w:rsidR="009142D3">
        <w:t>,</w:t>
      </w:r>
      <w:r w:rsidRPr="00131DC6">
        <w:t xml:space="preserve"> aimed at delivering their disbandment. </w:t>
      </w:r>
      <w:r w:rsidRPr="00131DC6" w:rsidR="00194FE5">
        <w:t xml:space="preserve">Is that something you welcome? </w:t>
      </w:r>
      <w:r w:rsidRPr="00131DC6">
        <w:t>Would that fall within your ministerial jurisdiction</w:t>
      </w:r>
      <w:r w:rsidRPr="00131DC6" w:rsidR="009142D3">
        <w:t>? W</w:t>
      </w:r>
      <w:r w:rsidRPr="00131DC6">
        <w:t>hat</w:t>
      </w:r>
      <w:r w:rsidRPr="00131DC6" w:rsidR="00194FE5">
        <w:t xml:space="preserve">, if any, </w:t>
      </w:r>
      <w:r w:rsidRPr="00131DC6">
        <w:t xml:space="preserve">plans </w:t>
      </w:r>
      <w:r w:rsidRPr="00131DC6" w:rsidR="00194FE5">
        <w:t xml:space="preserve">at hand </w:t>
      </w:r>
      <w:r w:rsidRPr="00131DC6">
        <w:t>might you have for delivering that call</w:t>
      </w:r>
      <w:r w:rsidRPr="00131DC6" w:rsidR="00194FE5">
        <w:t xml:space="preserve"> from the </w:t>
      </w:r>
      <w:r w:rsidRPr="00131DC6" w:rsidR="009142D3">
        <w:t>C</w:t>
      </w:r>
      <w:r w:rsidRPr="00131DC6" w:rsidR="00194FE5">
        <w:t>ommission</w:t>
      </w:r>
      <w:r w:rsidRPr="00131DC6">
        <w:t>?</w:t>
      </w:r>
    </w:p>
    <w:p w:rsidR="00D2113C" w:rsidRPr="00131DC6" w:rsidP="00D2113C">
      <w:pPr>
        <w:pStyle w:val="Answer"/>
      </w:pPr>
      <w:sdt>
        <w:sdtPr>
          <w:alias w:val="Witness"/>
          <w:id w:val="-888347484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>
            <w:rPr>
              <w:b/>
            </w:rPr>
            <w:t xml:space="preserve"> </w:t>
          </w:r>
        </w:sdtContent>
      </w:sdt>
      <w:r w:rsidRPr="00131DC6" w:rsidR="009142D3">
        <w:t>I</w:t>
      </w:r>
      <w:r w:rsidRPr="00131DC6" w:rsidR="00194FE5">
        <w:t>f I may say,</w:t>
      </w:r>
      <w:r w:rsidRPr="00131DC6">
        <w:t xml:space="preserve"> we have </w:t>
      </w:r>
      <w:r w:rsidRPr="00131DC6" w:rsidR="00194FE5">
        <w:t xml:space="preserve">oftentimes </w:t>
      </w:r>
      <w:r w:rsidRPr="00131DC6">
        <w:t xml:space="preserve">struggled to get clarity </w:t>
      </w:r>
      <w:r w:rsidRPr="00131DC6" w:rsidR="00194FE5">
        <w:t xml:space="preserve">as to what </w:t>
      </w:r>
      <w:r w:rsidRPr="00131DC6" w:rsidR="009142D3">
        <w:t xml:space="preserve">the Commission’s </w:t>
      </w:r>
      <w:r w:rsidRPr="00131DC6">
        <w:t xml:space="preserve">view of the </w:t>
      </w:r>
      <w:r w:rsidRPr="00131DC6" w:rsidR="00194FE5">
        <w:t xml:space="preserve">end </w:t>
      </w:r>
      <w:r w:rsidRPr="00131DC6">
        <w:t>outcome</w:t>
      </w:r>
      <w:r w:rsidRPr="00131DC6" w:rsidR="00194FE5">
        <w:t xml:space="preserve"> would be</w:t>
      </w:r>
      <w:r w:rsidRPr="00131DC6">
        <w:t>.</w:t>
      </w:r>
    </w:p>
    <w:p w:rsidR="00D2113C" w:rsidRPr="00131DC6" w:rsidP="009142D3">
      <w:pPr>
        <w:pStyle w:val="Remark"/>
      </w:pPr>
      <w:sdt>
        <w:sdtPr>
          <w:alias w:val="Member"/>
          <w:tag w:val="&lt;Member mnisId='4494' dodsId='72275'&gt;"/>
          <w:id w:val="-147051164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194FE5">
        <w:t xml:space="preserve">Let us take a stab and suggest that it is probably </w:t>
      </w:r>
      <w:r w:rsidRPr="00131DC6" w:rsidR="0097013C">
        <w:t xml:space="preserve">that there are </w:t>
      </w:r>
      <w:r w:rsidRPr="00131DC6" w:rsidR="00194FE5">
        <w:t>no paramilitary groups.</w:t>
      </w:r>
    </w:p>
    <w:p w:rsidR="009142D3" w:rsidRPr="00131DC6" w:rsidP="009142D3">
      <w:pPr>
        <w:pStyle w:val="Answer"/>
      </w:pPr>
      <w:sdt>
        <w:sdtPr>
          <w:alias w:val="Witness"/>
          <w:id w:val="2030139529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D2113C">
            <w:rPr>
              <w:b/>
            </w:rPr>
            <w:t xml:space="preserve"> </w:t>
          </w:r>
        </w:sdtContent>
      </w:sdt>
      <w:r w:rsidRPr="00131DC6" w:rsidR="00D2113C">
        <w:t xml:space="preserve">If I may finish </w:t>
      </w:r>
      <w:r w:rsidRPr="00131DC6" w:rsidR="00194FE5">
        <w:t xml:space="preserve">my </w:t>
      </w:r>
      <w:r w:rsidRPr="00131DC6" w:rsidR="00D2113C">
        <w:t>point, they have referred to group transition</w:t>
      </w:r>
      <w:r w:rsidRPr="00131DC6" w:rsidR="00194FE5">
        <w:t xml:space="preserve">, which suggests that you take an organisation and transform that organisation </w:t>
      </w:r>
      <w:r w:rsidRPr="00131DC6">
        <w:t>such that</w:t>
      </w:r>
      <w:r w:rsidRPr="00131DC6" w:rsidR="00194FE5">
        <w:t xml:space="preserve"> it becomes a former paramilitary organisation but its</w:t>
      </w:r>
      <w:r w:rsidRPr="00131DC6" w:rsidR="00D2113C">
        <w:t xml:space="preserve"> structures remain intact. That is </w:t>
      </w:r>
      <w:r w:rsidRPr="00131DC6" w:rsidR="00194FE5">
        <w:t xml:space="preserve">something that is </w:t>
      </w:r>
      <w:r w:rsidRPr="00131DC6" w:rsidR="00D2113C">
        <w:t xml:space="preserve">not part of </w:t>
      </w:r>
      <w:r w:rsidRPr="00131DC6" w:rsidR="00F41471">
        <w:t>the Executive</w:t>
      </w:r>
      <w:r w:rsidRPr="00131DC6" w:rsidR="00D2113C">
        <w:t xml:space="preserve"> programme that is agreed</w:t>
      </w:r>
      <w:r w:rsidRPr="00131DC6" w:rsidR="00194FE5">
        <w:t xml:space="preserve"> and for which I have responsibility</w:t>
      </w:r>
      <w:r w:rsidRPr="00131DC6" w:rsidR="00D2113C">
        <w:t>.</w:t>
      </w:r>
      <w:r w:rsidRPr="00131DC6">
        <w:t xml:space="preserve"> </w:t>
      </w:r>
      <w:r w:rsidRPr="00131DC6" w:rsidR="00D2113C">
        <w:t xml:space="preserve">When it was raised at the </w:t>
      </w:r>
      <w:r w:rsidRPr="00131DC6" w:rsidR="00194FE5">
        <w:t xml:space="preserve">political </w:t>
      </w:r>
      <w:r w:rsidRPr="00131DC6" w:rsidR="00D2113C">
        <w:t xml:space="preserve">advisory group </w:t>
      </w:r>
      <w:r w:rsidRPr="00131DC6" w:rsidR="00194FE5">
        <w:t xml:space="preserve">for the </w:t>
      </w:r>
      <w:r w:rsidRPr="00131DC6" w:rsidR="006A5855">
        <w:t>tackling paramilitarism</w:t>
      </w:r>
      <w:r w:rsidRPr="00131DC6" w:rsidR="00194FE5">
        <w:t xml:space="preserve"> programme, </w:t>
      </w:r>
      <w:r w:rsidRPr="00131DC6" w:rsidR="00D2113C">
        <w:t xml:space="preserve">it was rejected at </w:t>
      </w:r>
      <w:r w:rsidRPr="00131DC6" w:rsidR="00194FE5">
        <w:t xml:space="preserve">the </w:t>
      </w:r>
      <w:r w:rsidRPr="00131DC6" w:rsidR="00D2113C">
        <w:t xml:space="preserve">political level, and it is not something </w:t>
      </w:r>
      <w:r w:rsidRPr="00131DC6" w:rsidR="00194FE5">
        <w:t xml:space="preserve">that </w:t>
      </w:r>
      <w:r w:rsidRPr="00131DC6" w:rsidR="00D2113C">
        <w:t>I would personally support</w:t>
      </w:r>
      <w:r w:rsidRPr="00131DC6">
        <w:t>,</w:t>
      </w:r>
      <w:r w:rsidRPr="00131DC6" w:rsidR="00194FE5">
        <w:t xml:space="preserve"> because we know from experience that t</w:t>
      </w:r>
      <w:r w:rsidRPr="00131DC6" w:rsidR="00D2113C">
        <w:t>ransition</w:t>
      </w:r>
      <w:r w:rsidRPr="00131DC6" w:rsidR="00194FE5">
        <w:t xml:space="preserve">ed organisations, depending on how effective the transition is, can </w:t>
      </w:r>
      <w:r w:rsidRPr="00131DC6">
        <w:t xml:space="preserve">still </w:t>
      </w:r>
      <w:r w:rsidRPr="00131DC6" w:rsidR="00194FE5">
        <w:t xml:space="preserve">wield a degree of </w:t>
      </w:r>
      <w:r w:rsidRPr="00131DC6" w:rsidR="00D2113C">
        <w:t>coercive control over communities.</w:t>
      </w:r>
      <w:r w:rsidRPr="00131DC6">
        <w:t xml:space="preserve"> </w:t>
      </w:r>
    </w:p>
    <w:p w:rsidR="00194FE5" w:rsidRPr="00131DC6" w:rsidP="00D2113C">
      <w:pPr>
        <w:pStyle w:val="Answer"/>
      </w:pPr>
      <w:r w:rsidRPr="00131DC6">
        <w:t>The idea</w:t>
      </w:r>
      <w:r w:rsidRPr="00131DC6" w:rsidR="009142D3">
        <w:t>,</w:t>
      </w:r>
      <w:r w:rsidRPr="00131DC6">
        <w:t xml:space="preserve"> </w:t>
      </w:r>
      <w:r w:rsidRPr="00131DC6">
        <w:t xml:space="preserve">for example, </w:t>
      </w:r>
      <w:r w:rsidRPr="00131DC6">
        <w:t xml:space="preserve">that if </w:t>
      </w:r>
      <w:r w:rsidRPr="00131DC6">
        <w:t>you had a</w:t>
      </w:r>
      <w:r w:rsidRPr="00131DC6" w:rsidR="009142D3">
        <w:t>n</w:t>
      </w:r>
      <w:r w:rsidRPr="00131DC6">
        <w:t xml:space="preserve"> organised crime gang in your constituency and </w:t>
      </w:r>
      <w:r w:rsidRPr="00131DC6">
        <w:t>they said</w:t>
      </w:r>
      <w:r w:rsidRPr="00131DC6" w:rsidR="009142D3">
        <w:t>,</w:t>
      </w:r>
      <w:r w:rsidRPr="00131DC6">
        <w:t xml:space="preserve"> </w:t>
      </w:r>
      <w:r w:rsidRPr="00131DC6" w:rsidR="009142D3">
        <w:t>“W</w:t>
      </w:r>
      <w:r w:rsidRPr="00131DC6">
        <w:t>e would like to convert into a community group</w:t>
      </w:r>
      <w:r w:rsidR="00C43A5C">
        <w:t>,</w:t>
      </w:r>
      <w:r w:rsidRPr="00131DC6" w:rsidR="009142D3">
        <w:t>”</w:t>
      </w:r>
      <w:r w:rsidRPr="00131DC6">
        <w:t xml:space="preserve"> </w:t>
      </w:r>
      <w:r w:rsidRPr="00131DC6">
        <w:t xml:space="preserve">that would have some form of legitimacy </w:t>
      </w:r>
      <w:r w:rsidRPr="00131DC6">
        <w:t xml:space="preserve">is something </w:t>
      </w:r>
      <w:r w:rsidRPr="00131DC6">
        <w:t xml:space="preserve">that you </w:t>
      </w:r>
      <w:r w:rsidRPr="00131DC6">
        <w:t>would question</w:t>
      </w:r>
      <w:r w:rsidRPr="00131DC6">
        <w:t>, as would I as an elected representative</w:t>
      </w:r>
      <w:r w:rsidRPr="00131DC6">
        <w:t xml:space="preserve">. If it is about individual transition, </w:t>
      </w:r>
      <w:r w:rsidRPr="00131DC6" w:rsidR="009142D3">
        <w:t xml:space="preserve">with </w:t>
      </w:r>
      <w:r w:rsidRPr="00131DC6">
        <w:t xml:space="preserve">the individual paramilitary </w:t>
      </w:r>
      <w:r w:rsidRPr="00131DC6">
        <w:t>moving away from</w:t>
      </w:r>
      <w:r w:rsidRPr="00131DC6">
        <w:t xml:space="preserve"> that organisation and from paramilitarism,</w:t>
      </w:r>
      <w:r w:rsidRPr="00131DC6">
        <w:t xml:space="preserve"> </w:t>
      </w:r>
      <w:r w:rsidRPr="00131DC6" w:rsidR="009142D3">
        <w:t xml:space="preserve">or </w:t>
      </w:r>
      <w:r w:rsidRPr="00131DC6">
        <w:t xml:space="preserve">if it is about transitioning communities </w:t>
      </w:r>
      <w:r w:rsidRPr="00131DC6" w:rsidR="009142D3">
        <w:t xml:space="preserve">out of </w:t>
      </w:r>
      <w:r w:rsidRPr="00131DC6">
        <w:t>coercive control</w:t>
      </w:r>
      <w:r w:rsidRPr="00131DC6">
        <w:t>, of course we have a role to play in that</w:t>
      </w:r>
      <w:r w:rsidRPr="00131DC6" w:rsidR="009142D3">
        <w:t xml:space="preserve">. That is </w:t>
      </w:r>
      <w:r w:rsidRPr="00131DC6">
        <w:t xml:space="preserve">not solely </w:t>
      </w:r>
      <w:r w:rsidRPr="00131DC6" w:rsidR="009142D3">
        <w:t xml:space="preserve">for </w:t>
      </w:r>
      <w:r w:rsidRPr="00131DC6">
        <w:t xml:space="preserve">the Department of Justice, but </w:t>
      </w:r>
      <w:r w:rsidRPr="00131DC6" w:rsidR="009142D3">
        <w:t xml:space="preserve">for </w:t>
      </w:r>
      <w:r w:rsidRPr="00131DC6">
        <w:t xml:space="preserve">all </w:t>
      </w:r>
      <w:r w:rsidRPr="00131DC6" w:rsidR="003F4768">
        <w:t>D</w:t>
      </w:r>
      <w:r w:rsidRPr="00131DC6">
        <w:t>epartments.</w:t>
      </w:r>
      <w:r w:rsidRPr="00131DC6">
        <w:t xml:space="preserve"> </w:t>
      </w:r>
    </w:p>
    <w:p w:rsidR="0097013C" w:rsidRPr="00131DC6" w:rsidP="00D2113C">
      <w:pPr>
        <w:pStyle w:val="Answer"/>
      </w:pPr>
      <w:r w:rsidRPr="00131DC6">
        <w:t>I would not want</w:t>
      </w:r>
      <w:r w:rsidRPr="00131DC6" w:rsidR="009142D3">
        <w:t>,</w:t>
      </w:r>
      <w:r w:rsidRPr="00131DC6">
        <w:t xml:space="preserve"> </w:t>
      </w:r>
      <w:r w:rsidRPr="00131DC6" w:rsidR="00194FE5">
        <w:t>however</w:t>
      </w:r>
      <w:r w:rsidRPr="00131DC6" w:rsidR="009142D3">
        <w:t>,</w:t>
      </w:r>
      <w:r w:rsidRPr="00131DC6" w:rsidR="00194FE5">
        <w:t xml:space="preserve"> </w:t>
      </w:r>
      <w:r w:rsidRPr="00131DC6">
        <w:t>to leave this meeting this morning without giving you some hope</w:t>
      </w:r>
      <w:r w:rsidRPr="00131DC6" w:rsidR="00194FE5">
        <w:t xml:space="preserve"> in terms of what has been delivered</w:t>
      </w:r>
      <w:r w:rsidRPr="00131DC6">
        <w:t>. W</w:t>
      </w:r>
      <w:r w:rsidRPr="00131DC6" w:rsidR="00194FE5">
        <w:t>e have talked a lot about the problems and challenges, but if we look at the statistics and trends since this programme has started</w:t>
      </w:r>
      <w:r w:rsidRPr="00131DC6">
        <w:t>—</w:t>
      </w:r>
      <w:r w:rsidRPr="00131DC6" w:rsidR="00194FE5">
        <w:t xml:space="preserve">and we </w:t>
      </w:r>
      <w:r w:rsidRPr="00131DC6">
        <w:t xml:space="preserve">do </w:t>
      </w:r>
      <w:r w:rsidRPr="00131DC6" w:rsidR="00194FE5">
        <w:t>rely on</w:t>
      </w:r>
      <w:r w:rsidRPr="00131DC6">
        <w:t xml:space="preserve"> evidence—</w:t>
      </w:r>
      <w:r w:rsidRPr="00131DC6" w:rsidR="00194FE5">
        <w:t>w</w:t>
      </w:r>
      <w:r w:rsidRPr="00131DC6">
        <w:t>e</w:t>
      </w:r>
      <w:r w:rsidRPr="00131DC6">
        <w:t xml:space="preserve"> </w:t>
      </w:r>
      <w:r w:rsidRPr="00131DC6">
        <w:t xml:space="preserve">have seen the serious harms from paramilitarism decrease. We have seen </w:t>
      </w:r>
      <w:r w:rsidRPr="00131DC6">
        <w:t xml:space="preserve">that </w:t>
      </w:r>
      <w:r w:rsidRPr="00131DC6">
        <w:t xml:space="preserve">the stats and </w:t>
      </w:r>
      <w:r w:rsidRPr="00131DC6" w:rsidR="00194FE5">
        <w:t xml:space="preserve">the </w:t>
      </w:r>
      <w:r w:rsidRPr="00131DC6">
        <w:t xml:space="preserve">metrics </w:t>
      </w:r>
      <w:r w:rsidRPr="00131DC6" w:rsidR="00194FE5">
        <w:t xml:space="preserve">that we use to measure progress are </w:t>
      </w:r>
      <w:r w:rsidRPr="00131DC6">
        <w:t xml:space="preserve">improving, albeit slowly. </w:t>
      </w:r>
    </w:p>
    <w:p w:rsidR="00131DC6" w:rsidRPr="00131DC6" w:rsidP="00D2113C">
      <w:pPr>
        <w:pStyle w:val="Answer"/>
      </w:pPr>
      <w:r w:rsidRPr="00131DC6">
        <w:t>We are cautious about saying that publicly because</w:t>
      </w:r>
      <w:r w:rsidRPr="00131DC6">
        <w:t>,</w:t>
      </w:r>
      <w:r w:rsidRPr="00131DC6">
        <w:t xml:space="preserve"> </w:t>
      </w:r>
      <w:r w:rsidRPr="00131DC6" w:rsidR="00194FE5">
        <w:t xml:space="preserve">first of all, </w:t>
      </w:r>
      <w:r w:rsidRPr="00131DC6">
        <w:t xml:space="preserve">if you are still under paramilitary control </w:t>
      </w:r>
      <w:r w:rsidRPr="00131DC6" w:rsidR="00194FE5">
        <w:t>and threat</w:t>
      </w:r>
      <w:r w:rsidRPr="00131DC6" w:rsidR="0097013C">
        <w:t>,</w:t>
      </w:r>
      <w:r w:rsidRPr="00131DC6" w:rsidR="00194FE5">
        <w:t xml:space="preserve"> as </w:t>
      </w:r>
      <w:r w:rsidRPr="00131DC6" w:rsidR="0097013C">
        <w:t xml:space="preserve">people </w:t>
      </w:r>
      <w:r w:rsidRPr="00131DC6" w:rsidR="00194FE5">
        <w:t>are</w:t>
      </w:r>
      <w:r w:rsidRPr="00131DC6" w:rsidR="0097013C">
        <w:t>—</w:t>
      </w:r>
      <w:r w:rsidRPr="00131DC6">
        <w:t xml:space="preserve">two men were attacked this week </w:t>
      </w:r>
      <w:r w:rsidRPr="00131DC6" w:rsidR="00194FE5">
        <w:t>in paramilitary-style human rights abuses</w:t>
      </w:r>
      <w:r w:rsidRPr="00131DC6" w:rsidR="0097013C">
        <w:t xml:space="preserve"> with </w:t>
      </w:r>
      <w:r w:rsidRPr="00131DC6" w:rsidR="00194FE5">
        <w:t>beating</w:t>
      </w:r>
      <w:r w:rsidRPr="00131DC6" w:rsidR="0097013C">
        <w:t xml:space="preserve"> and </w:t>
      </w:r>
      <w:r w:rsidRPr="00131DC6" w:rsidR="00194FE5">
        <w:t>puncture wounds</w:t>
      </w:r>
      <w:r w:rsidRPr="00131DC6">
        <w:t>;</w:t>
      </w:r>
      <w:r w:rsidRPr="00131DC6" w:rsidR="0097013C">
        <w:t xml:space="preserve"> these are </w:t>
      </w:r>
      <w:r w:rsidRPr="00131DC6">
        <w:t>serious attacks that could be lifechanging</w:t>
      </w:r>
      <w:r w:rsidRPr="00131DC6" w:rsidR="0097013C">
        <w:t>—</w:t>
      </w:r>
      <w:r w:rsidRPr="00131DC6" w:rsidR="00194FE5">
        <w:t>it feels dismissive to say</w:t>
      </w:r>
      <w:r w:rsidRPr="00131DC6" w:rsidR="0097013C">
        <w:t xml:space="preserve"> that</w:t>
      </w:r>
      <w:r w:rsidRPr="00131DC6" w:rsidR="00194FE5">
        <w:t xml:space="preserve"> things are going in the right </w:t>
      </w:r>
      <w:r w:rsidRPr="00131DC6" w:rsidR="0097013C">
        <w:t xml:space="preserve">direction </w:t>
      </w:r>
      <w:r w:rsidRPr="00131DC6" w:rsidR="00194FE5">
        <w:t>if</w:t>
      </w:r>
      <w:r w:rsidR="00C43A5C">
        <w:t>,</w:t>
      </w:r>
      <w:r w:rsidRPr="00131DC6" w:rsidR="00194FE5">
        <w:t xml:space="preserve"> for you personally</w:t>
      </w:r>
      <w:r w:rsidR="00C43A5C">
        <w:t>,</w:t>
      </w:r>
      <w:r w:rsidRPr="00131DC6" w:rsidR="00194FE5">
        <w:t xml:space="preserve"> they are not</w:t>
      </w:r>
      <w:r w:rsidRPr="00131DC6" w:rsidR="0097013C">
        <w:t>. W</w:t>
      </w:r>
      <w:r w:rsidRPr="00131DC6">
        <w:t>e are very sensitive to that and the impact on victims</w:t>
      </w:r>
      <w:r w:rsidRPr="00131DC6">
        <w:t xml:space="preserve">. </w:t>
      </w:r>
    </w:p>
    <w:p w:rsidR="00194FE5" w:rsidRPr="00131DC6" w:rsidP="00D2113C">
      <w:pPr>
        <w:pStyle w:val="Answer"/>
      </w:pPr>
      <w:r w:rsidRPr="00131DC6">
        <w:t xml:space="preserve">We are </w:t>
      </w:r>
      <w:r w:rsidRPr="00131DC6" w:rsidR="00D2113C">
        <w:t>also conscious that this is not a linear process</w:t>
      </w:r>
      <w:r w:rsidRPr="00131DC6">
        <w:t xml:space="preserve"> from a bad place to a good place</w:t>
      </w:r>
      <w:r w:rsidRPr="00131DC6" w:rsidR="00D2113C">
        <w:t xml:space="preserve">. </w:t>
      </w:r>
      <w:r w:rsidRPr="00131DC6">
        <w:t xml:space="preserve">Many of the pieces of progress that we have made can reverse. </w:t>
      </w:r>
      <w:r w:rsidRPr="00131DC6" w:rsidR="00D2113C">
        <w:t>It is a very sensitive issue</w:t>
      </w:r>
      <w:r w:rsidRPr="00131DC6">
        <w:t xml:space="preserve"> and it is driven by political climate</w:t>
      </w:r>
      <w:r w:rsidRPr="00131DC6" w:rsidR="00D2113C">
        <w:t xml:space="preserve">, so we need to be sensitive. </w:t>
      </w:r>
    </w:p>
    <w:p w:rsidR="00D2113C" w:rsidRPr="00131DC6" w:rsidP="00D2113C">
      <w:pPr>
        <w:pStyle w:val="Answer"/>
      </w:pPr>
      <w:r w:rsidRPr="00131DC6">
        <w:t>The third thing is that w</w:t>
      </w:r>
      <w:r w:rsidRPr="00131DC6">
        <w:t xml:space="preserve">e </w:t>
      </w:r>
      <w:r w:rsidRPr="00131DC6">
        <w:t xml:space="preserve">do not want to tempt fate. </w:t>
      </w:r>
      <w:r w:rsidRPr="00131DC6" w:rsidR="0097013C">
        <w:t>W</w:t>
      </w:r>
      <w:r w:rsidRPr="00131DC6">
        <w:t xml:space="preserve">e </w:t>
      </w:r>
      <w:r w:rsidRPr="00131DC6">
        <w:t>have been doing well</w:t>
      </w:r>
      <w:r w:rsidRPr="00131DC6">
        <w:t xml:space="preserve">. </w:t>
      </w:r>
      <w:r w:rsidRPr="00131DC6" w:rsidR="0097013C">
        <w:t>W</w:t>
      </w:r>
      <w:r w:rsidRPr="00131DC6">
        <w:t>e are seeing metrics move in the right direction</w:t>
      </w:r>
      <w:r w:rsidRPr="00131DC6" w:rsidR="0097013C">
        <w:t>,</w:t>
      </w:r>
      <w:r w:rsidRPr="00131DC6">
        <w:t xml:space="preserve"> </w:t>
      </w:r>
      <w:r w:rsidRPr="00131DC6">
        <w:t>but we are conscious</w:t>
      </w:r>
      <w:r w:rsidRPr="00131DC6" w:rsidR="0097013C">
        <w:t>—</w:t>
      </w:r>
      <w:r w:rsidRPr="00131DC6">
        <w:t>others have referred to issues around funding</w:t>
      </w:r>
      <w:r w:rsidRPr="00131DC6" w:rsidR="0097013C">
        <w:t>—</w:t>
      </w:r>
      <w:r w:rsidRPr="00131DC6">
        <w:t xml:space="preserve">that if we find </w:t>
      </w:r>
      <w:r w:rsidRPr="00131DC6" w:rsidR="0097013C">
        <w:t xml:space="preserve">that </w:t>
      </w:r>
      <w:r w:rsidRPr="00131DC6">
        <w:t>constraints mean that the programme cannot continue to make</w:t>
      </w:r>
      <w:r w:rsidRPr="00131DC6" w:rsidR="0097013C">
        <w:t xml:space="preserve"> good </w:t>
      </w:r>
      <w:r w:rsidRPr="00131DC6">
        <w:t xml:space="preserve">progress, </w:t>
      </w:r>
      <w:r w:rsidRPr="00131DC6">
        <w:t xml:space="preserve">obviously the </w:t>
      </w:r>
      <w:r w:rsidRPr="00131DC6">
        <w:t xml:space="preserve">vulnerability to </w:t>
      </w:r>
      <w:r w:rsidRPr="00131DC6">
        <w:t>go backwards</w:t>
      </w:r>
      <w:r w:rsidRPr="00131DC6">
        <w:t xml:space="preserve"> always remains</w:t>
      </w:r>
      <w:r w:rsidRPr="00131DC6">
        <w:t xml:space="preserve">. </w:t>
      </w:r>
      <w:r w:rsidRPr="00131DC6">
        <w:t>W</w:t>
      </w:r>
      <w:r w:rsidRPr="00131DC6">
        <w:t>ith those caveats, it is good news in the sense that we know how to tackle these problems.</w:t>
      </w:r>
      <w:r w:rsidRPr="00131DC6">
        <w:t xml:space="preserve"> </w:t>
      </w:r>
      <w:r w:rsidRPr="00131DC6" w:rsidR="0097013C">
        <w:t>W</w:t>
      </w:r>
      <w:r w:rsidRPr="00131DC6">
        <w:t>e are following best practice internationally and we are seeing the sort of outputs in terms of outcomes that we want to see</w:t>
      </w:r>
      <w:r w:rsidRPr="00131DC6" w:rsidR="0097013C">
        <w:t>,</w:t>
      </w:r>
      <w:r w:rsidRPr="00131DC6">
        <w:t xml:space="preserve"> as opposed to just activity.</w:t>
      </w:r>
      <w:r w:rsidRPr="00131DC6">
        <w:t xml:space="preserve"> </w:t>
      </w:r>
    </w:p>
    <w:p w:rsidR="00D2113C" w:rsidRPr="00131DC6" w:rsidP="00D2113C">
      <w:pPr>
        <w:pStyle w:val="Question"/>
      </w:pPr>
      <w:sdt>
        <w:sdtPr>
          <w:alias w:val="Member"/>
          <w:tag w:val="&lt;Member mnisId='4494' dodsId='72275'&gt;"/>
          <w:id w:val="-1499274191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Finally</w:t>
      </w:r>
      <w:r w:rsidRPr="00131DC6" w:rsidR="00131DC6">
        <w:t>, s</w:t>
      </w:r>
      <w:r w:rsidRPr="00131DC6" w:rsidR="0097013C">
        <w:t>hould there be a greater focus on t</w:t>
      </w:r>
      <w:r w:rsidRPr="00131DC6">
        <w:t>he role of unexplained wealth orders?</w:t>
      </w:r>
      <w:r w:rsidRPr="00131DC6" w:rsidR="00131DC6">
        <w:t xml:space="preserve"> If that can be distilled into a yes or no answer, that would be great.</w:t>
      </w:r>
    </w:p>
    <w:p w:rsidR="0097013C" w:rsidRPr="00131DC6" w:rsidP="00D2113C">
      <w:pPr>
        <w:pStyle w:val="Answer"/>
      </w:pPr>
      <w:sdt>
        <w:sdtPr>
          <w:alias w:val="Witness"/>
          <w:id w:val="398097970"/>
          <w:placeholder>
            <w:docPart w:val="DefaultPlaceholder_-1854013440"/>
          </w:placeholder>
          <w:richText/>
        </w:sdtPr>
        <w:sdtContent>
          <w:r w:rsidRPr="00131DC6" w:rsidR="00BB0B7D">
            <w:rPr>
              <w:b/>
              <w:bCs/>
              <w:i/>
              <w:iCs/>
            </w:rPr>
            <w:t>Naomi Long:</w:t>
          </w:r>
          <w:r w:rsidRPr="00131DC6" w:rsidR="00D2113C">
            <w:rPr>
              <w:b/>
            </w:rPr>
            <w:t xml:space="preserve"> </w:t>
          </w:r>
        </w:sdtContent>
      </w:sdt>
      <w:r w:rsidRPr="00131DC6" w:rsidR="00D2113C">
        <w:t xml:space="preserve">That is an operational matter for the </w:t>
      </w:r>
      <w:r w:rsidRPr="00131DC6" w:rsidR="00194FE5">
        <w:t xml:space="preserve">NCA and the </w:t>
      </w:r>
      <w:r w:rsidRPr="00131DC6" w:rsidR="00D2113C">
        <w:t xml:space="preserve">PSNI and it is not something </w:t>
      </w:r>
      <w:r w:rsidRPr="00131DC6" w:rsidR="00194FE5">
        <w:t xml:space="preserve">that </w:t>
      </w:r>
      <w:r w:rsidRPr="00131DC6" w:rsidR="00D2113C">
        <w:t xml:space="preserve">I can direct them to do. </w:t>
      </w:r>
      <w:r w:rsidRPr="00131DC6" w:rsidR="00194FE5">
        <w:t xml:space="preserve">However, </w:t>
      </w:r>
      <w:r w:rsidRPr="00131DC6" w:rsidR="00D2113C">
        <w:t xml:space="preserve">I </w:t>
      </w:r>
      <w:r w:rsidRPr="00131DC6" w:rsidR="00194FE5">
        <w:t xml:space="preserve">implemented the legislation. I </w:t>
      </w:r>
      <w:r w:rsidRPr="00131DC6" w:rsidR="00D2113C">
        <w:t xml:space="preserve">commenced </w:t>
      </w:r>
      <w:r w:rsidRPr="00131DC6" w:rsidR="00194FE5">
        <w:t xml:space="preserve">it in Northern Ireland when I came into office </w:t>
      </w:r>
      <w:r w:rsidRPr="00131DC6" w:rsidR="00D2113C">
        <w:t>as a matter of urgency</w:t>
      </w:r>
      <w:r w:rsidRPr="00131DC6">
        <w:t>,</w:t>
      </w:r>
      <w:r w:rsidRPr="00131DC6" w:rsidR="00194FE5">
        <w:t xml:space="preserve"> because I believe it has a role to play</w:t>
      </w:r>
      <w:r w:rsidRPr="00131DC6" w:rsidR="00D2113C">
        <w:t xml:space="preserve">. </w:t>
      </w:r>
    </w:p>
    <w:p w:rsidR="00D2113C" w:rsidRPr="00131DC6" w:rsidP="00D2113C">
      <w:pPr>
        <w:pStyle w:val="Answer"/>
      </w:pPr>
      <w:r w:rsidRPr="00131DC6">
        <w:t>I also hear</w:t>
      </w:r>
      <w:r w:rsidRPr="00131DC6" w:rsidR="0097013C">
        <w:t>d</w:t>
      </w:r>
      <w:r w:rsidRPr="00131DC6">
        <w:t xml:space="preserve"> </w:t>
      </w:r>
      <w:r w:rsidRPr="00131DC6" w:rsidR="00194FE5">
        <w:t xml:space="preserve">the </w:t>
      </w:r>
      <w:r w:rsidRPr="00131DC6">
        <w:t xml:space="preserve">PSNI say that they felt the level </w:t>
      </w:r>
      <w:r w:rsidRPr="00131DC6" w:rsidR="00194FE5">
        <w:t xml:space="preserve">of that </w:t>
      </w:r>
      <w:r w:rsidRPr="00131DC6">
        <w:t>was too high</w:t>
      </w:r>
      <w:r w:rsidRPr="00131DC6" w:rsidR="00194FE5">
        <w:t xml:space="preserve"> in terms of the ambitions of some of the criminals</w:t>
      </w:r>
      <w:r w:rsidRPr="00131DC6">
        <w:t xml:space="preserve">. </w:t>
      </w:r>
      <w:r w:rsidRPr="00131DC6" w:rsidR="00194FE5">
        <w:t xml:space="preserve">We actually negotiated with the Home Office on this at the time when this was happening. </w:t>
      </w:r>
      <w:r w:rsidRPr="00131DC6">
        <w:t xml:space="preserve">My officials were involved, as were </w:t>
      </w:r>
      <w:r w:rsidRPr="00131DC6" w:rsidR="00194FE5">
        <w:t xml:space="preserve">the </w:t>
      </w:r>
      <w:r w:rsidRPr="00131DC6">
        <w:t xml:space="preserve">PSNI, and it </w:t>
      </w:r>
      <w:r w:rsidRPr="00131DC6" w:rsidR="00194FE5">
        <w:t xml:space="preserve">was actually </w:t>
      </w:r>
      <w:r w:rsidRPr="00131DC6">
        <w:t xml:space="preserve">reduced </w:t>
      </w:r>
      <w:r w:rsidRPr="00131DC6" w:rsidR="00194FE5">
        <w:t xml:space="preserve">from £100,000 to £50,000 </w:t>
      </w:r>
      <w:r w:rsidRPr="00131DC6">
        <w:t>in order to cover low</w:t>
      </w:r>
      <w:r w:rsidRPr="00131DC6" w:rsidR="00194FE5">
        <w:t>er</w:t>
      </w:r>
      <w:r w:rsidRPr="00131DC6">
        <w:t xml:space="preserve">-level criminality. </w:t>
      </w:r>
      <w:r w:rsidRPr="00131DC6" w:rsidR="00194FE5">
        <w:t>I hasten to name any brand, but s</w:t>
      </w:r>
      <w:r w:rsidRPr="00131DC6">
        <w:t>ome of the flash cars that these guys drive around in are worth</w:t>
      </w:r>
      <w:r w:rsidRPr="00131DC6" w:rsidR="00194FE5">
        <w:t xml:space="preserve"> well in excess of £50,000</w:t>
      </w:r>
      <w:r w:rsidRPr="00131DC6">
        <w:t xml:space="preserve">. </w:t>
      </w:r>
      <w:r w:rsidRPr="00131DC6" w:rsidR="00194FE5">
        <w:t xml:space="preserve">Questions could be asked about how you do that if you do not </w:t>
      </w:r>
      <w:r w:rsidRPr="00131DC6" w:rsidR="0097013C">
        <w:t xml:space="preserve">have </w:t>
      </w:r>
      <w:r w:rsidRPr="00131DC6" w:rsidR="00194FE5">
        <w:t>any gainful employment, and so t</w:t>
      </w:r>
      <w:r w:rsidRPr="00131DC6">
        <w:t>he level of £</w:t>
      </w:r>
      <w:r w:rsidRPr="00131DC6" w:rsidR="00194FE5">
        <w:t>50</w:t>
      </w:r>
      <w:r w:rsidRPr="00131DC6">
        <w:t>,000 still offers good opportunit</w:t>
      </w:r>
      <w:r w:rsidRPr="00131DC6" w:rsidR="00194FE5">
        <w:t xml:space="preserve">ies </w:t>
      </w:r>
      <w:r w:rsidRPr="00131DC6">
        <w:t>to hold people to account.</w:t>
      </w:r>
    </w:p>
    <w:p w:rsidR="00D2113C" w:rsidRPr="00D2113C" w:rsidP="0097013C">
      <w:pPr>
        <w:pStyle w:val="Remark"/>
      </w:pPr>
      <w:sdt>
        <w:sdtPr>
          <w:alias w:val="Member"/>
          <w:tag w:val="&lt;Member mnisId='4494' dodsId='72275'&gt;"/>
          <w:id w:val="1003628184"/>
          <w:placeholder>
            <w:docPart w:val="DefaultPlaceholder_-1854013440"/>
          </w:placeholder>
          <w:richText/>
        </w:sdtPr>
        <w:sdtContent>
          <w:r w:rsidRPr="00131DC6">
            <w:rPr>
              <w:b/>
            </w:rPr>
            <w:t>Chair:</w:t>
          </w:r>
        </w:sdtContent>
      </w:sdt>
      <w:r w:rsidRPr="00131DC6">
        <w:t xml:space="preserve"> </w:t>
      </w:r>
      <w:r w:rsidRPr="00131DC6" w:rsidR="00194FE5">
        <w:t xml:space="preserve">Minister, thank you. On behalf of the Committee, </w:t>
      </w:r>
      <w:r w:rsidRPr="00131DC6">
        <w:t>thank you and your officials for joining us.</w:t>
      </w:r>
      <w:r w:rsidRPr="00131DC6" w:rsidR="00194FE5">
        <w:t xml:space="preserve"> We are very grateful to you for your time.</w:t>
      </w:r>
    </w:p>
    <w:sectPr w:rsidSect="008351F9">
      <w:headerReference w:type="default" r:id="rId5"/>
      <w:pgSz w:w="11906" w:h="16838"/>
      <w:pgMar w:top="1805" w:right="1440" w:bottom="1440" w:left="1440" w:header="709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placeholder>
        <w:docPart w:val="000C530942E54F668089DBD406812FFD"/>
      </w:placeholder>
      <w:richText/>
    </w:sdtPr>
    <w:sdtContent>
      <w:p w:rsidR="003736A1" w:rsidP="009277D8">
        <w:pPr>
          <w:pStyle w:val="Para"/>
          <w:rPr>
            <w:color w:val="808080"/>
          </w:rPr>
        </w:pPr>
        <w:r w:rsidRPr="00742E7F">
          <w:rPr>
            <w:noProof/>
            <w:color w:val="808080"/>
            <w:lang w:eastAsia="en-GB"/>
          </w:rPr>
          <w:drawing>
            <wp:inline distT="0" distB="0" distL="0" distR="0">
              <wp:extent cx="3053715" cy="499110"/>
              <wp:effectExtent l="0" t="0" r="0" b="0"/>
              <wp:docPr id="4" name="Picture 0" descr="HoC 85mm(Green).t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HoC 85mm(Green).tif"/>
                      <pic:cNvPicPr/>
                    </pic:nvPicPr>
                    <pic:blipFill>
                      <a:blip xmlns:r="http://schemas.openxmlformats.org/officeDocument/2006/relationships"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053715" cy="4991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placeholder>
        <w:docPart w:val="8B7490B7488346469A1FC6F4E90A0F9E"/>
      </w:placeholder>
      <w:richText/>
    </w:sdtPr>
    <w:sdtContent>
      <w:p w:rsidR="003736A1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A916570"/>
    <w:multiLevelType w:val="hybridMultilevel"/>
    <w:tmpl w:val="E71EEBA6"/>
    <w:lvl w:ilvl="0">
      <w:start w:val="87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3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3"/>
  </w:num>
  <w:num w:numId="8">
    <w:abstractNumId w:val="1"/>
  </w:num>
  <w:num w:numId="9">
    <w:abstractNumId w:val="0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  <w:compatSetting w:name="differentiateMultirowTableHeaders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C2E2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005232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005232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28A8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8A8"/>
    <w:rPr>
      <w:rFonts w:ascii="Tahoma" w:hAnsi="Tahoma" w:cs="Tahoma"/>
      <w:sz w:val="16"/>
      <w:szCs w:val="16"/>
    </w:rPr>
  </w:style>
  <w:style w:type="paragraph" w:customStyle="1" w:styleId="QuestionCont">
    <w:name w:val="Question Cont"/>
    <w:basedOn w:val="Question"/>
    <w:qFormat/>
    <w:rsid w:val="0064555A"/>
    <w:pPr>
      <w:numPr>
        <w:numId w:val="0"/>
      </w:numPr>
      <w:ind w:left="794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42E7F"/>
    <w:rPr>
      <w:color w:val="605E5C"/>
      <w:shd w:val="clear" w:color="auto" w:fill="E1DFDD"/>
    </w:rPr>
  </w:style>
  <w:style w:type="character" w:customStyle="1" w:styleId="hgkelc">
    <w:name w:val="hgkelc"/>
    <w:basedOn w:val="DefaultParagraphFont"/>
    <w:rsid w:val="000D7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ti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jmicallef\Documents\Hansard\1477712\Select%20Committee%20Template%202018%20(2).dotm" TargetMode="External" /></Relationships>
</file>

<file path=word/glossary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000C530942E54F668089DBD406812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929D90-9C06-4E48-9083-070DDD829AB4}"/>
      </w:docPartPr>
      <w:docPartBody>
        <w:p w:rsidR="00360CA3" w:rsidP="0011082B">
          <w:pPr>
            <w:pStyle w:val="000C530942E54F668089DBD406812FFD"/>
          </w:pPr>
          <w:r w:rsidRPr="000753FC">
            <w:rPr>
              <w:rStyle w:val="PlaceholderText"/>
            </w:rPr>
            <w:t>Click here to enter text.</w:t>
          </w:r>
        </w:p>
      </w:docPartBody>
    </w:docPart>
    <w:docPart>
      <w:docPartPr>
        <w:name w:val="8B7490B7488346469A1FC6F4E90A0F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CC449E-9D2E-41B2-B76E-747DC05F7FD4}"/>
      </w:docPartPr>
      <w:docPartBody>
        <w:p w:rsidR="00360CA3" w:rsidP="0011082B">
          <w:pPr>
            <w:pStyle w:val="8B7490B7488346469A1FC6F4E90A0F9E"/>
          </w:pPr>
          <w:r w:rsidRPr="00D20745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BD4305-9F5C-44B1-AB32-D37CE92F60C5}"/>
      </w:docPartPr>
      <w:docPartBody>
        <w:p w:rsidR="00360CA3">
          <w:r w:rsidRPr="00A94B3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891392930524837AE027B50B0273D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E9F432-8095-49EE-9448-4573ED74A79A}"/>
      </w:docPartPr>
      <w:docPartBody>
        <w:p w:rsidR="00D41D63" w:rsidP="00360CA3">
          <w:pPr>
            <w:pStyle w:val="5891392930524837AE027B50B0273DFC"/>
          </w:pPr>
          <w:r w:rsidRPr="002B3926">
            <w:rPr>
              <w:rStyle w:val="PlaceholderText"/>
            </w:rPr>
            <w:t>Click here to enter text.</w:t>
          </w:r>
        </w:p>
      </w:docPartBody>
    </w:docPart>
    <w:docPart>
      <w:docPartPr>
        <w:name w:val="0D3CC05E1010464D9F213A5F3E0EA6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2A495-77F0-4638-9645-F806A28CC613}"/>
      </w:docPartPr>
      <w:docPartBody>
        <w:p w:rsidR="00D41D63" w:rsidP="00360CA3">
          <w:pPr>
            <w:pStyle w:val="0D3CC05E1010464D9F213A5F3E0EA660"/>
          </w:pPr>
          <w:r w:rsidRPr="00A94B3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oNotTrackMove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2F63"/>
    <w:rPr>
      <w:color w:val="808080"/>
    </w:rPr>
  </w:style>
  <w:style w:type="paragraph" w:customStyle="1" w:styleId="000C530942E54F668089DBD406812FFD">
    <w:name w:val="000C530942E54F668089DBD406812FFD"/>
    <w:rsid w:val="0011082B"/>
  </w:style>
  <w:style w:type="paragraph" w:customStyle="1" w:styleId="CAD500E7C1E74BC593828952A003AB62">
    <w:name w:val="CAD500E7C1E74BC593828952A003AB62"/>
    <w:rsid w:val="0011082B"/>
  </w:style>
  <w:style w:type="paragraph" w:customStyle="1" w:styleId="8B7490B7488346469A1FC6F4E90A0F9E">
    <w:name w:val="8B7490B7488346469A1FC6F4E90A0F9E"/>
    <w:rsid w:val="0011082B"/>
  </w:style>
  <w:style w:type="paragraph" w:customStyle="1" w:styleId="5891392930524837AE027B50B0273DFC">
    <w:name w:val="5891392930524837AE027B50B0273DFC"/>
    <w:rsid w:val="00360CA3"/>
  </w:style>
  <w:style w:type="paragraph" w:customStyle="1" w:styleId="0D3CC05E1010464D9F213A5F3E0EA660">
    <w:name w:val="0D3CC05E1010464D9F213A5F3E0EA660"/>
    <w:rsid w:val="00360CA3"/>
  </w:style>
  <w:style w:type="paragraph" w:customStyle="1" w:styleId="52EF0724D5F34D41842703B77461BF2D">
    <w:name w:val="52EF0724D5F34D41842703B77461BF2D"/>
    <w:rsid w:val="003F2F63"/>
    <w:rPr>
      <w:lang w:val="en-GB" w:eastAsia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D09E6D-93E9-4D67-9ACA-EC7D3F83B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