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71D5" w:rsidRPr="001A5A3B" w:rsidP="0020169C">
      <w:pPr>
        <w:pStyle w:val="TitleCommittee0"/>
      </w:pPr>
      <w:sdt>
        <w:sdtPr>
          <w:alias w:val="CommitteeName"/>
          <w:tag w:val="CommitteeName"/>
          <w:id w:val="1869951332"/>
          <w:placeholder>
            <w:docPart w:val="5A9EAD01AFE94467AF42D0CDAB6B3845"/>
          </w:placeholder>
          <w:richText/>
        </w:sdtPr>
        <w:sdtContent>
          <w:r w:rsidRPr="001A5A3B">
            <w:t>Business, Energy and Industrial Strategy Committee</w:t>
          </w:r>
        </w:sdtContent>
      </w:sdt>
    </w:p>
    <w:p w:rsidR="000A71D5" w:rsidRPr="001A5A3B" w:rsidP="0020169C">
      <w:pPr>
        <w:pStyle w:val="TitleInquiry0"/>
      </w:pPr>
      <w:r w:rsidRPr="001A5A3B">
        <w:t xml:space="preserve">Oral evidence: </w:t>
      </w:r>
      <w:sdt>
        <w:sdtPr>
          <w:alias w:val="InquiryName"/>
          <w:tag w:val="InquiryName"/>
          <w:id w:val="377371847"/>
          <w:placeholder>
            <w:docPart w:val="5A9EAD01AFE94467AF42D0CDAB6B3845"/>
          </w:placeholder>
          <w:richText/>
        </w:sdtPr>
        <w:sdtContent>
          <w:r w:rsidRPr="001A5A3B">
            <w:t xml:space="preserve">Post-pandemic economic growth: Levelling up </w:t>
          </w:r>
          <w:r w:rsidRPr="001A5A3B">
            <w:t>–</w:t>
          </w:r>
          <w:r w:rsidRPr="001A5A3B">
            <w:t xml:space="preserve"> local and regional structures and the delivery of economic growth</w:t>
          </w:r>
        </w:sdtContent>
      </w:sdt>
      <w:r w:rsidRPr="001A5A3B">
        <w:t xml:space="preserve">, HC </w:t>
      </w:r>
      <w:sdt>
        <w:sdtPr>
          <w:alias w:val="InquiryRefNo"/>
          <w:tag w:val="InquiryRefNo"/>
          <w:id w:val="-281725174"/>
          <w:placeholder>
            <w:docPart w:val="5A9EAD01AFE94467AF42D0CDAB6B3845"/>
          </w:placeholder>
          <w:richText/>
        </w:sdtPr>
        <w:sdtContent>
          <w:r w:rsidRPr="001A5A3B">
            <w:t>675</w:t>
          </w:r>
        </w:sdtContent>
      </w:sdt>
    </w:p>
    <w:sdt>
      <w:sdtPr>
        <w:alias w:val="SittingDate"/>
        <w:tag w:val="SittingDate"/>
        <w:id w:val="-1160222926"/>
        <w:placeholder>
          <w:docPart w:val="5A9EAD01AFE94467AF42D0CDAB6B3845"/>
        </w:placeholder>
        <w:richText/>
      </w:sdtPr>
      <w:sdtContent>
        <w:p w:rsidR="000A71D5" w:rsidRPr="001A5A3B" w:rsidP="0020169C">
          <w:pPr>
            <w:pStyle w:val="Para"/>
          </w:pPr>
          <w:r w:rsidRPr="001A5A3B">
            <w:t>Thursday 22 October 2020</w:t>
          </w:r>
        </w:p>
      </w:sdtContent>
    </w:sdt>
    <w:p w:rsidR="000A71D5" w:rsidRPr="001A5A3B" w:rsidP="0020169C">
      <w:pPr>
        <w:pStyle w:val="Para"/>
      </w:pPr>
      <w:r w:rsidRPr="001A5A3B">
        <w:t xml:space="preserve">Ordered by the House of </w:t>
      </w:r>
      <w:sdt>
        <w:sdtPr>
          <w:alias w:val="House"/>
          <w:tag w:val="House"/>
          <w:id w:val="809213435"/>
          <w:placeholder>
            <w:docPart w:val="5A9EAD01AFE94467AF42D0CDAB6B3845"/>
          </w:placeholder>
          <w:richText/>
        </w:sdtPr>
        <w:sdtContent>
          <w:r w:rsidRPr="001A5A3B">
            <w:t>Commons</w:t>
          </w:r>
        </w:sdtContent>
      </w:sdt>
      <w:r w:rsidRPr="001A5A3B">
        <w:t xml:space="preserve"> to be published on </w:t>
      </w:r>
      <w:sdt>
        <w:sdtPr>
          <w:alias w:val="PublishDate"/>
          <w:tag w:val="PublishDate"/>
          <w:id w:val="217021599"/>
          <w:placeholder>
            <w:docPart w:val="5A9EAD01AFE94467AF42D0CDAB6B3845"/>
          </w:placeholder>
          <w:richText/>
        </w:sdtPr>
        <w:sdtContent>
          <w:r w:rsidRPr="001A5A3B">
            <w:t>22 October 2020</w:t>
          </w:r>
        </w:sdtContent>
      </w:sdt>
      <w:r w:rsidRPr="001A5A3B">
        <w:t>.</w:t>
      </w:r>
    </w:p>
    <w:p w:rsidR="000A71D5" w:rsidRPr="001A5A3B" w:rsidP="0020169C">
      <w:sdt>
        <w:sdtPr>
          <w:alias w:val="VideoHyperlink"/>
          <w:tag w:val="VideoHyperlink"/>
          <w:id w:val="703995351"/>
          <w:placeholder>
            <w:docPart w:val="5A9EAD01AFE94467AF42D0CDAB6B3845"/>
          </w:placeholder>
          <w:richText/>
        </w:sdtPr>
        <w:sdtContent>
          <w:r>
            <w:fldChar w:fldCharType="begin"/>
          </w:r>
          <w:r>
            <w:instrText xml:space="preserve"> HYPERLINK "https://parliamentlive.tv/event/index/161d2b78-b4a3-469d-a604-7b21075ba613?in=10:30:27" </w:instrText>
          </w:r>
          <w:r>
            <w:fldChar w:fldCharType="separate"/>
          </w:r>
          <w:r w:rsidRPr="00CB7D58">
            <w:rPr>
              <w:rStyle w:val="Hyperlink"/>
            </w:rPr>
            <w:t>Watch the meeting</w:t>
          </w:r>
          <w:r>
            <w:fldChar w:fldCharType="end"/>
          </w:r>
        </w:sdtContent>
      </w:sdt>
    </w:p>
    <w:p w:rsidR="000A71D5" w:rsidRPr="001A5A3B" w:rsidP="0020169C">
      <w:r w:rsidRPr="001A5A3B">
        <w:t xml:space="preserve">Members present: </w:t>
      </w:r>
      <w:sdt>
        <w:sdtPr>
          <w:alias w:val="MembersPresent"/>
          <w:tag w:val="MembersPresent"/>
          <w:id w:val="366340316"/>
          <w:placeholder>
            <w:docPart w:val="5A9EAD01AFE94467AF42D0CDAB6B3845"/>
          </w:placeholder>
          <w:richText/>
        </w:sdtPr>
        <w:sdtContent>
          <w:r w:rsidRPr="001A5A3B">
            <w:t>Darren Jones</w:t>
          </w:r>
          <w:r w:rsidRPr="001A5A3B">
            <w:t xml:space="preserve"> (Chair); </w:t>
          </w:r>
          <w:r w:rsidRPr="001A5A3B">
            <w:t>Judith Cummins</w:t>
          </w:r>
          <w:r w:rsidRPr="001A5A3B">
            <w:t xml:space="preserve">; </w:t>
          </w:r>
          <w:r w:rsidRPr="001A5A3B">
            <w:t>Paul H</w:t>
          </w:r>
          <w:r w:rsidRPr="001A5A3B">
            <w:t>owell; Charlotte Nichols; Mark Pawsey.</w:t>
          </w:r>
        </w:sdtContent>
      </w:sdt>
    </w:p>
    <w:p w:rsidR="000A71D5" w:rsidRPr="001A5A3B" w:rsidP="0020169C">
      <w:pPr>
        <w:pStyle w:val="ParaCentre"/>
      </w:pPr>
      <w:r w:rsidRPr="001A5A3B">
        <w:t xml:space="preserve">Questions </w:t>
      </w:r>
      <w:sdt>
        <w:sdtPr>
          <w:alias w:val="QuestionNumbers"/>
          <w:tag w:val="QuestionNumbers"/>
          <w:id w:val="-1223666168"/>
          <w:placeholder>
            <w:docPart w:val="5A9EAD01AFE94467AF42D0CDAB6B3845"/>
          </w:placeholder>
          <w:richText/>
        </w:sdtPr>
        <w:sdtContent>
          <w:r>
            <w:t>57</w:t>
          </w:r>
          <w:r w:rsidRPr="001A5A3B">
            <w:t xml:space="preserve"> - </w:t>
          </w:r>
          <w:r>
            <w:t>87</w:t>
          </w:r>
          <w:bookmarkStart w:id="0" w:name="_GoBack"/>
          <w:bookmarkEnd w:id="0"/>
        </w:sdtContent>
      </w:sdt>
    </w:p>
    <w:p w:rsidR="00BA3755" w:rsidRPr="001A5A3B" w:rsidP="00BA3755">
      <w:pPr>
        <w:pStyle w:val="TitleWitnesses0"/>
      </w:pPr>
      <w:r w:rsidRPr="001A5A3B">
        <w:t>Witnesses</w:t>
      </w:r>
    </w:p>
    <w:sdt>
      <w:sdtPr>
        <w:alias w:val="WitnessSet"/>
        <w:tag w:val="WitnessSet"/>
        <w:id w:val="-368373484"/>
        <w:placeholder>
          <w:docPart w:val="07A15323C6EE4C989506A3DFF2E3970D"/>
        </w:placeholder>
        <w:richText/>
      </w:sdtPr>
      <w:sdtContent>
        <w:p w:rsidR="00BA3755" w:rsidRPr="001A5A3B" w:rsidP="00BA3755">
          <w:pPr>
            <w:pStyle w:val="Para"/>
          </w:pPr>
          <w:r>
            <w:fldChar w:fldCharType="begin"/>
          </w:r>
          <w:r>
            <w:instrText xml:space="preserve"> HYPERLINK \l "Panel1" </w:instrText>
          </w:r>
          <w:r>
            <w:fldChar w:fldCharType="separate"/>
          </w:r>
          <w:r w:rsidRPr="00BD0A32">
            <w:rPr>
              <w:rStyle w:val="Hyperlink"/>
            </w:rPr>
            <w:t>I</w:t>
          </w:r>
          <w:r>
            <w:fldChar w:fldCharType="end"/>
          </w:r>
          <w:r w:rsidRPr="001A5A3B">
            <w:t xml:space="preserve">: </w:t>
          </w:r>
          <w:r w:rsidRPr="001A5A3B">
            <w:t xml:space="preserve">Rt Hon </w:t>
          </w:r>
          <w:r w:rsidRPr="001A5A3B">
            <w:t xml:space="preserve">Andy Burnham, </w:t>
          </w:r>
          <w:r>
            <w:t>Mayor</w:t>
          </w:r>
          <w:r w:rsidRPr="001A5A3B">
            <w:t xml:space="preserve">, Greater Manchester Combined Authority; Jamie Driscoll, </w:t>
          </w:r>
          <w:r>
            <w:t>Mayor</w:t>
          </w:r>
          <w:r w:rsidRPr="001A5A3B">
            <w:t xml:space="preserve">, North of Tyne Combined Authority; Tim Bowles, </w:t>
          </w:r>
          <w:r>
            <w:t>Mayor</w:t>
          </w:r>
          <w:r w:rsidRPr="001A5A3B">
            <w:t>, West of Eng</w:t>
          </w:r>
          <w:r w:rsidRPr="001A5A3B">
            <w:t xml:space="preserve">land Combined Authority; Steve </w:t>
          </w:r>
          <w:r>
            <w:t>Rotheram</w:t>
          </w:r>
          <w:r w:rsidRPr="001A5A3B">
            <w:t xml:space="preserve">, </w:t>
          </w:r>
          <w:r>
            <w:t>Mayor</w:t>
          </w:r>
          <w:r w:rsidRPr="001A5A3B">
            <w:t>, Liverpool City Region Combined Authority.</w:t>
          </w:r>
        </w:p>
      </w:sdtContent>
    </w:sdt>
    <w:p w:rsidR="000A71D5" w:rsidRPr="001A5A3B" w:rsidP="0020169C">
      <w:pPr>
        <w:pStyle w:val="Para"/>
      </w:pPr>
    </w:p>
    <w:p w:rsidR="000A71D5" w:rsidRPr="001A5A3B" w:rsidP="0020169C">
      <w:pPr>
        <w:pStyle w:val="Para"/>
      </w:pPr>
      <w:r w:rsidRPr="001A5A3B">
        <w:t>Written evidence from witnesses:</w:t>
      </w:r>
    </w:p>
    <w:p w:rsidR="00902F73" w:rsidRPr="00EA5CA4" w:rsidP="00902F73">
      <w:r w:rsidRPr="001A5A3B">
        <w:t>– [</w:t>
      </w:r>
      <w:r w:rsidRPr="00EA5CA4">
        <w:t>Greater Manchester Combined Authority (</w:t>
      </w:r>
      <w:r>
        <w:fldChar w:fldCharType="begin"/>
      </w:r>
      <w:r>
        <w:instrText xml:space="preserve"> HYPERLINK "https://committees.parliament.uk/writtenevidence/11053/html/" </w:instrText>
      </w:r>
      <w:r>
        <w:fldChar w:fldCharType="separate"/>
      </w:r>
      <w:r w:rsidRPr="00EA5CA4">
        <w:rPr>
          <w:rStyle w:val="Hyperlink"/>
        </w:rPr>
        <w:t>LRS0060</w:t>
      </w:r>
      <w:r>
        <w:fldChar w:fldCharType="end"/>
      </w:r>
      <w:r w:rsidRPr="00EA5CA4">
        <w:t>)</w:t>
      </w:r>
      <w:r>
        <w:t>]</w:t>
      </w:r>
    </w:p>
    <w:p w:rsidR="000A71D5" w:rsidRPr="001A5A3B" w:rsidP="0020169C">
      <w:pPr>
        <w:pStyle w:val="Witnesssubmission"/>
      </w:pPr>
    </w:p>
    <w:p w:rsidR="000A71D5" w:rsidRPr="001A5A3B" w:rsidP="0020169C">
      <w:pPr>
        <w:rPr>
          <w:rFonts w:eastAsia="Times New Roman"/>
          <w:szCs w:val="20"/>
        </w:rPr>
      </w:pPr>
      <w:r w:rsidRPr="001A5A3B">
        <w:br w:type="page"/>
      </w:r>
    </w:p>
    <w:sdt>
      <w:sdtPr>
        <w:rPr>
          <w:sz w:val="22"/>
        </w:rPr>
        <w:alias w:val="WitnessExamination"/>
        <w:tag w:val="WitnessExamination"/>
        <w:id w:val="2003463402"/>
        <w:placeholder>
          <w:docPart w:val="98D03B3924F1494A9878BEDC17495EBD"/>
        </w:placeholder>
        <w:richText/>
      </w:sdtPr>
      <w:sdtContent>
        <w:p w:rsidR="00BA3755" w:rsidRPr="001A5A3B" w:rsidP="00BA3755">
          <w:pPr>
            <w:pStyle w:val="TitlePanel0"/>
          </w:pPr>
          <w:r w:rsidRPr="001A5A3B">
            <w:t xml:space="preserve">Examination of </w:t>
          </w:r>
          <w:r>
            <w:t>W</w:t>
          </w:r>
          <w:r w:rsidRPr="001A5A3B">
            <w:t>itnesses</w:t>
          </w:r>
        </w:p>
        <w:p w:rsidR="00BA3755" w:rsidRPr="001A5A3B" w:rsidP="00BA3755">
          <w:pPr>
            <w:pStyle w:val="TitlePanel0"/>
            <w:jc w:val="both"/>
            <w:rPr>
              <w:sz w:val="22"/>
            </w:rPr>
          </w:pPr>
          <w:r w:rsidRPr="001A5A3B">
            <w:rPr>
              <w:sz w:val="22"/>
            </w:rPr>
            <w:t xml:space="preserve">Witnesses: </w:t>
          </w:r>
          <w:bookmarkStart w:id="1" w:name="Panel1"/>
          <w:bookmarkEnd w:id="1"/>
          <w:r w:rsidRPr="001A5A3B">
            <w:rPr>
              <w:sz w:val="22"/>
            </w:rPr>
            <w:t xml:space="preserve">Andy Burnham, Jamie Driscoll, Tim Bowles and Steve </w:t>
          </w:r>
          <w:r>
            <w:rPr>
              <w:sz w:val="22"/>
            </w:rPr>
            <w:t>Rotheram</w:t>
          </w:r>
          <w:r w:rsidRPr="001A5A3B">
            <w:rPr>
              <w:sz w:val="22"/>
            </w:rPr>
            <w:t xml:space="preserve">. </w:t>
          </w:r>
        </w:p>
      </w:sdtContent>
    </w:sdt>
    <w:p w:rsidR="00DE443E" w:rsidRPr="001A5A3B" w:rsidP="008E123F">
      <w:pPr>
        <w:pStyle w:val="Question"/>
      </w:pPr>
      <w:sdt>
        <w:sdtPr>
          <w:alias w:val="Member"/>
          <w:tag w:val="&lt;Member mnisId='4621' dodsId='77854'&gt;"/>
          <w:id w:val="32392692"/>
          <w:placeholder>
            <w:docPart w:val="DefaultPlaceholder_1082065158"/>
          </w:placeholder>
          <w:richText/>
        </w:sdtPr>
        <w:sdtContent>
          <w:r w:rsidRPr="001A5A3B">
            <w:rPr>
              <w:b/>
            </w:rPr>
            <w:t>Chair:</w:t>
          </w:r>
        </w:sdtContent>
      </w:sdt>
      <w:r w:rsidRPr="001A5A3B">
        <w:t xml:space="preserve"> </w:t>
      </w:r>
      <w:r w:rsidRPr="001A5A3B">
        <w:t xml:space="preserve">Welcome to </w:t>
      </w:r>
      <w:r w:rsidRPr="001A5A3B">
        <w:t xml:space="preserve">this morning’s session of the Business, Energy and Industrial Strategy Select Committee for </w:t>
      </w:r>
      <w:r w:rsidRPr="001A5A3B">
        <w:t xml:space="preserve">our hearing today on </w:t>
      </w:r>
      <w:r w:rsidRPr="001A5A3B">
        <w:t>l</w:t>
      </w:r>
      <w:r w:rsidRPr="001A5A3B">
        <w:t xml:space="preserve">evelling </w:t>
      </w:r>
      <w:r w:rsidRPr="001A5A3B">
        <w:t>u</w:t>
      </w:r>
      <w:r w:rsidRPr="001A5A3B">
        <w:t>p and the</w:t>
      </w:r>
      <w:r w:rsidRPr="001A5A3B">
        <w:t xml:space="preserve"> delivery of regional growth. We are grateful this morning to have four busy</w:t>
      </w:r>
      <w:r w:rsidRPr="001A5A3B">
        <w:t>, in-demand</w:t>
      </w:r>
      <w:r w:rsidRPr="001A5A3B">
        <w:t xml:space="preserve"> witnesses</w:t>
      </w:r>
      <w:r w:rsidRPr="001A5A3B">
        <w:t xml:space="preserve"> before the Committee:</w:t>
      </w:r>
      <w:r w:rsidRPr="001A5A3B">
        <w:t xml:space="preserve"> Andy Burnham,</w:t>
      </w:r>
      <w:r w:rsidRPr="001A5A3B">
        <w:t xml:space="preserve"> metro </w:t>
      </w:r>
      <w:r>
        <w:t>Mayor</w:t>
      </w:r>
      <w:r w:rsidRPr="001A5A3B">
        <w:t xml:space="preserve"> for Greater Manchester;</w:t>
      </w:r>
      <w:r w:rsidRPr="001A5A3B">
        <w:t xml:space="preserve"> Steve </w:t>
      </w:r>
      <w:r>
        <w:t>Rotheram</w:t>
      </w:r>
      <w:r w:rsidRPr="001A5A3B">
        <w:t xml:space="preserve">, </w:t>
      </w:r>
      <w:r w:rsidRPr="001A5A3B">
        <w:t xml:space="preserve">the equivalent metro </w:t>
      </w:r>
      <w:r>
        <w:t>Mayor</w:t>
      </w:r>
      <w:r w:rsidRPr="001A5A3B">
        <w:t xml:space="preserve"> for the Liverpool City Region; </w:t>
      </w:r>
      <w:r w:rsidRPr="001A5A3B">
        <w:t xml:space="preserve">Tim Bowles </w:t>
      </w:r>
      <w:r w:rsidRPr="001A5A3B">
        <w:t>f</w:t>
      </w:r>
      <w:r w:rsidRPr="001A5A3B">
        <w:t>rom the West of England</w:t>
      </w:r>
      <w:r w:rsidRPr="001A5A3B">
        <w:t xml:space="preserve"> Combined Authority</w:t>
      </w:r>
      <w:r w:rsidRPr="001A5A3B">
        <w:t xml:space="preserve">; </w:t>
      </w:r>
      <w:r w:rsidRPr="001A5A3B">
        <w:t>and Jamie Driscoll</w:t>
      </w:r>
      <w:r w:rsidRPr="001A5A3B">
        <w:t xml:space="preserve"> </w:t>
      </w:r>
      <w:r w:rsidRPr="001A5A3B">
        <w:t>from</w:t>
      </w:r>
      <w:r w:rsidRPr="001A5A3B">
        <w:t xml:space="preserve"> the North of Tyne Combined Authority</w:t>
      </w:r>
      <w:r w:rsidRPr="001A5A3B">
        <w:t>.</w:t>
      </w:r>
      <w:r w:rsidRPr="001A5A3B">
        <w:t xml:space="preserve"> Welcome and good morning to all of you.</w:t>
      </w:r>
    </w:p>
    <w:p w:rsidR="00DE443E" w:rsidRPr="001A5A3B" w:rsidP="00DE443E">
      <w:pPr>
        <w:pStyle w:val="Question"/>
        <w:numPr>
          <w:ilvl w:val="0"/>
          <w:numId w:val="0"/>
        </w:numPr>
        <w:ind w:left="794"/>
      </w:pPr>
      <w:r w:rsidRPr="001A5A3B">
        <w:t>T</w:t>
      </w:r>
      <w:r w:rsidRPr="001A5A3B">
        <w:t xml:space="preserve">oday we are going to split the session </w:t>
      </w:r>
      <w:r w:rsidRPr="001A5A3B">
        <w:t xml:space="preserve">into </w:t>
      </w:r>
      <w:r w:rsidRPr="001A5A3B">
        <w:t xml:space="preserve">an opening question on the impact of Covid on your regional economies and the functioning of the </w:t>
      </w:r>
      <w:r w:rsidRPr="001A5A3B">
        <w:t>c</w:t>
      </w:r>
      <w:r w:rsidRPr="001A5A3B">
        <w:t xml:space="preserve">ombined </w:t>
      </w:r>
      <w:r w:rsidRPr="001A5A3B">
        <w:t>a</w:t>
      </w:r>
      <w:r w:rsidRPr="001A5A3B">
        <w:t>uthorities, and then dive into some of the detail about how it has been going since you have been elected and what lessons might need to be learn</w:t>
      </w:r>
      <w:r>
        <w:t>ed</w:t>
      </w:r>
      <w:r w:rsidRPr="001A5A3B">
        <w:t xml:space="preserve"> f</w:t>
      </w:r>
      <w:r w:rsidRPr="001A5A3B">
        <w:t xml:space="preserve">or delivering the </w:t>
      </w:r>
      <w:r w:rsidRPr="001A5A3B">
        <w:t>levelling</w:t>
      </w:r>
      <w:r>
        <w:t>-</w:t>
      </w:r>
      <w:r w:rsidRPr="001A5A3B">
        <w:t>up</w:t>
      </w:r>
      <w:r w:rsidRPr="001A5A3B">
        <w:t xml:space="preserve"> agenda and the </w:t>
      </w:r>
      <w:r w:rsidRPr="001A5A3B">
        <w:t>i</w:t>
      </w:r>
      <w:r w:rsidRPr="001A5A3B">
        <w:t xml:space="preserve">ndustrial </w:t>
      </w:r>
      <w:r w:rsidRPr="001A5A3B">
        <w:t>s</w:t>
      </w:r>
      <w:r w:rsidRPr="001A5A3B">
        <w:t>trategy in the years to come.</w:t>
      </w:r>
    </w:p>
    <w:p w:rsidR="004A7EAF" w:rsidRPr="001A5A3B" w:rsidP="00DE443E">
      <w:pPr>
        <w:pStyle w:val="Question"/>
        <w:numPr>
          <w:ilvl w:val="0"/>
          <w:numId w:val="0"/>
        </w:numPr>
        <w:ind w:left="794"/>
      </w:pPr>
      <w:r w:rsidRPr="001A5A3B">
        <w:t xml:space="preserve">Before we get </w:t>
      </w:r>
      <w:r w:rsidRPr="001A5A3B">
        <w:t>going</w:t>
      </w:r>
      <w:r w:rsidRPr="001A5A3B">
        <w:t>, I should probably declare an interest</w:t>
      </w:r>
      <w:r w:rsidRPr="001A5A3B">
        <w:t>:</w:t>
      </w:r>
      <w:r w:rsidRPr="001A5A3B">
        <w:t xml:space="preserve"> I was the south</w:t>
      </w:r>
      <w:r w:rsidRPr="001A5A3B">
        <w:t>-</w:t>
      </w:r>
      <w:r w:rsidRPr="001A5A3B">
        <w:t>west regional co</w:t>
      </w:r>
      <w:r w:rsidRPr="001A5A3B">
        <w:t>-</w:t>
      </w:r>
      <w:r w:rsidRPr="001A5A3B">
        <w:t xml:space="preserve">ordinator for the Andy Burnham </w:t>
      </w:r>
      <w:r w:rsidRPr="001A5A3B">
        <w:t xml:space="preserve">for Labour leader </w:t>
      </w:r>
      <w:r w:rsidRPr="001A5A3B">
        <w:t>campaign</w:t>
      </w:r>
      <w:r w:rsidRPr="001A5A3B">
        <w:t xml:space="preserve">—as Steve </w:t>
      </w:r>
      <w:r>
        <w:t>Rotheram</w:t>
      </w:r>
      <w:r w:rsidRPr="001A5A3B">
        <w:t xml:space="preserve"> just called it, the failed Andy Burnham for leader campaign</w:t>
      </w:r>
      <w:r w:rsidRPr="001A5A3B">
        <w:t>. In that context, I am pretty sure</w:t>
      </w:r>
      <w:r w:rsidRPr="001A5A3B">
        <w:t xml:space="preserve"> Steve once paid for my curry, so I should probably declare that as well</w:t>
      </w:r>
      <w:r w:rsidRPr="001A5A3B">
        <w:t xml:space="preserve">. </w:t>
      </w:r>
    </w:p>
    <w:p w:rsidR="009725F9" w:rsidRPr="001A5A3B" w:rsidP="009725F9">
      <w:pPr>
        <w:pStyle w:val="QuestionCont"/>
      </w:pPr>
      <w:r w:rsidRPr="001A5A3B">
        <w:t>Let us open with the first question</w:t>
      </w:r>
      <w:r w:rsidRPr="001A5A3B">
        <w:t>, which is extremely topical</w:t>
      </w:r>
      <w:r w:rsidRPr="001A5A3B">
        <w:t xml:space="preserve">, </w:t>
      </w:r>
      <w:r>
        <w:t>on</w:t>
      </w:r>
      <w:r w:rsidRPr="001A5A3B">
        <w:t xml:space="preserve"> </w:t>
      </w:r>
      <w:r w:rsidRPr="001A5A3B">
        <w:t>t</w:t>
      </w:r>
      <w:r w:rsidRPr="001A5A3B">
        <w:t>he impact of Covi</w:t>
      </w:r>
      <w:r w:rsidRPr="001A5A3B">
        <w:t xml:space="preserve">d on your regional economies and what that has shown in terms of the relationship between Westminster and regional leadership. </w:t>
      </w:r>
    </w:p>
    <w:p w:rsidR="00F57258" w:rsidRPr="001A5A3B" w:rsidP="009725F9">
      <w:pPr>
        <w:pStyle w:val="Answer"/>
      </w:pPr>
      <w:sdt>
        <w:sdtPr>
          <w:alias w:val="Witness"/>
          <w:id w:val="-1054692844"/>
          <w:placeholder>
            <w:docPart w:val="DefaultPlaceholder_1082065158"/>
          </w:placeholder>
          <w:richText/>
        </w:sdtPr>
        <w:sdtContent>
          <w:r w:rsidRPr="001A5A3B">
            <w:rPr>
              <w:b/>
              <w:i/>
            </w:rPr>
            <w:t>Andy Burnham:</w:t>
          </w:r>
        </w:sdtContent>
      </w:sdt>
      <w:r w:rsidRPr="001A5A3B">
        <w:t xml:space="preserve"> Good morning</w:t>
      </w:r>
      <w:r w:rsidRPr="001A5A3B">
        <w:t>, Chair and members of the Committee.</w:t>
      </w:r>
      <w:r w:rsidRPr="001A5A3B">
        <w:t xml:space="preserve"> I remember that curry very well</w:t>
      </w:r>
      <w:r>
        <w:t>,</w:t>
      </w:r>
      <w:r w:rsidRPr="001A5A3B">
        <w:t xml:space="preserve"> but I guess</w:t>
      </w:r>
      <w:r w:rsidRPr="001A5A3B">
        <w:t xml:space="preserve"> we probably should not go into that on this call</w:t>
      </w:r>
      <w:r w:rsidRPr="001A5A3B">
        <w:t xml:space="preserve">. As I was saying, it was not the raw materials </w:t>
      </w:r>
      <w:r w:rsidRPr="001A5A3B">
        <w:t xml:space="preserve">that were the fault in that leadership campaign; it was </w:t>
      </w:r>
      <w:r w:rsidRPr="001A5A3B">
        <w:t>the organisation behind it</w:t>
      </w:r>
      <w:r w:rsidRPr="001A5A3B">
        <w:t xml:space="preserve">, was it not, Mr </w:t>
      </w:r>
      <w:r>
        <w:t>Rotheram</w:t>
      </w:r>
      <w:r w:rsidRPr="001A5A3B">
        <w:t xml:space="preserve">, that </w:t>
      </w:r>
      <w:r w:rsidRPr="001A5A3B">
        <w:t>was the problem?</w:t>
      </w:r>
      <w:r w:rsidRPr="001A5A3B">
        <w:t xml:space="preserve"> </w:t>
      </w:r>
      <w:r w:rsidRPr="001A5A3B">
        <w:t>Anyway</w:t>
      </w:r>
      <w:r w:rsidRPr="001A5A3B">
        <w:t xml:space="preserve">, it is </w:t>
      </w:r>
      <w:r w:rsidRPr="001A5A3B">
        <w:t>all in the past.</w:t>
      </w:r>
    </w:p>
    <w:p w:rsidR="009725F9" w:rsidRPr="001A5A3B" w:rsidP="009725F9">
      <w:pPr>
        <w:pStyle w:val="Answer"/>
      </w:pPr>
      <w:r w:rsidRPr="001A5A3B">
        <w:t>Thank you for holding this session today. It is a really important session. In terms of the impact on our economies, it is severe.</w:t>
      </w:r>
      <w:r w:rsidRPr="001A5A3B">
        <w:t xml:space="preserve"> That is the only way to put it.</w:t>
      </w:r>
      <w:r w:rsidRPr="001A5A3B">
        <w:t xml:space="preserve"> It is on people more broadly. Over the course of this year, it has got harder and harder as the reality of living with Covid</w:t>
      </w:r>
      <w:r w:rsidRPr="001A5A3B">
        <w:t xml:space="preserve"> has sunk in</w:t>
      </w:r>
      <w:r w:rsidRPr="001A5A3B">
        <w:t xml:space="preserve">. </w:t>
      </w:r>
      <w:r w:rsidRPr="001A5A3B">
        <w:t>Here, w</w:t>
      </w:r>
      <w:r w:rsidRPr="001A5A3B">
        <w:t xml:space="preserve">e have been in </w:t>
      </w:r>
      <w:r w:rsidRPr="001A5A3B">
        <w:t>t</w:t>
      </w:r>
      <w:r w:rsidRPr="001A5A3B">
        <w:t xml:space="preserve">ier 2 </w:t>
      </w:r>
      <w:r w:rsidRPr="001A5A3B">
        <w:t>restrictions</w:t>
      </w:r>
      <w:r w:rsidRPr="001A5A3B">
        <w:t xml:space="preserve"> since late July </w:t>
      </w:r>
      <w:r w:rsidRPr="001A5A3B">
        <w:t xml:space="preserve">and that </w:t>
      </w:r>
      <w:r w:rsidRPr="001A5A3B">
        <w:t>has had an effect on our people</w:t>
      </w:r>
      <w:r w:rsidRPr="001A5A3B">
        <w:t xml:space="preserve"> in terms of their </w:t>
      </w:r>
      <w:r w:rsidRPr="001A5A3B">
        <w:t>lives, their morale and their mental health</w:t>
      </w:r>
      <w:r w:rsidRPr="001A5A3B">
        <w:t xml:space="preserve">, but </w:t>
      </w:r>
      <w:r w:rsidRPr="001A5A3B">
        <w:t xml:space="preserve">it </w:t>
      </w:r>
      <w:r w:rsidRPr="001A5A3B">
        <w:t xml:space="preserve">also has eroded the strength of our businesses, because the effect of </w:t>
      </w:r>
      <w:r w:rsidRPr="001A5A3B">
        <w:t>tier</w:t>
      </w:r>
      <w:r w:rsidRPr="001A5A3B">
        <w:t xml:space="preserve"> 2 restrictions is to keep people</w:t>
      </w:r>
      <w:r w:rsidRPr="001A5A3B">
        <w:t xml:space="preserve"> at home and</w:t>
      </w:r>
      <w:r w:rsidRPr="001A5A3B">
        <w:t xml:space="preserve"> reduce footfall, and that is something that we have now perhaps experienced more tha</w:t>
      </w:r>
      <w:r w:rsidRPr="001A5A3B">
        <w:t>n other places.</w:t>
      </w:r>
    </w:p>
    <w:p w:rsidR="009725F9" w:rsidRPr="001A5A3B" w:rsidP="009725F9">
      <w:pPr>
        <w:pStyle w:val="Answer"/>
      </w:pPr>
      <w:r w:rsidRPr="001A5A3B">
        <w:t xml:space="preserve">In terms of the relationship, I may as well get to </w:t>
      </w:r>
      <w:r w:rsidRPr="001A5A3B">
        <w:t>what has happened this week.</w:t>
      </w:r>
      <w:r w:rsidRPr="001A5A3B">
        <w:t xml:space="preserve"> Maybe if we all think about it positively, perhaps this is a moment where England grows up </w:t>
      </w:r>
      <w:r w:rsidRPr="001A5A3B">
        <w:t xml:space="preserve">a little </w:t>
      </w:r>
      <w:r w:rsidRPr="001A5A3B">
        <w:t xml:space="preserve">around </w:t>
      </w:r>
      <w:r w:rsidRPr="001A5A3B">
        <w:t>devolution</w:t>
      </w:r>
      <w:r w:rsidRPr="001A5A3B">
        <w:t xml:space="preserve"> and the relationship between Westminster a</w:t>
      </w:r>
      <w:r w:rsidRPr="001A5A3B">
        <w:t xml:space="preserve">nd the rest of the country. The culture is </w:t>
      </w:r>
      <w:r w:rsidRPr="001A5A3B">
        <w:t xml:space="preserve">still </w:t>
      </w:r>
      <w:r w:rsidRPr="001A5A3B">
        <w:t xml:space="preserve">that </w:t>
      </w:r>
      <w:r w:rsidRPr="001A5A3B">
        <w:t>Westminster holds all the power and all the money</w:t>
      </w:r>
      <w:r w:rsidRPr="001A5A3B">
        <w:t>, and</w:t>
      </w:r>
      <w:r w:rsidRPr="001A5A3B">
        <w:t xml:space="preserve"> </w:t>
      </w:r>
      <w:r w:rsidRPr="001A5A3B">
        <w:t>t</w:t>
      </w:r>
      <w:r w:rsidRPr="001A5A3B">
        <w:t xml:space="preserve">he </w:t>
      </w:r>
      <w:r>
        <w:t>Mayor</w:t>
      </w:r>
      <w:r w:rsidRPr="001A5A3B">
        <w:t>s on this call have to go on bended knee</w:t>
      </w:r>
      <w:r w:rsidRPr="001A5A3B">
        <w:t>, really,</w:t>
      </w:r>
      <w:r w:rsidRPr="001A5A3B">
        <w:t xml:space="preserve"> and </w:t>
      </w:r>
      <w:r w:rsidRPr="001A5A3B">
        <w:t xml:space="preserve">we have to </w:t>
      </w:r>
      <w:r w:rsidRPr="001A5A3B">
        <w:t xml:space="preserve">plead </w:t>
      </w:r>
      <w:r w:rsidRPr="001A5A3B">
        <w:t xml:space="preserve">at times </w:t>
      </w:r>
      <w:r w:rsidRPr="001A5A3B">
        <w:t>for some of that money. That is where this is still wrong.</w:t>
      </w:r>
      <w:r w:rsidRPr="001A5A3B">
        <w:t xml:space="preserve"> We have devolution</w:t>
      </w:r>
      <w:r w:rsidRPr="001A5A3B">
        <w:t>, I guess,</w:t>
      </w:r>
      <w:r w:rsidRPr="001A5A3B">
        <w:t xml:space="preserve"> in name</w:t>
      </w:r>
      <w:r w:rsidRPr="001A5A3B">
        <w:t xml:space="preserve"> but not in reality yet, and England needs to decide whether it wants devolution in reality;</w:t>
      </w:r>
      <w:r w:rsidRPr="001A5A3B">
        <w:t xml:space="preserve"> </w:t>
      </w:r>
      <w:r w:rsidRPr="001A5A3B">
        <w:t>o</w:t>
      </w:r>
      <w:r w:rsidRPr="001A5A3B">
        <w:t xml:space="preserve">therwise, if Westminster carries on holding all the power, </w:t>
      </w:r>
      <w:r w:rsidRPr="001A5A3B">
        <w:t>levelling up</w:t>
      </w:r>
      <w:r w:rsidRPr="001A5A3B">
        <w:t xml:space="preserve"> will be a slogan</w:t>
      </w:r>
      <w:r w:rsidRPr="001A5A3B">
        <w:t xml:space="preserve"> rather than a thing that really happ</w:t>
      </w:r>
      <w:r w:rsidRPr="001A5A3B">
        <w:t>ens</w:t>
      </w:r>
      <w:r w:rsidRPr="001A5A3B">
        <w:t>, because you cannot level up from Whitehall.</w:t>
      </w:r>
      <w:r w:rsidRPr="001A5A3B">
        <w:t xml:space="preserve"> You cannot just drop projects on places and call that </w:t>
      </w:r>
      <w:r w:rsidRPr="001A5A3B">
        <w:t>levelling up</w:t>
      </w:r>
      <w:r w:rsidRPr="001A5A3B">
        <w:t>.</w:t>
      </w:r>
    </w:p>
    <w:p w:rsidR="00622036" w:rsidRPr="001A5A3B" w:rsidP="009725F9">
      <w:pPr>
        <w:pStyle w:val="Answer"/>
      </w:pPr>
      <w:r w:rsidRPr="001A5A3B">
        <w:t>F</w:t>
      </w:r>
      <w:r w:rsidRPr="001A5A3B">
        <w:t>or me, the lesson of this week</w:t>
      </w:r>
      <w:r w:rsidRPr="001A5A3B">
        <w:t>, and</w:t>
      </w:r>
      <w:r w:rsidRPr="001A5A3B">
        <w:t xml:space="preserve"> the reason why this became a fundamental issue for me in the negotiation we have just had</w:t>
      </w:r>
      <w:r w:rsidRPr="001A5A3B">
        <w:t xml:space="preserve">, </w:t>
      </w:r>
      <w:r w:rsidRPr="001A5A3B">
        <w:t>is that Ste</w:t>
      </w:r>
      <w:r w:rsidRPr="001A5A3B">
        <w:t>ve and I could tell you</w:t>
      </w:r>
      <w:r w:rsidRPr="001A5A3B">
        <w:t xml:space="preserve"> that, when we were in Westminster,</w:t>
      </w:r>
      <w:r w:rsidRPr="001A5A3B">
        <w:t xml:space="preserve"> we were used to seeing the north of England</w:t>
      </w:r>
      <w:r w:rsidRPr="001A5A3B">
        <w:t xml:space="preserve"> get pushed around and told no. That was just basically what happened but, in some ways, t</w:t>
      </w:r>
      <w:r w:rsidRPr="001A5A3B">
        <w:t>hings came to a head because of this simple point: if you are go</w:t>
      </w:r>
      <w:r w:rsidRPr="001A5A3B">
        <w:t>ing to lock down people’s jobs and lives</w:t>
      </w:r>
      <w:r w:rsidRPr="001A5A3B">
        <w:t>,</w:t>
      </w:r>
      <w:r w:rsidRPr="001A5A3B">
        <w:t xml:space="preserve"> and </w:t>
      </w:r>
      <w:r w:rsidRPr="001A5A3B">
        <w:t xml:space="preserve">you are going to </w:t>
      </w:r>
      <w:r w:rsidRPr="001A5A3B">
        <w:t xml:space="preserve">do that to some places but not others, you cannot do that on terms dictated from 200 miles away. </w:t>
      </w:r>
    </w:p>
    <w:p w:rsidR="009725F9" w:rsidRPr="001A5A3B" w:rsidP="009725F9">
      <w:pPr>
        <w:pStyle w:val="Answer"/>
      </w:pPr>
      <w:r w:rsidRPr="001A5A3B">
        <w:t>For me, that is the point about this week.</w:t>
      </w:r>
      <w:r w:rsidRPr="001A5A3B">
        <w:t xml:space="preserve"> </w:t>
      </w:r>
      <w:r w:rsidRPr="001A5A3B">
        <w:t>If you are going to do that</w:t>
      </w:r>
      <w:r w:rsidRPr="001A5A3B">
        <w:t>,</w:t>
      </w:r>
      <w:r w:rsidRPr="001A5A3B">
        <w:t xml:space="preserve"> it clearly has to be on the terms of people here in terms of what will help us to cope with what is a massive change that you are asking us to make. Essentially, </w:t>
      </w:r>
      <w:r w:rsidRPr="001A5A3B">
        <w:t xml:space="preserve">that is what it was: </w:t>
      </w:r>
      <w:r w:rsidRPr="001A5A3B">
        <w:t>we were being asked to lock down on terms dictated from very far away an</w:t>
      </w:r>
      <w:r w:rsidRPr="001A5A3B">
        <w:t>d, ultimately, that was a point of principle</w:t>
      </w:r>
      <w:r w:rsidRPr="001A5A3B">
        <w:t xml:space="preserve"> that needed to be made and a stand </w:t>
      </w:r>
      <w:r>
        <w:t xml:space="preserve">that </w:t>
      </w:r>
      <w:r w:rsidRPr="001A5A3B">
        <w:t>needed to be taken.</w:t>
      </w:r>
    </w:p>
    <w:p w:rsidR="009725F9" w:rsidRPr="001A5A3B" w:rsidP="00E76784">
      <w:pPr>
        <w:pStyle w:val="Question"/>
      </w:pPr>
      <w:sdt>
        <w:sdtPr>
          <w:alias w:val="Member"/>
          <w:tag w:val="&lt;Member mnisId='4621' dodsId='77854'&gt;"/>
          <w:id w:val="-966282865"/>
          <w:placeholder>
            <w:docPart w:val="DefaultPlaceholder_1082065158"/>
          </w:placeholder>
          <w:richText/>
        </w:sdtPr>
        <w:sdtContent>
          <w:r w:rsidRPr="001A5A3B">
            <w:rPr>
              <w:b/>
            </w:rPr>
            <w:t>Chair:</w:t>
          </w:r>
        </w:sdtContent>
      </w:sdt>
      <w:r w:rsidRPr="001A5A3B">
        <w:t xml:space="preserve"> Steve, </w:t>
      </w:r>
      <w:r w:rsidRPr="001A5A3B">
        <w:t xml:space="preserve">what has been </w:t>
      </w:r>
      <w:r w:rsidRPr="001A5A3B">
        <w:t xml:space="preserve">the impact of Covid on the Liverpool City Region and the functioning of </w:t>
      </w:r>
      <w:r w:rsidRPr="001A5A3B">
        <w:t>the combined authority?</w:t>
      </w:r>
    </w:p>
    <w:p w:rsidR="00C01DF5" w:rsidRPr="001A5A3B" w:rsidP="009725F9">
      <w:pPr>
        <w:pStyle w:val="Answer"/>
      </w:pPr>
      <w:sdt>
        <w:sdtPr>
          <w:alias w:val="Witness"/>
          <w:id w:val="-1992786300"/>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w:t>
      </w:r>
      <w:r w:rsidRPr="001A5A3B">
        <w:t>A</w:t>
      </w:r>
      <w:r w:rsidRPr="001A5A3B">
        <w:t xml:space="preserve">s you </w:t>
      </w:r>
      <w:r w:rsidRPr="001A5A3B">
        <w:t xml:space="preserve">can imagine, </w:t>
      </w:r>
      <w:r w:rsidRPr="001A5A3B">
        <w:t xml:space="preserve">it is </w:t>
      </w:r>
      <w:r w:rsidRPr="001A5A3B">
        <w:t>a very similar story to what is happening in Greater Manchester. Covid expose</w:t>
      </w:r>
      <w:r w:rsidRPr="001A5A3B">
        <w:t>d</w:t>
      </w:r>
      <w:r w:rsidRPr="001A5A3B">
        <w:t xml:space="preserve"> a number of </w:t>
      </w:r>
      <w:r>
        <w:t>fault-lines</w:t>
      </w:r>
      <w:r w:rsidRPr="001A5A3B">
        <w:t xml:space="preserve"> that were already there in the system</w:t>
      </w:r>
      <w:r>
        <w:t xml:space="preserve">, that </w:t>
      </w:r>
      <w:r w:rsidRPr="001A5A3B">
        <w:t>ad been prevalent for far too long</w:t>
      </w:r>
      <w:r>
        <w:t>,</w:t>
      </w:r>
      <w:r w:rsidRPr="001A5A3B">
        <w:t xml:space="preserve"> and</w:t>
      </w:r>
      <w:r w:rsidRPr="001A5A3B">
        <w:t xml:space="preserve"> </w:t>
      </w:r>
      <w:r w:rsidRPr="001A5A3B">
        <w:t>had r</w:t>
      </w:r>
      <w:r w:rsidRPr="001A5A3B">
        <w:t xml:space="preserve">eally started to hold </w:t>
      </w:r>
      <w:r w:rsidRPr="001A5A3B">
        <w:t xml:space="preserve">back </w:t>
      </w:r>
      <w:r w:rsidRPr="001A5A3B">
        <w:t>areas in the north</w:t>
      </w:r>
      <w:r w:rsidRPr="001A5A3B">
        <w:t>. We had much worse outcomes</w:t>
      </w:r>
      <w:r>
        <w:t xml:space="preserve"> in</w:t>
      </w:r>
      <w:r w:rsidRPr="001A5A3B">
        <w:t>, for instance</w:t>
      </w:r>
      <w:r>
        <w:t xml:space="preserve">, </w:t>
      </w:r>
      <w:r w:rsidRPr="001A5A3B">
        <w:t>education</w:t>
      </w:r>
      <w:r w:rsidRPr="001A5A3B">
        <w:t>, skills</w:t>
      </w:r>
      <w:r w:rsidRPr="001A5A3B">
        <w:t xml:space="preserve"> and health</w:t>
      </w:r>
      <w:r w:rsidRPr="001A5A3B">
        <w:t>, with huge disadvantages</w:t>
      </w:r>
      <w:r w:rsidRPr="001A5A3B">
        <w:t xml:space="preserve"> to our particular region, and I believe our economy suffered because of that and because of those interventions from central Government that could have hel</w:t>
      </w:r>
      <w:r w:rsidRPr="001A5A3B">
        <w:t xml:space="preserve">ped us </w:t>
      </w:r>
      <w:r w:rsidRPr="001A5A3B">
        <w:t xml:space="preserve">to </w:t>
      </w:r>
      <w:r w:rsidRPr="001A5A3B">
        <w:t xml:space="preserve">address the </w:t>
      </w:r>
      <w:r w:rsidRPr="001A5A3B">
        <w:t xml:space="preserve">whole </w:t>
      </w:r>
      <w:r w:rsidRPr="001A5A3B">
        <w:t>levelling</w:t>
      </w:r>
      <w:r>
        <w:t>-</w:t>
      </w:r>
      <w:r w:rsidRPr="001A5A3B">
        <w:t>up</w:t>
      </w:r>
      <w:r w:rsidRPr="001A5A3B">
        <w:t xml:space="preserve"> agenda.</w:t>
      </w:r>
    </w:p>
    <w:p w:rsidR="00C01DF5" w:rsidRPr="001A5A3B" w:rsidP="009725F9">
      <w:pPr>
        <w:pStyle w:val="Answer"/>
      </w:pPr>
      <w:r w:rsidRPr="001A5A3B">
        <w:t xml:space="preserve">Over the last few weeks, with </w:t>
      </w:r>
      <w:r w:rsidRPr="001A5A3B">
        <w:t>Andy and others</w:t>
      </w:r>
      <w:r w:rsidRPr="001A5A3B">
        <w:t>, we</w:t>
      </w:r>
      <w:r w:rsidRPr="001A5A3B">
        <w:t xml:space="preserve"> </w:t>
      </w:r>
      <w:r w:rsidRPr="001A5A3B">
        <w:t xml:space="preserve">have </w:t>
      </w:r>
      <w:r w:rsidRPr="001A5A3B">
        <w:t>want</w:t>
      </w:r>
      <w:r w:rsidRPr="001A5A3B">
        <w:t>ed</w:t>
      </w:r>
      <w:r w:rsidRPr="001A5A3B">
        <w:t xml:space="preserve"> to work to </w:t>
      </w:r>
      <w:r w:rsidRPr="001A5A3B">
        <w:t xml:space="preserve">really </w:t>
      </w:r>
      <w:r w:rsidRPr="001A5A3B">
        <w:t xml:space="preserve">close that disparity between the north and the south. </w:t>
      </w:r>
      <w:r w:rsidRPr="001A5A3B">
        <w:t xml:space="preserve">I will give you a couple of examples. </w:t>
      </w:r>
      <w:r w:rsidRPr="001A5A3B">
        <w:t>We entered the pandemic with around</w:t>
      </w:r>
      <w:r w:rsidRPr="001A5A3B">
        <w:t xml:space="preserve"> 70,000 people unable to work due to ill health</w:t>
      </w:r>
      <w:r w:rsidRPr="001A5A3B">
        <w:t xml:space="preserve"> and, of course,</w:t>
      </w:r>
      <w:r w:rsidRPr="001A5A3B">
        <w:t xml:space="preserve"> </w:t>
      </w:r>
      <w:r w:rsidRPr="001A5A3B">
        <w:t>t</w:t>
      </w:r>
      <w:r w:rsidRPr="001A5A3B">
        <w:t>hat has only got worse. We have a high prevalence of long-term conditions in the Liverpool City Region</w:t>
      </w:r>
      <w:r w:rsidRPr="001A5A3B">
        <w:t>,</w:t>
      </w:r>
      <w:r w:rsidRPr="001A5A3B">
        <w:t xml:space="preserve"> and </w:t>
      </w:r>
      <w:r w:rsidRPr="001A5A3B">
        <w:t>the</w:t>
      </w:r>
      <w:r w:rsidRPr="001A5A3B">
        <w:t xml:space="preserve"> disproportionately high number of deaths that have happened over the last seven or eight months</w:t>
      </w:r>
      <w:r w:rsidRPr="001A5A3B">
        <w:t xml:space="preserve"> will also increase pressures on, for instance, mental health and wellbeing</w:t>
      </w:r>
      <w:r w:rsidRPr="001A5A3B">
        <w:t xml:space="preserve">. The impact </w:t>
      </w:r>
      <w:r w:rsidRPr="001A5A3B">
        <w:t xml:space="preserve">of that </w:t>
      </w:r>
      <w:r w:rsidRPr="001A5A3B">
        <w:t xml:space="preserve">may not be immediate but we will see that increasing </w:t>
      </w:r>
      <w:r w:rsidRPr="001A5A3B">
        <w:t xml:space="preserve">over </w:t>
      </w:r>
      <w:r w:rsidRPr="001A5A3B">
        <w:t>the mo</w:t>
      </w:r>
      <w:r w:rsidRPr="001A5A3B">
        <w:t>nths ahead.</w:t>
      </w:r>
    </w:p>
    <w:p w:rsidR="00773FC0" w:rsidRPr="001A5A3B" w:rsidP="009725F9">
      <w:pPr>
        <w:pStyle w:val="Answer"/>
      </w:pPr>
      <w:r w:rsidRPr="001A5A3B">
        <w:t xml:space="preserve">If we are talking about </w:t>
      </w:r>
      <w:r w:rsidRPr="001A5A3B">
        <w:t>l</w:t>
      </w:r>
      <w:r w:rsidRPr="001A5A3B">
        <w:t xml:space="preserve">evelling </w:t>
      </w:r>
      <w:r w:rsidRPr="001A5A3B">
        <w:t>u</w:t>
      </w:r>
      <w:r w:rsidRPr="001A5A3B">
        <w:t>p, t</w:t>
      </w:r>
      <w:r w:rsidRPr="001A5A3B">
        <w:t xml:space="preserve">he recently published </w:t>
      </w:r>
      <w:r w:rsidRPr="001A5A3B">
        <w:t>L</w:t>
      </w:r>
      <w:r w:rsidRPr="001A5A3B">
        <w:t xml:space="preserve">evelling </w:t>
      </w:r>
      <w:r w:rsidRPr="001A5A3B">
        <w:t>U</w:t>
      </w:r>
      <w:r w:rsidRPr="001A5A3B">
        <w:t>p</w:t>
      </w:r>
      <w:r w:rsidRPr="001A5A3B">
        <w:t xml:space="preserve"> </w:t>
      </w:r>
      <w:r w:rsidRPr="001A5A3B">
        <w:t>I</w:t>
      </w:r>
      <w:r w:rsidRPr="001A5A3B">
        <w:t>ndex by WPI Strategy said that Liverpool Walton, which I used to represent</w:t>
      </w:r>
      <w:r w:rsidRPr="001A5A3B">
        <w:t xml:space="preserve"> and is now represented by Dan Carden</w:t>
      </w:r>
      <w:r w:rsidRPr="001A5A3B">
        <w:t xml:space="preserve">, is one of the 10 </w:t>
      </w:r>
      <w:r w:rsidRPr="001A5A3B">
        <w:t xml:space="preserve">constituencies most in need of </w:t>
      </w:r>
      <w:r w:rsidRPr="001A5A3B">
        <w:t>l</w:t>
      </w:r>
      <w:r w:rsidRPr="001A5A3B">
        <w:t>evellin</w:t>
      </w:r>
      <w:r w:rsidRPr="001A5A3B">
        <w:t xml:space="preserve">g </w:t>
      </w:r>
      <w:r w:rsidRPr="001A5A3B">
        <w:t>u</w:t>
      </w:r>
      <w:r w:rsidRPr="001A5A3B">
        <w:t>p. We have four of the LCR constituencies in the top 10. In other words, something needs to happen. We need meaningful economic progress because</w:t>
      </w:r>
      <w:r w:rsidRPr="001A5A3B">
        <w:t>,</w:t>
      </w:r>
      <w:r w:rsidRPr="001A5A3B">
        <w:t xml:space="preserve"> without that</w:t>
      </w:r>
      <w:r w:rsidRPr="001A5A3B">
        <w:t>,</w:t>
      </w:r>
      <w:r w:rsidRPr="001A5A3B">
        <w:t xml:space="preserve"> we will not address the underlying </w:t>
      </w:r>
      <w:r w:rsidRPr="001A5A3B">
        <w:t>social, educational and health disadvantages in our area.</w:t>
      </w:r>
    </w:p>
    <w:p w:rsidR="000B5DD9" w:rsidRPr="001A5A3B" w:rsidP="009725F9">
      <w:pPr>
        <w:pStyle w:val="Answer"/>
      </w:pPr>
      <w:r w:rsidRPr="001A5A3B">
        <w:t xml:space="preserve">Andy </w:t>
      </w:r>
      <w:r w:rsidRPr="001A5A3B">
        <w:t>B</w:t>
      </w:r>
      <w:r w:rsidRPr="001A5A3B">
        <w:t>urnham</w:t>
      </w:r>
      <w:r w:rsidRPr="001A5A3B">
        <w:t xml:space="preserve"> </w:t>
      </w:r>
      <w:r w:rsidRPr="001A5A3B">
        <w:t xml:space="preserve">mentioned being in Parliament. It was when I was in Parliament that I truly understood what the Westminster bubble really is and the fact that, for far too long, too many decisions have been taken </w:t>
      </w:r>
      <w:r w:rsidRPr="001A5A3B">
        <w:t>in</w:t>
      </w:r>
      <w:r w:rsidRPr="001A5A3B">
        <w:t xml:space="preserve"> the interests of </w:t>
      </w:r>
      <w:r w:rsidRPr="001A5A3B">
        <w:t>London</w:t>
      </w:r>
      <w:r w:rsidRPr="001A5A3B">
        <w:t xml:space="preserve">, I have to say, </w:t>
      </w:r>
      <w:r>
        <w:t>and</w:t>
      </w:r>
      <w:r w:rsidRPr="001A5A3B">
        <w:t xml:space="preserve"> the London centricity</w:t>
      </w:r>
      <w:r w:rsidRPr="001A5A3B">
        <w:t xml:space="preserve">. </w:t>
      </w:r>
      <w:r w:rsidRPr="001A5A3B">
        <w:t>I do not just mean the area of London</w:t>
      </w:r>
      <w:r w:rsidRPr="001A5A3B">
        <w:t>;</w:t>
      </w:r>
      <w:r w:rsidRPr="001A5A3B">
        <w:t xml:space="preserve"> I am talking about the overall London culture that exists within Parliament</w:t>
      </w:r>
      <w:r w:rsidRPr="001A5A3B">
        <w:t>. T</w:t>
      </w:r>
      <w:r w:rsidRPr="001A5A3B">
        <w:t xml:space="preserve">hat has been hugely </w:t>
      </w:r>
      <w:r w:rsidRPr="001A5A3B">
        <w:t>disadvantageous</w:t>
      </w:r>
      <w:r w:rsidRPr="001A5A3B">
        <w:t xml:space="preserve"> to areas like ours.</w:t>
      </w:r>
    </w:p>
    <w:p w:rsidR="009725F9" w:rsidRPr="001A5A3B" w:rsidP="009725F9">
      <w:pPr>
        <w:pStyle w:val="Answer"/>
      </w:pPr>
      <w:r w:rsidRPr="001A5A3B">
        <w:t xml:space="preserve">We know it is not a perfect system. We want to work to try </w:t>
      </w:r>
      <w:r w:rsidRPr="001A5A3B">
        <w:t xml:space="preserve">to see whether we can level up. </w:t>
      </w:r>
      <w:r w:rsidRPr="001A5A3B">
        <w:t>We stand</w:t>
      </w:r>
      <w:r w:rsidRPr="001A5A3B">
        <w:t xml:space="preserve">, as metro </w:t>
      </w:r>
      <w:r>
        <w:t>Mayor</w:t>
      </w:r>
      <w:r w:rsidRPr="001A5A3B">
        <w:t>s,</w:t>
      </w:r>
      <w:r w:rsidRPr="001A5A3B">
        <w:t xml:space="preserve"> ready to do that</w:t>
      </w:r>
      <w:r>
        <w:t>,</w:t>
      </w:r>
      <w:r w:rsidRPr="001A5A3B">
        <w:t xml:space="preserve"> </w:t>
      </w:r>
      <w:r w:rsidRPr="001A5A3B">
        <w:t>but</w:t>
      </w:r>
      <w:r w:rsidRPr="001A5A3B">
        <w:t xml:space="preserve"> the Government need to work seriously and meaningfully with us.</w:t>
      </w:r>
    </w:p>
    <w:p w:rsidR="0020169C" w:rsidRPr="001A5A3B" w:rsidP="00DC4431">
      <w:pPr>
        <w:pStyle w:val="Question"/>
      </w:pPr>
      <w:sdt>
        <w:sdtPr>
          <w:alias w:val="Member"/>
          <w:tag w:val="&lt;Member mnisId='4621' dodsId='77854'&gt;"/>
          <w:id w:val="1701116399"/>
          <w:placeholder>
            <w:docPart w:val="DefaultPlaceholder_1082065158"/>
          </w:placeholder>
          <w:richText/>
        </w:sdtPr>
        <w:sdtContent>
          <w:r w:rsidRPr="001A5A3B">
            <w:rPr>
              <w:b/>
            </w:rPr>
            <w:t>Chair:</w:t>
          </w:r>
        </w:sdtContent>
      </w:sdt>
      <w:r w:rsidRPr="001A5A3B">
        <w:t xml:space="preserve"> Tim Bowles</w:t>
      </w:r>
      <w:r w:rsidRPr="001A5A3B">
        <w:t xml:space="preserve">, in our neck of the woods, we have not had the same tier issues around Covid, but it has, </w:t>
      </w:r>
      <w:r>
        <w:t>none the less</w:t>
      </w:r>
      <w:r w:rsidRPr="001A5A3B">
        <w:t>, affected the economy.</w:t>
      </w:r>
      <w:r w:rsidRPr="001A5A3B">
        <w:t xml:space="preserve"> How has Covid impacted the </w:t>
      </w:r>
      <w:r w:rsidRPr="001A5A3B">
        <w:t>w</w:t>
      </w:r>
      <w:r w:rsidRPr="001A5A3B">
        <w:t xml:space="preserve">est of England and the functioning of </w:t>
      </w:r>
      <w:r w:rsidRPr="001A5A3B">
        <w:t>the combined authority</w:t>
      </w:r>
      <w:r w:rsidRPr="001A5A3B">
        <w:t>?</w:t>
      </w:r>
    </w:p>
    <w:p w:rsidR="0099062D" w:rsidRPr="001A5A3B" w:rsidP="0020169C">
      <w:pPr>
        <w:pStyle w:val="Answer"/>
      </w:pPr>
      <w:sdt>
        <w:sdtPr>
          <w:alias w:val="Witness"/>
          <w:id w:val="1214309201"/>
          <w:placeholder>
            <w:docPart w:val="DefaultPlaceholder_1082065158"/>
          </w:placeholder>
          <w:richText/>
        </w:sdtPr>
        <w:sdtContent>
          <w:r w:rsidRPr="001A5A3B">
            <w:rPr>
              <w:b/>
              <w:i/>
            </w:rPr>
            <w:t>Tim Bowles:</w:t>
          </w:r>
        </w:sdtContent>
      </w:sdt>
      <w:r w:rsidRPr="001A5A3B">
        <w:t xml:space="preserve"> </w:t>
      </w:r>
      <w:r w:rsidRPr="001A5A3B">
        <w:t>When you were talking ab</w:t>
      </w:r>
      <w:r w:rsidRPr="001A5A3B">
        <w:t>out interests, I did reflect that w</w:t>
      </w:r>
      <w:r w:rsidRPr="001A5A3B">
        <w:t xml:space="preserve">e have probably </w:t>
      </w:r>
      <w:r w:rsidRPr="001A5A3B">
        <w:t xml:space="preserve">both </w:t>
      </w:r>
      <w:r w:rsidRPr="001A5A3B">
        <w:t>bought one another a coffee</w:t>
      </w:r>
      <w:r w:rsidRPr="001A5A3B">
        <w:t xml:space="preserve"> at some point</w:t>
      </w:r>
      <w:r w:rsidRPr="001A5A3B">
        <w:t xml:space="preserve">; </w:t>
      </w:r>
      <w:r w:rsidRPr="001A5A3B">
        <w:t>we forgot to declare those</w:t>
      </w:r>
      <w:r w:rsidRPr="001A5A3B">
        <w:t>.</w:t>
      </w:r>
    </w:p>
    <w:p w:rsidR="000D5BB3" w:rsidRPr="001A5A3B" w:rsidP="0020169C">
      <w:pPr>
        <w:pStyle w:val="Answer"/>
      </w:pPr>
      <w:r w:rsidRPr="001A5A3B">
        <w:t xml:space="preserve">Thank you for couching it in that way. I work really closely with all </w:t>
      </w:r>
      <w:r w:rsidRPr="001A5A3B">
        <w:t xml:space="preserve">of </w:t>
      </w:r>
      <w:r w:rsidRPr="001A5A3B">
        <w:t xml:space="preserve">the metro </w:t>
      </w:r>
      <w:r>
        <w:t>Mayor</w:t>
      </w:r>
      <w:r w:rsidRPr="001A5A3B">
        <w:t xml:space="preserve">s. </w:t>
      </w:r>
      <w:r w:rsidRPr="001A5A3B">
        <w:t xml:space="preserve">We are really closely aligned. </w:t>
      </w:r>
      <w:r w:rsidRPr="001A5A3B">
        <w:t>Steve k</w:t>
      </w:r>
      <w:r w:rsidRPr="001A5A3B">
        <w:t>now</w:t>
      </w:r>
      <w:r w:rsidRPr="001A5A3B">
        <w:t>s, however,</w:t>
      </w:r>
      <w:r w:rsidRPr="001A5A3B">
        <w:t xml:space="preserve"> that I will always challenge him when he talks about north versus south. </w:t>
      </w:r>
      <w:r w:rsidRPr="001A5A3B">
        <w:t>I will come back to that in a second, but to pick your point up, Chair, t</w:t>
      </w:r>
      <w:r w:rsidRPr="001A5A3B">
        <w:t>he nature of our economy is different, as all regions are</w:t>
      </w:r>
      <w:r w:rsidRPr="001A5A3B">
        <w:t>,</w:t>
      </w:r>
      <w:r w:rsidRPr="001A5A3B">
        <w:t xml:space="preserve"> and that is why combined authorities</w:t>
      </w:r>
      <w:r w:rsidRPr="001A5A3B">
        <w:t xml:space="preserve"> are important, because they are able to identify</w:t>
      </w:r>
      <w:r w:rsidRPr="001A5A3B">
        <w:t xml:space="preserve"> their regional strengths and weaknesses</w:t>
      </w:r>
      <w:r w:rsidRPr="001A5A3B">
        <w:t xml:space="preserve">. We are being affected. We know that. We have the evidence to prove that. We are working on a daily basis with our teams here on how it is </w:t>
      </w:r>
      <w:r w:rsidRPr="001A5A3B">
        <w:t>impacting</w:t>
      </w:r>
      <w:r w:rsidRPr="001A5A3B">
        <w:t>, whether it is bu</w:t>
      </w:r>
      <w:r w:rsidRPr="001A5A3B">
        <w:t>sinesses like Airbus</w:t>
      </w:r>
      <w:r w:rsidRPr="001A5A3B">
        <w:t xml:space="preserve">, </w:t>
      </w:r>
      <w:r w:rsidRPr="001A5A3B">
        <w:t>our creative sector or all those brilliant SMEs that we have across the region. We have the evidence behind that.</w:t>
      </w:r>
    </w:p>
    <w:p w:rsidR="000D5BB3" w:rsidRPr="001A5A3B" w:rsidP="0020169C">
      <w:pPr>
        <w:pStyle w:val="Answer"/>
      </w:pPr>
      <w:r w:rsidRPr="001A5A3B">
        <w:t>We understand, because of that interaction with them, the impact on those different types of businesses and those differ</w:t>
      </w:r>
      <w:r w:rsidRPr="001A5A3B">
        <w:t>ent scales of business</w:t>
      </w:r>
      <w:r w:rsidRPr="001A5A3B">
        <w:t>es</w:t>
      </w:r>
      <w:r w:rsidRPr="001A5A3B">
        <w:t xml:space="preserve">. There is an impact there, and that impact will be similar in principle to the rest of the country. Clearly, as a regional </w:t>
      </w:r>
      <w:r>
        <w:t>Mayor</w:t>
      </w:r>
      <w:r w:rsidRPr="001A5A3B">
        <w:t xml:space="preserve">, we have the </w:t>
      </w:r>
      <w:r w:rsidRPr="001A5A3B">
        <w:t>ability</w:t>
      </w:r>
      <w:r w:rsidRPr="001A5A3B">
        <w:t xml:space="preserve"> to focus on what we need to do here, so we are seeing that.</w:t>
      </w:r>
    </w:p>
    <w:p w:rsidR="00B116CC" w:rsidRPr="001A5A3B" w:rsidP="0020169C">
      <w:pPr>
        <w:pStyle w:val="Answer"/>
      </w:pPr>
      <w:r w:rsidRPr="001A5A3B">
        <w:t>However, I work reall</w:t>
      </w:r>
      <w:r w:rsidRPr="001A5A3B">
        <w:t xml:space="preserve">y closely and have a panel of all </w:t>
      </w:r>
      <w:r w:rsidRPr="001A5A3B">
        <w:t>the business</w:t>
      </w:r>
      <w:r w:rsidRPr="001A5A3B">
        <w:t xml:space="preserve"> </w:t>
      </w:r>
      <w:r w:rsidRPr="001A5A3B">
        <w:t>subscription groups</w:t>
      </w:r>
      <w:r w:rsidRPr="001A5A3B">
        <w:t>,</w:t>
      </w:r>
      <w:r w:rsidRPr="001A5A3B">
        <w:t xml:space="preserve"> </w:t>
      </w:r>
      <w:r w:rsidRPr="001A5A3B">
        <w:t xml:space="preserve">along with all the </w:t>
      </w:r>
      <w:r w:rsidRPr="001A5A3B">
        <w:t xml:space="preserve">banks, because </w:t>
      </w:r>
      <w:r w:rsidRPr="001A5A3B">
        <w:t xml:space="preserve">we see it as a way in which </w:t>
      </w:r>
      <w:r w:rsidRPr="001A5A3B">
        <w:t>we can share information with every business in our region. There is still a positive view, in an awful lot of businesses, abo</w:t>
      </w:r>
      <w:r w:rsidRPr="001A5A3B">
        <w:t>ut how we move out of this and move forward</w:t>
      </w:r>
      <w:r w:rsidRPr="001A5A3B">
        <w:t>,</w:t>
      </w:r>
      <w:r w:rsidRPr="001A5A3B">
        <w:t xml:space="preserve"> but clearly the current additional lockdown potential is going to have an impact on that. We are working really closely </w:t>
      </w:r>
      <w:r w:rsidRPr="001A5A3B">
        <w:t>and we understand exactly what is happening in the region. We recognise where our opportuni</w:t>
      </w:r>
      <w:r w:rsidRPr="001A5A3B">
        <w:t>ties are in the future.</w:t>
      </w:r>
    </w:p>
    <w:p w:rsidR="00B116CC" w:rsidRPr="001A5A3B" w:rsidP="0020169C">
      <w:pPr>
        <w:pStyle w:val="Answer"/>
      </w:pPr>
      <w:r w:rsidRPr="001A5A3B">
        <w:t xml:space="preserve">If I may go back to the </w:t>
      </w:r>
      <w:r w:rsidRPr="001A5A3B">
        <w:t>levelling</w:t>
      </w:r>
      <w:r>
        <w:t>-</w:t>
      </w:r>
      <w:r w:rsidRPr="001A5A3B">
        <w:t>up</w:t>
      </w:r>
      <w:r w:rsidRPr="001A5A3B">
        <w:t xml:space="preserve"> piece, t</w:t>
      </w:r>
      <w:r w:rsidRPr="001A5A3B">
        <w:t xml:space="preserve">he really important piece </w:t>
      </w:r>
      <w:r w:rsidRPr="001A5A3B">
        <w:t xml:space="preserve">for me today </w:t>
      </w:r>
      <w:r>
        <w:t>is</w:t>
      </w:r>
      <w:r w:rsidRPr="001A5A3B">
        <w:t xml:space="preserve"> to </w:t>
      </w:r>
      <w:r w:rsidRPr="001A5A3B">
        <w:t xml:space="preserve">really </w:t>
      </w:r>
      <w:r w:rsidRPr="001A5A3B">
        <w:t>share with members the fact that</w:t>
      </w:r>
      <w:r w:rsidRPr="001A5A3B">
        <w:t xml:space="preserve">, as far as I am concerned—and I think all the metro </w:t>
      </w:r>
      <w:r>
        <w:t>Mayor</w:t>
      </w:r>
      <w:r w:rsidRPr="001A5A3B">
        <w:t xml:space="preserve">s </w:t>
      </w:r>
      <w:r w:rsidRPr="001A5A3B">
        <w:t>agree</w:t>
      </w:r>
      <w:r w:rsidRPr="001A5A3B">
        <w:t>—</w:t>
      </w:r>
      <w:r w:rsidRPr="001A5A3B">
        <w:t>this should not be about north/south, because</w:t>
      </w:r>
      <w:r w:rsidRPr="001A5A3B">
        <w:t>,</w:t>
      </w:r>
      <w:r w:rsidRPr="001A5A3B">
        <w:t xml:space="preserve"> </w:t>
      </w:r>
      <w:r w:rsidRPr="001A5A3B">
        <w:t>in spite of being a very successful region,</w:t>
      </w:r>
      <w:r w:rsidRPr="001A5A3B">
        <w:t xml:space="preserve"> I can talk to you about those areas that are chronically in need</w:t>
      </w:r>
      <w:r w:rsidRPr="001A5A3B">
        <w:t xml:space="preserve"> of investment, where we </w:t>
      </w:r>
      <w:r w:rsidRPr="001A5A3B">
        <w:t xml:space="preserve">have some </w:t>
      </w:r>
      <w:r w:rsidRPr="001A5A3B">
        <w:t xml:space="preserve">areas of </w:t>
      </w:r>
      <w:r w:rsidRPr="001A5A3B">
        <w:t xml:space="preserve">real </w:t>
      </w:r>
      <w:r w:rsidRPr="001A5A3B">
        <w:t>deprivation</w:t>
      </w:r>
      <w:r w:rsidRPr="001A5A3B">
        <w:t xml:space="preserve"> across all of our councils</w:t>
      </w:r>
      <w:r w:rsidRPr="001A5A3B">
        <w:t xml:space="preserve">. </w:t>
      </w:r>
      <w:r w:rsidRPr="001A5A3B">
        <w:t xml:space="preserve">We have a really compelling </w:t>
      </w:r>
      <w:r w:rsidRPr="001A5A3B">
        <w:t>case</w:t>
      </w:r>
      <w:r w:rsidRPr="001A5A3B">
        <w:t xml:space="preserve"> about that investment level</w:t>
      </w:r>
      <w:r w:rsidRPr="001A5A3B">
        <w:t>. T</w:t>
      </w:r>
      <w:r w:rsidRPr="001A5A3B">
        <w:t>raditionally, we have not been receiving the same levels of investment</w:t>
      </w:r>
      <w:r w:rsidRPr="001A5A3B">
        <w:t xml:space="preserve"> here in the </w:t>
      </w:r>
      <w:r w:rsidRPr="001A5A3B">
        <w:t>w</w:t>
      </w:r>
      <w:r w:rsidRPr="001A5A3B">
        <w:t>est of England</w:t>
      </w:r>
      <w:r w:rsidRPr="001A5A3B">
        <w:t xml:space="preserve"> as</w:t>
      </w:r>
      <w:r w:rsidRPr="001A5A3B">
        <w:t xml:space="preserve"> people have seen in London and the so</w:t>
      </w:r>
      <w:r w:rsidRPr="001A5A3B">
        <w:t>uth-east and, i</w:t>
      </w:r>
      <w:r w:rsidRPr="001A5A3B">
        <w:t xml:space="preserve">f I may, </w:t>
      </w:r>
      <w:r w:rsidRPr="001A5A3B">
        <w:t xml:space="preserve">to my friends here, </w:t>
      </w:r>
      <w:r w:rsidRPr="001A5A3B">
        <w:t>even</w:t>
      </w:r>
      <w:r w:rsidRPr="001A5A3B">
        <w:t>,</w:t>
      </w:r>
      <w:r w:rsidRPr="001A5A3B">
        <w:t xml:space="preserve"> in some instances</w:t>
      </w:r>
      <w:r w:rsidRPr="001A5A3B">
        <w:t>,</w:t>
      </w:r>
      <w:r w:rsidRPr="001A5A3B">
        <w:t xml:space="preserve"> around the levels of investment </w:t>
      </w:r>
      <w:r w:rsidRPr="001A5A3B">
        <w:t xml:space="preserve">we have seen here </w:t>
      </w:r>
      <w:r w:rsidRPr="001A5A3B">
        <w:t>compared to the north.</w:t>
      </w:r>
    </w:p>
    <w:p w:rsidR="00464A87" w:rsidRPr="001A5A3B" w:rsidP="0020169C">
      <w:pPr>
        <w:pStyle w:val="Answer"/>
      </w:pPr>
      <w:r w:rsidRPr="001A5A3B">
        <w:t>L</w:t>
      </w:r>
      <w:r w:rsidRPr="001A5A3B">
        <w:t>evelling up</w:t>
      </w:r>
      <w:r w:rsidRPr="001A5A3B">
        <w:t xml:space="preserve"> is vital for us. It is vital in the way that Government </w:t>
      </w:r>
      <w:r w:rsidRPr="001A5A3B">
        <w:t xml:space="preserve">now </w:t>
      </w:r>
      <w:r w:rsidRPr="001A5A3B">
        <w:t xml:space="preserve">need to </w:t>
      </w:r>
      <w:r w:rsidRPr="001A5A3B">
        <w:t xml:space="preserve">start </w:t>
      </w:r>
      <w:r w:rsidRPr="001A5A3B">
        <w:t>back</w:t>
      </w:r>
      <w:r w:rsidRPr="001A5A3B">
        <w:t xml:space="preserve">ing </w:t>
      </w:r>
      <w:r>
        <w:t>Mayor</w:t>
      </w:r>
      <w:r w:rsidRPr="001A5A3B">
        <w:t>s and combined</w:t>
      </w:r>
      <w:r w:rsidRPr="001A5A3B">
        <w:t xml:space="preserve"> authorities </w:t>
      </w:r>
      <w:r w:rsidRPr="001A5A3B">
        <w:t xml:space="preserve">to overcome those hurdles that are preventing us moving </w:t>
      </w:r>
      <w:r w:rsidRPr="001A5A3B">
        <w:t xml:space="preserve">this </w:t>
      </w:r>
      <w:r w:rsidRPr="001A5A3B">
        <w:t>forward</w:t>
      </w:r>
      <w:r w:rsidRPr="001A5A3B">
        <w:t xml:space="preserve"> and really owning our recoveries</w:t>
      </w:r>
      <w:r w:rsidRPr="001A5A3B">
        <w:t xml:space="preserve">. We will all </w:t>
      </w:r>
      <w:r w:rsidRPr="001A5A3B">
        <w:t xml:space="preserve">happily </w:t>
      </w:r>
      <w:r w:rsidRPr="001A5A3B">
        <w:t xml:space="preserve">talk </w:t>
      </w:r>
      <w:r w:rsidRPr="001A5A3B">
        <w:t xml:space="preserve">at length about </w:t>
      </w:r>
      <w:r w:rsidRPr="001A5A3B">
        <w:t xml:space="preserve">the Green Book, financing, the tools we need and all those things behind it </w:t>
      </w:r>
      <w:r w:rsidRPr="001A5A3B">
        <w:t>because, whenever we me</w:t>
      </w:r>
      <w:r w:rsidRPr="001A5A3B">
        <w:t>et</w:t>
      </w:r>
      <w:r w:rsidRPr="001A5A3B">
        <w:t xml:space="preserve"> as metro </w:t>
      </w:r>
      <w:r>
        <w:t>Mayor</w:t>
      </w:r>
      <w:r w:rsidRPr="001A5A3B">
        <w:t>s</w:t>
      </w:r>
      <w:r w:rsidRPr="001A5A3B">
        <w:t>, we are always</w:t>
      </w:r>
      <w:r w:rsidRPr="001A5A3B">
        <w:t xml:space="preserve"> tightly aligned in that.</w:t>
      </w:r>
    </w:p>
    <w:p w:rsidR="0020169C" w:rsidRPr="001A5A3B" w:rsidP="0020169C">
      <w:pPr>
        <w:pStyle w:val="Answer"/>
      </w:pPr>
      <w:r w:rsidRPr="001A5A3B">
        <w:t xml:space="preserve">We have a really clear understanding of what our region is doing at the moment. We have a clear understanding of where we need to </w:t>
      </w:r>
      <w:r w:rsidRPr="001A5A3B">
        <w:t>be able to invest in research, in skills and in reaching out to you</w:t>
      </w:r>
      <w:r w:rsidRPr="001A5A3B">
        <w:t>ng people across all our communities.</w:t>
      </w:r>
      <w:r w:rsidRPr="001A5A3B">
        <w:t xml:space="preserve"> We are doing all that work.</w:t>
      </w:r>
      <w:r w:rsidRPr="001A5A3B">
        <w:t xml:space="preserve"> We now need the support from Government to deliver.</w:t>
      </w:r>
    </w:p>
    <w:p w:rsidR="0020169C" w:rsidRPr="001A5A3B" w:rsidP="0080133C">
      <w:pPr>
        <w:pStyle w:val="Question"/>
      </w:pPr>
      <w:sdt>
        <w:sdtPr>
          <w:alias w:val="Member"/>
          <w:tag w:val="&lt;Member mnisId='4621' dodsId='77854'&gt;"/>
          <w:id w:val="1334654268"/>
          <w:placeholder>
            <w:docPart w:val="DefaultPlaceholder_1082065158"/>
          </w:placeholder>
          <w:richText/>
        </w:sdtPr>
        <w:sdtContent>
          <w:r w:rsidRPr="001A5A3B">
            <w:rPr>
              <w:b/>
            </w:rPr>
            <w:t>Chair:</w:t>
          </w:r>
        </w:sdtContent>
      </w:sdt>
      <w:r w:rsidRPr="001A5A3B">
        <w:t xml:space="preserve"> Jamie, last but not least, </w:t>
      </w:r>
      <w:r w:rsidRPr="001A5A3B">
        <w:t xml:space="preserve">what has </w:t>
      </w:r>
      <w:r w:rsidRPr="001A5A3B">
        <w:t xml:space="preserve">the impact of Covid </w:t>
      </w:r>
      <w:r w:rsidRPr="001A5A3B">
        <w:t xml:space="preserve">been </w:t>
      </w:r>
      <w:r w:rsidRPr="001A5A3B">
        <w:t xml:space="preserve">on the </w:t>
      </w:r>
      <w:r w:rsidRPr="001A5A3B">
        <w:t>n</w:t>
      </w:r>
      <w:r w:rsidRPr="001A5A3B">
        <w:t xml:space="preserve">orth of Tyne economy and the functioning of the </w:t>
      </w:r>
      <w:r w:rsidRPr="001A5A3B">
        <w:t>combined authority</w:t>
      </w:r>
      <w:r w:rsidRPr="001A5A3B">
        <w:t>?</w:t>
      </w:r>
    </w:p>
    <w:p w:rsidR="004711AA" w:rsidRPr="001A5A3B" w:rsidP="0020169C">
      <w:pPr>
        <w:pStyle w:val="Answer"/>
      </w:pPr>
      <w:sdt>
        <w:sdtPr>
          <w:alias w:val="Witness"/>
          <w:id w:val="-1750808092"/>
          <w:placeholder>
            <w:docPart w:val="DefaultPlaceholder_1082065158"/>
          </w:placeholder>
          <w:richText/>
        </w:sdtPr>
        <w:sdtContent>
          <w:r w:rsidRPr="001A5A3B">
            <w:rPr>
              <w:b/>
              <w:i/>
            </w:rPr>
            <w:t>Jamie Driscoll:</w:t>
          </w:r>
        </w:sdtContent>
      </w:sdt>
      <w:r w:rsidRPr="001A5A3B">
        <w:t xml:space="preserve"> Thank you to all the members for inviting me to speak. </w:t>
      </w:r>
      <w:r w:rsidRPr="001A5A3B">
        <w:t xml:space="preserve">The impact of Covid has come on top of what was not a particularly prosperous region in the first place. </w:t>
      </w:r>
      <w:r w:rsidRPr="001A5A3B">
        <w:t>In terms of unemployment, w</w:t>
      </w:r>
      <w:r w:rsidRPr="001A5A3B">
        <w:t xml:space="preserve">e have seen the claimant count </w:t>
      </w:r>
      <w:r w:rsidRPr="001A5A3B">
        <w:t xml:space="preserve">in a population of around 880,000 </w:t>
      </w:r>
      <w:r w:rsidRPr="001A5A3B">
        <w:t xml:space="preserve">increase by around 18,000. That </w:t>
      </w:r>
      <w:r w:rsidRPr="001A5A3B">
        <w:t xml:space="preserve">does not take into account those who have lost their jobs but perhaps whose partner is working and they are not eligible. That </w:t>
      </w:r>
      <w:r w:rsidRPr="001A5A3B">
        <w:t>is really quite significant</w:t>
      </w:r>
      <w:r>
        <w:t>,</w:t>
      </w:r>
      <w:r w:rsidRPr="001A5A3B">
        <w:t xml:space="preserve"> and that is before the furlough sc</w:t>
      </w:r>
      <w:r w:rsidRPr="001A5A3B">
        <w:t>heme</w:t>
      </w:r>
      <w:r w:rsidRPr="001A5A3B">
        <w:t xml:space="preserve"> has ended</w:t>
      </w:r>
      <w:r w:rsidRPr="001A5A3B">
        <w:t>. I</w:t>
      </w:r>
      <w:r w:rsidRPr="001A5A3B">
        <w:t xml:space="preserve"> have been speaking to so many businesses.</w:t>
      </w:r>
      <w:r w:rsidRPr="001A5A3B">
        <w:t xml:space="preserve"> </w:t>
      </w:r>
      <w:r w:rsidRPr="001A5A3B">
        <w:t xml:space="preserve">I </w:t>
      </w:r>
      <w:r w:rsidRPr="001A5A3B">
        <w:t>speak to the CBI</w:t>
      </w:r>
      <w:r w:rsidRPr="001A5A3B">
        <w:t xml:space="preserve"> and the Chamber of Commerce</w:t>
      </w:r>
      <w:r w:rsidRPr="001A5A3B">
        <w:t>.</w:t>
      </w:r>
      <w:r w:rsidRPr="001A5A3B">
        <w:t xml:space="preserve"> We have a very strong Chamber of Commerce</w:t>
      </w:r>
      <w:r w:rsidRPr="001A5A3B">
        <w:t xml:space="preserve">. We </w:t>
      </w:r>
      <w:r w:rsidRPr="001A5A3B">
        <w:t>work closely together with the Federation of Small Business</w:t>
      </w:r>
      <w:r w:rsidRPr="001A5A3B">
        <w:t>es</w:t>
      </w:r>
      <w:r w:rsidRPr="001A5A3B">
        <w:t>.</w:t>
      </w:r>
    </w:p>
    <w:p w:rsidR="004711AA" w:rsidRPr="001A5A3B" w:rsidP="0020169C">
      <w:pPr>
        <w:pStyle w:val="Answer"/>
      </w:pPr>
      <w:r w:rsidRPr="001A5A3B">
        <w:t>The headlines have been grabbed by pubs</w:t>
      </w:r>
      <w:r w:rsidRPr="001A5A3B">
        <w:t xml:space="preserve"> having to close—the hospitality sector—but this is affecting so many businesses. I took my kids to the dentist the other day. She was telling me that their income has dropped by 45% since March. The whole </w:t>
      </w:r>
      <w:r>
        <w:t xml:space="preserve">SME </w:t>
      </w:r>
      <w:r w:rsidRPr="001A5A3B">
        <w:t>economy has run out of reserves. That is the b</w:t>
      </w:r>
      <w:r w:rsidRPr="001A5A3B">
        <w:t>ig problem. It is not the case that they cannot trade; it is the case that the amount of money coming in has made everybody quite vulnerable, and I really fear a domino effect. That is going to have an effect on young people and their opportunity. As we kn</w:t>
      </w:r>
      <w:r w:rsidRPr="001A5A3B">
        <w:t xml:space="preserve">ow, if people are out of </w:t>
      </w:r>
      <w:r w:rsidRPr="001A5A3B">
        <w:t>work for a couple of years, especially in the early stage of their lives, it can affect them for a long period of time.</w:t>
      </w:r>
    </w:p>
    <w:p w:rsidR="00093A25" w:rsidRPr="001A5A3B" w:rsidP="0020169C">
      <w:pPr>
        <w:pStyle w:val="Answer"/>
      </w:pPr>
      <w:r w:rsidRPr="001A5A3B">
        <w:t xml:space="preserve">Yesterday was the </w:t>
      </w:r>
      <w:r w:rsidRPr="001A5A3B">
        <w:t>215th</w:t>
      </w:r>
      <w:r w:rsidRPr="001A5A3B">
        <w:t xml:space="preserve"> anniver</w:t>
      </w:r>
      <w:r w:rsidRPr="001A5A3B">
        <w:t>sary of the Battle of Trafalgar</w:t>
      </w:r>
      <w:r>
        <w:t xml:space="preserve">, </w:t>
      </w:r>
      <w:r w:rsidRPr="001A5A3B">
        <w:t>and it is worth noting that</w:t>
      </w:r>
      <w:r w:rsidRPr="001A5A3B">
        <w:t xml:space="preserve"> Nelson had his </w:t>
      </w:r>
      <w:r w:rsidRPr="001A5A3B">
        <w:t>plan</w:t>
      </w:r>
      <w:r w:rsidRPr="001A5A3B">
        <w:t xml:space="preserve">, but he also knew that </w:t>
      </w:r>
      <w:r w:rsidRPr="001A5A3B">
        <w:t>no plan survives contact with the enemy</w:t>
      </w:r>
      <w:r w:rsidRPr="001A5A3B">
        <w:t>, so he got all his captains together the night before the battle and said,</w:t>
      </w:r>
      <w:r w:rsidRPr="001A5A3B">
        <w:t xml:space="preserve"> </w:t>
      </w:r>
      <w:r w:rsidRPr="001A5A3B">
        <w:t>“</w:t>
      </w:r>
      <w:r w:rsidRPr="001A5A3B">
        <w:t xml:space="preserve">No captain can do </w:t>
      </w:r>
      <w:r>
        <w:t>much</w:t>
      </w:r>
      <w:r w:rsidRPr="001A5A3B">
        <w:t xml:space="preserve"> </w:t>
      </w:r>
      <w:r w:rsidRPr="001A5A3B">
        <w:t xml:space="preserve">wrong if he </w:t>
      </w:r>
      <w:r>
        <w:t>puts</w:t>
      </w:r>
      <w:r w:rsidRPr="001A5A3B">
        <w:t xml:space="preserve"> </w:t>
      </w:r>
      <w:r w:rsidRPr="001A5A3B">
        <w:t>his ship alongside that of the enemy</w:t>
      </w:r>
      <w:r>
        <w:t>.</w:t>
      </w:r>
      <w:r w:rsidRPr="001A5A3B">
        <w:t>”</w:t>
      </w:r>
      <w:r w:rsidRPr="001A5A3B">
        <w:t xml:space="preserve"> If</w:t>
      </w:r>
      <w:r w:rsidRPr="001A5A3B">
        <w:t>, 215 years ago,</w:t>
      </w:r>
      <w:r w:rsidRPr="001A5A3B">
        <w:t xml:space="preserve"> Nelson understood </w:t>
      </w:r>
      <w:r w:rsidRPr="001A5A3B">
        <w:t xml:space="preserve">the value of distributed leadership and if </w:t>
      </w:r>
      <w:r w:rsidRPr="001A5A3B">
        <w:t>all of our modern corporations understand distributed leadership</w:t>
      </w:r>
      <w:r w:rsidRPr="001A5A3B">
        <w:t>—our best public services</w:t>
      </w:r>
      <w:r w:rsidRPr="001A5A3B">
        <w:t xml:space="preserve"> let the professionals at the coalface make the decisions,</w:t>
      </w:r>
      <w:r w:rsidRPr="001A5A3B">
        <w:t xml:space="preserve"> and all modern militaries do it—then, surely,</w:t>
      </w:r>
      <w:r w:rsidRPr="001A5A3B">
        <w:t xml:space="preserve"> a modern democracy should be distributing command to the people who are close to the decisions and close to the information.</w:t>
      </w:r>
    </w:p>
    <w:p w:rsidR="00870A26" w:rsidRPr="001A5A3B" w:rsidP="0020169C">
      <w:pPr>
        <w:pStyle w:val="Answer"/>
      </w:pPr>
      <w:r w:rsidRPr="001A5A3B">
        <w:t>A</w:t>
      </w:r>
      <w:r w:rsidRPr="001A5A3B">
        <w:t>n example</w:t>
      </w:r>
      <w:r w:rsidRPr="001A5A3B">
        <w:t xml:space="preserve"> of what we managed to do</w:t>
      </w:r>
      <w:r w:rsidRPr="001A5A3B">
        <w:t xml:space="preserve"> </w:t>
      </w:r>
      <w:r w:rsidRPr="001A5A3B">
        <w:t>is that,</w:t>
      </w:r>
      <w:r w:rsidRPr="001A5A3B">
        <w:t xml:space="preserve"> </w:t>
      </w:r>
      <w:r w:rsidRPr="001A5A3B">
        <w:t>a</w:t>
      </w:r>
      <w:r w:rsidRPr="001A5A3B">
        <w:t xml:space="preserve">s soon as lockdown </w:t>
      </w:r>
      <w:r w:rsidRPr="001A5A3B">
        <w:t>happened, I got my senior team together and we looked at how much</w:t>
      </w:r>
      <w:r w:rsidRPr="001A5A3B">
        <w:t xml:space="preserve"> money we had available. </w:t>
      </w:r>
      <w:r w:rsidRPr="001A5A3B">
        <w:t>It was v</w:t>
      </w:r>
      <w:r w:rsidRPr="001A5A3B">
        <w:t>ery little compared to the Government:</w:t>
      </w:r>
      <w:r w:rsidRPr="001A5A3B">
        <w:t xml:space="preserve"> </w:t>
      </w:r>
      <w:r w:rsidRPr="001A5A3B">
        <w:t>w</w:t>
      </w:r>
      <w:r w:rsidRPr="001A5A3B">
        <w:t xml:space="preserve">e </w:t>
      </w:r>
      <w:r w:rsidRPr="001A5A3B">
        <w:t xml:space="preserve">had </w:t>
      </w:r>
      <w:r w:rsidRPr="001A5A3B">
        <w:t>£5 million</w:t>
      </w:r>
      <w:r w:rsidRPr="001A5A3B">
        <w:t>—a propitious figure in recent days—but with t</w:t>
      </w:r>
      <w:r w:rsidRPr="001A5A3B">
        <w:t xml:space="preserve">hat £5 million, we immediately got a whole series of interventions. </w:t>
      </w:r>
      <w:r w:rsidRPr="001A5A3B">
        <w:t>For example, there was a</w:t>
      </w:r>
      <w:r w:rsidRPr="001A5A3B">
        <w:t xml:space="preserve"> business in central Newcastl</w:t>
      </w:r>
      <w:r w:rsidRPr="001A5A3B">
        <w:t xml:space="preserve">e. </w:t>
      </w:r>
      <w:r w:rsidRPr="001A5A3B">
        <w:t xml:space="preserve">It is an old office block that is not in use. It is waiting there, land-banked. </w:t>
      </w:r>
      <w:r w:rsidRPr="001A5A3B">
        <w:t xml:space="preserve">When I was a city councillor, the </w:t>
      </w:r>
      <w:r w:rsidRPr="001A5A3B">
        <w:t>c</w:t>
      </w:r>
      <w:r w:rsidRPr="001A5A3B">
        <w:t xml:space="preserve">ouncil </w:t>
      </w:r>
      <w:r w:rsidRPr="001A5A3B">
        <w:t>made sure that, if the landlord reduced the rents</w:t>
      </w:r>
      <w:r w:rsidRPr="001A5A3B">
        <w:t xml:space="preserve">, they would reduce the business rates. </w:t>
      </w:r>
      <w:r w:rsidRPr="001A5A3B">
        <w:t>There are now over 600 small businesses op</w:t>
      </w:r>
      <w:r w:rsidRPr="001A5A3B">
        <w:t>erating out of there</w:t>
      </w:r>
      <w:r w:rsidRPr="001A5A3B">
        <w:t>, from people who help elderly people plan holidays for accessibility, to fashion designers—the lot.</w:t>
      </w:r>
      <w:r w:rsidRPr="001A5A3B">
        <w:t xml:space="preserve"> All of those people fell through the gap</w:t>
      </w:r>
      <w:r w:rsidRPr="001A5A3B">
        <w:t xml:space="preserve"> in the support scheme, so w</w:t>
      </w:r>
      <w:r w:rsidRPr="001A5A3B">
        <w:t>e were able to put the money</w:t>
      </w:r>
      <w:r w:rsidRPr="001A5A3B">
        <w:t xml:space="preserve"> in to keep those premises available, s</w:t>
      </w:r>
      <w:r w:rsidRPr="001A5A3B">
        <w:t>o that they could continue their businesses</w:t>
      </w:r>
      <w:r w:rsidRPr="001A5A3B">
        <w:t>.</w:t>
      </w:r>
    </w:p>
    <w:p w:rsidR="00870A26" w:rsidRPr="001A5A3B" w:rsidP="0020169C">
      <w:pPr>
        <w:pStyle w:val="Answer"/>
      </w:pPr>
      <w:r w:rsidRPr="001A5A3B">
        <w:t>Another thing we have done is with d</w:t>
      </w:r>
      <w:r w:rsidRPr="001A5A3B">
        <w:t>igital exclusion</w:t>
      </w:r>
      <w:r w:rsidRPr="001A5A3B">
        <w:t>,</w:t>
      </w:r>
      <w:r w:rsidRPr="001A5A3B">
        <w:t xml:space="preserve"> </w:t>
      </w:r>
      <w:r w:rsidRPr="001A5A3B">
        <w:t>to p</w:t>
      </w:r>
      <w:r w:rsidRPr="001A5A3B">
        <w:t xml:space="preserve">ut things in when kids were sent home from school. </w:t>
      </w:r>
      <w:r w:rsidRPr="001A5A3B">
        <w:t>Teachers were trying to do lessons with them but they might only have</w:t>
      </w:r>
      <w:r w:rsidRPr="001A5A3B">
        <w:t xml:space="preserve"> had</w:t>
      </w:r>
      <w:r w:rsidRPr="001A5A3B">
        <w:t xml:space="preserve"> an iPad or a tablet in the h</w:t>
      </w:r>
      <w:r w:rsidRPr="001A5A3B">
        <w:t>ouse, and mum or dad need</w:t>
      </w:r>
      <w:r w:rsidRPr="001A5A3B">
        <w:t>ed</w:t>
      </w:r>
      <w:r w:rsidRPr="001A5A3B">
        <w:t xml:space="preserve"> it for work. </w:t>
      </w:r>
      <w:r w:rsidRPr="001A5A3B">
        <w:t>We were able to source</w:t>
      </w:r>
      <w:r w:rsidRPr="001A5A3B">
        <w:t>, very rapidly,</w:t>
      </w:r>
      <w:r w:rsidRPr="001A5A3B">
        <w:t xml:space="preserve"> equipment for them and get that operational</w:t>
      </w:r>
      <w:r w:rsidRPr="001A5A3B">
        <w:t>, so that these kids were able to continue their education in some way.</w:t>
      </w:r>
      <w:r w:rsidRPr="001A5A3B">
        <w:t xml:space="preserve"> That is the level of what you can do with tailored interventio</w:t>
      </w:r>
      <w:r w:rsidRPr="001A5A3B">
        <w:t>ns.</w:t>
      </w:r>
      <w:r w:rsidRPr="001A5A3B">
        <w:t xml:space="preserve"> </w:t>
      </w:r>
      <w:r w:rsidRPr="001A5A3B">
        <w:t>I am not even going to talk about test and trace</w:t>
      </w:r>
      <w:r w:rsidRPr="001A5A3B">
        <w:t xml:space="preserve"> and how that would be so much more effective if it had a stronger local component</w:t>
      </w:r>
      <w:r w:rsidRPr="001A5A3B">
        <w:t>.</w:t>
      </w:r>
    </w:p>
    <w:p w:rsidR="0020169C" w:rsidRPr="001A5A3B" w:rsidP="0020169C">
      <w:pPr>
        <w:pStyle w:val="Answer"/>
      </w:pPr>
      <w:r w:rsidRPr="001A5A3B">
        <w:t>If we can get this kind of approach, that is how we are going to make a difference</w:t>
      </w:r>
      <w:r w:rsidRPr="001A5A3B">
        <w:t>. As I said,</w:t>
      </w:r>
      <w:r w:rsidRPr="001A5A3B">
        <w:t xml:space="preserve"> </w:t>
      </w:r>
      <w:r w:rsidRPr="001A5A3B">
        <w:t>w</w:t>
      </w:r>
      <w:r w:rsidRPr="001A5A3B">
        <w:t>e were not in a strong p</w:t>
      </w:r>
      <w:r w:rsidRPr="001A5A3B">
        <w:t>lace in January anyway.</w:t>
      </w:r>
      <w:r w:rsidRPr="001A5A3B">
        <w:t xml:space="preserve"> We already had a base level of unemployment.</w:t>
      </w:r>
      <w:r w:rsidRPr="001A5A3B">
        <w:t xml:space="preserve"> We have to accept that significant parts of the economy have changed, such as people working</w:t>
      </w:r>
      <w:r w:rsidRPr="001A5A3B">
        <w:t xml:space="preserve"> from home. Irrespective of viruses or anything else, that is not going to change back signific</w:t>
      </w:r>
      <w:r w:rsidRPr="001A5A3B">
        <w:t>antly, so</w:t>
      </w:r>
      <w:r w:rsidRPr="001A5A3B">
        <w:t xml:space="preserve"> </w:t>
      </w:r>
      <w:r w:rsidRPr="001A5A3B">
        <w:t>w</w:t>
      </w:r>
      <w:r w:rsidRPr="001A5A3B">
        <w:t xml:space="preserve">e need to </w:t>
      </w:r>
      <w:r w:rsidRPr="001A5A3B">
        <w:t>be creating</w:t>
      </w:r>
      <w:r w:rsidRPr="001A5A3B">
        <w:t xml:space="preserve"> new jobs, </w:t>
      </w:r>
      <w:r w:rsidRPr="001A5A3B">
        <w:t xml:space="preserve">and that </w:t>
      </w:r>
      <w:r w:rsidRPr="001A5A3B">
        <w:t xml:space="preserve">is where targeted interventions from regional leaders </w:t>
      </w:r>
      <w:r w:rsidRPr="001A5A3B">
        <w:t xml:space="preserve">who are able to convene </w:t>
      </w:r>
      <w:r w:rsidRPr="001A5A3B">
        <w:t xml:space="preserve">can </w:t>
      </w:r>
      <w:r w:rsidRPr="001A5A3B">
        <w:t xml:space="preserve">really </w:t>
      </w:r>
      <w:r w:rsidRPr="001A5A3B">
        <w:t>make a difference. Our CSR contribution is going to create</w:t>
      </w:r>
      <w:r w:rsidRPr="001A5A3B">
        <w:t xml:space="preserve"> 35,000 jobs in the north-east and 100,000 in the wider n</w:t>
      </w:r>
      <w:r w:rsidRPr="001A5A3B">
        <w:t>orth-east</w:t>
      </w:r>
      <w:r w:rsidRPr="001A5A3B">
        <w:t xml:space="preserve">. That </w:t>
      </w:r>
      <w:r w:rsidRPr="001A5A3B">
        <w:t xml:space="preserve">is huge. That </w:t>
      </w:r>
      <w:r w:rsidRPr="001A5A3B">
        <w:t xml:space="preserve">will eradicate unemployment and </w:t>
      </w:r>
      <w:r w:rsidRPr="001A5A3B">
        <w:t xml:space="preserve">it will eradicate </w:t>
      </w:r>
      <w:r w:rsidRPr="001A5A3B">
        <w:t>poverty.</w:t>
      </w:r>
    </w:p>
    <w:p w:rsidR="0020169C" w:rsidRPr="001A5A3B" w:rsidP="0020169C">
      <w:pPr>
        <w:pStyle w:val="Question"/>
      </w:pPr>
      <w:sdt>
        <w:sdtPr>
          <w:alias w:val="Member"/>
          <w:tag w:val="&lt;Member mnisId='4391' dodsId='117593'&gt;"/>
          <w:id w:val="747158075"/>
          <w:placeholder>
            <w:docPart w:val="DefaultPlaceholder_1082065158"/>
          </w:placeholder>
          <w:richText/>
        </w:sdtPr>
        <w:sdtContent>
          <w:r w:rsidRPr="001A5A3B">
            <w:rPr>
              <w:b/>
            </w:rPr>
            <w:t>Judith Cummins:</w:t>
          </w:r>
        </w:sdtContent>
      </w:sdt>
      <w:r w:rsidRPr="001A5A3B">
        <w:t xml:space="preserve"> </w:t>
      </w:r>
      <w:r w:rsidRPr="001A5A3B">
        <w:t xml:space="preserve">My question is to </w:t>
      </w:r>
      <w:r w:rsidRPr="001A5A3B">
        <w:t>Andy</w:t>
      </w:r>
      <w:r w:rsidRPr="001A5A3B">
        <w:t>,</w:t>
      </w:r>
      <w:r w:rsidRPr="001A5A3B">
        <w:t xml:space="preserve"> </w:t>
      </w:r>
      <w:r w:rsidRPr="001A5A3B">
        <w:t xml:space="preserve">and it is </w:t>
      </w:r>
      <w:r w:rsidRPr="001A5A3B">
        <w:t>around the statement that the Chancellor is making today</w:t>
      </w:r>
      <w:r w:rsidRPr="001A5A3B">
        <w:t xml:space="preserve">, in which he is expected to announce more support for businesses in </w:t>
      </w:r>
      <w:r w:rsidRPr="001A5A3B">
        <w:t>tier</w:t>
      </w:r>
      <w:r w:rsidRPr="001A5A3B">
        <w:t xml:space="preserve"> 2.</w:t>
      </w:r>
      <w:r w:rsidRPr="001A5A3B">
        <w:t xml:space="preserve"> This is welcome news</w:t>
      </w:r>
      <w:r w:rsidRPr="001A5A3B">
        <w:t>, hopefully,</w:t>
      </w:r>
      <w:r w:rsidRPr="001A5A3B">
        <w:t xml:space="preserve"> but what do you make of the fact that this is happening days after</w:t>
      </w:r>
      <w:r w:rsidRPr="001A5A3B">
        <w:t xml:space="preserve"> London entered </w:t>
      </w:r>
      <w:r w:rsidRPr="001A5A3B">
        <w:t>tier</w:t>
      </w:r>
      <w:r w:rsidRPr="001A5A3B">
        <w:t xml:space="preserve"> 2, despite the fact that places like Manchester and Bradfor</w:t>
      </w:r>
      <w:r w:rsidRPr="001A5A3B">
        <w:t xml:space="preserve">d have been in the equivalent of </w:t>
      </w:r>
      <w:r w:rsidRPr="001A5A3B">
        <w:t>tier</w:t>
      </w:r>
      <w:r w:rsidRPr="001A5A3B">
        <w:t xml:space="preserve"> 2 for nearly three months now</w:t>
      </w:r>
      <w:r w:rsidRPr="001A5A3B">
        <w:t>?</w:t>
      </w:r>
    </w:p>
    <w:p w:rsidR="0020169C" w:rsidRPr="001A5A3B" w:rsidP="0020169C">
      <w:pPr>
        <w:pStyle w:val="Answer"/>
      </w:pPr>
      <w:sdt>
        <w:sdtPr>
          <w:alias w:val="Witness"/>
          <w:id w:val="353539698"/>
          <w:placeholder>
            <w:docPart w:val="DefaultPlaceholder_1082065158"/>
          </w:placeholder>
          <w:richText/>
        </w:sdtPr>
        <w:sdtContent>
          <w:r w:rsidRPr="001A5A3B">
            <w:rPr>
              <w:b/>
              <w:i/>
            </w:rPr>
            <w:t>Andy Burnham:</w:t>
          </w:r>
        </w:sdtContent>
      </w:sdt>
      <w:r w:rsidRPr="001A5A3B">
        <w:t xml:space="preserve"> I want to pick up on something Tim said. </w:t>
      </w:r>
      <w:r w:rsidRPr="001A5A3B">
        <w:t>I know w</w:t>
      </w:r>
      <w:r w:rsidRPr="001A5A3B">
        <w:t>e talk about north/south and the difference</w:t>
      </w:r>
      <w:r w:rsidRPr="001A5A3B">
        <w:t>,</w:t>
      </w:r>
      <w:r w:rsidRPr="001A5A3B">
        <w:t xml:space="preserve"> but he makes a really important point. I want people in London who are strugg</w:t>
      </w:r>
      <w:r w:rsidRPr="001A5A3B">
        <w:t>ling to get the same help</w:t>
      </w:r>
      <w:r w:rsidRPr="001A5A3B">
        <w:t xml:space="preserve"> as people here who are struggling</w:t>
      </w:r>
      <w:r w:rsidRPr="001A5A3B">
        <w:t xml:space="preserve">. We </w:t>
      </w:r>
      <w:r w:rsidRPr="001A5A3B">
        <w:t xml:space="preserve">are not trying to set people aside. We </w:t>
      </w:r>
      <w:r w:rsidRPr="001A5A3B">
        <w:t>know this is affecting people everywhere. I am a patriotic person and I am proud of our capital city.</w:t>
      </w:r>
      <w:r w:rsidRPr="001A5A3B">
        <w:t xml:space="preserve"> I want us all to do well</w:t>
      </w:r>
      <w:r>
        <w:t>,</w:t>
      </w:r>
      <w:r w:rsidRPr="001A5A3B">
        <w:t xml:space="preserve"> but I want everywhere to </w:t>
      </w:r>
      <w:r w:rsidRPr="001A5A3B">
        <w:t>do well at the same time.</w:t>
      </w:r>
      <w:r w:rsidRPr="001A5A3B">
        <w:t xml:space="preserve"> Sometimes</w:t>
      </w:r>
      <w:r w:rsidRPr="001A5A3B">
        <w:t>,</w:t>
      </w:r>
      <w:r w:rsidRPr="001A5A3B">
        <w:t xml:space="preserve"> it does not feel that that is the way the country works.</w:t>
      </w:r>
    </w:p>
    <w:p w:rsidR="00157BBE" w:rsidRPr="001A5A3B" w:rsidP="0020169C">
      <w:pPr>
        <w:pStyle w:val="Answer"/>
      </w:pPr>
      <w:r w:rsidRPr="001A5A3B">
        <w:t>To answer your question, I am really struggling with this announcement today, if this is what is going to be confirmed, not because I begrudge people working in p</w:t>
      </w:r>
      <w:r w:rsidRPr="001A5A3B">
        <w:t xml:space="preserve">ubs or restaurants in London the help—of course I do not—but why now? Why has it taken London to go into </w:t>
      </w:r>
      <w:r w:rsidRPr="001A5A3B">
        <w:t>tier</w:t>
      </w:r>
      <w:r w:rsidRPr="001A5A3B">
        <w:t xml:space="preserve"> 2 for </w:t>
      </w:r>
      <w:r w:rsidRPr="001A5A3B">
        <w:t>tier</w:t>
      </w:r>
      <w:r w:rsidRPr="001A5A3B">
        <w:t xml:space="preserve"> 2 support to become a national issue? That is the question, is it not, that everyone has to answer, not just the Government? The countr</w:t>
      </w:r>
      <w:r w:rsidRPr="001A5A3B">
        <w:t>y needs to answer that. Why do we see London’s issues much more than we see Liverpool’s or Greater Manchester’s issues? That is a really troubling question that this Committee needs to talk about as part of this.</w:t>
      </w:r>
    </w:p>
    <w:p w:rsidR="00055804" w:rsidRPr="001A5A3B" w:rsidP="0020169C">
      <w:pPr>
        <w:pStyle w:val="Answer"/>
      </w:pPr>
      <w:r w:rsidRPr="001A5A3B">
        <w:t xml:space="preserve">Would we not have had a better response to </w:t>
      </w:r>
      <w:r w:rsidRPr="001A5A3B">
        <w:t xml:space="preserve">this pandemic if, at the start, we </w:t>
      </w:r>
      <w:r w:rsidRPr="001A5A3B">
        <w:t xml:space="preserve">had </w:t>
      </w:r>
      <w:r w:rsidRPr="001A5A3B">
        <w:t>just devolved flexible</w:t>
      </w:r>
      <w:r w:rsidRPr="001A5A3B">
        <w:t>, significant</w:t>
      </w:r>
      <w:r w:rsidRPr="001A5A3B">
        <w:t xml:space="preserve"> funding for the support that individuals and businesses were going to need, and that the people on this call</w:t>
      </w:r>
      <w:r>
        <w:t xml:space="preserve">, </w:t>
      </w:r>
      <w:r w:rsidRPr="001A5A3B">
        <w:t>the combined authorities we lead and the councils within them were just</w:t>
      </w:r>
      <w:r w:rsidRPr="001A5A3B">
        <w:t xml:space="preserve"> given support and backing from the start to help people, rather than an Eat Out To Help Out scheme there and a Kickstart somewhere else? That is the culture we have</w:t>
      </w:r>
      <w:r>
        <w:t>,</w:t>
      </w:r>
      <w:r w:rsidRPr="001A5A3B">
        <w:t xml:space="preserve"> and it does not lead us to respond properly as a country.</w:t>
      </w:r>
    </w:p>
    <w:p w:rsidR="00055804" w:rsidRPr="001A5A3B" w:rsidP="0020169C">
      <w:pPr>
        <w:pStyle w:val="Answer"/>
      </w:pPr>
      <w:r w:rsidRPr="001A5A3B">
        <w:t xml:space="preserve">I was </w:t>
      </w:r>
      <w:r w:rsidRPr="001A5A3B">
        <w:t>open-mouthed</w:t>
      </w:r>
      <w:r w:rsidRPr="001A5A3B">
        <w:t xml:space="preserve"> </w:t>
      </w:r>
      <w:r w:rsidRPr="001A5A3B">
        <w:t xml:space="preserve">when I read </w:t>
      </w:r>
      <w:r w:rsidRPr="001A5A3B">
        <w:t>the headlines last night that there was going to be a support package. It was billed as being for London and Birmingham, and it was just a case of, “Hello. We have been under these restrictions for three months</w:t>
      </w:r>
      <w:r>
        <w:t>.</w:t>
      </w:r>
      <w:r w:rsidRPr="001A5A3B">
        <w:t>”</w:t>
      </w:r>
      <w:r>
        <w:t xml:space="preserve"> </w:t>
      </w:r>
      <w:r w:rsidRPr="001A5A3B">
        <w:t>I know that your part of West Yorkshire has</w:t>
      </w:r>
      <w:r w:rsidRPr="001A5A3B">
        <w:t xml:space="preserve"> as well, and </w:t>
      </w:r>
      <w:r w:rsidRPr="001A5A3B">
        <w:t>e</w:t>
      </w:r>
      <w:r w:rsidRPr="001A5A3B">
        <w:t xml:space="preserve">ast Lancashire, and that does not seem to have featured at all. Bolton had their pubs </w:t>
      </w:r>
      <w:r w:rsidRPr="001A5A3B">
        <w:t>closed</w:t>
      </w:r>
      <w:r w:rsidRPr="001A5A3B">
        <w:t xml:space="preserve"> for three weeks, with absolutely nothing, despite the fact we raise</w:t>
      </w:r>
      <w:r w:rsidRPr="001A5A3B">
        <w:t>d</w:t>
      </w:r>
      <w:r w:rsidRPr="001A5A3B">
        <w:t xml:space="preserve"> that on a regular basis.</w:t>
      </w:r>
    </w:p>
    <w:p w:rsidR="00B25B47" w:rsidRPr="00274B59" w:rsidP="0020169C">
      <w:pPr>
        <w:pStyle w:val="Answer"/>
        <w:rPr>
          <w:i/>
          <w:iCs/>
        </w:rPr>
      </w:pPr>
      <w:r w:rsidRPr="001A5A3B">
        <w:t>In some ways, this makes me ask</w:t>
      </w:r>
      <w:r w:rsidRPr="001A5A3B">
        <w:t xml:space="preserve"> w</w:t>
      </w:r>
      <w:r w:rsidRPr="001A5A3B">
        <w:t xml:space="preserve">hat this </w:t>
      </w:r>
      <w:r w:rsidRPr="001A5A3B">
        <w:t xml:space="preserve">week </w:t>
      </w:r>
      <w:r w:rsidRPr="001A5A3B">
        <w:t xml:space="preserve">was </w:t>
      </w:r>
      <w:r w:rsidRPr="001A5A3B">
        <w:t>all about</w:t>
      </w:r>
      <w:r w:rsidRPr="001A5A3B">
        <w:t xml:space="preserve">, with the </w:t>
      </w:r>
      <w:r w:rsidRPr="001A5A3B">
        <w:t xml:space="preserve">slightly </w:t>
      </w:r>
      <w:r w:rsidRPr="001A5A3B">
        <w:t>brutal nature of the process that we were all in</w:t>
      </w:r>
      <w:r w:rsidRPr="001A5A3B">
        <w:t>;</w:t>
      </w:r>
      <w:r w:rsidRPr="001A5A3B">
        <w:t xml:space="preserve"> Steve was in </w:t>
      </w:r>
      <w:r w:rsidRPr="001A5A3B">
        <w:t xml:space="preserve">it </w:t>
      </w:r>
      <w:r w:rsidRPr="001A5A3B">
        <w:t>first and then Steve was played off against me.</w:t>
      </w:r>
      <w:r w:rsidRPr="001A5A3B">
        <w:t xml:space="preserve"> We were all</w:t>
      </w:r>
      <w:r w:rsidRPr="001A5A3B">
        <w:t>,</w:t>
      </w:r>
      <w:r w:rsidRPr="001A5A3B">
        <w:t xml:space="preserve"> supposedly</w:t>
      </w:r>
      <w:r w:rsidRPr="001A5A3B">
        <w:t>,</w:t>
      </w:r>
      <w:r w:rsidRPr="001A5A3B">
        <w:t xml:space="preserve"> in individual negotiations with the Government. </w:t>
      </w:r>
      <w:r w:rsidRPr="001A5A3B">
        <w:t>That is how it was put to us. O</w:t>
      </w:r>
      <w:r w:rsidRPr="001A5A3B">
        <w:t>n Tue</w:t>
      </w:r>
      <w:r w:rsidRPr="001A5A3B">
        <w:t xml:space="preserve">sday, </w:t>
      </w:r>
      <w:r w:rsidRPr="001A5A3B">
        <w:t xml:space="preserve">in my final discussion with the Prime Minister, </w:t>
      </w:r>
      <w:r w:rsidRPr="001A5A3B">
        <w:t xml:space="preserve">I was making the clear pitch to him that we had been in three months of restrictions and, therefore, we were in a different position to </w:t>
      </w:r>
      <w:r w:rsidRPr="001A5A3B">
        <w:t xml:space="preserve">the </w:t>
      </w:r>
      <w:r w:rsidRPr="001A5A3B">
        <w:t xml:space="preserve">Liverpool </w:t>
      </w:r>
      <w:r w:rsidRPr="001A5A3B">
        <w:t xml:space="preserve">City Region </w:t>
      </w:r>
      <w:r w:rsidRPr="001A5A3B">
        <w:t xml:space="preserve">and </w:t>
      </w:r>
      <w:r w:rsidRPr="001A5A3B">
        <w:t>Lancashire, because</w:t>
      </w:r>
      <w:r w:rsidRPr="001A5A3B">
        <w:t xml:space="preserve"> </w:t>
      </w:r>
      <w:r w:rsidRPr="001A5A3B">
        <w:t>p</w:t>
      </w:r>
      <w:r w:rsidRPr="001A5A3B">
        <w:t xml:space="preserve">arts of </w:t>
      </w:r>
      <w:r w:rsidRPr="001A5A3B">
        <w:t>e</w:t>
      </w:r>
      <w:r w:rsidRPr="001A5A3B">
        <w:t>ast La</w:t>
      </w:r>
      <w:r w:rsidRPr="001A5A3B">
        <w:t xml:space="preserve">ncashire </w:t>
      </w:r>
      <w:r w:rsidRPr="001A5A3B">
        <w:t xml:space="preserve">have been in restrictions </w:t>
      </w:r>
      <w:r w:rsidRPr="001A5A3B">
        <w:t xml:space="preserve">but </w:t>
      </w:r>
      <w:r w:rsidRPr="001A5A3B">
        <w:t>not all</w:t>
      </w:r>
      <w:r w:rsidRPr="001A5A3B">
        <w:t xml:space="preserve"> and, of course, w</w:t>
      </w:r>
      <w:r w:rsidRPr="001A5A3B">
        <w:t>e have more businesses than they do.</w:t>
      </w:r>
      <w:r w:rsidRPr="001A5A3B">
        <w:t xml:space="preserve"> </w:t>
      </w:r>
      <w:r w:rsidRPr="001A5A3B">
        <w:t xml:space="preserve">That factor did not weigh at all in the final analysis. They </w:t>
      </w:r>
      <w:r w:rsidRPr="001A5A3B">
        <w:t xml:space="preserve">basically </w:t>
      </w:r>
      <w:r w:rsidRPr="001A5A3B">
        <w:t>said</w:t>
      </w:r>
      <w:r w:rsidRPr="001A5A3B">
        <w:t>,</w:t>
      </w:r>
      <w:r w:rsidRPr="001A5A3B">
        <w:t xml:space="preserve"> </w:t>
      </w:r>
      <w:r w:rsidRPr="001A5A3B">
        <w:t>“N</w:t>
      </w:r>
      <w:r w:rsidRPr="001A5A3B">
        <w:t>o</w:t>
      </w:r>
      <w:r w:rsidRPr="001A5A3B">
        <w:t>,</w:t>
      </w:r>
      <w:r w:rsidRPr="001A5A3B">
        <w:t xml:space="preserve"> you are going to get the same</w:t>
      </w:r>
      <w:r w:rsidRPr="001A5A3B">
        <w:t xml:space="preserve"> as the population-based figure for Lancashi</w:t>
      </w:r>
      <w:r w:rsidRPr="001A5A3B">
        <w:t>re and Liverpool</w:t>
      </w:r>
      <w:r>
        <w:t>.”</w:t>
      </w:r>
    </w:p>
    <w:p w:rsidR="00B25B47" w:rsidRPr="001A5A3B" w:rsidP="0020169C">
      <w:pPr>
        <w:pStyle w:val="Answer"/>
      </w:pPr>
      <w:r>
        <w:t>T</w:t>
      </w:r>
      <w:r w:rsidRPr="001A5A3B">
        <w:t xml:space="preserve">here are major questions for the Government to answer here as to how they are treating </w:t>
      </w:r>
      <w:r w:rsidRPr="001A5A3B">
        <w:t>places</w:t>
      </w:r>
      <w:r w:rsidRPr="001A5A3B">
        <w:t>.</w:t>
      </w:r>
      <w:r w:rsidRPr="001A5A3B">
        <w:t xml:space="preserve"> It feels as though they are dividing and ruling,</w:t>
      </w:r>
      <w:r w:rsidRPr="001A5A3B">
        <w:t xml:space="preserve"> </w:t>
      </w:r>
      <w:r w:rsidRPr="001A5A3B">
        <w:t>m</w:t>
      </w:r>
      <w:r w:rsidRPr="001A5A3B">
        <w:t xml:space="preserve">aking </w:t>
      </w:r>
      <w:r w:rsidRPr="001A5A3B">
        <w:t xml:space="preserve">one </w:t>
      </w:r>
      <w:r w:rsidRPr="001A5A3B">
        <w:t>rule for one and one approach</w:t>
      </w:r>
      <w:r w:rsidRPr="001A5A3B">
        <w:t xml:space="preserve"> for another, </w:t>
      </w:r>
      <w:r w:rsidRPr="001A5A3B">
        <w:t xml:space="preserve">which </w:t>
      </w:r>
      <w:r w:rsidRPr="001A5A3B">
        <w:t>is not the way you get through a</w:t>
      </w:r>
      <w:r w:rsidRPr="001A5A3B">
        <w:t xml:space="preserve"> pandemic. In fact, that is the worst way</w:t>
      </w:r>
      <w:r w:rsidRPr="001A5A3B">
        <w:t xml:space="preserve"> to manage things in a pandemic</w:t>
      </w:r>
      <w:r>
        <w:t>,</w:t>
      </w:r>
      <w:r w:rsidRPr="001A5A3B">
        <w:t xml:space="preserve"> and</w:t>
      </w:r>
      <w:r w:rsidRPr="001A5A3B">
        <w:t xml:space="preserve"> </w:t>
      </w:r>
      <w:r w:rsidRPr="001A5A3B">
        <w:t>t</w:t>
      </w:r>
      <w:r w:rsidRPr="001A5A3B">
        <w:t xml:space="preserve">here has to be a </w:t>
      </w:r>
      <w:r w:rsidRPr="001A5A3B">
        <w:t xml:space="preserve">bit of a </w:t>
      </w:r>
      <w:r w:rsidRPr="001A5A3B">
        <w:t>reckoning</w:t>
      </w:r>
      <w:r w:rsidRPr="001A5A3B">
        <w:t xml:space="preserve"> here now and, to be honest, a coming back together.</w:t>
      </w:r>
      <w:r w:rsidRPr="001A5A3B">
        <w:t xml:space="preserve"> </w:t>
      </w:r>
      <w:r w:rsidRPr="001A5A3B">
        <w:t xml:space="preserve">People claim </w:t>
      </w:r>
      <w:r w:rsidRPr="001A5A3B">
        <w:t>I have done this for politics</w:t>
      </w:r>
      <w:r w:rsidRPr="001A5A3B">
        <w:t xml:space="preserve"> or for posturing. It was none of those things.</w:t>
      </w:r>
    </w:p>
    <w:p w:rsidR="00B25B47" w:rsidRPr="001A5A3B" w:rsidP="0020169C">
      <w:pPr>
        <w:pStyle w:val="Answer"/>
      </w:pPr>
      <w:r w:rsidRPr="001A5A3B">
        <w:t xml:space="preserve">When Steve and I left Westminster, we were fed up of the ways of Westminster. Sometimes, as you all know, down there it is politics before people, and what we try to do as </w:t>
      </w:r>
      <w:r>
        <w:t>Mayor</w:t>
      </w:r>
      <w:r w:rsidRPr="001A5A3B">
        <w:t>s is say, “No, it is people and</w:t>
      </w:r>
      <w:r w:rsidRPr="001A5A3B">
        <w:t xml:space="preserve"> the place first, before politics</w:t>
      </w:r>
      <w:r>
        <w:t>.</w:t>
      </w:r>
      <w:r w:rsidRPr="001A5A3B">
        <w:t>” That is what I felt I was doing. A city region, three months in restrictions, was being asked to go into deeper restrictions. I had to say, “This is what</w:t>
      </w:r>
      <w:r w:rsidRPr="001A5A3B">
        <w:t xml:space="preserve"> I think </w:t>
      </w:r>
      <w:r w:rsidRPr="001A5A3B">
        <w:t>we need to carry people through this</w:t>
      </w:r>
      <w:r>
        <w:t>,</w:t>
      </w:r>
      <w:r w:rsidRPr="001A5A3B">
        <w:t>” and that argument w</w:t>
      </w:r>
      <w:r w:rsidRPr="001A5A3B">
        <w:t>as not heard</w:t>
      </w:r>
      <w:r w:rsidRPr="001A5A3B">
        <w:t>,</w:t>
      </w:r>
      <w:r w:rsidRPr="001A5A3B">
        <w:t xml:space="preserve"> but today it is being heard for other places that have just gone into </w:t>
      </w:r>
      <w:r w:rsidRPr="001A5A3B">
        <w:t>tier</w:t>
      </w:r>
      <w:r w:rsidRPr="001A5A3B">
        <w:t xml:space="preserve"> 2 restrictions.</w:t>
      </w:r>
    </w:p>
    <w:p w:rsidR="00B25B47" w:rsidRPr="001A5A3B" w:rsidP="0020169C">
      <w:pPr>
        <w:pStyle w:val="Answer"/>
      </w:pPr>
      <w:r w:rsidRPr="001A5A3B">
        <w:t xml:space="preserve">There needs to be </w:t>
      </w:r>
      <w:r w:rsidRPr="001A5A3B">
        <w:t xml:space="preserve">a basic </w:t>
      </w:r>
      <w:r w:rsidRPr="001A5A3B">
        <w:t>even-handedness</w:t>
      </w:r>
      <w:r w:rsidRPr="001A5A3B">
        <w:t xml:space="preserve">. </w:t>
      </w:r>
      <w:r w:rsidRPr="001A5A3B">
        <w:t xml:space="preserve">You have a powerful centre that is not treating </w:t>
      </w:r>
      <w:r w:rsidRPr="001A5A3B">
        <w:t xml:space="preserve">places </w:t>
      </w:r>
      <w:r w:rsidRPr="001A5A3B">
        <w:t>equally</w:t>
      </w:r>
      <w:r w:rsidRPr="001A5A3B">
        <w:t>, and that is a terrible place to find ourselv</w:t>
      </w:r>
      <w:r w:rsidRPr="001A5A3B">
        <w:t>es in the middle of the pandemic.</w:t>
      </w:r>
      <w:r w:rsidRPr="001A5A3B">
        <w:t xml:space="preserve"> I would just say to the Government that there has to be </w:t>
      </w:r>
      <w:r w:rsidRPr="001A5A3B">
        <w:t xml:space="preserve">a bit of </w:t>
      </w:r>
      <w:r w:rsidRPr="001A5A3B">
        <w:t>a clearing of the air here</w:t>
      </w:r>
      <w:r w:rsidRPr="001A5A3B">
        <w:t>, coming back together,</w:t>
      </w:r>
      <w:r w:rsidRPr="001A5A3B">
        <w:t xml:space="preserve"> </w:t>
      </w:r>
      <w:r w:rsidRPr="001A5A3B">
        <w:t xml:space="preserve">with </w:t>
      </w:r>
      <w:r w:rsidRPr="001A5A3B">
        <w:t xml:space="preserve">a reset between national </w:t>
      </w:r>
      <w:r w:rsidRPr="001A5A3B">
        <w:t xml:space="preserve">Government </w:t>
      </w:r>
      <w:r w:rsidRPr="001A5A3B">
        <w:t xml:space="preserve">and local </w:t>
      </w:r>
      <w:r w:rsidRPr="001A5A3B">
        <w:t>g</w:t>
      </w:r>
      <w:r w:rsidRPr="001A5A3B">
        <w:t>overnment</w:t>
      </w:r>
      <w:r w:rsidRPr="001A5A3B">
        <w:t xml:space="preserve"> </w:t>
      </w:r>
      <w:r w:rsidRPr="001A5A3B">
        <w:t>and a sense of fairness across the whole of E</w:t>
      </w:r>
      <w:r w:rsidRPr="001A5A3B">
        <w:t xml:space="preserve">ngland. Without it, we </w:t>
      </w:r>
      <w:r w:rsidRPr="001A5A3B">
        <w:t xml:space="preserve">really </w:t>
      </w:r>
      <w:r w:rsidRPr="001A5A3B">
        <w:t xml:space="preserve">are going into </w:t>
      </w:r>
      <w:r w:rsidRPr="001A5A3B">
        <w:t xml:space="preserve">quite </w:t>
      </w:r>
      <w:r w:rsidRPr="001A5A3B">
        <w:t xml:space="preserve">a </w:t>
      </w:r>
      <w:r w:rsidRPr="001A5A3B">
        <w:t>dark and fairly dangerous place.</w:t>
      </w:r>
    </w:p>
    <w:p w:rsidR="0020169C" w:rsidRPr="001A5A3B" w:rsidP="0020169C">
      <w:pPr>
        <w:pStyle w:val="Answer"/>
      </w:pPr>
      <w:r w:rsidRPr="001A5A3B">
        <w:t xml:space="preserve">I </w:t>
      </w:r>
      <w:r w:rsidRPr="001A5A3B">
        <w:t xml:space="preserve">just </w:t>
      </w:r>
      <w:r w:rsidRPr="001A5A3B">
        <w:t xml:space="preserve">needed to get some of this off my chest. I do not begrudge anybody </w:t>
      </w:r>
      <w:r w:rsidRPr="001A5A3B">
        <w:t xml:space="preserve">in </w:t>
      </w:r>
      <w:r w:rsidRPr="001A5A3B">
        <w:t>tier</w:t>
      </w:r>
      <w:r w:rsidRPr="001A5A3B">
        <w:t xml:space="preserve"> 2 restrictions</w:t>
      </w:r>
      <w:r>
        <w:t>,</w:t>
      </w:r>
      <w:r w:rsidRPr="001A5A3B">
        <w:t xml:space="preserve"> </w:t>
      </w:r>
      <w:r w:rsidRPr="001A5A3B">
        <w:t>but why was that not a major factor that weighed in our favour</w:t>
      </w:r>
      <w:r w:rsidRPr="001A5A3B">
        <w:t xml:space="preserve"> when we w</w:t>
      </w:r>
      <w:r w:rsidRPr="001A5A3B">
        <w:t>ere in those final discussions with the Government on Tuesday</w:t>
      </w:r>
      <w:r w:rsidRPr="001A5A3B">
        <w:t>? Why could they not have closed a £5 million gap</w:t>
      </w:r>
      <w:r w:rsidRPr="001A5A3B">
        <w:t xml:space="preserve"> between what I </w:t>
      </w:r>
      <w:r>
        <w:t>ca</w:t>
      </w:r>
      <w:r w:rsidRPr="001A5A3B">
        <w:t>me down to be asking for and what they said they were offering</w:t>
      </w:r>
      <w:r w:rsidRPr="001A5A3B">
        <w:t>, but, as</w:t>
      </w:r>
      <w:r w:rsidRPr="001A5A3B">
        <w:t xml:space="preserve"> we now know, </w:t>
      </w:r>
      <w:r w:rsidRPr="001A5A3B">
        <w:t>were not</w:t>
      </w:r>
      <w:r w:rsidRPr="001A5A3B">
        <w:t xml:space="preserve"> offering</w:t>
      </w:r>
      <w:r w:rsidRPr="001A5A3B">
        <w:t xml:space="preserve"> </w:t>
      </w:r>
      <w:r w:rsidRPr="001A5A3B">
        <w:t>because it</w:t>
      </w:r>
      <w:r w:rsidRPr="001A5A3B">
        <w:t xml:space="preserve"> was </w:t>
      </w:r>
      <w:r w:rsidRPr="001A5A3B">
        <w:t xml:space="preserve">any </w:t>
      </w:r>
      <w:r w:rsidRPr="001A5A3B">
        <w:t>more t</w:t>
      </w:r>
      <w:r w:rsidRPr="001A5A3B">
        <w:t>han anywhere else had got</w:t>
      </w:r>
      <w:r w:rsidRPr="001A5A3B">
        <w:t>?</w:t>
      </w:r>
      <w:r w:rsidRPr="001A5A3B">
        <w:t xml:space="preserve"> This all now has to be a matter of a proper public debate and a reset moment for the governance of England.</w:t>
      </w:r>
    </w:p>
    <w:p w:rsidR="0020169C" w:rsidRPr="001A5A3B" w:rsidP="0020169C">
      <w:pPr>
        <w:pStyle w:val="Question"/>
      </w:pPr>
      <w:sdt>
        <w:sdtPr>
          <w:alias w:val="Member"/>
          <w:tag w:val="&lt;Member mnisId='4830' dodsId=''&gt;"/>
          <w:id w:val="589123238"/>
          <w:placeholder>
            <w:docPart w:val="DefaultPlaceholder_1082065158"/>
          </w:placeholder>
          <w:richText/>
        </w:sdtPr>
        <w:sdtContent>
          <w:r w:rsidRPr="001A5A3B">
            <w:rPr>
              <w:b/>
            </w:rPr>
            <w:t>Paul Howell:</w:t>
          </w:r>
        </w:sdtContent>
      </w:sdt>
      <w:r w:rsidRPr="001A5A3B">
        <w:t xml:space="preserve"> Moving the discussion into a slightly different place, </w:t>
      </w:r>
      <w:r w:rsidRPr="001A5A3B">
        <w:t xml:space="preserve">it has been very clear over the last week in terms of </w:t>
      </w:r>
      <w:r w:rsidRPr="001A5A3B">
        <w:t xml:space="preserve">the profile </w:t>
      </w:r>
      <w:r w:rsidRPr="001A5A3B">
        <w:t xml:space="preserve">of yourselves </w:t>
      </w:r>
      <w:r w:rsidRPr="001A5A3B">
        <w:t xml:space="preserve">in having the discussions. When it comes to </w:t>
      </w:r>
      <w:r w:rsidRPr="001A5A3B">
        <w:t>levelling up</w:t>
      </w:r>
      <w:r w:rsidRPr="001A5A3B">
        <w:t>, I look at Andy as being in the south somewhere. I</w:t>
      </w:r>
      <w:r w:rsidRPr="001A5A3B">
        <w:t xml:space="preserve"> look after S</w:t>
      </w:r>
      <w:r w:rsidRPr="001A5A3B">
        <w:t>edgefield</w:t>
      </w:r>
      <w:r>
        <w:t>,</w:t>
      </w:r>
      <w:r w:rsidRPr="001A5A3B">
        <w:t xml:space="preserve"> and I have this split between having a </w:t>
      </w:r>
      <w:r>
        <w:t>Mayor</w:t>
      </w:r>
      <w:r w:rsidRPr="001A5A3B">
        <w:t xml:space="preserve"> and not having a </w:t>
      </w:r>
      <w:r>
        <w:t>Mayor</w:t>
      </w:r>
      <w:r w:rsidRPr="001A5A3B">
        <w:t>. That is really where the question is coming from</w:t>
      </w:r>
      <w:r w:rsidRPr="001A5A3B">
        <w:t>,</w:t>
      </w:r>
      <w:r w:rsidRPr="001A5A3B">
        <w:t xml:space="preserve"> in the sense that y</w:t>
      </w:r>
      <w:r w:rsidRPr="001A5A3B">
        <w:t>ou guys are shouting for your regional areas but</w:t>
      </w:r>
      <w:r w:rsidRPr="001A5A3B">
        <w:t>, if I take mine,</w:t>
      </w:r>
      <w:r w:rsidRPr="001A5A3B">
        <w:t xml:space="preserve"> Durham county does not have a </w:t>
      </w:r>
      <w:r>
        <w:t>Mayor</w:t>
      </w:r>
      <w:r w:rsidRPr="001A5A3B">
        <w:t xml:space="preserve">. </w:t>
      </w:r>
      <w:r w:rsidRPr="001A5A3B">
        <w:t>W</w:t>
      </w:r>
      <w:r w:rsidRPr="001A5A3B">
        <w:t>hen</w:t>
      </w:r>
      <w:r w:rsidRPr="001A5A3B">
        <w:t xml:space="preserve"> we talk about </w:t>
      </w:r>
      <w:r w:rsidRPr="001A5A3B">
        <w:t>levelling up</w:t>
      </w:r>
      <w:r w:rsidRPr="001A5A3B">
        <w:t xml:space="preserve"> and the ability of people like yourselves to shout,</w:t>
      </w:r>
      <w:r w:rsidRPr="001A5A3B">
        <w:t xml:space="preserve"> </w:t>
      </w:r>
      <w:r w:rsidRPr="001A5A3B">
        <w:t>w</w:t>
      </w:r>
      <w:r w:rsidRPr="001A5A3B">
        <w:t xml:space="preserve">hat about the ones </w:t>
      </w:r>
      <w:r w:rsidRPr="001A5A3B">
        <w:t xml:space="preserve">who </w:t>
      </w:r>
      <w:r w:rsidRPr="001A5A3B">
        <w:t xml:space="preserve">are not quite there </w:t>
      </w:r>
      <w:r w:rsidRPr="001A5A3B">
        <w:t xml:space="preserve">yet </w:t>
      </w:r>
      <w:r w:rsidRPr="001A5A3B">
        <w:t xml:space="preserve">in terms of structure? </w:t>
      </w:r>
      <w:r w:rsidRPr="001A5A3B">
        <w:t>I know things are moving in this direction. You might not be listened to</w:t>
      </w:r>
      <w:r w:rsidRPr="001A5A3B">
        <w:t>,</w:t>
      </w:r>
      <w:r w:rsidRPr="001A5A3B">
        <w:t xml:space="preserve"> but what </w:t>
      </w:r>
      <w:r w:rsidRPr="001A5A3B">
        <w:t>about the level that i</w:t>
      </w:r>
      <w:r w:rsidRPr="001A5A3B">
        <w:t>s not even in</w:t>
      </w:r>
      <w:r w:rsidRPr="001A5A3B">
        <w:t>to</w:t>
      </w:r>
      <w:r w:rsidRPr="001A5A3B">
        <w:t xml:space="preserve"> the metro-</w:t>
      </w:r>
      <w:r>
        <w:t>Mayor</w:t>
      </w:r>
      <w:r w:rsidRPr="001A5A3B">
        <w:t xml:space="preserve"> </w:t>
      </w:r>
      <w:r w:rsidRPr="001A5A3B">
        <w:t>area?</w:t>
      </w:r>
    </w:p>
    <w:p w:rsidR="00D3496D" w:rsidRPr="001A5A3B" w:rsidP="0020169C">
      <w:pPr>
        <w:pStyle w:val="Answer"/>
      </w:pPr>
      <w:sdt>
        <w:sdtPr>
          <w:alias w:val="Witness"/>
          <w:id w:val="-942305957"/>
          <w:placeholder>
            <w:docPart w:val="DefaultPlaceholder_1082065158"/>
          </w:placeholder>
          <w:richText/>
        </w:sdtPr>
        <w:sdtContent>
          <w:r w:rsidRPr="001A5A3B">
            <w:rPr>
              <w:b/>
              <w:i/>
            </w:rPr>
            <w:t>Jamie Driscoll:</w:t>
          </w:r>
        </w:sdtContent>
      </w:sdt>
      <w:r w:rsidRPr="001A5A3B">
        <w:t xml:space="preserve"> </w:t>
      </w:r>
      <w:r w:rsidRPr="001A5A3B">
        <w:t>It is n</w:t>
      </w:r>
      <w:r w:rsidRPr="001A5A3B">
        <w:t xml:space="preserve">ice to meet you, Paul. </w:t>
      </w:r>
      <w:r w:rsidRPr="001A5A3B">
        <w:t>I am very much looking forward to working with you on this. We have not had a chance to catch up yet. In t</w:t>
      </w:r>
      <w:r w:rsidRPr="001A5A3B">
        <w:t>he wider north</w:t>
      </w:r>
      <w:r w:rsidRPr="001A5A3B">
        <w:t>-</w:t>
      </w:r>
      <w:r w:rsidRPr="001A5A3B">
        <w:t xml:space="preserve">east, we are </w:t>
      </w:r>
      <w:r w:rsidRPr="001A5A3B">
        <w:t xml:space="preserve">at </w:t>
      </w:r>
      <w:r>
        <w:t>a</w:t>
      </w:r>
      <w:r w:rsidRPr="001A5A3B">
        <w:t xml:space="preserve"> place where we are </w:t>
      </w:r>
      <w:r w:rsidRPr="001A5A3B">
        <w:t xml:space="preserve">working </w:t>
      </w:r>
      <w:r w:rsidRPr="001A5A3B">
        <w:t>toge</w:t>
      </w:r>
      <w:r w:rsidRPr="001A5A3B">
        <w:t xml:space="preserve">ther. I work very closely with your council leader, </w:t>
      </w:r>
      <w:r w:rsidRPr="001A5A3B">
        <w:t>Simon Henig</w:t>
      </w:r>
      <w:r w:rsidRPr="001A5A3B">
        <w:t>. As the north</w:t>
      </w:r>
      <w:r w:rsidRPr="001A5A3B">
        <w:t>-</w:t>
      </w:r>
      <w:r w:rsidRPr="001A5A3B">
        <w:t xml:space="preserve">east, we have been working </w:t>
      </w:r>
      <w:r w:rsidRPr="001A5A3B">
        <w:t xml:space="preserve">together </w:t>
      </w:r>
      <w:r w:rsidRPr="001A5A3B">
        <w:t>closely as</w:t>
      </w:r>
      <w:r w:rsidRPr="001A5A3B">
        <w:t xml:space="preserve"> an LA7—all of the seven local authorities</w:t>
      </w:r>
      <w:r w:rsidRPr="001A5A3B">
        <w:t>. The local authorities in our p</w:t>
      </w:r>
      <w:r w:rsidRPr="001A5A3B">
        <w:t xml:space="preserve">art of the world are very large, although there might not </w:t>
      </w:r>
      <w:r w:rsidRPr="001A5A3B">
        <w:t>be very many of them.</w:t>
      </w:r>
    </w:p>
    <w:p w:rsidR="00072C5B" w:rsidRPr="001A5A3B" w:rsidP="0020169C">
      <w:pPr>
        <w:pStyle w:val="Answer"/>
      </w:pPr>
      <w:r w:rsidRPr="001A5A3B">
        <w:t>Not only that but w</w:t>
      </w:r>
      <w:r w:rsidRPr="001A5A3B">
        <w:t>e have been working with</w:t>
      </w:r>
      <w:r w:rsidRPr="001A5A3B">
        <w:t xml:space="preserve"> the CBI, with the universities, with the Chamber of Commerce, with the trade unions and even with the religious organisations.</w:t>
      </w:r>
      <w:r w:rsidRPr="001A5A3B">
        <w:t xml:space="preserve"> We might need the odd prayer at the moment. That is very much</w:t>
      </w:r>
      <w:r w:rsidRPr="001A5A3B">
        <w:t xml:space="preserve"> the way it works.</w:t>
      </w:r>
    </w:p>
    <w:p w:rsidR="004D0EB0" w:rsidRPr="001A5A3B" w:rsidP="0020169C">
      <w:pPr>
        <w:pStyle w:val="Answer"/>
      </w:pPr>
      <w:r w:rsidRPr="001A5A3B">
        <w:t xml:space="preserve">I cannot speak for areas </w:t>
      </w:r>
      <w:r w:rsidRPr="001A5A3B">
        <w:t xml:space="preserve">of the country </w:t>
      </w:r>
      <w:r w:rsidRPr="001A5A3B">
        <w:t>outside</w:t>
      </w:r>
      <w:r w:rsidRPr="001A5A3B">
        <w:t xml:space="preserve"> </w:t>
      </w:r>
      <w:r w:rsidRPr="001A5A3B">
        <w:t>the north</w:t>
      </w:r>
      <w:r w:rsidRPr="001A5A3B">
        <w:t>-</w:t>
      </w:r>
      <w:r w:rsidRPr="001A5A3B">
        <w:t>east, but it comes back to</w:t>
      </w:r>
      <w:r w:rsidRPr="001A5A3B">
        <w:t xml:space="preserve"> the question of w</w:t>
      </w:r>
      <w:r w:rsidRPr="001A5A3B">
        <w:t>hat a functional economic area</w:t>
      </w:r>
      <w:r w:rsidRPr="001A5A3B">
        <w:t xml:space="preserve"> is.</w:t>
      </w:r>
      <w:r w:rsidRPr="001A5A3B">
        <w:t xml:space="preserve"> </w:t>
      </w:r>
      <w:r w:rsidRPr="001A5A3B">
        <w:t xml:space="preserve">Everywhere has points at the edge of the boundary. At the moment, </w:t>
      </w:r>
      <w:r w:rsidRPr="001A5A3B">
        <w:t>I represent Berwick</w:t>
      </w:r>
      <w:r>
        <w:t>,</w:t>
      </w:r>
      <w:r w:rsidRPr="001A5A3B">
        <w:t xml:space="preserve"> and it is fair to say that Berwick is not an economic satellite of Newcastle</w:t>
      </w:r>
      <w:r w:rsidRPr="001A5A3B">
        <w:t xml:space="preserve"> but</w:t>
      </w:r>
      <w:r w:rsidRPr="001A5A3B">
        <w:t>, eventually,</w:t>
      </w:r>
      <w:r w:rsidRPr="001A5A3B">
        <w:t xml:space="preserve"> </w:t>
      </w:r>
      <w:r w:rsidRPr="001A5A3B">
        <w:t>y</w:t>
      </w:r>
      <w:r w:rsidRPr="001A5A3B">
        <w:t xml:space="preserve">ou </w:t>
      </w:r>
      <w:r w:rsidRPr="001A5A3B">
        <w:t xml:space="preserve">have to draw the line somewhere and it does benefit significantly from being part of </w:t>
      </w:r>
      <w:r w:rsidRPr="001A5A3B">
        <w:t>the combined authority</w:t>
      </w:r>
      <w:r w:rsidRPr="001A5A3B">
        <w:t>.</w:t>
      </w:r>
      <w:r w:rsidRPr="001A5A3B">
        <w:t xml:space="preserve"> In Sedgefield, </w:t>
      </w:r>
      <w:r w:rsidRPr="001A5A3B">
        <w:t xml:space="preserve">whether it is Trimdon or Aycliffe, </w:t>
      </w:r>
      <w:r w:rsidRPr="001A5A3B">
        <w:t>there are still people working in those places who live on Tyneside. People hav</w:t>
      </w:r>
      <w:r w:rsidRPr="001A5A3B">
        <w:t>e big businesses down your way and, likewise, that level of commuting is going on.</w:t>
      </w:r>
    </w:p>
    <w:p w:rsidR="004D0EB0" w:rsidRPr="001A5A3B" w:rsidP="0020169C">
      <w:pPr>
        <w:pStyle w:val="Answer"/>
      </w:pPr>
      <w:r w:rsidRPr="001A5A3B">
        <w:t>It is that functional economic area that makes a big difference, particularly when it comes to things like interregional transport, which cannot be done by, for example, the</w:t>
      </w:r>
      <w:r w:rsidRPr="001A5A3B">
        <w:t xml:space="preserve"> County Durham area on its own because the majority of people in Durham move across the border. I live in Newcastle and my wife works in Gateshead, so she crosses the border every day. Hopefully, we will not see a situation where there is a hard border at </w:t>
      </w:r>
      <w:r w:rsidRPr="001A5A3B">
        <w:t>the edge of the region I represent with Scotland—I seriously hope we do not get to that place—but it is that ability to have someone who knows the area and is able to convene.</w:t>
      </w:r>
    </w:p>
    <w:p w:rsidR="000D21A9" w:rsidRPr="001A5A3B" w:rsidP="0020169C">
      <w:pPr>
        <w:pStyle w:val="Answer"/>
      </w:pPr>
      <w:r w:rsidRPr="001A5A3B">
        <w:t>Just to build on</w:t>
      </w:r>
      <w:r w:rsidRPr="001A5A3B">
        <w:t xml:space="preserve"> </w:t>
      </w:r>
      <w:r w:rsidRPr="001A5A3B">
        <w:t xml:space="preserve">this </w:t>
      </w:r>
      <w:r w:rsidRPr="001A5A3B">
        <w:t xml:space="preserve">point </w:t>
      </w:r>
      <w:r w:rsidRPr="001A5A3B">
        <w:t xml:space="preserve">about </w:t>
      </w:r>
      <w:r w:rsidRPr="001A5A3B">
        <w:t xml:space="preserve">metro </w:t>
      </w:r>
      <w:r>
        <w:t>Mayor</w:t>
      </w:r>
      <w:r w:rsidRPr="001A5A3B">
        <w:t>s</w:t>
      </w:r>
      <w:r w:rsidRPr="001A5A3B">
        <w:t>,</w:t>
      </w:r>
      <w:r w:rsidRPr="001A5A3B">
        <w:t xml:space="preserve"> </w:t>
      </w:r>
      <w:r w:rsidRPr="001A5A3B">
        <w:t>Andy was talking about Westminst</w:t>
      </w:r>
      <w:r w:rsidRPr="001A5A3B">
        <w:t>er politics, of which I have no direct experience</w:t>
      </w:r>
      <w:r w:rsidRPr="001A5A3B">
        <w:t xml:space="preserve">, but I remember him saying, in the </w:t>
      </w:r>
      <w:r w:rsidRPr="001A5A3B">
        <w:t>UK</w:t>
      </w:r>
      <w:r w:rsidRPr="001A5A3B">
        <w:t xml:space="preserve">2070 </w:t>
      </w:r>
      <w:r w:rsidRPr="001A5A3B">
        <w:t>C</w:t>
      </w:r>
      <w:r w:rsidRPr="001A5A3B">
        <w:t>ommission speech in Manchester,</w:t>
      </w:r>
      <w:r w:rsidRPr="001A5A3B">
        <w:t xml:space="preserve"> </w:t>
      </w:r>
      <w:r w:rsidRPr="001A5A3B">
        <w:t>h</w:t>
      </w:r>
      <w:r w:rsidRPr="001A5A3B">
        <w:t xml:space="preserve">ow he has found politics very different since he </w:t>
      </w:r>
      <w:r w:rsidRPr="001A5A3B">
        <w:t xml:space="preserve">has </w:t>
      </w:r>
      <w:r w:rsidRPr="001A5A3B">
        <w:t xml:space="preserve">left Parliament. </w:t>
      </w:r>
      <w:r w:rsidRPr="001A5A3B">
        <w:t>It is noticeable that m</w:t>
      </w:r>
      <w:r w:rsidRPr="001A5A3B">
        <w:t>y job is not to stand across the Disp</w:t>
      </w:r>
      <w:r w:rsidRPr="001A5A3B">
        <w:t>atch Box</w:t>
      </w:r>
      <w:r w:rsidRPr="001A5A3B">
        <w:t xml:space="preserve"> and face a shadow </w:t>
      </w:r>
      <w:r>
        <w:t>Mayor</w:t>
      </w:r>
      <w:r w:rsidRPr="001A5A3B">
        <w:t xml:space="preserve"> every week and try to win a battle of headlines; m</w:t>
      </w:r>
      <w:r w:rsidRPr="001A5A3B">
        <w:t>y job is to bring people together. It is a cross-party combined authority, and we have never yet fallen out about anything. We have all</w:t>
      </w:r>
      <w:r w:rsidRPr="001A5A3B">
        <w:t xml:space="preserve"> </w:t>
      </w:r>
      <w:r w:rsidRPr="001A5A3B">
        <w:t xml:space="preserve">the sectors working together because </w:t>
      </w:r>
      <w:r w:rsidRPr="001A5A3B">
        <w:t xml:space="preserve">our objective is to do our best for our region. </w:t>
      </w:r>
    </w:p>
    <w:p w:rsidR="0020169C" w:rsidRPr="001A5A3B" w:rsidP="0020169C">
      <w:pPr>
        <w:pStyle w:val="Answer"/>
      </w:pPr>
      <w:r w:rsidRPr="001A5A3B">
        <w:t xml:space="preserve">When it comes to </w:t>
      </w:r>
      <w:r w:rsidRPr="001A5A3B">
        <w:t>levelling up</w:t>
      </w:r>
      <w:r w:rsidRPr="001A5A3B">
        <w:t>, I have an issue with the phrase “</w:t>
      </w:r>
      <w:r w:rsidRPr="001A5A3B">
        <w:t>levelling up</w:t>
      </w:r>
      <w:r w:rsidRPr="001A5A3B">
        <w:t>.” It implies that that is the average and we somehow have to get towards that ceiling. I do not want it to be a ceiling; I want us</w:t>
      </w:r>
      <w:r w:rsidRPr="001A5A3B">
        <w:t xml:space="preserve"> to move beyond it. I just want to create wealth for our entire region. That is why the system works.</w:t>
      </w:r>
    </w:p>
    <w:p w:rsidR="006E6336" w:rsidRPr="001A5A3B" w:rsidP="0020169C">
      <w:pPr>
        <w:pStyle w:val="Question"/>
      </w:pPr>
      <w:sdt>
        <w:sdtPr>
          <w:alias w:val="Member"/>
          <w:tag w:val="&lt;Member mnisId='4621' dodsId='77854'&gt;"/>
          <w:id w:val="1985342300"/>
          <w:placeholder>
            <w:docPart w:val="DefaultPlaceholder_1082065158"/>
          </w:placeholder>
          <w:richText/>
        </w:sdtPr>
        <w:sdtContent>
          <w:r w:rsidRPr="001A5A3B">
            <w:rPr>
              <w:b/>
            </w:rPr>
            <w:t>Chair:</w:t>
          </w:r>
        </w:sdtContent>
      </w:sdt>
      <w:r w:rsidRPr="001A5A3B">
        <w:t xml:space="preserve"> I am conscious of time</w:t>
      </w:r>
      <w:r w:rsidRPr="001A5A3B">
        <w:t xml:space="preserve">, so we are going to need to try to pick up the pace a little bit. This </w:t>
      </w:r>
      <w:r>
        <w:t>is</w:t>
      </w:r>
      <w:r w:rsidRPr="001A5A3B">
        <w:t xml:space="preserve"> important because o</w:t>
      </w:r>
      <w:r w:rsidRPr="001A5A3B">
        <w:t xml:space="preserve">ne of </w:t>
      </w:r>
      <w:r>
        <w:t>our</w:t>
      </w:r>
      <w:r w:rsidRPr="001A5A3B">
        <w:t xml:space="preserve"> </w:t>
      </w:r>
      <w:r w:rsidRPr="001A5A3B">
        <w:t xml:space="preserve">areas of </w:t>
      </w:r>
      <w:r w:rsidRPr="001A5A3B">
        <w:t>interest</w:t>
      </w:r>
      <w:r w:rsidRPr="001A5A3B">
        <w:t xml:space="preserve"> </w:t>
      </w:r>
      <w:r w:rsidRPr="001A5A3B">
        <w:t>is whether combined authorities</w:t>
      </w:r>
      <w:r w:rsidRPr="001A5A3B">
        <w:t>, for example,</w:t>
      </w:r>
      <w:r w:rsidRPr="001A5A3B">
        <w:t xml:space="preserve"> are </w:t>
      </w:r>
      <w:r w:rsidRPr="001A5A3B">
        <w:t xml:space="preserve">delivery </w:t>
      </w:r>
      <w:r w:rsidRPr="001A5A3B">
        <w:t>arms</w:t>
      </w:r>
      <w:r w:rsidRPr="001A5A3B">
        <w:t xml:space="preserve"> of</w:t>
      </w:r>
      <w:r w:rsidRPr="001A5A3B">
        <w:t xml:space="preserve"> Government, or regional government in and of their own right, where</w:t>
      </w:r>
      <w:r w:rsidRPr="001A5A3B">
        <w:t xml:space="preserve"> decisions are made</w:t>
      </w:r>
      <w:r w:rsidRPr="001A5A3B">
        <w:t xml:space="preserve">. In the context of </w:t>
      </w:r>
      <w:r w:rsidRPr="001A5A3B">
        <w:t>levelling up</w:t>
      </w:r>
      <w:r w:rsidRPr="001A5A3B">
        <w:t>, that is important</w:t>
      </w:r>
      <w:r w:rsidRPr="001A5A3B">
        <w:t>.</w:t>
      </w:r>
    </w:p>
    <w:p w:rsidR="000D21A9" w:rsidRPr="001A5A3B" w:rsidP="006E6336">
      <w:pPr>
        <w:pStyle w:val="Question"/>
        <w:numPr>
          <w:ilvl w:val="0"/>
          <w:numId w:val="0"/>
        </w:numPr>
        <w:ind w:left="794"/>
      </w:pPr>
      <w:r w:rsidRPr="001A5A3B">
        <w:t>We will move on now to some of the questions around combined authority performance. We know the Prime Minister has said that</w:t>
      </w:r>
      <w:r w:rsidRPr="001A5A3B">
        <w:t>, where there are combined authorities,</w:t>
      </w:r>
      <w:r w:rsidRPr="001A5A3B">
        <w:t xml:space="preserve"> this is likely to be</w:t>
      </w:r>
      <w:r w:rsidRPr="001A5A3B">
        <w:t xml:space="preserve"> the vehicle where </w:t>
      </w:r>
      <w:r w:rsidRPr="001A5A3B">
        <w:t>levelling</w:t>
      </w:r>
      <w:r>
        <w:t>-</w:t>
      </w:r>
      <w:r w:rsidRPr="001A5A3B">
        <w:t>up</w:t>
      </w:r>
      <w:r w:rsidRPr="001A5A3B">
        <w:t xml:space="preserve"> funding</w:t>
      </w:r>
      <w:r w:rsidRPr="001A5A3B">
        <w:t>, whatever that is going to be,</w:t>
      </w:r>
      <w:r w:rsidRPr="001A5A3B">
        <w:t xml:space="preserve"> will be delivered, but not every area</w:t>
      </w:r>
      <w:r w:rsidRPr="001A5A3B">
        <w:t xml:space="preserve"> in the country has a combined authority</w:t>
      </w:r>
      <w:r w:rsidRPr="001A5A3B">
        <w:t xml:space="preserve">. </w:t>
      </w:r>
      <w:r w:rsidRPr="001A5A3B">
        <w:t xml:space="preserve">We have already spoken to local enterprise partnerships and councils as well. </w:t>
      </w:r>
      <w:r w:rsidRPr="001A5A3B">
        <w:t>One interesting question tha</w:t>
      </w:r>
      <w:r w:rsidRPr="001A5A3B">
        <w:t>t comes up is whether combined authorities have the capacity to deliver</w:t>
      </w:r>
      <w:r w:rsidRPr="001A5A3B">
        <w:t>, for example,</w:t>
      </w:r>
      <w:r w:rsidRPr="001A5A3B">
        <w:t xml:space="preserve"> big infrastructure projects </w:t>
      </w:r>
      <w:r w:rsidRPr="001A5A3B">
        <w:t>or big services</w:t>
      </w:r>
      <w:r w:rsidRPr="001A5A3B">
        <w:t>,</w:t>
      </w:r>
      <w:r w:rsidRPr="001A5A3B">
        <w:t xml:space="preserve"> </w:t>
      </w:r>
      <w:r w:rsidRPr="001A5A3B">
        <w:t>and whether</w:t>
      </w:r>
      <w:r w:rsidRPr="001A5A3B">
        <w:t xml:space="preserve"> </w:t>
      </w:r>
      <w:r w:rsidRPr="001A5A3B">
        <w:t xml:space="preserve">you have the </w:t>
      </w:r>
      <w:r w:rsidRPr="001A5A3B">
        <w:t xml:space="preserve">powers and </w:t>
      </w:r>
      <w:r w:rsidRPr="001A5A3B">
        <w:t xml:space="preserve">resources to do that. </w:t>
      </w:r>
    </w:p>
    <w:p w:rsidR="0020169C" w:rsidRPr="001A5A3B" w:rsidP="006E6336">
      <w:pPr>
        <w:pStyle w:val="Question"/>
        <w:numPr>
          <w:ilvl w:val="0"/>
          <w:numId w:val="0"/>
        </w:numPr>
        <w:ind w:left="794"/>
      </w:pPr>
      <w:r w:rsidRPr="001A5A3B">
        <w:t>Could we go round the table and pull out some examples of things t</w:t>
      </w:r>
      <w:r w:rsidRPr="001A5A3B">
        <w:t xml:space="preserve">hat have been delivered </w:t>
      </w:r>
      <w:r w:rsidRPr="001A5A3B">
        <w:t xml:space="preserve">through </w:t>
      </w:r>
      <w:r w:rsidRPr="001A5A3B">
        <w:t>the combined authorit</w:t>
      </w:r>
      <w:r w:rsidRPr="001A5A3B">
        <w:t>ies</w:t>
      </w:r>
      <w:r>
        <w:t>,</w:t>
      </w:r>
      <w:r w:rsidRPr="001A5A3B">
        <w:t xml:space="preserve"> under your leaderships, </w:t>
      </w:r>
      <w:r>
        <w:t>that</w:t>
      </w:r>
      <w:r w:rsidRPr="001A5A3B">
        <w:t xml:space="preserve"> </w:t>
      </w:r>
      <w:r w:rsidRPr="001A5A3B">
        <w:t>would not have been delivered</w:t>
      </w:r>
      <w:r w:rsidRPr="001A5A3B">
        <w:t xml:space="preserve"> without you</w:t>
      </w:r>
      <w:r>
        <w:t>r</w:t>
      </w:r>
      <w:r w:rsidRPr="001A5A3B">
        <w:t xml:space="preserve"> having been there in the first place</w:t>
      </w:r>
      <w:r w:rsidRPr="001A5A3B">
        <w:t xml:space="preserve">? Do you think </w:t>
      </w:r>
      <w:r w:rsidRPr="001A5A3B">
        <w:t>you have the capacity to deliver big infrastructure projects</w:t>
      </w:r>
      <w:r w:rsidRPr="001A5A3B">
        <w:t>?</w:t>
      </w:r>
    </w:p>
    <w:p w:rsidR="006E6336" w:rsidRPr="001A5A3B" w:rsidP="0020169C">
      <w:pPr>
        <w:pStyle w:val="Answer"/>
      </w:pPr>
      <w:sdt>
        <w:sdtPr>
          <w:alias w:val="Witness"/>
          <w:id w:val="1450053963"/>
          <w:placeholder>
            <w:docPart w:val="DefaultPlaceholder_1082065158"/>
          </w:placeholder>
          <w:richText/>
        </w:sdtPr>
        <w:sdtContent>
          <w:r w:rsidRPr="001A5A3B">
            <w:rPr>
              <w:b/>
              <w:i/>
            </w:rPr>
            <w:t>Tim Bowles:</w:t>
          </w:r>
        </w:sdtContent>
      </w:sdt>
      <w:r w:rsidRPr="001A5A3B">
        <w:t xml:space="preserve"> Bearing in mind </w:t>
      </w:r>
      <w:r w:rsidRPr="001A5A3B">
        <w:t xml:space="preserve">we get involved in lots of things, from major </w:t>
      </w:r>
      <w:r w:rsidRPr="001A5A3B">
        <w:t>infrastructure projects</w:t>
      </w:r>
      <w:r>
        <w:t xml:space="preserve"> that </w:t>
      </w:r>
      <w:r w:rsidRPr="001A5A3B">
        <w:t>take ages to deliver,</w:t>
      </w:r>
      <w:r w:rsidRPr="001A5A3B">
        <w:t xml:space="preserve"> I am going to pick </w:t>
      </w:r>
      <w:r w:rsidRPr="001A5A3B">
        <w:t xml:space="preserve">out </w:t>
      </w:r>
      <w:r w:rsidRPr="001A5A3B">
        <w:t xml:space="preserve">one </w:t>
      </w:r>
      <w:r w:rsidRPr="001A5A3B">
        <w:t xml:space="preserve">in major infrastructure </w:t>
      </w:r>
      <w:r>
        <w:t>before</w:t>
      </w:r>
      <w:r w:rsidRPr="001A5A3B">
        <w:t xml:space="preserve"> </w:t>
      </w:r>
      <w:r w:rsidRPr="001A5A3B">
        <w:t xml:space="preserve">quickly </w:t>
      </w:r>
      <w:r>
        <w:t xml:space="preserve">touching </w:t>
      </w:r>
      <w:r w:rsidRPr="001A5A3B">
        <w:t xml:space="preserve">on things like skills, because that is </w:t>
      </w:r>
      <w:r w:rsidRPr="001A5A3B">
        <w:t xml:space="preserve">the thing that </w:t>
      </w:r>
      <w:r w:rsidRPr="001A5A3B">
        <w:t>can make differences in the short term</w:t>
      </w:r>
      <w:r w:rsidRPr="001A5A3B">
        <w:t>.</w:t>
      </w:r>
    </w:p>
    <w:p w:rsidR="00024EF9" w:rsidRPr="001A5A3B" w:rsidP="0020169C">
      <w:pPr>
        <w:pStyle w:val="Answer"/>
      </w:pPr>
      <w:r w:rsidRPr="001A5A3B">
        <w:t>If you take our MetroWest suburban</w:t>
      </w:r>
      <w:r w:rsidRPr="001A5A3B">
        <w:t xml:space="preserve"> </w:t>
      </w:r>
      <w:r w:rsidRPr="001A5A3B">
        <w:t>rail project, we are moving that forward at a pace that would not have happen</w:t>
      </w:r>
      <w:r>
        <w:t>ed</w:t>
      </w:r>
      <w:r w:rsidRPr="001A5A3B">
        <w:t xml:space="preserve"> if we, as </w:t>
      </w:r>
      <w:r w:rsidRPr="001A5A3B">
        <w:t>the combined authority</w:t>
      </w:r>
      <w:r w:rsidRPr="001A5A3B">
        <w:t>, had not broug</w:t>
      </w:r>
      <w:r w:rsidRPr="001A5A3B">
        <w:t xml:space="preserve">ht the councils, Network Rail and others together, and also got the backing of DfT to find the new money that is allowing that to be delivered. Clearly, we are not going to have people </w:t>
      </w:r>
      <w:r>
        <w:t>wearing</w:t>
      </w:r>
      <w:r w:rsidRPr="001A5A3B">
        <w:t xml:space="preserve"> orange jackets</w:t>
      </w:r>
      <w:r>
        <w:t xml:space="preserve"> </w:t>
      </w:r>
      <w:r w:rsidRPr="001A5A3B">
        <w:t>with “</w:t>
      </w:r>
      <w:r w:rsidRPr="001A5A3B">
        <w:t>c</w:t>
      </w:r>
      <w:r w:rsidRPr="001A5A3B">
        <w:t xml:space="preserve">ombined </w:t>
      </w:r>
      <w:r w:rsidRPr="001A5A3B">
        <w:t>a</w:t>
      </w:r>
      <w:r w:rsidRPr="001A5A3B">
        <w:t>uthority” on the back</w:t>
      </w:r>
      <w:r>
        <w:t>,</w:t>
      </w:r>
      <w:r w:rsidRPr="001A5A3B">
        <w:t xml:space="preserve"> in the sa</w:t>
      </w:r>
      <w:r w:rsidRPr="001A5A3B">
        <w:t>me way that you would not with “</w:t>
      </w:r>
      <w:r w:rsidRPr="001A5A3B">
        <w:t>c</w:t>
      </w:r>
      <w:r w:rsidRPr="001A5A3B">
        <w:t>ouncil” on the back, but we are able to challenge those delivery arms about how we improve, speed up and deliver more effectively. Project Speed is helping us do that</w:t>
      </w:r>
      <w:r>
        <w:t xml:space="preserve">, </w:t>
      </w:r>
      <w:r w:rsidRPr="001A5A3B">
        <w:t>and we are re-challenging aspects around MetroWest’s de</w:t>
      </w:r>
      <w:r w:rsidRPr="001A5A3B">
        <w:t>livery, so we can do it on the infrastructure side.</w:t>
      </w:r>
    </w:p>
    <w:p w:rsidR="009877D3" w:rsidRPr="001A5A3B" w:rsidP="0020169C">
      <w:pPr>
        <w:pStyle w:val="Answer"/>
      </w:pPr>
      <w:r w:rsidRPr="001A5A3B">
        <w:t xml:space="preserve">When we look at the skills side, </w:t>
      </w:r>
      <w:r w:rsidRPr="001A5A3B">
        <w:t>again, Jamie has touched on convening. It is bringing people together. W</w:t>
      </w:r>
      <w:r w:rsidRPr="001A5A3B">
        <w:t xml:space="preserve">e have delivered </w:t>
      </w:r>
      <w:r w:rsidRPr="001A5A3B">
        <w:t xml:space="preserve">enterprise </w:t>
      </w:r>
      <w:r w:rsidRPr="001A5A3B">
        <w:t>advis</w:t>
      </w:r>
      <w:r w:rsidRPr="001A5A3B">
        <w:t>e</w:t>
      </w:r>
      <w:r w:rsidRPr="001A5A3B">
        <w:t>rs</w:t>
      </w:r>
      <w:r w:rsidRPr="001A5A3B">
        <w:t xml:space="preserve"> into every school across the </w:t>
      </w:r>
      <w:r w:rsidRPr="001A5A3B">
        <w:t>w</w:t>
      </w:r>
      <w:r w:rsidRPr="001A5A3B">
        <w:t>est of England, now including SE</w:t>
      </w:r>
      <w:r w:rsidRPr="001A5A3B">
        <w:t>ND schools</w:t>
      </w:r>
      <w:r w:rsidRPr="001A5A3B">
        <w:t>, working with the Careers &amp; Enterprise Company, with our schools, our colleges and our councils to deliver in those spaces.</w:t>
      </w:r>
    </w:p>
    <w:p w:rsidR="0020169C" w:rsidRPr="001A5A3B" w:rsidP="0020169C">
      <w:pPr>
        <w:pStyle w:val="Answer"/>
      </w:pPr>
      <w:r w:rsidRPr="001A5A3B">
        <w:t xml:space="preserve">Those are just two very quick examples of how you can really make a difference in long-term projects but also </w:t>
      </w:r>
      <w:r w:rsidRPr="001A5A3B">
        <w:t xml:space="preserve">make </w:t>
      </w:r>
      <w:r w:rsidRPr="001A5A3B">
        <w:t xml:space="preserve">a </w:t>
      </w:r>
      <w:r w:rsidRPr="001A5A3B">
        <w:t>real</w:t>
      </w:r>
      <w:r w:rsidRPr="001A5A3B">
        <w:t xml:space="preserve">ly </w:t>
      </w:r>
      <w:r w:rsidRPr="001A5A3B">
        <w:t xml:space="preserve">rapid intervention into others. </w:t>
      </w:r>
      <w:r w:rsidRPr="001A5A3B">
        <w:t>Yes, i</w:t>
      </w:r>
      <w:r w:rsidRPr="001A5A3B">
        <w:t>t need</w:t>
      </w:r>
      <w:r w:rsidRPr="001A5A3B">
        <w:t>s</w:t>
      </w:r>
      <w:r w:rsidRPr="001A5A3B">
        <w:t xml:space="preserve"> to be through us as the convening power</w:t>
      </w:r>
      <w:r>
        <w:t>,</w:t>
      </w:r>
      <w:r w:rsidRPr="001A5A3B">
        <w:t xml:space="preserve"> but it is not about us being a delivery arm. That is where you use the right people to deliver</w:t>
      </w:r>
      <w:r w:rsidRPr="001A5A3B">
        <w:t xml:space="preserve">, whether it is our councils or other infrastructure providers, whoever </w:t>
      </w:r>
      <w:r w:rsidRPr="001A5A3B">
        <w:t>they may be</w:t>
      </w:r>
      <w:r w:rsidRPr="001A5A3B">
        <w:t>.</w:t>
      </w:r>
    </w:p>
    <w:p w:rsidR="0020169C" w:rsidRPr="001A5A3B" w:rsidP="0035030C">
      <w:pPr>
        <w:pStyle w:val="Question"/>
      </w:pPr>
      <w:sdt>
        <w:sdtPr>
          <w:alias w:val="Member"/>
          <w:tag w:val="&lt;Member mnisId='4621' dodsId='77854'&gt;"/>
          <w:id w:val="-1131779198"/>
          <w:placeholder>
            <w:docPart w:val="DefaultPlaceholder_1082065158"/>
          </w:placeholder>
          <w:richText/>
        </w:sdtPr>
        <w:sdtContent>
          <w:r w:rsidRPr="001A5A3B">
            <w:rPr>
              <w:b/>
            </w:rPr>
            <w:t>Chair:</w:t>
          </w:r>
        </w:sdtContent>
      </w:sdt>
      <w:r w:rsidRPr="001A5A3B">
        <w:t xml:space="preserve"> </w:t>
      </w:r>
      <w:r w:rsidRPr="001A5A3B">
        <w:t>Just to test some of the points you make there, y</w:t>
      </w:r>
      <w:r w:rsidRPr="001A5A3B">
        <w:t>ou say that the transport project</w:t>
      </w:r>
      <w:r w:rsidRPr="001A5A3B">
        <w:t>, MetroWest,</w:t>
      </w:r>
      <w:r w:rsidRPr="001A5A3B">
        <w:t xml:space="preserve"> was delivered more quickly</w:t>
      </w:r>
      <w:r w:rsidRPr="001A5A3B">
        <w:t xml:space="preserve"> because of </w:t>
      </w:r>
      <w:r w:rsidRPr="001A5A3B">
        <w:t>the combined authority</w:t>
      </w:r>
      <w:r w:rsidRPr="001A5A3B">
        <w:t xml:space="preserve">. </w:t>
      </w:r>
      <w:r w:rsidRPr="001A5A3B">
        <w:t xml:space="preserve">How quicker has that been? </w:t>
      </w:r>
      <w:r w:rsidRPr="001A5A3B">
        <w:t xml:space="preserve">What were the dates for delivery </w:t>
      </w:r>
      <w:r w:rsidRPr="001A5A3B">
        <w:t xml:space="preserve">before </w:t>
      </w:r>
      <w:r w:rsidRPr="001A5A3B">
        <w:t>the combined authority</w:t>
      </w:r>
      <w:r>
        <w:t>,</w:t>
      </w:r>
      <w:r w:rsidRPr="001A5A3B">
        <w:t xml:space="preserve"> </w:t>
      </w:r>
      <w:r w:rsidRPr="001A5A3B">
        <w:t>and how have those been shortened</w:t>
      </w:r>
      <w:r>
        <w:t>,</w:t>
      </w:r>
      <w:r w:rsidRPr="001A5A3B">
        <w:t xml:space="preserve"> and to what years</w:t>
      </w:r>
      <w:r>
        <w:t>,</w:t>
      </w:r>
      <w:r w:rsidRPr="001A5A3B">
        <w:t xml:space="preserve"> under </w:t>
      </w:r>
      <w:r w:rsidRPr="001A5A3B">
        <w:t>the combined authority</w:t>
      </w:r>
      <w:r w:rsidRPr="001A5A3B">
        <w:t>?</w:t>
      </w:r>
    </w:p>
    <w:p w:rsidR="0035030C" w:rsidRPr="001A5A3B" w:rsidP="0035030C">
      <w:pPr>
        <w:pStyle w:val="Answer"/>
      </w:pPr>
      <w:sdt>
        <w:sdtPr>
          <w:alias w:val="Witness"/>
          <w:id w:val="-2081661091"/>
          <w:placeholder>
            <w:docPart w:val="DefaultPlaceholder_1082065158"/>
          </w:placeholder>
          <w:richText/>
        </w:sdtPr>
        <w:sdtContent>
          <w:r w:rsidRPr="001A5A3B">
            <w:rPr>
              <w:b/>
              <w:i/>
            </w:rPr>
            <w:t>Tim Bowles:</w:t>
          </w:r>
        </w:sdtContent>
      </w:sdt>
      <w:r w:rsidRPr="001A5A3B">
        <w:t xml:space="preserve"> I will happily share </w:t>
      </w:r>
      <w:r w:rsidRPr="001A5A3B">
        <w:t xml:space="preserve">with you </w:t>
      </w:r>
      <w:r w:rsidRPr="001A5A3B">
        <w:t>some more detail</w:t>
      </w:r>
      <w:r w:rsidRPr="001A5A3B">
        <w:t xml:space="preserve"> on that</w:t>
      </w:r>
      <w:r>
        <w:t>,</w:t>
      </w:r>
      <w:r w:rsidRPr="001A5A3B">
        <w:t xml:space="preserve"> and I know, particularly from your con</w:t>
      </w:r>
      <w:r w:rsidRPr="001A5A3B">
        <w:t>stituency, that is of interest</w:t>
      </w:r>
      <w:r w:rsidRPr="001A5A3B">
        <w:t>. P</w:t>
      </w:r>
      <w:r w:rsidRPr="001A5A3B">
        <w:t xml:space="preserve">lease excuse the fact that I do not have </w:t>
      </w:r>
      <w:r w:rsidRPr="001A5A3B">
        <w:t xml:space="preserve">my </w:t>
      </w:r>
      <w:r w:rsidRPr="001A5A3B">
        <w:t>programme of delivery dates</w:t>
      </w:r>
      <w:r w:rsidRPr="001A5A3B">
        <w:t xml:space="preserve"> in front of me</w:t>
      </w:r>
      <w:r w:rsidRPr="001A5A3B">
        <w:t>.</w:t>
      </w:r>
      <w:r w:rsidRPr="001A5A3B">
        <w:t xml:space="preserve"> Covid has had an impact on that.</w:t>
      </w:r>
    </w:p>
    <w:p w:rsidR="0035030C" w:rsidRPr="001A5A3B" w:rsidP="0035030C">
      <w:pPr>
        <w:pStyle w:val="Question"/>
      </w:pPr>
      <w:sdt>
        <w:sdtPr>
          <w:alias w:val="Member"/>
          <w:tag w:val="&lt;Member mnisId='4621' dodsId='77854'&gt;"/>
          <w:id w:val="1257327366"/>
          <w:placeholder>
            <w:docPart w:val="DefaultPlaceholder_1082065158"/>
          </w:placeholder>
          <w:richText/>
        </w:sdtPr>
        <w:sdtContent>
          <w:r w:rsidRPr="001A5A3B">
            <w:rPr>
              <w:b/>
            </w:rPr>
            <w:t>Chair:</w:t>
          </w:r>
        </w:sdtContent>
      </w:sdt>
      <w:r w:rsidRPr="001A5A3B">
        <w:t xml:space="preserve"> </w:t>
      </w:r>
      <w:r>
        <w:t>I</w:t>
      </w:r>
      <w:r w:rsidRPr="001A5A3B">
        <w:t xml:space="preserve">f you do not have the data, we will have to move on. </w:t>
      </w:r>
      <w:r w:rsidRPr="001A5A3B">
        <w:t xml:space="preserve">On the </w:t>
      </w:r>
      <w:r w:rsidRPr="001A5A3B">
        <w:t>delivery of skills and apprenticeships</w:t>
      </w:r>
      <w:r w:rsidRPr="001A5A3B">
        <w:t xml:space="preserve">, </w:t>
      </w:r>
      <w:r w:rsidRPr="001A5A3B">
        <w:t>I have</w:t>
      </w:r>
      <w:r w:rsidRPr="001A5A3B">
        <w:t xml:space="preserve"> </w:t>
      </w:r>
      <w:r w:rsidRPr="001A5A3B">
        <w:t>the same question</w:t>
      </w:r>
      <w:r w:rsidRPr="001A5A3B">
        <w:t>.</w:t>
      </w:r>
      <w:r w:rsidRPr="001A5A3B">
        <w:t xml:space="preserve"> </w:t>
      </w:r>
      <w:r w:rsidRPr="001A5A3B">
        <w:t>T</w:t>
      </w:r>
      <w:r w:rsidRPr="001A5A3B">
        <w:t xml:space="preserve">hat would have been delivered before by the councils, </w:t>
      </w:r>
      <w:r w:rsidRPr="001A5A3B">
        <w:t xml:space="preserve">presumably, </w:t>
      </w:r>
      <w:r w:rsidRPr="001A5A3B">
        <w:t xml:space="preserve">so what value has </w:t>
      </w:r>
      <w:r w:rsidRPr="001A5A3B">
        <w:t>the combined authority</w:t>
      </w:r>
      <w:r w:rsidRPr="001A5A3B">
        <w:t xml:space="preserve"> added</w:t>
      </w:r>
      <w:r w:rsidRPr="001A5A3B">
        <w:t xml:space="preserve"> compared to what</w:t>
      </w:r>
      <w:r w:rsidRPr="001A5A3B">
        <w:t xml:space="preserve"> the councils would have delivered beforehand</w:t>
      </w:r>
      <w:r w:rsidRPr="001A5A3B">
        <w:t>?</w:t>
      </w:r>
    </w:p>
    <w:p w:rsidR="00A1749A" w:rsidRPr="001A5A3B" w:rsidP="0035030C">
      <w:pPr>
        <w:pStyle w:val="Answer"/>
      </w:pPr>
      <w:sdt>
        <w:sdtPr>
          <w:alias w:val="Witness"/>
          <w:id w:val="-147826040"/>
          <w:placeholder>
            <w:docPart w:val="DefaultPlaceholder_1082065158"/>
          </w:placeholder>
          <w:richText/>
        </w:sdtPr>
        <w:sdtContent>
          <w:r w:rsidRPr="001A5A3B">
            <w:rPr>
              <w:b/>
              <w:i/>
            </w:rPr>
            <w:t>Tim Bowles:</w:t>
          </w:r>
        </w:sdtContent>
      </w:sdt>
      <w:r w:rsidRPr="001A5A3B">
        <w:t xml:space="preserve"> </w:t>
      </w:r>
      <w:r w:rsidRPr="001A5A3B">
        <w:t>First, w</w:t>
      </w:r>
      <w:r w:rsidRPr="001A5A3B">
        <w:t xml:space="preserve">e are able to do it </w:t>
      </w:r>
      <w:r w:rsidRPr="001A5A3B">
        <w:t xml:space="preserve">now </w:t>
      </w:r>
      <w:r w:rsidRPr="001A5A3B">
        <w:t>on a regional</w:t>
      </w:r>
      <w:r w:rsidRPr="001A5A3B">
        <w:t xml:space="preserve"> basis, so we are able to work with our businesses</w:t>
      </w:r>
      <w:r w:rsidRPr="001A5A3B">
        <w:t xml:space="preserve">, </w:t>
      </w:r>
      <w:r w:rsidRPr="001A5A3B">
        <w:t xml:space="preserve">understand what those businesses need and address that. It is not being done just around a simple </w:t>
      </w:r>
      <w:r w:rsidRPr="001A5A3B">
        <w:t>council boundary.</w:t>
      </w:r>
      <w:r w:rsidRPr="001A5A3B">
        <w:t xml:space="preserve"> </w:t>
      </w:r>
    </w:p>
    <w:p w:rsidR="0035030C" w:rsidRPr="001A5A3B" w:rsidP="0035030C">
      <w:pPr>
        <w:pStyle w:val="Answer"/>
      </w:pPr>
      <w:r w:rsidRPr="001A5A3B">
        <w:t>The point I was making is that we have brought in other partners</w:t>
      </w:r>
      <w:r w:rsidRPr="001A5A3B">
        <w:t xml:space="preserve"> who</w:t>
      </w:r>
      <w:r w:rsidRPr="001A5A3B">
        <w:t xml:space="preserve"> are owning</w:t>
      </w:r>
      <w:r w:rsidRPr="001A5A3B">
        <w:t xml:space="preserve"> some of that investment</w:t>
      </w:r>
      <w:r w:rsidRPr="001A5A3B">
        <w:t xml:space="preserve">. Part of the challenge that we have </w:t>
      </w:r>
      <w:r w:rsidRPr="001A5A3B">
        <w:t xml:space="preserve">as </w:t>
      </w:r>
      <w:r w:rsidRPr="001A5A3B">
        <w:t>c</w:t>
      </w:r>
      <w:r w:rsidRPr="001A5A3B">
        <w:t xml:space="preserve">ombined </w:t>
      </w:r>
      <w:r w:rsidRPr="001A5A3B">
        <w:t>a</w:t>
      </w:r>
      <w:r w:rsidRPr="001A5A3B">
        <w:t xml:space="preserve">uthorities </w:t>
      </w:r>
      <w:r w:rsidRPr="001A5A3B">
        <w:t>is not simply the fact</w:t>
      </w:r>
      <w:r w:rsidRPr="001A5A3B">
        <w:t xml:space="preserve"> that we need devolved financial settlements</w:t>
      </w:r>
      <w:r w:rsidRPr="001A5A3B">
        <w:t>, but</w:t>
      </w:r>
      <w:r w:rsidRPr="001A5A3B">
        <w:t>,</w:t>
      </w:r>
      <w:r w:rsidRPr="001A5A3B">
        <w:t xml:space="preserve"> </w:t>
      </w:r>
      <w:r w:rsidRPr="001A5A3B">
        <w:t xml:space="preserve">with a lot of those things that we are involved in, </w:t>
      </w:r>
      <w:r w:rsidRPr="001A5A3B">
        <w:t>there are other bodies that have public finance. We talked about infrastructure but</w:t>
      </w:r>
      <w:r w:rsidRPr="001A5A3B">
        <w:t>,</w:t>
      </w:r>
      <w:r w:rsidRPr="001A5A3B">
        <w:t xml:space="preserve"> in this instance</w:t>
      </w:r>
      <w:r w:rsidRPr="001A5A3B">
        <w:t>,</w:t>
      </w:r>
      <w:r w:rsidRPr="001A5A3B">
        <w:t xml:space="preserve"> it could be other finance bodies. We </w:t>
      </w:r>
      <w:r w:rsidRPr="001A5A3B">
        <w:t xml:space="preserve">have brought </w:t>
      </w:r>
      <w:r w:rsidRPr="001A5A3B">
        <w:t>those together</w:t>
      </w:r>
      <w:r>
        <w:t>,</w:t>
      </w:r>
      <w:r w:rsidRPr="001A5A3B">
        <w:t xml:space="preserve"> and we </w:t>
      </w:r>
      <w:r w:rsidRPr="001A5A3B">
        <w:t>are delivering that at scale and at pace across the region</w:t>
      </w:r>
      <w:r w:rsidRPr="001A5A3B">
        <w:t xml:space="preserve">, in a way that an individual council would </w:t>
      </w:r>
      <w:r w:rsidRPr="001A5A3B">
        <w:t xml:space="preserve">not </w:t>
      </w:r>
      <w:r w:rsidRPr="001A5A3B">
        <w:t>have been able to.</w:t>
      </w:r>
    </w:p>
    <w:p w:rsidR="0035030C" w:rsidRPr="001A5A3B" w:rsidP="0035030C">
      <w:pPr>
        <w:pStyle w:val="Question"/>
      </w:pPr>
      <w:sdt>
        <w:sdtPr>
          <w:alias w:val="Member"/>
          <w:tag w:val="&lt;Member mnisId='4621' dodsId='77854'&gt;"/>
          <w:id w:val="1466077879"/>
          <w:placeholder>
            <w:docPart w:val="DefaultPlaceholder_1082065158"/>
          </w:placeholder>
          <w:richText/>
        </w:sdtPr>
        <w:sdtContent>
          <w:r w:rsidRPr="001A5A3B">
            <w:rPr>
              <w:b/>
            </w:rPr>
            <w:t>Chair:</w:t>
          </w:r>
        </w:sdtContent>
      </w:sdt>
      <w:r w:rsidRPr="001A5A3B">
        <w:t xml:space="preserve"> Steve, </w:t>
      </w:r>
      <w:r w:rsidRPr="001A5A3B">
        <w:t xml:space="preserve">it is the </w:t>
      </w:r>
      <w:r w:rsidRPr="001A5A3B">
        <w:t xml:space="preserve">same question to you: </w:t>
      </w:r>
      <w:r w:rsidRPr="001A5A3B">
        <w:t xml:space="preserve">at the Liverpool City Region Combined Authority, what added </w:t>
      </w:r>
      <w:r w:rsidRPr="001A5A3B">
        <w:t>value have you been able to offer</w:t>
      </w:r>
      <w:r w:rsidRPr="001A5A3B">
        <w:t xml:space="preserve"> existing tiers of city government, the LEPs and those types of bodies</w:t>
      </w:r>
      <w:r w:rsidRPr="001A5A3B">
        <w:t>?</w:t>
      </w:r>
    </w:p>
    <w:p w:rsidR="000A06BD" w:rsidRPr="001A5A3B" w:rsidP="0035030C">
      <w:pPr>
        <w:pStyle w:val="Answer"/>
      </w:pPr>
      <w:sdt>
        <w:sdtPr>
          <w:alias w:val="Witness"/>
          <w:id w:val="504553220"/>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How long do you have? </w:t>
      </w:r>
      <w:r w:rsidRPr="001A5A3B">
        <w:t xml:space="preserve">Genuinely, </w:t>
      </w:r>
      <w:r w:rsidRPr="001A5A3B">
        <w:t>I could fill the rest of this time</w:t>
      </w:r>
      <w:r w:rsidRPr="001A5A3B">
        <w:t xml:space="preserve"> telling you the things we have done to speed things up</w:t>
      </w:r>
      <w:r w:rsidRPr="001A5A3B">
        <w:t>. For insta</w:t>
      </w:r>
      <w:r w:rsidRPr="001A5A3B">
        <w:t xml:space="preserve">nce, we are now working with Network Rail on a pilot scheme so that we can accelerate project delivery. That is going to happen in </w:t>
      </w:r>
      <w:r w:rsidRPr="001A5A3B">
        <w:t xml:space="preserve">a place called </w:t>
      </w:r>
      <w:r>
        <w:t>Kirkby</w:t>
      </w:r>
      <w:r w:rsidRPr="001A5A3B">
        <w:t xml:space="preserve">, where I was born and raised. That </w:t>
      </w:r>
      <w:r w:rsidRPr="001A5A3B">
        <w:t xml:space="preserve">means it </w:t>
      </w:r>
      <w:r w:rsidRPr="001A5A3B">
        <w:t xml:space="preserve">will be another new rail station </w:t>
      </w:r>
      <w:r w:rsidRPr="001A5A3B">
        <w:t xml:space="preserve">from </w:t>
      </w:r>
      <w:r w:rsidRPr="001A5A3B">
        <w:t>off the drawing board</w:t>
      </w:r>
      <w:r w:rsidRPr="001A5A3B">
        <w:t xml:space="preserve"> to delivery in about two years. That is really accelerating the timescale. That sounds like a long time </w:t>
      </w:r>
      <w:r w:rsidRPr="001A5A3B">
        <w:t>to me</w:t>
      </w:r>
      <w:r>
        <w:t>,</w:t>
      </w:r>
      <w:r w:rsidRPr="001A5A3B">
        <w:t xml:space="preserve"> </w:t>
      </w:r>
      <w:r w:rsidRPr="001A5A3B">
        <w:t xml:space="preserve">but these schemes sometimes take </w:t>
      </w:r>
      <w:r w:rsidRPr="001A5A3B">
        <w:t xml:space="preserve">up to </w:t>
      </w:r>
      <w:r w:rsidRPr="001A5A3B">
        <w:t>15 years</w:t>
      </w:r>
      <w:r w:rsidRPr="001A5A3B">
        <w:t>, and that is what we are seeing in other things.</w:t>
      </w:r>
    </w:p>
    <w:p w:rsidR="00F525A7" w:rsidRPr="001A5A3B" w:rsidP="0035030C">
      <w:pPr>
        <w:pStyle w:val="Answer"/>
      </w:pPr>
      <w:r w:rsidRPr="001A5A3B">
        <w:t xml:space="preserve">We </w:t>
      </w:r>
      <w:r w:rsidRPr="001A5A3B">
        <w:t>have had a station in Maghull North. We have</w:t>
      </w:r>
      <w:r w:rsidRPr="001A5A3B">
        <w:t xml:space="preserve"> </w:t>
      </w:r>
      <w:r w:rsidRPr="001A5A3B">
        <w:t xml:space="preserve">brought forward the purchase of our own trains, so brand-new rolling stock for the </w:t>
      </w:r>
      <w:r w:rsidRPr="001A5A3B">
        <w:t>c</w:t>
      </w:r>
      <w:r w:rsidRPr="001A5A3B">
        <w:t xml:space="preserve">ity </w:t>
      </w:r>
      <w:r w:rsidRPr="001A5A3B">
        <w:t>r</w:t>
      </w:r>
      <w:r w:rsidRPr="001A5A3B">
        <w:t xml:space="preserve">egion worth </w:t>
      </w:r>
      <w:r w:rsidRPr="001A5A3B">
        <w:t>£500 million</w:t>
      </w:r>
      <w:r w:rsidRPr="001A5A3B">
        <w:t xml:space="preserve">, and they will be the most sophisticated trains, with level access for people with disabilities. We have done lots of stuff on </w:t>
      </w:r>
      <w:r w:rsidRPr="001A5A3B">
        <w:t>transport infrastructure.</w:t>
      </w:r>
    </w:p>
    <w:p w:rsidR="002D2D68" w:rsidRPr="001A5A3B" w:rsidP="0035030C">
      <w:pPr>
        <w:pStyle w:val="Answer"/>
      </w:pPr>
      <w:r w:rsidRPr="001A5A3B">
        <w:t xml:space="preserve">If we move on to </w:t>
      </w:r>
      <w:r w:rsidRPr="001A5A3B">
        <w:t>housing, we have brought forward brownfield sites</w:t>
      </w:r>
      <w:r w:rsidRPr="001A5A3B">
        <w:t xml:space="preserve"> because we have worked with Homes England, </w:t>
      </w:r>
      <w:r w:rsidRPr="001A5A3B">
        <w:t>which is now</w:t>
      </w:r>
      <w:r w:rsidRPr="001A5A3B">
        <w:t xml:space="preserve"> co-located in our building, so we can go down and </w:t>
      </w:r>
      <w:r w:rsidRPr="001A5A3B">
        <w:t xml:space="preserve">speak to human beings rather than having to send emails. </w:t>
      </w:r>
      <w:r w:rsidRPr="001A5A3B">
        <w:t>That has accelerated delivery of housing projects</w:t>
      </w:r>
      <w:r w:rsidRPr="001A5A3B">
        <w:t xml:space="preserve">, including </w:t>
      </w:r>
      <w:r w:rsidRPr="001A5A3B">
        <w:t xml:space="preserve">Left </w:t>
      </w:r>
      <w:r w:rsidRPr="001A5A3B">
        <w:t>Bank, which is in the Wirral, literally over the water from my office, and s</w:t>
      </w:r>
      <w:r w:rsidRPr="001A5A3B">
        <w:t xml:space="preserve">chemes </w:t>
      </w:r>
      <w:r w:rsidRPr="001A5A3B">
        <w:t>ther</w:t>
      </w:r>
      <w:r>
        <w:t>e,</w:t>
      </w:r>
      <w:r w:rsidRPr="001A5A3B">
        <w:t xml:space="preserve"> as well as schemes across the other districts.</w:t>
      </w:r>
    </w:p>
    <w:p w:rsidR="002D2D68" w:rsidRPr="001A5A3B" w:rsidP="0035030C">
      <w:pPr>
        <w:pStyle w:val="Answer"/>
      </w:pPr>
      <w:r w:rsidRPr="001A5A3B">
        <w:t>We are looking at major infrastructure projects aroun</w:t>
      </w:r>
      <w:r w:rsidRPr="001A5A3B">
        <w:t>d bringing forward what we call our Building Back Better recovery plan, working with Government to get support for those projects. Again, they have seen that we can get a bigger bang for our buck, and that is why they have confidence that we can deliver th</w:t>
      </w:r>
      <w:r w:rsidRPr="001A5A3B">
        <w:t>ese things.</w:t>
      </w:r>
    </w:p>
    <w:p w:rsidR="00A46484" w:rsidRPr="001A5A3B" w:rsidP="0035030C">
      <w:pPr>
        <w:pStyle w:val="Answer"/>
      </w:pPr>
      <w:r w:rsidRPr="001A5A3B">
        <w:t>On skills and</w:t>
      </w:r>
      <w:r w:rsidRPr="001A5A3B">
        <w:t xml:space="preserve"> </w:t>
      </w:r>
      <w:r w:rsidRPr="001A5A3B">
        <w:t>our</w:t>
      </w:r>
      <w:r w:rsidRPr="001A5A3B">
        <w:t xml:space="preserve"> adult-education budget, we are getting better results </w:t>
      </w:r>
      <w:r w:rsidRPr="001A5A3B">
        <w:t xml:space="preserve">than ever before </w:t>
      </w:r>
      <w:r w:rsidRPr="001A5A3B">
        <w:t>in regard to the limited funding pot,</w:t>
      </w:r>
      <w:r w:rsidRPr="001A5A3B">
        <w:t xml:space="preserve"> in all honesty, of </w:t>
      </w:r>
      <w:r w:rsidRPr="001A5A3B">
        <w:t xml:space="preserve">about </w:t>
      </w:r>
      <w:r w:rsidRPr="001A5A3B">
        <w:t>£50 million that we get from central Government,</w:t>
      </w:r>
      <w:r w:rsidRPr="001A5A3B">
        <w:t xml:space="preserve"> but we are getting more people </w:t>
      </w:r>
      <w:r w:rsidRPr="001A5A3B">
        <w:t xml:space="preserve">more </w:t>
      </w:r>
      <w:r w:rsidRPr="001A5A3B">
        <w:t>job-rea</w:t>
      </w:r>
      <w:r w:rsidRPr="001A5A3B">
        <w:t>dy</w:t>
      </w:r>
      <w:r w:rsidRPr="001A5A3B">
        <w:t>, with the right skills for the jobs of the future</w:t>
      </w:r>
      <w:r w:rsidRPr="001A5A3B">
        <w:t>. We are also planning the jobs for the future</w:t>
      </w:r>
      <w:r w:rsidRPr="001A5A3B">
        <w:t xml:space="preserve">: what do we need strategically within the </w:t>
      </w:r>
      <w:r w:rsidRPr="001A5A3B">
        <w:t>c</w:t>
      </w:r>
      <w:r w:rsidRPr="001A5A3B">
        <w:t xml:space="preserve">ity </w:t>
      </w:r>
      <w:r w:rsidRPr="001A5A3B">
        <w:t>r</w:t>
      </w:r>
      <w:r w:rsidRPr="001A5A3B">
        <w:t>egion? Again,</w:t>
      </w:r>
      <w:r w:rsidRPr="001A5A3B">
        <w:t xml:space="preserve"> </w:t>
      </w:r>
      <w:r w:rsidRPr="001A5A3B">
        <w:t>w</w:t>
      </w:r>
      <w:r w:rsidRPr="001A5A3B">
        <w:t xml:space="preserve">e have a </w:t>
      </w:r>
      <w:r w:rsidRPr="001A5A3B">
        <w:t>f</w:t>
      </w:r>
      <w:r w:rsidRPr="001A5A3B">
        <w:t>uture</w:t>
      </w:r>
      <w:r w:rsidRPr="001A5A3B">
        <w:t xml:space="preserve"> </w:t>
      </w:r>
      <w:r w:rsidRPr="001A5A3B">
        <w:t>s</w:t>
      </w:r>
      <w:r w:rsidRPr="001A5A3B">
        <w:t xml:space="preserve">kills plan and </w:t>
      </w:r>
      <w:r w:rsidRPr="001A5A3B">
        <w:t xml:space="preserve">we </w:t>
      </w:r>
      <w:r w:rsidRPr="001A5A3B">
        <w:t>are starting to tailor the outputs in our colleges and trai</w:t>
      </w:r>
      <w:r w:rsidRPr="001A5A3B">
        <w:t>ning providers</w:t>
      </w:r>
      <w:r>
        <w:t xml:space="preserve"> </w:t>
      </w:r>
      <w:r w:rsidRPr="001A5A3B">
        <w:t xml:space="preserve">so </w:t>
      </w:r>
      <w:r w:rsidRPr="001A5A3B">
        <w:t xml:space="preserve">that </w:t>
      </w:r>
      <w:r w:rsidRPr="001A5A3B">
        <w:t>we can get the right people with the right skills</w:t>
      </w:r>
      <w:r w:rsidRPr="001A5A3B">
        <w:t xml:space="preserve"> for the jobs that we are going to invest in for the types of projects that we know will get funding from Government.</w:t>
      </w:r>
    </w:p>
    <w:p w:rsidR="0035030C" w:rsidRPr="001A5A3B" w:rsidP="0035030C">
      <w:pPr>
        <w:pStyle w:val="Answer"/>
      </w:pPr>
      <w:r w:rsidRPr="001A5A3B">
        <w:t>It is an alignment of all those strategic priorities that is reall</w:t>
      </w:r>
      <w:r w:rsidRPr="001A5A3B">
        <w:t xml:space="preserve">y starting to pay dividends. </w:t>
      </w:r>
      <w:r w:rsidRPr="001A5A3B">
        <w:t>Tim quite rightly said that t</w:t>
      </w:r>
      <w:r w:rsidRPr="001A5A3B">
        <w:t xml:space="preserve">hese are strategic projects. These </w:t>
      </w:r>
      <w:r w:rsidRPr="001A5A3B">
        <w:t xml:space="preserve">are not a couple of days or months in the </w:t>
      </w:r>
      <w:r w:rsidRPr="001A5A3B">
        <w:t>ma</w:t>
      </w:r>
      <w:r>
        <w:t>king</w:t>
      </w:r>
      <w:r w:rsidRPr="001A5A3B">
        <w:t xml:space="preserve">; these </w:t>
      </w:r>
      <w:r w:rsidRPr="001A5A3B">
        <w:t xml:space="preserve">take a long time. If you </w:t>
      </w:r>
      <w:r w:rsidRPr="001A5A3B">
        <w:t>look</w:t>
      </w:r>
      <w:r w:rsidRPr="001A5A3B">
        <w:t xml:space="preserve"> </w:t>
      </w:r>
      <w:r w:rsidRPr="001A5A3B">
        <w:t>a</w:t>
      </w:r>
      <w:r w:rsidRPr="001A5A3B">
        <w:t xml:space="preserve">t what we do in another </w:t>
      </w:r>
      <w:r w:rsidRPr="001A5A3B">
        <w:t xml:space="preserve">two, three or </w:t>
      </w:r>
      <w:r w:rsidRPr="001A5A3B">
        <w:t xml:space="preserve">four years’ time, </w:t>
      </w:r>
      <w:r w:rsidRPr="001A5A3B">
        <w:t>I am absolutely cert</w:t>
      </w:r>
      <w:r w:rsidRPr="001A5A3B">
        <w:t xml:space="preserve">ain that </w:t>
      </w:r>
      <w:r w:rsidRPr="001A5A3B">
        <w:t xml:space="preserve">this will </w:t>
      </w:r>
      <w:r w:rsidRPr="001A5A3B">
        <w:t xml:space="preserve">not be an experiment; this will </w:t>
      </w:r>
      <w:r w:rsidRPr="001A5A3B">
        <w:t>be something that everybody in the country recognises is the only way in which you can genuinely get projects that are speeded up</w:t>
      </w:r>
      <w:r w:rsidRPr="001A5A3B">
        <w:t xml:space="preserve"> and</w:t>
      </w:r>
      <w:r w:rsidRPr="001A5A3B">
        <w:t xml:space="preserve"> delivery that is accelerated</w:t>
      </w:r>
      <w:r w:rsidRPr="001A5A3B">
        <w:t xml:space="preserve"> and </w:t>
      </w:r>
      <w:r w:rsidRPr="001A5A3B">
        <w:t>tailored to the needs of the loc</w:t>
      </w:r>
      <w:r w:rsidRPr="001A5A3B">
        <w:t xml:space="preserve">al </w:t>
      </w:r>
      <w:r w:rsidRPr="001A5A3B">
        <w:t>area, and not just because Westminster want</w:t>
      </w:r>
      <w:r w:rsidRPr="001A5A3B">
        <w:t>s</w:t>
      </w:r>
      <w:r w:rsidRPr="001A5A3B">
        <w:t xml:space="preserve"> to throw around a few crumbs off the table.</w:t>
      </w:r>
    </w:p>
    <w:p w:rsidR="0035030C" w:rsidRPr="001A5A3B" w:rsidP="00751082">
      <w:pPr>
        <w:pStyle w:val="Question"/>
      </w:pPr>
      <w:sdt>
        <w:sdtPr>
          <w:alias w:val="Member"/>
          <w:tag w:val="&lt;Member mnisId='4621' dodsId='77854'&gt;"/>
          <w:id w:val="-359362391"/>
          <w:placeholder>
            <w:docPart w:val="DefaultPlaceholder_1082065158"/>
          </w:placeholder>
          <w:richText/>
        </w:sdtPr>
        <w:sdtContent>
          <w:r w:rsidRPr="001A5A3B">
            <w:rPr>
              <w:b/>
            </w:rPr>
            <w:t>Chair:</w:t>
          </w:r>
        </w:sdtContent>
      </w:sdt>
      <w:r w:rsidRPr="001A5A3B">
        <w:t xml:space="preserve"> Jamie, you talked about limited resources</w:t>
      </w:r>
      <w:r w:rsidRPr="001A5A3B">
        <w:t xml:space="preserve"> earlier, for example</w:t>
      </w:r>
      <w:r w:rsidRPr="001A5A3B">
        <w:t>. Do you have the resources you need to deliver</w:t>
      </w:r>
      <w:r w:rsidRPr="001A5A3B">
        <w:t xml:space="preserve"> the pledges you made to your electorate when you</w:t>
      </w:r>
      <w:r w:rsidRPr="001A5A3B">
        <w:t xml:space="preserve"> ran to be the regional </w:t>
      </w:r>
      <w:r>
        <w:t>Mayor</w:t>
      </w:r>
      <w:r w:rsidRPr="001A5A3B">
        <w:t>?</w:t>
      </w:r>
    </w:p>
    <w:p w:rsidR="001467B1" w:rsidRPr="001A5A3B" w:rsidP="0035030C">
      <w:pPr>
        <w:pStyle w:val="Answer"/>
      </w:pPr>
      <w:sdt>
        <w:sdtPr>
          <w:alias w:val="Witness"/>
          <w:id w:val="159591401"/>
          <w:placeholder>
            <w:docPart w:val="DefaultPlaceholder_1082065158"/>
          </w:placeholder>
          <w:richText/>
        </w:sdtPr>
        <w:sdtContent>
          <w:r w:rsidRPr="001A5A3B">
            <w:rPr>
              <w:b/>
              <w:i/>
            </w:rPr>
            <w:t>Jamie Driscoll:</w:t>
          </w:r>
        </w:sdtContent>
      </w:sdt>
      <w:r w:rsidRPr="001A5A3B">
        <w:t xml:space="preserve"> </w:t>
      </w:r>
      <w:r w:rsidRPr="001A5A3B">
        <w:t xml:space="preserve">That is a very good question about resources. </w:t>
      </w:r>
      <w:r w:rsidRPr="001A5A3B">
        <w:t>L</w:t>
      </w:r>
      <w:r w:rsidRPr="001A5A3B">
        <w:t>evelling up</w:t>
      </w:r>
      <w:r w:rsidRPr="001A5A3B">
        <w:t xml:space="preserve"> is often cast as money </w:t>
      </w:r>
      <w:r w:rsidRPr="001A5A3B">
        <w:t xml:space="preserve">coming </w:t>
      </w:r>
      <w:r w:rsidRPr="001A5A3B">
        <w:t xml:space="preserve">from central Government to the regions. I am a firm believer in </w:t>
      </w:r>
      <w:r w:rsidRPr="001A5A3B">
        <w:t>re</w:t>
      </w:r>
      <w:r w:rsidRPr="001A5A3B">
        <w:t>distribution</w:t>
      </w:r>
      <w:r w:rsidRPr="001A5A3B">
        <w:t>, particularly through taxation, but I w</w:t>
      </w:r>
      <w:r w:rsidRPr="001A5A3B">
        <w:t>ant us to get to the point where we are able to generate</w:t>
      </w:r>
      <w:r w:rsidRPr="001A5A3B">
        <w:t xml:space="preserve"> and create wealth, </w:t>
      </w:r>
      <w:r w:rsidRPr="001A5A3B">
        <w:t>keep wealth in our region and distribute it by paying taxes</w:t>
      </w:r>
      <w:r w:rsidRPr="001A5A3B">
        <w:t xml:space="preserve">. </w:t>
      </w:r>
      <w:r w:rsidRPr="001A5A3B">
        <w:t>We should have a regional wealth fund. We should have the powers to borrow at base rate.</w:t>
      </w:r>
      <w:r w:rsidRPr="001A5A3B">
        <w:t xml:space="preserve"> We</w:t>
      </w:r>
      <w:r w:rsidRPr="001A5A3B">
        <w:t xml:space="preserve"> can do that. I know because</w:t>
      </w:r>
      <w:r w:rsidRPr="001A5A3B">
        <w:t xml:space="preserve"> we have been looking into it in great detail. I have done some detailed work</w:t>
      </w:r>
      <w:r>
        <w:t>,</w:t>
      </w:r>
      <w:r w:rsidRPr="001A5A3B">
        <w:t xml:space="preserve"> and </w:t>
      </w:r>
      <w:r w:rsidRPr="001A5A3B">
        <w:t>I have been speaking to people who manage funds</w:t>
      </w:r>
      <w:r w:rsidRPr="001A5A3B">
        <w:t>.</w:t>
      </w:r>
    </w:p>
    <w:p w:rsidR="001467B1" w:rsidRPr="001A5A3B" w:rsidP="0035030C">
      <w:pPr>
        <w:pStyle w:val="Answer"/>
      </w:pPr>
      <w:r w:rsidRPr="001A5A3B">
        <w:t xml:space="preserve">A </w:t>
      </w:r>
      <w:r w:rsidRPr="001A5A3B">
        <w:t>£500 million</w:t>
      </w:r>
      <w:r w:rsidRPr="001A5A3B">
        <w:t xml:space="preserve"> </w:t>
      </w:r>
      <w:r w:rsidRPr="001A5A3B">
        <w:t>investment fund</w:t>
      </w:r>
      <w:r w:rsidRPr="001A5A3B">
        <w:t xml:space="preserve"> would allow us to support all of the businesses</w:t>
      </w:r>
      <w:r w:rsidRPr="001A5A3B">
        <w:t>. The north</w:t>
      </w:r>
      <w:r w:rsidRPr="001A5A3B">
        <w:t>-</w:t>
      </w:r>
      <w:r w:rsidRPr="001A5A3B">
        <w:t xml:space="preserve">east </w:t>
      </w:r>
      <w:r w:rsidRPr="001A5A3B">
        <w:t xml:space="preserve">particularly </w:t>
      </w:r>
      <w:r w:rsidRPr="001A5A3B">
        <w:t>struggles</w:t>
      </w:r>
      <w:r w:rsidRPr="001A5A3B">
        <w:t xml:space="preserve"> by not</w:t>
      </w:r>
      <w:r w:rsidRPr="001A5A3B">
        <w:t xml:space="preserve"> having the levels of private equity available that you will get somewhere like London</w:t>
      </w:r>
      <w:r w:rsidRPr="001A5A3B">
        <w:t xml:space="preserve">. That </w:t>
      </w:r>
      <w:r w:rsidRPr="001A5A3B">
        <w:t xml:space="preserve">would allow us not only to create jobs </w:t>
      </w:r>
      <w:r w:rsidRPr="001A5A3B">
        <w:t xml:space="preserve">and </w:t>
      </w:r>
      <w:r w:rsidRPr="001A5A3B">
        <w:t xml:space="preserve">to </w:t>
      </w:r>
      <w:r w:rsidRPr="001A5A3B">
        <w:t xml:space="preserve">shape the economy for a green recovery, </w:t>
      </w:r>
      <w:r w:rsidRPr="001A5A3B">
        <w:t xml:space="preserve">but </w:t>
      </w:r>
      <w:r w:rsidRPr="001A5A3B">
        <w:t xml:space="preserve">it </w:t>
      </w:r>
      <w:r w:rsidRPr="001A5A3B">
        <w:t xml:space="preserve">would </w:t>
      </w:r>
      <w:r w:rsidRPr="001A5A3B">
        <w:t xml:space="preserve">also </w:t>
      </w:r>
      <w:r w:rsidRPr="001A5A3B">
        <w:t>give us a significant level of financial independence, beca</w:t>
      </w:r>
      <w:r w:rsidRPr="001A5A3B">
        <w:t>use these decisions would be made</w:t>
      </w:r>
      <w:r w:rsidRPr="001A5A3B">
        <w:t xml:space="preserve"> by people, democratically elected in their areas, with a mandate to do that</w:t>
      </w:r>
      <w:r w:rsidRPr="001A5A3B">
        <w:t>.</w:t>
      </w:r>
    </w:p>
    <w:p w:rsidR="0004082C" w:rsidRPr="001A5A3B" w:rsidP="0035030C">
      <w:pPr>
        <w:pStyle w:val="Answer"/>
      </w:pPr>
      <w:r w:rsidRPr="001A5A3B">
        <w:t>If we look at land</w:t>
      </w:r>
      <w:r w:rsidRPr="001A5A3B">
        <w:t xml:space="preserve"> </w:t>
      </w:r>
      <w:r w:rsidRPr="001A5A3B">
        <w:t xml:space="preserve">value capture, </w:t>
      </w:r>
      <w:r w:rsidRPr="001A5A3B">
        <w:t>we are talking about infrastructure. A</w:t>
      </w:r>
      <w:r w:rsidRPr="001A5A3B">
        <w:t>t the moment</w:t>
      </w:r>
      <w:r w:rsidRPr="001A5A3B">
        <w:t>,</w:t>
      </w:r>
      <w:r w:rsidRPr="001A5A3B">
        <w:t xml:space="preserve"> we have the Northumberland </w:t>
      </w:r>
      <w:r w:rsidRPr="001A5A3B">
        <w:t>L</w:t>
      </w:r>
      <w:r w:rsidRPr="001A5A3B">
        <w:t>ine</w:t>
      </w:r>
      <w:r w:rsidRPr="001A5A3B">
        <w:t xml:space="preserve">, which has been going </w:t>
      </w:r>
      <w:r w:rsidRPr="001A5A3B">
        <w:t>for about 15 years.</w:t>
      </w:r>
      <w:r w:rsidRPr="001A5A3B">
        <w:t xml:space="preserve"> If that gets put in</w:t>
      </w:r>
      <w:r w:rsidRPr="001A5A3B">
        <w:t>,</w:t>
      </w:r>
      <w:r w:rsidRPr="001A5A3B">
        <w:t xml:space="preserve"> the land around it is going to shoot up</w:t>
      </w:r>
      <w:r w:rsidRPr="001A5A3B">
        <w:t xml:space="preserve"> by hundreds of millions of pounds. The entire scheme cost £182 million</w:t>
      </w:r>
      <w:r w:rsidRPr="001A5A3B">
        <w:t>. If we could put a charge</w:t>
      </w:r>
      <w:r w:rsidRPr="001A5A3B">
        <w:t xml:space="preserve"> on th</w:t>
      </w:r>
      <w:r>
        <w:t>e</w:t>
      </w:r>
      <w:r w:rsidRPr="001A5A3B">
        <w:t xml:space="preserve"> wealth that we have created, as the public purse putting that in</w:t>
      </w:r>
      <w:r w:rsidRPr="001A5A3B">
        <w:t>, we co</w:t>
      </w:r>
      <w:r w:rsidRPr="001A5A3B">
        <w:t xml:space="preserve">uld fund it upfront and </w:t>
      </w:r>
      <w:r w:rsidRPr="001A5A3B">
        <w:t xml:space="preserve">we could </w:t>
      </w:r>
      <w:r w:rsidRPr="001A5A3B">
        <w:t>have all the schemes that are viable and just get cracking on them. That would be fantastic.</w:t>
      </w:r>
    </w:p>
    <w:p w:rsidR="0004082C" w:rsidRPr="001A5A3B" w:rsidP="0035030C">
      <w:pPr>
        <w:pStyle w:val="Answer"/>
      </w:pPr>
      <w:r w:rsidRPr="001A5A3B">
        <w:t>In terms of t</w:t>
      </w:r>
      <w:r w:rsidRPr="001A5A3B">
        <w:t>he ability to move things across budget</w:t>
      </w:r>
      <w:r w:rsidRPr="001A5A3B">
        <w:t>, yes,</w:t>
      </w:r>
      <w:r w:rsidRPr="001A5A3B">
        <w:t xml:space="preserve"> </w:t>
      </w:r>
      <w:r w:rsidRPr="001A5A3B">
        <w:t>t</w:t>
      </w:r>
      <w:r w:rsidRPr="001A5A3B">
        <w:t>here is the Green Book</w:t>
      </w:r>
      <w:r>
        <w:t>,</w:t>
      </w:r>
      <w:r w:rsidRPr="001A5A3B">
        <w:t xml:space="preserve"> but </w:t>
      </w:r>
      <w:r w:rsidRPr="001A5A3B">
        <w:t>we all know that</w:t>
      </w:r>
      <w:r w:rsidRPr="003575C5">
        <w:t xml:space="preserve"> </w:t>
      </w:r>
      <w:r w:rsidRPr="001A5A3B">
        <w:t>on obesity</w:t>
      </w:r>
      <w:r w:rsidRPr="001A5A3B">
        <w:t xml:space="preserve">, for example, </w:t>
      </w:r>
      <w:r w:rsidRPr="001A5A3B">
        <w:t>we have hit the limit</w:t>
      </w:r>
      <w:r w:rsidRPr="001A5A3B">
        <w:t xml:space="preserve"> of what you can do with sugar taxes</w:t>
      </w:r>
      <w:r w:rsidRPr="001A5A3B">
        <w:t>.</w:t>
      </w:r>
      <w:r w:rsidRPr="001A5A3B">
        <w:t xml:space="preserve"> The best thing you can do for obesity is to have a better public transport system that is affordable and gets people everywhere, so they walk a bit and cycle a bit, as well as getting on the bus, b</w:t>
      </w:r>
      <w:r w:rsidRPr="001A5A3B">
        <w:t>ut</w:t>
      </w:r>
      <w:r w:rsidRPr="001A5A3B">
        <w:t xml:space="preserve"> </w:t>
      </w:r>
      <w:r w:rsidRPr="001A5A3B">
        <w:t>t</w:t>
      </w:r>
      <w:r w:rsidRPr="001A5A3B">
        <w:t xml:space="preserve">here is no mechanism to get the long-term savings in terms of health, all detailed in the </w:t>
      </w:r>
      <w:r w:rsidRPr="001A5A3B">
        <w:t>Marmot Review and elsewhere</w:t>
      </w:r>
      <w:r w:rsidRPr="001A5A3B">
        <w:t>, to make the case for that</w:t>
      </w:r>
      <w:r w:rsidRPr="001A5A3B">
        <w:t>.</w:t>
      </w:r>
    </w:p>
    <w:p w:rsidR="0035030C" w:rsidRPr="001A5A3B" w:rsidP="0035030C">
      <w:pPr>
        <w:pStyle w:val="Answer"/>
      </w:pPr>
      <w:r w:rsidRPr="001A5A3B">
        <w:t>If we were to have them, that goes to your question</w:t>
      </w:r>
      <w:r w:rsidRPr="001A5A3B">
        <w:t xml:space="preserve"> of</w:t>
      </w:r>
      <w:r w:rsidRPr="001A5A3B">
        <w:t xml:space="preserve"> whether we s</w:t>
      </w:r>
      <w:r w:rsidRPr="001A5A3B">
        <w:t>hould be a delivery arm of Government o</w:t>
      </w:r>
      <w:r w:rsidRPr="001A5A3B">
        <w:t xml:space="preserve">r </w:t>
      </w:r>
      <w:r w:rsidRPr="001A5A3B">
        <w:t xml:space="preserve">whether we </w:t>
      </w:r>
      <w:r w:rsidRPr="001A5A3B">
        <w:t>should be looking for serious regional devolution</w:t>
      </w:r>
      <w:r w:rsidRPr="001A5A3B">
        <w:t>.</w:t>
      </w:r>
      <w:r w:rsidRPr="001A5A3B">
        <w:t xml:space="preserve"> I say serious regional devolution</w:t>
      </w:r>
      <w:r>
        <w:t>,</w:t>
      </w:r>
      <w:r w:rsidRPr="001A5A3B">
        <w:t xml:space="preserve"> because that will allow us to get much better results.</w:t>
      </w:r>
    </w:p>
    <w:p w:rsidR="00016455" w:rsidRPr="001A5A3B" w:rsidP="00016455">
      <w:pPr>
        <w:pStyle w:val="Question"/>
      </w:pPr>
      <w:sdt>
        <w:sdtPr>
          <w:alias w:val="Member"/>
          <w:tag w:val="&lt;Member mnisId='4621' dodsId='77854'&gt;"/>
          <w:id w:val="1689487096"/>
          <w:placeholder>
            <w:docPart w:val="DefaultPlaceholder_1082065158"/>
          </w:placeholder>
          <w:richText/>
        </w:sdtPr>
        <w:sdtContent>
          <w:r w:rsidRPr="001A5A3B">
            <w:rPr>
              <w:b/>
            </w:rPr>
            <w:t>Chair:</w:t>
          </w:r>
        </w:sdtContent>
      </w:sdt>
      <w:r w:rsidRPr="001A5A3B">
        <w:t xml:space="preserve"> </w:t>
      </w:r>
      <w:r w:rsidRPr="001A5A3B">
        <w:t>Lastly, Andy, you probably have the biggest set of devolved powers and services</w:t>
      </w:r>
      <w:r>
        <w:t>,</w:t>
      </w:r>
      <w:r w:rsidRPr="001A5A3B">
        <w:t xml:space="preserve"> and one of t</w:t>
      </w:r>
      <w:r w:rsidRPr="001A5A3B">
        <w:t>he largest regions</w:t>
      </w:r>
      <w:r>
        <w:t>,</w:t>
      </w:r>
      <w:r w:rsidRPr="001A5A3B">
        <w:t xml:space="preserve"> under your metro-</w:t>
      </w:r>
      <w:r>
        <w:t>m</w:t>
      </w:r>
      <w:r>
        <w:t>ayor</w:t>
      </w:r>
      <w:r w:rsidRPr="001A5A3B">
        <w:t>alty.</w:t>
      </w:r>
      <w:r w:rsidRPr="001A5A3B">
        <w:t xml:space="preserve"> Are you content with what you have </w:t>
      </w:r>
      <w:r w:rsidRPr="001A5A3B">
        <w:t>and your ability to deliver</w:t>
      </w:r>
      <w:r w:rsidRPr="001A5A3B">
        <w:t>,</w:t>
      </w:r>
      <w:r w:rsidRPr="001A5A3B">
        <w:t xml:space="preserve"> </w:t>
      </w:r>
      <w:r w:rsidRPr="001A5A3B">
        <w:t>or do you need more?</w:t>
      </w:r>
    </w:p>
    <w:p w:rsidR="004F2952" w:rsidRPr="001A5A3B" w:rsidP="00016455">
      <w:pPr>
        <w:pStyle w:val="Answer"/>
      </w:pPr>
      <w:sdt>
        <w:sdtPr>
          <w:alias w:val="Witness"/>
          <w:id w:val="118881787"/>
          <w:placeholder>
            <w:docPart w:val="DefaultPlaceholder_1082065158"/>
          </w:placeholder>
          <w:richText/>
        </w:sdtPr>
        <w:sdtContent>
          <w:r w:rsidRPr="001A5A3B">
            <w:rPr>
              <w:b/>
              <w:i/>
            </w:rPr>
            <w:t>Andy Burnham:</w:t>
          </w:r>
        </w:sdtContent>
      </w:sdt>
      <w:r w:rsidRPr="001A5A3B">
        <w:t xml:space="preserve"> </w:t>
      </w:r>
      <w:r w:rsidRPr="001A5A3B">
        <w:t>W</w:t>
      </w:r>
      <w:r w:rsidRPr="001A5A3B">
        <w:t xml:space="preserve">e need </w:t>
      </w:r>
      <w:r w:rsidRPr="001A5A3B">
        <w:t>more</w:t>
      </w:r>
      <w:r w:rsidRPr="001A5A3B">
        <w:t>. You will not be surprised to hear me say that,</w:t>
      </w:r>
      <w:r w:rsidRPr="001A5A3B">
        <w:t xml:space="preserve"> but it is </w:t>
      </w:r>
      <w:r w:rsidRPr="001A5A3B">
        <w:t xml:space="preserve">more that </w:t>
      </w:r>
      <w:r w:rsidRPr="001A5A3B">
        <w:t xml:space="preserve">true devolution where we do not </w:t>
      </w:r>
      <w:r w:rsidRPr="001A5A3B">
        <w:t xml:space="preserve">have </w:t>
      </w:r>
      <w:r w:rsidRPr="001A5A3B">
        <w:t xml:space="preserve">to go on bended knee. That </w:t>
      </w:r>
      <w:r w:rsidRPr="001A5A3B">
        <w:t>is the point I was making at the start</w:t>
      </w:r>
      <w:r w:rsidRPr="001A5A3B">
        <w:t>. A</w:t>
      </w:r>
      <w:r w:rsidRPr="001A5A3B">
        <w:t xml:space="preserve">llow us to take responsibility and move towards fiscal devolution. That </w:t>
      </w:r>
      <w:r w:rsidRPr="001A5A3B">
        <w:t>should be the journey</w:t>
      </w:r>
      <w:r w:rsidRPr="001A5A3B">
        <w:t xml:space="preserve"> that we are on. </w:t>
      </w:r>
    </w:p>
    <w:p w:rsidR="00FC1572" w:rsidRPr="001A5A3B" w:rsidP="00016455">
      <w:pPr>
        <w:pStyle w:val="Answer"/>
      </w:pPr>
      <w:r w:rsidRPr="001A5A3B">
        <w:t xml:space="preserve">To Mr Howell’s question, I want what we </w:t>
      </w:r>
      <w:r w:rsidRPr="001A5A3B">
        <w:t>have for everywhere. Everywhere is on a journey here, but let us move to a different country, where power is more distributed. As Steve and Jamie were saying, what we have all noticed is you can get healthier politics</w:t>
      </w:r>
      <w:r w:rsidRPr="001A5A3B">
        <w:t>,</w:t>
      </w:r>
      <w:r w:rsidRPr="001A5A3B">
        <w:t xml:space="preserve"> where it is about place rather than p</w:t>
      </w:r>
      <w:r w:rsidRPr="001A5A3B">
        <w:t>arty, because you are starting with something that everyone agrees with, rather than something that is divisive.</w:t>
      </w:r>
    </w:p>
    <w:p w:rsidR="00FC1572" w:rsidRPr="001A5A3B" w:rsidP="00016455">
      <w:pPr>
        <w:pStyle w:val="Answer"/>
      </w:pPr>
      <w:r w:rsidRPr="001A5A3B">
        <w:t xml:space="preserve">There is so much that the country could benefit from by properly embracing devolution. We have a half-hearted thing at the moment. We have new </w:t>
      </w:r>
      <w:r w:rsidRPr="001A5A3B">
        <w:t>structures but the old politics being used with these new structures, and we now need to move to the next phase of this. Rome was not built in a day</w:t>
      </w:r>
      <w:r>
        <w:t>,</w:t>
      </w:r>
      <w:r w:rsidRPr="001A5A3B">
        <w:t xml:space="preserve"> but we are getting there.</w:t>
      </w:r>
    </w:p>
    <w:p w:rsidR="00600311" w:rsidRPr="001A5A3B" w:rsidP="00016455">
      <w:pPr>
        <w:pStyle w:val="Answer"/>
      </w:pPr>
      <w:r w:rsidRPr="001A5A3B">
        <w:t xml:space="preserve">In terms of your examples, </w:t>
      </w:r>
      <w:r w:rsidRPr="001A5A3B">
        <w:t xml:space="preserve">Chair, </w:t>
      </w:r>
      <w:r w:rsidRPr="001A5A3B">
        <w:t xml:space="preserve">let me give you two quick ones. </w:t>
      </w:r>
      <w:r w:rsidRPr="001A5A3B">
        <w:t>On infrastruct</w:t>
      </w:r>
      <w:r w:rsidRPr="001A5A3B">
        <w:t>ure, we prioritised cycling and walking early on</w:t>
      </w:r>
      <w:r w:rsidRPr="001A5A3B">
        <w:t>,</w:t>
      </w:r>
      <w:r w:rsidRPr="001A5A3B">
        <w:t xml:space="preserve"> through our </w:t>
      </w:r>
      <w:r w:rsidRPr="001A5A3B">
        <w:t xml:space="preserve">inspirational Cycling and Walking Commissioner, Chris Boardman. We have </w:t>
      </w:r>
      <w:r w:rsidRPr="001A5A3B">
        <w:t>developed the B</w:t>
      </w:r>
      <w:r w:rsidRPr="001A5A3B">
        <w:t>ee</w:t>
      </w:r>
      <w:r w:rsidRPr="001A5A3B">
        <w:t xml:space="preserve"> </w:t>
      </w:r>
      <w:r w:rsidRPr="001A5A3B">
        <w:t>N</w:t>
      </w:r>
      <w:r w:rsidRPr="001A5A3B">
        <w:t xml:space="preserve">etwork, which is the country’s largest </w:t>
      </w:r>
      <w:r w:rsidRPr="001A5A3B">
        <w:t>cycling and walking infrastructure.</w:t>
      </w:r>
      <w:r w:rsidRPr="001A5A3B">
        <w:t xml:space="preserve"> </w:t>
      </w:r>
      <w:r w:rsidRPr="001A5A3B">
        <w:t>You asked about added value</w:t>
      </w:r>
      <w:r w:rsidRPr="001A5A3B">
        <w:t>,</w:t>
      </w:r>
      <w:r w:rsidRPr="001A5A3B">
        <w:t xml:space="preserve"> so let me tell you directly what the added value is from a </w:t>
      </w:r>
      <w:r w:rsidRPr="001A5A3B">
        <w:t>c</w:t>
      </w:r>
      <w:r w:rsidRPr="001A5A3B">
        <w:t xml:space="preserve">ombined </w:t>
      </w:r>
      <w:r w:rsidRPr="001A5A3B">
        <w:t>a</w:t>
      </w:r>
      <w:r w:rsidRPr="001A5A3B">
        <w:t>uthority.</w:t>
      </w:r>
      <w:r w:rsidRPr="001A5A3B">
        <w:t xml:space="preserve"> We have created single standards for that</w:t>
      </w:r>
      <w:r w:rsidRPr="001A5A3B">
        <w:t xml:space="preserve"> segregated </w:t>
      </w:r>
      <w:r w:rsidRPr="001A5A3B">
        <w:t>infrastructure</w:t>
      </w:r>
      <w:r w:rsidRPr="001A5A3B">
        <w:t>, so rather than councils all having their own cycling standards, you s</w:t>
      </w:r>
      <w:r w:rsidRPr="001A5A3B">
        <w:t xml:space="preserve">tart to get </w:t>
      </w:r>
      <w:r w:rsidRPr="001A5A3B">
        <w:t xml:space="preserve">that </w:t>
      </w:r>
      <w:r w:rsidRPr="001A5A3B">
        <w:t xml:space="preserve">consistency across a </w:t>
      </w:r>
      <w:r w:rsidRPr="001A5A3B">
        <w:t xml:space="preserve">wide geography, which is </w:t>
      </w:r>
      <w:r w:rsidRPr="001A5A3B">
        <w:t xml:space="preserve">really </w:t>
      </w:r>
      <w:r w:rsidRPr="001A5A3B">
        <w:t>important.</w:t>
      </w:r>
    </w:p>
    <w:p w:rsidR="00600311" w:rsidRPr="001A5A3B" w:rsidP="00016455">
      <w:pPr>
        <w:pStyle w:val="Answer"/>
      </w:pPr>
      <w:r w:rsidRPr="001A5A3B">
        <w:t xml:space="preserve">We are taking that further forward now. </w:t>
      </w:r>
      <w:r w:rsidRPr="001A5A3B">
        <w:t>We are looking at minimum taxi</w:t>
      </w:r>
      <w:r w:rsidRPr="001A5A3B">
        <w:t xml:space="preserve"> </w:t>
      </w:r>
      <w:r w:rsidRPr="001A5A3B">
        <w:t>licensing standards</w:t>
      </w:r>
      <w:r w:rsidRPr="001A5A3B">
        <w:t xml:space="preserve"> across Greater Manchester</w:t>
      </w:r>
      <w:r w:rsidRPr="001A5A3B">
        <w:t xml:space="preserve">. </w:t>
      </w:r>
      <w:r w:rsidRPr="001A5A3B">
        <w:t>In a world city of our status, p</w:t>
      </w:r>
      <w:r w:rsidRPr="001A5A3B">
        <w:t xml:space="preserve">eople will expect to come out of Manchester </w:t>
      </w:r>
      <w:r w:rsidRPr="001A5A3B">
        <w:t>a</w:t>
      </w:r>
      <w:r w:rsidRPr="001A5A3B">
        <w:t>irport and see sin</w:t>
      </w:r>
      <w:r w:rsidRPr="001A5A3B">
        <w:t>gle livery</w:t>
      </w:r>
      <w:r w:rsidRPr="001A5A3B">
        <w:t xml:space="preserve"> on all of our taxis across our 10 boroughs</w:t>
      </w:r>
      <w:r w:rsidRPr="001A5A3B">
        <w:t xml:space="preserve">. That is how England can benefit from this movement towards devolved standards, because it will allow </w:t>
      </w:r>
      <w:r w:rsidRPr="001A5A3B">
        <w:t xml:space="preserve">English </w:t>
      </w:r>
      <w:r w:rsidRPr="001A5A3B">
        <w:t xml:space="preserve">cities outside </w:t>
      </w:r>
      <w:r w:rsidRPr="001A5A3B">
        <w:t xml:space="preserve">of </w:t>
      </w:r>
      <w:r w:rsidRPr="001A5A3B">
        <w:t xml:space="preserve">London to </w:t>
      </w:r>
      <w:r w:rsidRPr="001A5A3B">
        <w:t xml:space="preserve">start to </w:t>
      </w:r>
      <w:r w:rsidRPr="001A5A3B">
        <w:t>punch their weight</w:t>
      </w:r>
      <w:r w:rsidRPr="001A5A3B">
        <w:t xml:space="preserve"> a little more, and we want, ultimately, to take this thinking towards a London-style public-transport system that is integrated, affordable and consistent in terms of the livery of the buses</w:t>
      </w:r>
      <w:r w:rsidRPr="001A5A3B">
        <w:t>, et cetera</w:t>
      </w:r>
      <w:r w:rsidRPr="001A5A3B">
        <w:t>.</w:t>
      </w:r>
      <w:r w:rsidRPr="001A5A3B">
        <w:t xml:space="preserve"> That is an infrastructure</w:t>
      </w:r>
      <w:r w:rsidRPr="001A5A3B">
        <w:t xml:space="preserve"> example.</w:t>
      </w:r>
    </w:p>
    <w:p w:rsidR="002226D0" w:rsidRPr="001A5A3B" w:rsidP="00016455">
      <w:pPr>
        <w:pStyle w:val="Answer"/>
      </w:pPr>
      <w:r w:rsidRPr="001A5A3B">
        <w:t>I will just quick</w:t>
      </w:r>
      <w:r w:rsidRPr="001A5A3B">
        <w:t>ly give you a</w:t>
      </w:r>
      <w:r w:rsidRPr="001A5A3B">
        <w:t xml:space="preserve"> people</w:t>
      </w:r>
      <w:r w:rsidRPr="001A5A3B">
        <w:t xml:space="preserve"> example where we have made a difference.</w:t>
      </w:r>
      <w:r w:rsidRPr="001A5A3B">
        <w:t xml:space="preserve"> I would say it is homelessness</w:t>
      </w:r>
      <w:r w:rsidRPr="001A5A3B">
        <w:t>, for us, where there was a big commitment on rough sleeping</w:t>
      </w:r>
      <w:r w:rsidRPr="001A5A3B">
        <w:t xml:space="preserve">; </w:t>
      </w:r>
      <w:r w:rsidRPr="001A5A3B">
        <w:t>it is a tough one</w:t>
      </w:r>
      <w:r w:rsidRPr="001A5A3B">
        <w:t xml:space="preserve">. </w:t>
      </w:r>
      <w:r w:rsidRPr="001A5A3B">
        <w:t xml:space="preserve">Without </w:t>
      </w:r>
      <w:r w:rsidRPr="001A5A3B">
        <w:t>going into huge detail, what we have managed to do is galvanise everybody—</w:t>
      </w:r>
      <w:r w:rsidRPr="001A5A3B">
        <w:t>t</w:t>
      </w:r>
      <w:r w:rsidRPr="001A5A3B">
        <w:t>he 10 councils, the NHS and</w:t>
      </w:r>
      <w:r w:rsidRPr="001A5A3B">
        <w:t xml:space="preserve"> Greater Manchester </w:t>
      </w:r>
      <w:r w:rsidRPr="001A5A3B">
        <w:t>P</w:t>
      </w:r>
      <w:r w:rsidRPr="001A5A3B">
        <w:t xml:space="preserve">olice—and </w:t>
      </w:r>
      <w:r w:rsidRPr="001A5A3B">
        <w:t>mobilise civil society.</w:t>
      </w:r>
    </w:p>
    <w:p w:rsidR="005E4A2E" w:rsidRPr="001A5A3B" w:rsidP="00016455">
      <w:pPr>
        <w:pStyle w:val="Answer"/>
      </w:pPr>
      <w:r w:rsidRPr="001A5A3B">
        <w:t xml:space="preserve">This is the thing that you need to think about as a Committee </w:t>
      </w:r>
      <w:r w:rsidRPr="001A5A3B">
        <w:t xml:space="preserve">in terms of </w:t>
      </w:r>
      <w:r w:rsidRPr="001A5A3B">
        <w:t xml:space="preserve">combined authorities and elected </w:t>
      </w:r>
      <w:r>
        <w:t>Mayor</w:t>
      </w:r>
      <w:r w:rsidRPr="001A5A3B">
        <w:t>s: i</w:t>
      </w:r>
      <w:r w:rsidRPr="001A5A3B">
        <w:t>t is the soft power of the role</w:t>
      </w:r>
      <w:r w:rsidRPr="001A5A3B">
        <w:t xml:space="preserve">, </w:t>
      </w:r>
      <w:r w:rsidRPr="001A5A3B">
        <w:t xml:space="preserve">the convening power. You </w:t>
      </w:r>
      <w:r w:rsidRPr="001A5A3B">
        <w:t>can be so much more than the budgets you get</w:t>
      </w:r>
      <w:r w:rsidRPr="001A5A3B">
        <w:t xml:space="preserve"> from Whitehall</w:t>
      </w:r>
      <w:r>
        <w:t>,</w:t>
      </w:r>
      <w:r w:rsidRPr="001A5A3B">
        <w:t xml:space="preserve"> and you can pull people to the table</w:t>
      </w:r>
      <w:r w:rsidRPr="001A5A3B">
        <w:t xml:space="preserve">. </w:t>
      </w:r>
      <w:r w:rsidRPr="001A5A3B">
        <w:t>T</w:t>
      </w:r>
      <w:r w:rsidRPr="001A5A3B">
        <w:t xml:space="preserve">he </w:t>
      </w:r>
      <w:r w:rsidRPr="001A5A3B">
        <w:t xml:space="preserve">captain of Manchester City </w:t>
      </w:r>
      <w:r>
        <w:t>football</w:t>
      </w:r>
      <w:r w:rsidRPr="001A5A3B">
        <w:t xml:space="preserve"> </w:t>
      </w:r>
      <w:r>
        <w:t>club</w:t>
      </w:r>
      <w:r w:rsidRPr="001A5A3B">
        <w:t xml:space="preserve"> came and backed what we were calling </w:t>
      </w:r>
      <w:r w:rsidRPr="001A5A3B">
        <w:t>A Bed Every Night, which became a Greater Manchester-wide campaign</w:t>
      </w:r>
      <w:r w:rsidRPr="001A5A3B">
        <w:t xml:space="preserve">. Before </w:t>
      </w:r>
      <w:r w:rsidRPr="001A5A3B">
        <w:t>the lockdown, we had reduced rough sleeping by over half</w:t>
      </w:r>
      <w:r w:rsidRPr="001A5A3B">
        <w:t xml:space="preserve"> in Greater Manchester</w:t>
      </w:r>
      <w:r w:rsidRPr="001A5A3B">
        <w:t xml:space="preserve">. </w:t>
      </w:r>
      <w:r w:rsidRPr="001A5A3B">
        <w:t xml:space="preserve">That is the power of what you can unlock here. </w:t>
      </w:r>
      <w:r w:rsidRPr="001A5A3B">
        <w:t xml:space="preserve">It is just a better way of people connecting with politics and </w:t>
      </w:r>
      <w:r w:rsidRPr="001A5A3B">
        <w:t xml:space="preserve">with </w:t>
      </w:r>
      <w:r w:rsidRPr="001A5A3B">
        <w:t>issues</w:t>
      </w:r>
      <w:r w:rsidRPr="001A5A3B">
        <w:t xml:space="preserve"> than it always being done through the prism of Westmin</w:t>
      </w:r>
      <w:r w:rsidRPr="001A5A3B">
        <w:t>ster debates.</w:t>
      </w:r>
      <w:r w:rsidRPr="001A5A3B">
        <w:t xml:space="preserve"> </w:t>
      </w:r>
      <w:r w:rsidRPr="001A5A3B">
        <w:t>Those would be my two examples</w:t>
      </w:r>
      <w:r>
        <w:t>,</w:t>
      </w:r>
      <w:r w:rsidRPr="001A5A3B">
        <w:t xml:space="preserve"> and</w:t>
      </w:r>
      <w:r w:rsidRPr="001A5A3B">
        <w:t xml:space="preserve"> I would certainly say that,</w:t>
      </w:r>
      <w:r w:rsidRPr="001A5A3B">
        <w:t xml:space="preserve"> in both cases</w:t>
      </w:r>
      <w:r w:rsidRPr="001A5A3B">
        <w:t>,</w:t>
      </w:r>
      <w:r w:rsidRPr="001A5A3B">
        <w:t xml:space="preserve"> there has been added value. </w:t>
      </w:r>
    </w:p>
    <w:p w:rsidR="00016455" w:rsidRPr="001A5A3B" w:rsidP="00016455">
      <w:pPr>
        <w:pStyle w:val="Answer"/>
      </w:pPr>
      <w:r w:rsidRPr="001A5A3B">
        <w:t xml:space="preserve">Lastly, </w:t>
      </w:r>
      <w:r w:rsidRPr="001A5A3B">
        <w:t>I have</w:t>
      </w:r>
      <w:r w:rsidRPr="001A5A3B">
        <w:t xml:space="preserve"> a point</w:t>
      </w:r>
      <w:r w:rsidRPr="001A5A3B">
        <w:t xml:space="preserve"> that</w:t>
      </w:r>
      <w:r w:rsidRPr="001A5A3B">
        <w:t xml:space="preserve"> Steve touched on</w:t>
      </w:r>
      <w:r w:rsidRPr="001A5A3B">
        <w:t>.</w:t>
      </w:r>
      <w:r w:rsidRPr="001A5A3B">
        <w:t xml:space="preserve"> </w:t>
      </w:r>
      <w:r w:rsidRPr="001A5A3B">
        <w:t>W</w:t>
      </w:r>
      <w:r w:rsidRPr="001A5A3B">
        <w:t>e have</w:t>
      </w:r>
      <w:r>
        <w:t xml:space="preserve"> a</w:t>
      </w:r>
      <w:r w:rsidRPr="001A5A3B">
        <w:t xml:space="preserve"> zero-carbon target of 2038. Liverpool are </w:t>
      </w:r>
      <w:r w:rsidRPr="001A5A3B">
        <w:t xml:space="preserve">looking at one </w:t>
      </w:r>
      <w:r w:rsidRPr="001A5A3B">
        <w:t xml:space="preserve">similar. </w:t>
      </w:r>
      <w:r w:rsidRPr="001A5A3B">
        <w:t>I know Brist</w:t>
      </w:r>
      <w:r w:rsidRPr="001A5A3B">
        <w:t xml:space="preserve">ol and the </w:t>
      </w:r>
      <w:r w:rsidRPr="001A5A3B">
        <w:t>W</w:t>
      </w:r>
      <w:r w:rsidRPr="001A5A3B">
        <w:t xml:space="preserve">est </w:t>
      </w:r>
      <w:r w:rsidRPr="001A5A3B">
        <w:t>C</w:t>
      </w:r>
      <w:r w:rsidRPr="001A5A3B">
        <w:t xml:space="preserve">ountry have a really ambitious one, and Jamie too. </w:t>
      </w:r>
      <w:r w:rsidRPr="001A5A3B">
        <w:t xml:space="preserve">If you free us </w:t>
      </w:r>
      <w:r w:rsidRPr="001A5A3B">
        <w:t xml:space="preserve">up </w:t>
      </w:r>
      <w:r w:rsidRPr="001A5A3B">
        <w:t xml:space="preserve">to go more quickly </w:t>
      </w:r>
      <w:r>
        <w:t>than</w:t>
      </w:r>
      <w:r w:rsidRPr="001A5A3B">
        <w:t xml:space="preserve"> those national ambitions, it will help UK plc hit 2050. If you have this thing</w:t>
      </w:r>
      <w:r w:rsidRPr="001A5A3B">
        <w:t xml:space="preserve"> where cities are freed up to become the early adopters or the first movers</w:t>
      </w:r>
      <w:r w:rsidRPr="001A5A3B">
        <w:t>, it is going to help everywhere eventually, because you pioneer the new technologies</w:t>
      </w:r>
      <w:r w:rsidRPr="001A5A3B">
        <w:t>, you train the new workforce and</w:t>
      </w:r>
      <w:r w:rsidRPr="001A5A3B">
        <w:t xml:space="preserve"> </w:t>
      </w:r>
      <w:r w:rsidRPr="001A5A3B">
        <w:t>i</w:t>
      </w:r>
      <w:r w:rsidRPr="001A5A3B">
        <w:t>t brings on the future more quickly</w:t>
      </w:r>
      <w:r w:rsidRPr="001A5A3B">
        <w:t xml:space="preserve"> when you have cities push</w:t>
      </w:r>
      <w:r w:rsidRPr="001A5A3B">
        <w:t>ing at the boundaries</w:t>
      </w:r>
      <w:r w:rsidRPr="001A5A3B">
        <w:t xml:space="preserve">. England does not have that outside of London at the </w:t>
      </w:r>
      <w:r w:rsidRPr="001A5A3B">
        <w:t>moment</w:t>
      </w:r>
      <w:r w:rsidRPr="001A5A3B">
        <w:t xml:space="preserve">, and that is why we </w:t>
      </w:r>
      <w:r w:rsidRPr="001A5A3B">
        <w:t>could help the country as a whole</w:t>
      </w:r>
      <w:r w:rsidRPr="001A5A3B">
        <w:t>, if you free up the power of the cities that are represented on this call</w:t>
      </w:r>
      <w:r w:rsidRPr="001A5A3B">
        <w:t>.</w:t>
      </w:r>
    </w:p>
    <w:p w:rsidR="00AF6DA0" w:rsidRPr="001A5A3B" w:rsidP="00467D8E">
      <w:pPr>
        <w:pStyle w:val="Question"/>
      </w:pPr>
      <w:sdt>
        <w:sdtPr>
          <w:alias w:val="Member"/>
          <w:tag w:val="&lt;Member mnisId='4799' dodsId=''&gt;"/>
          <w:id w:val="704145121"/>
          <w:placeholder>
            <w:docPart w:val="DefaultPlaceholder_1082065158"/>
          </w:placeholder>
          <w:richText/>
        </w:sdtPr>
        <w:sdtContent>
          <w:r w:rsidRPr="001A5A3B">
            <w:rPr>
              <w:b/>
            </w:rPr>
            <w:t>Charlotte Nichols:</w:t>
          </w:r>
        </w:sdtContent>
      </w:sdt>
      <w:r w:rsidRPr="001A5A3B">
        <w:t xml:space="preserve"> </w:t>
      </w:r>
      <w:r w:rsidRPr="001A5A3B">
        <w:t>To start with a declarat</w:t>
      </w:r>
      <w:r w:rsidRPr="001A5A3B">
        <w:t xml:space="preserve">ion of interest of sorts, </w:t>
      </w:r>
      <w:r w:rsidRPr="001A5A3B">
        <w:t xml:space="preserve">I put on record my thanks to Andy </w:t>
      </w:r>
      <w:r w:rsidRPr="001A5A3B">
        <w:t xml:space="preserve">Burnham </w:t>
      </w:r>
      <w:r w:rsidRPr="001A5A3B">
        <w:t>and Steve</w:t>
      </w:r>
      <w:r w:rsidRPr="001A5A3B">
        <w:t xml:space="preserve"> </w:t>
      </w:r>
      <w:r>
        <w:t>Rotheram</w:t>
      </w:r>
      <w:r w:rsidRPr="001A5A3B">
        <w:t xml:space="preserve"> for the work they have been doing with regard to financial support for </w:t>
      </w:r>
      <w:r w:rsidRPr="001A5A3B">
        <w:t>tier</w:t>
      </w:r>
      <w:r w:rsidRPr="001A5A3B">
        <w:t xml:space="preserve"> 3</w:t>
      </w:r>
      <w:r w:rsidRPr="001A5A3B">
        <w:t xml:space="preserve">. My constituency is nestled in between their respective </w:t>
      </w:r>
      <w:r w:rsidRPr="001A5A3B">
        <w:t>c</w:t>
      </w:r>
      <w:r w:rsidRPr="001A5A3B">
        <w:t xml:space="preserve">ity </w:t>
      </w:r>
      <w:r w:rsidRPr="001A5A3B">
        <w:t>r</w:t>
      </w:r>
      <w:r w:rsidRPr="001A5A3B">
        <w:t>egions</w:t>
      </w:r>
      <w:r w:rsidRPr="001A5A3B">
        <w:t>,</w:t>
      </w:r>
      <w:r w:rsidRPr="001A5A3B">
        <w:t xml:space="preserve"> and our fate </w:t>
      </w:r>
      <w:r w:rsidRPr="001A5A3B">
        <w:t>in Warri</w:t>
      </w:r>
      <w:r w:rsidRPr="001A5A3B">
        <w:t xml:space="preserve">ngton </w:t>
      </w:r>
      <w:r w:rsidRPr="001A5A3B">
        <w:t xml:space="preserve">is </w:t>
      </w:r>
      <w:r w:rsidRPr="001A5A3B">
        <w:t xml:space="preserve">very </w:t>
      </w:r>
      <w:r w:rsidRPr="001A5A3B">
        <w:t xml:space="preserve">closely tied to </w:t>
      </w:r>
      <w:r w:rsidRPr="001A5A3B">
        <w:t xml:space="preserve">the fates of </w:t>
      </w:r>
      <w:r w:rsidRPr="001A5A3B">
        <w:t>theirs, not least because we are meeting the Department of Health</w:t>
      </w:r>
      <w:r w:rsidRPr="001A5A3B">
        <w:t xml:space="preserve"> today, with the expectation </w:t>
      </w:r>
      <w:r w:rsidRPr="001A5A3B">
        <w:t xml:space="preserve">that we will join them in </w:t>
      </w:r>
      <w:r w:rsidRPr="001A5A3B">
        <w:t>tier</w:t>
      </w:r>
      <w:r w:rsidRPr="001A5A3B">
        <w:t xml:space="preserve"> 3.</w:t>
      </w:r>
    </w:p>
    <w:p w:rsidR="004B05E1" w:rsidRPr="001A5A3B" w:rsidP="00AF6DA0">
      <w:pPr>
        <w:pStyle w:val="Question"/>
        <w:numPr>
          <w:ilvl w:val="0"/>
          <w:numId w:val="0"/>
        </w:numPr>
        <w:ind w:left="794"/>
      </w:pPr>
      <w:r w:rsidRPr="001A5A3B">
        <w:t>A</w:t>
      </w:r>
      <w:r w:rsidRPr="001A5A3B">
        <w:t xml:space="preserve"> key challenge to </w:t>
      </w:r>
      <w:r w:rsidRPr="001A5A3B">
        <w:t>levelling up</w:t>
      </w:r>
      <w:r w:rsidRPr="001A5A3B">
        <w:t xml:space="preserve"> is knowing where the gaps exist</w:t>
      </w:r>
      <w:r w:rsidRPr="001A5A3B">
        <w:t xml:space="preserve"> and where regional growth needs to be supported</w:t>
      </w:r>
      <w:r w:rsidRPr="001A5A3B">
        <w:t>. Is the lack of regional economic</w:t>
      </w:r>
      <w:r w:rsidRPr="001A5A3B">
        <w:t xml:space="preserve"> </w:t>
      </w:r>
      <w:r w:rsidRPr="001A5A3B">
        <w:t xml:space="preserve">growth data a fundamental challenge to the delivery of the </w:t>
      </w:r>
      <w:r w:rsidRPr="001A5A3B">
        <w:t>levelling</w:t>
      </w:r>
      <w:r>
        <w:t>-</w:t>
      </w:r>
      <w:r w:rsidRPr="001A5A3B">
        <w:t>up</w:t>
      </w:r>
      <w:r w:rsidRPr="001A5A3B">
        <w:t xml:space="preserve"> agenda? What targets have you set </w:t>
      </w:r>
      <w:r w:rsidRPr="001A5A3B">
        <w:t>yourselves</w:t>
      </w:r>
      <w:r>
        <w:t>,</w:t>
      </w:r>
      <w:r w:rsidRPr="001A5A3B">
        <w:t xml:space="preserve"> </w:t>
      </w:r>
      <w:r w:rsidRPr="001A5A3B">
        <w:t xml:space="preserve">and how do you measure </w:t>
      </w:r>
      <w:r w:rsidRPr="001A5A3B">
        <w:t>these?</w:t>
      </w:r>
      <w:r w:rsidRPr="001A5A3B">
        <w:t xml:space="preserve"> </w:t>
      </w:r>
    </w:p>
    <w:p w:rsidR="00422DC2" w:rsidRPr="001A5A3B" w:rsidP="00467D8E">
      <w:pPr>
        <w:pStyle w:val="Answer"/>
      </w:pPr>
      <w:sdt>
        <w:sdtPr>
          <w:alias w:val="Witness"/>
          <w:id w:val="-1599557179"/>
          <w:placeholder>
            <w:docPart w:val="DefaultPlaceholder_1082065158"/>
          </w:placeholder>
          <w:richText/>
        </w:sdtPr>
        <w:sdtContent>
          <w:r w:rsidRPr="001A5A3B">
            <w:rPr>
              <w:b/>
              <w:i/>
            </w:rPr>
            <w:t>Tim Bowles:</w:t>
          </w:r>
        </w:sdtContent>
      </w:sdt>
      <w:r w:rsidRPr="001A5A3B">
        <w:t xml:space="preserve"> </w:t>
      </w:r>
      <w:r w:rsidRPr="001A5A3B">
        <w:t>Charlotte, thank you very much for that really good question. W</w:t>
      </w:r>
      <w:r w:rsidRPr="001A5A3B">
        <w:t xml:space="preserve">e have an incredible amount of economic information and evidence behind how we are planning everything, but I absolutely agree that Covid and other challenges will </w:t>
      </w:r>
      <w:r w:rsidRPr="001A5A3B">
        <w:t>start to affect that. One of the problems we have as a region is</w:t>
      </w:r>
      <w:r w:rsidRPr="001A5A3B">
        <w:t xml:space="preserve"> that</w:t>
      </w:r>
      <w:r w:rsidRPr="001A5A3B">
        <w:t xml:space="preserve"> ONS data and Government data </w:t>
      </w:r>
      <w:r w:rsidRPr="001A5A3B">
        <w:t xml:space="preserve">does </w:t>
      </w:r>
      <w:r w:rsidRPr="001A5A3B">
        <w:t>not recognis</w:t>
      </w:r>
      <w:r w:rsidRPr="001A5A3B">
        <w:t>e</w:t>
      </w:r>
      <w:r w:rsidRPr="001A5A3B">
        <w:t xml:space="preserve"> the geographies that each of us</w:t>
      </w:r>
      <w:r w:rsidRPr="001A5A3B">
        <w:t xml:space="preserve">, as regional </w:t>
      </w:r>
      <w:r>
        <w:t>Mayor</w:t>
      </w:r>
      <w:r w:rsidRPr="001A5A3B">
        <w:t>s,</w:t>
      </w:r>
      <w:r w:rsidRPr="001A5A3B">
        <w:t xml:space="preserve"> represent. We need to be able to get that information through ONS and other Governmen</w:t>
      </w:r>
      <w:r w:rsidRPr="001A5A3B">
        <w:t xml:space="preserve">t-related bodies </w:t>
      </w:r>
      <w:r w:rsidRPr="001A5A3B">
        <w:t xml:space="preserve">that </w:t>
      </w:r>
      <w:r w:rsidRPr="001A5A3B">
        <w:t xml:space="preserve">represent and relate to what we </w:t>
      </w:r>
      <w:r w:rsidRPr="001A5A3B">
        <w:t xml:space="preserve">all </w:t>
      </w:r>
      <w:r w:rsidRPr="001A5A3B">
        <w:t xml:space="preserve">are now as those </w:t>
      </w:r>
      <w:r w:rsidRPr="001A5A3B">
        <w:t xml:space="preserve">functional </w:t>
      </w:r>
      <w:r w:rsidRPr="001A5A3B">
        <w:t>economic areas</w:t>
      </w:r>
      <w:r w:rsidRPr="001A5A3B">
        <w:t xml:space="preserve"> that others have mentioned</w:t>
      </w:r>
      <w:r w:rsidRPr="001A5A3B">
        <w:t>. There need</w:t>
      </w:r>
      <w:r w:rsidRPr="001A5A3B">
        <w:t>s</w:t>
      </w:r>
      <w:r w:rsidRPr="001A5A3B">
        <w:t xml:space="preserve"> to be a change in that</w:t>
      </w:r>
      <w:r w:rsidRPr="001A5A3B">
        <w:t>.</w:t>
      </w:r>
    </w:p>
    <w:p w:rsidR="00467D8E" w:rsidRPr="001A5A3B" w:rsidP="00467D8E">
      <w:pPr>
        <w:pStyle w:val="Answer"/>
      </w:pPr>
      <w:r w:rsidRPr="001A5A3B">
        <w:t>There also needs to be</w:t>
      </w:r>
      <w:r w:rsidRPr="001A5A3B">
        <w:t>, as far as I am concerned,</w:t>
      </w:r>
      <w:r w:rsidRPr="001A5A3B">
        <w:t xml:space="preserve"> a big conversation about how we are able </w:t>
      </w:r>
      <w:r w:rsidRPr="001A5A3B">
        <w:t>to bring other data sources together. We have been doing work with mobile</w:t>
      </w:r>
      <w:r w:rsidRPr="001A5A3B">
        <w:t xml:space="preserve"> </w:t>
      </w:r>
      <w:r w:rsidRPr="001A5A3B">
        <w:t>phone providers</w:t>
      </w:r>
      <w:r w:rsidRPr="001A5A3B">
        <w:t xml:space="preserve">, for instance, around being able to </w:t>
      </w:r>
      <w:r w:rsidRPr="001A5A3B">
        <w:t xml:space="preserve">use </w:t>
      </w:r>
      <w:r w:rsidRPr="001A5A3B">
        <w:t>f</w:t>
      </w:r>
      <w:r w:rsidRPr="001A5A3B">
        <w:t xml:space="preserve">uture </w:t>
      </w:r>
      <w:r w:rsidRPr="001A5A3B">
        <w:t>m</w:t>
      </w:r>
      <w:r w:rsidRPr="001A5A3B">
        <w:t xml:space="preserve">obility </w:t>
      </w:r>
      <w:r w:rsidRPr="001A5A3B">
        <w:t>z</w:t>
      </w:r>
      <w:r w:rsidRPr="001A5A3B">
        <w:t xml:space="preserve">ones to use </w:t>
      </w:r>
      <w:r w:rsidRPr="001A5A3B">
        <w:t>live anonymous data from other sources. We</w:t>
      </w:r>
      <w:r w:rsidRPr="001A5A3B">
        <w:t xml:space="preserve"> </w:t>
      </w:r>
      <w:r w:rsidRPr="001A5A3B">
        <w:t>need to be able to unlock</w:t>
      </w:r>
      <w:r w:rsidRPr="001A5A3B">
        <w:t xml:space="preserve"> the way Government look at t</w:t>
      </w:r>
      <w:r w:rsidRPr="001A5A3B">
        <w:t>heir data and</w:t>
      </w:r>
      <w:r w:rsidRPr="001A5A3B">
        <w:t xml:space="preserve"> the times in which </w:t>
      </w:r>
      <w:r w:rsidRPr="001A5A3B">
        <w:t>they release it, because there are lags in that data coming to us.</w:t>
      </w:r>
      <w:r w:rsidRPr="001A5A3B">
        <w:t xml:space="preserve"> </w:t>
      </w:r>
      <w:r w:rsidRPr="001A5A3B">
        <w:t>H</w:t>
      </w:r>
      <w:r w:rsidRPr="001A5A3B">
        <w:t xml:space="preserve">ow do we start getting </w:t>
      </w:r>
      <w:r w:rsidRPr="001A5A3B">
        <w:t xml:space="preserve">real, live, almost </w:t>
      </w:r>
      <w:r w:rsidRPr="001A5A3B">
        <w:t>dashboard information from those respective areas? We do it on a local and regional level</w:t>
      </w:r>
      <w:r w:rsidRPr="001A5A3B">
        <w:t xml:space="preserve"> with our partners</w:t>
      </w:r>
      <w:r w:rsidRPr="001A5A3B">
        <w:t xml:space="preserve">, but </w:t>
      </w:r>
      <w:r w:rsidRPr="001A5A3B">
        <w:t xml:space="preserve">an awful </w:t>
      </w:r>
      <w:r w:rsidRPr="001A5A3B">
        <w:t>lot of that information, because it is managed and held centrally</w:t>
      </w:r>
      <w:r w:rsidRPr="001A5A3B">
        <w:t xml:space="preserve"> in Whitehall</w:t>
      </w:r>
      <w:r w:rsidRPr="001A5A3B">
        <w:t xml:space="preserve">, needs unlocking to us. That will help us be </w:t>
      </w:r>
      <w:r w:rsidRPr="001A5A3B">
        <w:t xml:space="preserve">both far </w:t>
      </w:r>
      <w:r w:rsidRPr="001A5A3B">
        <w:t>more reactive</w:t>
      </w:r>
      <w:r w:rsidRPr="001A5A3B">
        <w:t xml:space="preserve"> and able to plan eve</w:t>
      </w:r>
      <w:r>
        <w:t>n</w:t>
      </w:r>
      <w:r w:rsidRPr="001A5A3B">
        <w:t xml:space="preserve"> better for the future. I hope that gives you some thoughts.</w:t>
      </w:r>
    </w:p>
    <w:p w:rsidR="00F12A42" w:rsidRPr="001A5A3B" w:rsidP="00467D8E">
      <w:pPr>
        <w:pStyle w:val="Answer"/>
      </w:pPr>
      <w:sdt>
        <w:sdtPr>
          <w:alias w:val="Witness"/>
          <w:id w:val="-1501416273"/>
          <w:placeholder>
            <w:docPart w:val="DefaultPlaceholder_1082065158"/>
          </w:placeholder>
          <w:richText/>
        </w:sdtPr>
        <w:sdtContent>
          <w:r w:rsidRPr="001A5A3B">
            <w:rPr>
              <w:b/>
              <w:i/>
            </w:rPr>
            <w:t>Andy Burnham:</w:t>
          </w:r>
        </w:sdtContent>
      </w:sdt>
      <w:r w:rsidRPr="001A5A3B">
        <w:t xml:space="preserve"> Th</w:t>
      </w:r>
      <w:r w:rsidRPr="001A5A3B">
        <w:t xml:space="preserve">anks </w:t>
      </w:r>
      <w:r w:rsidRPr="001A5A3B">
        <w:t xml:space="preserve">very much, Charlotte, </w:t>
      </w:r>
      <w:r w:rsidRPr="001A5A3B">
        <w:t xml:space="preserve">for what you said at the beginning. </w:t>
      </w:r>
      <w:r w:rsidRPr="001A5A3B">
        <w:t xml:space="preserve">Warrington </w:t>
      </w:r>
      <w:r w:rsidRPr="001A5A3B">
        <w:t xml:space="preserve">is not contested territory, by the way. We both feel a protectiveness towards Warrington. </w:t>
      </w:r>
      <w:r w:rsidRPr="001A5A3B">
        <w:t xml:space="preserve">You are permitted into both of our </w:t>
      </w:r>
      <w:r w:rsidRPr="001A5A3B">
        <w:t>c</w:t>
      </w:r>
      <w:r w:rsidRPr="001A5A3B">
        <w:t xml:space="preserve">ity </w:t>
      </w:r>
      <w:r w:rsidRPr="001A5A3B">
        <w:t>r</w:t>
      </w:r>
      <w:r w:rsidRPr="001A5A3B">
        <w:t>egions, as you said, and w</w:t>
      </w:r>
      <w:r w:rsidRPr="001A5A3B">
        <w:t>e would want you to get a</w:t>
      </w:r>
      <w:r w:rsidRPr="001A5A3B">
        <w:t>ll of the support</w:t>
      </w:r>
      <w:r w:rsidRPr="001A5A3B">
        <w:t xml:space="preserve"> that we are trying to get as part of this.</w:t>
      </w:r>
    </w:p>
    <w:p w:rsidR="00775537" w:rsidRPr="001A5A3B" w:rsidP="00467D8E">
      <w:pPr>
        <w:pStyle w:val="Answer"/>
      </w:pPr>
      <w:r w:rsidRPr="001A5A3B">
        <w:t xml:space="preserve">You are absolutely right about data. The question is </w:t>
      </w:r>
      <w:r w:rsidRPr="001A5A3B">
        <w:t>w</w:t>
      </w:r>
      <w:r w:rsidRPr="001A5A3B">
        <w:t>hat we measure and what is meaningful</w:t>
      </w:r>
      <w:r w:rsidRPr="001A5A3B">
        <w:t xml:space="preserve"> in terms of </w:t>
      </w:r>
      <w:r w:rsidRPr="001A5A3B">
        <w:t>levelling up</w:t>
      </w:r>
      <w:r w:rsidRPr="001A5A3B">
        <w:t xml:space="preserve"> to the public</w:t>
      </w:r>
      <w:r w:rsidRPr="001A5A3B">
        <w:t>. Sometimes</w:t>
      </w:r>
      <w:r w:rsidRPr="001A5A3B">
        <w:t>,</w:t>
      </w:r>
      <w:r w:rsidRPr="001A5A3B">
        <w:t xml:space="preserve"> </w:t>
      </w:r>
      <w:r w:rsidRPr="001A5A3B">
        <w:t xml:space="preserve">the </w:t>
      </w:r>
      <w:r w:rsidRPr="001A5A3B">
        <w:t xml:space="preserve">dry data about the economy does not capture where people are. </w:t>
      </w:r>
      <w:r w:rsidRPr="001A5A3B">
        <w:t xml:space="preserve">I would recommend </w:t>
      </w:r>
      <w:r w:rsidRPr="001A5A3B">
        <w:t xml:space="preserve">one thing </w:t>
      </w:r>
      <w:r w:rsidRPr="001A5A3B">
        <w:t xml:space="preserve">to the Committee that you might want to think </w:t>
      </w:r>
      <w:r w:rsidRPr="001A5A3B">
        <w:t xml:space="preserve">about. </w:t>
      </w:r>
      <w:r w:rsidRPr="001A5A3B">
        <w:t xml:space="preserve">I tried to create some new metrics when I became </w:t>
      </w:r>
      <w:r>
        <w:t>Mayor</w:t>
      </w:r>
      <w:r w:rsidRPr="001A5A3B">
        <w:t xml:space="preserve">, because I wanted to make sure that we were really making </w:t>
      </w:r>
      <w:r w:rsidRPr="001A5A3B">
        <w:t xml:space="preserve">a difference for people. I had a big feeling when I became </w:t>
      </w:r>
      <w:r>
        <w:t>Mayor</w:t>
      </w:r>
      <w:r w:rsidRPr="001A5A3B">
        <w:t xml:space="preserve"> that we needed to focus on young people. Devolution needed to be about young people. I always felt in Westminster that it was old people who </w:t>
      </w:r>
      <w:r w:rsidRPr="001A5A3B">
        <w:t xml:space="preserve">got </w:t>
      </w:r>
      <w:r w:rsidRPr="001A5A3B">
        <w:t>the promises at elections and young people who</w:t>
      </w:r>
      <w:r w:rsidRPr="001A5A3B">
        <w:t xml:space="preserve"> were the target for cuts, and I felt devolution had to do the opposite.</w:t>
      </w:r>
    </w:p>
    <w:p w:rsidR="00775537" w:rsidRPr="001A5A3B" w:rsidP="00467D8E">
      <w:pPr>
        <w:pStyle w:val="Answer"/>
      </w:pPr>
      <w:r w:rsidRPr="001A5A3B">
        <w:t xml:space="preserve">In particular, I wanted a sense that </w:t>
      </w:r>
      <w:r>
        <w:t>this is</w:t>
      </w:r>
      <w:r w:rsidRPr="001A5A3B">
        <w:t xml:space="preserve"> a great place to grow up, so I asked the team to develop a survey about hope for the future. We do a </w:t>
      </w:r>
      <w:r w:rsidRPr="001A5A3B">
        <w:t>l</w:t>
      </w:r>
      <w:r w:rsidRPr="001A5A3B">
        <w:t>ife</w:t>
      </w:r>
      <w:r w:rsidRPr="001A5A3B">
        <w:t>-r</w:t>
      </w:r>
      <w:r w:rsidRPr="001A5A3B">
        <w:t xml:space="preserve">eadiness </w:t>
      </w:r>
      <w:r w:rsidRPr="001A5A3B">
        <w:t>s</w:t>
      </w:r>
      <w:r w:rsidRPr="001A5A3B">
        <w:t xml:space="preserve">urvey across all our </w:t>
      </w:r>
      <w:r w:rsidRPr="001A5A3B">
        <w:t>c</w:t>
      </w:r>
      <w:r w:rsidRPr="001A5A3B">
        <w:t xml:space="preserve">ity </w:t>
      </w:r>
      <w:r w:rsidRPr="001A5A3B">
        <w:t>r</w:t>
      </w:r>
      <w:r w:rsidRPr="001A5A3B">
        <w:t xml:space="preserve">egion, where we ask </w:t>
      </w:r>
      <w:r w:rsidRPr="001A5A3B">
        <w:t>y</w:t>
      </w:r>
      <w:r w:rsidRPr="001A5A3B">
        <w:t>ear 10s</w:t>
      </w:r>
      <w:r w:rsidRPr="001A5A3B">
        <w:t xml:space="preserve">, I think, </w:t>
      </w:r>
      <w:r w:rsidRPr="001A5A3B">
        <w:t xml:space="preserve">whether or not they have hope for the future. It is the kind of statistic that national Government never collect, but this is the thing about devolution: it can be about people, not statistics. When I was </w:t>
      </w:r>
      <w:r w:rsidRPr="001A5A3B">
        <w:t>H</w:t>
      </w:r>
      <w:r w:rsidRPr="001A5A3B">
        <w:t>ealth</w:t>
      </w:r>
      <w:r w:rsidRPr="001A5A3B">
        <w:t xml:space="preserve"> </w:t>
      </w:r>
      <w:r w:rsidRPr="001A5A3B">
        <w:t>S</w:t>
      </w:r>
      <w:r w:rsidRPr="001A5A3B">
        <w:t>ecretary, I always used to say that, in that job, I could see numbers, not names; in this job, I can see names, not numbers. If you start to think in that way, you can rethink what we capture and what we get.</w:t>
      </w:r>
    </w:p>
    <w:p w:rsidR="00AB33F3" w:rsidRPr="001A5A3B" w:rsidP="00467D8E">
      <w:pPr>
        <w:pStyle w:val="Answer"/>
      </w:pPr>
      <w:r w:rsidRPr="001A5A3B">
        <w:t>The truth of the matter is that i</w:t>
      </w:r>
      <w:r w:rsidRPr="001A5A3B">
        <w:t xml:space="preserve">t is a hard </w:t>
      </w:r>
      <w:r w:rsidRPr="001A5A3B">
        <w:t>read sometimes because</w:t>
      </w:r>
      <w:r w:rsidRPr="001A5A3B">
        <w:t>, in places,</w:t>
      </w:r>
      <w:r w:rsidRPr="001A5A3B">
        <w:t xml:space="preserve"> two-thirds to three-quarters of young people say they have hope but one-third </w:t>
      </w:r>
      <w:r w:rsidRPr="001A5A3B">
        <w:t xml:space="preserve">say they </w:t>
      </w:r>
      <w:r w:rsidRPr="001A5A3B">
        <w:t xml:space="preserve">do not. Changing that is what will make </w:t>
      </w:r>
      <w:r w:rsidRPr="001A5A3B">
        <w:t>levelling up</w:t>
      </w:r>
      <w:r w:rsidRPr="001A5A3B">
        <w:t xml:space="preserve"> meaningful</w:t>
      </w:r>
      <w:r w:rsidRPr="001A5A3B">
        <w:t>.</w:t>
      </w:r>
      <w:r w:rsidRPr="001A5A3B">
        <w:t xml:space="preserve"> Part of this should be about redefining what we capture and how we ma</w:t>
      </w:r>
      <w:r w:rsidRPr="001A5A3B">
        <w:t>ke it meaningful</w:t>
      </w:r>
      <w:r w:rsidRPr="001A5A3B">
        <w:t>.</w:t>
      </w:r>
    </w:p>
    <w:p w:rsidR="00467D8E" w:rsidRPr="001A5A3B" w:rsidP="00467D8E">
      <w:pPr>
        <w:pStyle w:val="Answer"/>
      </w:pPr>
      <w:r w:rsidRPr="001A5A3B">
        <w:t>Chair, I have to go before too long, so shall I make this my last contribution, without wanting to hold the floor for too long?</w:t>
      </w:r>
    </w:p>
    <w:p w:rsidR="00AB33F3" w:rsidRPr="001A5A3B" w:rsidP="007E3100">
      <w:pPr>
        <w:pStyle w:val="Question"/>
        <w:numPr>
          <w:ilvl w:val="0"/>
          <w:numId w:val="0"/>
        </w:numPr>
        <w:ind w:left="794"/>
      </w:pPr>
      <w:sdt>
        <w:sdtPr>
          <w:alias w:val="Member"/>
          <w:tag w:val="&lt;Member mnisId='4621' dodsId='77854'&gt;"/>
          <w:id w:val="-968360400"/>
          <w:placeholder>
            <w:docPart w:val="DefaultPlaceholder_1082065158"/>
          </w:placeholder>
          <w:richText/>
        </w:sdtPr>
        <w:sdtContent>
          <w:r w:rsidRPr="001A5A3B">
            <w:rPr>
              <w:b/>
            </w:rPr>
            <w:t>Chair:</w:t>
          </w:r>
        </w:sdtContent>
      </w:sdt>
      <w:r w:rsidRPr="001A5A3B">
        <w:t xml:space="preserve"> I am calling Mark Pawsey</w:t>
      </w:r>
      <w:r w:rsidRPr="001A5A3B">
        <w:t xml:space="preserve"> after Charlotte</w:t>
      </w:r>
      <w:r>
        <w:t>,</w:t>
      </w:r>
      <w:r w:rsidRPr="001A5A3B">
        <w:t xml:space="preserve"> and he has a small question on </w:t>
      </w:r>
      <w:r w:rsidRPr="001A5A3B">
        <w:t>i</w:t>
      </w:r>
      <w:r w:rsidRPr="001A5A3B">
        <w:t xml:space="preserve">ndustrial </w:t>
      </w:r>
      <w:r w:rsidRPr="001A5A3B">
        <w:t>s</w:t>
      </w:r>
      <w:r w:rsidRPr="001A5A3B">
        <w:t>trategy, so if w</w:t>
      </w:r>
      <w:r w:rsidRPr="001A5A3B">
        <w:t>e can just keep you</w:t>
      </w:r>
      <w:r w:rsidRPr="001A5A3B">
        <w:t xml:space="preserve"> for that.</w:t>
      </w:r>
    </w:p>
    <w:p w:rsidR="007E3100" w:rsidRPr="001A5A3B" w:rsidP="00FE3A15">
      <w:pPr>
        <w:pStyle w:val="Answer"/>
      </w:pPr>
      <w:sdt>
        <w:sdtPr>
          <w:alias w:val="Witness"/>
          <w:id w:val="1363321372"/>
          <w:placeholder>
            <w:docPart w:val="DefaultPlaceholder_1082065158"/>
          </w:placeholder>
          <w:richText/>
        </w:sdtPr>
        <w:sdtContent>
          <w:r w:rsidRPr="001A5A3B">
            <w:rPr>
              <w:b/>
              <w:i/>
            </w:rPr>
            <w:t>Andy Burnham:</w:t>
          </w:r>
        </w:sdtContent>
      </w:sdt>
      <w:r w:rsidRPr="001A5A3B">
        <w:t xml:space="preserve"> I will leave it there</w:t>
      </w:r>
      <w:r w:rsidRPr="001A5A3B">
        <w:t>, then, and</w:t>
      </w:r>
      <w:r w:rsidRPr="001A5A3B">
        <w:t xml:space="preserve"> come back in one mor</w:t>
      </w:r>
      <w:r w:rsidRPr="001A5A3B">
        <w:t>e time.</w:t>
      </w:r>
      <w:r w:rsidRPr="001A5A3B">
        <w:t xml:space="preserve"> </w:t>
      </w:r>
      <w:r w:rsidRPr="001A5A3B">
        <w:t>Thanks, Charlotte, and we will be supporting Warrington. You will be with us in the challenges that lie ahead.</w:t>
      </w:r>
    </w:p>
    <w:p w:rsidR="00251BA9" w:rsidRPr="001A5A3B" w:rsidP="00FE3A15">
      <w:pPr>
        <w:pStyle w:val="Question"/>
        <w:numPr>
          <w:ilvl w:val="0"/>
          <w:numId w:val="0"/>
        </w:numPr>
        <w:ind w:left="794"/>
      </w:pPr>
      <w:sdt>
        <w:sdtPr>
          <w:alias w:val="Member"/>
          <w:tag w:val="&lt;Member mnisId='4799' dodsId=''&gt;"/>
          <w:id w:val="1754311564"/>
          <w:placeholder>
            <w:docPart w:val="DefaultPlaceholder_1082065158"/>
          </w:placeholder>
          <w:richText/>
        </w:sdtPr>
        <w:sdtContent>
          <w:r w:rsidRPr="001A5A3B">
            <w:rPr>
              <w:b/>
            </w:rPr>
            <w:t>Charlotte Nichols:</w:t>
          </w:r>
        </w:sdtContent>
      </w:sdt>
      <w:r w:rsidRPr="001A5A3B">
        <w:t xml:space="preserve"> </w:t>
      </w:r>
      <w:r w:rsidRPr="001A5A3B">
        <w:t>Fantastic; t</w:t>
      </w:r>
      <w:r w:rsidRPr="001A5A3B">
        <w:t xml:space="preserve">hank you for that. </w:t>
      </w:r>
      <w:r w:rsidRPr="001A5A3B">
        <w:t xml:space="preserve">The point </w:t>
      </w:r>
      <w:r w:rsidRPr="001A5A3B">
        <w:t xml:space="preserve">that you made </w:t>
      </w:r>
      <w:r w:rsidRPr="001A5A3B">
        <w:t xml:space="preserve">about hope is really </w:t>
      </w:r>
      <w:r w:rsidRPr="001A5A3B">
        <w:t xml:space="preserve">important, because that is one of the biggest issues with this period of uncertainty that everyone is in at the moment. </w:t>
      </w:r>
    </w:p>
    <w:p w:rsidR="00865A39" w:rsidRPr="001A5A3B" w:rsidP="00251BA9">
      <w:pPr>
        <w:pStyle w:val="Answer"/>
      </w:pPr>
      <w:sdt>
        <w:sdtPr>
          <w:alias w:val="Witness"/>
          <w:id w:val="-223684735"/>
          <w:placeholder>
            <w:docPart w:val="DefaultPlaceholder_1082065158"/>
          </w:placeholder>
          <w:richText/>
        </w:sdtPr>
        <w:sdtContent>
          <w:r w:rsidRPr="001A5A3B">
            <w:rPr>
              <w:b/>
              <w:i/>
            </w:rPr>
            <w:t>Jamie Driscoll:</w:t>
          </w:r>
        </w:sdtContent>
      </w:sdt>
      <w:r w:rsidRPr="001A5A3B">
        <w:t xml:space="preserve"> </w:t>
      </w:r>
      <w:r w:rsidRPr="001A5A3B">
        <w:t>It is ex</w:t>
      </w:r>
      <w:r w:rsidRPr="001A5A3B">
        <w:t>actly the right question: where a</w:t>
      </w:r>
      <w:r w:rsidRPr="001A5A3B">
        <w:t xml:space="preserve">re the gaps? </w:t>
      </w:r>
      <w:r w:rsidRPr="001A5A3B">
        <w:t xml:space="preserve">Data is very good at measuring the </w:t>
      </w:r>
      <w:r w:rsidRPr="001A5A3B">
        <w:t>“</w:t>
      </w:r>
      <w:r w:rsidRPr="001A5A3B">
        <w:t>what</w:t>
      </w:r>
      <w:r w:rsidRPr="001A5A3B">
        <w:t>”</w:t>
      </w:r>
      <w:r>
        <w:t>,</w:t>
      </w:r>
      <w:r w:rsidRPr="001A5A3B">
        <w:t xml:space="preserve"> but </w:t>
      </w:r>
      <w:r w:rsidRPr="001A5A3B">
        <w:t xml:space="preserve">it is </w:t>
      </w:r>
      <w:r w:rsidRPr="001A5A3B">
        <w:t xml:space="preserve">not </w:t>
      </w:r>
      <w:r w:rsidRPr="001A5A3B">
        <w:t xml:space="preserve">very good at measuring </w:t>
      </w:r>
      <w:r w:rsidRPr="001A5A3B">
        <w:t xml:space="preserve">the </w:t>
      </w:r>
      <w:r w:rsidRPr="001A5A3B">
        <w:t>“</w:t>
      </w:r>
      <w:r w:rsidRPr="001A5A3B">
        <w:t>why</w:t>
      </w:r>
      <w:r w:rsidRPr="001A5A3B">
        <w:t>”, and t</w:t>
      </w:r>
      <w:r w:rsidRPr="001A5A3B">
        <w:t>hat</w:t>
      </w:r>
      <w:r w:rsidRPr="001A5A3B">
        <w:t>, along with data,</w:t>
      </w:r>
      <w:r w:rsidRPr="001A5A3B">
        <w:t xml:space="preserve"> needs a strong principle</w:t>
      </w:r>
      <w:r w:rsidRPr="001A5A3B">
        <w:t xml:space="preserve"> of co-design, which is what we are building into everything.</w:t>
      </w:r>
      <w:r w:rsidRPr="001A5A3B">
        <w:t xml:space="preserve"> We are </w:t>
      </w:r>
      <w:r w:rsidRPr="001A5A3B">
        <w:t xml:space="preserve">a </w:t>
      </w:r>
      <w:r w:rsidRPr="001A5A3B">
        <w:t xml:space="preserve">very new </w:t>
      </w:r>
      <w:r w:rsidRPr="001A5A3B">
        <w:t>c</w:t>
      </w:r>
      <w:r w:rsidRPr="001A5A3B">
        <w:t xml:space="preserve">ombined </w:t>
      </w:r>
      <w:r w:rsidRPr="001A5A3B">
        <w:t>a</w:t>
      </w:r>
      <w:r w:rsidRPr="001A5A3B">
        <w:t>uthority</w:t>
      </w:r>
      <w:r>
        <w:t>,</w:t>
      </w:r>
      <w:r w:rsidRPr="001A5A3B">
        <w:t xml:space="preserve"> b</w:t>
      </w:r>
      <w:r w:rsidRPr="001A5A3B">
        <w:t>ut we have launched a project with the National Innovation Centre for Data</w:t>
      </w:r>
      <w:r w:rsidRPr="001A5A3B">
        <w:t xml:space="preserve"> to get some proper data analysis done</w:t>
      </w:r>
      <w:r w:rsidRPr="001A5A3B">
        <w:t xml:space="preserve">. That is not just </w:t>
      </w:r>
      <w:r w:rsidRPr="001A5A3B">
        <w:t xml:space="preserve">the </w:t>
      </w:r>
      <w:r w:rsidRPr="001A5A3B">
        <w:t xml:space="preserve">gathering </w:t>
      </w:r>
      <w:r w:rsidRPr="001A5A3B">
        <w:t xml:space="preserve">of </w:t>
      </w:r>
      <w:r w:rsidRPr="001A5A3B">
        <w:t>statistics but looking through the whys</w:t>
      </w:r>
      <w:r w:rsidRPr="001A5A3B">
        <w:t xml:space="preserve"> and getting </w:t>
      </w:r>
      <w:r w:rsidRPr="001A5A3B">
        <w:t xml:space="preserve">deeply </w:t>
      </w:r>
      <w:r w:rsidRPr="001A5A3B">
        <w:t>involved</w:t>
      </w:r>
      <w:r w:rsidRPr="001A5A3B">
        <w:t xml:space="preserve">. We have our </w:t>
      </w:r>
      <w:r w:rsidRPr="001A5A3B">
        <w:t>c</w:t>
      </w:r>
      <w:r w:rsidRPr="001A5A3B">
        <w:t>itizens</w:t>
      </w:r>
      <w:r w:rsidRPr="001A5A3B">
        <w:t>’</w:t>
      </w:r>
      <w:r w:rsidRPr="001A5A3B">
        <w:t xml:space="preserve"> </w:t>
      </w:r>
      <w:r w:rsidRPr="001A5A3B">
        <w:t>a</w:t>
      </w:r>
      <w:r w:rsidRPr="001A5A3B">
        <w:t xml:space="preserve">ssembly on </w:t>
      </w:r>
      <w:r w:rsidRPr="001A5A3B">
        <w:t>c</w:t>
      </w:r>
      <w:r w:rsidRPr="001A5A3B">
        <w:t>lima</w:t>
      </w:r>
      <w:r w:rsidRPr="001A5A3B">
        <w:t xml:space="preserve">te </w:t>
      </w:r>
      <w:r w:rsidRPr="001A5A3B">
        <w:t>c</w:t>
      </w:r>
      <w:r w:rsidRPr="001A5A3B">
        <w:t>hange</w:t>
      </w:r>
      <w:r w:rsidRPr="001A5A3B">
        <w:t xml:space="preserve"> to find out what </w:t>
      </w:r>
      <w:r w:rsidRPr="001A5A3B">
        <w:t>might be able to take people with us</w:t>
      </w:r>
      <w:r w:rsidRPr="001A5A3B">
        <w:t xml:space="preserve">. Our poverty </w:t>
      </w:r>
      <w:r w:rsidRPr="001A5A3B">
        <w:t xml:space="preserve">truth </w:t>
      </w:r>
      <w:r w:rsidRPr="001A5A3B">
        <w:t>commission</w:t>
      </w:r>
      <w:r w:rsidRPr="001A5A3B">
        <w:t xml:space="preserve"> is looking at the real reasons that it is affecting people.</w:t>
      </w:r>
      <w:r w:rsidRPr="001A5A3B">
        <w:t xml:space="preserve"> </w:t>
      </w:r>
      <w:r w:rsidRPr="001A5A3B">
        <w:t>R</w:t>
      </w:r>
      <w:r w:rsidRPr="001A5A3B">
        <w:t>ather than necessarily doing thi</w:t>
      </w:r>
      <w:r w:rsidRPr="001A5A3B">
        <w:t>ngs</w:t>
      </w:r>
      <w:r w:rsidRPr="001A5A3B">
        <w:t xml:space="preserve"> to people</w:t>
      </w:r>
      <w:r w:rsidRPr="001A5A3B">
        <w:t>,</w:t>
      </w:r>
      <w:r w:rsidRPr="001A5A3B">
        <w:t xml:space="preserve"> by</w:t>
      </w:r>
      <w:r w:rsidRPr="001A5A3B">
        <w:t xml:space="preserve"> doing things with people</w:t>
      </w:r>
      <w:r w:rsidRPr="001A5A3B">
        <w:t xml:space="preserve"> </w:t>
      </w:r>
      <w:r w:rsidRPr="001A5A3B">
        <w:t>y</w:t>
      </w:r>
      <w:r w:rsidRPr="001A5A3B">
        <w:t xml:space="preserve">ou get better </w:t>
      </w:r>
      <w:r w:rsidRPr="001A5A3B">
        <w:t>results.</w:t>
      </w:r>
    </w:p>
    <w:p w:rsidR="002333B4" w:rsidRPr="001A5A3B" w:rsidP="00251BA9">
      <w:pPr>
        <w:pStyle w:val="Answer"/>
      </w:pPr>
      <w:r w:rsidRPr="001A5A3B">
        <w:t>There is any number of examples that I can give, but one very short one is that w</w:t>
      </w:r>
      <w:r w:rsidRPr="001A5A3B">
        <w:t xml:space="preserve">e have an education challenge that we have put to Government. We wanted to know why there </w:t>
      </w:r>
      <w:r>
        <w:t>is</w:t>
      </w:r>
      <w:r w:rsidRPr="001A5A3B">
        <w:t xml:space="preserve"> a problem with teacher recruitment</w:t>
      </w:r>
      <w:r w:rsidRPr="001A5A3B">
        <w:t xml:space="preserve"> and retention, and not j</w:t>
      </w:r>
      <w:r w:rsidRPr="001A5A3B">
        <w:t>ust the levels of it</w:t>
      </w:r>
      <w:r w:rsidRPr="001A5A3B">
        <w:t xml:space="preserve">. The best thing to do is to talk to them. </w:t>
      </w:r>
    </w:p>
    <w:p w:rsidR="00251BA9" w:rsidRPr="001A5A3B" w:rsidP="00251BA9">
      <w:pPr>
        <w:pStyle w:val="Answer"/>
      </w:pPr>
      <w:r w:rsidRPr="001A5A3B">
        <w:t xml:space="preserve">On housing, I know the names of </w:t>
      </w:r>
      <w:r w:rsidRPr="001A5A3B">
        <w:t xml:space="preserve">and work with </w:t>
      </w:r>
      <w:r w:rsidRPr="001A5A3B">
        <w:t>all</w:t>
      </w:r>
      <w:r w:rsidRPr="001A5A3B">
        <w:t xml:space="preserve"> </w:t>
      </w:r>
      <w:r w:rsidRPr="001A5A3B">
        <w:t>the housing leaders in all</w:t>
      </w:r>
      <w:r w:rsidRPr="001A5A3B">
        <w:t xml:space="preserve"> </w:t>
      </w:r>
      <w:r w:rsidRPr="001A5A3B">
        <w:t xml:space="preserve">the local authorities. We have a similar situation </w:t>
      </w:r>
      <w:r w:rsidRPr="001A5A3B">
        <w:t xml:space="preserve">with </w:t>
      </w:r>
      <w:r w:rsidRPr="001A5A3B">
        <w:t>education</w:t>
      </w:r>
      <w:r w:rsidRPr="001A5A3B">
        <w:t xml:space="preserve"> and all the rest of it, and i</w:t>
      </w:r>
      <w:r w:rsidRPr="001A5A3B">
        <w:t>t is that pulling to</w:t>
      </w:r>
      <w:r w:rsidRPr="001A5A3B">
        <w:t xml:space="preserve">gether that gives you </w:t>
      </w:r>
      <w:r w:rsidRPr="001A5A3B">
        <w:t xml:space="preserve">not just the raw data but </w:t>
      </w:r>
      <w:r w:rsidRPr="001A5A3B">
        <w:t>the fingertip feel of why</w:t>
      </w:r>
      <w:r w:rsidRPr="001A5A3B">
        <w:t>, which lets you really tailor the interventions that you can get with devolution</w:t>
      </w:r>
      <w:r w:rsidRPr="001A5A3B">
        <w:t>.</w:t>
      </w:r>
    </w:p>
    <w:p w:rsidR="000D5942" w:rsidRPr="001A5A3B" w:rsidP="00251BA9">
      <w:pPr>
        <w:pStyle w:val="Answer"/>
      </w:pPr>
      <w:sdt>
        <w:sdtPr>
          <w:alias w:val="Witness"/>
          <w:id w:val="638931298"/>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w:t>
      </w:r>
      <w:r w:rsidRPr="001A5A3B">
        <w:t>Charlotte</w:t>
      </w:r>
      <w:r w:rsidRPr="001A5A3B">
        <w:t>, y</w:t>
      </w:r>
      <w:r w:rsidRPr="001A5A3B">
        <w:t>ou are doing a great job</w:t>
      </w:r>
      <w:r w:rsidRPr="001A5A3B">
        <w:t xml:space="preserve"> in the buffer zone</w:t>
      </w:r>
      <w:r w:rsidRPr="001A5A3B">
        <w:t>, as it will now be called,</w:t>
      </w:r>
      <w:r w:rsidRPr="001A5A3B">
        <w:t xml:space="preserve"> </w:t>
      </w:r>
      <w:r w:rsidRPr="001A5A3B">
        <w:t>between me and Burnham.</w:t>
      </w:r>
      <w:r w:rsidRPr="001A5A3B">
        <w:t xml:space="preserve"> I am </w:t>
      </w:r>
      <w:r w:rsidRPr="001A5A3B">
        <w:t xml:space="preserve">a bit </w:t>
      </w:r>
      <w:r w:rsidRPr="001A5A3B">
        <w:t>more positive</w:t>
      </w:r>
      <w:r w:rsidRPr="001A5A3B">
        <w:t>, in all honesty,</w:t>
      </w:r>
      <w:r w:rsidRPr="001A5A3B">
        <w:t xml:space="preserve"> about the power of data to influence policy direction. I sat on an expert economic panel</w:t>
      </w:r>
      <w:r w:rsidRPr="001A5A3B">
        <w:t>,</w:t>
      </w:r>
      <w:r w:rsidRPr="001A5A3B">
        <w:t xml:space="preserve"> </w:t>
      </w:r>
      <w:r w:rsidRPr="001A5A3B">
        <w:t xml:space="preserve">just </w:t>
      </w:r>
      <w:r w:rsidRPr="001A5A3B">
        <w:t xml:space="preserve">a week or so </w:t>
      </w:r>
      <w:r w:rsidRPr="001A5A3B">
        <w:t xml:space="preserve">ago, </w:t>
      </w:r>
      <w:r w:rsidRPr="001A5A3B">
        <w:t>with people like Mariana</w:t>
      </w:r>
      <w:r w:rsidRPr="001A5A3B">
        <w:t xml:space="preserve"> Mazzucato</w:t>
      </w:r>
      <w:r w:rsidRPr="001A5A3B">
        <w:t>, who I very much enjoy and support. Her b</w:t>
      </w:r>
      <w:r w:rsidRPr="001A5A3B">
        <w:t xml:space="preserve">ook </w:t>
      </w:r>
      <w:r w:rsidRPr="001A5A3B">
        <w:rPr>
          <w:i/>
        </w:rPr>
        <w:t>The Entrepreneurial State</w:t>
      </w:r>
      <w:r w:rsidRPr="001A5A3B">
        <w:t xml:space="preserve"> </w:t>
      </w:r>
      <w:r w:rsidRPr="001A5A3B">
        <w:t xml:space="preserve">is something that everybody </w:t>
      </w:r>
      <w:r w:rsidRPr="001A5A3B">
        <w:t xml:space="preserve">who is </w:t>
      </w:r>
      <w:r w:rsidRPr="001A5A3B">
        <w:t>involved in this should take very seriously.</w:t>
      </w:r>
    </w:p>
    <w:p w:rsidR="00450BF9" w:rsidRPr="001A5A3B" w:rsidP="00251BA9">
      <w:pPr>
        <w:pStyle w:val="Answer"/>
      </w:pPr>
      <w:r w:rsidRPr="001A5A3B">
        <w:t xml:space="preserve">Understanding the differences </w:t>
      </w:r>
      <w:r w:rsidRPr="001A5A3B">
        <w:t xml:space="preserve">that </w:t>
      </w:r>
      <w:r w:rsidRPr="001A5A3B">
        <w:t>we are making in our area has to be measured</w:t>
      </w:r>
      <w:r w:rsidRPr="001A5A3B">
        <w:t>, and</w:t>
      </w:r>
      <w:r w:rsidRPr="001A5A3B">
        <w:t xml:space="preserve"> </w:t>
      </w:r>
      <w:r w:rsidRPr="001A5A3B">
        <w:t>o</w:t>
      </w:r>
      <w:r w:rsidRPr="001A5A3B">
        <w:t xml:space="preserve">ur </w:t>
      </w:r>
      <w:r w:rsidRPr="001A5A3B">
        <w:t xml:space="preserve">aim is to create a globally competitive, </w:t>
      </w:r>
      <w:r w:rsidRPr="001A5A3B">
        <w:t>environmentally sustainable and inclusive</w:t>
      </w:r>
      <w:r w:rsidRPr="001A5A3B">
        <w:t xml:space="preserve"> economy, so it is important that we monitor those indicators</w:t>
      </w:r>
      <w:r w:rsidRPr="001A5A3B">
        <w:t>,</w:t>
      </w:r>
      <w:r w:rsidRPr="001A5A3B">
        <w:t xml:space="preserve"> so that we can identify the progress and </w:t>
      </w:r>
      <w:r w:rsidRPr="001A5A3B">
        <w:t xml:space="preserve">that we </w:t>
      </w:r>
      <w:r w:rsidRPr="001A5A3B">
        <w:t xml:space="preserve">get away from </w:t>
      </w:r>
      <w:r w:rsidRPr="001A5A3B">
        <w:t xml:space="preserve">just </w:t>
      </w:r>
      <w:r w:rsidRPr="001A5A3B">
        <w:t xml:space="preserve">the traditional GVA and jobs measures. We are </w:t>
      </w:r>
      <w:r w:rsidRPr="001A5A3B">
        <w:t xml:space="preserve">in the process of developing </w:t>
      </w:r>
      <w:r w:rsidRPr="001A5A3B">
        <w:t>a dashboa</w:t>
      </w:r>
      <w:r w:rsidRPr="001A5A3B">
        <w:t xml:space="preserve">rd </w:t>
      </w:r>
      <w:r w:rsidRPr="001A5A3B">
        <w:t xml:space="preserve">of indicators, as Andy was talking about, </w:t>
      </w:r>
      <w:r w:rsidRPr="001A5A3B">
        <w:t xml:space="preserve">to capture the relevant </w:t>
      </w:r>
      <w:r w:rsidRPr="001A5A3B">
        <w:t xml:space="preserve">economic, environmental and social </w:t>
      </w:r>
      <w:r w:rsidRPr="001A5A3B">
        <w:t>measures.</w:t>
      </w:r>
      <w:r w:rsidRPr="001A5A3B">
        <w:t xml:space="preserve"> </w:t>
      </w:r>
      <w:r w:rsidRPr="001A5A3B">
        <w:t xml:space="preserve">We have a target of </w:t>
      </w:r>
      <w:r w:rsidRPr="001A5A3B">
        <w:t>being net</w:t>
      </w:r>
      <w:r>
        <w:t>-</w:t>
      </w:r>
      <w:r w:rsidRPr="001A5A3B">
        <w:t>zero</w:t>
      </w:r>
      <w:r w:rsidRPr="001A5A3B">
        <w:t xml:space="preserve"> </w:t>
      </w:r>
      <w:r w:rsidRPr="001A5A3B">
        <w:t xml:space="preserve">carbon by </w:t>
      </w:r>
      <w:r w:rsidRPr="001A5A3B">
        <w:t xml:space="preserve">2040 but we will need some </w:t>
      </w:r>
      <w:r w:rsidRPr="001A5A3B">
        <w:t xml:space="preserve">new </w:t>
      </w:r>
      <w:r w:rsidRPr="001A5A3B">
        <w:t>measures to be able to determine</w:t>
      </w:r>
      <w:r w:rsidRPr="001A5A3B">
        <w:t xml:space="preserve"> that we are in the right space al</w:t>
      </w:r>
      <w:r w:rsidRPr="001A5A3B">
        <w:t>ong that journey</w:t>
      </w:r>
      <w:r w:rsidRPr="001A5A3B">
        <w:t xml:space="preserve">. We want to do more about Black Lives Matter. </w:t>
      </w:r>
      <w:r w:rsidRPr="001A5A3B">
        <w:t xml:space="preserve">We will need some new matrix to be able to measure </w:t>
      </w:r>
      <w:r w:rsidRPr="001A5A3B">
        <w:t>how we are doing that.</w:t>
      </w:r>
    </w:p>
    <w:p w:rsidR="00450BF9" w:rsidRPr="001A5A3B" w:rsidP="00251BA9">
      <w:pPr>
        <w:pStyle w:val="Answer"/>
      </w:pPr>
      <w:r w:rsidRPr="001A5A3B">
        <w:t>Alongside the national stuff, we want to understand the difference that we are making locally, and that has to be about</w:t>
      </w:r>
      <w:r w:rsidRPr="001A5A3B">
        <w:t xml:space="preserve"> </w:t>
      </w:r>
      <w:r w:rsidRPr="001A5A3B">
        <w:t xml:space="preserve">those </w:t>
      </w:r>
      <w:r w:rsidRPr="001A5A3B">
        <w:t xml:space="preserve">performance indicators, so that people </w:t>
      </w:r>
      <w:r w:rsidRPr="001A5A3B">
        <w:t xml:space="preserve">have confidence that not only are we spending the money correctly in line with our assurance </w:t>
      </w:r>
      <w:r w:rsidRPr="001A5A3B">
        <w:t xml:space="preserve">framework </w:t>
      </w:r>
      <w:r w:rsidRPr="001A5A3B">
        <w:t xml:space="preserve">but also </w:t>
      </w:r>
      <w:r w:rsidRPr="001A5A3B">
        <w:t xml:space="preserve">that it is alongside the priorities for our individual area, and that will be </w:t>
      </w:r>
      <w:r w:rsidRPr="001A5A3B">
        <w:t>different</w:t>
      </w:r>
      <w:r w:rsidRPr="001A5A3B">
        <w:t>, I would h</w:t>
      </w:r>
      <w:r w:rsidRPr="001A5A3B">
        <w:t xml:space="preserve">ave thought, than </w:t>
      </w:r>
      <w:r w:rsidRPr="001A5A3B">
        <w:t>other</w:t>
      </w:r>
      <w:r w:rsidRPr="001A5A3B">
        <w:t xml:space="preserve"> areas in the country, where we have a </w:t>
      </w:r>
      <w:r w:rsidRPr="001A5A3B">
        <w:t xml:space="preserve">very </w:t>
      </w:r>
      <w:r w:rsidRPr="001A5A3B">
        <w:t>determined focus</w:t>
      </w:r>
      <w:r w:rsidRPr="001A5A3B">
        <w:t xml:space="preserve"> on things like community wealth-building, genuine inclusive growth</w:t>
      </w:r>
      <w:r w:rsidRPr="001A5A3B">
        <w:t>,</w:t>
      </w:r>
      <w:r w:rsidRPr="001A5A3B">
        <w:t xml:space="preserve"> </w:t>
      </w:r>
      <w:r w:rsidRPr="001A5A3B">
        <w:t>trying to smash some of those glass ceiling</w:t>
      </w:r>
      <w:r w:rsidRPr="001A5A3B">
        <w:t xml:space="preserve">s, </w:t>
      </w:r>
      <w:r w:rsidRPr="001A5A3B">
        <w:t xml:space="preserve">getting young girls </w:t>
      </w:r>
      <w:r w:rsidRPr="001A5A3B">
        <w:t>involved in</w:t>
      </w:r>
      <w:r w:rsidRPr="001A5A3B">
        <w:t xml:space="preserve"> data programming</w:t>
      </w:r>
      <w:r w:rsidRPr="001A5A3B">
        <w:t xml:space="preserve"> and </w:t>
      </w:r>
      <w:r w:rsidRPr="001A5A3B">
        <w:t>tryin</w:t>
      </w:r>
      <w:r w:rsidRPr="001A5A3B">
        <w:t>g to get underrepresented groups into the jobs of the future.</w:t>
      </w:r>
    </w:p>
    <w:p w:rsidR="00251BA9" w:rsidRPr="001A5A3B" w:rsidP="00251BA9">
      <w:pPr>
        <w:pStyle w:val="Answer"/>
      </w:pPr>
      <w:r w:rsidRPr="001A5A3B">
        <w:t>We want to create those role models</w:t>
      </w:r>
      <w:r>
        <w:t>,</w:t>
      </w:r>
      <w:r w:rsidRPr="001A5A3B">
        <w:t xml:space="preserve"> </w:t>
      </w:r>
      <w:r w:rsidRPr="001A5A3B">
        <w:t xml:space="preserve">but we want to change </w:t>
      </w:r>
      <w:r w:rsidRPr="001A5A3B">
        <w:t>the way our economy functions</w:t>
      </w:r>
      <w:r w:rsidRPr="001A5A3B">
        <w:t xml:space="preserve">, and the </w:t>
      </w:r>
      <w:r w:rsidRPr="001A5A3B">
        <w:t>way you do that</w:t>
      </w:r>
      <w:r w:rsidRPr="001A5A3B">
        <w:t xml:space="preserve"> </w:t>
      </w:r>
      <w:r w:rsidRPr="001A5A3B">
        <w:t xml:space="preserve">is by having confidence in the economic data. </w:t>
      </w:r>
      <w:r w:rsidRPr="001A5A3B">
        <w:t>That is why i</w:t>
      </w:r>
      <w:r w:rsidRPr="001A5A3B">
        <w:t xml:space="preserve">t is </w:t>
      </w:r>
      <w:r w:rsidRPr="001A5A3B">
        <w:t xml:space="preserve">so </w:t>
      </w:r>
      <w:r w:rsidRPr="001A5A3B">
        <w:t xml:space="preserve">important </w:t>
      </w:r>
      <w:r w:rsidRPr="001A5A3B">
        <w:t xml:space="preserve">to </w:t>
      </w:r>
      <w:r w:rsidRPr="001A5A3B">
        <w:t xml:space="preserve">us that, alongside Government, </w:t>
      </w:r>
      <w:r w:rsidRPr="001A5A3B">
        <w:t xml:space="preserve">we </w:t>
      </w:r>
      <w:r w:rsidRPr="001A5A3B">
        <w:t xml:space="preserve">can </w:t>
      </w:r>
      <w:r w:rsidRPr="001A5A3B">
        <w:t xml:space="preserve">develop a suite of </w:t>
      </w:r>
      <w:r w:rsidRPr="001A5A3B">
        <w:t xml:space="preserve">economic </w:t>
      </w:r>
      <w:r w:rsidRPr="001A5A3B">
        <w:t>indicators so that we can be measured.</w:t>
      </w:r>
    </w:p>
    <w:p w:rsidR="00AF6B90" w:rsidRPr="001A5A3B" w:rsidP="00251BA9">
      <w:pPr>
        <w:pStyle w:val="Question"/>
      </w:pPr>
      <w:sdt>
        <w:sdtPr>
          <w:alias w:val="Member"/>
          <w:tag w:val="&lt;Member mnisId='4052' dodsId='35411'&gt;"/>
          <w:id w:val="-678511390"/>
          <w:placeholder>
            <w:docPart w:val="DefaultPlaceholder_1082065158"/>
          </w:placeholder>
          <w:richText/>
        </w:sdtPr>
        <w:sdtContent>
          <w:r w:rsidRPr="001A5A3B">
            <w:rPr>
              <w:b/>
            </w:rPr>
            <w:t>Mark Pawsey:</w:t>
          </w:r>
        </w:sdtContent>
      </w:sdt>
      <w:r w:rsidRPr="001A5A3B">
        <w:t xml:space="preserve"> I am pleased </w:t>
      </w:r>
      <w:r w:rsidRPr="001A5A3B">
        <w:t xml:space="preserve">that </w:t>
      </w:r>
      <w:r w:rsidRPr="001A5A3B">
        <w:t>we have got on</w:t>
      </w:r>
      <w:r w:rsidRPr="001A5A3B">
        <w:t xml:space="preserve"> </w:t>
      </w:r>
      <w:r w:rsidRPr="001A5A3B">
        <w:t xml:space="preserve">to </w:t>
      </w:r>
      <w:r w:rsidRPr="001A5A3B">
        <w:t xml:space="preserve">some of </w:t>
      </w:r>
      <w:r w:rsidRPr="001A5A3B">
        <w:t xml:space="preserve">the </w:t>
      </w:r>
      <w:r w:rsidRPr="001A5A3B">
        <w:t xml:space="preserve">very </w:t>
      </w:r>
      <w:r w:rsidRPr="001A5A3B">
        <w:t>positive things</w:t>
      </w:r>
      <w:r w:rsidRPr="001A5A3B">
        <w:t xml:space="preserve"> that combined authorities are able to do, and it was great </w:t>
      </w:r>
      <w:r w:rsidRPr="001A5A3B">
        <w:t xml:space="preserve">to hear Steve and Andy reeling off many of the achievements of their </w:t>
      </w:r>
      <w:r w:rsidRPr="001A5A3B">
        <w:t>c</w:t>
      </w:r>
      <w:r w:rsidRPr="001A5A3B">
        <w:t xml:space="preserve">ombined </w:t>
      </w:r>
      <w:r w:rsidRPr="001A5A3B">
        <w:t>a</w:t>
      </w:r>
      <w:r w:rsidRPr="001A5A3B">
        <w:t>uthorities</w:t>
      </w:r>
      <w:r w:rsidRPr="001A5A3B">
        <w:t>, and to hear from</w:t>
      </w:r>
      <w:r w:rsidRPr="001A5A3B">
        <w:t xml:space="preserve"> Jamie </w:t>
      </w:r>
      <w:r w:rsidRPr="001A5A3B">
        <w:t xml:space="preserve">that he </w:t>
      </w:r>
      <w:r w:rsidRPr="001A5A3B">
        <w:t xml:space="preserve">wants his </w:t>
      </w:r>
      <w:r w:rsidRPr="001A5A3B">
        <w:t>c</w:t>
      </w:r>
      <w:r w:rsidRPr="001A5A3B">
        <w:t xml:space="preserve">ombined </w:t>
      </w:r>
      <w:r w:rsidRPr="001A5A3B">
        <w:t>a</w:t>
      </w:r>
      <w:r w:rsidRPr="001A5A3B">
        <w:t xml:space="preserve">uthority to generate and keep wealth. It is </w:t>
      </w:r>
      <w:r w:rsidRPr="001A5A3B">
        <w:t xml:space="preserve">important </w:t>
      </w:r>
      <w:r w:rsidRPr="001A5A3B">
        <w:t xml:space="preserve">to remember that it is not the combined authorities that will generate and keep that wealth; it is </w:t>
      </w:r>
      <w:r w:rsidRPr="001A5A3B">
        <w:t>the businesses that are within it that will generate and keep wealth. I am interested in how we attract those businesses to the ar</w:t>
      </w:r>
      <w:r w:rsidRPr="001A5A3B">
        <w:t>eas where we need them.</w:t>
      </w:r>
    </w:p>
    <w:p w:rsidR="00251BA9" w:rsidRPr="001A5A3B" w:rsidP="00AF6B90">
      <w:pPr>
        <w:pStyle w:val="Question"/>
        <w:numPr>
          <w:ilvl w:val="0"/>
          <w:numId w:val="0"/>
        </w:numPr>
        <w:ind w:left="794"/>
      </w:pPr>
      <w:r w:rsidRPr="001A5A3B">
        <w:t xml:space="preserve">We </w:t>
      </w:r>
      <w:r w:rsidRPr="001A5A3B">
        <w:t xml:space="preserve">are </w:t>
      </w:r>
      <w:r w:rsidRPr="001A5A3B">
        <w:t xml:space="preserve">the Business, Energy and Industrial Strategy Select Committee, and we are </w:t>
      </w:r>
      <w:r w:rsidRPr="001A5A3B">
        <w:t xml:space="preserve">looking at the role of the </w:t>
      </w:r>
      <w:r w:rsidRPr="001A5A3B">
        <w:t>i</w:t>
      </w:r>
      <w:r w:rsidRPr="001A5A3B">
        <w:t xml:space="preserve">ndustrial </w:t>
      </w:r>
      <w:r w:rsidRPr="001A5A3B">
        <w:t>s</w:t>
      </w:r>
      <w:r w:rsidRPr="001A5A3B">
        <w:t xml:space="preserve">trategy. If the </w:t>
      </w:r>
      <w:r w:rsidRPr="001A5A3B">
        <w:t>industrial strategy</w:t>
      </w:r>
      <w:r w:rsidRPr="001A5A3B">
        <w:t xml:space="preserve"> remains as just </w:t>
      </w:r>
      <w:r w:rsidRPr="001A5A3B">
        <w:t xml:space="preserve">a nice glossy brochure that </w:t>
      </w:r>
      <w:r>
        <w:t>is</w:t>
      </w:r>
      <w:r w:rsidRPr="001A5A3B">
        <w:t xml:space="preserve"> </w:t>
      </w:r>
      <w:r w:rsidRPr="001A5A3B">
        <w:t>produced here in Westminster</w:t>
      </w:r>
      <w:r w:rsidRPr="001A5A3B">
        <w:t xml:space="preserve"> and then circulated round</w:t>
      </w:r>
      <w:r w:rsidRPr="001A5A3B">
        <w:t xml:space="preserve">, </w:t>
      </w:r>
      <w:r w:rsidRPr="001A5A3B">
        <w:t xml:space="preserve">that would be it, but it is not. </w:t>
      </w:r>
      <w:r w:rsidRPr="001A5A3B">
        <w:t>It moves on to that because t</w:t>
      </w:r>
      <w:r w:rsidRPr="001A5A3B">
        <w:t>here is a requirement</w:t>
      </w:r>
      <w:r w:rsidRPr="001A5A3B">
        <w:t xml:space="preserve"> to produce local </w:t>
      </w:r>
      <w:r w:rsidRPr="001A5A3B">
        <w:t>i</w:t>
      </w:r>
      <w:r w:rsidRPr="001A5A3B">
        <w:t xml:space="preserve">ndustrial </w:t>
      </w:r>
      <w:r w:rsidRPr="001A5A3B">
        <w:t>s</w:t>
      </w:r>
      <w:r w:rsidRPr="001A5A3B">
        <w:t>trategies, and this is why I am very keen to hear from Andy</w:t>
      </w:r>
      <w:r w:rsidRPr="001A5A3B">
        <w:t>, because M</w:t>
      </w:r>
      <w:r w:rsidRPr="001A5A3B">
        <w:t xml:space="preserve">anchester was one of the trailblazers. </w:t>
      </w:r>
      <w:r w:rsidRPr="001A5A3B">
        <w:t>You were one of the first combined</w:t>
      </w:r>
      <w:r w:rsidRPr="001A5A3B">
        <w:t xml:space="preserve"> authorities to generate these documents. </w:t>
      </w:r>
      <w:r w:rsidRPr="001A5A3B">
        <w:t xml:space="preserve">I </w:t>
      </w:r>
      <w:r w:rsidRPr="001A5A3B">
        <w:t xml:space="preserve">just </w:t>
      </w:r>
      <w:r w:rsidRPr="001A5A3B">
        <w:t>want to understand that process</w:t>
      </w:r>
      <w:r w:rsidRPr="001A5A3B">
        <w:t>,</w:t>
      </w:r>
      <w:r w:rsidRPr="001A5A3B">
        <w:t xml:space="preserve"> how the principles </w:t>
      </w:r>
      <w:r w:rsidRPr="001A5A3B">
        <w:t xml:space="preserve">that may be contained </w:t>
      </w:r>
      <w:r w:rsidRPr="001A5A3B">
        <w:t xml:space="preserve">in the national </w:t>
      </w:r>
      <w:r w:rsidRPr="001A5A3B">
        <w:t>industrial strategy</w:t>
      </w:r>
      <w:r w:rsidRPr="001A5A3B">
        <w:t xml:space="preserve"> assisted you</w:t>
      </w:r>
      <w:r w:rsidRPr="001A5A3B">
        <w:t xml:space="preserve"> in developing that, and how it has helped you attract business to your area</w:t>
      </w:r>
      <w:r w:rsidRPr="001A5A3B">
        <w:t>. I would</w:t>
      </w:r>
      <w:r w:rsidRPr="001A5A3B">
        <w:t xml:space="preserve"> </w:t>
      </w:r>
      <w:r w:rsidRPr="001A5A3B">
        <w:t xml:space="preserve">then </w:t>
      </w:r>
      <w:r w:rsidRPr="001A5A3B">
        <w:t>like</w:t>
      </w:r>
      <w:r w:rsidRPr="001A5A3B">
        <w:t xml:space="preserve"> to hear from each of the other </w:t>
      </w:r>
      <w:r w:rsidRPr="001A5A3B">
        <w:t>c</w:t>
      </w:r>
      <w:r w:rsidRPr="001A5A3B">
        <w:t xml:space="preserve">ombined </w:t>
      </w:r>
      <w:r w:rsidRPr="001A5A3B">
        <w:t>a</w:t>
      </w:r>
      <w:r w:rsidRPr="001A5A3B">
        <w:t xml:space="preserve">uthorities on where they have got to with theirs. I know, Andy, </w:t>
      </w:r>
      <w:r w:rsidRPr="001A5A3B">
        <w:t xml:space="preserve">that </w:t>
      </w:r>
      <w:r w:rsidRPr="001A5A3B">
        <w:t>yours has been in existence for some time, so how is it helping?</w:t>
      </w:r>
    </w:p>
    <w:p w:rsidR="00AF6B90" w:rsidRPr="001A5A3B" w:rsidP="00251BA9">
      <w:pPr>
        <w:pStyle w:val="Answer"/>
      </w:pPr>
      <w:sdt>
        <w:sdtPr>
          <w:alias w:val="Witness"/>
          <w:id w:val="990825156"/>
          <w:placeholder>
            <w:docPart w:val="DefaultPlaceholder_1082065158"/>
          </w:placeholder>
          <w:richText/>
        </w:sdtPr>
        <w:sdtContent>
          <w:r w:rsidRPr="001A5A3B">
            <w:rPr>
              <w:b/>
              <w:i/>
            </w:rPr>
            <w:t>Andy Burnham:</w:t>
          </w:r>
        </w:sdtContent>
      </w:sdt>
      <w:r w:rsidRPr="001A5A3B">
        <w:t xml:space="preserve"> </w:t>
      </w:r>
      <w:r w:rsidRPr="001A5A3B">
        <w:t>It is a really important question</w:t>
      </w:r>
      <w:r>
        <w:t>,</w:t>
      </w:r>
      <w:r w:rsidRPr="001A5A3B">
        <w:t xml:space="preserve"> and w</w:t>
      </w:r>
      <w:r w:rsidRPr="001A5A3B">
        <w:t xml:space="preserve">e enthusiastically embraced the idea of local </w:t>
      </w:r>
      <w:r w:rsidRPr="001A5A3B">
        <w:t>i</w:t>
      </w:r>
      <w:r w:rsidRPr="001A5A3B">
        <w:t xml:space="preserve">ndustrial </w:t>
      </w:r>
      <w:r w:rsidRPr="001A5A3B">
        <w:t>s</w:t>
      </w:r>
      <w:r w:rsidRPr="001A5A3B">
        <w:t>trat</w:t>
      </w:r>
      <w:r w:rsidRPr="001A5A3B">
        <w:t>egies when the previous Prime Minister first brought it forward.</w:t>
      </w:r>
      <w:r w:rsidRPr="001A5A3B">
        <w:t xml:space="preserve"> It is absolutely the way to go. The </w:t>
      </w:r>
      <w:r w:rsidRPr="001A5A3B">
        <w:t>c</w:t>
      </w:r>
      <w:r w:rsidRPr="001A5A3B">
        <w:t xml:space="preserve">ity </w:t>
      </w:r>
      <w:r w:rsidRPr="001A5A3B">
        <w:t>r</w:t>
      </w:r>
      <w:r w:rsidRPr="001A5A3B">
        <w:t xml:space="preserve">egions on this call have different industrial strengths but the governance of </w:t>
      </w:r>
      <w:r w:rsidRPr="001A5A3B">
        <w:t xml:space="preserve">the </w:t>
      </w:r>
      <w:r w:rsidRPr="001A5A3B">
        <w:t>count</w:t>
      </w:r>
      <w:r w:rsidRPr="001A5A3B">
        <w:t xml:space="preserve">ry has never </w:t>
      </w:r>
      <w:r w:rsidRPr="001A5A3B">
        <w:t xml:space="preserve">fully </w:t>
      </w:r>
      <w:r w:rsidRPr="001A5A3B">
        <w:t xml:space="preserve">recognised that. </w:t>
      </w:r>
      <w:r w:rsidRPr="001A5A3B">
        <w:t>Not to make it too political</w:t>
      </w:r>
      <w:r w:rsidRPr="001A5A3B">
        <w:t xml:space="preserve"> but</w:t>
      </w:r>
      <w:r w:rsidRPr="001A5A3B">
        <w:t xml:space="preserve"> i</w:t>
      </w:r>
      <w:r w:rsidRPr="001A5A3B">
        <w:t xml:space="preserve">n the past, when industry was changing in the </w:t>
      </w:r>
      <w:r w:rsidRPr="001A5A3B">
        <w:t>1980s</w:t>
      </w:r>
      <w:r w:rsidRPr="001A5A3B">
        <w:t xml:space="preserve">, </w:t>
      </w:r>
      <w:r w:rsidRPr="001A5A3B">
        <w:t xml:space="preserve">if it had helped rethink how industry needed to change, </w:t>
      </w:r>
      <w:r w:rsidRPr="001A5A3B">
        <w:t xml:space="preserve">it would have been a better way of approaching it rather than jumping </w:t>
      </w:r>
      <w:r w:rsidRPr="001A5A3B">
        <w:t xml:space="preserve">more </w:t>
      </w:r>
      <w:r w:rsidRPr="001A5A3B">
        <w:t>to</w:t>
      </w:r>
      <w:r w:rsidRPr="001A5A3B">
        <w:t>wards the City of London</w:t>
      </w:r>
      <w:r w:rsidRPr="001A5A3B">
        <w:t xml:space="preserve"> and a service economy</w:t>
      </w:r>
      <w:r w:rsidRPr="001A5A3B">
        <w:t>.</w:t>
      </w:r>
      <w:r w:rsidRPr="001A5A3B">
        <w:t xml:space="preserve"> A local </w:t>
      </w:r>
      <w:r w:rsidRPr="001A5A3B">
        <w:t>industrial strategy</w:t>
      </w:r>
      <w:r w:rsidRPr="001A5A3B">
        <w:t xml:space="preserve"> would have been exactly what was needed at that particular moment in time.</w:t>
      </w:r>
    </w:p>
    <w:p w:rsidR="004333D3" w:rsidRPr="001A5A3B" w:rsidP="00251BA9">
      <w:pPr>
        <w:pStyle w:val="Answer"/>
      </w:pPr>
      <w:r w:rsidRPr="001A5A3B">
        <w:t>As I say, w</w:t>
      </w:r>
      <w:r w:rsidRPr="001A5A3B">
        <w:t>e have embraced it</w:t>
      </w:r>
      <w:r w:rsidRPr="001A5A3B">
        <w:t>.</w:t>
      </w:r>
      <w:r w:rsidRPr="001A5A3B">
        <w:t xml:space="preserve"> </w:t>
      </w:r>
      <w:r w:rsidRPr="001A5A3B">
        <w:t>T</w:t>
      </w:r>
      <w:r w:rsidRPr="001A5A3B">
        <w:t xml:space="preserve">he Greater Manchester economy is different from the Liverpool City </w:t>
      </w:r>
      <w:r w:rsidRPr="001A5A3B">
        <w:t>Region economy</w:t>
      </w:r>
      <w:r w:rsidRPr="001A5A3B">
        <w:t xml:space="preserve">. </w:t>
      </w:r>
      <w:r w:rsidRPr="001A5A3B">
        <w:t>This is the power</w:t>
      </w:r>
      <w:r w:rsidRPr="001A5A3B">
        <w:t xml:space="preserve"> of devolution, and w</w:t>
      </w:r>
      <w:r w:rsidRPr="001A5A3B">
        <w:t>e</w:t>
      </w:r>
      <w:r w:rsidRPr="001A5A3B">
        <w:t xml:space="preserve"> co-wrote it</w:t>
      </w:r>
      <w:r w:rsidRPr="001A5A3B">
        <w:t>, basically</w:t>
      </w:r>
      <w:r w:rsidRPr="001A5A3B">
        <w:t>. It was an amazing</w:t>
      </w:r>
      <w:r w:rsidRPr="001A5A3B">
        <w:t xml:space="preserve"> exercise </w:t>
      </w:r>
      <w:r w:rsidRPr="001A5A3B">
        <w:t>with</w:t>
      </w:r>
      <w:r w:rsidRPr="001A5A3B">
        <w:t xml:space="preserve"> the University of Manchester and other universities being very much in it, as well as businesses big and small</w:t>
      </w:r>
      <w:r w:rsidRPr="001A5A3B">
        <w:t xml:space="preserve">. A lot of </w:t>
      </w:r>
      <w:r w:rsidRPr="001A5A3B">
        <w:t>w</w:t>
      </w:r>
      <w:r w:rsidRPr="001A5A3B">
        <w:t>ork</w:t>
      </w:r>
      <w:r w:rsidRPr="001A5A3B">
        <w:t xml:space="preserve"> went into this acr</w:t>
      </w:r>
      <w:r w:rsidRPr="001A5A3B">
        <w:t xml:space="preserve">oss the </w:t>
      </w:r>
      <w:r w:rsidRPr="001A5A3B">
        <w:t>c</w:t>
      </w:r>
      <w:r w:rsidRPr="001A5A3B">
        <w:t xml:space="preserve">ity </w:t>
      </w:r>
      <w:r w:rsidRPr="001A5A3B">
        <w:t>r</w:t>
      </w:r>
      <w:r w:rsidRPr="001A5A3B">
        <w:t>egion, and everyone felt a real ownership of it</w:t>
      </w:r>
      <w:r w:rsidRPr="001A5A3B">
        <w:t xml:space="preserve">. It identified the big sectors </w:t>
      </w:r>
      <w:r w:rsidRPr="001A5A3B">
        <w:t xml:space="preserve">that </w:t>
      </w:r>
      <w:r w:rsidRPr="001A5A3B">
        <w:t>we wanted to promote</w:t>
      </w:r>
      <w:r w:rsidRPr="001A5A3B">
        <w:t>: digital, health, advanced manufacturing materials and zero carbon.</w:t>
      </w:r>
      <w:r w:rsidRPr="001A5A3B">
        <w:t xml:space="preserve"> It was a really</w:t>
      </w:r>
      <w:r w:rsidRPr="001A5A3B">
        <w:t xml:space="preserve"> good exercise.</w:t>
      </w:r>
    </w:p>
    <w:p w:rsidR="00251BA9" w:rsidRPr="001A5A3B" w:rsidP="00251BA9">
      <w:pPr>
        <w:pStyle w:val="Answer"/>
      </w:pPr>
      <w:r w:rsidRPr="001A5A3B">
        <w:t>The problem</w:t>
      </w:r>
      <w:r w:rsidRPr="001A5A3B">
        <w:t>, which gets to an issue th</w:t>
      </w:r>
      <w:r w:rsidRPr="001A5A3B">
        <w:t>at is true of all Governments, including the one I was in,</w:t>
      </w:r>
      <w:r w:rsidRPr="001A5A3B">
        <w:t xml:space="preserve"> is that suddenly they went out of fashion. </w:t>
      </w:r>
      <w:r w:rsidRPr="001A5A3B">
        <w:t>Having done all of that work, t</w:t>
      </w:r>
      <w:r w:rsidRPr="001A5A3B">
        <w:t xml:space="preserve">he phrase </w:t>
      </w:r>
      <w:r w:rsidRPr="001A5A3B">
        <w:t>“</w:t>
      </w:r>
      <w:r w:rsidRPr="001A5A3B">
        <w:t xml:space="preserve">local </w:t>
      </w:r>
      <w:r w:rsidRPr="001A5A3B">
        <w:t>industrial strategy</w:t>
      </w:r>
      <w:r w:rsidRPr="001A5A3B">
        <w:t>”</w:t>
      </w:r>
      <w:r w:rsidRPr="001A5A3B">
        <w:t xml:space="preserve"> was</w:t>
      </w:r>
      <w:r w:rsidRPr="001A5A3B">
        <w:t>,</w:t>
      </w:r>
      <w:r w:rsidRPr="001A5A3B">
        <w:t xml:space="preserve"> all of a sudden</w:t>
      </w:r>
      <w:r w:rsidRPr="001A5A3B">
        <w:t>,</w:t>
      </w:r>
      <w:r w:rsidRPr="001A5A3B">
        <w:t xml:space="preserve"> off the agenda </w:t>
      </w:r>
      <w:r w:rsidRPr="001A5A3B">
        <w:t xml:space="preserve">and could not be used anymore </w:t>
      </w:r>
      <w:r w:rsidRPr="001A5A3B">
        <w:t xml:space="preserve">because it was </w:t>
      </w:r>
      <w:r w:rsidRPr="001A5A3B">
        <w:t>the previous Government’s issue, not the current one.</w:t>
      </w:r>
    </w:p>
    <w:p w:rsidR="0009642E" w:rsidRPr="001A5A3B" w:rsidP="00A1288F">
      <w:pPr>
        <w:pStyle w:val="Question"/>
      </w:pPr>
      <w:sdt>
        <w:sdtPr>
          <w:alias w:val="Member"/>
          <w:tag w:val="&lt;Member mnisId='4052' dodsId='35411'&gt;"/>
          <w:id w:val="858015338"/>
          <w:placeholder>
            <w:docPart w:val="DefaultPlaceholder_1082065158"/>
          </w:placeholder>
          <w:richText/>
        </w:sdtPr>
        <w:sdtContent>
          <w:r w:rsidRPr="001A5A3B">
            <w:rPr>
              <w:b/>
            </w:rPr>
            <w:t>Mark Pawsey:</w:t>
          </w:r>
        </w:sdtContent>
      </w:sdt>
      <w:r w:rsidRPr="001A5A3B">
        <w:t xml:space="preserve"> The </w:t>
      </w:r>
      <w:r w:rsidRPr="001A5A3B">
        <w:t xml:space="preserve">local </w:t>
      </w:r>
      <w:r w:rsidRPr="001A5A3B">
        <w:t>industrial strategy</w:t>
      </w:r>
      <w:r w:rsidRPr="001A5A3B">
        <w:t xml:space="preserve"> is yours. It is not the Government’s. It is your </w:t>
      </w:r>
      <w:r w:rsidRPr="001A5A3B">
        <w:t>c</w:t>
      </w:r>
      <w:r w:rsidRPr="001A5A3B">
        <w:t xml:space="preserve">ombined </w:t>
      </w:r>
      <w:r w:rsidRPr="001A5A3B">
        <w:t>a</w:t>
      </w:r>
      <w:r w:rsidRPr="001A5A3B">
        <w:t>uthority’s document, and that is, presumably, the template that you are using to attract businesse</w:t>
      </w:r>
      <w:r w:rsidRPr="001A5A3B">
        <w:t xml:space="preserve">s to your </w:t>
      </w:r>
      <w:r w:rsidRPr="001A5A3B">
        <w:t>area, recognising that what you have is different from other parts of the country.</w:t>
      </w:r>
    </w:p>
    <w:p w:rsidR="00C62640" w:rsidRPr="001A5A3B" w:rsidP="00C62640">
      <w:pPr>
        <w:pStyle w:val="Answer"/>
      </w:pPr>
      <w:sdt>
        <w:sdtPr>
          <w:alias w:val="Witness"/>
          <w:id w:val="859161807"/>
          <w:placeholder>
            <w:docPart w:val="DefaultPlaceholder_1082065158"/>
          </w:placeholder>
          <w:richText/>
        </w:sdtPr>
        <w:sdtContent>
          <w:r w:rsidRPr="001A5A3B">
            <w:rPr>
              <w:b/>
              <w:i/>
            </w:rPr>
            <w:t>Andy Burnham:</w:t>
          </w:r>
        </w:sdtContent>
      </w:sdt>
      <w:r w:rsidRPr="001A5A3B">
        <w:t xml:space="preserve"> You are half</w:t>
      </w:r>
      <w:r w:rsidRPr="001A5A3B">
        <w:t>-</w:t>
      </w:r>
      <w:r w:rsidRPr="001A5A3B">
        <w:t xml:space="preserve">right. It was co-signed between ourselves and </w:t>
      </w:r>
      <w:r w:rsidRPr="001A5A3B">
        <w:t xml:space="preserve">the </w:t>
      </w:r>
      <w:r w:rsidRPr="001A5A3B">
        <w:t>Government.</w:t>
      </w:r>
      <w:r w:rsidRPr="001A5A3B">
        <w:t xml:space="preserve"> It was a joint document. The former </w:t>
      </w:r>
      <w:r w:rsidRPr="001A5A3B">
        <w:t>B</w:t>
      </w:r>
      <w:r w:rsidRPr="001A5A3B">
        <w:t xml:space="preserve">usiness </w:t>
      </w:r>
      <w:r w:rsidRPr="001A5A3B">
        <w:t>S</w:t>
      </w:r>
      <w:r w:rsidRPr="001A5A3B">
        <w:t>ecretary,</w:t>
      </w:r>
      <w:r w:rsidRPr="001A5A3B">
        <w:t xml:space="preserve"> Greg Clark</w:t>
      </w:r>
      <w:r w:rsidRPr="001A5A3B">
        <w:t>,</w:t>
      </w:r>
      <w:r w:rsidRPr="001A5A3B">
        <w:t xml:space="preserve"> came</w:t>
      </w:r>
      <w:r w:rsidRPr="001A5A3B">
        <w:t xml:space="preserve"> here</w:t>
      </w:r>
      <w:r w:rsidRPr="001A5A3B">
        <w:t>,</w:t>
      </w:r>
      <w:r w:rsidRPr="001A5A3B">
        <w:t xml:space="preserve"> we signed it together</w:t>
      </w:r>
      <w:r w:rsidRPr="001A5A3B">
        <w:t xml:space="preserve"> and it was very much meant to be a partnership</w:t>
      </w:r>
      <w:r w:rsidRPr="001A5A3B">
        <w:t>, because obviously w</w:t>
      </w:r>
      <w:r w:rsidRPr="001A5A3B">
        <w:t xml:space="preserve">e cannot </w:t>
      </w:r>
      <w:r w:rsidRPr="001A5A3B">
        <w:t xml:space="preserve">lever </w:t>
      </w:r>
      <w:r w:rsidRPr="001A5A3B">
        <w:t xml:space="preserve">all </w:t>
      </w:r>
      <w:r w:rsidRPr="001A5A3B">
        <w:t xml:space="preserve">of </w:t>
      </w:r>
      <w:r w:rsidRPr="001A5A3B">
        <w:t xml:space="preserve">the funding to achieve all </w:t>
      </w:r>
      <w:r w:rsidRPr="001A5A3B">
        <w:t xml:space="preserve">of </w:t>
      </w:r>
      <w:r w:rsidRPr="001A5A3B">
        <w:t>the ambitions</w:t>
      </w:r>
      <w:r w:rsidRPr="001A5A3B">
        <w:t xml:space="preserve"> within it.</w:t>
      </w:r>
    </w:p>
    <w:p w:rsidR="00C62640" w:rsidRPr="001A5A3B" w:rsidP="005139CA">
      <w:pPr>
        <w:pStyle w:val="Question"/>
      </w:pPr>
      <w:sdt>
        <w:sdtPr>
          <w:alias w:val="Member"/>
          <w:tag w:val="&lt;Member mnisId='4052' dodsId='35411'&gt;"/>
          <w:id w:val="-658925018"/>
          <w:placeholder>
            <w:docPart w:val="DefaultPlaceholder_1082065158"/>
          </w:placeholder>
          <w:richText/>
        </w:sdtPr>
        <w:sdtContent>
          <w:r w:rsidRPr="001A5A3B">
            <w:rPr>
              <w:b/>
            </w:rPr>
            <w:t>Mark Pawsey:</w:t>
          </w:r>
        </w:sdtContent>
      </w:sdt>
      <w:r w:rsidRPr="001A5A3B">
        <w:t xml:space="preserve"> </w:t>
      </w:r>
      <w:r w:rsidRPr="001A5A3B">
        <w:t>Presumably y</w:t>
      </w:r>
      <w:r w:rsidRPr="001A5A3B">
        <w:t>ou bought into it.</w:t>
      </w:r>
      <w:r w:rsidRPr="001A5A3B">
        <w:t xml:space="preserve"> Whi</w:t>
      </w:r>
      <w:r w:rsidRPr="001A5A3B">
        <w:t>l</w:t>
      </w:r>
      <w:r w:rsidRPr="001A5A3B">
        <w:t>st the Government needed sign-off</w:t>
      </w:r>
      <w:r w:rsidRPr="001A5A3B">
        <w:t xml:space="preserve">, I cannot imagine there was stuff in there </w:t>
      </w:r>
      <w:r>
        <w:t xml:space="preserve">that </w:t>
      </w:r>
      <w:r w:rsidRPr="001A5A3B">
        <w:t>you did not agree with, or was there?</w:t>
      </w:r>
    </w:p>
    <w:p w:rsidR="00C62640" w:rsidRPr="001A5A3B" w:rsidP="00C62640">
      <w:pPr>
        <w:pStyle w:val="Answer"/>
      </w:pPr>
      <w:sdt>
        <w:sdtPr>
          <w:alias w:val="Witness"/>
          <w:id w:val="-25866607"/>
          <w:placeholder>
            <w:docPart w:val="DefaultPlaceholder_1082065158"/>
          </w:placeholder>
          <w:richText/>
        </w:sdtPr>
        <w:sdtContent>
          <w:r w:rsidRPr="001A5A3B">
            <w:rPr>
              <w:b/>
              <w:i/>
            </w:rPr>
            <w:t>Andy Burnham:</w:t>
          </w:r>
        </w:sdtContent>
      </w:sdt>
      <w:r w:rsidRPr="001A5A3B">
        <w:t xml:space="preserve"> </w:t>
      </w:r>
      <w:r w:rsidRPr="001A5A3B">
        <w:t xml:space="preserve">No. </w:t>
      </w:r>
      <w:r w:rsidRPr="001A5A3B">
        <w:t>We wholeheartedly bought into it.</w:t>
      </w:r>
      <w:r w:rsidRPr="001A5A3B">
        <w:t xml:space="preserve"> It was a really great document and, as I say, it was a great exercise in working together with central Government.</w:t>
      </w:r>
      <w:r w:rsidRPr="001A5A3B">
        <w:t xml:space="preserve"> </w:t>
      </w:r>
      <w:r w:rsidRPr="001A5A3B">
        <w:t>The problem is that there has not been the follow-through to make</w:t>
      </w:r>
      <w:r w:rsidRPr="001A5A3B">
        <w:t xml:space="preserve"> the</w:t>
      </w:r>
      <w:r w:rsidRPr="001A5A3B">
        <w:t xml:space="preserve"> things </w:t>
      </w:r>
      <w:r w:rsidRPr="001A5A3B">
        <w:t xml:space="preserve">within it </w:t>
      </w:r>
      <w:r w:rsidRPr="001A5A3B">
        <w:t xml:space="preserve">a reality. </w:t>
      </w:r>
      <w:r w:rsidRPr="001A5A3B">
        <w:t xml:space="preserve">That is a case of people being marched up to the top of the hill and then the delivery does not come. </w:t>
      </w:r>
      <w:r w:rsidRPr="001A5A3B">
        <w:t>This is something that the Committee might want to think</w:t>
      </w:r>
      <w:r w:rsidRPr="001A5A3B">
        <w:t xml:space="preserve"> about.</w:t>
      </w:r>
    </w:p>
    <w:p w:rsidR="00C62640" w:rsidRPr="001A5A3B" w:rsidP="00C62640">
      <w:pPr>
        <w:pStyle w:val="Question"/>
      </w:pPr>
      <w:sdt>
        <w:sdtPr>
          <w:alias w:val="Member"/>
          <w:tag w:val="&lt;Member mnisId='4052' dodsId='35411'&gt;"/>
          <w:id w:val="-1355031000"/>
          <w:placeholder>
            <w:docPart w:val="DefaultPlaceholder_1082065158"/>
          </w:placeholder>
          <w:richText/>
        </w:sdtPr>
        <w:sdtContent>
          <w:r w:rsidRPr="001A5A3B">
            <w:rPr>
              <w:b/>
            </w:rPr>
            <w:t>Mark Pawsey:</w:t>
          </w:r>
        </w:sdtContent>
      </w:sdt>
      <w:r w:rsidRPr="001A5A3B">
        <w:t xml:space="preserve"> To what extent can you control </w:t>
      </w:r>
      <w:r w:rsidRPr="001A5A3B">
        <w:t xml:space="preserve">the </w:t>
      </w:r>
      <w:r w:rsidRPr="001A5A3B">
        <w:t>delivery</w:t>
      </w:r>
      <w:r w:rsidRPr="001A5A3B">
        <w:t xml:space="preserve"> with the funding that you have? Are you saying that you do not have the funding to do the aspirations that were set out in that?</w:t>
      </w:r>
    </w:p>
    <w:p w:rsidR="00581691" w:rsidRPr="001A5A3B" w:rsidP="00C62640">
      <w:pPr>
        <w:pStyle w:val="Answer"/>
      </w:pPr>
      <w:sdt>
        <w:sdtPr>
          <w:alias w:val="Witness"/>
          <w:id w:val="1385983501"/>
          <w:placeholder>
            <w:docPart w:val="DefaultPlaceholder_1082065158"/>
          </w:placeholder>
          <w:richText/>
        </w:sdtPr>
        <w:sdtContent>
          <w:r w:rsidRPr="001A5A3B">
            <w:rPr>
              <w:b/>
              <w:i/>
            </w:rPr>
            <w:t>Andy Burnham:</w:t>
          </w:r>
        </w:sdtContent>
      </w:sdt>
      <w:r w:rsidRPr="001A5A3B">
        <w:t xml:space="preserve"> </w:t>
      </w:r>
      <w:r w:rsidRPr="001A5A3B">
        <w:t>W</w:t>
      </w:r>
      <w:r w:rsidRPr="001A5A3B">
        <w:t xml:space="preserve">e </w:t>
      </w:r>
      <w:r w:rsidRPr="001A5A3B">
        <w:t xml:space="preserve">are </w:t>
      </w:r>
      <w:r w:rsidRPr="001A5A3B">
        <w:t xml:space="preserve">absolutely </w:t>
      </w:r>
      <w:r w:rsidRPr="001A5A3B">
        <w:t xml:space="preserve">implementing the </w:t>
      </w:r>
      <w:r w:rsidRPr="001A5A3B">
        <w:t>industrial strategy</w:t>
      </w:r>
      <w:r w:rsidRPr="001A5A3B">
        <w:t>.</w:t>
      </w:r>
      <w:r w:rsidRPr="001A5A3B">
        <w:t xml:space="preserve"> You asked a fair question so I will give you a couple of examples.</w:t>
      </w:r>
      <w:r w:rsidRPr="001A5A3B">
        <w:t xml:space="preserve"> GCHQ have relocated their </w:t>
      </w:r>
      <w:r w:rsidRPr="001A5A3B">
        <w:t xml:space="preserve">innovation </w:t>
      </w:r>
      <w:r w:rsidRPr="001A5A3B">
        <w:t>hub to Manchester</w:t>
      </w:r>
      <w:r w:rsidRPr="001A5A3B">
        <w:t xml:space="preserve"> city centre, which we are very proud of</w:t>
      </w:r>
      <w:r w:rsidRPr="001A5A3B">
        <w:t xml:space="preserve">. We have </w:t>
      </w:r>
      <w:r w:rsidRPr="001A5A3B">
        <w:t xml:space="preserve">created </w:t>
      </w:r>
      <w:r w:rsidRPr="001A5A3B">
        <w:t xml:space="preserve">a </w:t>
      </w:r>
      <w:r w:rsidRPr="001A5A3B">
        <w:t>C</w:t>
      </w:r>
      <w:r w:rsidRPr="001A5A3B">
        <w:t xml:space="preserve">yber </w:t>
      </w:r>
      <w:r w:rsidRPr="001A5A3B">
        <w:t>Foundry to create a centre of e</w:t>
      </w:r>
      <w:r w:rsidRPr="001A5A3B">
        <w:t>xcellence in cyber skills, and</w:t>
      </w:r>
      <w:r w:rsidRPr="001A5A3B">
        <w:t xml:space="preserve"> </w:t>
      </w:r>
      <w:r w:rsidRPr="001A5A3B">
        <w:t xml:space="preserve">that </w:t>
      </w:r>
      <w:r w:rsidRPr="001A5A3B">
        <w:t xml:space="preserve">was very much part of the digital part of our </w:t>
      </w:r>
      <w:r w:rsidRPr="001A5A3B">
        <w:t>industrial strategy</w:t>
      </w:r>
      <w:r w:rsidRPr="001A5A3B">
        <w:t>.</w:t>
      </w:r>
    </w:p>
    <w:p w:rsidR="00581691" w:rsidRPr="001A5A3B" w:rsidP="00C62640">
      <w:pPr>
        <w:pStyle w:val="Answer"/>
      </w:pPr>
      <w:r w:rsidRPr="001A5A3B">
        <w:t xml:space="preserve">With regard to the zero-carbon ambition, we are now looking at a retrofitting scheme for properties across the </w:t>
      </w:r>
      <w:r w:rsidRPr="001A5A3B">
        <w:t>c</w:t>
      </w:r>
      <w:r w:rsidRPr="001A5A3B">
        <w:t>i</w:t>
      </w:r>
      <w:r w:rsidRPr="001A5A3B">
        <w:t>t</w:t>
      </w:r>
      <w:r w:rsidRPr="001A5A3B">
        <w:t xml:space="preserve">y </w:t>
      </w:r>
      <w:r w:rsidRPr="001A5A3B">
        <w:t>r</w:t>
      </w:r>
      <w:r w:rsidRPr="001A5A3B">
        <w:t>egion and all the skills that come w</w:t>
      </w:r>
      <w:r w:rsidRPr="001A5A3B">
        <w:t>ith that. We have invested in a creative</w:t>
      </w:r>
      <w:r w:rsidRPr="001A5A3B">
        <w:t xml:space="preserve"> </w:t>
      </w:r>
      <w:r w:rsidRPr="001A5A3B">
        <w:t>digital</w:t>
      </w:r>
      <w:r w:rsidRPr="001A5A3B">
        <w:t xml:space="preserve"> </w:t>
      </w:r>
      <w:r w:rsidRPr="001A5A3B">
        <w:t>skills enterprise called the School of Digital Arts—SODA—with Manchester Metropolitan University.</w:t>
      </w:r>
    </w:p>
    <w:p w:rsidR="00C62640" w:rsidRPr="001A5A3B" w:rsidP="00C62640">
      <w:pPr>
        <w:pStyle w:val="Answer"/>
      </w:pPr>
      <w:r w:rsidRPr="001A5A3B">
        <w:t xml:space="preserve">We are putting it into place. </w:t>
      </w:r>
      <w:r w:rsidRPr="001A5A3B">
        <w:t>I am just trying to say to you that i</w:t>
      </w:r>
      <w:r w:rsidRPr="001A5A3B">
        <w:t xml:space="preserve">t would have so </w:t>
      </w:r>
      <w:r w:rsidRPr="001A5A3B">
        <w:t>much more oomph behind</w:t>
      </w:r>
      <w:r>
        <w:t xml:space="preserve"> it</w:t>
      </w:r>
      <w:r w:rsidRPr="001A5A3B">
        <w:t xml:space="preserve"> </w:t>
      </w:r>
      <w:r w:rsidRPr="001A5A3B">
        <w:t>if all of the funding was coming in from central Government</w:t>
      </w:r>
      <w:r w:rsidRPr="001A5A3B">
        <w:t xml:space="preserve">. There </w:t>
      </w:r>
      <w:r w:rsidRPr="001A5A3B">
        <w:t xml:space="preserve">is an important point here, which is true of Governments of all colours, by the way, including the one that I was in. There </w:t>
      </w:r>
      <w:r w:rsidRPr="001A5A3B">
        <w:t xml:space="preserve">are things that are in fashion </w:t>
      </w:r>
      <w:r w:rsidRPr="001A5A3B">
        <w:t xml:space="preserve">in Westminster </w:t>
      </w:r>
      <w:r w:rsidRPr="001A5A3B">
        <w:t xml:space="preserve">and then </w:t>
      </w:r>
      <w:r w:rsidRPr="001A5A3B">
        <w:t>they go</w:t>
      </w:r>
      <w:r w:rsidRPr="001A5A3B">
        <w:t xml:space="preserve"> </w:t>
      </w:r>
      <w:r w:rsidRPr="001A5A3B">
        <w:t>qu</w:t>
      </w:r>
      <w:r w:rsidRPr="001A5A3B">
        <w:t xml:space="preserve">ickly </w:t>
      </w:r>
      <w:r w:rsidRPr="001A5A3B">
        <w:t xml:space="preserve">out of fashion because a new slogan has emerged. </w:t>
      </w:r>
      <w:r w:rsidRPr="001A5A3B">
        <w:t>If you are to run a combined authority, you want the long-term position to be set, so that you can deliver, and t</w:t>
      </w:r>
      <w:r w:rsidRPr="001A5A3B">
        <w:t xml:space="preserve">hat requires a different relationship between </w:t>
      </w:r>
      <w:r w:rsidRPr="001A5A3B">
        <w:t xml:space="preserve">us </w:t>
      </w:r>
      <w:r w:rsidRPr="001A5A3B">
        <w:t>and central Government. I</w:t>
      </w:r>
      <w:r w:rsidRPr="001A5A3B">
        <w:t>f i</w:t>
      </w:r>
      <w:r w:rsidRPr="001A5A3B">
        <w:t>t is the go</w:t>
      </w:r>
      <w:r w:rsidRPr="001A5A3B">
        <w:t>ldfish mentality</w:t>
      </w:r>
      <w:r w:rsidRPr="001A5A3B">
        <w:t xml:space="preserve"> of Westminster constantly jumping on</w:t>
      </w:r>
      <w:r w:rsidRPr="001A5A3B">
        <w:t xml:space="preserve"> </w:t>
      </w:r>
      <w:r w:rsidRPr="001A5A3B">
        <w:t>to a new thing, a new slogan or a new phrase, it really does not work for us</w:t>
      </w:r>
      <w:r w:rsidRPr="001A5A3B">
        <w:t>.</w:t>
      </w:r>
    </w:p>
    <w:p w:rsidR="00C62640" w:rsidRPr="001A5A3B" w:rsidP="005139CA">
      <w:pPr>
        <w:pStyle w:val="Question"/>
        <w:numPr>
          <w:ilvl w:val="0"/>
          <w:numId w:val="0"/>
        </w:numPr>
        <w:ind w:left="794"/>
      </w:pPr>
      <w:sdt>
        <w:sdtPr>
          <w:alias w:val="Member"/>
          <w:tag w:val="&lt;Member mnisId='4052' dodsId='35411'&gt;"/>
          <w:id w:val="1429306748"/>
          <w:placeholder>
            <w:docPart w:val="DefaultPlaceholder_1082065158"/>
          </w:placeholder>
          <w:richText/>
        </w:sdtPr>
        <w:sdtContent>
          <w:r w:rsidRPr="001A5A3B">
            <w:rPr>
              <w:b/>
            </w:rPr>
            <w:t>Mark Pawsey:</w:t>
          </w:r>
        </w:sdtContent>
      </w:sdt>
      <w:r w:rsidRPr="001A5A3B">
        <w:t xml:space="preserve"> Andy, I know you need to get off.</w:t>
      </w:r>
      <w:r w:rsidRPr="001A5A3B">
        <w:t xml:space="preserve"> </w:t>
      </w:r>
    </w:p>
    <w:p w:rsidR="00C62640" w:rsidRPr="001A5A3B" w:rsidP="00C62640">
      <w:pPr>
        <w:pStyle w:val="Answer"/>
      </w:pPr>
      <w:sdt>
        <w:sdtPr>
          <w:alias w:val="Witness"/>
          <w:id w:val="1638150888"/>
          <w:placeholder>
            <w:docPart w:val="DefaultPlaceholder_1082065158"/>
          </w:placeholder>
          <w:richText/>
        </w:sdtPr>
        <w:sdtContent>
          <w:r w:rsidRPr="001A5A3B">
            <w:rPr>
              <w:b/>
              <w:i/>
            </w:rPr>
            <w:t>Andy Burnham:</w:t>
          </w:r>
        </w:sdtContent>
      </w:sdt>
      <w:r w:rsidRPr="001A5A3B">
        <w:t xml:space="preserve"> </w:t>
      </w:r>
      <w:r w:rsidRPr="001A5A3B">
        <w:t xml:space="preserve">Before I </w:t>
      </w:r>
      <w:r w:rsidRPr="001A5A3B">
        <w:t>g</w:t>
      </w:r>
      <w:r w:rsidRPr="001A5A3B">
        <w:t xml:space="preserve">o, can I just say thank you to all? I apologise that I have to go, but thank you for the opportunity to speak to everyone today. Can I just say, Chair, </w:t>
      </w:r>
      <w:r w:rsidRPr="001A5A3B">
        <w:t xml:space="preserve">that </w:t>
      </w:r>
      <w:r w:rsidRPr="001A5A3B">
        <w:t>I am so glad to see you in your position</w:t>
      </w:r>
      <w:r w:rsidRPr="001A5A3B">
        <w:t>?</w:t>
      </w:r>
      <w:r w:rsidRPr="001A5A3B">
        <w:t xml:space="preserve"> I am glad that your association </w:t>
      </w:r>
      <w:r w:rsidRPr="001A5A3B">
        <w:t>with my failed leadership</w:t>
      </w:r>
      <w:r w:rsidRPr="001A5A3B">
        <w:t xml:space="preserve"> bid </w:t>
      </w:r>
      <w:r w:rsidRPr="001A5A3B">
        <w:t xml:space="preserve">has not damaged your parliamentary </w:t>
      </w:r>
      <w:r w:rsidRPr="001A5A3B">
        <w:t>career, which I am sure will continue to be stellar.</w:t>
      </w:r>
      <w:r w:rsidRPr="001A5A3B">
        <w:t xml:space="preserve"> Thank you very much</w:t>
      </w:r>
      <w:r w:rsidRPr="001A5A3B">
        <w:t>, everybody. Thanks for your questions.</w:t>
      </w:r>
    </w:p>
    <w:p w:rsidR="00C62640" w:rsidRPr="001A5A3B" w:rsidP="00C62640">
      <w:pPr>
        <w:pStyle w:val="Question"/>
      </w:pPr>
      <w:sdt>
        <w:sdtPr>
          <w:alias w:val="Member"/>
          <w:tag w:val="&lt;Member mnisId='4052' dodsId='35411'&gt;"/>
          <w:id w:val="-1869128242"/>
          <w:placeholder>
            <w:docPart w:val="DefaultPlaceholder_1082065158"/>
          </w:placeholder>
          <w:richText/>
        </w:sdtPr>
        <w:sdtContent>
          <w:r w:rsidRPr="001A5A3B">
            <w:rPr>
              <w:b/>
            </w:rPr>
            <w:t>Mark Pawsey:</w:t>
          </w:r>
        </w:sdtContent>
      </w:sdt>
      <w:r w:rsidRPr="001A5A3B">
        <w:t xml:space="preserve"> Steve, have you developed</w:t>
      </w:r>
      <w:r w:rsidRPr="001A5A3B">
        <w:t xml:space="preserve"> a local </w:t>
      </w:r>
      <w:r w:rsidRPr="001A5A3B">
        <w:t>industrial strategy</w:t>
      </w:r>
      <w:r w:rsidRPr="001A5A3B">
        <w:t>?</w:t>
      </w:r>
      <w:r w:rsidRPr="001A5A3B">
        <w:t xml:space="preserve"> Where are you with that at the min</w:t>
      </w:r>
      <w:r w:rsidRPr="001A5A3B">
        <w:t>ute?</w:t>
      </w:r>
    </w:p>
    <w:p w:rsidR="00BA0AA8" w:rsidRPr="001A5A3B" w:rsidP="00C62640">
      <w:pPr>
        <w:pStyle w:val="Answer"/>
      </w:pPr>
      <w:sdt>
        <w:sdtPr>
          <w:alias w:val="Witness"/>
          <w:id w:val="-304078122"/>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w:t>
      </w:r>
      <w:r w:rsidRPr="001A5A3B">
        <w:t>Again, just picking up on the point that you were speaking to Andy about, w</w:t>
      </w:r>
      <w:r w:rsidRPr="001A5A3B">
        <w:t>e have</w:t>
      </w:r>
      <w:r w:rsidRPr="001A5A3B">
        <w:t>,</w:t>
      </w:r>
      <w:r w:rsidRPr="001A5A3B">
        <w:t xml:space="preserve"> but </w:t>
      </w:r>
      <w:r w:rsidRPr="001A5A3B">
        <w:t xml:space="preserve">it is also </w:t>
      </w:r>
      <w:r w:rsidRPr="001A5A3B">
        <w:t xml:space="preserve">in concert with central Government. </w:t>
      </w:r>
      <w:r w:rsidRPr="001A5A3B">
        <w:t xml:space="preserve">Surely, that is the right thing to do because you have a national </w:t>
      </w:r>
      <w:r w:rsidRPr="001A5A3B">
        <w:t>industrial strategy</w:t>
      </w:r>
      <w:r w:rsidRPr="001A5A3B">
        <w:t xml:space="preserve">. </w:t>
      </w:r>
      <w:r w:rsidRPr="001A5A3B">
        <w:t xml:space="preserve">It would be </w:t>
      </w:r>
      <w:r w:rsidRPr="001A5A3B">
        <w:t>bizarre</w:t>
      </w:r>
      <w:r w:rsidRPr="001A5A3B">
        <w:t>, would it not,</w:t>
      </w:r>
      <w:r w:rsidRPr="001A5A3B">
        <w:t xml:space="preserve"> if local </w:t>
      </w:r>
      <w:r w:rsidRPr="001A5A3B">
        <w:t>i</w:t>
      </w:r>
      <w:r w:rsidRPr="001A5A3B">
        <w:t xml:space="preserve">ndustrial </w:t>
      </w:r>
      <w:r w:rsidRPr="001A5A3B">
        <w:t>s</w:t>
      </w:r>
      <w:r w:rsidRPr="001A5A3B">
        <w:t>trategies</w:t>
      </w:r>
      <w:r w:rsidRPr="001A5A3B">
        <w:t xml:space="preserve"> had no reference to that and just went off and did things that are completely at odds with central Government?</w:t>
      </w:r>
    </w:p>
    <w:p w:rsidR="00643C0E" w:rsidRPr="001A5A3B" w:rsidP="00C62640">
      <w:pPr>
        <w:pStyle w:val="Answer"/>
      </w:pPr>
      <w:r w:rsidRPr="001A5A3B">
        <w:t xml:space="preserve">We are in the latter stages of agreeing our </w:t>
      </w:r>
      <w:r>
        <w:t>LIS</w:t>
      </w:r>
      <w:r w:rsidRPr="001A5A3B">
        <w:t xml:space="preserve"> with Government, and the longer-term strate</w:t>
      </w:r>
      <w:r w:rsidRPr="001A5A3B">
        <w:t xml:space="preserve">gic opportunities that we have put in that document will be even more relevant now in light of Covid. </w:t>
      </w:r>
      <w:r w:rsidRPr="001A5A3B">
        <w:t>Of course, w</w:t>
      </w:r>
      <w:r w:rsidRPr="001A5A3B">
        <w:t xml:space="preserve">e have included lots of </w:t>
      </w:r>
      <w:r w:rsidRPr="001A5A3B">
        <w:t xml:space="preserve">that </w:t>
      </w:r>
      <w:r w:rsidRPr="001A5A3B">
        <w:t>work in our post-Covid recovery plan that we are also co-producing with central Government. That is around things</w:t>
      </w:r>
      <w:r w:rsidRPr="001A5A3B">
        <w:t xml:space="preserve"> like health innovation, industrial digitisation, social innovation and, of course, the global power of culture. We may not be the European </w:t>
      </w:r>
      <w:r>
        <w:t>c</w:t>
      </w:r>
      <w:r w:rsidRPr="001A5A3B">
        <w:t xml:space="preserve">apital of </w:t>
      </w:r>
      <w:r>
        <w:t>c</w:t>
      </w:r>
      <w:r w:rsidRPr="001A5A3B">
        <w:t>ulture anymore</w:t>
      </w:r>
      <w:r>
        <w:t>,</w:t>
      </w:r>
      <w:r w:rsidRPr="001A5A3B">
        <w:t xml:space="preserve"> but I would say we are still the cultural capital </w:t>
      </w:r>
      <w:r>
        <w:t>of</w:t>
      </w:r>
      <w:r w:rsidRPr="001A5A3B">
        <w:t xml:space="preserve"> the UK and our figures attest to th</w:t>
      </w:r>
      <w:r w:rsidRPr="001A5A3B">
        <w:t>at.</w:t>
      </w:r>
    </w:p>
    <w:p w:rsidR="00E82C77" w:rsidRPr="001A5A3B" w:rsidP="00C62640">
      <w:pPr>
        <w:pStyle w:val="Answer"/>
      </w:pPr>
      <w:r w:rsidRPr="001A5A3B">
        <w:t xml:space="preserve">The </w:t>
      </w:r>
      <w:r>
        <w:t>LIS</w:t>
      </w:r>
      <w:r w:rsidRPr="001A5A3B">
        <w:t xml:space="preserve"> is critical for that long-term recovery. We need sustainable, long-term funding from Government, and that is what we are trying to get</w:t>
      </w:r>
      <w:r w:rsidRPr="001A5A3B">
        <w:t>: a single pot</w:t>
      </w:r>
      <w:r w:rsidRPr="001A5A3B">
        <w:t xml:space="preserve">. We need to </w:t>
      </w:r>
      <w:r w:rsidRPr="001A5A3B">
        <w:t xml:space="preserve">protect and </w:t>
      </w:r>
      <w:r w:rsidRPr="001A5A3B">
        <w:t>safeguard jobs</w:t>
      </w:r>
      <w:r w:rsidRPr="001A5A3B">
        <w:t>, and that is what we are doing at the moment, but</w:t>
      </w:r>
      <w:r w:rsidRPr="001A5A3B">
        <w:t xml:space="preserve"> </w:t>
      </w:r>
      <w:r w:rsidRPr="001A5A3B">
        <w:t>i</w:t>
      </w:r>
      <w:r w:rsidRPr="001A5A3B">
        <w:t xml:space="preserve">n the long term, we need to identify the direction of travel that we need to start on to get to where we want, and that is about changing a lot of the things in our </w:t>
      </w:r>
      <w:r w:rsidRPr="001A5A3B">
        <w:t>c</w:t>
      </w:r>
      <w:r w:rsidRPr="001A5A3B">
        <w:t>i</w:t>
      </w:r>
      <w:r w:rsidRPr="001A5A3B">
        <w:t>t</w:t>
      </w:r>
      <w:r w:rsidRPr="001A5A3B">
        <w:t xml:space="preserve">y </w:t>
      </w:r>
      <w:r w:rsidRPr="001A5A3B">
        <w:t>r</w:t>
      </w:r>
      <w:r w:rsidRPr="001A5A3B">
        <w:t>egion that we have been overly reliant on</w:t>
      </w:r>
      <w:r w:rsidRPr="001A5A3B">
        <w:t xml:space="preserve">, and looking towards the </w:t>
      </w:r>
      <w:r w:rsidRPr="001A5A3B">
        <w:t>f</w:t>
      </w:r>
      <w:r w:rsidRPr="001A5A3B">
        <w:t xml:space="preserve">ourth </w:t>
      </w:r>
      <w:r w:rsidRPr="001A5A3B">
        <w:t>i</w:t>
      </w:r>
      <w:r w:rsidRPr="001A5A3B">
        <w:t xml:space="preserve">ndustrial </w:t>
      </w:r>
      <w:r w:rsidRPr="001A5A3B">
        <w:t>r</w:t>
      </w:r>
      <w:r w:rsidRPr="001A5A3B">
        <w:t xml:space="preserve">evolution: the </w:t>
      </w:r>
      <w:r w:rsidRPr="001A5A3B">
        <w:t>g</w:t>
      </w:r>
      <w:r w:rsidRPr="001A5A3B">
        <w:t xml:space="preserve">reen </w:t>
      </w:r>
      <w:r w:rsidRPr="001A5A3B">
        <w:t>i</w:t>
      </w:r>
      <w:r w:rsidRPr="001A5A3B">
        <w:t xml:space="preserve">ndustrial </w:t>
      </w:r>
      <w:r w:rsidRPr="001A5A3B">
        <w:t>r</w:t>
      </w:r>
      <w:r w:rsidRPr="001A5A3B">
        <w:t xml:space="preserve">evolution, the new technologies, things that we have an international and global competitive advantage in, and really trying to push them </w:t>
      </w:r>
      <w:r w:rsidRPr="001A5A3B">
        <w:t>forward.</w:t>
      </w:r>
      <w:r w:rsidRPr="001A5A3B">
        <w:t xml:space="preserve"> Life sciences, pharma, medtech</w:t>
      </w:r>
      <w:r w:rsidRPr="001A5A3B">
        <w:t xml:space="preserve"> and</w:t>
      </w:r>
      <w:r w:rsidRPr="001A5A3B">
        <w:t xml:space="preserve"> lots of stuff around </w:t>
      </w:r>
      <w:r w:rsidRPr="001A5A3B">
        <w:t>m</w:t>
      </w:r>
      <w:r w:rsidRPr="001A5A3B">
        <w:t xml:space="preserve">odern </w:t>
      </w:r>
      <w:r w:rsidRPr="001A5A3B">
        <w:t>m</w:t>
      </w:r>
      <w:r w:rsidRPr="001A5A3B">
        <w:t xml:space="preserve">ethods </w:t>
      </w:r>
      <w:r w:rsidRPr="001A5A3B">
        <w:t>o</w:t>
      </w:r>
      <w:r w:rsidRPr="001A5A3B">
        <w:t xml:space="preserve">f </w:t>
      </w:r>
      <w:r w:rsidRPr="001A5A3B">
        <w:t>c</w:t>
      </w:r>
      <w:r w:rsidRPr="001A5A3B">
        <w:t>onstruction</w:t>
      </w:r>
      <w:r w:rsidRPr="001A5A3B">
        <w:t xml:space="preserve"> and green recovery are</w:t>
      </w:r>
      <w:r w:rsidRPr="001A5A3B">
        <w:t xml:space="preserve"> all w</w:t>
      </w:r>
      <w:r w:rsidRPr="001A5A3B">
        <w:t xml:space="preserve">ithin the </w:t>
      </w:r>
      <w:r>
        <w:t>LIS</w:t>
      </w:r>
      <w:r w:rsidRPr="001A5A3B">
        <w:t>.</w:t>
      </w:r>
    </w:p>
    <w:p w:rsidR="00E82C77" w:rsidRPr="001A5A3B" w:rsidP="00C62640">
      <w:pPr>
        <w:pStyle w:val="Answer"/>
      </w:pPr>
      <w:r w:rsidRPr="001A5A3B">
        <w:t>If I can just tease two of those out, o</w:t>
      </w:r>
      <w:r w:rsidRPr="001A5A3B">
        <w:t>n the future of the planet, we are hoping to enter into an agreement with Unilever</w:t>
      </w:r>
      <w:r w:rsidRPr="001A5A3B">
        <w:t>.</w:t>
      </w:r>
      <w:r w:rsidRPr="001A5A3B">
        <w:t xml:space="preserve"> </w:t>
      </w:r>
      <w:r w:rsidRPr="001A5A3B">
        <w:t>T</w:t>
      </w:r>
      <w:r w:rsidRPr="001A5A3B">
        <w:t>hey want to build a national packaging</w:t>
      </w:r>
      <w:r w:rsidRPr="001A5A3B">
        <w:t xml:space="preserve"> </w:t>
      </w:r>
      <w:r w:rsidRPr="001A5A3B">
        <w:t>innovation centre in Port Sunlight</w:t>
      </w:r>
      <w:r w:rsidRPr="001A5A3B">
        <w:t>, on</w:t>
      </w:r>
      <w:r w:rsidRPr="001A5A3B">
        <w:t xml:space="preserve"> the Wirral</w:t>
      </w:r>
      <w:r w:rsidRPr="001A5A3B">
        <w:t xml:space="preserve">. This might be able to </w:t>
      </w:r>
      <w:r w:rsidRPr="001A5A3B">
        <w:t xml:space="preserve">change the way in which we use plastics, and </w:t>
      </w:r>
      <w:r w:rsidRPr="001A5A3B">
        <w:t xml:space="preserve">replace plastics in the future, which will have global significance. We </w:t>
      </w:r>
      <w:r w:rsidRPr="001A5A3B">
        <w:t xml:space="preserve">want, along with Government, to invest in that. </w:t>
      </w:r>
    </w:p>
    <w:p w:rsidR="00C62640" w:rsidRPr="001A5A3B" w:rsidP="00C62640">
      <w:pPr>
        <w:pStyle w:val="Answer"/>
      </w:pPr>
      <w:r w:rsidRPr="001A5A3B">
        <w:t xml:space="preserve">We </w:t>
      </w:r>
      <w:r w:rsidRPr="001A5A3B">
        <w:t>need to change our energy mix. We have the River Mer</w:t>
      </w:r>
      <w:r w:rsidRPr="001A5A3B">
        <w:t>sey</w:t>
      </w:r>
      <w:r w:rsidRPr="001A5A3B">
        <w:t>, as you know. It has</w:t>
      </w:r>
      <w:r w:rsidRPr="001A5A3B">
        <w:t xml:space="preserve"> the second highest ebb and flow, so the tidal range is massive. We can harness that for clean</w:t>
      </w:r>
      <w:r w:rsidRPr="001A5A3B">
        <w:t>, green,</w:t>
      </w:r>
      <w:r w:rsidRPr="001A5A3B">
        <w:t xml:space="preserve"> renewable </w:t>
      </w:r>
      <w:r w:rsidRPr="001A5A3B">
        <w:t xml:space="preserve">and predictable </w:t>
      </w:r>
      <w:r w:rsidRPr="001A5A3B">
        <w:t>energy for a million homes</w:t>
      </w:r>
      <w:r w:rsidRPr="001A5A3B">
        <w:t xml:space="preserve"> and 120 years</w:t>
      </w:r>
      <w:r w:rsidRPr="001A5A3B">
        <w:t xml:space="preserve">. </w:t>
      </w:r>
      <w:r w:rsidRPr="001A5A3B">
        <w:t>W</w:t>
      </w:r>
      <w:r w:rsidRPr="001A5A3B">
        <w:t xml:space="preserve">e need </w:t>
      </w:r>
      <w:r w:rsidRPr="001A5A3B">
        <w:t xml:space="preserve">to </w:t>
      </w:r>
      <w:r w:rsidRPr="001A5A3B">
        <w:t xml:space="preserve">get the </w:t>
      </w:r>
      <w:r w:rsidRPr="001A5A3B">
        <w:t xml:space="preserve">Government to change the way </w:t>
      </w:r>
      <w:r w:rsidRPr="001A5A3B">
        <w:t>they</w:t>
      </w:r>
      <w:r w:rsidRPr="001A5A3B">
        <w:t xml:space="preserve"> think ab</w:t>
      </w:r>
      <w:r w:rsidRPr="001A5A3B">
        <w:t>out investing</w:t>
      </w:r>
      <w:r w:rsidRPr="001A5A3B">
        <w:t xml:space="preserve"> in business and future </w:t>
      </w:r>
      <w:r w:rsidRPr="001A5A3B">
        <w:t>opportunities</w:t>
      </w:r>
      <w:r w:rsidRPr="001A5A3B">
        <w:t xml:space="preserve"> and to get </w:t>
      </w:r>
      <w:r w:rsidRPr="001A5A3B">
        <w:t xml:space="preserve">away from </w:t>
      </w:r>
      <w:r w:rsidRPr="001A5A3B">
        <w:t xml:space="preserve">the </w:t>
      </w:r>
      <w:r w:rsidRPr="001A5A3B">
        <w:t xml:space="preserve">Green Book methodology </w:t>
      </w:r>
      <w:r w:rsidRPr="001A5A3B">
        <w:t xml:space="preserve">of </w:t>
      </w:r>
      <w:r w:rsidRPr="001A5A3B">
        <w:t>35 years</w:t>
      </w:r>
      <w:r w:rsidRPr="001A5A3B">
        <w:t xml:space="preserve"> and </w:t>
      </w:r>
      <w:r>
        <w:t>being</w:t>
      </w:r>
      <w:r w:rsidRPr="001A5A3B">
        <w:t xml:space="preserve"> on </w:t>
      </w:r>
      <w:r w:rsidRPr="001A5A3B">
        <w:t xml:space="preserve">just </w:t>
      </w:r>
      <w:r w:rsidRPr="001A5A3B">
        <w:t>one factor</w:t>
      </w:r>
      <w:r w:rsidRPr="001A5A3B">
        <w:t xml:space="preserve">. We need to spread that out because it is the businesses that will benefit, because we will </w:t>
      </w:r>
      <w:r w:rsidRPr="001A5A3B">
        <w:t xml:space="preserve">develop technology, </w:t>
      </w:r>
      <w:r w:rsidRPr="001A5A3B">
        <w:t xml:space="preserve">modularise it and </w:t>
      </w:r>
      <w:r w:rsidRPr="001A5A3B">
        <w:t xml:space="preserve">then potentially </w:t>
      </w:r>
      <w:r w:rsidRPr="001A5A3B">
        <w:t>export it to the rest of the world</w:t>
      </w:r>
      <w:r w:rsidRPr="001A5A3B">
        <w:t>, and that can only happen through working in partnership with central Gov</w:t>
      </w:r>
      <w:r w:rsidRPr="001A5A3B">
        <w:t>ernment.</w:t>
      </w:r>
    </w:p>
    <w:p w:rsidR="00235279" w:rsidRPr="001A5A3B" w:rsidP="00235279">
      <w:pPr>
        <w:pStyle w:val="Question"/>
      </w:pPr>
      <w:sdt>
        <w:sdtPr>
          <w:alias w:val="Member"/>
          <w:tag w:val="&lt;Member mnisId='4052' dodsId='35411'&gt;"/>
          <w:id w:val="2115244935"/>
          <w:placeholder>
            <w:docPart w:val="DefaultPlaceholder_1082065158"/>
          </w:placeholder>
          <w:richText/>
        </w:sdtPr>
        <w:sdtContent>
          <w:r w:rsidRPr="001A5A3B">
            <w:rPr>
              <w:b/>
            </w:rPr>
            <w:t>Mark Pawsey:</w:t>
          </w:r>
        </w:sdtContent>
      </w:sdt>
      <w:r w:rsidRPr="001A5A3B">
        <w:t xml:space="preserve"> </w:t>
      </w:r>
      <w:r w:rsidRPr="001A5A3B">
        <w:t xml:space="preserve">Steve, you have told us about some projects. </w:t>
      </w:r>
      <w:r w:rsidRPr="001A5A3B">
        <w:t xml:space="preserve">Has the realisation of those been assisted by the national </w:t>
      </w:r>
      <w:r w:rsidRPr="001A5A3B">
        <w:t>industrial strategy</w:t>
      </w:r>
      <w:r w:rsidRPr="001A5A3B">
        <w:t xml:space="preserve"> and your local </w:t>
      </w:r>
      <w:r w:rsidRPr="001A5A3B">
        <w:t>s</w:t>
      </w:r>
      <w:r w:rsidRPr="001A5A3B">
        <w:t>trategy sitting alongside it</w:t>
      </w:r>
      <w:r w:rsidRPr="001A5A3B">
        <w:t xml:space="preserve"> or, frankly, would they have happened anyway</w:t>
      </w:r>
      <w:r w:rsidRPr="001A5A3B">
        <w:t>?</w:t>
      </w:r>
    </w:p>
    <w:p w:rsidR="00235279" w:rsidRPr="001A5A3B" w:rsidP="00235279">
      <w:pPr>
        <w:pStyle w:val="Answer"/>
      </w:pPr>
      <w:sdt>
        <w:sdtPr>
          <w:alias w:val="Witness"/>
          <w:id w:val="1300490618"/>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w:t>
      </w:r>
      <w:r w:rsidRPr="001A5A3B">
        <w:t>No, i</w:t>
      </w:r>
      <w:r w:rsidRPr="001A5A3B">
        <w:t>t would not have happened in isolation</w:t>
      </w:r>
      <w:r>
        <w:t>,</w:t>
      </w:r>
      <w:r w:rsidRPr="001A5A3B">
        <w:t xml:space="preserve"> and it dovetails exactly with what you are indicating. It is about trying to see the bits that we are really good at locally, which national Government, if you like, want to buy.</w:t>
      </w:r>
      <w:r w:rsidRPr="001A5A3B">
        <w:t xml:space="preserve"> </w:t>
      </w:r>
      <w:r w:rsidRPr="001A5A3B">
        <w:t xml:space="preserve">We are saying, </w:t>
      </w:r>
      <w:r w:rsidRPr="001A5A3B">
        <w:t>“I</w:t>
      </w:r>
      <w:r w:rsidRPr="001A5A3B">
        <w:t>f you are afte</w:t>
      </w:r>
      <w:r w:rsidRPr="001A5A3B">
        <w:t>r buying something</w:t>
      </w:r>
      <w:r w:rsidRPr="001A5A3B">
        <w:t>,</w:t>
      </w:r>
      <w:r w:rsidRPr="001A5A3B">
        <w:t xml:space="preserve"> have a look at what we have to offer</w:t>
      </w:r>
      <w:r w:rsidRPr="001A5A3B">
        <w:t>,</w:t>
      </w:r>
      <w:r w:rsidRPr="001A5A3B">
        <w:t xml:space="preserve"> Government</w:t>
      </w:r>
      <w:r>
        <w:t>.</w:t>
      </w:r>
      <w:r w:rsidRPr="001A5A3B">
        <w:t>”</w:t>
      </w:r>
    </w:p>
    <w:p w:rsidR="0035604B" w:rsidRPr="001A5A3B" w:rsidP="0035604B">
      <w:pPr>
        <w:pStyle w:val="Question"/>
      </w:pPr>
      <w:sdt>
        <w:sdtPr>
          <w:alias w:val="Member"/>
          <w:tag w:val="&lt;Member mnisId='4052' dodsId='35411'&gt;"/>
          <w:id w:val="843749589"/>
          <w:placeholder>
            <w:docPart w:val="DefaultPlaceholder_1082065158"/>
          </w:placeholder>
          <w:richText/>
        </w:sdtPr>
        <w:sdtContent>
          <w:r w:rsidRPr="001A5A3B">
            <w:rPr>
              <w:b/>
            </w:rPr>
            <w:t>Mark Pawsey:</w:t>
          </w:r>
        </w:sdtContent>
      </w:sdt>
      <w:r w:rsidRPr="001A5A3B">
        <w:t xml:space="preserve"> Tim</w:t>
      </w:r>
      <w:r w:rsidRPr="001A5A3B">
        <w:t xml:space="preserve">, where is your local </w:t>
      </w:r>
      <w:r w:rsidRPr="001A5A3B">
        <w:t>industrial strategy</w:t>
      </w:r>
      <w:r w:rsidRPr="001A5A3B">
        <w:t>?</w:t>
      </w:r>
    </w:p>
    <w:p w:rsidR="00CE335E" w:rsidRPr="001A5A3B" w:rsidP="0035604B">
      <w:pPr>
        <w:pStyle w:val="Answer"/>
      </w:pPr>
      <w:sdt>
        <w:sdtPr>
          <w:alias w:val="Witness"/>
          <w:id w:val="-368069674"/>
          <w:placeholder>
            <w:docPart w:val="DefaultPlaceholder_1082065158"/>
          </w:placeholder>
          <w:richText/>
        </w:sdtPr>
        <w:sdtContent>
          <w:r w:rsidRPr="001A5A3B">
            <w:rPr>
              <w:b/>
              <w:i/>
            </w:rPr>
            <w:t>Tim Bowles:</w:t>
          </w:r>
        </w:sdtContent>
      </w:sdt>
      <w:r w:rsidRPr="001A5A3B">
        <w:t xml:space="preserve"> </w:t>
      </w:r>
      <w:r w:rsidRPr="001A5A3B">
        <w:t>I am delighted to say it was published last year. We are happy to get you a copy. We work</w:t>
      </w:r>
      <w:r>
        <w:t>ed</w:t>
      </w:r>
      <w:r w:rsidRPr="001A5A3B">
        <w:t xml:space="preserve"> at very serious pa</w:t>
      </w:r>
      <w:r w:rsidRPr="001A5A3B">
        <w:t>ce and w</w:t>
      </w:r>
      <w:r w:rsidRPr="001A5A3B">
        <w:t xml:space="preserve">e were able to get it published </w:t>
      </w:r>
      <w:r w:rsidRPr="001A5A3B">
        <w:t xml:space="preserve">just </w:t>
      </w:r>
      <w:r w:rsidRPr="001A5A3B">
        <w:t xml:space="preserve">before the last </w:t>
      </w:r>
      <w:r w:rsidRPr="001A5A3B">
        <w:t>g</w:t>
      </w:r>
      <w:r w:rsidRPr="001A5A3B">
        <w:t xml:space="preserve">eneral </w:t>
      </w:r>
      <w:r w:rsidRPr="001A5A3B">
        <w:t>e</w:t>
      </w:r>
      <w:r w:rsidRPr="001A5A3B">
        <w:t>lection</w:t>
      </w:r>
      <w:r w:rsidRPr="001A5A3B">
        <w:t>, so we are very pleased about that.</w:t>
      </w:r>
    </w:p>
    <w:p w:rsidR="00CE335E" w:rsidRPr="001A5A3B" w:rsidP="0035604B">
      <w:pPr>
        <w:pStyle w:val="Answer"/>
      </w:pPr>
      <w:r w:rsidRPr="001A5A3B">
        <w:t>As you heard from Steve and Andy,</w:t>
      </w:r>
      <w:r w:rsidRPr="001A5A3B">
        <w:t xml:space="preserve"> </w:t>
      </w:r>
      <w:r w:rsidRPr="001A5A3B">
        <w:t>i</w:t>
      </w:r>
      <w:r w:rsidRPr="001A5A3B">
        <w:t xml:space="preserve">t was </w:t>
      </w:r>
      <w:r w:rsidRPr="001A5A3B">
        <w:t>co-</w:t>
      </w:r>
      <w:r w:rsidRPr="001A5A3B">
        <w:t>produced with Government having an input</w:t>
      </w:r>
      <w:r w:rsidRPr="001A5A3B">
        <w:t xml:space="preserve"> and, effectively, going through it as well</w:t>
      </w:r>
      <w:r w:rsidRPr="001A5A3B">
        <w:t>.</w:t>
      </w:r>
      <w:r w:rsidRPr="001A5A3B">
        <w:t xml:space="preserve"> Steve is right that</w:t>
      </w:r>
      <w:r w:rsidRPr="001A5A3B">
        <w:t xml:space="preserve"> </w:t>
      </w:r>
      <w:r w:rsidRPr="001A5A3B">
        <w:t>y</w:t>
      </w:r>
      <w:r w:rsidRPr="001A5A3B">
        <w:t xml:space="preserve">ou have to make sure it matches what the national </w:t>
      </w:r>
      <w:r w:rsidRPr="001A5A3B">
        <w:t>industrial strategy</w:t>
      </w:r>
      <w:r w:rsidRPr="001A5A3B">
        <w:t xml:space="preserve"> </w:t>
      </w:r>
      <w:r>
        <w:t>is</w:t>
      </w:r>
      <w:r w:rsidRPr="001A5A3B">
        <w:t xml:space="preserve"> doing. </w:t>
      </w:r>
      <w:r w:rsidRPr="001A5A3B">
        <w:t xml:space="preserve">Ours </w:t>
      </w:r>
      <w:r w:rsidRPr="001A5A3B">
        <w:t xml:space="preserve">was built with our LEP and </w:t>
      </w:r>
      <w:r w:rsidRPr="001A5A3B">
        <w:t xml:space="preserve">with </w:t>
      </w:r>
      <w:r w:rsidRPr="001A5A3B">
        <w:t xml:space="preserve">all </w:t>
      </w:r>
      <w:r w:rsidRPr="001A5A3B">
        <w:t xml:space="preserve">of </w:t>
      </w:r>
      <w:r w:rsidRPr="001A5A3B">
        <w:t xml:space="preserve">our partners in the region, including </w:t>
      </w:r>
      <w:r w:rsidRPr="001A5A3B">
        <w:t xml:space="preserve">a great deal </w:t>
      </w:r>
      <w:r w:rsidRPr="001A5A3B">
        <w:t>of consultation</w:t>
      </w:r>
      <w:r w:rsidRPr="001A5A3B">
        <w:t xml:space="preserve"> with lots of other groups</w:t>
      </w:r>
      <w:r w:rsidRPr="001A5A3B">
        <w:t>—</w:t>
      </w:r>
      <w:r w:rsidRPr="001A5A3B">
        <w:t>not just with our councils</w:t>
      </w:r>
      <w:r w:rsidRPr="001A5A3B">
        <w:t xml:space="preserve"> but</w:t>
      </w:r>
      <w:r w:rsidRPr="001A5A3B">
        <w:t xml:space="preserve"> </w:t>
      </w:r>
      <w:r w:rsidRPr="001A5A3B">
        <w:t xml:space="preserve">with lots of other groups </w:t>
      </w:r>
      <w:r w:rsidRPr="001A5A3B">
        <w:t>across the region.</w:t>
      </w:r>
    </w:p>
    <w:p w:rsidR="00CE335E" w:rsidRPr="001A5A3B" w:rsidP="0035604B">
      <w:pPr>
        <w:pStyle w:val="Answer"/>
      </w:pPr>
      <w:r w:rsidRPr="001A5A3B">
        <w:t xml:space="preserve">I am really pleased that you have </w:t>
      </w:r>
      <w:r w:rsidRPr="001A5A3B">
        <w:t>raised</w:t>
      </w:r>
      <w:r w:rsidRPr="001A5A3B">
        <w:t xml:space="preserve"> that question today because,</w:t>
      </w:r>
      <w:r w:rsidRPr="001A5A3B">
        <w:t xml:space="preserve"> in terms of Covid, there will need to be a resetting of that. To be very clear, we are already working on that and our LEP </w:t>
      </w:r>
      <w:r w:rsidRPr="001A5A3B">
        <w:t xml:space="preserve">is </w:t>
      </w:r>
      <w:r w:rsidRPr="001A5A3B">
        <w:t xml:space="preserve">taking that challenge up to be able to address how we need to review our local </w:t>
      </w:r>
      <w:r w:rsidRPr="001A5A3B">
        <w:t>industrial strategy</w:t>
      </w:r>
      <w:r w:rsidRPr="001A5A3B">
        <w:t>. It is the pillar around which</w:t>
      </w:r>
      <w:r w:rsidRPr="001A5A3B">
        <w:t xml:space="preserve"> we have been building and will continue to build the strengths in our region.</w:t>
      </w:r>
    </w:p>
    <w:p w:rsidR="0035604B" w:rsidRPr="001A5A3B" w:rsidP="0035604B">
      <w:pPr>
        <w:pStyle w:val="Answer"/>
      </w:pPr>
      <w:r w:rsidRPr="001A5A3B">
        <w:t>We have all touched on the fact that it allows us to focus on our real strengths and to make those really strong cases to Government but also to business, nationally and interna</w:t>
      </w:r>
      <w:r w:rsidRPr="001A5A3B">
        <w:t xml:space="preserve">tionally, about </w:t>
      </w:r>
      <w:r>
        <w:t>our</w:t>
      </w:r>
      <w:r w:rsidRPr="001A5A3B">
        <w:t xml:space="preserve"> being the right place to invest for our strengths. We have lots of examples of that</w:t>
      </w:r>
      <w:r>
        <w:t>,</w:t>
      </w:r>
      <w:r w:rsidRPr="001A5A3B">
        <w:t xml:space="preserve"> and I am really pleased that our inward</w:t>
      </w:r>
      <w:r w:rsidRPr="001A5A3B">
        <w:t>-</w:t>
      </w:r>
      <w:r w:rsidRPr="001A5A3B">
        <w:t xml:space="preserve">investment team are still receiving really positive and good </w:t>
      </w:r>
      <w:r w:rsidRPr="001A5A3B">
        <w:t>i</w:t>
      </w:r>
      <w:r w:rsidRPr="001A5A3B">
        <w:t>nquiries about businesses that are already, in sp</w:t>
      </w:r>
      <w:r w:rsidRPr="001A5A3B">
        <w:t>ite of Covid, looking to locate and set up operations here.</w:t>
      </w:r>
    </w:p>
    <w:p w:rsidR="0035604B" w:rsidRPr="001A5A3B" w:rsidP="0035604B">
      <w:pPr>
        <w:pStyle w:val="Question"/>
      </w:pPr>
      <w:sdt>
        <w:sdtPr>
          <w:alias w:val="Member"/>
          <w:tag w:val="&lt;Member mnisId='4052' dodsId='35411'&gt;"/>
          <w:id w:val="220338075"/>
          <w:placeholder>
            <w:docPart w:val="DefaultPlaceholder_1082065158"/>
          </w:placeholder>
          <w:richText/>
        </w:sdtPr>
        <w:sdtContent>
          <w:r w:rsidRPr="001A5A3B">
            <w:rPr>
              <w:b/>
            </w:rPr>
            <w:t>Mark Pawsey:</w:t>
          </w:r>
        </w:sdtContent>
      </w:sdt>
      <w:r w:rsidRPr="001A5A3B">
        <w:t xml:space="preserve"> Would you say the fact that you have that strategy in place has helped</w:t>
      </w:r>
      <w:r w:rsidRPr="001A5A3B">
        <w:t xml:space="preserve"> you in that</w:t>
      </w:r>
      <w:r w:rsidRPr="001A5A3B">
        <w:t>?</w:t>
      </w:r>
      <w:r w:rsidRPr="001A5A3B">
        <w:t xml:space="preserve"> Are there investments that you can point </w:t>
      </w:r>
      <w:r w:rsidRPr="001A5A3B">
        <w:t xml:space="preserve">to </w:t>
      </w:r>
      <w:r w:rsidRPr="001A5A3B">
        <w:t>that you might not have got without that alignment wi</w:t>
      </w:r>
      <w:r w:rsidRPr="001A5A3B">
        <w:t xml:space="preserve">th the Government’s </w:t>
      </w:r>
      <w:r w:rsidRPr="001A5A3B">
        <w:t>industrial strategy</w:t>
      </w:r>
      <w:r w:rsidRPr="001A5A3B">
        <w:t xml:space="preserve"> and the document that you have prepared?</w:t>
      </w:r>
    </w:p>
    <w:p w:rsidR="00CE335E" w:rsidRPr="001A5A3B" w:rsidP="0035604B">
      <w:pPr>
        <w:pStyle w:val="Answer"/>
      </w:pPr>
      <w:sdt>
        <w:sdtPr>
          <w:alias w:val="Witness"/>
          <w:id w:val="-526712564"/>
          <w:placeholder>
            <w:docPart w:val="DefaultPlaceholder_1082065158"/>
          </w:placeholder>
          <w:richText/>
        </w:sdtPr>
        <w:sdtContent>
          <w:r w:rsidRPr="001A5A3B">
            <w:rPr>
              <w:b/>
              <w:i/>
            </w:rPr>
            <w:t>Tim Bowles:</w:t>
          </w:r>
        </w:sdtContent>
      </w:sdt>
      <w:r w:rsidRPr="001A5A3B">
        <w:t xml:space="preserve"> </w:t>
      </w:r>
      <w:r w:rsidRPr="001A5A3B">
        <w:t xml:space="preserve">Ours was </w:t>
      </w:r>
      <w:r w:rsidRPr="001A5A3B">
        <w:t>published</w:t>
      </w:r>
      <w:r w:rsidRPr="001A5A3B">
        <w:t>, as I say,</w:t>
      </w:r>
      <w:r w:rsidRPr="001A5A3B">
        <w:t xml:space="preserve"> towards the end of last year. </w:t>
      </w:r>
      <w:r w:rsidRPr="001A5A3B">
        <w:t>What we were very clear on in there was about where our strengths lie and, when I look at the investm</w:t>
      </w:r>
      <w:r w:rsidRPr="001A5A3B">
        <w:t xml:space="preserve">ent that we are receiving into the region around </w:t>
      </w:r>
      <w:r w:rsidRPr="001A5A3B">
        <w:t>research, development, tech and innovation, they fit into those pillars.</w:t>
      </w:r>
    </w:p>
    <w:p w:rsidR="00CE335E" w:rsidRPr="001A5A3B" w:rsidP="0035604B">
      <w:pPr>
        <w:pStyle w:val="Answer"/>
      </w:pPr>
      <w:r w:rsidRPr="001A5A3B">
        <w:t xml:space="preserve">May I also put quickly into this mix the way in which we </w:t>
      </w:r>
      <w:r>
        <w:t xml:space="preserve">then </w:t>
      </w:r>
      <w:r w:rsidRPr="001A5A3B">
        <w:t>use</w:t>
      </w:r>
      <w:r w:rsidRPr="001A5A3B">
        <w:t xml:space="preserve"> our local </w:t>
      </w:r>
      <w:r w:rsidRPr="001A5A3B">
        <w:t>industrial strategy</w:t>
      </w:r>
      <w:r w:rsidRPr="001A5A3B">
        <w:t xml:space="preserve"> to target our investments as a </w:t>
      </w:r>
      <w:r w:rsidRPr="001A5A3B">
        <w:t xml:space="preserve">combined </w:t>
      </w:r>
      <w:r w:rsidRPr="001A5A3B">
        <w:t>authority in terms of how we are supporting those things</w:t>
      </w:r>
      <w:r w:rsidRPr="001A5A3B">
        <w:t>?</w:t>
      </w:r>
      <w:r w:rsidRPr="001A5A3B">
        <w:t xml:space="preserve"> It has a huge evidence base behind it. </w:t>
      </w:r>
      <w:r w:rsidRPr="001A5A3B">
        <w:t xml:space="preserve">The </w:t>
      </w:r>
      <w:r w:rsidRPr="001A5A3B">
        <w:t xml:space="preserve">important </w:t>
      </w:r>
      <w:r w:rsidRPr="001A5A3B">
        <w:t xml:space="preserve">thing </w:t>
      </w:r>
      <w:r w:rsidRPr="001A5A3B">
        <w:t>when you are looking at investment</w:t>
      </w:r>
      <w:r w:rsidRPr="001A5A3B">
        <w:t>s</w:t>
      </w:r>
      <w:r w:rsidRPr="001A5A3B">
        <w:t>,</w:t>
      </w:r>
      <w:r w:rsidRPr="001A5A3B">
        <w:t xml:space="preserve"> whether it is from </w:t>
      </w:r>
      <w:r w:rsidRPr="001A5A3B">
        <w:t>the combined authority</w:t>
      </w:r>
      <w:r w:rsidRPr="001A5A3B">
        <w:t>, from business or f</w:t>
      </w:r>
      <w:r w:rsidRPr="001A5A3B">
        <w:t>rom Government,</w:t>
      </w:r>
      <w:r w:rsidRPr="001A5A3B">
        <w:t xml:space="preserve"> </w:t>
      </w:r>
      <w:r w:rsidRPr="001A5A3B">
        <w:t xml:space="preserve">is always </w:t>
      </w:r>
      <w:r w:rsidRPr="001A5A3B">
        <w:t xml:space="preserve">that you have the evidence to back up those business cases and why we are looking </w:t>
      </w:r>
      <w:r w:rsidRPr="001A5A3B">
        <w:t xml:space="preserve">for </w:t>
      </w:r>
      <w:r w:rsidRPr="001A5A3B">
        <w:t xml:space="preserve">things. </w:t>
      </w:r>
    </w:p>
    <w:p w:rsidR="00CE335E" w:rsidRPr="001A5A3B" w:rsidP="0035604B">
      <w:pPr>
        <w:pStyle w:val="Answer"/>
      </w:pPr>
      <w:r w:rsidRPr="001A5A3B">
        <w:t xml:space="preserve">I would </w:t>
      </w:r>
      <w:r w:rsidRPr="001A5A3B">
        <w:t xml:space="preserve">quickly </w:t>
      </w:r>
      <w:r w:rsidRPr="001A5A3B">
        <w:t xml:space="preserve">like to </w:t>
      </w:r>
      <w:r w:rsidRPr="001A5A3B">
        <w:t>highlight</w:t>
      </w:r>
      <w:r w:rsidRPr="001A5A3B">
        <w:t>, if I may, how, for us, r</w:t>
      </w:r>
      <w:r w:rsidRPr="001A5A3B">
        <w:t>esearch and development is key. We work incredibly closely with our universi</w:t>
      </w:r>
      <w:r w:rsidRPr="001A5A3B">
        <w:t>ties and other start-ups. We are really interested because Government are looking almost at th</w:t>
      </w:r>
      <w:r w:rsidRPr="001A5A3B">
        <w:t>at</w:t>
      </w:r>
      <w:r w:rsidRPr="001A5A3B">
        <w:t xml:space="preserve"> next generation </w:t>
      </w:r>
      <w:r w:rsidRPr="001A5A3B">
        <w:t>industrial strategy</w:t>
      </w:r>
      <w:r w:rsidRPr="001A5A3B">
        <w:t xml:space="preserve"> that is </w:t>
      </w:r>
      <w:r w:rsidRPr="001A5A3B">
        <w:t xml:space="preserve">perhaps </w:t>
      </w:r>
      <w:r w:rsidRPr="001A5A3B">
        <w:t xml:space="preserve">going to be based </w:t>
      </w:r>
      <w:r w:rsidRPr="001A5A3B">
        <w:t xml:space="preserve">heavily </w:t>
      </w:r>
      <w:r w:rsidRPr="001A5A3B">
        <w:t xml:space="preserve">on science, technology and innovation. Each </w:t>
      </w:r>
      <w:r w:rsidRPr="001A5A3B">
        <w:t>of us</w:t>
      </w:r>
      <w:r>
        <w:t>,</w:t>
      </w:r>
      <w:r w:rsidRPr="001A5A3B">
        <w:t xml:space="preserve"> as </w:t>
      </w:r>
      <w:r w:rsidRPr="001A5A3B">
        <w:t>region</w:t>
      </w:r>
      <w:r w:rsidRPr="001A5A3B">
        <w:t>s</w:t>
      </w:r>
      <w:r>
        <w:t>,</w:t>
      </w:r>
      <w:r w:rsidRPr="001A5A3B">
        <w:t xml:space="preserve"> will have </w:t>
      </w:r>
      <w:r w:rsidRPr="001A5A3B">
        <w:t xml:space="preserve">our </w:t>
      </w:r>
      <w:r w:rsidRPr="001A5A3B">
        <w:t>spec</w:t>
      </w:r>
      <w:r w:rsidRPr="001A5A3B">
        <w:t>ialities</w:t>
      </w:r>
      <w:r w:rsidRPr="001A5A3B">
        <w:t xml:space="preserve"> and those things that we excel in, and i</w:t>
      </w:r>
      <w:r w:rsidRPr="001A5A3B">
        <w:t xml:space="preserve">t is another great opportunity </w:t>
      </w:r>
      <w:r w:rsidRPr="001A5A3B">
        <w:t xml:space="preserve">for us, as </w:t>
      </w:r>
      <w:r>
        <w:t>Mayor</w:t>
      </w:r>
      <w:r w:rsidRPr="001A5A3B">
        <w:t xml:space="preserve">s and regions, </w:t>
      </w:r>
      <w:r w:rsidRPr="001A5A3B">
        <w:t xml:space="preserve">to </w:t>
      </w:r>
      <w:r w:rsidRPr="001A5A3B">
        <w:t xml:space="preserve">really </w:t>
      </w:r>
      <w:r w:rsidRPr="001A5A3B">
        <w:t>build on those strengths</w:t>
      </w:r>
      <w:r w:rsidRPr="001A5A3B">
        <w:t>.</w:t>
      </w:r>
    </w:p>
    <w:p w:rsidR="002C5FF9" w:rsidRPr="001A5A3B" w:rsidP="0035604B">
      <w:pPr>
        <w:pStyle w:val="Answer"/>
      </w:pPr>
      <w:r w:rsidRPr="001A5A3B">
        <w:t xml:space="preserve">The Chair talked a little earlier about combined authorities almost being arms of Government. I do not think </w:t>
      </w:r>
      <w:r w:rsidRPr="001A5A3B">
        <w:t>any of us would say that literally</w:t>
      </w:r>
      <w:r w:rsidRPr="001A5A3B">
        <w:t>,</w:t>
      </w:r>
      <w:r w:rsidRPr="001A5A3B">
        <w:t xml:space="preserve"> but it is our ability to work with Government, irrespective of where we are and what the parties are, to show how we, as regions, can develop not just our regional economy for the benefit of everybody but how we deliver </w:t>
      </w:r>
      <w:r w:rsidRPr="001A5A3B">
        <w:t>for the country as well. Ours is very much a piece that we are looking at in terms of that future.</w:t>
      </w:r>
    </w:p>
    <w:p w:rsidR="0035604B" w:rsidRPr="001A5A3B" w:rsidP="0035604B">
      <w:pPr>
        <w:pStyle w:val="Answer"/>
      </w:pPr>
      <w:r w:rsidRPr="001A5A3B">
        <w:t xml:space="preserve">I welcome that part. We are all really keen </w:t>
      </w:r>
      <w:r>
        <w:t>to</w:t>
      </w:r>
      <w:r w:rsidRPr="001A5A3B">
        <w:t xml:space="preserve"> see that element </w:t>
      </w:r>
      <w:r w:rsidRPr="001A5A3B">
        <w:t xml:space="preserve">about </w:t>
      </w:r>
      <w:r w:rsidRPr="001A5A3B">
        <w:t>green technology. We have invested in the</w:t>
      </w:r>
      <w:r w:rsidRPr="001A5A3B">
        <w:t xml:space="preserve"> new Institute </w:t>
      </w:r>
      <w:r w:rsidRPr="001A5A3B">
        <w:t>for Advanced Automotive Propuls</w:t>
      </w:r>
      <w:r w:rsidRPr="001A5A3B">
        <w:t>ion Systems</w:t>
      </w:r>
      <w:r w:rsidRPr="001A5A3B">
        <w:t>. We are investing in DETI</w:t>
      </w:r>
      <w:r w:rsidRPr="001A5A3B">
        <w:t>, the Digital Engineering Technology &amp; Innovation centre</w:t>
      </w:r>
      <w:r w:rsidRPr="001A5A3B">
        <w:t xml:space="preserve">. Our primes like Airbus and GKN </w:t>
      </w:r>
      <w:r>
        <w:t>have</w:t>
      </w:r>
      <w:r w:rsidRPr="001A5A3B">
        <w:t xml:space="preserve"> all </w:t>
      </w:r>
      <w:r w:rsidRPr="001A5A3B">
        <w:t>bought into this</w:t>
      </w:r>
      <w:r>
        <w:t>,</w:t>
      </w:r>
      <w:r w:rsidRPr="001A5A3B">
        <w:t xml:space="preserve"> and</w:t>
      </w:r>
      <w:r w:rsidRPr="001A5A3B">
        <w:t xml:space="preserve"> </w:t>
      </w:r>
      <w:r w:rsidRPr="001A5A3B">
        <w:t>i</w:t>
      </w:r>
      <w:r w:rsidRPr="001A5A3B">
        <w:t xml:space="preserve">t allows us to funnel and focus </w:t>
      </w:r>
      <w:r w:rsidRPr="001A5A3B">
        <w:t xml:space="preserve">our investments </w:t>
      </w:r>
      <w:r w:rsidRPr="001A5A3B">
        <w:t xml:space="preserve">on </w:t>
      </w:r>
      <w:r w:rsidRPr="001A5A3B">
        <w:t xml:space="preserve">those new </w:t>
      </w:r>
      <w:r w:rsidRPr="001A5A3B">
        <w:t xml:space="preserve">technologies that are going to </w:t>
      </w:r>
      <w:r w:rsidRPr="001A5A3B">
        <w:t xml:space="preserve">really </w:t>
      </w:r>
      <w:r w:rsidRPr="001A5A3B">
        <w:t xml:space="preserve">provide </w:t>
      </w:r>
      <w:r w:rsidRPr="001A5A3B">
        <w:t xml:space="preserve">those </w:t>
      </w:r>
      <w:r w:rsidRPr="001A5A3B">
        <w:t>strengths</w:t>
      </w:r>
      <w:r w:rsidRPr="001A5A3B">
        <w:t xml:space="preserve"> and make sure we continue at the forefront as an economy</w:t>
      </w:r>
      <w:r w:rsidRPr="001A5A3B">
        <w:t>.</w:t>
      </w:r>
    </w:p>
    <w:p w:rsidR="0035604B" w:rsidRPr="001A5A3B" w:rsidP="0035604B">
      <w:pPr>
        <w:pStyle w:val="Question"/>
      </w:pPr>
      <w:sdt>
        <w:sdtPr>
          <w:alias w:val="Member"/>
          <w:tag w:val="&lt;Member mnisId='4052' dodsId='35411'&gt;"/>
          <w:id w:val="1327623413"/>
          <w:placeholder>
            <w:docPart w:val="DefaultPlaceholder_1082065158"/>
          </w:placeholder>
          <w:richText/>
        </w:sdtPr>
        <w:sdtContent>
          <w:r w:rsidRPr="001A5A3B">
            <w:rPr>
              <w:b/>
            </w:rPr>
            <w:t>Mark Pawsey:</w:t>
          </w:r>
        </w:sdtContent>
      </w:sdt>
      <w:r w:rsidRPr="001A5A3B">
        <w:t xml:space="preserve"> </w:t>
      </w:r>
      <w:r w:rsidRPr="001A5A3B">
        <w:t xml:space="preserve">Jamie, </w:t>
      </w:r>
      <w:r w:rsidRPr="001A5A3B">
        <w:t>we are short of time</w:t>
      </w:r>
      <w:r>
        <w:t>,</w:t>
      </w:r>
      <w:r w:rsidRPr="001A5A3B">
        <w:t xml:space="preserve"> but </w:t>
      </w:r>
      <w:r w:rsidRPr="001A5A3B">
        <w:t xml:space="preserve">could you </w:t>
      </w:r>
      <w:r w:rsidRPr="001A5A3B">
        <w:t xml:space="preserve">give us an </w:t>
      </w:r>
      <w:r w:rsidRPr="001A5A3B">
        <w:t xml:space="preserve">update on your </w:t>
      </w:r>
      <w:r w:rsidRPr="001A5A3B">
        <w:t xml:space="preserve">local </w:t>
      </w:r>
      <w:r w:rsidRPr="001A5A3B">
        <w:t>industrial strategy</w:t>
      </w:r>
      <w:r w:rsidRPr="001A5A3B">
        <w:t>?</w:t>
      </w:r>
    </w:p>
    <w:p w:rsidR="0035604B" w:rsidRPr="001A5A3B" w:rsidP="0035604B">
      <w:pPr>
        <w:pStyle w:val="Answer"/>
      </w:pPr>
      <w:sdt>
        <w:sdtPr>
          <w:alias w:val="Witness"/>
          <w:id w:val="1763652422"/>
          <w:placeholder>
            <w:docPart w:val="DefaultPlaceholder_1082065158"/>
          </w:placeholder>
          <w:richText/>
        </w:sdtPr>
        <w:sdtContent>
          <w:r w:rsidRPr="001A5A3B">
            <w:rPr>
              <w:b/>
              <w:i/>
            </w:rPr>
            <w:t>Jamie Driscoll:</w:t>
          </w:r>
        </w:sdtContent>
      </w:sdt>
      <w:r w:rsidRPr="001A5A3B">
        <w:t xml:space="preserve"> It has </w:t>
      </w:r>
      <w:r w:rsidRPr="001A5A3B">
        <w:t xml:space="preserve">been </w:t>
      </w:r>
      <w:r w:rsidRPr="001A5A3B">
        <w:t xml:space="preserve">developed </w:t>
      </w:r>
      <w:r w:rsidRPr="001A5A3B">
        <w:t>by the LEP</w:t>
      </w:r>
      <w:r w:rsidRPr="001A5A3B">
        <w:t xml:space="preserve"> and not by the North of Tyne Combined Authority, so it is not </w:t>
      </w:r>
      <w:r w:rsidRPr="001A5A3B">
        <w:t xml:space="preserve">the </w:t>
      </w:r>
      <w:r w:rsidRPr="001A5A3B">
        <w:t>industrial strategy</w:t>
      </w:r>
      <w:r w:rsidRPr="001A5A3B">
        <w:t xml:space="preserve"> of the </w:t>
      </w:r>
      <w:r w:rsidRPr="001A5A3B">
        <w:t xml:space="preserve">organisation that </w:t>
      </w:r>
      <w:r w:rsidRPr="001A5A3B">
        <w:t xml:space="preserve">I </w:t>
      </w:r>
      <w:r w:rsidRPr="001A5A3B">
        <w:t>lea</w:t>
      </w:r>
      <w:r w:rsidRPr="001A5A3B">
        <w:t>d.</w:t>
      </w:r>
      <w:r w:rsidRPr="001A5A3B">
        <w:t xml:space="preserve"> It </w:t>
      </w:r>
      <w:r w:rsidRPr="001A5A3B">
        <w:t xml:space="preserve">covers the wider north-east. It </w:t>
      </w:r>
      <w:r w:rsidRPr="001A5A3B">
        <w:t>has not been officially</w:t>
      </w:r>
      <w:r w:rsidRPr="001A5A3B">
        <w:t xml:space="preserve"> agreed yet</w:t>
      </w:r>
      <w:r w:rsidRPr="001A5A3B">
        <w:t>.</w:t>
      </w:r>
      <w:r w:rsidRPr="001A5A3B">
        <w:t xml:space="preserve"> My conversation with the </w:t>
      </w:r>
      <w:r w:rsidRPr="001A5A3B">
        <w:t xml:space="preserve">outgoing </w:t>
      </w:r>
      <w:r w:rsidRPr="001A5A3B">
        <w:t>LEP ch</w:t>
      </w:r>
      <w:r w:rsidRPr="001A5A3B">
        <w:t xml:space="preserve">air, who stepped down in the last few weeks and </w:t>
      </w:r>
      <w:r w:rsidRPr="001A5A3B">
        <w:t xml:space="preserve">has been </w:t>
      </w:r>
      <w:r w:rsidRPr="001A5A3B">
        <w:t>replaced after serving for a long time, was that i</w:t>
      </w:r>
      <w:r w:rsidRPr="001A5A3B">
        <w:t>t was sent backwards and forwards to Whitehall a couple of times.</w:t>
      </w:r>
    </w:p>
    <w:p w:rsidR="00360521" w:rsidRPr="001A5A3B" w:rsidP="00684669">
      <w:pPr>
        <w:pStyle w:val="Question"/>
      </w:pPr>
      <w:sdt>
        <w:sdtPr>
          <w:alias w:val="Member"/>
          <w:tag w:val="&lt;Member mnisId='4052' dodsId='35411'&gt;"/>
          <w:id w:val="1805111194"/>
          <w:placeholder>
            <w:docPart w:val="DefaultPlaceholder_1082065158"/>
          </w:placeholder>
          <w:richText/>
        </w:sdtPr>
        <w:sdtContent>
          <w:r w:rsidRPr="001A5A3B">
            <w:rPr>
              <w:b/>
            </w:rPr>
            <w:t>Mark Pawsey:</w:t>
          </w:r>
        </w:sdtContent>
      </w:sdt>
      <w:r w:rsidRPr="001A5A3B">
        <w:t xml:space="preserve"> Are you missing out</w:t>
      </w:r>
      <w:r w:rsidRPr="001A5A3B">
        <w:t xml:space="preserve"> because you do not have one</w:t>
      </w:r>
      <w:r w:rsidRPr="001A5A3B">
        <w:t>?</w:t>
      </w:r>
    </w:p>
    <w:p w:rsidR="00360521" w:rsidRPr="001A5A3B" w:rsidP="00360521">
      <w:pPr>
        <w:pStyle w:val="Answer"/>
      </w:pPr>
      <w:sdt>
        <w:sdtPr>
          <w:alias w:val="Witness"/>
          <w:id w:val="1046259902"/>
          <w:placeholder>
            <w:docPart w:val="DefaultPlaceholder_1082065158"/>
          </w:placeholder>
          <w:richText/>
        </w:sdtPr>
        <w:sdtContent>
          <w:r w:rsidRPr="001A5A3B">
            <w:rPr>
              <w:b/>
              <w:i/>
            </w:rPr>
            <w:t>Jamie Driscoll:</w:t>
          </w:r>
        </w:sdtContent>
      </w:sdt>
      <w:r w:rsidRPr="001A5A3B">
        <w:t xml:space="preserve"> I am not sure that there is a control to that experiment. What I know is that we have been able to secure inward investment and brought 1,000 jobs here.</w:t>
      </w:r>
    </w:p>
    <w:p w:rsidR="00360521" w:rsidRPr="001A5A3B" w:rsidP="00684669">
      <w:pPr>
        <w:pStyle w:val="Question"/>
      </w:pPr>
      <w:sdt>
        <w:sdtPr>
          <w:alias w:val="Member"/>
          <w:tag w:val="&lt;Member mnisId='4052' dodsId='35411'&gt;"/>
          <w:id w:val="1845811772"/>
          <w:placeholder>
            <w:docPart w:val="DefaultPlaceholder_1082065158"/>
          </w:placeholder>
          <w:richText/>
        </w:sdtPr>
        <w:sdtContent>
          <w:r w:rsidRPr="001A5A3B">
            <w:rPr>
              <w:b/>
            </w:rPr>
            <w:t>Mark Pawsey:</w:t>
          </w:r>
        </w:sdtContent>
      </w:sdt>
      <w:r w:rsidRPr="001A5A3B">
        <w:t xml:space="preserve"> Would you have done better</w:t>
      </w:r>
      <w:r w:rsidRPr="001A5A3B">
        <w:t xml:space="preserve"> if it had all been tidied up and put to bed</w:t>
      </w:r>
      <w:r w:rsidRPr="001A5A3B">
        <w:t>?</w:t>
      </w:r>
    </w:p>
    <w:p w:rsidR="00764428" w:rsidRPr="001A5A3B" w:rsidP="00360521">
      <w:pPr>
        <w:pStyle w:val="Answer"/>
      </w:pPr>
      <w:sdt>
        <w:sdtPr>
          <w:alias w:val="Witness"/>
          <w:id w:val="-597555516"/>
          <w:placeholder>
            <w:docPart w:val="DefaultPlaceholder_1082065158"/>
          </w:placeholder>
          <w:richText/>
        </w:sdtPr>
        <w:sdtContent>
          <w:r w:rsidRPr="001A5A3B">
            <w:rPr>
              <w:b/>
              <w:i/>
            </w:rPr>
            <w:t>Jamie Driscoll:</w:t>
          </w:r>
        </w:sdtContent>
      </w:sdt>
      <w:r w:rsidRPr="001A5A3B">
        <w:t xml:space="preserve"> The </w:t>
      </w:r>
      <w:r w:rsidRPr="001A5A3B">
        <w:t xml:space="preserve">best way to answer that is to say that the </w:t>
      </w:r>
      <w:r w:rsidRPr="001A5A3B">
        <w:t xml:space="preserve">biggest opportunity </w:t>
      </w:r>
      <w:r w:rsidRPr="001A5A3B">
        <w:t xml:space="preserve">for growth for the </w:t>
      </w:r>
      <w:r w:rsidRPr="001A5A3B">
        <w:t>n</w:t>
      </w:r>
      <w:r w:rsidRPr="001A5A3B">
        <w:t>orth of T</w:t>
      </w:r>
      <w:r w:rsidRPr="001A5A3B">
        <w:t>y</w:t>
      </w:r>
      <w:r w:rsidRPr="001A5A3B">
        <w:t xml:space="preserve">ne </w:t>
      </w:r>
      <w:r w:rsidRPr="001A5A3B">
        <w:t xml:space="preserve">is </w:t>
      </w:r>
      <w:r w:rsidRPr="001A5A3B">
        <w:t xml:space="preserve">with </w:t>
      </w:r>
      <w:r w:rsidRPr="001A5A3B">
        <w:t xml:space="preserve">clean energy and offshore wind. There </w:t>
      </w:r>
      <w:r w:rsidRPr="001A5A3B">
        <w:t>are a couple of things that are massive barrier</w:t>
      </w:r>
      <w:r>
        <w:t>s</w:t>
      </w:r>
      <w:r w:rsidRPr="001A5A3B">
        <w:t xml:space="preserve"> to that. One, quite literally, </w:t>
      </w:r>
      <w:r w:rsidRPr="001A5A3B">
        <w:t xml:space="preserve">is a set of cables that </w:t>
      </w:r>
      <w:r w:rsidRPr="001A5A3B">
        <w:t xml:space="preserve">go </w:t>
      </w:r>
      <w:r w:rsidRPr="001A5A3B">
        <w:t xml:space="preserve">across the Tyne and </w:t>
      </w:r>
      <w:r w:rsidRPr="001A5A3B">
        <w:t xml:space="preserve">carry the </w:t>
      </w:r>
      <w:r>
        <w:t>n</w:t>
      </w:r>
      <w:r w:rsidRPr="001A5A3B">
        <w:t xml:space="preserve">ational </w:t>
      </w:r>
      <w:r>
        <w:t>grid</w:t>
      </w:r>
      <w:r w:rsidRPr="001A5A3B">
        <w:t xml:space="preserve">. </w:t>
      </w:r>
      <w:r w:rsidRPr="001A5A3B">
        <w:t xml:space="preserve">They need to be buried under the Tyne. </w:t>
      </w:r>
      <w:r w:rsidRPr="001A5A3B">
        <w:t xml:space="preserve">We </w:t>
      </w:r>
      <w:r w:rsidRPr="001A5A3B">
        <w:t xml:space="preserve">could </w:t>
      </w:r>
      <w:r w:rsidRPr="001A5A3B">
        <w:t>produce that entire project locally on the banks of the Tyne, if the funding</w:t>
      </w:r>
      <w:r w:rsidRPr="001A5A3B">
        <w:t xml:space="preserve"> was</w:t>
      </w:r>
      <w:r w:rsidRPr="001A5A3B">
        <w:t xml:space="preserve"> available.</w:t>
      </w:r>
      <w:r w:rsidRPr="001A5A3B">
        <w:t xml:space="preserve"> That is a barrier to export.</w:t>
      </w:r>
    </w:p>
    <w:p w:rsidR="00360521" w:rsidRPr="001A5A3B" w:rsidP="00360521">
      <w:pPr>
        <w:pStyle w:val="Answer"/>
      </w:pPr>
      <w:r w:rsidRPr="001A5A3B">
        <w:t xml:space="preserve">When it comes to the </w:t>
      </w:r>
      <w:r w:rsidRPr="001A5A3B">
        <w:t>s</w:t>
      </w:r>
      <w:r w:rsidRPr="001A5A3B">
        <w:t xml:space="preserve">ector </w:t>
      </w:r>
      <w:r w:rsidRPr="001A5A3B">
        <w:t>d</w:t>
      </w:r>
      <w:r w:rsidRPr="001A5A3B">
        <w:t>eal with offs</w:t>
      </w:r>
      <w:r w:rsidRPr="001A5A3B">
        <w:t>hore wind</w:t>
      </w:r>
      <w:r w:rsidRPr="001A5A3B">
        <w:t xml:space="preserve">—this is very </w:t>
      </w:r>
      <w:r w:rsidRPr="001A5A3B">
        <w:t>BEIS-</w:t>
      </w:r>
      <w:r w:rsidRPr="001A5A3B">
        <w:t>relevant</w:t>
      </w:r>
      <w:r w:rsidRPr="001A5A3B">
        <w:t>,</w:t>
      </w:r>
      <w:r w:rsidRPr="001A5A3B">
        <w:t xml:space="preserve"> and I have spoken to Alok Sharma and others about this—</w:t>
      </w:r>
      <w:r w:rsidRPr="001A5A3B">
        <w:t>the deal requires that 60% is local content.</w:t>
      </w:r>
      <w:r w:rsidRPr="001A5A3B">
        <w:t xml:space="preserve"> That is not being hit and not being monitored.</w:t>
      </w:r>
      <w:r w:rsidRPr="001A5A3B">
        <w:t xml:space="preserve"> At the moment, we are seeing very large projects go abroad</w:t>
      </w:r>
      <w:r w:rsidRPr="001A5A3B">
        <w:t>, to the Gulf</w:t>
      </w:r>
      <w:r w:rsidRPr="001A5A3B">
        <w:t xml:space="preserve"> and to the Far East.</w:t>
      </w:r>
      <w:r w:rsidRPr="001A5A3B">
        <w:t xml:space="preserve"> These are </w:t>
      </w:r>
      <w:r w:rsidRPr="001A5A3B">
        <w:t xml:space="preserve">for things that get stationed in UK territorial waters. These are </w:t>
      </w:r>
      <w:r w:rsidRPr="001A5A3B">
        <w:t>things that could generate massive amounts of jobs and wealth</w:t>
      </w:r>
      <w:r w:rsidRPr="001A5A3B">
        <w:t xml:space="preserve"> here</w:t>
      </w:r>
      <w:r w:rsidRPr="001A5A3B">
        <w:t xml:space="preserve">, as well as clean energy. </w:t>
      </w:r>
      <w:r w:rsidRPr="001A5A3B">
        <w:t>These are the sorts of things that o</w:t>
      </w:r>
      <w:r w:rsidRPr="001A5A3B">
        <w:t xml:space="preserve">ur local </w:t>
      </w:r>
      <w:r w:rsidRPr="001A5A3B">
        <w:t>industrial strategy</w:t>
      </w:r>
      <w:r w:rsidRPr="001A5A3B">
        <w:t xml:space="preserve"> </w:t>
      </w:r>
      <w:r w:rsidRPr="001A5A3B">
        <w:t>would not have the power to do anyway</w:t>
      </w:r>
      <w:r w:rsidRPr="001A5A3B">
        <w:t>.</w:t>
      </w:r>
    </w:p>
    <w:p w:rsidR="00764428" w:rsidRPr="001A5A3B" w:rsidP="00764428">
      <w:pPr>
        <w:pStyle w:val="Question"/>
        <w:numPr>
          <w:ilvl w:val="0"/>
          <w:numId w:val="0"/>
        </w:numPr>
        <w:ind w:left="794"/>
      </w:pPr>
      <w:sdt>
        <w:sdtPr>
          <w:alias w:val="Member"/>
          <w:tag w:val="&lt;Member mnisId='4052' dodsId='35411'&gt;"/>
          <w:id w:val="1084805369"/>
          <w:placeholder>
            <w:docPart w:val="DefaultPlaceholder_1082065158"/>
          </w:placeholder>
          <w:richText/>
        </w:sdtPr>
        <w:sdtContent>
          <w:r w:rsidRPr="001A5A3B">
            <w:rPr>
              <w:b/>
            </w:rPr>
            <w:t>Mark Pawsey:</w:t>
          </w:r>
        </w:sdtContent>
      </w:sdt>
      <w:r w:rsidRPr="001A5A3B">
        <w:t xml:space="preserve"> You are telling us that there are limitations. Jamie, we need to move on. I am getting a glare from the Chair.</w:t>
      </w:r>
    </w:p>
    <w:p w:rsidR="00360521" w:rsidRPr="001A5A3B" w:rsidP="00360521">
      <w:pPr>
        <w:pStyle w:val="Question"/>
      </w:pPr>
      <w:sdt>
        <w:sdtPr>
          <w:alias w:val="Member"/>
          <w:tag w:val="&lt;Member mnisId='4621' dodsId='77854'&gt;"/>
          <w:id w:val="94835048"/>
          <w:placeholder>
            <w:docPart w:val="DefaultPlaceholder_1082065158"/>
          </w:placeholder>
          <w:richText/>
        </w:sdtPr>
        <w:sdtContent>
          <w:r w:rsidRPr="001A5A3B">
            <w:rPr>
              <w:b/>
            </w:rPr>
            <w:t>Chair:</w:t>
          </w:r>
        </w:sdtContent>
      </w:sdt>
      <w:r w:rsidRPr="001A5A3B">
        <w:t xml:space="preserve"> </w:t>
      </w:r>
      <w:r w:rsidRPr="001A5A3B">
        <w:t xml:space="preserve">It is a </w:t>
      </w:r>
      <w:r w:rsidRPr="001A5A3B">
        <w:t>polite glare. Jamie,</w:t>
      </w:r>
      <w:r>
        <w:t xml:space="preserve"> </w:t>
      </w:r>
      <w:r w:rsidRPr="001A5A3B">
        <w:t>very quickly,</w:t>
      </w:r>
      <w:r w:rsidRPr="001A5A3B">
        <w:t xml:space="preserve"> </w:t>
      </w:r>
      <w:r w:rsidRPr="001A5A3B">
        <w:t>yo</w:t>
      </w:r>
      <w:r w:rsidRPr="001A5A3B">
        <w:t xml:space="preserve">u said the </w:t>
      </w:r>
      <w:r w:rsidRPr="001A5A3B">
        <w:t>l</w:t>
      </w:r>
      <w:r w:rsidRPr="001A5A3B">
        <w:t xml:space="preserve">ocal </w:t>
      </w:r>
      <w:r w:rsidRPr="001A5A3B">
        <w:t>e</w:t>
      </w:r>
      <w:r w:rsidRPr="001A5A3B">
        <w:t xml:space="preserve">nterprise </w:t>
      </w:r>
      <w:r w:rsidRPr="001A5A3B">
        <w:t>p</w:t>
      </w:r>
      <w:r w:rsidRPr="001A5A3B">
        <w:t>artnership’s local</w:t>
      </w:r>
      <w:r w:rsidRPr="001A5A3B">
        <w:t xml:space="preserve"> </w:t>
      </w:r>
      <w:r w:rsidRPr="001A5A3B">
        <w:t>industrial strategy</w:t>
      </w:r>
      <w:r w:rsidRPr="001A5A3B">
        <w:t xml:space="preserve"> has not been signed off. We have been told</w:t>
      </w:r>
      <w:r w:rsidRPr="001A5A3B">
        <w:t xml:space="preserve"> previously by the chair of the LEP Network that all of England’s 38 local </w:t>
      </w:r>
      <w:r w:rsidRPr="001A5A3B">
        <w:t>i</w:t>
      </w:r>
      <w:r w:rsidRPr="001A5A3B">
        <w:t xml:space="preserve">ndustrial </w:t>
      </w:r>
      <w:r w:rsidRPr="001A5A3B">
        <w:t>s</w:t>
      </w:r>
      <w:r w:rsidRPr="001A5A3B">
        <w:t>trategies had been signed off</w:t>
      </w:r>
      <w:r w:rsidRPr="001A5A3B">
        <w:t>. Do you know whether it has or has not been sig</w:t>
      </w:r>
      <w:r w:rsidRPr="001A5A3B">
        <w:t>ned off</w:t>
      </w:r>
      <w:r w:rsidRPr="001A5A3B">
        <w:t xml:space="preserve"> for your region</w:t>
      </w:r>
      <w:r w:rsidRPr="001A5A3B">
        <w:t>?</w:t>
      </w:r>
    </w:p>
    <w:p w:rsidR="00360521" w:rsidRPr="001A5A3B" w:rsidP="00360521">
      <w:pPr>
        <w:pStyle w:val="Answer"/>
      </w:pPr>
      <w:sdt>
        <w:sdtPr>
          <w:alias w:val="Witness"/>
          <w:id w:val="-366763341"/>
          <w:placeholder>
            <w:docPart w:val="DefaultPlaceholder_1082065158"/>
          </w:placeholder>
          <w:richText/>
        </w:sdtPr>
        <w:sdtContent>
          <w:r w:rsidRPr="001A5A3B">
            <w:rPr>
              <w:b/>
              <w:i/>
            </w:rPr>
            <w:t>Jamie Driscoll:</w:t>
          </w:r>
        </w:sdtContent>
      </w:sdt>
      <w:r w:rsidRPr="001A5A3B">
        <w:t xml:space="preserve"> That would be a question to check. The last conversation I had, it was not, and I have just had a look on the </w:t>
      </w:r>
      <w:r w:rsidRPr="001A5A3B">
        <w:t>i</w:t>
      </w:r>
      <w:r w:rsidRPr="001A5A3B">
        <w:t>nternet.</w:t>
      </w:r>
    </w:p>
    <w:p w:rsidR="00A229C3" w:rsidRPr="001A5A3B" w:rsidP="00360521">
      <w:pPr>
        <w:pStyle w:val="Question"/>
      </w:pPr>
      <w:sdt>
        <w:sdtPr>
          <w:alias w:val="Member"/>
          <w:tag w:val="&lt;Member mnisId='4830' dodsId=''&gt;"/>
          <w:id w:val="1483429369"/>
          <w:placeholder>
            <w:docPart w:val="DefaultPlaceholder_1082065158"/>
          </w:placeholder>
          <w:richText/>
        </w:sdtPr>
        <w:sdtContent>
          <w:r w:rsidRPr="001A5A3B">
            <w:rPr>
              <w:b/>
            </w:rPr>
            <w:t>Paul Howell:</w:t>
          </w:r>
        </w:sdtContent>
      </w:sdt>
      <w:r w:rsidRPr="001A5A3B">
        <w:t xml:space="preserve"> Turning the conversation around a little bit</w:t>
      </w:r>
      <w:r w:rsidRPr="001A5A3B">
        <w:t xml:space="preserve"> to come from the other angle</w:t>
      </w:r>
      <w:r w:rsidRPr="001A5A3B">
        <w:t xml:space="preserve">, we </w:t>
      </w:r>
      <w:r w:rsidRPr="001A5A3B">
        <w:t xml:space="preserve">have talked about the linkage of </w:t>
      </w:r>
      <w:r>
        <w:t>Mayor</w:t>
      </w:r>
      <w:r w:rsidRPr="001A5A3B">
        <w:t xml:space="preserve">s to Government. What about to </w:t>
      </w:r>
      <w:r w:rsidRPr="001A5A3B">
        <w:t xml:space="preserve">your </w:t>
      </w:r>
      <w:r w:rsidRPr="001A5A3B">
        <w:t>population</w:t>
      </w:r>
      <w:r w:rsidRPr="001A5A3B">
        <w:t>s</w:t>
      </w:r>
      <w:r w:rsidRPr="001A5A3B">
        <w:t xml:space="preserve">? </w:t>
      </w:r>
      <w:r w:rsidRPr="001A5A3B">
        <w:t xml:space="preserve">Just to come back on a couple of issues while you think about that particular subject, </w:t>
      </w:r>
      <w:r w:rsidRPr="001A5A3B">
        <w:t xml:space="preserve">Andy mentioned cross-country and being for the UK. I chair </w:t>
      </w:r>
      <w:r>
        <w:t>the</w:t>
      </w:r>
      <w:r w:rsidRPr="001A5A3B">
        <w:t xml:space="preserve"> </w:t>
      </w:r>
      <w:r w:rsidRPr="001A5A3B">
        <w:t>APPG on left-behind</w:t>
      </w:r>
      <w:r w:rsidRPr="001A5A3B">
        <w:t xml:space="preserve"> communities</w:t>
      </w:r>
      <w:r w:rsidRPr="001A5A3B">
        <w:t xml:space="preserve"> and I get that it is all the UK that we need to look at, not just spots on it</w:t>
      </w:r>
      <w:r w:rsidRPr="001A5A3B">
        <w:t xml:space="preserve">. In terms of working cross-party, there is no better example than </w:t>
      </w:r>
      <w:r w:rsidRPr="001A5A3B">
        <w:t xml:space="preserve">what Ben Houchen had to do for </w:t>
      </w:r>
      <w:r w:rsidRPr="001A5A3B">
        <w:t>the Tees Valley</w:t>
      </w:r>
      <w:r w:rsidRPr="001A5A3B">
        <w:t>, with five Labour councils originally.</w:t>
      </w:r>
      <w:r w:rsidRPr="001A5A3B">
        <w:t xml:space="preserve"> </w:t>
      </w:r>
      <w:r w:rsidRPr="001A5A3B">
        <w:t>I get the cro</w:t>
      </w:r>
      <w:r w:rsidRPr="001A5A3B">
        <w:t xml:space="preserve">ss-party working. </w:t>
      </w:r>
      <w:r w:rsidRPr="001A5A3B">
        <w:t xml:space="preserve">Jamie, I </w:t>
      </w:r>
      <w:r w:rsidRPr="001A5A3B">
        <w:t xml:space="preserve">would </w:t>
      </w:r>
      <w:r w:rsidRPr="001A5A3B">
        <w:t>be delighted to meet you at some time</w:t>
      </w:r>
      <w:r w:rsidRPr="001A5A3B">
        <w:t xml:space="preserve"> and really have a good conversation, so I look forward to that</w:t>
      </w:r>
      <w:r w:rsidRPr="001A5A3B">
        <w:t>.</w:t>
      </w:r>
    </w:p>
    <w:p w:rsidR="00360521" w:rsidRPr="001A5A3B" w:rsidP="00A229C3">
      <w:pPr>
        <w:pStyle w:val="Question"/>
        <w:numPr>
          <w:ilvl w:val="0"/>
          <w:numId w:val="0"/>
        </w:numPr>
        <w:ind w:left="794"/>
      </w:pPr>
      <w:r w:rsidRPr="001A5A3B">
        <w:t>Coming back to the question</w:t>
      </w:r>
      <w:r>
        <w:t>,</w:t>
      </w:r>
      <w:r w:rsidRPr="001A5A3B">
        <w:t xml:space="preserve"> which is about you guys and your communities, I know, from where I</w:t>
      </w:r>
      <w:r w:rsidRPr="001A5A3B">
        <w:t xml:space="preserve"> sit in the Tees Valley, t</w:t>
      </w:r>
      <w:r w:rsidRPr="001A5A3B">
        <w:t>hat B</w:t>
      </w:r>
      <w:r w:rsidRPr="001A5A3B">
        <w:t xml:space="preserve">en Houchen has a good profile locally. I have seen a huge amount of Andy Burnham on the news lately. I do not </w:t>
      </w:r>
      <w:r>
        <w:t xml:space="preserve">have </w:t>
      </w:r>
      <w:r w:rsidRPr="001A5A3B">
        <w:t xml:space="preserve">a perspective in terms of your local profiles </w:t>
      </w:r>
      <w:r w:rsidRPr="001A5A3B">
        <w:t>in your local areas</w:t>
      </w:r>
      <w:r w:rsidRPr="001A5A3B">
        <w:t xml:space="preserve">. More importantly, coming out of business, how would I know whether I am dealing with you, whether I am dealing with the LEP or whether I am dealing with the local authority? How do you get that clarity of message to business in terms of driving economic </w:t>
      </w:r>
      <w:r w:rsidRPr="001A5A3B">
        <w:t>growth?</w:t>
      </w:r>
    </w:p>
    <w:p w:rsidR="00DE5115" w:rsidRPr="001A5A3B" w:rsidP="00360521">
      <w:pPr>
        <w:pStyle w:val="Answer"/>
      </w:pPr>
      <w:sdt>
        <w:sdtPr>
          <w:alias w:val="Witness"/>
          <w:id w:val="1039407842"/>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That was one of the first questions I tackled when I was elected. </w:t>
      </w:r>
      <w:r w:rsidRPr="001A5A3B">
        <w:t>You are absolutely right: t</w:t>
      </w:r>
      <w:r w:rsidRPr="001A5A3B">
        <w:t>he premise of the question is predicated on the fact that it is a very cluttered landscape</w:t>
      </w:r>
      <w:r w:rsidRPr="001A5A3B">
        <w:t>,</w:t>
      </w:r>
      <w:r w:rsidRPr="001A5A3B">
        <w:t xml:space="preserve"> if you are a business. </w:t>
      </w:r>
      <w:r w:rsidRPr="001A5A3B">
        <w:t>I</w:t>
      </w:r>
      <w:r w:rsidRPr="001A5A3B">
        <w:t>f you are an inward i</w:t>
      </w:r>
      <w:r w:rsidRPr="001A5A3B">
        <w:t>nvestor going into an area, w</w:t>
      </w:r>
      <w:r w:rsidRPr="001A5A3B">
        <w:t xml:space="preserve">ho do you go to? What organisation do you first approach? We looked at </w:t>
      </w:r>
      <w:r w:rsidRPr="001A5A3B">
        <w:t>something called O</w:t>
      </w:r>
      <w:r w:rsidRPr="001A5A3B">
        <w:t xml:space="preserve">ne </w:t>
      </w:r>
      <w:r w:rsidRPr="001A5A3B">
        <w:t>F</w:t>
      </w:r>
      <w:r w:rsidRPr="001A5A3B">
        <w:t xml:space="preserve">ront </w:t>
      </w:r>
      <w:r w:rsidRPr="001A5A3B">
        <w:t>D</w:t>
      </w:r>
      <w:r w:rsidRPr="001A5A3B">
        <w:t xml:space="preserve">oor, which was the opportunity to pull the six districts and all </w:t>
      </w:r>
      <w:r w:rsidRPr="001A5A3B">
        <w:t xml:space="preserve">of </w:t>
      </w:r>
      <w:r w:rsidRPr="001A5A3B">
        <w:t>the business</w:t>
      </w:r>
      <w:r w:rsidRPr="001A5A3B">
        <w:t xml:space="preserve"> </w:t>
      </w:r>
      <w:r w:rsidRPr="001A5A3B">
        <w:t>support agencies together</w:t>
      </w:r>
      <w:r w:rsidRPr="001A5A3B">
        <w:t>, and we have done tha</w:t>
      </w:r>
      <w:r w:rsidRPr="001A5A3B">
        <w:t>t.</w:t>
      </w:r>
      <w:r w:rsidRPr="001A5A3B">
        <w:t xml:space="preserve"> </w:t>
      </w:r>
      <w:r w:rsidRPr="001A5A3B">
        <w:t xml:space="preserve">Believe me, it is not an easy task, but we have done it. </w:t>
      </w:r>
      <w:r w:rsidRPr="001A5A3B">
        <w:t>It is now called the Growth Platform</w:t>
      </w:r>
      <w:r w:rsidRPr="001A5A3B">
        <w:t>, and</w:t>
      </w:r>
      <w:r w:rsidRPr="001A5A3B">
        <w:t xml:space="preserve"> </w:t>
      </w:r>
      <w:r w:rsidRPr="001A5A3B">
        <w:t>so a</w:t>
      </w:r>
      <w:r w:rsidRPr="001A5A3B">
        <w:t xml:space="preserve">ll </w:t>
      </w:r>
      <w:r w:rsidRPr="001A5A3B">
        <w:t>i</w:t>
      </w:r>
      <w:r w:rsidRPr="001A5A3B">
        <w:t>nquiries</w:t>
      </w:r>
      <w:r w:rsidRPr="001A5A3B">
        <w:t>—FDI or whatever it might be—g</w:t>
      </w:r>
      <w:r w:rsidRPr="001A5A3B">
        <w:t xml:space="preserve">o through </w:t>
      </w:r>
      <w:r w:rsidRPr="001A5A3B">
        <w:t>o</w:t>
      </w:r>
      <w:r w:rsidRPr="001A5A3B">
        <w:t xml:space="preserve">ne </w:t>
      </w:r>
      <w:r w:rsidRPr="001A5A3B">
        <w:t>f</w:t>
      </w:r>
      <w:r w:rsidRPr="001A5A3B">
        <w:t xml:space="preserve">ront </w:t>
      </w:r>
      <w:r w:rsidRPr="001A5A3B">
        <w:t>d</w:t>
      </w:r>
      <w:r w:rsidRPr="001A5A3B">
        <w:t>oor</w:t>
      </w:r>
      <w:r w:rsidRPr="001A5A3B">
        <w:t>, through the Growth Platform.</w:t>
      </w:r>
    </w:p>
    <w:p w:rsidR="00360521" w:rsidRPr="001A5A3B" w:rsidP="00360521">
      <w:pPr>
        <w:pStyle w:val="Answer"/>
      </w:pPr>
      <w:r w:rsidRPr="001A5A3B">
        <w:t xml:space="preserve">We were once accused of missing out on an investment </w:t>
      </w:r>
      <w:r w:rsidRPr="001A5A3B">
        <w:t>opportunity because two or three of our local authorities</w:t>
      </w:r>
      <w:r>
        <w:t xml:space="preserve"> were basically </w:t>
      </w:r>
      <w:r w:rsidRPr="001A5A3B">
        <w:t>competing against each other</w:t>
      </w:r>
      <w:r w:rsidRPr="001A5A3B">
        <w:t xml:space="preserve"> for that investment opportunity</w:t>
      </w:r>
      <w:r w:rsidRPr="001A5A3B">
        <w:t xml:space="preserve">, instead of looking at the best strategic fit for the opportunity. That has all gone now. </w:t>
      </w:r>
      <w:r w:rsidRPr="001A5A3B">
        <w:t xml:space="preserve">When we have an </w:t>
      </w:r>
      <w:r w:rsidRPr="001A5A3B">
        <w:t>i</w:t>
      </w:r>
      <w:r w:rsidRPr="001A5A3B">
        <w:t>nquiry that com</w:t>
      </w:r>
      <w:r w:rsidRPr="001A5A3B">
        <w:t>es into us, w</w:t>
      </w:r>
      <w:r w:rsidRPr="001A5A3B">
        <w:t xml:space="preserve">e look at where we can best fit </w:t>
      </w:r>
      <w:r w:rsidRPr="001A5A3B">
        <w:t xml:space="preserve">this </w:t>
      </w:r>
      <w:r w:rsidRPr="001A5A3B">
        <w:t xml:space="preserve">particular </w:t>
      </w:r>
      <w:r w:rsidRPr="001A5A3B">
        <w:t>i</w:t>
      </w:r>
      <w:r w:rsidRPr="001A5A3B">
        <w:t xml:space="preserve">nquiry into the geography of the Liverpool </w:t>
      </w:r>
      <w:r w:rsidRPr="001A5A3B">
        <w:t>C</w:t>
      </w:r>
      <w:r w:rsidRPr="001A5A3B">
        <w:t xml:space="preserve">ity </w:t>
      </w:r>
      <w:r w:rsidRPr="001A5A3B">
        <w:t>R</w:t>
      </w:r>
      <w:r w:rsidRPr="001A5A3B">
        <w:t>egion</w:t>
      </w:r>
      <w:r w:rsidRPr="001A5A3B">
        <w:t>,</w:t>
      </w:r>
      <w:r w:rsidRPr="001A5A3B">
        <w:t xml:space="preserve"> and </w:t>
      </w:r>
      <w:r w:rsidRPr="001A5A3B">
        <w:t xml:space="preserve">then </w:t>
      </w:r>
      <w:r w:rsidRPr="001A5A3B">
        <w:t xml:space="preserve">gather round </w:t>
      </w:r>
      <w:r w:rsidRPr="001A5A3B">
        <w:t xml:space="preserve">the business </w:t>
      </w:r>
      <w:r w:rsidRPr="001A5A3B">
        <w:t xml:space="preserve">support </w:t>
      </w:r>
      <w:r w:rsidRPr="001A5A3B">
        <w:t>so that we can en</w:t>
      </w:r>
      <w:r w:rsidRPr="001A5A3B">
        <w:t>sure we are successful</w:t>
      </w:r>
      <w:r w:rsidRPr="001A5A3B">
        <w:t>, and it is demonstrably working.</w:t>
      </w:r>
    </w:p>
    <w:p w:rsidR="00360521" w:rsidRPr="001A5A3B" w:rsidP="001E2E95">
      <w:pPr>
        <w:pStyle w:val="Question"/>
      </w:pPr>
      <w:sdt>
        <w:sdtPr>
          <w:alias w:val="Member"/>
          <w:tag w:val="&lt;Member mnisId='4830' dodsId=''&gt;"/>
          <w:id w:val="335433196"/>
          <w:placeholder>
            <w:docPart w:val="DefaultPlaceholder_1082065158"/>
          </w:placeholder>
          <w:richText/>
        </w:sdtPr>
        <w:sdtContent>
          <w:r w:rsidRPr="001A5A3B">
            <w:rPr>
              <w:b/>
            </w:rPr>
            <w:t>Paul Howell:</w:t>
          </w:r>
        </w:sdtContent>
      </w:sdt>
      <w:r w:rsidRPr="001A5A3B">
        <w:t xml:space="preserve"> </w:t>
      </w:r>
      <w:r w:rsidRPr="001A5A3B">
        <w:t xml:space="preserve">I </w:t>
      </w:r>
      <w:r w:rsidRPr="001A5A3B">
        <w:t>will come to the other guys as well. Your</w:t>
      </w:r>
      <w:r w:rsidRPr="001A5A3B">
        <w:t xml:space="preserve"> starting point was particularly poor</w:t>
      </w:r>
      <w:r w:rsidRPr="001A5A3B">
        <w:t>—not you but everybody.</w:t>
      </w:r>
      <w:r w:rsidRPr="001A5A3B">
        <w:t xml:space="preserve"> All </w:t>
      </w:r>
      <w:r w:rsidRPr="001A5A3B">
        <w:t xml:space="preserve">the </w:t>
      </w:r>
      <w:r w:rsidRPr="001A5A3B">
        <w:t xml:space="preserve">metro </w:t>
      </w:r>
      <w:r>
        <w:t>Mayor</w:t>
      </w:r>
      <w:r w:rsidRPr="001A5A3B">
        <w:t xml:space="preserve">s had </w:t>
      </w:r>
      <w:r w:rsidRPr="001A5A3B">
        <w:t xml:space="preserve">very </w:t>
      </w:r>
      <w:r w:rsidRPr="001A5A3B">
        <w:t>low election turnouts</w:t>
      </w:r>
      <w:r w:rsidRPr="001A5A3B">
        <w:t>, so you are gathering your profile and moving it on. Tim, do you want to give your perspective on that</w:t>
      </w:r>
      <w:r w:rsidRPr="001A5A3B">
        <w:t>?</w:t>
      </w:r>
    </w:p>
    <w:p w:rsidR="000E6CAD" w:rsidRPr="001A5A3B" w:rsidP="00360521">
      <w:pPr>
        <w:pStyle w:val="Answer"/>
      </w:pPr>
      <w:sdt>
        <w:sdtPr>
          <w:alias w:val="Witness"/>
          <w:id w:val="-579518760"/>
          <w:placeholder>
            <w:docPart w:val="DefaultPlaceholder_1082065158"/>
          </w:placeholder>
          <w:richText/>
        </w:sdtPr>
        <w:sdtContent>
          <w:r w:rsidRPr="001A5A3B">
            <w:rPr>
              <w:b/>
              <w:i/>
            </w:rPr>
            <w:t>Tim Bowles:</w:t>
          </w:r>
        </w:sdtContent>
      </w:sdt>
      <w:r w:rsidRPr="001A5A3B">
        <w:t xml:space="preserve"> Steve touched on the fact that business and investors</w:t>
      </w:r>
      <w:r w:rsidRPr="001A5A3B">
        <w:t xml:space="preserve"> really understand the </w:t>
      </w:r>
      <w:r>
        <w:t>role</w:t>
      </w:r>
      <w:r w:rsidRPr="001A5A3B">
        <w:t xml:space="preserve"> of metro </w:t>
      </w:r>
      <w:r>
        <w:t>Mayor</w:t>
      </w:r>
      <w:r w:rsidRPr="001A5A3B">
        <w:t>s</w:t>
      </w:r>
      <w:r w:rsidRPr="001A5A3B">
        <w:t>.</w:t>
      </w:r>
      <w:r w:rsidRPr="001A5A3B">
        <w:t xml:space="preserve"> It is around economic development and attracting investment, so they really understand and get it. Again,</w:t>
      </w:r>
      <w:r w:rsidRPr="001A5A3B">
        <w:t xml:space="preserve"> </w:t>
      </w:r>
      <w:r w:rsidRPr="001A5A3B">
        <w:t>l</w:t>
      </w:r>
      <w:r w:rsidRPr="001A5A3B">
        <w:t xml:space="preserve">ike Steve </w:t>
      </w:r>
      <w:r w:rsidRPr="001A5A3B">
        <w:t>was talking about</w:t>
      </w:r>
      <w:r w:rsidRPr="001A5A3B">
        <w:t xml:space="preserve">, our Invest Bristol </w:t>
      </w:r>
      <w:r w:rsidRPr="001A5A3B">
        <w:t>&amp;</w:t>
      </w:r>
      <w:r w:rsidRPr="001A5A3B">
        <w:t xml:space="preserve"> </w:t>
      </w:r>
      <w:r w:rsidRPr="001A5A3B">
        <w:t xml:space="preserve">Bath team is </w:t>
      </w:r>
      <w:r w:rsidRPr="001A5A3B">
        <w:t xml:space="preserve">that </w:t>
      </w:r>
      <w:r w:rsidRPr="001A5A3B">
        <w:t>front door</w:t>
      </w:r>
      <w:r w:rsidRPr="001A5A3B">
        <w:t xml:space="preserve"> where those </w:t>
      </w:r>
      <w:r w:rsidRPr="001A5A3B">
        <w:t>i</w:t>
      </w:r>
      <w:r w:rsidRPr="001A5A3B">
        <w:t>nquiries come in</w:t>
      </w:r>
      <w:r w:rsidRPr="001A5A3B">
        <w:t xml:space="preserve">. </w:t>
      </w:r>
      <w:r w:rsidRPr="001A5A3B">
        <w:t>T</w:t>
      </w:r>
      <w:r w:rsidRPr="001A5A3B">
        <w:t>hat team then try to look at the best</w:t>
      </w:r>
      <w:r w:rsidRPr="001A5A3B">
        <w:t xml:space="preserve"> solution across the region. </w:t>
      </w:r>
      <w:r w:rsidRPr="001A5A3B">
        <w:t>Bear in mind that i</w:t>
      </w:r>
      <w:r w:rsidRPr="001A5A3B">
        <w:t>t is not just about investment into a site</w:t>
      </w:r>
      <w:r w:rsidRPr="001A5A3B">
        <w:t>;</w:t>
      </w:r>
      <w:r w:rsidRPr="001A5A3B">
        <w:t xml:space="preserve"> </w:t>
      </w:r>
      <w:r w:rsidRPr="001A5A3B">
        <w:t xml:space="preserve">it is about </w:t>
      </w:r>
      <w:r w:rsidRPr="001A5A3B">
        <w:t>investment</w:t>
      </w:r>
      <w:r w:rsidRPr="001A5A3B">
        <w:t>s</w:t>
      </w:r>
      <w:r w:rsidRPr="001A5A3B">
        <w:t xml:space="preserve"> in jobs and </w:t>
      </w:r>
      <w:r>
        <w:t>the</w:t>
      </w:r>
      <w:r w:rsidRPr="001A5A3B">
        <w:t xml:space="preserve"> wealth that creates. </w:t>
      </w:r>
      <w:r w:rsidRPr="001A5A3B">
        <w:t>That crosses all of your borders. That is why we are a functional economic</w:t>
      </w:r>
      <w:r w:rsidRPr="001A5A3B">
        <w:t xml:space="preserve"> </w:t>
      </w:r>
      <w:r w:rsidRPr="001A5A3B">
        <w:t xml:space="preserve">market area in terms of how </w:t>
      </w:r>
      <w:r w:rsidRPr="001A5A3B">
        <w:t>we move, so b</w:t>
      </w:r>
      <w:r w:rsidRPr="001A5A3B">
        <w:t>usiness absolutely get</w:t>
      </w:r>
      <w:r w:rsidRPr="001A5A3B">
        <w:t>s</w:t>
      </w:r>
      <w:r w:rsidRPr="001A5A3B">
        <w:t xml:space="preserve"> it and that works effectively</w:t>
      </w:r>
      <w:r w:rsidRPr="001A5A3B">
        <w:t>.</w:t>
      </w:r>
    </w:p>
    <w:p w:rsidR="000E6CAD" w:rsidRPr="001A5A3B" w:rsidP="00360521">
      <w:pPr>
        <w:pStyle w:val="Answer"/>
      </w:pPr>
      <w:r w:rsidRPr="001A5A3B">
        <w:t xml:space="preserve">Steve’s point about one front door is a good one. I also talk a great deal about there being no </w:t>
      </w:r>
      <w:r w:rsidRPr="001A5A3B">
        <w:t xml:space="preserve">wrong </w:t>
      </w:r>
      <w:r w:rsidRPr="001A5A3B">
        <w:t>door. For me, the economics of our region will still expand if somebody goes and appro</w:t>
      </w:r>
      <w:r w:rsidRPr="001A5A3B">
        <w:t>aches any of our individual councils, because we will still all work together, so I very much see it as a no-</w:t>
      </w:r>
      <w:r w:rsidRPr="001A5A3B">
        <w:t>wrong</w:t>
      </w:r>
      <w:r w:rsidRPr="001A5A3B">
        <w:t>-door aspect, but we are landing investment, as I say, in terms of new investment and growth-attracting businesses relocating here and expandi</w:t>
      </w:r>
      <w:r w:rsidRPr="001A5A3B">
        <w:t>ng.</w:t>
      </w:r>
    </w:p>
    <w:p w:rsidR="000E6CAD" w:rsidRPr="001A5A3B" w:rsidP="00360521">
      <w:pPr>
        <w:pStyle w:val="Answer"/>
      </w:pPr>
      <w:r w:rsidRPr="001A5A3B">
        <w:t xml:space="preserve">The point around our electorate is a very good one because what we all need to be able to do is, by working with Government, explain what we </w:t>
      </w:r>
      <w:r w:rsidRPr="001A5A3B">
        <w:t xml:space="preserve">can do as </w:t>
      </w:r>
      <w:r>
        <w:t>Mayor</w:t>
      </w:r>
      <w:r w:rsidRPr="001A5A3B">
        <w:t>s to make differences to people’s lives. I know I have made differences to thousands and thousan</w:t>
      </w:r>
      <w:r w:rsidRPr="001A5A3B">
        <w:t>ds of people’s lives across the region</w:t>
      </w:r>
      <w:r>
        <w:t xml:space="preserve">, </w:t>
      </w:r>
      <w:r w:rsidRPr="001A5A3B">
        <w:t>and we are doing that in lots of ways. We are working with every school in the region. We are working on reskilling existing workforces. We work with every stakeholder in that space. Thousands and thousands of people</w:t>
      </w:r>
      <w:r w:rsidRPr="001A5A3B">
        <w:t xml:space="preserve"> are already directly benefiting from what we do. We all need to up that in terms of what we are showing, delivering and communicating. Often, it is not just about communications; it is about individuals comprehending what we are doing as well.</w:t>
      </w:r>
    </w:p>
    <w:p w:rsidR="00360521" w:rsidRPr="001A5A3B" w:rsidP="00360521">
      <w:pPr>
        <w:pStyle w:val="Answer"/>
      </w:pPr>
      <w:r w:rsidRPr="001A5A3B">
        <w:t xml:space="preserve">Of course, </w:t>
      </w:r>
      <w:r w:rsidRPr="001A5A3B">
        <w:t xml:space="preserve">we all have to keep working at that, but I am really positive about what we have seen as a result of having a metro </w:t>
      </w:r>
      <w:r>
        <w:t>Mayor</w:t>
      </w:r>
      <w:r w:rsidRPr="001A5A3B">
        <w:t xml:space="preserve"> and what we have driven</w:t>
      </w:r>
      <w:r w:rsidRPr="001A5A3B">
        <w:t xml:space="preserve"> in that economic growth: new jobs, new business and new investment. It is then converting that and translating it so that people really understand what we are delivering.</w:t>
      </w:r>
    </w:p>
    <w:p w:rsidR="00360521" w:rsidRPr="001A5A3B" w:rsidP="00360521">
      <w:pPr>
        <w:pStyle w:val="Question"/>
        <w:numPr>
          <w:ilvl w:val="0"/>
          <w:numId w:val="0"/>
        </w:numPr>
        <w:ind w:left="794"/>
      </w:pPr>
      <w:sdt>
        <w:sdtPr>
          <w:alias w:val="Member"/>
          <w:tag w:val="&lt;Member mnisId='4830' dodsId=''&gt;"/>
          <w:id w:val="-687524652"/>
          <w:placeholder>
            <w:docPart w:val="DefaultPlaceholder_1082065158"/>
          </w:placeholder>
          <w:richText/>
        </w:sdtPr>
        <w:sdtContent>
          <w:r w:rsidRPr="001A5A3B">
            <w:rPr>
              <w:b/>
            </w:rPr>
            <w:t>Paul Howell:</w:t>
          </w:r>
        </w:sdtContent>
      </w:sdt>
      <w:r w:rsidRPr="001A5A3B">
        <w:t xml:space="preserve"> I endorse that</w:t>
      </w:r>
      <w:r w:rsidRPr="001A5A3B">
        <w:t>, Tim, in terms of a lot of things. I touch it, feel it</w:t>
      </w:r>
      <w:r w:rsidRPr="001A5A3B">
        <w:t xml:space="preserve"> and see it in the Tees Valley, where it is a clear thing that business would see Ben Houchen and his team as being the people who drive that. </w:t>
      </w:r>
      <w:r w:rsidRPr="001A5A3B">
        <w:t xml:space="preserve">I will go back </w:t>
      </w:r>
      <w:r w:rsidRPr="001A5A3B">
        <w:t xml:space="preserve">at some </w:t>
      </w:r>
      <w:r w:rsidRPr="001A5A3B">
        <w:t xml:space="preserve">point </w:t>
      </w:r>
      <w:r w:rsidRPr="001A5A3B">
        <w:t xml:space="preserve">to the same conversation I had </w:t>
      </w:r>
      <w:r w:rsidRPr="001A5A3B">
        <w:t xml:space="preserve">earlier </w:t>
      </w:r>
      <w:r w:rsidRPr="001A5A3B">
        <w:t>in terms of the ones outside that, like Durha</w:t>
      </w:r>
      <w:r w:rsidRPr="001A5A3B">
        <w:t xml:space="preserve">m, as to </w:t>
      </w:r>
      <w:r w:rsidRPr="001A5A3B">
        <w:t xml:space="preserve">how </w:t>
      </w:r>
      <w:r>
        <w:t xml:space="preserve">we get </w:t>
      </w:r>
      <w:r w:rsidRPr="001A5A3B">
        <w:t>that clarity</w:t>
      </w:r>
      <w:r w:rsidRPr="001A5A3B">
        <w:t xml:space="preserve">. </w:t>
      </w:r>
      <w:r w:rsidRPr="001A5A3B">
        <w:t>Jamie, do you want to finish this conversation off</w:t>
      </w:r>
      <w:r w:rsidRPr="001A5A3B">
        <w:t xml:space="preserve"> with where you are on things</w:t>
      </w:r>
      <w:r w:rsidRPr="001A5A3B">
        <w:t>?</w:t>
      </w:r>
    </w:p>
    <w:p w:rsidR="0098735F" w:rsidRPr="001A5A3B" w:rsidP="00360521">
      <w:pPr>
        <w:pStyle w:val="Answer"/>
      </w:pPr>
      <w:sdt>
        <w:sdtPr>
          <w:alias w:val="Witness"/>
          <w:id w:val="1395091005"/>
          <w:placeholder>
            <w:docPart w:val="DefaultPlaceholder_1082065158"/>
          </w:placeholder>
          <w:richText/>
        </w:sdtPr>
        <w:sdtContent>
          <w:r w:rsidRPr="001A5A3B">
            <w:rPr>
              <w:b/>
              <w:i/>
            </w:rPr>
            <w:t>Jamie Driscoll:</w:t>
          </w:r>
        </w:sdtContent>
      </w:sdt>
      <w:r w:rsidRPr="001A5A3B">
        <w:t xml:space="preserve"> </w:t>
      </w:r>
      <w:r w:rsidRPr="001A5A3B">
        <w:t>Just to answer the previous</w:t>
      </w:r>
      <w:r w:rsidRPr="001A5A3B">
        <w:t xml:space="preserve"> question</w:t>
      </w:r>
      <w:r w:rsidRPr="001A5A3B">
        <w:t xml:space="preserve">, </w:t>
      </w:r>
      <w:r w:rsidRPr="001A5A3B">
        <w:t>I have had confirmation</w:t>
      </w:r>
      <w:r w:rsidRPr="001A5A3B">
        <w:t xml:space="preserve"> that the </w:t>
      </w:r>
      <w:r w:rsidRPr="001A5A3B">
        <w:t>industrial strategy</w:t>
      </w:r>
      <w:r w:rsidRPr="001A5A3B">
        <w:t xml:space="preserve"> has not been signed off by Gover</w:t>
      </w:r>
      <w:r w:rsidRPr="001A5A3B">
        <w:t>nment and was never published, so there we go.</w:t>
      </w:r>
    </w:p>
    <w:p w:rsidR="00C86E82" w:rsidRPr="001A5A3B" w:rsidP="00360521">
      <w:pPr>
        <w:pStyle w:val="Answer"/>
      </w:pPr>
      <w:r w:rsidRPr="001A5A3B">
        <w:t xml:space="preserve">On the clarity of message to business, we have </w:t>
      </w:r>
      <w:r w:rsidRPr="001A5A3B">
        <w:t xml:space="preserve">all of our local teams working together now for inward investment. It has been very effective. We have </w:t>
      </w:r>
      <w:r w:rsidRPr="001A5A3B">
        <w:t>had some very big international investments come to this pa</w:t>
      </w:r>
      <w:r w:rsidRPr="001A5A3B">
        <w:t xml:space="preserve">rt of the world. We have worked with a global corporate. Perhaps </w:t>
      </w:r>
      <w:r w:rsidRPr="001A5A3B">
        <w:t>a</w:t>
      </w:r>
      <w:r w:rsidRPr="001A5A3B">
        <w:t xml:space="preserve"> narrative example</w:t>
      </w:r>
      <w:r w:rsidRPr="001A5A3B">
        <w:t xml:space="preserve"> is best</w:t>
      </w:r>
      <w:r w:rsidRPr="001A5A3B">
        <w:t>. I was approached by someone who had read my manifesto and who was working for a global corporate. They said, “I have this idea for an innovator</w:t>
      </w:r>
      <w:r>
        <w:t>.</w:t>
      </w:r>
      <w:r w:rsidRPr="001A5A3B">
        <w:t>”</w:t>
      </w:r>
      <w:r w:rsidRPr="001A5A3B">
        <w:t xml:space="preserve"> This </w:t>
      </w:r>
      <w:r w:rsidRPr="001A5A3B">
        <w:t>wa</w:t>
      </w:r>
      <w:r w:rsidRPr="001A5A3B">
        <w:t>s to do w</w:t>
      </w:r>
      <w:r w:rsidRPr="001A5A3B">
        <w:t>ith green technology. “I have to persuade my international boss to do it</w:t>
      </w:r>
      <w:r>
        <w:t xml:space="preserve">, </w:t>
      </w:r>
      <w:r w:rsidRPr="001A5A3B">
        <w:t>but my colleagues told me not to bother coming to you because anything to do with local authorities takes forever</w:t>
      </w:r>
      <w:r>
        <w:t>.</w:t>
      </w:r>
      <w:r w:rsidRPr="001A5A3B">
        <w:t>”</w:t>
      </w:r>
      <w:r>
        <w:t xml:space="preserve"> </w:t>
      </w:r>
      <w:r w:rsidRPr="001A5A3B">
        <w:t>Within six months, we had it signed off and it was operational, an</w:t>
      </w:r>
      <w:r w:rsidRPr="001A5A3B">
        <w:t>d this is bringing really high-quality, scientist-level jobs to the area, as well as a spinoff. That centre is collaborating with a load of smaller local start-ups around the universities and so on. That is really effective, where you can do it.</w:t>
      </w:r>
    </w:p>
    <w:p w:rsidR="00360521" w:rsidRPr="001A5A3B" w:rsidP="00360521">
      <w:pPr>
        <w:pStyle w:val="Question"/>
      </w:pPr>
      <w:sdt>
        <w:sdtPr>
          <w:alias w:val="Member"/>
          <w:tag w:val="&lt;Member mnisId='4621' dodsId='77854'&gt;"/>
          <w:id w:val="-510922992"/>
          <w:placeholder>
            <w:docPart w:val="DefaultPlaceholder_1082065158"/>
          </w:placeholder>
          <w:richText/>
        </w:sdtPr>
        <w:sdtContent>
          <w:r w:rsidRPr="001A5A3B">
            <w:rPr>
              <w:b/>
            </w:rPr>
            <w:t>Chair:</w:t>
          </w:r>
        </w:sdtContent>
      </w:sdt>
      <w:r w:rsidRPr="001A5A3B">
        <w:t xml:space="preserve"> </w:t>
      </w:r>
      <w:r w:rsidRPr="001A5A3B">
        <w:t>J</w:t>
      </w:r>
      <w:r w:rsidRPr="001A5A3B">
        <w:t xml:space="preserve">ust very briefly, </w:t>
      </w:r>
      <w:r w:rsidRPr="001A5A3B">
        <w:t>Steve and Tim</w:t>
      </w:r>
      <w:r w:rsidRPr="001A5A3B">
        <w:t>,</w:t>
      </w:r>
      <w:r w:rsidRPr="001A5A3B">
        <w:t xml:space="preserve"> you </w:t>
      </w:r>
      <w:r w:rsidRPr="001A5A3B">
        <w:t xml:space="preserve">both </w:t>
      </w:r>
      <w:r w:rsidRPr="001A5A3B">
        <w:t xml:space="preserve">have high-profile city </w:t>
      </w:r>
      <w:r>
        <w:t>Mayor</w:t>
      </w:r>
      <w:r w:rsidRPr="001A5A3B">
        <w:t>s</w:t>
      </w:r>
      <w:r w:rsidRPr="001A5A3B">
        <w:t xml:space="preserve"> who came before metro </w:t>
      </w:r>
      <w:r>
        <w:t>Mayor</w:t>
      </w:r>
      <w:r w:rsidRPr="001A5A3B">
        <w:t xml:space="preserve">s: </w:t>
      </w:r>
      <w:r w:rsidRPr="001A5A3B">
        <w:t>Joe Anderson in Liverpool, and Marvin Rees in Bristol. I declare my association with Marvin as a Labour colleague in the city I represent.</w:t>
      </w:r>
      <w:r w:rsidRPr="001A5A3B">
        <w:t xml:space="preserve"> Is there any confusion about whether local businesses</w:t>
      </w:r>
      <w:r w:rsidRPr="001A5A3B">
        <w:t xml:space="preserve"> go to Joe and Marvin or </w:t>
      </w:r>
      <w:r>
        <w:t xml:space="preserve">to </w:t>
      </w:r>
      <w:r w:rsidRPr="001A5A3B">
        <w:t>Steve and Tim</w:t>
      </w:r>
      <w:r w:rsidRPr="001A5A3B">
        <w:t>?</w:t>
      </w:r>
      <w:r w:rsidRPr="001A5A3B">
        <w:t xml:space="preserve"> How does that work?</w:t>
      </w:r>
    </w:p>
    <w:p w:rsidR="00CD3373" w:rsidRPr="001A5A3B" w:rsidP="00360521">
      <w:pPr>
        <w:pStyle w:val="Answer"/>
      </w:pPr>
      <w:sdt>
        <w:sdtPr>
          <w:alias w:val="Witness"/>
          <w:id w:val="-1866280395"/>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There is always confusion about politics. People do not understand</w:t>
      </w:r>
      <w:r w:rsidRPr="001A5A3B">
        <w:t>—and you will know this as an MP—w</w:t>
      </w:r>
      <w:r w:rsidRPr="001A5A3B">
        <w:t>hether they should go</w:t>
      </w:r>
      <w:r w:rsidRPr="001A5A3B">
        <w:t xml:space="preserve"> to an MP or a councillor</w:t>
      </w:r>
      <w:r w:rsidRPr="001A5A3B">
        <w:t>, or what the different responsibilities are.</w:t>
      </w:r>
      <w:r w:rsidRPr="001A5A3B">
        <w:t xml:space="preserve"> </w:t>
      </w:r>
      <w:r w:rsidRPr="001A5A3B">
        <w:t xml:space="preserve">The way </w:t>
      </w:r>
      <w:r w:rsidRPr="001A5A3B">
        <w:t>w</w:t>
      </w:r>
      <w:r w:rsidRPr="001A5A3B">
        <w:t xml:space="preserve">e tackle that </w:t>
      </w:r>
      <w:r w:rsidRPr="001A5A3B">
        <w:t xml:space="preserve">is </w:t>
      </w:r>
      <w:r w:rsidRPr="001A5A3B">
        <w:t xml:space="preserve">by having politics </w:t>
      </w:r>
      <w:r w:rsidRPr="001A5A3B">
        <w:t xml:space="preserve">as </w:t>
      </w:r>
      <w:r w:rsidRPr="001A5A3B">
        <w:t xml:space="preserve">part of a child’s education. </w:t>
      </w:r>
      <w:r w:rsidRPr="001A5A3B">
        <w:t xml:space="preserve">Get it very early on so that people understand the processes </w:t>
      </w:r>
      <w:r w:rsidRPr="001A5A3B">
        <w:t>that</w:t>
      </w:r>
      <w:r w:rsidRPr="001A5A3B">
        <w:t xml:space="preserve">, at a later date, they will probably rely </w:t>
      </w:r>
      <w:r w:rsidRPr="001A5A3B">
        <w:t>on.</w:t>
      </w:r>
    </w:p>
    <w:p w:rsidR="00D44EB4" w:rsidRPr="001A5A3B" w:rsidP="00360521">
      <w:pPr>
        <w:pStyle w:val="Answer"/>
      </w:pPr>
      <w:r w:rsidRPr="001A5A3B">
        <w:t xml:space="preserve">On the situation in our area, we have a city </w:t>
      </w:r>
      <w:r>
        <w:t>Mayor</w:t>
      </w:r>
      <w:r w:rsidRPr="001A5A3B">
        <w:t xml:space="preserve">, we have a metro </w:t>
      </w:r>
      <w:r>
        <w:t>Mayor</w:t>
      </w:r>
      <w:r w:rsidRPr="001A5A3B">
        <w:t xml:space="preserve">, we have a </w:t>
      </w:r>
      <w:r w:rsidRPr="001A5A3B">
        <w:t>l</w:t>
      </w:r>
      <w:r w:rsidRPr="001A5A3B">
        <w:t xml:space="preserve">ord </w:t>
      </w:r>
      <w:r>
        <w:t>m</w:t>
      </w:r>
      <w:r>
        <w:t>ayor</w:t>
      </w:r>
      <w:r w:rsidRPr="001A5A3B">
        <w:t xml:space="preserve"> of Liverpool and we have f</w:t>
      </w:r>
      <w:r w:rsidRPr="001A5A3B">
        <w:t xml:space="preserve">ive district </w:t>
      </w:r>
      <w:r>
        <w:t>m</w:t>
      </w:r>
      <w:r>
        <w:t>ayor</w:t>
      </w:r>
      <w:r w:rsidRPr="001A5A3B">
        <w:t xml:space="preserve">s, but we also have parish </w:t>
      </w:r>
      <w:r>
        <w:t>m</w:t>
      </w:r>
      <w:r>
        <w:t>ayor</w:t>
      </w:r>
      <w:r w:rsidRPr="001A5A3B">
        <w:t>s. There</w:t>
      </w:r>
      <w:r w:rsidRPr="001A5A3B">
        <w:t xml:space="preserve"> </w:t>
      </w:r>
      <w:r w:rsidRPr="001A5A3B">
        <w:t xml:space="preserve">are </w:t>
      </w:r>
      <w:r w:rsidRPr="001A5A3B">
        <w:t xml:space="preserve">11 people </w:t>
      </w:r>
      <w:r w:rsidRPr="001A5A3B">
        <w:t>with the title “</w:t>
      </w:r>
      <w:r>
        <w:t>m</w:t>
      </w:r>
      <w:r>
        <w:t>ayor</w:t>
      </w:r>
      <w:r w:rsidRPr="001A5A3B">
        <w:t xml:space="preserve">” </w:t>
      </w:r>
      <w:r w:rsidRPr="001A5A3B">
        <w:t>and we expect people to understand</w:t>
      </w:r>
      <w:r w:rsidRPr="001A5A3B">
        <w:t xml:space="preserve"> who they </w:t>
      </w:r>
      <w:r w:rsidRPr="001A5A3B">
        <w:t xml:space="preserve">should </w:t>
      </w:r>
      <w:r w:rsidRPr="001A5A3B">
        <w:t xml:space="preserve">go to. </w:t>
      </w:r>
      <w:r w:rsidRPr="001A5A3B">
        <w:t xml:space="preserve">The great thing is that, </w:t>
      </w:r>
      <w:r w:rsidRPr="001A5A3B">
        <w:t xml:space="preserve">as we are talking about with BEIS, </w:t>
      </w:r>
      <w:r w:rsidRPr="001A5A3B">
        <w:t>i</w:t>
      </w:r>
      <w:r w:rsidRPr="001A5A3B">
        <w:t xml:space="preserve">f it is an </w:t>
      </w:r>
      <w:r w:rsidRPr="001A5A3B">
        <w:t>i</w:t>
      </w:r>
      <w:r w:rsidRPr="001A5A3B">
        <w:t>nquiry about the economy, it goes through the Growth Platform anyway, so it circumvent</w:t>
      </w:r>
      <w:r w:rsidRPr="001A5A3B">
        <w:t>s</w:t>
      </w:r>
      <w:r w:rsidRPr="001A5A3B">
        <w:t xml:space="preserve"> the confusion.</w:t>
      </w:r>
    </w:p>
    <w:p w:rsidR="00360521" w:rsidRPr="001A5A3B" w:rsidP="00360521">
      <w:pPr>
        <w:pStyle w:val="Answer"/>
      </w:pPr>
      <w:r w:rsidRPr="001A5A3B">
        <w:t xml:space="preserve">Just on one last issue, Paul mentioned profile. I could </w:t>
      </w:r>
      <w:r w:rsidRPr="001A5A3B">
        <w:t xml:space="preserve">do without my profile in any way being enhanced in the public mind through constant references by the Prime Minister. </w:t>
      </w:r>
      <w:r w:rsidRPr="001A5A3B">
        <w:t>Apparently, t</w:t>
      </w:r>
      <w:r w:rsidRPr="001A5A3B">
        <w:t>he lovely Jacob Rees-Mogg has just mentioned me in the House and, again, I could do without that. Jacob and I have so much in</w:t>
      </w:r>
      <w:r w:rsidRPr="001A5A3B">
        <w:t xml:space="preserve"> common now.</w:t>
      </w:r>
    </w:p>
    <w:p w:rsidR="00360521" w:rsidRPr="001A5A3B" w:rsidP="00360521">
      <w:pPr>
        <w:pStyle w:val="Question"/>
      </w:pPr>
      <w:sdt>
        <w:sdtPr>
          <w:alias w:val="Member"/>
          <w:tag w:val="&lt;Member mnisId='4621' dodsId='77854'&gt;"/>
          <w:id w:val="1431319631"/>
          <w:placeholder>
            <w:docPart w:val="DefaultPlaceholder_1082065158"/>
          </w:placeholder>
          <w:richText/>
        </w:sdtPr>
        <w:sdtContent>
          <w:r w:rsidRPr="001A5A3B">
            <w:rPr>
              <w:b/>
            </w:rPr>
            <w:t>Chair:</w:t>
          </w:r>
        </w:sdtContent>
      </w:sdt>
      <w:r w:rsidRPr="001A5A3B">
        <w:t xml:space="preserve"> </w:t>
      </w:r>
      <w:r w:rsidRPr="001A5A3B">
        <w:t>Tim, d</w:t>
      </w:r>
      <w:r w:rsidRPr="001A5A3B">
        <w:t xml:space="preserve">o people in the </w:t>
      </w:r>
      <w:r w:rsidRPr="001A5A3B">
        <w:t>w</w:t>
      </w:r>
      <w:r w:rsidRPr="001A5A3B">
        <w:t>est of England know who you are?</w:t>
      </w:r>
    </w:p>
    <w:p w:rsidR="00360521" w:rsidRPr="001A5A3B" w:rsidP="00360521">
      <w:pPr>
        <w:pStyle w:val="Answer"/>
      </w:pPr>
      <w:sdt>
        <w:sdtPr>
          <w:alias w:val="Witness"/>
          <w:id w:val="720169953"/>
          <w:placeholder>
            <w:docPart w:val="DefaultPlaceholder_1082065158"/>
          </w:placeholder>
          <w:richText/>
        </w:sdtPr>
        <w:sdtContent>
          <w:r w:rsidRPr="001A5A3B">
            <w:rPr>
              <w:b/>
              <w:i/>
            </w:rPr>
            <w:t>Tim Bowles:</w:t>
          </w:r>
        </w:sdtContent>
      </w:sdt>
      <w:r w:rsidRPr="001A5A3B">
        <w:t xml:space="preserve"> </w:t>
      </w:r>
      <w:r w:rsidRPr="001A5A3B">
        <w:t>They certainly know what we are doing and, yes, lots of people do. I am just going to pick</w:t>
      </w:r>
      <w:r w:rsidRPr="00AB00F5">
        <w:t xml:space="preserve"> </w:t>
      </w:r>
      <w:r w:rsidRPr="001A5A3B">
        <w:t>up</w:t>
      </w:r>
      <w:r w:rsidRPr="001A5A3B">
        <w:t xml:space="preserve"> your point about Marvin, if I may. We work very closely together in these pieces. I said earlier that t</w:t>
      </w:r>
      <w:r w:rsidRPr="001A5A3B">
        <w:t xml:space="preserve">here is no </w:t>
      </w:r>
      <w:r w:rsidRPr="001A5A3B">
        <w:t xml:space="preserve">wrong </w:t>
      </w:r>
      <w:r w:rsidRPr="001A5A3B">
        <w:t xml:space="preserve">door. Bristol is vital to our regional economy. </w:t>
      </w:r>
      <w:r w:rsidRPr="001A5A3B">
        <w:t xml:space="preserve">People work in and out of the region. </w:t>
      </w:r>
      <w:r w:rsidRPr="001A5A3B">
        <w:t xml:space="preserve">How we work together is vital. </w:t>
      </w:r>
      <w:r w:rsidRPr="001A5A3B">
        <w:t>You will know that</w:t>
      </w:r>
      <w:r w:rsidRPr="001A5A3B">
        <w:t xml:space="preserve"> w</w:t>
      </w:r>
      <w:r w:rsidRPr="001A5A3B">
        <w:t xml:space="preserve">e go on international trade missions together. We stand and present across the country about driving investment into our region. It is absolutely vital that we all work together. Like Steve, we have lots of </w:t>
      </w:r>
      <w:r w:rsidRPr="001A5A3B">
        <w:t xml:space="preserve">other </w:t>
      </w:r>
      <w:r>
        <w:t>m</w:t>
      </w:r>
      <w:r>
        <w:t>ayor</w:t>
      </w:r>
      <w:r w:rsidRPr="001A5A3B">
        <w:t>s as well</w:t>
      </w:r>
      <w:r w:rsidRPr="001A5A3B">
        <w:t>, and that was part of my d</w:t>
      </w:r>
      <w:r w:rsidRPr="001A5A3B">
        <w:t xml:space="preserve">iscussion very early doors, pre 2017, with Greg Clark, about </w:t>
      </w:r>
      <w:r>
        <w:t>how we are</w:t>
      </w:r>
      <w:r w:rsidRPr="001A5A3B">
        <w:t xml:space="preserve"> picking the wrong title for this, because it does confuse people. </w:t>
      </w:r>
      <w:r w:rsidRPr="001A5A3B">
        <w:t>W</w:t>
      </w:r>
      <w:r w:rsidRPr="001A5A3B">
        <w:t xml:space="preserve">e </w:t>
      </w:r>
      <w:r w:rsidRPr="001A5A3B">
        <w:t xml:space="preserve">must </w:t>
      </w:r>
      <w:r w:rsidRPr="001A5A3B">
        <w:t>all work together across councils</w:t>
      </w:r>
      <w:r w:rsidRPr="001A5A3B">
        <w:t>,</w:t>
      </w:r>
      <w:r w:rsidRPr="001A5A3B">
        <w:t xml:space="preserve"> </w:t>
      </w:r>
      <w:r w:rsidRPr="001A5A3B">
        <w:t xml:space="preserve">across </w:t>
      </w:r>
      <w:r w:rsidRPr="001A5A3B">
        <w:t xml:space="preserve">businesses </w:t>
      </w:r>
      <w:r w:rsidRPr="001A5A3B">
        <w:t xml:space="preserve">and across politics </w:t>
      </w:r>
      <w:r w:rsidRPr="001A5A3B">
        <w:t xml:space="preserve">to make sure </w:t>
      </w:r>
      <w:r w:rsidRPr="001A5A3B">
        <w:t xml:space="preserve">we are seeing </w:t>
      </w:r>
      <w:r w:rsidRPr="001A5A3B">
        <w:t>our region</w:t>
      </w:r>
      <w:r w:rsidRPr="001A5A3B">
        <w:t xml:space="preserve"> thrive</w:t>
      </w:r>
      <w:r w:rsidRPr="001A5A3B">
        <w:t xml:space="preserve"> and expand</w:t>
      </w:r>
      <w:r w:rsidRPr="001A5A3B">
        <w:t>.</w:t>
      </w:r>
    </w:p>
    <w:p w:rsidR="00360521" w:rsidRPr="001A5A3B" w:rsidP="00360521">
      <w:pPr>
        <w:pStyle w:val="Question"/>
      </w:pPr>
      <w:sdt>
        <w:sdtPr>
          <w:alias w:val="Member"/>
          <w:tag w:val="&lt;Member mnisId='4391' dodsId='117593'&gt;"/>
          <w:id w:val="58678962"/>
          <w:placeholder>
            <w:docPart w:val="DefaultPlaceholder_1082065158"/>
          </w:placeholder>
          <w:richText/>
        </w:sdtPr>
        <w:sdtContent>
          <w:r w:rsidRPr="001A5A3B">
            <w:rPr>
              <w:b/>
            </w:rPr>
            <w:t>Judith Cummins:</w:t>
          </w:r>
        </w:sdtContent>
      </w:sdt>
      <w:r w:rsidRPr="001A5A3B">
        <w:t xml:space="preserve"> The Committee has heard much about</w:t>
      </w:r>
      <w:r w:rsidRPr="001A5A3B">
        <w:t xml:space="preserve"> the Government’s </w:t>
      </w:r>
      <w:r w:rsidRPr="001A5A3B">
        <w:t>levelling</w:t>
      </w:r>
      <w:r>
        <w:t>-</w:t>
      </w:r>
      <w:r w:rsidRPr="001A5A3B">
        <w:t>up</w:t>
      </w:r>
      <w:r w:rsidRPr="001A5A3B">
        <w:t xml:space="preserve"> policy. The Northern Powerhouse Partnership has announced a strategy to end the </w:t>
      </w:r>
      <w:r w:rsidRPr="001A5A3B">
        <w:t>n</w:t>
      </w:r>
      <w:r w:rsidRPr="001A5A3B">
        <w:t>orth</w:t>
      </w:r>
      <w:r w:rsidRPr="001A5A3B">
        <w:t>-s</w:t>
      </w:r>
      <w:r w:rsidRPr="001A5A3B">
        <w:t xml:space="preserve">outh </w:t>
      </w:r>
      <w:r w:rsidRPr="001A5A3B">
        <w:t>d</w:t>
      </w:r>
      <w:r w:rsidRPr="001A5A3B">
        <w:t>ivide</w:t>
      </w:r>
      <w:r w:rsidRPr="001A5A3B">
        <w:t xml:space="preserve">. The LEP </w:t>
      </w:r>
      <w:r w:rsidRPr="001A5A3B">
        <w:t>N</w:t>
      </w:r>
      <w:r w:rsidRPr="001A5A3B">
        <w:t xml:space="preserve">etwork has published a five-point plan </w:t>
      </w:r>
      <w:r>
        <w:t>for</w:t>
      </w:r>
      <w:r w:rsidRPr="001A5A3B">
        <w:t xml:space="preserve"> r</w:t>
      </w:r>
      <w:r w:rsidRPr="001A5A3B">
        <w:t>ecovery. What do you think</w:t>
      </w:r>
      <w:r w:rsidRPr="001A5A3B">
        <w:t xml:space="preserve"> the relationship between Government and regional metro </w:t>
      </w:r>
      <w:r>
        <w:t>Mayor</w:t>
      </w:r>
      <w:r w:rsidRPr="001A5A3B">
        <w:t>s is and should be</w:t>
      </w:r>
      <w:r w:rsidRPr="001A5A3B">
        <w:t xml:space="preserve"> to deliver the </w:t>
      </w:r>
      <w:r w:rsidRPr="001A5A3B">
        <w:t>levelling</w:t>
      </w:r>
      <w:r>
        <w:t>-</w:t>
      </w:r>
      <w:r w:rsidRPr="001A5A3B">
        <w:t>up</w:t>
      </w:r>
      <w:r w:rsidRPr="001A5A3B">
        <w:t xml:space="preserve"> agenda</w:t>
      </w:r>
      <w:r w:rsidRPr="001A5A3B">
        <w:t xml:space="preserve">? </w:t>
      </w:r>
      <w:r w:rsidRPr="001A5A3B">
        <w:t>Crucially, h</w:t>
      </w:r>
      <w:r w:rsidRPr="001A5A3B">
        <w:t>ow and who should be held to account for its successes and failures?</w:t>
      </w:r>
    </w:p>
    <w:p w:rsidR="00F5292A" w:rsidRPr="001A5A3B" w:rsidP="00360521">
      <w:pPr>
        <w:pStyle w:val="Answer"/>
      </w:pPr>
      <w:sdt>
        <w:sdtPr>
          <w:alias w:val="Witness"/>
          <w:id w:val="1447582133"/>
          <w:placeholder>
            <w:docPart w:val="DefaultPlaceholder_1082065158"/>
          </w:placeholder>
          <w:richText/>
        </w:sdtPr>
        <w:sdtContent>
          <w:r w:rsidRPr="001A5A3B">
            <w:rPr>
              <w:b/>
              <w:i/>
            </w:rPr>
            <w:t>Tim Bowles:</w:t>
          </w:r>
        </w:sdtContent>
      </w:sdt>
      <w:r w:rsidRPr="001A5A3B">
        <w:t xml:space="preserve"> </w:t>
      </w:r>
      <w:r w:rsidRPr="001A5A3B">
        <w:t xml:space="preserve">You have all heard us talk about the role of Government and metro </w:t>
      </w:r>
      <w:r>
        <w:t>Mayor</w:t>
      </w:r>
      <w:r w:rsidRPr="001A5A3B">
        <w:t xml:space="preserve">s. </w:t>
      </w:r>
      <w:r w:rsidRPr="001A5A3B">
        <w:t>It is time for that relationship to step up now. We are all committed</w:t>
      </w:r>
      <w:r w:rsidRPr="001A5A3B">
        <w:t>, cross-party,</w:t>
      </w:r>
      <w:r w:rsidRPr="001A5A3B">
        <w:t xml:space="preserve"> to delivering for Government because we are all committed to delivering for </w:t>
      </w:r>
      <w:r w:rsidRPr="001A5A3B">
        <w:t xml:space="preserve">the </w:t>
      </w:r>
      <w:r w:rsidRPr="001A5A3B">
        <w:t>people in our regi</w:t>
      </w:r>
      <w:r w:rsidRPr="001A5A3B">
        <w:t xml:space="preserve">on. </w:t>
      </w:r>
      <w:r w:rsidRPr="001A5A3B">
        <w:t>That relationship need</w:t>
      </w:r>
      <w:r w:rsidRPr="001A5A3B">
        <w:t>s</w:t>
      </w:r>
      <w:r w:rsidRPr="001A5A3B">
        <w:t xml:space="preserve"> to continue to strengthen. </w:t>
      </w:r>
      <w:r w:rsidRPr="001A5A3B">
        <w:t>It also has to</w:t>
      </w:r>
      <w:r w:rsidRPr="005A7865">
        <w:t xml:space="preserve"> </w:t>
      </w:r>
      <w:r w:rsidRPr="001A5A3B">
        <w:t>be addressed</w:t>
      </w:r>
      <w:r w:rsidRPr="001A5A3B">
        <w:t>—we have touched on it time and time again—</w:t>
      </w:r>
      <w:r w:rsidRPr="001A5A3B">
        <w:t xml:space="preserve">around </w:t>
      </w:r>
      <w:r w:rsidRPr="001A5A3B">
        <w:t xml:space="preserve">how that relationship </w:t>
      </w:r>
      <w:r w:rsidRPr="001A5A3B">
        <w:t>works in terms of</w:t>
      </w:r>
      <w:r w:rsidRPr="001A5A3B">
        <w:t xml:space="preserve"> </w:t>
      </w:r>
      <w:r w:rsidRPr="001A5A3B">
        <w:t>funding and how we are able to deliver. Every one of us on this call will do that</w:t>
      </w:r>
      <w:r w:rsidRPr="001A5A3B">
        <w:t xml:space="preserve"> if</w:t>
      </w:r>
      <w:r w:rsidRPr="001A5A3B">
        <w:t xml:space="preserve"> we are able to unlock those parts</w:t>
      </w:r>
      <w:r w:rsidRPr="001A5A3B">
        <w:t>.</w:t>
      </w:r>
    </w:p>
    <w:p w:rsidR="00360521" w:rsidRPr="001A5A3B" w:rsidP="00360521">
      <w:pPr>
        <w:pStyle w:val="Answer"/>
      </w:pPr>
      <w:r w:rsidRPr="001A5A3B">
        <w:t xml:space="preserve">I can assure you that all the metro </w:t>
      </w:r>
      <w:r>
        <w:t>Mayor</w:t>
      </w:r>
      <w:r w:rsidRPr="001A5A3B">
        <w:t xml:space="preserve">s work very closely together and come together to keep pushing that same message to Government: </w:t>
      </w:r>
      <w:r w:rsidRPr="001A5A3B">
        <w:t>“W</w:t>
      </w:r>
      <w:r w:rsidRPr="001A5A3B">
        <w:t>e are here</w:t>
      </w:r>
      <w:r w:rsidRPr="001A5A3B">
        <w:t>; w</w:t>
      </w:r>
      <w:r w:rsidRPr="001A5A3B">
        <w:t>e will work with yo</w:t>
      </w:r>
      <w:r w:rsidRPr="001A5A3B">
        <w:t>u;</w:t>
      </w:r>
      <w:r w:rsidRPr="001A5A3B">
        <w:t xml:space="preserve"> </w:t>
      </w:r>
      <w:r w:rsidRPr="001A5A3B">
        <w:t>w</w:t>
      </w:r>
      <w:r w:rsidRPr="001A5A3B">
        <w:t xml:space="preserve">e will deliver for our regions </w:t>
      </w:r>
      <w:r>
        <w:t>and</w:t>
      </w:r>
      <w:r w:rsidRPr="001A5A3B">
        <w:t xml:space="preserve"> for the co</w:t>
      </w:r>
      <w:r w:rsidRPr="001A5A3B">
        <w:t>untry</w:t>
      </w:r>
      <w:r>
        <w:t>.</w:t>
      </w:r>
      <w:r w:rsidRPr="001A5A3B">
        <w:t>”</w:t>
      </w:r>
      <w:r w:rsidRPr="001A5A3B">
        <w:t xml:space="preserve"> That is why we need things to be reinforced around those longer-term financial settlements, so </w:t>
      </w:r>
      <w:r w:rsidRPr="001A5A3B">
        <w:t xml:space="preserve">that </w:t>
      </w:r>
      <w:r w:rsidRPr="001A5A3B">
        <w:t>we are not constantly bidding in, but making sure that we are able to be recognised as what devolution was about, which is people in our regions bei</w:t>
      </w:r>
      <w:r w:rsidRPr="001A5A3B">
        <w:t>ng able to make the right decisions for the region</w:t>
      </w:r>
      <w:r>
        <w:t xml:space="preserve">—people </w:t>
      </w:r>
      <w:r w:rsidRPr="001A5A3B">
        <w:t xml:space="preserve">who are in the region, not </w:t>
      </w:r>
      <w:r>
        <w:t>in</w:t>
      </w:r>
      <w:r w:rsidRPr="001A5A3B">
        <w:t xml:space="preserve"> Whitehall</w:t>
      </w:r>
      <w:r w:rsidRPr="001A5A3B">
        <w:t xml:space="preserve">. </w:t>
      </w:r>
      <w:r w:rsidRPr="001A5A3B">
        <w:t>I hope my colleagues will not contradict me</w:t>
      </w:r>
      <w:r>
        <w:t>,</w:t>
      </w:r>
      <w:r w:rsidRPr="001A5A3B">
        <w:t xml:space="preserve"> but I am sure </w:t>
      </w:r>
      <w:r w:rsidRPr="001A5A3B">
        <w:t xml:space="preserve">we </w:t>
      </w:r>
      <w:r w:rsidRPr="001A5A3B">
        <w:t xml:space="preserve">are </w:t>
      </w:r>
      <w:r w:rsidRPr="001A5A3B">
        <w:t xml:space="preserve">all absolutely aligned </w:t>
      </w:r>
      <w:r>
        <w:t>on</w:t>
      </w:r>
      <w:r w:rsidRPr="001A5A3B">
        <w:t xml:space="preserve"> that and </w:t>
      </w:r>
      <w:r>
        <w:t xml:space="preserve">will </w:t>
      </w:r>
      <w:r w:rsidRPr="001A5A3B">
        <w:t>work really closely together.</w:t>
      </w:r>
    </w:p>
    <w:p w:rsidR="006E1872" w:rsidRPr="001A5A3B" w:rsidP="00360521">
      <w:pPr>
        <w:pStyle w:val="Answer"/>
      </w:pPr>
      <w:sdt>
        <w:sdtPr>
          <w:alias w:val="Witness"/>
          <w:id w:val="-850879523"/>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w:t>
      </w:r>
      <w:r>
        <w:t>W</w:t>
      </w:r>
      <w:r w:rsidRPr="001A5A3B">
        <w:t>e do not make it easy</w:t>
      </w:r>
      <w:r w:rsidRPr="0010080C">
        <w:t xml:space="preserve"> </w:t>
      </w:r>
      <w:r w:rsidRPr="001A5A3B">
        <w:t>for people</w:t>
      </w:r>
      <w:r w:rsidRPr="001A5A3B">
        <w:t>, do we</w:t>
      </w:r>
      <w:r>
        <w:t>?</w:t>
      </w:r>
      <w:r w:rsidRPr="001A5A3B">
        <w:t xml:space="preserve"> In our area, we have </w:t>
      </w:r>
      <w:r w:rsidRPr="001A5A3B">
        <w:t xml:space="preserve">this new thing called </w:t>
      </w:r>
      <w:r w:rsidRPr="001A5A3B">
        <w:t xml:space="preserve">a </w:t>
      </w:r>
      <w:r w:rsidRPr="001A5A3B">
        <w:t>c</w:t>
      </w:r>
      <w:r w:rsidRPr="001A5A3B">
        <w:t xml:space="preserve">ombined </w:t>
      </w:r>
      <w:r w:rsidRPr="001A5A3B">
        <w:t>a</w:t>
      </w:r>
      <w:r w:rsidRPr="001A5A3B">
        <w:t xml:space="preserve">uthority. I am </w:t>
      </w:r>
      <w:r w:rsidRPr="001A5A3B">
        <w:t xml:space="preserve">then </w:t>
      </w:r>
      <w:r w:rsidRPr="001A5A3B">
        <w:t xml:space="preserve">part of Transport for the North, so TfN is something that people will know. </w:t>
      </w:r>
      <w:r w:rsidRPr="001A5A3B">
        <w:t>On top of that, there is the Northern Powerhouse Pa</w:t>
      </w:r>
      <w:r w:rsidRPr="001A5A3B">
        <w:t>rtnership</w:t>
      </w:r>
      <w:r w:rsidRPr="001A5A3B">
        <w:t>, on which I lead for skills. On top of that, Grant Shapps has put something in called t</w:t>
      </w:r>
      <w:r w:rsidRPr="001A5A3B">
        <w:t xml:space="preserve">he Northern Transport Acceleration Council. </w:t>
      </w:r>
      <w:r w:rsidRPr="001A5A3B">
        <w:t>W</w:t>
      </w:r>
      <w:r w:rsidRPr="001A5A3B">
        <w:t xml:space="preserve">e </w:t>
      </w:r>
      <w:r w:rsidRPr="001A5A3B">
        <w:t xml:space="preserve">then </w:t>
      </w:r>
      <w:r w:rsidRPr="001A5A3B">
        <w:t>have the</w:t>
      </w:r>
      <w:r w:rsidRPr="001A5A3B">
        <w:t xml:space="preserve"> Convention of the North. People are </w:t>
      </w:r>
      <w:r w:rsidRPr="001A5A3B">
        <w:t xml:space="preserve">very </w:t>
      </w:r>
      <w:r w:rsidRPr="001A5A3B">
        <w:t>confused about the myriad different organisations</w:t>
      </w:r>
      <w:r w:rsidRPr="001A5A3B">
        <w:t xml:space="preserve">, and I </w:t>
      </w:r>
      <w:r w:rsidRPr="001A5A3B">
        <w:t>do not blame them.</w:t>
      </w:r>
      <w:r w:rsidRPr="001A5A3B">
        <w:t xml:space="preserve"> In some cases, you wonder what hat you are wearing</w:t>
      </w:r>
      <w:r w:rsidRPr="001A5A3B">
        <w:t xml:space="preserve"> in the same room</w:t>
      </w:r>
      <w:r w:rsidRPr="001A5A3B">
        <w:t>.</w:t>
      </w:r>
      <w:r w:rsidRPr="001A5A3B">
        <w:t xml:space="preserve"> We need to take people with us.</w:t>
      </w:r>
    </w:p>
    <w:p w:rsidR="006E1872" w:rsidRPr="001A5A3B" w:rsidP="00360521">
      <w:pPr>
        <w:pStyle w:val="Answer"/>
      </w:pPr>
      <w:r w:rsidRPr="001A5A3B">
        <w:t xml:space="preserve">In regard to our specific roles as metro </w:t>
      </w:r>
      <w:r>
        <w:t>Mayor</w:t>
      </w:r>
      <w:r w:rsidRPr="001A5A3B">
        <w:t xml:space="preserve">s, we are the conduit in a lot of this. We are the conduit from central Government to our </w:t>
      </w:r>
      <w:r w:rsidRPr="001A5A3B">
        <w:t>local authorities on many occasions, and we are the conduit between things like the Northern Powerhouse Partnership and Transport for the North and what happens in our area. They are two-way processes.</w:t>
      </w:r>
    </w:p>
    <w:p w:rsidR="00360521" w:rsidRPr="001A5A3B" w:rsidP="00360521">
      <w:pPr>
        <w:pStyle w:val="Answer"/>
      </w:pPr>
      <w:r w:rsidRPr="001A5A3B">
        <w:t>I would simplify things, if I am absolutely honest. Be</w:t>
      </w:r>
      <w:r w:rsidRPr="001A5A3B">
        <w:t xml:space="preserve">fore I was a Labour MP, John Prescott was talking about pulling together assemblies. It makes </w:t>
      </w:r>
      <w:r w:rsidRPr="001A5A3B">
        <w:t xml:space="preserve">more </w:t>
      </w:r>
      <w:r w:rsidRPr="001A5A3B">
        <w:t>sense to have a larger footprint</w:t>
      </w:r>
      <w:r w:rsidRPr="001A5A3B">
        <w:t>, so that we can genuinely start to level up the north.</w:t>
      </w:r>
    </w:p>
    <w:p w:rsidR="00CB1815" w:rsidRPr="001A5A3B" w:rsidP="00360521">
      <w:pPr>
        <w:pStyle w:val="Answer"/>
      </w:pPr>
      <w:sdt>
        <w:sdtPr>
          <w:alias w:val="Witness"/>
          <w:id w:val="-1030494157"/>
          <w:placeholder>
            <w:docPart w:val="DefaultPlaceholder_1082065158"/>
          </w:placeholder>
          <w:richText/>
        </w:sdtPr>
        <w:sdtContent>
          <w:r w:rsidRPr="001A5A3B">
            <w:rPr>
              <w:b/>
              <w:i/>
            </w:rPr>
            <w:t>Jamie Driscoll:</w:t>
          </w:r>
        </w:sdtContent>
      </w:sdt>
      <w:r w:rsidRPr="001A5A3B">
        <w:t xml:space="preserve"> </w:t>
      </w:r>
      <w:r w:rsidRPr="001A5A3B">
        <w:t>Y</w:t>
      </w:r>
      <w:r w:rsidRPr="001A5A3B">
        <w:t>ou raise</w:t>
      </w:r>
      <w:r>
        <w:t xml:space="preserve"> </w:t>
      </w:r>
      <w:r w:rsidRPr="001A5A3B">
        <w:t xml:space="preserve">a really interesting question. </w:t>
      </w:r>
      <w:r w:rsidRPr="001A5A3B">
        <w:t>In a democ</w:t>
      </w:r>
      <w:r w:rsidRPr="001A5A3B">
        <w:t xml:space="preserve">racy, you need a mandate. </w:t>
      </w:r>
      <w:r w:rsidRPr="001A5A3B">
        <w:t xml:space="preserve">That is one of the things that you get with a regional </w:t>
      </w:r>
      <w:r>
        <w:t>Mayor</w:t>
      </w:r>
      <w:r w:rsidRPr="001A5A3B">
        <w:t xml:space="preserve">. It is a direct mandate, and people know. </w:t>
      </w:r>
      <w:r w:rsidRPr="001A5A3B">
        <w:t>Even if they do not like you, they have the chance to vote against you</w:t>
      </w:r>
      <w:r w:rsidRPr="001A5A3B">
        <w:t>, so that is one of the strengths of this model.</w:t>
      </w:r>
    </w:p>
    <w:p w:rsidR="000815AB" w:rsidRPr="001A5A3B" w:rsidP="00360521">
      <w:pPr>
        <w:pStyle w:val="Answer"/>
      </w:pPr>
      <w:r w:rsidRPr="001A5A3B">
        <w:t>In terms</w:t>
      </w:r>
      <w:r w:rsidRPr="001A5A3B">
        <w:t xml:space="preserve"> of the powers, they are not there. It has to be more than funding. Mark Carney was talking </w:t>
      </w:r>
      <w:r w:rsidRPr="001A5A3B">
        <w:t xml:space="preserve">to an APPG </w:t>
      </w:r>
      <w:r w:rsidRPr="001A5A3B">
        <w:t>about COP 26</w:t>
      </w:r>
      <w:r w:rsidRPr="001A5A3B">
        <w:t>,</w:t>
      </w:r>
      <w:r w:rsidRPr="001A5A3B">
        <w:t xml:space="preserve"> and </w:t>
      </w:r>
      <w:r w:rsidRPr="001A5A3B">
        <w:t xml:space="preserve">he </w:t>
      </w:r>
      <w:r w:rsidRPr="001A5A3B">
        <w:t>used this wonderful phrase</w:t>
      </w:r>
      <w:r w:rsidRPr="001A5A3B">
        <w:t>,</w:t>
      </w:r>
      <w:r w:rsidRPr="001A5A3B">
        <w:t xml:space="preserve"> when he was talking about businesses</w:t>
      </w:r>
      <w:r w:rsidRPr="001A5A3B">
        <w:t>, of</w:t>
      </w:r>
      <w:r w:rsidRPr="001A5A3B">
        <w:t xml:space="preserve"> </w:t>
      </w:r>
      <w:r w:rsidRPr="001A5A3B">
        <w:t>“</w:t>
      </w:r>
      <w:r w:rsidRPr="001A5A3B">
        <w:t>the tragedy of the horizon</w:t>
      </w:r>
      <w:r>
        <w:t>.</w:t>
      </w:r>
      <w:r w:rsidRPr="001A5A3B">
        <w:t>”</w:t>
      </w:r>
      <w:r>
        <w:t xml:space="preserve"> </w:t>
      </w:r>
      <w:r w:rsidRPr="001A5A3B">
        <w:t xml:space="preserve">That is what a lot of </w:t>
      </w:r>
      <w:r w:rsidRPr="001A5A3B">
        <w:t>funding settlements</w:t>
      </w:r>
      <w:r w:rsidRPr="001A5A3B">
        <w:t xml:space="preserve"> are</w:t>
      </w:r>
      <w:r w:rsidRPr="001A5A3B">
        <w:t xml:space="preserve">. You bid </w:t>
      </w:r>
      <w:r w:rsidRPr="001A5A3B">
        <w:t xml:space="preserve">in </w:t>
      </w:r>
      <w:r w:rsidRPr="001A5A3B">
        <w:t xml:space="preserve">and wait for </w:t>
      </w:r>
      <w:r w:rsidRPr="001A5A3B">
        <w:t xml:space="preserve">a year, or sometimes two or three </w:t>
      </w:r>
      <w:r w:rsidRPr="001A5A3B">
        <w:t xml:space="preserve">years, </w:t>
      </w:r>
      <w:r w:rsidRPr="001A5A3B">
        <w:t>to find out whether you are going to get it. T</w:t>
      </w:r>
      <w:r w:rsidRPr="001A5A3B">
        <w:t xml:space="preserve">hen you have to spend it in a hurry. </w:t>
      </w:r>
      <w:r w:rsidRPr="001A5A3B">
        <w:t xml:space="preserve">You </w:t>
      </w:r>
      <w:r w:rsidRPr="001A5A3B">
        <w:t>cannot plan on that basis.</w:t>
      </w:r>
    </w:p>
    <w:p w:rsidR="005628AD" w:rsidRPr="001A5A3B" w:rsidP="00360521">
      <w:pPr>
        <w:pStyle w:val="Answer"/>
      </w:pPr>
      <w:r w:rsidRPr="001A5A3B">
        <w:t>We have this tragedy of the horizon</w:t>
      </w:r>
      <w:r w:rsidRPr="001A5A3B">
        <w:t>.</w:t>
      </w:r>
      <w:r w:rsidRPr="001A5A3B">
        <w:t xml:space="preserve"> </w:t>
      </w:r>
      <w:r w:rsidRPr="001A5A3B">
        <w:t>W</w:t>
      </w:r>
      <w:r w:rsidRPr="001A5A3B">
        <w:t>e need a long-</w:t>
      </w:r>
      <w:r w:rsidRPr="001A5A3B">
        <w:t xml:space="preserve">term funding settlement. </w:t>
      </w:r>
      <w:r w:rsidRPr="001A5A3B">
        <w:t>We should be able to agree what the objectives are</w:t>
      </w:r>
      <w:r w:rsidRPr="001A5A3B">
        <w:t xml:space="preserve"> with central Government</w:t>
      </w:r>
      <w:r w:rsidRPr="001A5A3B">
        <w:t>,</w:t>
      </w:r>
      <w:r w:rsidRPr="001A5A3B">
        <w:t xml:space="preserve"> </w:t>
      </w:r>
      <w:r w:rsidRPr="001A5A3B">
        <w:t xml:space="preserve">which </w:t>
      </w:r>
      <w:r w:rsidRPr="001A5A3B">
        <w:t>are, of course, the national Government,</w:t>
      </w:r>
      <w:r w:rsidRPr="001A5A3B">
        <w:t xml:space="preserve"> but </w:t>
      </w:r>
      <w:r w:rsidRPr="001A5A3B">
        <w:t xml:space="preserve">then </w:t>
      </w:r>
      <w:r w:rsidRPr="001A5A3B">
        <w:t xml:space="preserve">the means </w:t>
      </w:r>
      <w:r w:rsidRPr="001A5A3B">
        <w:t xml:space="preserve">and methods </w:t>
      </w:r>
      <w:r w:rsidRPr="001A5A3B">
        <w:t>of delivery have to be devolved. That is why we need regional wealth funds</w:t>
      </w:r>
      <w:r w:rsidRPr="001A5A3B">
        <w:t>, l</w:t>
      </w:r>
      <w:r w:rsidRPr="001A5A3B">
        <w:t xml:space="preserve">and-value capture </w:t>
      </w:r>
      <w:r w:rsidRPr="001A5A3B">
        <w:t xml:space="preserve">and the tools to generate wealth </w:t>
      </w:r>
      <w:r w:rsidRPr="001A5A3B">
        <w:t xml:space="preserve">to </w:t>
      </w:r>
      <w:r w:rsidRPr="001A5A3B">
        <w:t xml:space="preserve">be able to </w:t>
      </w:r>
      <w:r w:rsidRPr="001A5A3B">
        <w:t>shape our econom</w:t>
      </w:r>
      <w:r w:rsidRPr="001A5A3B">
        <w:t>ies as opposed to just spending on our economies</w:t>
      </w:r>
      <w:r w:rsidRPr="001A5A3B">
        <w:t xml:space="preserve">. </w:t>
      </w:r>
      <w:r w:rsidRPr="001A5A3B">
        <w:t>That is really important.</w:t>
      </w:r>
    </w:p>
    <w:p w:rsidR="00360521" w:rsidRPr="001A5A3B" w:rsidP="00360521">
      <w:pPr>
        <w:pStyle w:val="Answer"/>
      </w:pPr>
      <w:r w:rsidRPr="001A5A3B">
        <w:t>There is a case for wider regional areas</w:t>
      </w:r>
      <w:r>
        <w:t>,</w:t>
      </w:r>
      <w:r w:rsidRPr="001A5A3B">
        <w:t xml:space="preserve"> but they work better when they are almost confederal, whe</w:t>
      </w:r>
      <w:r w:rsidRPr="001A5A3B">
        <w:t xml:space="preserve">re the people </w:t>
      </w:r>
      <w:r w:rsidRPr="001A5A3B">
        <w:t xml:space="preserve">from those areas </w:t>
      </w:r>
      <w:r w:rsidRPr="001A5A3B">
        <w:t xml:space="preserve">come together as opposed to being </w:t>
      </w:r>
      <w:r w:rsidRPr="001A5A3B">
        <w:t xml:space="preserve">a separate body that is </w:t>
      </w:r>
      <w:r w:rsidRPr="001A5A3B">
        <w:t xml:space="preserve">driven by central </w:t>
      </w:r>
      <w:r w:rsidRPr="001A5A3B">
        <w:t>Government D</w:t>
      </w:r>
      <w:r w:rsidRPr="001A5A3B">
        <w:t xml:space="preserve">epartments. </w:t>
      </w:r>
      <w:r w:rsidRPr="001A5A3B">
        <w:t xml:space="preserve">I am not sure what they add on that basis. </w:t>
      </w:r>
      <w:r w:rsidRPr="001A5A3B">
        <w:t>We work terrifically well as the M9</w:t>
      </w:r>
      <w:r w:rsidRPr="001A5A3B">
        <w:t>, as Tim said.</w:t>
      </w:r>
      <w:r w:rsidRPr="001A5A3B">
        <w:t xml:space="preserve"> The functional economic area is</w:t>
      </w:r>
      <w:r w:rsidRPr="001A5A3B">
        <w:t>,</w:t>
      </w:r>
      <w:r w:rsidRPr="001A5A3B">
        <w:t xml:space="preserve"> in the end, the functional economic area, and we should carve nature at the joints</w:t>
      </w:r>
      <w:r w:rsidRPr="001A5A3B">
        <w:t>.</w:t>
      </w:r>
    </w:p>
    <w:p w:rsidR="00360521" w:rsidRPr="001A5A3B" w:rsidP="00360521">
      <w:pPr>
        <w:pStyle w:val="Question"/>
      </w:pPr>
      <w:sdt>
        <w:sdtPr>
          <w:alias w:val="Member"/>
          <w:tag w:val="&lt;Member mnisId='4391' dodsId='117593'&gt;"/>
          <w:id w:val="-25957489"/>
          <w:placeholder>
            <w:docPart w:val="DefaultPlaceholder_1082065158"/>
          </w:placeholder>
          <w:richText/>
        </w:sdtPr>
        <w:sdtContent>
          <w:r w:rsidRPr="001A5A3B">
            <w:rPr>
              <w:b/>
            </w:rPr>
            <w:t>Judith Cummins:</w:t>
          </w:r>
        </w:sdtContent>
      </w:sdt>
      <w:r w:rsidRPr="001A5A3B">
        <w:t xml:space="preserve"> </w:t>
      </w:r>
      <w:r w:rsidRPr="001A5A3B">
        <w:t>I</w:t>
      </w:r>
      <w:r w:rsidRPr="001A5A3B">
        <w:t xml:space="preserve">n the last few weeks we have seen the Government and their dealings with metro </w:t>
      </w:r>
      <w:r>
        <w:t>Mayor</w:t>
      </w:r>
      <w:r w:rsidRPr="001A5A3B">
        <w:t xml:space="preserve">s </w:t>
      </w:r>
      <w:r w:rsidRPr="001A5A3B">
        <w:t xml:space="preserve">go through some turbulent times, I would say, as an MP </w:t>
      </w:r>
      <w:r>
        <w:t>for</w:t>
      </w:r>
      <w:r w:rsidRPr="001A5A3B">
        <w:t xml:space="preserve"> a region without a metro </w:t>
      </w:r>
      <w:r>
        <w:t>Mayor</w:t>
      </w:r>
      <w:r w:rsidRPr="001A5A3B">
        <w:t>.</w:t>
      </w:r>
      <w:r w:rsidRPr="001A5A3B">
        <w:t xml:space="preserve"> Can you tell me </w:t>
      </w:r>
      <w:r w:rsidRPr="001A5A3B">
        <w:t xml:space="preserve">a bit more </w:t>
      </w:r>
      <w:r w:rsidRPr="001A5A3B">
        <w:t xml:space="preserve">about </w:t>
      </w:r>
      <w:r w:rsidRPr="001A5A3B">
        <w:t>your dealings with Government over the last few days and weeks</w:t>
      </w:r>
      <w:r w:rsidRPr="001A5A3B">
        <w:t xml:space="preserve">? Have the Government demonstrated enough good faith in </w:t>
      </w:r>
      <w:r w:rsidRPr="001A5A3B">
        <w:t>their</w:t>
      </w:r>
      <w:r w:rsidRPr="001A5A3B">
        <w:t xml:space="preserve"> ability to work with local leaders?</w:t>
      </w:r>
      <w:r w:rsidRPr="001A5A3B">
        <w:t xml:space="preserve"> Crucially, do</w:t>
      </w:r>
      <w:r w:rsidRPr="001A5A3B">
        <w:t xml:space="preserve"> </w:t>
      </w:r>
      <w:r w:rsidRPr="001A5A3B">
        <w:t xml:space="preserve">you </w:t>
      </w:r>
      <w:r w:rsidRPr="001A5A3B">
        <w:t xml:space="preserve">have </w:t>
      </w:r>
      <w:r w:rsidRPr="001A5A3B">
        <w:t>confide</w:t>
      </w:r>
      <w:r w:rsidRPr="001A5A3B">
        <w:t xml:space="preserve">nce in their willingness and ability to deliver on the </w:t>
      </w:r>
      <w:r w:rsidRPr="001A5A3B">
        <w:t>levelling</w:t>
      </w:r>
      <w:r>
        <w:t>-</w:t>
      </w:r>
      <w:r w:rsidRPr="001A5A3B">
        <w:t>up</w:t>
      </w:r>
      <w:r w:rsidRPr="001A5A3B">
        <w:t xml:space="preserve"> agenda that we so desperately need in the north?</w:t>
      </w:r>
    </w:p>
    <w:p w:rsidR="00BF5923" w:rsidRPr="001A5A3B" w:rsidP="00360521">
      <w:pPr>
        <w:pStyle w:val="Answer"/>
      </w:pPr>
      <w:sdt>
        <w:sdtPr>
          <w:alias w:val="Witness"/>
          <w:id w:val="306136694"/>
          <w:placeholder>
            <w:docPart w:val="DefaultPlaceholder_1082065158"/>
          </w:placeholder>
          <w:richText/>
        </w:sdtPr>
        <w:sdtContent>
          <w:r w:rsidRPr="001A5A3B">
            <w:rPr>
              <w:b/>
              <w:i/>
            </w:rPr>
            <w:t xml:space="preserve">Steve </w:t>
          </w:r>
          <w:r>
            <w:rPr>
              <w:b/>
              <w:i/>
            </w:rPr>
            <w:t>Rotheram</w:t>
          </w:r>
          <w:r w:rsidRPr="001A5A3B">
            <w:rPr>
              <w:b/>
              <w:i/>
            </w:rPr>
            <w:t>:</w:t>
          </w:r>
        </w:sdtContent>
      </w:sdt>
      <w:r w:rsidRPr="001A5A3B">
        <w:t xml:space="preserve"> It is a pity Andy is not here to answer that</w:t>
      </w:r>
      <w:r w:rsidRPr="001A5A3B">
        <w:t>,</w:t>
      </w:r>
      <w:r w:rsidRPr="001A5A3B">
        <w:t xml:space="preserve"> because his experiences were very different</w:t>
      </w:r>
      <w:r w:rsidRPr="001A5A3B">
        <w:t xml:space="preserve"> </w:t>
      </w:r>
      <w:r>
        <w:t>from</w:t>
      </w:r>
      <w:r w:rsidRPr="001A5A3B">
        <w:t xml:space="preserve"> ours in the Liverpool City</w:t>
      </w:r>
      <w:r w:rsidRPr="001A5A3B">
        <w:t xml:space="preserve"> Region,</w:t>
      </w:r>
      <w:r w:rsidRPr="001A5A3B">
        <w:t xml:space="preserve"> because we knew we were going into </w:t>
      </w:r>
      <w:r w:rsidRPr="001A5A3B">
        <w:t>tier</w:t>
      </w:r>
      <w:r w:rsidRPr="001A5A3B">
        <w:t xml:space="preserve"> 3 from day one. Our discussions were more about what we need to do to </w:t>
      </w:r>
      <w:r w:rsidRPr="001A5A3B">
        <w:t>en</w:t>
      </w:r>
      <w:r w:rsidRPr="001A5A3B">
        <w:t xml:space="preserve">sure </w:t>
      </w:r>
      <w:r w:rsidRPr="001A5A3B">
        <w:t xml:space="preserve">that </w:t>
      </w:r>
      <w:r w:rsidRPr="001A5A3B">
        <w:t>we get the wider business</w:t>
      </w:r>
      <w:r w:rsidRPr="001A5A3B">
        <w:t xml:space="preserve"> </w:t>
      </w:r>
      <w:r w:rsidRPr="001A5A3B">
        <w:t xml:space="preserve">support package. </w:t>
      </w:r>
    </w:p>
    <w:p w:rsidR="00BF5923" w:rsidRPr="001A5A3B" w:rsidP="00360521">
      <w:pPr>
        <w:pStyle w:val="Answer"/>
      </w:pPr>
      <w:r w:rsidRPr="001A5A3B">
        <w:t>In terms of the way that the Government have gone about this, I</w:t>
      </w:r>
      <w:r w:rsidRPr="001A5A3B">
        <w:t xml:space="preserve"> </w:t>
      </w:r>
      <w:r w:rsidRPr="001A5A3B">
        <w:t>coined a phrase</w:t>
      </w:r>
      <w:r w:rsidRPr="001A5A3B">
        <w:t>,</w:t>
      </w:r>
      <w:r w:rsidRPr="001A5A3B">
        <w:t xml:space="preserve"> </w:t>
      </w:r>
      <w:r w:rsidRPr="001A5A3B">
        <w:t xml:space="preserve">although I </w:t>
      </w:r>
      <w:r w:rsidRPr="001A5A3B">
        <w:t xml:space="preserve">saw </w:t>
      </w:r>
      <w:r w:rsidRPr="001A5A3B">
        <w:t xml:space="preserve">it </w:t>
      </w:r>
      <w:r w:rsidRPr="001A5A3B">
        <w:t>graffiti</w:t>
      </w:r>
      <w:r w:rsidRPr="001A5A3B">
        <w:t>e</w:t>
      </w:r>
      <w:r w:rsidRPr="001A5A3B">
        <w:t>d on a wall in Manchester</w:t>
      </w:r>
      <w:r>
        <w:t>,</w:t>
      </w:r>
      <w:r w:rsidRPr="001A5A3B">
        <w:t xml:space="preserve"> that the north cannot become a petri dish for central Government experimentation. Sometimes we feel like that is exactly what is happening to us. Andy and I speak nearly every single day, and his fight </w:t>
      </w:r>
      <w:r w:rsidRPr="001A5A3B">
        <w:t>is certainly the same fight that we have in Liverpool City Region and we will stand shoulder to shoulder with our brothers and sisters in Greater Manchester, because it was the right thing for them to do. We had to fight our own battle and we had different</w:t>
      </w:r>
      <w:r w:rsidRPr="001A5A3B">
        <w:t xml:space="preserve"> circumstances, so we went about it much more quickly and concluded things more quickly, but it should not be like that.</w:t>
      </w:r>
    </w:p>
    <w:p w:rsidR="00360521" w:rsidRPr="001A5A3B" w:rsidP="00360521">
      <w:pPr>
        <w:pStyle w:val="Answer"/>
      </w:pPr>
      <w:r w:rsidRPr="001A5A3B">
        <w:t>If there is to be a genuine partnership</w:t>
      </w:r>
      <w:r w:rsidRPr="001A5A3B">
        <w:t>, as the Government keep telling us there will be,</w:t>
      </w:r>
      <w:r w:rsidRPr="001A5A3B">
        <w:t xml:space="preserve"> between regions and central Government, you c</w:t>
      </w:r>
      <w:r w:rsidRPr="001A5A3B">
        <w:t xml:space="preserve">annot choose to </w:t>
      </w:r>
      <w:r w:rsidRPr="001A5A3B">
        <w:t xml:space="preserve">try to </w:t>
      </w:r>
      <w:r w:rsidRPr="001A5A3B">
        <w:t>pick areas</w:t>
      </w:r>
      <w:r w:rsidRPr="001A5A3B">
        <w:t xml:space="preserve"> off one by one and do deals with each area.</w:t>
      </w:r>
      <w:r w:rsidRPr="001A5A3B">
        <w:t xml:space="preserve"> It should have been a much more formulaic way in which they </w:t>
      </w:r>
      <w:r w:rsidRPr="001A5A3B">
        <w:t xml:space="preserve">could </w:t>
      </w:r>
      <w:r w:rsidRPr="001A5A3B">
        <w:t xml:space="preserve">come to </w:t>
      </w:r>
      <w:r w:rsidRPr="001A5A3B">
        <w:t xml:space="preserve">the same </w:t>
      </w:r>
      <w:r w:rsidRPr="001A5A3B">
        <w:t xml:space="preserve">conclusions. </w:t>
      </w:r>
      <w:r w:rsidRPr="001A5A3B">
        <w:t xml:space="preserve">I genuinely think it is unfortunate, but what </w:t>
      </w:r>
      <w:r w:rsidRPr="001A5A3B">
        <w:t xml:space="preserve">has </w:t>
      </w:r>
      <w:r w:rsidRPr="001A5A3B">
        <w:t xml:space="preserve">happened is it </w:t>
      </w:r>
      <w:r w:rsidRPr="001A5A3B">
        <w:t xml:space="preserve">has demonstrated the importance of having that co-ordinated voice </w:t>
      </w:r>
      <w:r w:rsidRPr="001A5A3B">
        <w:t>around</w:t>
      </w:r>
      <w:r w:rsidRPr="001A5A3B">
        <w:t xml:space="preserve"> a metro </w:t>
      </w:r>
      <w:r>
        <w:t>Mayor</w:t>
      </w:r>
      <w:r w:rsidRPr="001A5A3B">
        <w:t>.</w:t>
      </w:r>
      <w:r w:rsidRPr="001A5A3B">
        <w:t xml:space="preserve"> </w:t>
      </w:r>
      <w:r w:rsidRPr="001A5A3B">
        <w:t>T</w:t>
      </w:r>
      <w:r w:rsidRPr="001A5A3B">
        <w:t>hat might mean</w:t>
      </w:r>
      <w:r w:rsidRPr="001A5A3B">
        <w:t>,</w:t>
      </w:r>
      <w:r w:rsidRPr="001A5A3B">
        <w:t xml:space="preserve"> in the future</w:t>
      </w:r>
      <w:r w:rsidRPr="001A5A3B">
        <w:t>,</w:t>
      </w:r>
      <w:r w:rsidRPr="001A5A3B">
        <w:t xml:space="preserve"> </w:t>
      </w:r>
      <w:r w:rsidRPr="001A5A3B">
        <w:t xml:space="preserve">that </w:t>
      </w:r>
      <w:r w:rsidRPr="001A5A3B">
        <w:t>we</w:t>
      </w:r>
      <w:r w:rsidRPr="001A5A3B">
        <w:t xml:space="preserve"> </w:t>
      </w:r>
      <w:r w:rsidRPr="001A5A3B">
        <w:t>go from strength to strength</w:t>
      </w:r>
      <w:r w:rsidRPr="001A5A3B">
        <w:t>, but it should not have happened in the way in which it did happen.</w:t>
      </w:r>
      <w:r w:rsidRPr="001A5A3B">
        <w:t xml:space="preserve"> I regret the </w:t>
      </w:r>
      <w:r w:rsidRPr="001A5A3B">
        <w:t xml:space="preserve">way that the </w:t>
      </w:r>
      <w:r w:rsidRPr="001A5A3B">
        <w:t>Gover</w:t>
      </w:r>
      <w:r w:rsidRPr="001A5A3B">
        <w:t>nment have treated Greater Manchester.</w:t>
      </w:r>
    </w:p>
    <w:p w:rsidR="00360521" w:rsidRPr="00360521" w:rsidP="001A5A3B">
      <w:pPr>
        <w:pStyle w:val="Question"/>
        <w:numPr>
          <w:ilvl w:val="0"/>
          <w:numId w:val="0"/>
        </w:numPr>
        <w:ind w:left="794"/>
      </w:pPr>
      <w:sdt>
        <w:sdtPr>
          <w:alias w:val="Member"/>
          <w:tag w:val="&lt;Member mnisId='4621' dodsId='77854'&gt;"/>
          <w:id w:val="-1141267472"/>
          <w:placeholder>
            <w:docPart w:val="DefaultPlaceholder_1082065158"/>
          </w:placeholder>
          <w:richText/>
        </w:sdtPr>
        <w:sdtContent>
          <w:r w:rsidRPr="001A5A3B">
            <w:rPr>
              <w:b/>
            </w:rPr>
            <w:t>Chair:</w:t>
          </w:r>
        </w:sdtContent>
      </w:sdt>
      <w:r w:rsidRPr="001A5A3B">
        <w:t xml:space="preserve"> We will have to bring the session to an end. I </w:t>
      </w:r>
      <w:r w:rsidRPr="001A5A3B">
        <w:t xml:space="preserve">should have said at the beginning that, as the Chair, I </w:t>
      </w:r>
      <w:r w:rsidRPr="001A5A3B">
        <w:t>like to have gender-balanced panels.</w:t>
      </w:r>
      <w:r w:rsidRPr="001A5A3B">
        <w:t xml:space="preserve"> Clearly, there are no female metro </w:t>
      </w:r>
      <w:r>
        <w:t>Mayor</w:t>
      </w:r>
      <w:r w:rsidRPr="001A5A3B">
        <w:t xml:space="preserve">s, which is the reason why we </w:t>
      </w:r>
      <w:r w:rsidRPr="001A5A3B">
        <w:t xml:space="preserve">have had a </w:t>
      </w:r>
      <w:r w:rsidRPr="001A5A3B">
        <w:t>manel today</w:t>
      </w:r>
      <w:r w:rsidRPr="001A5A3B">
        <w:t xml:space="preserve">; </w:t>
      </w:r>
      <w:r w:rsidRPr="001A5A3B">
        <w:t>I just wanted to put that on record.</w:t>
      </w:r>
      <w:r w:rsidRPr="001A5A3B">
        <w:t xml:space="preserve"> Thank you, gentlemen, for your contributions today. </w:t>
      </w:r>
      <w:r w:rsidRPr="001A5A3B">
        <w:t>Thank you to my colleagues.</w:t>
      </w:r>
      <w:r>
        <w:t xml:space="preserve"> </w:t>
      </w:r>
    </w:p>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9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9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92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9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A9EAD01AFE94467AF42D0CDAB6B3845"/>
      </w:placeholder>
      <w:richText/>
    </w:sdtPr>
    <w:sdtContent>
      <w:p w:rsidR="002A6875" w:rsidP="009277D8">
        <w:pPr>
          <w:pStyle w:val="Para"/>
          <w:rPr>
            <w:color w:val="808080"/>
          </w:rPr>
        </w:pPr>
        <w:r w:rsidRPr="000A71D5">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8D2962BEC994F5F9BB883838F9D2A80"/>
      </w:placeholder>
      <w:richText/>
    </w:sdtPr>
    <w:sdtContent>
      <w:p w:rsidR="002A687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9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F0A111C"/>
    <w:lvl w:ilvl="0">
      <w:start w:val="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BD0A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9EAD01AFE94467AF42D0CDAB6B3845"/>
        <w:category>
          <w:name w:val="General"/>
          <w:gallery w:val="placeholder"/>
        </w:category>
        <w:types>
          <w:type w:val="bbPlcHdr"/>
        </w:types>
        <w:behaviors>
          <w:behavior w:val="content"/>
        </w:behaviors>
        <w:guid w:val="{D34648E0-7C28-48EA-A949-AAA8EB6DF381}"/>
      </w:docPartPr>
      <w:docPartBody>
        <w:p w:rsidR="00667438" w:rsidP="008318ED">
          <w:pPr>
            <w:pStyle w:val="5A9EAD01AFE94467AF42D0CDAB6B3845"/>
          </w:pPr>
          <w:r w:rsidRPr="000753FC">
            <w:rPr>
              <w:rStyle w:val="PlaceholderText"/>
            </w:rPr>
            <w:t>Click here to enter text.</w:t>
          </w:r>
        </w:p>
      </w:docPartBody>
    </w:docPart>
    <w:docPart>
      <w:docPartPr>
        <w:name w:val="E8D2962BEC994F5F9BB883838F9D2A80"/>
        <w:category>
          <w:name w:val="General"/>
          <w:gallery w:val="placeholder"/>
        </w:category>
        <w:types>
          <w:type w:val="bbPlcHdr"/>
        </w:types>
        <w:behaviors>
          <w:behavior w:val="content"/>
        </w:behaviors>
        <w:guid w:val="{3E2D3760-2AF3-4BEA-83FD-0A3E7CAF61D9}"/>
      </w:docPartPr>
      <w:docPartBody>
        <w:p w:rsidR="00667438" w:rsidP="008318ED">
          <w:pPr>
            <w:pStyle w:val="E8D2962BEC994F5F9BB883838F9D2A80"/>
          </w:pPr>
          <w:r w:rsidRPr="00D20745">
            <w:rPr>
              <w:rStyle w:val="PlaceholderText"/>
            </w:rPr>
            <w:t>Click here to enter text.</w:t>
          </w:r>
        </w:p>
      </w:docPartBody>
    </w:docPart>
    <w:docPart>
      <w:docPartPr>
        <w:name w:val="07A15323C6EE4C989506A3DFF2E3970D"/>
        <w:category>
          <w:name w:val="General"/>
          <w:gallery w:val="placeholder"/>
        </w:category>
        <w:types>
          <w:type w:val="bbPlcHdr"/>
        </w:types>
        <w:behaviors>
          <w:behavior w:val="content"/>
        </w:behaviors>
        <w:guid w:val="{64C6B301-9F70-4021-90C1-296000EF9477}"/>
      </w:docPartPr>
      <w:docPartBody>
        <w:p w:rsidR="00667438" w:rsidP="008318ED">
          <w:pPr>
            <w:pStyle w:val="07A15323C6EE4C989506A3DFF2E3970D"/>
          </w:pPr>
          <w:r w:rsidRPr="002B3926">
            <w:rPr>
              <w:rStyle w:val="PlaceholderText"/>
            </w:rPr>
            <w:t>Click here to enter text.</w:t>
          </w:r>
        </w:p>
      </w:docPartBody>
    </w:docPart>
    <w:docPart>
      <w:docPartPr>
        <w:name w:val="98D03B3924F1494A9878BEDC17495EBD"/>
        <w:category>
          <w:name w:val="General"/>
          <w:gallery w:val="placeholder"/>
        </w:category>
        <w:types>
          <w:type w:val="bbPlcHdr"/>
        </w:types>
        <w:behaviors>
          <w:behavior w:val="content"/>
        </w:behaviors>
        <w:guid w:val="{709E3BBD-CFAC-4C0C-92B0-FE38494E2622}"/>
      </w:docPartPr>
      <w:docPartBody>
        <w:p w:rsidR="00667438" w:rsidP="008318ED">
          <w:pPr>
            <w:pStyle w:val="98D03B3924F1494A9878BEDC17495EBD"/>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330AE013-CDD1-47F5-8BC3-8F0DD51AA6AD}"/>
      </w:docPartPr>
      <w:docPartBody>
        <w:p w:rsidR="00667438">
          <w:r w:rsidRPr="003450E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18ED"/>
    <w:rPr>
      <w:color w:val="808080"/>
    </w:rPr>
  </w:style>
  <w:style w:type="paragraph" w:customStyle="1" w:styleId="5A9EAD01AFE94467AF42D0CDAB6B3845">
    <w:name w:val="5A9EAD01AFE94467AF42D0CDAB6B3845"/>
    <w:rsid w:val="008318ED"/>
  </w:style>
  <w:style w:type="paragraph" w:customStyle="1" w:styleId="E8D2962BEC994F5F9BB883838F9D2A80">
    <w:name w:val="E8D2962BEC994F5F9BB883838F9D2A80"/>
    <w:rsid w:val="008318ED"/>
  </w:style>
  <w:style w:type="paragraph" w:customStyle="1" w:styleId="07A15323C6EE4C989506A3DFF2E3970D">
    <w:name w:val="07A15323C6EE4C989506A3DFF2E3970D"/>
    <w:rsid w:val="008318ED"/>
  </w:style>
  <w:style w:type="paragraph" w:customStyle="1" w:styleId="98D03B3924F1494A9878BEDC17495EBD">
    <w:name w:val="98D03B3924F1494A9878BEDC17495EBD"/>
    <w:rsid w:val="008318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5CBFFB742CA34EBA52B46734F42E1A" ma:contentTypeVersion="13" ma:contentTypeDescription="Create a new document." ma:contentTypeScope="" ma:versionID="f14b9411467367ccbd1d943cdd612839">
  <xsd:schema xmlns:xsd="http://www.w3.org/2001/XMLSchema" xmlns:xs="http://www.w3.org/2001/XMLSchema" xmlns:p="http://schemas.microsoft.com/office/2006/metadata/properties" xmlns:ns3="adf92c0f-d44a-46bc-892d-9eaf9a2cd61a" xmlns:ns4="fb33b15f-ab10-47eb-a816-8d069fc10642" targetNamespace="http://schemas.microsoft.com/office/2006/metadata/properties" ma:root="true" ma:fieldsID="7e2457030dbc7790fd32996aed24f686" ns3:_="" ns4:_="">
    <xsd:import namespace="adf92c0f-d44a-46bc-892d-9eaf9a2cd61a"/>
    <xsd:import namespace="fb33b15f-ab10-47eb-a816-8d069fc1064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f92c0f-d44a-46bc-892d-9eaf9a2cd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33b15f-ab10-47eb-a816-8d069fc106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5B779-FEA9-4A77-9A25-2A532C3385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055ADB-3F09-4667-958A-8F698AD4EC97}">
  <ds:schemaRefs>
    <ds:schemaRef ds:uri="http://schemas.microsoft.com/sharepoint/v3/contenttype/forms"/>
  </ds:schemaRefs>
</ds:datastoreItem>
</file>

<file path=customXml/itemProps3.xml><?xml version="1.0" encoding="utf-8"?>
<ds:datastoreItem xmlns:ds="http://schemas.openxmlformats.org/officeDocument/2006/customXml" ds:itemID="{EF3B75B0-A219-401D-ADBC-7997465C6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f92c0f-d44a-46bc-892d-9eaf9a2cd61a"/>
    <ds:schemaRef ds:uri="fb33b15f-ab10-47eb-a816-8d069fc10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DD74D-BD34-4D81-B2B4-DA2655F03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