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744B" w:rsidP="00CF0BBA">
      <w:pPr>
        <w:pStyle w:val="TitleCommittee0"/>
      </w:pPr>
      <w:sdt>
        <w:sdtPr>
          <w:alias w:val="CommitteeName"/>
          <w:tag w:val="CommitteeName"/>
          <w:id w:val="1869951332"/>
          <w:placeholder>
            <w:docPart w:val="57FC8579A2E04C029F85CBBF797CF57E"/>
          </w:placeholder>
          <w:richText/>
        </w:sdtPr>
        <w:sdtContent>
          <w:r>
            <w:t>Justice Committee</w:t>
          </w:r>
        </w:sdtContent>
      </w:sdt>
    </w:p>
    <w:p w:rsidR="0097744B" w:rsidP="00156A60">
      <w:pPr>
        <w:pStyle w:val="TitleInquiry0"/>
      </w:pPr>
      <w:r>
        <w:t xml:space="preserve">Oral evidence: </w:t>
      </w:r>
      <w:sdt>
        <w:sdtPr>
          <w:alias w:val="InquiryName"/>
          <w:tag w:val="InquiryName"/>
          <w:id w:val="377371847"/>
          <w:placeholder>
            <w:docPart w:val="57FC8579A2E04C029F85CBBF797CF57E"/>
          </w:placeholder>
          <w:richText/>
        </w:sdtPr>
        <w:sdtContent>
          <w:r>
            <w:fldChar w:fldCharType="begin"/>
          </w:r>
          <w:r>
            <w:instrText xml:space="preserve"> HYPERLINK "https://committees.parliament.uk/work/6566/the-role-of-adult-custodial-remand-in-the-criminal-justice-system/" </w:instrText>
          </w:r>
          <w:r>
            <w:fldChar w:fldCharType="separate"/>
          </w:r>
          <w:r w:rsidRPr="005164CC">
            <w:rPr>
              <w:rStyle w:val="Hyperlink"/>
            </w:rPr>
            <w:t>The</w:t>
          </w:r>
          <w:r w:rsidRPr="005164CC" w:rsidR="00856AB7">
            <w:rPr>
              <w:rStyle w:val="Hyperlink"/>
            </w:rPr>
            <w:t xml:space="preserve"> role of adult custodial remand in the criminal justice system</w:t>
          </w:r>
          <w:r>
            <w:fldChar w:fldCharType="end"/>
          </w:r>
        </w:sdtContent>
      </w:sdt>
      <w:r>
        <w:t xml:space="preserve">, HC </w:t>
      </w:r>
      <w:sdt>
        <w:sdtPr>
          <w:alias w:val="InquiryRefNo"/>
          <w:tag w:val="InquiryRefNo"/>
          <w:id w:val="-281725174"/>
          <w:placeholder>
            <w:docPart w:val="57FC8579A2E04C029F85CBBF797CF57E"/>
          </w:placeholder>
          <w:richText/>
        </w:sdtPr>
        <w:sdtContent>
          <w:r w:rsidR="004A11EA">
            <w:t>264</w:t>
          </w:r>
        </w:sdtContent>
      </w:sdt>
    </w:p>
    <w:sdt>
      <w:sdtPr>
        <w:alias w:val="SittingDate"/>
        <w:tag w:val="SittingDate"/>
        <w:id w:val="-1160222926"/>
        <w:placeholder>
          <w:docPart w:val="57FC8579A2E04C029F85CBBF797CF57E"/>
        </w:placeholder>
        <w:richText/>
      </w:sdtPr>
      <w:sdtContent>
        <w:p w:rsidR="0097744B" w:rsidP="00156A60">
          <w:pPr>
            <w:pStyle w:val="Para"/>
          </w:pPr>
          <w:r>
            <w:t xml:space="preserve">Tuesday </w:t>
          </w:r>
          <w:r w:rsidR="00EE7A4A">
            <w:t>25 October</w:t>
          </w:r>
          <w:r>
            <w:t xml:space="preserve"> 2022</w:t>
          </w:r>
        </w:p>
      </w:sdtContent>
    </w:sdt>
    <w:p w:rsidR="0097744B" w:rsidP="00156A60">
      <w:pPr>
        <w:pStyle w:val="Para"/>
      </w:pPr>
      <w:r>
        <w:t xml:space="preserve">Ordered by the House of </w:t>
      </w:r>
      <w:sdt>
        <w:sdtPr>
          <w:alias w:val="House"/>
          <w:tag w:val="House"/>
          <w:id w:val="809213435"/>
          <w:placeholder>
            <w:docPart w:val="57FC8579A2E04C029F85CBBF797CF57E"/>
          </w:placeholder>
          <w:richText/>
        </w:sdtPr>
        <w:sdtContent>
          <w:r w:rsidRPr="00615759">
            <w:t>Commons</w:t>
          </w:r>
        </w:sdtContent>
      </w:sdt>
      <w:r w:rsidRPr="00615759">
        <w:t xml:space="preserve"> to be published on </w:t>
      </w:r>
      <w:sdt>
        <w:sdtPr>
          <w:alias w:val="PublishDate"/>
          <w:tag w:val="PublishDate"/>
          <w:id w:val="217021599"/>
          <w:placeholder>
            <w:docPart w:val="57FC8579A2E04C029F85CBBF797CF57E"/>
          </w:placeholder>
          <w:richText/>
        </w:sdtPr>
        <w:sdtContent>
          <w:r w:rsidR="00EE7A4A">
            <w:t xml:space="preserve">25 October </w:t>
          </w:r>
          <w:r>
            <w:t>2022</w:t>
          </w:r>
        </w:sdtContent>
      </w:sdt>
      <w:r w:rsidRPr="00615759">
        <w:t>.</w:t>
      </w:r>
    </w:p>
    <w:p w:rsidR="0097744B" w:rsidP="00421864">
      <w:pPr>
        <w:pStyle w:val="Para"/>
      </w:pPr>
      <w:sdt>
        <w:sdtPr>
          <w:alias w:val="VideoHyperlink"/>
          <w:tag w:val="VideoHyperlink"/>
          <w:id w:val="703995351"/>
          <w:placeholder>
            <w:docPart w:val="57FC8579A2E04C029F85CBBF797CF57E"/>
          </w:placeholder>
          <w:richText/>
        </w:sdtPr>
        <w:sdtContent>
          <w:r>
            <w:fldChar w:fldCharType="begin"/>
          </w:r>
          <w:r>
            <w:instrText xml:space="preserve"> HYPERLINK "https://www.parliamentlive.tv/Event/Index/cfd347d6-e731-4075-97d8-c1c3b599c1ca" </w:instrText>
          </w:r>
          <w:r>
            <w:fldChar w:fldCharType="separate"/>
          </w:r>
          <w:r w:rsidRPr="005164CC">
            <w:rPr>
              <w:rStyle w:val="Hyperlink"/>
            </w:rPr>
            <w:t>Watch the meeting</w:t>
          </w:r>
          <w:r>
            <w:fldChar w:fldCharType="end"/>
          </w:r>
        </w:sdtContent>
      </w:sdt>
    </w:p>
    <w:p w:rsidR="0097744B" w:rsidP="00156A60">
      <w:r>
        <w:t xml:space="preserve">Members present: </w:t>
      </w:r>
      <w:sdt>
        <w:sdtPr>
          <w:alias w:val="MembersPresent"/>
          <w:tag w:val="MembersPresent"/>
          <w:id w:val="366340316"/>
          <w:placeholder>
            <w:docPart w:val="57FC8579A2E04C029F85CBBF797CF57E"/>
          </w:placeholder>
          <w:richText/>
        </w:sdtPr>
        <w:sdtContent>
          <w:r w:rsidR="00356A13">
            <w:t xml:space="preserve">Sir Robert Neill </w:t>
          </w:r>
          <w:r>
            <w:t>(Chair)</w:t>
          </w:r>
          <w:r w:rsidR="00FC7312">
            <w:t>; James Daly; Maria</w:t>
          </w:r>
          <w:r w:rsidR="00361342">
            <w:t> </w:t>
          </w:r>
          <w:r w:rsidR="00FC7312">
            <w:t>Eagle; Laura Farris; Paul Maynard</w:t>
          </w:r>
          <w:r w:rsidR="00613DBC">
            <w:t>; Karl Turner</w:t>
          </w:r>
          <w:r w:rsidR="00293563">
            <w:t>.</w:t>
          </w:r>
        </w:sdtContent>
      </w:sdt>
    </w:p>
    <w:p w:rsidR="0097744B" w:rsidP="00427893">
      <w:pPr>
        <w:pStyle w:val="ParaCentre"/>
      </w:pPr>
      <w:r w:rsidRPr="00156A60">
        <w:t xml:space="preserve">Questions </w:t>
      </w:r>
      <w:sdt>
        <w:sdtPr>
          <w:alias w:val="QuestionNumbers"/>
          <w:tag w:val="QuestionNumbers"/>
          <w:id w:val="-1223666168"/>
          <w:placeholder>
            <w:docPart w:val="57FC8579A2E04C029F85CBBF797CF57E"/>
          </w:placeholder>
          <w:richText/>
        </w:sdtPr>
        <w:sdtContent>
          <w:r w:rsidR="00EE7A4A">
            <w:t>161</w:t>
          </w:r>
          <w:r>
            <w:t xml:space="preserve"> -</w:t>
          </w:r>
          <w:r w:rsidR="00313E7F">
            <w:t xml:space="preserve"> 29</w:t>
          </w:r>
          <w:r w:rsidR="007A7F95">
            <w:t>0</w:t>
          </w:r>
        </w:sdtContent>
      </w:sdt>
    </w:p>
    <w:p w:rsidR="0097744B" w:rsidP="00427893">
      <w:pPr>
        <w:pStyle w:val="TitleWitnesses0"/>
      </w:pPr>
      <w:r>
        <w:t>Witnesses</w:t>
      </w:r>
    </w:p>
    <w:p w:rsidR="007E30A3" w:rsidP="006B01EC">
      <w:pPr>
        <w:pStyle w:val="Para"/>
      </w:pPr>
      <w:bookmarkStart w:id="0" w:name="_Hlk117578373"/>
      <w:r>
        <w:fldChar w:fldCharType="begin"/>
      </w:r>
      <w:r>
        <w:instrText>HYPERLINK \l "Panel1"</w:instrText>
      </w:r>
      <w:r>
        <w:fldChar w:fldCharType="separate"/>
      </w:r>
      <w:r w:rsidRPr="0097744B" w:rsidR="0097744B">
        <w:rPr>
          <w:rStyle w:val="Hyperlink"/>
        </w:rPr>
        <w:t>I</w:t>
      </w:r>
      <w:r>
        <w:rPr>
          <w:rStyle w:val="Hyperlink"/>
        </w:rPr>
        <w:fldChar w:fldCharType="end"/>
      </w:r>
      <w:r w:rsidR="0097744B">
        <w:t>:</w:t>
      </w:r>
      <w:bookmarkEnd w:id="0"/>
      <w:r w:rsidR="0097744B">
        <w:t xml:space="preserve"> </w:t>
      </w:r>
      <w:r>
        <w:t>Charlie Taylor, HM Chief Inspector of Prisons.</w:t>
      </w:r>
    </w:p>
    <w:p w:rsidR="0097744B" w:rsidRPr="00BD6D45" w:rsidP="006B01EC">
      <w:pPr>
        <w:pStyle w:val="Para"/>
      </w:pPr>
      <w:r>
        <w:fldChar w:fldCharType="begin"/>
      </w:r>
      <w:r>
        <w:instrText xml:space="preserve"> HYPERLINK \l "Panel1" </w:instrText>
      </w:r>
      <w:r>
        <w:fldChar w:fldCharType="separate"/>
      </w:r>
      <w:r w:rsidRPr="0097744B" w:rsidR="007E30A3">
        <w:rPr>
          <w:rStyle w:val="Hyperlink"/>
        </w:rPr>
        <w:t>I</w:t>
      </w:r>
      <w:r>
        <w:fldChar w:fldCharType="end"/>
      </w:r>
      <w:r w:rsidR="007E30A3">
        <w:rPr>
          <w:rStyle w:val="Hyperlink"/>
        </w:rPr>
        <w:t>I</w:t>
      </w:r>
      <w:r w:rsidR="007E30A3">
        <w:t>:</w:t>
      </w:r>
      <w:r w:rsidR="00BA43E8">
        <w:t xml:space="preserve"> </w:t>
      </w:r>
      <w:r w:rsidR="00F36DD2">
        <w:t>Gareth Johnson MP, Parliamentary Under</w:t>
      </w:r>
      <w:r w:rsidR="00865F44">
        <w:t>-</w:t>
      </w:r>
      <w:r w:rsidR="00F36DD2">
        <w:t>Secretary of State for</w:t>
      </w:r>
      <w:r w:rsidR="00613DBC">
        <w:t xml:space="preserve"> Justice</w:t>
      </w:r>
      <w:r w:rsidR="00FE55D8">
        <w:t>, Ministry of Justice; Rob Butler MP, Parliamentary Under</w:t>
      </w:r>
      <w:r w:rsidR="00865F44">
        <w:t>-</w:t>
      </w:r>
      <w:r w:rsidR="00FE55D8">
        <w:t xml:space="preserve">Secretary of State for Prisons and </w:t>
      </w:r>
      <w:r w:rsidR="00F36DD2">
        <w:t>Probation, Ministry of Justice; Claire Fielder, Director of Youth Justice and Offend</w:t>
      </w:r>
      <w:r w:rsidR="0088157B">
        <w:t>e</w:t>
      </w:r>
      <w:r w:rsidR="00F36DD2">
        <w:t xml:space="preserve">r Policy, Ministry of Justice; and </w:t>
      </w:r>
      <w:r w:rsidR="0088157B">
        <w:t>M</w:t>
      </w:r>
      <w:r w:rsidR="00F36DD2">
        <w:t xml:space="preserve">ichelle Jarman-Howe, Chief Operating </w:t>
      </w:r>
      <w:r w:rsidR="0088157B">
        <w:t>Off</w:t>
      </w:r>
      <w:r w:rsidR="00F36DD2">
        <w:t>icer Prisons, HM Prison and P</w:t>
      </w:r>
      <w:r w:rsidR="0088157B">
        <w:t>robat</w:t>
      </w:r>
      <w:r w:rsidR="00F36DD2">
        <w:t>ion Service.</w:t>
      </w:r>
    </w:p>
    <w:p w:rsidR="0097744B" w:rsidP="00776882">
      <w:pPr>
        <w:rPr>
          <w:rFonts w:eastAsia="Times New Roman"/>
          <w:szCs w:val="20"/>
        </w:rPr>
      </w:pPr>
      <w:r>
        <w:br w:type="page"/>
      </w:r>
    </w:p>
    <w:p w:rsidR="004D4CB2" w:rsidP="00306FAA">
      <w:pPr>
        <w:pStyle w:val="Para"/>
      </w:pPr>
      <w:bookmarkStart w:id="1" w:name="Panel1"/>
      <w:r>
        <w:t xml:space="preserve">In </w:t>
      </w:r>
      <w:r w:rsidRPr="00306FAA">
        <w:t>the</w:t>
      </w:r>
      <w:r>
        <w:t xml:space="preserve"> absence of the Chair, Maria Eagle was called to the Chair.</w:t>
      </w:r>
    </w:p>
    <w:p w:rsidR="0097744B" w:rsidP="00316298">
      <w:pPr>
        <w:pStyle w:val="TitlePanel0"/>
      </w:pPr>
      <w:r>
        <w:t>Examination of witness</w:t>
      </w:r>
    </w:p>
    <w:p w:rsidR="004E52E3" w:rsidRPr="00593EFA" w:rsidP="00593EFA">
      <w:pPr>
        <w:pStyle w:val="Para"/>
      </w:pPr>
      <w:r>
        <w:t xml:space="preserve">Witness: </w:t>
      </w:r>
      <w:r w:rsidR="0088157B">
        <w:t>Charlie Taylor</w:t>
      </w:r>
      <w:r w:rsidR="004E2FE0">
        <w:t>.</w:t>
      </w:r>
      <w:bookmarkEnd w:id="1"/>
    </w:p>
    <w:p w:rsidR="00987520" w:rsidRPr="00987520" w:rsidP="00A6232B">
      <w:pPr>
        <w:pStyle w:val="Remark"/>
        <w:rPr>
          <w:lang w:val="en-US"/>
        </w:rPr>
      </w:pPr>
      <w:sdt>
        <w:sdtPr>
          <w:alias w:val="Member"/>
          <w:tag w:val="&lt;Member mnisId='483' dodsId='25660'&gt;"/>
          <w:id w:val="-1642340923"/>
          <w:placeholder>
            <w:docPart w:val="DefaultPlaceholder_-1854013440"/>
          </w:placeholder>
          <w:richText/>
        </w:sdtPr>
        <w:sdtContent>
          <w:r w:rsidR="00FD6E14">
            <w:rPr>
              <w:b/>
              <w:bCs/>
            </w:rPr>
            <w:t>Chair</w:t>
          </w:r>
          <w:r w:rsidRPr="00A6232B" w:rsidR="004E52E3">
            <w:rPr>
              <w:b/>
            </w:rPr>
            <w:t>:</w:t>
          </w:r>
        </w:sdtContent>
      </w:sdt>
      <w:r w:rsidR="004E52E3">
        <w:t xml:space="preserve"> </w:t>
      </w:r>
      <w:r w:rsidR="00A6232B">
        <w:t>I w</w:t>
      </w:r>
      <w:r w:rsidRPr="003C3B08" w:rsidR="003C3B08">
        <w:t>elcome</w:t>
      </w:r>
      <w:r w:rsidR="00A6232B">
        <w:t xml:space="preserve"> you</w:t>
      </w:r>
      <w:r w:rsidRPr="003C3B08" w:rsidR="003C3B08">
        <w:t xml:space="preserve"> to the third oral evidence hearin</w:t>
      </w:r>
      <w:r w:rsidR="00A6232B">
        <w:t xml:space="preserve">g in our </w:t>
      </w:r>
      <w:r w:rsidRPr="003C3B08" w:rsidR="003C3B08">
        <w:t>inquiry into the role of adult custodial remand in the criminal justice system</w:t>
      </w:r>
      <w:r w:rsidR="00C5180F">
        <w:t>.</w:t>
      </w:r>
      <w:r w:rsidRPr="003C3B08" w:rsidR="003C3B08">
        <w:t xml:space="preserve"> I am not </w:t>
      </w:r>
      <w:r w:rsidR="003C3B08">
        <w:t xml:space="preserve">Sir </w:t>
      </w:r>
      <w:r w:rsidRPr="003C3B08" w:rsidR="003C3B08">
        <w:t>Bob Ne</w:t>
      </w:r>
      <w:r w:rsidR="003C3B08">
        <w:t>ill.</w:t>
      </w:r>
      <w:r w:rsidR="00E115D9">
        <w:t xml:space="preserve"> Sir Bob </w:t>
      </w:r>
      <w:r w:rsidRPr="003C3B08" w:rsidR="003C3B08">
        <w:t xml:space="preserve">is to speak in the next debate on the </w:t>
      </w:r>
      <w:r w:rsidR="00E115D9">
        <w:t>F</w:t>
      </w:r>
      <w:r w:rsidRPr="003C3B08" w:rsidR="003C3B08">
        <w:t xml:space="preserve">loor of the </w:t>
      </w:r>
      <w:r w:rsidR="00E115D9">
        <w:t>H</w:t>
      </w:r>
      <w:r w:rsidRPr="003C3B08" w:rsidR="003C3B08">
        <w:t>ouse</w:t>
      </w:r>
      <w:r w:rsidR="00E115D9">
        <w:t xml:space="preserve"> and</w:t>
      </w:r>
      <w:r w:rsidRPr="003C3B08" w:rsidR="003C3B08">
        <w:t xml:space="preserve"> will be back at some point</w:t>
      </w:r>
      <w:r w:rsidR="00E115D9">
        <w:t xml:space="preserve">. I am </w:t>
      </w:r>
      <w:r w:rsidRPr="003C3B08" w:rsidR="003C3B08">
        <w:t xml:space="preserve">just taking the </w:t>
      </w:r>
      <w:r w:rsidR="00E115D9">
        <w:t>C</w:t>
      </w:r>
      <w:r w:rsidRPr="003C3B08" w:rsidR="003C3B08">
        <w:t xml:space="preserve">hair while he is temporarily elsewhere. We begin by talking to </w:t>
      </w:r>
      <w:r w:rsidR="00E115D9">
        <w:t>Mr C</w:t>
      </w:r>
      <w:r w:rsidRPr="003C3B08" w:rsidR="003C3B08">
        <w:t xml:space="preserve">harlie Taylor, </w:t>
      </w:r>
      <w:r w:rsidR="008962E6">
        <w:t>H</w:t>
      </w:r>
      <w:r w:rsidRPr="003C3B08" w:rsidR="003C3B08">
        <w:t xml:space="preserve">is </w:t>
      </w:r>
      <w:r w:rsidR="008962E6">
        <w:t>M</w:t>
      </w:r>
      <w:r w:rsidRPr="003C3B08" w:rsidR="003C3B08">
        <w:t>ajesty</w:t>
      </w:r>
      <w:r w:rsidR="00324D00">
        <w:t>’</w:t>
      </w:r>
      <w:r w:rsidRPr="003C3B08" w:rsidR="003C3B08">
        <w:t xml:space="preserve">s </w:t>
      </w:r>
      <w:r w:rsidR="00855A8A">
        <w:t>c</w:t>
      </w:r>
      <w:r w:rsidRPr="003C3B08" w:rsidR="003C3B08">
        <w:t xml:space="preserve">hief </w:t>
      </w:r>
      <w:r w:rsidR="00855A8A">
        <w:t>i</w:t>
      </w:r>
      <w:r w:rsidRPr="003C3B08" w:rsidR="003C3B08">
        <w:t xml:space="preserve">nspector of </w:t>
      </w:r>
      <w:r w:rsidR="00855A8A">
        <w:t>p</w:t>
      </w:r>
      <w:r w:rsidRPr="003C3B08" w:rsidR="003C3B08">
        <w:t>risons</w:t>
      </w:r>
      <w:r w:rsidR="008962E6">
        <w:t xml:space="preserve">, but </w:t>
      </w:r>
      <w:r w:rsidRPr="003C3B08" w:rsidR="003C3B08">
        <w:t xml:space="preserve">first we have to make declarations as members of the </w:t>
      </w:r>
      <w:r w:rsidR="008962E6">
        <w:t>C</w:t>
      </w:r>
      <w:r w:rsidRPr="003C3B08" w:rsidR="003C3B08">
        <w:t>ommittee. I am a non-practising solicitor</w:t>
      </w:r>
      <w:r w:rsidR="003C3B08">
        <w:t>.</w:t>
      </w:r>
    </w:p>
    <w:p w:rsidR="00987520" w:rsidRPr="00987520" w:rsidP="008962E6">
      <w:pPr>
        <w:pStyle w:val="Remark"/>
        <w:rPr>
          <w:lang w:val="en-US"/>
        </w:rPr>
      </w:pPr>
      <w:sdt>
        <w:sdtPr>
          <w:alias w:val="Member"/>
          <w:tag w:val="&lt;Member mnisId='4030' dodsId='72313'&gt;"/>
          <w:id w:val="-1621836561"/>
          <w:placeholder>
            <w:docPart w:val="DefaultPlaceholder_-1854013440"/>
          </w:placeholder>
          <w:richText/>
        </w:sdtPr>
        <w:sdtContent>
          <w:r w:rsidRPr="008962E6">
            <w:rPr>
              <w:b/>
            </w:rPr>
            <w:t>Karl Turner:</w:t>
          </w:r>
        </w:sdtContent>
      </w:sdt>
      <w:r>
        <w:t xml:space="preserve"> </w:t>
      </w:r>
      <w:r w:rsidRPr="00987520">
        <w:t>I am a non-practising barrister, but for the purposes of this evidence session I ought to say that</w:t>
      </w:r>
      <w:r w:rsidR="008962E6">
        <w:t xml:space="preserve"> my wife is</w:t>
      </w:r>
      <w:r w:rsidRPr="00987520">
        <w:t xml:space="preserve"> </w:t>
      </w:r>
      <w:r w:rsidR="008B38A3">
        <w:t xml:space="preserve">a fee-paid </w:t>
      </w:r>
      <w:r w:rsidRPr="00987520">
        <w:t>judge in the immigration</w:t>
      </w:r>
      <w:r w:rsidR="004064BF">
        <w:t xml:space="preserve"> </w:t>
      </w:r>
      <w:r w:rsidRPr="00987520">
        <w:t>tribunal.</w:t>
      </w:r>
    </w:p>
    <w:p w:rsidR="006F2BFE" w:rsidRPr="006F2BFE" w:rsidP="0006194B">
      <w:pPr>
        <w:pStyle w:val="Remark"/>
        <w:rPr>
          <w:lang w:val="en-US"/>
        </w:rPr>
      </w:pPr>
      <w:sdt>
        <w:sdtPr>
          <w:alias w:val="Member"/>
          <w:tag w:val="&lt;Member mnisId='483' dodsId='25660'&gt;"/>
          <w:id w:val="-1160005320"/>
          <w:placeholder>
            <w:docPart w:val="DefaultPlaceholder_-1854013440"/>
          </w:placeholder>
          <w:richText/>
        </w:sdtPr>
        <w:sdtContent>
          <w:r w:rsidR="00FD6E14">
            <w:rPr>
              <w:b/>
              <w:bCs/>
            </w:rPr>
            <w:t>Chair</w:t>
          </w:r>
          <w:r w:rsidRPr="0006194B" w:rsidR="00987520">
            <w:rPr>
              <w:b/>
            </w:rPr>
            <w:t>:</w:t>
          </w:r>
        </w:sdtContent>
      </w:sdt>
      <w:r w:rsidR="00987520">
        <w:t xml:space="preserve"> Mr Maynard, </w:t>
      </w:r>
      <w:r w:rsidRPr="006F2BFE">
        <w:t>do you have any declarations?</w:t>
      </w:r>
    </w:p>
    <w:p w:rsidR="006F2BFE" w:rsidRPr="006F2BFE" w:rsidP="00774E12">
      <w:pPr>
        <w:pStyle w:val="Remark"/>
        <w:rPr>
          <w:lang w:val="en-US"/>
        </w:rPr>
      </w:pPr>
      <w:sdt>
        <w:sdtPr>
          <w:alias w:val="Member"/>
          <w:tag w:val="&lt;Member mnisId='3926' dodsId='35499'&gt;"/>
          <w:id w:val="-1483459233"/>
          <w:placeholder>
            <w:docPart w:val="DefaultPlaceholder_-1854013440"/>
          </w:placeholder>
          <w:richText/>
        </w:sdtPr>
        <w:sdtContent>
          <w:r w:rsidRPr="00774E12">
            <w:rPr>
              <w:b/>
            </w:rPr>
            <w:t>Paul Maynard:</w:t>
          </w:r>
        </w:sdtContent>
      </w:sdt>
      <w:r>
        <w:t xml:space="preserve"> None.</w:t>
      </w:r>
    </w:p>
    <w:p w:rsidR="005776B1" w:rsidP="006F2BFE">
      <w:pPr>
        <w:pStyle w:val="Question"/>
      </w:pPr>
      <w:sdt>
        <w:sdtPr>
          <w:alias w:val="Member"/>
          <w:tag w:val="&lt;Member mnisId='483' dodsId='25660'&gt;"/>
          <w:id w:val="-2077586056"/>
          <w:placeholder>
            <w:docPart w:val="DefaultPlaceholder_-1854013440"/>
          </w:placeholder>
          <w:richText/>
        </w:sdtPr>
        <w:sdtContent>
          <w:r w:rsidRPr="005776B1" w:rsidR="00FD6E14">
            <w:rPr>
              <w:b/>
              <w:bCs/>
            </w:rPr>
            <w:t>Chair</w:t>
          </w:r>
          <w:r w:rsidRPr="005776B1" w:rsidR="006F2BFE">
            <w:rPr>
              <w:b/>
            </w:rPr>
            <w:t>:</w:t>
          </w:r>
        </w:sdtContent>
      </w:sdt>
      <w:r w:rsidR="006F2BFE">
        <w:t xml:space="preserve"> </w:t>
      </w:r>
      <w:r w:rsidR="00774E12">
        <w:t>I</w:t>
      </w:r>
      <w:r w:rsidRPr="006F2BFE" w:rsidR="006F2BFE">
        <w:t xml:space="preserve">n that case, I welcome Mr Taylor to the </w:t>
      </w:r>
      <w:r w:rsidR="00774E12">
        <w:t>C</w:t>
      </w:r>
      <w:r w:rsidRPr="006F2BFE" w:rsidR="006F2BFE">
        <w:t>ommittee</w:t>
      </w:r>
      <w:r w:rsidR="00101112">
        <w:t>.</w:t>
      </w:r>
      <w:r w:rsidRPr="006F2BFE" w:rsidR="006F2BFE">
        <w:t xml:space="preserve"> As you know, this is our inquiry into the </w:t>
      </w:r>
      <w:r w:rsidR="001B1B66">
        <w:t xml:space="preserve">spiralling </w:t>
      </w:r>
      <w:r w:rsidRPr="006F2BFE" w:rsidR="006F2BFE">
        <w:t xml:space="preserve">increase in the remand population and what is going on with adult remand in prisons. </w:t>
      </w:r>
      <w:r w:rsidR="0040720F">
        <w:t>Could you</w:t>
      </w:r>
      <w:r w:rsidRPr="006F2BFE" w:rsidR="006F2BFE">
        <w:t xml:space="preserve"> tell us </w:t>
      </w:r>
      <w:r w:rsidR="0040720F">
        <w:t xml:space="preserve">what </w:t>
      </w:r>
      <w:r w:rsidRPr="006F2BFE" w:rsidR="006F2BFE">
        <w:t>the</w:t>
      </w:r>
      <w:r w:rsidR="00774E12">
        <w:t xml:space="preserve"> key drivers</w:t>
      </w:r>
      <w:r w:rsidR="00A81430">
        <w:t xml:space="preserve"> </w:t>
      </w:r>
      <w:r w:rsidR="0040720F">
        <w:t>are</w:t>
      </w:r>
      <w:r w:rsidR="0033220D">
        <w:t xml:space="preserve">, as far as you are concerned, </w:t>
      </w:r>
      <w:r w:rsidRPr="006F2BFE" w:rsidR="006F2BFE">
        <w:t>for the number</w:t>
      </w:r>
      <w:r w:rsidR="00A81430">
        <w:t xml:space="preserve"> being </w:t>
      </w:r>
      <w:r w:rsidRPr="006F2BFE" w:rsidR="006F2BFE">
        <w:t xml:space="preserve">held </w:t>
      </w:r>
      <w:r w:rsidR="00A81430">
        <w:t>o</w:t>
      </w:r>
      <w:r w:rsidRPr="006F2BFE" w:rsidR="006F2BFE">
        <w:t>n remand in prison, particularly those who are unsentenced</w:t>
      </w:r>
      <w:r w:rsidR="00A81430">
        <w:t>,</w:t>
      </w:r>
      <w:r w:rsidRPr="006F2BFE" w:rsidR="006F2BFE">
        <w:t xml:space="preserve"> increasing</w:t>
      </w:r>
      <w:r>
        <w:t xml:space="preserve"> as</w:t>
      </w:r>
      <w:r w:rsidRPr="006F2BFE" w:rsidR="006F2BFE">
        <w:t xml:space="preserve"> substantially as it has</w:t>
      </w:r>
      <w:r>
        <w:t>?</w:t>
      </w:r>
    </w:p>
    <w:p w:rsidR="00476917" w:rsidP="005776B1">
      <w:pPr>
        <w:pStyle w:val="Question"/>
        <w:numPr>
          <w:ilvl w:val="0"/>
          <w:numId w:val="0"/>
        </w:numPr>
        <w:ind w:left="794"/>
      </w:pPr>
      <w:sdt>
        <w:sdtPr>
          <w:alias w:val="Witness"/>
          <w:id w:val="516657645"/>
          <w:placeholder>
            <w:docPart w:val="DefaultPlaceholder_-1854013440"/>
          </w:placeholder>
          <w:richText/>
        </w:sdtPr>
        <w:sdtContent>
          <w:r w:rsidRPr="005776B1" w:rsidR="006F2BFE">
            <w:rPr>
              <w:b/>
              <w:i/>
            </w:rPr>
            <w:t>Charlie Taylor:</w:t>
          </w:r>
        </w:sdtContent>
      </w:sdt>
      <w:r w:rsidR="006F2BFE">
        <w:t xml:space="preserve"> </w:t>
      </w:r>
      <w:r w:rsidRPr="006F2BFE" w:rsidR="006F2BFE">
        <w:t>We have seen some increases over the past decade</w:t>
      </w:r>
      <w:r w:rsidR="00A81430">
        <w:t>. H</w:t>
      </w:r>
      <w:r w:rsidRPr="006F2BFE" w:rsidR="006F2BFE">
        <w:t>istorically</w:t>
      </w:r>
      <w:r w:rsidR="00A81430">
        <w:t xml:space="preserve">, </w:t>
      </w:r>
      <w:r w:rsidRPr="006F2BFE" w:rsidR="006F2BFE">
        <w:t xml:space="preserve">it seemed to </w:t>
      </w:r>
      <w:r w:rsidR="004638E6">
        <w:t>si</w:t>
      </w:r>
      <w:r w:rsidRPr="006F2BFE" w:rsidR="006F2BFE">
        <w:t>t at around 11% to 15% of the population</w:t>
      </w:r>
      <w:r w:rsidR="00530552">
        <w:t>,</w:t>
      </w:r>
      <w:r w:rsidR="004638E6">
        <w:t xml:space="preserve"> but</w:t>
      </w:r>
      <w:r w:rsidR="00530552">
        <w:t xml:space="preserve"> cer</w:t>
      </w:r>
      <w:r w:rsidRPr="006F2BFE" w:rsidR="006F2BFE">
        <w:t xml:space="preserve">tainly in recent years it has gone up. Obviously, during </w:t>
      </w:r>
      <w:r w:rsidR="00530552">
        <w:t>covid</w:t>
      </w:r>
      <w:r w:rsidRPr="006F2BFE" w:rsidR="006F2BFE">
        <w:t xml:space="preserve"> it went up and then began to plateau a bit</w:t>
      </w:r>
      <w:r w:rsidR="00530552">
        <w:t>. W</w:t>
      </w:r>
      <w:r w:rsidRPr="00476917">
        <w:t xml:space="preserve">hat we are seeing from trends is that it appears </w:t>
      </w:r>
      <w:r w:rsidR="00530552">
        <w:t>to be continuing</w:t>
      </w:r>
      <w:r w:rsidRPr="00476917">
        <w:t xml:space="preserve"> to go up at the moment. That is certainly the trend. </w:t>
      </w:r>
      <w:r w:rsidR="00A6079C">
        <w:t>S</w:t>
      </w:r>
      <w:r w:rsidRPr="00476917">
        <w:t>ome of the court delays with</w:t>
      </w:r>
      <w:r w:rsidR="00C26D5C">
        <w:t xml:space="preserve"> covid</w:t>
      </w:r>
      <w:r w:rsidRPr="00476917">
        <w:t xml:space="preserve"> inevitably had a knock-on effect</w:t>
      </w:r>
      <w:r w:rsidR="00C26D5C">
        <w:t>,</w:t>
      </w:r>
      <w:r w:rsidRPr="00476917">
        <w:t xml:space="preserve"> and that was certainly part of the reason for the move. Obviously, the barrister</w:t>
      </w:r>
      <w:r w:rsidR="00C26D5C">
        <w:t>s’</w:t>
      </w:r>
      <w:r w:rsidRPr="00476917">
        <w:t xml:space="preserve"> strike, which began at the end of the summer, has</w:t>
      </w:r>
      <w:r w:rsidR="00C26D5C">
        <w:t xml:space="preserve"> also</w:t>
      </w:r>
      <w:r w:rsidRPr="00476917">
        <w:t xml:space="preserve"> made a difference. </w:t>
      </w:r>
      <w:r w:rsidR="00760D18">
        <w:t>T</w:t>
      </w:r>
      <w:r w:rsidRPr="00476917">
        <w:t>he knock-on effect</w:t>
      </w:r>
      <w:r w:rsidR="00C26D5C">
        <w:t xml:space="preserve"> from</w:t>
      </w:r>
      <w:r w:rsidRPr="00476917">
        <w:t xml:space="preserve"> various bits of </w:t>
      </w:r>
      <w:r w:rsidR="00C26D5C">
        <w:t>covid</w:t>
      </w:r>
      <w:r w:rsidR="00301DD3">
        <w:t>,</w:t>
      </w:r>
      <w:r w:rsidRPr="00476917">
        <w:t xml:space="preserve"> along with industrial action</w:t>
      </w:r>
      <w:r w:rsidR="00301DD3">
        <w:t>,</w:t>
      </w:r>
      <w:r w:rsidRPr="00476917">
        <w:t xml:space="preserve"> seems to be nudging it upwards, but when it comes to some of the more nuanced reasons it gets into more complicated things about</w:t>
      </w:r>
      <w:r w:rsidR="00301DD3">
        <w:t xml:space="preserve"> the</w:t>
      </w:r>
      <w:r w:rsidRPr="00476917">
        <w:t xml:space="preserve"> tim</w:t>
      </w:r>
      <w:r w:rsidR="00301DD3">
        <w:t>e</w:t>
      </w:r>
      <w:r w:rsidRPr="00476917">
        <w:t xml:space="preserve"> cases are taking</w:t>
      </w:r>
      <w:r w:rsidR="00FC337F">
        <w:t>,</w:t>
      </w:r>
      <w:r w:rsidRPr="00476917">
        <w:t xml:space="preserve"> listings and those sorts of things.</w:t>
      </w:r>
    </w:p>
    <w:p w:rsidR="00476917" w:rsidRPr="00476917" w:rsidP="00476917">
      <w:pPr>
        <w:pStyle w:val="Question"/>
        <w:rPr>
          <w:lang w:val="en-US"/>
        </w:rPr>
      </w:pPr>
      <w:sdt>
        <w:sdtPr>
          <w:alias w:val="Member"/>
          <w:tag w:val="&lt;Member mnisId='483' dodsId='25660'&gt;"/>
          <w:id w:val="-1264147727"/>
          <w:placeholder>
            <w:docPart w:val="DefaultPlaceholder_-1854013440"/>
          </w:placeholder>
          <w:richText/>
        </w:sdtPr>
        <w:sdtContent>
          <w:r w:rsidR="003701BC">
            <w:rPr>
              <w:b/>
              <w:bCs/>
            </w:rPr>
            <w:t>Chair</w:t>
          </w:r>
          <w:r w:rsidRPr="00476917">
            <w:rPr>
              <w:b/>
            </w:rPr>
            <w:t>:</w:t>
          </w:r>
        </w:sdtContent>
      </w:sdt>
      <w:r>
        <w:t xml:space="preserve"> </w:t>
      </w:r>
      <w:r w:rsidRPr="00476917">
        <w:t>You mentioned the pandemic and the barrister</w:t>
      </w:r>
      <w:r w:rsidR="00FC337F">
        <w:t xml:space="preserve">s’ </w:t>
      </w:r>
      <w:r w:rsidRPr="00476917">
        <w:t>strike</w:t>
      </w:r>
      <w:r w:rsidR="00FC337F">
        <w:t>. A</w:t>
      </w:r>
      <w:r w:rsidRPr="00476917">
        <w:t>re there other drivers? We were seeing some of this increase ahead of the pandemic, were we not?</w:t>
      </w:r>
    </w:p>
    <w:p w:rsidR="00476917" w:rsidP="00476917">
      <w:pPr>
        <w:pStyle w:val="Answer"/>
      </w:pPr>
      <w:sdt>
        <w:sdtPr>
          <w:alias w:val="Witness"/>
          <w:id w:val="-443461229"/>
          <w:placeholder>
            <w:docPart w:val="DefaultPlaceholder_-1854013440"/>
          </w:placeholder>
          <w:richText/>
        </w:sdtPr>
        <w:sdtContent>
          <w:r w:rsidRPr="00476917">
            <w:rPr>
              <w:b/>
              <w:i/>
            </w:rPr>
            <w:t>Charlie Taylor:</w:t>
          </w:r>
        </w:sdtContent>
      </w:sdt>
      <w:r>
        <w:t xml:space="preserve"> We were.</w:t>
      </w:r>
    </w:p>
    <w:p w:rsidR="00476917" w:rsidRPr="00476917" w:rsidP="00476917">
      <w:pPr>
        <w:pStyle w:val="Question"/>
        <w:rPr>
          <w:lang w:val="en-US"/>
        </w:rPr>
      </w:pPr>
      <w:sdt>
        <w:sdtPr>
          <w:alias w:val="Member"/>
          <w:tag w:val="&lt;Member mnisId='483' dodsId='25660'&gt;"/>
          <w:id w:val="1187943572"/>
          <w:placeholder>
            <w:docPart w:val="DefaultPlaceholder_-1854013440"/>
          </w:placeholder>
          <w:richText/>
        </w:sdtPr>
        <w:sdtContent>
          <w:r w:rsidR="003701BC">
            <w:rPr>
              <w:b/>
              <w:bCs/>
            </w:rPr>
            <w:t>Chair</w:t>
          </w:r>
          <w:r w:rsidRPr="00476917">
            <w:rPr>
              <w:b/>
            </w:rPr>
            <w:t>:</w:t>
          </w:r>
        </w:sdtContent>
      </w:sdt>
      <w:r>
        <w:t xml:space="preserve"> </w:t>
      </w:r>
      <w:r w:rsidRPr="00476917">
        <w:t>Do you think there are other drivers of this increase?</w:t>
      </w:r>
    </w:p>
    <w:p w:rsidR="00213AB3" w:rsidP="00476917">
      <w:pPr>
        <w:pStyle w:val="Answer"/>
      </w:pPr>
      <w:sdt>
        <w:sdtPr>
          <w:alias w:val="Witness"/>
          <w:id w:val="2057882043"/>
          <w:placeholder>
            <w:docPart w:val="DefaultPlaceholder_-1854013440"/>
          </w:placeholder>
          <w:richText/>
        </w:sdtPr>
        <w:sdtContent>
          <w:r w:rsidRPr="00476917" w:rsidR="00476917">
            <w:rPr>
              <w:b/>
              <w:i/>
            </w:rPr>
            <w:t>Charlie Taylor:</w:t>
          </w:r>
        </w:sdtContent>
      </w:sdt>
      <w:r w:rsidR="00476917">
        <w:t xml:space="preserve"> </w:t>
      </w:r>
      <w:r w:rsidRPr="00476917" w:rsidR="00476917">
        <w:t>It would not be for me to say in much detail. Having talked to lawyers and friends,</w:t>
      </w:r>
      <w:r>
        <w:t xml:space="preserve"> </w:t>
      </w:r>
      <w:r w:rsidRPr="00213AB3">
        <w:t>apocryphally some of the complexities with cases as they come through</w:t>
      </w:r>
      <w:r w:rsidR="006625D5">
        <w:t>—for example,</w:t>
      </w:r>
      <w:r w:rsidRPr="00213AB3">
        <w:t xml:space="preserve"> triangulation of mobile phone data</w:t>
      </w:r>
      <w:r w:rsidR="006625D5">
        <w:t>—</w:t>
      </w:r>
      <w:r w:rsidR="006625D5">
        <w:t xml:space="preserve">have </w:t>
      </w:r>
      <w:r w:rsidRPr="00213AB3">
        <w:t xml:space="preserve">added another layer of things that take a long time during a case, but I </w:t>
      </w:r>
      <w:r w:rsidR="00334228">
        <w:t>do</w:t>
      </w:r>
      <w:r w:rsidRPr="00213AB3">
        <w:t xml:space="preserve"> not have evidence </w:t>
      </w:r>
      <w:r w:rsidR="00334228">
        <w:t xml:space="preserve">particularly </w:t>
      </w:r>
      <w:r w:rsidRPr="00213AB3">
        <w:t xml:space="preserve">on whether </w:t>
      </w:r>
      <w:r w:rsidR="007B00CA">
        <w:t>cases are taking</w:t>
      </w:r>
      <w:r w:rsidRPr="00213AB3">
        <w:t xml:space="preserve"> any longer than they have in the past</w:t>
      </w:r>
      <w:r w:rsidR="007B00CA">
        <w:t>. Tha</w:t>
      </w:r>
      <w:r w:rsidRPr="00213AB3">
        <w:t xml:space="preserve">t would be more </w:t>
      </w:r>
      <w:r w:rsidR="007B00CA">
        <w:t>within</w:t>
      </w:r>
      <w:r w:rsidRPr="00213AB3">
        <w:t xml:space="preserve"> the expertise of my colleagues </w:t>
      </w:r>
      <w:r w:rsidR="00443CFF">
        <w:t>at the</w:t>
      </w:r>
      <w:r w:rsidRPr="00213AB3">
        <w:t xml:space="preserve"> Crown Prosecution </w:t>
      </w:r>
      <w:r w:rsidR="003A6708">
        <w:t xml:space="preserve">Service </w:t>
      </w:r>
      <w:r w:rsidR="00FE6DC1">
        <w:t>i</w:t>
      </w:r>
      <w:r w:rsidRPr="00213AB3">
        <w:t>nspectorate</w:t>
      </w:r>
      <w:r>
        <w:t>.</w:t>
      </w:r>
    </w:p>
    <w:p w:rsidR="00AB2030" w:rsidRPr="00AB2030" w:rsidP="00213AB3">
      <w:pPr>
        <w:pStyle w:val="Question"/>
        <w:rPr>
          <w:lang w:val="en-US"/>
        </w:rPr>
      </w:pPr>
      <w:sdt>
        <w:sdtPr>
          <w:alias w:val="Member"/>
          <w:tag w:val="&lt;Member mnisId='483' dodsId='25660'&gt;"/>
          <w:id w:val="-2139094775"/>
          <w:placeholder>
            <w:docPart w:val="DefaultPlaceholder_-1854013440"/>
          </w:placeholder>
          <w:richText/>
        </w:sdtPr>
        <w:sdtContent>
          <w:r w:rsidR="003701BC">
            <w:rPr>
              <w:b/>
              <w:bCs/>
            </w:rPr>
            <w:t>Chair</w:t>
          </w:r>
          <w:r w:rsidRPr="00213AB3" w:rsidR="00213AB3">
            <w:rPr>
              <w:b/>
            </w:rPr>
            <w:t>:</w:t>
          </w:r>
        </w:sdtContent>
      </w:sdt>
      <w:r w:rsidR="00213AB3">
        <w:t xml:space="preserve"> </w:t>
      </w:r>
      <w:r w:rsidR="003A6708">
        <w:t>T</w:t>
      </w:r>
      <w:r w:rsidRPr="00C91D90" w:rsidR="00C91D90">
        <w:t xml:space="preserve">here has been a disproportionate increase in the population of convicted but </w:t>
      </w:r>
      <w:r w:rsidR="00925E7F">
        <w:t>un</w:t>
      </w:r>
      <w:r w:rsidRPr="00C91D90" w:rsidR="00C91D90">
        <w:t>sentence</w:t>
      </w:r>
      <w:r w:rsidR="00925E7F">
        <w:t>d</w:t>
      </w:r>
      <w:r w:rsidRPr="00C91D90" w:rsidR="00C91D90">
        <w:t xml:space="preserve"> on remand compared with those who are </w:t>
      </w:r>
      <w:r w:rsidRPr="00AB2030">
        <w:t>untried. Do you have any insights to share with us about why that might be from your experience?</w:t>
      </w:r>
    </w:p>
    <w:p w:rsidR="00AB2030" w:rsidP="00AB2030">
      <w:pPr>
        <w:pStyle w:val="Answer"/>
      </w:pPr>
      <w:sdt>
        <w:sdtPr>
          <w:alias w:val="Witness"/>
          <w:id w:val="-1306700253"/>
          <w:placeholder>
            <w:docPart w:val="DefaultPlaceholder_-1854013440"/>
          </w:placeholder>
          <w:richText/>
        </w:sdtPr>
        <w:sdtContent>
          <w:r w:rsidRPr="00AB2030">
            <w:rPr>
              <w:b/>
              <w:i/>
            </w:rPr>
            <w:t>Charlie Taylor:</w:t>
          </w:r>
        </w:sdtContent>
      </w:sdt>
      <w:r>
        <w:t xml:space="preserve"> </w:t>
      </w:r>
      <w:r w:rsidR="00881D7C">
        <w:t>P</w:t>
      </w:r>
      <w:r w:rsidRPr="00AB2030">
        <w:t>art of it</w:t>
      </w:r>
      <w:r w:rsidR="00DA4505">
        <w:t xml:space="preserve"> </w:t>
      </w:r>
      <w:r w:rsidR="004D591C">
        <w:t>is</w:t>
      </w:r>
      <w:r w:rsidRPr="00AB2030">
        <w:t xml:space="preserve"> the knock-on effect</w:t>
      </w:r>
      <w:r w:rsidR="00DA4505">
        <w:t>s</w:t>
      </w:r>
      <w:r w:rsidRPr="00AB2030">
        <w:t xml:space="preserve"> of delays generally. They have had a knock</w:t>
      </w:r>
      <w:r w:rsidR="00DA4505">
        <w:t>-</w:t>
      </w:r>
      <w:r w:rsidRPr="00AB2030">
        <w:t>on effect on what is happening with unsentenced prisoners</w:t>
      </w:r>
      <w:r w:rsidR="00DA4505">
        <w:t xml:space="preserve">. </w:t>
      </w:r>
      <w:r w:rsidR="00B7731D">
        <w:t>I</w:t>
      </w:r>
      <w:r w:rsidR="00DA4505">
        <w:t>n</w:t>
      </w:r>
      <w:r w:rsidRPr="00AB2030">
        <w:t xml:space="preserve"> my inspections we come across a lot of people who are waiting often quite long periods of time for sentenc</w:t>
      </w:r>
      <w:r w:rsidR="00DA4505">
        <w:t>ing</w:t>
      </w:r>
      <w:r w:rsidRPr="00AB2030">
        <w:t xml:space="preserve"> to happen.</w:t>
      </w:r>
    </w:p>
    <w:p w:rsidR="0003187C" w:rsidRPr="0003187C" w:rsidP="00AB2030">
      <w:pPr>
        <w:pStyle w:val="Question"/>
        <w:rPr>
          <w:lang w:val="en-US"/>
        </w:rPr>
      </w:pPr>
      <w:sdt>
        <w:sdtPr>
          <w:alias w:val="Member"/>
          <w:tag w:val="&lt;Member mnisId='483' dodsId='25660'&gt;"/>
          <w:id w:val="-1486929705"/>
          <w:placeholder>
            <w:docPart w:val="DefaultPlaceholder_-1854013440"/>
          </w:placeholder>
          <w:richText/>
        </w:sdtPr>
        <w:sdtContent>
          <w:r w:rsidR="006009BF">
            <w:rPr>
              <w:b/>
              <w:bCs/>
            </w:rPr>
            <w:t>Chair</w:t>
          </w:r>
          <w:r w:rsidRPr="00AB2030" w:rsidR="00AB2030">
            <w:rPr>
              <w:b/>
            </w:rPr>
            <w:t>:</w:t>
          </w:r>
        </w:sdtContent>
      </w:sdt>
      <w:r w:rsidR="00AB2030">
        <w:t xml:space="preserve"> </w:t>
      </w:r>
      <w:r w:rsidRPr="00AB2030" w:rsidR="00AB2030">
        <w:t xml:space="preserve">I would like to ask you a few questions about the impact having a lot of remand prisoners in prisons </w:t>
      </w:r>
      <w:r w:rsidR="008B48A0">
        <w:t xml:space="preserve">has </w:t>
      </w:r>
      <w:r w:rsidRPr="00AB2030" w:rsidR="00AB2030">
        <w:t>on those institutions.</w:t>
      </w:r>
      <w:r w:rsidRPr="0003187C">
        <w:t xml:space="preserve"> </w:t>
      </w:r>
      <w:r w:rsidR="008B48A0">
        <w:t>T</w:t>
      </w:r>
      <w:r w:rsidRPr="0003187C">
        <w:t>he proportion of remand prisoners in category</w:t>
      </w:r>
      <w:r w:rsidR="009A4B64">
        <w:t xml:space="preserve"> B</w:t>
      </w:r>
      <w:r w:rsidRPr="0003187C">
        <w:t xml:space="preserve"> prisons</w:t>
      </w:r>
      <w:r w:rsidR="008B48A0">
        <w:t xml:space="preserve"> is</w:t>
      </w:r>
      <w:r w:rsidRPr="0003187C">
        <w:t xml:space="preserve"> increasing significantly</w:t>
      </w:r>
      <w:r>
        <w:t xml:space="preserve">. </w:t>
      </w:r>
      <w:r w:rsidR="009A4B64">
        <w:t>W</w:t>
      </w:r>
      <w:r w:rsidRPr="0003187C">
        <w:t xml:space="preserve">hat impact does </w:t>
      </w:r>
      <w:r w:rsidR="001A4633">
        <w:t>i</w:t>
      </w:r>
      <w:r w:rsidRPr="0003187C">
        <w:t>t have on a prison</w:t>
      </w:r>
      <w:r w:rsidR="001A4633">
        <w:t>’</w:t>
      </w:r>
      <w:r w:rsidRPr="0003187C">
        <w:t>s ability to run an effective regime whe</w:t>
      </w:r>
      <w:r w:rsidR="001A4633">
        <w:t>n</w:t>
      </w:r>
      <w:r w:rsidRPr="0003187C">
        <w:t xml:space="preserve"> much of the population is on remand</w:t>
      </w:r>
      <w:r>
        <w:t>?</w:t>
      </w:r>
    </w:p>
    <w:p w:rsidR="000D6760" w:rsidP="0003187C">
      <w:pPr>
        <w:pStyle w:val="Answer"/>
      </w:pPr>
      <w:sdt>
        <w:sdtPr>
          <w:alias w:val="Witness"/>
          <w:id w:val="-845317783"/>
          <w:placeholder>
            <w:docPart w:val="DefaultPlaceholder_-1854013440"/>
          </w:placeholder>
          <w:richText/>
        </w:sdtPr>
        <w:sdtContent>
          <w:r w:rsidRPr="0003187C" w:rsidR="0003187C">
            <w:rPr>
              <w:b/>
              <w:i/>
            </w:rPr>
            <w:t>Charlie Taylor:</w:t>
          </w:r>
        </w:sdtContent>
      </w:sdt>
      <w:r w:rsidR="0003187C">
        <w:t xml:space="preserve"> </w:t>
      </w:r>
      <w:r w:rsidR="007A5E7B">
        <w:t xml:space="preserve">To </w:t>
      </w:r>
      <w:r w:rsidRPr="000B174E" w:rsidR="000B174E">
        <w:t>give an example,</w:t>
      </w:r>
      <w:r w:rsidR="000B174E">
        <w:t xml:space="preserve"> </w:t>
      </w:r>
      <w:r w:rsidR="009A4B64">
        <w:t xml:space="preserve">at </w:t>
      </w:r>
      <w:r w:rsidR="000B174E">
        <w:t xml:space="preserve">Forest Bank </w:t>
      </w:r>
      <w:r w:rsidRPr="000B174E" w:rsidR="00DD42E9">
        <w:t>outside Manchester</w:t>
      </w:r>
      <w:r w:rsidR="00FB6643">
        <w:t>,</w:t>
      </w:r>
      <w:r w:rsidRPr="000B174E" w:rsidR="00DD42E9">
        <w:t xml:space="preserve"> </w:t>
      </w:r>
      <w:r w:rsidR="00E52137">
        <w:t>where</w:t>
      </w:r>
      <w:r w:rsidR="00DD42E9">
        <w:t xml:space="preserve"> </w:t>
      </w:r>
      <w:r w:rsidRPr="000B174E" w:rsidR="000B174E">
        <w:t>we inspected earlier in the yea</w:t>
      </w:r>
      <w:r w:rsidR="00DD42E9">
        <w:t>r</w:t>
      </w:r>
      <w:r w:rsidR="00FB6643">
        <w:t>,</w:t>
      </w:r>
      <w:r w:rsidRPr="000B174E" w:rsidR="000B174E">
        <w:t xml:space="preserve"> the number of</w:t>
      </w:r>
      <w:r w:rsidR="00DD42E9">
        <w:t xml:space="preserve"> remands coming </w:t>
      </w:r>
      <w:r w:rsidRPr="000B174E" w:rsidR="000B174E">
        <w:t>into cust</w:t>
      </w:r>
      <w:r w:rsidR="00DD42E9">
        <w:t>ody</w:t>
      </w:r>
      <w:r w:rsidRPr="000B174E" w:rsidR="000B174E">
        <w:t xml:space="preserve"> meant that lots of prisoners were being moved</w:t>
      </w:r>
      <w:r w:rsidR="00C863EF">
        <w:t xml:space="preserve"> from the jail</w:t>
      </w:r>
      <w:r w:rsidRPr="000B174E" w:rsidR="000B174E">
        <w:t xml:space="preserve"> incredibly quickly to make room for the new ones coming in</w:t>
      </w:r>
      <w:r w:rsidR="00C863EF">
        <w:t>. E</w:t>
      </w:r>
      <w:r w:rsidRPr="000B174E" w:rsidR="000B174E">
        <w:t>ven on the first day of the inspection</w:t>
      </w:r>
      <w:r w:rsidR="00C863EF">
        <w:t>,</w:t>
      </w:r>
      <w:r w:rsidRPr="000B174E" w:rsidR="000B174E">
        <w:t xml:space="preserve"> we found prisoners being shipped out to Leeds</w:t>
      </w:r>
      <w:r w:rsidR="00C863EF">
        <w:t xml:space="preserve"> and</w:t>
      </w:r>
      <w:r w:rsidRPr="000B174E" w:rsidR="000B174E">
        <w:t xml:space="preserve"> Liverpool </w:t>
      </w:r>
      <w:r w:rsidR="00C863EF">
        <w:t>jail</w:t>
      </w:r>
      <w:r w:rsidR="00BC3744">
        <w:t xml:space="preserve">s, so they were not </w:t>
      </w:r>
      <w:r w:rsidRPr="000B174E" w:rsidR="000B174E">
        <w:t>being kept necessarily in the local area</w:t>
      </w:r>
      <w:r w:rsidR="00D20F58">
        <w:t>,</w:t>
      </w:r>
      <w:r w:rsidRPr="000B174E" w:rsidR="000B174E">
        <w:t xml:space="preserve"> simply because of pressure.</w:t>
      </w:r>
      <w:r w:rsidR="0062438B">
        <w:t xml:space="preserve"> </w:t>
      </w:r>
    </w:p>
    <w:p w:rsidR="005B1CFF" w:rsidP="0003187C">
      <w:pPr>
        <w:pStyle w:val="Answer"/>
      </w:pPr>
      <w:r>
        <w:t xml:space="preserve">Secondly, </w:t>
      </w:r>
      <w:r w:rsidRPr="00B72269">
        <w:t xml:space="preserve">we are seeing a flip in what prisons were set up for. For example, last summer we were in Belmarsh. </w:t>
      </w:r>
      <w:r w:rsidR="00BC3744">
        <w:t>In the past</w:t>
      </w:r>
      <w:r w:rsidR="00994FB0">
        <w:t>,</w:t>
      </w:r>
      <w:r w:rsidR="00BC3744">
        <w:t xml:space="preserve"> </w:t>
      </w:r>
      <w:r w:rsidR="00EB234D">
        <w:t xml:space="preserve">about </w:t>
      </w:r>
      <w:r w:rsidR="00994FB0">
        <w:t>a</w:t>
      </w:r>
      <w:r w:rsidR="00EB234D">
        <w:t xml:space="preserve"> third of prisoners at </w:t>
      </w:r>
      <w:r w:rsidR="00BC3744">
        <w:t>Belmarsh</w:t>
      </w:r>
      <w:r w:rsidR="00EB234D">
        <w:t xml:space="preserve"> were on remand and two third</w:t>
      </w:r>
      <w:r w:rsidR="00994FB0">
        <w:t>s</w:t>
      </w:r>
      <w:r w:rsidR="00EB234D">
        <w:t xml:space="preserve"> were sentenced prisoners. </w:t>
      </w:r>
      <w:r w:rsidRPr="00B72269">
        <w:t>That has now completely flipped. About 60% of prisoners</w:t>
      </w:r>
      <w:r w:rsidR="00DD4FF3">
        <w:t xml:space="preserve"> are now remanded, and that changes very much t</w:t>
      </w:r>
      <w:r w:rsidRPr="005B1CFF">
        <w:t>he rhythm and the way in which the prison needs to operate</w:t>
      </w:r>
      <w:r w:rsidR="00DD4FF3">
        <w:t>,</w:t>
      </w:r>
      <w:r w:rsidRPr="005B1CFF">
        <w:t xml:space="preserve"> because remanded prisoners need to be got ready for court</w:t>
      </w:r>
      <w:r w:rsidR="001D1AFE">
        <w:t xml:space="preserve"> and legal</w:t>
      </w:r>
      <w:r w:rsidRPr="005B1CFF">
        <w:t xml:space="preserve"> visits need to be</w:t>
      </w:r>
      <w:r w:rsidR="001D1AFE">
        <w:t xml:space="preserve"> got</w:t>
      </w:r>
      <w:r w:rsidRPr="005B1CFF">
        <w:t xml:space="preserve"> ready</w:t>
      </w:r>
      <w:r w:rsidR="001D1AFE">
        <w:t>. They o</w:t>
      </w:r>
      <w:r w:rsidRPr="005B1CFF">
        <w:t>ften spend much shorter periods of time</w:t>
      </w:r>
      <w:r w:rsidR="001D1AFE">
        <w:t xml:space="preserve"> there</w:t>
      </w:r>
      <w:r w:rsidRPr="005B1CFF">
        <w:t xml:space="preserve"> th</w:t>
      </w:r>
      <w:r w:rsidR="001D1AFE">
        <w:t>a</w:t>
      </w:r>
      <w:r w:rsidRPr="005B1CFF">
        <w:t>n sentence</w:t>
      </w:r>
      <w:r w:rsidR="001D1AFE">
        <w:t>d</w:t>
      </w:r>
      <w:r w:rsidRPr="005B1CFF">
        <w:t xml:space="preserve"> prisoners</w:t>
      </w:r>
      <w:r w:rsidR="001D1AFE">
        <w:t xml:space="preserve">. </w:t>
      </w:r>
      <w:r w:rsidRPr="005B1CFF">
        <w:t xml:space="preserve">Similarly, </w:t>
      </w:r>
      <w:r w:rsidR="003443CE">
        <w:t xml:space="preserve">at Thameside </w:t>
      </w:r>
      <w:r w:rsidRPr="005B1CFF">
        <w:t>about 62% of prisoners were remanded</w:t>
      </w:r>
      <w:r w:rsidR="003443CE">
        <w:t>, but t</w:t>
      </w:r>
      <w:r w:rsidRPr="005B1CFF">
        <w:t>he prison was geared up better for a sentence</w:t>
      </w:r>
      <w:r w:rsidR="003443CE">
        <w:t>d</w:t>
      </w:r>
      <w:r w:rsidRPr="005B1CFF">
        <w:t xml:space="preserve"> population. </w:t>
      </w:r>
      <w:r w:rsidR="00A701F8">
        <w:t>I</w:t>
      </w:r>
      <w:r w:rsidRPr="005B1CFF">
        <w:t>f you were a sentence</w:t>
      </w:r>
      <w:r w:rsidR="003443CE">
        <w:t>d</w:t>
      </w:r>
      <w:r w:rsidRPr="005B1CFF">
        <w:t xml:space="preserve"> prisoner at</w:t>
      </w:r>
      <w:r w:rsidR="003443CE">
        <w:t xml:space="preserve"> Thameside</w:t>
      </w:r>
      <w:r w:rsidR="00A701F8">
        <w:t>,</w:t>
      </w:r>
      <w:r w:rsidR="003443CE">
        <w:t xml:space="preserve"> </w:t>
      </w:r>
      <w:r w:rsidRPr="005B1CFF">
        <w:t xml:space="preserve">you </w:t>
      </w:r>
      <w:r w:rsidR="006D22D6">
        <w:t>had</w:t>
      </w:r>
      <w:r w:rsidRPr="005B1CFF">
        <w:t xml:space="preserve"> far more opportunities for things like education</w:t>
      </w:r>
      <w:r w:rsidR="00A24C63">
        <w:t xml:space="preserve"> </w:t>
      </w:r>
      <w:r w:rsidRPr="005B1CFF">
        <w:t>and work</w:t>
      </w:r>
      <w:r w:rsidR="00AD7AA1">
        <w:t>. R</w:t>
      </w:r>
      <w:r w:rsidRPr="005B1CFF">
        <w:t xml:space="preserve">emand prisoners </w:t>
      </w:r>
      <w:r w:rsidR="00AD7AA1">
        <w:t>had</w:t>
      </w:r>
      <w:r w:rsidRPr="005B1CFF">
        <w:t xml:space="preserve"> fewer opportunitie</w:t>
      </w:r>
      <w:r w:rsidR="00A24C63">
        <w:t xml:space="preserve">s, </w:t>
      </w:r>
      <w:r w:rsidRPr="005B1CFF">
        <w:t>partly because the prison was not used to having that population</w:t>
      </w:r>
      <w:r>
        <w:t>.</w:t>
      </w:r>
      <w:r w:rsidR="000426D3">
        <w:t xml:space="preserve"> </w:t>
      </w:r>
    </w:p>
    <w:p w:rsidR="00CE50F3" w:rsidRPr="00CE50F3" w:rsidP="005B1CFF">
      <w:pPr>
        <w:pStyle w:val="Question"/>
        <w:rPr>
          <w:lang w:val="en-US"/>
        </w:rPr>
      </w:pPr>
      <w:sdt>
        <w:sdtPr>
          <w:alias w:val="Member"/>
          <w:tag w:val="&lt;Member mnisId='483' dodsId='25660'&gt;"/>
          <w:id w:val="-2125915064"/>
          <w:placeholder>
            <w:docPart w:val="DefaultPlaceholder_-1854013440"/>
          </w:placeholder>
          <w:richText/>
        </w:sdtPr>
        <w:sdtContent>
          <w:r w:rsidR="006009BF">
            <w:rPr>
              <w:b/>
              <w:bCs/>
            </w:rPr>
            <w:t>Chair</w:t>
          </w:r>
          <w:r w:rsidRPr="005B1CFF" w:rsidR="005B1CFF">
            <w:rPr>
              <w:b/>
            </w:rPr>
            <w:t>:</w:t>
          </w:r>
        </w:sdtContent>
      </w:sdt>
      <w:r w:rsidR="005B1CFF">
        <w:t xml:space="preserve"> </w:t>
      </w:r>
      <w:r w:rsidR="00A24C63">
        <w:t>W</w:t>
      </w:r>
      <w:r w:rsidRPr="005B1CFF" w:rsidR="005B1CFF">
        <w:t>ould it be fair to say that</w:t>
      </w:r>
      <w:r w:rsidRPr="00CE50F3">
        <w:t xml:space="preserve"> a big increase in the remand population at a particular institution</w:t>
      </w:r>
      <w:r>
        <w:t xml:space="preserve"> </w:t>
      </w:r>
      <w:r w:rsidRPr="00CE50F3">
        <w:t>can have a destabilising effect on that institution?</w:t>
      </w:r>
    </w:p>
    <w:p w:rsidR="00E647A1" w:rsidP="00CE50F3">
      <w:pPr>
        <w:pStyle w:val="Answer"/>
      </w:pPr>
      <w:sdt>
        <w:sdtPr>
          <w:alias w:val="Witness"/>
          <w:id w:val="438102310"/>
          <w:placeholder>
            <w:docPart w:val="DefaultPlaceholder_-1854013440"/>
          </w:placeholder>
          <w:richText/>
        </w:sdtPr>
        <w:sdtContent>
          <w:r w:rsidRPr="00CE50F3" w:rsidR="00CE50F3">
            <w:rPr>
              <w:b/>
              <w:i/>
            </w:rPr>
            <w:t>Charlie Taylor:</w:t>
          </w:r>
        </w:sdtContent>
      </w:sdt>
      <w:r w:rsidR="00CE50F3">
        <w:t xml:space="preserve"> </w:t>
      </w:r>
      <w:r w:rsidRPr="00CE50F3" w:rsidR="00CE50F3">
        <w:t>It certainly throws the institution</w:t>
      </w:r>
      <w:r w:rsidR="00A24C63">
        <w:t>,</w:t>
      </w:r>
      <w:r w:rsidRPr="00CE50F3" w:rsidR="00CE50F3">
        <w:t xml:space="preserve"> because</w:t>
      </w:r>
      <w:r w:rsidR="00B459E2">
        <w:t>,</w:t>
      </w:r>
      <w:r w:rsidRPr="00CE50F3" w:rsidR="00CE50F3">
        <w:t xml:space="preserve"> obviously</w:t>
      </w:r>
      <w:r w:rsidR="00EB7AFE">
        <w:t>,</w:t>
      </w:r>
      <w:r w:rsidRPr="00CE50F3" w:rsidR="00CE50F3">
        <w:t xml:space="preserve"> if there is a big increase in remand</w:t>
      </w:r>
      <w:r w:rsidR="00700A55">
        <w:t>,</w:t>
      </w:r>
      <w:r w:rsidRPr="00CE50F3" w:rsidR="00CE50F3">
        <w:t xml:space="preserve"> the </w:t>
      </w:r>
      <w:r w:rsidR="00B65EC6">
        <w:t xml:space="preserve">day-to-day </w:t>
      </w:r>
      <w:r w:rsidRPr="00B65EC6" w:rsidR="00B65EC6">
        <w:t>functioning of the prison has to change. What we see sometimes is that prison</w:t>
      </w:r>
      <w:r>
        <w:t>s</w:t>
      </w:r>
      <w:r w:rsidRPr="00E647A1">
        <w:t xml:space="preserve"> fail to keep up. Pentonville</w:t>
      </w:r>
      <w:r w:rsidR="00EA4886">
        <w:t>,</w:t>
      </w:r>
      <w:r w:rsidRPr="00E647A1">
        <w:t xml:space="preserve"> which we went into</w:t>
      </w:r>
      <w:r w:rsidR="00EA4886">
        <w:t xml:space="preserve"> a couple of months ago,</w:t>
      </w:r>
      <w:r w:rsidRPr="00E647A1">
        <w:t xml:space="preserve"> had a resettlement strategy </w:t>
      </w:r>
      <w:r w:rsidR="00133612">
        <w:t>that</w:t>
      </w:r>
      <w:r w:rsidRPr="00E647A1">
        <w:t xml:space="preserve"> simply had not been updated</w:t>
      </w:r>
      <w:r w:rsidR="00BD6EB5">
        <w:t>,</w:t>
      </w:r>
      <w:r w:rsidRPr="00E647A1">
        <w:t xml:space="preserve"> despite the fact that there was a change in the population; </w:t>
      </w:r>
      <w:r w:rsidR="00BD6EB5">
        <w:t>i</w:t>
      </w:r>
      <w:r w:rsidRPr="00E647A1">
        <w:t xml:space="preserve">n other words, the prison was not being set </w:t>
      </w:r>
      <w:r w:rsidRPr="00E647A1">
        <w:t>up for the population that was there</w:t>
      </w:r>
      <w:r w:rsidR="00BD6EB5">
        <w:t>. T</w:t>
      </w:r>
      <w:r w:rsidRPr="00E647A1">
        <w:t xml:space="preserve">he population issues are particularly acute with </w:t>
      </w:r>
      <w:r w:rsidR="009D5E2F">
        <w:t xml:space="preserve">the </w:t>
      </w:r>
      <w:r w:rsidRPr="00E647A1">
        <w:t xml:space="preserve">remand </w:t>
      </w:r>
      <w:r w:rsidR="009D5E2F">
        <w:t>population</w:t>
      </w:r>
      <w:r w:rsidRPr="00E647A1">
        <w:t>, but there are issues across the estate</w:t>
      </w:r>
      <w:r w:rsidR="00BD6EB5">
        <w:t>,</w:t>
      </w:r>
      <w:r w:rsidRPr="00E647A1">
        <w:t xml:space="preserve"> with prisoners not being in the right sort of prison at the right time</w:t>
      </w:r>
      <w:r w:rsidR="00BD6EB5">
        <w:t>,</w:t>
      </w:r>
      <w:r w:rsidRPr="00E647A1">
        <w:t xml:space="preserve"> which is having a knock-on effect across the whole estate.</w:t>
      </w:r>
    </w:p>
    <w:p w:rsidR="00361342" w:rsidRPr="00361342" w:rsidP="00E647A1">
      <w:pPr>
        <w:pStyle w:val="Question"/>
        <w:rPr>
          <w:lang w:val="en-US"/>
        </w:rPr>
      </w:pPr>
      <w:sdt>
        <w:sdtPr>
          <w:alias w:val="Member"/>
          <w:tag w:val="&lt;Member mnisId='483' dodsId='25660'&gt;"/>
          <w:id w:val="-803994502"/>
          <w:placeholder>
            <w:docPart w:val="DefaultPlaceholder_-1854013440"/>
          </w:placeholder>
          <w:richText/>
        </w:sdtPr>
        <w:sdtContent>
          <w:r w:rsidR="006009BF">
            <w:rPr>
              <w:b/>
              <w:bCs/>
            </w:rPr>
            <w:t>Chair</w:t>
          </w:r>
          <w:r w:rsidRPr="00E647A1" w:rsidR="00E647A1">
            <w:rPr>
              <w:b/>
            </w:rPr>
            <w:t>:</w:t>
          </w:r>
        </w:sdtContent>
      </w:sdt>
      <w:r w:rsidR="00E647A1">
        <w:t xml:space="preserve"> </w:t>
      </w:r>
      <w:r w:rsidR="00BD6EB5">
        <w:t>I</w:t>
      </w:r>
      <w:r w:rsidRPr="00361342">
        <w:t xml:space="preserve">s it possible for them to continue to maintain effective regimes when there has been a big increase in the remand population? </w:t>
      </w:r>
      <w:r w:rsidR="000A567C">
        <w:t>T</w:t>
      </w:r>
      <w:r w:rsidRPr="00361342">
        <w:t>he Prison Reform Trust has expressed some concerns to us about whether that is doable.</w:t>
      </w:r>
    </w:p>
    <w:p w:rsidR="00F979EF" w:rsidP="00361342">
      <w:pPr>
        <w:pStyle w:val="Answer"/>
      </w:pPr>
      <w:sdt>
        <w:sdtPr>
          <w:alias w:val="Witness"/>
          <w:id w:val="699365019"/>
          <w:placeholder>
            <w:docPart w:val="DefaultPlaceholder_-1854013440"/>
          </w:placeholder>
          <w:richText/>
        </w:sdtPr>
        <w:sdtContent>
          <w:r w:rsidRPr="00361342" w:rsidR="00361342">
            <w:rPr>
              <w:b/>
              <w:i/>
            </w:rPr>
            <w:t>Charlie Taylor:</w:t>
          </w:r>
        </w:sdtContent>
      </w:sdt>
      <w:r w:rsidR="00361342">
        <w:t xml:space="preserve"> </w:t>
      </w:r>
      <w:r w:rsidRPr="00361342" w:rsidR="00361342">
        <w:t>What we s</w:t>
      </w:r>
      <w:r w:rsidR="000A567C">
        <w:t>ee</w:t>
      </w:r>
      <w:r w:rsidRPr="00361342" w:rsidR="00361342">
        <w:t xml:space="preserve"> across the board is that regimes are being affected by a number of factors. If I were to summarise what we have seen on inspections </w:t>
      </w:r>
      <w:r w:rsidR="0076240A">
        <w:t>in the last</w:t>
      </w:r>
      <w:r w:rsidRPr="00361342" w:rsidR="00361342">
        <w:t xml:space="preserve"> few months, our scores for safety, particularly for some of the</w:t>
      </w:r>
      <w:r w:rsidR="000A567C">
        <w:t xml:space="preserve"> quite risky</w:t>
      </w:r>
      <w:r w:rsidRPr="00361342" w:rsidR="00361342">
        <w:t xml:space="preserve"> category B</w:t>
      </w:r>
      <w:r w:rsidR="000A567C">
        <w:t xml:space="preserve"> </w:t>
      </w:r>
      <w:r w:rsidRPr="00361342" w:rsidR="00361342">
        <w:t>prisons,</w:t>
      </w:r>
      <w:r w:rsidR="00DA3AC6">
        <w:t xml:space="preserve"> </w:t>
      </w:r>
      <w:r w:rsidRPr="002354D2" w:rsidR="002354D2">
        <w:t xml:space="preserve">have not been great, but they have not been too bad. </w:t>
      </w:r>
      <w:r w:rsidR="00DA3AC6">
        <w:t xml:space="preserve">A </w:t>
      </w:r>
      <w:r w:rsidRPr="002354D2" w:rsidR="002354D2">
        <w:t>number of high-profile prison</w:t>
      </w:r>
      <w:r>
        <w:t xml:space="preserve">s, </w:t>
      </w:r>
      <w:r w:rsidRPr="00F979EF">
        <w:t>like Liverpool, Nottingham</w:t>
      </w:r>
      <w:r w:rsidR="00DA3AC6">
        <w:t xml:space="preserve"> and</w:t>
      </w:r>
      <w:r w:rsidRPr="00F979EF">
        <w:t xml:space="preserve"> Leeds</w:t>
      </w:r>
      <w:r w:rsidR="00DA3AC6">
        <w:t>, have been</w:t>
      </w:r>
      <w:r w:rsidRPr="00F979EF">
        <w:t xml:space="preserve"> quite risky places in the past</w:t>
      </w:r>
      <w:r w:rsidR="00DA3AC6">
        <w:t xml:space="preserve">, but </w:t>
      </w:r>
      <w:r w:rsidR="009E6FA0">
        <w:t>h</w:t>
      </w:r>
      <w:r w:rsidRPr="00F979EF">
        <w:t>ave been doing reasonably well on safety</w:t>
      </w:r>
      <w:r w:rsidR="009E6FA0">
        <w:t>. W</w:t>
      </w:r>
      <w:r w:rsidRPr="00F979EF">
        <w:t>here we see prisons really struggl</w:t>
      </w:r>
      <w:r w:rsidR="009E6FA0">
        <w:t>e</w:t>
      </w:r>
      <w:r w:rsidRPr="00F979EF">
        <w:t xml:space="preserve"> across the board</w:t>
      </w:r>
      <w:r w:rsidR="009E6FA0">
        <w:t>,</w:t>
      </w:r>
      <w:r w:rsidRPr="00F979EF">
        <w:t xml:space="preserve"> both category </w:t>
      </w:r>
      <w:r>
        <w:t>C</w:t>
      </w:r>
      <w:r w:rsidRPr="00F979EF">
        <w:t xml:space="preserve"> but particularly category</w:t>
      </w:r>
      <w:r w:rsidR="0033201C">
        <w:t xml:space="preserve"> B</w:t>
      </w:r>
      <w:r w:rsidRPr="00F979EF">
        <w:t xml:space="preserve"> prisons, </w:t>
      </w:r>
      <w:r w:rsidR="0033201C">
        <w:t xml:space="preserve">is </w:t>
      </w:r>
      <w:r w:rsidRPr="00F979EF">
        <w:t>in purposeful activity</w:t>
      </w:r>
      <w:r>
        <w:t>.</w:t>
      </w:r>
      <w:r w:rsidRPr="00F979EF">
        <w:t xml:space="preserve"> </w:t>
      </w:r>
      <w:r w:rsidR="007417E0">
        <w:t>W</w:t>
      </w:r>
      <w:r w:rsidRPr="00F979EF">
        <w:t>e find too many prisoners spending too much time locked up behind</w:t>
      </w:r>
      <w:r w:rsidR="00B41716">
        <w:t xml:space="preserve"> their</w:t>
      </w:r>
      <w:r w:rsidRPr="00F979EF">
        <w:t xml:space="preserve"> door. What we often see is that the remand population is last in the pecking order when it comes to things like the allocation of jobs</w:t>
      </w:r>
      <w:r w:rsidR="007417E0">
        <w:t>,</w:t>
      </w:r>
      <w:r w:rsidRPr="00F979EF">
        <w:t xml:space="preserve"> education or training, which means that it is the </w:t>
      </w:r>
      <w:r w:rsidR="00DB1CD2">
        <w:t>remand</w:t>
      </w:r>
      <w:r w:rsidRPr="00F979EF">
        <w:t xml:space="preserve"> population </w:t>
      </w:r>
      <w:r w:rsidR="006E7759">
        <w:t>that is</w:t>
      </w:r>
      <w:r w:rsidRPr="00F979EF">
        <w:t xml:space="preserve"> likely to be spending longer behind their door every</w:t>
      </w:r>
      <w:r w:rsidR="00DB1CD2">
        <w:t xml:space="preserve"> </w:t>
      </w:r>
      <w:r w:rsidRPr="00F979EF">
        <w:t>day.</w:t>
      </w:r>
    </w:p>
    <w:p w:rsidR="00DE7A5F" w:rsidRPr="00DE7A5F" w:rsidP="00F979EF">
      <w:pPr>
        <w:pStyle w:val="Question"/>
        <w:rPr>
          <w:lang w:val="en-US"/>
        </w:rPr>
      </w:pPr>
      <w:sdt>
        <w:sdtPr>
          <w:alias w:val="Member"/>
          <w:tag w:val="&lt;Member mnisId='483' dodsId='25660'&gt;"/>
          <w:id w:val="-388966260"/>
          <w:placeholder>
            <w:docPart w:val="DefaultPlaceholder_-1854013440"/>
          </w:placeholder>
          <w:richText/>
        </w:sdtPr>
        <w:sdtContent>
          <w:r w:rsidR="00181968">
            <w:rPr>
              <w:b/>
              <w:bCs/>
            </w:rPr>
            <w:t>Chair</w:t>
          </w:r>
          <w:r w:rsidRPr="00F979EF" w:rsidR="00F979EF">
            <w:rPr>
              <w:b/>
            </w:rPr>
            <w:t>:</w:t>
          </w:r>
        </w:sdtContent>
      </w:sdt>
      <w:r w:rsidR="00F979EF">
        <w:t xml:space="preserve"> </w:t>
      </w:r>
      <w:r w:rsidRPr="00DE7A5F">
        <w:t>Many of</w:t>
      </w:r>
      <w:r w:rsidR="00706C8E">
        <w:t xml:space="preserve"> your recent reports that are</w:t>
      </w:r>
      <w:r w:rsidRPr="00DE7A5F">
        <w:t xml:space="preserve"> the most concernin</w:t>
      </w:r>
      <w:r w:rsidR="00526260">
        <w:t xml:space="preserve">g </w:t>
      </w:r>
      <w:r w:rsidR="00706C8E">
        <w:t xml:space="preserve">have </w:t>
      </w:r>
      <w:r w:rsidRPr="00DE7A5F">
        <w:t>related to prisons with significant remand population</w:t>
      </w:r>
      <w:r>
        <w:t xml:space="preserve">s. </w:t>
      </w:r>
      <w:r w:rsidR="00CE0B2E">
        <w:t xml:space="preserve">You have made reference to that. </w:t>
      </w:r>
      <w:r w:rsidR="00E67772">
        <w:t>T</w:t>
      </w:r>
      <w:r w:rsidRPr="00DE7A5F">
        <w:t>hat is fair to say</w:t>
      </w:r>
      <w:r w:rsidR="00E67772">
        <w:t>,</w:t>
      </w:r>
      <w:r w:rsidRPr="00DE7A5F">
        <w:t xml:space="preserve"> is it not?</w:t>
      </w:r>
    </w:p>
    <w:p w:rsidR="00DE7A5F" w:rsidP="00DE7A5F">
      <w:pPr>
        <w:pStyle w:val="Answer"/>
      </w:pPr>
      <w:sdt>
        <w:sdtPr>
          <w:alias w:val="Witness"/>
          <w:id w:val="1360394245"/>
          <w:placeholder>
            <w:docPart w:val="DefaultPlaceholder_-1854013440"/>
          </w:placeholder>
          <w:richText/>
        </w:sdtPr>
        <w:sdtContent>
          <w:r w:rsidRPr="00DE7A5F">
            <w:rPr>
              <w:b/>
              <w:i/>
            </w:rPr>
            <w:t>Charlie Taylor:</w:t>
          </w:r>
        </w:sdtContent>
      </w:sdt>
      <w:r>
        <w:t xml:space="preserve"> </w:t>
      </w:r>
      <w:r w:rsidRPr="00DE7A5F">
        <w:t>Yes, certainly.</w:t>
      </w:r>
    </w:p>
    <w:p w:rsidR="00DE7A5F" w:rsidRPr="00DE7A5F" w:rsidP="00DE7A5F">
      <w:pPr>
        <w:pStyle w:val="Question"/>
        <w:rPr>
          <w:lang w:val="en-US"/>
        </w:rPr>
      </w:pPr>
      <w:sdt>
        <w:sdtPr>
          <w:alias w:val="Member"/>
          <w:tag w:val="&lt;Member mnisId='483' dodsId='25660'&gt;"/>
          <w:id w:val="-1943299559"/>
          <w:placeholder>
            <w:docPart w:val="DefaultPlaceholder_-1854013440"/>
          </w:placeholder>
          <w:richText/>
        </w:sdtPr>
        <w:sdtContent>
          <w:r w:rsidR="00181968">
            <w:rPr>
              <w:b/>
              <w:bCs/>
            </w:rPr>
            <w:t>Chair</w:t>
          </w:r>
          <w:r w:rsidRPr="00DE7A5F">
            <w:rPr>
              <w:b/>
            </w:rPr>
            <w:t>:</w:t>
          </w:r>
        </w:sdtContent>
      </w:sdt>
      <w:r>
        <w:t xml:space="preserve"> </w:t>
      </w:r>
      <w:r w:rsidRPr="00DE7A5F">
        <w:t xml:space="preserve">You started to </w:t>
      </w:r>
      <w:r w:rsidR="00E67772">
        <w:t>set out</w:t>
      </w:r>
      <w:r w:rsidRPr="00DE7A5F">
        <w:t xml:space="preserve"> a little bit </w:t>
      </w:r>
      <w:r w:rsidR="00526260">
        <w:t xml:space="preserve">about </w:t>
      </w:r>
      <w:r w:rsidRPr="00DE7A5F">
        <w:t>the impact</w:t>
      </w:r>
      <w:r w:rsidR="00526260">
        <w:t>.  I</w:t>
      </w:r>
      <w:r w:rsidRPr="00DE7A5F">
        <w:t xml:space="preserve">s there anything else you </w:t>
      </w:r>
      <w:r w:rsidR="00E67772">
        <w:t xml:space="preserve">would like </w:t>
      </w:r>
      <w:r w:rsidRPr="00DE7A5F">
        <w:t>to say about why that is</w:t>
      </w:r>
      <w:r>
        <w:t>?</w:t>
      </w:r>
    </w:p>
    <w:p w:rsidR="00DE7A5F" w:rsidP="00DE7A5F">
      <w:pPr>
        <w:pStyle w:val="Answer"/>
      </w:pPr>
      <w:sdt>
        <w:sdtPr>
          <w:alias w:val="Witness"/>
          <w:id w:val="-883641501"/>
          <w:placeholder>
            <w:docPart w:val="DefaultPlaceholder_-1854013440"/>
          </w:placeholder>
          <w:richText/>
        </w:sdtPr>
        <w:sdtContent>
          <w:r w:rsidRPr="00DE7A5F">
            <w:rPr>
              <w:b/>
              <w:i/>
            </w:rPr>
            <w:t>Charlie Taylor:</w:t>
          </w:r>
        </w:sdtContent>
      </w:sdt>
      <w:r>
        <w:t xml:space="preserve"> </w:t>
      </w:r>
      <w:r w:rsidRPr="00DE7A5F">
        <w:t>I have probably covered most of the reasons as to why it is</w:t>
      </w:r>
      <w:r>
        <w:t>.</w:t>
      </w:r>
    </w:p>
    <w:p w:rsidR="00DE7A5F" w:rsidRPr="00DE7A5F" w:rsidP="00DE7A5F">
      <w:pPr>
        <w:pStyle w:val="Question"/>
        <w:rPr>
          <w:lang w:val="en-US"/>
        </w:rPr>
      </w:pPr>
      <w:sdt>
        <w:sdtPr>
          <w:alias w:val="Member"/>
          <w:tag w:val="&lt;Member mnisId='483' dodsId='25660'&gt;"/>
          <w:id w:val="-1829814372"/>
          <w:placeholder>
            <w:docPart w:val="DefaultPlaceholder_-1854013440"/>
          </w:placeholder>
          <w:richText/>
        </w:sdtPr>
        <w:sdtContent>
          <w:r w:rsidR="00181968">
            <w:rPr>
              <w:b/>
              <w:bCs/>
            </w:rPr>
            <w:t>Chair</w:t>
          </w:r>
          <w:r w:rsidRPr="00DE7A5F">
            <w:rPr>
              <w:b/>
            </w:rPr>
            <w:t>:</w:t>
          </w:r>
        </w:sdtContent>
      </w:sdt>
      <w:r>
        <w:t xml:space="preserve"> </w:t>
      </w:r>
      <w:r w:rsidR="00E67772">
        <w:t>Y</w:t>
      </w:r>
      <w:r w:rsidRPr="00DE7A5F">
        <w:t>ou also made reference</w:t>
      </w:r>
      <w:r w:rsidR="00E67772">
        <w:t xml:space="preserve"> to</w:t>
      </w:r>
      <w:r w:rsidRPr="00DE7A5F">
        <w:t xml:space="preserve"> the emergence from </w:t>
      </w:r>
      <w:r w:rsidR="00E67772">
        <w:t>covid</w:t>
      </w:r>
      <w:r w:rsidRPr="00DE7A5F">
        <w:t xml:space="preserve"> restrictions. </w:t>
      </w:r>
      <w:r w:rsidR="003F2EF1">
        <w:t>I</w:t>
      </w:r>
      <w:r w:rsidRPr="00DE7A5F">
        <w:t>f everybody is behind</w:t>
      </w:r>
      <w:r w:rsidR="003F2EF1">
        <w:t xml:space="preserve"> a d</w:t>
      </w:r>
      <w:r w:rsidRPr="00DE7A5F">
        <w:t>oor</w:t>
      </w:r>
      <w:r w:rsidR="003F2EF1">
        <w:t>, safety</w:t>
      </w:r>
      <w:r w:rsidRPr="00DE7A5F">
        <w:t xml:space="preserve"> is in some ways at quite a high level, is</w:t>
      </w:r>
      <w:r w:rsidR="00836E24">
        <w:t>n’t it</w:t>
      </w:r>
      <w:r w:rsidRPr="00DE7A5F">
        <w:t>?</w:t>
      </w:r>
    </w:p>
    <w:p w:rsidR="00DE7A5F" w:rsidP="00DE7A5F">
      <w:pPr>
        <w:pStyle w:val="Answer"/>
      </w:pPr>
      <w:sdt>
        <w:sdtPr>
          <w:alias w:val="Witness"/>
          <w:id w:val="-917481507"/>
          <w:placeholder>
            <w:docPart w:val="DefaultPlaceholder_-1854013440"/>
          </w:placeholder>
          <w:richText/>
        </w:sdtPr>
        <w:sdtContent>
          <w:r w:rsidRPr="00DE7A5F">
            <w:rPr>
              <w:b/>
              <w:i/>
            </w:rPr>
            <w:t>Charlie Taylor:</w:t>
          </w:r>
        </w:sdtContent>
      </w:sdt>
      <w:r>
        <w:t xml:space="preserve"> Yes.</w:t>
      </w:r>
    </w:p>
    <w:p w:rsidR="00DE7A5F" w:rsidRPr="00DE7A5F" w:rsidP="00DE7A5F">
      <w:pPr>
        <w:pStyle w:val="Question"/>
        <w:rPr>
          <w:lang w:val="en-US"/>
        </w:rPr>
      </w:pPr>
      <w:sdt>
        <w:sdtPr>
          <w:alias w:val="Member"/>
          <w:tag w:val="&lt;Member mnisId='483' dodsId='25660'&gt;"/>
          <w:id w:val="-396209635"/>
          <w:placeholder>
            <w:docPart w:val="DefaultPlaceholder_-1854013440"/>
          </w:placeholder>
          <w:richText/>
        </w:sdtPr>
        <w:sdtContent>
          <w:r w:rsidR="00AB2751">
            <w:rPr>
              <w:b/>
              <w:bCs/>
            </w:rPr>
            <w:t>Chair</w:t>
          </w:r>
          <w:r w:rsidRPr="00DE7A5F">
            <w:rPr>
              <w:b/>
            </w:rPr>
            <w:t>:</w:t>
          </w:r>
        </w:sdtContent>
      </w:sdt>
      <w:r>
        <w:t xml:space="preserve"> </w:t>
      </w:r>
      <w:r w:rsidRPr="00DE7A5F">
        <w:t>To what extent is what you have observed</w:t>
      </w:r>
      <w:r w:rsidR="003F2EF1">
        <w:t xml:space="preserve"> there</w:t>
      </w:r>
      <w:r w:rsidRPr="00DE7A5F">
        <w:t xml:space="preserve"> to do with the handover of cov</w:t>
      </w:r>
      <w:r w:rsidR="003F2EF1">
        <w:t>id</w:t>
      </w:r>
      <w:r w:rsidRPr="00DE7A5F">
        <w:t xml:space="preserve"> safety an</w:t>
      </w:r>
      <w:r w:rsidR="003F2EF1">
        <w:t>d</w:t>
      </w:r>
      <w:r w:rsidRPr="00DE7A5F">
        <w:t xml:space="preserve"> the regimes not emerging from that, and to what extent is it about the remand population</w:t>
      </w:r>
      <w:r>
        <w:t>?</w:t>
      </w:r>
    </w:p>
    <w:p w:rsidR="00EF49D3" w:rsidP="00DE7A5F">
      <w:pPr>
        <w:pStyle w:val="Answer"/>
      </w:pPr>
      <w:sdt>
        <w:sdtPr>
          <w:alias w:val="Witness"/>
          <w:id w:val="930553962"/>
          <w:placeholder>
            <w:docPart w:val="DefaultPlaceholder_-1854013440"/>
          </w:placeholder>
          <w:richText/>
        </w:sdtPr>
        <w:sdtContent>
          <w:r w:rsidRPr="00DE7A5F" w:rsidR="00DE7A5F">
            <w:rPr>
              <w:b/>
              <w:i/>
            </w:rPr>
            <w:t>Charlie Taylor:</w:t>
          </w:r>
        </w:sdtContent>
      </w:sdt>
      <w:r w:rsidR="00DE7A5F">
        <w:t xml:space="preserve"> </w:t>
      </w:r>
      <w:r w:rsidR="00887DA2">
        <w:t>W</w:t>
      </w:r>
      <w:r w:rsidRPr="00966464" w:rsidR="00966464">
        <w:t xml:space="preserve">hen it comes to time out of cell and </w:t>
      </w:r>
      <w:r w:rsidR="00985E27">
        <w:t xml:space="preserve">a </w:t>
      </w:r>
      <w:r w:rsidRPr="00966464" w:rsidR="00966464">
        <w:t xml:space="preserve">return to activities, we see a number of factors. In some </w:t>
      </w:r>
      <w:r w:rsidR="00887DA2">
        <w:t>jails that</w:t>
      </w:r>
      <w:r w:rsidRPr="00966464" w:rsidR="00966464">
        <w:t xml:space="preserve"> we come </w:t>
      </w:r>
      <w:r w:rsidR="00887DA2">
        <w:t xml:space="preserve">across </w:t>
      </w:r>
      <w:r w:rsidRPr="00966464" w:rsidR="00966464">
        <w:t>there appears to be a certain amount of comfort with having prisoners behind their door for long periods of time</w:t>
      </w:r>
      <w:r w:rsidR="00F33472">
        <w:t>. S</w:t>
      </w:r>
      <w:r w:rsidRPr="00966464" w:rsidR="00966464">
        <w:t>ometimes</w:t>
      </w:r>
      <w:r w:rsidR="00F33472">
        <w:t>,</w:t>
      </w:r>
      <w:r w:rsidRPr="00966464" w:rsidR="00966464">
        <w:t xml:space="preserve"> we come across prisons that are really struggling with staffing, particularly in London</w:t>
      </w:r>
      <w:r w:rsidR="00F33472">
        <w:t>,</w:t>
      </w:r>
      <w:r w:rsidRPr="00966464" w:rsidR="00966464">
        <w:t xml:space="preserve"> the </w:t>
      </w:r>
      <w:r w:rsidR="00F33472">
        <w:t>south</w:t>
      </w:r>
      <w:r w:rsidR="00985E27">
        <w:t>-</w:t>
      </w:r>
      <w:r w:rsidR="00F33472">
        <w:t xml:space="preserve">east </w:t>
      </w:r>
      <w:r w:rsidRPr="00966464" w:rsidR="00966464">
        <w:t xml:space="preserve">and the M1 corridor. There are some real issues </w:t>
      </w:r>
      <w:r w:rsidR="00F33472">
        <w:t>about</w:t>
      </w:r>
      <w:r w:rsidRPr="00966464" w:rsidR="00966464">
        <w:t xml:space="preserve"> just having enough staff in prisons.</w:t>
      </w:r>
    </w:p>
    <w:p w:rsidR="00BF16A4" w:rsidP="00DE7A5F">
      <w:pPr>
        <w:pStyle w:val="Answer"/>
      </w:pPr>
      <w:r w:rsidRPr="00966464">
        <w:t>I put out a blog the other day about Swaleside prison on the Isle of Sheppey and</w:t>
      </w:r>
      <w:r w:rsidR="001A3BBA">
        <w:t xml:space="preserve"> Wood</w:t>
      </w:r>
      <w:r w:rsidRPr="00966464">
        <w:t>hill near Milton Keynes wh</w:t>
      </w:r>
      <w:r w:rsidR="00EF49D3">
        <w:t>ere they</w:t>
      </w:r>
      <w:r w:rsidRPr="00966464">
        <w:t xml:space="preserve"> are struggling to run their regime</w:t>
      </w:r>
      <w:r w:rsidR="00637D3A">
        <w:t>,</w:t>
      </w:r>
      <w:r w:rsidRPr="00966464">
        <w:t xml:space="preserve"> simply becaus</w:t>
      </w:r>
      <w:r w:rsidR="00034360">
        <w:t>e</w:t>
      </w:r>
      <w:r w:rsidRPr="00966464">
        <w:t xml:space="preserve"> they do not have enough staff. </w:t>
      </w:r>
      <w:r w:rsidR="00034360">
        <w:t>S</w:t>
      </w:r>
      <w:r w:rsidRPr="00966464">
        <w:t>ome of it is to do with leadership ambition. For example,</w:t>
      </w:r>
      <w:r w:rsidR="00034360">
        <w:t xml:space="preserve"> </w:t>
      </w:r>
      <w:r w:rsidRPr="00966464">
        <w:t xml:space="preserve">when we were at </w:t>
      </w:r>
      <w:r w:rsidR="002C217B">
        <w:t>A</w:t>
      </w:r>
      <w:r w:rsidRPr="00966464">
        <w:t>ltcourse we saw prisoners who were routinely out of their cells for five hours a day. That was towards the tail end of the pandemic</w:t>
      </w:r>
      <w:r w:rsidR="002C217B">
        <w:t xml:space="preserve">. We </w:t>
      </w:r>
      <w:r w:rsidR="00E632C0">
        <w:t>go into</w:t>
      </w:r>
      <w:r w:rsidR="002C217B">
        <w:t xml:space="preserve"> </w:t>
      </w:r>
      <w:r w:rsidRPr="00966464">
        <w:t>other prisons</w:t>
      </w:r>
      <w:r w:rsidR="002C217B">
        <w:t>,</w:t>
      </w:r>
      <w:r w:rsidRPr="00966464">
        <w:t xml:space="preserve"> for example Norwich</w:t>
      </w:r>
      <w:r w:rsidR="00E632C0">
        <w:t xml:space="preserve"> recently</w:t>
      </w:r>
      <w:r w:rsidRPr="00966464">
        <w:t xml:space="preserve">, </w:t>
      </w:r>
      <w:r w:rsidR="00AD3CFB">
        <w:t>where</w:t>
      </w:r>
      <w:r w:rsidRPr="00966464">
        <w:t xml:space="preserve"> unemployed prisoners were</w:t>
      </w:r>
      <w:r w:rsidR="00AD3CFB">
        <w:t xml:space="preserve"> </w:t>
      </w:r>
      <w:r w:rsidRPr="00966464">
        <w:t>still locked behind their door</w:t>
      </w:r>
      <w:r w:rsidR="00AD3CFB">
        <w:t xml:space="preserve"> frequently</w:t>
      </w:r>
      <w:r w:rsidRPr="00966464">
        <w:t xml:space="preserve"> for</w:t>
      </w:r>
      <w:r w:rsidRPr="0049138B" w:rsidR="0049138B">
        <w:t xml:space="preserve"> </w:t>
      </w:r>
      <w:r w:rsidR="00AD3CFB">
        <w:t>21</w:t>
      </w:r>
      <w:r>
        <w:t xml:space="preserve"> and a half or</w:t>
      </w:r>
      <w:r w:rsidR="00AD3CFB">
        <w:t xml:space="preserve"> </w:t>
      </w:r>
      <w:r w:rsidRPr="0049138B" w:rsidR="0049138B">
        <w:t>22</w:t>
      </w:r>
      <w:r w:rsidR="00AD3CFB">
        <w:t> </w:t>
      </w:r>
      <w:r w:rsidRPr="0049138B" w:rsidR="0049138B">
        <w:t>hours per day.</w:t>
      </w:r>
    </w:p>
    <w:p w:rsidR="00F14A3C" w:rsidP="00DE7A5F">
      <w:pPr>
        <w:pStyle w:val="Answer"/>
      </w:pPr>
      <w:r>
        <w:t>S</w:t>
      </w:r>
      <w:r w:rsidRPr="0049138B" w:rsidR="0049138B">
        <w:t>ometimes it is to do with ambition</w:t>
      </w:r>
      <w:r w:rsidR="00A43858">
        <w:t xml:space="preserve"> and sometimes it is t</w:t>
      </w:r>
      <w:r w:rsidRPr="0049138B" w:rsidR="0049138B">
        <w:t>o do with inexperienced staff</w:t>
      </w:r>
      <w:r w:rsidR="00A43858">
        <w:t>. G</w:t>
      </w:r>
      <w:r w:rsidRPr="0049138B" w:rsidR="0049138B">
        <w:t>overnors are nervous about returning to a more open regime becaus</w:t>
      </w:r>
      <w:r w:rsidR="00A43858">
        <w:t>e</w:t>
      </w:r>
      <w:r w:rsidRPr="0049138B" w:rsidR="0049138B">
        <w:t xml:space="preserve"> they have a very inexperienced staff</w:t>
      </w:r>
      <w:r w:rsidR="006E57EC">
        <w:t xml:space="preserve"> group</w:t>
      </w:r>
      <w:r w:rsidRPr="0049138B" w:rsidR="0049138B">
        <w:t xml:space="preserve"> who have never seen a prison open and running. Finally, sometimes it is to do with industrial relations within individual prisons as well</w:t>
      </w:r>
      <w:r w:rsidR="0049138B">
        <w:t>.</w:t>
      </w:r>
      <w:r w:rsidRPr="0049138B" w:rsidR="0049138B">
        <w:t xml:space="preserve"> </w:t>
      </w:r>
      <w:r w:rsidR="009E7387">
        <w:t>It seems to me</w:t>
      </w:r>
      <w:r w:rsidR="001457CC">
        <w:t xml:space="preserve"> that</w:t>
      </w:r>
      <w:r w:rsidRPr="0049138B" w:rsidR="0049138B">
        <w:t xml:space="preserve"> a number of factors</w:t>
      </w:r>
      <w:r w:rsidR="00E600C6">
        <w:t xml:space="preserve"> in some prisons,</w:t>
      </w:r>
      <w:r w:rsidRPr="0049138B" w:rsidR="0049138B">
        <w:t xml:space="preserve"> put together</w:t>
      </w:r>
      <w:r w:rsidR="00E600C6">
        <w:t>,</w:t>
      </w:r>
      <w:r w:rsidRPr="0049138B" w:rsidR="0049138B">
        <w:t xml:space="preserve"> mean</w:t>
      </w:r>
      <w:r w:rsidR="009E7387">
        <w:t xml:space="preserve"> </w:t>
      </w:r>
      <w:r w:rsidRPr="0049138B" w:rsidR="0049138B">
        <w:t>there is inertia</w:t>
      </w:r>
      <w:r w:rsidR="00AC5851">
        <w:t>,</w:t>
      </w:r>
      <w:r w:rsidRPr="0049138B" w:rsidR="0049138B">
        <w:t xml:space="preserve"> </w:t>
      </w:r>
      <w:r w:rsidR="005A014B">
        <w:t>a</w:t>
      </w:r>
      <w:r w:rsidRPr="0049138B" w:rsidR="0049138B">
        <w:t xml:space="preserve"> post-</w:t>
      </w:r>
      <w:r w:rsidR="00AC5851">
        <w:t xml:space="preserve">covid </w:t>
      </w:r>
      <w:r w:rsidRPr="0049138B" w:rsidR="0049138B">
        <w:t>torpor</w:t>
      </w:r>
      <w:r w:rsidR="00AC5851">
        <w:t>, in</w:t>
      </w:r>
      <w:r w:rsidRPr="0049138B" w:rsidR="0049138B">
        <w:t xml:space="preserve"> getting prisons up and running</w:t>
      </w:r>
      <w:r w:rsidR="00AC5851">
        <w:t>. B</w:t>
      </w:r>
      <w:r w:rsidRPr="0049138B" w:rsidR="0049138B">
        <w:t>ecause remand prisoners are</w:t>
      </w:r>
      <w:r w:rsidR="00AC5851">
        <w:t xml:space="preserve"> at</w:t>
      </w:r>
      <w:r w:rsidRPr="0049138B" w:rsidR="0049138B">
        <w:t xml:space="preserve"> the bottom of the food </w:t>
      </w:r>
      <w:r>
        <w:t>ch</w:t>
      </w:r>
      <w:r w:rsidRPr="0049138B" w:rsidR="0049138B">
        <w:t>ain when it comes to being prioritised by prisons they are often the ones who suffer most from restricted regimes.</w:t>
      </w:r>
    </w:p>
    <w:p w:rsidR="00866CDA" w:rsidRPr="00866CDA" w:rsidP="00F14A3C">
      <w:pPr>
        <w:pStyle w:val="Question"/>
        <w:rPr>
          <w:lang w:val="en-US"/>
        </w:rPr>
      </w:pPr>
      <w:sdt>
        <w:sdtPr>
          <w:alias w:val="Member"/>
          <w:tag w:val="&lt;Member mnisId='483' dodsId='25660'&gt;"/>
          <w:id w:val="987210816"/>
          <w:placeholder>
            <w:docPart w:val="DefaultPlaceholder_-1854013440"/>
          </w:placeholder>
          <w:richText/>
        </w:sdtPr>
        <w:sdtContent>
          <w:r w:rsidR="00AB2751">
            <w:rPr>
              <w:b/>
              <w:bCs/>
            </w:rPr>
            <w:t>Chair</w:t>
          </w:r>
          <w:r w:rsidRPr="00F14A3C" w:rsidR="00F14A3C">
            <w:rPr>
              <w:b/>
            </w:rPr>
            <w:t>:</w:t>
          </w:r>
        </w:sdtContent>
      </w:sdt>
      <w:r w:rsidR="00F14A3C">
        <w:t xml:space="preserve"> </w:t>
      </w:r>
      <w:r w:rsidRPr="00F14A3C" w:rsidR="00F14A3C">
        <w:t>How well ha</w:t>
      </w:r>
      <w:r w:rsidR="00917107">
        <w:t>ve</w:t>
      </w:r>
      <w:r w:rsidRPr="00F14A3C" w:rsidR="00F14A3C">
        <w:t xml:space="preserve"> category </w:t>
      </w:r>
      <w:r w:rsidR="00F14A3C">
        <w:t xml:space="preserve">B </w:t>
      </w:r>
      <w:r w:rsidRPr="00F14A3C" w:rsidR="00F14A3C">
        <w:t>prisons, which obviously have most of the remand population</w:t>
      </w:r>
      <w:r w:rsidRPr="00866CDA">
        <w:t xml:space="preserve"> as well</w:t>
      </w:r>
      <w:r w:rsidR="00917107">
        <w:t>,</w:t>
      </w:r>
      <w:r w:rsidRPr="00866CDA">
        <w:t xml:space="preserve"> been managing their emergence from </w:t>
      </w:r>
      <w:r w:rsidR="00917107">
        <w:t>covid</w:t>
      </w:r>
      <w:r w:rsidRPr="00866CDA">
        <w:t xml:space="preserve"> regimes? Have you noticed</w:t>
      </w:r>
      <w:r w:rsidR="00917107">
        <w:t xml:space="preserve"> a</w:t>
      </w:r>
      <w:r w:rsidRPr="00866CDA">
        <w:t xml:space="preserve"> distinction between categori</w:t>
      </w:r>
      <w:r w:rsidR="00917107">
        <w:t>s</w:t>
      </w:r>
      <w:r w:rsidRPr="00866CDA">
        <w:t>ations in how well they are emerging, or not?</w:t>
      </w:r>
    </w:p>
    <w:p w:rsidR="004D0B1B" w:rsidP="00866CDA">
      <w:pPr>
        <w:pStyle w:val="Answer"/>
      </w:pPr>
      <w:sdt>
        <w:sdtPr>
          <w:alias w:val="Witness"/>
          <w:id w:val="-1501893003"/>
          <w:placeholder>
            <w:docPart w:val="DefaultPlaceholder_-1854013440"/>
          </w:placeholder>
          <w:richText/>
        </w:sdtPr>
        <w:sdtContent>
          <w:r w:rsidRPr="00866CDA" w:rsidR="00866CDA">
            <w:rPr>
              <w:b/>
              <w:i/>
            </w:rPr>
            <w:t>Charlie Taylor:</w:t>
          </w:r>
        </w:sdtContent>
      </w:sdt>
      <w:r w:rsidR="00866CDA">
        <w:t xml:space="preserve"> </w:t>
      </w:r>
      <w:r w:rsidRPr="00866CDA" w:rsidR="00866CDA">
        <w:t xml:space="preserve">Up to a point. We are equally </w:t>
      </w:r>
      <w:r w:rsidR="004F1D69">
        <w:t xml:space="preserve">as </w:t>
      </w:r>
      <w:r w:rsidRPr="00866CDA" w:rsidR="00866CDA">
        <w:t xml:space="preserve">concerned about what is going on in category C prisons when it comes to emerging from </w:t>
      </w:r>
      <w:r w:rsidR="00E15912">
        <w:t>covid</w:t>
      </w:r>
      <w:r w:rsidRPr="00866CDA" w:rsidR="00866CDA">
        <w:t xml:space="preserve"> as we are </w:t>
      </w:r>
      <w:r w:rsidR="00197753">
        <w:t>about</w:t>
      </w:r>
      <w:r w:rsidRPr="00866CDA" w:rsidR="00866CDA">
        <w:t xml:space="preserve"> category B and</w:t>
      </w:r>
      <w:r w:rsidR="00E15912">
        <w:t xml:space="preserve"> </w:t>
      </w:r>
      <w:r w:rsidRPr="00866CDA" w:rsidR="00866CDA">
        <w:t xml:space="preserve">reception prisons. </w:t>
      </w:r>
      <w:r w:rsidR="00E15912">
        <w:t>S</w:t>
      </w:r>
      <w:r w:rsidRPr="00866CDA" w:rsidR="00866CDA">
        <w:t>ome category</w:t>
      </w:r>
      <w:r w:rsidR="00E15912">
        <w:t xml:space="preserve"> C </w:t>
      </w:r>
      <w:r w:rsidRPr="00866CDA" w:rsidR="00866CDA">
        <w:t>prison</w:t>
      </w:r>
      <w:r>
        <w:t>s</w:t>
      </w:r>
      <w:r w:rsidRPr="004D0B1B">
        <w:t xml:space="preserve"> have done really well in getting things up and running.</w:t>
      </w:r>
      <w:r w:rsidR="00E15912">
        <w:t xml:space="preserve"> </w:t>
      </w:r>
      <w:r w:rsidR="00E27B9D">
        <w:t>C</w:t>
      </w:r>
      <w:r w:rsidRPr="004D0B1B">
        <w:t>oldingley in Surrey was running a much more open regime</w:t>
      </w:r>
      <w:r w:rsidR="00E27B9D">
        <w:t xml:space="preserve">, </w:t>
      </w:r>
      <w:r w:rsidRPr="004D0B1B">
        <w:t xml:space="preserve">despite the fact </w:t>
      </w:r>
      <w:r w:rsidR="00197753">
        <w:t xml:space="preserve">that </w:t>
      </w:r>
      <w:r w:rsidRPr="004D0B1B">
        <w:t xml:space="preserve">we inspected it </w:t>
      </w:r>
      <w:r w:rsidR="00E27B9D">
        <w:t>while</w:t>
      </w:r>
      <w:r w:rsidRPr="004D0B1B">
        <w:t xml:space="preserve"> it had a cov</w:t>
      </w:r>
      <w:r w:rsidR="00E27B9D">
        <w:t xml:space="preserve">id </w:t>
      </w:r>
      <w:r w:rsidRPr="004D0B1B">
        <w:t>outbreak going on</w:t>
      </w:r>
      <w:r>
        <w:t>.</w:t>
      </w:r>
      <w:r w:rsidRPr="004D0B1B">
        <w:t xml:space="preserve"> </w:t>
      </w:r>
      <w:r w:rsidR="00B221BA">
        <w:t>N</w:t>
      </w:r>
      <w:r w:rsidR="00E73ADC">
        <w:t xml:space="preserve">ot long before that we visited </w:t>
      </w:r>
      <w:r w:rsidRPr="004D0B1B">
        <w:t>Rochester</w:t>
      </w:r>
      <w:r w:rsidR="00E330EB">
        <w:t xml:space="preserve"> prison</w:t>
      </w:r>
      <w:r w:rsidRPr="004D0B1B">
        <w:t xml:space="preserve"> where prisoners were locked up for very long periods of time. </w:t>
      </w:r>
      <w:r w:rsidR="00E330EB">
        <w:t>W</w:t>
      </w:r>
      <w:r w:rsidRPr="004D0B1B">
        <w:t xml:space="preserve">e have seen that in a </w:t>
      </w:r>
      <w:r w:rsidR="00E330EB">
        <w:t>jail</w:t>
      </w:r>
      <w:r w:rsidRPr="004D0B1B">
        <w:t xml:space="preserve"> like </w:t>
      </w:r>
      <w:r w:rsidR="00E330EB">
        <w:t>P</w:t>
      </w:r>
      <w:r w:rsidRPr="004D0B1B">
        <w:t xml:space="preserve">entonville </w:t>
      </w:r>
      <w:r w:rsidR="00E330EB">
        <w:t xml:space="preserve">or Wandsworth </w:t>
      </w:r>
      <w:r w:rsidRPr="004D0B1B">
        <w:t>prisoners are locked up for very long periods of time</w:t>
      </w:r>
      <w:r w:rsidR="00E330EB">
        <w:t xml:space="preserve">, but </w:t>
      </w:r>
      <w:r w:rsidR="002E10C3">
        <w:t>that</w:t>
      </w:r>
      <w:r w:rsidR="00E330EB">
        <w:t xml:space="preserve"> at Altcourse</w:t>
      </w:r>
      <w:r w:rsidRPr="004D0B1B">
        <w:t xml:space="preserve"> outside Liverpool prisoners were getting out of their cells for much longer periods. There is something about staffing and the experience of staff</w:t>
      </w:r>
      <w:r w:rsidR="00F66123">
        <w:t>, there is</w:t>
      </w:r>
      <w:r w:rsidRPr="004D0B1B">
        <w:t xml:space="preserve"> something about the ambition of governors</w:t>
      </w:r>
      <w:r w:rsidR="00F66123">
        <w:t xml:space="preserve"> and</w:t>
      </w:r>
      <w:r w:rsidR="002E10C3">
        <w:t xml:space="preserve"> there is </w:t>
      </w:r>
      <w:r w:rsidRPr="004D0B1B">
        <w:t>something about industrial relation</w:t>
      </w:r>
      <w:r w:rsidR="00F66123">
        <w:t xml:space="preserve">s, </w:t>
      </w:r>
      <w:r w:rsidRPr="004D0B1B">
        <w:t>all of which are factors in some of th</w:t>
      </w:r>
      <w:r w:rsidR="00F66123">
        <w:t xml:space="preserve">e </w:t>
      </w:r>
      <w:r w:rsidRPr="004D0B1B">
        <w:t>inertia we s</w:t>
      </w:r>
      <w:r>
        <w:t>ee</w:t>
      </w:r>
      <w:r w:rsidRPr="004D0B1B">
        <w:t>.</w:t>
      </w:r>
    </w:p>
    <w:p w:rsidR="00EA4927" w:rsidRPr="00EA4927" w:rsidP="004D0B1B">
      <w:pPr>
        <w:pStyle w:val="Question"/>
        <w:rPr>
          <w:lang w:val="en-US"/>
        </w:rPr>
      </w:pPr>
      <w:sdt>
        <w:sdtPr>
          <w:alias w:val="Member"/>
          <w:tag w:val="&lt;Member mnisId='483' dodsId='25660'&gt;"/>
          <w:id w:val="2002377149"/>
          <w:placeholder>
            <w:docPart w:val="DefaultPlaceholder_-1854013440"/>
          </w:placeholder>
          <w:richText/>
        </w:sdtPr>
        <w:sdtContent>
          <w:r w:rsidR="0013408A">
            <w:rPr>
              <w:b/>
              <w:bCs/>
            </w:rPr>
            <w:t>Chair</w:t>
          </w:r>
          <w:r w:rsidRPr="004D0B1B" w:rsidR="004D0B1B">
            <w:rPr>
              <w:b/>
            </w:rPr>
            <w:t>:</w:t>
          </w:r>
        </w:sdtContent>
      </w:sdt>
      <w:r w:rsidR="004D0B1B">
        <w:t xml:space="preserve"> </w:t>
      </w:r>
      <w:r w:rsidR="00F66123">
        <w:t>From that perspective, it</w:t>
      </w:r>
      <w:r w:rsidRPr="00EA4927">
        <w:t xml:space="preserve"> is probably not</w:t>
      </w:r>
      <w:r>
        <w:t xml:space="preserve"> </w:t>
      </w:r>
      <w:r w:rsidRPr="00EA4927">
        <w:t xml:space="preserve">the relative size of the remand population that is making </w:t>
      </w:r>
      <w:r w:rsidR="000B1180">
        <w:t>a</w:t>
      </w:r>
      <w:r w:rsidRPr="00EA4927">
        <w:t xml:space="preserve"> difference</w:t>
      </w:r>
      <w:r>
        <w:t>.</w:t>
      </w:r>
    </w:p>
    <w:p w:rsidR="00EA4927" w:rsidP="00EA4927">
      <w:pPr>
        <w:pStyle w:val="Answer"/>
      </w:pPr>
      <w:sdt>
        <w:sdtPr>
          <w:alias w:val="Witness"/>
          <w:id w:val="-754667891"/>
          <w:placeholder>
            <w:docPart w:val="DefaultPlaceholder_-1854013440"/>
          </w:placeholder>
          <w:richText/>
        </w:sdtPr>
        <w:sdtContent>
          <w:r w:rsidRPr="00EA4927">
            <w:rPr>
              <w:b/>
              <w:i/>
            </w:rPr>
            <w:t>Charlie Taylor:</w:t>
          </w:r>
        </w:sdtContent>
      </w:sdt>
      <w:r>
        <w:t xml:space="preserve"> </w:t>
      </w:r>
      <w:r w:rsidRPr="00EA4927">
        <w:t>I do</w:t>
      </w:r>
      <w:r w:rsidR="000B1180">
        <w:t>n’t</w:t>
      </w:r>
      <w:r w:rsidRPr="00EA4927">
        <w:t xml:space="preserve"> think it is specifically the relative size of the remand population</w:t>
      </w:r>
      <w:r w:rsidR="00D0347C">
        <w:t>,</w:t>
      </w:r>
      <w:r w:rsidRPr="00EA4927">
        <w:t xml:space="preserve"> but it is the remand population that is suffering as a result</w:t>
      </w:r>
      <w:r>
        <w:t>.</w:t>
      </w:r>
    </w:p>
    <w:p w:rsidR="00EA4927" w:rsidRPr="00EA4927" w:rsidP="00EA4927">
      <w:pPr>
        <w:pStyle w:val="Question"/>
        <w:rPr>
          <w:lang w:val="en-US"/>
        </w:rPr>
      </w:pPr>
      <w:sdt>
        <w:sdtPr>
          <w:alias w:val="Member"/>
          <w:tag w:val="&lt;Member mnisId='4030' dodsId='72313'&gt;"/>
          <w:id w:val="-1205246588"/>
          <w:placeholder>
            <w:docPart w:val="DefaultPlaceholder_-1854013440"/>
          </w:placeholder>
          <w:richText/>
        </w:sdtPr>
        <w:sdtContent>
          <w:r w:rsidRPr="00EA4927">
            <w:rPr>
              <w:b/>
            </w:rPr>
            <w:t>Karl Turner:</w:t>
          </w:r>
        </w:sdtContent>
      </w:sdt>
      <w:r>
        <w:t xml:space="preserve"> </w:t>
      </w:r>
      <w:r w:rsidR="002A79BC">
        <w:t>T</w:t>
      </w:r>
      <w:r w:rsidRPr="00EA4927">
        <w:t>here is</w:t>
      </w:r>
      <w:r w:rsidR="002A79BC">
        <w:t xml:space="preserve"> clear</w:t>
      </w:r>
      <w:r w:rsidR="00960C7D">
        <w:t>ly</w:t>
      </w:r>
      <w:r w:rsidRPr="00EA4927">
        <w:t xml:space="preserve"> an increase in the use of video</w:t>
      </w:r>
      <w:r w:rsidR="00960C7D">
        <w:t xml:space="preserve"> </w:t>
      </w:r>
      <w:r w:rsidRPr="00EA4927">
        <w:t>link in the criminal justice system</w:t>
      </w:r>
      <w:r w:rsidR="003C508E">
        <w:t>.</w:t>
      </w:r>
      <w:r w:rsidRPr="00EA4927">
        <w:t xml:space="preserve"> </w:t>
      </w:r>
      <w:r w:rsidR="003C508E">
        <w:t>W</w:t>
      </w:r>
      <w:r w:rsidRPr="00EA4927">
        <w:t>hat assessment have</w:t>
      </w:r>
      <w:r w:rsidR="003C508E">
        <w:t xml:space="preserve"> you</w:t>
      </w:r>
      <w:r w:rsidRPr="00EA4927">
        <w:t xml:space="preserve"> made of the effect of the increasing use of video</w:t>
      </w:r>
      <w:r w:rsidR="00960C7D">
        <w:t xml:space="preserve"> </w:t>
      </w:r>
      <w:r w:rsidRPr="00EA4927">
        <w:t>link on access to justice particularly</w:t>
      </w:r>
      <w:r w:rsidR="003C508E">
        <w:t>?</w:t>
      </w:r>
    </w:p>
    <w:p w:rsidR="002B60AF" w:rsidP="00EA4927">
      <w:pPr>
        <w:pStyle w:val="Answer"/>
      </w:pPr>
      <w:sdt>
        <w:sdtPr>
          <w:alias w:val="Witness"/>
          <w:id w:val="1544789786"/>
          <w:placeholder>
            <w:docPart w:val="DefaultPlaceholder_-1854013440"/>
          </w:placeholder>
          <w:richText/>
        </w:sdtPr>
        <w:sdtContent>
          <w:r w:rsidRPr="00EA4927" w:rsidR="00EA4927">
            <w:rPr>
              <w:b/>
              <w:i/>
            </w:rPr>
            <w:t>Charlie Taylor:</w:t>
          </w:r>
        </w:sdtContent>
      </w:sdt>
      <w:r w:rsidR="00EA4927">
        <w:t xml:space="preserve"> </w:t>
      </w:r>
      <w:r w:rsidRPr="002B60AF">
        <w:t xml:space="preserve">When </w:t>
      </w:r>
      <w:r w:rsidR="003C508E">
        <w:t>it comes</w:t>
      </w:r>
      <w:r w:rsidRPr="002B60AF">
        <w:t xml:space="preserve"> to policy, we take a wait-and-see view, so we will see how the policy plays out within prisons. Our view is not dissimilar from what the Select Committee found in the </w:t>
      </w:r>
      <w:r w:rsidR="0011503E">
        <w:t xml:space="preserve">video </w:t>
      </w:r>
      <w:r w:rsidRPr="002B60AF">
        <w:t>work</w:t>
      </w:r>
      <w:r w:rsidR="003A3093">
        <w:t xml:space="preserve"> </w:t>
      </w:r>
      <w:r w:rsidR="008871C0">
        <w:t>you</w:t>
      </w:r>
      <w:r w:rsidR="003A3093">
        <w:t xml:space="preserve"> did</w:t>
      </w:r>
      <w:r w:rsidR="00B9031E">
        <w:t>,</w:t>
      </w:r>
      <w:r w:rsidRPr="002B60AF">
        <w:t xml:space="preserve"> </w:t>
      </w:r>
      <w:r w:rsidRPr="002B60AF">
        <w:t>which is that in some circumstances with some prisoners it has proven to be effective, but quite often what worries us is where more vulnerable prisoners require more support</w:t>
      </w:r>
      <w:r w:rsidR="00F21102">
        <w:t>,</w:t>
      </w:r>
      <w:r w:rsidRPr="002B60AF">
        <w:t xml:space="preserve"> and we would be nervous about them failing to get proper access to justice if court proceedings </w:t>
      </w:r>
      <w:r w:rsidR="003E668C">
        <w:t>we</w:t>
      </w:r>
      <w:r w:rsidRPr="002B60AF">
        <w:t>re video</w:t>
      </w:r>
      <w:r w:rsidR="00E36B94">
        <w:t>e</w:t>
      </w:r>
      <w:r w:rsidR="00F21102">
        <w:t>d</w:t>
      </w:r>
      <w:r w:rsidRPr="002B60AF">
        <w:t xml:space="preserve">. </w:t>
      </w:r>
      <w:r w:rsidR="00E36B94">
        <w:t>F</w:t>
      </w:r>
      <w:r w:rsidRPr="002B60AF">
        <w:t xml:space="preserve">or some parts of trials </w:t>
      </w:r>
      <w:r w:rsidR="00F21102">
        <w:t xml:space="preserve">and </w:t>
      </w:r>
      <w:r w:rsidRPr="002B60AF">
        <w:t>cases it makes sense for video to be used</w:t>
      </w:r>
      <w:r w:rsidR="00F21102">
        <w:t>,</w:t>
      </w:r>
      <w:r w:rsidRPr="002B60AF">
        <w:t xml:space="preserve"> </w:t>
      </w:r>
      <w:r w:rsidR="00F21102">
        <w:t xml:space="preserve">but </w:t>
      </w:r>
      <w:r w:rsidRPr="002B60AF">
        <w:t>there must be caveats and che</w:t>
      </w:r>
      <w:r w:rsidR="00CF777C">
        <w:t>ck</w:t>
      </w:r>
      <w:r w:rsidRPr="002B60AF">
        <w:t>s and balances</w:t>
      </w:r>
      <w:r w:rsidR="00CF777C">
        <w:t xml:space="preserve"> to make sure</w:t>
      </w:r>
      <w:r w:rsidRPr="002B60AF">
        <w:t xml:space="preserve"> that vulnerable prisoners </w:t>
      </w:r>
      <w:r w:rsidR="00B63760">
        <w:t xml:space="preserve">in particular </w:t>
      </w:r>
      <w:r w:rsidRPr="002B60AF">
        <w:t>do not find themselves very exposed b</w:t>
      </w:r>
      <w:r w:rsidR="006450E1">
        <w:t>y</w:t>
      </w:r>
      <w:r w:rsidRPr="002B60AF">
        <w:t xml:space="preserve"> the technology.</w:t>
      </w:r>
    </w:p>
    <w:p w:rsidR="002B60AF" w:rsidRPr="002B60AF" w:rsidP="002B60AF">
      <w:pPr>
        <w:pStyle w:val="Question"/>
        <w:rPr>
          <w:lang w:val="en-US"/>
        </w:rPr>
      </w:pPr>
      <w:sdt>
        <w:sdtPr>
          <w:alias w:val="Member"/>
          <w:tag w:val="&lt;Member mnisId='4030' dodsId='72313'&gt;"/>
          <w:id w:val="2068446823"/>
          <w:placeholder>
            <w:docPart w:val="DefaultPlaceholder_-1854013440"/>
          </w:placeholder>
          <w:richText/>
        </w:sdtPr>
        <w:sdtContent>
          <w:r w:rsidRPr="002B60AF">
            <w:rPr>
              <w:b/>
            </w:rPr>
            <w:t>Karl Turner:</w:t>
          </w:r>
        </w:sdtContent>
      </w:sdt>
      <w:r>
        <w:t xml:space="preserve"> </w:t>
      </w:r>
      <w:r w:rsidR="00CF777C">
        <w:t xml:space="preserve">Have you </w:t>
      </w:r>
      <w:r w:rsidRPr="002B60AF">
        <w:t>looked at the practical effec</w:t>
      </w:r>
      <w:r w:rsidR="00CF777C">
        <w:t>t</w:t>
      </w:r>
      <w:r w:rsidR="00364333">
        <w:t>? F</w:t>
      </w:r>
      <w:r w:rsidRPr="002B60AF">
        <w:t xml:space="preserve">or example, </w:t>
      </w:r>
      <w:r w:rsidR="00364333">
        <w:t>do</w:t>
      </w:r>
      <w:r w:rsidRPr="002B60AF">
        <w:t xml:space="preserve"> defendants and remand prisoners hav</w:t>
      </w:r>
      <w:r w:rsidR="00364333">
        <w:t>e</w:t>
      </w:r>
      <w:r w:rsidRPr="002B60AF">
        <w:t xml:space="preserve"> access to legal advice prior to a remand hearing</w:t>
      </w:r>
      <w:r w:rsidR="00364333">
        <w:t>? I</w:t>
      </w:r>
      <w:r w:rsidRPr="002B60AF">
        <w:t>s there an opportunity for a solicitor to speak to them prior to the actual court hearing?</w:t>
      </w:r>
    </w:p>
    <w:p w:rsidR="000B174E" w:rsidP="002B60AF">
      <w:pPr>
        <w:pStyle w:val="Answer"/>
      </w:pPr>
      <w:sdt>
        <w:sdtPr>
          <w:alias w:val="Witness"/>
          <w:id w:val="-74972354"/>
          <w:placeholder>
            <w:docPart w:val="DefaultPlaceholder_-1854013440"/>
          </w:placeholder>
          <w:richText/>
        </w:sdtPr>
        <w:sdtContent>
          <w:r w:rsidRPr="002B60AF" w:rsidR="002B60AF">
            <w:rPr>
              <w:b/>
              <w:i/>
            </w:rPr>
            <w:t>Charlie Taylor:</w:t>
          </w:r>
        </w:sdtContent>
      </w:sdt>
      <w:r w:rsidR="002B60AF">
        <w:t xml:space="preserve"> </w:t>
      </w:r>
      <w:r w:rsidRPr="002B60AF" w:rsidR="002B60AF">
        <w:t>Yes</w:t>
      </w:r>
      <w:r w:rsidR="00364333">
        <w:t>. S</w:t>
      </w:r>
      <w:r w:rsidRPr="002B60AF" w:rsidR="002B60AF">
        <w:t>ome</w:t>
      </w:r>
      <w:r w:rsidR="00364333">
        <w:t xml:space="preserve"> </w:t>
      </w:r>
      <w:r w:rsidRPr="002B60AF" w:rsidR="002B60AF">
        <w:t xml:space="preserve">things have moved on a bit, partly </w:t>
      </w:r>
      <w:r w:rsidR="00364333">
        <w:t xml:space="preserve">as a </w:t>
      </w:r>
      <w:r w:rsidRPr="002B60AF" w:rsidR="002B60AF">
        <w:t xml:space="preserve">result of </w:t>
      </w:r>
      <w:r w:rsidR="00755444">
        <w:t xml:space="preserve">covid. First, </w:t>
      </w:r>
      <w:r w:rsidRPr="002B60AF" w:rsidR="002B60AF">
        <w:t>more pr</w:t>
      </w:r>
      <w:r w:rsidR="00755444">
        <w:t>isoners</w:t>
      </w:r>
      <w:r w:rsidRPr="002B60AF" w:rsidR="002B60AF">
        <w:t xml:space="preserve"> now have in-cell telephones so they are able to make at least </w:t>
      </w:r>
      <w:r w:rsidR="00755444">
        <w:t>a r</w:t>
      </w:r>
      <w:r w:rsidRPr="002B60AF" w:rsidR="002B60AF">
        <w:t xml:space="preserve">easonably private phone call and have a conversation with legal representatives. </w:t>
      </w:r>
      <w:r w:rsidR="00755444">
        <w:t>T</w:t>
      </w:r>
      <w:r w:rsidRPr="002B60AF" w:rsidR="002B60AF">
        <w:t>hat is a big move. It is</w:t>
      </w:r>
      <w:r w:rsidR="00755444">
        <w:t xml:space="preserve"> now</w:t>
      </w:r>
      <w:r w:rsidRPr="002B60AF" w:rsidR="002B60AF">
        <w:t xml:space="preserve"> rare that we go to a prison where there is</w:t>
      </w:r>
      <w:r w:rsidR="00E34B7D">
        <w:t>n’t</w:t>
      </w:r>
      <w:r w:rsidRPr="002B60AF" w:rsidR="002B60AF">
        <w:t xml:space="preserve"> in-cell telephony</w:t>
      </w:r>
      <w:r w:rsidR="002B60AF">
        <w:t>.</w:t>
      </w:r>
    </w:p>
    <w:p w:rsidR="002B60AF" w:rsidP="002B60AF">
      <w:pPr>
        <w:pStyle w:val="Answer"/>
      </w:pPr>
      <w:r w:rsidRPr="002B60AF">
        <w:t>I was recently in Wandsworth</w:t>
      </w:r>
      <w:r w:rsidR="00E34B7D">
        <w:t xml:space="preserve"> where t</w:t>
      </w:r>
      <w:r w:rsidRPr="002B60AF">
        <w:t xml:space="preserve">here are some good working facilities that </w:t>
      </w:r>
      <w:r w:rsidR="00AB68CC">
        <w:t xml:space="preserve">barristers or </w:t>
      </w:r>
      <w:r w:rsidRPr="002B60AF">
        <w:t>solicitors f</w:t>
      </w:r>
      <w:r w:rsidR="00953910">
        <w:t>ound</w:t>
      </w:r>
      <w:r w:rsidRPr="002B60AF">
        <w:t xml:space="preserve"> very helpful during co</w:t>
      </w:r>
      <w:r w:rsidR="00953910">
        <w:t>vid.</w:t>
      </w:r>
      <w:r w:rsidRPr="002B60AF">
        <w:t xml:space="preserve"> For some sorts of conversations with clients they found them useful. They still want to go </w:t>
      </w:r>
      <w:r w:rsidR="00BB749C">
        <w:t>in</w:t>
      </w:r>
      <w:r w:rsidRPr="002B60AF">
        <w:t>to prison</w:t>
      </w:r>
      <w:r w:rsidR="00953910">
        <w:t>s and</w:t>
      </w:r>
      <w:r w:rsidRPr="002B60AF">
        <w:t xml:space="preserve"> sit down with clients in some circumstances, but there are bits of the process where it is a long</w:t>
      </w:r>
      <w:r w:rsidR="00D56B03">
        <w:t xml:space="preserve"> s</w:t>
      </w:r>
      <w:r w:rsidRPr="002B60AF">
        <w:t>log up to Leeds</w:t>
      </w:r>
      <w:r w:rsidR="0076306C">
        <w:t>,</w:t>
      </w:r>
      <w:r w:rsidRPr="002B60AF">
        <w:t xml:space="preserve"> if you are</w:t>
      </w:r>
      <w:r w:rsidR="00570397">
        <w:t xml:space="preserve"> a</w:t>
      </w:r>
      <w:r w:rsidRPr="002B60AF">
        <w:t xml:space="preserve"> London-based barr</w:t>
      </w:r>
      <w:r w:rsidR="00AB68CC">
        <w:t>ister</w:t>
      </w:r>
      <w:r w:rsidR="0076306C">
        <w:t>,</w:t>
      </w:r>
      <w:r w:rsidRPr="002B60AF">
        <w:t xml:space="preserve"> just for a </w:t>
      </w:r>
      <w:r w:rsidR="00570397">
        <w:t>fairly</w:t>
      </w:r>
      <w:r w:rsidRPr="002B60AF">
        <w:t xml:space="preserve"> short conversation with a prisoner that could be done either online or over the telephone</w:t>
      </w:r>
      <w:r>
        <w:t>.</w:t>
      </w:r>
      <w:r w:rsidRPr="002B60AF">
        <w:t xml:space="preserve"> </w:t>
      </w:r>
      <w:r w:rsidR="00570397">
        <w:t>P</w:t>
      </w:r>
      <w:r w:rsidRPr="002B60AF">
        <w:t>rovided there are che</w:t>
      </w:r>
      <w:r w:rsidR="0076306C">
        <w:t>ck</w:t>
      </w:r>
      <w:r w:rsidRPr="002B60AF">
        <w:t>s and balances in place to protect vulnerable prisoners</w:t>
      </w:r>
      <w:r w:rsidR="0052740A">
        <w:t>,</w:t>
      </w:r>
      <w:r w:rsidRPr="002B60AF">
        <w:t xml:space="preserve"> to make sure </w:t>
      </w:r>
      <w:r w:rsidR="0077517B">
        <w:t xml:space="preserve">that </w:t>
      </w:r>
      <w:r w:rsidRPr="002B60AF">
        <w:t xml:space="preserve">bits of the trial </w:t>
      </w:r>
      <w:r w:rsidR="0076306C">
        <w:t>or</w:t>
      </w:r>
      <w:r w:rsidRPr="002B60AF">
        <w:t xml:space="preserve"> case are not heard inappropriately</w:t>
      </w:r>
      <w:r w:rsidR="0076306C">
        <w:t xml:space="preserve">, generally we are happy </w:t>
      </w:r>
      <w:r w:rsidRPr="002B60AF">
        <w:t>with what we see.</w:t>
      </w:r>
    </w:p>
    <w:p w:rsidR="002B60AF" w:rsidRPr="002B60AF" w:rsidP="002B60AF">
      <w:pPr>
        <w:pStyle w:val="Question"/>
        <w:rPr>
          <w:lang w:val="en-US"/>
        </w:rPr>
      </w:pPr>
      <w:sdt>
        <w:sdtPr>
          <w:alias w:val="Member"/>
          <w:tag w:val="&lt;Member mnisId='3926' dodsId='35499'&gt;"/>
          <w:id w:val="-656152407"/>
          <w:placeholder>
            <w:docPart w:val="DefaultPlaceholder_-1854013440"/>
          </w:placeholder>
          <w:richText/>
        </w:sdtPr>
        <w:sdtContent>
          <w:r w:rsidRPr="002B60AF">
            <w:rPr>
              <w:b/>
            </w:rPr>
            <w:t>Paul Maynard:</w:t>
          </w:r>
        </w:sdtContent>
      </w:sdt>
      <w:r>
        <w:t xml:space="preserve"> </w:t>
      </w:r>
      <w:r w:rsidRPr="002B60AF">
        <w:t>At the risk of stating the obvious, anyone kept on remand for long periods will risk losing their job</w:t>
      </w:r>
      <w:r w:rsidR="003D73DF">
        <w:t xml:space="preserve">, </w:t>
      </w:r>
      <w:r w:rsidRPr="002B60AF">
        <w:t>almost certainly</w:t>
      </w:r>
      <w:r w:rsidR="003D73DF">
        <w:t>,</w:t>
      </w:r>
      <w:r w:rsidRPr="002B60AF">
        <w:t xml:space="preserve"> their accommodation and in some cases even custody of their children</w:t>
      </w:r>
      <w:r>
        <w:t xml:space="preserve">. </w:t>
      </w:r>
      <w:r w:rsidR="003D73DF">
        <w:t>W</w:t>
      </w:r>
      <w:r w:rsidRPr="002B60AF">
        <w:t>hat are the key elements of support that you believe prisons need to put in place to mitigate th</w:t>
      </w:r>
      <w:r w:rsidR="003D73DF">
        <w:t>ose</w:t>
      </w:r>
      <w:r w:rsidRPr="002B60AF">
        <w:t xml:space="preserve"> consequences</w:t>
      </w:r>
      <w:r w:rsidR="003D73DF">
        <w:t>,</w:t>
      </w:r>
      <w:r w:rsidRPr="002B60AF">
        <w:t xml:space="preserve"> and are they widely available enough? How much work do prisons need to put into </w:t>
      </w:r>
      <w:r w:rsidR="002A3BEA">
        <w:t>that</w:t>
      </w:r>
      <w:r w:rsidRPr="002B60AF">
        <w:t>?</w:t>
      </w:r>
    </w:p>
    <w:p w:rsidR="002B60AF" w:rsidP="002B60AF">
      <w:pPr>
        <w:pStyle w:val="Answer"/>
      </w:pPr>
      <w:sdt>
        <w:sdtPr>
          <w:alias w:val="Witness"/>
          <w:id w:val="-121315279"/>
          <w:placeholder>
            <w:docPart w:val="DefaultPlaceholder_-1854013440"/>
          </w:placeholder>
          <w:richText/>
        </w:sdtPr>
        <w:sdtContent>
          <w:r w:rsidRPr="002B60AF">
            <w:rPr>
              <w:b/>
              <w:i/>
            </w:rPr>
            <w:t>Charlie Taylor:</w:t>
          </w:r>
        </w:sdtContent>
      </w:sdt>
      <w:r>
        <w:t xml:space="preserve"> </w:t>
      </w:r>
      <w:r w:rsidRPr="002B60AF">
        <w:t xml:space="preserve">We have enormous concern about </w:t>
      </w:r>
      <w:r w:rsidR="002A3BEA">
        <w:t>it</w:t>
      </w:r>
      <w:r w:rsidRPr="002B60AF">
        <w:t xml:space="preserve"> at the moment. Th</w:t>
      </w:r>
      <w:r w:rsidR="000F0AD5">
        <w:t>at</w:t>
      </w:r>
      <w:r w:rsidRPr="002B60AF">
        <w:t xml:space="preserve"> is caused partly by the unification of probation services that happened recently</w:t>
      </w:r>
      <w:r w:rsidR="003D73DF">
        <w:t>. W</w:t>
      </w:r>
      <w:r w:rsidRPr="002B60AF">
        <w:t xml:space="preserve">hat we found with </w:t>
      </w:r>
      <w:r w:rsidR="000F0AD5">
        <w:t xml:space="preserve">the </w:t>
      </w:r>
      <w:r w:rsidRPr="002B60AF">
        <w:t>community rehabilitation companies which preceded unification was that part of their contract</w:t>
      </w:r>
      <w:r w:rsidR="00040F2E">
        <w:t xml:space="preserve"> was</w:t>
      </w:r>
      <w:r w:rsidR="00CF2B3C">
        <w:t xml:space="preserve"> </w:t>
      </w:r>
      <w:r w:rsidRPr="002B60AF">
        <w:t>to support remanded prisoners</w:t>
      </w:r>
      <w:r w:rsidR="00CF2B3C">
        <w:t xml:space="preserve">. What we are </w:t>
      </w:r>
      <w:r w:rsidRPr="002B60AF">
        <w:t>finding now is that with the unification contracts rem</w:t>
      </w:r>
      <w:r w:rsidR="00CF2B3C">
        <w:t>a</w:t>
      </w:r>
      <w:r w:rsidRPr="002B60AF">
        <w:t>nded prisoners are not getting the support they used to get. For example, if someone comes into prison</w:t>
      </w:r>
      <w:r w:rsidR="00040F2E">
        <w:t>,</w:t>
      </w:r>
      <w:r w:rsidRPr="002B60AF">
        <w:t xml:space="preserve"> they are not routinely getting the support on things like finance</w:t>
      </w:r>
      <w:r w:rsidR="00CF2B3C">
        <w:t>,</w:t>
      </w:r>
      <w:r w:rsidRPr="002B60AF">
        <w:t xml:space="preserve"> benefit, debt, housing, direct debits</w:t>
      </w:r>
      <w:r w:rsidR="000E3D47">
        <w:t xml:space="preserve"> and</w:t>
      </w:r>
      <w:r w:rsidRPr="002B60AF">
        <w:t xml:space="preserve"> bill</w:t>
      </w:r>
      <w:r w:rsidR="000E3D47">
        <w:t xml:space="preserve">s </w:t>
      </w:r>
      <w:r w:rsidRPr="002B60AF">
        <w:t>that they would have expected</w:t>
      </w:r>
      <w:r w:rsidR="000E3D47">
        <w:t xml:space="preserve"> to</w:t>
      </w:r>
      <w:r w:rsidRPr="002B60AF">
        <w:t xml:space="preserve"> have in the past</w:t>
      </w:r>
      <w:r>
        <w:t xml:space="preserve">. </w:t>
      </w:r>
      <w:r w:rsidRPr="002B60AF">
        <w:t xml:space="preserve">I went to places like </w:t>
      </w:r>
      <w:r w:rsidR="000E3D47">
        <w:t>Be</w:t>
      </w:r>
      <w:r w:rsidRPr="002B60AF">
        <w:t>lmarsh, for example, where almost overnight</w:t>
      </w:r>
      <w:r w:rsidRPr="00CA1BAC" w:rsidR="00CA1BAC">
        <w:t xml:space="preserve"> the rug had been pulled on many of those services</w:t>
      </w:r>
      <w:r w:rsidR="000E3D47">
        <w:t>. T</w:t>
      </w:r>
      <w:r w:rsidRPr="00CA1BAC" w:rsidR="00CA1BAC">
        <w:t xml:space="preserve">here </w:t>
      </w:r>
      <w:r w:rsidR="00402C85">
        <w:t>was</w:t>
      </w:r>
      <w:r w:rsidRPr="00CA1BAC" w:rsidR="00CA1BAC">
        <w:t xml:space="preserve"> a real concern that prisoners were remanded </w:t>
      </w:r>
      <w:r w:rsidR="00402C85">
        <w:t xml:space="preserve">and </w:t>
      </w:r>
      <w:r w:rsidRPr="00CA1BAC" w:rsidR="00CA1BAC">
        <w:t xml:space="preserve">spending longer periods of time on remand and the </w:t>
      </w:r>
      <w:r w:rsidRPr="00CA1BAC" w:rsidR="00CA1BAC">
        <w:t>population was growing</w:t>
      </w:r>
      <w:r w:rsidR="00E65E72">
        <w:t>, but</w:t>
      </w:r>
      <w:r w:rsidRPr="00CA1BAC" w:rsidR="00CA1BAC">
        <w:t xml:space="preserve"> some of the services they might have expected simply were not there</w:t>
      </w:r>
      <w:r w:rsidR="00CA1BAC">
        <w:t>.</w:t>
      </w:r>
    </w:p>
    <w:p w:rsidR="00CA1BAC" w:rsidP="002B60AF">
      <w:pPr>
        <w:pStyle w:val="Answer"/>
      </w:pPr>
      <w:r w:rsidRPr="00CA1BAC">
        <w:t xml:space="preserve">The second </w:t>
      </w:r>
      <w:r w:rsidR="00184194">
        <w:t>thing</w:t>
      </w:r>
      <w:r w:rsidRPr="00CA1BAC">
        <w:t xml:space="preserve"> is that</w:t>
      </w:r>
      <w:r w:rsidR="00BF5BC4">
        <w:t>,</w:t>
      </w:r>
      <w:r w:rsidRPr="00CA1BAC">
        <w:t xml:space="preserve"> when it comes to release and release planning</w:t>
      </w:r>
      <w:r w:rsidR="00DF7AEB">
        <w:t>,</w:t>
      </w:r>
      <w:r w:rsidRPr="00CA1BAC">
        <w:t xml:space="preserve"> the services</w:t>
      </w:r>
      <w:r w:rsidR="00E65E72">
        <w:t xml:space="preserve"> that</w:t>
      </w:r>
      <w:r w:rsidRPr="00CA1BAC">
        <w:t xml:space="preserve"> kick in all revolve around a release date</w:t>
      </w:r>
      <w:r w:rsidR="00E65E72">
        <w:t>,</w:t>
      </w:r>
      <w:r w:rsidRPr="00CA1BAC">
        <w:t xml:space="preserve"> but if you are a r</w:t>
      </w:r>
      <w:r w:rsidR="00E65E72">
        <w:t>emand</w:t>
      </w:r>
      <w:r w:rsidR="00DF7AEB">
        <w:t>ed</w:t>
      </w:r>
      <w:r w:rsidRPr="00CA1BAC">
        <w:t xml:space="preserve"> prisoner you do not yet have a release date</w:t>
      </w:r>
      <w:r w:rsidR="00E65E72">
        <w:t>. We find that many remand</w:t>
      </w:r>
      <w:r w:rsidRPr="00CA1BAC">
        <w:t xml:space="preserve"> prisoners are being released straight from court either because they are found not guilty</w:t>
      </w:r>
      <w:r w:rsidR="00965FC4">
        <w:t xml:space="preserve"> or</w:t>
      </w:r>
      <w:r w:rsidRPr="00CA1BAC">
        <w:t xml:space="preserve"> on time served, which means they had no support with things like finance, benefit and debt at the beginning of their sentence, </w:t>
      </w:r>
      <w:r w:rsidR="003A3910">
        <w:t xml:space="preserve">and </w:t>
      </w:r>
      <w:r w:rsidR="00965FC4">
        <w:t>as they get</w:t>
      </w:r>
      <w:r w:rsidRPr="00CA1BAC">
        <w:t xml:space="preserve"> to the end of their sentence they</w:t>
      </w:r>
      <w:r w:rsidR="00965FC4">
        <w:t xml:space="preserve"> a</w:t>
      </w:r>
      <w:r w:rsidRPr="00CA1BAC">
        <w:t>re not getting any support with resettlement needs</w:t>
      </w:r>
      <w:r w:rsidR="005B7591">
        <w:t>—</w:t>
      </w:r>
      <w:r w:rsidRPr="00CA1BAC">
        <w:t>housing</w:t>
      </w:r>
      <w:r w:rsidR="00845065">
        <w:t>, job</w:t>
      </w:r>
      <w:r w:rsidRPr="00CA1BAC">
        <w:t>centre appointments and those kinds of things.</w:t>
      </w:r>
    </w:p>
    <w:p w:rsidR="00E244AB" w:rsidRPr="00E244AB" w:rsidP="00CA1BAC">
      <w:pPr>
        <w:pStyle w:val="Question"/>
        <w:rPr>
          <w:lang w:val="en-US"/>
        </w:rPr>
      </w:pPr>
      <w:sdt>
        <w:sdtPr>
          <w:alias w:val="Member"/>
          <w:tag w:val="&lt;Member mnisId='3926' dodsId='35499'&gt;"/>
          <w:id w:val="-259680652"/>
          <w:placeholder>
            <w:docPart w:val="DefaultPlaceholder_-1854013440"/>
          </w:placeholder>
          <w:richText/>
        </w:sdtPr>
        <w:sdtContent>
          <w:r w:rsidRPr="00CA1BAC" w:rsidR="00CA1BAC">
            <w:rPr>
              <w:b/>
            </w:rPr>
            <w:t>Paul Maynard:</w:t>
          </w:r>
        </w:sdtContent>
      </w:sdt>
      <w:r w:rsidR="00CA1BAC">
        <w:t xml:space="preserve"> </w:t>
      </w:r>
      <w:r w:rsidR="00845065">
        <w:t>Y</w:t>
      </w:r>
      <w:r w:rsidRPr="00CA1BAC" w:rsidR="00CA1BAC">
        <w:t>our own report showed that 30% of prisoners in Nottingham were released without accommodation. You mentioned you had been in</w:t>
      </w:r>
      <w:r w:rsidR="002B3AE8">
        <w:t xml:space="preserve"> </w:t>
      </w:r>
      <w:r w:rsidRPr="002B3AE8" w:rsidR="002B3AE8">
        <w:t>Wandswort</w:t>
      </w:r>
      <w:r w:rsidR="00E4403B">
        <w:t>h, and so</w:t>
      </w:r>
      <w:r w:rsidR="002B3AE8">
        <w:t xml:space="preserve"> </w:t>
      </w:r>
      <w:r w:rsidRPr="002B3AE8" w:rsidR="002B3AE8">
        <w:t>have we</w:t>
      </w:r>
      <w:r w:rsidR="00E4403B">
        <w:t>. W</w:t>
      </w:r>
      <w:r w:rsidRPr="002B3AE8" w:rsidR="002B3AE8">
        <w:t>e were quite shocked to hear that they had stocks of tents to hand out to prisoners who were not being housed upon release</w:t>
      </w:r>
      <w:r w:rsidR="002B3AE8">
        <w:t>.</w:t>
      </w:r>
    </w:p>
    <w:p w:rsidR="00825D61" w:rsidP="00E244AB">
      <w:pPr>
        <w:pStyle w:val="Answer"/>
      </w:pPr>
      <w:sdt>
        <w:sdtPr>
          <w:alias w:val="Witness"/>
          <w:id w:val="1579632997"/>
          <w:placeholder>
            <w:docPart w:val="DefaultPlaceholder_-1854013440"/>
          </w:placeholder>
          <w:richText/>
        </w:sdtPr>
        <w:sdtContent>
          <w:r w:rsidRPr="00E244AB" w:rsidR="00E244AB">
            <w:rPr>
              <w:b/>
              <w:i/>
            </w:rPr>
            <w:t>Charlie Taylor:</w:t>
          </w:r>
        </w:sdtContent>
      </w:sdt>
      <w:r w:rsidR="00E244AB">
        <w:t xml:space="preserve"> Indeed. </w:t>
      </w:r>
    </w:p>
    <w:p w:rsidR="002B3AE8" w:rsidRPr="00825D61" w:rsidP="00825D61">
      <w:pPr>
        <w:pStyle w:val="Question"/>
      </w:pPr>
      <w:sdt>
        <w:sdtPr>
          <w:alias w:val="Member"/>
          <w:tag w:val="&lt;Member mnisId='3926' dodsId='35499'&gt;"/>
          <w:id w:val="-309320039"/>
          <w:placeholder>
            <w:docPart w:val="DefaultPlaceholder_-1854013440"/>
          </w:placeholder>
          <w:richText/>
        </w:sdtPr>
        <w:sdtContent>
          <w:r w:rsidRPr="00825D61" w:rsidR="00825D61">
            <w:rPr>
              <w:b/>
            </w:rPr>
            <w:t>Paul Maynard:</w:t>
          </w:r>
        </w:sdtContent>
      </w:sdt>
      <w:r w:rsidR="00825D61">
        <w:t xml:space="preserve"> </w:t>
      </w:r>
      <w:r w:rsidR="00E4403B">
        <w:t>W</w:t>
      </w:r>
      <w:r w:rsidRPr="002B3AE8">
        <w:t>h</w:t>
      </w:r>
      <w:r w:rsidR="00E4403B">
        <w:t>ere</w:t>
      </w:r>
      <w:r w:rsidRPr="002B3AE8">
        <w:t xml:space="preserve"> does the burden of taking</w:t>
      </w:r>
      <w:r w:rsidR="00E4403B">
        <w:t xml:space="preserve"> </w:t>
      </w:r>
      <w:r>
        <w:t>action si</w:t>
      </w:r>
      <w:r w:rsidR="00E4403B">
        <w:t>t? Sh</w:t>
      </w:r>
      <w:r w:rsidRPr="002B3AE8">
        <w:t>ould it be</w:t>
      </w:r>
      <w:r w:rsidR="00825D61">
        <w:t xml:space="preserve"> </w:t>
      </w:r>
      <w:r w:rsidRPr="002B3AE8">
        <w:t xml:space="preserve">for individual prisons? </w:t>
      </w:r>
      <w:r w:rsidR="00825D61">
        <w:t>Does</w:t>
      </w:r>
      <w:r w:rsidRPr="002B3AE8">
        <w:t xml:space="preserve"> the M</w:t>
      </w:r>
      <w:r w:rsidR="007C7085">
        <w:t>O</w:t>
      </w:r>
      <w:r w:rsidRPr="002B3AE8">
        <w:t>J need to co</w:t>
      </w:r>
      <w:r w:rsidR="007C7085">
        <w:t>-</w:t>
      </w:r>
      <w:r w:rsidRPr="002B3AE8">
        <w:t>ordinate far more?</w:t>
      </w:r>
      <w:r>
        <w:t xml:space="preserve"> Is it </w:t>
      </w:r>
      <w:r w:rsidR="007C7085">
        <w:t>for</w:t>
      </w:r>
      <w:r w:rsidRPr="002B3AE8">
        <w:t xml:space="preserve"> the third sector to </w:t>
      </w:r>
      <w:r w:rsidR="00825D61">
        <w:t xml:space="preserve">step in and </w:t>
      </w:r>
      <w:r w:rsidR="00D762CE">
        <w:t>offer a</w:t>
      </w:r>
      <w:r w:rsidR="00375340">
        <w:t xml:space="preserve"> </w:t>
      </w:r>
      <w:r w:rsidRPr="002B3AE8">
        <w:t>bespoke solution</w:t>
      </w:r>
      <w:r w:rsidR="00D762CE">
        <w:t xml:space="preserve">? </w:t>
      </w:r>
      <w:r w:rsidR="00375340">
        <w:t>T</w:t>
      </w:r>
      <w:r w:rsidRPr="002B3AE8">
        <w:t>h</w:t>
      </w:r>
      <w:r w:rsidR="00D762CE">
        <w:t>ere is a</w:t>
      </w:r>
      <w:r w:rsidRPr="002B3AE8">
        <w:t xml:space="preserve"> problem</w:t>
      </w:r>
      <w:r w:rsidR="00375340">
        <w:t>. H</w:t>
      </w:r>
      <w:r w:rsidRPr="002B3AE8">
        <w:t>ow is it best fixed</w:t>
      </w:r>
      <w:r>
        <w:t>?</w:t>
      </w:r>
    </w:p>
    <w:p w:rsidR="005806C4" w:rsidP="005806C4">
      <w:pPr>
        <w:pStyle w:val="Answer"/>
      </w:pPr>
      <w:sdt>
        <w:sdtPr>
          <w:alias w:val="Witness"/>
          <w:id w:val="-1801917259"/>
          <w:placeholder>
            <w:docPart w:val="DefaultPlaceholder_-1854013440"/>
          </w:placeholder>
          <w:richText/>
        </w:sdtPr>
        <w:sdtContent>
          <w:r w:rsidRPr="002B3AE8" w:rsidR="002B3AE8">
            <w:rPr>
              <w:b/>
              <w:i/>
            </w:rPr>
            <w:t>Charlie Taylor:</w:t>
          </w:r>
        </w:sdtContent>
      </w:sdt>
      <w:r w:rsidR="002B3AE8">
        <w:t xml:space="preserve"> </w:t>
      </w:r>
      <w:r w:rsidR="00375340">
        <w:t>A</w:t>
      </w:r>
      <w:r w:rsidRPr="002B3AE8" w:rsidR="002B3AE8">
        <w:t>t the moment</w:t>
      </w:r>
      <w:r w:rsidR="00375340">
        <w:t xml:space="preserve"> t</w:t>
      </w:r>
      <w:r w:rsidRPr="002B3AE8" w:rsidR="002B3AE8">
        <w:t>here are contracts in place for supporting resettlement, but those contracts are focused only on prisoners with a release date</w:t>
      </w:r>
      <w:r w:rsidR="00D913C8">
        <w:t xml:space="preserve">; </w:t>
      </w:r>
      <w:r w:rsidRPr="00D913C8" w:rsidR="00D913C8">
        <w:t>in other words, if you do not have a release date</w:t>
      </w:r>
      <w:r w:rsidR="000B1F02">
        <w:t xml:space="preserve"> and</w:t>
      </w:r>
      <w:r w:rsidRPr="00D913C8" w:rsidR="00D913C8">
        <w:t xml:space="preserve"> you are </w:t>
      </w:r>
      <w:r w:rsidR="000B1F02">
        <w:t>a</w:t>
      </w:r>
      <w:r w:rsidRPr="00D913C8" w:rsidR="00D913C8">
        <w:t>n unsentenced prisoner,</w:t>
      </w:r>
      <w:r w:rsidRPr="00F60BC5" w:rsidR="00F60BC5">
        <w:t xml:space="preserve"> there is no provision in place. Some of that is simply contractual</w:t>
      </w:r>
      <w:r w:rsidR="000125E6">
        <w:t xml:space="preserve">. </w:t>
      </w:r>
      <w:r w:rsidR="000B1F02">
        <w:t>B</w:t>
      </w:r>
      <w:r w:rsidRPr="000125E6" w:rsidR="000125E6">
        <w:t xml:space="preserve">ecause of the change in the contracts </w:t>
      </w:r>
      <w:r w:rsidR="003B75E7">
        <w:t>with</w:t>
      </w:r>
      <w:r w:rsidRPr="000125E6" w:rsidR="000125E6">
        <w:t xml:space="preserve"> unification they</w:t>
      </w:r>
      <w:r w:rsidR="000B1F02">
        <w:t xml:space="preserve"> a</w:t>
      </w:r>
      <w:r w:rsidRPr="000125E6" w:rsidR="000125E6">
        <w:t>re not getting that support.</w:t>
      </w:r>
    </w:p>
    <w:p w:rsidR="00137F10" w:rsidP="005806C4">
      <w:pPr>
        <w:pStyle w:val="Answer"/>
      </w:pPr>
      <w:r>
        <w:t>T</w:t>
      </w:r>
      <w:r w:rsidRPr="000125E6" w:rsidR="000125E6">
        <w:t>he Ministry of Justice has assured us that those contracts will be amended, so some of th</w:t>
      </w:r>
      <w:r w:rsidR="000B1F02">
        <w:t>e</w:t>
      </w:r>
      <w:r w:rsidRPr="000125E6" w:rsidR="000125E6">
        <w:t xml:space="preserve"> support </w:t>
      </w:r>
      <w:r w:rsidR="000B1F02">
        <w:t>on</w:t>
      </w:r>
      <w:r w:rsidRPr="000125E6" w:rsidR="000125E6">
        <w:t xml:space="preserve"> things like finance, benefit</w:t>
      </w:r>
      <w:r w:rsidR="00652A44">
        <w:t>,</w:t>
      </w:r>
      <w:r w:rsidRPr="000125E6" w:rsidR="000125E6">
        <w:t xml:space="preserve"> d</w:t>
      </w:r>
      <w:r w:rsidR="000B1F02">
        <w:t>ebt</w:t>
      </w:r>
      <w:r w:rsidR="00F56337">
        <w:t xml:space="preserve"> and</w:t>
      </w:r>
      <w:r w:rsidR="00652A44">
        <w:t>,</w:t>
      </w:r>
      <w:r w:rsidRPr="000125E6" w:rsidR="000125E6">
        <w:t xml:space="preserve"> potentially</w:t>
      </w:r>
      <w:r w:rsidR="00652A44">
        <w:t>,</w:t>
      </w:r>
      <w:r w:rsidRPr="000125E6" w:rsidR="000125E6">
        <w:t xml:space="preserve"> resettlement</w:t>
      </w:r>
      <w:r w:rsidR="00F56337">
        <w:t xml:space="preserve">, although that is </w:t>
      </w:r>
      <w:r w:rsidRPr="000125E6" w:rsidR="000125E6">
        <w:t>more complicated with r</w:t>
      </w:r>
      <w:r w:rsidR="00F56337">
        <w:t>emand</w:t>
      </w:r>
      <w:r w:rsidRPr="000125E6" w:rsidR="000125E6">
        <w:t xml:space="preserve"> prisoner</w:t>
      </w:r>
      <w:r w:rsidR="00F56337">
        <w:t xml:space="preserve">s, </w:t>
      </w:r>
      <w:r w:rsidRPr="000125E6" w:rsidR="000125E6">
        <w:t xml:space="preserve">will </w:t>
      </w:r>
      <w:r w:rsidR="00F56337">
        <w:t xml:space="preserve">be put in place. </w:t>
      </w:r>
      <w:r w:rsidRPr="00137F10">
        <w:t xml:space="preserve">I am going to Eastwood </w:t>
      </w:r>
      <w:r w:rsidR="00250292">
        <w:t>P</w:t>
      </w:r>
      <w:r w:rsidRPr="00137F10">
        <w:t>ark prison tomorrow. I checked in with the team yesterday</w:t>
      </w:r>
      <w:r>
        <w:t xml:space="preserve">. </w:t>
      </w:r>
      <w:r w:rsidR="00250292">
        <w:t>T</w:t>
      </w:r>
      <w:r w:rsidRPr="00137F10">
        <w:t>hey say that that contract has not been changed</w:t>
      </w:r>
      <w:r w:rsidR="00250292">
        <w:t xml:space="preserve"> yet</w:t>
      </w:r>
      <w:r w:rsidRPr="00137F10">
        <w:t xml:space="preserve">, so women on remand at Eastwood </w:t>
      </w:r>
      <w:r w:rsidR="00250292">
        <w:t>P</w:t>
      </w:r>
      <w:r w:rsidRPr="00137F10">
        <w:t>ark are not getting help with things like finance, benefit</w:t>
      </w:r>
      <w:r w:rsidR="00300630">
        <w:t xml:space="preserve">, </w:t>
      </w:r>
      <w:r w:rsidRPr="00137F10">
        <w:t xml:space="preserve">debt and bills when they first </w:t>
      </w:r>
      <w:r w:rsidR="00300630">
        <w:t>come</w:t>
      </w:r>
      <w:r w:rsidRPr="00137F10">
        <w:t xml:space="preserve"> into custody.</w:t>
      </w:r>
    </w:p>
    <w:p w:rsidR="001C5FBE" w:rsidP="00137F10">
      <w:pPr>
        <w:pStyle w:val="Remark"/>
      </w:pPr>
      <w:sdt>
        <w:sdtPr>
          <w:alias w:val="Member"/>
          <w:tag w:val="&lt;Member mnisId='3926' dodsId='35499'&gt;"/>
          <w:id w:val="-1166475770"/>
          <w:placeholder>
            <w:docPart w:val="DefaultPlaceholder_-1854013440"/>
          </w:placeholder>
          <w:richText/>
        </w:sdtPr>
        <w:sdtContent>
          <w:r w:rsidRPr="00137F10" w:rsidR="00137F10">
            <w:rPr>
              <w:b/>
            </w:rPr>
            <w:t>Paul Maynard:</w:t>
          </w:r>
        </w:sdtContent>
      </w:sdt>
      <w:r w:rsidR="00137F10">
        <w:t xml:space="preserve"> </w:t>
      </w:r>
      <w:r w:rsidRPr="00137F10" w:rsidR="00137F10">
        <w:t xml:space="preserve">That is one for the </w:t>
      </w:r>
      <w:r w:rsidR="00300630">
        <w:t>M</w:t>
      </w:r>
      <w:r w:rsidRPr="00137F10" w:rsidR="00137F10">
        <w:t>inister</w:t>
      </w:r>
      <w:r w:rsidR="00300630">
        <w:t>s very shortly</w:t>
      </w:r>
      <w:r w:rsidR="009D25B8">
        <w:t>,</w:t>
      </w:r>
      <w:r w:rsidR="00300630">
        <w:t xml:space="preserve"> I suspect</w:t>
      </w:r>
      <w:r w:rsidRPr="00137F10" w:rsidR="00137F10">
        <w:t>.</w:t>
      </w:r>
    </w:p>
    <w:p w:rsidR="004A36E6" w:rsidRPr="004A36E6" w:rsidP="001C5FBE">
      <w:pPr>
        <w:pStyle w:val="Question"/>
        <w:rPr>
          <w:lang w:val="en-US"/>
        </w:rPr>
      </w:pPr>
      <w:sdt>
        <w:sdtPr>
          <w:alias w:val="Member"/>
          <w:tag w:val="&lt;Member mnisId='4826' dodsId=''&gt;"/>
          <w:id w:val="-81450747"/>
          <w:placeholder>
            <w:docPart w:val="DefaultPlaceholder_-1854013440"/>
          </w:placeholder>
          <w:richText/>
        </w:sdtPr>
        <w:sdtContent>
          <w:r w:rsidRPr="001C5FBE" w:rsidR="001C5FBE">
            <w:rPr>
              <w:b/>
            </w:rPr>
            <w:t>Laura Farris:</w:t>
          </w:r>
        </w:sdtContent>
      </w:sdt>
      <w:r w:rsidR="001C5FBE">
        <w:t xml:space="preserve"> </w:t>
      </w:r>
      <w:r w:rsidRPr="001C5FBE" w:rsidR="001C5FBE">
        <w:t xml:space="preserve">I </w:t>
      </w:r>
      <w:r w:rsidR="009D25B8">
        <w:t>have</w:t>
      </w:r>
      <w:r w:rsidRPr="001C5FBE" w:rsidR="001C5FBE">
        <w:t xml:space="preserve"> a question about women on remand</w:t>
      </w:r>
      <w:r w:rsidR="00300630">
        <w:t>. Th</w:t>
      </w:r>
      <w:r w:rsidRPr="001C5FBE" w:rsidR="001C5FBE">
        <w:t xml:space="preserve">is Select Committee </w:t>
      </w:r>
      <w:r w:rsidR="00E11899">
        <w:t>did</w:t>
      </w:r>
      <w:r w:rsidRPr="001C5FBE" w:rsidR="001C5FBE">
        <w:t xml:space="preserve"> a separate piece of work, which you </w:t>
      </w:r>
      <w:r w:rsidR="00E11899">
        <w:t xml:space="preserve">may have seen, </w:t>
      </w:r>
      <w:r w:rsidRPr="001C5FBE" w:rsidR="001C5FBE">
        <w:t>about the impact of prison on female prisoners</w:t>
      </w:r>
      <w:r w:rsidR="001C5FBE">
        <w:t xml:space="preserve">. </w:t>
      </w:r>
      <w:r w:rsidR="008B2FB2">
        <w:t>I</w:t>
      </w:r>
      <w:r w:rsidRPr="001C5FBE" w:rsidR="001C5FBE">
        <w:t>t says in our briefing note that 40% of women rem</w:t>
      </w:r>
      <w:r w:rsidR="008B2FB2">
        <w:t>a</w:t>
      </w:r>
      <w:r w:rsidRPr="001C5FBE" w:rsidR="001C5FBE">
        <w:t>nded int</w:t>
      </w:r>
      <w:r w:rsidR="008B2FB2">
        <w:t>o custody</w:t>
      </w:r>
      <w:r w:rsidRPr="001C5FBE" w:rsidR="001C5FBE">
        <w:t xml:space="preserve"> do not go on to receive a custodial sentence and that the reason for their remand is for their own protection.</w:t>
      </w:r>
      <w:r w:rsidRPr="004A36E6">
        <w:t xml:space="preserve"> I think it is right to say that women</w:t>
      </w:r>
      <w:r w:rsidR="00235ADD">
        <w:t xml:space="preserve"> have a different</w:t>
      </w:r>
      <w:r w:rsidR="008B2FB2">
        <w:t xml:space="preserve"> response to prison</w:t>
      </w:r>
      <w:r w:rsidR="00235ADD">
        <w:t xml:space="preserve"> from men</w:t>
      </w:r>
      <w:r w:rsidR="008B2FB2">
        <w:t>.</w:t>
      </w:r>
      <w:r w:rsidRPr="004A36E6">
        <w:t xml:space="preserve"> It is not completely different, but there are pressure points that are particularly acute when you</w:t>
      </w:r>
      <w:r w:rsidR="00EA6B25">
        <w:t xml:space="preserve"> ar</w:t>
      </w:r>
      <w:r w:rsidRPr="004A36E6">
        <w:t>e looking at the female prison population</w:t>
      </w:r>
      <w:r w:rsidR="00EA6B25">
        <w:t xml:space="preserve">. </w:t>
      </w:r>
      <w:r w:rsidR="00EA6B25">
        <w:t>D</w:t>
      </w:r>
      <w:r w:rsidRPr="004A36E6">
        <w:t xml:space="preserve">o you think it is wrong </w:t>
      </w:r>
      <w:r w:rsidR="009978E8">
        <w:t>that</w:t>
      </w:r>
      <w:r w:rsidR="00EA6B25">
        <w:t xml:space="preserve"> women</w:t>
      </w:r>
      <w:r w:rsidRPr="004A36E6">
        <w:t xml:space="preserve"> </w:t>
      </w:r>
      <w:r w:rsidR="009978E8">
        <w:t xml:space="preserve">are </w:t>
      </w:r>
      <w:r w:rsidRPr="004A36E6">
        <w:t>going into rem</w:t>
      </w:r>
      <w:r w:rsidR="00EA6B25">
        <w:t>a</w:t>
      </w:r>
      <w:r w:rsidRPr="004A36E6">
        <w:t>nd? If they need to be house</w:t>
      </w:r>
      <w:r w:rsidR="00EA6B25">
        <w:t>d</w:t>
      </w:r>
      <w:r w:rsidRPr="004A36E6">
        <w:t xml:space="preserve"> </w:t>
      </w:r>
      <w:r w:rsidR="00531FE8">
        <w:t>in some way</w:t>
      </w:r>
      <w:r w:rsidRPr="004A36E6">
        <w:t xml:space="preserve"> for their own protection, what do you think would be a better alternative</w:t>
      </w:r>
      <w:r>
        <w:t>?</w:t>
      </w:r>
    </w:p>
    <w:p w:rsidR="004A36E6" w:rsidP="004A36E6">
      <w:pPr>
        <w:pStyle w:val="Answer"/>
      </w:pPr>
      <w:sdt>
        <w:sdtPr>
          <w:alias w:val="Witness"/>
          <w:id w:val="-80067412"/>
          <w:placeholder>
            <w:docPart w:val="DefaultPlaceholder_-1854013440"/>
          </w:placeholder>
          <w:richText/>
        </w:sdtPr>
        <w:sdtContent>
          <w:r w:rsidRPr="004A36E6">
            <w:rPr>
              <w:b/>
              <w:i/>
            </w:rPr>
            <w:t>Charlie Taylor:</w:t>
          </w:r>
        </w:sdtContent>
      </w:sdt>
      <w:r>
        <w:t xml:space="preserve"> </w:t>
      </w:r>
      <w:r w:rsidR="00D714E9">
        <w:t>W</w:t>
      </w:r>
      <w:r w:rsidRPr="004A36E6">
        <w:t xml:space="preserve">e have some real concerns. We went to </w:t>
      </w:r>
      <w:r w:rsidR="00263DD8">
        <w:t>L</w:t>
      </w:r>
      <w:r w:rsidRPr="004A36E6">
        <w:t xml:space="preserve">ow Newton in the </w:t>
      </w:r>
      <w:r w:rsidR="00414D24">
        <w:t>n</w:t>
      </w:r>
      <w:r w:rsidRPr="004A36E6">
        <w:t>orth</w:t>
      </w:r>
      <w:r w:rsidR="00531FE8">
        <w:t>-</w:t>
      </w:r>
      <w:r w:rsidR="00414D24">
        <w:t>e</w:t>
      </w:r>
      <w:r w:rsidRPr="004A36E6">
        <w:t>ast</w:t>
      </w:r>
      <w:r w:rsidR="00414D24">
        <w:t xml:space="preserve"> and</w:t>
      </w:r>
      <w:r w:rsidRPr="004A36E6">
        <w:t xml:space="preserve"> came across a number of women who had been</w:t>
      </w:r>
      <w:r w:rsidR="00414D24">
        <w:t xml:space="preserve"> remanded</w:t>
      </w:r>
      <w:r w:rsidRPr="004A36E6">
        <w:t xml:space="preserve"> for their own protection</w:t>
      </w:r>
      <w:r w:rsidR="00414D24">
        <w:t>.</w:t>
      </w:r>
    </w:p>
    <w:p w:rsidR="004A36E6" w:rsidRPr="004A36E6" w:rsidP="004A36E6">
      <w:pPr>
        <w:pStyle w:val="Question"/>
        <w:rPr>
          <w:lang w:val="en-US"/>
        </w:rPr>
      </w:pPr>
      <w:sdt>
        <w:sdtPr>
          <w:alias w:val="Member"/>
          <w:tag w:val="&lt;Member mnisId='4826' dodsId=''&gt;"/>
          <w:id w:val="1903559785"/>
          <w:placeholder>
            <w:docPart w:val="DefaultPlaceholder_-1854013440"/>
          </w:placeholder>
          <w:richText/>
        </w:sdtPr>
        <w:sdtContent>
          <w:r w:rsidRPr="004A36E6">
            <w:rPr>
              <w:b/>
            </w:rPr>
            <w:t>Laura Farris:</w:t>
          </w:r>
        </w:sdtContent>
      </w:sdt>
      <w:r>
        <w:t xml:space="preserve"> </w:t>
      </w:r>
      <w:r w:rsidR="00675070">
        <w:t xml:space="preserve">Sorry to stop you mid-flow. </w:t>
      </w:r>
      <w:r w:rsidR="00414D24">
        <w:t>C</w:t>
      </w:r>
      <w:r w:rsidRPr="004A36E6">
        <w:t xml:space="preserve">an you explain what </w:t>
      </w:r>
      <w:r w:rsidR="00414D24">
        <w:t>“</w:t>
      </w:r>
      <w:r w:rsidRPr="004A36E6">
        <w:t>for their own protection</w:t>
      </w:r>
      <w:r w:rsidR="00414D24">
        <w:t>”</w:t>
      </w:r>
      <w:r w:rsidRPr="004A36E6">
        <w:t xml:space="preserve"> means</w:t>
      </w:r>
      <w:r>
        <w:t>?</w:t>
      </w:r>
      <w:r w:rsidR="00675070">
        <w:t xml:space="preserve"> I am not sure I’ve understood it.</w:t>
      </w:r>
    </w:p>
    <w:p w:rsidR="00C724C3" w:rsidP="004A36E6">
      <w:pPr>
        <w:pStyle w:val="Answer"/>
      </w:pPr>
      <w:sdt>
        <w:sdtPr>
          <w:alias w:val="Witness"/>
          <w:id w:val="-1153908009"/>
          <w:placeholder>
            <w:docPart w:val="DefaultPlaceholder_-1854013440"/>
          </w:placeholder>
          <w:richText/>
        </w:sdtPr>
        <w:sdtContent>
          <w:r w:rsidRPr="004A36E6" w:rsidR="004A36E6">
            <w:rPr>
              <w:b/>
              <w:i/>
            </w:rPr>
            <w:t>Charlie Taylor:</w:t>
          </w:r>
        </w:sdtContent>
      </w:sdt>
      <w:r w:rsidR="004A36E6">
        <w:t xml:space="preserve"> </w:t>
      </w:r>
      <w:r w:rsidRPr="004A36E6" w:rsidR="004A36E6">
        <w:t>I will give an example of what we saw. There has been a change since</w:t>
      </w:r>
      <w:r w:rsidR="00DB437A">
        <w:t>,</w:t>
      </w:r>
      <w:r w:rsidRPr="004A36E6" w:rsidR="004A36E6">
        <w:t xml:space="preserve"> so we hope things will improve. We came across a case where a woman had</w:t>
      </w:r>
      <w:r w:rsidR="00DB437A">
        <w:t xml:space="preserve"> </w:t>
      </w:r>
      <w:r w:rsidRPr="004A36E6" w:rsidR="004A36E6">
        <w:t xml:space="preserve">threatened to take her life by jumping off a bridge. </w:t>
      </w:r>
      <w:r w:rsidR="00CC096D">
        <w:t xml:space="preserve">It </w:t>
      </w:r>
      <w:r w:rsidRPr="004A36E6" w:rsidR="004A36E6">
        <w:t>had happened more than once. In the end, she was remanded for a public nuisance offenc</w:t>
      </w:r>
      <w:r w:rsidR="00DB437A">
        <w:t>e, but</w:t>
      </w:r>
      <w:r w:rsidRPr="004A36E6" w:rsidR="004A36E6">
        <w:t xml:space="preserve"> in effect it was for her own safety. Th</w:t>
      </w:r>
      <w:r w:rsidR="00DB437A">
        <w:t xml:space="preserve">at was a </w:t>
      </w:r>
      <w:r w:rsidRPr="004A36E6" w:rsidR="004A36E6">
        <w:t>case in point.</w:t>
      </w:r>
    </w:p>
    <w:p w:rsidR="00E63331" w:rsidP="004A36E6">
      <w:pPr>
        <w:pStyle w:val="Answer"/>
      </w:pPr>
      <w:r>
        <w:t>W</w:t>
      </w:r>
      <w:r w:rsidR="00C1302E">
        <w:t xml:space="preserve">e saw some </w:t>
      </w:r>
      <w:r w:rsidRPr="004A36E6" w:rsidR="004A36E6">
        <w:t xml:space="preserve">incredibly unwell women who were put into an environment </w:t>
      </w:r>
      <w:r w:rsidR="00E73C3D">
        <w:t>that</w:t>
      </w:r>
      <w:r w:rsidRPr="004A36E6" w:rsidR="004A36E6">
        <w:t xml:space="preserve"> was simply not conducive or supportive </w:t>
      </w:r>
      <w:r w:rsidR="00E73C3D">
        <w:t xml:space="preserve">for them </w:t>
      </w:r>
      <w:r w:rsidRPr="004A36E6" w:rsidR="004A36E6">
        <w:t>at all, with the risk that it would make things worse. It was also putting a huge burden on</w:t>
      </w:r>
      <w:r w:rsidR="00C1302E">
        <w:t xml:space="preserve"> the prison.</w:t>
      </w:r>
      <w:r w:rsidRPr="00E63331">
        <w:t xml:space="preserve"> I was really struck</w:t>
      </w:r>
      <w:r w:rsidR="00BC3405">
        <w:t xml:space="preserve"> by </w:t>
      </w:r>
      <w:r w:rsidRPr="00E63331">
        <w:t xml:space="preserve">the hospital wing at </w:t>
      </w:r>
      <w:r w:rsidR="00BC3405">
        <w:t>Low</w:t>
      </w:r>
      <w:r w:rsidRPr="00E63331">
        <w:t xml:space="preserve"> Newton</w:t>
      </w:r>
      <w:r w:rsidR="00BC3405">
        <w:t>. W</w:t>
      </w:r>
      <w:r w:rsidRPr="00E63331">
        <w:t>alking down that corridor</w:t>
      </w:r>
      <w:r w:rsidR="00BC3405">
        <w:t xml:space="preserve">, </w:t>
      </w:r>
      <w:r w:rsidRPr="00E63331">
        <w:t>it felt like</w:t>
      </w:r>
      <w:r w:rsidR="00943807">
        <w:t xml:space="preserve"> </w:t>
      </w:r>
      <w:r w:rsidRPr="00E63331">
        <w:t>bedlam with distressed women</w:t>
      </w:r>
      <w:r w:rsidR="009D35C6">
        <w:t>,</w:t>
      </w:r>
      <w:r w:rsidRPr="00E63331">
        <w:t xml:space="preserve"> and staff desperately trying to do their best for them</w:t>
      </w:r>
      <w:r w:rsidR="00943807">
        <w:t>,</w:t>
      </w:r>
      <w:r w:rsidRPr="00E63331">
        <w:t xml:space="preserve"> but not having the skillset</w:t>
      </w:r>
      <w:r w:rsidR="00943807">
        <w:t>,</w:t>
      </w:r>
      <w:r w:rsidRPr="00E63331">
        <w:t xml:space="preserve"> expertise and resources to be able to give those women what they needed.</w:t>
      </w:r>
    </w:p>
    <w:p w:rsidR="00E63331" w:rsidRPr="00E63331" w:rsidP="00E63331">
      <w:pPr>
        <w:pStyle w:val="Question"/>
        <w:rPr>
          <w:lang w:val="en-US"/>
        </w:rPr>
      </w:pPr>
      <w:sdt>
        <w:sdtPr>
          <w:alias w:val="Member"/>
          <w:tag w:val="&lt;Member mnisId='4826' dodsId=''&gt;"/>
          <w:id w:val="-865215218"/>
          <w:placeholder>
            <w:docPart w:val="DefaultPlaceholder_-1854013440"/>
          </w:placeholder>
          <w:richText/>
        </w:sdtPr>
        <w:sdtContent>
          <w:r w:rsidRPr="00E63331">
            <w:rPr>
              <w:b/>
            </w:rPr>
            <w:t>Laura Farris:</w:t>
          </w:r>
        </w:sdtContent>
      </w:sdt>
      <w:r>
        <w:t xml:space="preserve"> </w:t>
      </w:r>
      <w:r w:rsidRPr="00E63331">
        <w:t>I</w:t>
      </w:r>
      <w:r w:rsidR="00943807">
        <w:t xml:space="preserve"> suppose the answer</w:t>
      </w:r>
      <w:r w:rsidR="00005E0A">
        <w:t xml:space="preserve"> is</w:t>
      </w:r>
      <w:r w:rsidRPr="00E63331">
        <w:t xml:space="preserve"> probably </w:t>
      </w:r>
      <w:r w:rsidR="00005E0A">
        <w:t xml:space="preserve">implicit in my question. </w:t>
      </w:r>
      <w:r w:rsidRPr="00E63331">
        <w:t xml:space="preserve">Are we missing probably the correct route of some sort of mental hospital where they </w:t>
      </w:r>
      <w:r w:rsidR="00814E0D">
        <w:t>c</w:t>
      </w:r>
      <w:r w:rsidRPr="00E63331">
        <w:t>ould be temporarily placed under the Mental Health Act pending the criminal justice process</w:t>
      </w:r>
      <w:r>
        <w:t>?</w:t>
      </w:r>
    </w:p>
    <w:p w:rsidR="00CA1BAC" w:rsidP="00E63331">
      <w:pPr>
        <w:pStyle w:val="Answer"/>
      </w:pPr>
      <w:sdt>
        <w:sdtPr>
          <w:alias w:val="Witness"/>
          <w:id w:val="-1986539792"/>
          <w:placeholder>
            <w:docPart w:val="DefaultPlaceholder_-1854013440"/>
          </w:placeholder>
          <w:richText/>
        </w:sdtPr>
        <w:sdtContent>
          <w:r w:rsidRPr="00E63331" w:rsidR="00E63331">
            <w:rPr>
              <w:b/>
              <w:i/>
            </w:rPr>
            <w:t>Charlie Taylor:</w:t>
          </w:r>
        </w:sdtContent>
      </w:sdt>
      <w:r w:rsidR="00E63331">
        <w:t xml:space="preserve"> Yes. The </w:t>
      </w:r>
      <w:r w:rsidRPr="00022C7F" w:rsidR="00022C7F">
        <w:t xml:space="preserve">Ministry of Justice has outlined a change so that people now will generally </w:t>
      </w:r>
      <w:r w:rsidR="00066104">
        <w:t xml:space="preserve">not be </w:t>
      </w:r>
      <w:r w:rsidRPr="00022C7F" w:rsidR="00022C7F">
        <w:t xml:space="preserve">remanded for their own protection for </w:t>
      </w:r>
      <w:r w:rsidR="00066104">
        <w:t>mental health issues. There remains a</w:t>
      </w:r>
      <w:r w:rsidRPr="00022C7F" w:rsidR="00022C7F">
        <w:t xml:space="preserve"> question about where they will go</w:t>
      </w:r>
      <w:r w:rsidR="00066104">
        <w:t>,</w:t>
      </w:r>
      <w:r w:rsidRPr="00022C7F" w:rsidR="00022C7F">
        <w:t xml:space="preserve"> but we think it is absolutely right that people who are mentally </w:t>
      </w:r>
      <w:r w:rsidR="00066104">
        <w:t>ill</w:t>
      </w:r>
      <w:r w:rsidRPr="00022C7F" w:rsidR="00022C7F">
        <w:t xml:space="preserve"> should not be put into prison. </w:t>
      </w:r>
      <w:r w:rsidR="00DB06A9">
        <w:t>Generally, t</w:t>
      </w:r>
      <w:r w:rsidRPr="00022C7F" w:rsidR="00022C7F">
        <w:t>hey will not get better if they are put in</w:t>
      </w:r>
      <w:r w:rsidR="00DB06A9">
        <w:t xml:space="preserve"> prison,</w:t>
      </w:r>
      <w:r w:rsidRPr="00022C7F" w:rsidR="00022C7F">
        <w:t xml:space="preserve"> but there is a question about the right level of community provision </w:t>
      </w:r>
      <w:r w:rsidR="00DB06A9">
        <w:t xml:space="preserve">that is </w:t>
      </w:r>
      <w:r w:rsidRPr="00022C7F" w:rsidR="00022C7F">
        <w:t>in place</w:t>
      </w:r>
      <w:r w:rsidR="00DB06A9">
        <w:t>, so w</w:t>
      </w:r>
      <w:r w:rsidRPr="00022C7F" w:rsidR="00022C7F">
        <w:t>e will watch th</w:t>
      </w:r>
      <w:r w:rsidR="0098584E">
        <w:t>at</w:t>
      </w:r>
      <w:r w:rsidRPr="00022C7F" w:rsidR="00022C7F">
        <w:t xml:space="preserve"> space.</w:t>
      </w:r>
    </w:p>
    <w:p w:rsidR="00022C7F" w:rsidP="00E63331">
      <w:pPr>
        <w:pStyle w:val="Answer"/>
      </w:pPr>
      <w:r w:rsidRPr="00022C7F">
        <w:t>We have asked the Ministry of Justice</w:t>
      </w:r>
      <w:r w:rsidR="00EC6CC9">
        <w:t xml:space="preserve"> about collecting data on this. The Prison </w:t>
      </w:r>
      <w:r w:rsidR="007B08ED">
        <w:t>S</w:t>
      </w:r>
      <w:r w:rsidR="00EC6CC9">
        <w:t xml:space="preserve">ervice </w:t>
      </w:r>
      <w:r w:rsidR="00DB06A9">
        <w:t xml:space="preserve">has </w:t>
      </w:r>
      <w:r w:rsidRPr="00022C7F">
        <w:t>begun to do it in the women</w:t>
      </w:r>
      <w:r w:rsidR="007B08ED">
        <w:t>’</w:t>
      </w:r>
      <w:r w:rsidRPr="00022C7F">
        <w:t xml:space="preserve">s </w:t>
      </w:r>
      <w:r w:rsidR="00132A7B">
        <w:t>e</w:t>
      </w:r>
      <w:r w:rsidRPr="00022C7F">
        <w:t>state but we think</w:t>
      </w:r>
      <w:r w:rsidR="00EC6CC9">
        <w:t xml:space="preserve"> they </w:t>
      </w:r>
      <w:r w:rsidR="00C02E0A">
        <w:t>can go further</w:t>
      </w:r>
      <w:r w:rsidR="00E76F19">
        <w:t>. W</w:t>
      </w:r>
      <w:r w:rsidRPr="00022C7F">
        <w:t xml:space="preserve">e found when we went to </w:t>
      </w:r>
      <w:r w:rsidR="00E76F19">
        <w:t>Low</w:t>
      </w:r>
      <w:r w:rsidRPr="00022C7F">
        <w:t xml:space="preserve"> Newton that there was</w:t>
      </w:r>
      <w:r w:rsidR="006F6F28">
        <w:t>n’t</w:t>
      </w:r>
      <w:r w:rsidR="00E76F19">
        <w:t xml:space="preserve"> </w:t>
      </w:r>
      <w:r w:rsidRPr="00022C7F">
        <w:t xml:space="preserve">really a clear dataset </w:t>
      </w:r>
      <w:r w:rsidR="002E6FFF">
        <w:t>on who were the people</w:t>
      </w:r>
      <w:r w:rsidRPr="00022C7F">
        <w:t xml:space="preserve"> being remanded for their own protection</w:t>
      </w:r>
      <w:r>
        <w:t>.</w:t>
      </w:r>
    </w:p>
    <w:p w:rsidR="00022C7F" w:rsidP="00E63331">
      <w:pPr>
        <w:pStyle w:val="Answer"/>
      </w:pPr>
      <w:r>
        <w:t>M</w:t>
      </w:r>
      <w:r w:rsidRPr="00022C7F">
        <w:t>y final point on this</w:t>
      </w:r>
      <w:r>
        <w:t xml:space="preserve"> is that</w:t>
      </w:r>
      <w:r w:rsidRPr="00022C7F">
        <w:t xml:space="preserve"> it is hard to think who could or should be remanded </w:t>
      </w:r>
      <w:r>
        <w:t>to</w:t>
      </w:r>
      <w:r w:rsidRPr="00022C7F">
        <w:t xml:space="preserve"> custody for their own protection</w:t>
      </w:r>
      <w:r w:rsidR="0044304F">
        <w:t>. If</w:t>
      </w:r>
      <w:r w:rsidRPr="00022C7F">
        <w:t xml:space="preserve"> the change </w:t>
      </w:r>
      <w:r w:rsidR="0044304F">
        <w:t>by</w:t>
      </w:r>
      <w:r w:rsidRPr="00022C7F">
        <w:t xml:space="preserve"> the Ministry of Justice</w:t>
      </w:r>
      <w:r w:rsidR="00210168">
        <w:t xml:space="preserve"> means</w:t>
      </w:r>
      <w:r w:rsidRPr="00022C7F">
        <w:t xml:space="preserve"> that </w:t>
      </w:r>
      <w:r w:rsidRPr="00022C7F" w:rsidR="0044304F">
        <w:t>mental</w:t>
      </w:r>
      <w:r w:rsidR="0044304F">
        <w:t>ly ill</w:t>
      </w:r>
      <w:r w:rsidRPr="00022C7F" w:rsidR="0044304F">
        <w:t xml:space="preserve"> people</w:t>
      </w:r>
      <w:r w:rsidRPr="00022C7F">
        <w:t xml:space="preserve"> should not be re</w:t>
      </w:r>
      <w:r w:rsidR="00210168">
        <w:t>manded</w:t>
      </w:r>
      <w:r w:rsidRPr="00022C7F">
        <w:t xml:space="preserve"> for their own protection</w:t>
      </w:r>
      <w:r w:rsidR="00210168">
        <w:t>,</w:t>
      </w:r>
      <w:r w:rsidRPr="00022C7F">
        <w:t xml:space="preserve"> who </w:t>
      </w:r>
      <w:r w:rsidR="00210168">
        <w:t>are the</w:t>
      </w:r>
      <w:r w:rsidRPr="00022C7F">
        <w:t xml:space="preserve"> people who should be remanded for their own protection</w:t>
      </w:r>
      <w:r>
        <w:t xml:space="preserve">? </w:t>
      </w:r>
      <w:r w:rsidR="00210168">
        <w:t xml:space="preserve">It feels </w:t>
      </w:r>
      <w:r w:rsidRPr="00022C7F">
        <w:t>fairly flimsy to us.</w:t>
      </w:r>
    </w:p>
    <w:p w:rsidR="00022C7F" w:rsidRPr="00022C7F" w:rsidP="00022C7F">
      <w:pPr>
        <w:pStyle w:val="Question"/>
        <w:rPr>
          <w:lang w:val="en-US"/>
        </w:rPr>
      </w:pPr>
      <w:sdt>
        <w:sdtPr>
          <w:alias w:val="Member"/>
          <w:tag w:val="&lt;Member mnisId='4826' dodsId=''&gt;"/>
          <w:id w:val="518522910"/>
          <w:placeholder>
            <w:docPart w:val="DefaultPlaceholder_-1854013440"/>
          </w:placeholder>
          <w:richText/>
        </w:sdtPr>
        <w:sdtContent>
          <w:r w:rsidRPr="00022C7F">
            <w:rPr>
              <w:b/>
            </w:rPr>
            <w:t>Laura Farris:</w:t>
          </w:r>
        </w:sdtContent>
      </w:sdt>
      <w:r>
        <w:t xml:space="preserve"> </w:t>
      </w:r>
      <w:r w:rsidR="00210168">
        <w:t>Y</w:t>
      </w:r>
      <w:r w:rsidRPr="00022C7F">
        <w:t>ou have already said that data gathering is imperfec</w:t>
      </w:r>
      <w:r w:rsidR="00210168">
        <w:t>t,</w:t>
      </w:r>
      <w:r w:rsidRPr="00022C7F">
        <w:t xml:space="preserve"> but </w:t>
      </w:r>
      <w:r w:rsidRPr="00022C7F">
        <w:t xml:space="preserve">do you have any sense </w:t>
      </w:r>
      <w:r w:rsidR="00CB1578">
        <w:t xml:space="preserve">of </w:t>
      </w:r>
      <w:r w:rsidRPr="00022C7F">
        <w:t>how many women are on remand and probably o</w:t>
      </w:r>
      <w:r w:rsidR="0092065B">
        <w:t>ught</w:t>
      </w:r>
      <w:r w:rsidRPr="00022C7F">
        <w:t xml:space="preserve"> not to be </w:t>
      </w:r>
      <w:r w:rsidR="0092065B">
        <w:t>in</w:t>
      </w:r>
      <w:r w:rsidRPr="00022C7F">
        <w:t xml:space="preserve"> the prison estate</w:t>
      </w:r>
      <w:r w:rsidR="0092065B">
        <w:t>, j</w:t>
      </w:r>
      <w:r w:rsidRPr="00022C7F">
        <w:t>ust because the female prison population is quite small overall anyway</w:t>
      </w:r>
      <w:r w:rsidR="0092065B">
        <w:t>?</w:t>
      </w:r>
    </w:p>
    <w:p w:rsidR="000866AD" w:rsidP="00022C7F">
      <w:pPr>
        <w:pStyle w:val="Answer"/>
      </w:pPr>
      <w:sdt>
        <w:sdtPr>
          <w:alias w:val="Witness"/>
          <w:id w:val="-1726208614"/>
          <w:placeholder>
            <w:docPart w:val="DefaultPlaceholder_-1854013440"/>
          </w:placeholder>
          <w:richText/>
        </w:sdtPr>
        <w:sdtContent>
          <w:r w:rsidRPr="00022C7F" w:rsidR="00022C7F">
            <w:rPr>
              <w:b/>
              <w:i/>
            </w:rPr>
            <w:t>Charlie Taylor:</w:t>
          </w:r>
        </w:sdtContent>
      </w:sdt>
      <w:r w:rsidR="00022C7F">
        <w:t xml:space="preserve"> </w:t>
      </w:r>
      <w:r w:rsidR="0092065B">
        <w:t>I</w:t>
      </w:r>
      <w:r w:rsidRPr="000866AD">
        <w:t>t is very hard to say</w:t>
      </w:r>
      <w:r w:rsidR="00FC0471">
        <w:t>. B</w:t>
      </w:r>
      <w:r w:rsidRPr="000866AD">
        <w:t>ecaus</w:t>
      </w:r>
      <w:r w:rsidR="0092065B">
        <w:t>e</w:t>
      </w:r>
      <w:r w:rsidRPr="000866AD">
        <w:t xml:space="preserve"> the population is </w:t>
      </w:r>
      <w:r w:rsidR="00FC0471">
        <w:t>so</w:t>
      </w:r>
      <w:r w:rsidRPr="000866AD">
        <w:t xml:space="preserve"> fluid it is difficult for us to be able to say at any</w:t>
      </w:r>
      <w:r w:rsidR="00FC0471">
        <w:t xml:space="preserve"> </w:t>
      </w:r>
      <w:r w:rsidRPr="000866AD">
        <w:t>one time what we think that ought to be</w:t>
      </w:r>
      <w:r w:rsidR="00FC0471">
        <w:t>, or</w:t>
      </w:r>
      <w:r w:rsidRPr="000866AD">
        <w:t xml:space="preserve"> what it might be</w:t>
      </w:r>
      <w:r w:rsidR="00A95C6C">
        <w:t>. W</w:t>
      </w:r>
      <w:r w:rsidR="00FC0471">
        <w:t>here</w:t>
      </w:r>
      <w:r w:rsidRPr="000866AD">
        <w:t xml:space="preserve"> we find</w:t>
      </w:r>
      <w:r w:rsidR="008E7233">
        <w:t xml:space="preserve"> that</w:t>
      </w:r>
      <w:r w:rsidRPr="000866AD">
        <w:t xml:space="preserve"> mental health </w:t>
      </w:r>
      <w:r w:rsidR="008E7233">
        <w:t>provision in the communit</w:t>
      </w:r>
      <w:r w:rsidR="004D597C">
        <w:t>y</w:t>
      </w:r>
      <w:r w:rsidRPr="000866AD">
        <w:t xml:space="preserve"> is not </w:t>
      </w:r>
      <w:r w:rsidR="008E7233">
        <w:t>available,</w:t>
      </w:r>
      <w:r w:rsidRPr="000866AD">
        <w:t xml:space="preserve"> there is a greater danger that magistrates will simply think they have no other option w</w:t>
      </w:r>
      <w:r w:rsidR="004D597C">
        <w:t>he</w:t>
      </w:r>
      <w:r w:rsidR="003E5AF1">
        <w:t>n</w:t>
      </w:r>
      <w:r w:rsidRPr="000866AD">
        <w:t xml:space="preserve"> someone</w:t>
      </w:r>
      <w:r w:rsidR="004D597C">
        <w:t xml:space="preserve"> is</w:t>
      </w:r>
      <w:r w:rsidRPr="000866AD">
        <w:t xml:space="preserve"> putting their</w:t>
      </w:r>
      <w:r w:rsidR="004D597C">
        <w:t xml:space="preserve"> life</w:t>
      </w:r>
      <w:r w:rsidRPr="000866AD">
        <w:t xml:space="preserve"> at risk</w:t>
      </w:r>
      <w:r w:rsidR="004D597C">
        <w:t>, for example.</w:t>
      </w:r>
    </w:p>
    <w:p w:rsidR="00EB27BF" w:rsidRPr="00EB27BF" w:rsidP="000866AD">
      <w:pPr>
        <w:pStyle w:val="Question"/>
        <w:rPr>
          <w:lang w:val="en-US"/>
        </w:rPr>
      </w:pPr>
      <w:sdt>
        <w:sdtPr>
          <w:alias w:val="Member"/>
          <w:tag w:val="&lt;Member mnisId='483' dodsId='25660'&gt;"/>
          <w:id w:val="-1796665910"/>
          <w:placeholder>
            <w:docPart w:val="DefaultPlaceholder_-1854013440"/>
          </w:placeholder>
          <w:richText/>
        </w:sdtPr>
        <w:sdtContent>
          <w:r w:rsidR="0013408A">
            <w:rPr>
              <w:b/>
              <w:bCs/>
            </w:rPr>
            <w:t>Chair</w:t>
          </w:r>
          <w:r w:rsidRPr="000866AD" w:rsidR="000866AD">
            <w:rPr>
              <w:b/>
            </w:rPr>
            <w:t>:</w:t>
          </w:r>
        </w:sdtContent>
      </w:sdt>
      <w:r w:rsidR="000866AD">
        <w:t xml:space="preserve"> </w:t>
      </w:r>
      <w:r w:rsidRPr="00EB27BF">
        <w:t xml:space="preserve">I </w:t>
      </w:r>
      <w:r w:rsidR="003E5AF1">
        <w:t xml:space="preserve">have a few questions about that as well. I </w:t>
      </w:r>
      <w:r w:rsidRPr="00EB27BF">
        <w:t>think</w:t>
      </w:r>
      <w:r w:rsidR="00B43A8D">
        <w:t xml:space="preserve"> </w:t>
      </w:r>
      <w:r w:rsidRPr="00EB27BF">
        <w:t xml:space="preserve">the number of women </w:t>
      </w:r>
      <w:r w:rsidR="00685FD4">
        <w:t xml:space="preserve">received into prison </w:t>
      </w:r>
      <w:r w:rsidR="00B43A8D">
        <w:t xml:space="preserve">on remand </w:t>
      </w:r>
      <w:r w:rsidRPr="00EB27BF">
        <w:t>increase</w:t>
      </w:r>
      <w:r w:rsidR="00B43A8D">
        <w:t>d</w:t>
      </w:r>
      <w:r w:rsidRPr="00EB27BF">
        <w:t xml:space="preserve"> by 9% between April 2020 and September 2021</w:t>
      </w:r>
      <w:r w:rsidR="00A00335">
        <w:t>,</w:t>
      </w:r>
      <w:r w:rsidRPr="00EB27BF">
        <w:t xml:space="preserve"> making a total of 20% of the entire women</w:t>
      </w:r>
      <w:r w:rsidR="00CD51E2">
        <w:t>’</w:t>
      </w:r>
      <w:r w:rsidRPr="00EB27BF">
        <w:t>s prison population. There has been a similar</w:t>
      </w:r>
      <w:r w:rsidR="00A00335">
        <w:t xml:space="preserve"> big</w:t>
      </w:r>
      <w:r w:rsidRPr="00EB27BF">
        <w:t xml:space="preserve"> increase in r</w:t>
      </w:r>
      <w:r w:rsidR="00A00335">
        <w:t>emanded</w:t>
      </w:r>
      <w:r w:rsidRPr="00EB27BF">
        <w:t xml:space="preserve"> p</w:t>
      </w:r>
      <w:r w:rsidR="000F503D">
        <w:t xml:space="preserve">eople on </w:t>
      </w:r>
      <w:r w:rsidR="00A00335">
        <w:t xml:space="preserve">the </w:t>
      </w:r>
      <w:r w:rsidR="000F503D">
        <w:t>male side</w:t>
      </w:r>
      <w:r w:rsidR="00A00335">
        <w:t>,</w:t>
      </w:r>
      <w:r w:rsidRPr="00EB27BF">
        <w:t xml:space="preserve"> but that makes a total of 16%</w:t>
      </w:r>
      <w:r w:rsidR="00A00335">
        <w:t>,</w:t>
      </w:r>
      <w:r w:rsidRPr="00EB27BF">
        <w:t xml:space="preserve"> up from 10%, so an increase in </w:t>
      </w:r>
      <w:r w:rsidR="00A00335">
        <w:t>remand</w:t>
      </w:r>
      <w:r w:rsidRPr="00EB27BF">
        <w:t xml:space="preserve"> </w:t>
      </w:r>
      <w:r w:rsidR="002967C3">
        <w:t>is</w:t>
      </w:r>
      <w:r w:rsidRPr="00EB27BF">
        <w:t xml:space="preserve"> going on</w:t>
      </w:r>
      <w:r w:rsidR="002967C3">
        <w:t>,</w:t>
      </w:r>
      <w:r w:rsidRPr="00EB27BF">
        <w:t xml:space="preserve"> but it seems to be </w:t>
      </w:r>
      <w:r w:rsidR="002967C3">
        <w:t xml:space="preserve">greater </w:t>
      </w:r>
      <w:r w:rsidRPr="00EB27BF">
        <w:t>for women than men. In your experience of looking at the women</w:t>
      </w:r>
      <w:r w:rsidR="00EC387B">
        <w:t>’</w:t>
      </w:r>
      <w:r w:rsidRPr="00EB27BF">
        <w:t xml:space="preserve">s prison </w:t>
      </w:r>
      <w:r w:rsidR="002967C3">
        <w:t>e</w:t>
      </w:r>
      <w:r w:rsidRPr="00EB27BF">
        <w:t>state</w:t>
      </w:r>
      <w:r w:rsidR="00EC387B">
        <w:t>,</w:t>
      </w:r>
      <w:r w:rsidRPr="00EB27BF">
        <w:t xml:space="preserve"> have you managed to work out any reason why that might be? Is</w:t>
      </w:r>
      <w:r w:rsidR="00313016">
        <w:t xml:space="preserve"> the</w:t>
      </w:r>
      <w:r w:rsidR="006D49E5">
        <w:t xml:space="preserve"> size the</w:t>
      </w:r>
      <w:r w:rsidRPr="00EB27BF">
        <w:t xml:space="preserve"> effect of </w:t>
      </w:r>
      <w:r w:rsidR="00313016">
        <w:t>being</w:t>
      </w:r>
      <w:r w:rsidRPr="00EB27BF">
        <w:t xml:space="preserve"> remanded for</w:t>
      </w:r>
      <w:r w:rsidR="00313016">
        <w:t xml:space="preserve"> </w:t>
      </w:r>
      <w:r w:rsidR="006D49E5">
        <w:t>your</w:t>
      </w:r>
      <w:r w:rsidRPr="00EB27BF">
        <w:t xml:space="preserve"> own protection</w:t>
      </w:r>
      <w:r>
        <w:t>?</w:t>
      </w:r>
    </w:p>
    <w:p w:rsidR="00EB27BF" w:rsidP="000C4D98">
      <w:pPr>
        <w:pStyle w:val="Answer"/>
      </w:pPr>
      <w:sdt>
        <w:sdtPr>
          <w:alias w:val="Witness"/>
          <w:id w:val="1694043960"/>
          <w:placeholder>
            <w:docPart w:val="DefaultPlaceholder_-1854013440"/>
          </w:placeholder>
          <w:richText/>
        </w:sdtPr>
        <w:sdtContent>
          <w:r w:rsidRPr="00EB27BF">
            <w:rPr>
              <w:b/>
              <w:i/>
            </w:rPr>
            <w:t>Charlie Taylor:</w:t>
          </w:r>
        </w:sdtContent>
      </w:sdt>
      <w:r>
        <w:t xml:space="preserve"> </w:t>
      </w:r>
      <w:r w:rsidRPr="00EB27BF">
        <w:t xml:space="preserve">I suspect that remand for your own protection </w:t>
      </w:r>
      <w:r w:rsidR="00981BDB">
        <w:t>is</w:t>
      </w:r>
      <w:r w:rsidRPr="00EB27BF">
        <w:t xml:space="preserve"> </w:t>
      </w:r>
      <w:r w:rsidR="007B370E">
        <w:t xml:space="preserve">only </w:t>
      </w:r>
      <w:r w:rsidRPr="00EB27BF">
        <w:t>a fairly small proportion of that. It</w:t>
      </w:r>
      <w:r w:rsidR="007B370E">
        <w:t xml:space="preserve"> is</w:t>
      </w:r>
      <w:r w:rsidRPr="00EB27BF">
        <w:t xml:space="preserve"> hard to say overall because the data is not yet good enough</w:t>
      </w:r>
      <w:r w:rsidR="007B370E">
        <w:t>.</w:t>
      </w:r>
      <w:r w:rsidRPr="00EB27BF">
        <w:t xml:space="preserve"> I would say that is a proportion of it</w:t>
      </w:r>
      <w:r w:rsidR="007B370E">
        <w:t xml:space="preserve">, but a fairly </w:t>
      </w:r>
      <w:r w:rsidRPr="00EB27BF">
        <w:t>small proportion</w:t>
      </w:r>
      <w:r w:rsidR="007B370E">
        <w:t>. We are</w:t>
      </w:r>
      <w:r w:rsidRPr="00EB27BF">
        <w:t xml:space="preserve"> finding that many of the reasons</w:t>
      </w:r>
      <w:r w:rsidR="002423F2">
        <w:t xml:space="preserve"> </w:t>
      </w:r>
      <w:r w:rsidRPr="00EB27BF">
        <w:t xml:space="preserve">women are </w:t>
      </w:r>
      <w:r w:rsidR="002423F2">
        <w:t>being</w:t>
      </w:r>
      <w:r w:rsidRPr="00EB27BF">
        <w:t xml:space="preserve"> remanded are similar to </w:t>
      </w:r>
      <w:r w:rsidR="002423F2">
        <w:t>those for men</w:t>
      </w:r>
      <w:r w:rsidRPr="00EB27BF">
        <w:t xml:space="preserve"> in terms of process</w:t>
      </w:r>
      <w:r w:rsidR="00642A0B">
        <w:t>es</w:t>
      </w:r>
      <w:r w:rsidR="002423F2">
        <w:t>.</w:t>
      </w:r>
      <w:r w:rsidRPr="00EB27BF">
        <w:t xml:space="preserve"> </w:t>
      </w:r>
      <w:r w:rsidR="002423F2">
        <w:t>S</w:t>
      </w:r>
      <w:r w:rsidRPr="00EB27BF">
        <w:t xml:space="preserve">ome of the services available for women when they are released from prison </w:t>
      </w:r>
      <w:r w:rsidR="00F01631">
        <w:t xml:space="preserve">are </w:t>
      </w:r>
      <w:r w:rsidRPr="00EB27BF">
        <w:t>sometimes not in place, which means that prison becomes a revolving door for some women. For example, one of the most depressing things I</w:t>
      </w:r>
      <w:r w:rsidR="00F01631">
        <w:t xml:space="preserve"> saw</w:t>
      </w:r>
      <w:r w:rsidRPr="00EB27BF">
        <w:t xml:space="preserve"> on my travels </w:t>
      </w:r>
      <w:r w:rsidR="00F01631">
        <w:t xml:space="preserve">was </w:t>
      </w:r>
      <w:r w:rsidRPr="00EB27BF">
        <w:t>at HMP</w:t>
      </w:r>
      <w:r w:rsidR="00F5516F">
        <w:t xml:space="preserve"> Styal</w:t>
      </w:r>
      <w:r w:rsidRPr="00EB27BF">
        <w:t xml:space="preserve"> where women</w:t>
      </w:r>
      <w:r w:rsidR="00F5516F">
        <w:t xml:space="preserve"> </w:t>
      </w:r>
      <w:r w:rsidR="00642A0B">
        <w:t xml:space="preserve">leaving prison were simply </w:t>
      </w:r>
      <w:r w:rsidR="00F5516F">
        <w:t xml:space="preserve"> leaving </w:t>
      </w:r>
      <w:r w:rsidR="000C4D98">
        <w:t xml:space="preserve">their property in the </w:t>
      </w:r>
      <w:r w:rsidR="00F5516F">
        <w:t xml:space="preserve">jail </w:t>
      </w:r>
      <w:r w:rsidR="000C4D98">
        <w:t>and storing it there</w:t>
      </w:r>
      <w:r w:rsidRPr="00EB27BF">
        <w:t xml:space="preserve"> because they knew they would be back there</w:t>
      </w:r>
      <w:r w:rsidR="005E0BD3">
        <w:t>,</w:t>
      </w:r>
      <w:r w:rsidR="00A45139">
        <w:t xml:space="preserve"> </w:t>
      </w:r>
      <w:r w:rsidR="00104310">
        <w:t xml:space="preserve">so </w:t>
      </w:r>
      <w:r w:rsidR="00A45139">
        <w:t>there was</w:t>
      </w:r>
      <w:r w:rsidRPr="00EB27BF">
        <w:t xml:space="preserve"> no point in taking it out with </w:t>
      </w:r>
      <w:r w:rsidR="00A45139">
        <w:t>the</w:t>
      </w:r>
      <w:r w:rsidRPr="00EB27BF">
        <w:t>m</w:t>
      </w:r>
      <w:r w:rsidR="00E54B21">
        <w:t>. It</w:t>
      </w:r>
      <w:r w:rsidRPr="00EB27BF">
        <w:t xml:space="preserve"> shows that some women who are caught in th</w:t>
      </w:r>
      <w:r w:rsidR="00E54B21">
        <w:t xml:space="preserve">e </w:t>
      </w:r>
      <w:r w:rsidRPr="00EB27BF">
        <w:t>cycle of mental health difficult</w:t>
      </w:r>
      <w:r w:rsidR="00E54B21">
        <w:t>ies,</w:t>
      </w:r>
      <w:r w:rsidRPr="00EB27BF">
        <w:t xml:space="preserve"> homelessness</w:t>
      </w:r>
      <w:r w:rsidR="00E54B21">
        <w:t>,</w:t>
      </w:r>
      <w:r w:rsidRPr="00EB27BF">
        <w:t xml:space="preserve"> substance misuse and crime just expect</w:t>
      </w:r>
      <w:r w:rsidR="00A45139">
        <w:t xml:space="preserve"> </w:t>
      </w:r>
      <w:r w:rsidR="0083239B">
        <w:t xml:space="preserve">to return to </w:t>
      </w:r>
      <w:r w:rsidRPr="00EB27BF">
        <w:t>prison.</w:t>
      </w:r>
    </w:p>
    <w:p w:rsidR="00EB27BF" w:rsidRPr="00EB27BF" w:rsidP="00EB27BF">
      <w:pPr>
        <w:pStyle w:val="Question"/>
        <w:rPr>
          <w:lang w:val="en-US"/>
        </w:rPr>
      </w:pPr>
      <w:sdt>
        <w:sdtPr>
          <w:alias w:val="Member"/>
          <w:tag w:val="&lt;Member mnisId='483' dodsId='25660'&gt;"/>
          <w:id w:val="-797368824"/>
          <w:placeholder>
            <w:docPart w:val="DefaultPlaceholder_-1854013440"/>
          </w:placeholder>
          <w:richText/>
        </w:sdtPr>
        <w:sdtContent>
          <w:r w:rsidR="00104310">
            <w:rPr>
              <w:b/>
            </w:rPr>
            <w:t>Chair</w:t>
          </w:r>
          <w:r w:rsidRPr="00EB27BF">
            <w:rPr>
              <w:b/>
            </w:rPr>
            <w:t>:</w:t>
          </w:r>
        </w:sdtContent>
      </w:sdt>
      <w:r>
        <w:t xml:space="preserve"> </w:t>
      </w:r>
      <w:r w:rsidRPr="00EB27BF">
        <w:t xml:space="preserve">Do you get a sense of whether or not </w:t>
      </w:r>
      <w:r w:rsidR="00AA6583">
        <w:t>it</w:t>
      </w:r>
      <w:r w:rsidRPr="00EB27BF">
        <w:t xml:space="preserve"> is getting worse</w:t>
      </w:r>
      <w:r w:rsidR="0083239B">
        <w:t>,</w:t>
      </w:r>
      <w:r w:rsidRPr="00EB27BF">
        <w:t xml:space="preserve"> or is it improving over</w:t>
      </w:r>
      <w:r w:rsidR="0083239B">
        <w:t xml:space="preserve"> </w:t>
      </w:r>
      <w:r w:rsidRPr="00EB27BF">
        <w:t>time? Is th</w:t>
      </w:r>
      <w:r w:rsidR="00AA6583">
        <w:t>e</w:t>
      </w:r>
      <w:r w:rsidRPr="00EB27BF">
        <w:t xml:space="preserve"> increase in numbers</w:t>
      </w:r>
      <w:r w:rsidR="0083239B">
        <w:t xml:space="preserve"> </w:t>
      </w:r>
      <w:r w:rsidR="00AA6583">
        <w:t>the</w:t>
      </w:r>
      <w:r w:rsidRPr="00EB27BF">
        <w:t xml:space="preserve"> throughput</w:t>
      </w:r>
      <w:r w:rsidR="0083239B">
        <w:t xml:space="preserve">, </w:t>
      </w:r>
      <w:r w:rsidR="00AA6583">
        <w:t xml:space="preserve">a </w:t>
      </w:r>
      <w:r w:rsidR="0083239B">
        <w:t>faster flow</w:t>
      </w:r>
      <w:r w:rsidR="00AA6583">
        <w:t xml:space="preserve"> in</w:t>
      </w:r>
      <w:r w:rsidR="0083239B">
        <w:t>,</w:t>
      </w:r>
      <w:r w:rsidR="00C6677D">
        <w:t xml:space="preserve"> </w:t>
      </w:r>
      <w:r w:rsidRPr="00EB27BF">
        <w:t>leading to a larger stock of people in at any one snapshot moment, or is it a greater number of people?</w:t>
      </w:r>
    </w:p>
    <w:p w:rsidR="00EB27BF" w:rsidP="00EB27BF">
      <w:pPr>
        <w:pStyle w:val="Answer"/>
      </w:pPr>
      <w:sdt>
        <w:sdtPr>
          <w:alias w:val="Witness"/>
          <w:id w:val="-622845701"/>
          <w:placeholder>
            <w:docPart w:val="DefaultPlaceholder_-1854013440"/>
          </w:placeholder>
          <w:richText/>
        </w:sdtPr>
        <w:sdtContent>
          <w:r w:rsidRPr="00EB27BF">
            <w:rPr>
              <w:b/>
              <w:i/>
            </w:rPr>
            <w:t>Charlie Taylor:</w:t>
          </w:r>
        </w:sdtContent>
      </w:sdt>
      <w:r>
        <w:t xml:space="preserve"> </w:t>
      </w:r>
      <w:r w:rsidRPr="00EB27BF">
        <w:t>It is hard for us to say, partly because some of the</w:t>
      </w:r>
      <w:r w:rsidR="00C6677D">
        <w:t xml:space="preserve"> published data</w:t>
      </w:r>
      <w:r w:rsidRPr="00EB27BF">
        <w:t xml:space="preserve"> is not entirely clear</w:t>
      </w:r>
      <w:r w:rsidR="00C6677D">
        <w:t>.</w:t>
      </w:r>
      <w:r w:rsidRPr="00EB27BF">
        <w:t xml:space="preserve"> For example, one of the bits of data we would be very keen to see published would be </w:t>
      </w:r>
      <w:r w:rsidR="003B6EF5">
        <w:t xml:space="preserve">for </w:t>
      </w:r>
      <w:r w:rsidRPr="00EB27BF">
        <w:t>how long people ha</w:t>
      </w:r>
      <w:r w:rsidR="00C6677D">
        <w:t>d</w:t>
      </w:r>
      <w:r w:rsidRPr="00EB27BF">
        <w:t xml:space="preserve"> been remanded. We know what the re</w:t>
      </w:r>
      <w:r w:rsidR="003B6EF5">
        <w:t>mand</w:t>
      </w:r>
      <w:r w:rsidRPr="00EB27BF">
        <w:t xml:space="preserve"> population is at any one particular time, but what we do not know i</w:t>
      </w:r>
      <w:r w:rsidR="003B6EF5">
        <w:t>s</w:t>
      </w:r>
      <w:r w:rsidRPr="00EB27BF">
        <w:t xml:space="preserve"> how long people are being rem</w:t>
      </w:r>
      <w:r w:rsidR="003B6EF5">
        <w:t>a</w:t>
      </w:r>
      <w:r w:rsidRPr="00EB27BF">
        <w:t>nded for</w:t>
      </w:r>
      <w:r w:rsidR="003B6EF5">
        <w:t xml:space="preserve"> and</w:t>
      </w:r>
      <w:r w:rsidRPr="00EB27BF">
        <w:t xml:space="preserve"> the extent to which that is changing</w:t>
      </w:r>
      <w:r>
        <w:t xml:space="preserve">. </w:t>
      </w:r>
      <w:r w:rsidR="003B6EF5">
        <w:t>W</w:t>
      </w:r>
      <w:r w:rsidRPr="00EB27BF">
        <w:t>ith lots of digging around we can get there with our researchers, but it is not something that is particularly easy to find in the public domain</w:t>
      </w:r>
      <w:r>
        <w:t>.</w:t>
      </w:r>
    </w:p>
    <w:p w:rsidR="000129D7" w:rsidRPr="000129D7" w:rsidP="00EB27BF">
      <w:pPr>
        <w:pStyle w:val="Question"/>
        <w:rPr>
          <w:lang w:val="en-US"/>
        </w:rPr>
      </w:pPr>
      <w:sdt>
        <w:sdtPr>
          <w:alias w:val="Member"/>
          <w:tag w:val="&lt;Member mnisId='4030' dodsId='72313'&gt;"/>
          <w:id w:val="448136914"/>
          <w:placeholder>
            <w:docPart w:val="DefaultPlaceholder_-1854013440"/>
          </w:placeholder>
          <w:richText/>
        </w:sdtPr>
        <w:sdtContent>
          <w:r w:rsidRPr="00EB27BF" w:rsidR="00EB27BF">
            <w:rPr>
              <w:b/>
            </w:rPr>
            <w:t>Karl Turner:</w:t>
          </w:r>
        </w:sdtContent>
      </w:sdt>
      <w:r w:rsidR="00EB27BF">
        <w:t xml:space="preserve"> </w:t>
      </w:r>
      <w:r w:rsidR="000739AD">
        <w:t>M</w:t>
      </w:r>
      <w:r w:rsidRPr="000129D7">
        <w:t>y colleague</w:t>
      </w:r>
      <w:r w:rsidR="000739AD">
        <w:t>, Ms Farris,</w:t>
      </w:r>
      <w:r w:rsidRPr="000129D7">
        <w:t xml:space="preserve"> touched briefly on data gathering. </w:t>
      </w:r>
      <w:r w:rsidRPr="000129D7">
        <w:t>More generally</w:t>
      </w:r>
      <w:r w:rsidR="00930629">
        <w:t xml:space="preserve"> </w:t>
      </w:r>
      <w:r w:rsidR="000739AD">
        <w:t>on</w:t>
      </w:r>
      <w:r w:rsidRPr="000129D7">
        <w:t xml:space="preserve"> data collection in the justice system and how it is being used</w:t>
      </w:r>
      <w:r w:rsidR="000739AD">
        <w:t xml:space="preserve">, should any </w:t>
      </w:r>
      <w:r w:rsidRPr="000129D7">
        <w:t>additional data be recorded in relation to remand prisoners specifically</w:t>
      </w:r>
      <w:r w:rsidR="000739AD">
        <w:t>?</w:t>
      </w:r>
    </w:p>
    <w:p w:rsidR="00022C7F" w:rsidP="000129D7">
      <w:pPr>
        <w:pStyle w:val="Answer"/>
      </w:pPr>
      <w:sdt>
        <w:sdtPr>
          <w:alias w:val="Witness"/>
          <w:id w:val="-2090222798"/>
          <w:placeholder>
            <w:docPart w:val="DefaultPlaceholder_-1854013440"/>
          </w:placeholder>
          <w:richText/>
        </w:sdtPr>
        <w:sdtContent>
          <w:r w:rsidRPr="000129D7" w:rsidR="000129D7">
            <w:rPr>
              <w:b/>
              <w:i/>
            </w:rPr>
            <w:t>Charlie Taylor:</w:t>
          </w:r>
        </w:sdtContent>
      </w:sdt>
      <w:r w:rsidR="000129D7">
        <w:t xml:space="preserve"> </w:t>
      </w:r>
      <w:r w:rsidRPr="000518AC" w:rsidR="000518AC">
        <w:t>I will start by making a point about</w:t>
      </w:r>
      <w:r w:rsidR="00966E7E">
        <w:t xml:space="preserve"> the use of</w:t>
      </w:r>
      <w:r w:rsidRPr="000518AC" w:rsidR="000518AC">
        <w:t xml:space="preserve"> data</w:t>
      </w:r>
      <w:r w:rsidR="00391C7F">
        <w:t xml:space="preserve"> in prisons generally</w:t>
      </w:r>
      <w:r w:rsidR="00966E7E">
        <w:t>.</w:t>
      </w:r>
      <w:r w:rsidRPr="000518AC" w:rsidR="000518AC">
        <w:t xml:space="preserve"> I used to be a teacher</w:t>
      </w:r>
      <w:r w:rsidR="00966E7E">
        <w:t>. If</w:t>
      </w:r>
      <w:r w:rsidRPr="000518AC" w:rsidR="000518AC">
        <w:t xml:space="preserve"> you went back 20 years or so</w:t>
      </w:r>
      <w:r w:rsidR="00966E7E">
        <w:t>,</w:t>
      </w:r>
      <w:r w:rsidRPr="000518AC" w:rsidR="000518AC">
        <w:t xml:space="preserve"> you would find that secondary schools </w:t>
      </w:r>
      <w:r w:rsidR="00966E7E">
        <w:t xml:space="preserve">did </w:t>
      </w:r>
      <w:r w:rsidRPr="000518AC" w:rsidR="000518AC">
        <w:t>an amazing job at collecting incredible amount</w:t>
      </w:r>
      <w:r w:rsidR="00966E7E">
        <w:t>s</w:t>
      </w:r>
      <w:r w:rsidRPr="000518AC" w:rsidR="000518AC">
        <w:t xml:space="preserve"> of data, but they did not always do anything with it</w:t>
      </w:r>
      <w:r w:rsidR="00966E7E">
        <w:t xml:space="preserve">. It would </w:t>
      </w:r>
      <w:r w:rsidRPr="000518AC" w:rsidR="000518AC">
        <w:t>sit in somebody</w:t>
      </w:r>
      <w:r w:rsidR="00D126F2">
        <w:t>’</w:t>
      </w:r>
      <w:r w:rsidRPr="000518AC" w:rsidR="000518AC">
        <w:t>s office</w:t>
      </w:r>
      <w:r w:rsidR="008825E3">
        <w:t xml:space="preserve"> and they could show you </w:t>
      </w:r>
      <w:r w:rsidRPr="000518AC" w:rsidR="000518AC">
        <w:t>all kinds of interesting facts and figures</w:t>
      </w:r>
      <w:r w:rsidR="008825E3">
        <w:t xml:space="preserve">. Sometimes it </w:t>
      </w:r>
      <w:r w:rsidR="00D126F2">
        <w:t>feel</w:t>
      </w:r>
      <w:r w:rsidR="008825E3">
        <w:t xml:space="preserve">s to me that the </w:t>
      </w:r>
      <w:r w:rsidR="000C0D5E">
        <w:t>P</w:t>
      </w:r>
      <w:r w:rsidRPr="000518AC" w:rsidR="000518AC">
        <w:t xml:space="preserve">rison </w:t>
      </w:r>
      <w:r w:rsidR="000C0D5E">
        <w:t>S</w:t>
      </w:r>
      <w:r w:rsidRPr="000518AC" w:rsidR="000518AC">
        <w:t xml:space="preserve">ervice is a bit like that. Data is collected on </w:t>
      </w:r>
      <w:r w:rsidR="008825E3">
        <w:t>a</w:t>
      </w:r>
      <w:r w:rsidRPr="000518AC" w:rsidR="000518AC">
        <w:t xml:space="preserve"> huge </w:t>
      </w:r>
      <w:r w:rsidR="003E2E4E">
        <w:t>number</w:t>
      </w:r>
      <w:r w:rsidRPr="000518AC" w:rsidR="000518AC">
        <w:t xml:space="preserve"> of things</w:t>
      </w:r>
      <w:r w:rsidR="008825E3">
        <w:t xml:space="preserve">, but </w:t>
      </w:r>
      <w:r w:rsidRPr="000518AC" w:rsidR="000518AC">
        <w:t>it is not always used particularly well. In particular, I think data is not being used for setting benchmarks</w:t>
      </w:r>
      <w:r w:rsidR="00CB2ABB">
        <w:t xml:space="preserve"> and </w:t>
      </w:r>
      <w:r w:rsidRPr="000518AC" w:rsidR="000518AC">
        <w:t>targets</w:t>
      </w:r>
      <w:r w:rsidR="00CB2ABB">
        <w:t>,</w:t>
      </w:r>
      <w:r w:rsidRPr="000518AC" w:rsidR="000518AC">
        <w:t xml:space="preserve"> planning and</w:t>
      </w:r>
      <w:r w:rsidR="00CB2ABB">
        <w:t xml:space="preserve"> then</w:t>
      </w:r>
      <w:r w:rsidRPr="000518AC" w:rsidR="000518AC">
        <w:t xml:space="preserve"> measuring progress, s</w:t>
      </w:r>
      <w:r w:rsidR="00BC54FC">
        <w:t>o</w:t>
      </w:r>
      <w:r w:rsidRPr="000518AC" w:rsidR="000518AC">
        <w:t xml:space="preserve"> that planning cycle does not really happen in prisons in a way we w</w:t>
      </w:r>
      <w:r w:rsidR="00BC54FC">
        <w:t>ould</w:t>
      </w:r>
      <w:r w:rsidRPr="000518AC" w:rsidR="000518AC">
        <w:t xml:space="preserve"> want to see.</w:t>
      </w:r>
    </w:p>
    <w:p w:rsidR="009C3931" w:rsidP="000129D7">
      <w:pPr>
        <w:pStyle w:val="Answer"/>
      </w:pPr>
      <w:r w:rsidRPr="005920F8">
        <w:t xml:space="preserve">One of the reasons schools got better at using data </w:t>
      </w:r>
      <w:r w:rsidR="00C92D5B">
        <w:t>was</w:t>
      </w:r>
      <w:r w:rsidRPr="005920F8">
        <w:t xml:space="preserve"> that </w:t>
      </w:r>
      <w:r w:rsidR="00CE1C14">
        <w:t>Ofsted</w:t>
      </w:r>
      <w:r w:rsidRPr="005920F8">
        <w:t xml:space="preserve"> focused on the way in which schools were using data</w:t>
      </w:r>
      <w:r w:rsidR="002F33EE">
        <w:t>.</w:t>
      </w:r>
      <w:r w:rsidR="00295022">
        <w:t xml:space="preserve"> </w:t>
      </w:r>
      <w:r w:rsidRPr="00295022" w:rsidR="00295022">
        <w:t xml:space="preserve">I think there is a role </w:t>
      </w:r>
      <w:r w:rsidR="00C92D5B">
        <w:t>t</w:t>
      </w:r>
      <w:r w:rsidRPr="00295022" w:rsidR="00295022">
        <w:t>here for the inspectorate and that is why I am very much focused on improving the data ask and being clear</w:t>
      </w:r>
      <w:r w:rsidR="00295022">
        <w:t xml:space="preserve"> </w:t>
      </w:r>
      <w:r w:rsidRPr="00295022" w:rsidR="00295022">
        <w:t>with prisons about what data we want to see, but critically about how they are using data as well</w:t>
      </w:r>
      <w:r w:rsidR="002F33EE">
        <w:t xml:space="preserve">. Our reporting takes much more </w:t>
      </w:r>
      <w:r w:rsidRPr="00295022" w:rsidR="00295022">
        <w:t>account of that these days.</w:t>
      </w:r>
    </w:p>
    <w:p w:rsidR="000518AC" w:rsidP="000129D7">
      <w:pPr>
        <w:pStyle w:val="Answer"/>
      </w:pPr>
      <w:r>
        <w:t>W</w:t>
      </w:r>
      <w:r w:rsidRPr="00295022" w:rsidR="00295022">
        <w:t>hen it comes specifically to remand prisoners</w:t>
      </w:r>
      <w:r>
        <w:t>,</w:t>
      </w:r>
      <w:r w:rsidRPr="00295022" w:rsidR="00295022">
        <w:t xml:space="preserve"> </w:t>
      </w:r>
      <w:r>
        <w:t>we have</w:t>
      </w:r>
      <w:r w:rsidRPr="00295022" w:rsidR="00295022">
        <w:t xml:space="preserve"> some concerns</w:t>
      </w:r>
      <w:r>
        <w:t>.</w:t>
      </w:r>
      <w:r w:rsidRPr="00295022" w:rsidR="00295022">
        <w:t xml:space="preserve"> </w:t>
      </w:r>
      <w:r>
        <w:t>T</w:t>
      </w:r>
      <w:r w:rsidRPr="00295022" w:rsidR="00295022">
        <w:t>he published weekly figures currently</w:t>
      </w:r>
      <w:r>
        <w:t xml:space="preserve"> do not</w:t>
      </w:r>
      <w:r w:rsidRPr="00295022" w:rsidR="00295022">
        <w:t xml:space="preserve"> include statistics on remand prisoners</w:t>
      </w:r>
      <w:r>
        <w:t>. T</w:t>
      </w:r>
      <w:r w:rsidRPr="00295022" w:rsidR="00295022">
        <w:t>hat data just is not there</w:t>
      </w:r>
      <w:r w:rsidR="00295022">
        <w:t>.</w:t>
      </w:r>
      <w:r w:rsidRPr="00295022" w:rsidR="00295022">
        <w:t xml:space="preserve"> </w:t>
      </w:r>
      <w:r>
        <w:t>Y</w:t>
      </w:r>
      <w:r w:rsidRPr="00295022" w:rsidR="00295022">
        <w:t>ou can get it internally</w:t>
      </w:r>
      <w:r>
        <w:t>,</w:t>
      </w:r>
      <w:r w:rsidRPr="00295022" w:rsidR="00295022">
        <w:t xml:space="preserve"> but it is not in the public domain. The remand population by ethnicity comes out only </w:t>
      </w:r>
      <w:r>
        <w:t xml:space="preserve">every </w:t>
      </w:r>
      <w:r w:rsidRPr="00295022" w:rsidR="00295022">
        <w:t>two years. I</w:t>
      </w:r>
      <w:r>
        <w:t xml:space="preserve"> am</w:t>
      </w:r>
      <w:r w:rsidRPr="00295022" w:rsidR="00295022">
        <w:t xml:space="preserve"> not quite sure why that </w:t>
      </w:r>
      <w:r w:rsidR="00881108">
        <w:t>should</w:t>
      </w:r>
      <w:r w:rsidRPr="00295022" w:rsidR="00295022">
        <w:t xml:space="preserve"> be</w:t>
      </w:r>
      <w:r w:rsidR="00F04BC6">
        <w:t>. W</w:t>
      </w:r>
      <w:r w:rsidRPr="00295022" w:rsidR="00295022">
        <w:t xml:space="preserve">hy </w:t>
      </w:r>
      <w:r w:rsidR="00F04BC6">
        <w:t>could</w:t>
      </w:r>
      <w:r w:rsidR="00881108">
        <w:t>n’t it</w:t>
      </w:r>
      <w:r w:rsidR="00F04BC6">
        <w:t xml:space="preserve"> come out m</w:t>
      </w:r>
      <w:r w:rsidRPr="00295022" w:rsidR="00295022">
        <w:t>ore often? Crit</w:t>
      </w:r>
      <w:r w:rsidR="00F04BC6">
        <w:t>ically</w:t>
      </w:r>
      <w:r w:rsidRPr="00295022" w:rsidR="00295022">
        <w:t>, the length of time people are spending on remand is not being kept and</w:t>
      </w:r>
      <w:r w:rsidR="00D444E8">
        <w:t xml:space="preserve"> again</w:t>
      </w:r>
      <w:r w:rsidRPr="00295022" w:rsidR="00295022">
        <w:t xml:space="preserve"> that is not entirely clear</w:t>
      </w:r>
      <w:r w:rsidR="00295022">
        <w:t>.</w:t>
      </w:r>
    </w:p>
    <w:p w:rsidR="00295022" w:rsidP="000129D7">
      <w:pPr>
        <w:pStyle w:val="Answer"/>
      </w:pPr>
      <w:r>
        <w:t>W</w:t>
      </w:r>
      <w:r w:rsidRPr="00295022">
        <w:t>e know that</w:t>
      </w:r>
      <w:r>
        <w:t xml:space="preserve"> data on</w:t>
      </w:r>
      <w:r w:rsidRPr="00295022">
        <w:t xml:space="preserve"> the number of self-inflicted deaths on remand</w:t>
      </w:r>
      <w:r>
        <w:t xml:space="preserve"> is collected, </w:t>
      </w:r>
      <w:r w:rsidRPr="00295022">
        <w:t>but</w:t>
      </w:r>
      <w:r>
        <w:t xml:space="preserve"> not</w:t>
      </w:r>
      <w:r w:rsidRPr="00295022">
        <w:t xml:space="preserve"> data on non</w:t>
      </w:r>
      <w:r w:rsidR="00BF5BC4">
        <w:t>-</w:t>
      </w:r>
      <w:r w:rsidRPr="00295022">
        <w:t xml:space="preserve">self-inflicted deaths. </w:t>
      </w:r>
      <w:r w:rsidR="000B5291">
        <w:t>I</w:t>
      </w:r>
      <w:r w:rsidRPr="00295022">
        <w:t>f someone dies very quickly after coming into prison</w:t>
      </w:r>
      <w:r w:rsidR="000B5291">
        <w:t>,</w:t>
      </w:r>
      <w:r w:rsidRPr="00295022">
        <w:t xml:space="preserve"> for example because their medical needs </w:t>
      </w:r>
      <w:r w:rsidR="001C6FED">
        <w:t>were not m</w:t>
      </w:r>
      <w:r w:rsidRPr="00295022">
        <w:t>et, that will not show u</w:t>
      </w:r>
      <w:r w:rsidR="001C6FED">
        <w:t>p</w:t>
      </w:r>
      <w:r w:rsidRPr="00295022">
        <w:t xml:space="preserve"> specifically as an issue with </w:t>
      </w:r>
      <w:r w:rsidR="000B5291">
        <w:t>r</w:t>
      </w:r>
      <w:r w:rsidRPr="00295022">
        <w:t>emand</w:t>
      </w:r>
      <w:r w:rsidR="000B5291">
        <w:t>;</w:t>
      </w:r>
      <w:r w:rsidRPr="00295022">
        <w:t xml:space="preserve"> it will</w:t>
      </w:r>
      <w:r w:rsidR="000B5291">
        <w:t xml:space="preserve"> just</w:t>
      </w:r>
      <w:r w:rsidRPr="00295022">
        <w:t xml:space="preserve"> show up among the prison</w:t>
      </w:r>
      <w:r w:rsidR="007E2E68">
        <w:t>’</w:t>
      </w:r>
      <w:r w:rsidRPr="00295022">
        <w:t>s data. That feels like a miss as well</w:t>
      </w:r>
      <w:r>
        <w:t>.</w:t>
      </w:r>
    </w:p>
    <w:p w:rsidR="0007422F" w:rsidP="000129D7">
      <w:pPr>
        <w:pStyle w:val="Answer"/>
      </w:pPr>
      <w:r>
        <w:t>F</w:t>
      </w:r>
      <w:r w:rsidRPr="00295022" w:rsidR="00295022">
        <w:t>inally, we see very high levels of self</w:t>
      </w:r>
      <w:r>
        <w:t>-</w:t>
      </w:r>
      <w:r w:rsidRPr="00295022" w:rsidR="00295022">
        <w:t>harm</w:t>
      </w:r>
      <w:r>
        <w:t xml:space="preserve"> in prisons,</w:t>
      </w:r>
      <w:r w:rsidRPr="00295022" w:rsidR="00295022">
        <w:t xml:space="preserve"> particularly women</w:t>
      </w:r>
      <w:r w:rsidR="007E2E68">
        <w:t>’</w:t>
      </w:r>
      <w:r w:rsidRPr="00295022" w:rsidR="00295022">
        <w:t>s prisons</w:t>
      </w:r>
      <w:r>
        <w:t>. W</w:t>
      </w:r>
      <w:r w:rsidRPr="00295022" w:rsidR="00295022">
        <w:t xml:space="preserve">hile there is </w:t>
      </w:r>
      <w:r>
        <w:t xml:space="preserve">data on the number of self-harm incidents, </w:t>
      </w:r>
      <w:r w:rsidR="00677417">
        <w:t>what is not in place is the number of people doing the self</w:t>
      </w:r>
      <w:r w:rsidR="00596A38">
        <w:t>-</w:t>
      </w:r>
      <w:r w:rsidR="00677417">
        <w:t>harming. W</w:t>
      </w:r>
      <w:r w:rsidR="00067BF7">
        <w:t>e find that</w:t>
      </w:r>
      <w:r w:rsidR="00596A38">
        <w:t xml:space="preserve"> sometimes it is</w:t>
      </w:r>
      <w:r w:rsidR="00067BF7">
        <w:t xml:space="preserve"> a very small number of people </w:t>
      </w:r>
      <w:r w:rsidR="00596A38">
        <w:t xml:space="preserve">who </w:t>
      </w:r>
      <w:r w:rsidR="00067BF7">
        <w:t>are doing</w:t>
      </w:r>
      <w:r w:rsidRPr="00295022" w:rsidR="00295022">
        <w:t xml:space="preserve"> the self</w:t>
      </w:r>
      <w:r w:rsidR="00067BF7">
        <w:t>-</w:t>
      </w:r>
      <w:r w:rsidRPr="00295022" w:rsidR="00295022">
        <w:t>harm</w:t>
      </w:r>
      <w:r w:rsidR="00B63CC6">
        <w:t xml:space="preserve">. There </w:t>
      </w:r>
      <w:r w:rsidR="001A0488">
        <w:t>are</w:t>
      </w:r>
      <w:r w:rsidR="00B63CC6">
        <w:t xml:space="preserve"> a </w:t>
      </w:r>
      <w:r w:rsidRPr="00295022" w:rsidR="00295022">
        <w:t>number of areas where we think data in the public domain</w:t>
      </w:r>
      <w:r w:rsidR="00B63CC6">
        <w:t>,</w:t>
      </w:r>
      <w:r w:rsidRPr="00295022" w:rsidR="00295022">
        <w:t xml:space="preserve"> particularly on the amount of time people are spending on </w:t>
      </w:r>
      <w:r w:rsidR="00B63CC6">
        <w:t xml:space="preserve">remand, would be really helpful for </w:t>
      </w:r>
      <w:r w:rsidR="0054326C">
        <w:t>us,</w:t>
      </w:r>
      <w:r w:rsidR="00B63CC6">
        <w:t xml:space="preserve"> and more widely.</w:t>
      </w:r>
    </w:p>
    <w:p w:rsidR="0007422F" w:rsidRPr="0007422F" w:rsidP="0007422F">
      <w:pPr>
        <w:pStyle w:val="Question"/>
        <w:rPr>
          <w:lang w:val="en-US"/>
        </w:rPr>
      </w:pPr>
      <w:sdt>
        <w:sdtPr>
          <w:alias w:val="Member"/>
          <w:tag w:val="&lt;Member mnisId='4030' dodsId='72313'&gt;"/>
          <w:id w:val="1520201536"/>
          <w:placeholder>
            <w:docPart w:val="DefaultPlaceholder_-1854013440"/>
          </w:placeholder>
          <w:richText/>
        </w:sdtPr>
        <w:sdtContent>
          <w:r w:rsidRPr="0007422F">
            <w:rPr>
              <w:b/>
            </w:rPr>
            <w:t>Karl Turner:</w:t>
          </w:r>
        </w:sdtContent>
      </w:sdt>
      <w:r>
        <w:t xml:space="preserve"> </w:t>
      </w:r>
      <w:r w:rsidRPr="0007422F">
        <w:t>That is</w:t>
      </w:r>
      <w:r w:rsidR="00FE217D">
        <w:t xml:space="preserve"> very</w:t>
      </w:r>
      <w:r w:rsidRPr="0007422F">
        <w:t xml:space="preserve"> helpful. </w:t>
      </w:r>
      <w:r w:rsidR="0054326C">
        <w:t>Perhaps</w:t>
      </w:r>
      <w:r w:rsidRPr="0007422F">
        <w:t xml:space="preserve"> I could turn now to immigration detainees in prisons</w:t>
      </w:r>
      <w:r w:rsidR="0054326C">
        <w:t>.</w:t>
      </w:r>
      <w:r>
        <w:t xml:space="preserve"> </w:t>
      </w:r>
      <w:r w:rsidRPr="0007422F">
        <w:t xml:space="preserve">I know that you have </w:t>
      </w:r>
      <w:r w:rsidR="0054326C">
        <w:t>done</w:t>
      </w:r>
      <w:r w:rsidRPr="0007422F">
        <w:t xml:space="preserve"> a thematic review</w:t>
      </w:r>
      <w:r>
        <w:t>.</w:t>
      </w:r>
      <w:r w:rsidRPr="0007422F">
        <w:t xml:space="preserve"> </w:t>
      </w:r>
      <w:r w:rsidR="00FE217D">
        <w:t>C</w:t>
      </w:r>
      <w:r w:rsidRPr="0007422F">
        <w:t>ould you outline the key findings of that recent review and</w:t>
      </w:r>
      <w:r w:rsidR="00FE217D">
        <w:t>, I suppose,</w:t>
      </w:r>
      <w:r w:rsidRPr="0007422F">
        <w:t xml:space="preserve"> the experience generally of immigration detainees held in prisons?</w:t>
      </w:r>
    </w:p>
    <w:p w:rsidR="00C01412" w:rsidP="00D22E86">
      <w:pPr>
        <w:pStyle w:val="Answer"/>
      </w:pPr>
      <w:sdt>
        <w:sdtPr>
          <w:alias w:val="Witness"/>
          <w:id w:val="-225148929"/>
          <w:placeholder>
            <w:docPart w:val="DefaultPlaceholder_-1854013440"/>
          </w:placeholder>
          <w:richText/>
        </w:sdtPr>
        <w:sdtContent>
          <w:r w:rsidRPr="0007422F" w:rsidR="0007422F">
            <w:rPr>
              <w:b/>
              <w:i/>
            </w:rPr>
            <w:t>Charlie Taylor:</w:t>
          </w:r>
        </w:sdtContent>
      </w:sdt>
      <w:r w:rsidR="0007422F">
        <w:t xml:space="preserve"> </w:t>
      </w:r>
      <w:r w:rsidRPr="007D760E" w:rsidR="007D760E">
        <w:t>We recently completed th</w:t>
      </w:r>
      <w:r w:rsidR="00635AAE">
        <w:t>at</w:t>
      </w:r>
      <w:r w:rsidRPr="007D760E" w:rsidR="007D760E">
        <w:t xml:space="preserve"> thematic work</w:t>
      </w:r>
      <w:r w:rsidR="00936C32">
        <w:t xml:space="preserve">. A couple of weeks ago </w:t>
      </w:r>
      <w:r w:rsidRPr="007D760E" w:rsidR="007D760E">
        <w:t xml:space="preserve">I was in </w:t>
      </w:r>
      <w:r w:rsidR="00936C32">
        <w:t>HMP </w:t>
      </w:r>
      <w:r w:rsidRPr="007D760E" w:rsidR="007D760E">
        <w:t>Maidston</w:t>
      </w:r>
      <w:r w:rsidR="00936C32">
        <w:t>e</w:t>
      </w:r>
      <w:r w:rsidR="00635AAE">
        <w:t>,</w:t>
      </w:r>
      <w:r w:rsidR="00936C32">
        <w:t xml:space="preserve"> which</w:t>
      </w:r>
      <w:r w:rsidRPr="007D760E" w:rsidR="007D760E">
        <w:t xml:space="preserve"> is a foreign national offender prison</w:t>
      </w:r>
      <w:r w:rsidR="007D760E">
        <w:t xml:space="preserve">. </w:t>
      </w:r>
      <w:r w:rsidR="00936C32">
        <w:t>C</w:t>
      </w:r>
      <w:r w:rsidRPr="007D760E" w:rsidR="007D760E">
        <w:t>ertain rights pertain to somebody once they</w:t>
      </w:r>
      <w:r w:rsidR="00936C32">
        <w:t xml:space="preserve"> are</w:t>
      </w:r>
      <w:r w:rsidRPr="007D760E" w:rsidR="007D760E">
        <w:t xml:space="preserve"> held </w:t>
      </w:r>
      <w:r w:rsidR="00635AAE">
        <w:t>beyond the end of their tariff</w:t>
      </w:r>
      <w:r w:rsidR="00523844">
        <w:t xml:space="preserve">, </w:t>
      </w:r>
      <w:r w:rsidRPr="007D760E" w:rsidR="007D760E">
        <w:t>at the end of their sentence. They are served with a</w:t>
      </w:r>
      <w:r w:rsidR="007D760E">
        <w:t>n IS</w:t>
      </w:r>
      <w:r w:rsidR="00CF1A8A">
        <w:t xml:space="preserve"> </w:t>
      </w:r>
      <w:r w:rsidR="007D760E">
        <w:t>91 form</w:t>
      </w:r>
      <w:r w:rsidR="001A7795">
        <w:t>,</w:t>
      </w:r>
      <w:r w:rsidR="007D760E">
        <w:t xml:space="preserve"> </w:t>
      </w:r>
      <w:r w:rsidRPr="007D760E" w:rsidR="007D760E">
        <w:t>which basically says</w:t>
      </w:r>
      <w:r w:rsidR="008465CB">
        <w:t>,</w:t>
      </w:r>
      <w:r w:rsidRPr="007D760E" w:rsidR="007D760E">
        <w:t xml:space="preserve"> </w:t>
      </w:r>
      <w:r w:rsidR="008465CB">
        <w:t>“W</w:t>
      </w:r>
      <w:r w:rsidRPr="007D760E" w:rsidR="007D760E">
        <w:t>e are keeping you in custody because you may be subject to deportation procedures.</w:t>
      </w:r>
      <w:r w:rsidR="008465CB">
        <w:t>”</w:t>
      </w:r>
      <w:r w:rsidRPr="007D760E" w:rsidR="007D760E">
        <w:t xml:space="preserve"> Those prisoners ought to have certain rights</w:t>
      </w:r>
      <w:r w:rsidR="007D760E">
        <w:t>.</w:t>
      </w:r>
      <w:r w:rsidRPr="007D760E" w:rsidR="007D760E">
        <w:t xml:space="preserve"> </w:t>
      </w:r>
      <w:r w:rsidR="001451CA">
        <w:t>F</w:t>
      </w:r>
      <w:r w:rsidRPr="007D760E" w:rsidR="007D760E">
        <w:t>or example, if they were in an immigration removal centre they would have a telephone</w:t>
      </w:r>
      <w:r w:rsidR="009537F7">
        <w:t xml:space="preserve"> and</w:t>
      </w:r>
      <w:r w:rsidRPr="007D760E" w:rsidR="007D760E">
        <w:t xml:space="preserve"> </w:t>
      </w:r>
      <w:r w:rsidR="001451CA">
        <w:t>t</w:t>
      </w:r>
      <w:r w:rsidRPr="007D760E" w:rsidR="007D760E">
        <w:t xml:space="preserve">hey would have better access. </w:t>
      </w:r>
      <w:r w:rsidR="001451CA">
        <w:t>T</w:t>
      </w:r>
      <w:r w:rsidRPr="007D760E" w:rsidR="007D760E">
        <w:t>hey w</w:t>
      </w:r>
      <w:r w:rsidR="001451CA">
        <w:t>ould</w:t>
      </w:r>
      <w:r w:rsidRPr="007D760E" w:rsidR="007D760E">
        <w:t xml:space="preserve"> be allowed to have a mobile phone and would have better access to visits. They would have half an hou</w:t>
      </w:r>
      <w:r w:rsidR="001451CA">
        <w:t>r’s</w:t>
      </w:r>
      <w:r w:rsidRPr="007D760E" w:rsidR="007D760E">
        <w:t xml:space="preserve"> free legal consultation.</w:t>
      </w:r>
    </w:p>
    <w:p w:rsidR="00295022" w:rsidP="00D22E86">
      <w:pPr>
        <w:pStyle w:val="Answer"/>
      </w:pPr>
      <w:r>
        <w:t xml:space="preserve">There are various rights you would have if you were in an </w:t>
      </w:r>
      <w:r w:rsidR="007C2E0E">
        <w:t>i</w:t>
      </w:r>
      <w:r w:rsidRPr="007D760E" w:rsidR="007D760E">
        <w:t>mmigration removal centre</w:t>
      </w:r>
      <w:r w:rsidR="007C2E0E">
        <w:t>,</w:t>
      </w:r>
      <w:r w:rsidRPr="007D760E" w:rsidR="007D760E">
        <w:t xml:space="preserve"> but if you were the same person </w:t>
      </w:r>
      <w:r w:rsidR="00D22E86">
        <w:t xml:space="preserve">in a prison—Wandsworth is a </w:t>
      </w:r>
      <w:r w:rsidRPr="007D760E" w:rsidR="007D760E">
        <w:t>case in point becaus</w:t>
      </w:r>
      <w:r w:rsidR="00D22E86">
        <w:t>e</w:t>
      </w:r>
      <w:r w:rsidRPr="007D760E" w:rsidR="007D760E">
        <w:t xml:space="preserve"> it has a very big foreign national offender population</w:t>
      </w:r>
      <w:r w:rsidR="004E4990">
        <w:t xml:space="preserve">—you </w:t>
      </w:r>
      <w:r w:rsidRPr="007D760E" w:rsidR="007D760E">
        <w:t xml:space="preserve">would not </w:t>
      </w:r>
      <w:r w:rsidR="004E4990">
        <w:t>have</w:t>
      </w:r>
      <w:r w:rsidRPr="007D760E" w:rsidR="007D760E">
        <w:t xml:space="preserve"> those particular rights and the prison would not necessarily even know who you were. The average prison officer on the wing is too busy keeping the show on the road to be able to know that certain prisoners ought to be getting certain rights over other prisoners. This is an issue that we see with</w:t>
      </w:r>
      <w:r w:rsidR="004E4990">
        <w:t xml:space="preserve"> remand</w:t>
      </w:r>
      <w:r w:rsidRPr="007D760E" w:rsidR="007D760E">
        <w:t xml:space="preserve"> as well, but it</w:t>
      </w:r>
      <w:r w:rsidR="004E4990">
        <w:t xml:space="preserve"> is an </w:t>
      </w:r>
      <w:r w:rsidRPr="007D760E" w:rsidR="007D760E">
        <w:t>issue with foreign national offenders who are being kept beyond their tariff in prison.</w:t>
      </w:r>
    </w:p>
    <w:p w:rsidR="007D760E" w:rsidP="0007422F">
      <w:pPr>
        <w:pStyle w:val="Answer"/>
      </w:pPr>
      <w:r w:rsidRPr="00E812DF">
        <w:t xml:space="preserve">If you compare walking round </w:t>
      </w:r>
      <w:r w:rsidR="00416541">
        <w:t>Wands</w:t>
      </w:r>
      <w:r w:rsidRPr="00E812DF">
        <w:t xml:space="preserve">worth </w:t>
      </w:r>
      <w:r w:rsidR="00842A33">
        <w:t xml:space="preserve">with </w:t>
      </w:r>
      <w:r w:rsidRPr="00E812DF">
        <w:t xml:space="preserve">what </w:t>
      </w:r>
      <w:r w:rsidR="00416541">
        <w:t>it</w:t>
      </w:r>
      <w:r w:rsidRPr="00E812DF">
        <w:t xml:space="preserve"> feels lik</w:t>
      </w:r>
      <w:r w:rsidR="00416541">
        <w:t>e</w:t>
      </w:r>
      <w:r w:rsidR="00842A33">
        <w:t xml:space="preserve"> to</w:t>
      </w:r>
      <w:r w:rsidRPr="00E812DF">
        <w:t xml:space="preserve"> walk round </w:t>
      </w:r>
      <w:r w:rsidR="00842A33">
        <w:t>H</w:t>
      </w:r>
      <w:r w:rsidRPr="00E812DF">
        <w:t>armondsworth immigration removal centre</w:t>
      </w:r>
      <w:r w:rsidR="00842A33">
        <w:t>,</w:t>
      </w:r>
      <w:r w:rsidRPr="00E812DF">
        <w:t xml:space="preserve"> it is a very different place. At </w:t>
      </w:r>
      <w:r w:rsidR="00114E3F">
        <w:t>H</w:t>
      </w:r>
      <w:r w:rsidRPr="00E812DF">
        <w:t>armondsworth</w:t>
      </w:r>
      <w:r w:rsidR="0014683A">
        <w:t>,</w:t>
      </w:r>
      <w:r w:rsidRPr="00E812DF">
        <w:t xml:space="preserve"> </w:t>
      </w:r>
      <w:r w:rsidR="0014683A">
        <w:t>they</w:t>
      </w:r>
      <w:r w:rsidRPr="00E812DF">
        <w:t xml:space="preserve"> are not routinely locked in their rooms during the day</w:t>
      </w:r>
      <w:r w:rsidR="00114E3F">
        <w:t xml:space="preserve">; </w:t>
      </w:r>
      <w:r w:rsidRPr="00E812DF">
        <w:t xml:space="preserve">the whole place is opened up during the day. If you go to Wandsworth, as you will have seen, most prisoners are banged up for most of the time. </w:t>
      </w:r>
      <w:r w:rsidR="0014683A">
        <w:t>P</w:t>
      </w:r>
      <w:r w:rsidRPr="00E812DF">
        <w:t xml:space="preserve">eople </w:t>
      </w:r>
      <w:r w:rsidR="0014683A">
        <w:t>are</w:t>
      </w:r>
      <w:r w:rsidRPr="00E812DF">
        <w:t xml:space="preserve"> getting quite a different diet, even though they are beyond the end of their tariff</w:t>
      </w:r>
      <w:r>
        <w:t>.</w:t>
      </w:r>
    </w:p>
    <w:p w:rsidR="00787CC9" w:rsidP="0007422F">
      <w:pPr>
        <w:pStyle w:val="Answer"/>
      </w:pPr>
      <w:r>
        <w:t>T</w:t>
      </w:r>
      <w:r w:rsidRPr="00E812DF" w:rsidR="00E812DF">
        <w:t xml:space="preserve">he other </w:t>
      </w:r>
      <w:r w:rsidR="005B58F9">
        <w:t>thing</w:t>
      </w:r>
      <w:r w:rsidRPr="00E812DF" w:rsidR="00E812DF">
        <w:t xml:space="preserve"> is that the level of support they get from Home Office st</w:t>
      </w:r>
      <w:r>
        <w:t>a</w:t>
      </w:r>
      <w:r w:rsidRPr="00E812DF" w:rsidR="00E812DF">
        <w:t>ff sometimes varies a lot. We were very critical</w:t>
      </w:r>
      <w:r>
        <w:t xml:space="preserve"> of</w:t>
      </w:r>
      <w:r w:rsidRPr="00E812DF" w:rsidR="00E812DF">
        <w:t xml:space="preserve"> that. </w:t>
      </w:r>
      <w:r>
        <w:t>P</w:t>
      </w:r>
      <w:r w:rsidRPr="00E812DF" w:rsidR="00E812DF">
        <w:t>eople become increasingly frustrated because they are s</w:t>
      </w:r>
      <w:r w:rsidR="00DB2614">
        <w:t xml:space="preserve">erved </w:t>
      </w:r>
      <w:r w:rsidRPr="00E812DF" w:rsidR="00E812DF">
        <w:t>with an IS</w:t>
      </w:r>
      <w:r w:rsidR="005B58F9">
        <w:t xml:space="preserve"> </w:t>
      </w:r>
      <w:r w:rsidRPr="00E812DF" w:rsidR="00E812DF">
        <w:t xml:space="preserve">91 form but </w:t>
      </w:r>
      <w:r w:rsidR="005B58F9">
        <w:t xml:space="preserve">they </w:t>
      </w:r>
      <w:r w:rsidRPr="00E812DF" w:rsidR="00E812DF">
        <w:t>do not know what is going to happen next</w:t>
      </w:r>
      <w:r w:rsidR="00DB2614">
        <w:t>. T</w:t>
      </w:r>
      <w:r w:rsidRPr="00E812DF" w:rsidR="00E812DF">
        <w:t>hey simply wait for long periods of time without being told what is going on with their case. That is</w:t>
      </w:r>
      <w:r w:rsidR="007A3F07">
        <w:t xml:space="preserve"> </w:t>
      </w:r>
      <w:r w:rsidRPr="007A3F07" w:rsidR="007A3F07">
        <w:t>a source of frustration</w:t>
      </w:r>
      <w:r w:rsidR="007A3F07">
        <w:t>.</w:t>
      </w:r>
      <w:r w:rsidR="00DB2614">
        <w:t xml:space="preserve"> T</w:t>
      </w:r>
      <w:r w:rsidRPr="007A3F07" w:rsidR="007A3F07">
        <w:t xml:space="preserve">he forms come incredibly late. I came across </w:t>
      </w:r>
      <w:r w:rsidR="00B6540D">
        <w:t>the</w:t>
      </w:r>
      <w:r w:rsidR="00DB2614">
        <w:t xml:space="preserve"> </w:t>
      </w:r>
      <w:r w:rsidRPr="007A3F07" w:rsidR="007A3F07">
        <w:t>case</w:t>
      </w:r>
      <w:r w:rsidR="00DB2614">
        <w:t xml:space="preserve"> </w:t>
      </w:r>
      <w:r w:rsidR="00B6540D">
        <w:t>of a guy at</w:t>
      </w:r>
      <w:r w:rsidR="00DB2614">
        <w:t xml:space="preserve"> Wandsworth</w:t>
      </w:r>
      <w:r w:rsidR="002D69EC">
        <w:t xml:space="preserve"> who had finished his sentence and</w:t>
      </w:r>
      <w:r w:rsidR="00B6540D">
        <w:t xml:space="preserve"> whose parents</w:t>
      </w:r>
      <w:r w:rsidRPr="007A3F07" w:rsidR="007A3F07">
        <w:t xml:space="preserve"> were waiting outside the </w:t>
      </w:r>
      <w:r w:rsidR="004357C4">
        <w:t>jail to p</w:t>
      </w:r>
      <w:r w:rsidRPr="007A3F07" w:rsidR="007A3F07">
        <w:t xml:space="preserve">ick him up. As he was waiting to be released he was served with </w:t>
      </w:r>
      <w:r w:rsidR="003F4A7A">
        <w:t>an IS</w:t>
      </w:r>
      <w:r w:rsidR="00CB1F33">
        <w:t xml:space="preserve"> </w:t>
      </w:r>
      <w:r w:rsidRPr="007A3F07" w:rsidR="007A3F07">
        <w:t>91 form</w:t>
      </w:r>
      <w:r w:rsidR="003F4A7A">
        <w:t>,</w:t>
      </w:r>
      <w:r w:rsidRPr="007A3F07" w:rsidR="007A3F07">
        <w:t xml:space="preserve"> which meant he was then not allowed to leave the </w:t>
      </w:r>
      <w:r w:rsidR="003F4A7A">
        <w:t>jai</w:t>
      </w:r>
      <w:r w:rsidRPr="007A3F07" w:rsidR="007A3F07">
        <w:t>l. That is not uncommon</w:t>
      </w:r>
      <w:r w:rsidR="007A3F07">
        <w:t xml:space="preserve">. </w:t>
      </w:r>
      <w:r w:rsidR="003F4A7A">
        <w:t>S</w:t>
      </w:r>
      <w:r w:rsidRPr="007A3F07" w:rsidR="007A3F07">
        <w:t>imilarly</w:t>
      </w:r>
      <w:r w:rsidR="003F4A7A">
        <w:t>,</w:t>
      </w:r>
      <w:r w:rsidRPr="007A3F07" w:rsidR="007A3F07">
        <w:t xml:space="preserve"> we saw that at Maidstone</w:t>
      </w:r>
      <w:r w:rsidR="003F4A7A">
        <w:t xml:space="preserve"> jail</w:t>
      </w:r>
      <w:r w:rsidRPr="007A3F07" w:rsidR="007A3F07">
        <w:t xml:space="preserve"> where again</w:t>
      </w:r>
      <w:r w:rsidR="003F4A7A">
        <w:t xml:space="preserve"> </w:t>
      </w:r>
      <w:r w:rsidRPr="007A3F07" w:rsidR="007A3F07">
        <w:t xml:space="preserve">prisoners did not know until very near the </w:t>
      </w:r>
      <w:r w:rsidR="004378BC">
        <w:t>time they were due to be released that they would be subject to immigration detention.</w:t>
      </w:r>
    </w:p>
    <w:p w:rsidR="00787CC9" w:rsidRPr="00787CC9" w:rsidP="00787CC9">
      <w:pPr>
        <w:pStyle w:val="Question"/>
        <w:rPr>
          <w:lang w:val="en-US"/>
        </w:rPr>
      </w:pPr>
      <w:sdt>
        <w:sdtPr>
          <w:alias w:val="Member"/>
          <w:tag w:val="&lt;Member mnisId='4030' dodsId='72313'&gt;"/>
          <w:id w:val="-2049138306"/>
          <w:placeholder>
            <w:docPart w:val="DefaultPlaceholder_-1854013440"/>
          </w:placeholder>
          <w:richText/>
        </w:sdtPr>
        <w:sdtContent>
          <w:r w:rsidRPr="00787CC9">
            <w:rPr>
              <w:b/>
            </w:rPr>
            <w:t>Karl Turner:</w:t>
          </w:r>
        </w:sdtContent>
      </w:sdt>
      <w:r>
        <w:t xml:space="preserve"> </w:t>
      </w:r>
      <w:r w:rsidRPr="00787CC9">
        <w:t>Is there no prospect of them being released to an immigration detention centre from prison at the end of their sentence?</w:t>
      </w:r>
    </w:p>
    <w:p w:rsidR="00E812DF" w:rsidP="00787CC9">
      <w:pPr>
        <w:pStyle w:val="Answer"/>
      </w:pPr>
      <w:sdt>
        <w:sdtPr>
          <w:alias w:val="Witness"/>
          <w:id w:val="-1096470311"/>
          <w:placeholder>
            <w:docPart w:val="DefaultPlaceholder_-1854013440"/>
          </w:placeholder>
          <w:richText/>
        </w:sdtPr>
        <w:sdtContent>
          <w:r w:rsidRPr="00787CC9" w:rsidR="00787CC9">
            <w:rPr>
              <w:b/>
              <w:i/>
            </w:rPr>
            <w:t>Charlie Taylor:</w:t>
          </w:r>
        </w:sdtContent>
      </w:sdt>
      <w:r w:rsidR="00787CC9">
        <w:t xml:space="preserve"> </w:t>
      </w:r>
      <w:r w:rsidRPr="00787CC9" w:rsidR="00787CC9">
        <w:t>It depends on a number of things.</w:t>
      </w:r>
      <w:r w:rsidRPr="00EC5807" w:rsidR="00EC5807">
        <w:t xml:space="preserve"> First, the Home Office will </w:t>
      </w:r>
      <w:r w:rsidR="00FB68C9">
        <w:t>make</w:t>
      </w:r>
      <w:r w:rsidRPr="00EC5807" w:rsidR="00EC5807">
        <w:t xml:space="preserve"> a decision </w:t>
      </w:r>
      <w:r w:rsidR="00FB68C9">
        <w:t xml:space="preserve">about </w:t>
      </w:r>
      <w:r w:rsidRPr="00EC5807" w:rsidR="00EC5807">
        <w:t xml:space="preserve">the risk. </w:t>
      </w:r>
      <w:r w:rsidR="007D33E7">
        <w:t>A</w:t>
      </w:r>
      <w:r w:rsidRPr="00EC5807" w:rsidR="00EC5807">
        <w:t xml:space="preserve"> small proportion of </w:t>
      </w:r>
      <w:r w:rsidR="00DD4304">
        <w:t xml:space="preserve">former </w:t>
      </w:r>
      <w:r w:rsidRPr="00EC5807" w:rsidR="00EC5807">
        <w:t xml:space="preserve">prisoners </w:t>
      </w:r>
      <w:r w:rsidR="007D33E7">
        <w:t xml:space="preserve">may be </w:t>
      </w:r>
      <w:r w:rsidRPr="00EC5807" w:rsidR="00EC5807">
        <w:t xml:space="preserve">seen as so risky that </w:t>
      </w:r>
      <w:r w:rsidR="00DD4304">
        <w:t>it</w:t>
      </w:r>
      <w:r w:rsidRPr="00EC5807" w:rsidR="00EC5807">
        <w:t xml:space="preserve"> might not be safe</w:t>
      </w:r>
      <w:r w:rsidR="00DD4304">
        <w:t xml:space="preserve"> to put them</w:t>
      </w:r>
      <w:r w:rsidRPr="00EC5807" w:rsidR="00EC5807">
        <w:t xml:space="preserve"> in an immigration removal centre</w:t>
      </w:r>
      <w:r w:rsidR="00EC5807">
        <w:t xml:space="preserve">. </w:t>
      </w:r>
      <w:r w:rsidR="00DD4304">
        <w:t>T</w:t>
      </w:r>
      <w:r w:rsidRPr="00EC5807" w:rsidR="00EC5807">
        <w:t xml:space="preserve">he extent to which that is in place is a moot </w:t>
      </w:r>
      <w:r w:rsidRPr="00EC5807" w:rsidR="00EC5807">
        <w:t>point</w:t>
      </w:r>
      <w:r w:rsidR="00CD584E">
        <w:t>,</w:t>
      </w:r>
      <w:r w:rsidRPr="00EC5807" w:rsidR="00EC5807">
        <w:t xml:space="preserve"> but </w:t>
      </w:r>
      <w:r w:rsidR="00CD584E">
        <w:t>s</w:t>
      </w:r>
      <w:r w:rsidRPr="00EC5807" w:rsidR="00EC5807">
        <w:t>ometimes</w:t>
      </w:r>
      <w:r w:rsidR="00CD584E">
        <w:t xml:space="preserve"> </w:t>
      </w:r>
      <w:r w:rsidR="00E53299">
        <w:t>we</w:t>
      </w:r>
      <w:r w:rsidR="00CD584E">
        <w:t xml:space="preserve"> see tha</w:t>
      </w:r>
      <w:r w:rsidR="00E53299">
        <w:t>t</w:t>
      </w:r>
      <w:r w:rsidR="00CD584E">
        <w:t>.</w:t>
      </w:r>
      <w:r w:rsidRPr="00EC5807" w:rsidR="00EC5807">
        <w:t xml:space="preserve"> </w:t>
      </w:r>
      <w:r w:rsidR="00CD584E">
        <w:t>Sometimes, it</w:t>
      </w:r>
      <w:r w:rsidRPr="00EC5807" w:rsidR="00EC5807">
        <w:t xml:space="preserve"> is simply to do with </w:t>
      </w:r>
      <w:r w:rsidR="00CD584E">
        <w:t xml:space="preserve">the fact that </w:t>
      </w:r>
      <w:r w:rsidRPr="00EC5807" w:rsidR="00EC5807">
        <w:t>spac</w:t>
      </w:r>
      <w:r w:rsidR="00CD584E">
        <w:t>e</w:t>
      </w:r>
      <w:r w:rsidRPr="00EC5807" w:rsidR="00EC5807">
        <w:t xml:space="preserve"> is</w:t>
      </w:r>
      <w:r w:rsidR="00E53299">
        <w:t>n’t</w:t>
      </w:r>
      <w:r w:rsidRPr="00EC5807" w:rsidR="00EC5807">
        <w:t xml:space="preserve"> available. This may be unfair, but sometimes it feels to me </w:t>
      </w:r>
      <w:r w:rsidR="00CD584E">
        <w:t xml:space="preserve">that </w:t>
      </w:r>
      <w:r w:rsidRPr="00EC5807" w:rsidR="00EC5807">
        <w:t>there is a convenience about it as well</w:t>
      </w:r>
      <w:r w:rsidR="00CD584E">
        <w:t xml:space="preserve">, in that if </w:t>
      </w:r>
      <w:r w:rsidRPr="00EC5807" w:rsidR="00EC5807">
        <w:t>somebody is in Wandsworth</w:t>
      </w:r>
      <w:r w:rsidR="00050677">
        <w:t xml:space="preserve"> or Maidstone,</w:t>
      </w:r>
      <w:r w:rsidRPr="00EC5807" w:rsidR="00EC5807">
        <w:t xml:space="preserve"> why not just leave them there rather than move them to an immigration removal centre</w:t>
      </w:r>
      <w:r w:rsidR="00EC5807">
        <w:t>?</w:t>
      </w:r>
    </w:p>
    <w:p w:rsidR="004467A6" w:rsidP="00787CC9">
      <w:pPr>
        <w:pStyle w:val="Answer"/>
      </w:pPr>
      <w:r>
        <w:t>W</w:t>
      </w:r>
      <w:r w:rsidRPr="00EC5807" w:rsidR="00EC5807">
        <w:t>e also see</w:t>
      </w:r>
      <w:r w:rsidR="006146C9">
        <w:t xml:space="preserve"> that some</w:t>
      </w:r>
      <w:r w:rsidRPr="00EC5807" w:rsidR="00EC5807">
        <w:t xml:space="preserve"> people</w:t>
      </w:r>
      <w:r w:rsidR="006146C9">
        <w:t xml:space="preserve"> </w:t>
      </w:r>
      <w:r w:rsidRPr="00EC5807" w:rsidR="00EC5807">
        <w:t>are spending very long periods of time in immigration. In that inspection report</w:t>
      </w:r>
      <w:r w:rsidR="00B3206D">
        <w:t>, I think the longest</w:t>
      </w:r>
      <w:r w:rsidR="00C06542">
        <w:t xml:space="preserve"> was</w:t>
      </w:r>
      <w:r w:rsidRPr="00EC5807" w:rsidR="00EC5807">
        <w:t xml:space="preserve"> </w:t>
      </w:r>
      <w:r w:rsidR="001A3E26">
        <w:t>a</w:t>
      </w:r>
      <w:r w:rsidRPr="00EC5807" w:rsidR="00EC5807">
        <w:t xml:space="preserve"> guy had spent 33</w:t>
      </w:r>
      <w:r w:rsidR="007A4465">
        <w:t> </w:t>
      </w:r>
      <w:r w:rsidRPr="00EC5807" w:rsidR="00EC5807">
        <w:t xml:space="preserve">months in a prison waiting </w:t>
      </w:r>
      <w:r w:rsidR="007A4465">
        <w:t xml:space="preserve">for </w:t>
      </w:r>
      <w:r w:rsidRPr="00EC5807" w:rsidR="00EC5807">
        <w:t>his immigration status to be dealt with</w:t>
      </w:r>
      <w:r w:rsidR="007A4465">
        <w:t>.</w:t>
      </w:r>
      <w:r w:rsidRPr="00EC5807" w:rsidR="00EC5807">
        <w:t xml:space="preserve"> I will ch</w:t>
      </w:r>
      <w:r w:rsidR="007A4465">
        <w:t>eck</w:t>
      </w:r>
      <w:r w:rsidRPr="00EC5807" w:rsidR="00EC5807">
        <w:t xml:space="preserve"> the number, but I think that </w:t>
      </w:r>
      <w:r w:rsidR="00C06542">
        <w:t>was</w:t>
      </w:r>
      <w:r w:rsidRPr="00EC5807" w:rsidR="00EC5807">
        <w:t xml:space="preserve"> right</w:t>
      </w:r>
      <w:r w:rsidR="00C06542">
        <w:t>. R</w:t>
      </w:r>
      <w:r w:rsidRPr="00EC5807" w:rsidR="00EC5807">
        <w:t>outinely</w:t>
      </w:r>
      <w:r w:rsidR="00C06542">
        <w:t>,</w:t>
      </w:r>
      <w:r w:rsidRPr="00EC5807" w:rsidR="00EC5807">
        <w:t xml:space="preserve"> we see people spending long periods of time locked up</w:t>
      </w:r>
      <w:r w:rsidR="00EC5807">
        <w:t>.</w:t>
      </w:r>
      <w:r w:rsidR="00E757C1">
        <w:t xml:space="preserve"> </w:t>
      </w:r>
      <w:r w:rsidR="0001505F">
        <w:t>I</w:t>
      </w:r>
      <w:r w:rsidRPr="00EC5807" w:rsidR="00EC5807">
        <w:t>f there is no realistic prospect of the person being deported</w:t>
      </w:r>
      <w:r w:rsidR="00E757C1">
        <w:t xml:space="preserve">, </w:t>
      </w:r>
      <w:r w:rsidR="0001505F">
        <w:t xml:space="preserve">if </w:t>
      </w:r>
      <w:r w:rsidRPr="00EC5807" w:rsidR="00EC5807">
        <w:t>somebody has been lo</w:t>
      </w:r>
      <w:r>
        <w:t>c</w:t>
      </w:r>
      <w:r w:rsidRPr="00EC5807" w:rsidR="00EC5807">
        <w:t xml:space="preserve">ked </w:t>
      </w:r>
      <w:r>
        <w:t>up</w:t>
      </w:r>
      <w:r w:rsidRPr="00EC5807" w:rsidR="00EC5807">
        <w:t xml:space="preserve"> for 33 months</w:t>
      </w:r>
      <w:r w:rsidR="0001505F">
        <w:t xml:space="preserve">, it begs the question whether there is a </w:t>
      </w:r>
      <w:r w:rsidRPr="00EC5807" w:rsidR="00EC5807">
        <w:t>realistic prospect of</w:t>
      </w:r>
      <w:r>
        <w:t xml:space="preserve"> the</w:t>
      </w:r>
      <w:r w:rsidR="00953A03">
        <w:t>m</w:t>
      </w:r>
      <w:r>
        <w:t xml:space="preserve"> </w:t>
      </w:r>
      <w:r w:rsidRPr="00EC5807" w:rsidR="00EC5807">
        <w:t>being deported</w:t>
      </w:r>
      <w:r w:rsidR="00834080">
        <w:t xml:space="preserve">, </w:t>
      </w:r>
      <w:r w:rsidR="00967ED3">
        <w:t xml:space="preserve">and </w:t>
      </w:r>
      <w:r w:rsidR="0001505F">
        <w:t xml:space="preserve">they </w:t>
      </w:r>
      <w:r w:rsidR="00834080">
        <w:t xml:space="preserve">ought to be released from custody. They </w:t>
      </w:r>
      <w:r w:rsidRPr="00EC5807" w:rsidR="00EC5807">
        <w:t>should not continue to be in custody</w:t>
      </w:r>
      <w:r w:rsidR="00EC5807">
        <w:t>.</w:t>
      </w:r>
    </w:p>
    <w:p w:rsidR="00EC5807" w:rsidP="00787CC9">
      <w:pPr>
        <w:pStyle w:val="Answer"/>
      </w:pPr>
      <w:r>
        <w:t>T</w:t>
      </w:r>
      <w:r w:rsidRPr="00EC5807">
        <w:t xml:space="preserve">he Home Office has a </w:t>
      </w:r>
      <w:r w:rsidR="00481C0D">
        <w:t xml:space="preserve">measuring </w:t>
      </w:r>
      <w:r w:rsidRPr="00EC5807">
        <w:t>system for assessing people</w:t>
      </w:r>
      <w:r w:rsidR="009A6E5D">
        <w:t>’</w:t>
      </w:r>
      <w:r w:rsidRPr="00EC5807">
        <w:t xml:space="preserve">s level of mental illness. </w:t>
      </w:r>
      <w:r w:rsidR="009A6E5D">
        <w:t>T</w:t>
      </w:r>
      <w:r w:rsidRPr="00EC5807">
        <w:t>here is an agreement that people should not be in custody if they hit a certain threshold of mental illness</w:t>
      </w:r>
      <w:r w:rsidR="009A6E5D">
        <w:t xml:space="preserve">, but, </w:t>
      </w:r>
      <w:r w:rsidRPr="00EC5807">
        <w:t>unfortunately, because of lack of places in the community</w:t>
      </w:r>
      <w:r w:rsidR="00C53B87">
        <w:t>,</w:t>
      </w:r>
      <w:r w:rsidRPr="00EC5807">
        <w:t xml:space="preserve"> </w:t>
      </w:r>
      <w:r w:rsidR="0065757B">
        <w:t xml:space="preserve">we find that </w:t>
      </w:r>
      <w:r w:rsidRPr="00EC5807">
        <w:t>quite often</w:t>
      </w:r>
      <w:r w:rsidR="0065757B">
        <w:t xml:space="preserve"> </w:t>
      </w:r>
      <w:r w:rsidRPr="00EC5807">
        <w:t>people who are mentally ill</w:t>
      </w:r>
      <w:r w:rsidR="0065757B">
        <w:t xml:space="preserve">, </w:t>
      </w:r>
      <w:r w:rsidR="009A6E5D">
        <w:t>are past</w:t>
      </w:r>
      <w:r w:rsidRPr="00EC5807">
        <w:t xml:space="preserve"> their tariff and ought to be released from custody</w:t>
      </w:r>
      <w:r w:rsidR="005809FC">
        <w:t xml:space="preserve"> remain</w:t>
      </w:r>
      <w:r w:rsidRPr="00EC5807">
        <w:t xml:space="preserve"> in custody</w:t>
      </w:r>
      <w:r w:rsidR="00E06225">
        <w:t>,</w:t>
      </w:r>
      <w:r w:rsidR="005809FC">
        <w:t xml:space="preserve"> </w:t>
      </w:r>
      <w:r w:rsidR="00C53B87">
        <w:t>simply because there isn’t provision in the community. Of course,</w:t>
      </w:r>
      <w:r w:rsidR="005809FC">
        <w:t xml:space="preserve"> the risk</w:t>
      </w:r>
      <w:r w:rsidRPr="00EC5807">
        <w:t xml:space="preserve"> is that their mental health deteriorates as a result.</w:t>
      </w:r>
    </w:p>
    <w:p w:rsidR="00EC5807" w:rsidRPr="00EC5807" w:rsidP="00EC5807">
      <w:pPr>
        <w:pStyle w:val="Question"/>
        <w:rPr>
          <w:lang w:val="en-US"/>
        </w:rPr>
      </w:pPr>
      <w:sdt>
        <w:sdtPr>
          <w:alias w:val="Member"/>
          <w:tag w:val="&lt;Member mnisId='4030' dodsId='72313'&gt;"/>
          <w:id w:val="-313719556"/>
          <w:placeholder>
            <w:docPart w:val="DefaultPlaceholder_-1854013440"/>
          </w:placeholder>
          <w:richText/>
        </w:sdtPr>
        <w:sdtContent>
          <w:r w:rsidRPr="00EC5807">
            <w:rPr>
              <w:b/>
            </w:rPr>
            <w:t>Karl Turner:</w:t>
          </w:r>
        </w:sdtContent>
      </w:sdt>
      <w:r>
        <w:t xml:space="preserve"> </w:t>
      </w:r>
      <w:r w:rsidRPr="00EC5807">
        <w:t>I do</w:t>
      </w:r>
      <w:r w:rsidR="00C56720">
        <w:t>n’t want</w:t>
      </w:r>
      <w:r w:rsidRPr="00EC5807">
        <w:t xml:space="preserve"> </w:t>
      </w:r>
      <w:r w:rsidR="00F4256B">
        <w:t xml:space="preserve">to </w:t>
      </w:r>
      <w:r w:rsidRPr="00EC5807">
        <w:t xml:space="preserve">put words into your mouth, but </w:t>
      </w:r>
      <w:r w:rsidR="00607189">
        <w:t>it</w:t>
      </w:r>
      <w:r w:rsidR="00A11706">
        <w:t xml:space="preserve"> sounds to me, if</w:t>
      </w:r>
      <w:r w:rsidR="00C56720">
        <w:t xml:space="preserve"> I might say so,</w:t>
      </w:r>
      <w:r w:rsidR="00A11706">
        <w:t xml:space="preserve"> as if</w:t>
      </w:r>
      <w:r w:rsidRPr="00EC5807">
        <w:t xml:space="preserve"> </w:t>
      </w:r>
      <w:r w:rsidR="00607189">
        <w:t>this</w:t>
      </w:r>
      <w:r w:rsidRPr="00EC5807">
        <w:t xml:space="preserve"> is </w:t>
      </w:r>
      <w:r w:rsidR="00607189">
        <w:t xml:space="preserve">probably </w:t>
      </w:r>
      <w:r w:rsidRPr="00EC5807">
        <w:t>about inefficiencies in the Home Office. What extra pressure</w:t>
      </w:r>
      <w:r w:rsidR="00D516F5">
        <w:t>s</w:t>
      </w:r>
      <w:r w:rsidRPr="00EC5807">
        <w:t xml:space="preserve"> are the inefficiencies in the Home Office causing</w:t>
      </w:r>
      <w:r w:rsidR="00A53A8F">
        <w:t>,</w:t>
      </w:r>
      <w:r w:rsidRPr="00EC5807">
        <w:t xml:space="preserve"> practically and otherwise</w:t>
      </w:r>
      <w:r w:rsidR="00A53A8F">
        <w:t>,</w:t>
      </w:r>
      <w:r w:rsidRPr="00EC5807">
        <w:t xml:space="preserve"> </w:t>
      </w:r>
      <w:r w:rsidR="00C47FA7">
        <w:t xml:space="preserve">for </w:t>
      </w:r>
      <w:r w:rsidRPr="00EC5807">
        <w:t xml:space="preserve">prison governors </w:t>
      </w:r>
      <w:r w:rsidR="00A53A8F">
        <w:t xml:space="preserve">in </w:t>
      </w:r>
      <w:r w:rsidRPr="00EC5807">
        <w:t>the running of prisons</w:t>
      </w:r>
      <w:r w:rsidR="00C47FA7">
        <w:t xml:space="preserve">? </w:t>
      </w:r>
      <w:r w:rsidR="002709F5">
        <w:t>P</w:t>
      </w:r>
      <w:r w:rsidRPr="00EC5807">
        <w:t>eople are being detained</w:t>
      </w:r>
      <w:r w:rsidR="00A53A8F">
        <w:t>, potentially</w:t>
      </w:r>
      <w:r w:rsidRPr="00EC5807">
        <w:t xml:space="preserve"> very often without a realistic prospect of being deported in any event</w:t>
      </w:r>
      <w:r w:rsidR="006C6BB6">
        <w:t xml:space="preserve">, </w:t>
      </w:r>
      <w:r w:rsidR="002709F5">
        <w:t>and</w:t>
      </w:r>
      <w:r w:rsidR="006C6BB6">
        <w:t xml:space="preserve"> they are </w:t>
      </w:r>
      <w:r w:rsidRPr="00EC5807">
        <w:t>clearly cl</w:t>
      </w:r>
      <w:r w:rsidR="006C6BB6">
        <w:t>ogg</w:t>
      </w:r>
      <w:r w:rsidRPr="00EC5807">
        <w:t>ing up the prison</w:t>
      </w:r>
      <w:r w:rsidR="00C47FA7">
        <w:t>.</w:t>
      </w:r>
    </w:p>
    <w:p w:rsidR="00F57080" w:rsidP="00EC5807">
      <w:pPr>
        <w:pStyle w:val="Answer"/>
      </w:pPr>
      <w:sdt>
        <w:sdtPr>
          <w:alias w:val="Witness"/>
          <w:id w:val="1526757135"/>
          <w:placeholder>
            <w:docPart w:val="DefaultPlaceholder_-1854013440"/>
          </w:placeholder>
          <w:richText/>
        </w:sdtPr>
        <w:sdtContent>
          <w:r w:rsidRPr="00EC5807" w:rsidR="00EC5807">
            <w:rPr>
              <w:b/>
              <w:i/>
            </w:rPr>
            <w:t>Charlie Taylor:</w:t>
          </w:r>
        </w:sdtContent>
      </w:sdt>
      <w:r w:rsidR="00EC5807">
        <w:t xml:space="preserve"> </w:t>
      </w:r>
      <w:r w:rsidR="006C6BB6">
        <w:t>It is one thing in</w:t>
      </w:r>
      <w:r w:rsidRPr="00EC5807" w:rsidR="00EC5807">
        <w:t xml:space="preserve"> places like</w:t>
      </w:r>
      <w:r w:rsidR="00EC5807">
        <w:t xml:space="preserve"> Hunterc</w:t>
      </w:r>
      <w:r w:rsidR="002B3313">
        <w:t>o</w:t>
      </w:r>
      <w:r w:rsidR="00EC5807">
        <w:t xml:space="preserve">mbe and </w:t>
      </w:r>
      <w:r w:rsidRPr="00EC5807" w:rsidR="00EC5807">
        <w:t>Maidstone</w:t>
      </w:r>
      <w:r w:rsidR="002B3313">
        <w:t>,</w:t>
      </w:r>
      <w:r w:rsidRPr="00EC5807" w:rsidR="00EC5807">
        <w:t xml:space="preserve"> which are prisons designed specifically for foreigner</w:t>
      </w:r>
      <w:r w:rsidRPr="00F57080">
        <w:t xml:space="preserve"> national offenders</w:t>
      </w:r>
      <w:r w:rsidR="002B3313">
        <w:t xml:space="preserve">. At least those prisons are </w:t>
      </w:r>
      <w:r w:rsidRPr="00F57080">
        <w:t xml:space="preserve">to some extent geared up for that sort of population. </w:t>
      </w:r>
      <w:r w:rsidR="00AD707E">
        <w:t>It</w:t>
      </w:r>
      <w:r w:rsidRPr="00F57080">
        <w:t xml:space="preserve"> particularly worries me </w:t>
      </w:r>
      <w:r w:rsidR="00AD707E">
        <w:t>in</w:t>
      </w:r>
      <w:r w:rsidRPr="00F57080">
        <w:t xml:space="preserve"> places like Wandsworth where there are lots of prisoners sharing incredibly cramped cells and</w:t>
      </w:r>
      <w:r w:rsidR="006F564A">
        <w:t xml:space="preserve"> </w:t>
      </w:r>
      <w:r w:rsidR="007B7824">
        <w:t>only getting out of their cell</w:t>
      </w:r>
      <w:r w:rsidRPr="00F57080">
        <w:t xml:space="preserve"> for very short periods of time</w:t>
      </w:r>
      <w:r w:rsidR="00A64DC2">
        <w:t>,</w:t>
      </w:r>
      <w:r w:rsidR="00CA0171">
        <w:t xml:space="preserve"> and</w:t>
      </w:r>
      <w:r w:rsidRPr="00F57080">
        <w:t xml:space="preserve"> for whom there are not enough activity places availabl</w:t>
      </w:r>
      <w:r w:rsidR="00CA0171">
        <w:t>e,</w:t>
      </w:r>
      <w:r w:rsidRPr="00F57080">
        <w:t xml:space="preserve"> not enough education places available</w:t>
      </w:r>
      <w:r w:rsidR="006F564A">
        <w:t xml:space="preserve"> </w:t>
      </w:r>
      <w:r w:rsidRPr="00F57080">
        <w:t>and very</w:t>
      </w:r>
      <w:r w:rsidR="00A55641">
        <w:t xml:space="preserve"> little space or</w:t>
      </w:r>
      <w:r w:rsidR="006F564A">
        <w:t xml:space="preserve"> </w:t>
      </w:r>
      <w:r w:rsidRPr="00F57080">
        <w:t xml:space="preserve">opportunities to </w:t>
      </w:r>
      <w:r w:rsidR="00CA0171">
        <w:t>get</w:t>
      </w:r>
      <w:r w:rsidRPr="00F57080">
        <w:t xml:space="preserve"> outdoors</w:t>
      </w:r>
      <w:r>
        <w:t>.</w:t>
      </w:r>
      <w:r w:rsidRPr="00F57080">
        <w:t xml:space="preserve"> </w:t>
      </w:r>
      <w:r w:rsidR="00032110">
        <w:t>If</w:t>
      </w:r>
      <w:r w:rsidRPr="00F57080">
        <w:t xml:space="preserve"> a group of foreign national offenders could be dealt with upstream more quickly by the Home Office</w:t>
      </w:r>
      <w:r w:rsidR="00A64DC2">
        <w:t xml:space="preserve">, </w:t>
      </w:r>
      <w:r w:rsidRPr="00F57080">
        <w:t xml:space="preserve">either released or deported, it would </w:t>
      </w:r>
      <w:r w:rsidR="004B7B4F">
        <w:t>take</w:t>
      </w:r>
      <w:r w:rsidRPr="00F57080">
        <w:t xml:space="preserve"> the pressure off a prison like </w:t>
      </w:r>
      <w:r w:rsidR="00A64DC2">
        <w:t>Wandsworth</w:t>
      </w:r>
      <w:r w:rsidRPr="00F57080">
        <w:t xml:space="preserve"> certainly</w:t>
      </w:r>
      <w:r w:rsidR="00A64DC2">
        <w:t>,</w:t>
      </w:r>
      <w:r w:rsidRPr="00F57080">
        <w:t xml:space="preserve"> but also elsewhere </w:t>
      </w:r>
      <w:r w:rsidR="006526C2">
        <w:t>i</w:t>
      </w:r>
      <w:r w:rsidRPr="00F57080">
        <w:t>n the system.</w:t>
      </w:r>
    </w:p>
    <w:p w:rsidR="00F57080" w:rsidRPr="00F57080" w:rsidP="00F57080">
      <w:pPr>
        <w:pStyle w:val="Question"/>
        <w:rPr>
          <w:lang w:val="en-US"/>
        </w:rPr>
      </w:pPr>
      <w:sdt>
        <w:sdtPr>
          <w:alias w:val="Member"/>
          <w:tag w:val="&lt;Member mnisId='4030' dodsId='72313'&gt;"/>
          <w:id w:val="68858911"/>
          <w:placeholder>
            <w:docPart w:val="DefaultPlaceholder_-1854013440"/>
          </w:placeholder>
          <w:richText/>
        </w:sdtPr>
        <w:sdtContent>
          <w:r w:rsidRPr="00F57080">
            <w:rPr>
              <w:b/>
            </w:rPr>
            <w:t>Karl Turner:</w:t>
          </w:r>
        </w:sdtContent>
      </w:sdt>
      <w:r>
        <w:t xml:space="preserve"> </w:t>
      </w:r>
      <w:r w:rsidRPr="00F57080">
        <w:t xml:space="preserve">Practically speaking, is it just the case that there </w:t>
      </w:r>
      <w:r w:rsidR="005F554A">
        <w:t>are</w:t>
      </w:r>
      <w:r w:rsidRPr="00F57080">
        <w:t xml:space="preserve"> not enough Home Office officials reviewing individual cases as to whether there is a prospect </w:t>
      </w:r>
      <w:r w:rsidR="005F554A">
        <w:t>of people</w:t>
      </w:r>
      <w:r w:rsidRPr="00F57080">
        <w:t xml:space="preserve"> being deported?</w:t>
      </w:r>
    </w:p>
    <w:p w:rsidR="00F57080" w:rsidP="00F57080">
      <w:pPr>
        <w:pStyle w:val="Answer"/>
      </w:pPr>
      <w:sdt>
        <w:sdtPr>
          <w:alias w:val="Witness"/>
          <w:id w:val="1417511692"/>
          <w:placeholder>
            <w:docPart w:val="DefaultPlaceholder_-1854013440"/>
          </w:placeholder>
          <w:richText/>
        </w:sdtPr>
        <w:sdtContent>
          <w:r w:rsidRPr="00F57080">
            <w:rPr>
              <w:b/>
              <w:i/>
            </w:rPr>
            <w:t>Charlie Taylor:</w:t>
          </w:r>
        </w:sdtContent>
      </w:sdt>
      <w:r>
        <w:t xml:space="preserve"> </w:t>
      </w:r>
      <w:r w:rsidR="005F554A">
        <w:t>C</w:t>
      </w:r>
      <w:r w:rsidRPr="00F57080">
        <w:t>ases seem to take a very long time to come through. Some</w:t>
      </w:r>
      <w:r w:rsidR="005F554A">
        <w:t xml:space="preserve"> are</w:t>
      </w:r>
      <w:r w:rsidRPr="00F57080">
        <w:t xml:space="preserve"> incredibly complicated for all kinds of reasons </w:t>
      </w:r>
      <w:r w:rsidR="000F1353">
        <w:t>and</w:t>
      </w:r>
      <w:r w:rsidRPr="00F57080">
        <w:t xml:space="preserve"> they appear to take a long time</w:t>
      </w:r>
      <w:r w:rsidR="000F1353">
        <w:t>,</w:t>
      </w:r>
      <w:r w:rsidRPr="00F57080">
        <w:t xml:space="preserve"> but what we come across is that routinely as someone </w:t>
      </w:r>
      <w:r w:rsidRPr="00F57080">
        <w:t>r</w:t>
      </w:r>
      <w:r w:rsidR="006F2661">
        <w:t xml:space="preserve">eaches the </w:t>
      </w:r>
      <w:r w:rsidRPr="00F57080">
        <w:t xml:space="preserve">end of their </w:t>
      </w:r>
      <w:r w:rsidR="006F2661">
        <w:t>sentence</w:t>
      </w:r>
      <w:r w:rsidR="001907B8">
        <w:t>,</w:t>
      </w:r>
      <w:r w:rsidR="00B41E60">
        <w:t xml:space="preserve"> </w:t>
      </w:r>
      <w:r w:rsidR="000B6A18">
        <w:t xml:space="preserve">when </w:t>
      </w:r>
      <w:r w:rsidR="00B41E60">
        <w:t>one imagine</w:t>
      </w:r>
      <w:r w:rsidR="001E6FE0">
        <w:t>s</w:t>
      </w:r>
      <w:r w:rsidR="005A7266">
        <w:t xml:space="preserve"> that</w:t>
      </w:r>
      <w:r w:rsidR="00B41E60">
        <w:t xml:space="preserve"> </w:t>
      </w:r>
      <w:r w:rsidRPr="00F57080">
        <w:t>it would make sense for the</w:t>
      </w:r>
      <w:r w:rsidR="00737036">
        <w:t>ir</w:t>
      </w:r>
      <w:r w:rsidRPr="00F57080">
        <w:t xml:space="preserve"> immigration status to be dealt with wh</w:t>
      </w:r>
      <w:r w:rsidR="00B41E60">
        <w:t>ile</w:t>
      </w:r>
      <w:r w:rsidRPr="00F57080">
        <w:t xml:space="preserve"> they are still serving their sentence so that </w:t>
      </w:r>
      <w:r w:rsidR="00CC4342">
        <w:t xml:space="preserve">if, </w:t>
      </w:r>
      <w:r w:rsidRPr="00F57080">
        <w:t>when they come to the end of</w:t>
      </w:r>
      <w:r w:rsidR="00B41E60">
        <w:t xml:space="preserve"> it</w:t>
      </w:r>
      <w:r w:rsidR="006F6952">
        <w:t>,</w:t>
      </w:r>
      <w:r w:rsidRPr="00F57080">
        <w:t xml:space="preserve"> they are to be deported that process can go ahead, </w:t>
      </w:r>
      <w:r w:rsidR="006F6952">
        <w:t>we often</w:t>
      </w:r>
      <w:r w:rsidR="00EC0E24">
        <w:t xml:space="preserve"> </w:t>
      </w:r>
      <w:r w:rsidRPr="00F57080">
        <w:t xml:space="preserve">see </w:t>
      </w:r>
      <w:r w:rsidR="00EC0E24">
        <w:t>that</w:t>
      </w:r>
      <w:r w:rsidRPr="00F57080">
        <w:t xml:space="preserve"> cases are simply not dealt with and people languish in prison</w:t>
      </w:r>
      <w:r>
        <w:t>.</w:t>
      </w:r>
    </w:p>
    <w:p w:rsidR="00F57080" w:rsidRPr="00F57080" w:rsidP="00F57080">
      <w:pPr>
        <w:pStyle w:val="Question"/>
        <w:rPr>
          <w:lang w:val="en-US"/>
        </w:rPr>
      </w:pPr>
      <w:sdt>
        <w:sdtPr>
          <w:alias w:val="Member"/>
          <w:tag w:val="&lt;Member mnisId='4826' dodsId=''&gt;"/>
          <w:id w:val="1515340792"/>
          <w:placeholder>
            <w:docPart w:val="DefaultPlaceholder_-1854013440"/>
          </w:placeholder>
          <w:richText/>
        </w:sdtPr>
        <w:sdtContent>
          <w:r w:rsidRPr="00F57080">
            <w:rPr>
              <w:b/>
            </w:rPr>
            <w:t>Laura Farris:</w:t>
          </w:r>
        </w:sdtContent>
      </w:sdt>
      <w:r>
        <w:t xml:space="preserve"> </w:t>
      </w:r>
      <w:r w:rsidR="00225B91">
        <w:t xml:space="preserve">You </w:t>
      </w:r>
      <w:r w:rsidR="0082731C">
        <w:t>talked about</w:t>
      </w:r>
      <w:r w:rsidR="00225B91">
        <w:t xml:space="preserve"> a </w:t>
      </w:r>
      <w:r w:rsidRPr="00F57080">
        <w:t>person who</w:t>
      </w:r>
      <w:r w:rsidR="00225B91">
        <w:t xml:space="preserve"> had</w:t>
      </w:r>
      <w:r w:rsidRPr="00F57080">
        <w:t xml:space="preserve"> spent 33 months in immigration detention</w:t>
      </w:r>
      <w:r w:rsidR="00225B91">
        <w:t>. W</w:t>
      </w:r>
      <w:r w:rsidRPr="00F57080">
        <w:t>as that because they were exhausting routes of appeal</w:t>
      </w:r>
      <w:r w:rsidR="00225B91">
        <w:t>,</w:t>
      </w:r>
      <w:r w:rsidRPr="00F57080">
        <w:t xml:space="preserve"> or was it simply because the Home Office had not considered the practicalities of their deportation or had not made</w:t>
      </w:r>
      <w:r w:rsidR="00225B91">
        <w:t xml:space="preserve"> a</w:t>
      </w:r>
      <w:r w:rsidRPr="00F57080">
        <w:t xml:space="preserve"> decision</w:t>
      </w:r>
      <w:r>
        <w:t>?</w:t>
      </w:r>
    </w:p>
    <w:p w:rsidR="00A10267" w:rsidP="00F57080">
      <w:pPr>
        <w:pStyle w:val="Answer"/>
      </w:pPr>
      <w:sdt>
        <w:sdtPr>
          <w:alias w:val="Witness"/>
          <w:id w:val="860469951"/>
          <w:placeholder>
            <w:docPart w:val="DefaultPlaceholder_-1854013440"/>
          </w:placeholder>
          <w:richText/>
        </w:sdtPr>
        <w:sdtContent>
          <w:r w:rsidRPr="00F57080" w:rsidR="00F57080">
            <w:rPr>
              <w:b/>
              <w:i/>
            </w:rPr>
            <w:t>Charlie Taylor:</w:t>
          </w:r>
        </w:sdtContent>
      </w:sdt>
      <w:r w:rsidR="00F57080">
        <w:t xml:space="preserve"> </w:t>
      </w:r>
      <w:r w:rsidR="00225B91">
        <w:t>T</w:t>
      </w:r>
      <w:r w:rsidRPr="00CB7E38" w:rsidR="00CB7E38">
        <w:t>hat was a particularly complex case which was going through the appeal process</w:t>
      </w:r>
      <w:r w:rsidR="00CB7E38">
        <w:t xml:space="preserve">. </w:t>
      </w:r>
      <w:r w:rsidRPr="00A10267">
        <w:t>It often comes down to some quite complicated things like knowing where somebody is from or understanding what the risk might be to them if they are repatriated. A whole load of criteria has to be taken into account by the Home Office or ultimately the tribunal</w:t>
      </w:r>
      <w:r>
        <w:t>.</w:t>
      </w:r>
    </w:p>
    <w:p w:rsidR="00A10267" w:rsidRPr="00A10267" w:rsidP="00A10267">
      <w:pPr>
        <w:pStyle w:val="Question"/>
        <w:rPr>
          <w:lang w:val="en-US"/>
        </w:rPr>
      </w:pPr>
      <w:sdt>
        <w:sdtPr>
          <w:alias w:val="Member"/>
          <w:tag w:val="&lt;Member mnisId='4826' dodsId=''&gt;"/>
          <w:id w:val="1333723581"/>
          <w:placeholder>
            <w:docPart w:val="DefaultPlaceholder_-1854013440"/>
          </w:placeholder>
          <w:richText/>
        </w:sdtPr>
        <w:sdtContent>
          <w:r w:rsidRPr="00A10267">
            <w:rPr>
              <w:b/>
            </w:rPr>
            <w:t>Laura Farris:</w:t>
          </w:r>
        </w:sdtContent>
      </w:sdt>
      <w:r>
        <w:t xml:space="preserve"> </w:t>
      </w:r>
      <w:r w:rsidR="0033712A">
        <w:t>Would that</w:t>
      </w:r>
      <w:r w:rsidRPr="00A10267">
        <w:t xml:space="preserve"> be so bad</w:t>
      </w:r>
      <w:r w:rsidR="0033712A">
        <w:t>? Is</w:t>
      </w:r>
      <w:r w:rsidR="00367D4C">
        <w:t>n’t</w:t>
      </w:r>
      <w:r w:rsidR="0033712A">
        <w:t xml:space="preserve"> it right that</w:t>
      </w:r>
      <w:r w:rsidR="00BE08D3">
        <w:t xml:space="preserve"> </w:t>
      </w:r>
      <w:r w:rsidR="00854D69">
        <w:t xml:space="preserve">principles about whether or not there is a </w:t>
      </w:r>
      <w:r w:rsidRPr="00A10267">
        <w:t>realistic prospect of deportation are not necessarily extinguished just because the person is appealing the decision to deport? For example, if they are an offender who has completed their sentence and is now challenging</w:t>
      </w:r>
      <w:r w:rsidR="00E17C08">
        <w:t xml:space="preserve"> the decision, because, </w:t>
      </w:r>
      <w:r w:rsidR="009170CC">
        <w:t xml:space="preserve">as you say, they do </w:t>
      </w:r>
      <w:r w:rsidRPr="00A10267">
        <w:t xml:space="preserve">not want to go back to </w:t>
      </w:r>
      <w:r w:rsidR="009170CC">
        <w:t>a</w:t>
      </w:r>
      <w:r w:rsidRPr="00A10267">
        <w:t xml:space="preserve"> particular country </w:t>
      </w:r>
      <w:r w:rsidR="004D50BB">
        <w:t>and</w:t>
      </w:r>
      <w:r w:rsidRPr="00A10267">
        <w:t xml:space="preserve"> the</w:t>
      </w:r>
      <w:r w:rsidR="009170CC">
        <w:t xml:space="preserve">re are arguments about </w:t>
      </w:r>
      <w:r w:rsidRPr="00A10267">
        <w:t>whether or not they can do so safely and so on</w:t>
      </w:r>
      <w:r w:rsidR="004D50BB">
        <w:t xml:space="preserve">, </w:t>
      </w:r>
      <w:r w:rsidR="00004FC3">
        <w:t xml:space="preserve">would it not be a </w:t>
      </w:r>
      <w:r w:rsidRPr="00A10267">
        <w:t>legitimate judgment that they should remain on the prison estate while they are exhausting that</w:t>
      </w:r>
      <w:r>
        <w:t>?</w:t>
      </w:r>
    </w:p>
    <w:p w:rsidR="00F54702" w:rsidP="00A10267">
      <w:pPr>
        <w:pStyle w:val="Answer"/>
      </w:pPr>
      <w:sdt>
        <w:sdtPr>
          <w:alias w:val="Witness"/>
          <w:id w:val="-405693966"/>
          <w:placeholder>
            <w:docPart w:val="DefaultPlaceholder_-1854013440"/>
          </w:placeholder>
          <w:richText/>
        </w:sdtPr>
        <w:sdtContent>
          <w:r w:rsidRPr="00A10267" w:rsidR="00A10267">
            <w:rPr>
              <w:b/>
              <w:i/>
            </w:rPr>
            <w:t>Charlie Taylor:</w:t>
          </w:r>
        </w:sdtContent>
      </w:sdt>
      <w:r w:rsidR="00A10267">
        <w:t xml:space="preserve"> </w:t>
      </w:r>
      <w:r w:rsidR="00004FC3">
        <w:t>O</w:t>
      </w:r>
      <w:r w:rsidRPr="00A10267" w:rsidR="00A10267">
        <w:t xml:space="preserve">ur worry is that </w:t>
      </w:r>
      <w:r w:rsidR="005D2BD9">
        <w:t>i</w:t>
      </w:r>
      <w:r w:rsidRPr="00A10267" w:rsidR="00A10267">
        <w:t>t simply take</w:t>
      </w:r>
      <w:r w:rsidR="00004FC3">
        <w:t>s</w:t>
      </w:r>
      <w:r w:rsidRPr="00A10267" w:rsidR="00A10267">
        <w:t xml:space="preserve"> so long</w:t>
      </w:r>
      <w:r w:rsidR="00004FC3">
        <w:t xml:space="preserve"> </w:t>
      </w:r>
      <w:r w:rsidR="004D50BB">
        <w:t>and that</w:t>
      </w:r>
      <w:r w:rsidR="00004FC3">
        <w:t xml:space="preserve"> the process </w:t>
      </w:r>
      <w:r w:rsidRPr="00A10267" w:rsidR="00A10267">
        <w:t>could have begun earlier</w:t>
      </w:r>
      <w:r w:rsidR="00A10267">
        <w:t xml:space="preserve">. </w:t>
      </w:r>
      <w:r w:rsidRPr="00A10267" w:rsidR="00A10267">
        <w:t>I suspect that</w:t>
      </w:r>
      <w:r w:rsidR="006D6747">
        <w:t>,</w:t>
      </w:r>
      <w:r w:rsidRPr="00A10267" w:rsidR="00A10267">
        <w:t xml:space="preserve"> if</w:t>
      </w:r>
      <w:r w:rsidR="00004FC3">
        <w:t xml:space="preserve"> it has taken</w:t>
      </w:r>
      <w:r w:rsidRPr="00A10267" w:rsidR="00A10267">
        <w:t xml:space="preserve"> 33 months to deport somebody</w:t>
      </w:r>
      <w:r w:rsidR="00285BC8">
        <w:t>,</w:t>
      </w:r>
      <w:r w:rsidRPr="00A10267" w:rsidR="00A10267">
        <w:t xml:space="preserve"> that person will not be deported anyway</w:t>
      </w:r>
      <w:r>
        <w:t>.</w:t>
      </w:r>
      <w:r w:rsidRPr="00F54702">
        <w:t xml:space="preserve"> I do not know what will happen in that particular case, but if it is taking that long you would think that for whatever reason that person will not be deported. If that work was done upstream</w:t>
      </w:r>
      <w:r w:rsidR="00285BC8">
        <w:t>,</w:t>
      </w:r>
      <w:r w:rsidRPr="00F54702">
        <w:t xml:space="preserve"> you would have fewer prisoners sharing a cell in somewhere like Wandsworth, which would be a better deal for the r</w:t>
      </w:r>
      <w:r w:rsidR="00913789">
        <w:t>emand</w:t>
      </w:r>
      <w:r w:rsidRPr="00F54702">
        <w:t xml:space="preserve"> prisoners that we began talking about.</w:t>
      </w:r>
    </w:p>
    <w:p w:rsidR="00F54702" w:rsidRPr="00F54702" w:rsidP="00F54702">
      <w:pPr>
        <w:pStyle w:val="Question"/>
        <w:rPr>
          <w:lang w:val="en-US"/>
        </w:rPr>
      </w:pPr>
      <w:sdt>
        <w:sdtPr>
          <w:alias w:val="Member"/>
          <w:tag w:val="&lt;Member mnisId='483' dodsId='25660'&gt;"/>
          <w:id w:val="-2109959388"/>
          <w:placeholder>
            <w:docPart w:val="DefaultPlaceholder_-1854013440"/>
          </w:placeholder>
          <w:richText/>
        </w:sdtPr>
        <w:sdtContent>
          <w:r w:rsidR="00285BC8">
            <w:rPr>
              <w:b/>
              <w:bCs/>
            </w:rPr>
            <w:t>Chair</w:t>
          </w:r>
          <w:r w:rsidRPr="00F54702">
            <w:rPr>
              <w:b/>
            </w:rPr>
            <w:t>:</w:t>
          </w:r>
        </w:sdtContent>
      </w:sdt>
      <w:r>
        <w:t xml:space="preserve"> </w:t>
      </w:r>
      <w:r w:rsidRPr="00F54702">
        <w:t xml:space="preserve">You mentioned </w:t>
      </w:r>
      <w:r w:rsidR="00285BC8">
        <w:t>a</w:t>
      </w:r>
      <w:r w:rsidRPr="00F54702">
        <w:t xml:space="preserve"> case of somebody who was about to leave prison and</w:t>
      </w:r>
      <w:r w:rsidR="00913789">
        <w:t xml:space="preserve"> </w:t>
      </w:r>
      <w:r w:rsidRPr="00F54702">
        <w:t xml:space="preserve">his family was outside when he was suddenly served with papers </w:t>
      </w:r>
      <w:r w:rsidR="00EC1D46">
        <w:t>that</w:t>
      </w:r>
      <w:r w:rsidRPr="00F54702">
        <w:t xml:space="preserve"> meant he had to stay</w:t>
      </w:r>
      <w:r w:rsidR="00EC1D46">
        <w:t xml:space="preserve"> in</w:t>
      </w:r>
      <w:r w:rsidR="0091586A">
        <w:t>. F</w:t>
      </w:r>
      <w:r w:rsidRPr="00F54702">
        <w:t>rom your experience, is th</w:t>
      </w:r>
      <w:r w:rsidR="00EC1D46">
        <w:t>at</w:t>
      </w:r>
      <w:r w:rsidRPr="00F54702">
        <w:t xml:space="preserve"> quite common</w:t>
      </w:r>
      <w:r w:rsidR="0091586A">
        <w:t xml:space="preserve">, or was </w:t>
      </w:r>
      <w:r w:rsidR="00EC1D46">
        <w:t>i</w:t>
      </w:r>
      <w:r w:rsidR="0091586A">
        <w:t>t an</w:t>
      </w:r>
      <w:r w:rsidRPr="00F54702">
        <w:t xml:space="preserve"> exceptional case?</w:t>
      </w:r>
    </w:p>
    <w:p w:rsidR="00F54702" w:rsidP="00F54702">
      <w:pPr>
        <w:pStyle w:val="Answer"/>
      </w:pPr>
      <w:sdt>
        <w:sdtPr>
          <w:alias w:val="Witness"/>
          <w:id w:val="-1342003931"/>
          <w:placeholder>
            <w:docPart w:val="DefaultPlaceholder_-1854013440"/>
          </w:placeholder>
          <w:richText/>
        </w:sdtPr>
        <w:sdtContent>
          <w:r w:rsidRPr="00F54702">
            <w:rPr>
              <w:b/>
              <w:i/>
            </w:rPr>
            <w:t>Charlie Taylor:</w:t>
          </w:r>
        </w:sdtContent>
      </w:sdt>
      <w:r>
        <w:t xml:space="preserve"> </w:t>
      </w:r>
      <w:r w:rsidR="0091586A">
        <w:t>T</w:t>
      </w:r>
      <w:r w:rsidRPr="00F54702">
        <w:t>hat was exceptionally late, but we often see it very late, so within a couple of weeks before release we see that happening</w:t>
      </w:r>
      <w:r w:rsidR="0091586A">
        <w:t>. I</w:t>
      </w:r>
      <w:r w:rsidRPr="00F54702">
        <w:t xml:space="preserve">t is not uncommon that </w:t>
      </w:r>
      <w:r w:rsidR="00715C1A">
        <w:t>it</w:t>
      </w:r>
      <w:r w:rsidRPr="00F54702">
        <w:t xml:space="preserve"> is left much later th</w:t>
      </w:r>
      <w:r w:rsidR="0091586A">
        <w:t>a</w:t>
      </w:r>
      <w:r w:rsidRPr="00F54702">
        <w:t>n it ought to be.</w:t>
      </w:r>
    </w:p>
    <w:p w:rsidR="00F54702" w:rsidRPr="00F54702" w:rsidP="00F54702">
      <w:pPr>
        <w:pStyle w:val="Question"/>
        <w:rPr>
          <w:lang w:val="en-US"/>
        </w:rPr>
      </w:pPr>
      <w:sdt>
        <w:sdtPr>
          <w:alias w:val="Member"/>
          <w:tag w:val="&lt;Member mnisId='483' dodsId='25660'&gt;"/>
          <w:id w:val="-1467043278"/>
          <w:placeholder>
            <w:docPart w:val="DefaultPlaceholder_-1854013440"/>
          </w:placeholder>
          <w:richText/>
        </w:sdtPr>
        <w:sdtContent>
          <w:r w:rsidR="00715C1A">
            <w:rPr>
              <w:b/>
              <w:bCs/>
            </w:rPr>
            <w:t>Chair</w:t>
          </w:r>
          <w:r w:rsidRPr="00F54702">
            <w:rPr>
              <w:b/>
            </w:rPr>
            <w:t>:</w:t>
          </w:r>
        </w:sdtContent>
      </w:sdt>
      <w:r>
        <w:t xml:space="preserve"> </w:t>
      </w:r>
      <w:r w:rsidRPr="00F54702">
        <w:t>It seems</w:t>
      </w:r>
      <w:r w:rsidR="0091586A">
        <w:t xml:space="preserve"> that</w:t>
      </w:r>
      <w:r w:rsidRPr="00F54702">
        <w:t xml:space="preserve"> the Home Office starts to look at it only when the release date is coming up.</w:t>
      </w:r>
    </w:p>
    <w:p w:rsidR="00F54702" w:rsidP="00F54702">
      <w:pPr>
        <w:pStyle w:val="Answer"/>
      </w:pPr>
      <w:sdt>
        <w:sdtPr>
          <w:alias w:val="Witness"/>
          <w:id w:val="924999639"/>
          <w:placeholder>
            <w:docPart w:val="DefaultPlaceholder_-1854013440"/>
          </w:placeholder>
          <w:richText/>
        </w:sdtPr>
        <w:sdtContent>
          <w:r w:rsidRPr="00F54702">
            <w:rPr>
              <w:b/>
              <w:i/>
            </w:rPr>
            <w:t>Charlie Taylor:</w:t>
          </w:r>
        </w:sdtContent>
      </w:sdt>
      <w:r>
        <w:t xml:space="preserve"> </w:t>
      </w:r>
      <w:r w:rsidRPr="00F54702">
        <w:t>That appears to be the case</w:t>
      </w:r>
      <w:r>
        <w:t>.</w:t>
      </w:r>
    </w:p>
    <w:p w:rsidR="00F54702" w:rsidRPr="00F54702" w:rsidP="00F54702">
      <w:pPr>
        <w:pStyle w:val="Question"/>
        <w:rPr>
          <w:lang w:val="en-US"/>
        </w:rPr>
      </w:pPr>
      <w:sdt>
        <w:sdtPr>
          <w:alias w:val="Member"/>
          <w:tag w:val="&lt;Member mnisId='483' dodsId='25660'&gt;"/>
          <w:id w:val="-1390806094"/>
          <w:placeholder>
            <w:docPart w:val="DefaultPlaceholder_-1854013440"/>
          </w:placeholder>
          <w:richText/>
        </w:sdtPr>
        <w:sdtContent>
          <w:r w:rsidR="00EB230B">
            <w:rPr>
              <w:b/>
              <w:bCs/>
            </w:rPr>
            <w:t>Chair</w:t>
          </w:r>
          <w:r w:rsidRPr="00F54702">
            <w:rPr>
              <w:b/>
            </w:rPr>
            <w:t>:</w:t>
          </w:r>
        </w:sdtContent>
      </w:sdt>
      <w:r>
        <w:t xml:space="preserve"> </w:t>
      </w:r>
      <w:r w:rsidR="007A3DD9">
        <w:t>O</w:t>
      </w:r>
      <w:r w:rsidRPr="00F54702">
        <w:t>bviously, that causes people</w:t>
      </w:r>
      <w:r w:rsidR="007A3DD9">
        <w:t xml:space="preserve"> to</w:t>
      </w:r>
      <w:r w:rsidRPr="00F54702">
        <w:t xml:space="preserve"> have to stay in longer than perhaps </w:t>
      </w:r>
      <w:r w:rsidRPr="00F54702">
        <w:t>they might otherwise have done.</w:t>
      </w:r>
    </w:p>
    <w:p w:rsidR="007D4F12" w:rsidP="00F54702">
      <w:pPr>
        <w:pStyle w:val="Answer"/>
      </w:pPr>
      <w:sdt>
        <w:sdtPr>
          <w:alias w:val="Witness"/>
          <w:id w:val="-1059781519"/>
          <w:placeholder>
            <w:docPart w:val="DefaultPlaceholder_-1854013440"/>
          </w:placeholder>
          <w:richText/>
        </w:sdtPr>
        <w:sdtContent>
          <w:r w:rsidRPr="00F54702" w:rsidR="00F54702">
            <w:rPr>
              <w:b/>
              <w:i/>
            </w:rPr>
            <w:t>Charlie Taylor:</w:t>
          </w:r>
        </w:sdtContent>
      </w:sdt>
      <w:r w:rsidR="00F54702">
        <w:t xml:space="preserve"> </w:t>
      </w:r>
      <w:r w:rsidRPr="00F54702" w:rsidR="00F54702">
        <w:t>Yes</w:t>
      </w:r>
      <w:r w:rsidR="007A3DD9">
        <w:t>, but you</w:t>
      </w:r>
      <w:r w:rsidRPr="00F54702" w:rsidR="00F54702">
        <w:t xml:space="preserve"> also end up with a population of people who are frustrated.</w:t>
      </w:r>
      <w:r w:rsidR="007A3DD9">
        <w:t xml:space="preserve"> T</w:t>
      </w:r>
      <w:r w:rsidRPr="00F54702" w:rsidR="00F54702">
        <w:t xml:space="preserve">hat is why </w:t>
      </w:r>
      <w:r w:rsidR="000A51E3">
        <w:t xml:space="preserve">being on remand is very difficult </w:t>
      </w:r>
      <w:r w:rsidR="007A3DD9">
        <w:t>for most prisoners</w:t>
      </w:r>
      <w:r w:rsidR="002A7A3E">
        <w:t>; they</w:t>
      </w:r>
      <w:r w:rsidRPr="00F54702" w:rsidR="00F54702">
        <w:t xml:space="preserve"> do not know what is going to happen and th</w:t>
      </w:r>
      <w:r w:rsidR="000A51E3">
        <w:t>e</w:t>
      </w:r>
      <w:r w:rsidRPr="00F54702" w:rsidR="00F54702">
        <w:t xml:space="preserve"> uncertainty makes it very difficult. I think that for these prisoners that uncertainty is incredibly difficult for them as well. </w:t>
      </w:r>
      <w:r w:rsidR="002A7A3E">
        <w:t xml:space="preserve">They </w:t>
      </w:r>
      <w:r w:rsidRPr="00F54702" w:rsidR="00F54702">
        <w:t>do not know whether they are going to be repatriated</w:t>
      </w:r>
      <w:r w:rsidR="003659A1">
        <w:t xml:space="preserve"> or where they are going to go</w:t>
      </w:r>
      <w:r w:rsidRPr="00F54702" w:rsidR="00F54702">
        <w:t>. Some of them have famil</w:t>
      </w:r>
      <w:r w:rsidR="003B432A">
        <w:t>y</w:t>
      </w:r>
      <w:r w:rsidRPr="00F54702" w:rsidR="00F54702">
        <w:t xml:space="preserve"> in the UK and they do not know whether they will be </w:t>
      </w:r>
      <w:r w:rsidR="003659A1">
        <w:t>de</w:t>
      </w:r>
      <w:r w:rsidRPr="00F54702" w:rsidR="00F54702">
        <w:t>ported or</w:t>
      </w:r>
      <w:r w:rsidR="004B3360">
        <w:t xml:space="preserve"> will</w:t>
      </w:r>
      <w:r w:rsidRPr="00F54702" w:rsidR="00F54702">
        <w:t xml:space="preserve"> be able to stay in the UK. </w:t>
      </w:r>
      <w:r w:rsidR="003B432A">
        <w:t>I</w:t>
      </w:r>
      <w:r w:rsidR="004B3360">
        <w:t>t</w:t>
      </w:r>
      <w:r w:rsidRPr="00F54702" w:rsidR="00F54702">
        <w:t xml:space="preserve"> simply adds</w:t>
      </w:r>
      <w:r w:rsidRPr="007D4F12">
        <w:t xml:space="preserve"> to the churn of anxiety within a prison</w:t>
      </w:r>
      <w:r w:rsidR="004B3360">
        <w:t xml:space="preserve">. The risk is that </w:t>
      </w:r>
      <w:r w:rsidRPr="007D4F12">
        <w:t>anxiety in prison can lead to some bad outcomes anyway either in suicide and self</w:t>
      </w:r>
      <w:r w:rsidR="004B3360">
        <w:t xml:space="preserve">-harm or </w:t>
      </w:r>
      <w:r w:rsidRPr="007D4F12">
        <w:t>things like violence.</w:t>
      </w:r>
    </w:p>
    <w:p w:rsidR="00C62DCD" w:rsidRPr="00C62DCD" w:rsidP="007D4F12">
      <w:pPr>
        <w:pStyle w:val="Question"/>
        <w:rPr>
          <w:lang w:val="en-US"/>
        </w:rPr>
      </w:pPr>
      <w:sdt>
        <w:sdtPr>
          <w:alias w:val="Member"/>
          <w:tag w:val="&lt;Member mnisId='483' dodsId='25660'&gt;"/>
          <w:id w:val="1674844599"/>
          <w:placeholder>
            <w:docPart w:val="DefaultPlaceholder_-1854013440"/>
          </w:placeholder>
          <w:richText/>
        </w:sdtPr>
        <w:sdtContent>
          <w:r w:rsidR="00392D50">
            <w:rPr>
              <w:b/>
              <w:bCs/>
            </w:rPr>
            <w:t>Chair</w:t>
          </w:r>
          <w:r w:rsidRPr="007D4F12" w:rsidR="007D4F12">
            <w:rPr>
              <w:b/>
            </w:rPr>
            <w:t>:</w:t>
          </w:r>
        </w:sdtContent>
      </w:sdt>
      <w:r w:rsidR="007D4F12">
        <w:t xml:space="preserve"> </w:t>
      </w:r>
      <w:r w:rsidRPr="007D4F12" w:rsidR="007D4F12">
        <w:t>I want to ask one more question, not about immigration detainees but</w:t>
      </w:r>
      <w:r w:rsidR="00392D50">
        <w:t xml:space="preserve"> about</w:t>
      </w:r>
      <w:r w:rsidRPr="007D4F12" w:rsidR="007D4F12">
        <w:t xml:space="preserve"> remand. The </w:t>
      </w:r>
      <w:r w:rsidR="009C7177">
        <w:t>C</w:t>
      </w:r>
      <w:r w:rsidRPr="007D4F12" w:rsidR="007D4F12">
        <w:t>ommittee recently visited</w:t>
      </w:r>
      <w:r w:rsidRPr="00C62DCD">
        <w:t xml:space="preserve"> a prison in Ireland built pretty much only</w:t>
      </w:r>
      <w:r w:rsidR="009C7177">
        <w:t xml:space="preserve"> for</w:t>
      </w:r>
      <w:r w:rsidRPr="00C62DCD">
        <w:t xml:space="preserve"> remand prisoners. Do you see any merit in that idea?</w:t>
      </w:r>
    </w:p>
    <w:p w:rsidR="00FF52B1" w:rsidP="00C62DCD">
      <w:pPr>
        <w:pStyle w:val="Answer"/>
      </w:pPr>
      <w:sdt>
        <w:sdtPr>
          <w:alias w:val="Witness"/>
          <w:id w:val="707616574"/>
          <w:placeholder>
            <w:docPart w:val="DefaultPlaceholder_-1854013440"/>
          </w:placeholder>
          <w:richText/>
        </w:sdtPr>
        <w:sdtContent>
          <w:r w:rsidRPr="00C62DCD" w:rsidR="00C62DCD">
            <w:rPr>
              <w:b/>
              <w:i/>
            </w:rPr>
            <w:t>Charlie Taylor:</w:t>
          </w:r>
        </w:sdtContent>
      </w:sdt>
      <w:r w:rsidR="00C62DCD">
        <w:t xml:space="preserve"> </w:t>
      </w:r>
      <w:r w:rsidRPr="00C62DCD" w:rsidR="00C62DCD">
        <w:t>It has done the rounds policy</w:t>
      </w:r>
      <w:r w:rsidR="000A42D0">
        <w:t>-</w:t>
      </w:r>
      <w:r w:rsidRPr="00C62DCD" w:rsidR="00C62DCD">
        <w:t xml:space="preserve">wise over the years. You can see the case for it because it means that the entire prison is geared up to </w:t>
      </w:r>
      <w:r w:rsidR="000A42D0">
        <w:t>a</w:t>
      </w:r>
      <w:r w:rsidRPr="00C62DCD" w:rsidR="00C62DCD">
        <w:t xml:space="preserve"> remand population, but the danger is that</w:t>
      </w:r>
      <w:r w:rsidR="00F802AB">
        <w:t>, thinking</w:t>
      </w:r>
      <w:r w:rsidRPr="00C62DCD" w:rsidR="00C62DCD">
        <w:t xml:space="preserve"> of our prisons in</w:t>
      </w:r>
      <w:r w:rsidR="00EE5A7E">
        <w:t xml:space="preserve"> London</w:t>
      </w:r>
      <w:r w:rsidRPr="00C62DCD" w:rsidR="00C62DCD">
        <w:t xml:space="preserve"> for example,</w:t>
      </w:r>
      <w:r w:rsidR="00EE5A7E">
        <w:t xml:space="preserve"> if they</w:t>
      </w:r>
      <w:r w:rsidRPr="00C62DCD" w:rsidR="00C62DCD">
        <w:t xml:space="preserve"> were entirely made</w:t>
      </w:r>
      <w:r w:rsidR="00EE5A7E">
        <w:t xml:space="preserve"> </w:t>
      </w:r>
      <w:r w:rsidRPr="00C62DCD" w:rsidR="00C62DCD">
        <w:t>up of</w:t>
      </w:r>
      <w:r w:rsidR="00EE5A7E">
        <w:t xml:space="preserve"> a</w:t>
      </w:r>
      <w:r w:rsidRPr="00C62DCD" w:rsidR="00C62DCD">
        <w:t xml:space="preserve"> remand population some </w:t>
      </w:r>
      <w:r w:rsidR="009D3B5B">
        <w:t>of the</w:t>
      </w:r>
      <w:r w:rsidRPr="00C62DCD" w:rsidR="00C62DCD">
        <w:t xml:space="preserve"> logistics </w:t>
      </w:r>
      <w:r w:rsidR="009D3B5B">
        <w:t>would be</w:t>
      </w:r>
      <w:r w:rsidRPr="00C62DCD" w:rsidR="00C62DCD">
        <w:t xml:space="preserve"> incredibly difficult in those prisons. In somewhere like Durham</w:t>
      </w:r>
      <w:r w:rsidR="009D3B5B">
        <w:t>,</w:t>
      </w:r>
      <w:r w:rsidRPr="00C62DCD" w:rsidR="00C62DCD">
        <w:t xml:space="preserve"> already the population turns over every 90 days on average</w:t>
      </w:r>
      <w:r w:rsidR="009D3B5B">
        <w:t xml:space="preserve">, but if </w:t>
      </w:r>
      <w:r w:rsidRPr="00C62DCD" w:rsidR="00C62DCD">
        <w:t>you ended up</w:t>
      </w:r>
      <w:r w:rsidR="00F802AB">
        <w:t xml:space="preserve"> with a</w:t>
      </w:r>
      <w:r w:rsidR="00B95784">
        <w:t>n entirely remand</w:t>
      </w:r>
      <w:r w:rsidR="00F802AB">
        <w:t xml:space="preserve"> prison</w:t>
      </w:r>
      <w:r w:rsidR="009D3B5B">
        <w:t xml:space="preserve">, </w:t>
      </w:r>
      <w:r w:rsidRPr="00C62DCD" w:rsidR="00C62DCD">
        <w:t>while you could gear up services to be in place for them, I suspect</w:t>
      </w:r>
      <w:r w:rsidR="00D82EC3">
        <w:t xml:space="preserve"> </w:t>
      </w:r>
      <w:r w:rsidRPr="00C62DCD" w:rsidR="00C62DCD">
        <w:t xml:space="preserve">the ability of </w:t>
      </w:r>
      <w:r w:rsidR="00D82EC3">
        <w:t xml:space="preserve">those </w:t>
      </w:r>
      <w:r w:rsidRPr="00C62DCD" w:rsidR="00C62DCD">
        <w:t xml:space="preserve">prisons to manage that would be </w:t>
      </w:r>
      <w:r>
        <w:t>difficult</w:t>
      </w:r>
      <w:r w:rsidRPr="00C62DCD" w:rsidR="00C62DCD">
        <w:t>.</w:t>
      </w:r>
    </w:p>
    <w:p w:rsidR="00C62DCD" w:rsidP="00C62DCD">
      <w:pPr>
        <w:pStyle w:val="Answer"/>
      </w:pPr>
      <w:r w:rsidRPr="00C62DCD">
        <w:t xml:space="preserve">Another </w:t>
      </w:r>
      <w:r w:rsidR="009E197D">
        <w:t>thing</w:t>
      </w:r>
      <w:r w:rsidRPr="00C62DCD">
        <w:t xml:space="preserve"> is that </w:t>
      </w:r>
      <w:r w:rsidR="00D82EC3">
        <w:t>other</w:t>
      </w:r>
      <w:r w:rsidRPr="00C62DCD">
        <w:t xml:space="preserve"> people who tend to be housed in a category</w:t>
      </w:r>
      <w:r w:rsidR="003836EC">
        <w:t xml:space="preserve"> B</w:t>
      </w:r>
      <w:r w:rsidRPr="00C62DCD">
        <w:t xml:space="preserve"> prison like </w:t>
      </w:r>
      <w:r w:rsidR="003836EC">
        <w:t>P</w:t>
      </w:r>
      <w:r w:rsidRPr="00C62DCD">
        <w:t>entonville are being resettled</w:t>
      </w:r>
      <w:r>
        <w:t>.</w:t>
      </w:r>
      <w:r w:rsidRPr="00C62DCD">
        <w:t xml:space="preserve"> </w:t>
      </w:r>
      <w:r w:rsidR="003836EC">
        <w:t>T</w:t>
      </w:r>
      <w:r w:rsidRPr="00C62DCD">
        <w:t>hese are people at the end of a sentence who are moving back to London and want to be near their famil</w:t>
      </w:r>
      <w:r w:rsidR="00996FFC">
        <w:t>y</w:t>
      </w:r>
      <w:r w:rsidR="003836EC">
        <w:t>; they are</w:t>
      </w:r>
      <w:r w:rsidRPr="00C62DCD">
        <w:t xml:space="preserve"> beginning to go back into the community. If you only</w:t>
      </w:r>
      <w:r w:rsidR="002C036A">
        <w:t xml:space="preserve"> had</w:t>
      </w:r>
      <w:r w:rsidRPr="00C62DCD">
        <w:t xml:space="preserve"> a r</w:t>
      </w:r>
      <w:r w:rsidR="00403A3F">
        <w:t>emand</w:t>
      </w:r>
      <w:r w:rsidRPr="00C62DCD">
        <w:t xml:space="preserve"> population in somewhere like </w:t>
      </w:r>
      <w:r w:rsidR="00403A3F">
        <w:t>P</w:t>
      </w:r>
      <w:r w:rsidRPr="00C62DCD">
        <w:t>entonville</w:t>
      </w:r>
      <w:r w:rsidR="00403A3F">
        <w:t>,</w:t>
      </w:r>
      <w:r w:rsidRPr="00C62DCD">
        <w:t xml:space="preserve"> people from that part of London begin</w:t>
      </w:r>
      <w:r w:rsidR="00FE78B6">
        <w:t>ning</w:t>
      </w:r>
      <w:r w:rsidRPr="00C62DCD">
        <w:t xml:space="preserve"> the journey of release nearer to where they actually live</w:t>
      </w:r>
      <w:r w:rsidR="00403A3F">
        <w:t xml:space="preserve"> would lose out</w:t>
      </w:r>
      <w:r>
        <w:t>.</w:t>
      </w:r>
    </w:p>
    <w:p w:rsidR="00C62DCD" w:rsidP="00C62DCD">
      <w:pPr>
        <w:pStyle w:val="Remark"/>
      </w:pPr>
      <w:sdt>
        <w:sdtPr>
          <w:alias w:val="Member"/>
          <w:tag w:val="&lt;Member mnisId='483' dodsId='25660'&gt;"/>
          <w:id w:val="1608311275"/>
          <w:placeholder>
            <w:docPart w:val="DefaultPlaceholder_-1854013440"/>
          </w:placeholder>
          <w:richText/>
        </w:sdtPr>
        <w:sdtContent>
          <w:r w:rsidR="00F927F3">
            <w:rPr>
              <w:b/>
              <w:bCs/>
            </w:rPr>
            <w:t>Chair</w:t>
          </w:r>
          <w:r w:rsidRPr="00C62DCD">
            <w:rPr>
              <w:b/>
            </w:rPr>
            <w:t>:</w:t>
          </w:r>
        </w:sdtContent>
      </w:sdt>
      <w:r>
        <w:t xml:space="preserve"> </w:t>
      </w:r>
      <w:r w:rsidR="00F927F3">
        <w:t xml:space="preserve">Thank you, </w:t>
      </w:r>
      <w:r w:rsidRPr="00C62DCD">
        <w:t>Mr Taylor, we have finished in plenty of time</w:t>
      </w:r>
      <w:r w:rsidR="00925B56">
        <w:t xml:space="preserve">. </w:t>
      </w:r>
      <w:r w:rsidR="00F927F3">
        <w:t>T</w:t>
      </w:r>
      <w:r w:rsidRPr="00C62DCD">
        <w:t>hank you for your evidence today</w:t>
      </w:r>
      <w:r w:rsidR="00F927F3">
        <w:t>.</w:t>
      </w:r>
    </w:p>
    <w:p w:rsidR="006F2CF2" w:rsidP="006F2CF2">
      <w:pPr>
        <w:pStyle w:val="TitlePanel0"/>
      </w:pPr>
      <w:r>
        <w:t>Examination of witness</w:t>
      </w:r>
      <w:r w:rsidR="00A145D2">
        <w:t>es</w:t>
      </w:r>
    </w:p>
    <w:p w:rsidR="006F2CF2" w:rsidP="006F2CF2">
      <w:pPr>
        <w:pStyle w:val="Para"/>
      </w:pPr>
      <w:r>
        <w:t>Witnesses: Gareth Johnson MP, Rob Butler MP, Claire Fielder and Michelle Jarman-Howe.</w:t>
      </w:r>
    </w:p>
    <w:p w:rsidR="006F2CF2" w:rsidP="000E5070">
      <w:pPr>
        <w:pStyle w:val="Remark"/>
      </w:pPr>
      <w:sdt>
        <w:sdtPr>
          <w:alias w:val="Member"/>
          <w:tag w:val="&lt;Member mnisId='1601' dodsId='34498'&gt;"/>
          <w:id w:val="-1961639741"/>
          <w:placeholder>
            <w:docPart w:val="2A080660D5C04BF396BA0DB9552B019E"/>
          </w:placeholder>
          <w:richText/>
        </w:sdtPr>
        <w:sdtContent>
          <w:r w:rsidRPr="000E5070">
            <w:rPr>
              <w:b/>
            </w:rPr>
            <w:t>Chair:</w:t>
          </w:r>
        </w:sdtContent>
      </w:sdt>
      <w:r>
        <w:t xml:space="preserve"> Thank you very much. I welcome our second panel, </w:t>
      </w:r>
      <w:r w:rsidR="00056FCC">
        <w:t>and</w:t>
      </w:r>
      <w:r>
        <w:t xml:space="preserve"> I am going to ask </w:t>
      </w:r>
      <w:r w:rsidR="00056FCC">
        <w:t xml:space="preserve">them </w:t>
      </w:r>
      <w:r>
        <w:t xml:space="preserve">to introduce themselves shortly. We know one or two of them. First of all, I would like to ask Mr Daly if he has a declaration of interest to make before the Committee today. </w:t>
      </w:r>
    </w:p>
    <w:p w:rsidR="006F2CF2" w:rsidP="006F2CF2">
      <w:pPr>
        <w:pStyle w:val="Question"/>
        <w:numPr>
          <w:ilvl w:val="0"/>
          <w:numId w:val="0"/>
        </w:numPr>
        <w:ind w:left="794"/>
      </w:pPr>
      <w:sdt>
        <w:sdtPr>
          <w:alias w:val="Member"/>
          <w:tag w:val="&lt;Member mnisId='4854' dodsId=''&gt;"/>
          <w:id w:val="2091575345"/>
          <w:placeholder>
            <w:docPart w:val="2A080660D5C04BF396BA0DB9552B019E"/>
          </w:placeholder>
          <w:richText/>
        </w:sdtPr>
        <w:sdtContent>
          <w:r w:rsidRPr="00AB493E">
            <w:rPr>
              <w:b/>
            </w:rPr>
            <w:t>James Daly:</w:t>
          </w:r>
        </w:sdtContent>
      </w:sdt>
      <w:r>
        <w:t xml:space="preserve"> I am a practising solicitor and a partner in a firm of solicitors.</w:t>
      </w:r>
    </w:p>
    <w:p w:rsidR="006F2CF2" w:rsidP="006F2CF2">
      <w:pPr>
        <w:pStyle w:val="Question"/>
        <w:numPr>
          <w:ilvl w:val="0"/>
          <w:numId w:val="0"/>
        </w:numPr>
        <w:ind w:left="794"/>
      </w:pPr>
      <w:sdt>
        <w:sdtPr>
          <w:alias w:val="Member"/>
          <w:tag w:val="&lt;Member mnisId='1601' dodsId='34498'&gt;"/>
          <w:id w:val="178168085"/>
          <w:placeholder>
            <w:docPart w:val="2A080660D5C04BF396BA0DB9552B019E"/>
          </w:placeholder>
          <w:richText/>
        </w:sdtPr>
        <w:sdtContent>
          <w:r w:rsidRPr="00AB493E">
            <w:rPr>
              <w:b/>
            </w:rPr>
            <w:t>Chair:</w:t>
          </w:r>
        </w:sdtContent>
      </w:sdt>
      <w:r>
        <w:t xml:space="preserve"> Thank you. The rest of us made our declarations a little earlier, apart from Ms Farris, who needs to swiftly make her declaration. </w:t>
      </w:r>
    </w:p>
    <w:p w:rsidR="006F2CF2" w:rsidP="006F2CF2">
      <w:pPr>
        <w:pStyle w:val="Question"/>
        <w:numPr>
          <w:ilvl w:val="0"/>
          <w:numId w:val="0"/>
        </w:numPr>
        <w:ind w:left="794"/>
      </w:pPr>
      <w:sdt>
        <w:sdtPr>
          <w:alias w:val="Member"/>
          <w:tag w:val="&lt;Member mnisId='4826' dodsId=''&gt;"/>
          <w:id w:val="-2087750741"/>
          <w:placeholder>
            <w:docPart w:val="2A080660D5C04BF396BA0DB9552B019E"/>
          </w:placeholder>
          <w:richText/>
        </w:sdtPr>
        <w:sdtContent>
          <w:r w:rsidRPr="00AB493E">
            <w:rPr>
              <w:b/>
            </w:rPr>
            <w:t>Laura Farris:</w:t>
          </w:r>
        </w:sdtContent>
      </w:sdt>
      <w:r>
        <w:t xml:space="preserve"> I am a non-practising barrister.</w:t>
      </w:r>
    </w:p>
    <w:p w:rsidR="006F2CF2" w:rsidP="006F2CF2">
      <w:pPr>
        <w:pStyle w:val="Question"/>
        <w:numPr>
          <w:ilvl w:val="0"/>
          <w:numId w:val="0"/>
        </w:numPr>
        <w:ind w:left="794"/>
      </w:pPr>
      <w:sdt>
        <w:sdtPr>
          <w:alias w:val="Member"/>
          <w:tag w:val="&lt;Member mnisId='1601' dodsId='34498'&gt;"/>
          <w:id w:val="-1514150867"/>
          <w:placeholder>
            <w:docPart w:val="2A080660D5C04BF396BA0DB9552B019E"/>
          </w:placeholder>
          <w:richText/>
        </w:sdtPr>
        <w:sdtContent>
          <w:r w:rsidRPr="00AB493E">
            <w:rPr>
              <w:b/>
            </w:rPr>
            <w:t>Chair:</w:t>
          </w:r>
        </w:sdtContent>
      </w:sdt>
      <w:r>
        <w:t xml:space="preserve"> Thank you. </w:t>
      </w:r>
      <w:r w:rsidR="00886889">
        <w:t>W</w:t>
      </w:r>
      <w:r>
        <w:t xml:space="preserve">e have to get all these things done. We do not have to ask Mr Butler if he has any declarations of interest, although he is technically still a member of the Committee. </w:t>
      </w:r>
    </w:p>
    <w:p w:rsidR="006F2CF2" w:rsidP="006F2CF2">
      <w:pPr>
        <w:pStyle w:val="Answer"/>
      </w:pPr>
      <w:sdt>
        <w:sdtPr>
          <w:alias w:val="Witness"/>
          <w:id w:val="-539127118"/>
          <w:placeholder>
            <w:docPart w:val="2A080660D5C04BF396BA0DB9552B019E"/>
          </w:placeholder>
          <w:richText/>
        </w:sdtPr>
        <w:sdtContent>
          <w:r w:rsidRPr="00AB493E">
            <w:rPr>
              <w:b/>
              <w:i/>
            </w:rPr>
            <w:t>Rob Butler:</w:t>
          </w:r>
        </w:sdtContent>
      </w:sdt>
      <w:r>
        <w:t xml:space="preserve"> Quite. I have decided</w:t>
      </w:r>
      <w:r w:rsidR="00886889">
        <w:t xml:space="preserve"> that</w:t>
      </w:r>
      <w:r w:rsidR="000E5070">
        <w:t>,</w:t>
      </w:r>
      <w:r>
        <w:t xml:space="preserve"> if the questions get too hard, I am going to come over to your side.</w:t>
      </w:r>
    </w:p>
    <w:p w:rsidR="006F2CF2" w:rsidP="006F2CF2">
      <w:pPr>
        <w:pStyle w:val="Question"/>
        <w:numPr>
          <w:ilvl w:val="0"/>
          <w:numId w:val="9"/>
        </w:numPr>
      </w:pPr>
      <w:sdt>
        <w:sdtPr>
          <w:alias w:val="Member"/>
          <w:tag w:val="&lt;Member mnisId='1601' dodsId='34498'&gt;"/>
          <w:id w:val="15195989"/>
          <w:placeholder>
            <w:docPart w:val="2A080660D5C04BF396BA0DB9552B019E"/>
          </w:placeholder>
          <w:richText/>
        </w:sdtPr>
        <w:sdtContent>
          <w:r w:rsidRPr="00AB493E">
            <w:rPr>
              <w:b/>
            </w:rPr>
            <w:t>Chair:</w:t>
          </w:r>
        </w:sdtContent>
      </w:sdt>
      <w:r>
        <w:t xml:space="preserve"> Thank you. As you all realise, this is our </w:t>
      </w:r>
      <w:r w:rsidR="00D54927">
        <w:t xml:space="preserve">third </w:t>
      </w:r>
      <w:r>
        <w:t xml:space="preserve">evidence session </w:t>
      </w:r>
      <w:r w:rsidR="00D54927">
        <w:t>in</w:t>
      </w:r>
      <w:r>
        <w:t xml:space="preserve"> our investigation into the impact of adult custodial remand. I welcome both Ministers, Mr Johnson and Mr Butler, and officials</w:t>
      </w:r>
      <w:r w:rsidR="00D54927">
        <w:t>.</w:t>
      </w:r>
      <w:r>
        <w:t xml:space="preserve"> Would you all please introduce yourselves? </w:t>
      </w:r>
    </w:p>
    <w:p w:rsidR="006F2CF2" w:rsidP="006F2CF2">
      <w:pPr>
        <w:pStyle w:val="Answer"/>
      </w:pPr>
      <w:sdt>
        <w:sdtPr>
          <w:alias w:val="Witness"/>
          <w:id w:val="495620285"/>
          <w:placeholder>
            <w:docPart w:val="2A080660D5C04BF396BA0DB9552B019E"/>
          </w:placeholder>
          <w:richText/>
        </w:sdtPr>
        <w:sdtContent>
          <w:r w:rsidRPr="00AB493E">
            <w:rPr>
              <w:b/>
              <w:i/>
            </w:rPr>
            <w:t>Gareth Johnson:</w:t>
          </w:r>
        </w:sdtContent>
      </w:sdt>
      <w:r>
        <w:t xml:space="preserve"> I am Gareth Johnson, Parliamentary Under</w:t>
      </w:r>
      <w:r w:rsidR="006F5846">
        <w:t>-</w:t>
      </w:r>
      <w:r>
        <w:t xml:space="preserve">Secretary of State responsible for legal aid and courts. </w:t>
      </w:r>
    </w:p>
    <w:p w:rsidR="006F2CF2" w:rsidP="006F2CF2">
      <w:pPr>
        <w:pStyle w:val="Answer"/>
      </w:pPr>
      <w:sdt>
        <w:sdtPr>
          <w:alias w:val="Witness"/>
          <w:id w:val="241220199"/>
          <w:placeholder>
            <w:docPart w:val="2A080660D5C04BF396BA0DB9552B019E"/>
          </w:placeholder>
          <w:richText/>
        </w:sdtPr>
        <w:sdtContent>
          <w:r w:rsidRPr="00AB493E">
            <w:rPr>
              <w:b/>
              <w:i/>
            </w:rPr>
            <w:t>Rob Butler:</w:t>
          </w:r>
        </w:sdtContent>
      </w:sdt>
      <w:r>
        <w:t xml:space="preserve"> Rob Butler, the Parliamentary Under</w:t>
      </w:r>
      <w:r w:rsidR="006F5846">
        <w:t>-</w:t>
      </w:r>
      <w:r>
        <w:t xml:space="preserve">Secretary of State responsible for prisons, probation and youth justice. </w:t>
      </w:r>
    </w:p>
    <w:p w:rsidR="006F2CF2" w:rsidP="006F2CF2">
      <w:pPr>
        <w:pStyle w:val="Answer"/>
      </w:pPr>
      <w:sdt>
        <w:sdtPr>
          <w:alias w:val="Witness"/>
          <w:id w:val="762421021"/>
          <w:placeholder>
            <w:docPart w:val="2A080660D5C04BF396BA0DB9552B019E"/>
          </w:placeholder>
          <w:richText/>
        </w:sdtPr>
        <w:sdtContent>
          <w:r w:rsidRPr="00AB493E">
            <w:rPr>
              <w:b/>
              <w:i/>
            </w:rPr>
            <w:t>Michelle Jarman-Howe:</w:t>
          </w:r>
        </w:sdtContent>
      </w:sdt>
      <w:r>
        <w:t xml:space="preserve"> Good afternoon. Michelle Jarman-Howe, </w:t>
      </w:r>
      <w:r w:rsidR="00A80A3F">
        <w:t>c</w:t>
      </w:r>
      <w:r>
        <w:t xml:space="preserve">hief </w:t>
      </w:r>
      <w:r w:rsidR="00A80A3F">
        <w:t>o</w:t>
      </w:r>
      <w:r>
        <w:t xml:space="preserve">perating </w:t>
      </w:r>
      <w:r w:rsidR="00A80A3F">
        <w:t>o</w:t>
      </w:r>
      <w:r>
        <w:t xml:space="preserve">fficer for </w:t>
      </w:r>
      <w:r w:rsidR="00A80A3F">
        <w:t>p</w:t>
      </w:r>
      <w:r>
        <w:t>risons.</w:t>
      </w:r>
    </w:p>
    <w:p w:rsidR="006F2CF2" w:rsidP="006F2CF2">
      <w:pPr>
        <w:pStyle w:val="Answer"/>
      </w:pPr>
      <w:sdt>
        <w:sdtPr>
          <w:alias w:val="Witness"/>
          <w:id w:val="-1446767256"/>
          <w:placeholder>
            <w:docPart w:val="2A080660D5C04BF396BA0DB9552B019E"/>
          </w:placeholder>
          <w:richText/>
        </w:sdtPr>
        <w:sdtContent>
          <w:r w:rsidRPr="00AB493E">
            <w:rPr>
              <w:b/>
              <w:i/>
            </w:rPr>
            <w:t>Claire Fielder:</w:t>
          </w:r>
        </w:sdtContent>
      </w:sdt>
      <w:r>
        <w:t xml:space="preserve"> Claire Fielder; I am the </w:t>
      </w:r>
      <w:r w:rsidR="00A80A3F">
        <w:t>d</w:t>
      </w:r>
      <w:r>
        <w:t xml:space="preserve">irector for </w:t>
      </w:r>
      <w:r w:rsidR="00A80A3F">
        <w:t>y</w:t>
      </w:r>
      <w:r>
        <w:t xml:space="preserve">outh </w:t>
      </w:r>
      <w:r w:rsidR="00A80A3F">
        <w:t>j</w:t>
      </w:r>
      <w:r>
        <w:t xml:space="preserve">ustice and </w:t>
      </w:r>
      <w:r w:rsidR="00A80A3F">
        <w:t>o</w:t>
      </w:r>
      <w:r>
        <w:t xml:space="preserve">ffender </w:t>
      </w:r>
      <w:r w:rsidR="00A80A3F">
        <w:t>p</w:t>
      </w:r>
      <w:r>
        <w:t xml:space="preserve">olicy. </w:t>
      </w:r>
    </w:p>
    <w:p w:rsidR="006F2CF2" w:rsidP="006F2CF2">
      <w:pPr>
        <w:pStyle w:val="Question"/>
        <w:numPr>
          <w:ilvl w:val="0"/>
          <w:numId w:val="9"/>
        </w:numPr>
      </w:pPr>
      <w:sdt>
        <w:sdtPr>
          <w:alias w:val="Member"/>
          <w:tag w:val="&lt;Member mnisId='1601' dodsId='34498'&gt;"/>
          <w:id w:val="1380047222"/>
          <w:placeholder>
            <w:docPart w:val="2A080660D5C04BF396BA0DB9552B019E"/>
          </w:placeholder>
          <w:richText/>
        </w:sdtPr>
        <w:sdtContent>
          <w:r w:rsidRPr="00AB493E">
            <w:rPr>
              <w:b/>
            </w:rPr>
            <w:t>Chair:</w:t>
          </w:r>
        </w:sdtContent>
      </w:sdt>
      <w:r>
        <w:t xml:space="preserve"> Thank you very much. In recent years, the number of cases entering the court syste</w:t>
      </w:r>
      <w:r w:rsidR="009A0CE0">
        <w:t>m</w:t>
      </w:r>
      <w:r>
        <w:t xml:space="preserve"> has decreased, yet the number of people held in prison as a result of being remanded to custody by the courts has increased. Mr Johnson, what is your assessment of why that is? </w:t>
      </w:r>
    </w:p>
    <w:p w:rsidR="006F2CF2" w:rsidP="006F2CF2">
      <w:pPr>
        <w:pStyle w:val="Answer"/>
      </w:pPr>
      <w:sdt>
        <w:sdtPr>
          <w:alias w:val="Witness"/>
          <w:id w:val="1845123015"/>
          <w:placeholder>
            <w:docPart w:val="2A080660D5C04BF396BA0DB9552B019E"/>
          </w:placeholder>
          <w:richText/>
        </w:sdtPr>
        <w:sdtContent>
          <w:r w:rsidRPr="00AB493E">
            <w:rPr>
              <w:b/>
              <w:i/>
            </w:rPr>
            <w:t>Gareth Johnson:</w:t>
          </w:r>
        </w:sdtContent>
      </w:sdt>
      <w:r>
        <w:t xml:space="preserve"> There </w:t>
      </w:r>
      <w:r w:rsidR="00262983">
        <w:t>are</w:t>
      </w:r>
      <w:r>
        <w:t xml:space="preserve"> a number of reasons. Obviously, decisions to keep people in custody, as the Committee is aware, </w:t>
      </w:r>
      <w:r w:rsidR="004D0D56">
        <w:t>are</w:t>
      </w:r>
      <w:r>
        <w:t xml:space="preserve"> judicial decision</w:t>
      </w:r>
      <w:r w:rsidR="004D0D56">
        <w:t>s</w:t>
      </w:r>
      <w:r>
        <w:t xml:space="preserve"> rather than </w:t>
      </w:r>
      <w:r w:rsidR="008B6B97">
        <w:t>ours</w:t>
      </w:r>
      <w:r>
        <w:t>. We provide the framework so</w:t>
      </w:r>
      <w:r w:rsidR="008B6B97">
        <w:t xml:space="preserve"> that</w:t>
      </w:r>
      <w:r>
        <w:t xml:space="preserve"> they can deal with that. </w:t>
      </w:r>
    </w:p>
    <w:p w:rsidR="006F2CF2" w:rsidP="006F2CF2">
      <w:pPr>
        <w:pStyle w:val="Answer"/>
      </w:pPr>
      <w:r>
        <w:t>We had a situation, as the Committee is very aware, with covid impacting the throughput of cases. Although we have started up jury trials, particularly in the Crown court, the backlog has increased to some 60,000 cases that are outstanding at the moment. We were then, post covid, able to start reducing that number. However, then with the Bar strike taking place, th</w:t>
      </w:r>
      <w:r w:rsidR="009A6723">
        <w:t>e</w:t>
      </w:r>
      <w:r>
        <w:t xml:space="preserve"> number has been going back up again. The consequence of that is that we have seen an increase in the number of people being held on remand. </w:t>
      </w:r>
    </w:p>
    <w:p w:rsidR="006F2CF2" w:rsidP="00B9037A">
      <w:pPr>
        <w:pStyle w:val="Question"/>
      </w:pPr>
      <w:sdt>
        <w:sdtPr>
          <w:alias w:val="Member"/>
          <w:tag w:val="&lt;Member mnisId='1601' dodsId='34498'&gt;"/>
          <w:id w:val="891998711"/>
          <w:placeholder>
            <w:docPart w:val="2A080660D5C04BF396BA0DB9552B019E"/>
          </w:placeholder>
          <w:richText/>
        </w:sdtPr>
        <w:sdtContent>
          <w:r w:rsidRPr="00B9037A">
            <w:rPr>
              <w:b/>
            </w:rPr>
            <w:t>Chair:</w:t>
          </w:r>
        </w:sdtContent>
      </w:sdt>
      <w:r>
        <w:t xml:space="preserve"> You mentioned covid and the barristers’ strike. Are those the only drivers of this growth that we have seen in the remand population or are there others? </w:t>
      </w:r>
    </w:p>
    <w:p w:rsidR="006F2CF2" w:rsidP="006F2CF2">
      <w:pPr>
        <w:pStyle w:val="Answer"/>
      </w:pPr>
      <w:sdt>
        <w:sdtPr>
          <w:alias w:val="Witness"/>
          <w:id w:val="-1385638173"/>
          <w:placeholder>
            <w:docPart w:val="2A080660D5C04BF396BA0DB9552B019E"/>
          </w:placeholder>
          <w:richText/>
        </w:sdtPr>
        <w:sdtContent>
          <w:r w:rsidRPr="008E314E">
            <w:rPr>
              <w:b/>
              <w:i/>
            </w:rPr>
            <w:t>Gareth Johnson:</w:t>
          </w:r>
        </w:sdtContent>
      </w:sdt>
      <w:r>
        <w:t xml:space="preserve"> The number of police officers we have now is at a very high level. There is an argument that that has increased the number of people being arrested and charged.</w:t>
      </w:r>
    </w:p>
    <w:p w:rsidR="006F2CF2" w:rsidP="006F2CF2">
      <w:pPr>
        <w:pStyle w:val="Question"/>
        <w:numPr>
          <w:ilvl w:val="0"/>
          <w:numId w:val="9"/>
        </w:numPr>
      </w:pPr>
      <w:sdt>
        <w:sdtPr>
          <w:alias w:val="Member"/>
          <w:tag w:val="&lt;Member mnisId='1601' dodsId='34498'&gt;"/>
          <w:id w:val="543797667"/>
          <w:placeholder>
            <w:docPart w:val="2A080660D5C04BF396BA0DB9552B019E"/>
          </w:placeholder>
          <w:richText/>
        </w:sdtPr>
        <w:sdtContent>
          <w:r w:rsidRPr="008E314E">
            <w:rPr>
              <w:b/>
            </w:rPr>
            <w:t>Chair:</w:t>
          </w:r>
        </w:sdtContent>
      </w:sdt>
      <w:r>
        <w:t xml:space="preserve"> Can you provide us with figures that indicate that? </w:t>
      </w:r>
    </w:p>
    <w:p w:rsidR="006F2CF2" w:rsidP="006F2CF2">
      <w:pPr>
        <w:pStyle w:val="Answer"/>
      </w:pPr>
      <w:sdt>
        <w:sdtPr>
          <w:alias w:val="Witness"/>
          <w:id w:val="-20789776"/>
          <w:placeholder>
            <w:docPart w:val="2A080660D5C04BF396BA0DB9552B019E"/>
          </w:placeholder>
          <w:richText/>
        </w:sdtPr>
        <w:sdtContent>
          <w:r w:rsidRPr="008E314E">
            <w:rPr>
              <w:b/>
              <w:i/>
            </w:rPr>
            <w:t>Gareth Johnson:</w:t>
          </w:r>
        </w:sdtContent>
      </w:sdt>
      <w:r>
        <w:t xml:space="preserve"> We do not have the figures </w:t>
      </w:r>
      <w:r w:rsidR="00CC7672">
        <w:t xml:space="preserve">for the </w:t>
      </w:r>
      <w:r>
        <w:t xml:space="preserve">people who have been charged. We have some indicators, but we do not </w:t>
      </w:r>
      <w:r w:rsidR="00FC6F9A">
        <w:t xml:space="preserve">actually </w:t>
      </w:r>
      <w:r>
        <w:t>have statistics o</w:t>
      </w:r>
      <w:r w:rsidR="00FC6F9A">
        <w:t>n</w:t>
      </w:r>
      <w:r>
        <w:t xml:space="preserve"> the number of people appearing before the courts as a consequence of the rise in police officers. Also, the number is going up at the moment and there is always a lag. There is </w:t>
      </w:r>
      <w:r w:rsidR="0045143F">
        <w:t>a</w:t>
      </w:r>
      <w:r>
        <w:t xml:space="preserve"> theory, </w:t>
      </w:r>
      <w:r w:rsidR="00762BE9">
        <w:t xml:space="preserve">but </w:t>
      </w:r>
      <w:r>
        <w:t>I do</w:t>
      </w:r>
      <w:r w:rsidR="0045143F">
        <w:t>n’t</w:t>
      </w:r>
      <w:r>
        <w:t xml:space="preserve"> have any evidence I can give to the Committee of it. </w:t>
      </w:r>
    </w:p>
    <w:p w:rsidR="006F2CF2" w:rsidP="006F2CF2">
      <w:pPr>
        <w:pStyle w:val="Question"/>
        <w:numPr>
          <w:ilvl w:val="0"/>
          <w:numId w:val="0"/>
        </w:numPr>
        <w:ind w:left="794"/>
      </w:pPr>
      <w:sdt>
        <w:sdtPr>
          <w:alias w:val="Member"/>
          <w:tag w:val="&lt;Member mnisId='1601' dodsId='34498'&gt;"/>
          <w:id w:val="109645650"/>
          <w:placeholder>
            <w:docPart w:val="2A080660D5C04BF396BA0DB9552B019E"/>
          </w:placeholder>
          <w:richText/>
        </w:sdtPr>
        <w:sdtContent>
          <w:r w:rsidRPr="008E314E">
            <w:rPr>
              <w:b/>
            </w:rPr>
            <w:t>Chair:</w:t>
          </w:r>
        </w:sdtContent>
      </w:sdt>
      <w:r>
        <w:t xml:space="preserve"> Ah</w:t>
      </w:r>
      <w:r w:rsidR="00722184">
        <w:t>.</w:t>
      </w:r>
      <w:r>
        <w:t xml:space="preserve"> </w:t>
      </w:r>
    </w:p>
    <w:p w:rsidR="006F2CF2" w:rsidP="006F2CF2">
      <w:pPr>
        <w:pStyle w:val="Answer"/>
      </w:pPr>
      <w:sdt>
        <w:sdtPr>
          <w:alias w:val="Witness"/>
          <w:id w:val="1292789577"/>
          <w:placeholder>
            <w:docPart w:val="2A080660D5C04BF396BA0DB9552B019E"/>
          </w:placeholder>
          <w:richText/>
        </w:sdtPr>
        <w:sdtContent>
          <w:r w:rsidRPr="008E314E">
            <w:rPr>
              <w:b/>
              <w:i/>
            </w:rPr>
            <w:t>Gareth Johnson:</w:t>
          </w:r>
        </w:sdtContent>
      </w:sdt>
      <w:r>
        <w:t xml:space="preserve"> Yes, I do</w:t>
      </w:r>
      <w:r w:rsidR="00722184">
        <w:t>n’t</w:t>
      </w:r>
      <w:r>
        <w:t xml:space="preserve"> have any evidence of it. There is this theory that, because we have an extra number of police officers, we are getting extra cases coming through. You </w:t>
      </w:r>
      <w:r w:rsidR="00722184">
        <w:t>can</w:t>
      </w:r>
      <w:r>
        <w:t xml:space="preserve"> look at all sorts of societal reasons and such as to what has an impact on the number of people in remand. The two main factors as to why we have seen an increase in the backlog in the courts has been, first of all, covid and then the Bar strike after that. They are the two main reasons behind it. </w:t>
      </w:r>
    </w:p>
    <w:p w:rsidR="006F2CF2" w:rsidP="006F2CF2">
      <w:pPr>
        <w:pStyle w:val="Question"/>
        <w:numPr>
          <w:ilvl w:val="0"/>
          <w:numId w:val="9"/>
        </w:numPr>
      </w:pPr>
      <w:sdt>
        <w:sdtPr>
          <w:alias w:val="Member"/>
          <w:tag w:val="&lt;Member mnisId='1601' dodsId='34498'&gt;"/>
          <w:id w:val="258035826"/>
          <w:placeholder>
            <w:docPart w:val="2A080660D5C04BF396BA0DB9552B019E"/>
          </w:placeholder>
          <w:richText/>
        </w:sdtPr>
        <w:sdtContent>
          <w:r w:rsidRPr="008E314E">
            <w:rPr>
              <w:b/>
            </w:rPr>
            <w:t>Chair:</w:t>
          </w:r>
        </w:sdtContent>
      </w:sdt>
      <w:r>
        <w:t xml:space="preserve"> You accept </w:t>
      </w:r>
      <w:r w:rsidR="00F046C6">
        <w:t xml:space="preserve">that </w:t>
      </w:r>
      <w:r>
        <w:t>the backlog in the courts was at a very high level before covid.</w:t>
      </w:r>
    </w:p>
    <w:p w:rsidR="006F2CF2" w:rsidP="006F2CF2">
      <w:pPr>
        <w:pStyle w:val="Answer"/>
      </w:pPr>
      <w:sdt>
        <w:sdtPr>
          <w:alias w:val="Witness"/>
          <w:id w:val="-1518545037"/>
          <w:placeholder>
            <w:docPart w:val="2A080660D5C04BF396BA0DB9552B019E"/>
          </w:placeholder>
          <w:richText/>
        </w:sdtPr>
        <w:sdtContent>
          <w:r w:rsidRPr="008E314E">
            <w:rPr>
              <w:b/>
              <w:i/>
            </w:rPr>
            <w:t>Gareth Johnson:</w:t>
          </w:r>
        </w:sdtContent>
      </w:sdt>
      <w:r>
        <w:t xml:space="preserve"> It was at a level that we were not content with before covid hit; that is right. We put in a whole catalogue of measures to try to deal with the backlog. Dealing with the Bar strike was key to that. The negotiations that took place were very important. As the Committee is aware, that has now settled and will have a positive impact on the backlog as we go forward. </w:t>
      </w:r>
    </w:p>
    <w:p w:rsidR="006F2CF2" w:rsidP="006F2CF2">
      <w:pPr>
        <w:pStyle w:val="Question"/>
        <w:numPr>
          <w:ilvl w:val="0"/>
          <w:numId w:val="9"/>
        </w:numPr>
      </w:pPr>
      <w:sdt>
        <w:sdtPr>
          <w:alias w:val="Member"/>
          <w:tag w:val="&lt;Member mnisId='1601' dodsId='34498'&gt;"/>
          <w:id w:val="32622021"/>
          <w:placeholder>
            <w:docPart w:val="2A080660D5C04BF396BA0DB9552B019E"/>
          </w:placeholder>
          <w:richText/>
        </w:sdtPr>
        <w:sdtContent>
          <w:r w:rsidRPr="008E314E">
            <w:rPr>
              <w:b/>
            </w:rPr>
            <w:t>Chair:</w:t>
          </w:r>
        </w:sdtContent>
      </w:sdt>
      <w:r>
        <w:t xml:space="preserve"> Mr Butler, </w:t>
      </w:r>
      <w:r w:rsidR="00EF084D">
        <w:t>would</w:t>
      </w:r>
      <w:r>
        <w:t xml:space="preserve"> you </w:t>
      </w:r>
      <w:r w:rsidR="00EF084D">
        <w:t>like to add</w:t>
      </w:r>
      <w:r>
        <w:t xml:space="preserve"> anything? </w:t>
      </w:r>
    </w:p>
    <w:p w:rsidR="006F2CF2" w:rsidP="006F2CF2">
      <w:pPr>
        <w:pStyle w:val="Answer"/>
      </w:pPr>
      <w:sdt>
        <w:sdtPr>
          <w:alias w:val="Witness"/>
          <w:id w:val="332115404"/>
          <w:placeholder>
            <w:docPart w:val="2A080660D5C04BF396BA0DB9552B019E"/>
          </w:placeholder>
          <w:richText/>
        </w:sdtPr>
        <w:sdtContent>
          <w:r w:rsidRPr="008E314E">
            <w:rPr>
              <w:b/>
              <w:i/>
            </w:rPr>
            <w:t>Rob Butler:</w:t>
          </w:r>
        </w:sdtContent>
      </w:sdt>
      <w:r>
        <w:t xml:space="preserve"> This is primarily at this stage about the courts and the decision</w:t>
      </w:r>
      <w:r w:rsidR="00731B7B">
        <w:t>s</w:t>
      </w:r>
      <w:r>
        <w:t xml:space="preserve"> the courts are making. It is probably worth noting that on 30 June 2019 the remand population was 9,145. That was 11% of the custodial population</w:t>
      </w:r>
      <w:r w:rsidR="00731B7B">
        <w:t xml:space="preserve"> p</w:t>
      </w:r>
      <w:r>
        <w:t>re-covid</w:t>
      </w:r>
      <w:r w:rsidR="00731B7B">
        <w:t>. A</w:t>
      </w:r>
      <w:r>
        <w:t xml:space="preserve"> year later, 30 June 2020, it was 11,388</w:t>
      </w:r>
      <w:r w:rsidR="006344C6">
        <w:t>;</w:t>
      </w:r>
      <w:r>
        <w:t xml:space="preserve"> 14%. That suggest</w:t>
      </w:r>
      <w:r w:rsidR="006344C6">
        <w:t>s</w:t>
      </w:r>
      <w:r>
        <w:t xml:space="preserve"> that covid caused a very big initial jump. </w:t>
      </w:r>
    </w:p>
    <w:p w:rsidR="006F2CF2" w:rsidP="006F2CF2">
      <w:pPr>
        <w:pStyle w:val="Question"/>
        <w:numPr>
          <w:ilvl w:val="0"/>
          <w:numId w:val="9"/>
        </w:numPr>
      </w:pPr>
      <w:sdt>
        <w:sdtPr>
          <w:alias w:val="Member"/>
          <w:tag w:val="&lt;Member mnisId='1601' dodsId='34498'&gt;"/>
          <w:id w:val="-1284420486"/>
          <w:placeholder>
            <w:docPart w:val="2A080660D5C04BF396BA0DB9552B019E"/>
          </w:placeholder>
          <w:richText/>
        </w:sdtPr>
        <w:sdtContent>
          <w:r w:rsidRPr="008E314E">
            <w:rPr>
              <w:b/>
            </w:rPr>
            <w:t>Chair:</w:t>
          </w:r>
        </w:sdtContent>
      </w:sdt>
      <w:r>
        <w:t xml:space="preserve"> Now 16%.</w:t>
      </w:r>
    </w:p>
    <w:p w:rsidR="006F2CF2" w:rsidP="006F2CF2">
      <w:pPr>
        <w:pStyle w:val="Answer"/>
      </w:pPr>
      <w:sdt>
        <w:sdtPr>
          <w:alias w:val="Witness"/>
          <w:id w:val="1341579941"/>
          <w:placeholder>
            <w:docPart w:val="2A080660D5C04BF396BA0DB9552B019E"/>
          </w:placeholder>
          <w:richText/>
        </w:sdtPr>
        <w:sdtContent>
          <w:r w:rsidRPr="008E314E">
            <w:rPr>
              <w:b/>
              <w:i/>
            </w:rPr>
            <w:t>Rob Butler:</w:t>
          </w:r>
        </w:sdtContent>
      </w:sdt>
      <w:r>
        <w:t xml:space="preserve"> Indeed. </w:t>
      </w:r>
    </w:p>
    <w:p w:rsidR="006F2CF2" w:rsidP="006F2CF2">
      <w:pPr>
        <w:pStyle w:val="Question"/>
        <w:numPr>
          <w:ilvl w:val="0"/>
          <w:numId w:val="9"/>
        </w:numPr>
      </w:pPr>
      <w:sdt>
        <w:sdtPr>
          <w:alias w:val="Member"/>
          <w:tag w:val="&lt;Member mnisId='1601' dodsId='34498'&gt;"/>
          <w:id w:val="1779988227"/>
          <w:placeholder>
            <w:docPart w:val="2A080660D5C04BF396BA0DB9552B019E"/>
          </w:placeholder>
          <w:richText/>
        </w:sdtPr>
        <w:sdtContent>
          <w:r w:rsidRPr="008E314E">
            <w:rPr>
              <w:b/>
            </w:rPr>
            <w:t>Chair:</w:t>
          </w:r>
        </w:sdtContent>
      </w:sdt>
      <w:r>
        <w:t xml:space="preserve"> </w:t>
      </w:r>
      <w:r w:rsidR="006344C6">
        <w:t>It is 16%</w:t>
      </w:r>
      <w:r>
        <w:t xml:space="preserve"> of the prison population; on the women’s side, 20% of the prison population. Do you have any insight as to why that has happened? </w:t>
      </w:r>
    </w:p>
    <w:p w:rsidR="006F2CF2" w:rsidP="006F2CF2">
      <w:pPr>
        <w:pStyle w:val="Answer"/>
      </w:pPr>
      <w:sdt>
        <w:sdtPr>
          <w:alias w:val="Witness"/>
          <w:id w:val="1544179717"/>
          <w:placeholder>
            <w:docPart w:val="2A080660D5C04BF396BA0DB9552B019E"/>
          </w:placeholder>
          <w:richText/>
        </w:sdtPr>
        <w:sdtContent>
          <w:r w:rsidRPr="008E314E">
            <w:rPr>
              <w:b/>
              <w:i/>
            </w:rPr>
            <w:t>Rob Butler:</w:t>
          </w:r>
        </w:sdtContent>
      </w:sdt>
      <w:r>
        <w:t xml:space="preserve"> We do not have explicit reasons why necessarily there are more women in numerical terms being remanded in custody. What could be a factor in the proportion being higher is that typically, in sentencing, judges and magistrates are asked to consider very carefully, in the case of women, whether a custodial sentence is appropriate. It could be that the number of sentenced women is lower than correspondingly in the male estate, whereas the remand decision does not have that distinction, although a magistrate or a judge deciding whether to remand would be asked to consider, for example, caring responsibilities. There are two different tests.</w:t>
      </w:r>
    </w:p>
    <w:p w:rsidR="006F2CF2" w:rsidP="006F2CF2">
      <w:pPr>
        <w:pStyle w:val="Answer"/>
      </w:pPr>
      <w:r>
        <w:t>One of the challenges we have, and I absolutely acknowledge it is a challenge because I was on the Committee when I suggested this was a good subject for the Committee to do an inquiry into, is that we do not have all of th</w:t>
      </w:r>
      <w:r w:rsidR="00DF7736">
        <w:t>e</w:t>
      </w:r>
      <w:r>
        <w:t xml:space="preserve"> information. A lot of th</w:t>
      </w:r>
      <w:r w:rsidR="00DF7736">
        <w:t>e</w:t>
      </w:r>
      <w:r>
        <w:t xml:space="preserve"> information, a lot of th</w:t>
      </w:r>
      <w:r w:rsidR="00DF7736">
        <w:t>e</w:t>
      </w:r>
      <w:r>
        <w:t xml:space="preserve"> data, simply does not exist.</w:t>
      </w:r>
      <w:r w:rsidR="00441567">
        <w:t xml:space="preserve"> </w:t>
      </w:r>
      <w:r>
        <w:t>I hope the Committee will be able to</w:t>
      </w:r>
      <w:r w:rsidR="00441567">
        <w:t xml:space="preserve"> </w:t>
      </w:r>
      <w:r>
        <w:t xml:space="preserve">shed some light on areas where there may be potential for improvement in that. </w:t>
      </w:r>
    </w:p>
    <w:p w:rsidR="00500DA8" w:rsidP="006F2CF2">
      <w:pPr>
        <w:pStyle w:val="Question"/>
        <w:numPr>
          <w:ilvl w:val="0"/>
          <w:numId w:val="9"/>
        </w:numPr>
      </w:pPr>
      <w:sdt>
        <w:sdtPr>
          <w:alias w:val="Member"/>
          <w:tag w:val="&lt;Member mnisId='1601' dodsId='34498'&gt;"/>
          <w:id w:val="69551757"/>
          <w:placeholder>
            <w:docPart w:val="2A080660D5C04BF396BA0DB9552B019E"/>
          </w:placeholder>
          <w:richText/>
        </w:sdtPr>
        <w:sdtContent>
          <w:r w:rsidRPr="00614D8B" w:rsidR="006F2CF2">
            <w:rPr>
              <w:b/>
            </w:rPr>
            <w:t>Chair:</w:t>
          </w:r>
        </w:sdtContent>
      </w:sdt>
      <w:r w:rsidR="006F2CF2">
        <w:t xml:space="preserve"> I am going to leave it to our two Ministers to bring in their officials, if they wish, rather than just ask everybody about everything.</w:t>
      </w:r>
    </w:p>
    <w:p w:rsidR="006F2CF2" w:rsidP="00500DA8">
      <w:pPr>
        <w:pStyle w:val="Question"/>
        <w:numPr>
          <w:ilvl w:val="0"/>
          <w:numId w:val="0"/>
        </w:numPr>
        <w:ind w:left="794"/>
      </w:pPr>
      <w:r>
        <w:t>W</w:t>
      </w:r>
      <w:r>
        <w:t>hat is your projection, Mr Butler, of the size of the remand populations over the next few years? You referred to a lack of data. Obviously, you have projections about what you think is going to happen to the prison population and the remand population.</w:t>
      </w:r>
    </w:p>
    <w:p w:rsidR="006F2CF2" w:rsidP="006F2CF2">
      <w:pPr>
        <w:pStyle w:val="Answer"/>
      </w:pPr>
      <w:sdt>
        <w:sdtPr>
          <w:alias w:val="Witness"/>
          <w:id w:val="-1517915621"/>
          <w:placeholder>
            <w:docPart w:val="2A080660D5C04BF396BA0DB9552B019E"/>
          </w:placeholder>
          <w:richText/>
        </w:sdtPr>
        <w:sdtContent>
          <w:r w:rsidRPr="00614D8B">
            <w:rPr>
              <w:b/>
              <w:i/>
            </w:rPr>
            <w:t>Rob Butler:</w:t>
          </w:r>
        </w:sdtContent>
      </w:sdt>
      <w:r>
        <w:t xml:space="preserve"> Yes, we do. The remand population was 13,409 as of 30 June. The public projections were that the remand population by July 2022 would be 13,000 and by July 2023, it would be 13,800. For July 2024, it is 13,400. That will have taken the percentage down from 15% to 14%. For July 2025, we estimate </w:t>
      </w:r>
      <w:r w:rsidR="001A6C58">
        <w:t xml:space="preserve">that </w:t>
      </w:r>
      <w:r>
        <w:t xml:space="preserve">the remand population will be 13,000; that will be 13%. </w:t>
      </w:r>
      <w:r w:rsidR="001A6C58">
        <w:t>It is w</w:t>
      </w:r>
      <w:r>
        <w:t xml:space="preserve">orth noting that by that time the projections are that the total population in custody, </w:t>
      </w:r>
      <w:r w:rsidR="001E164D">
        <w:t>in</w:t>
      </w:r>
      <w:r>
        <w:t xml:space="preserve"> July 2025, will have gone up to 97,500 from 84,800 today. </w:t>
      </w:r>
    </w:p>
    <w:p w:rsidR="006F2CF2" w:rsidP="006F2CF2">
      <w:pPr>
        <w:pStyle w:val="Question"/>
        <w:numPr>
          <w:ilvl w:val="0"/>
          <w:numId w:val="9"/>
        </w:numPr>
      </w:pPr>
      <w:sdt>
        <w:sdtPr>
          <w:alias w:val="Member"/>
          <w:tag w:val="&lt;Member mnisId='1601' dodsId='34498'&gt;"/>
          <w:id w:val="1362562797"/>
          <w:placeholder>
            <w:docPart w:val="2A080660D5C04BF396BA0DB9552B019E"/>
          </w:placeholder>
          <w:richText/>
        </w:sdtPr>
        <w:sdtContent>
          <w:r w:rsidRPr="00614D8B">
            <w:rPr>
              <w:b/>
            </w:rPr>
            <w:t>Chair:</w:t>
          </w:r>
        </w:sdtContent>
      </w:sdt>
      <w:r>
        <w:t xml:space="preserve"> </w:t>
      </w:r>
      <w:r w:rsidR="00583DF0">
        <w:t>O</w:t>
      </w:r>
      <w:r>
        <w:t xml:space="preserve">n what basis are you thinking that you will be able to reduce the remand population in that way? What are your assumptions? </w:t>
      </w:r>
      <w:r w:rsidR="00E5593A">
        <w:t xml:space="preserve"> </w:t>
      </w:r>
    </w:p>
    <w:p w:rsidR="006F2CF2" w:rsidP="006F2CF2">
      <w:pPr>
        <w:pStyle w:val="Answer"/>
      </w:pPr>
      <w:sdt>
        <w:sdtPr>
          <w:alias w:val="Witness"/>
          <w:id w:val="-1777864892"/>
          <w:placeholder>
            <w:docPart w:val="2A080660D5C04BF396BA0DB9552B019E"/>
          </w:placeholder>
          <w:richText/>
        </w:sdtPr>
        <w:sdtContent>
          <w:r w:rsidRPr="00614D8B">
            <w:rPr>
              <w:b/>
              <w:i/>
            </w:rPr>
            <w:t>Rob Butler:</w:t>
          </w:r>
        </w:sdtContent>
      </w:sdt>
      <w:r>
        <w:t xml:space="preserve"> The assumption is that a huge amount of the backlog will have worked through by then. At the moment, we have a bulge, if you like, of people waiting to have their trials heard. Over time, that will be reduced. Some of those will be released because they will be found not guilty. That will take down some of the population. Some of them will be found guilty but they will be time-served. In the meanwhile, there will be some who will be convicted but unsentenced</w:t>
      </w:r>
      <w:r w:rsidR="00C45B51">
        <w:t>, but t</w:t>
      </w:r>
      <w:r>
        <w:t>hat will be a smaller bulge that will work its way through the system.</w:t>
      </w:r>
      <w:r w:rsidR="00C45B51">
        <w:t xml:space="preserve"> </w:t>
      </w:r>
      <w:r>
        <w:t xml:space="preserve">The assumption we are working on is that by July 2025 there will have been a significant amount of progress in the court backlog. </w:t>
      </w:r>
    </w:p>
    <w:p w:rsidR="006F2CF2" w:rsidP="006F2CF2">
      <w:pPr>
        <w:pStyle w:val="Question"/>
        <w:numPr>
          <w:ilvl w:val="0"/>
          <w:numId w:val="9"/>
        </w:numPr>
      </w:pPr>
      <w:sdt>
        <w:sdtPr>
          <w:alias w:val="Member"/>
          <w:tag w:val="&lt;Member mnisId='1601' dodsId='34498'&gt;"/>
          <w:id w:val="-40214265"/>
          <w:placeholder>
            <w:docPart w:val="2A080660D5C04BF396BA0DB9552B019E"/>
          </w:placeholder>
          <w:richText/>
        </w:sdtPr>
        <w:sdtContent>
          <w:r w:rsidRPr="00614D8B">
            <w:rPr>
              <w:b/>
            </w:rPr>
            <w:t>Chair:</w:t>
          </w:r>
        </w:sdtContent>
      </w:sdt>
      <w:r>
        <w:t xml:space="preserve"> Is</w:t>
      </w:r>
      <w:r w:rsidR="008C0773">
        <w:t xml:space="preserve"> it</w:t>
      </w:r>
      <w:r>
        <w:t xml:space="preserve"> not the case that the convicted but unsentenced proportion of the remand population is increasing</w:t>
      </w:r>
      <w:r w:rsidR="009C4BA8">
        <w:t>?</w:t>
      </w:r>
    </w:p>
    <w:p w:rsidR="006F2CF2" w:rsidP="006F2CF2">
      <w:pPr>
        <w:pStyle w:val="Answer"/>
      </w:pPr>
      <w:sdt>
        <w:sdtPr>
          <w:alias w:val="Witness"/>
          <w:id w:val="114260949"/>
          <w:placeholder>
            <w:docPart w:val="2A080660D5C04BF396BA0DB9552B019E"/>
          </w:placeholder>
          <w:richText/>
        </w:sdtPr>
        <w:sdtContent>
          <w:r w:rsidRPr="00614D8B">
            <w:rPr>
              <w:b/>
              <w:i/>
            </w:rPr>
            <w:t>Rob Butler:</w:t>
          </w:r>
        </w:sdtContent>
      </w:sdt>
      <w:r>
        <w:t xml:space="preserve"> Yes, it is at the moment</w:t>
      </w:r>
      <w:r w:rsidR="009C4BA8">
        <w:t>.</w:t>
      </w:r>
      <w:r>
        <w:t xml:space="preserve"> </w:t>
      </w:r>
    </w:p>
    <w:p w:rsidR="006F2CF2" w:rsidP="006F2CF2">
      <w:pPr>
        <w:pStyle w:val="Question"/>
        <w:numPr>
          <w:ilvl w:val="0"/>
          <w:numId w:val="9"/>
        </w:numPr>
      </w:pPr>
      <w:sdt>
        <w:sdtPr>
          <w:alias w:val="Member"/>
          <w:tag w:val="&lt;Member mnisId='1601' dodsId='34498'&gt;"/>
          <w:id w:val="1900785647"/>
          <w:placeholder>
            <w:docPart w:val="2A080660D5C04BF396BA0DB9552B019E"/>
          </w:placeholder>
          <w:richText/>
        </w:sdtPr>
        <w:sdtContent>
          <w:r w:rsidRPr="00614D8B">
            <w:rPr>
              <w:b/>
            </w:rPr>
            <w:t>Chair:</w:t>
          </w:r>
        </w:sdtContent>
      </w:sdt>
      <w:r>
        <w:t xml:space="preserve"> You are still confident about your capacity to reduce, even though that percentage is now up to half of </w:t>
      </w:r>
      <w:r w:rsidR="009C4BA8">
        <w:t xml:space="preserve">remanded </w:t>
      </w:r>
      <w:r>
        <w:t xml:space="preserve">prisoners. </w:t>
      </w:r>
    </w:p>
    <w:p w:rsidR="006F2CF2" w:rsidP="006F2CF2">
      <w:pPr>
        <w:pStyle w:val="Answer"/>
      </w:pPr>
      <w:sdt>
        <w:sdtPr>
          <w:alias w:val="Witness"/>
          <w:id w:val="-190994293"/>
          <w:placeholder>
            <w:docPart w:val="2A080660D5C04BF396BA0DB9552B019E"/>
          </w:placeholder>
          <w:richText/>
        </w:sdtPr>
        <w:sdtContent>
          <w:r w:rsidRPr="00614D8B">
            <w:rPr>
              <w:b/>
              <w:i/>
            </w:rPr>
            <w:t>Rob Butler:</w:t>
          </w:r>
        </w:sdtContent>
      </w:sdt>
      <w:r>
        <w:t xml:space="preserve"> Yes, for the reason I just explained</w:t>
      </w:r>
      <w:r w:rsidR="00612F9F">
        <w:t>; a</w:t>
      </w:r>
      <w:r>
        <w:t xml:space="preserve">t the moment there is </w:t>
      </w:r>
      <w:r w:rsidR="00612F9F">
        <w:t>a</w:t>
      </w:r>
      <w:r>
        <w:t xml:space="preserve"> huge bulge that has not yet been on trial. We believe that will decrease over time. </w:t>
      </w:r>
    </w:p>
    <w:p w:rsidR="006F2CF2" w:rsidP="006F2CF2">
      <w:pPr>
        <w:pStyle w:val="Question"/>
        <w:numPr>
          <w:ilvl w:val="0"/>
          <w:numId w:val="9"/>
        </w:numPr>
      </w:pPr>
      <w:sdt>
        <w:sdtPr>
          <w:alias w:val="Member"/>
          <w:tag w:val="&lt;Member mnisId='1601' dodsId='34498'&gt;"/>
          <w:id w:val="-2066477807"/>
          <w:placeholder>
            <w:docPart w:val="2A080660D5C04BF396BA0DB9552B019E"/>
          </w:placeholder>
          <w:richText/>
        </w:sdtPr>
        <w:sdtContent>
          <w:r w:rsidRPr="00614D8B">
            <w:rPr>
              <w:b/>
            </w:rPr>
            <w:t>Chair:</w:t>
          </w:r>
        </w:sdtContent>
      </w:sdt>
      <w:r>
        <w:t xml:space="preserve"> Remand prisoners have to be held in category B reception prisons. Has that created capacity challenges? Do you believe you will have sufficient capacity to hold your forecast number of remand prisoners? </w:t>
      </w:r>
    </w:p>
    <w:p w:rsidR="006F2CF2" w:rsidP="006F2CF2">
      <w:pPr>
        <w:pStyle w:val="Answer"/>
      </w:pPr>
      <w:sdt>
        <w:sdtPr>
          <w:alias w:val="Witness"/>
          <w:id w:val="17360565"/>
          <w:placeholder>
            <w:docPart w:val="2A080660D5C04BF396BA0DB9552B019E"/>
          </w:placeholder>
          <w:richText/>
        </w:sdtPr>
        <w:sdtContent>
          <w:r w:rsidRPr="00614D8B">
            <w:rPr>
              <w:b/>
              <w:i/>
            </w:rPr>
            <w:t>Rob Butler:</w:t>
          </w:r>
        </w:sdtContent>
      </w:sdt>
      <w:r>
        <w:t xml:space="preserve"> The answer to both is yes. It has created pressures</w:t>
      </w:r>
      <w:r w:rsidR="00C4327B">
        <w:t>,</w:t>
      </w:r>
      <w:r>
        <w:t xml:space="preserve"> but we have the capacity. There is flexibility in the system that has enabled us to move the right people to the right place at the right time. There is a </w:t>
      </w:r>
      <w:r w:rsidR="00BE27DE">
        <w:t>p</w:t>
      </w:r>
      <w:r>
        <w:t xml:space="preserve">opulation </w:t>
      </w:r>
      <w:r w:rsidR="00BE27DE">
        <w:t>m</w:t>
      </w:r>
      <w:r>
        <w:t xml:space="preserve">anagement </w:t>
      </w:r>
      <w:r w:rsidR="00BE27DE">
        <w:t>u</w:t>
      </w:r>
      <w:r>
        <w:t xml:space="preserve">nit in the Ministry of Justice. I was there last week looking at how they operate on a daily basis and saw the flip side of that on a visit to HMP Chelmsford and how they managed </w:t>
      </w:r>
      <w:r w:rsidR="00C67739">
        <w:t>i</w:t>
      </w:r>
      <w:r>
        <w:t xml:space="preserve">t locally. </w:t>
      </w:r>
      <w:r w:rsidR="00C633DF">
        <w:t>I</w:t>
      </w:r>
      <w:r>
        <w:t>t can be dealt with on a day-by-day basis.</w:t>
      </w:r>
    </w:p>
    <w:p w:rsidR="006F2CF2" w:rsidP="006F2CF2">
      <w:pPr>
        <w:pStyle w:val="Answer"/>
      </w:pPr>
      <w:r>
        <w:t xml:space="preserve">It is true that </w:t>
      </w:r>
      <w:r w:rsidR="00C633DF">
        <w:t xml:space="preserve">it </w:t>
      </w:r>
      <w:r>
        <w:t xml:space="preserve">obviously has knock-on implications in order to free up space in local prisons, the remand prisons. Michelle can certainly talk in more detail on that. The important thing is for people to know that there is the capacity, if someone is remanded in custody, </w:t>
      </w:r>
      <w:r w:rsidR="00290DDC">
        <w:t xml:space="preserve">that </w:t>
      </w:r>
      <w:r>
        <w:t>there will be a place for them and it will be the right place.</w:t>
      </w:r>
    </w:p>
    <w:p w:rsidR="006F2CF2" w:rsidP="006F2CF2">
      <w:pPr>
        <w:pStyle w:val="Question"/>
        <w:numPr>
          <w:ilvl w:val="0"/>
          <w:numId w:val="9"/>
        </w:numPr>
      </w:pPr>
      <w:sdt>
        <w:sdtPr>
          <w:alias w:val="Member"/>
          <w:tag w:val="&lt;Member mnisId='1601' dodsId='34498'&gt;"/>
          <w:id w:val="-1196002234"/>
          <w:placeholder>
            <w:docPart w:val="2A080660D5C04BF396BA0DB9552B019E"/>
          </w:placeholder>
          <w:richText/>
        </w:sdtPr>
        <w:sdtContent>
          <w:r w:rsidRPr="00614D8B">
            <w:rPr>
              <w:b/>
            </w:rPr>
            <w:t>Chair:</w:t>
          </w:r>
        </w:sdtContent>
      </w:sdt>
      <w:r>
        <w:t xml:space="preserve"> What about the women’s estate because, obviously, there are fewer prisons, more widely spread?</w:t>
      </w:r>
    </w:p>
    <w:p w:rsidR="006F2CF2" w:rsidP="006F2CF2">
      <w:pPr>
        <w:pStyle w:val="Answer"/>
      </w:pPr>
      <w:sdt>
        <w:sdtPr>
          <w:alias w:val="Witness"/>
          <w:id w:val="1008560825"/>
          <w:placeholder>
            <w:docPart w:val="2A080660D5C04BF396BA0DB9552B019E"/>
          </w:placeholder>
          <w:richText/>
        </w:sdtPr>
        <w:sdtContent>
          <w:r w:rsidRPr="00614D8B">
            <w:rPr>
              <w:b/>
              <w:i/>
            </w:rPr>
            <w:t>Rob Butler:</w:t>
          </w:r>
        </w:sdtContent>
      </w:sdt>
      <w:r>
        <w:t xml:space="preserve"> Yes. </w:t>
      </w:r>
    </w:p>
    <w:p w:rsidR="006F2CF2" w:rsidP="006F2CF2">
      <w:pPr>
        <w:pStyle w:val="Question"/>
        <w:numPr>
          <w:ilvl w:val="0"/>
          <w:numId w:val="9"/>
        </w:numPr>
      </w:pPr>
      <w:sdt>
        <w:sdtPr>
          <w:alias w:val="Member"/>
          <w:tag w:val="&lt;Member mnisId='1601' dodsId='34498'&gt;"/>
          <w:id w:val="-512530727"/>
          <w:placeholder>
            <w:docPart w:val="2A080660D5C04BF396BA0DB9552B019E"/>
          </w:placeholder>
          <w:richText/>
        </w:sdtPr>
        <w:sdtContent>
          <w:r w:rsidRPr="00614D8B">
            <w:rPr>
              <w:b/>
            </w:rPr>
            <w:t>Chair:</w:t>
          </w:r>
        </w:sdtContent>
      </w:sdt>
      <w:r>
        <w:t xml:space="preserve"> The percentage of the population, for whatever reason, is higher than on the men’s side. Are you confident </w:t>
      </w:r>
      <w:r w:rsidR="009808C4">
        <w:t xml:space="preserve">that </w:t>
      </w:r>
      <w:r>
        <w:t xml:space="preserve">you will have enough spaces to hold women? </w:t>
      </w:r>
    </w:p>
    <w:p w:rsidR="006F2CF2" w:rsidP="006F2CF2">
      <w:pPr>
        <w:pStyle w:val="Answer"/>
      </w:pPr>
      <w:sdt>
        <w:sdtPr>
          <w:alias w:val="Witness"/>
          <w:id w:val="799350360"/>
          <w:placeholder>
            <w:docPart w:val="2A080660D5C04BF396BA0DB9552B019E"/>
          </w:placeholder>
          <w:richText/>
        </w:sdtPr>
        <w:sdtContent>
          <w:r w:rsidRPr="00614D8B">
            <w:rPr>
              <w:b/>
              <w:i/>
            </w:rPr>
            <w:t>Rob Butler:</w:t>
          </w:r>
        </w:sdtContent>
      </w:sdt>
      <w:r>
        <w:t xml:space="preserve"> Yes. The capacity in the women’s estate is better than it is at the moment in the male estate. You can correct me if I am wrong. </w:t>
      </w:r>
    </w:p>
    <w:p w:rsidR="006F2CF2" w:rsidP="006F2CF2">
      <w:pPr>
        <w:pStyle w:val="Question"/>
        <w:numPr>
          <w:ilvl w:val="0"/>
          <w:numId w:val="9"/>
        </w:numPr>
      </w:pPr>
      <w:sdt>
        <w:sdtPr>
          <w:alias w:val="Member"/>
          <w:tag w:val="&lt;Member mnisId='4030' dodsId='72313'&gt;"/>
          <w:id w:val="-1628299914"/>
          <w:placeholder>
            <w:docPart w:val="2A080660D5C04BF396BA0DB9552B019E"/>
          </w:placeholder>
          <w:richText/>
        </w:sdtPr>
        <w:sdtContent>
          <w:r w:rsidRPr="00E6437E">
            <w:rPr>
              <w:b/>
            </w:rPr>
            <w:t>Karl Turner:</w:t>
          </w:r>
        </w:sdtContent>
      </w:sdt>
      <w:r>
        <w:t xml:space="preserve"> The Bail Act 1976, if memory serves, has a presumption of bail but for serious offences, murder, manslaughter, serious sexual offences and so on. For any other offence, there is a presumption of bail. How effectively is the presumption working in favour of bail operating? </w:t>
      </w:r>
    </w:p>
    <w:p w:rsidR="006F2CF2" w:rsidP="006F2CF2">
      <w:pPr>
        <w:pStyle w:val="Answer"/>
      </w:pPr>
      <w:sdt>
        <w:sdtPr>
          <w:alias w:val="Witness"/>
          <w:id w:val="-1118446940"/>
          <w:placeholder>
            <w:docPart w:val="2A080660D5C04BF396BA0DB9552B019E"/>
          </w:placeholder>
          <w:richText/>
        </w:sdtPr>
        <w:sdtContent>
          <w:r w:rsidRPr="008E314E">
            <w:rPr>
              <w:b/>
              <w:i/>
            </w:rPr>
            <w:t>Gareth Johnson:</w:t>
          </w:r>
        </w:sdtContent>
      </w:sdt>
      <w:r>
        <w:t xml:space="preserve"> Since 1976, the Bail Act has had to be adapted to suit certain changes in technology. We have had various amendments that have enabled electronic monitoring, for example, to take place; </w:t>
      </w:r>
      <w:r w:rsidR="0087187F">
        <w:t>that is a</w:t>
      </w:r>
      <w:r>
        <w:t xml:space="preserve"> fairly new change in the Bail Act. We ha</w:t>
      </w:r>
      <w:r w:rsidR="00B22E89">
        <w:t>ve</w:t>
      </w:r>
      <w:r>
        <w:t xml:space="preserve"> the Bail (Amendment) Act as well. There have also been amendments that have helped to ensure </w:t>
      </w:r>
      <w:r w:rsidR="0017681E">
        <w:t xml:space="preserve">that </w:t>
      </w:r>
      <w:r>
        <w:t xml:space="preserve">there is drug testing, for example, when people are on bail. </w:t>
      </w:r>
    </w:p>
    <w:p w:rsidR="006F2CF2" w:rsidP="006F2CF2">
      <w:pPr>
        <w:pStyle w:val="Answer"/>
      </w:pPr>
      <w:r>
        <w:t xml:space="preserve">The presumption in favour of bail is the correct approach for most offences. That presumption has served us well and mirrors human rights. That is a factor of bail we are all keen to retain where possible. </w:t>
      </w:r>
    </w:p>
    <w:p w:rsidR="006F2CF2" w:rsidP="006F2CF2">
      <w:pPr>
        <w:pStyle w:val="Question"/>
        <w:numPr>
          <w:ilvl w:val="0"/>
          <w:numId w:val="9"/>
        </w:numPr>
      </w:pPr>
      <w:sdt>
        <w:sdtPr>
          <w:alias w:val="Member"/>
          <w:tag w:val="&lt;Member mnisId='4030' dodsId='72313'&gt;"/>
          <w:id w:val="-397746677"/>
          <w:placeholder>
            <w:docPart w:val="2A080660D5C04BF396BA0DB9552B019E"/>
          </w:placeholder>
          <w:richText/>
        </w:sdtPr>
        <w:sdtContent>
          <w:r w:rsidRPr="00E6437E">
            <w:rPr>
              <w:b/>
            </w:rPr>
            <w:t>Karl Turner:</w:t>
          </w:r>
        </w:sdtContent>
      </w:sdt>
      <w:r>
        <w:t xml:space="preserve"> Is it working in a practical sense? Does it </w:t>
      </w:r>
      <w:r w:rsidR="00CD0FCB">
        <w:t xml:space="preserve">actually </w:t>
      </w:r>
      <w:r>
        <w:t xml:space="preserve">happen? </w:t>
      </w:r>
    </w:p>
    <w:p w:rsidR="006F2CF2" w:rsidP="006F2CF2">
      <w:pPr>
        <w:pStyle w:val="Answer"/>
      </w:pPr>
      <w:sdt>
        <w:sdtPr>
          <w:alias w:val="Witness"/>
          <w:id w:val="649335996"/>
          <w:placeholder>
            <w:docPart w:val="2A080660D5C04BF396BA0DB9552B019E"/>
          </w:placeholder>
          <w:richText/>
        </w:sdtPr>
        <w:sdtContent>
          <w:r w:rsidRPr="00E6437E">
            <w:rPr>
              <w:b/>
              <w:i/>
            </w:rPr>
            <w:t>Gareth Johnson:</w:t>
          </w:r>
        </w:sdtContent>
      </w:sdt>
      <w:r>
        <w:t xml:space="preserve"> The whole issue </w:t>
      </w:r>
      <w:r w:rsidR="00114053">
        <w:t>with</w:t>
      </w:r>
      <w:r>
        <w:t xml:space="preserve"> bail</w:t>
      </w:r>
      <w:r w:rsidR="00114053">
        <w:t xml:space="preserve">, as you know, </w:t>
      </w:r>
      <w:r>
        <w:t xml:space="preserve">is judgment of risks. No one </w:t>
      </w:r>
      <w:r w:rsidR="00457F94">
        <w:t xml:space="preserve">in their right mind </w:t>
      </w:r>
      <w:r>
        <w:t xml:space="preserve">would suggest that we keep everybody in custody. Therefore, there has to be a risk when you are releasing </w:t>
      </w:r>
      <w:r w:rsidR="00457F94">
        <w:t xml:space="preserve">on bail </w:t>
      </w:r>
      <w:r>
        <w:t>certain people who are accused of offences</w:t>
      </w:r>
      <w:r w:rsidR="00456603">
        <w:t>.</w:t>
      </w:r>
      <w:r>
        <w:t xml:space="preserve"> As soon as you do that, there is a risk and it will be for courts to decide on the level of risk. The framework that we have at the moment, while it always can and should be kept under review to see if we can improve it, enables courts to decide, as best as they can, the level of risk and whether someone, albeit under condition on occasions, </w:t>
      </w:r>
      <w:r w:rsidR="00AA2A18">
        <w:t xml:space="preserve">can </w:t>
      </w:r>
      <w:r>
        <w:t xml:space="preserve">be released into society again. </w:t>
      </w:r>
    </w:p>
    <w:p w:rsidR="006F2CF2" w:rsidP="006F2CF2">
      <w:pPr>
        <w:pStyle w:val="Question"/>
        <w:numPr>
          <w:ilvl w:val="0"/>
          <w:numId w:val="9"/>
        </w:numPr>
      </w:pPr>
      <w:sdt>
        <w:sdtPr>
          <w:alias w:val="Member"/>
          <w:tag w:val="&lt;Member mnisId='4030' dodsId='72313'&gt;"/>
          <w:id w:val="1645543251"/>
          <w:placeholder>
            <w:docPart w:val="2A080660D5C04BF396BA0DB9552B019E"/>
          </w:placeholder>
          <w:richText/>
        </w:sdtPr>
        <w:sdtContent>
          <w:r w:rsidRPr="00E6437E">
            <w:rPr>
              <w:b/>
            </w:rPr>
            <w:t>Karl Turner:</w:t>
          </w:r>
        </w:sdtContent>
      </w:sdt>
      <w:r>
        <w:t xml:space="preserve"> Ha</w:t>
      </w:r>
      <w:r w:rsidR="00AA2A18">
        <w:t>s</w:t>
      </w:r>
      <w:r>
        <w:t xml:space="preserve"> the Department done any work to see how effective</w:t>
      </w:r>
      <w:r w:rsidR="00186526">
        <w:t>ly</w:t>
      </w:r>
      <w:r>
        <w:t xml:space="preserve"> that presumption of bail is working in the real world?</w:t>
      </w:r>
    </w:p>
    <w:p w:rsidR="006F2CF2" w:rsidP="006F2CF2">
      <w:pPr>
        <w:pStyle w:val="Answer"/>
      </w:pPr>
      <w:sdt>
        <w:sdtPr>
          <w:alias w:val="Witness"/>
          <w:id w:val="152337585"/>
          <w:placeholder>
            <w:docPart w:val="5B4C3FC30CCB4BE8A2B228685117A311"/>
          </w:placeholder>
          <w:richText/>
        </w:sdtPr>
        <w:sdtContent>
          <w:r w:rsidRPr="00DA2474">
            <w:rPr>
              <w:b/>
              <w:i/>
            </w:rPr>
            <w:t>Gareth Johnson:</w:t>
          </w:r>
        </w:sdtContent>
      </w:sdt>
      <w:r>
        <w:t xml:space="preserve"> The presumption of bail is a fundamental principle, I would argue, of British law and </w:t>
      </w:r>
      <w:r w:rsidR="001753A3">
        <w:t xml:space="preserve">the </w:t>
      </w:r>
      <w:r>
        <w:t>British constitution. The right to be free is a fundamental right that people have. I am not aware of there being any investigation into that.</w:t>
      </w:r>
    </w:p>
    <w:p w:rsidR="006F2CF2" w:rsidP="006F2CF2">
      <w:pPr>
        <w:pStyle w:val="Answer"/>
      </w:pPr>
      <w:r>
        <w:t>As politicians, we would say this is a principle that we would not let go easily; people have a right to be free unless there are very good reasons for them not to be. As a principle, whatever investigation or survey</w:t>
      </w:r>
      <w:r w:rsidR="00F977CC">
        <w:t>s</w:t>
      </w:r>
      <w:r>
        <w:t xml:space="preserve"> say about that, it is an instinct we all have that </w:t>
      </w:r>
      <w:r w:rsidR="00DE2881">
        <w:t xml:space="preserve">it </w:t>
      </w:r>
      <w:r>
        <w:t>is fair</w:t>
      </w:r>
      <w:r w:rsidR="00DE2881">
        <w:t xml:space="preserve"> and</w:t>
      </w:r>
      <w:r>
        <w:t xml:space="preserve"> right and how it should be; it is the same as the presumption of innocence. </w:t>
      </w:r>
    </w:p>
    <w:p w:rsidR="006F2CF2" w:rsidP="006F2CF2">
      <w:pPr>
        <w:pStyle w:val="Question"/>
        <w:numPr>
          <w:ilvl w:val="0"/>
          <w:numId w:val="9"/>
        </w:numPr>
      </w:pPr>
      <w:sdt>
        <w:sdtPr>
          <w:alias w:val="Member"/>
          <w:tag w:val="&lt;Member mnisId='4030' dodsId='72313'&gt;"/>
          <w:id w:val="588742077"/>
          <w:placeholder>
            <w:docPart w:val="5B4C3FC30CCB4BE8A2B228685117A311"/>
          </w:placeholder>
          <w:richText/>
        </w:sdtPr>
        <w:sdtContent>
          <w:r w:rsidRPr="00DA2474">
            <w:rPr>
              <w:b/>
            </w:rPr>
            <w:t>Karl Turner:</w:t>
          </w:r>
        </w:sdtContent>
      </w:sdt>
      <w:r>
        <w:t xml:space="preserve"> I am not disagreeing with that at all, Minister. You are probably right and I agree with you, for the record</w:t>
      </w:r>
      <w:r w:rsidR="00DE2881">
        <w:t>, but</w:t>
      </w:r>
      <w:r>
        <w:t xml:space="preserve"> I am surprised</w:t>
      </w:r>
      <w:r w:rsidR="00BB6C3E">
        <w:t xml:space="preserve"> that</w:t>
      </w:r>
      <w:r>
        <w:t xml:space="preserve"> there has not been a piece of work done by the Department t</w:t>
      </w:r>
      <w:r w:rsidR="00BB6C3E">
        <w:t>o</w:t>
      </w:r>
      <w:r>
        <w:t xml:space="preserve"> inquire into whether the presumption of bail is operating as it should be.</w:t>
      </w:r>
    </w:p>
    <w:p w:rsidR="006F2CF2" w:rsidP="006F2CF2">
      <w:pPr>
        <w:pStyle w:val="Answer"/>
      </w:pPr>
      <w:sdt>
        <w:sdtPr>
          <w:alias w:val="Witness"/>
          <w:id w:val="1732574663"/>
          <w:placeholder>
            <w:docPart w:val="5B4C3FC30CCB4BE8A2B228685117A311"/>
          </w:placeholder>
          <w:richText/>
        </w:sdtPr>
        <w:sdtContent>
          <w:r w:rsidRPr="00DA2474">
            <w:rPr>
              <w:b/>
              <w:i/>
            </w:rPr>
            <w:t>Gareth Johnson:</w:t>
          </w:r>
        </w:sdtContent>
      </w:sdt>
      <w:r>
        <w:t xml:space="preserve"> I am not aware of there being a piece of work, unless there is anything further you can add. </w:t>
      </w:r>
    </w:p>
    <w:p w:rsidR="006F2CF2" w:rsidP="006F2CF2">
      <w:pPr>
        <w:pStyle w:val="Question"/>
        <w:numPr>
          <w:ilvl w:val="0"/>
          <w:numId w:val="9"/>
        </w:numPr>
      </w:pPr>
      <w:sdt>
        <w:sdtPr>
          <w:alias w:val="Member"/>
          <w:tag w:val="&lt;Member mnisId='4030' dodsId='72313'&gt;"/>
          <w:id w:val="601459304"/>
          <w:placeholder>
            <w:docPart w:val="2A080660D5C04BF396BA0DB9552B019E"/>
          </w:placeholder>
          <w:richText/>
        </w:sdtPr>
        <w:sdtContent>
          <w:r w:rsidRPr="00E6437E">
            <w:rPr>
              <w:b/>
            </w:rPr>
            <w:t>Karl Turner:</w:t>
          </w:r>
        </w:sdtContent>
      </w:sdt>
      <w:r>
        <w:t xml:space="preserve"> Should there be? </w:t>
      </w:r>
    </w:p>
    <w:p w:rsidR="006F2CF2" w:rsidP="006F2CF2">
      <w:pPr>
        <w:pStyle w:val="Answer"/>
      </w:pPr>
      <w:sdt>
        <w:sdtPr>
          <w:alias w:val="Witness"/>
          <w:id w:val="-1115447273"/>
          <w:placeholder>
            <w:docPart w:val="2A080660D5C04BF396BA0DB9552B019E"/>
          </w:placeholder>
          <w:richText/>
        </w:sdtPr>
        <w:sdtContent>
          <w:r w:rsidRPr="00E6437E">
            <w:rPr>
              <w:b/>
              <w:i/>
            </w:rPr>
            <w:t>Gareth Johnson:</w:t>
          </w:r>
        </w:sdtContent>
      </w:sdt>
      <w:r>
        <w:t xml:space="preserve"> If </w:t>
      </w:r>
      <w:r w:rsidR="00002E3D">
        <w:t xml:space="preserve">it can add anything. If </w:t>
      </w:r>
      <w:r w:rsidR="00B82D55">
        <w:t>you can</w:t>
      </w:r>
      <w:r>
        <w:t xml:space="preserve"> show that it could add anything, then maybe. It is like the presumption of innocence. You can have an investigation into it but the presumption is such a strong one that it needs to be retained.</w:t>
      </w:r>
    </w:p>
    <w:p w:rsidR="006F2CF2" w:rsidP="006F2CF2">
      <w:pPr>
        <w:pStyle w:val="Question"/>
        <w:numPr>
          <w:ilvl w:val="0"/>
          <w:numId w:val="9"/>
        </w:numPr>
      </w:pPr>
      <w:sdt>
        <w:sdtPr>
          <w:alias w:val="Member"/>
          <w:tag w:val="&lt;Member mnisId='4030' dodsId='72313'&gt;"/>
          <w:id w:val="998305101"/>
          <w:placeholder>
            <w:docPart w:val="5B4C3FC30CCB4BE8A2B228685117A311"/>
          </w:placeholder>
          <w:richText/>
        </w:sdtPr>
        <w:sdtContent>
          <w:r w:rsidRPr="00DA2474">
            <w:rPr>
              <w:b/>
            </w:rPr>
            <w:t>Karl Turner:</w:t>
          </w:r>
        </w:sdtContent>
      </w:sdt>
      <w:r>
        <w:t xml:space="preserve"> I am not saying it should not be retained, Minister, with respect. I am asking </w:t>
      </w:r>
      <w:r w:rsidR="0068491F">
        <w:t>whether you think i</w:t>
      </w:r>
      <w:r>
        <w:t>t is a good idea for the Department to be asking the judiciary whether the presumption of bail is operating as the legislation, the 1976 Act, says it should be.</w:t>
      </w:r>
    </w:p>
    <w:p w:rsidR="006F2CF2" w:rsidP="006F2CF2">
      <w:pPr>
        <w:pStyle w:val="Answer"/>
      </w:pPr>
      <w:sdt>
        <w:sdtPr>
          <w:alias w:val="Witness"/>
          <w:id w:val="-913082759"/>
          <w:placeholder>
            <w:docPart w:val="5B4C3FC30CCB4BE8A2B228685117A311"/>
          </w:placeholder>
          <w:richText/>
        </w:sdtPr>
        <w:sdtContent>
          <w:r w:rsidRPr="00DA2474">
            <w:rPr>
              <w:b/>
              <w:i/>
            </w:rPr>
            <w:t>Gareth Johnson:</w:t>
          </w:r>
        </w:sdtContent>
      </w:sdt>
      <w:r>
        <w:t xml:space="preserve"> I have no objections to </w:t>
      </w:r>
      <w:r w:rsidR="007205C7">
        <w:t>any investigation on that</w:t>
      </w:r>
      <w:r>
        <w:t xml:space="preserve"> taking place. I am not aware of any.</w:t>
      </w:r>
    </w:p>
    <w:p w:rsidR="006F2CF2" w:rsidP="006F2CF2">
      <w:pPr>
        <w:pStyle w:val="Question"/>
        <w:numPr>
          <w:ilvl w:val="0"/>
          <w:numId w:val="9"/>
        </w:numPr>
      </w:pPr>
      <w:sdt>
        <w:sdtPr>
          <w:alias w:val="Member"/>
          <w:tag w:val="&lt;Member mnisId='1601' dodsId='34498'&gt;"/>
          <w:id w:val="-721830953"/>
          <w:placeholder>
            <w:docPart w:val="5B4C3FC30CCB4BE8A2B228685117A311"/>
          </w:placeholder>
          <w:richText/>
        </w:sdtPr>
        <w:sdtContent>
          <w:r w:rsidRPr="00DA2474">
            <w:rPr>
              <w:b/>
            </w:rPr>
            <w:t>Chair:</w:t>
          </w:r>
        </w:sdtContent>
      </w:sdt>
      <w:r>
        <w:t xml:space="preserve"> The point is that there is, perhaps, increasing defensiveness among sentencers and courts, and magistrates</w:t>
      </w:r>
      <w:r w:rsidR="00B15CDF">
        <w:t xml:space="preserve"> </w:t>
      </w:r>
      <w:r>
        <w:t>and judges. That is partly where the question is coming from; is there increasing defensiveness</w:t>
      </w:r>
      <w:r w:rsidR="00B15CDF">
        <w:t xml:space="preserve"> that means that—</w:t>
      </w:r>
    </w:p>
    <w:p w:rsidR="006F2CF2" w:rsidP="006F2CF2">
      <w:pPr>
        <w:pStyle w:val="Question"/>
        <w:numPr>
          <w:ilvl w:val="0"/>
          <w:numId w:val="0"/>
        </w:numPr>
        <w:ind w:left="794"/>
      </w:pPr>
      <w:sdt>
        <w:sdtPr>
          <w:alias w:val="Member"/>
          <w:tag w:val="&lt;Member mnisId='4030' dodsId='72313'&gt;"/>
          <w:id w:val="-282346022"/>
          <w:placeholder>
            <w:docPart w:val="5B4C3FC30CCB4BE8A2B228685117A311"/>
          </w:placeholder>
          <w:richText/>
        </w:sdtPr>
        <w:sdtContent>
          <w:r w:rsidRPr="00DA2474">
            <w:rPr>
              <w:b/>
            </w:rPr>
            <w:t>Karl Turner:</w:t>
          </w:r>
        </w:sdtContent>
      </w:sdt>
      <w:r>
        <w:t xml:space="preserve"> Exactly.</w:t>
      </w:r>
    </w:p>
    <w:p w:rsidR="006F2CF2" w:rsidP="00DC185D">
      <w:pPr>
        <w:pStyle w:val="Question"/>
        <w:numPr>
          <w:ilvl w:val="0"/>
          <w:numId w:val="0"/>
        </w:numPr>
        <w:ind w:left="794"/>
      </w:pPr>
      <w:sdt>
        <w:sdtPr>
          <w:alias w:val="Member"/>
          <w:tag w:val="&lt;Member mnisId='1601' dodsId='34498'&gt;"/>
          <w:id w:val="-2011514246"/>
          <w:placeholder>
            <w:docPart w:val="5B4C3FC30CCB4BE8A2B228685117A311"/>
          </w:placeholder>
          <w:richText/>
        </w:sdtPr>
        <w:sdtContent>
          <w:r w:rsidRPr="00DA2474">
            <w:rPr>
              <w:b/>
            </w:rPr>
            <w:t>Chair:</w:t>
          </w:r>
        </w:sdtContent>
      </w:sdt>
      <w:r>
        <w:t xml:space="preserve"> </w:t>
      </w:r>
      <w:r w:rsidR="00282E02">
        <w:t>—n</w:t>
      </w:r>
      <w:r>
        <w:t>otwithstanding the requirement of the Bail Act, risk aversion is such that those who perhaps in the past would have been released on bail are being remanded into custody</w:t>
      </w:r>
      <w:r w:rsidR="009D2E41">
        <w:t>?</w:t>
      </w:r>
      <w:r>
        <w:t xml:space="preserve"> Would that not be one reason why we are seeing this increase in the remand population? Could that not be an explanation? </w:t>
      </w:r>
    </w:p>
    <w:p w:rsidR="006F2CF2" w:rsidP="006F2CF2">
      <w:pPr>
        <w:pStyle w:val="Answer"/>
      </w:pPr>
      <w:sdt>
        <w:sdtPr>
          <w:alias w:val="Witness"/>
          <w:id w:val="-778872424"/>
          <w:placeholder>
            <w:docPart w:val="2A080660D5C04BF396BA0DB9552B019E"/>
          </w:placeholder>
          <w:richText/>
        </w:sdtPr>
        <w:sdtContent>
          <w:r w:rsidRPr="00CB4D7F">
            <w:rPr>
              <w:b/>
              <w:i/>
            </w:rPr>
            <w:t>Gareth Johnson:</w:t>
          </w:r>
        </w:sdtContent>
      </w:sdt>
      <w:r>
        <w:t xml:space="preserve"> I can ask if there has been any investigation that has taken place that I am unaware of.</w:t>
      </w:r>
    </w:p>
    <w:p w:rsidR="006F2CF2" w:rsidP="006F2CF2">
      <w:pPr>
        <w:pStyle w:val="Answer"/>
      </w:pPr>
      <w:sdt>
        <w:sdtPr>
          <w:alias w:val="Witness"/>
          <w:id w:val="-1698381985"/>
          <w:placeholder>
            <w:docPart w:val="5B4C3FC30CCB4BE8A2B228685117A311"/>
          </w:placeholder>
          <w:richText/>
        </w:sdtPr>
        <w:sdtContent>
          <w:r w:rsidRPr="00DA2474">
            <w:rPr>
              <w:b/>
              <w:i/>
            </w:rPr>
            <w:t>Claire Fielder:</w:t>
          </w:r>
        </w:sdtContent>
      </w:sdt>
      <w:r>
        <w:t xml:space="preserve"> We have not done formal research looking at that. It is an interesting question thinking about what we mean by effectiveness and what we are testing it against. We have not done a formal piece of work exploring that. We have looked </w:t>
      </w:r>
      <w:r w:rsidR="003738C6">
        <w:t xml:space="preserve">a bit </w:t>
      </w:r>
      <w:r>
        <w:t>at what the stats tell us about whether people who have spent time on remand in custody are subsequently sentenced to custody. Of course, that does not necessarily tell you whether the original decision was effective. There are some other factors that we probably would want to look at if we were to do a piece of work like that. The case mix of those coming in front of the courts</w:t>
      </w:r>
      <w:r w:rsidR="00FF056E">
        <w:t xml:space="preserve"> would likely</w:t>
      </w:r>
      <w:r>
        <w:t xml:space="preserve"> be a factor in terms of a shift over time. As you know, we have seen a shift to more serious cases.</w:t>
      </w:r>
    </w:p>
    <w:p w:rsidR="006F2CF2" w:rsidP="006F2CF2">
      <w:pPr>
        <w:pStyle w:val="Answer"/>
      </w:pPr>
      <w:r>
        <w:t>Finally, in relation to the judiciary, as the Minister said, th</w:t>
      </w:r>
      <w:r w:rsidR="00061AAD">
        <w:t>ese are</w:t>
      </w:r>
      <w:r>
        <w:t xml:space="preserve"> absolutely decisions for the judiciary. That said, there is ongoing dialogue between the Department and the judiciary on a range of matters through a range of different </w:t>
      </w:r>
      <w:r w:rsidR="009D2E41">
        <w:t>for a—</w:t>
      </w:r>
      <w:r>
        <w:t>for example, on the roll-out of electronic monitoring and GPS tagging on bail. There is quite extensive dialogue and engagement with the judiciary.</w:t>
      </w:r>
      <w:r w:rsidR="00061AAD">
        <w:t xml:space="preserve"> </w:t>
      </w:r>
      <w:r>
        <w:t>There is that sort of ongoing contact, but we have not done a formal piece of research that looks at these issues. I hope that is helpful.</w:t>
      </w:r>
    </w:p>
    <w:p w:rsidR="006F2CF2" w:rsidP="006F2CF2">
      <w:pPr>
        <w:pStyle w:val="Question"/>
        <w:numPr>
          <w:ilvl w:val="0"/>
          <w:numId w:val="9"/>
        </w:numPr>
      </w:pPr>
      <w:sdt>
        <w:sdtPr>
          <w:alias w:val="Member"/>
          <w:tag w:val="&lt;Member mnisId='4030' dodsId='72313'&gt;"/>
          <w:id w:val="-1469514486"/>
          <w:placeholder>
            <w:docPart w:val="5B4C3FC30CCB4BE8A2B228685117A311"/>
          </w:placeholder>
          <w:richText/>
        </w:sdtPr>
        <w:sdtContent>
          <w:r w:rsidRPr="00DA2474">
            <w:rPr>
              <w:b/>
            </w:rPr>
            <w:t>Karl Turner:</w:t>
          </w:r>
        </w:sdtContent>
      </w:sdt>
      <w:r>
        <w:t xml:space="preserve"> </w:t>
      </w:r>
      <w:r w:rsidR="009D3D4E">
        <w:t>It is fair to say that t</w:t>
      </w:r>
      <w:r>
        <w:t>he unsentenced prisoner population is growing rapidly, is</w:t>
      </w:r>
      <w:r w:rsidR="009D3D4E">
        <w:t>n’t</w:t>
      </w:r>
      <w:r>
        <w:t xml:space="preserve"> it? What are you doing to reduce the length of time that people are waiting for the</w:t>
      </w:r>
      <w:r w:rsidR="00110FDE">
        <w:t>ir</w:t>
      </w:r>
      <w:r>
        <w:t xml:space="preserve"> sentences to be determined? I am asking about those who are convicted already, who are waiting to be sentenced. They might be waiting for pre-sentence reports; they might be waiting for psychiatric reports. What is the Department doing?</w:t>
      </w:r>
    </w:p>
    <w:p w:rsidR="006F2CF2" w:rsidP="006F2CF2">
      <w:pPr>
        <w:pStyle w:val="Answer"/>
      </w:pPr>
      <w:sdt>
        <w:sdtPr>
          <w:alias w:val="Witness"/>
          <w:id w:val="-1466425205"/>
          <w:placeholder>
            <w:docPart w:val="5B4C3FC30CCB4BE8A2B228685117A311"/>
          </w:placeholder>
          <w:richText/>
        </w:sdtPr>
        <w:sdtContent>
          <w:r w:rsidRPr="00DA2474">
            <w:rPr>
              <w:b/>
              <w:i/>
            </w:rPr>
            <w:t>Gareth Johnson:</w:t>
          </w:r>
        </w:sdtContent>
      </w:sdt>
      <w:r>
        <w:t xml:space="preserve"> You are absolutely right; </w:t>
      </w:r>
      <w:r w:rsidR="00B37D09">
        <w:t>it</w:t>
      </w:r>
      <w:r>
        <w:t xml:space="preserve"> is an issue. There is a growing number of people who are convicted but not sentenced. Part of the reason why there has been that increase is</w:t>
      </w:r>
      <w:r w:rsidR="00A33408">
        <w:t xml:space="preserve"> that</w:t>
      </w:r>
      <w:r>
        <w:t xml:space="preserve"> we have seen situations where </w:t>
      </w:r>
      <w:r w:rsidR="00A33408">
        <w:t>there are</w:t>
      </w:r>
      <w:r>
        <w:t xml:space="preserve"> co-defendants. Trials have not been able to take place </w:t>
      </w:r>
      <w:r w:rsidR="00DD0B47">
        <w:t>of</w:t>
      </w:r>
      <w:r>
        <w:t xml:space="preserve"> those who pleaded not guilty, where others have pleaded guilty, and there has been </w:t>
      </w:r>
      <w:r w:rsidR="00DD0B47">
        <w:t>a</w:t>
      </w:r>
      <w:r>
        <w:t xml:space="preserve"> delay in the trial. Judges, understandably, are reluctant to sentence one co-defendant separately </w:t>
      </w:r>
      <w:r w:rsidR="00D56E10">
        <w:t>from</w:t>
      </w:r>
      <w:r>
        <w:t xml:space="preserve"> another co-defendant. That has helped </w:t>
      </w:r>
      <w:r w:rsidR="00D56E10">
        <w:t xml:space="preserve">to </w:t>
      </w:r>
      <w:r>
        <w:t>increase the number of people who are convicted but not sentenced.</w:t>
      </w:r>
    </w:p>
    <w:p w:rsidR="006F2CF2" w:rsidP="006F2CF2">
      <w:pPr>
        <w:pStyle w:val="Answer"/>
      </w:pPr>
      <w:r>
        <w:t>There are a number of measures that we have brought into place. You mentioned pre-sentence reports. We have been able to change the system</w:t>
      </w:r>
      <w:r w:rsidR="006F4EDB">
        <w:t xml:space="preserve"> so that w</w:t>
      </w:r>
      <w:r>
        <w:t xml:space="preserve">hen cases are on committal, in anticipation of a guilty plea, to the Crown court, we have </w:t>
      </w:r>
      <w:r w:rsidR="00D00518">
        <w:t>ordered</w:t>
      </w:r>
      <w:r>
        <w:t xml:space="preserve"> pre-sentence reports at that stage</w:t>
      </w:r>
      <w:r w:rsidR="0063127B">
        <w:t>,</w:t>
      </w:r>
      <w:r>
        <w:t xml:space="preserve"> rather than waiting for the case to get to the Crown court and the judge ordering</w:t>
      </w:r>
      <w:r w:rsidR="0063127B">
        <w:t xml:space="preserve"> </w:t>
      </w:r>
      <w:r w:rsidR="00016B0D">
        <w:t>them</w:t>
      </w:r>
      <w:r>
        <w:t>. That is helping to speed things up.</w:t>
      </w:r>
      <w:r w:rsidR="0063127B">
        <w:t xml:space="preserve"> </w:t>
      </w:r>
      <w:r>
        <w:t>We are also enabling judges to move around jurisdictions so that we can identify where there i</w:t>
      </w:r>
      <w:r w:rsidR="00016B0D">
        <w:t>s</w:t>
      </w:r>
      <w:r w:rsidR="000B1B45">
        <w:t xml:space="preserve"> a</w:t>
      </w:r>
      <w:r>
        <w:t xml:space="preserve"> particular problem</w:t>
      </w:r>
      <w:r w:rsidR="000B1B45">
        <w:t>, as</w:t>
      </w:r>
      <w:r>
        <w:t xml:space="preserve"> you have alluded to. Judges are able then to help deal with th</w:t>
      </w:r>
      <w:r w:rsidR="000B1B45">
        <w:t>e</w:t>
      </w:r>
      <w:r>
        <w:t xml:space="preserve"> backlog. We have been setting up particular sentencing courts </w:t>
      </w:r>
      <w:r w:rsidR="0063127B">
        <w:t xml:space="preserve">as </w:t>
      </w:r>
      <w:r>
        <w:t xml:space="preserve">well, so more of that </w:t>
      </w:r>
      <w:r w:rsidR="0063127B">
        <w:t xml:space="preserve">is </w:t>
      </w:r>
      <w:r>
        <w:t xml:space="preserve">taking place. </w:t>
      </w:r>
    </w:p>
    <w:p w:rsidR="006F2CF2" w:rsidP="006F2CF2">
      <w:pPr>
        <w:pStyle w:val="Answer"/>
      </w:pPr>
      <w:r>
        <w:t xml:space="preserve">Ultimately, many of these issues are for the judiciary. What we are trying to create is </w:t>
      </w:r>
      <w:r w:rsidR="0063127B">
        <w:t>a</w:t>
      </w:r>
      <w:r>
        <w:t xml:space="preserve"> framework the judiciary can use in order to reduce the </w:t>
      </w:r>
      <w:r>
        <w:t xml:space="preserve">numbers that you mentioned. Getting sentencing courts in place is absolutely vital because </w:t>
      </w:r>
      <w:r w:rsidR="00782357">
        <w:t>i</w:t>
      </w:r>
      <w:r>
        <w:t>t enables th</w:t>
      </w:r>
      <w:r w:rsidR="00DB0867">
        <w:t>e</w:t>
      </w:r>
      <w:r>
        <w:t xml:space="preserve"> throughput of sentencing to take place. </w:t>
      </w:r>
      <w:r w:rsidR="00DB0867">
        <w:t>J</w:t>
      </w:r>
      <w:r>
        <w:t xml:space="preserve">udges are very reluctant to do that when there is a co-defendant yet to be tried </w:t>
      </w:r>
      <w:r w:rsidR="001A3473">
        <w:t>i</w:t>
      </w:r>
      <w:r>
        <w:t xml:space="preserve">n </w:t>
      </w:r>
      <w:r w:rsidR="001A3473">
        <w:t>the</w:t>
      </w:r>
      <w:r>
        <w:t xml:space="preserve"> case. As we know, there has been a hold-up in the number of trials that have taken place recently because of the Bar strike.</w:t>
      </w:r>
    </w:p>
    <w:p w:rsidR="006F2CF2" w:rsidP="006F2CF2">
      <w:pPr>
        <w:pStyle w:val="Question"/>
        <w:numPr>
          <w:ilvl w:val="0"/>
          <w:numId w:val="9"/>
        </w:numPr>
      </w:pPr>
      <w:sdt>
        <w:sdtPr>
          <w:alias w:val="Member"/>
          <w:tag w:val="&lt;Member mnisId='4030' dodsId='72313'&gt;"/>
          <w:id w:val="-834837436"/>
          <w:placeholder>
            <w:docPart w:val="5B4C3FC30CCB4BE8A2B228685117A311"/>
          </w:placeholder>
          <w:richText/>
        </w:sdtPr>
        <w:sdtContent>
          <w:r w:rsidRPr="00DA2474">
            <w:rPr>
              <w:b/>
            </w:rPr>
            <w:t>Karl Turner:</w:t>
          </w:r>
        </w:sdtContent>
      </w:sdt>
      <w:r>
        <w:t xml:space="preserve"> For those on custodial remand in prison, is there any priority for a court hearing?</w:t>
      </w:r>
    </w:p>
    <w:p w:rsidR="006F2CF2" w:rsidP="00E05ECE">
      <w:pPr>
        <w:pStyle w:val="Answer"/>
      </w:pPr>
      <w:sdt>
        <w:sdtPr>
          <w:alias w:val="Witness"/>
          <w:id w:val="547411698"/>
          <w:placeholder>
            <w:docPart w:val="5B4C3FC30CCB4BE8A2B228685117A311"/>
          </w:placeholder>
          <w:richText/>
        </w:sdtPr>
        <w:sdtContent>
          <w:r w:rsidRPr="00DA2474">
            <w:rPr>
              <w:b/>
              <w:i/>
            </w:rPr>
            <w:t>Gareth Johnson:</w:t>
          </w:r>
        </w:sdtContent>
      </w:sdt>
      <w:r>
        <w:t xml:space="preserve"> Yes, there is. Courts</w:t>
      </w:r>
      <w:r w:rsidR="00E85645">
        <w:t xml:space="preserve"> </w:t>
      </w:r>
      <w:r>
        <w:t xml:space="preserve">prioritise cases that are coming close to custody time limits. They prioritise cases where someone is in custody. What they also prioritise </w:t>
      </w:r>
      <w:r w:rsidR="00772B1D">
        <w:t>are</w:t>
      </w:r>
      <w:r>
        <w:t xml:space="preserve"> serious sexual offences</w:t>
      </w:r>
      <w:r w:rsidR="00772B1D">
        <w:t xml:space="preserve"> and</w:t>
      </w:r>
      <w:r>
        <w:t xml:space="preserve"> domestic violence cases. We know </w:t>
      </w:r>
      <w:r w:rsidR="00772B1D">
        <w:t xml:space="preserve">that </w:t>
      </w:r>
      <w:r>
        <w:t xml:space="preserve">the longer those cases </w:t>
      </w:r>
      <w:r w:rsidR="00772B1D">
        <w:t xml:space="preserve">go </w:t>
      </w:r>
      <w:r>
        <w:t>on, the more pressure builds up on the victim.</w:t>
      </w:r>
      <w:r w:rsidR="002D6F6D">
        <w:t xml:space="preserve"> W</w:t>
      </w:r>
      <w:r>
        <w:t>hile listing</w:t>
      </w:r>
      <w:r w:rsidR="002D6F6D">
        <w:t xml:space="preserve"> is</w:t>
      </w:r>
      <w:r>
        <w:t xml:space="preserve"> a judicial function, </w:t>
      </w:r>
      <w:r w:rsidR="002D6F6D">
        <w:t xml:space="preserve">courts are, </w:t>
      </w:r>
      <w:r>
        <w:t>nevertheless, absolutely prioritising custody cases in the magistrates courts and in the Crown court.</w:t>
      </w:r>
    </w:p>
    <w:p w:rsidR="006F2CF2" w:rsidP="006F2CF2">
      <w:pPr>
        <w:pStyle w:val="Question"/>
        <w:numPr>
          <w:ilvl w:val="0"/>
          <w:numId w:val="9"/>
        </w:numPr>
      </w:pPr>
      <w:sdt>
        <w:sdtPr>
          <w:alias w:val="Member"/>
          <w:tag w:val="&lt;Member mnisId='3926' dodsId='35499'&gt;"/>
          <w:id w:val="-183055734"/>
          <w:placeholder>
            <w:docPart w:val="5B4C3FC30CCB4BE8A2B228685117A311"/>
          </w:placeholder>
          <w:richText/>
        </w:sdtPr>
        <w:sdtContent>
          <w:r w:rsidRPr="00F9778C">
            <w:rPr>
              <w:b/>
            </w:rPr>
            <w:t>Paul Maynard:</w:t>
          </w:r>
        </w:sdtContent>
      </w:sdt>
      <w:r>
        <w:t xml:space="preserve"> Those who are on remand clearly have no obvious release date</w:t>
      </w:r>
      <w:r w:rsidR="001D71FD">
        <w:t xml:space="preserve">, which </w:t>
      </w:r>
      <w:r>
        <w:t>can make handling their release that bit more challenging. When we visited HMP Wandsworth</w:t>
      </w:r>
      <w:r w:rsidR="00C62333">
        <w:t>—</w:t>
      </w:r>
      <w:r>
        <w:t>you, Minister, we</w:t>
      </w:r>
      <w:r w:rsidR="001D71FD">
        <w:t>re</w:t>
      </w:r>
      <w:r>
        <w:t xml:space="preserve"> with us for that visit as a Committee member</w:t>
      </w:r>
      <w:r w:rsidR="00C62333">
        <w:t>—</w:t>
      </w:r>
      <w:r>
        <w:t xml:space="preserve">we heard </w:t>
      </w:r>
      <w:r w:rsidR="001D71FD">
        <w:t xml:space="preserve">that </w:t>
      </w:r>
      <w:r>
        <w:t>people</w:t>
      </w:r>
      <w:r w:rsidR="001D71FD">
        <w:t xml:space="preserve"> were</w:t>
      </w:r>
      <w:r>
        <w:t xml:space="preserve"> being let out of prison there with tents because no suitable accommodation could be found for them. Is that acceptable </w:t>
      </w:r>
      <w:r w:rsidR="005537D3">
        <w:t xml:space="preserve">in your view </w:t>
      </w:r>
      <w:r>
        <w:t xml:space="preserve">as a Minister? </w:t>
      </w:r>
    </w:p>
    <w:p w:rsidR="006F2CF2" w:rsidP="006F2CF2">
      <w:pPr>
        <w:pStyle w:val="Answer"/>
      </w:pPr>
      <w:r w:rsidRPr="00DA2474">
        <w:rPr>
          <w:b/>
          <w:bCs/>
          <w:i/>
          <w:iCs/>
        </w:rPr>
        <w:t>Rob Butler</w:t>
      </w:r>
      <w:sdt>
        <w:sdtPr>
          <w:rPr>
            <w:b/>
            <w:bCs/>
            <w:i/>
            <w:iCs/>
          </w:rPr>
          <w:alias w:val="Witness"/>
          <w:id w:val="-2057614811"/>
          <w:placeholder>
            <w:docPart w:val="5B4C3FC30CCB4BE8A2B228685117A311"/>
          </w:placeholder>
          <w:richText/>
        </w:sdtPr>
        <w:sdtEndPr>
          <w:rPr>
            <w:b w:val="0"/>
            <w:bCs w:val="0"/>
            <w:i w:val="0"/>
            <w:iCs w:val="0"/>
          </w:rPr>
        </w:sdtEndPr>
        <w:sdtContent>
          <w:r w:rsidRPr="00DA2474">
            <w:rPr>
              <w:b/>
              <w:bCs/>
              <w:i/>
              <w:iCs/>
            </w:rPr>
            <w:t>:</w:t>
          </w:r>
        </w:sdtContent>
      </w:sdt>
      <w:r>
        <w:t xml:space="preserve"> No.</w:t>
      </w:r>
    </w:p>
    <w:p w:rsidR="006F2CF2" w:rsidP="006F2CF2">
      <w:pPr>
        <w:pStyle w:val="Question"/>
        <w:numPr>
          <w:ilvl w:val="0"/>
          <w:numId w:val="9"/>
        </w:numPr>
      </w:pPr>
      <w:sdt>
        <w:sdtPr>
          <w:alias w:val="Member"/>
          <w:tag w:val="&lt;Member mnisId='3926' dodsId='35499'&gt;"/>
          <w:id w:val="1384675597"/>
          <w:placeholder>
            <w:docPart w:val="5B4C3FC30CCB4BE8A2B228685117A311"/>
          </w:placeholder>
          <w:richText/>
        </w:sdtPr>
        <w:sdtContent>
          <w:r w:rsidRPr="00DA2474">
            <w:rPr>
              <w:b/>
            </w:rPr>
            <w:t>Paul Maynard:</w:t>
          </w:r>
        </w:sdtContent>
      </w:sdt>
      <w:r>
        <w:t xml:space="preserve"> No. What, therefore, are you doing to ensure that those held on remand are not being released without suitable accommodation to go to?</w:t>
      </w:r>
    </w:p>
    <w:p w:rsidR="006F2CF2" w:rsidP="006F2CF2">
      <w:pPr>
        <w:pStyle w:val="Answer"/>
      </w:pPr>
      <w:sdt>
        <w:sdtPr>
          <w:alias w:val="Witness"/>
          <w:id w:val="49273797"/>
          <w:placeholder>
            <w:docPart w:val="5B4C3FC30CCB4BE8A2B228685117A311"/>
          </w:placeholder>
          <w:richText/>
        </w:sdtPr>
        <w:sdtContent>
          <w:r w:rsidRPr="00DA2474">
            <w:rPr>
              <w:b/>
              <w:i/>
            </w:rPr>
            <w:t>Rob Butler:</w:t>
          </w:r>
        </w:sdtContent>
      </w:sdt>
      <w:r>
        <w:t xml:space="preserve"> It depends when they are released</w:t>
      </w:r>
      <w:r w:rsidR="00625D57">
        <w:t xml:space="preserve"> and</w:t>
      </w:r>
      <w:r>
        <w:t xml:space="preserve"> what the reasons are for their release. If they have gone to court for trial and been found not guilty, they are innocent of any offence. The </w:t>
      </w:r>
      <w:r w:rsidR="00625D57">
        <w:t>p</w:t>
      </w:r>
      <w:r>
        <w:t xml:space="preserve">robation </w:t>
      </w:r>
      <w:r w:rsidR="00625D57">
        <w:t>s</w:t>
      </w:r>
      <w:r>
        <w:t>ervice has no possible remit over them</w:t>
      </w:r>
      <w:r w:rsidR="00F00934">
        <w:t>, so</w:t>
      </w:r>
      <w:r>
        <w:t xml:space="preserve"> HMPPS, however much it might want to, cannot do anything because they are completely free citizens. If somebody is released on licence, things are rather different</w:t>
      </w:r>
      <w:r w:rsidR="003D7917">
        <w:t>,</w:t>
      </w:r>
      <w:r w:rsidR="00F00934">
        <w:t xml:space="preserve"> but</w:t>
      </w:r>
      <w:r>
        <w:t xml:space="preserve"> from a remand situation, that is unlikely. </w:t>
      </w:r>
    </w:p>
    <w:p w:rsidR="006F2CF2" w:rsidP="006F2CF2">
      <w:pPr>
        <w:pStyle w:val="Answer"/>
      </w:pPr>
      <w:r>
        <w:t>What we have done recently is develop different types of accommodation for people on release. I do not want to use too much jargon but, for example, there are essentially three tiers. We have approved premises, which are the most secure tier. Only about 1% of those beds are used for remand prisoners and</w:t>
      </w:r>
      <w:r w:rsidR="00C578DF">
        <w:t xml:space="preserve"> they are</w:t>
      </w:r>
      <w:r>
        <w:t xml:space="preserve"> for people who are incredibly high risk. There is a next level down, tier 2, known as CAS-2, what used to be called BASS, the Bail Accommodation and Support Services. What we have done more recently for people on release is what is called CAS-3. That is working with the private sector and with third parties</w:t>
      </w:r>
      <w:r w:rsidR="00553485">
        <w:t xml:space="preserve"> </w:t>
      </w:r>
      <w:r>
        <w:t xml:space="preserve">such as Nacro, for example, to provide accommodation. It is important to say that </w:t>
      </w:r>
      <w:r w:rsidR="00167EAB">
        <w:t xml:space="preserve">that </w:t>
      </w:r>
      <w:r>
        <w:t xml:space="preserve">can only be if </w:t>
      </w:r>
      <w:r w:rsidR="00167EAB">
        <w:t>p</w:t>
      </w:r>
      <w:r>
        <w:t>robation has some kind of locus over them. As I said at the outset, we cannot, if somebody is freed immediately, give them accommodation ourselves because it is not within our remit. Michelle might have some more details.</w:t>
      </w:r>
    </w:p>
    <w:p w:rsidR="007A124E" w:rsidRPr="00AF4093" w:rsidP="007A124E">
      <w:pPr>
        <w:pStyle w:val="Answer"/>
      </w:pPr>
      <w:sdt>
        <w:sdtPr>
          <w:alias w:val="Witness"/>
          <w:id w:val="-1204010248"/>
          <w:placeholder>
            <w:docPart w:val="5B4C3FC30CCB4BE8A2B228685117A311"/>
          </w:placeholder>
          <w:richText/>
        </w:sdtPr>
        <w:sdtContent>
          <w:r w:rsidRPr="00DA2474" w:rsidR="006F2CF2">
            <w:rPr>
              <w:b/>
              <w:i/>
            </w:rPr>
            <w:t>Michelle Jarman-Howe:</w:t>
          </w:r>
        </w:sdtContent>
      </w:sdt>
      <w:r w:rsidR="006F2CF2">
        <w:t xml:space="preserve"> Key is CAS-2 and around 20% of BASS prisoners ended up being sent there on bail, so that is really helpful. The other thing is to note the presence of pre-release teams in prisons to support the release of prisoners, even if it is at short notice. You are absolutely right to recognise that those who do not have the certainty of</w:t>
      </w:r>
      <w:r w:rsidR="00315516">
        <w:t xml:space="preserve"> a</w:t>
      </w:r>
      <w:r w:rsidR="006F2CF2">
        <w:t xml:space="preserve"> release date are at a disadvantage. Probation are working with prisons to </w:t>
      </w:r>
      <w:r w:rsidR="00F310B7">
        <w:t xml:space="preserve">make sure that </w:t>
      </w:r>
      <w:r w:rsidR="006F2CF2">
        <w:t>there is a</w:t>
      </w:r>
      <w:r w:rsidR="00F310B7">
        <w:t xml:space="preserve">n amount </w:t>
      </w:r>
      <w:r w:rsidR="006F2CF2">
        <w:t>of support and signposting if that is what is required to try to deliver on some of that.</w:t>
      </w:r>
    </w:p>
    <w:p w:rsidR="007A124E" w:rsidP="007A124E">
      <w:pPr>
        <w:pStyle w:val="Question"/>
        <w:numPr>
          <w:ilvl w:val="0"/>
          <w:numId w:val="9"/>
        </w:numPr>
      </w:pPr>
      <w:sdt>
        <w:sdtPr>
          <w:alias w:val="Member"/>
          <w:tag w:val="&lt;Member mnisId='3926' dodsId='35499'&gt;"/>
          <w:id w:val="-211887714"/>
          <w:placeholder>
            <w:docPart w:val="785A4D58CC094B3E8A810A700C8DB1F2"/>
          </w:placeholder>
          <w:richText/>
        </w:sdtPr>
        <w:sdtContent>
          <w:r w:rsidRPr="00DA2474">
            <w:rPr>
              <w:b/>
            </w:rPr>
            <w:t>Paul Maynard:</w:t>
          </w:r>
        </w:sdtContent>
      </w:sdt>
      <w:r>
        <w:t xml:space="preserve"> </w:t>
      </w:r>
      <w:r w:rsidR="00DC3952">
        <w:t>They are still c</w:t>
      </w:r>
      <w:r>
        <w:t>learly walking out of the door with a tent. Does the Ministry need to give additional support to those who are acquitted?</w:t>
      </w:r>
    </w:p>
    <w:p w:rsidR="007A124E" w:rsidP="007A124E">
      <w:pPr>
        <w:pStyle w:val="Answer"/>
      </w:pPr>
      <w:sdt>
        <w:sdtPr>
          <w:alias w:val="Witness"/>
          <w:id w:val="290723845"/>
          <w:placeholder>
            <w:docPart w:val="785A4D58CC094B3E8A810A700C8DB1F2"/>
          </w:placeholder>
          <w:richText/>
        </w:sdtPr>
        <w:sdtContent>
          <w:r w:rsidRPr="00DA2474">
            <w:rPr>
              <w:b/>
              <w:i/>
            </w:rPr>
            <w:t>Michelle Jarman-Howe:</w:t>
          </w:r>
        </w:sdtContent>
      </w:sdt>
      <w:r>
        <w:t xml:space="preserve"> You come back to the point of unpredictability in being able to see the outcome. Certainly, </w:t>
      </w:r>
      <w:r w:rsidR="001834AC">
        <w:t>p</w:t>
      </w:r>
      <w:r>
        <w:t>robation would not, in those circumstances</w:t>
      </w:r>
      <w:r w:rsidRPr="0018341F">
        <w:t>—</w:t>
      </w:r>
    </w:p>
    <w:p w:rsidR="007A124E" w:rsidP="007A124E">
      <w:pPr>
        <w:pStyle w:val="Question"/>
        <w:numPr>
          <w:ilvl w:val="0"/>
          <w:numId w:val="9"/>
        </w:numPr>
      </w:pPr>
      <w:sdt>
        <w:sdtPr>
          <w:alias w:val="Member"/>
          <w:tag w:val="&lt;Member mnisId='3926' dodsId='35499'&gt;"/>
          <w:id w:val="-468120338"/>
          <w:placeholder>
            <w:docPart w:val="E72C24B920574879ABA82359424B77A1"/>
          </w:placeholder>
          <w:richText/>
        </w:sdtPr>
        <w:sdtContent>
          <w:r w:rsidRPr="00CA2F27">
            <w:rPr>
              <w:b/>
            </w:rPr>
            <w:t>Paul Maynard:</w:t>
          </w:r>
        </w:sdtContent>
      </w:sdt>
      <w:r>
        <w:t xml:space="preserve"> Shouldn’t somebody? </w:t>
      </w:r>
    </w:p>
    <w:p w:rsidR="007A124E" w:rsidP="007A124E">
      <w:pPr>
        <w:pStyle w:val="Answer"/>
      </w:pPr>
      <w:sdt>
        <w:sdtPr>
          <w:alias w:val="Witness"/>
          <w:id w:val="26379907"/>
          <w:placeholder>
            <w:docPart w:val="E72C24B920574879ABA82359424B77A1"/>
          </w:placeholder>
          <w:richText/>
        </w:sdtPr>
        <w:sdtContent>
          <w:r w:rsidRPr="00CA2F27">
            <w:rPr>
              <w:b/>
              <w:i/>
            </w:rPr>
            <w:t>Michelle Jarman-Howe:</w:t>
          </w:r>
        </w:sdtContent>
      </w:sdt>
      <w:r>
        <w:t xml:space="preserve"> Yes, </w:t>
      </w:r>
      <w:r w:rsidR="00106E0A">
        <w:t xml:space="preserve">but I guess </w:t>
      </w:r>
      <w:r>
        <w:t>it is wh</w:t>
      </w:r>
      <w:r w:rsidR="00106E0A">
        <w:t>ich</w:t>
      </w:r>
      <w:r>
        <w:t xml:space="preserve"> service would pick that up that is the challenge.</w:t>
      </w:r>
    </w:p>
    <w:p w:rsidR="007A124E" w:rsidP="007A124E">
      <w:pPr>
        <w:pStyle w:val="Answer"/>
      </w:pPr>
      <w:sdt>
        <w:sdtPr>
          <w:alias w:val="Witness"/>
          <w:id w:val="-1969342615"/>
          <w:placeholder>
            <w:docPart w:val="785A4D58CC094B3E8A810A700C8DB1F2"/>
          </w:placeholder>
          <w:richText/>
        </w:sdtPr>
        <w:sdtContent>
          <w:r w:rsidRPr="00FC0013">
            <w:rPr>
              <w:b/>
              <w:i/>
            </w:rPr>
            <w:t>Rob Butler:</w:t>
          </w:r>
        </w:sdtContent>
      </w:sdt>
      <w:r>
        <w:t xml:space="preserve"> People in prison, if that happened and they knew about it, would signpost towards the local authority. The challenge you have is</w:t>
      </w:r>
      <w:r w:rsidR="00615AC7">
        <w:t xml:space="preserve"> that</w:t>
      </w:r>
      <w:r>
        <w:t xml:space="preserve"> if somebody is acquitted, HMPPS literally has no responsibility nor could it. </w:t>
      </w:r>
      <w:r w:rsidR="00EE37CD">
        <w:t xml:space="preserve">It </w:t>
      </w:r>
      <w:r>
        <w:t>is like any other citizen in the community who is looking for somewhere to live</w:t>
      </w:r>
      <w:r w:rsidR="009673D3">
        <w:t>,</w:t>
      </w:r>
      <w:r>
        <w:t xml:space="preserve"> and becomes the responsibility of the local authority. What prisons </w:t>
      </w:r>
      <w:r w:rsidR="00E8143C">
        <w:t xml:space="preserve">can </w:t>
      </w:r>
      <w:r>
        <w:t>do, and the teams that have been established</w:t>
      </w:r>
      <w:r w:rsidR="009673D3">
        <w:t>, which</w:t>
      </w:r>
      <w:r>
        <w:t xml:space="preserve"> Michelle was</w:t>
      </w:r>
      <w:r w:rsidR="009673D3">
        <w:t xml:space="preserve"> just</w:t>
      </w:r>
      <w:r>
        <w:t xml:space="preserve"> referring to, </w:t>
      </w:r>
      <w:r w:rsidR="00E8143C">
        <w:t>is to</w:t>
      </w:r>
      <w:r>
        <w:t xml:space="preserve"> signpost in advance.</w:t>
      </w:r>
    </w:p>
    <w:p w:rsidR="007A124E" w:rsidP="007A124E">
      <w:pPr>
        <w:pStyle w:val="Question"/>
        <w:numPr>
          <w:ilvl w:val="0"/>
          <w:numId w:val="9"/>
        </w:numPr>
      </w:pPr>
      <w:sdt>
        <w:sdtPr>
          <w:alias w:val="Member"/>
          <w:tag w:val="&lt;Member mnisId='3926' dodsId='35499'&gt;"/>
          <w:id w:val="-1921789646"/>
          <w:placeholder>
            <w:docPart w:val="785A4D58CC094B3E8A810A700C8DB1F2"/>
          </w:placeholder>
          <w:richText/>
        </w:sdtPr>
        <w:sdtContent>
          <w:r w:rsidRPr="00FC0013">
            <w:rPr>
              <w:b/>
            </w:rPr>
            <w:t>Paul Maynard:</w:t>
          </w:r>
        </w:sdtContent>
      </w:sdt>
      <w:r>
        <w:t xml:space="preserve"> We heard evidence from Charlie Taylor. You </w:t>
      </w:r>
      <w:r w:rsidR="00D17CC7">
        <w:t>won’t</w:t>
      </w:r>
      <w:r>
        <w:t xml:space="preserve"> have had a chance to hear what he said. He mention</w:t>
      </w:r>
      <w:r w:rsidR="00D17CC7">
        <w:t>ed</w:t>
      </w:r>
      <w:r>
        <w:t xml:space="preserve"> in regard to this issue that since the unification of </w:t>
      </w:r>
      <w:r w:rsidR="00D17CC7">
        <w:t>p</w:t>
      </w:r>
      <w:r>
        <w:t>robation, and the contractual obligations that the new structures are under, you had committed, as a Ministry, to renegotiate in those contracts to place more responsibility for remand prisoners. He said</w:t>
      </w:r>
      <w:r w:rsidR="00E0630C">
        <w:t xml:space="preserve"> that</w:t>
      </w:r>
      <w:r>
        <w:t xml:space="preserve"> in many prisons he </w:t>
      </w:r>
      <w:r w:rsidR="00E0630C">
        <w:t>i</w:t>
      </w:r>
      <w:r>
        <w:t>s about to visit those contracts were still to be updated despite commitments from the Ministry. Are you aware of that?</w:t>
      </w:r>
    </w:p>
    <w:p w:rsidR="007A124E" w:rsidP="007A124E">
      <w:pPr>
        <w:pStyle w:val="Answer"/>
      </w:pPr>
      <w:sdt>
        <w:sdtPr>
          <w:alias w:val="Witness"/>
          <w:id w:val="1522043596"/>
          <w:placeholder>
            <w:docPart w:val="785A4D58CC094B3E8A810A700C8DB1F2"/>
          </w:placeholder>
          <w:richText/>
        </w:sdtPr>
        <w:sdtContent>
          <w:r w:rsidRPr="00FC0013">
            <w:rPr>
              <w:b/>
              <w:i/>
            </w:rPr>
            <w:t>Rob Butler:</w:t>
          </w:r>
        </w:sdtContent>
      </w:sdt>
      <w:r>
        <w:t xml:space="preserve"> The situation is </w:t>
      </w:r>
      <w:r w:rsidR="00E0630C">
        <w:t>that</w:t>
      </w:r>
      <w:r w:rsidR="002607EE">
        <w:t>,</w:t>
      </w:r>
      <w:r w:rsidR="00E0630C">
        <w:t xml:space="preserve"> </w:t>
      </w:r>
      <w:r>
        <w:t>when we had the CRCs, the CRCs had varying requirements to provide a service when people left prison</w:t>
      </w:r>
      <w:r w:rsidR="00183AFD">
        <w:t>, but</w:t>
      </w:r>
      <w:r>
        <w:t xml:space="preserve"> it varied very much according to the resourcing of th</w:t>
      </w:r>
      <w:r w:rsidR="00183AFD">
        <w:t>e</w:t>
      </w:r>
      <w:r>
        <w:t xml:space="preserve"> individual CRC and, frankly, how effectively it was fulfilling its role. The aspect we are particularly talking about was almost an add-on at the last stage</w:t>
      </w:r>
      <w:r w:rsidR="00036CF6">
        <w:t>;</w:t>
      </w:r>
      <w:r>
        <w:t xml:space="preserve"> there was additional funding of</w:t>
      </w:r>
      <w:r w:rsidR="00F15248">
        <w:t>, I think,</w:t>
      </w:r>
      <w:r>
        <w:t xml:space="preserve"> £22 million provided in 2019, when it was recognised </w:t>
      </w:r>
      <w:r w:rsidR="00016D83">
        <w:t xml:space="preserve">that </w:t>
      </w:r>
      <w:r>
        <w:t xml:space="preserve">there needed to be an uplift in funding for the CRCs when some of them were having particularly difficult times ahead of unification. </w:t>
      </w:r>
    </w:p>
    <w:p w:rsidR="007A124E" w:rsidP="007A124E">
      <w:pPr>
        <w:pStyle w:val="Answer"/>
      </w:pPr>
      <w:r>
        <w:t xml:space="preserve">When unification happened, there was a more standardised process and a changed process. What had been through the gate has effectively been divided. There is now the service that is provided in prison and then, on </w:t>
      </w:r>
      <w:r>
        <w:t xml:space="preserve">release from prison, there are </w:t>
      </w:r>
      <w:r w:rsidR="001F4FDD">
        <w:t xml:space="preserve">separately </w:t>
      </w:r>
      <w:r>
        <w:t xml:space="preserve">commissioned rehabilitative services. Those tend to be third-party organisations, typically charities. Nacro, </w:t>
      </w:r>
      <w:r w:rsidR="004C75C0">
        <w:t>which I</w:t>
      </w:r>
      <w:r>
        <w:t xml:space="preserve"> mentioned earlier, would be one of them. Th</w:t>
      </w:r>
      <w:r w:rsidR="003D228D">
        <w:t>is</w:t>
      </w:r>
      <w:r>
        <w:t xml:space="preserve"> is not to cast aspersions on their individual performance, but that is done separately, with separate money. It is fair to say there is not as much resource available for that service as we perhaps provided before, because of the financial challenges that there were even then. </w:t>
      </w:r>
    </w:p>
    <w:p w:rsidR="007A124E" w:rsidP="007A124E">
      <w:pPr>
        <w:pStyle w:val="Question"/>
        <w:numPr>
          <w:ilvl w:val="0"/>
          <w:numId w:val="9"/>
        </w:numPr>
      </w:pPr>
      <w:sdt>
        <w:sdtPr>
          <w:alias w:val="Member"/>
          <w:tag w:val="&lt;Member mnisId='3926' dodsId='35499'&gt;"/>
          <w:id w:val="-302157087"/>
          <w:placeholder>
            <w:docPart w:val="785A4D58CC094B3E8A810A700C8DB1F2"/>
          </w:placeholder>
          <w:richText/>
        </w:sdtPr>
        <w:sdtContent>
          <w:r w:rsidRPr="00FC0013">
            <w:rPr>
              <w:b/>
            </w:rPr>
            <w:t>Paul Maynard:</w:t>
          </w:r>
        </w:sdtContent>
      </w:sdt>
      <w:r>
        <w:t xml:space="preserve"> Mr Taylor was clear that there was going to be renegotiation of those contracts. You may not be aware, but maybe Ms Jarman-Howe is.</w:t>
      </w:r>
    </w:p>
    <w:p w:rsidR="007A124E" w:rsidP="007A124E">
      <w:pPr>
        <w:pStyle w:val="Answer"/>
      </w:pPr>
      <w:sdt>
        <w:sdtPr>
          <w:alias w:val="Witness"/>
          <w:id w:val="-1079049552"/>
          <w:placeholder>
            <w:docPart w:val="785A4D58CC094B3E8A810A700C8DB1F2"/>
          </w:placeholder>
          <w:richText/>
        </w:sdtPr>
        <w:sdtContent>
          <w:r w:rsidRPr="00FC0013">
            <w:rPr>
              <w:b/>
              <w:i/>
            </w:rPr>
            <w:t>Michelle Jarman-Howe:</w:t>
          </w:r>
        </w:sdtContent>
      </w:sdt>
      <w:r>
        <w:t xml:space="preserve"> </w:t>
      </w:r>
      <w:r w:rsidR="005D1807">
        <w:t>I</w:t>
      </w:r>
      <w:r>
        <w:t>t remains the plan</w:t>
      </w:r>
      <w:r w:rsidR="005D1807">
        <w:t xml:space="preserve"> </w:t>
      </w:r>
      <w:r>
        <w:t>to update those contracts. It is just the timing of th</w:t>
      </w:r>
      <w:r w:rsidR="005D1807">
        <w:t>e</w:t>
      </w:r>
      <w:r>
        <w:t xml:space="preserve"> delivery </w:t>
      </w:r>
      <w:r w:rsidR="00BF31D7">
        <w:t xml:space="preserve">that </w:t>
      </w:r>
      <w:r>
        <w:t>is the challenge.</w:t>
      </w:r>
    </w:p>
    <w:p w:rsidR="007A124E" w:rsidP="007A124E">
      <w:pPr>
        <w:pStyle w:val="Question"/>
        <w:numPr>
          <w:ilvl w:val="0"/>
          <w:numId w:val="9"/>
        </w:numPr>
      </w:pPr>
      <w:sdt>
        <w:sdtPr>
          <w:alias w:val="Member"/>
          <w:tag w:val="&lt;Member mnisId='3926' dodsId='35499'&gt;"/>
          <w:id w:val="2131201619"/>
          <w:placeholder>
            <w:docPart w:val="785A4D58CC094B3E8A810A700C8DB1F2"/>
          </w:placeholder>
          <w:richText/>
        </w:sdtPr>
        <w:sdtContent>
          <w:r w:rsidRPr="00FC0013">
            <w:rPr>
              <w:b/>
            </w:rPr>
            <w:t>Paul Maynard:</w:t>
          </w:r>
        </w:sdtContent>
      </w:sdt>
      <w:r>
        <w:t xml:space="preserve"> Weeks, months, in due course? </w:t>
      </w:r>
    </w:p>
    <w:p w:rsidR="007A124E" w:rsidP="007A124E">
      <w:pPr>
        <w:pStyle w:val="Answer"/>
      </w:pPr>
      <w:sdt>
        <w:sdtPr>
          <w:alias w:val="Witness"/>
          <w:id w:val="-2059544828"/>
          <w:placeholder>
            <w:docPart w:val="E72C24B920574879ABA82359424B77A1"/>
          </w:placeholder>
          <w:richText/>
        </w:sdtPr>
        <w:sdtContent>
          <w:r w:rsidRPr="00AE610D">
            <w:rPr>
              <w:b/>
              <w:i/>
            </w:rPr>
            <w:t>Michelle Jarman-Howe:</w:t>
          </w:r>
        </w:sdtContent>
      </w:sdt>
      <w:r>
        <w:t xml:space="preserve"> Some by Christmas. </w:t>
      </w:r>
    </w:p>
    <w:p w:rsidR="00BF31D7" w:rsidP="007A124E">
      <w:pPr>
        <w:pStyle w:val="Answer"/>
      </w:pPr>
      <w:sdt>
        <w:sdtPr>
          <w:alias w:val="Witness"/>
          <w:id w:val="-1939897513"/>
          <w:placeholder>
            <w:docPart w:val="E72C24B920574879ABA82359424B77A1"/>
          </w:placeholder>
          <w:richText/>
        </w:sdtPr>
        <w:sdtContent>
          <w:r w:rsidRPr="00AE610D" w:rsidR="007A124E">
            <w:rPr>
              <w:b/>
              <w:i/>
            </w:rPr>
            <w:t>Claire Fielder:</w:t>
          </w:r>
        </w:sdtContent>
      </w:sdt>
      <w:r w:rsidR="007A124E">
        <w:t xml:space="preserve"> By the end of the year.</w:t>
      </w:r>
    </w:p>
    <w:p w:rsidR="007A124E" w:rsidP="00BF31D7">
      <w:pPr>
        <w:pStyle w:val="Question"/>
      </w:pPr>
      <w:sdt>
        <w:sdtPr>
          <w:alias w:val="Member"/>
          <w:tag w:val="&lt;Member mnisId='3926' dodsId='35499'&gt;"/>
          <w:id w:val="-1262600875"/>
          <w:placeholder>
            <w:docPart w:val="DefaultPlaceholder_-1854013440"/>
          </w:placeholder>
          <w:richText/>
        </w:sdtPr>
        <w:sdtContent>
          <w:r w:rsidRPr="00BF31D7" w:rsidR="00BF31D7">
            <w:rPr>
              <w:b/>
            </w:rPr>
            <w:t>Paul Maynard:</w:t>
          </w:r>
        </w:sdtContent>
      </w:sdt>
      <w:r w:rsidR="00BF31D7">
        <w:t xml:space="preserve"> </w:t>
      </w:r>
      <w:r>
        <w:t xml:space="preserve">By the end of the year. Which year? </w:t>
      </w:r>
    </w:p>
    <w:p w:rsidR="007A124E" w:rsidP="007A124E">
      <w:pPr>
        <w:pStyle w:val="Answer"/>
      </w:pPr>
      <w:sdt>
        <w:sdtPr>
          <w:alias w:val="Witness"/>
          <w:id w:val="-1246256043"/>
          <w:placeholder>
            <w:docPart w:val="E72C24B920574879ABA82359424B77A1"/>
          </w:placeholder>
          <w:richText/>
        </w:sdtPr>
        <w:sdtContent>
          <w:r w:rsidRPr="00AE610D">
            <w:rPr>
              <w:b/>
              <w:i/>
            </w:rPr>
            <w:t>Michelle Jarman-Howe:</w:t>
          </w:r>
        </w:sdtContent>
      </w:sdt>
      <w:r>
        <w:t xml:space="preserve"> This year. Sorry, I was just checking with my colleague from </w:t>
      </w:r>
      <w:r w:rsidR="00415FAB">
        <w:t>p</w:t>
      </w:r>
      <w:r>
        <w:t>robation. Currently in HMP Winchester, everywhere else in the rest of the estate, in the male estate, by Christmas. Then women’s prisons by April 2023.</w:t>
      </w:r>
    </w:p>
    <w:p w:rsidR="007A124E" w:rsidP="007A124E">
      <w:pPr>
        <w:pStyle w:val="Question"/>
        <w:numPr>
          <w:ilvl w:val="0"/>
          <w:numId w:val="9"/>
        </w:numPr>
      </w:pPr>
      <w:sdt>
        <w:sdtPr>
          <w:alias w:val="Member"/>
          <w:tag w:val="&lt;Member mnisId='3926' dodsId='35499'&gt;"/>
          <w:id w:val="-1066101658"/>
          <w:placeholder>
            <w:docPart w:val="785A4D58CC094B3E8A810A700C8DB1F2"/>
          </w:placeholder>
          <w:richText/>
        </w:sdtPr>
        <w:sdtContent>
          <w:r w:rsidRPr="00FC0013">
            <w:rPr>
              <w:b/>
            </w:rPr>
            <w:t>Paul Maynard:</w:t>
          </w:r>
        </w:sdtContent>
      </w:sdt>
      <w:r>
        <w:t xml:space="preserve"> Final question from me. Many of those held on remand are there for a similar length of time to those on a short sentence</w:t>
      </w:r>
      <w:r w:rsidR="00415FAB">
        <w:t>,</w:t>
      </w:r>
      <w:r>
        <w:t xml:space="preserve"> but access a very different suite of education and support services. Does that need to change and, if so, how might you go about it as a Ministry?</w:t>
      </w:r>
    </w:p>
    <w:p w:rsidR="00F715C0" w:rsidP="007A124E">
      <w:pPr>
        <w:pStyle w:val="Answer"/>
      </w:pPr>
      <w:sdt>
        <w:sdtPr>
          <w:alias w:val="Witness"/>
          <w:id w:val="380672440"/>
          <w:placeholder>
            <w:docPart w:val="785A4D58CC094B3E8A810A700C8DB1F2"/>
          </w:placeholder>
          <w:richText/>
        </w:sdtPr>
        <w:sdtContent>
          <w:r w:rsidRPr="00FC0013" w:rsidR="007A124E">
            <w:rPr>
              <w:b/>
              <w:i/>
            </w:rPr>
            <w:t>Rob Butler:</w:t>
          </w:r>
        </w:sdtContent>
      </w:sdt>
      <w:r w:rsidR="007A124E">
        <w:t xml:space="preserve"> It is a question I have had in my mind. It is a question I asked when I was at HMP Chelmsford last week. There are shorter courses. The prisons are looking</w:t>
      </w:r>
      <w:r w:rsidRPr="0018341F" w:rsidR="007A124E">
        <w:t>—</w:t>
      </w:r>
      <w:r w:rsidR="007A124E">
        <w:t>they are not looking at it, they are doing it. They are</w:t>
      </w:r>
      <w:r w:rsidR="00A362A2">
        <w:t xml:space="preserve"> running</w:t>
      </w:r>
      <w:r w:rsidR="007A124E">
        <w:t xml:space="preserve"> shorter courses, whether they be conventional education courses or practical courses.</w:t>
      </w:r>
    </w:p>
    <w:p w:rsidR="007A124E" w:rsidP="007A124E">
      <w:pPr>
        <w:pStyle w:val="Answer"/>
      </w:pPr>
      <w:r>
        <w:t xml:space="preserve">It can be harder to get conventional jobs in prison for shorter periods of time. That can be because it is harder to prove that you have earned the right to the job. Frequently, there is a progression regime in terms of different types of job that you may get in a prison. You obviously cannot make as much progress if you are there for </w:t>
      </w:r>
      <w:r w:rsidR="00576056">
        <w:t>a</w:t>
      </w:r>
      <w:r>
        <w:t xml:space="preserve"> shorter time on remand. That is an area I have been directly asking about and it is one where I have been getting a lot of reassurance. Michelle may want to add to that. I have been pretty pleased with what I have heard.</w:t>
      </w:r>
    </w:p>
    <w:p w:rsidR="007A124E" w:rsidP="007A124E">
      <w:pPr>
        <w:pStyle w:val="Answer"/>
      </w:pPr>
      <w:sdt>
        <w:sdtPr>
          <w:alias w:val="Witness"/>
          <w:id w:val="-382870868"/>
          <w:placeholder>
            <w:docPart w:val="785A4D58CC094B3E8A810A700C8DB1F2"/>
          </w:placeholder>
          <w:richText/>
        </w:sdtPr>
        <w:sdtContent>
          <w:r w:rsidRPr="00FC0013">
            <w:rPr>
              <w:b/>
              <w:i/>
            </w:rPr>
            <w:t>Michelle Jarman-Howe:</w:t>
          </w:r>
        </w:sdtContent>
      </w:sdt>
      <w:r>
        <w:t xml:space="preserve"> </w:t>
      </w:r>
      <w:r w:rsidR="00F12EF4">
        <w:t>T</w:t>
      </w:r>
      <w:r>
        <w:t>he specific question was about education and employment, but there are other services that individuals need when they come into custody, particularly on remand. It tends to be quite a shocking experience for them</w:t>
      </w:r>
      <w:r w:rsidR="00F12EF4">
        <w:t>, s</w:t>
      </w:r>
      <w:r>
        <w:t xml:space="preserve">o individual support to make sure </w:t>
      </w:r>
      <w:r w:rsidR="00F12EF4">
        <w:t xml:space="preserve">that </w:t>
      </w:r>
      <w:r>
        <w:t>we have secured their safety is helpful</w:t>
      </w:r>
      <w:r w:rsidR="002607EE">
        <w:t>; i</w:t>
      </w:r>
      <w:r>
        <w:t xml:space="preserve">f they need signposting to drugs services, </w:t>
      </w:r>
      <w:r>
        <w:t xml:space="preserve">for example, </w:t>
      </w:r>
      <w:r w:rsidR="005242DD">
        <w:t xml:space="preserve">or </w:t>
      </w:r>
      <w:r>
        <w:t>a number of those areas. The regime is not just education</w:t>
      </w:r>
      <w:r w:rsidR="005242DD">
        <w:t xml:space="preserve"> and</w:t>
      </w:r>
      <w:r>
        <w:t xml:space="preserve"> employment; it is a big part of the regime, but it is not all there is. </w:t>
      </w:r>
    </w:p>
    <w:p w:rsidR="007A124E" w:rsidP="007A124E">
      <w:pPr>
        <w:pStyle w:val="Answer"/>
      </w:pPr>
      <w:sdt>
        <w:sdtPr>
          <w:alias w:val="Witness"/>
          <w:id w:val="-1945682165"/>
          <w:placeholder>
            <w:docPart w:val="785A4D58CC094B3E8A810A700C8DB1F2"/>
          </w:placeholder>
          <w:richText/>
        </w:sdtPr>
        <w:sdtContent>
          <w:r w:rsidRPr="00FC0013">
            <w:rPr>
              <w:b/>
              <w:i/>
            </w:rPr>
            <w:t>Rob Butler:</w:t>
          </w:r>
        </w:sdtContent>
      </w:sdt>
      <w:r>
        <w:t xml:space="preserve"> It is also worth pointing out that prisoners on remand do not have any requirement to participate in either education or employment, or the various opportunities that are afforded to them. Sometimes they choose not to and that is entirely up to them. There are two sides to the coin, to some extent.</w:t>
      </w:r>
    </w:p>
    <w:p w:rsidR="006B75C7" w:rsidRPr="004838B8" w:rsidP="006B75C7">
      <w:r w:rsidRPr="004838B8">
        <w:t xml:space="preserve">Sir </w:t>
      </w:r>
      <w:r>
        <w:t>Robert</w:t>
      </w:r>
      <w:r w:rsidRPr="004838B8">
        <w:t xml:space="preserve"> Neill resumed the Chair.</w:t>
      </w:r>
    </w:p>
    <w:p w:rsidR="007A124E" w:rsidP="007A124E">
      <w:pPr>
        <w:pStyle w:val="Question"/>
        <w:numPr>
          <w:ilvl w:val="0"/>
          <w:numId w:val="9"/>
        </w:numPr>
      </w:pPr>
      <w:sdt>
        <w:sdtPr>
          <w:alias w:val="Member"/>
          <w:tag w:val="&lt;Member mnisId='1601' dodsId='34498'&gt;"/>
          <w:id w:val="310844176"/>
          <w:placeholder>
            <w:docPart w:val="785A4D58CC094B3E8A810A700C8DB1F2"/>
          </w:placeholder>
          <w:richText/>
        </w:sdtPr>
        <w:sdtContent>
          <w:r w:rsidRPr="00FC0013">
            <w:rPr>
              <w:b/>
            </w:rPr>
            <w:t>Chair:</w:t>
          </w:r>
        </w:sdtContent>
      </w:sdt>
      <w:r>
        <w:t xml:space="preserve"> Thank you very much, Mr Maynard. I am very grateful to Ms Eagle for chairing the Committee in my absence</w:t>
      </w:r>
      <w:r w:rsidR="00B673CE">
        <w:t>.</w:t>
      </w:r>
      <w:r>
        <w:t xml:space="preserve"> I did</w:t>
      </w:r>
      <w:r w:rsidR="00B673CE">
        <w:t>n’t</w:t>
      </w:r>
      <w:r>
        <w:t xml:space="preserve"> want rumours to be flying around on a day like this. </w:t>
      </w:r>
    </w:p>
    <w:p w:rsidR="007A124E" w:rsidP="007A124E">
      <w:pPr>
        <w:pStyle w:val="Answer"/>
      </w:pPr>
      <w:sdt>
        <w:sdtPr>
          <w:alias w:val="Witness"/>
          <w:id w:val="-233015345"/>
          <w:placeholder>
            <w:docPart w:val="785A4D58CC094B3E8A810A700C8DB1F2"/>
          </w:placeholder>
          <w:richText/>
        </w:sdtPr>
        <w:sdtContent>
          <w:r w:rsidRPr="00FC0013">
            <w:rPr>
              <w:b/>
              <w:i/>
            </w:rPr>
            <w:t>Rob Butler:</w:t>
          </w:r>
        </w:sdtContent>
      </w:sdt>
      <w:r>
        <w:t xml:space="preserve"> We thought you might be our new boss, Sir Bob.</w:t>
      </w:r>
    </w:p>
    <w:p w:rsidR="007A124E" w:rsidP="007A124E">
      <w:pPr>
        <w:pStyle w:val="Question"/>
        <w:numPr>
          <w:ilvl w:val="0"/>
          <w:numId w:val="0"/>
        </w:numPr>
        <w:ind w:left="794"/>
      </w:pPr>
      <w:sdt>
        <w:sdtPr>
          <w:alias w:val="Member"/>
          <w:tag w:val="&lt;Member mnisId='1601' dodsId='34498'&gt;"/>
          <w:id w:val="1721476275"/>
          <w:placeholder>
            <w:docPart w:val="785A4D58CC094B3E8A810A700C8DB1F2"/>
          </w:placeholder>
          <w:richText/>
        </w:sdtPr>
        <w:sdtContent>
          <w:r w:rsidRPr="00FC0013">
            <w:rPr>
              <w:b/>
            </w:rPr>
            <w:t>Chair:</w:t>
          </w:r>
        </w:sdtContent>
      </w:sdt>
      <w:r>
        <w:t xml:space="preserve"> I w</w:t>
      </w:r>
      <w:r w:rsidR="008C0298">
        <w:t>on’t</w:t>
      </w:r>
      <w:r>
        <w:t xml:space="preserve"> even respond to that one, Mr Butler. I </w:t>
      </w:r>
      <w:r w:rsidR="00BE01D0">
        <w:t>am</w:t>
      </w:r>
      <w:r>
        <w:t xml:space="preserve"> endeavouring to speak in the </w:t>
      </w:r>
      <w:r w:rsidR="00BA64E1">
        <w:t>r</w:t>
      </w:r>
      <w:r>
        <w:t xml:space="preserve">etained EU </w:t>
      </w:r>
      <w:r w:rsidR="00BA64E1">
        <w:t>l</w:t>
      </w:r>
      <w:r>
        <w:t xml:space="preserve">aw Bill, which has a number of </w:t>
      </w:r>
      <w:r w:rsidR="008C0298">
        <w:t>justice-</w:t>
      </w:r>
      <w:r>
        <w:t>related aspects and, therefore, one has to be present for the opening speeches before going back later.</w:t>
      </w:r>
      <w:r w:rsidR="00DD56DA">
        <w:t xml:space="preserve"> I</w:t>
      </w:r>
      <w:r w:rsidR="00137694">
        <w:t xml:space="preserve">t is </w:t>
      </w:r>
      <w:r>
        <w:t>very good to see all of you here.</w:t>
      </w:r>
      <w:r w:rsidR="006A6168">
        <w:t xml:space="preserve"> I am grateful to Maria for taking the Chair.</w:t>
      </w:r>
    </w:p>
    <w:p w:rsidR="007A124E" w:rsidP="007A124E">
      <w:pPr>
        <w:pStyle w:val="Question"/>
        <w:numPr>
          <w:ilvl w:val="0"/>
          <w:numId w:val="9"/>
        </w:numPr>
      </w:pPr>
      <w:sdt>
        <w:sdtPr>
          <w:alias w:val="Member"/>
          <w:tag w:val="&lt;Member mnisId='4854' dodsId=''&gt;"/>
          <w:id w:val="-598408313"/>
          <w:placeholder>
            <w:docPart w:val="785A4D58CC094B3E8A810A700C8DB1F2"/>
          </w:placeholder>
          <w:richText/>
        </w:sdtPr>
        <w:sdtContent>
          <w:r w:rsidRPr="00FC0013">
            <w:rPr>
              <w:b/>
            </w:rPr>
            <w:t>James Daly:</w:t>
          </w:r>
        </w:sdtContent>
      </w:sdt>
      <w:r>
        <w:t xml:space="preserve"> Mr Butler, I have probably lured you here on false pretences on the basis of </w:t>
      </w:r>
      <w:r w:rsidR="00563EBE">
        <w:t>the</w:t>
      </w:r>
      <w:r>
        <w:t xml:space="preserve"> question I am about to ask you. The Committee very recently published a report</w:t>
      </w:r>
      <w:r w:rsidR="001D4879">
        <w:t xml:space="preserve"> o</w:t>
      </w:r>
      <w:r>
        <w:t>n IPP. Ms Eagle, at the start of her questioning, talked about total prison numbers. If any assessment ha</w:t>
      </w:r>
      <w:r w:rsidR="00F03AA3">
        <w:t>s</w:t>
      </w:r>
      <w:r>
        <w:t xml:space="preserve"> been made and were the Government to follow the Committee’s excellent proposal regarding resentencing, how would that relieve the burden on the total prison population and how many people could potentially be released from custody?</w:t>
      </w:r>
    </w:p>
    <w:p w:rsidR="00BD45B3" w:rsidP="007A124E">
      <w:pPr>
        <w:pStyle w:val="Answer"/>
      </w:pPr>
      <w:sdt>
        <w:sdtPr>
          <w:alias w:val="Witness"/>
          <w:id w:val="-939981321"/>
          <w:placeholder>
            <w:docPart w:val="785A4D58CC094B3E8A810A700C8DB1F2"/>
          </w:placeholder>
          <w:richText/>
        </w:sdtPr>
        <w:sdtContent>
          <w:r w:rsidRPr="00FC0013" w:rsidR="007A124E">
            <w:rPr>
              <w:b/>
              <w:i/>
            </w:rPr>
            <w:t>Rob Butler:</w:t>
          </w:r>
        </w:sdtContent>
      </w:sdt>
      <w:r w:rsidR="007A124E">
        <w:t xml:space="preserve"> As I said in the House last week, the Committee’s report, which is very much welcomed, and obviously has some very thorough recommendations</w:t>
      </w:r>
      <w:r w:rsidR="00B75725">
        <w:t>,</w:t>
      </w:r>
      <w:r w:rsidR="007A124E">
        <w:t xml:space="preserve"> is currently being looked at in great de</w:t>
      </w:r>
      <w:r w:rsidR="00B75725">
        <w:t>t</w:t>
      </w:r>
      <w:r w:rsidR="007A124E">
        <w:t>a</w:t>
      </w:r>
      <w:r w:rsidR="0085210D">
        <w:t>i</w:t>
      </w:r>
      <w:r w:rsidR="007A124E">
        <w:t>l by the Department, including the recommendation on resentencing. We have not formed a view</w:t>
      </w:r>
      <w:r w:rsidR="00614418">
        <w:t xml:space="preserve"> on that</w:t>
      </w:r>
      <w:r w:rsidR="007A124E">
        <w:t xml:space="preserve"> as yet</w:t>
      </w:r>
      <w:r w:rsidR="00614418">
        <w:t>,</w:t>
      </w:r>
      <w:r w:rsidR="007A124E">
        <w:t xml:space="preserve"> because it has not come across my desk for detailed consideration. Whether or not I still have a desk in the Department will be a matter for future weeks.</w:t>
      </w:r>
    </w:p>
    <w:p w:rsidR="007A124E" w:rsidP="00766726">
      <w:pPr>
        <w:pStyle w:val="Question"/>
        <w:numPr>
          <w:ilvl w:val="0"/>
          <w:numId w:val="0"/>
        </w:numPr>
        <w:ind w:left="794"/>
      </w:pPr>
      <w:sdt>
        <w:sdtPr>
          <w:alias w:val="Member"/>
          <w:tag w:val="&lt;Member mnisId='4854' dodsId=''&gt;"/>
          <w:id w:val="-59866207"/>
          <w:placeholder>
            <w:docPart w:val="DefaultPlaceholder_-1854013440"/>
          </w:placeholder>
          <w:richText/>
        </w:sdtPr>
        <w:sdtContent>
          <w:r w:rsidRPr="00BD45B3" w:rsidR="00BD45B3">
            <w:rPr>
              <w:b/>
            </w:rPr>
            <w:t>James Daly:</w:t>
          </w:r>
        </w:sdtContent>
      </w:sdt>
      <w:r>
        <w:t xml:space="preserve"> I</w:t>
      </w:r>
      <w:r w:rsidR="00766726">
        <w:t>’</w:t>
      </w:r>
      <w:r>
        <w:t>m sure you will.</w:t>
      </w:r>
    </w:p>
    <w:p w:rsidR="007A124E" w:rsidP="007A124E">
      <w:pPr>
        <w:pStyle w:val="Answer"/>
      </w:pPr>
      <w:sdt>
        <w:sdtPr>
          <w:alias w:val="Witness"/>
          <w:id w:val="1261951476"/>
          <w:placeholder>
            <w:docPart w:val="785A4D58CC094B3E8A810A700C8DB1F2"/>
          </w:placeholder>
          <w:richText/>
        </w:sdtPr>
        <w:sdtContent>
          <w:r w:rsidRPr="00FC0013">
            <w:rPr>
              <w:b/>
              <w:i/>
            </w:rPr>
            <w:t>Rob Butler:</w:t>
          </w:r>
        </w:sdtContent>
      </w:sdt>
      <w:r>
        <w:t xml:space="preserve"> In terms of where we are now, as I said in the House last week during Justice questions, what I am very clear about is that there is not a one-size-fits-all solution to this. Having been on the Committee at the time we were taking evidence about IPP prisoners, it was very clear from those who spoke to us that there are problems with every single potential solution. It </w:t>
      </w:r>
      <w:r w:rsidR="00973AD2">
        <w:t>will</w:t>
      </w:r>
      <w:r>
        <w:t xml:space="preserve"> be the job of the Department in the weeks and months ahead to look at what can be done and what cannot be done</w:t>
      </w:r>
      <w:r w:rsidR="00973AD2">
        <w:t xml:space="preserve">, so </w:t>
      </w:r>
      <w:r>
        <w:t>I am making no commitments whatsoever in terms of any specific recommendations that have been proposed.</w:t>
      </w:r>
    </w:p>
    <w:p w:rsidR="007A124E" w:rsidP="007A124E">
      <w:pPr>
        <w:pStyle w:val="Answer"/>
      </w:pPr>
      <w:r>
        <w:t>It is, of course, very clear that there is a high number of prisoners serving IPP sentences in custody. We must not forget that very nearly half of those are there because they have been recalled, having been released on licence. We estimate it will not be long before the number who have been recalled on licence is higher than those who have not been released at all. That throws into question the whole debate about recall on licence and whether that is appropriate. I know you have a recommendation that</w:t>
      </w:r>
      <w:r w:rsidR="00CC2C42">
        <w:t xml:space="preserve"> the</w:t>
      </w:r>
      <w:r>
        <w:t xml:space="preserve"> licence period be reduced from 10 years to five years, for example. We also need to bear in mind that what we cannot do, and I do not think any Government would want to do, is release into the community people who are still seen as posing a serious risk to the community. It would be very hard to justify to anybody that that is the case.</w:t>
      </w:r>
    </w:p>
    <w:p w:rsidR="007A124E" w:rsidP="007A124E">
      <w:pPr>
        <w:pStyle w:val="Answer"/>
      </w:pPr>
      <w:r>
        <w:t>The IPP population is now at about 1,450. It was</w:t>
      </w:r>
      <w:r w:rsidR="00291B7F">
        <w:t xml:space="preserve"> 6,000</w:t>
      </w:r>
      <w:r>
        <w:t xml:space="preserve"> at its highest</w:t>
      </w:r>
      <w:r w:rsidR="00D52A64">
        <w:t xml:space="preserve">, </w:t>
      </w:r>
      <w:r>
        <w:t>which I think was in 2012</w:t>
      </w:r>
      <w:r w:rsidR="00291B7F">
        <w:t xml:space="preserve">, </w:t>
      </w:r>
      <w:r>
        <w:t>but with recall</w:t>
      </w:r>
      <w:r w:rsidR="00303CCA">
        <w:t>s,</w:t>
      </w:r>
      <w:r>
        <w:t xml:space="preserve"> the total IPP population in custody is about 3,000 at the moment.</w:t>
      </w:r>
    </w:p>
    <w:p w:rsidR="007A124E" w:rsidP="007A124E">
      <w:pPr>
        <w:pStyle w:val="Question"/>
        <w:numPr>
          <w:ilvl w:val="0"/>
          <w:numId w:val="9"/>
        </w:numPr>
      </w:pPr>
      <w:sdt>
        <w:sdtPr>
          <w:alias w:val="Member"/>
          <w:tag w:val="&lt;Member mnisId='4854' dodsId=''&gt;"/>
          <w:id w:val="-46080223"/>
          <w:placeholder>
            <w:docPart w:val="785A4D58CC094B3E8A810A700C8DB1F2"/>
          </w:placeholder>
          <w:richText/>
        </w:sdtPr>
        <w:sdtContent>
          <w:r w:rsidRPr="00FC0013">
            <w:rPr>
              <w:b/>
            </w:rPr>
            <w:t>James Daly:</w:t>
          </w:r>
        </w:sdtContent>
      </w:sdt>
      <w:r>
        <w:t xml:space="preserve"> </w:t>
      </w:r>
      <w:r w:rsidR="00303CCA">
        <w:t xml:space="preserve">That’s absolutely fine. </w:t>
      </w:r>
      <w:r w:rsidR="006255A2">
        <w:t>I have s</w:t>
      </w:r>
      <w:r>
        <w:t>ome very brief questions for Mr Johnson. I should say about these two Ministers</w:t>
      </w:r>
      <w:r w:rsidR="006255A2">
        <w:t xml:space="preserve"> that</w:t>
      </w:r>
      <w:r>
        <w:t xml:space="preserve"> we are dealing with people</w:t>
      </w:r>
      <w:r w:rsidR="006255A2">
        <w:t>—</w:t>
      </w:r>
      <w:r>
        <w:t>I do not apologise for saying this</w:t>
      </w:r>
      <w:r w:rsidRPr="0018341F">
        <w:t>—</w:t>
      </w:r>
      <w:r>
        <w:t xml:space="preserve">who have real expertise and real-world experience. Finding another defence solicitor in this place, with Mr Turner as well, is a wonderful thing. </w:t>
      </w:r>
    </w:p>
    <w:p w:rsidR="007A124E" w:rsidP="007A124E">
      <w:pPr>
        <w:pStyle w:val="Question"/>
        <w:numPr>
          <w:ilvl w:val="0"/>
          <w:numId w:val="0"/>
        </w:numPr>
        <w:ind w:left="794"/>
      </w:pPr>
      <w:r>
        <w:t xml:space="preserve">Are you saying the Bail Act is working well? Was that the evidence you gave? </w:t>
      </w:r>
    </w:p>
    <w:p w:rsidR="007A124E" w:rsidP="007A124E">
      <w:pPr>
        <w:pStyle w:val="Answer"/>
      </w:pPr>
      <w:sdt>
        <w:sdtPr>
          <w:alias w:val="Witness"/>
          <w:id w:val="-25498027"/>
          <w:placeholder>
            <w:docPart w:val="E72C24B920574879ABA82359424B77A1"/>
          </w:placeholder>
          <w:richText/>
        </w:sdtPr>
        <w:sdtContent>
          <w:r w:rsidRPr="00A72B09">
            <w:rPr>
              <w:b/>
              <w:i/>
            </w:rPr>
            <w:t>Gareth Johnson:</w:t>
          </w:r>
        </w:sdtContent>
      </w:sdt>
      <w:r>
        <w:t xml:space="preserve">  </w:t>
      </w:r>
      <w:r w:rsidR="00FF4C4A">
        <w:t xml:space="preserve">Yes, </w:t>
      </w:r>
      <w:r>
        <w:t>I would argue</w:t>
      </w:r>
      <w:r w:rsidR="00E40740">
        <w:t xml:space="preserve"> that</w:t>
      </w:r>
      <w:r>
        <w:t xml:space="preserve"> it is working well but that does not mean t</w:t>
      </w:r>
      <w:r w:rsidR="00CC27FD">
        <w:t>hat</w:t>
      </w:r>
      <w:r>
        <w:t xml:space="preserve"> it cannot be improved. We must continuously keep these things under review; we must continuously modernise. It is why there ha</w:t>
      </w:r>
      <w:r w:rsidR="00CC27FD">
        <w:t>ve</w:t>
      </w:r>
      <w:r>
        <w:t xml:space="preserve"> been changes to it, quite frankly. There will always</w:t>
      </w:r>
      <w:r w:rsidR="0079207C">
        <w:t xml:space="preserve"> ultimately</w:t>
      </w:r>
      <w:r>
        <w:t xml:space="preserve"> have to be a judicial judgment taken as to whether or not somebody can be released on bail. There will always be risks involved</w:t>
      </w:r>
      <w:r w:rsidR="002607EE">
        <w:t>;</w:t>
      </w:r>
      <w:r>
        <w:t xml:space="preserve"> courts will get it wrong. You could argue that was down to the legislation in place, </w:t>
      </w:r>
      <w:r w:rsidR="0064757C">
        <w:t xml:space="preserve">or </w:t>
      </w:r>
      <w:r>
        <w:t xml:space="preserve">you could argue it was the </w:t>
      </w:r>
      <w:r w:rsidR="00A95E01">
        <w:t xml:space="preserve">actual </w:t>
      </w:r>
      <w:r>
        <w:t>decision that was wrong</w:t>
      </w:r>
      <w:r w:rsidR="0064757C">
        <w:t>; n</w:t>
      </w:r>
      <w:r>
        <w:t>evertheless, there will always be an element of risk when it comes to bail. I come back to Mr Turner’s point earlier; looking at the number of offences that are committed by people having been released on bail may be one way of looking at how successful it is.</w:t>
      </w:r>
    </w:p>
    <w:p w:rsidR="007A124E" w:rsidP="007A124E">
      <w:pPr>
        <w:pStyle w:val="Question"/>
        <w:numPr>
          <w:ilvl w:val="0"/>
          <w:numId w:val="9"/>
        </w:numPr>
      </w:pPr>
      <w:sdt>
        <w:sdtPr>
          <w:alias w:val="Member"/>
          <w:tag w:val="&lt;Member mnisId='4854' dodsId=''&gt;"/>
          <w:id w:val="-921182124"/>
          <w:placeholder>
            <w:docPart w:val="785A4D58CC094B3E8A810A700C8DB1F2"/>
          </w:placeholder>
          <w:richText/>
        </w:sdtPr>
        <w:sdtContent>
          <w:r w:rsidRPr="00FC0013">
            <w:rPr>
              <w:b/>
            </w:rPr>
            <w:t>James Daly:</w:t>
          </w:r>
        </w:sdtContent>
      </w:sdt>
      <w:r>
        <w:t xml:space="preserve"> That is a very fair point but </w:t>
      </w:r>
      <w:r w:rsidR="0064143A">
        <w:t>i</w:t>
      </w:r>
      <w:r>
        <w:t xml:space="preserve">t clashes with public policy. </w:t>
      </w:r>
      <w:r w:rsidR="0064143A">
        <w:t>I think w</w:t>
      </w:r>
      <w:r>
        <w:t xml:space="preserve">e all agree </w:t>
      </w:r>
      <w:r w:rsidR="00D90E56">
        <w:t xml:space="preserve">that </w:t>
      </w:r>
      <w:r>
        <w:t xml:space="preserve">we want to see </w:t>
      </w:r>
      <w:r w:rsidR="009212FA">
        <w:t>fewer</w:t>
      </w:r>
      <w:r>
        <w:t xml:space="preserve"> people in a custodial environment. You will correct me, gentlemen, if I am wrong in respect of that. </w:t>
      </w:r>
    </w:p>
    <w:p w:rsidR="007A124E" w:rsidRPr="00FC0013" w:rsidP="007A124E">
      <w:pPr>
        <w:pStyle w:val="Question"/>
        <w:numPr>
          <w:ilvl w:val="0"/>
          <w:numId w:val="0"/>
        </w:numPr>
        <w:ind w:left="794"/>
      </w:pPr>
      <w:r>
        <w:t>You spent time in front of magistrates, Mr Johnson, in terms of your clients. There is an argument that</w:t>
      </w:r>
      <w:r w:rsidR="002607EE">
        <w:t>,</w:t>
      </w:r>
      <w:r w:rsidR="00F65CF9">
        <w:t xml:space="preserve"> if you give</w:t>
      </w:r>
      <w:r>
        <w:t xml:space="preserve"> more opportunity to lay magistrates to lock somebody up, they may well take </w:t>
      </w:r>
      <w:r w:rsidR="00117617">
        <w:t>i</w:t>
      </w:r>
      <w:r>
        <w:t xml:space="preserve">t. Am I being completely unfair on lay magistrates in respect of that or </w:t>
      </w:r>
      <w:r w:rsidR="00586C9B">
        <w:t>do you think</w:t>
      </w:r>
      <w:r>
        <w:t xml:space="preserve"> there</w:t>
      </w:r>
      <w:r w:rsidR="00586C9B">
        <w:t xml:space="preserve"> is</w:t>
      </w:r>
      <w:r>
        <w:t xml:space="preserve"> something in </w:t>
      </w:r>
      <w:r w:rsidR="00586C9B">
        <w:t>i</w:t>
      </w:r>
      <w:r>
        <w:t>t?</w:t>
      </w:r>
    </w:p>
    <w:p w:rsidR="007A124E" w:rsidP="007A124E">
      <w:pPr>
        <w:pStyle w:val="Answer"/>
      </w:pPr>
      <w:sdt>
        <w:sdtPr>
          <w:alias w:val="Witness"/>
          <w:id w:val="1376187076"/>
          <w:placeholder>
            <w:docPart w:val="785A4D58CC094B3E8A810A700C8DB1F2"/>
          </w:placeholder>
          <w:richText/>
        </w:sdtPr>
        <w:sdtContent>
          <w:r w:rsidRPr="00FC0013">
            <w:rPr>
              <w:b/>
              <w:i/>
            </w:rPr>
            <w:t>Gareth Johnson:</w:t>
          </w:r>
        </w:sdtContent>
      </w:sdt>
      <w:r>
        <w:t xml:space="preserve"> That is unfair, if I am being blunt with you. </w:t>
      </w:r>
    </w:p>
    <w:p w:rsidR="007A124E" w:rsidP="007A124E">
      <w:pPr>
        <w:pStyle w:val="Question"/>
        <w:numPr>
          <w:ilvl w:val="0"/>
          <w:numId w:val="0"/>
        </w:numPr>
        <w:ind w:left="794"/>
      </w:pPr>
      <w:sdt>
        <w:sdtPr>
          <w:alias w:val="Member"/>
          <w:tag w:val="&lt;Member mnisId='4854' dodsId=''&gt;"/>
          <w:id w:val="727033624"/>
          <w:placeholder>
            <w:docPart w:val="E72C24B920574879ABA82359424B77A1"/>
          </w:placeholder>
          <w:richText/>
        </w:sdtPr>
        <w:sdtContent>
          <w:r w:rsidRPr="00A72B09">
            <w:rPr>
              <w:b/>
            </w:rPr>
            <w:t>James Daly:</w:t>
          </w:r>
        </w:sdtContent>
      </w:sdt>
      <w:r>
        <w:t xml:space="preserve"> Okay. </w:t>
      </w:r>
    </w:p>
    <w:p w:rsidR="007A124E" w:rsidP="007A124E">
      <w:pPr>
        <w:pStyle w:val="Answer"/>
      </w:pPr>
      <w:sdt>
        <w:sdtPr>
          <w:alias w:val="Witness"/>
          <w:id w:val="652416606"/>
          <w:placeholder>
            <w:docPart w:val="E72C24B920574879ABA82359424B77A1"/>
          </w:placeholder>
          <w:richText/>
        </w:sdtPr>
        <w:sdtContent>
          <w:r w:rsidRPr="00A72B09">
            <w:rPr>
              <w:b/>
              <w:i/>
            </w:rPr>
            <w:t>Gareth Johnson:</w:t>
          </w:r>
        </w:sdtContent>
      </w:sdt>
      <w:r>
        <w:t xml:space="preserve"> It depends on the lay magistrate involved. I have met some excellent lay magistrates and some less than excellent magistrates, it is fair to say. All in all, lay magistrates do a good job. Where they are at their best is whe</w:t>
      </w:r>
      <w:r w:rsidR="00D93EE6">
        <w:t>n</w:t>
      </w:r>
      <w:r>
        <w:t xml:space="preserve"> you have a blend of district judges in a courthouse and lay magistrates because you get professionalism and th</w:t>
      </w:r>
      <w:r w:rsidR="00D93EE6">
        <w:t xml:space="preserve">e </w:t>
      </w:r>
      <w:r>
        <w:t xml:space="preserve">objectivity that lay magistrates bring. </w:t>
      </w:r>
    </w:p>
    <w:p w:rsidR="007A124E" w:rsidP="007A124E">
      <w:pPr>
        <w:pStyle w:val="Answer"/>
      </w:pPr>
      <w:r>
        <w:t>Can it be improved as a system? I am not going to push back if anybody says it could be improved. It would be unfair to generalise and say that lay magistrates tend to have a mission about them when they come to sentencing.</w:t>
      </w:r>
    </w:p>
    <w:p w:rsidR="007A124E" w:rsidP="007A124E">
      <w:pPr>
        <w:pStyle w:val="Question"/>
        <w:numPr>
          <w:ilvl w:val="0"/>
          <w:numId w:val="9"/>
        </w:numPr>
      </w:pPr>
      <w:sdt>
        <w:sdtPr>
          <w:alias w:val="Member"/>
          <w:tag w:val="&lt;Member mnisId='4854' dodsId=''&gt;"/>
          <w:id w:val="-28956713"/>
          <w:placeholder>
            <w:docPart w:val="785A4D58CC094B3E8A810A700C8DB1F2"/>
          </w:placeholder>
          <w:richText/>
        </w:sdtPr>
        <w:sdtContent>
          <w:r w:rsidRPr="0096615F">
            <w:rPr>
              <w:b/>
            </w:rPr>
            <w:t>James Daly:</w:t>
          </w:r>
        </w:sdtContent>
      </w:sdt>
      <w:r>
        <w:t xml:space="preserve"> I fully accept that. Should the remand list at every court in the country be dealt with by a district judge? Would that potentially have an impact on the number of people being remanded into custody?</w:t>
      </w:r>
    </w:p>
    <w:p w:rsidR="007A124E" w:rsidP="007A124E">
      <w:pPr>
        <w:pStyle w:val="Answer"/>
      </w:pPr>
      <w:sdt>
        <w:sdtPr>
          <w:alias w:val="Witness"/>
          <w:id w:val="555516568"/>
          <w:placeholder>
            <w:docPart w:val="785A4D58CC094B3E8A810A700C8DB1F2"/>
          </w:placeholder>
          <w:richText/>
        </w:sdtPr>
        <w:sdtContent>
          <w:r w:rsidRPr="0096615F">
            <w:rPr>
              <w:b/>
              <w:i/>
            </w:rPr>
            <w:t>Gareth Johnson:</w:t>
          </w:r>
        </w:sdtContent>
      </w:sdt>
      <w:r>
        <w:t xml:space="preserve"> It should not have to be, no. We see some rural courts where there is no district judge at all available. If you go to a London court, it would </w:t>
      </w:r>
      <w:r w:rsidR="00770D98">
        <w:t xml:space="preserve">be </w:t>
      </w:r>
      <w:r>
        <w:t xml:space="preserve">almost entirely district judges in some of the courts in London, for example. It should not have to be a district judge. In my experience, I have come across some pretty tough district judges, frankly. The idea that lay magistrates are </w:t>
      </w:r>
      <w:r w:rsidR="00FC6651">
        <w:t xml:space="preserve">all </w:t>
      </w:r>
      <w:r>
        <w:t xml:space="preserve">hardened people who want to send everybody to prison, and </w:t>
      </w:r>
      <w:r w:rsidR="00FC6651">
        <w:t>more than anybody</w:t>
      </w:r>
      <w:r>
        <w:t xml:space="preserve"> else, is not my experience.</w:t>
      </w:r>
    </w:p>
    <w:p w:rsidR="007A124E" w:rsidP="007A124E">
      <w:pPr>
        <w:pStyle w:val="Question"/>
        <w:numPr>
          <w:ilvl w:val="0"/>
          <w:numId w:val="9"/>
        </w:numPr>
      </w:pPr>
      <w:sdt>
        <w:sdtPr>
          <w:alias w:val="Member"/>
          <w:tag w:val="&lt;Member mnisId='4854' dodsId=''&gt;"/>
          <w:id w:val="1674373911"/>
          <w:placeholder>
            <w:docPart w:val="785A4D58CC094B3E8A810A700C8DB1F2"/>
          </w:placeholder>
          <w:richText/>
        </w:sdtPr>
        <w:sdtContent>
          <w:r w:rsidRPr="0096615F">
            <w:rPr>
              <w:b/>
            </w:rPr>
            <w:t>James Daly:</w:t>
          </w:r>
        </w:sdtContent>
      </w:sdt>
      <w:r>
        <w:t xml:space="preserve"> You talked about risk. Mr Butler, I would welcome your views in respect of this</w:t>
      </w:r>
      <w:r w:rsidR="0073490A">
        <w:t>. I</w:t>
      </w:r>
      <w:r>
        <w:t>t is a very fair point. Somewhere in the pack we have it says</w:t>
      </w:r>
      <w:r w:rsidRPr="0018341F">
        <w:t>—</w:t>
      </w:r>
      <w:r>
        <w:t>my colleagues will correct me if I am wrong</w:t>
      </w:r>
      <w:r w:rsidRPr="0018341F">
        <w:t>—</w:t>
      </w:r>
      <w:r>
        <w:t>that 53% of people on remand have been charged with non-violent offences. I can find it in a second; it is somewhere</w:t>
      </w:r>
      <w:r w:rsidR="007676F5">
        <w:t xml:space="preserve"> in there</w:t>
      </w:r>
      <w:r>
        <w:t xml:space="preserve">. </w:t>
      </w:r>
    </w:p>
    <w:p w:rsidR="007A124E" w:rsidP="007A124E">
      <w:pPr>
        <w:pStyle w:val="Question"/>
        <w:numPr>
          <w:ilvl w:val="0"/>
          <w:numId w:val="0"/>
        </w:numPr>
        <w:ind w:left="794"/>
      </w:pPr>
      <w:r>
        <w:t>When you talk about risk, it means different things to different people. If over half the prison remand population are not at risk or there is not a belief</w:t>
      </w:r>
      <w:r w:rsidR="00A25C09">
        <w:t xml:space="preserve"> that</w:t>
      </w:r>
      <w:r>
        <w:t xml:space="preserve"> they are going to commit a violent offence</w:t>
      </w:r>
      <w:r w:rsidRPr="0018341F">
        <w:t>—</w:t>
      </w:r>
      <w:r>
        <w:t xml:space="preserve"> </w:t>
      </w:r>
    </w:p>
    <w:p w:rsidR="007A124E" w:rsidP="007A124E">
      <w:pPr>
        <w:pStyle w:val="Answer"/>
      </w:pPr>
      <w:sdt>
        <w:sdtPr>
          <w:alias w:val="Witness"/>
          <w:id w:val="-464116999"/>
          <w:placeholder>
            <w:docPart w:val="785A4D58CC094B3E8A810A700C8DB1F2"/>
          </w:placeholder>
          <w:richText/>
        </w:sdtPr>
        <w:sdtContent>
          <w:r w:rsidRPr="0096615F">
            <w:rPr>
              <w:b/>
              <w:i/>
            </w:rPr>
            <w:t>Gareth Johnson:</w:t>
          </w:r>
        </w:sdtContent>
      </w:sdt>
      <w:r>
        <w:t xml:space="preserve"> I was not aware of that statistic; it is quite a stark statistic. If you have just had your house burgled by someone who is a prolific burglar, the fact that </w:t>
      </w:r>
      <w:r w:rsidR="000F67DF">
        <w:t xml:space="preserve">the </w:t>
      </w:r>
      <w:r>
        <w:t xml:space="preserve">person is non-violent but in custody would not really bother you. There are many people who are not charged or accused of violent offences </w:t>
      </w:r>
      <w:r w:rsidR="00AB710D">
        <w:t>who</w:t>
      </w:r>
      <w:r>
        <w:t xml:space="preserve"> are rightly in custody, if it </w:t>
      </w:r>
      <w:r w:rsidR="00170F93">
        <w:t>is</w:t>
      </w:r>
      <w:r>
        <w:t xml:space="preserve"> impossible to release that person on bail because of fear of commission of further offences, for example, </w:t>
      </w:r>
      <w:r w:rsidR="00170F93">
        <w:t xml:space="preserve">or </w:t>
      </w:r>
      <w:r>
        <w:t xml:space="preserve">fear of </w:t>
      </w:r>
      <w:r w:rsidR="005D0E58">
        <w:t xml:space="preserve">them </w:t>
      </w:r>
      <w:r>
        <w:t>failing to turn up. It is quite correct that some of those people are in custody, but I was not aware of that particular statistic</w:t>
      </w:r>
      <w:r w:rsidR="005D0E58">
        <w:t>,</w:t>
      </w:r>
      <w:r>
        <w:t xml:space="preserve"> which is obviously quite</w:t>
      </w:r>
      <w:r w:rsidR="001F2352">
        <w:t>—</w:t>
      </w:r>
    </w:p>
    <w:p w:rsidR="007A124E" w:rsidP="007A124E">
      <w:pPr>
        <w:pStyle w:val="Question"/>
        <w:numPr>
          <w:ilvl w:val="0"/>
          <w:numId w:val="9"/>
        </w:numPr>
      </w:pPr>
      <w:sdt>
        <w:sdtPr>
          <w:alias w:val="Member"/>
          <w:tag w:val="&lt;Member mnisId='4854' dodsId=''&gt;"/>
          <w:id w:val="144865360"/>
          <w:placeholder>
            <w:docPart w:val="785A4D58CC094B3E8A810A700C8DB1F2"/>
          </w:placeholder>
          <w:richText/>
        </w:sdtPr>
        <w:sdtContent>
          <w:r w:rsidRPr="0096615F">
            <w:rPr>
              <w:b/>
            </w:rPr>
            <w:t>James Daly:</w:t>
          </w:r>
        </w:sdtContent>
      </w:sdt>
      <w:r>
        <w:t xml:space="preserve"> Do magistrates impose too many conditions on many defendants who appear in front of them, leading them inevitably </w:t>
      </w:r>
      <w:r w:rsidR="00125EFF">
        <w:t xml:space="preserve">to </w:t>
      </w:r>
      <w:r>
        <w:t xml:space="preserve">be remanded into custody, not for the offence but for breaching a condition rather than committing a further offence while on bail? </w:t>
      </w:r>
    </w:p>
    <w:p w:rsidR="007A124E" w:rsidP="007A124E">
      <w:pPr>
        <w:pStyle w:val="Answer"/>
      </w:pPr>
      <w:sdt>
        <w:sdtPr>
          <w:alias w:val="Witness"/>
          <w:id w:val="1142081483"/>
          <w:placeholder>
            <w:docPart w:val="785A4D58CC094B3E8A810A700C8DB1F2"/>
          </w:placeholder>
          <w:richText/>
        </w:sdtPr>
        <w:sdtContent>
          <w:r w:rsidRPr="0096615F">
            <w:rPr>
              <w:b/>
              <w:i/>
            </w:rPr>
            <w:t>Gareth Johnson:</w:t>
          </w:r>
        </w:sdtContent>
      </w:sdt>
      <w:r>
        <w:t xml:space="preserve"> If I may, Mr Daly, </w:t>
      </w:r>
      <w:r w:rsidR="00DE1038">
        <w:t xml:space="preserve">I will </w:t>
      </w:r>
      <w:r>
        <w:t xml:space="preserve">answer that question on my experience of going to courts, rather than any evidence that I have in front of me. </w:t>
      </w:r>
    </w:p>
    <w:p w:rsidR="007A124E" w:rsidP="007A124E">
      <w:pPr>
        <w:pStyle w:val="Question"/>
        <w:numPr>
          <w:ilvl w:val="0"/>
          <w:numId w:val="0"/>
        </w:numPr>
        <w:ind w:left="794"/>
      </w:pPr>
      <w:sdt>
        <w:sdtPr>
          <w:alias w:val="Member"/>
          <w:tag w:val="&lt;Member mnisId='4854' dodsId=''&gt;"/>
          <w:id w:val="612256364"/>
          <w:placeholder>
            <w:docPart w:val="E72C24B920574879ABA82359424B77A1"/>
          </w:placeholder>
          <w:richText/>
        </w:sdtPr>
        <w:sdtContent>
          <w:r w:rsidRPr="00E644D2">
            <w:rPr>
              <w:b/>
            </w:rPr>
            <w:t>James Daly:</w:t>
          </w:r>
        </w:sdtContent>
      </w:sdt>
      <w:r>
        <w:t xml:space="preserve"> Of course. </w:t>
      </w:r>
    </w:p>
    <w:p w:rsidR="007A124E" w:rsidP="00916A2F">
      <w:pPr>
        <w:pStyle w:val="Answer"/>
      </w:pPr>
      <w:sdt>
        <w:sdtPr>
          <w:alias w:val="Witness"/>
          <w:id w:val="-1194540468"/>
          <w:placeholder>
            <w:docPart w:val="E72C24B920574879ABA82359424B77A1"/>
          </w:placeholder>
          <w:richText/>
        </w:sdtPr>
        <w:sdtContent>
          <w:r w:rsidRPr="00E644D2">
            <w:rPr>
              <w:b/>
              <w:i/>
            </w:rPr>
            <w:t>Gareth Johnson:</w:t>
          </w:r>
        </w:sdtContent>
      </w:sdt>
      <w:r>
        <w:t xml:space="preserve"> The biggest problem comes when conditions of bail are not clear, when they lack logic. I have had clients </w:t>
      </w:r>
      <w:r w:rsidR="00CA564F">
        <w:t>who</w:t>
      </w:r>
      <w:r>
        <w:t xml:space="preserve"> have had a condition of bail not to associate with more than one person. Then they turn up at court and say, “I’m sorry, I can’t talk to you. You’re with somebody, you’re with your partner and, therefore, I can’t talk to you.” Then you have to get the bail condition</w:t>
      </w:r>
      <w:r w:rsidR="00591679">
        <w:t>s</w:t>
      </w:r>
      <w:r>
        <w:t xml:space="preserve"> changed in order to take instructions from them. It is a lack of common sense sometimes. I would like to see clear</w:t>
      </w:r>
      <w:r w:rsidR="00591679">
        <w:t>er</w:t>
      </w:r>
      <w:r>
        <w:t>, more sensible conditions imposed on people that they can comply with, frankly. That is the cause of a good number of breaches, in my experience.</w:t>
      </w:r>
    </w:p>
    <w:p w:rsidR="007A124E" w:rsidP="007A124E">
      <w:pPr>
        <w:pStyle w:val="Question"/>
        <w:numPr>
          <w:ilvl w:val="0"/>
          <w:numId w:val="9"/>
        </w:numPr>
      </w:pPr>
      <w:sdt>
        <w:sdtPr>
          <w:alias w:val="Member"/>
          <w:tag w:val="&lt;Member mnisId='4030' dodsId='72313'&gt;"/>
          <w:id w:val="-1373308711"/>
          <w:placeholder>
            <w:docPart w:val="785A4D58CC094B3E8A810A700C8DB1F2"/>
          </w:placeholder>
          <w:richText/>
        </w:sdtPr>
        <w:sdtContent>
          <w:r w:rsidRPr="0096615F">
            <w:rPr>
              <w:b/>
            </w:rPr>
            <w:t>Karl Turner:</w:t>
          </w:r>
        </w:sdtContent>
      </w:sdt>
      <w:r>
        <w:t xml:space="preserve"> Can I come back briefly? That example you gave was ridiculous, frankly, but it is a real example; it happe</w:t>
      </w:r>
      <w:r w:rsidR="00670BFC">
        <w:t>ns</w:t>
      </w:r>
      <w:r>
        <w:t xml:space="preserve">. Isn’t </w:t>
      </w:r>
      <w:r w:rsidR="00670BFC">
        <w:t>i</w:t>
      </w:r>
      <w:r>
        <w:t>t about the court clerk though</w:t>
      </w:r>
      <w:r w:rsidR="00670BFC">
        <w:t>? Y</w:t>
      </w:r>
      <w:r>
        <w:t>ou have a legal adviser advising the lay bench</w:t>
      </w:r>
      <w:r w:rsidR="00670BFC">
        <w:t>.</w:t>
      </w:r>
      <w:r>
        <w:t xml:space="preserve"> Isn’t that something they should be addressing, if conditions are utterly ridiculous?</w:t>
      </w:r>
    </w:p>
    <w:p w:rsidR="007A124E" w:rsidP="007A124E">
      <w:pPr>
        <w:pStyle w:val="Answer"/>
      </w:pPr>
      <w:sdt>
        <w:sdtPr>
          <w:alias w:val="Witness"/>
          <w:id w:val="-491565856"/>
          <w:placeholder>
            <w:docPart w:val="785A4D58CC094B3E8A810A700C8DB1F2"/>
          </w:placeholder>
          <w:richText/>
        </w:sdtPr>
        <w:sdtContent>
          <w:r w:rsidRPr="0096615F">
            <w:rPr>
              <w:b/>
              <w:i/>
            </w:rPr>
            <w:t>Gareth Johnson:</w:t>
          </w:r>
        </w:sdtContent>
      </w:sdt>
      <w:r>
        <w:t xml:space="preserve"> Sometimes</w:t>
      </w:r>
      <w:r w:rsidR="009A5776">
        <w:t>. Y</w:t>
      </w:r>
      <w:r>
        <w:t>ou are absolutely right. On other occasions, it is conditions of bail that have been imposed at the police station, for someone to be bailed to go to the court on. Occasionally, magistrates will make decisions on bail without necessarily consulting the clerk. These are judicial decisions. You would hope that</w:t>
      </w:r>
      <w:r w:rsidR="002607EE">
        <w:t>,</w:t>
      </w:r>
      <w:r>
        <w:t xml:space="preserve"> if there is an opportunity, </w:t>
      </w:r>
      <w:r w:rsidR="000C2417">
        <w:t xml:space="preserve">the </w:t>
      </w:r>
      <w:r>
        <w:t>legal adviser</w:t>
      </w:r>
      <w:r w:rsidR="000C2417">
        <w:t xml:space="preserve"> or the</w:t>
      </w:r>
      <w:r>
        <w:t xml:space="preserve"> court clerk</w:t>
      </w:r>
      <w:r w:rsidRPr="0018341F">
        <w:t>—</w:t>
      </w:r>
      <w:r>
        <w:t>I was a court clerk myself for a good number of years</w:t>
      </w:r>
      <w:r w:rsidR="003F6E23">
        <w:t>; t</w:t>
      </w:r>
      <w:r>
        <w:t>hat is something I would have advised magistrates on</w:t>
      </w:r>
      <w:r w:rsidR="005B1F1F">
        <w:t>—</w:t>
      </w:r>
      <w:r w:rsidR="00891DAD">
        <w:t>would</w:t>
      </w:r>
      <w:r>
        <w:t xml:space="preserve"> turn </w:t>
      </w:r>
      <w:r w:rsidR="00891DAD">
        <w:t>their</w:t>
      </w:r>
      <w:r>
        <w:t xml:space="preserve"> attention to</w:t>
      </w:r>
      <w:r w:rsidR="00891DAD">
        <w:t xml:space="preserve"> it</w:t>
      </w:r>
      <w:r>
        <w:t xml:space="preserve"> if they had imposed it</w:t>
      </w:r>
      <w:r w:rsidR="004E57C5">
        <w:t xml:space="preserve">, but it </w:t>
      </w:r>
      <w:r>
        <w:t>is not always the magistrates who get it wrong. Sometimes the police place conditions of bail that are just not sensible.</w:t>
      </w:r>
    </w:p>
    <w:p w:rsidR="007A124E" w:rsidP="007A124E">
      <w:pPr>
        <w:pStyle w:val="Question"/>
        <w:numPr>
          <w:ilvl w:val="0"/>
          <w:numId w:val="0"/>
        </w:numPr>
        <w:ind w:left="794"/>
      </w:pPr>
      <w:sdt>
        <w:sdtPr>
          <w:alias w:val="Member"/>
          <w:tag w:val="&lt;Member mnisId='1601' dodsId='34498'&gt;"/>
          <w:id w:val="282937990"/>
          <w:placeholder>
            <w:docPart w:val="785A4D58CC094B3E8A810A700C8DB1F2"/>
          </w:placeholder>
          <w:richText/>
        </w:sdtPr>
        <w:sdtContent>
          <w:r w:rsidRPr="0096615F">
            <w:rPr>
              <w:b/>
            </w:rPr>
            <w:t>Chair:</w:t>
          </w:r>
        </w:sdtContent>
      </w:sdt>
      <w:r>
        <w:t xml:space="preserve"> Thank you very much. Ms Eagle.</w:t>
      </w:r>
    </w:p>
    <w:p w:rsidR="00781267" w:rsidP="007A124E">
      <w:pPr>
        <w:pStyle w:val="Question"/>
        <w:numPr>
          <w:ilvl w:val="0"/>
          <w:numId w:val="0"/>
        </w:numPr>
        <w:ind w:left="794"/>
      </w:pPr>
      <w:sdt>
        <w:sdtPr>
          <w:alias w:val="Member"/>
          <w:tag w:val="&lt;Member mnisId='483' dodsId='25660'&gt;"/>
          <w:id w:val="-1597252564"/>
          <w:placeholder>
            <w:docPart w:val="785A4D58CC094B3E8A810A700C8DB1F2"/>
          </w:placeholder>
          <w:richText/>
        </w:sdtPr>
        <w:sdtContent>
          <w:r w:rsidRPr="0096615F" w:rsidR="007A124E">
            <w:rPr>
              <w:b/>
            </w:rPr>
            <w:t>Maria Eagle:</w:t>
          </w:r>
        </w:sdtContent>
      </w:sdt>
      <w:r w:rsidR="007A124E">
        <w:t xml:space="preserve"> Thank you</w:t>
      </w:r>
      <w:r w:rsidR="00574B7E">
        <w:t>. B</w:t>
      </w:r>
      <w:r w:rsidR="007A124E">
        <w:t>ecause I am now sat over here</w:t>
      </w:r>
      <w:r w:rsidR="00574B7E">
        <w:t>—</w:t>
      </w:r>
    </w:p>
    <w:p w:rsidR="007A124E" w:rsidP="00781267">
      <w:pPr>
        <w:pStyle w:val="Answer"/>
      </w:pPr>
      <w:sdt>
        <w:sdtPr>
          <w:alias w:val="Witness"/>
          <w:id w:val="-2033172575"/>
          <w:placeholder>
            <w:docPart w:val="DefaultPlaceholder_-1854013440"/>
          </w:placeholder>
          <w:richText/>
        </w:sdtPr>
        <w:sdtContent>
          <w:r w:rsidRPr="00781267" w:rsidR="00781267">
            <w:rPr>
              <w:b/>
              <w:i/>
            </w:rPr>
            <w:t>Rob Butler:</w:t>
          </w:r>
        </w:sdtContent>
      </w:sdt>
      <w:r w:rsidR="00781267">
        <w:t xml:space="preserve"> </w:t>
      </w:r>
      <w:r>
        <w:t>You escaped.</w:t>
      </w:r>
    </w:p>
    <w:p w:rsidR="00F1577C" w:rsidP="007A124E">
      <w:pPr>
        <w:pStyle w:val="Question"/>
        <w:numPr>
          <w:ilvl w:val="0"/>
          <w:numId w:val="9"/>
        </w:numPr>
      </w:pPr>
      <w:sdt>
        <w:sdtPr>
          <w:alias w:val="Member"/>
          <w:tag w:val="&lt;Member mnisId='483' dodsId='25660'&gt;"/>
          <w:id w:val="1525286994"/>
          <w:placeholder>
            <w:docPart w:val="785A4D58CC094B3E8A810A700C8DB1F2"/>
          </w:placeholder>
          <w:richText/>
        </w:sdtPr>
        <w:sdtContent>
          <w:r w:rsidRPr="00F128E1" w:rsidR="007A124E">
            <w:rPr>
              <w:b/>
            </w:rPr>
            <w:t>Maria Eagle:</w:t>
          </w:r>
        </w:sdtContent>
      </w:sdt>
      <w:r w:rsidR="007A124E">
        <w:t xml:space="preserve"> Do</w:t>
      </w:r>
      <w:r w:rsidR="00574B7E">
        <w:t>n’t</w:t>
      </w:r>
      <w:r w:rsidR="007A124E">
        <w:t xml:space="preserve"> worry. Because remand p</w:t>
      </w:r>
      <w:r w:rsidR="00554418">
        <w:t>risoners</w:t>
      </w:r>
      <w:r w:rsidR="007A124E">
        <w:t xml:space="preserve"> do not have a release date, they are unlikely to have access to rehabilitative or resettlement opportunities that are driven by release dates. That is a fair statement, is</w:t>
      </w:r>
      <w:r w:rsidR="00554418">
        <w:t>n’t it</w:t>
      </w:r>
      <w:r w:rsidR="007A124E">
        <w:t xml:space="preserve">? </w:t>
      </w:r>
    </w:p>
    <w:p w:rsidR="00116F5A" w:rsidP="00116F5A">
      <w:pPr>
        <w:pStyle w:val="Answer"/>
      </w:pPr>
      <w:sdt>
        <w:sdtPr>
          <w:alias w:val="Witness"/>
          <w:id w:val="246243553"/>
          <w:placeholder>
            <w:docPart w:val="DefaultPlaceholder_-1854013440"/>
          </w:placeholder>
          <w:richText/>
        </w:sdtPr>
        <w:sdtContent>
          <w:r w:rsidRPr="00116F5A">
            <w:rPr>
              <w:b/>
              <w:i/>
            </w:rPr>
            <w:t>Michelle Jarman-Howe:</w:t>
          </w:r>
        </w:sdtContent>
      </w:sdt>
      <w:r>
        <w:t xml:space="preserve"> Yes. </w:t>
      </w:r>
    </w:p>
    <w:p w:rsidR="007A124E" w:rsidP="00116F5A">
      <w:pPr>
        <w:pStyle w:val="Question"/>
        <w:numPr>
          <w:ilvl w:val="0"/>
          <w:numId w:val="0"/>
        </w:numPr>
        <w:ind w:left="794"/>
      </w:pPr>
      <w:sdt>
        <w:sdtPr>
          <w:alias w:val="Member"/>
          <w:tag w:val="&lt;Member mnisId='483' dodsId='25660'&gt;"/>
          <w:id w:val="-2028391065"/>
          <w:placeholder>
            <w:docPart w:val="DefaultPlaceholder_-1854013440"/>
          </w:placeholder>
          <w:richText/>
        </w:sdtPr>
        <w:sdtContent>
          <w:r w:rsidRPr="00116F5A" w:rsidR="00116F5A">
            <w:rPr>
              <w:b/>
            </w:rPr>
            <w:t>Maria Eagle:</w:t>
          </w:r>
        </w:sdtContent>
      </w:sdt>
      <w:r w:rsidR="00116F5A">
        <w:t xml:space="preserve"> </w:t>
      </w:r>
      <w:r>
        <w:t xml:space="preserve">They often do not have access, notwithstanding the fact that, </w:t>
      </w:r>
      <w:r w:rsidR="00E21A72">
        <w:t xml:space="preserve">as you said, </w:t>
      </w:r>
      <w:r>
        <w:t xml:space="preserve">Mr Butler, they sometimes choose not to participate; that is true. Also, they often do not have access to </w:t>
      </w:r>
      <w:r w:rsidR="00894F84">
        <w:t xml:space="preserve">the </w:t>
      </w:r>
      <w:r>
        <w:t xml:space="preserve">support, education and training services that convicted prisoners have. Certainly some of them, perhaps, would like to have those opportunities. Is that accurate? </w:t>
      </w:r>
    </w:p>
    <w:p w:rsidR="007A124E" w:rsidP="007A124E">
      <w:pPr>
        <w:pStyle w:val="Answer"/>
      </w:pPr>
      <w:sdt>
        <w:sdtPr>
          <w:alias w:val="Witness"/>
          <w:id w:val="-1239098753"/>
          <w:placeholder>
            <w:docPart w:val="785A4D58CC094B3E8A810A700C8DB1F2"/>
          </w:placeholder>
          <w:richText/>
        </w:sdtPr>
        <w:sdtContent>
          <w:r w:rsidRPr="0096615F">
            <w:rPr>
              <w:b/>
              <w:i/>
            </w:rPr>
            <w:t>Rob Butler:</w:t>
          </w:r>
        </w:sdtContent>
      </w:sdt>
      <w:r>
        <w:t xml:space="preserve"> With respect, I am not sure</w:t>
      </w:r>
      <w:r w:rsidR="00894F84">
        <w:t xml:space="preserve"> that</w:t>
      </w:r>
      <w:r>
        <w:t xml:space="preserve"> it is, no. As I was saying in answer to an earlier question, remand prisoners</w:t>
      </w:r>
      <w:r w:rsidR="00894F84">
        <w:t xml:space="preserve">, </w:t>
      </w:r>
      <w:r>
        <w:t xml:space="preserve">and prisons that are not </w:t>
      </w:r>
      <w:r>
        <w:t xml:space="preserve">solely dedicated to remand prisoners, </w:t>
      </w:r>
      <w:r w:rsidR="00DA52F2">
        <w:t xml:space="preserve">but </w:t>
      </w:r>
      <w:r>
        <w:t>which have remand prisoners in them, provide courses</w:t>
      </w:r>
      <w:r w:rsidR="00DA52F2">
        <w:t xml:space="preserve"> and</w:t>
      </w:r>
      <w:r>
        <w:t xml:space="preserve"> opportunities, whether that is education or skills that are vocational. </w:t>
      </w:r>
    </w:p>
    <w:p w:rsidR="007A124E" w:rsidP="007A124E">
      <w:pPr>
        <w:pStyle w:val="Answer"/>
      </w:pPr>
      <w:r>
        <w:t>It is not that there are not courses at all or other opportunities that they can partake in</w:t>
      </w:r>
      <w:r w:rsidR="00720C8E">
        <w:t>, but</w:t>
      </w:r>
      <w:r>
        <w:t xml:space="preserve"> of course what one needs to remember is that</w:t>
      </w:r>
      <w:r w:rsidR="00B7219D">
        <w:t>,</w:t>
      </w:r>
      <w:r>
        <w:t xml:space="preserve"> in remand prisons, the main focus is the process of remand, the process of making sure people get to the right place at the right time. That is why we all hope people </w:t>
      </w:r>
      <w:r w:rsidR="00F3074C">
        <w:t xml:space="preserve">can </w:t>
      </w:r>
      <w:r>
        <w:t>be on remand for as short a period as possible.</w:t>
      </w:r>
    </w:p>
    <w:p w:rsidR="007A124E" w:rsidP="007A124E">
      <w:pPr>
        <w:pStyle w:val="Question"/>
        <w:numPr>
          <w:ilvl w:val="0"/>
          <w:numId w:val="9"/>
        </w:numPr>
      </w:pPr>
      <w:sdt>
        <w:sdtPr>
          <w:alias w:val="Member"/>
          <w:tag w:val="&lt;Member mnisId='483' dodsId='25660'&gt;"/>
          <w:id w:val="1756394831"/>
          <w:placeholder>
            <w:docPart w:val="785A4D58CC094B3E8A810A700C8DB1F2"/>
          </w:placeholder>
          <w:richText/>
        </w:sdtPr>
        <w:sdtContent>
          <w:r w:rsidRPr="0096615F">
            <w:rPr>
              <w:b/>
            </w:rPr>
            <w:t>Maria Eagle:</w:t>
          </w:r>
        </w:sdtContent>
      </w:sdt>
      <w:r>
        <w:t xml:space="preserve"> Am I right to say</w:t>
      </w:r>
      <w:r w:rsidR="00F3074C">
        <w:t xml:space="preserve"> that</w:t>
      </w:r>
      <w:r w:rsidR="00B7219D">
        <w:t>,</w:t>
      </w:r>
      <w:r>
        <w:t xml:space="preserve"> if there were some spaces on education and training opportunities that remand prisoners perhaps could participate in, they would be at the bottom of the list behind those who were convicted? How are they allocated where you have both remand and convicted prisoners?</w:t>
      </w:r>
    </w:p>
    <w:p w:rsidR="007A124E" w:rsidP="007A124E">
      <w:pPr>
        <w:pStyle w:val="Question"/>
        <w:numPr>
          <w:ilvl w:val="0"/>
          <w:numId w:val="0"/>
        </w:numPr>
        <w:ind w:left="794"/>
      </w:pPr>
      <w:sdt>
        <w:sdtPr>
          <w:alias w:val="Member"/>
          <w:tag w:val="&lt;Member mnisId='4745' dodsId=''&gt;"/>
          <w:id w:val="-1636405103"/>
          <w:placeholder>
            <w:docPart w:val="785A4D58CC094B3E8A810A700C8DB1F2"/>
          </w:placeholder>
          <w:richText/>
        </w:sdtPr>
        <w:sdtContent>
          <w:r w:rsidRPr="0096615F">
            <w:rPr>
              <w:b/>
            </w:rPr>
            <w:t>Rob Butler:</w:t>
          </w:r>
        </w:sdtContent>
      </w:sdt>
      <w:r>
        <w:t xml:space="preserve"> To the best of my knowledge, there is no pecking order, as such. Michelle may be able to talk in more detail.</w:t>
      </w:r>
    </w:p>
    <w:p w:rsidR="007A124E" w:rsidP="007A124E">
      <w:pPr>
        <w:pStyle w:val="Answer"/>
      </w:pPr>
      <w:sdt>
        <w:sdtPr>
          <w:alias w:val="Witness"/>
          <w:id w:val="-1327662060"/>
          <w:placeholder>
            <w:docPart w:val="785A4D58CC094B3E8A810A700C8DB1F2"/>
          </w:placeholder>
          <w:richText/>
        </w:sdtPr>
        <w:sdtContent>
          <w:r w:rsidRPr="0096615F">
            <w:rPr>
              <w:b/>
              <w:i/>
            </w:rPr>
            <w:t>Michelle Jarman-Howe:</w:t>
          </w:r>
        </w:sdtContent>
      </w:sdt>
      <w:r>
        <w:t xml:space="preserve"> The key issue on the education side is that it would not make sense for a governor to put a prisoner who has a very short period of time potentially to serve in custody on a long</w:t>
      </w:r>
      <w:r w:rsidR="00367058">
        <w:t>-</w:t>
      </w:r>
      <w:r>
        <w:t>standing education course</w:t>
      </w:r>
      <w:r w:rsidR="00367058">
        <w:t>—</w:t>
      </w:r>
      <w:r>
        <w:t>a degree course or a lengthy course. That does not make sense. It rel</w:t>
      </w:r>
      <w:r w:rsidR="00367058">
        <w:t>ies</w:t>
      </w:r>
      <w:r>
        <w:t xml:space="preserve"> on prisons having shorter courses, whether that is education courses or fitness for employment, a range of activity.</w:t>
      </w:r>
      <w:r w:rsidR="00B904A0">
        <w:t xml:space="preserve"> </w:t>
      </w:r>
      <w:r w:rsidR="008B17C0">
        <w:t>U</w:t>
      </w:r>
      <w:r>
        <w:t>nless a prisoner found himself in an establishment where all the short-term courses were filled, which seems very unlikely</w:t>
      </w:r>
      <w:r w:rsidR="006151E3">
        <w:t>,</w:t>
      </w:r>
      <w:r w:rsidR="00390A3F">
        <w:t xml:space="preserve"> it is not the case at all that</w:t>
      </w:r>
      <w:r w:rsidR="008B17C0">
        <w:t xml:space="preserve"> </w:t>
      </w:r>
      <w:r>
        <w:t xml:space="preserve">there is a pecking order. It is making sure </w:t>
      </w:r>
      <w:r w:rsidR="00390A3F">
        <w:t xml:space="preserve">that </w:t>
      </w:r>
      <w:r>
        <w:t>they are getting the right intervention at the right time.</w:t>
      </w:r>
    </w:p>
    <w:p w:rsidR="007A124E" w:rsidP="00737230">
      <w:pPr>
        <w:pStyle w:val="Answer"/>
      </w:pPr>
      <w:r>
        <w:t>R</w:t>
      </w:r>
      <w:r>
        <w:t xml:space="preserve">emands are able to work </w:t>
      </w:r>
      <w:r w:rsidR="007E653C">
        <w:t>i</w:t>
      </w:r>
      <w:r>
        <w:t xml:space="preserve">n employment. There might be some jobs that would not be suitable for them, because of the nature of their allegation or their stability or otherwise in prison. It is not the case at all that they cannot access those opportunities. There are also health interventions, </w:t>
      </w:r>
      <w:r w:rsidR="00737230">
        <w:t xml:space="preserve">and </w:t>
      </w:r>
      <w:r>
        <w:t>other work that we do with prisoners.</w:t>
      </w:r>
    </w:p>
    <w:p w:rsidR="00CE0D86" w:rsidP="00CE0D86">
      <w:pPr>
        <w:pStyle w:val="Question"/>
        <w:numPr>
          <w:ilvl w:val="0"/>
          <w:numId w:val="9"/>
        </w:numPr>
      </w:pPr>
      <w:sdt>
        <w:sdtPr>
          <w:alias w:val="Member"/>
          <w:tag w:val="&lt;Member mnisId='483' dodsId='25660'&gt;"/>
          <w:id w:val="2054417911"/>
          <w:placeholder>
            <w:docPart w:val="2BA22B620AA94BA69D1926D2878785F6"/>
          </w:placeholder>
          <w:richText/>
        </w:sdtPr>
        <w:sdtContent>
          <w:r w:rsidRPr="0096615F">
            <w:rPr>
              <w:b/>
            </w:rPr>
            <w:t>Maria Eagle:</w:t>
          </w:r>
        </w:sdtContent>
      </w:sdt>
      <w:r>
        <w:t xml:space="preserve"> You are happy</w:t>
      </w:r>
      <w:r w:rsidR="001645B6">
        <w:t xml:space="preserve"> that</w:t>
      </w:r>
      <w:r>
        <w:t xml:space="preserve"> in most cases those on remand can have access to courses that are suitable</w:t>
      </w:r>
      <w:r w:rsidR="005D62A6">
        <w:t>.</w:t>
      </w:r>
      <w:r>
        <w:t xml:space="preserve"> We know </w:t>
      </w:r>
      <w:r w:rsidR="005D62A6">
        <w:t xml:space="preserve">that </w:t>
      </w:r>
      <w:r>
        <w:t xml:space="preserve">the average number of days on remand is going up. It was up to 209 according to the National Audit Office in June 2021 and I do not suppose it has come down since then. People are </w:t>
      </w:r>
      <w:r w:rsidR="005D62A6">
        <w:t xml:space="preserve">quite often </w:t>
      </w:r>
      <w:r>
        <w:t xml:space="preserve">on remand </w:t>
      </w:r>
      <w:r w:rsidR="005D62A6">
        <w:t>for</w:t>
      </w:r>
      <w:r>
        <w:t xml:space="preserve"> over six months, certainly long enough to do something useful with their time in prison. Are you clear that those who are on remand for that period of time have </w:t>
      </w:r>
      <w:r w:rsidR="009161E9">
        <w:t xml:space="preserve">the </w:t>
      </w:r>
      <w:r>
        <w:t>chance and the capacity and are able to take advantage of th</w:t>
      </w:r>
      <w:r w:rsidR="00AC471C">
        <w:t>o</w:t>
      </w:r>
      <w:r>
        <w:t>se courses?</w:t>
      </w:r>
    </w:p>
    <w:p w:rsidR="00CE0D86" w:rsidP="00CE0D86">
      <w:pPr>
        <w:pStyle w:val="Answer"/>
      </w:pPr>
      <w:sdt>
        <w:sdtPr>
          <w:alias w:val="Witness"/>
          <w:id w:val="1826464854"/>
          <w:placeholder>
            <w:docPart w:val="2BA22B620AA94BA69D1926D2878785F6"/>
          </w:placeholder>
          <w:richText/>
        </w:sdtPr>
        <w:sdtContent>
          <w:r w:rsidRPr="0096615F">
            <w:rPr>
              <w:b/>
              <w:i/>
            </w:rPr>
            <w:t>Michelle Jarman-Howe:</w:t>
          </w:r>
        </w:sdtContent>
      </w:sdt>
      <w:r>
        <w:t xml:space="preserve"> That</w:t>
      </w:r>
      <w:r w:rsidR="005A6E2F">
        <w:t>’</w:t>
      </w:r>
      <w:r>
        <w:t>s right. There is nothing that inhibits that unless, of course, they choose not to.</w:t>
      </w:r>
    </w:p>
    <w:p w:rsidR="00CE0D86" w:rsidP="00CE0D86">
      <w:pPr>
        <w:pStyle w:val="Question"/>
        <w:numPr>
          <w:ilvl w:val="0"/>
          <w:numId w:val="9"/>
        </w:numPr>
      </w:pPr>
      <w:sdt>
        <w:sdtPr>
          <w:alias w:val="Member"/>
          <w:tag w:val="&lt;Member mnisId='483' dodsId='25660'&gt;"/>
          <w:id w:val="-1546597028"/>
          <w:placeholder>
            <w:docPart w:val="2BA22B620AA94BA69D1926D2878785F6"/>
          </w:placeholder>
          <w:richText/>
        </w:sdtPr>
        <w:sdtContent>
          <w:r w:rsidRPr="0096615F">
            <w:rPr>
              <w:b/>
            </w:rPr>
            <w:t>Maria Eagle:</w:t>
          </w:r>
        </w:sdtContent>
      </w:sdt>
      <w:r>
        <w:t xml:space="preserve"> Yes, which is a different po</w:t>
      </w:r>
      <w:r w:rsidR="005A6E2F">
        <w:t>i</w:t>
      </w:r>
      <w:r>
        <w:t>nt</w:t>
      </w:r>
      <w:r w:rsidR="005A6E2F">
        <w:t>.</w:t>
      </w:r>
      <w:r>
        <w:t xml:space="preserve"> </w:t>
      </w:r>
    </w:p>
    <w:p w:rsidR="00CE0D86" w:rsidP="00CE0D86">
      <w:pPr>
        <w:pStyle w:val="Answer"/>
      </w:pPr>
      <w:sdt>
        <w:sdtPr>
          <w:alias w:val="Witness"/>
          <w:id w:val="2063973463"/>
          <w:placeholder>
            <w:docPart w:val="2BA22B620AA94BA69D1926D2878785F6"/>
          </w:placeholder>
          <w:richText/>
        </w:sdtPr>
        <w:sdtContent>
          <w:r w:rsidRPr="0096615F">
            <w:rPr>
              <w:b/>
              <w:i/>
            </w:rPr>
            <w:t>Michelle Jarman-Howe:</w:t>
          </w:r>
        </w:sdtContent>
      </w:sdt>
      <w:r>
        <w:t xml:space="preserve"> </w:t>
      </w:r>
      <w:r w:rsidR="005A6E2F">
        <w:t>Yes. We</w:t>
      </w:r>
      <w:r>
        <w:t xml:space="preserve"> should acknowledge that remands are held in local reception prisons. Those are prisons that have generally the </w:t>
      </w:r>
      <w:r>
        <w:t>least amount of availability of education and workshops. That is not what they are set up to do. There may be a genuine challenge in those establishments about availability of a number of courses</w:t>
      </w:r>
      <w:r w:rsidR="008F6E40">
        <w:t>,</w:t>
      </w:r>
      <w:r>
        <w:t xml:space="preserve"> particularly because, as we touched on earlier in the hearing, the proportion of remands being held in locals has increased. That may be playing out in terms of numbers. In principle, it is absolutely fine. It is also right to point out that access to family engagement is really important for prisoners on remand. We are very supportive of that because we are mindful of their safety. It is not all about education and employment; there is a range of services we enable them to access.</w:t>
      </w:r>
    </w:p>
    <w:p w:rsidR="00CE0D86" w:rsidP="004C2305">
      <w:pPr>
        <w:pStyle w:val="Question"/>
        <w:numPr>
          <w:ilvl w:val="0"/>
          <w:numId w:val="9"/>
        </w:numPr>
      </w:pPr>
      <w:sdt>
        <w:sdtPr>
          <w:alias w:val="Member"/>
          <w:tag w:val="&lt;Member mnisId='483' dodsId='25660'&gt;"/>
          <w:id w:val="-462651112"/>
          <w:placeholder>
            <w:docPart w:val="2BA22B620AA94BA69D1926D2878785F6"/>
          </w:placeholder>
          <w:richText/>
        </w:sdtPr>
        <w:sdtContent>
          <w:r w:rsidRPr="0096615F">
            <w:rPr>
              <w:b/>
            </w:rPr>
            <w:t>Maria Eagle:</w:t>
          </w:r>
        </w:sdtContent>
      </w:sdt>
      <w:r>
        <w:t xml:space="preserve"> </w:t>
      </w:r>
      <w:r w:rsidR="004C2305">
        <w:t>You seem to be saying that i</w:t>
      </w:r>
      <w:r>
        <w:t>n theory there is access to these things, but in practice, because they are in category B prisons, there might not be the access you would hope there to be. Is that fair?</w:t>
      </w:r>
    </w:p>
    <w:p w:rsidR="00CE0D86" w:rsidP="00CE0D86">
      <w:pPr>
        <w:pStyle w:val="Answer"/>
      </w:pPr>
      <w:sdt>
        <w:sdtPr>
          <w:alias w:val="Witness"/>
          <w:id w:val="-1544049327"/>
          <w:placeholder>
            <w:docPart w:val="2BA22B620AA94BA69D1926D2878785F6"/>
          </w:placeholder>
          <w:richText/>
        </w:sdtPr>
        <w:sdtContent>
          <w:r w:rsidRPr="0096615F">
            <w:rPr>
              <w:b/>
              <w:i/>
            </w:rPr>
            <w:t>Michelle Jarman-Howe:</w:t>
          </w:r>
        </w:sdtContent>
      </w:sdt>
      <w:r>
        <w:t xml:space="preserve"> We need to recognise</w:t>
      </w:r>
      <w:r w:rsidR="00E368E7">
        <w:t xml:space="preserve"> that</w:t>
      </w:r>
      <w:r>
        <w:t xml:space="preserve"> it would be outstanding if we had full regimes available for everybody in every prison; that is not the reality in some types of establishment that are not set up to deliver that. In principle, absolutely</w:t>
      </w:r>
      <w:r w:rsidR="00E368E7">
        <w:t>,</w:t>
      </w:r>
      <w:r>
        <w:t xml:space="preserve"> remand prisoners can access education.</w:t>
      </w:r>
    </w:p>
    <w:p w:rsidR="00CE0D86" w:rsidP="00CE0D86">
      <w:pPr>
        <w:pStyle w:val="Question"/>
        <w:numPr>
          <w:ilvl w:val="0"/>
          <w:numId w:val="9"/>
        </w:numPr>
      </w:pPr>
      <w:sdt>
        <w:sdtPr>
          <w:alias w:val="Member"/>
          <w:tag w:val="&lt;Member mnisId='483' dodsId='25660'&gt;"/>
          <w:id w:val="-1578665386"/>
          <w:placeholder>
            <w:docPart w:val="2BA22B620AA94BA69D1926D2878785F6"/>
          </w:placeholder>
          <w:richText/>
        </w:sdtPr>
        <w:sdtContent>
          <w:r w:rsidRPr="0096615F">
            <w:rPr>
              <w:b/>
            </w:rPr>
            <w:t>Maria Eagle:</w:t>
          </w:r>
        </w:sdtContent>
      </w:sdt>
      <w:r>
        <w:t xml:space="preserve"> There are some </w:t>
      </w:r>
      <w:r w:rsidR="00E368E7">
        <w:t>c</w:t>
      </w:r>
      <w:r>
        <w:t xml:space="preserve">at B prisons that have extremely high percentages of women prisoners. Do you have any plans in those cases to increase the provision and availability of purposeful activity for remand prisoners? </w:t>
      </w:r>
    </w:p>
    <w:p w:rsidR="00CE0D86" w:rsidP="00CE0D86">
      <w:pPr>
        <w:pStyle w:val="Answer"/>
      </w:pPr>
      <w:sdt>
        <w:sdtPr>
          <w:alias w:val="Witness"/>
          <w:id w:val="937796048"/>
          <w:placeholder>
            <w:docPart w:val="2BA22B620AA94BA69D1926D2878785F6"/>
          </w:placeholder>
          <w:richText/>
        </w:sdtPr>
        <w:sdtContent>
          <w:r w:rsidRPr="0096615F">
            <w:rPr>
              <w:b/>
              <w:i/>
            </w:rPr>
            <w:t>Michelle Jarman-Howe:</w:t>
          </w:r>
        </w:sdtContent>
      </w:sdt>
      <w:r>
        <w:t xml:space="preserve"> </w:t>
      </w:r>
      <w:r w:rsidR="00E56B10">
        <w:t>D</w:t>
      </w:r>
      <w:r>
        <w:t>uring covid</w:t>
      </w:r>
      <w:r w:rsidR="00E56B10">
        <w:t>, prisons</w:t>
      </w:r>
      <w:r>
        <w:t xml:space="preserve"> set up a range of initiatives, for example, to enable prisoners to work in cells</w:t>
      </w:r>
      <w:r w:rsidR="00EE5EAE">
        <w:t xml:space="preserve"> and</w:t>
      </w:r>
      <w:r>
        <w:t xml:space="preserve"> gain access to education services in cells, which has been very helpful in some sites where we do not necessarily have the physical education facilities to be able to deliver that. Governors have the flexibility through their education provider to commission shorter courses or different </w:t>
      </w:r>
      <w:r w:rsidR="001D7EB2">
        <w:t xml:space="preserve">kinds of </w:t>
      </w:r>
      <w:r>
        <w:t xml:space="preserve">courses to meet the risk of their population, so they are absolutely able to do that. In reality, many prisons do not have the footprint to put </w:t>
      </w:r>
      <w:r w:rsidR="004F6A13">
        <w:t xml:space="preserve">on </w:t>
      </w:r>
      <w:r>
        <w:t xml:space="preserve">additional workshop activity, </w:t>
      </w:r>
      <w:r w:rsidR="004F6A13">
        <w:t>and so on</w:t>
      </w:r>
      <w:r w:rsidR="00E52626">
        <w:t>—t</w:t>
      </w:r>
      <w:r>
        <w:t>hings like access to key work, access to the gym, access to visits</w:t>
      </w:r>
      <w:r w:rsidR="00B6211C">
        <w:t>. A</w:t>
      </w:r>
      <w:r>
        <w:t xml:space="preserve">ll of those things become really important. We are limited </w:t>
      </w:r>
      <w:r w:rsidR="00B6211C">
        <w:t>by</w:t>
      </w:r>
      <w:r>
        <w:t xml:space="preserve"> the physicality of the estate in increasing workshop spaces, for example. </w:t>
      </w:r>
    </w:p>
    <w:p w:rsidR="00CE0D86" w:rsidP="00CE0D86">
      <w:pPr>
        <w:pStyle w:val="Question"/>
        <w:numPr>
          <w:ilvl w:val="0"/>
          <w:numId w:val="9"/>
        </w:numPr>
      </w:pPr>
      <w:sdt>
        <w:sdtPr>
          <w:alias w:val="Member"/>
          <w:tag w:val="&lt;Member mnisId='483' dodsId='25660'&gt;"/>
          <w:id w:val="-1242559941"/>
          <w:placeholder>
            <w:docPart w:val="2BA22B620AA94BA69D1926D2878785F6"/>
          </w:placeholder>
          <w:richText/>
        </w:sdtPr>
        <w:sdtContent>
          <w:r w:rsidRPr="0096615F">
            <w:rPr>
              <w:b/>
            </w:rPr>
            <w:t>Maria Eagle:</w:t>
          </w:r>
        </w:sdtContent>
      </w:sdt>
      <w:r>
        <w:t xml:space="preserve"> Mr Taylor said to us earlier that </w:t>
      </w:r>
      <w:r w:rsidR="002E5AC0">
        <w:t xml:space="preserve">in </w:t>
      </w:r>
      <w:r>
        <w:t>many prisons where remand prisoners are held, their focus for remand prisoners is getting them to and from court, as one would expect. Do you have enough prison staff in the places where remand prisoners are concentrated to make sure</w:t>
      </w:r>
      <w:r w:rsidR="002E5AC0">
        <w:t xml:space="preserve"> that</w:t>
      </w:r>
      <w:r>
        <w:t xml:space="preserve"> they can have a purposeful regime, as well as just doing the basics of getting them to and from court, which </w:t>
      </w:r>
      <w:r w:rsidR="0079086A">
        <w:t xml:space="preserve">of course </w:t>
      </w:r>
      <w:r>
        <w:t xml:space="preserve">you need to do to make sure they can </w:t>
      </w:r>
      <w:r w:rsidR="0079086A">
        <w:t xml:space="preserve">perhaps </w:t>
      </w:r>
      <w:r>
        <w:t xml:space="preserve">get out or get to trial faster? </w:t>
      </w:r>
    </w:p>
    <w:p w:rsidR="00CE0D86" w:rsidP="00CE0D86">
      <w:pPr>
        <w:pStyle w:val="Answer"/>
      </w:pPr>
      <w:sdt>
        <w:sdtPr>
          <w:alias w:val="Witness"/>
          <w:id w:val="-2073190781"/>
          <w:placeholder>
            <w:docPart w:val="2BA22B620AA94BA69D1926D2878785F6"/>
          </w:placeholder>
          <w:richText/>
        </w:sdtPr>
        <w:sdtContent>
          <w:r w:rsidRPr="0096615F">
            <w:rPr>
              <w:b/>
              <w:i/>
            </w:rPr>
            <w:t>Rob Butler:</w:t>
          </w:r>
        </w:sdtContent>
      </w:sdt>
      <w:r>
        <w:t xml:space="preserve"> We all know </w:t>
      </w:r>
      <w:r w:rsidR="0079086A">
        <w:t xml:space="preserve">that </w:t>
      </w:r>
      <w:r>
        <w:t xml:space="preserve">recruitment and retention across the Prison Service is challenging at the moment, but there has been </w:t>
      </w:r>
      <w:r w:rsidR="001E37D1">
        <w:t>a lot of</w:t>
      </w:r>
      <w:r>
        <w:t xml:space="preserve"> progress. For example, between the end of October 2016 and the end of June this year, the number of prison officers has gone up from 17,955 to 21,725. </w:t>
      </w:r>
      <w:r>
        <w:t xml:space="preserve">We are talking about almost 4,000. We are working on recruitment campaigns, as we speak, to encourage more people to join the </w:t>
      </w:r>
      <w:r w:rsidR="001E37D1">
        <w:t>s</w:t>
      </w:r>
      <w:r>
        <w:t xml:space="preserve">ervice. </w:t>
      </w:r>
      <w:r w:rsidR="00E24DDA">
        <w:t>We need to get people in</w:t>
      </w:r>
      <w:r>
        <w:t xml:space="preserve"> across the whole prison estate. </w:t>
      </w:r>
    </w:p>
    <w:p w:rsidR="00CE0D86" w:rsidP="00CE0D86">
      <w:pPr>
        <w:pStyle w:val="Answer"/>
      </w:pPr>
      <w:r>
        <w:t>The challenges tend to be more on a geographical basis. There are certain parts of the country where it is much harder to find people to work in prisons. I do not think it is specific to the type of prison</w:t>
      </w:r>
      <w:r w:rsidR="000B5969">
        <w:t>,</w:t>
      </w:r>
      <w:r>
        <w:t xml:space="preserve"> whether it is a remand prison</w:t>
      </w:r>
      <w:r w:rsidR="000B5969">
        <w:t xml:space="preserve">, </w:t>
      </w:r>
      <w:r>
        <w:t xml:space="preserve">a trainer or resettlement, or an open prison. It very much depends on the specifics of the establishment. Clearly, each and every prison has to fulfil its most basic functions every day; getting people out of their cells, locking them up again, making sure they get the right food and so on. </w:t>
      </w:r>
      <w:r w:rsidR="00780719">
        <w:t>T</w:t>
      </w:r>
      <w:r>
        <w:t>hat is the case whether or not it is primarily a local/remand prison or a different type of prison. Is there anything you would like to add</w:t>
      </w:r>
      <w:r w:rsidR="00780719">
        <w:t>, Michelle</w:t>
      </w:r>
      <w:r>
        <w:t xml:space="preserve">? </w:t>
      </w:r>
    </w:p>
    <w:p w:rsidR="00CE0D86" w:rsidP="00CE0D86">
      <w:pPr>
        <w:pStyle w:val="Answer"/>
      </w:pPr>
      <w:sdt>
        <w:sdtPr>
          <w:alias w:val="Witness"/>
          <w:id w:val="-55237064"/>
          <w:placeholder>
            <w:docPart w:val="2BA22B620AA94BA69D1926D2878785F6"/>
          </w:placeholder>
          <w:richText/>
        </w:sdtPr>
        <w:sdtContent>
          <w:r w:rsidRPr="00767383">
            <w:rPr>
              <w:b/>
              <w:i/>
            </w:rPr>
            <w:t>Michelle Jarman-Howe:</w:t>
          </w:r>
        </w:sdtContent>
      </w:sdt>
      <w:r>
        <w:t xml:space="preserve"> No. </w:t>
      </w:r>
    </w:p>
    <w:p w:rsidR="00CE0D86" w:rsidP="00CE0D86">
      <w:pPr>
        <w:pStyle w:val="Question"/>
        <w:numPr>
          <w:ilvl w:val="0"/>
          <w:numId w:val="9"/>
        </w:numPr>
      </w:pPr>
      <w:sdt>
        <w:sdtPr>
          <w:alias w:val="Member"/>
          <w:tag w:val="&lt;Member mnisId='483' dodsId='25660'&gt;"/>
          <w:id w:val="861393265"/>
          <w:placeholder>
            <w:docPart w:val="2BA22B620AA94BA69D1926D2878785F6"/>
          </w:placeholder>
          <w:richText/>
        </w:sdtPr>
        <w:sdtContent>
          <w:r w:rsidRPr="00767383">
            <w:rPr>
              <w:b/>
            </w:rPr>
            <w:t>Maria Eagle:</w:t>
          </w:r>
        </w:sdtContent>
      </w:sdt>
      <w:r>
        <w:t xml:space="preserve"> Is there any difference </w:t>
      </w:r>
      <w:r w:rsidR="00F401B3">
        <w:t>in</w:t>
      </w:r>
      <w:r>
        <w:t xml:space="preserve"> the women’s estate in respect of that recruitment and being able to provide a purposeful regime for remand prisoners?</w:t>
      </w:r>
    </w:p>
    <w:p w:rsidR="00CE0D86" w:rsidP="00CE0D86">
      <w:pPr>
        <w:pStyle w:val="Answer"/>
      </w:pPr>
      <w:sdt>
        <w:sdtPr>
          <w:alias w:val="Witness"/>
          <w:id w:val="311304932"/>
          <w:placeholder>
            <w:docPart w:val="2BA22B620AA94BA69D1926D2878785F6"/>
          </w:placeholder>
          <w:richText/>
        </w:sdtPr>
        <w:sdtContent>
          <w:r w:rsidRPr="00767383">
            <w:rPr>
              <w:b/>
              <w:i/>
            </w:rPr>
            <w:t>Rob Butler:</w:t>
          </w:r>
        </w:sdtContent>
      </w:sdt>
      <w:r>
        <w:t xml:space="preserve"> Not specifically. We are very keen to recruit to the women’s estate as well and we have approved the training for officers working in the women’s estate. It is something I have taken a close interest in since being appointed, not least because of the report</w:t>
      </w:r>
      <w:r w:rsidR="00CA038D">
        <w:t xml:space="preserve"> on women in custody</w:t>
      </w:r>
      <w:r>
        <w:t xml:space="preserve"> this Committee did while I was a member of it. I am very keen to see </w:t>
      </w:r>
      <w:r w:rsidR="007A4B90">
        <w:t xml:space="preserve">that </w:t>
      </w:r>
      <w:r>
        <w:t>the recommendations, almost all of which were accepted by the Department, are acted on. There is no particular crisis that I am aware of in the women’s estate in the area you are talking about. Michelle may have other things she wants to say about the women’s estate more generally.</w:t>
      </w:r>
    </w:p>
    <w:p w:rsidR="00CE0D86" w:rsidP="00CE0D86">
      <w:pPr>
        <w:pStyle w:val="Answer"/>
      </w:pPr>
      <w:sdt>
        <w:sdtPr>
          <w:alias w:val="Witness"/>
          <w:id w:val="-880856168"/>
          <w:placeholder>
            <w:docPart w:val="2BA22B620AA94BA69D1926D2878785F6"/>
          </w:placeholder>
          <w:richText/>
        </w:sdtPr>
        <w:sdtContent>
          <w:r w:rsidRPr="00767383">
            <w:rPr>
              <w:b/>
              <w:i/>
            </w:rPr>
            <w:t>Michelle Jarman-Howe:</w:t>
          </w:r>
        </w:sdtContent>
      </w:sdt>
      <w:r>
        <w:t xml:space="preserve"> I</w:t>
      </w:r>
      <w:r w:rsidR="00C05714">
        <w:t xml:space="preserve"> </w:t>
      </w:r>
      <w:r>
        <w:t>reinforce what the Minister says; it is more an issue of geography than type of establishment. The women’s prisons tend to be smaller. There is an issue about the smaller</w:t>
      </w:r>
      <w:r w:rsidR="009F65DD">
        <w:t xml:space="preserve"> sites</w:t>
      </w:r>
      <w:r w:rsidR="00FC4858">
        <w:t>,</w:t>
      </w:r>
      <w:r w:rsidR="00D60D4D">
        <w:t xml:space="preserve"> </w:t>
      </w:r>
      <w:r>
        <w:t>particularly the open sites</w:t>
      </w:r>
      <w:r w:rsidR="009F65DD">
        <w:t>, which</w:t>
      </w:r>
      <w:r>
        <w:t xml:space="preserve"> tend to have a longer-serving staff group. </w:t>
      </w:r>
      <w:r w:rsidR="009F65DD">
        <w:t>O</w:t>
      </w:r>
      <w:r>
        <w:t xml:space="preserve">ur focus on retention and recruitment is consistent across the whole system. We are making sure </w:t>
      </w:r>
      <w:r w:rsidR="00D506AA">
        <w:t xml:space="preserve">that </w:t>
      </w:r>
      <w:r>
        <w:t>we recruit the right type of staff to the women’s sites, as well as reflecting that in our training.</w:t>
      </w:r>
    </w:p>
    <w:p w:rsidR="00CE0D86" w:rsidP="00CE0D86">
      <w:pPr>
        <w:pStyle w:val="Question"/>
        <w:numPr>
          <w:ilvl w:val="0"/>
          <w:numId w:val="9"/>
        </w:numPr>
      </w:pPr>
      <w:sdt>
        <w:sdtPr>
          <w:alias w:val="Member"/>
          <w:tag w:val="&lt;Member mnisId='483' dodsId='25660'&gt;"/>
          <w:id w:val="83736799"/>
          <w:placeholder>
            <w:docPart w:val="2BA22B620AA94BA69D1926D2878785F6"/>
          </w:placeholder>
          <w:richText/>
        </w:sdtPr>
        <w:sdtContent>
          <w:r w:rsidRPr="00767383">
            <w:rPr>
              <w:b/>
            </w:rPr>
            <w:t>Maria Eagle:</w:t>
          </w:r>
        </w:sdtContent>
      </w:sdt>
      <w:r>
        <w:t xml:space="preserve"> Has the Department started to think about what to do if legislation is passed to remove the use of prisons as a place of safety? This relate</w:t>
      </w:r>
      <w:r w:rsidR="00590D4A">
        <w:t>s</w:t>
      </w:r>
      <w:r>
        <w:t xml:space="preserve"> particularly to the women’s estate. </w:t>
      </w:r>
      <w:r w:rsidR="00F52868">
        <w:t>T</w:t>
      </w:r>
      <w:r>
        <w:t>hose vulnerable people are currently being sent to prison because it is supposed to be safer for them</w:t>
      </w:r>
      <w:r w:rsidR="00F52868">
        <w:t>. Where will they go</w:t>
      </w:r>
      <w:r>
        <w:t xml:space="preserve">? </w:t>
      </w:r>
    </w:p>
    <w:p w:rsidR="00CE0D86" w:rsidP="00CE0D86">
      <w:pPr>
        <w:pStyle w:val="Answer"/>
      </w:pPr>
      <w:sdt>
        <w:sdtPr>
          <w:alias w:val="Witness"/>
          <w:id w:val="-175199575"/>
          <w:placeholder>
            <w:docPart w:val="2BA22B620AA94BA69D1926D2878785F6"/>
          </w:placeholder>
          <w:richText/>
        </w:sdtPr>
        <w:sdtContent>
          <w:r w:rsidRPr="00767383">
            <w:rPr>
              <w:b/>
              <w:i/>
            </w:rPr>
            <w:t>Rob Butler:</w:t>
          </w:r>
        </w:sdtContent>
      </w:sdt>
      <w:r>
        <w:t xml:space="preserve"> The idea is </w:t>
      </w:r>
      <w:r w:rsidR="0006168E">
        <w:t xml:space="preserve">that </w:t>
      </w:r>
      <w:r>
        <w:t>they will go to a more suitable type of provision provided by the NHS. It is</w:t>
      </w:r>
      <w:r w:rsidR="009A7097">
        <w:t xml:space="preserve"> absolutely</w:t>
      </w:r>
      <w:r>
        <w:t xml:space="preserve"> right that prison should not be seen as a place of safety. There is a difference between place of safety and people who are remanded for their own protection. There is the distinction between the two. From a bail point of view, being remanded in custody would be more likely to be for your own protection rather than </w:t>
      </w:r>
      <w:r>
        <w:t>prison as a place of safety. In both cases</w:t>
      </w:r>
      <w:r w:rsidR="00C47F9A">
        <w:t>,</w:t>
      </w:r>
      <w:r>
        <w:t xml:space="preserve"> the whole point is that prison is not the appropriate location if we are talking about mental health. Consequently, the responsibility will be on the NHS to provide the right facilities, the right location. The challenge could potentially be if somebody does not meet a threshold for in-patient treatment</w:t>
      </w:r>
      <w:r w:rsidR="00C17BD2">
        <w:t>, for example</w:t>
      </w:r>
      <w:r>
        <w:t>. Work is going on between the NHS</w:t>
      </w:r>
      <w:r w:rsidR="00375688">
        <w:t>,</w:t>
      </w:r>
      <w:r>
        <w:t xml:space="preserve"> </w:t>
      </w:r>
      <w:r w:rsidR="002240B7">
        <w:t xml:space="preserve">the </w:t>
      </w:r>
      <w:r>
        <w:t>DHSC and the M</w:t>
      </w:r>
      <w:r w:rsidR="00375688">
        <w:t>O</w:t>
      </w:r>
      <w:r>
        <w:t>J to make sure there is appropriate provision when that legislation takes effect.</w:t>
      </w:r>
    </w:p>
    <w:p w:rsidR="00CE0D86" w:rsidP="00CE0D86">
      <w:pPr>
        <w:pStyle w:val="Question"/>
        <w:numPr>
          <w:ilvl w:val="0"/>
          <w:numId w:val="9"/>
        </w:numPr>
      </w:pPr>
      <w:sdt>
        <w:sdtPr>
          <w:alias w:val="Member"/>
          <w:tag w:val="&lt;Member mnisId='483' dodsId='25660'&gt;"/>
          <w:id w:val="-539518859"/>
          <w:placeholder>
            <w:docPart w:val="2BA22B620AA94BA69D1926D2878785F6"/>
          </w:placeholder>
          <w:richText/>
        </w:sdtPr>
        <w:sdtContent>
          <w:r w:rsidRPr="00767383">
            <w:rPr>
              <w:b/>
            </w:rPr>
            <w:t>Maria Eagle:</w:t>
          </w:r>
        </w:sdtContent>
      </w:sdt>
      <w:r>
        <w:t xml:space="preserve"> Are you talking to the Department of Health about this?</w:t>
      </w:r>
    </w:p>
    <w:p w:rsidR="00CE0D86" w:rsidP="00CE0D86">
      <w:pPr>
        <w:pStyle w:val="Answer"/>
      </w:pPr>
      <w:sdt>
        <w:sdtPr>
          <w:alias w:val="Witness"/>
          <w:id w:val="917597334"/>
          <w:placeholder>
            <w:docPart w:val="2BA22B620AA94BA69D1926D2878785F6"/>
          </w:placeholder>
          <w:richText/>
        </w:sdtPr>
        <w:sdtContent>
          <w:r w:rsidRPr="00767383">
            <w:rPr>
              <w:b/>
              <w:i/>
            </w:rPr>
            <w:t>Rob Butler:</w:t>
          </w:r>
        </w:sdtContent>
      </w:sdt>
      <w:r>
        <w:t xml:space="preserve"> The Department is</w:t>
      </w:r>
      <w:r w:rsidR="00A3281F">
        <w:t>,</w:t>
      </w:r>
      <w:r>
        <w:t xml:space="preserve"> yes, absolutely. Claire can give you more detail on that but yes.</w:t>
      </w:r>
    </w:p>
    <w:p w:rsidR="00CE0D86" w:rsidP="00CE0D86">
      <w:pPr>
        <w:pStyle w:val="Answer"/>
      </w:pPr>
      <w:sdt>
        <w:sdtPr>
          <w:alias w:val="Witness"/>
          <w:id w:val="-1933495114"/>
          <w:placeholder>
            <w:docPart w:val="2BA22B620AA94BA69D1926D2878785F6"/>
          </w:placeholder>
          <w:richText/>
        </w:sdtPr>
        <w:sdtContent>
          <w:r w:rsidRPr="00767383">
            <w:rPr>
              <w:b/>
              <w:i/>
            </w:rPr>
            <w:t>Claire Fielder:</w:t>
          </w:r>
        </w:sdtContent>
      </w:sdt>
      <w:r>
        <w:t xml:space="preserve"> Yes. We speak to the Department of Health. I speak to my counterparts in the Department of Health and the NHS on a regular basis. We have, as you would expect, a whole load of governance.</w:t>
      </w:r>
    </w:p>
    <w:p w:rsidR="00CE0D86" w:rsidP="00CE0D86">
      <w:pPr>
        <w:pStyle w:val="Question"/>
        <w:numPr>
          <w:ilvl w:val="0"/>
          <w:numId w:val="9"/>
        </w:numPr>
      </w:pPr>
      <w:sdt>
        <w:sdtPr>
          <w:alias w:val="Member"/>
          <w:tag w:val="&lt;Member mnisId='483' dodsId='25660'&gt;"/>
          <w:id w:val="-1696452910"/>
          <w:placeholder>
            <w:docPart w:val="2BA22B620AA94BA69D1926D2878785F6"/>
          </w:placeholder>
          <w:richText/>
        </w:sdtPr>
        <w:sdtContent>
          <w:r w:rsidRPr="00767383">
            <w:rPr>
              <w:b/>
            </w:rPr>
            <w:t>Maria Eagle:</w:t>
          </w:r>
        </w:sdtContent>
      </w:sdt>
      <w:r>
        <w:t xml:space="preserve"> Do they </w:t>
      </w:r>
      <w:r w:rsidR="00C4452D">
        <w:t xml:space="preserve">provide </w:t>
      </w:r>
      <w:r>
        <w:t>the money?</w:t>
      </w:r>
    </w:p>
    <w:p w:rsidR="00CE0D86" w:rsidP="00CE0D86">
      <w:pPr>
        <w:pStyle w:val="Answer"/>
      </w:pPr>
      <w:sdt>
        <w:sdtPr>
          <w:alias w:val="Witness"/>
          <w:id w:val="396104245"/>
          <w:placeholder>
            <w:docPart w:val="2BA22B620AA94BA69D1926D2878785F6"/>
          </w:placeholder>
          <w:richText/>
        </w:sdtPr>
        <w:sdtContent>
          <w:r w:rsidRPr="00767383">
            <w:rPr>
              <w:b/>
              <w:i/>
            </w:rPr>
            <w:t>Claire Fielder:</w:t>
          </w:r>
        </w:sdtContent>
      </w:sdt>
      <w:r>
        <w:t xml:space="preserve"> We have had very positive and constructive discussions about this over recent months, along with clear plans and work in progress to make sure that </w:t>
      </w:r>
      <w:r w:rsidR="00C74523">
        <w:t>it</w:t>
      </w:r>
      <w:r>
        <w:t xml:space="preserve"> works in practice. There is a real commitment on all sides to make it work in practice, which is not to underplay the level of challenge that it </w:t>
      </w:r>
      <w:r w:rsidR="00DE41A7">
        <w:t>will</w:t>
      </w:r>
      <w:r>
        <w:t xml:space="preserve"> involve to make that happen.</w:t>
      </w:r>
    </w:p>
    <w:p w:rsidR="00CE0D86" w:rsidP="00CE0D86">
      <w:pPr>
        <w:pStyle w:val="Question"/>
        <w:numPr>
          <w:ilvl w:val="0"/>
          <w:numId w:val="0"/>
        </w:numPr>
        <w:ind w:left="794"/>
      </w:pPr>
      <w:sdt>
        <w:sdtPr>
          <w:alias w:val="Member"/>
          <w:tag w:val="&lt;Member mnisId='483' dodsId='25660'&gt;"/>
          <w:id w:val="-1537651160"/>
          <w:placeholder>
            <w:docPart w:val="2BA22B620AA94BA69D1926D2878785F6"/>
          </w:placeholder>
          <w:richText/>
        </w:sdtPr>
        <w:sdtContent>
          <w:r w:rsidRPr="00767383">
            <w:rPr>
              <w:b/>
            </w:rPr>
            <w:t>Maria Eagle:</w:t>
          </w:r>
        </w:sdtContent>
      </w:sdt>
      <w:r>
        <w:t xml:space="preserve"> Thank you</w:t>
      </w:r>
      <w:r w:rsidR="00F4054A">
        <w:t>.</w:t>
      </w:r>
      <w:r>
        <w:t xml:space="preserve"> </w:t>
      </w:r>
    </w:p>
    <w:p w:rsidR="00FE43D1" w:rsidP="00CE0D86">
      <w:pPr>
        <w:pStyle w:val="Question"/>
        <w:numPr>
          <w:ilvl w:val="0"/>
          <w:numId w:val="9"/>
        </w:numPr>
      </w:pPr>
      <w:sdt>
        <w:sdtPr>
          <w:alias w:val="Member"/>
          <w:tag w:val="&lt;Member mnisId='1601' dodsId='34498'&gt;"/>
          <w:id w:val="1441031297"/>
          <w:placeholder>
            <w:docPart w:val="2BA22B620AA94BA69D1926D2878785F6"/>
          </w:placeholder>
          <w:richText/>
        </w:sdtPr>
        <w:sdtContent>
          <w:r w:rsidRPr="00767383" w:rsidR="00CE0D86">
            <w:rPr>
              <w:b/>
            </w:rPr>
            <w:t>Chair:</w:t>
          </w:r>
        </w:sdtContent>
      </w:sdt>
      <w:r w:rsidR="00CE0D86">
        <w:t xml:space="preserve"> It seems Mr Raab has returned to the Department as Secretary of State.</w:t>
      </w:r>
      <w:r>
        <w:t xml:space="preserve"> </w:t>
      </w:r>
    </w:p>
    <w:p w:rsidR="00114964" w:rsidP="00114964">
      <w:pPr>
        <w:pStyle w:val="Answer"/>
      </w:pPr>
      <w:sdt>
        <w:sdtPr>
          <w:alias w:val="Witness"/>
          <w:id w:val="-788656455"/>
          <w:placeholder>
            <w:docPart w:val="DefaultPlaceholder_-1854013440"/>
          </w:placeholder>
          <w:richText/>
        </w:sdtPr>
        <w:sdtContent>
          <w:r w:rsidRPr="00FE43D1" w:rsidR="00FE43D1">
            <w:rPr>
              <w:b/>
              <w:i/>
            </w:rPr>
            <w:t>Gareth Johnson:</w:t>
          </w:r>
        </w:sdtContent>
      </w:sdt>
      <w:r w:rsidR="00FE43D1">
        <w:t xml:space="preserve"> </w:t>
      </w:r>
      <w:r w:rsidR="00CE0D86">
        <w:t>He is our boss today. Tomorrow is another day.</w:t>
      </w:r>
    </w:p>
    <w:p w:rsidR="00CE0D86" w:rsidP="00107466">
      <w:pPr>
        <w:pStyle w:val="Answer"/>
      </w:pPr>
      <w:sdt>
        <w:sdtPr>
          <w:alias w:val="Witness"/>
          <w:id w:val="-589000220"/>
          <w:placeholder>
            <w:docPart w:val="DefaultPlaceholder_-1854013440"/>
          </w:placeholder>
          <w:richText/>
        </w:sdtPr>
        <w:sdtContent>
          <w:r w:rsidRPr="00114964" w:rsidR="00114964">
            <w:rPr>
              <w:b/>
              <w:i/>
            </w:rPr>
            <w:t>Rob Butler:</w:t>
          </w:r>
        </w:sdtContent>
      </w:sdt>
      <w:r w:rsidR="00114964">
        <w:t xml:space="preserve"> </w:t>
      </w:r>
      <w:r>
        <w:t>He is our boss for now. We do</w:t>
      </w:r>
      <w:r w:rsidR="00107466">
        <w:t>n’t</w:t>
      </w:r>
      <w:r>
        <w:t xml:space="preserve"> know if we will still be there</w:t>
      </w:r>
      <w:r w:rsidR="00F4054A">
        <w:t xml:space="preserve"> tomorrow</w:t>
      </w:r>
      <w:r>
        <w:t>.</w:t>
      </w:r>
    </w:p>
    <w:p w:rsidR="00CE0D86" w:rsidP="00CE0D86">
      <w:pPr>
        <w:pStyle w:val="Question"/>
        <w:numPr>
          <w:ilvl w:val="0"/>
          <w:numId w:val="9"/>
        </w:numPr>
      </w:pPr>
      <w:sdt>
        <w:sdtPr>
          <w:alias w:val="Member"/>
          <w:tag w:val="&lt;Member mnisId='4826' dodsId=''&gt;"/>
          <w:id w:val="733750967"/>
          <w:placeholder>
            <w:docPart w:val="2BA22B620AA94BA69D1926D2878785F6"/>
          </w:placeholder>
          <w:richText/>
        </w:sdtPr>
        <w:sdtContent>
          <w:r w:rsidRPr="00767383">
            <w:rPr>
              <w:b/>
            </w:rPr>
            <w:t>Laura Farris:</w:t>
          </w:r>
        </w:sdtContent>
      </w:sdt>
      <w:r>
        <w:t xml:space="preserve"> I want to ask about alternatives to remand and the efforts that the M</w:t>
      </w:r>
      <w:r w:rsidR="000B5633">
        <w:t>O</w:t>
      </w:r>
      <w:r>
        <w:t xml:space="preserve">J has made in relation to electronic tagging and electronic monitoring. I confess I do not know very much about either of those. How prevalent is their use as an alternative to remand and </w:t>
      </w:r>
      <w:r w:rsidR="00E469B3">
        <w:t>has</w:t>
      </w:r>
      <w:r>
        <w:t xml:space="preserve"> the M</w:t>
      </w:r>
      <w:r w:rsidR="00376E0B">
        <w:t>O</w:t>
      </w:r>
      <w:r>
        <w:t xml:space="preserve">J </w:t>
      </w:r>
      <w:r w:rsidR="009C47BB">
        <w:t>yet</w:t>
      </w:r>
      <w:r>
        <w:t xml:space="preserve"> made an assessment of their effectiveness?</w:t>
      </w:r>
    </w:p>
    <w:p w:rsidR="003B3931" w:rsidP="005B2455">
      <w:pPr>
        <w:pStyle w:val="Answer"/>
      </w:pPr>
      <w:sdt>
        <w:sdtPr>
          <w:alias w:val="Witness"/>
          <w:id w:val="-1048677479"/>
          <w:placeholder>
            <w:docPart w:val="2BA22B620AA94BA69D1926D2878785F6"/>
          </w:placeholder>
          <w:richText/>
        </w:sdtPr>
        <w:sdtContent>
          <w:r w:rsidRPr="00767383" w:rsidR="00CE0D86">
            <w:rPr>
              <w:b/>
              <w:i/>
            </w:rPr>
            <w:t>Gareth Johnson:</w:t>
          </w:r>
        </w:sdtContent>
      </w:sdt>
      <w:r w:rsidR="00CE0D86">
        <w:t xml:space="preserve"> Last month, there were 6,000 people on an electronic tag, a mixture of the old-fashioned tags where they cannot leave their house, so purely for curfew defendants</w:t>
      </w:r>
      <w:r w:rsidR="00D34A98">
        <w:t>, and a</w:t>
      </w:r>
      <w:r w:rsidR="00CE0D86">
        <w:t xml:space="preserve">bout a quarter of them GPS-tagged. We know </w:t>
      </w:r>
      <w:r w:rsidR="0077760C">
        <w:t xml:space="preserve">that </w:t>
      </w:r>
      <w:r w:rsidR="00CE0D86">
        <w:t>the GPS tag is a newer type of system of electronic monitoring.</w:t>
      </w:r>
      <w:r w:rsidR="005B2455">
        <w:t xml:space="preserve"> </w:t>
      </w:r>
      <w:r w:rsidR="00CE0D86">
        <w:t>They are incredibly accurate. They are within 5 metres, 20 ft</w:t>
      </w:r>
      <w:r w:rsidR="0077760C">
        <w:t>,</w:t>
      </w:r>
      <w:r w:rsidR="00CE0D86">
        <w:t xml:space="preserve"> of the actual location the individual is in. If, for example, you have someone placed on curfew </w:t>
      </w:r>
      <w:r>
        <w:t xml:space="preserve">and </w:t>
      </w:r>
      <w:r w:rsidR="00CE0D86">
        <w:t>not to go to a particular address, it is very accurate in determining whether or not that person went to that address.</w:t>
      </w:r>
    </w:p>
    <w:p w:rsidR="003A6614" w:rsidP="005B2455">
      <w:pPr>
        <w:pStyle w:val="Answer"/>
      </w:pPr>
      <w:r>
        <w:t>Where there have been difficulties and challenges with this</w:t>
      </w:r>
      <w:r w:rsidR="001126FB">
        <w:t xml:space="preserve"> kind of thing</w:t>
      </w:r>
      <w:r>
        <w:t xml:space="preserve"> in the past is whe</w:t>
      </w:r>
      <w:r w:rsidR="001126FB">
        <w:t>n</w:t>
      </w:r>
      <w:r>
        <w:t xml:space="preserve"> someone is in their garden, for example. It has been so accurate</w:t>
      </w:r>
      <w:r w:rsidR="000648F5">
        <w:t xml:space="preserve"> that</w:t>
      </w:r>
      <w:r>
        <w:t xml:space="preserve"> it has beeped that they have breached their conditions of bail, whe</w:t>
      </w:r>
      <w:r w:rsidR="008C75EE">
        <w:t>n</w:t>
      </w:r>
      <w:r>
        <w:t xml:space="preserve"> they have not breached the spirit of their conditions of bail. That </w:t>
      </w:r>
      <w:r>
        <w:t>is the kind of thing we have to learn from</w:t>
      </w:r>
      <w:r w:rsidR="008C75EE">
        <w:t xml:space="preserve"> because it </w:t>
      </w:r>
      <w:r>
        <w:t>is quite a new piece of technology.</w:t>
      </w:r>
    </w:p>
    <w:p w:rsidR="00CE0D86" w:rsidP="00CE0D86">
      <w:pPr>
        <w:pStyle w:val="Answer"/>
      </w:pPr>
      <w:r>
        <w:t>It has been very effective by the fact</w:t>
      </w:r>
      <w:r w:rsidR="003A6614">
        <w:t xml:space="preserve"> that</w:t>
      </w:r>
      <w:r>
        <w:t xml:space="preserve">, as I say, just under 6,000 people last month were on a tag. It shows </w:t>
      </w:r>
      <w:r w:rsidR="00796C33">
        <w:t xml:space="preserve">that </w:t>
      </w:r>
      <w:r>
        <w:t>the courts are using it</w:t>
      </w:r>
      <w:r w:rsidR="00796C33">
        <w:t>;</w:t>
      </w:r>
      <w:r>
        <w:t xml:space="preserve"> the courts seem to have confidence in the tag</w:t>
      </w:r>
      <w:r w:rsidR="003A6614">
        <w:t xml:space="preserve"> and, t</w:t>
      </w:r>
      <w:r>
        <w:t>herefore, it can be a very effective tool to monitor bail conditions. Quite a few people end up not being remanded into custody because we have th</w:t>
      </w:r>
      <w:r w:rsidR="008304A7">
        <w:t>em</w:t>
      </w:r>
      <w:r>
        <w:t xml:space="preserve">. We can see whether somebody is potentially going to interfere with a witness or go to a location they should not be going to and </w:t>
      </w:r>
      <w:r w:rsidR="00CD4C42">
        <w:t>that they are</w:t>
      </w:r>
      <w:r>
        <w:t xml:space="preserve"> staying at home during the hours the courts have determined.</w:t>
      </w:r>
    </w:p>
    <w:p w:rsidR="00CE0D86" w:rsidP="00CE0D86">
      <w:pPr>
        <w:pStyle w:val="Question"/>
        <w:numPr>
          <w:ilvl w:val="0"/>
          <w:numId w:val="9"/>
        </w:numPr>
      </w:pPr>
      <w:sdt>
        <w:sdtPr>
          <w:alias w:val="Member"/>
          <w:tag w:val="&lt;Member mnisId='4826' dodsId=''&gt;"/>
          <w:id w:val="-385182157"/>
          <w:placeholder>
            <w:docPart w:val="2BA22B620AA94BA69D1926D2878785F6"/>
          </w:placeholder>
          <w:richText/>
        </w:sdtPr>
        <w:sdtContent>
          <w:r w:rsidRPr="00767383">
            <w:rPr>
              <w:b/>
            </w:rPr>
            <w:t>Laura Farris:</w:t>
          </w:r>
        </w:sdtContent>
      </w:sdt>
      <w:r>
        <w:t xml:space="preserve"> We were perhaps joking slightly about the different responses you might have from a district judge or a lay magistrate and their various propensit</w:t>
      </w:r>
      <w:r w:rsidR="00FB11A1">
        <w:t>ies</w:t>
      </w:r>
      <w:r>
        <w:t xml:space="preserve"> to go for remand in custody.</w:t>
      </w:r>
      <w:r w:rsidR="002A72E8">
        <w:t xml:space="preserve"> T</w:t>
      </w:r>
      <w:r>
        <w:t xml:space="preserve">here is a serious point, which is </w:t>
      </w:r>
      <w:r w:rsidR="002A72E8">
        <w:t xml:space="preserve">that </w:t>
      </w:r>
      <w:r>
        <w:t>sometimes there is</w:t>
      </w:r>
      <w:r w:rsidR="002A72E8">
        <w:t xml:space="preserve">n’t </w:t>
      </w:r>
      <w:r w:rsidR="003C08BE">
        <w:t xml:space="preserve">a </w:t>
      </w:r>
      <w:r>
        <w:t>linear approach taken. Is there sufficient knowledge of alternatives to remand</w:t>
      </w:r>
      <w:r w:rsidR="00833184">
        <w:t>—</w:t>
      </w:r>
      <w:r>
        <w:t>for example, the effectiveness of GPS tags?</w:t>
      </w:r>
    </w:p>
    <w:p w:rsidR="0039333F" w:rsidP="00CD7D10">
      <w:pPr>
        <w:pStyle w:val="Answer"/>
      </w:pPr>
      <w:sdt>
        <w:sdtPr>
          <w:alias w:val="Witness"/>
          <w:id w:val="451524618"/>
          <w:placeholder>
            <w:docPart w:val="2BA22B620AA94BA69D1926D2878785F6"/>
          </w:placeholder>
          <w:richText/>
        </w:sdtPr>
        <w:sdtContent>
          <w:r w:rsidRPr="00767383" w:rsidR="00CE0D86">
            <w:rPr>
              <w:b/>
              <w:i/>
            </w:rPr>
            <w:t>Gareth Johnson:</w:t>
          </w:r>
        </w:sdtContent>
      </w:sdt>
      <w:r w:rsidR="00CE0D86">
        <w:t xml:space="preserve"> That is a very good question. We have to</w:t>
      </w:r>
      <w:r w:rsidR="003C08BE">
        <w:t xml:space="preserve"> ensure that</w:t>
      </w:r>
      <w:r w:rsidR="00CE0D86">
        <w:t xml:space="preserve"> lay magistrates</w:t>
      </w:r>
      <w:r w:rsidR="00CD7D10">
        <w:t xml:space="preserve"> particularly</w:t>
      </w:r>
      <w:r w:rsidR="00CE0D86">
        <w:t xml:space="preserve"> are fully trained to know about the existence of GPS tags.</w:t>
      </w:r>
    </w:p>
    <w:p w:rsidR="00CE0D86" w:rsidP="0039333F">
      <w:pPr>
        <w:pStyle w:val="Answer"/>
      </w:pPr>
      <w:r>
        <w:t>Training is predominantly dealt with by the judiciary themselves, rather than from the Ministry of Justice.</w:t>
      </w:r>
      <w:r w:rsidR="0039333F">
        <w:t xml:space="preserve"> </w:t>
      </w:r>
      <w:r>
        <w:t>We ensure</w:t>
      </w:r>
      <w:r w:rsidR="0039333F">
        <w:t xml:space="preserve"> that</w:t>
      </w:r>
      <w:r>
        <w:t xml:space="preserve"> there are training programmes in place </w:t>
      </w:r>
      <w:r w:rsidR="00A16427">
        <w:t>so that</w:t>
      </w:r>
      <w:r>
        <w:t xml:space="preserve"> they are updated with the latest knowledge of electronic tagging and training systems as well as its effectiveness and </w:t>
      </w:r>
      <w:r w:rsidR="00DA4029">
        <w:t>availability</w:t>
      </w:r>
      <w:r>
        <w:t>.</w:t>
      </w:r>
    </w:p>
    <w:p w:rsidR="00CE0D86" w:rsidP="00CE0D86">
      <w:pPr>
        <w:pStyle w:val="Question"/>
        <w:numPr>
          <w:ilvl w:val="0"/>
          <w:numId w:val="9"/>
        </w:numPr>
      </w:pPr>
      <w:sdt>
        <w:sdtPr>
          <w:alias w:val="Member"/>
          <w:tag w:val="&lt;Member mnisId='4826' dodsId=''&gt;"/>
          <w:id w:val="-106585144"/>
          <w:placeholder>
            <w:docPart w:val="2BA22B620AA94BA69D1926D2878785F6"/>
          </w:placeholder>
          <w:richText/>
        </w:sdtPr>
        <w:sdtContent>
          <w:r w:rsidRPr="00AE5747">
            <w:rPr>
              <w:b/>
            </w:rPr>
            <w:t>Laura Farris:</w:t>
          </w:r>
        </w:sdtContent>
      </w:sdt>
      <w:r>
        <w:t xml:space="preserve"> I have no idea what the answer to this is. Do they know what the M</w:t>
      </w:r>
      <w:r w:rsidR="00DA4029">
        <w:t>O</w:t>
      </w:r>
      <w:r>
        <w:t>J’s objective is?</w:t>
      </w:r>
      <w:r w:rsidRPr="00B97E1A">
        <w:t xml:space="preserve"> </w:t>
      </w:r>
      <w:r>
        <w:t>If, for example, the M</w:t>
      </w:r>
      <w:r w:rsidR="00113483">
        <w:t>O</w:t>
      </w:r>
      <w:r>
        <w:t>J had a view that it would be preferable to reduce the numbers on remand because of prison population and backlogs, would they know t</w:t>
      </w:r>
      <w:r w:rsidR="00113483">
        <w:t>hat t</w:t>
      </w:r>
      <w:r>
        <w:t xml:space="preserve">hey were being nudged towards choosing alternatives if possible? </w:t>
      </w:r>
    </w:p>
    <w:p w:rsidR="00CE0D86" w:rsidP="00CE0D86">
      <w:pPr>
        <w:pStyle w:val="Answer"/>
      </w:pPr>
      <w:sdt>
        <w:sdtPr>
          <w:alias w:val="Witness"/>
          <w:id w:val="-2041113088"/>
          <w:placeholder>
            <w:docPart w:val="F98EA104AD9642CA9C1526A266E76BE5"/>
          </w:placeholder>
          <w:richText/>
        </w:sdtPr>
        <w:sdtContent>
          <w:r w:rsidRPr="00B97E1A">
            <w:rPr>
              <w:b/>
              <w:i/>
            </w:rPr>
            <w:t>Gareth Johnson:</w:t>
          </w:r>
        </w:sdtContent>
      </w:sdt>
      <w:r>
        <w:t xml:space="preserve"> The key thing is to make sure they are aware of it. It is not a judicial decision to wonder if there is a prison place; that is not the role of the courts. </w:t>
      </w:r>
      <w:r w:rsidR="00E60AD6">
        <w:t>Prison places are</w:t>
      </w:r>
      <w:r>
        <w:t xml:space="preserve"> for us to worry about, not the judiciary. It is important </w:t>
      </w:r>
      <w:r w:rsidR="00E60AD6">
        <w:t xml:space="preserve">that </w:t>
      </w:r>
      <w:r>
        <w:t>they are aware of the packages available to them and their eff</w:t>
      </w:r>
      <w:r w:rsidR="00E60AD6">
        <w:t>ectiveness</w:t>
      </w:r>
      <w:r>
        <w:t xml:space="preserve"> so </w:t>
      </w:r>
      <w:r w:rsidR="00ED6CF7">
        <w:t xml:space="preserve">that </w:t>
      </w:r>
      <w:r>
        <w:t xml:space="preserve">they can make a proper decision. </w:t>
      </w:r>
    </w:p>
    <w:p w:rsidR="00CE0D86" w:rsidP="00CE0D86">
      <w:pPr>
        <w:pStyle w:val="Answer"/>
      </w:pPr>
      <w:r>
        <w:t xml:space="preserve">If you take the view </w:t>
      </w:r>
      <w:r w:rsidR="00ED6CF7">
        <w:t xml:space="preserve">that </w:t>
      </w:r>
      <w:r>
        <w:t xml:space="preserve">there are substantial grounds for believing that someone might interfere with a witness if they </w:t>
      </w:r>
      <w:r w:rsidR="000035CF">
        <w:t>we</w:t>
      </w:r>
      <w:r>
        <w:t xml:space="preserve">re not tagged, but not substantial grounds for believing that they would interfere with a witness if they </w:t>
      </w:r>
      <w:r w:rsidR="007D5BF4">
        <w:t>we</w:t>
      </w:r>
      <w:r>
        <w:t xml:space="preserve">re tagged, they can release them on conditional bail. That is something where the Department and the judiciary overlap in terms of us providing the facilities and them making the judicial decision. </w:t>
      </w:r>
    </w:p>
    <w:p w:rsidR="00CE0D86" w:rsidP="00CE0D86">
      <w:pPr>
        <w:pStyle w:val="Question"/>
        <w:numPr>
          <w:ilvl w:val="0"/>
          <w:numId w:val="9"/>
        </w:numPr>
      </w:pPr>
      <w:sdt>
        <w:sdtPr>
          <w:alias w:val="Member"/>
          <w:tag w:val="&lt;Member mnisId='4826' dodsId=''&gt;"/>
          <w:id w:val="1432926959"/>
          <w:placeholder>
            <w:docPart w:val="F98EA104AD9642CA9C1526A266E76BE5"/>
          </w:placeholder>
          <w:richText/>
        </w:sdtPr>
        <w:sdtContent>
          <w:r w:rsidRPr="00AE5747">
            <w:rPr>
              <w:b/>
            </w:rPr>
            <w:t>Laura Farris:</w:t>
          </w:r>
        </w:sdtContent>
      </w:sdt>
      <w:r>
        <w:t xml:space="preserve"> I want to ask about the </w:t>
      </w:r>
      <w:r w:rsidR="002566A9">
        <w:t>b</w:t>
      </w:r>
      <w:r>
        <w:t xml:space="preserve">ail </w:t>
      </w:r>
      <w:r w:rsidR="002566A9">
        <w:t>s</w:t>
      </w:r>
      <w:r>
        <w:t xml:space="preserve">upport </w:t>
      </w:r>
      <w:r w:rsidR="002566A9">
        <w:t>s</w:t>
      </w:r>
      <w:r>
        <w:t xml:space="preserve">ervice. What is your view about the effectiveness of that? Is it being used too much as an alternative to the home curfew scheme? </w:t>
      </w:r>
    </w:p>
    <w:p w:rsidR="00CE0D86" w:rsidP="00CE0D86">
      <w:pPr>
        <w:pStyle w:val="Answer"/>
      </w:pPr>
      <w:sdt>
        <w:sdtPr>
          <w:alias w:val="Witness"/>
          <w:id w:val="195820335"/>
          <w:placeholder>
            <w:docPart w:val="2BA22B620AA94BA69D1926D2878785F6"/>
          </w:placeholder>
          <w:richText/>
        </w:sdtPr>
        <w:sdtContent>
          <w:r w:rsidRPr="00767383">
            <w:rPr>
              <w:b/>
              <w:i/>
            </w:rPr>
            <w:t>Gareth Johnson:</w:t>
          </w:r>
        </w:sdtContent>
      </w:sdt>
      <w:r>
        <w:t xml:space="preserve"> Do you mean the Bail Information Service?</w:t>
      </w:r>
    </w:p>
    <w:p w:rsidR="00CE0D86" w:rsidP="00CE0D86">
      <w:pPr>
        <w:pStyle w:val="Question"/>
        <w:numPr>
          <w:ilvl w:val="0"/>
          <w:numId w:val="9"/>
        </w:numPr>
      </w:pPr>
      <w:sdt>
        <w:sdtPr>
          <w:alias w:val="Member"/>
          <w:tag w:val="&lt;Member mnisId='4826' dodsId=''&gt;"/>
          <w:id w:val="636608894"/>
          <w:placeholder>
            <w:docPart w:val="2BA22B620AA94BA69D1926D2878785F6"/>
          </w:placeholder>
          <w:richText/>
        </w:sdtPr>
        <w:sdtContent>
          <w:r w:rsidRPr="00767383">
            <w:rPr>
              <w:b/>
            </w:rPr>
            <w:t>Laura Farris:</w:t>
          </w:r>
        </w:sdtContent>
      </w:sdt>
      <w:r>
        <w:t xml:space="preserve"> We</w:t>
      </w:r>
      <w:r w:rsidR="007D7C1A">
        <w:t xml:space="preserve"> have</w:t>
      </w:r>
      <w:r>
        <w:t xml:space="preserve"> it in our briefing note.</w:t>
      </w:r>
      <w:r w:rsidR="007D7C1A">
        <w:t xml:space="preserve"> It is the accommodation service.</w:t>
      </w:r>
    </w:p>
    <w:p w:rsidR="0077170F" w:rsidP="0077170F">
      <w:pPr>
        <w:pStyle w:val="Answer"/>
      </w:pPr>
      <w:sdt>
        <w:sdtPr>
          <w:alias w:val="Witness"/>
          <w:id w:val="1104071722"/>
          <w:placeholder>
            <w:docPart w:val="F98EA104AD9642CA9C1526A266E76BE5"/>
          </w:placeholder>
          <w:richText/>
        </w:sdtPr>
        <w:sdtContent>
          <w:r w:rsidRPr="00AE5747" w:rsidR="00CE0D86">
            <w:rPr>
              <w:b/>
              <w:i/>
            </w:rPr>
            <w:t>Gareth Johnson:</w:t>
          </w:r>
        </w:sdtContent>
      </w:sdt>
      <w:r w:rsidR="00CE0D86">
        <w:t xml:space="preserve"> </w:t>
      </w:r>
      <w:r w:rsidR="00750728">
        <w:t>Bail hostels.</w:t>
      </w:r>
      <w:r w:rsidR="00CE0D86">
        <w:t xml:space="preserve"> </w:t>
      </w:r>
    </w:p>
    <w:p w:rsidR="00CE0D86" w:rsidP="00AA3757">
      <w:pPr>
        <w:pStyle w:val="Answer"/>
      </w:pPr>
      <w:sdt>
        <w:sdtPr>
          <w:alias w:val="Witness"/>
          <w:id w:val="-749356060"/>
          <w:placeholder>
            <w:docPart w:val="DefaultPlaceholder_-1854013440"/>
          </w:placeholder>
          <w:richText/>
        </w:sdtPr>
        <w:sdtContent>
          <w:r w:rsidRPr="0077170F" w:rsidR="0077170F">
            <w:rPr>
              <w:b/>
              <w:i/>
            </w:rPr>
            <w:t>Rob Butler:</w:t>
          </w:r>
        </w:sdtContent>
      </w:sdt>
      <w:r w:rsidR="0077170F">
        <w:t xml:space="preserve"> </w:t>
      </w:r>
      <w:r>
        <w:t xml:space="preserve">Do you mean the Bail Information Service, BIS, that has been set up? We have started a pilot, which </w:t>
      </w:r>
      <w:r w:rsidR="0077170F">
        <w:t>goes</w:t>
      </w:r>
      <w:r>
        <w:t xml:space="preserve"> back to something that was done a long time ago, </w:t>
      </w:r>
      <w:r w:rsidR="0006010E">
        <w:t xml:space="preserve">of </w:t>
      </w:r>
      <w:r>
        <w:t>the Bail Information Service.</w:t>
      </w:r>
      <w:r w:rsidR="00AA3757">
        <w:t xml:space="preserve"> </w:t>
      </w:r>
      <w:r>
        <w:t>That is about making sure</w:t>
      </w:r>
      <w:r w:rsidR="00AA3757">
        <w:t xml:space="preserve"> that</w:t>
      </w:r>
      <w:r>
        <w:t xml:space="preserve"> we provide the information the court needs in order to make a proper decision; it is factual, it is objective, it is verified. The court has in front of it the right information to decide, “Do we need to resort to our final option?”</w:t>
      </w:r>
      <w:r w:rsidR="00001EAC">
        <w:t>,</w:t>
      </w:r>
      <w:r>
        <w:t xml:space="preserve"> which is to remand somebody in custody, or, “Are we in a position where we have enough information</w:t>
      </w:r>
      <w:r w:rsidR="00BE139C">
        <w:t xml:space="preserve"> </w:t>
      </w:r>
      <w:r>
        <w:t xml:space="preserve">that we could remand somebody on bail with the appropriate conditions?” That was specifically set up in response to covid-19 and the remand population that was then growing as a result of covid-19. The pilot has funding until next year. </w:t>
      </w:r>
    </w:p>
    <w:p w:rsidR="00CE0D86" w:rsidP="00CE0D86">
      <w:pPr>
        <w:pStyle w:val="Question"/>
        <w:numPr>
          <w:ilvl w:val="0"/>
          <w:numId w:val="9"/>
        </w:numPr>
      </w:pPr>
      <w:sdt>
        <w:sdtPr>
          <w:alias w:val="Member"/>
          <w:tag w:val="&lt;Member mnisId='4826' dodsId=''&gt;"/>
          <w:id w:val="467319893"/>
          <w:placeholder>
            <w:docPart w:val="2BA22B620AA94BA69D1926D2878785F6"/>
          </w:placeholder>
          <w:richText/>
        </w:sdtPr>
        <w:sdtContent>
          <w:r w:rsidRPr="00767383">
            <w:rPr>
              <w:b/>
            </w:rPr>
            <w:t>Laura Farris:</w:t>
          </w:r>
        </w:sdtContent>
      </w:sdt>
      <w:r>
        <w:t xml:space="preserve"> </w:t>
      </w:r>
      <w:r w:rsidR="00B46332">
        <w:t>I think w</w:t>
      </w:r>
      <w:r>
        <w:t xml:space="preserve">e are talking about something else. I am asking about the </w:t>
      </w:r>
      <w:r w:rsidR="00DF6C6D">
        <w:t>b</w:t>
      </w:r>
      <w:r>
        <w:t xml:space="preserve">ail </w:t>
      </w:r>
      <w:r w:rsidR="00DF6C6D">
        <w:t>a</w:t>
      </w:r>
      <w:r>
        <w:t xml:space="preserve">ccommodation </w:t>
      </w:r>
      <w:r w:rsidR="00DF6C6D">
        <w:t>s</w:t>
      </w:r>
      <w:r>
        <w:t xml:space="preserve">ervice. </w:t>
      </w:r>
    </w:p>
    <w:p w:rsidR="00CE0D86" w:rsidP="00CE0D86">
      <w:pPr>
        <w:pStyle w:val="Question"/>
        <w:numPr>
          <w:ilvl w:val="0"/>
          <w:numId w:val="0"/>
        </w:numPr>
        <w:ind w:left="794"/>
      </w:pPr>
      <w:sdt>
        <w:sdtPr>
          <w:alias w:val="Member"/>
          <w:tag w:val="&lt;Member mnisId='4854' dodsId=''&gt;"/>
          <w:id w:val="-500352318"/>
          <w:placeholder>
            <w:docPart w:val="F98EA104AD9642CA9C1526A266E76BE5"/>
          </w:placeholder>
          <w:richText/>
        </w:sdtPr>
        <w:sdtContent>
          <w:r w:rsidRPr="00464607">
            <w:rPr>
              <w:b/>
            </w:rPr>
            <w:t>James Daly:</w:t>
          </w:r>
        </w:sdtContent>
      </w:sdt>
      <w:r>
        <w:t xml:space="preserve"> Yes, you are at cross</w:t>
      </w:r>
      <w:r w:rsidR="00001EAC">
        <w:t>-</w:t>
      </w:r>
      <w:r>
        <w:t>purposes.</w:t>
      </w:r>
    </w:p>
    <w:p w:rsidR="00CE0D86" w:rsidP="00CE0D86">
      <w:pPr>
        <w:pStyle w:val="Answer"/>
      </w:pPr>
      <w:sdt>
        <w:sdtPr>
          <w:alias w:val="Witness"/>
          <w:id w:val="1088811078"/>
          <w:placeholder>
            <w:docPart w:val="2BA22B620AA94BA69D1926D2878785F6"/>
          </w:placeholder>
          <w:richText/>
        </w:sdtPr>
        <w:sdtContent>
          <w:r w:rsidRPr="00767383">
            <w:rPr>
              <w:b/>
              <w:i/>
            </w:rPr>
            <w:t>Rob Butler:</w:t>
          </w:r>
        </w:sdtContent>
      </w:sdt>
      <w:r>
        <w:t xml:space="preserve"> BASS. You are talking about what used to be called Bail Accommodation Support Services, which I was describing earlier, where we have three different tiers. Essentially, that is accommodation which sometimes used to be called bail hostels. The idea then would be</w:t>
      </w:r>
      <w:r w:rsidR="0036197D">
        <w:t xml:space="preserve"> that</w:t>
      </w:r>
      <w:r>
        <w:t xml:space="preserve"> instead of having to remand somebody into custody, if you knew there was an available place, a magistrate or a judge could make </w:t>
      </w:r>
      <w:r w:rsidR="007C595A">
        <w:t>i</w:t>
      </w:r>
      <w:r>
        <w:t xml:space="preserve">t a condition of residence to be in that location. </w:t>
      </w:r>
    </w:p>
    <w:p w:rsidR="00CE0D86" w:rsidP="00CE0D86">
      <w:pPr>
        <w:pStyle w:val="Answer"/>
      </w:pPr>
      <w:r>
        <w:t>I agree with Mr Daly; I would like to see, within reason, as few people</w:t>
      </w:r>
      <w:r w:rsidRPr="0018341F">
        <w:t>—</w:t>
      </w:r>
      <w:r>
        <w:t>the only people I want to see in prison are the people who absolutely need to be in prison and have to be in prison. Ultimately, it is for Parliament to decide where to draw the line in sentencing policy.</w:t>
      </w:r>
    </w:p>
    <w:p w:rsidR="00CE0D86" w:rsidP="00CE0D86">
      <w:pPr>
        <w:pStyle w:val="Question"/>
        <w:numPr>
          <w:ilvl w:val="0"/>
          <w:numId w:val="0"/>
        </w:numPr>
        <w:ind w:left="794"/>
      </w:pPr>
      <w:sdt>
        <w:sdtPr>
          <w:alias w:val="Member"/>
          <w:tag w:val="&lt;Member mnisId='4826' dodsId=''&gt;"/>
          <w:id w:val="396716714"/>
          <w:placeholder>
            <w:docPart w:val="2BA22B620AA94BA69D1926D2878785F6"/>
          </w:placeholder>
          <w:richText/>
        </w:sdtPr>
        <w:sdtContent>
          <w:r w:rsidRPr="00767383">
            <w:rPr>
              <w:b/>
            </w:rPr>
            <w:t>Laura Farris:</w:t>
          </w:r>
        </w:sdtContent>
      </w:sdt>
      <w:r>
        <w:t xml:space="preserve"> Yes. </w:t>
      </w:r>
    </w:p>
    <w:p w:rsidR="00CE0D86" w:rsidP="00CE0D86">
      <w:pPr>
        <w:pStyle w:val="Answer"/>
      </w:pPr>
      <w:sdt>
        <w:sdtPr>
          <w:alias w:val="Witness"/>
          <w:id w:val="715239746"/>
          <w:placeholder>
            <w:docPart w:val="2BA22B620AA94BA69D1926D2878785F6"/>
          </w:placeholder>
          <w:richText/>
        </w:sdtPr>
        <w:sdtContent>
          <w:r w:rsidRPr="00767383">
            <w:rPr>
              <w:b/>
              <w:i/>
            </w:rPr>
            <w:t>Rob Butler:</w:t>
          </w:r>
        </w:sdtContent>
      </w:sdt>
      <w:r>
        <w:t xml:space="preserve"> If there are alternatives within legislation at the moment that mean it is safe for somebody not to have to go into custody while they are</w:t>
      </w:r>
      <w:r w:rsidR="00532110">
        <w:t xml:space="preserve"> still un</w:t>
      </w:r>
      <w:r>
        <w:t>convicted of an offence,</w:t>
      </w:r>
      <w:r w:rsidR="00A36821">
        <w:t xml:space="preserve"> and to have</w:t>
      </w:r>
      <w:r>
        <w:t xml:space="preserve"> electronic monitoring, be it the RF traditional style, or GPS, and/or accommodating </w:t>
      </w:r>
      <w:r w:rsidR="00981EAF">
        <w:t>them</w:t>
      </w:r>
      <w:r>
        <w:t xml:space="preserve"> in supported accommodation such as you are describing, </w:t>
      </w:r>
      <w:r w:rsidR="004A663B">
        <w:t>my feeling is that</w:t>
      </w:r>
      <w:r>
        <w:t xml:space="preserve"> that is exactly what we should be doing. That is where we are putting some money behind it.</w:t>
      </w:r>
    </w:p>
    <w:p w:rsidR="00CE0D86" w:rsidP="00CE0D86">
      <w:pPr>
        <w:pStyle w:val="Question"/>
        <w:numPr>
          <w:ilvl w:val="0"/>
          <w:numId w:val="9"/>
        </w:numPr>
      </w:pPr>
      <w:sdt>
        <w:sdtPr>
          <w:alias w:val="Member"/>
          <w:tag w:val="&lt;Member mnisId='4826' dodsId=''&gt;"/>
          <w:id w:val="-82772774"/>
          <w:placeholder>
            <w:docPart w:val="2BA22B620AA94BA69D1926D2878785F6"/>
          </w:placeholder>
          <w:richText/>
        </w:sdtPr>
        <w:sdtContent>
          <w:r w:rsidRPr="00767383">
            <w:rPr>
              <w:b/>
            </w:rPr>
            <w:t>Laura Farris:</w:t>
          </w:r>
        </w:sdtContent>
      </w:sdt>
      <w:r>
        <w:t xml:space="preserve"> My question was about the adequacy of that service. How widely used is it? It does not sound like there are that many beds anyway.</w:t>
      </w:r>
    </w:p>
    <w:p w:rsidR="00CE0D86" w:rsidP="00CE0D86">
      <w:pPr>
        <w:pStyle w:val="Answer"/>
      </w:pPr>
      <w:sdt>
        <w:sdtPr>
          <w:alias w:val="Witness"/>
          <w:id w:val="-374385040"/>
          <w:placeholder>
            <w:docPart w:val="2BA22B620AA94BA69D1926D2878785F6"/>
          </w:placeholder>
          <w:richText/>
        </w:sdtPr>
        <w:sdtContent>
          <w:r w:rsidRPr="00767383">
            <w:rPr>
              <w:b/>
              <w:i/>
            </w:rPr>
            <w:t>Rob Butler:</w:t>
          </w:r>
        </w:sdtContent>
      </w:sdt>
      <w:r>
        <w:t xml:space="preserve"> We have 550 beds across England and Wales for people who do not have a suitable release address. That might sound a relatively small number</w:t>
      </w:r>
      <w:r w:rsidR="00034556">
        <w:t>, and o</w:t>
      </w:r>
      <w:r>
        <w:t>f course one would always like these things to be bigger</w:t>
      </w:r>
      <w:r w:rsidR="00034556">
        <w:t xml:space="preserve">, but </w:t>
      </w:r>
      <w:r w:rsidR="00034556">
        <w:t xml:space="preserve">we </w:t>
      </w:r>
      <w:r>
        <w:t>are talking about people wh</w:t>
      </w:r>
      <w:r w:rsidR="00E536E8">
        <w:t>ere it</w:t>
      </w:r>
      <w:r w:rsidR="003B554E">
        <w:t xml:space="preserve"> is</w:t>
      </w:r>
      <w:r>
        <w:t xml:space="preserve"> not judged appropriate</w:t>
      </w:r>
      <w:r w:rsidR="003B554E">
        <w:t xml:space="preserve"> for them</w:t>
      </w:r>
      <w:r>
        <w:t xml:space="preserve"> to go home or to somebody else’s address, and yet </w:t>
      </w:r>
      <w:r w:rsidR="003B554E">
        <w:t xml:space="preserve">it is </w:t>
      </w:r>
      <w:r>
        <w:t>not quite severe enough</w:t>
      </w:r>
      <w:r w:rsidR="003B554E">
        <w:t xml:space="preserve"> for them</w:t>
      </w:r>
      <w:r>
        <w:t xml:space="preserve"> to go into custody. There is probably going to be a relatively small pool of those. </w:t>
      </w:r>
    </w:p>
    <w:p w:rsidR="00CE0D86" w:rsidP="00CE0D86">
      <w:pPr>
        <w:pStyle w:val="Answer"/>
      </w:pPr>
      <w:r>
        <w:t xml:space="preserve">I want to see as many people having that opportunity as possible. </w:t>
      </w:r>
      <w:r w:rsidR="00CC7122">
        <w:t>N</w:t>
      </w:r>
      <w:r>
        <w:t>one</w:t>
      </w:r>
      <w:r w:rsidR="00CC7122">
        <w:t xml:space="preserve"> </w:t>
      </w:r>
      <w:r>
        <w:t>the</w:t>
      </w:r>
      <w:r w:rsidR="00CC7122">
        <w:t xml:space="preserve"> </w:t>
      </w:r>
      <w:r>
        <w:t xml:space="preserve">less, </w:t>
      </w:r>
      <w:r w:rsidR="00CC7122">
        <w:t xml:space="preserve">we </w:t>
      </w:r>
      <w:r>
        <w:t xml:space="preserve">have to face the reality that there are limited resources, irrespective of the fact </w:t>
      </w:r>
      <w:r w:rsidR="009F1299">
        <w:t xml:space="preserve">that </w:t>
      </w:r>
      <w:r>
        <w:t xml:space="preserve">we have an impending </w:t>
      </w:r>
      <w:r w:rsidR="00D63E2C">
        <w:t>fiscal</w:t>
      </w:r>
      <w:r>
        <w:t xml:space="preserve"> event. There have always been limited resources, even when we have felt relatively comfortable, let me put it that way. </w:t>
      </w:r>
    </w:p>
    <w:p w:rsidR="00CE0D86" w:rsidP="00CE0D86">
      <w:pPr>
        <w:pStyle w:val="Question"/>
        <w:numPr>
          <w:ilvl w:val="0"/>
          <w:numId w:val="0"/>
        </w:numPr>
        <w:ind w:left="794"/>
      </w:pPr>
      <w:sdt>
        <w:sdtPr>
          <w:alias w:val="Member"/>
          <w:tag w:val="&lt;Member mnisId='1601' dodsId='34498'&gt;"/>
          <w:id w:val="-1841696036"/>
          <w:placeholder>
            <w:docPart w:val="2BA22B620AA94BA69D1926D2878785F6"/>
          </w:placeholder>
          <w:richText/>
        </w:sdtPr>
        <w:sdtContent>
          <w:r w:rsidRPr="00767383">
            <w:rPr>
              <w:b/>
            </w:rPr>
            <w:t>Chair:</w:t>
          </w:r>
        </w:sdtContent>
      </w:sdt>
      <w:r>
        <w:t xml:space="preserve"> Thank you very much. Mr Maynard. </w:t>
      </w:r>
    </w:p>
    <w:p w:rsidR="00CE0D86" w:rsidP="00615989">
      <w:pPr>
        <w:pStyle w:val="Question"/>
        <w:numPr>
          <w:ilvl w:val="0"/>
          <w:numId w:val="0"/>
        </w:numPr>
        <w:ind w:left="794"/>
      </w:pPr>
      <w:sdt>
        <w:sdtPr>
          <w:alias w:val="Member"/>
          <w:tag w:val="&lt;Member mnisId='3926' dodsId='35499'&gt;"/>
          <w:id w:val="1106851736"/>
          <w:placeholder>
            <w:docPart w:val="2BA22B620AA94BA69D1926D2878785F6"/>
          </w:placeholder>
          <w:richText/>
        </w:sdtPr>
        <w:sdtContent>
          <w:r w:rsidRPr="003164F5">
            <w:rPr>
              <w:b/>
            </w:rPr>
            <w:t>Paul Maynard:</w:t>
          </w:r>
        </w:sdtContent>
      </w:sdt>
      <w:r>
        <w:t xml:space="preserve"> Thank you. I </w:t>
      </w:r>
      <w:r w:rsidR="00615989">
        <w:t>wasn’</w:t>
      </w:r>
      <w:r>
        <w:t>t aware I was coming next; you caught me by surprise.</w:t>
      </w:r>
    </w:p>
    <w:p w:rsidR="00CE0D86" w:rsidP="00CE0D86">
      <w:pPr>
        <w:pStyle w:val="Question"/>
        <w:numPr>
          <w:ilvl w:val="0"/>
          <w:numId w:val="9"/>
        </w:numPr>
      </w:pPr>
      <w:sdt>
        <w:sdtPr>
          <w:alias w:val="Member"/>
          <w:tag w:val="&lt;Member mnisId='4854' dodsId=''&gt;"/>
          <w:id w:val="-1943827886"/>
          <w:placeholder>
            <w:docPart w:val="2BA22B620AA94BA69D1926D2878785F6"/>
          </w:placeholder>
          <w:richText/>
        </w:sdtPr>
        <w:sdtContent>
          <w:r w:rsidRPr="003164F5">
            <w:rPr>
              <w:b/>
            </w:rPr>
            <w:t>James Daly:</w:t>
          </w:r>
        </w:sdtContent>
      </w:sdt>
      <w:r>
        <w:t xml:space="preserve"> While Mr Maynard is finding his place, </w:t>
      </w:r>
      <w:r w:rsidR="0030523B">
        <w:t>I have</w:t>
      </w:r>
      <w:r>
        <w:t xml:space="preserve"> </w:t>
      </w:r>
      <w:r w:rsidR="00624695">
        <w:t>a</w:t>
      </w:r>
      <w:r>
        <w:t xml:space="preserve"> quick question. Forgive me if you have answered this question. </w:t>
      </w:r>
      <w:r w:rsidR="0030523B">
        <w:t>On r</w:t>
      </w:r>
      <w:r>
        <w:t>emands in custody for sentence in the magistrates courts between a guilty plea and sentence</w:t>
      </w:r>
      <w:r w:rsidR="0030523B">
        <w:t>,</w:t>
      </w:r>
      <w:r>
        <w:t xml:space="preserve"> what is the average time for remand in </w:t>
      </w:r>
      <w:r w:rsidR="00023948">
        <w:t>the</w:t>
      </w:r>
      <w:r>
        <w:t xml:space="preserve"> magistrates court?</w:t>
      </w:r>
    </w:p>
    <w:p w:rsidR="00CE0D86" w:rsidP="00CE0D86">
      <w:pPr>
        <w:pStyle w:val="Answer"/>
      </w:pPr>
      <w:sdt>
        <w:sdtPr>
          <w:alias w:val="Witness"/>
          <w:id w:val="1829476067"/>
          <w:placeholder>
            <w:docPart w:val="2BA22B620AA94BA69D1926D2878785F6"/>
          </w:placeholder>
          <w:richText/>
        </w:sdtPr>
        <w:sdtContent>
          <w:r w:rsidRPr="003164F5">
            <w:rPr>
              <w:b/>
              <w:i/>
            </w:rPr>
            <w:t>Gareth Johnson:</w:t>
          </w:r>
        </w:sdtContent>
      </w:sdt>
      <w:r>
        <w:t xml:space="preserve"> Post sentence?</w:t>
      </w:r>
    </w:p>
    <w:p w:rsidR="00CE0D86" w:rsidP="00CE0D86">
      <w:pPr>
        <w:pStyle w:val="Question"/>
        <w:numPr>
          <w:ilvl w:val="0"/>
          <w:numId w:val="9"/>
        </w:numPr>
      </w:pPr>
      <w:sdt>
        <w:sdtPr>
          <w:alias w:val="Member"/>
          <w:tag w:val="&lt;Member mnisId='4854' dodsId=''&gt;"/>
          <w:id w:val="734823801"/>
          <w:placeholder>
            <w:docPart w:val="2BA22B620AA94BA69D1926D2878785F6"/>
          </w:placeholder>
          <w:richText/>
        </w:sdtPr>
        <w:sdtContent>
          <w:r w:rsidRPr="003164F5">
            <w:rPr>
              <w:b/>
            </w:rPr>
            <w:t>James Daly:</w:t>
          </w:r>
        </w:sdtContent>
      </w:sdt>
      <w:r>
        <w:t xml:space="preserve"> Post conviction. </w:t>
      </w:r>
    </w:p>
    <w:p w:rsidR="00CE0D86" w:rsidP="00CE0D86">
      <w:pPr>
        <w:pStyle w:val="Answer"/>
      </w:pPr>
      <w:sdt>
        <w:sdtPr>
          <w:alias w:val="Witness"/>
          <w:id w:val="1593813717"/>
          <w:placeholder>
            <w:docPart w:val="F98EA104AD9642CA9C1526A266E76BE5"/>
          </w:placeholder>
          <w:richText/>
        </w:sdtPr>
        <w:sdtContent>
          <w:r w:rsidRPr="00464607">
            <w:rPr>
              <w:b/>
              <w:i/>
            </w:rPr>
            <w:t>Gareth Johnson:</w:t>
          </w:r>
        </w:sdtContent>
      </w:sdt>
      <w:r>
        <w:t xml:space="preserve"> Post conviction, there is a statutory limit on the amount of time someone can be remanded in custody. I believe it is three weeks.</w:t>
      </w:r>
    </w:p>
    <w:p w:rsidR="00CE0D86" w:rsidP="00CE0D86">
      <w:pPr>
        <w:pStyle w:val="Question"/>
        <w:numPr>
          <w:ilvl w:val="0"/>
          <w:numId w:val="9"/>
        </w:numPr>
      </w:pPr>
      <w:sdt>
        <w:sdtPr>
          <w:alias w:val="Member"/>
          <w:tag w:val="&lt;Member mnisId='4854' dodsId=''&gt;"/>
          <w:id w:val="1871955464"/>
          <w:placeholder>
            <w:docPart w:val="F98EA104AD9642CA9C1526A266E76BE5"/>
          </w:placeholder>
          <w:richText/>
        </w:sdtPr>
        <w:sdtContent>
          <w:r w:rsidRPr="00A030D5">
            <w:rPr>
              <w:b/>
            </w:rPr>
            <w:t>James Daly:</w:t>
          </w:r>
        </w:sdtContent>
      </w:sdt>
      <w:r>
        <w:t xml:space="preserve"> </w:t>
      </w:r>
      <w:r w:rsidR="00023948">
        <w:t>Is t</w:t>
      </w:r>
      <w:r>
        <w:t>hat happening? In the magistrates court, unless you are awaiting trial in the magistrates court, you should not be remanded in custody for more than three weeks</w:t>
      </w:r>
      <w:r w:rsidR="00DD59EA">
        <w:t>.</w:t>
      </w:r>
    </w:p>
    <w:p w:rsidR="00CE0D86" w:rsidP="00CE0D86">
      <w:pPr>
        <w:pStyle w:val="Answer"/>
      </w:pPr>
      <w:sdt>
        <w:sdtPr>
          <w:alias w:val="Witness"/>
          <w:id w:val="-1842606706"/>
          <w:placeholder>
            <w:docPart w:val="2BA22B620AA94BA69D1926D2878785F6"/>
          </w:placeholder>
          <w:richText/>
        </w:sdtPr>
        <w:sdtContent>
          <w:r w:rsidRPr="003164F5">
            <w:rPr>
              <w:b/>
              <w:i/>
            </w:rPr>
            <w:t>Gareth Johnson:</w:t>
          </w:r>
        </w:sdtContent>
      </w:sdt>
      <w:r>
        <w:t xml:space="preserve"> At a time. In theory, you can remand for three weeks in custody. If the magistrates were unable to sentence, there can be an adjournment but it cannot be a remand for more than three weeks at a time. That is my recollection.</w:t>
      </w:r>
    </w:p>
    <w:p w:rsidR="00CE0D86" w:rsidP="00CE0D86">
      <w:pPr>
        <w:pStyle w:val="Question"/>
        <w:numPr>
          <w:ilvl w:val="0"/>
          <w:numId w:val="9"/>
        </w:numPr>
      </w:pPr>
      <w:sdt>
        <w:sdtPr>
          <w:alias w:val="Member"/>
          <w:tag w:val="&lt;Member mnisId='4854' dodsId=''&gt;"/>
          <w:id w:val="258105513"/>
          <w:placeholder>
            <w:docPart w:val="2BA22B620AA94BA69D1926D2878785F6"/>
          </w:placeholder>
          <w:richText/>
        </w:sdtPr>
        <w:sdtContent>
          <w:r w:rsidRPr="003164F5">
            <w:rPr>
              <w:b/>
            </w:rPr>
            <w:t>James Daly:</w:t>
          </w:r>
        </w:sdtContent>
      </w:sdt>
      <w:r>
        <w:t xml:space="preserve"> Absolutely. I was not trying to catch you out at all. So </w:t>
      </w:r>
      <w:r w:rsidR="00C4517B">
        <w:t xml:space="preserve">that </w:t>
      </w:r>
      <w:r>
        <w:t xml:space="preserve">we have a clear picture </w:t>
      </w:r>
      <w:r w:rsidR="00C4517B">
        <w:t xml:space="preserve">on </w:t>
      </w:r>
      <w:r>
        <w:t>remand in the magistrates courts, do we have a figure for the average time for a remand in the magistrates courts? In a Crown court trial, we have a figure of 209 days.</w:t>
      </w:r>
    </w:p>
    <w:p w:rsidR="00CE0D86" w:rsidP="00CE0D86">
      <w:pPr>
        <w:pStyle w:val="Answer"/>
      </w:pPr>
      <w:sdt>
        <w:sdtPr>
          <w:alias w:val="Witness"/>
          <w:id w:val="1217312337"/>
          <w:placeholder>
            <w:docPart w:val="2BA22B620AA94BA69D1926D2878785F6"/>
          </w:placeholder>
          <w:richText/>
        </w:sdtPr>
        <w:sdtContent>
          <w:r w:rsidRPr="003164F5">
            <w:rPr>
              <w:b/>
              <w:i/>
            </w:rPr>
            <w:t>Gareth Johnson:</w:t>
          </w:r>
        </w:sdtContent>
      </w:sdt>
      <w:r>
        <w:t xml:space="preserve"> No is the short answer. The long answer is </w:t>
      </w:r>
      <w:r w:rsidR="00FE3A7D">
        <w:t>t</w:t>
      </w:r>
      <w:r>
        <w:t xml:space="preserve">hat we are hoping with the </w:t>
      </w:r>
      <w:r w:rsidR="00896E75">
        <w:t>c</w:t>
      </w:r>
      <w:r>
        <w:t xml:space="preserve">ommon </w:t>
      </w:r>
      <w:r w:rsidR="00896E75">
        <w:t>p</w:t>
      </w:r>
      <w:r>
        <w:t>latform for that to become robust enough, once it is rolled out to all magistrates courts, that we will be able to glean that information from th</w:t>
      </w:r>
      <w:r w:rsidR="001D3463">
        <w:t>e</w:t>
      </w:r>
      <w:r>
        <w:t xml:space="preserve"> system. At the moment, we do not have an average amount of time that someone spends in custody from the magistrates court.</w:t>
      </w:r>
    </w:p>
    <w:p w:rsidR="00CE0D86" w:rsidP="00CE0D86">
      <w:pPr>
        <w:pStyle w:val="Question"/>
        <w:numPr>
          <w:ilvl w:val="0"/>
          <w:numId w:val="9"/>
        </w:numPr>
      </w:pPr>
      <w:sdt>
        <w:sdtPr>
          <w:alias w:val="Member"/>
          <w:tag w:val="&lt;Member mnisId='4854' dodsId=''&gt;"/>
          <w:id w:val="-737168593"/>
          <w:placeholder>
            <w:docPart w:val="2BA22B620AA94BA69D1926D2878785F6"/>
          </w:placeholder>
          <w:richText/>
        </w:sdtPr>
        <w:sdtContent>
          <w:r w:rsidRPr="003164F5">
            <w:rPr>
              <w:b/>
            </w:rPr>
            <w:t>James Daly:</w:t>
          </w:r>
        </w:sdtContent>
      </w:sdt>
      <w:r>
        <w:t xml:space="preserve"> W</w:t>
      </w:r>
      <w:r w:rsidR="001D3463">
        <w:t>hy do we not? W</w:t>
      </w:r>
      <w:r>
        <w:t xml:space="preserve">hen I was doing the job, we could do most pre-sentence reports on the day. We do not need three weeks for a pre-sentence report. </w:t>
      </w:r>
    </w:p>
    <w:p w:rsidR="00CE0D86" w:rsidP="00CE0D86">
      <w:pPr>
        <w:pStyle w:val="Answer"/>
      </w:pPr>
      <w:sdt>
        <w:sdtPr>
          <w:alias w:val="Witness"/>
          <w:id w:val="-1400051541"/>
          <w:placeholder>
            <w:docPart w:val="2BA22B620AA94BA69D1926D2878785F6"/>
          </w:placeholder>
          <w:richText/>
        </w:sdtPr>
        <w:sdtContent>
          <w:r w:rsidRPr="003164F5">
            <w:rPr>
              <w:b/>
              <w:i/>
            </w:rPr>
            <w:t>Gareth Johnson:</w:t>
          </w:r>
        </w:sdtContent>
      </w:sdt>
      <w:r>
        <w:t xml:space="preserve"> It depends on the intentions of the court as to what they want included in the pre-sentence report. You are absolutely right; it is</w:t>
      </w:r>
      <w:r w:rsidR="00653477">
        <w:t xml:space="preserve"> not</w:t>
      </w:r>
      <w:r>
        <w:t xml:space="preserve"> always necessary to have a pre-sentence report at all. If it is necessary to have a pre-sentence report, </w:t>
      </w:r>
      <w:r w:rsidR="004E6A88">
        <w:t>i</w:t>
      </w:r>
      <w:r>
        <w:t xml:space="preserve">t can be provided quite often on the day. It depends on the intentions of the magistrates and </w:t>
      </w:r>
      <w:r w:rsidR="00B77638">
        <w:t xml:space="preserve">the </w:t>
      </w:r>
      <w:r>
        <w:t xml:space="preserve">availability of </w:t>
      </w:r>
      <w:r w:rsidR="00B77638">
        <w:t>p</w:t>
      </w:r>
      <w:r>
        <w:t>robation.</w:t>
      </w:r>
    </w:p>
    <w:p w:rsidR="00CE0D86" w:rsidP="00CE0D86">
      <w:pPr>
        <w:pStyle w:val="Question"/>
        <w:numPr>
          <w:ilvl w:val="0"/>
          <w:numId w:val="9"/>
        </w:numPr>
      </w:pPr>
      <w:sdt>
        <w:sdtPr>
          <w:alias w:val="Member"/>
          <w:tag w:val="&lt;Member mnisId='4854' dodsId=''&gt;"/>
          <w:id w:val="1850207809"/>
          <w:placeholder>
            <w:docPart w:val="2BA22B620AA94BA69D1926D2878785F6"/>
          </w:placeholder>
          <w:richText/>
        </w:sdtPr>
        <w:sdtContent>
          <w:r w:rsidRPr="003552C5">
            <w:rPr>
              <w:b/>
            </w:rPr>
            <w:t>James Daly:</w:t>
          </w:r>
        </w:sdtContent>
      </w:sdt>
      <w:r>
        <w:t xml:space="preserve"> That is a very important point. We both know, as does everybody who has been involved in this, that most of the things in a pre-sentence report are prepared very professionally and</w:t>
      </w:r>
      <w:r w:rsidR="00B77638">
        <w:t xml:space="preserve"> are</w:t>
      </w:r>
      <w:r>
        <w:t xml:space="preserve"> probably </w:t>
      </w:r>
      <w:r w:rsidR="004067C8">
        <w:t>things that</w:t>
      </w:r>
      <w:r>
        <w:t xml:space="preserve"> the court is aware of on the day the guilty plea is entered. It is </w:t>
      </w:r>
      <w:r w:rsidR="004067C8">
        <w:t xml:space="preserve">generally </w:t>
      </w:r>
      <w:r>
        <w:t xml:space="preserve">not revolutionary stuff that is coming through. Do you have any view on trying to look at that as a way of speeding up remands of young people, </w:t>
      </w:r>
      <w:r w:rsidR="007F534A">
        <w:t xml:space="preserve">or them </w:t>
      </w:r>
      <w:r>
        <w:t xml:space="preserve">not having to be remanded in custody? </w:t>
      </w:r>
    </w:p>
    <w:p w:rsidR="00CE0D86" w:rsidP="00CE0D86">
      <w:pPr>
        <w:pStyle w:val="Answer"/>
      </w:pPr>
      <w:sdt>
        <w:sdtPr>
          <w:alias w:val="Witness"/>
          <w:id w:val="1248082296"/>
          <w:placeholder>
            <w:docPart w:val="2BA22B620AA94BA69D1926D2878785F6"/>
          </w:placeholder>
          <w:richText/>
        </w:sdtPr>
        <w:sdtContent>
          <w:r w:rsidRPr="003164F5">
            <w:rPr>
              <w:b/>
              <w:i/>
            </w:rPr>
            <w:t>Gareth Johnson:</w:t>
          </w:r>
        </w:sdtContent>
      </w:sdt>
      <w:r>
        <w:t xml:space="preserve"> Magistrates can still send someone to prison if they deem a pre-sentence report unnecessary. That is my understanding of the law. If they are looking at a community-based penalty, they need to have the question answered as to whether or not that defendant is suitable for that particular type of community penalty. That is the only question they need to ask the </w:t>
      </w:r>
      <w:r w:rsidR="00D71FAC">
        <w:t>p</w:t>
      </w:r>
      <w:r>
        <w:t xml:space="preserve">robation </w:t>
      </w:r>
      <w:r w:rsidR="00D71FAC">
        <w:t>s</w:t>
      </w:r>
      <w:r>
        <w:t>ervice</w:t>
      </w:r>
      <w:r w:rsidR="00D71FAC">
        <w:t>,</w:t>
      </w:r>
      <w:r>
        <w:t xml:space="preserve"> so that can be given.</w:t>
      </w:r>
    </w:p>
    <w:p w:rsidR="00CE0D86" w:rsidP="00CE0D86">
      <w:pPr>
        <w:pStyle w:val="Question"/>
        <w:numPr>
          <w:ilvl w:val="0"/>
          <w:numId w:val="9"/>
        </w:numPr>
      </w:pPr>
      <w:sdt>
        <w:sdtPr>
          <w:alias w:val="Member"/>
          <w:tag w:val="&lt;Member mnisId='4854' dodsId=''&gt;"/>
          <w:id w:val="-511527542"/>
          <w:placeholder>
            <w:docPart w:val="2BA22B620AA94BA69D1926D2878785F6"/>
          </w:placeholder>
          <w:richText/>
        </w:sdtPr>
        <w:sdtContent>
          <w:r w:rsidRPr="003164F5">
            <w:rPr>
              <w:b/>
            </w:rPr>
            <w:t>James Daly:</w:t>
          </w:r>
        </w:sdtContent>
      </w:sdt>
      <w:r>
        <w:t xml:space="preserve"> It is curious</w:t>
      </w:r>
      <w:r w:rsidR="00D71FAC">
        <w:t xml:space="preserve"> that</w:t>
      </w:r>
      <w:r>
        <w:t xml:space="preserve"> it needs three weeks, is</w:t>
      </w:r>
      <w:r w:rsidR="00D71FAC">
        <w:t>n’t</w:t>
      </w:r>
      <w:r w:rsidR="00EB2708">
        <w:t xml:space="preserve"> it</w:t>
      </w:r>
      <w:r>
        <w:t>?</w:t>
      </w:r>
    </w:p>
    <w:p w:rsidR="00CE0D86" w:rsidP="00CE0D86">
      <w:pPr>
        <w:pStyle w:val="Answer"/>
      </w:pPr>
      <w:sdt>
        <w:sdtPr>
          <w:alias w:val="Witness"/>
          <w:id w:val="-1524472992"/>
          <w:placeholder>
            <w:docPart w:val="2BA22B620AA94BA69D1926D2878785F6"/>
          </w:placeholder>
          <w:richText/>
        </w:sdtPr>
        <w:sdtContent>
          <w:r w:rsidRPr="003164F5">
            <w:rPr>
              <w:b/>
              <w:i/>
            </w:rPr>
            <w:t>Gareth Johnson:</w:t>
          </w:r>
        </w:sdtContent>
      </w:sdt>
      <w:r>
        <w:t xml:space="preserve"> I am telling you what I think is the law.</w:t>
      </w:r>
    </w:p>
    <w:p w:rsidR="00CE0D86" w:rsidP="00CE0D86">
      <w:pPr>
        <w:pStyle w:val="Question"/>
        <w:numPr>
          <w:ilvl w:val="0"/>
          <w:numId w:val="9"/>
        </w:numPr>
      </w:pPr>
      <w:sdt>
        <w:sdtPr>
          <w:alias w:val="Member"/>
          <w:tag w:val="&lt;Member mnisId='4854' dodsId=''&gt;"/>
          <w:id w:val="979963933"/>
          <w:placeholder>
            <w:docPart w:val="2BA22B620AA94BA69D1926D2878785F6"/>
          </w:placeholder>
          <w:richText/>
        </w:sdtPr>
        <w:sdtContent>
          <w:r w:rsidRPr="003164F5">
            <w:rPr>
              <w:b/>
            </w:rPr>
            <w:t>James Daly:</w:t>
          </w:r>
        </w:sdtContent>
      </w:sdt>
      <w:r>
        <w:t xml:space="preserve"> I am not criticising you </w:t>
      </w:r>
      <w:r w:rsidR="00D75C6A">
        <w:t>at all, with</w:t>
      </w:r>
      <w:r>
        <w:t xml:space="preserve"> respect.</w:t>
      </w:r>
    </w:p>
    <w:p w:rsidR="00CE0D86" w:rsidP="00CE0D86">
      <w:pPr>
        <w:pStyle w:val="Answer"/>
      </w:pPr>
      <w:sdt>
        <w:sdtPr>
          <w:alias w:val="Witness"/>
          <w:id w:val="-407231094"/>
          <w:placeholder>
            <w:docPart w:val="2BA22B620AA94BA69D1926D2878785F6"/>
          </w:placeholder>
          <w:richText/>
        </w:sdtPr>
        <w:sdtContent>
          <w:r w:rsidRPr="003164F5">
            <w:rPr>
              <w:b/>
              <w:i/>
            </w:rPr>
            <w:t>Gareth Johnson:</w:t>
          </w:r>
        </w:sdtContent>
      </w:sdt>
      <w:r>
        <w:t xml:space="preserve"> You are right; they do not have to go for the whole three weeks just because they have the power to do so</w:t>
      </w:r>
      <w:r w:rsidR="006434E2">
        <w:t>. T</w:t>
      </w:r>
      <w:r>
        <w:t>hey do not have to use that. Those kind</w:t>
      </w:r>
      <w:r w:rsidR="001716B0">
        <w:t>s</w:t>
      </w:r>
      <w:r>
        <w:t xml:space="preserve"> of remands should be as short as possible.</w:t>
      </w:r>
    </w:p>
    <w:p w:rsidR="00CE0D86" w:rsidP="00CE0D86">
      <w:pPr>
        <w:pStyle w:val="Question"/>
        <w:numPr>
          <w:ilvl w:val="0"/>
          <w:numId w:val="0"/>
        </w:numPr>
        <w:ind w:left="794"/>
      </w:pPr>
      <w:sdt>
        <w:sdtPr>
          <w:alias w:val="Member"/>
          <w:tag w:val="&lt;Member mnisId='1601' dodsId='34498'&gt;"/>
          <w:id w:val="-836537930"/>
          <w:placeholder>
            <w:docPart w:val="2BA22B620AA94BA69D1926D2878785F6"/>
          </w:placeholder>
          <w:richText/>
        </w:sdtPr>
        <w:sdtContent>
          <w:r w:rsidRPr="003164F5">
            <w:rPr>
              <w:b/>
            </w:rPr>
            <w:t>Chair:</w:t>
          </w:r>
        </w:sdtContent>
      </w:sdt>
      <w:r>
        <w:t xml:space="preserve"> Thank you very much. Mr Maynard.</w:t>
      </w:r>
    </w:p>
    <w:p w:rsidR="006434E2" w:rsidP="00CE0D86">
      <w:pPr>
        <w:pStyle w:val="Question"/>
        <w:numPr>
          <w:ilvl w:val="0"/>
          <w:numId w:val="9"/>
        </w:numPr>
      </w:pPr>
      <w:sdt>
        <w:sdtPr>
          <w:alias w:val="Member"/>
          <w:tag w:val="&lt;Member mnisId='3926' dodsId='35499'&gt;"/>
          <w:id w:val="-773404179"/>
          <w:placeholder>
            <w:docPart w:val="2BA22B620AA94BA69D1926D2878785F6"/>
          </w:placeholder>
          <w:richText/>
        </w:sdtPr>
        <w:sdtContent>
          <w:r w:rsidRPr="003164F5" w:rsidR="00CE0D86">
            <w:rPr>
              <w:b/>
            </w:rPr>
            <w:t>Paul Maynard:</w:t>
          </w:r>
        </w:sdtContent>
      </w:sdt>
      <w:r w:rsidR="00CE0D86">
        <w:t xml:space="preserve"> Thank you. Order has been restored</w:t>
      </w:r>
      <w:r>
        <w:t xml:space="preserve"> and</w:t>
      </w:r>
      <w:r w:rsidR="00CE0D86">
        <w:t xml:space="preserve"> I have located my question. I am not sure which Minister to put it to though.</w:t>
      </w:r>
    </w:p>
    <w:p w:rsidR="00CE0D86" w:rsidP="006434E2">
      <w:pPr>
        <w:pStyle w:val="Question"/>
        <w:numPr>
          <w:ilvl w:val="0"/>
          <w:numId w:val="0"/>
        </w:numPr>
        <w:ind w:left="794"/>
      </w:pPr>
      <w:r>
        <w:t>We recently went to Dublin to look at their remand prison; it is remand only. They ha</w:t>
      </w:r>
      <w:r w:rsidR="00866D1A">
        <w:t>ve</w:t>
      </w:r>
      <w:r>
        <w:t xml:space="preserve"> invested significant amounts of money in a suite of video link facilities to ensure that prisoners ha</w:t>
      </w:r>
      <w:r w:rsidR="00645817">
        <w:t>ve</w:t>
      </w:r>
      <w:r>
        <w:t xml:space="preserve"> no need to leave the remand jail at all to engage in further parts of the judicial process. What are you doing to ensure, as a Government, high-quality video link facilities to improve access to justice in the prison estate? </w:t>
      </w:r>
    </w:p>
    <w:p w:rsidR="00CE0D86" w:rsidP="00CE0D86">
      <w:pPr>
        <w:pStyle w:val="Answer"/>
      </w:pPr>
      <w:sdt>
        <w:sdtPr>
          <w:alias w:val="Witness"/>
          <w:id w:val="-519244801"/>
          <w:placeholder>
            <w:docPart w:val="F98EA104AD9642CA9C1526A266E76BE5"/>
          </w:placeholder>
          <w:richText/>
        </w:sdtPr>
        <w:sdtContent>
          <w:r w:rsidRPr="003552C5">
            <w:rPr>
              <w:b/>
              <w:i/>
            </w:rPr>
            <w:t>Gareth Johnson:</w:t>
          </w:r>
        </w:sdtContent>
      </w:sdt>
      <w:r>
        <w:t xml:space="preserve"> There is an element of your question that comes under</w:t>
      </w:r>
      <w:r w:rsidR="00032C0E">
        <w:t xml:space="preserve"> both</w:t>
      </w:r>
      <w:r>
        <w:t xml:space="preserve"> Minister Butler and m</w:t>
      </w:r>
      <w:r w:rsidR="00032C0E">
        <w:t>e</w:t>
      </w:r>
      <w:r>
        <w:t xml:space="preserve">. </w:t>
      </w:r>
    </w:p>
    <w:p w:rsidR="00CE0D86" w:rsidP="00CE0D86">
      <w:pPr>
        <w:pStyle w:val="Question"/>
        <w:numPr>
          <w:ilvl w:val="0"/>
          <w:numId w:val="9"/>
        </w:numPr>
      </w:pPr>
      <w:sdt>
        <w:sdtPr>
          <w:alias w:val="Member"/>
          <w:tag w:val="&lt;Member mnisId='3926' dodsId='35499'&gt;"/>
          <w:id w:val="-1194841649"/>
          <w:placeholder>
            <w:docPart w:val="F98EA104AD9642CA9C1526A266E76BE5"/>
          </w:placeholder>
          <w:richText/>
        </w:sdtPr>
        <w:sdtContent>
          <w:r w:rsidRPr="003552C5">
            <w:rPr>
              <w:b/>
            </w:rPr>
            <w:t>Paul Maynard:</w:t>
          </w:r>
        </w:sdtContent>
      </w:sdt>
      <w:r>
        <w:t xml:space="preserve"> That is why I was not sure who to ask. </w:t>
      </w:r>
    </w:p>
    <w:p w:rsidR="00CE0D86" w:rsidP="00CE0D86">
      <w:pPr>
        <w:pStyle w:val="Answer"/>
      </w:pPr>
      <w:sdt>
        <w:sdtPr>
          <w:alias w:val="Witness"/>
          <w:id w:val="566849735"/>
          <w:placeholder>
            <w:docPart w:val="F98EA104AD9642CA9C1526A266E76BE5"/>
          </w:placeholder>
          <w:richText/>
        </w:sdtPr>
        <w:sdtContent>
          <w:r w:rsidRPr="003552C5">
            <w:rPr>
              <w:b/>
              <w:i/>
            </w:rPr>
            <w:t>Gareth Johnson:</w:t>
          </w:r>
        </w:sdtContent>
      </w:sdt>
      <w:r>
        <w:t xml:space="preserve"> If I may go first, I am sure Mr Butler will want to</w:t>
      </w:r>
      <w:r w:rsidR="001E1BFB">
        <w:t xml:space="preserve"> follow.</w:t>
      </w:r>
    </w:p>
    <w:p w:rsidR="00CE0D86" w:rsidP="00CE0D86">
      <w:pPr>
        <w:pStyle w:val="Answer"/>
      </w:pPr>
      <w:sdt>
        <w:sdtPr>
          <w:alias w:val="Witness"/>
          <w:id w:val="124361360"/>
          <w:placeholder>
            <w:docPart w:val="F98EA104AD9642CA9C1526A266E76BE5"/>
          </w:placeholder>
          <w:richText/>
        </w:sdtPr>
        <w:sdtContent>
          <w:r w:rsidRPr="003552C5">
            <w:rPr>
              <w:b/>
              <w:i/>
            </w:rPr>
            <w:t>Rob Butler:</w:t>
          </w:r>
        </w:sdtContent>
      </w:sdt>
      <w:r>
        <w:t xml:space="preserve"> You do the courts; I will do the prisons.</w:t>
      </w:r>
    </w:p>
    <w:p w:rsidR="00CE0D86" w:rsidP="00CE0D86">
      <w:pPr>
        <w:pStyle w:val="Answer"/>
      </w:pPr>
      <w:sdt>
        <w:sdtPr>
          <w:alias w:val="Witness"/>
          <w:id w:val="1829939371"/>
          <w:placeholder>
            <w:docPart w:val="2BA22B620AA94BA69D1926D2878785F6"/>
          </w:placeholder>
          <w:richText/>
        </w:sdtPr>
        <w:sdtContent>
          <w:r w:rsidRPr="003164F5">
            <w:rPr>
              <w:b/>
              <w:i/>
            </w:rPr>
            <w:t>Gareth Johnson:</w:t>
          </w:r>
        </w:sdtContent>
      </w:sdt>
      <w:r>
        <w:t xml:space="preserve"> An awful lot is being done is the answer to your question. Particularly when covid hit, the court system relied on video link </w:t>
      </w:r>
      <w:r>
        <w:t>provision in order to continue with its case</w:t>
      </w:r>
      <w:r w:rsidR="00FD404D">
        <w:t>s</w:t>
      </w:r>
      <w:r>
        <w:t>. It pre-dates covid; a lot of video work was</w:t>
      </w:r>
      <w:r w:rsidR="00FD404D">
        <w:t xml:space="preserve"> being</w:t>
      </w:r>
      <w:r>
        <w:t xml:space="preserve"> done. It has helped enormously for remote hearings to take place for remand hearings, for example, without the necessity of bringing a prisoner from prison; it can be dealt with via video link. From the last figures I saw, 90% of Crown courts now have video evidence capabilities</w:t>
      </w:r>
      <w:r w:rsidR="002F488F">
        <w:t>, and</w:t>
      </w:r>
      <w:r>
        <w:t xml:space="preserve"> 80% of magistrates courts have those facilities as well. It is something that is very widespread across the whole judicial system.</w:t>
      </w:r>
    </w:p>
    <w:p w:rsidR="00CE0D86" w:rsidP="00CE0D86">
      <w:pPr>
        <w:pStyle w:val="Question"/>
        <w:numPr>
          <w:ilvl w:val="0"/>
          <w:numId w:val="9"/>
        </w:numPr>
      </w:pPr>
      <w:sdt>
        <w:sdtPr>
          <w:alias w:val="Member"/>
          <w:tag w:val="&lt;Member mnisId='3926' dodsId='35499'&gt;"/>
          <w:id w:val="1230958119"/>
          <w:placeholder>
            <w:docPart w:val="2BA22B620AA94BA69D1926D2878785F6"/>
          </w:placeholder>
          <w:richText/>
        </w:sdtPr>
        <w:sdtContent>
          <w:r w:rsidRPr="003164F5">
            <w:rPr>
              <w:b/>
            </w:rPr>
            <w:t>Paul Maynard:</w:t>
          </w:r>
        </w:sdtContent>
      </w:sdt>
      <w:r>
        <w:t xml:space="preserve"> Is that for use for remand specifically?</w:t>
      </w:r>
    </w:p>
    <w:p w:rsidR="00CE0D86" w:rsidP="00CE0D86">
      <w:pPr>
        <w:pStyle w:val="Answer"/>
      </w:pPr>
      <w:sdt>
        <w:sdtPr>
          <w:alias w:val="Witness"/>
          <w:id w:val="-196169796"/>
          <w:placeholder>
            <w:docPart w:val="2BA22B620AA94BA69D1926D2878785F6"/>
          </w:placeholder>
          <w:richText/>
        </w:sdtPr>
        <w:sdtContent>
          <w:r w:rsidRPr="003164F5">
            <w:rPr>
              <w:b/>
              <w:i/>
            </w:rPr>
            <w:t>Gareth Johnson:</w:t>
          </w:r>
        </w:sdtContent>
      </w:sdt>
      <w:r>
        <w:t xml:space="preserve"> </w:t>
      </w:r>
      <w:r w:rsidR="002F488F">
        <w:t>I</w:t>
      </w:r>
      <w:r>
        <w:t xml:space="preserve">t is a judicial decision as to whether </w:t>
      </w:r>
      <w:r w:rsidR="002F488F">
        <w:t>i</w:t>
      </w:r>
      <w:r>
        <w:t xml:space="preserve">t can be done that way. It does not have to be just with remand. For example, </w:t>
      </w:r>
      <w:r w:rsidR="00ED7494">
        <w:t xml:space="preserve">in </w:t>
      </w:r>
      <w:r>
        <w:t xml:space="preserve">very serious sexual offences, the victim can give evidence via video link. That has been a breakthrough in ensuring that </w:t>
      </w:r>
      <w:r w:rsidR="00304467">
        <w:t xml:space="preserve">that </w:t>
      </w:r>
      <w:r>
        <w:t>happens</w:t>
      </w:r>
      <w:r w:rsidR="00304467">
        <w:t>; i</w:t>
      </w:r>
      <w:r>
        <w:t xml:space="preserve">t has been a very positive thing. There are various situations where it can take place. It is quite common now and it is something that has its place. </w:t>
      </w:r>
    </w:p>
    <w:p w:rsidR="00CE0D86" w:rsidP="00CE0D86">
      <w:pPr>
        <w:pStyle w:val="Answer"/>
      </w:pPr>
      <w:sdt>
        <w:sdtPr>
          <w:alias w:val="Witness"/>
          <w:id w:val="1931161546"/>
          <w:placeholder>
            <w:docPart w:val="2BA22B620AA94BA69D1926D2878785F6"/>
          </w:placeholder>
          <w:richText/>
        </w:sdtPr>
        <w:sdtContent>
          <w:r w:rsidRPr="003164F5">
            <w:rPr>
              <w:b/>
              <w:i/>
            </w:rPr>
            <w:t>Rob Butler:</w:t>
          </w:r>
        </w:sdtContent>
      </w:sdt>
      <w:r>
        <w:t xml:space="preserve"> This is where there is a solid goods news story, I am pleased to say. We have the capacity to have video hearings from every single remand prison in the country. There is a very substantial investment programme going on</w:t>
      </w:r>
      <w:r w:rsidR="00263CE1">
        <w:t>, which</w:t>
      </w:r>
      <w:r>
        <w:t xml:space="preserve"> includes 13 already operational video conferencing centres. Th</w:t>
      </w:r>
      <w:r w:rsidR="00793455">
        <w:t>ey</w:t>
      </w:r>
      <w:r>
        <w:t xml:space="preserve"> look </w:t>
      </w:r>
      <w:r w:rsidR="00263CE1">
        <w:t xml:space="preserve">a bit </w:t>
      </w:r>
      <w:r>
        <w:t>like a television control room, where there are lots of screens. The</w:t>
      </w:r>
      <w:r w:rsidR="000059DF">
        <w:t>ir</w:t>
      </w:r>
      <w:r>
        <w:t xml:space="preserve"> great advantage is </w:t>
      </w:r>
      <w:r w:rsidR="00793455">
        <w:t xml:space="preserve">that </w:t>
      </w:r>
      <w:r>
        <w:t xml:space="preserve">you can have multiple court hearings going on at the same time and you do not have to have a prison officer outside each and every door at the same time. It is a very effective use of time. </w:t>
      </w:r>
    </w:p>
    <w:p w:rsidR="00CE0D86" w:rsidP="00CE0D86">
      <w:pPr>
        <w:pStyle w:val="Answer"/>
      </w:pPr>
      <w:r>
        <w:t>What really stands out about this is the hours. Those facilities are available</w:t>
      </w:r>
      <w:r w:rsidR="00792D86">
        <w:t xml:space="preserve"> from</w:t>
      </w:r>
      <w:r>
        <w:t xml:space="preserve"> 8</w:t>
      </w:r>
      <w:r w:rsidR="00792D86">
        <w:t xml:space="preserve"> </w:t>
      </w:r>
      <w:r>
        <w:t>am until 6</w:t>
      </w:r>
      <w:r w:rsidR="00792D86">
        <w:t xml:space="preserve"> </w:t>
      </w:r>
      <w:r>
        <w:t>pm. That was not the case when I was a magistrate, when they used to knock off in the prison at 11.30 to have lunch at 12. Then the magistrates would knock off at 1 to have lunch until 2. You would have three hours in the middle of the day whe</w:t>
      </w:r>
      <w:r w:rsidR="00581F31">
        <w:t>n</w:t>
      </w:r>
      <w:r>
        <w:t xml:space="preserve"> there was no possibility to do anything on a video link. Those days are gone from the point of view of the Prison Service. There is </w:t>
      </w:r>
      <w:r w:rsidR="009D0B7B">
        <w:t>a</w:t>
      </w:r>
      <w:r>
        <w:t xml:space="preserve"> seamless service from 8 until 6. That means there is plenty of opportunity for representatives, for lawyers</w:t>
      </w:r>
      <w:r w:rsidR="009D0B7B">
        <w:t>,</w:t>
      </w:r>
      <w:r>
        <w:t xml:space="preserve"> to talk to their clients before and after the hearing in the court. </w:t>
      </w:r>
    </w:p>
    <w:p w:rsidR="00CE0D86" w:rsidP="00CE0D86">
      <w:pPr>
        <w:pStyle w:val="Answer"/>
      </w:pPr>
      <w:r>
        <w:t>In t</w:t>
      </w:r>
      <w:r>
        <w:t xml:space="preserve">he first nine months of this year, from 1 January until 30 September, prisons facilitated 240,000 video calls. </w:t>
      </w:r>
      <w:r>
        <w:t>About</w:t>
      </w:r>
      <w:r>
        <w:t xml:space="preserve"> 100,000 of those were in the specific video conferencing centres that I was talking about.</w:t>
      </w:r>
      <w:r w:rsidR="00D0229D">
        <w:t xml:space="preserve"> </w:t>
      </w:r>
      <w:r>
        <w:t>Ultimately, the decision about whether to use the video facility is for the judiciary</w:t>
      </w:r>
      <w:r w:rsidR="00B84610">
        <w:t>;</w:t>
      </w:r>
      <w:r>
        <w:t xml:space="preserve"> it is for the courts. When they want to do it, we are delivering. </w:t>
      </w:r>
    </w:p>
    <w:p w:rsidR="00CE0D86" w:rsidP="00CE0D86">
      <w:pPr>
        <w:pStyle w:val="Question"/>
        <w:numPr>
          <w:ilvl w:val="0"/>
          <w:numId w:val="9"/>
        </w:numPr>
      </w:pPr>
      <w:sdt>
        <w:sdtPr>
          <w:alias w:val="Member"/>
          <w:tag w:val="&lt;Member mnisId='4854' dodsId=''&gt;"/>
          <w:id w:val="1917982838"/>
          <w:placeholder>
            <w:docPart w:val="2BA22B620AA94BA69D1926D2878785F6"/>
          </w:placeholder>
          <w:richText/>
        </w:sdtPr>
        <w:sdtContent>
          <w:r w:rsidRPr="003164F5">
            <w:rPr>
              <w:b/>
            </w:rPr>
            <w:t>James Daly:</w:t>
          </w:r>
        </w:sdtContent>
      </w:sdt>
      <w:r>
        <w:t xml:space="preserve"> Is that for remand applications as well, bail applications?</w:t>
      </w:r>
    </w:p>
    <w:p w:rsidR="00CE0D86" w:rsidP="00CE0D86">
      <w:pPr>
        <w:pStyle w:val="Answer"/>
      </w:pPr>
      <w:sdt>
        <w:sdtPr>
          <w:alias w:val="Witness"/>
          <w:id w:val="-285043575"/>
          <w:placeholder>
            <w:docPart w:val="2BA22B620AA94BA69D1926D2878785F6"/>
          </w:placeholder>
          <w:richText/>
        </w:sdtPr>
        <w:sdtContent>
          <w:r w:rsidRPr="003164F5">
            <w:rPr>
              <w:b/>
              <w:i/>
            </w:rPr>
            <w:t>Rob Butler:</w:t>
          </w:r>
        </w:sdtContent>
      </w:sdt>
      <w:r>
        <w:t xml:space="preserve"> Yes. </w:t>
      </w:r>
    </w:p>
    <w:p w:rsidR="00CE0D86" w:rsidP="00CE0D86">
      <w:pPr>
        <w:pStyle w:val="Question"/>
        <w:numPr>
          <w:ilvl w:val="0"/>
          <w:numId w:val="9"/>
        </w:numPr>
      </w:pPr>
      <w:sdt>
        <w:sdtPr>
          <w:alias w:val="Member"/>
          <w:tag w:val="&lt;Member mnisId='4854' dodsId=''&gt;"/>
          <w:id w:val="1477638961"/>
          <w:placeholder>
            <w:docPart w:val="2BA22B620AA94BA69D1926D2878785F6"/>
          </w:placeholder>
          <w:richText/>
        </w:sdtPr>
        <w:sdtContent>
          <w:r w:rsidRPr="003164F5">
            <w:rPr>
              <w:b/>
            </w:rPr>
            <w:t>James Daly:</w:t>
          </w:r>
        </w:sdtContent>
      </w:sdt>
      <w:r>
        <w:t xml:space="preserve"> You are a supporter of people not being produced to the court for a bail application?</w:t>
      </w:r>
    </w:p>
    <w:p w:rsidR="00CE0D86" w:rsidP="00CE0D86">
      <w:pPr>
        <w:pStyle w:val="Answer"/>
      </w:pPr>
      <w:sdt>
        <w:sdtPr>
          <w:alias w:val="Witness"/>
          <w:id w:val="-1965888722"/>
          <w:placeholder>
            <w:docPart w:val="2BA22B620AA94BA69D1926D2878785F6"/>
          </w:placeholder>
          <w:richText/>
        </w:sdtPr>
        <w:sdtContent>
          <w:r w:rsidRPr="003164F5">
            <w:rPr>
              <w:b/>
              <w:i/>
            </w:rPr>
            <w:t>Rob Butler:</w:t>
          </w:r>
        </w:sdtContent>
      </w:sdt>
      <w:r>
        <w:t xml:space="preserve"> In my role as Minister for Prisons, it is not for me to say whether or not that is appropriate. That is for the judiciary or for the Courts </w:t>
      </w:r>
      <w:r>
        <w:t>Minister. What I am telling you is that</w:t>
      </w:r>
      <w:r w:rsidR="001716B0">
        <w:t>,</w:t>
      </w:r>
      <w:r>
        <w:t xml:space="preserve"> where it is wanted by the courts, we have set up a huge panoply of facilities for </w:t>
      </w:r>
      <w:r w:rsidR="00EF1333">
        <w:t>it</w:t>
      </w:r>
      <w:r>
        <w:t xml:space="preserve"> to be delivered in a cost-effective way. It is using fewer prison officers who can then spend their time doing other things. </w:t>
      </w:r>
    </w:p>
    <w:p w:rsidR="00CE0D86" w:rsidP="00CE0D86">
      <w:pPr>
        <w:pStyle w:val="Answer"/>
      </w:pPr>
      <w:r>
        <w:t xml:space="preserve">One of the points worth stressing is </w:t>
      </w:r>
      <w:r w:rsidR="00505172">
        <w:t xml:space="preserve">that </w:t>
      </w:r>
      <w:r>
        <w:t xml:space="preserve">quite often a hearing might only last five minutes. Historically, a prisoner would potentially have to spend </w:t>
      </w:r>
      <w:r w:rsidR="00505172">
        <w:t>a</w:t>
      </w:r>
      <w:r>
        <w:t xml:space="preserve"> whole day, potentially a very long day, out of their prison cell. If we can give them the facility to have a short court hearing via video link, they can still engage in meaningful activity in the prison for the rest of that day. We are not using the resources that it takes for them to go off in a van; they are not going to be stuck in a court cell, which obviously does not have facilities</w:t>
      </w:r>
      <w:r w:rsidR="00841029">
        <w:t>,</w:t>
      </w:r>
      <w:r>
        <w:t xml:space="preserve"> through the day.</w:t>
      </w:r>
    </w:p>
    <w:p w:rsidR="00CE0D86" w:rsidP="00CE0D86">
      <w:pPr>
        <w:pStyle w:val="Answer"/>
      </w:pPr>
      <w:r>
        <w:t>I am very keen, where it is appropriate, where the legal representatives and the judiciary think it is appropriate, for us to facilitate the opportunity for as much use of video conferencing to courts as possible.</w:t>
      </w:r>
    </w:p>
    <w:p w:rsidR="00CE0D86" w:rsidP="00CE0D86">
      <w:pPr>
        <w:pStyle w:val="Question"/>
        <w:numPr>
          <w:ilvl w:val="0"/>
          <w:numId w:val="9"/>
        </w:numPr>
      </w:pPr>
      <w:sdt>
        <w:sdtPr>
          <w:alias w:val="Member"/>
          <w:tag w:val="&lt;Member mnisId='1601' dodsId='34498'&gt;"/>
          <w:id w:val="1214307399"/>
          <w:placeholder>
            <w:docPart w:val="2BA22B620AA94BA69D1926D2878785F6"/>
          </w:placeholder>
          <w:richText/>
        </w:sdtPr>
        <w:sdtContent>
          <w:r w:rsidRPr="003164F5">
            <w:rPr>
              <w:b/>
            </w:rPr>
            <w:t>Chair:</w:t>
          </w:r>
        </w:sdtContent>
      </w:sdt>
      <w:r>
        <w:t xml:space="preserve"> The ultimate decision must be what is in the interests of justice. </w:t>
      </w:r>
    </w:p>
    <w:p w:rsidR="00CE0D86" w:rsidP="00CE0D86">
      <w:pPr>
        <w:pStyle w:val="Answer"/>
      </w:pPr>
      <w:sdt>
        <w:sdtPr>
          <w:alias w:val="Witness"/>
          <w:id w:val="1203523087"/>
          <w:placeholder>
            <w:docPart w:val="F98EA104AD9642CA9C1526A266E76BE5"/>
          </w:placeholder>
          <w:richText/>
        </w:sdtPr>
        <w:sdtContent>
          <w:r w:rsidRPr="002841F6">
            <w:rPr>
              <w:b/>
              <w:i/>
            </w:rPr>
            <w:t>Rob Butler:</w:t>
          </w:r>
        </w:sdtContent>
      </w:sdt>
      <w:r>
        <w:t xml:space="preserve"> Precisely. </w:t>
      </w:r>
    </w:p>
    <w:p w:rsidR="00CE0D86" w:rsidP="00CE0D86">
      <w:pPr>
        <w:pStyle w:val="Answer"/>
      </w:pPr>
      <w:sdt>
        <w:sdtPr>
          <w:alias w:val="Witness"/>
          <w:id w:val="-904833731"/>
          <w:placeholder>
            <w:docPart w:val="F98EA104AD9642CA9C1526A266E76BE5"/>
          </w:placeholder>
          <w:richText/>
        </w:sdtPr>
        <w:sdtContent>
          <w:r w:rsidRPr="002841F6">
            <w:rPr>
              <w:b/>
              <w:i/>
            </w:rPr>
            <w:t>Gareth Johnson:</w:t>
          </w:r>
        </w:sdtContent>
      </w:sdt>
      <w:r>
        <w:t xml:space="preserve"> That</w:t>
      </w:r>
      <w:r w:rsidR="001559E3">
        <w:t>’</w:t>
      </w:r>
      <w:r>
        <w:t xml:space="preserve">s right. </w:t>
      </w:r>
    </w:p>
    <w:p w:rsidR="00CE0D86" w:rsidP="00CE0D86">
      <w:pPr>
        <w:pStyle w:val="Question"/>
        <w:numPr>
          <w:ilvl w:val="0"/>
          <w:numId w:val="9"/>
        </w:numPr>
      </w:pPr>
      <w:sdt>
        <w:sdtPr>
          <w:alias w:val="Member"/>
          <w:tag w:val="&lt;Member mnisId='1601' dodsId='34498'&gt;"/>
          <w:id w:val="1428232241"/>
          <w:placeholder>
            <w:docPart w:val="F98EA104AD9642CA9C1526A266E76BE5"/>
          </w:placeholder>
          <w:richText/>
        </w:sdtPr>
        <w:sdtContent>
          <w:r w:rsidRPr="002841F6">
            <w:rPr>
              <w:b/>
            </w:rPr>
            <w:t>Chair:</w:t>
          </w:r>
        </w:sdtContent>
      </w:sdt>
      <w:r>
        <w:t xml:space="preserve"> The object of the Department is to provide the facilities either way. </w:t>
      </w:r>
    </w:p>
    <w:p w:rsidR="00CE0D86" w:rsidP="00CE0D86">
      <w:pPr>
        <w:pStyle w:val="Answer"/>
      </w:pPr>
      <w:sdt>
        <w:sdtPr>
          <w:alias w:val="Witness"/>
          <w:id w:val="568384740"/>
          <w:placeholder>
            <w:docPart w:val="F98EA104AD9642CA9C1526A266E76BE5"/>
          </w:placeholder>
          <w:richText/>
        </w:sdtPr>
        <w:sdtContent>
          <w:r w:rsidRPr="002841F6">
            <w:rPr>
              <w:b/>
              <w:i/>
            </w:rPr>
            <w:t>Gareth Johnson:</w:t>
          </w:r>
        </w:sdtContent>
      </w:sdt>
      <w:r>
        <w:t xml:space="preserve"> Precisely. </w:t>
      </w:r>
    </w:p>
    <w:p w:rsidR="00CE0D86" w:rsidP="00CE0D86">
      <w:pPr>
        <w:pStyle w:val="Answer"/>
      </w:pPr>
      <w:sdt>
        <w:sdtPr>
          <w:alias w:val="Witness"/>
          <w:id w:val="1938708022"/>
          <w:placeholder>
            <w:docPart w:val="F98EA104AD9642CA9C1526A266E76BE5"/>
          </w:placeholder>
          <w:richText/>
        </w:sdtPr>
        <w:sdtContent>
          <w:r w:rsidRPr="002841F6">
            <w:rPr>
              <w:b/>
              <w:i/>
            </w:rPr>
            <w:t>Rob Butler:</w:t>
          </w:r>
        </w:sdtContent>
      </w:sdt>
      <w:r>
        <w:t xml:space="preserve"> Absolutely. </w:t>
      </w:r>
    </w:p>
    <w:p w:rsidR="00CE0D86" w:rsidP="00CE0D86">
      <w:pPr>
        <w:pStyle w:val="Question"/>
        <w:numPr>
          <w:ilvl w:val="0"/>
          <w:numId w:val="9"/>
        </w:numPr>
      </w:pPr>
      <w:sdt>
        <w:sdtPr>
          <w:alias w:val="Member"/>
          <w:tag w:val="&lt;Member mnisId='1601' dodsId='34498'&gt;"/>
          <w:id w:val="-1874761324"/>
          <w:placeholder>
            <w:docPart w:val="F98EA104AD9642CA9C1526A266E76BE5"/>
          </w:placeholder>
          <w:richText/>
        </w:sdtPr>
        <w:sdtContent>
          <w:r w:rsidRPr="002841F6">
            <w:rPr>
              <w:b/>
            </w:rPr>
            <w:t>Chair:</w:t>
          </w:r>
        </w:sdtContent>
      </w:sdt>
      <w:r>
        <w:t xml:space="preserve"> Are you </w:t>
      </w:r>
      <w:r w:rsidR="006C7B8D">
        <w:t xml:space="preserve">actually </w:t>
      </w:r>
      <w:r>
        <w:t xml:space="preserve">doing that? </w:t>
      </w:r>
    </w:p>
    <w:p w:rsidR="00CE0D86" w:rsidP="00CE0D86">
      <w:pPr>
        <w:pStyle w:val="Answer"/>
      </w:pPr>
      <w:sdt>
        <w:sdtPr>
          <w:alias w:val="Witness"/>
          <w:id w:val="83653296"/>
          <w:placeholder>
            <w:docPart w:val="F98EA104AD9642CA9C1526A266E76BE5"/>
          </w:placeholder>
          <w:richText/>
        </w:sdtPr>
        <w:sdtContent>
          <w:r w:rsidRPr="002841F6">
            <w:rPr>
              <w:b/>
              <w:i/>
            </w:rPr>
            <w:t>Rob Butler:</w:t>
          </w:r>
        </w:sdtContent>
      </w:sdt>
      <w:r>
        <w:t xml:space="preserve"> Yes. </w:t>
      </w:r>
    </w:p>
    <w:p w:rsidR="00CE0D86" w:rsidP="00CE0D86">
      <w:pPr>
        <w:pStyle w:val="Answer"/>
      </w:pPr>
      <w:sdt>
        <w:sdtPr>
          <w:alias w:val="Witness"/>
          <w:id w:val="1710531188"/>
          <w:placeholder>
            <w:docPart w:val="F98EA104AD9642CA9C1526A266E76BE5"/>
          </w:placeholder>
          <w:richText/>
        </w:sdtPr>
        <w:sdtContent>
          <w:r w:rsidRPr="002841F6">
            <w:rPr>
              <w:b/>
              <w:i/>
            </w:rPr>
            <w:t>Gareth Johnson:</w:t>
          </w:r>
        </w:sdtContent>
      </w:sdt>
      <w:r>
        <w:t xml:space="preserve"> Yes. </w:t>
      </w:r>
    </w:p>
    <w:p w:rsidR="00CE0D86" w:rsidP="00CE0D86">
      <w:pPr>
        <w:pStyle w:val="Question"/>
        <w:numPr>
          <w:ilvl w:val="0"/>
          <w:numId w:val="9"/>
        </w:numPr>
      </w:pPr>
      <w:sdt>
        <w:sdtPr>
          <w:alias w:val="Member"/>
          <w:tag w:val="&lt;Member mnisId='1601' dodsId='34498'&gt;"/>
          <w:id w:val="1904327798"/>
          <w:placeholder>
            <w:docPart w:val="F98EA104AD9642CA9C1526A266E76BE5"/>
          </w:placeholder>
          <w:richText/>
        </w:sdtPr>
        <w:sdtContent>
          <w:r w:rsidRPr="002841F6">
            <w:rPr>
              <w:b/>
            </w:rPr>
            <w:t>Chair:</w:t>
          </w:r>
        </w:sdtContent>
      </w:sdt>
      <w:r>
        <w:t xml:space="preserve"> To a satisfactory degree? </w:t>
      </w:r>
    </w:p>
    <w:p w:rsidR="00CE0D86" w:rsidP="00CE0D86">
      <w:pPr>
        <w:pStyle w:val="Answer"/>
      </w:pPr>
      <w:sdt>
        <w:sdtPr>
          <w:alias w:val="Witness"/>
          <w:id w:val="-478152581"/>
          <w:placeholder>
            <w:docPart w:val="F98EA104AD9642CA9C1526A266E76BE5"/>
          </w:placeholder>
          <w:richText/>
        </w:sdtPr>
        <w:sdtContent>
          <w:r w:rsidRPr="002841F6">
            <w:rPr>
              <w:b/>
              <w:i/>
            </w:rPr>
            <w:t>Gareth Johnson:</w:t>
          </w:r>
        </w:sdtContent>
      </w:sdt>
      <w:r>
        <w:t xml:space="preserve"> We have provided facilities to 90% of Crown courts</w:t>
      </w:r>
      <w:r w:rsidR="007B5614">
        <w:t xml:space="preserve"> and</w:t>
      </w:r>
      <w:r>
        <w:t xml:space="preserve"> 80% </w:t>
      </w:r>
      <w:r w:rsidR="007B5614">
        <w:t>of</w:t>
      </w:r>
      <w:r>
        <w:t xml:space="preserve"> magistrates courts. It is a very widespread facility </w:t>
      </w:r>
      <w:r w:rsidR="007B5614">
        <w:t>and</w:t>
      </w:r>
      <w:r>
        <w:t xml:space="preserve"> they are taking advantage of</w:t>
      </w:r>
      <w:r w:rsidR="007B5614">
        <w:t xml:space="preserve"> it</w:t>
      </w:r>
      <w:r>
        <w:t>.</w:t>
      </w:r>
    </w:p>
    <w:p w:rsidR="00CE0D86" w:rsidP="00CE0D86">
      <w:pPr>
        <w:pStyle w:val="Answer"/>
      </w:pPr>
      <w:sdt>
        <w:sdtPr>
          <w:alias w:val="Witness"/>
          <w:id w:val="897484149"/>
          <w:placeholder>
            <w:docPart w:val="2BA22B620AA94BA69D1926D2878785F6"/>
          </w:placeholder>
          <w:richText/>
        </w:sdtPr>
        <w:sdtContent>
          <w:r w:rsidRPr="003164F5">
            <w:rPr>
              <w:b/>
              <w:i/>
            </w:rPr>
            <w:t>Rob Butler:</w:t>
          </w:r>
        </w:sdtContent>
      </w:sdt>
      <w:r>
        <w:t xml:space="preserve"> It is worth adding that we also provide the facility for video calls to enable legal visits. </w:t>
      </w:r>
      <w:r w:rsidR="00A6030D">
        <w:t>S</w:t>
      </w:r>
      <w:r>
        <w:t>ome of our prisons are geographically difficult to reach. Lawyers, be they solicitors or barristers, can have a conference with their client through a video link to the prison rather than them having to give up half a day of their time to do the travelling, have the conference and then go back.</w:t>
      </w:r>
    </w:p>
    <w:p w:rsidR="00CE0D86" w:rsidP="00CE0D86">
      <w:pPr>
        <w:pStyle w:val="Question"/>
        <w:numPr>
          <w:ilvl w:val="0"/>
          <w:numId w:val="9"/>
        </w:numPr>
      </w:pPr>
      <w:sdt>
        <w:sdtPr>
          <w:alias w:val="Member"/>
          <w:tag w:val="&lt;Member mnisId='1601' dodsId='34498'&gt;"/>
          <w:id w:val="1566755017"/>
          <w:placeholder>
            <w:docPart w:val="2BA22B620AA94BA69D1926D2878785F6"/>
          </w:placeholder>
          <w:richText/>
        </w:sdtPr>
        <w:sdtContent>
          <w:r w:rsidRPr="003164F5">
            <w:rPr>
              <w:b/>
            </w:rPr>
            <w:t>Chair:</w:t>
          </w:r>
        </w:sdtContent>
      </w:sdt>
      <w:r>
        <w:t xml:space="preserve"> We get the point. Do you have enough data, as a Department? The M</w:t>
      </w:r>
      <w:r w:rsidR="00A6030D">
        <w:t>O</w:t>
      </w:r>
      <w:r>
        <w:t xml:space="preserve">J always says, “Our ambition is to be a data-driven Department.” Mr Butler will know that we have not always felt that happens in practice. </w:t>
      </w:r>
    </w:p>
    <w:p w:rsidR="00CE0D86" w:rsidP="00CE0D86">
      <w:pPr>
        <w:pStyle w:val="Answer"/>
      </w:pPr>
      <w:sdt>
        <w:sdtPr>
          <w:alias w:val="Witness"/>
          <w:id w:val="1397856570"/>
          <w:placeholder>
            <w:docPart w:val="F98EA104AD9642CA9C1526A266E76BE5"/>
          </w:placeholder>
          <w:richText/>
        </w:sdtPr>
        <w:sdtContent>
          <w:r w:rsidRPr="002841F6">
            <w:rPr>
              <w:b/>
              <w:i/>
            </w:rPr>
            <w:t>Rob Butler:</w:t>
          </w:r>
        </w:sdtContent>
      </w:sdt>
      <w:r>
        <w:t xml:space="preserve"> Yes. </w:t>
      </w:r>
    </w:p>
    <w:p w:rsidR="00CE0D86" w:rsidP="00CE0D86">
      <w:pPr>
        <w:pStyle w:val="Question"/>
        <w:numPr>
          <w:ilvl w:val="0"/>
          <w:numId w:val="9"/>
        </w:numPr>
      </w:pPr>
      <w:sdt>
        <w:sdtPr>
          <w:alias w:val="Member"/>
          <w:tag w:val="&lt;Member mnisId='1601' dodsId='34498'&gt;"/>
          <w:id w:val="441502111"/>
          <w:placeholder>
            <w:docPart w:val="F98EA104AD9642CA9C1526A266E76BE5"/>
          </w:placeholder>
          <w:richText/>
        </w:sdtPr>
        <w:sdtContent>
          <w:r w:rsidRPr="002841F6">
            <w:rPr>
              <w:b/>
            </w:rPr>
            <w:t>Chair:</w:t>
          </w:r>
        </w:sdtContent>
      </w:sdt>
      <w:r>
        <w:t xml:space="preserve"> In relation to remand, do you think there is enough data on remand?</w:t>
      </w:r>
    </w:p>
    <w:p w:rsidR="001F3E80" w:rsidP="00CE0D86">
      <w:pPr>
        <w:pStyle w:val="Answer"/>
      </w:pPr>
      <w:sdt>
        <w:sdtPr>
          <w:alias w:val="Witness"/>
          <w:id w:val="1177776235"/>
          <w:placeholder>
            <w:docPart w:val="2BA22B620AA94BA69D1926D2878785F6"/>
          </w:placeholder>
          <w:richText/>
        </w:sdtPr>
        <w:sdtContent>
          <w:r w:rsidRPr="003164F5" w:rsidR="00CE0D86">
            <w:rPr>
              <w:b/>
              <w:i/>
            </w:rPr>
            <w:t>Rob Butler:</w:t>
          </w:r>
        </w:sdtContent>
      </w:sdt>
      <w:r w:rsidR="00CE0D86">
        <w:t xml:space="preserve"> No. Today, the answer to some of the questions has been, “We don’t have all of the data that we would like to have.” We have huge amounts of data; we do not always have the right data. The data has to be processed in </w:t>
      </w:r>
      <w:r w:rsidR="0050384A">
        <w:t xml:space="preserve">such </w:t>
      </w:r>
      <w:r w:rsidR="00CE0D86">
        <w:t>a way that it is robust enough to be shared publicly. I am not a qualified statistician and I cannot tell you why I am allowed to see some stuff internally but we are not allowed to publish it. You can rest assured that I</w:t>
      </w:r>
      <w:r w:rsidR="00FA5D16">
        <w:t xml:space="preserve"> </w:t>
      </w:r>
      <w:r w:rsidR="00CE0D86">
        <w:t>frequently ask about data and what I can share</w:t>
      </w:r>
      <w:r w:rsidR="00AA3FB9">
        <w:t>,</w:t>
      </w:r>
      <w:r>
        <w:t xml:space="preserve"> and </w:t>
      </w:r>
      <w:r w:rsidR="00CE0D86">
        <w:t>I know a lot of work is going on in that domain.</w:t>
      </w:r>
      <w:r w:rsidR="001716B0">
        <w:t xml:space="preserve"> </w:t>
      </w:r>
    </w:p>
    <w:p w:rsidR="00CE0D86" w:rsidP="00CE0D86">
      <w:pPr>
        <w:pStyle w:val="Answer"/>
      </w:pPr>
      <w:r>
        <w:t xml:space="preserve">That is not to criticise the way things are. It is absolutely right and proper that </w:t>
      </w:r>
      <w:r w:rsidR="001F3E80">
        <w:t xml:space="preserve">the </w:t>
      </w:r>
      <w:r>
        <w:t>statistics and data provided to the public ha</w:t>
      </w:r>
      <w:r w:rsidR="00E866F8">
        <w:t>ve</w:t>
      </w:r>
      <w:r>
        <w:t xml:space="preserve"> to be absolutely trustworthy. Of course, we would like to have more data. Common </w:t>
      </w:r>
      <w:r w:rsidR="00E866F8">
        <w:t>p</w:t>
      </w:r>
      <w:r>
        <w:t>latform will give much more data about what is going on in the courts at</w:t>
      </w:r>
      <w:r w:rsidR="009C001D">
        <w:t xml:space="preserve"> the</w:t>
      </w:r>
      <w:r>
        <w:t xml:space="preserve"> different stages where you have been asking some of the specific questions to which we do not currently have the answers. Certainly, we are a data-driven Department and we are keen to have as much data </w:t>
      </w:r>
      <w:r w:rsidR="009C001D">
        <w:t>as</w:t>
      </w:r>
      <w:r>
        <w:t xml:space="preserve"> can help inform the decisions that we make</w:t>
      </w:r>
      <w:r w:rsidR="00D650E4">
        <w:t>.</w:t>
      </w:r>
    </w:p>
    <w:p w:rsidR="00CE0D86" w:rsidP="00CE0D86">
      <w:pPr>
        <w:pStyle w:val="Question"/>
        <w:numPr>
          <w:ilvl w:val="0"/>
          <w:numId w:val="9"/>
        </w:numPr>
      </w:pPr>
      <w:sdt>
        <w:sdtPr>
          <w:alias w:val="Member"/>
          <w:tag w:val="&lt;Member mnisId='1601' dodsId='34498'&gt;"/>
          <w:id w:val="566465286"/>
          <w:placeholder>
            <w:docPart w:val="2BA22B620AA94BA69D1926D2878785F6"/>
          </w:placeholder>
          <w:richText/>
        </w:sdtPr>
        <w:sdtContent>
          <w:r w:rsidRPr="003164F5">
            <w:rPr>
              <w:b/>
            </w:rPr>
            <w:t>Chair:</w:t>
          </w:r>
        </w:sdtContent>
      </w:sdt>
      <w:r>
        <w:t xml:space="preserve"> Common </w:t>
      </w:r>
      <w:r w:rsidR="009C001D">
        <w:t>p</w:t>
      </w:r>
      <w:r>
        <w:t xml:space="preserve">latform may well help in some areas. </w:t>
      </w:r>
    </w:p>
    <w:p w:rsidR="00CE0D86" w:rsidP="00CE0D86">
      <w:pPr>
        <w:pStyle w:val="Answer"/>
      </w:pPr>
      <w:sdt>
        <w:sdtPr>
          <w:alias w:val="Witness"/>
          <w:id w:val="1479499030"/>
          <w:placeholder>
            <w:docPart w:val="F98EA104AD9642CA9C1526A266E76BE5"/>
          </w:placeholder>
          <w:richText/>
        </w:sdtPr>
        <w:sdtContent>
          <w:r w:rsidRPr="002841F6">
            <w:rPr>
              <w:b/>
              <w:i/>
            </w:rPr>
            <w:t>Rob Butler:</w:t>
          </w:r>
        </w:sdtContent>
      </w:sdt>
      <w:r>
        <w:t xml:space="preserve"> Yes, absolutely. </w:t>
      </w:r>
    </w:p>
    <w:p w:rsidR="00CE0D86" w:rsidP="00CE0D86">
      <w:pPr>
        <w:pStyle w:val="Question"/>
        <w:numPr>
          <w:ilvl w:val="0"/>
          <w:numId w:val="9"/>
        </w:numPr>
      </w:pPr>
      <w:sdt>
        <w:sdtPr>
          <w:alias w:val="Member"/>
          <w:tag w:val="&lt;Member mnisId='1601' dodsId='34498'&gt;"/>
          <w:id w:val="-1683890241"/>
          <w:placeholder>
            <w:docPart w:val="F98EA104AD9642CA9C1526A266E76BE5"/>
          </w:placeholder>
          <w:richText/>
        </w:sdtPr>
        <w:sdtContent>
          <w:r w:rsidRPr="002841F6">
            <w:rPr>
              <w:b/>
            </w:rPr>
            <w:t>Chair:</w:t>
          </w:r>
        </w:sdtContent>
      </w:sdt>
      <w:r>
        <w:t xml:space="preserve"> There are some other bits, </w:t>
      </w:r>
      <w:r w:rsidR="008F7A88">
        <w:t xml:space="preserve">which </w:t>
      </w:r>
      <w:r>
        <w:t>I think we would all agree</w:t>
      </w:r>
      <w:r w:rsidR="008F7A88">
        <w:t xml:space="preserve"> </w:t>
      </w:r>
      <w:r>
        <w:t>are missing</w:t>
      </w:r>
      <w:r w:rsidR="00303F89">
        <w:t>,</w:t>
      </w:r>
      <w:r>
        <w:t xml:space="preserve"> that we will need to find other means to access, w</w:t>
      </w:r>
      <w:r w:rsidR="00303F89">
        <w:t>on’t we</w:t>
      </w:r>
      <w:r>
        <w:t xml:space="preserve">? Are we looking at going beyond </w:t>
      </w:r>
      <w:r w:rsidR="00303F89">
        <w:t>c</w:t>
      </w:r>
      <w:r>
        <w:t xml:space="preserve">ommon </w:t>
      </w:r>
      <w:r w:rsidR="00303F89">
        <w:t>p</w:t>
      </w:r>
      <w:r>
        <w:t>latform to have one single point at which you can access the data? We have heard</w:t>
      </w:r>
      <w:r w:rsidR="00FB7228">
        <w:t xml:space="preserve"> that</w:t>
      </w:r>
      <w:r>
        <w:t xml:space="preserve"> it is spread over a vast range of publications.</w:t>
      </w:r>
    </w:p>
    <w:p w:rsidR="00CE0D86" w:rsidP="00CE0D86">
      <w:pPr>
        <w:pStyle w:val="Answer"/>
      </w:pPr>
      <w:sdt>
        <w:sdtPr>
          <w:alias w:val="Witness"/>
          <w:id w:val="1728028053"/>
          <w:placeholder>
            <w:docPart w:val="2BA22B620AA94BA69D1926D2878785F6"/>
          </w:placeholder>
          <w:richText/>
        </w:sdtPr>
        <w:sdtContent>
          <w:r w:rsidRPr="003164F5">
            <w:rPr>
              <w:b/>
              <w:i/>
            </w:rPr>
            <w:t>Gareth Johnson:</w:t>
          </w:r>
        </w:sdtContent>
      </w:sdt>
      <w:r>
        <w:t xml:space="preserve"> There is data that is published quarterly from the Department and other data that is published annually, which can help inform the public o</w:t>
      </w:r>
      <w:r w:rsidR="00FB7228">
        <w:t>n</w:t>
      </w:r>
      <w:r>
        <w:t xml:space="preserve"> the p</w:t>
      </w:r>
      <w:r w:rsidR="00FB7228">
        <w:t>rison</w:t>
      </w:r>
      <w:r>
        <w:t xml:space="preserve"> population. There are various statistics that the M</w:t>
      </w:r>
      <w:r w:rsidR="00FB7228">
        <w:t>O</w:t>
      </w:r>
      <w:r>
        <w:t>J is responsible for.</w:t>
      </w:r>
    </w:p>
    <w:p w:rsidR="00CE0D86" w:rsidP="00CE0D86">
      <w:pPr>
        <w:pStyle w:val="Question"/>
        <w:numPr>
          <w:ilvl w:val="0"/>
          <w:numId w:val="9"/>
        </w:numPr>
      </w:pPr>
      <w:sdt>
        <w:sdtPr>
          <w:alias w:val="Member"/>
          <w:tag w:val="&lt;Member mnisId='1601' dodsId='34498'&gt;"/>
          <w:id w:val="-1605334009"/>
          <w:placeholder>
            <w:docPart w:val="2BA22B620AA94BA69D1926D2878785F6"/>
          </w:placeholder>
          <w:richText/>
        </w:sdtPr>
        <w:sdtContent>
          <w:r w:rsidRPr="000E5975">
            <w:rPr>
              <w:b/>
            </w:rPr>
            <w:t>Chair:</w:t>
          </w:r>
        </w:sdtContent>
      </w:sdt>
      <w:r>
        <w:t xml:space="preserve"> And </w:t>
      </w:r>
      <w:r w:rsidR="001C022D">
        <w:t xml:space="preserve">you </w:t>
      </w:r>
      <w:r>
        <w:t>ought to be able to find, even for your own management purposes</w:t>
      </w:r>
      <w:r w:rsidR="001C022D">
        <w:t>, d</w:t>
      </w:r>
      <w:r>
        <w:t xml:space="preserve">ata on </w:t>
      </w:r>
      <w:r w:rsidR="00F55773">
        <w:t xml:space="preserve">the </w:t>
      </w:r>
      <w:r>
        <w:t>number of defendants subject to conditional bail</w:t>
      </w:r>
      <w:r w:rsidR="00F55773">
        <w:t xml:space="preserve"> and</w:t>
      </w:r>
      <w:r>
        <w:t xml:space="preserve"> data on what the conditions are.</w:t>
      </w:r>
    </w:p>
    <w:p w:rsidR="00CE0D86" w:rsidP="00CE0D86">
      <w:pPr>
        <w:pStyle w:val="Answer"/>
      </w:pPr>
      <w:sdt>
        <w:sdtPr>
          <w:alias w:val="Witness"/>
          <w:id w:val="-885338448"/>
          <w:placeholder>
            <w:docPart w:val="2BA22B620AA94BA69D1926D2878785F6"/>
          </w:placeholder>
          <w:richText/>
        </w:sdtPr>
        <w:sdtContent>
          <w:r w:rsidRPr="000E5975">
            <w:rPr>
              <w:b/>
              <w:i/>
            </w:rPr>
            <w:t>Gareth Johnson:</w:t>
          </w:r>
        </w:sdtContent>
      </w:sdt>
      <w:r>
        <w:t xml:space="preserve"> That is one area where</w:t>
      </w:r>
      <w:r w:rsidR="00F55773">
        <w:t>,</w:t>
      </w:r>
      <w:r>
        <w:t xml:space="preserve"> hopefully</w:t>
      </w:r>
      <w:r w:rsidR="00F55773">
        <w:t>,</w:t>
      </w:r>
      <w:r>
        <w:t xml:space="preserve"> </w:t>
      </w:r>
      <w:r w:rsidR="00F55773">
        <w:t>c</w:t>
      </w:r>
      <w:r>
        <w:t xml:space="preserve">ommon </w:t>
      </w:r>
      <w:r w:rsidR="00F55773">
        <w:t>p</w:t>
      </w:r>
      <w:r>
        <w:t xml:space="preserve">latform will be able to assist. Common </w:t>
      </w:r>
      <w:r w:rsidR="00917CEC">
        <w:t>p</w:t>
      </w:r>
      <w:r>
        <w:t xml:space="preserve">latform, at the moment, is only rolled out to 60% of the criminal courts. As and when we get closer to 100%, the data is going to become reliable. We do not have that data yet, but if we were to have it, it would be based on </w:t>
      </w:r>
      <w:r w:rsidR="00917CEC">
        <w:t xml:space="preserve">only </w:t>
      </w:r>
      <w:r>
        <w:t xml:space="preserve">60% of the criminal courts in the country. </w:t>
      </w:r>
    </w:p>
    <w:p w:rsidR="00CE0D86" w:rsidP="00CE0D86">
      <w:pPr>
        <w:pStyle w:val="Question"/>
        <w:numPr>
          <w:ilvl w:val="0"/>
          <w:numId w:val="9"/>
        </w:numPr>
      </w:pPr>
      <w:sdt>
        <w:sdtPr>
          <w:alias w:val="Member"/>
          <w:tag w:val="&lt;Member mnisId='1601' dodsId='34498'&gt;"/>
          <w:id w:val="-365375897"/>
          <w:placeholder>
            <w:docPart w:val="2BA22B620AA94BA69D1926D2878785F6"/>
          </w:placeholder>
          <w:richText/>
        </w:sdtPr>
        <w:sdtContent>
          <w:r w:rsidRPr="000E5975">
            <w:rPr>
              <w:b/>
            </w:rPr>
            <w:t>Chair:</w:t>
          </w:r>
        </w:sdtContent>
      </w:sdt>
      <w:r>
        <w:t xml:space="preserve"> Would </w:t>
      </w:r>
      <w:r w:rsidR="00917CEC">
        <w:t>c</w:t>
      </w:r>
      <w:r>
        <w:t xml:space="preserve">ommon </w:t>
      </w:r>
      <w:r w:rsidR="00917CEC">
        <w:t>p</w:t>
      </w:r>
      <w:r>
        <w:t>latform give you something like</w:t>
      </w:r>
      <w:r w:rsidR="00917CEC">
        <w:t xml:space="preserve"> the</w:t>
      </w:r>
      <w:r>
        <w:t xml:space="preserve"> length of time a defendant was remanded in custody or bail, or would we need to look to the Prison Service or somewhere else to find that?</w:t>
      </w:r>
    </w:p>
    <w:p w:rsidR="00CE0D86" w:rsidP="00CE0D86">
      <w:pPr>
        <w:pStyle w:val="Answer"/>
      </w:pPr>
      <w:sdt>
        <w:sdtPr>
          <w:alias w:val="Witness"/>
          <w:id w:val="-1983998249"/>
          <w:placeholder>
            <w:docPart w:val="2BA22B620AA94BA69D1926D2878785F6"/>
          </w:placeholder>
          <w:richText/>
        </w:sdtPr>
        <w:sdtContent>
          <w:r w:rsidRPr="000E5975">
            <w:rPr>
              <w:b/>
              <w:i/>
            </w:rPr>
            <w:t>Gareth Johnson:</w:t>
          </w:r>
        </w:sdtContent>
      </w:sdt>
      <w:r>
        <w:t xml:space="preserve"> My understanding, Sir Bob, is</w:t>
      </w:r>
      <w:r w:rsidR="00E46CD4">
        <w:t xml:space="preserve"> that,</w:t>
      </w:r>
      <w:r>
        <w:t xml:space="preserve"> yes, in time we will be able to understand the average length of time that people are kept in </w:t>
      </w:r>
      <w:r>
        <w:t>custody awaiting their court case</w:t>
      </w:r>
      <w:r w:rsidR="00E46CD4">
        <w:t>, but</w:t>
      </w:r>
      <w:r w:rsidR="001716B0">
        <w:t>,</w:t>
      </w:r>
      <w:r>
        <w:t xml:space="preserve"> as I say, not until the whole system has been rolled out. </w:t>
      </w:r>
    </w:p>
    <w:p w:rsidR="00CE0D86" w:rsidP="00CE0D86">
      <w:pPr>
        <w:pStyle w:val="Question"/>
        <w:numPr>
          <w:ilvl w:val="0"/>
          <w:numId w:val="9"/>
        </w:numPr>
      </w:pPr>
      <w:sdt>
        <w:sdtPr>
          <w:alias w:val="Member"/>
          <w:tag w:val="&lt;Member mnisId='1601' dodsId='34498'&gt;"/>
          <w:id w:val="-1552305269"/>
          <w:placeholder>
            <w:docPart w:val="2BA22B620AA94BA69D1926D2878785F6"/>
          </w:placeholder>
          <w:richText/>
        </w:sdtPr>
        <w:sdtContent>
          <w:r w:rsidRPr="00847C19">
            <w:rPr>
              <w:b/>
            </w:rPr>
            <w:t>Chair:</w:t>
          </w:r>
        </w:sdtContent>
      </w:sdt>
      <w:r>
        <w:t xml:space="preserve"> Can you help, Minister, as to when we are going to be in that position? </w:t>
      </w:r>
    </w:p>
    <w:p w:rsidR="00CE0D86" w:rsidP="00CE0D86">
      <w:pPr>
        <w:pStyle w:val="Answer"/>
      </w:pPr>
      <w:sdt>
        <w:sdtPr>
          <w:alias w:val="Witness"/>
          <w:id w:val="-1941820987"/>
          <w:placeholder>
            <w:docPart w:val="F98EA104AD9642CA9C1526A266E76BE5"/>
          </w:placeholder>
          <w:richText/>
        </w:sdtPr>
        <w:sdtContent>
          <w:r w:rsidRPr="002E48DF">
            <w:rPr>
              <w:b/>
              <w:i/>
            </w:rPr>
            <w:t>Gareth Johnson:</w:t>
          </w:r>
        </w:sdtContent>
      </w:sdt>
      <w:r>
        <w:t xml:space="preserve"> </w:t>
      </w:r>
      <w:r w:rsidR="00BF0C77">
        <w:t>Off the top of my head, I think</w:t>
      </w:r>
      <w:r>
        <w:t xml:space="preserve"> it is the end of next year.</w:t>
      </w:r>
    </w:p>
    <w:p w:rsidR="00CE0D86" w:rsidP="00CE0D86">
      <w:pPr>
        <w:pStyle w:val="Question"/>
        <w:numPr>
          <w:ilvl w:val="0"/>
          <w:numId w:val="9"/>
        </w:numPr>
      </w:pPr>
      <w:sdt>
        <w:sdtPr>
          <w:alias w:val="Member"/>
          <w:tag w:val="&lt;Member mnisId='1601' dodsId='34498'&gt;"/>
          <w:id w:val="51055865"/>
          <w:placeholder>
            <w:docPart w:val="2BA22B620AA94BA69D1926D2878785F6"/>
          </w:placeholder>
          <w:richText/>
        </w:sdtPr>
        <w:sdtContent>
          <w:r w:rsidRPr="00847C19">
            <w:rPr>
              <w:b/>
            </w:rPr>
            <w:t>Chair:</w:t>
          </w:r>
        </w:sdtContent>
      </w:sdt>
      <w:r>
        <w:t xml:space="preserve"> Common </w:t>
      </w:r>
      <w:r w:rsidR="008D1245">
        <w:t>p</w:t>
      </w:r>
      <w:r>
        <w:t>latform or the more holistic approach?</w:t>
      </w:r>
    </w:p>
    <w:p w:rsidR="00CE0D86" w:rsidP="00CE0D86">
      <w:pPr>
        <w:pStyle w:val="Answer"/>
      </w:pPr>
      <w:sdt>
        <w:sdtPr>
          <w:alias w:val="Witness"/>
          <w:id w:val="582037295"/>
          <w:placeholder>
            <w:docPart w:val="2BA22B620AA94BA69D1926D2878785F6"/>
          </w:placeholder>
          <w:richText/>
        </w:sdtPr>
        <w:sdtContent>
          <w:r w:rsidRPr="00847C19">
            <w:rPr>
              <w:b/>
              <w:i/>
            </w:rPr>
            <w:t>Gareth Johnson:</w:t>
          </w:r>
        </w:sdtContent>
      </w:sdt>
      <w:r>
        <w:t xml:space="preserve"> Common </w:t>
      </w:r>
      <w:r w:rsidR="008D1245">
        <w:t>p</w:t>
      </w:r>
      <w:r>
        <w:t>latform.</w:t>
      </w:r>
    </w:p>
    <w:p w:rsidR="00CE0D86" w:rsidP="00CE0D86">
      <w:pPr>
        <w:pStyle w:val="Question"/>
        <w:numPr>
          <w:ilvl w:val="0"/>
          <w:numId w:val="9"/>
        </w:numPr>
      </w:pPr>
      <w:sdt>
        <w:sdtPr>
          <w:alias w:val="Member"/>
          <w:tag w:val="&lt;Member mnisId='1601' dodsId='34498'&gt;"/>
          <w:id w:val="2062515182"/>
          <w:placeholder>
            <w:docPart w:val="F98EA104AD9642CA9C1526A266E76BE5"/>
          </w:placeholder>
          <w:richText/>
        </w:sdtPr>
        <w:sdtContent>
          <w:r w:rsidRPr="002E48DF">
            <w:rPr>
              <w:b/>
            </w:rPr>
            <w:t>Chair:</w:t>
          </w:r>
        </w:sdtContent>
      </w:sdt>
      <w:r>
        <w:t xml:space="preserve"> </w:t>
      </w:r>
      <w:r w:rsidR="008D1245">
        <w:t>And t</w:t>
      </w:r>
      <w:r>
        <w:t>o get the broader data we were just talking about?</w:t>
      </w:r>
    </w:p>
    <w:p w:rsidR="00CE0D86" w:rsidP="00CE0D86">
      <w:pPr>
        <w:pStyle w:val="Answer"/>
      </w:pPr>
      <w:sdt>
        <w:sdtPr>
          <w:alias w:val="Witness"/>
          <w:id w:val="257960163"/>
          <w:placeholder>
            <w:docPart w:val="2BA22B620AA94BA69D1926D2878785F6"/>
          </w:placeholder>
          <w:richText/>
        </w:sdtPr>
        <w:sdtContent>
          <w:r w:rsidRPr="00847C19">
            <w:rPr>
              <w:b/>
              <w:i/>
            </w:rPr>
            <w:t>Rob Butler:</w:t>
          </w:r>
        </w:sdtContent>
      </w:sdt>
      <w:r>
        <w:t xml:space="preserve"> </w:t>
      </w:r>
      <w:r w:rsidR="00530171">
        <w:t>I think it is t</w:t>
      </w:r>
      <w:r>
        <w:t>hose infamous words, “In due course.”</w:t>
      </w:r>
    </w:p>
    <w:p w:rsidR="00CE0D86" w:rsidP="00CE0D86">
      <w:pPr>
        <w:pStyle w:val="Question"/>
        <w:numPr>
          <w:ilvl w:val="0"/>
          <w:numId w:val="9"/>
        </w:numPr>
      </w:pPr>
      <w:sdt>
        <w:sdtPr>
          <w:alias w:val="Member"/>
          <w:tag w:val="&lt;Member mnisId='1601' dodsId='34498'&gt;"/>
          <w:id w:val="-639962506"/>
          <w:placeholder>
            <w:docPart w:val="2BA22B620AA94BA69D1926D2878785F6"/>
          </w:placeholder>
          <w:richText/>
        </w:sdtPr>
        <w:sdtContent>
          <w:r w:rsidRPr="00847C19">
            <w:rPr>
              <w:b/>
            </w:rPr>
            <w:t>Chair:</w:t>
          </w:r>
        </w:sdtContent>
      </w:sdt>
      <w:r>
        <w:t xml:space="preserve"> I know you take it seriously, Mr Butler, because you have raised it many times. </w:t>
      </w:r>
    </w:p>
    <w:p w:rsidR="00CE0D86" w:rsidP="00CE0D86">
      <w:pPr>
        <w:pStyle w:val="Answer"/>
      </w:pPr>
      <w:sdt>
        <w:sdtPr>
          <w:alias w:val="Witness"/>
          <w:id w:val="2088563566"/>
          <w:placeholder>
            <w:docPart w:val="F98EA104AD9642CA9C1526A266E76BE5"/>
          </w:placeholder>
          <w:richText/>
        </w:sdtPr>
        <w:sdtContent>
          <w:r w:rsidRPr="002E48DF">
            <w:rPr>
              <w:b/>
              <w:i/>
            </w:rPr>
            <w:t>Rob Butler:</w:t>
          </w:r>
        </w:sdtContent>
      </w:sdt>
      <w:r>
        <w:t xml:space="preserve"> Yes, absolutely right. </w:t>
      </w:r>
    </w:p>
    <w:p w:rsidR="00CE0D86" w:rsidP="00CE0D86">
      <w:pPr>
        <w:pStyle w:val="Question"/>
        <w:numPr>
          <w:ilvl w:val="0"/>
          <w:numId w:val="9"/>
        </w:numPr>
      </w:pPr>
      <w:sdt>
        <w:sdtPr>
          <w:alias w:val="Member"/>
          <w:tag w:val="&lt;Member mnisId='1601' dodsId='34498'&gt;"/>
          <w:id w:val="2124643984"/>
          <w:placeholder>
            <w:docPart w:val="F98EA104AD9642CA9C1526A266E76BE5"/>
          </w:placeholder>
          <w:richText/>
        </w:sdtPr>
        <w:sdtContent>
          <w:r w:rsidRPr="002E48DF">
            <w:rPr>
              <w:b/>
            </w:rPr>
            <w:t>Chair:</w:t>
          </w:r>
        </w:sdtContent>
      </w:sdt>
      <w:r>
        <w:t xml:space="preserve"> Do you have a sense th</w:t>
      </w:r>
      <w:r w:rsidR="0042390A">
        <w:t>at</w:t>
      </w:r>
      <w:r>
        <w:t xml:space="preserve"> officials now understand the importance of it?</w:t>
      </w:r>
    </w:p>
    <w:p w:rsidR="00CE0D86" w:rsidP="00CE0D86">
      <w:pPr>
        <w:pStyle w:val="Answer"/>
      </w:pPr>
      <w:sdt>
        <w:sdtPr>
          <w:alias w:val="Witness"/>
          <w:id w:val="-1092160564"/>
          <w:placeholder>
            <w:docPart w:val="2BA22B620AA94BA69D1926D2878785F6"/>
          </w:placeholder>
          <w:richText/>
        </w:sdtPr>
        <w:sdtContent>
          <w:r w:rsidRPr="00847C19">
            <w:rPr>
              <w:b/>
              <w:i/>
            </w:rPr>
            <w:t>Rob Butler:</w:t>
          </w:r>
        </w:sdtContent>
      </w:sdt>
      <w:r>
        <w:t xml:space="preserve"> I absolutely think officials understand the importance of data</w:t>
      </w:r>
      <w:r w:rsidR="0042390A">
        <w:t>, but w</w:t>
      </w:r>
      <w:r>
        <w:t xml:space="preserve">e should not underestimate the difficulty of gathering from so many disparate sources </w:t>
      </w:r>
      <w:r w:rsidR="00CE4C0C">
        <w:t xml:space="preserve">data </w:t>
      </w:r>
      <w:r>
        <w:t xml:space="preserve">that is reliable </w:t>
      </w:r>
      <w:r w:rsidR="00CE4C0C">
        <w:t>and can then</w:t>
      </w:r>
      <w:r>
        <w:t xml:space="preserve"> be published in a way that is absolutely statistically robust.</w:t>
      </w:r>
    </w:p>
    <w:p w:rsidR="00CE0D86" w:rsidP="00CE0D86">
      <w:pPr>
        <w:pStyle w:val="Question"/>
        <w:numPr>
          <w:ilvl w:val="0"/>
          <w:numId w:val="9"/>
        </w:numPr>
      </w:pPr>
      <w:sdt>
        <w:sdtPr>
          <w:alias w:val="Member"/>
          <w:tag w:val="&lt;Member mnisId='1601' dodsId='34498'&gt;"/>
          <w:id w:val="-25479761"/>
          <w:placeholder>
            <w:docPart w:val="2BA22B620AA94BA69D1926D2878785F6"/>
          </w:placeholder>
          <w:richText/>
        </w:sdtPr>
        <w:sdtContent>
          <w:r w:rsidRPr="00847C19">
            <w:rPr>
              <w:b/>
            </w:rPr>
            <w:t>Chair:</w:t>
          </w:r>
        </w:sdtContent>
      </w:sdt>
      <w:r>
        <w:t xml:space="preserve"> I understand. Are there specific steps you can tell us about that are being taken to improve the quality of data?</w:t>
      </w:r>
    </w:p>
    <w:p w:rsidR="00CE0D86" w:rsidP="00CE0D86">
      <w:pPr>
        <w:pStyle w:val="Answer"/>
      </w:pPr>
      <w:sdt>
        <w:sdtPr>
          <w:alias w:val="Witness"/>
          <w:id w:val="-1650972879"/>
          <w:placeholder>
            <w:docPart w:val="2BA22B620AA94BA69D1926D2878785F6"/>
          </w:placeholder>
          <w:richText/>
        </w:sdtPr>
        <w:sdtContent>
          <w:r w:rsidRPr="00847C19">
            <w:rPr>
              <w:b/>
              <w:i/>
            </w:rPr>
            <w:t>Rob Butler:</w:t>
          </w:r>
        </w:sdtContent>
      </w:sdt>
      <w:r>
        <w:t xml:space="preserve"> Specifically in the Prison Service?</w:t>
      </w:r>
    </w:p>
    <w:p w:rsidR="00CE0D86" w:rsidP="00CE0D86">
      <w:pPr>
        <w:pStyle w:val="Question"/>
        <w:numPr>
          <w:ilvl w:val="0"/>
          <w:numId w:val="9"/>
        </w:numPr>
      </w:pPr>
      <w:sdt>
        <w:sdtPr>
          <w:alias w:val="Member"/>
          <w:tag w:val="&lt;Member mnisId='1601' dodsId='34498'&gt;"/>
          <w:id w:val="749313860"/>
          <w:placeholder>
            <w:docPart w:val="2BA22B620AA94BA69D1926D2878785F6"/>
          </w:placeholder>
          <w:richText/>
        </w:sdtPr>
        <w:sdtContent>
          <w:r w:rsidRPr="00847C19">
            <w:rPr>
              <w:b/>
            </w:rPr>
            <w:t>Chair:</w:t>
          </w:r>
        </w:sdtContent>
      </w:sdt>
      <w:r>
        <w:t xml:space="preserve"> We have </w:t>
      </w:r>
      <w:r w:rsidR="00771AE2">
        <w:t>c</w:t>
      </w:r>
      <w:r>
        <w:t xml:space="preserve">ommon </w:t>
      </w:r>
      <w:r w:rsidR="00771AE2">
        <w:t>p</w:t>
      </w:r>
      <w:r>
        <w:t>latform in courts. Are there other specific things that you have under</w:t>
      </w:r>
      <w:r w:rsidR="00771AE2">
        <w:t xml:space="preserve"> </w:t>
      </w:r>
      <w:r>
        <w:t>way in the Prison Service?</w:t>
      </w:r>
    </w:p>
    <w:p w:rsidR="00CE0D86" w:rsidP="00CE0D86">
      <w:pPr>
        <w:pStyle w:val="Answer"/>
      </w:pPr>
      <w:sdt>
        <w:sdtPr>
          <w:alias w:val="Witness"/>
          <w:id w:val="319614201"/>
          <w:placeholder>
            <w:docPart w:val="2BA22B620AA94BA69D1926D2878785F6"/>
          </w:placeholder>
          <w:richText/>
        </w:sdtPr>
        <w:sdtContent>
          <w:r w:rsidRPr="00847C19">
            <w:rPr>
              <w:b/>
              <w:i/>
            </w:rPr>
            <w:t>Rob Butler:</w:t>
          </w:r>
        </w:sdtContent>
      </w:sdt>
      <w:r>
        <w:t xml:space="preserve"> I need to defer to Claire.</w:t>
      </w:r>
    </w:p>
    <w:p w:rsidR="00CE0D86" w:rsidP="00CE0D86">
      <w:pPr>
        <w:pStyle w:val="Answer"/>
      </w:pPr>
      <w:sdt>
        <w:sdtPr>
          <w:alias w:val="Witness"/>
          <w:id w:val="-2032024673"/>
          <w:placeholder>
            <w:docPart w:val="2BA22B620AA94BA69D1926D2878785F6"/>
          </w:placeholder>
          <w:richText/>
        </w:sdtPr>
        <w:sdtContent>
          <w:r w:rsidRPr="00847C19">
            <w:rPr>
              <w:b/>
              <w:i/>
            </w:rPr>
            <w:t>Claire Fielder:</w:t>
          </w:r>
        </w:sdtContent>
      </w:sdt>
      <w:r>
        <w:t xml:space="preserve"> That is an answer to a different question, which is about the roll-out of </w:t>
      </w:r>
      <w:r w:rsidR="00957360">
        <w:t>c</w:t>
      </w:r>
      <w:r>
        <w:t xml:space="preserve">ommon </w:t>
      </w:r>
      <w:r w:rsidR="00957360">
        <w:t>p</w:t>
      </w:r>
      <w:r>
        <w:t xml:space="preserve">latform. To confirm, </w:t>
      </w:r>
      <w:r w:rsidR="00F81C02">
        <w:t>it</w:t>
      </w:r>
      <w:r>
        <w:t xml:space="preserve"> is February 2023, so that is quite soon. We might need to write to you with more details on that if that is acceptable to you.</w:t>
      </w:r>
    </w:p>
    <w:p w:rsidR="00CE0D86" w:rsidP="001716B0">
      <w:pPr>
        <w:pStyle w:val="Question"/>
        <w:numPr>
          <w:ilvl w:val="0"/>
          <w:numId w:val="0"/>
        </w:numPr>
        <w:ind w:left="794"/>
      </w:pPr>
      <w:sdt>
        <w:sdtPr>
          <w:alias w:val="Member"/>
          <w:tag w:val="&lt;Member mnisId='1601' dodsId='34498'&gt;"/>
          <w:id w:val="-713887042"/>
          <w:placeholder>
            <w:docPart w:val="2BA22B620AA94BA69D1926D2878785F6"/>
          </w:placeholder>
          <w:richText/>
        </w:sdtPr>
        <w:sdtContent>
          <w:r w:rsidRPr="00847C19">
            <w:rPr>
              <w:b/>
            </w:rPr>
            <w:t>Chair:</w:t>
          </w:r>
        </w:sdtContent>
      </w:sdt>
      <w:r>
        <w:t xml:space="preserve"> If you could, I would be grateful.</w:t>
      </w:r>
    </w:p>
    <w:p w:rsidR="00CE0D86" w:rsidP="00CE0D86">
      <w:pPr>
        <w:pStyle w:val="Answer"/>
      </w:pPr>
      <w:sdt>
        <w:sdtPr>
          <w:alias w:val="Witness"/>
          <w:id w:val="1137297147"/>
          <w:placeholder>
            <w:docPart w:val="2BA22B620AA94BA69D1926D2878785F6"/>
          </w:placeholder>
          <w:richText/>
        </w:sdtPr>
        <w:sdtContent>
          <w:r w:rsidRPr="00847C19">
            <w:rPr>
              <w:b/>
              <w:i/>
            </w:rPr>
            <w:t>Rob Butler:</w:t>
          </w:r>
        </w:sdtContent>
      </w:sdt>
      <w:r>
        <w:t xml:space="preserve"> I</w:t>
      </w:r>
      <w:r w:rsidR="00957360">
        <w:t xml:space="preserve"> don’t think it would</w:t>
      </w:r>
      <w:r>
        <w:t xml:space="preserve"> surprise you to learn that I often ask questions about data and what we have</w:t>
      </w:r>
      <w:r w:rsidR="005953E2">
        <w:t>, but we</w:t>
      </w:r>
      <w:r>
        <w:t xml:space="preserve"> have to recognise</w:t>
      </w:r>
      <w:r w:rsidR="005953E2">
        <w:t xml:space="preserve"> that</w:t>
      </w:r>
      <w:r>
        <w:t xml:space="preserve"> there are challenges. We have the best part of 120 prisons and it can be difficult for there to be consistency in the way things are measured and recorded, </w:t>
      </w:r>
      <w:r w:rsidR="00580C55">
        <w:t>with</w:t>
      </w:r>
      <w:r>
        <w:t xml:space="preserve"> the pressure of the </w:t>
      </w:r>
      <w:r w:rsidRPr="00C02A52">
        <w:t>day-to-day</w:t>
      </w:r>
      <w:r>
        <w:t xml:space="preserve"> job that we have already been talking about, </w:t>
      </w:r>
      <w:r w:rsidR="004D75F8">
        <w:t xml:space="preserve">and </w:t>
      </w:r>
      <w:r>
        <w:t>making sure that is done in a way that we could be absolutely certain was reliable and robust. Michelle?</w:t>
      </w:r>
    </w:p>
    <w:p w:rsidR="00CE0D86" w:rsidP="00F41BAF">
      <w:pPr>
        <w:pStyle w:val="Answer"/>
      </w:pPr>
      <w:sdt>
        <w:sdtPr>
          <w:alias w:val="Witness"/>
          <w:id w:val="-1760667265"/>
          <w:placeholder>
            <w:docPart w:val="2BA22B620AA94BA69D1926D2878785F6"/>
          </w:placeholder>
          <w:richText/>
        </w:sdtPr>
        <w:sdtContent>
          <w:r w:rsidRPr="00847C19">
            <w:rPr>
              <w:b/>
              <w:i/>
            </w:rPr>
            <w:t>Michelle Jarman-Howe:</w:t>
          </w:r>
        </w:sdtContent>
      </w:sdt>
      <w:r w:rsidR="00B060E9">
        <w:t xml:space="preserve"> </w:t>
      </w:r>
      <w:r>
        <w:t xml:space="preserve">First of all, we have a huge amount of information about prisons. It is the particular issue around remand that is </w:t>
      </w:r>
      <w:r>
        <w:t>a challenge for us. We have lots of performance information about how prisons are doing, about what their regime looks like</w:t>
      </w:r>
      <w:r w:rsidR="00BF6AF8">
        <w:t xml:space="preserve"> and </w:t>
      </w:r>
      <w:r>
        <w:t>what their education outcomes</w:t>
      </w:r>
      <w:r w:rsidR="00BF6AF8">
        <w:t xml:space="preserve"> are</w:t>
      </w:r>
      <w:r>
        <w:t xml:space="preserve">. The </w:t>
      </w:r>
      <w:r w:rsidR="00BF6AF8">
        <w:t>p</w:t>
      </w:r>
      <w:r>
        <w:t xml:space="preserve">ermanent </w:t>
      </w:r>
      <w:r w:rsidR="00BF6AF8">
        <w:t>s</w:t>
      </w:r>
      <w:r>
        <w:t xml:space="preserve">ecretary to the Department is very focused on making sure </w:t>
      </w:r>
      <w:r w:rsidR="00F41BAF">
        <w:t xml:space="preserve">that </w:t>
      </w:r>
      <w:r>
        <w:t>we are improving data. We are absolutely tuned into that</w:t>
      </w:r>
      <w:r w:rsidR="00F41BAF">
        <w:t>, but there</w:t>
      </w:r>
      <w:r>
        <w:t xml:space="preserve"> is a particular challenge with this population.</w:t>
      </w:r>
    </w:p>
    <w:p w:rsidR="00CE0D86" w:rsidP="00CE0D86">
      <w:pPr>
        <w:pStyle w:val="Question"/>
        <w:numPr>
          <w:ilvl w:val="0"/>
          <w:numId w:val="9"/>
        </w:numPr>
      </w:pPr>
      <w:sdt>
        <w:sdtPr>
          <w:alias w:val="Member"/>
          <w:tag w:val="&lt;Member mnisId='4854' dodsId=''&gt;"/>
          <w:id w:val="916054512"/>
          <w:placeholder>
            <w:docPart w:val="2BA22B620AA94BA69D1926D2878785F6"/>
          </w:placeholder>
          <w:richText/>
        </w:sdtPr>
        <w:sdtContent>
          <w:r w:rsidRPr="00847C19">
            <w:rPr>
              <w:b/>
            </w:rPr>
            <w:t>James Daly:</w:t>
          </w:r>
        </w:sdtContent>
      </w:sdt>
      <w:r>
        <w:t xml:space="preserve"> Building on Ms Farris’s excellent questions, to get a </w:t>
      </w:r>
      <w:r w:rsidR="00F41BAF">
        <w:t>definitive</w:t>
      </w:r>
      <w:r>
        <w:t xml:space="preserve"> answer from two </w:t>
      </w:r>
      <w:r w:rsidR="001716B0">
        <w:t xml:space="preserve">of </w:t>
      </w:r>
      <w:r w:rsidR="00F41BAF">
        <w:t xml:space="preserve">the </w:t>
      </w:r>
      <w:r>
        <w:t>Ministers, is it Government policy, is it the policy of the M</w:t>
      </w:r>
      <w:r w:rsidR="00E33506">
        <w:t>O</w:t>
      </w:r>
      <w:r>
        <w:t>J, the view of the M</w:t>
      </w:r>
      <w:r w:rsidR="00E33506">
        <w:t>O</w:t>
      </w:r>
      <w:r>
        <w:t>J</w:t>
      </w:r>
      <w:r w:rsidR="00E33506">
        <w:t>,</w:t>
      </w:r>
      <w:r>
        <w:t xml:space="preserve"> that courts are remanding too many people to custody? Ms Farris talked about courts being aware of the view of the M</w:t>
      </w:r>
      <w:r w:rsidR="00CA392F">
        <w:t>O</w:t>
      </w:r>
      <w:r>
        <w:t xml:space="preserve">J and the view of the Government in respect of remand and the number of people in prisons. </w:t>
      </w:r>
    </w:p>
    <w:p w:rsidR="00CE0D86" w:rsidP="00CE0D86">
      <w:pPr>
        <w:pStyle w:val="Answer"/>
      </w:pPr>
      <w:sdt>
        <w:sdtPr>
          <w:alias w:val="Witness"/>
          <w:id w:val="-1946530586"/>
          <w:placeholder>
            <w:docPart w:val="2BA22B620AA94BA69D1926D2878785F6"/>
          </w:placeholder>
          <w:richText/>
        </w:sdtPr>
        <w:sdtContent>
          <w:r w:rsidRPr="00847C19">
            <w:rPr>
              <w:b/>
              <w:i/>
            </w:rPr>
            <w:t>Gareth Johnson:</w:t>
          </w:r>
        </w:sdtContent>
      </w:sdt>
      <w:r>
        <w:t xml:space="preserve"> The short answer to that question is no, </w:t>
      </w:r>
      <w:r w:rsidR="00E24D51">
        <w:t>it</w:t>
      </w:r>
      <w:r>
        <w:t xml:space="preserve"> is a judicial decision entirely.</w:t>
      </w:r>
    </w:p>
    <w:p w:rsidR="00CE0D86" w:rsidP="001716B0">
      <w:pPr>
        <w:pStyle w:val="Question"/>
      </w:pPr>
      <w:sdt>
        <w:sdtPr>
          <w:alias w:val="Member"/>
          <w:tag w:val="&lt;Member mnisId='1601' dodsId='34498'&gt;"/>
          <w:id w:val="-1570572361"/>
          <w:placeholder>
            <w:docPart w:val="2BA22B620AA94BA69D1926D2878785F6"/>
          </w:placeholder>
          <w:richText/>
        </w:sdtPr>
        <w:sdtContent>
          <w:r w:rsidRPr="001716B0">
            <w:rPr>
              <w:b/>
            </w:rPr>
            <w:t>Chair:</w:t>
          </w:r>
        </w:sdtContent>
      </w:sdt>
      <w:r>
        <w:t xml:space="preserve"> Thank you, that is helpful. The final topic I want to raise, probably </w:t>
      </w:r>
      <w:r w:rsidR="004478AB">
        <w:t>with</w:t>
      </w:r>
      <w:r>
        <w:t xml:space="preserve"> you, Mr Butler, is in relation to the impact of immigration detainees in the prison system. The </w:t>
      </w:r>
      <w:r w:rsidR="004478AB">
        <w:t>c</w:t>
      </w:r>
      <w:r>
        <w:t xml:space="preserve">hief </w:t>
      </w:r>
      <w:r w:rsidR="004478AB">
        <w:t>i</w:t>
      </w:r>
      <w:r>
        <w:t xml:space="preserve">nspector published a thematic report on 13 October on the experience of immigration detainees held in prisons. It raises a number of concerns. You may not have had a chance to look at it. It is an awkward thing, </w:t>
      </w:r>
      <w:r w:rsidR="00480F2C">
        <w:t>as it fits</w:t>
      </w:r>
      <w:r>
        <w:t xml:space="preserve"> between the Home Office and you. He refers, in particular, to the length of time that many are being held in prison custody with little progress on their cases. That has an impact, obviously, on your area of responsibility because it is your prison places they are taking up, if things are being delayed.</w:t>
      </w:r>
      <w:r w:rsidR="00AD1DA9">
        <w:t xml:space="preserve"> </w:t>
      </w:r>
      <w:r>
        <w:t>Can you help us as to what level of pressure is being caused on the system by immigration detainees?</w:t>
      </w:r>
    </w:p>
    <w:p w:rsidR="00CE0D86" w:rsidP="00CE0D86">
      <w:pPr>
        <w:pStyle w:val="Answer"/>
      </w:pPr>
      <w:sdt>
        <w:sdtPr>
          <w:alias w:val="Witness"/>
          <w:id w:val="-17861134"/>
          <w:placeholder>
            <w:docPart w:val="2BA22B620AA94BA69D1926D2878785F6"/>
          </w:placeholder>
          <w:richText/>
        </w:sdtPr>
        <w:sdtContent>
          <w:r w:rsidRPr="00847C19">
            <w:rPr>
              <w:b/>
              <w:i/>
            </w:rPr>
            <w:t>Rob Butler:</w:t>
          </w:r>
        </w:sdtContent>
      </w:sdt>
      <w:r>
        <w:t xml:space="preserve"> I have seen that report, but I do not have it with me and I have not refreshed my memory on the details of it ahead of today’s hearing. I would not want to give you inaccurate information. </w:t>
      </w:r>
    </w:p>
    <w:p w:rsidR="00CE0D86" w:rsidP="00CE0D86">
      <w:pPr>
        <w:pStyle w:val="Answer"/>
      </w:pPr>
      <w:r>
        <w:t>What I know is that M</w:t>
      </w:r>
      <w:r w:rsidR="00DA283C">
        <w:t>O</w:t>
      </w:r>
      <w:r>
        <w:t>J officials and HMPPS are working very closely with the Home Office on this. Sometimes, some of the issues around progression are what the Home Office is able to facilitate. If the Committee has some specific questions it would like to raise on th</w:t>
      </w:r>
      <w:r w:rsidR="00DA283C">
        <w:t>e</w:t>
      </w:r>
      <w:r>
        <w:t xml:space="preserve"> issue, we are very happy to respond in writing.</w:t>
      </w:r>
      <w:r w:rsidR="00C62042">
        <w:t xml:space="preserve"> I</w:t>
      </w:r>
      <w:r>
        <w:t>t is slightly beyond the remit of what we were anticipating on remand today</w:t>
      </w:r>
      <w:r w:rsidR="00C62042">
        <w:t>, but a</w:t>
      </w:r>
      <w:r>
        <w:t>bsolutely, obviously, it is an important issue to raise.</w:t>
      </w:r>
    </w:p>
    <w:p w:rsidR="00CE0D86" w:rsidP="00CE0D86">
      <w:pPr>
        <w:pStyle w:val="Question"/>
        <w:numPr>
          <w:ilvl w:val="0"/>
          <w:numId w:val="9"/>
        </w:numPr>
      </w:pPr>
      <w:sdt>
        <w:sdtPr>
          <w:alias w:val="Member"/>
          <w:tag w:val="&lt;Member mnisId='1601' dodsId='34498'&gt;"/>
          <w:id w:val="-871458591"/>
          <w:placeholder>
            <w:docPart w:val="2BA22B620AA94BA69D1926D2878785F6"/>
          </w:placeholder>
          <w:richText/>
        </w:sdtPr>
        <w:sdtContent>
          <w:r w:rsidRPr="00847C19">
            <w:rPr>
              <w:b/>
            </w:rPr>
            <w:t>Chair:</w:t>
          </w:r>
        </w:sdtContent>
      </w:sdt>
      <w:r>
        <w:t xml:space="preserve"> We want to look at the numbers impact on regime. </w:t>
      </w:r>
    </w:p>
    <w:p w:rsidR="00CE0D86" w:rsidP="00CE0D86">
      <w:pPr>
        <w:pStyle w:val="Answer"/>
      </w:pPr>
      <w:sdt>
        <w:sdtPr>
          <w:alias w:val="Witness"/>
          <w:id w:val="-1737618381"/>
          <w:placeholder>
            <w:docPart w:val="F98EA104AD9642CA9C1526A266E76BE5"/>
          </w:placeholder>
          <w:richText/>
        </w:sdtPr>
        <w:sdtContent>
          <w:r w:rsidRPr="00535CBC">
            <w:rPr>
              <w:b/>
              <w:i/>
            </w:rPr>
            <w:t>Rob Butler:</w:t>
          </w:r>
        </w:sdtContent>
      </w:sdt>
      <w:r>
        <w:t xml:space="preserve"> Yes. </w:t>
      </w:r>
    </w:p>
    <w:p w:rsidR="00CE0D86" w:rsidP="00CE0D86">
      <w:pPr>
        <w:pStyle w:val="Question"/>
        <w:numPr>
          <w:ilvl w:val="0"/>
          <w:numId w:val="9"/>
        </w:numPr>
      </w:pPr>
      <w:sdt>
        <w:sdtPr>
          <w:alias w:val="Member"/>
          <w:tag w:val="&lt;Member mnisId='1601' dodsId='34498'&gt;"/>
          <w:id w:val="1155339039"/>
          <w:placeholder>
            <w:docPart w:val="F98EA104AD9642CA9C1526A266E76BE5"/>
          </w:placeholder>
          <w:richText/>
        </w:sdtPr>
        <w:sdtContent>
          <w:r w:rsidRPr="00535CBC">
            <w:rPr>
              <w:b/>
            </w:rPr>
            <w:t>Chair:</w:t>
          </w:r>
        </w:sdtContent>
      </w:sdt>
      <w:r>
        <w:t xml:space="preserve"> What discussions should or could be had in due course at ministerial level with the Home Office?</w:t>
      </w:r>
    </w:p>
    <w:p w:rsidR="00CE0D86" w:rsidP="00CE0D86">
      <w:pPr>
        <w:pStyle w:val="Answer"/>
      </w:pPr>
      <w:sdt>
        <w:sdtPr>
          <w:alias w:val="Witness"/>
          <w:id w:val="-821195255"/>
          <w:placeholder>
            <w:docPart w:val="2BA22B620AA94BA69D1926D2878785F6"/>
          </w:placeholder>
          <w:richText/>
        </w:sdtPr>
        <w:sdtContent>
          <w:r w:rsidRPr="00847C19">
            <w:rPr>
              <w:b/>
              <w:i/>
            </w:rPr>
            <w:t>Rob Butler:</w:t>
          </w:r>
        </w:sdtContent>
      </w:sdt>
      <w:r>
        <w:t xml:space="preserve"> We are, as we all know, in the process of changing Government as we speak. I have already received advice and agreed to</w:t>
      </w:r>
      <w:r w:rsidR="00992550">
        <w:t xml:space="preserve"> a</w:t>
      </w:r>
      <w:r>
        <w:t xml:space="preserve"> meeting with my Home Office counterpart to discuss exactly these issues. </w:t>
      </w:r>
      <w:r w:rsidR="00312CE5">
        <w:t>They are</w:t>
      </w:r>
      <w:r>
        <w:t xml:space="preserve"> cross</w:t>
      </w:r>
      <w:r w:rsidR="001716B0">
        <w:t>-</w:t>
      </w:r>
      <w:r>
        <w:t>cutting</w:t>
      </w:r>
      <w:r w:rsidR="00BB6434">
        <w:t>;</w:t>
      </w:r>
      <w:r w:rsidR="00930B01">
        <w:t xml:space="preserve"> indeed</w:t>
      </w:r>
      <w:r w:rsidR="00BB6434">
        <w:t>,</w:t>
      </w:r>
      <w:r>
        <w:t xml:space="preserve"> </w:t>
      </w:r>
      <w:r w:rsidR="00312CE5">
        <w:t>they cut</w:t>
      </w:r>
      <w:r>
        <w:t xml:space="preserve"> across different ministerial responsibilities as the M</w:t>
      </w:r>
      <w:r w:rsidR="00312CE5">
        <w:t>O</w:t>
      </w:r>
      <w:r>
        <w:t>J is currently set up</w:t>
      </w:r>
      <w:r w:rsidR="00930B01">
        <w:t>, because</w:t>
      </w:r>
      <w:r>
        <w:t xml:space="preserve"> Minister Freer in the </w:t>
      </w:r>
      <w:r>
        <w:t>M</w:t>
      </w:r>
      <w:r w:rsidR="00930B01">
        <w:t>O</w:t>
      </w:r>
      <w:r>
        <w:t>J has some specific responsibilities in th</w:t>
      </w:r>
      <w:r w:rsidR="00930B01">
        <w:t>e</w:t>
      </w:r>
      <w:r>
        <w:t xml:space="preserve"> area of foreign national offenders.</w:t>
      </w:r>
    </w:p>
    <w:p w:rsidR="00CE0D86" w:rsidP="00CE0D86">
      <w:pPr>
        <w:pStyle w:val="Answer"/>
      </w:pPr>
      <w:r>
        <w:t xml:space="preserve">We are absolutely taking very seriously the report that the </w:t>
      </w:r>
      <w:r w:rsidR="00930B01">
        <w:t>c</w:t>
      </w:r>
      <w:r>
        <w:t xml:space="preserve">hief </w:t>
      </w:r>
      <w:r w:rsidR="00930B01">
        <w:t>i</w:t>
      </w:r>
      <w:r>
        <w:t xml:space="preserve">nspector has produced and </w:t>
      </w:r>
      <w:r w:rsidR="00930B01">
        <w:t xml:space="preserve">we </w:t>
      </w:r>
      <w:r>
        <w:t>intend to have those ministerial discussions. Ministers will have those discussions, whoever the Ministers may be.</w:t>
      </w:r>
    </w:p>
    <w:p w:rsidR="00CE0D86" w:rsidP="00CE0D86">
      <w:pPr>
        <w:pStyle w:val="Question"/>
        <w:numPr>
          <w:ilvl w:val="0"/>
          <w:numId w:val="9"/>
        </w:numPr>
      </w:pPr>
      <w:sdt>
        <w:sdtPr>
          <w:alias w:val="Member"/>
          <w:tag w:val="&lt;Member mnisId='1601' dodsId='34498'&gt;"/>
          <w:id w:val="-1451396184"/>
          <w:placeholder>
            <w:docPart w:val="2BA22B620AA94BA69D1926D2878785F6"/>
          </w:placeholder>
          <w:richText/>
        </w:sdtPr>
        <w:sdtContent>
          <w:r w:rsidRPr="00847C19">
            <w:rPr>
              <w:b/>
            </w:rPr>
            <w:t>Chair:</w:t>
          </w:r>
        </w:sdtContent>
      </w:sdt>
      <w:r>
        <w:t xml:space="preserve"> Thank you all very much. </w:t>
      </w:r>
      <w:r w:rsidR="00B738EF">
        <w:t>I</w:t>
      </w:r>
      <w:r>
        <w:t xml:space="preserve">t has been very useful. I am grateful to you for your time, ladies and gentlemen. Gentlemen, I hope we will have a chance to see you again in the future. </w:t>
      </w:r>
    </w:p>
    <w:p w:rsidR="00CE0D86" w:rsidP="00CE0D86">
      <w:pPr>
        <w:pStyle w:val="Answer"/>
      </w:pPr>
      <w:sdt>
        <w:sdtPr>
          <w:alias w:val="Witness"/>
          <w:id w:val="1764335343"/>
          <w:placeholder>
            <w:docPart w:val="F98EA104AD9642CA9C1526A266E76BE5"/>
          </w:placeholder>
          <w:richText/>
        </w:sdtPr>
        <w:sdtContent>
          <w:r w:rsidRPr="00EC0E75">
            <w:rPr>
              <w:b/>
              <w:i/>
            </w:rPr>
            <w:t>Rob Butler:</w:t>
          </w:r>
        </w:sdtContent>
      </w:sdt>
      <w:r>
        <w:t xml:space="preserve"> Thank you very much indeed. </w:t>
      </w:r>
    </w:p>
    <w:p w:rsidR="00CE0D86" w:rsidP="00CE0D86">
      <w:pPr>
        <w:pStyle w:val="Answer"/>
      </w:pPr>
      <w:sdt>
        <w:sdtPr>
          <w:alias w:val="Witness"/>
          <w:id w:val="1473094348"/>
          <w:placeholder>
            <w:docPart w:val="F98EA104AD9642CA9C1526A266E76BE5"/>
          </w:placeholder>
          <w:richText/>
        </w:sdtPr>
        <w:sdtContent>
          <w:r w:rsidRPr="00EC0E75">
            <w:rPr>
              <w:b/>
              <w:i/>
            </w:rPr>
            <w:t>Gareth Johnson:</w:t>
          </w:r>
        </w:sdtContent>
      </w:sdt>
      <w:r>
        <w:t xml:space="preserve"> Thank you. </w:t>
      </w:r>
    </w:p>
    <w:p w:rsidR="00DE6989" w:rsidRPr="00987520" w:rsidP="007A7F95">
      <w:pPr>
        <w:pStyle w:val="Question"/>
        <w:numPr>
          <w:ilvl w:val="0"/>
          <w:numId w:val="0"/>
        </w:numPr>
        <w:ind w:left="794"/>
        <w:rPr>
          <w:lang w:val="en-US"/>
        </w:rPr>
      </w:pPr>
      <w:sdt>
        <w:sdtPr>
          <w:alias w:val="Member"/>
          <w:tag w:val="&lt;Member mnisId='1601' dodsId='34498'&gt;"/>
          <w:id w:val="-1981225107"/>
          <w:placeholder>
            <w:docPart w:val="F98EA104AD9642CA9C1526A266E76BE5"/>
          </w:placeholder>
          <w:richText/>
        </w:sdtPr>
        <w:sdtContent>
          <w:r w:rsidRPr="00EC0E75" w:rsidR="00CE0D86">
            <w:rPr>
              <w:b/>
            </w:rPr>
            <w:t>Chair:</w:t>
          </w:r>
        </w:sdtContent>
      </w:sdt>
      <w:r w:rsidR="00CE0D86">
        <w:t xml:space="preserve"> Thank you for your time. The session is concluded.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7FC8579A2E04C029F85CBBF797CF57E"/>
      </w:placeholder>
      <w:richText/>
    </w:sdtPr>
    <w:sdtContent>
      <w:p w:rsidR="008143FA" w:rsidP="009277D8">
        <w:pPr>
          <w:pStyle w:val="Para"/>
          <w:rPr>
            <w:color w:val="808080"/>
          </w:rPr>
        </w:pPr>
        <w:r w:rsidRPr="0097744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CAA49B0"/>
    <w:lvl w:ilvl="0">
      <w:start w:val="1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774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7FC8579A2E04C029F85CBBF797CF57E"/>
        <w:category>
          <w:name w:val="General"/>
          <w:gallery w:val="placeholder"/>
        </w:category>
        <w:types>
          <w:type w:val="bbPlcHdr"/>
        </w:types>
        <w:behaviors>
          <w:behavior w:val="content"/>
        </w:behaviors>
        <w:guid w:val="{A00F66CB-7FC2-4257-89A5-4C3A19F149EA}"/>
      </w:docPartPr>
      <w:docPartBody>
        <w:p w:rsidR="00FA1864" w:rsidP="00E44623">
          <w:pPr>
            <w:pStyle w:val="57FC8579A2E04C029F85CBBF797CF57E"/>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259A905-448E-4124-AD98-A3612EB57E68}"/>
      </w:docPartPr>
      <w:docPartBody>
        <w:p w:rsidR="00FA1864">
          <w:r w:rsidRPr="00F61B91">
            <w:rPr>
              <w:rStyle w:val="PlaceholderText"/>
            </w:rPr>
            <w:t>Click or tap here to enter text.</w:t>
          </w:r>
        </w:p>
      </w:docPartBody>
    </w:docPart>
    <w:docPart>
      <w:docPartPr>
        <w:name w:val="2A080660D5C04BF396BA0DB9552B019E"/>
        <w:category>
          <w:name w:val="General"/>
          <w:gallery w:val="placeholder"/>
        </w:category>
        <w:types>
          <w:type w:val="bbPlcHdr"/>
        </w:types>
        <w:behaviors>
          <w:behavior w:val="content"/>
        </w:behaviors>
        <w:guid w:val="{01B7CF28-8108-499F-9EC0-95554C1256C4}"/>
      </w:docPartPr>
      <w:docPartBody>
        <w:p w:rsidR="003D25F2" w:rsidP="00D85D54">
          <w:pPr>
            <w:pStyle w:val="2A080660D5C04BF396BA0DB9552B019E"/>
          </w:pPr>
          <w:r w:rsidRPr="00763911">
            <w:rPr>
              <w:rStyle w:val="PlaceholderText"/>
            </w:rPr>
            <w:t>Click or tap here to enter text.</w:t>
          </w:r>
        </w:p>
      </w:docPartBody>
    </w:docPart>
    <w:docPart>
      <w:docPartPr>
        <w:name w:val="5B4C3FC30CCB4BE8A2B228685117A311"/>
        <w:category>
          <w:name w:val="General"/>
          <w:gallery w:val="placeholder"/>
        </w:category>
        <w:types>
          <w:type w:val="bbPlcHdr"/>
        </w:types>
        <w:behaviors>
          <w:behavior w:val="content"/>
        </w:behaviors>
        <w:guid w:val="{3EDD178B-DE3F-4A47-9C48-6F97DFBA5239}"/>
      </w:docPartPr>
      <w:docPartBody>
        <w:p w:rsidR="003D25F2" w:rsidP="00D85D54">
          <w:pPr>
            <w:pStyle w:val="5B4C3FC30CCB4BE8A2B228685117A311"/>
          </w:pPr>
          <w:r w:rsidRPr="00763911">
            <w:rPr>
              <w:rStyle w:val="PlaceholderText"/>
            </w:rPr>
            <w:t>Click or tap here to enter text.</w:t>
          </w:r>
        </w:p>
      </w:docPartBody>
    </w:docPart>
    <w:docPart>
      <w:docPartPr>
        <w:name w:val="785A4D58CC094B3E8A810A700C8DB1F2"/>
        <w:category>
          <w:name w:val="General"/>
          <w:gallery w:val="placeholder"/>
        </w:category>
        <w:types>
          <w:type w:val="bbPlcHdr"/>
        </w:types>
        <w:behaviors>
          <w:behavior w:val="content"/>
        </w:behaviors>
        <w:guid w:val="{8EAE05F6-B684-459E-9E06-E64E8561F004}"/>
      </w:docPartPr>
      <w:docPartBody>
        <w:p w:rsidR="003D25F2" w:rsidP="00D85D54">
          <w:pPr>
            <w:pStyle w:val="785A4D58CC094B3E8A810A700C8DB1F2"/>
          </w:pPr>
          <w:r w:rsidRPr="00763911">
            <w:rPr>
              <w:rStyle w:val="PlaceholderText"/>
            </w:rPr>
            <w:t>Click or tap here to enter text.</w:t>
          </w:r>
        </w:p>
      </w:docPartBody>
    </w:docPart>
    <w:docPart>
      <w:docPartPr>
        <w:name w:val="E72C24B920574879ABA82359424B77A1"/>
        <w:category>
          <w:name w:val="General"/>
          <w:gallery w:val="placeholder"/>
        </w:category>
        <w:types>
          <w:type w:val="bbPlcHdr"/>
        </w:types>
        <w:behaviors>
          <w:behavior w:val="content"/>
        </w:behaviors>
        <w:guid w:val="{F2F730C2-4FF7-43CB-A68F-A84712178138}"/>
      </w:docPartPr>
      <w:docPartBody>
        <w:p w:rsidR="003D25F2" w:rsidP="00D85D54">
          <w:pPr>
            <w:pStyle w:val="E72C24B920574879ABA82359424B77A1"/>
          </w:pPr>
          <w:r w:rsidRPr="00763911">
            <w:rPr>
              <w:rStyle w:val="PlaceholderText"/>
            </w:rPr>
            <w:t>Click or tap here to enter text.</w:t>
          </w:r>
        </w:p>
      </w:docPartBody>
    </w:docPart>
    <w:docPart>
      <w:docPartPr>
        <w:name w:val="2BA22B620AA94BA69D1926D2878785F6"/>
        <w:category>
          <w:name w:val="General"/>
          <w:gallery w:val="placeholder"/>
        </w:category>
        <w:types>
          <w:type w:val="bbPlcHdr"/>
        </w:types>
        <w:behaviors>
          <w:behavior w:val="content"/>
        </w:behaviors>
        <w:guid w:val="{D47E99A1-295C-4DEC-9508-A06DE2E24BC0}"/>
      </w:docPartPr>
      <w:docPartBody>
        <w:p w:rsidR="003233FD" w:rsidP="003D25F2">
          <w:pPr>
            <w:pStyle w:val="2BA22B620AA94BA69D1926D2878785F6"/>
          </w:pPr>
          <w:r w:rsidRPr="00763911">
            <w:rPr>
              <w:rStyle w:val="PlaceholderText"/>
            </w:rPr>
            <w:t>Click or tap here to enter text.</w:t>
          </w:r>
        </w:p>
      </w:docPartBody>
    </w:docPart>
    <w:docPart>
      <w:docPartPr>
        <w:name w:val="F98EA104AD9642CA9C1526A266E76BE5"/>
        <w:category>
          <w:name w:val="General"/>
          <w:gallery w:val="placeholder"/>
        </w:category>
        <w:types>
          <w:type w:val="bbPlcHdr"/>
        </w:types>
        <w:behaviors>
          <w:behavior w:val="content"/>
        </w:behaviors>
        <w:guid w:val="{61A9460A-D075-4199-9156-CD22625FCFF7}"/>
      </w:docPartPr>
      <w:docPartBody>
        <w:p w:rsidR="003233FD" w:rsidP="003D25F2">
          <w:pPr>
            <w:pStyle w:val="F98EA104AD9642CA9C1526A266E76BE5"/>
          </w:pPr>
          <w:r w:rsidRPr="007639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5F2"/>
    <w:rPr>
      <w:color w:val="808080"/>
    </w:rPr>
  </w:style>
  <w:style w:type="paragraph" w:customStyle="1" w:styleId="57FC8579A2E04C029F85CBBF797CF57E">
    <w:name w:val="57FC8579A2E04C029F85CBBF797CF57E"/>
    <w:rsid w:val="00E44623"/>
  </w:style>
  <w:style w:type="paragraph" w:customStyle="1" w:styleId="2A080660D5C04BF396BA0DB9552B019E">
    <w:name w:val="2A080660D5C04BF396BA0DB9552B019E"/>
    <w:rsid w:val="00D85D54"/>
  </w:style>
  <w:style w:type="paragraph" w:customStyle="1" w:styleId="5B4C3FC30CCB4BE8A2B228685117A311">
    <w:name w:val="5B4C3FC30CCB4BE8A2B228685117A311"/>
    <w:rsid w:val="00D85D54"/>
  </w:style>
  <w:style w:type="paragraph" w:customStyle="1" w:styleId="785A4D58CC094B3E8A810A700C8DB1F2">
    <w:name w:val="785A4D58CC094B3E8A810A700C8DB1F2"/>
    <w:rsid w:val="00D85D54"/>
  </w:style>
  <w:style w:type="paragraph" w:customStyle="1" w:styleId="E72C24B920574879ABA82359424B77A1">
    <w:name w:val="E72C24B920574879ABA82359424B77A1"/>
    <w:rsid w:val="00D85D54"/>
  </w:style>
  <w:style w:type="paragraph" w:customStyle="1" w:styleId="2BA22B620AA94BA69D1926D2878785F6">
    <w:name w:val="2BA22B620AA94BA69D1926D2878785F6"/>
    <w:rsid w:val="003D25F2"/>
  </w:style>
  <w:style w:type="paragraph" w:customStyle="1" w:styleId="F98EA104AD9642CA9C1526A266E76BE5">
    <w:name w:val="F98EA104AD9642CA9C1526A266E76BE5"/>
    <w:rsid w:val="003D2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