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02443" w:rsidP="0072222A">
      <w:pPr>
        <w:pStyle w:val="TitleCommittee0"/>
      </w:pPr>
      <w:r>
        <w:t>Select Committee on Economic Affairs</w:t>
      </w:r>
    </w:p>
    <w:p w:rsidR="00C02443" w:rsidP="0072222A">
      <w:pPr>
        <w:pStyle w:val="TitleInquiry0"/>
      </w:pPr>
      <w:r>
        <w:t>Corrected</w:t>
      </w:r>
      <w:r>
        <w:t xml:space="preserve"> oral evidence: Employment and Covid</w:t>
      </w:r>
      <w:r>
        <w:noBreakHyphen/>
        <w:t>19</w:t>
      </w:r>
    </w:p>
    <w:p w:rsidR="00C02443" w:rsidP="0072222A">
      <w:pPr>
        <w:pStyle w:val="Para"/>
      </w:pPr>
      <w:r>
        <w:t>Tuesday 3 November 2020</w:t>
      </w:r>
    </w:p>
    <w:p w:rsidR="00C02443" w:rsidP="0072222A">
      <w:pPr>
        <w:pStyle w:val="Para"/>
      </w:pPr>
      <w:r>
        <w:t>4.10 pm</w:t>
      </w:r>
    </w:p>
    <w:p w:rsidR="00C02443" w:rsidP="0072222A">
      <w:pPr>
        <w:pStyle w:val="Para"/>
      </w:pPr>
    </w:p>
    <w:p w:rsidR="00C02443" w:rsidP="0072222A">
      <w:r>
        <w:t>Watch the meeting</w:t>
      </w:r>
      <w:r>
        <w:t xml:space="preserve">: </w:t>
      </w:r>
      <w:r>
        <w:fldChar w:fldCharType="begin"/>
      </w:r>
      <w:r>
        <w:instrText xml:space="preserve"> HYPERLINK "https://parliamentlive.tv/event/index/fe1e0f7f-7711-48eb-b735-a192e271c053" </w:instrText>
      </w:r>
      <w:r>
        <w:fldChar w:fldCharType="separate"/>
      </w:r>
      <w:r w:rsidRPr="0051282D">
        <w:rPr>
          <w:rStyle w:val="Hyperlink"/>
        </w:rPr>
        <w:t>https://parliamentlive.tv/event/index/fe1e0f7f-7711-48eb-b735-a192e271c053</w:t>
      </w:r>
      <w:r>
        <w:fldChar w:fldCharType="end"/>
      </w:r>
      <w:r>
        <w:t xml:space="preserve"> </w:t>
      </w:r>
    </w:p>
    <w:p w:rsidR="00C02443" w:rsidP="0072222A">
      <w:r>
        <w:t xml:space="preserve">Members present: </w:t>
      </w:r>
      <w:r w:rsidRPr="00A673AE">
        <w:t>Lord Forsyth of Drumlean (The Chair)</w:t>
      </w:r>
      <w:r w:rsidRPr="00A673AE">
        <w:t xml:space="preserve">; Baroness Bowles of Berkhamsted; Lord Burns; Viscount Chandos; </w:t>
      </w:r>
      <w:r>
        <w:t xml:space="preserve">Lord Fox; Baroness Kingsmill; </w:t>
      </w:r>
      <w:r w:rsidRPr="00A673AE">
        <w:t xml:space="preserve">Lord Monks; </w:t>
      </w:r>
      <w:r>
        <w:t xml:space="preserve">Lord Skidelsky; </w:t>
      </w:r>
      <w:r w:rsidRPr="00A673AE">
        <w:t>Lord Stern of Brentford; Lord Tugendhat.</w:t>
      </w:r>
    </w:p>
    <w:p w:rsidR="00C02443" w:rsidP="0072222A">
      <w:pPr>
        <w:pStyle w:val="Para"/>
        <w:tabs>
          <w:tab w:val="center" w:pos="4536"/>
          <w:tab w:val="right" w:pos="8931"/>
        </w:tabs>
      </w:pPr>
      <w:r>
        <w:t>Evidence Session No. 17</w:t>
      </w:r>
      <w:r>
        <w:tab/>
        <w:t>Virtual Proceeding</w:t>
      </w:r>
      <w:r>
        <w:tab/>
      </w:r>
      <w:r w:rsidRPr="00156A60">
        <w:t xml:space="preserve">Questions </w:t>
      </w:r>
      <w:r>
        <w:t>139 - 148</w:t>
      </w:r>
    </w:p>
    <w:p w:rsidR="00C02443" w:rsidP="0072222A">
      <w:pPr>
        <w:pStyle w:val="TitleWitnesses0"/>
      </w:pPr>
    </w:p>
    <w:p w:rsidR="00C02443" w:rsidP="0072222A">
      <w:pPr>
        <w:pStyle w:val="TitleWitnesses0"/>
      </w:pPr>
      <w:r>
        <w:t>Witnesses</w:t>
      </w:r>
    </w:p>
    <w:p w:rsidR="00C02443" w:rsidRPr="00590B97" w:rsidP="0072222A">
      <w:pPr>
        <w:pStyle w:val="Para"/>
        <w:rPr>
          <w:bCs/>
        </w:rPr>
      </w:pPr>
      <w:r>
        <w:fldChar w:fldCharType="begin"/>
      </w:r>
      <w:r>
        <w:instrText xml:space="preserve"> HYPERLINK \l "Panel1" </w:instrText>
      </w:r>
      <w:r>
        <w:fldChar w:fldCharType="separate"/>
      </w:r>
      <w:r w:rsidRPr="00E05757">
        <w:rPr>
          <w:rStyle w:val="Hyperlink"/>
        </w:rPr>
        <w:t>I</w:t>
      </w:r>
      <w:r>
        <w:fldChar w:fldCharType="end"/>
      </w:r>
      <w:r>
        <w:t xml:space="preserve"> Thomas Pope, Senior Economist, Institute for Government; Lord Macpherson of Earl’s Court, former Permanent Secretary to the Treasury 2005-2016.</w:t>
      </w:r>
    </w:p>
    <w:p w:rsidR="00C02443" w:rsidRPr="00E47263" w:rsidP="0072222A">
      <w:pPr>
        <w:pStyle w:val="Para"/>
      </w:pPr>
    </w:p>
    <w:p w:rsidR="00C02443" w:rsidRPr="00B00119" w:rsidP="0072222A">
      <w:pPr>
        <w:pStyle w:val="Para"/>
      </w:pPr>
      <w:r w:rsidRPr="00B00119">
        <w:t>USE OF THE TRANSCRIPT</w:t>
      </w:r>
    </w:p>
    <w:p w:rsidR="00C02443" w:rsidRPr="00B00119" w:rsidP="0072222A">
      <w:pPr>
        <w:pStyle w:val="Para"/>
        <w:numPr>
          <w:ilvl w:val="0"/>
          <w:numId w:val="11"/>
        </w:numPr>
      </w:pPr>
      <w:r w:rsidRPr="00B00119">
        <w:t>This is a</w:t>
      </w:r>
      <w:r>
        <w:t xml:space="preserve"> </w:t>
      </w:r>
      <w:r w:rsidRPr="00B00119">
        <w:t>corrected transcript of evidence</w:t>
      </w:r>
      <w:r w:rsidRPr="00B00119">
        <w:t xml:space="preserv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02443" w:rsidRPr="00B00119" w:rsidP="0072222A">
      <w:pPr>
        <w:pStyle w:val="Para"/>
        <w:numPr>
          <w:ilvl w:val="0"/>
          <w:numId w:val="11"/>
        </w:numPr>
      </w:pPr>
      <w:r w:rsidRPr="00B00119">
        <w:t>Any public use of, or reference to, the contents should make clear that neither Members nor witnesses have had the opport</w:t>
      </w:r>
      <w:r w:rsidRPr="00B00119">
        <w:t>unity to correct the record. If in doubt as to the propriety of using the transcript, please contact the Clerk of the Committee.</w:t>
      </w:r>
    </w:p>
    <w:p w:rsidR="00C02443" w:rsidP="0072222A">
      <w:pPr>
        <w:pStyle w:val="Para"/>
        <w:numPr>
          <w:ilvl w:val="0"/>
          <w:numId w:val="11"/>
        </w:numPr>
      </w:pPr>
      <w:r w:rsidRPr="00B00119">
        <w:t xml:space="preserve">Members and witnesses are asked to send corrections to the Clerk of the Committee within </w:t>
      </w:r>
      <w:r>
        <w:t>14</w:t>
      </w:r>
      <w:r w:rsidRPr="00B00119">
        <w:t xml:space="preserve"> days of receipt</w:t>
      </w:r>
      <w:r>
        <w:t>.</w:t>
      </w:r>
    </w:p>
    <w:p w:rsidR="00C02443" w:rsidP="0072222A">
      <w:pPr>
        <w:pStyle w:val="Para"/>
        <w:numPr>
          <w:ilvl w:val="0"/>
          <w:numId w:val="11"/>
        </w:num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C02443" w:rsidP="0072222A">
      <w:pPr>
        <w:pStyle w:val="TitleWitnesses0"/>
      </w:pPr>
      <w:bookmarkStart w:id="0" w:name="Panel1"/>
      <w:r>
        <w:t>Examination of witnesses</w:t>
      </w:r>
    </w:p>
    <w:p w:rsidR="00C02443" w:rsidP="0072222A">
      <w:pPr>
        <w:pStyle w:val="Para"/>
      </w:pPr>
      <w:bookmarkEnd w:id="0"/>
      <w:r>
        <w:t xml:space="preserve">Thomas Pope and Lord Macpherson of Earl’s Court. </w:t>
      </w:r>
    </w:p>
    <w:p w:rsidR="00C02443" w:rsidP="0072222A">
      <w:pPr>
        <w:pStyle w:val="Question"/>
      </w:pPr>
      <w:r w:rsidRPr="00E54678">
        <w:rPr>
          <w:b/>
        </w:rPr>
        <w:t>The Chair:</w:t>
      </w:r>
      <w:r w:rsidRPr="00E54678">
        <w:t xml:space="preserve"> Welcome</w:t>
      </w:r>
      <w:r>
        <w:t xml:space="preserve">, </w:t>
      </w:r>
      <w:r w:rsidRPr="00E54678">
        <w:t>T</w:t>
      </w:r>
      <w:r>
        <w:t>homas</w:t>
      </w:r>
      <w:r w:rsidRPr="00E54678">
        <w:t xml:space="preserve"> Pope, senior economist at the Institute of Government</w:t>
      </w:r>
      <w:r>
        <w:t>,</w:t>
      </w:r>
      <w:r w:rsidRPr="00E54678">
        <w:t xml:space="preserve"> and Lord Macpherson</w:t>
      </w:r>
      <w:r>
        <w:t xml:space="preserve"> of Earl’s Court</w:t>
      </w:r>
      <w:r w:rsidRPr="00E54678">
        <w:t xml:space="preserve">, former Permanent </w:t>
      </w:r>
      <w:r w:rsidRPr="00E54678">
        <w:t>Secretary to the Treasury</w:t>
      </w:r>
      <w:r>
        <w:t xml:space="preserve">. You </w:t>
      </w:r>
      <w:r w:rsidRPr="00E54678">
        <w:t xml:space="preserve">have listened very carefully to some of the last points that </w:t>
      </w:r>
      <w:r>
        <w:t>were</w:t>
      </w:r>
      <w:r w:rsidRPr="00E54678">
        <w:t xml:space="preserve"> made</w:t>
      </w:r>
      <w:r>
        <w:t xml:space="preserve">, so </w:t>
      </w:r>
      <w:r w:rsidRPr="00E54678">
        <w:t>I will go straight ahead with the first question of the second session.</w:t>
      </w:r>
    </w:p>
    <w:p w:rsidR="00C02443" w:rsidP="0072222A">
      <w:pPr>
        <w:pStyle w:val="Question"/>
        <w:numPr>
          <w:ilvl w:val="0"/>
          <w:numId w:val="0"/>
        </w:numPr>
        <w:ind w:left="794"/>
      </w:pPr>
      <w:r w:rsidRPr="00E54678">
        <w:t>How should we read the Chancellor</w:t>
      </w:r>
      <w:r>
        <w:t>’</w:t>
      </w:r>
      <w:r w:rsidRPr="00E54678">
        <w:t xml:space="preserve">s statement that he will </w:t>
      </w:r>
      <w:r>
        <w:t>“</w:t>
      </w:r>
      <w:r w:rsidRPr="00E54678">
        <w:t>always balance the</w:t>
      </w:r>
      <w:r w:rsidRPr="00E54678">
        <w:t xml:space="preserve"> books</w:t>
      </w:r>
      <w:r>
        <w:t>”</w:t>
      </w:r>
      <w:r w:rsidRPr="00E54678">
        <w:t xml:space="preserve">? Is </w:t>
      </w:r>
      <w:r>
        <w:t>i</w:t>
      </w:r>
      <w:r w:rsidRPr="00E54678">
        <w:t xml:space="preserve">t a sign that the Treasury does not agree with recent </w:t>
      </w:r>
      <w:r>
        <w:t xml:space="preserve">fiscal </w:t>
      </w:r>
      <w:r w:rsidRPr="00E54678">
        <w:t xml:space="preserve">policy prescriptions from the IMF and </w:t>
      </w:r>
      <w:r>
        <w:t xml:space="preserve">the </w:t>
      </w:r>
      <w:r w:rsidRPr="00E54678">
        <w:t>OECD?</w:t>
      </w:r>
      <w:r>
        <w:t xml:space="preserve"> </w:t>
      </w:r>
    </w:p>
    <w:p w:rsidR="00C02443" w:rsidP="0072222A">
      <w:pPr>
        <w:pStyle w:val="Answer"/>
      </w:pPr>
      <w:r w:rsidRPr="00330340">
        <w:rPr>
          <w:b/>
          <w:i/>
        </w:rPr>
        <w:t>Lord Macpherson:</w:t>
      </w:r>
      <w:r>
        <w:t xml:space="preserve"> </w:t>
      </w:r>
      <w:r w:rsidRPr="00E54678">
        <w:t>That is a very interesting question. I think he meant</w:t>
      </w:r>
      <w:r>
        <w:t xml:space="preserve"> that</w:t>
      </w:r>
      <w:r w:rsidRPr="00E54678">
        <w:t xml:space="preserve"> we will balance the books in the broadest sense</w:t>
      </w:r>
      <w:r>
        <w:t>. I</w:t>
      </w:r>
      <w:r w:rsidRPr="00E54678">
        <w:t>n the long run</w:t>
      </w:r>
      <w:r>
        <w:t>,</w:t>
      </w:r>
      <w:r w:rsidRPr="00E54678">
        <w:t xml:space="preserve"> you want current spending to be balanced by revenues. Some of us might want capital spending covered by revenues as well</w:t>
      </w:r>
      <w:r>
        <w:t>. T</w:t>
      </w:r>
      <w:r w:rsidRPr="00E54678">
        <w:t>he fact is that when this is all over</w:t>
      </w:r>
      <w:r>
        <w:t>,</w:t>
      </w:r>
      <w:r w:rsidRPr="00E54678">
        <w:t xml:space="preserve"> and the economy is growing </w:t>
      </w:r>
      <w:r w:rsidRPr="00E54678">
        <w:t>again, debt will be very high in relation to GDP</w:t>
      </w:r>
      <w:r>
        <w:t>,</w:t>
      </w:r>
      <w:r w:rsidRPr="00E54678">
        <w:t xml:space="preserve"> and I do not think it is unreasonable for a Government to want to reduce that burden in relation to national income over time</w:t>
      </w:r>
      <w:r>
        <w:t>,</w:t>
      </w:r>
      <w:r w:rsidRPr="00E54678">
        <w:t xml:space="preserve"> just as</w:t>
      </w:r>
      <w:r>
        <w:t>,</w:t>
      </w:r>
      <w:r w:rsidRPr="00E54678">
        <w:t xml:space="preserve"> say</w:t>
      </w:r>
      <w:r>
        <w:t>,</w:t>
      </w:r>
      <w:r w:rsidRPr="00E54678">
        <w:t xml:space="preserve"> Gladstone aimed to do in the 19th century when we were faced with very large debts following the Napoleonic </w:t>
      </w:r>
      <w:r>
        <w:t>w</w:t>
      </w:r>
      <w:r w:rsidRPr="00E54678">
        <w:t>ars.</w:t>
      </w:r>
      <w:r>
        <w:t xml:space="preserve"> They</w:t>
      </w:r>
      <w:r w:rsidRPr="00E54678">
        <w:t xml:space="preserve"> may or may not agree with the IMF, but it is reasonable for the Chancellor to indicate that in the long run you need broad balance in fi</w:t>
      </w:r>
      <w:r w:rsidRPr="00E54678">
        <w:t>scal spending.</w:t>
      </w:r>
      <w:r>
        <w:t xml:space="preserve"> </w:t>
      </w:r>
    </w:p>
    <w:p w:rsidR="00C02443" w:rsidRPr="00E54678" w:rsidP="0072222A">
      <w:pPr>
        <w:pStyle w:val="Remark"/>
      </w:pPr>
      <w:r w:rsidRPr="00330340">
        <w:rPr>
          <w:b/>
        </w:rPr>
        <w:t>The Chair:</w:t>
      </w:r>
      <w:r>
        <w:t xml:space="preserve"> </w:t>
      </w:r>
      <w:r w:rsidRPr="00E54678">
        <w:t>How do you think that has affected the way the Treasury has been designing employment support policies?</w:t>
      </w:r>
      <w:r>
        <w:t xml:space="preserve"> </w:t>
      </w:r>
    </w:p>
    <w:p w:rsidR="00C02443" w:rsidP="0072222A">
      <w:pPr>
        <w:pStyle w:val="Answer"/>
      </w:pPr>
      <w:r w:rsidRPr="00330340">
        <w:rPr>
          <w:b/>
          <w:i/>
        </w:rPr>
        <w:t>Lord Macpherson of Earl</w:t>
      </w:r>
      <w:r>
        <w:rPr>
          <w:b/>
          <w:i/>
        </w:rPr>
        <w:t>’</w:t>
      </w:r>
      <w:r w:rsidRPr="00330340">
        <w:rPr>
          <w:b/>
          <w:i/>
        </w:rPr>
        <w:t>s Court:</w:t>
      </w:r>
      <w:r>
        <w:t xml:space="preserve"> </w:t>
      </w:r>
      <w:r w:rsidRPr="00E54678">
        <w:t>The employment support policies have changed often in recent weeks. That has been a respons</w:t>
      </w:r>
      <w:r w:rsidRPr="00E54678">
        <w:t>e to how the virus has developed and</w:t>
      </w:r>
      <w:r>
        <w:t>,</w:t>
      </w:r>
      <w:r w:rsidRPr="00E54678">
        <w:t xml:space="preserve"> therefore</w:t>
      </w:r>
      <w:r>
        <w:t>,</w:t>
      </w:r>
      <w:r w:rsidRPr="00E54678">
        <w:t xml:space="preserve"> how the economy has developed. It is fair to say that back in the summer there was a degree of optimism</w:t>
      </w:r>
      <w:r>
        <w:t>,</w:t>
      </w:r>
      <w:r w:rsidRPr="00E54678">
        <w:t xml:space="preserve"> and that allowed the Chancellor to begin to reduce support through the furlough scheme and look to a f</w:t>
      </w:r>
      <w:r w:rsidRPr="00E54678">
        <w:t xml:space="preserve">uture scheme. With hindsight, that was probably a mistake, but the critical thing with this virus is </w:t>
      </w:r>
      <w:r>
        <w:t xml:space="preserve">that </w:t>
      </w:r>
      <w:r w:rsidRPr="00E54678">
        <w:t>you need to be responsive and you need to react. You will not get everything right.</w:t>
      </w:r>
    </w:p>
    <w:p w:rsidR="00C02443" w:rsidRPr="00E54678" w:rsidP="0072222A">
      <w:pPr>
        <w:pStyle w:val="Answer"/>
      </w:pPr>
      <w:r w:rsidRPr="00E54678">
        <w:t>You want to avoid propping up jobs over a very long period. When t</w:t>
      </w:r>
      <w:r w:rsidRPr="00E54678">
        <w:t xml:space="preserve">he economy itself is recovering and growing rapidly, there is a risk that you end up supporting jobs </w:t>
      </w:r>
      <w:r>
        <w:t>that</w:t>
      </w:r>
      <w:r w:rsidRPr="00E54678">
        <w:t xml:space="preserve"> will no longer exist</w:t>
      </w:r>
      <w:r>
        <w:t>,</w:t>
      </w:r>
      <w:r w:rsidRPr="00E54678">
        <w:t xml:space="preserve"> and that reduces the efficiency of the economy.</w:t>
      </w:r>
    </w:p>
    <w:p w:rsidR="00C02443" w:rsidP="0072222A">
      <w:pPr>
        <w:pStyle w:val="Answer"/>
      </w:pPr>
      <w:r>
        <w:rPr>
          <w:b/>
          <w:i/>
        </w:rPr>
        <w:t>Thomas</w:t>
      </w:r>
      <w:r w:rsidRPr="00330340">
        <w:rPr>
          <w:b/>
          <w:i/>
        </w:rPr>
        <w:t xml:space="preserve"> Pope:</w:t>
      </w:r>
      <w:r>
        <w:t xml:space="preserve"> </w:t>
      </w:r>
      <w:r w:rsidRPr="00E54678">
        <w:t xml:space="preserve">I agree with everything </w:t>
      </w:r>
      <w:r>
        <w:t xml:space="preserve">that </w:t>
      </w:r>
      <w:r w:rsidRPr="00E54678">
        <w:t xml:space="preserve">Lord Macpherson </w:t>
      </w:r>
      <w:r>
        <w:t xml:space="preserve">has just </w:t>
      </w:r>
      <w:r w:rsidRPr="00E54678">
        <w:t>said.</w:t>
      </w:r>
      <w:r>
        <w:t xml:space="preserve"> </w:t>
      </w:r>
      <w:r w:rsidRPr="00E54678">
        <w:t>Balanci</w:t>
      </w:r>
      <w:r w:rsidRPr="00E54678">
        <w:t>ng the book</w:t>
      </w:r>
      <w:r>
        <w:t>s</w:t>
      </w:r>
      <w:r w:rsidRPr="00E54678">
        <w:t xml:space="preserve"> now seems to mean that current spending should be covered by revenues rather than </w:t>
      </w:r>
      <w:r>
        <w:t xml:space="preserve">that </w:t>
      </w:r>
      <w:r w:rsidRPr="00E54678">
        <w:t>all spending should be covered by revenues. The Treasury</w:t>
      </w:r>
      <w:r>
        <w:t>’</w:t>
      </w:r>
      <w:r w:rsidRPr="00E54678">
        <w:t xml:space="preserve">s definition of that seems to have changed about 12 to 18 months ago, and I doubt we will go back. </w:t>
      </w:r>
      <w:r w:rsidRPr="00E54678">
        <w:t>That was the Chancellor</w:t>
      </w:r>
      <w:r>
        <w:t>’</w:t>
      </w:r>
      <w:r w:rsidRPr="00E54678">
        <w:t>s aim before th</w:t>
      </w:r>
      <w:r>
        <w:t>e</w:t>
      </w:r>
      <w:r w:rsidRPr="00E54678">
        <w:t xml:space="preserve"> crisis.</w:t>
      </w:r>
      <w:r>
        <w:t xml:space="preserve"> </w:t>
      </w:r>
      <w:r w:rsidRPr="00E54678">
        <w:t xml:space="preserve">The </w:t>
      </w:r>
      <w:r>
        <w:t xml:space="preserve">set of </w:t>
      </w:r>
      <w:r w:rsidRPr="00E54678">
        <w:t xml:space="preserve">fiscal rules </w:t>
      </w:r>
      <w:r>
        <w:t xml:space="preserve">that </w:t>
      </w:r>
      <w:r w:rsidRPr="00E54678">
        <w:t>we had provisionally in March w</w:t>
      </w:r>
      <w:r>
        <w:t>as</w:t>
      </w:r>
      <w:r w:rsidRPr="00E54678">
        <w:t xml:space="preserve"> aiming for current budget balance in the medium term</w:t>
      </w:r>
      <w:r>
        <w:t>. A</w:t>
      </w:r>
      <w:r w:rsidRPr="00E54678">
        <w:t>s Lord Macpherson says, in the medium term</w:t>
      </w:r>
      <w:r>
        <w:t>,</w:t>
      </w:r>
      <w:r w:rsidRPr="00E54678">
        <w:t xml:space="preserve"> the Chancellor</w:t>
      </w:r>
      <w:r>
        <w:t>’</w:t>
      </w:r>
      <w:r w:rsidRPr="00E54678">
        <w:t>s aim for broad balance sounds</w:t>
      </w:r>
      <w:r w:rsidRPr="00E54678">
        <w:t xml:space="preserve"> about right.</w:t>
      </w:r>
    </w:p>
    <w:p w:rsidR="00C02443" w:rsidP="0072222A">
      <w:pPr>
        <w:pStyle w:val="Answer"/>
      </w:pPr>
      <w:r w:rsidRPr="00E54678">
        <w:t>It is quite interesting that he is not saying th</w:t>
      </w:r>
      <w:r>
        <w:t>at d</w:t>
      </w:r>
      <w:r w:rsidRPr="00E54678">
        <w:t xml:space="preserve">ebt has increased and therefore we need to worry about rapidly paying down that debt. </w:t>
      </w:r>
      <w:r>
        <w:t>H</w:t>
      </w:r>
      <w:r w:rsidRPr="00E54678">
        <w:t xml:space="preserve">e </w:t>
      </w:r>
      <w:r>
        <w:t>wa</w:t>
      </w:r>
      <w:r w:rsidRPr="00E54678">
        <w:t xml:space="preserve">s focusing on the annual budget position. We need to keep in mind that we have had to borrow a lot </w:t>
      </w:r>
      <w:r w:rsidRPr="00E54678">
        <w:t>this year and that will add to debt, but we have borrowed it on very favourable terms</w:t>
      </w:r>
      <w:r>
        <w:t>,</w:t>
      </w:r>
      <w:r w:rsidRPr="00E54678">
        <w:t xml:space="preserve"> </w:t>
      </w:r>
      <w:r>
        <w:t>so</w:t>
      </w:r>
      <w:r w:rsidRPr="00E54678">
        <w:t xml:space="preserve"> the cost of servicing the debt has fallen this year rather than risen. </w:t>
      </w:r>
    </w:p>
    <w:p w:rsidR="00C02443" w:rsidP="0072222A">
      <w:pPr>
        <w:pStyle w:val="Answer"/>
      </w:pPr>
      <w:r w:rsidRPr="00E54678">
        <w:t xml:space="preserve">I am not sure </w:t>
      </w:r>
      <w:r>
        <w:t xml:space="preserve">that </w:t>
      </w:r>
      <w:r w:rsidRPr="00E54678">
        <w:t>what he says is so inconsistent with what the IMF said. The IMF said that f</w:t>
      </w:r>
      <w:r w:rsidRPr="00E54678">
        <w:t xml:space="preserve">or most economies the increase in structural borrowing </w:t>
      </w:r>
      <w:r>
        <w:t>in</w:t>
      </w:r>
      <w:r w:rsidRPr="00E54678">
        <w:t xml:space="preserve"> the crisis will be outweighed by lower debt servicing cost</w:t>
      </w:r>
      <w:r>
        <w:t>s</w:t>
      </w:r>
      <w:r w:rsidRPr="00E54678">
        <w:t>.</w:t>
      </w:r>
      <w:r>
        <w:t xml:space="preserve"> </w:t>
      </w:r>
      <w:r w:rsidRPr="00E54678">
        <w:t xml:space="preserve">For the UK, even under its current projections, that does not </w:t>
      </w:r>
      <w:r>
        <w:t xml:space="preserve">quite </w:t>
      </w:r>
      <w:r w:rsidRPr="00E54678">
        <w:t>hold</w:t>
      </w:r>
      <w:r>
        <w:t>,</w:t>
      </w:r>
      <w:r w:rsidRPr="00E54678">
        <w:t xml:space="preserve"> because our debt servicing costs were already quite low, and we already had a bit of a structural deficit even on the current balance</w:t>
      </w:r>
      <w:r>
        <w:t>. T</w:t>
      </w:r>
      <w:r w:rsidRPr="00E54678">
        <w:t xml:space="preserve">he Chancellor was presumably going to try to address </w:t>
      </w:r>
      <w:r>
        <w:t xml:space="preserve">that </w:t>
      </w:r>
      <w:r w:rsidRPr="00E54678">
        <w:t>i</w:t>
      </w:r>
      <w:r>
        <w:t>n</w:t>
      </w:r>
      <w:r w:rsidRPr="00E54678">
        <w:t xml:space="preserve"> the medium term</w:t>
      </w:r>
      <w:r>
        <w:t>,</w:t>
      </w:r>
      <w:r w:rsidRPr="00E54678">
        <w:t xml:space="preserve"> even before the crisis.</w:t>
      </w:r>
    </w:p>
    <w:p w:rsidR="00C02443" w:rsidP="0072222A">
      <w:pPr>
        <w:pStyle w:val="Answer"/>
      </w:pPr>
      <w:r w:rsidRPr="00E54678">
        <w:t xml:space="preserve">The key </w:t>
      </w:r>
      <w:r>
        <w:t>question</w:t>
      </w:r>
      <w:r w:rsidRPr="00E54678">
        <w:t xml:space="preserve"> </w:t>
      </w:r>
      <w:r w:rsidRPr="00E54678">
        <w:t>is probably over timing</w:t>
      </w:r>
      <w:r>
        <w:t>. It is about</w:t>
      </w:r>
      <w:r w:rsidRPr="00E54678">
        <w:t xml:space="preserve"> when the Chancellor aims to get back to current budget balance. Clearly</w:t>
      </w:r>
      <w:r>
        <w:t>,</w:t>
      </w:r>
      <w:r w:rsidRPr="00E54678">
        <w:t xml:space="preserve"> it would be inappropriate to try to do that next year</w:t>
      </w:r>
      <w:r>
        <w:t>. P</w:t>
      </w:r>
      <w:r w:rsidRPr="00E54678">
        <w:t>erhaps</w:t>
      </w:r>
      <w:r>
        <w:t xml:space="preserve"> it</w:t>
      </w:r>
      <w:r w:rsidRPr="00E54678">
        <w:t xml:space="preserve"> </w:t>
      </w:r>
      <w:r>
        <w:t xml:space="preserve">will be </w:t>
      </w:r>
      <w:r w:rsidRPr="00E54678">
        <w:t>in two or three years</w:t>
      </w:r>
      <w:r>
        <w:t>’</w:t>
      </w:r>
      <w:r w:rsidRPr="00E54678">
        <w:t xml:space="preserve"> time.</w:t>
      </w:r>
      <w:r>
        <w:t xml:space="preserve"> </w:t>
      </w:r>
      <w:r w:rsidRPr="00E54678">
        <w:t xml:space="preserve">A related question </w:t>
      </w:r>
      <w:r>
        <w:t>is,</w:t>
      </w:r>
      <w:r w:rsidRPr="00E54678">
        <w:t xml:space="preserve"> when </w:t>
      </w:r>
      <w:r>
        <w:t>will we</w:t>
      </w:r>
      <w:r w:rsidRPr="00E54678">
        <w:t xml:space="preserve"> get a n</w:t>
      </w:r>
      <w:r w:rsidRPr="00E54678">
        <w:t xml:space="preserve">ew fiscal framework </w:t>
      </w:r>
      <w:r>
        <w:t>that</w:t>
      </w:r>
      <w:r w:rsidRPr="00E54678">
        <w:t xml:space="preserve"> sets out the medium</w:t>
      </w:r>
      <w:r>
        <w:t>-</w:t>
      </w:r>
      <w:r w:rsidRPr="00E54678">
        <w:t>term path for the public finances</w:t>
      </w:r>
      <w:r>
        <w:t xml:space="preserve">? </w:t>
      </w:r>
    </w:p>
    <w:p w:rsidR="00C02443" w:rsidRPr="00E54678" w:rsidP="0072222A">
      <w:pPr>
        <w:pStyle w:val="Remark"/>
      </w:pPr>
      <w:r w:rsidRPr="00330340">
        <w:rPr>
          <w:b/>
        </w:rPr>
        <w:t>The Chair:</w:t>
      </w:r>
      <w:r>
        <w:t xml:space="preserve"> </w:t>
      </w:r>
      <w:r w:rsidRPr="00E54678">
        <w:t>Is there enough emphasis on a recovery plan?</w:t>
      </w:r>
      <w:r>
        <w:t xml:space="preserve"> </w:t>
      </w:r>
      <w:r w:rsidRPr="00E54678">
        <w:t>For example, France has just committed itself to a £100 billion stimulus</w:t>
      </w:r>
      <w:r>
        <w:t>. L</w:t>
      </w:r>
      <w:r w:rsidRPr="00E54678">
        <w:t>ooking at welfare</w:t>
      </w:r>
      <w:r>
        <w:t>,</w:t>
      </w:r>
      <w:r w:rsidRPr="00E54678">
        <w:t xml:space="preserve"> for example, </w:t>
      </w:r>
      <w:r>
        <w:t>which</w:t>
      </w:r>
      <w:r w:rsidRPr="00E54678">
        <w:t xml:space="preserve"> we tou</w:t>
      </w:r>
      <w:r w:rsidRPr="00E54678">
        <w:t>ched on in the last se</w:t>
      </w:r>
      <w:r>
        <w:t>ssi</w:t>
      </w:r>
      <w:r w:rsidRPr="00E54678">
        <w:t>on and in our report on universal credit, I find it difficult to understand why the Government are still maintaining the position that the £20 increase in the standard allowance for univer</w:t>
      </w:r>
      <w:r>
        <w:t>s</w:t>
      </w:r>
      <w:r w:rsidRPr="00E54678">
        <w:t>al credit will end in April. It does not s</w:t>
      </w:r>
      <w:r w:rsidRPr="00E54678">
        <w:t xml:space="preserve">eem to me </w:t>
      </w:r>
      <w:r>
        <w:t xml:space="preserve">that </w:t>
      </w:r>
      <w:r w:rsidRPr="00E54678">
        <w:t>in April there will be such a dramatic change of circumstance.</w:t>
      </w:r>
      <w:r>
        <w:t xml:space="preserve"> </w:t>
      </w:r>
      <w:r w:rsidRPr="00E54678">
        <w:t>Is there enough forward looking? Is the reluctance to do that driven by concern a</w:t>
      </w:r>
      <w:r>
        <w:t>bout</w:t>
      </w:r>
      <w:r w:rsidRPr="00E54678">
        <w:t xml:space="preserve"> the amount of money that is being spent?</w:t>
      </w:r>
      <w:r>
        <w:t xml:space="preserve"> </w:t>
      </w:r>
    </w:p>
    <w:p w:rsidR="00C02443" w:rsidP="0072222A">
      <w:pPr>
        <w:pStyle w:val="Answer"/>
      </w:pPr>
      <w:r w:rsidRPr="00330340">
        <w:rPr>
          <w:b/>
          <w:i/>
        </w:rPr>
        <w:t>Thomas Pope:</w:t>
      </w:r>
      <w:r>
        <w:t xml:space="preserve"> </w:t>
      </w:r>
      <w:r w:rsidRPr="00E54678">
        <w:t>It is quite hard to be forward lookin</w:t>
      </w:r>
      <w:r w:rsidRPr="00E54678">
        <w:t>g at the moment</w:t>
      </w:r>
      <w:r>
        <w:t>,</w:t>
      </w:r>
      <w:r w:rsidRPr="00E54678">
        <w:t xml:space="preserve"> because so much of what policy should be is contingent on the path of the virus</w:t>
      </w:r>
      <w:r>
        <w:t>. W</w:t>
      </w:r>
      <w:r w:rsidRPr="00E54678">
        <w:t>hat we think about the path of the virus over the next few months is very different even from what we thought probably three or four week</w:t>
      </w:r>
      <w:r>
        <w:t>s</w:t>
      </w:r>
      <w:r w:rsidRPr="00E54678">
        <w:t xml:space="preserve"> ago. Certainly</w:t>
      </w:r>
      <w:r>
        <w:t>,</w:t>
      </w:r>
      <w:r w:rsidRPr="00E54678">
        <w:t xml:space="preserve"> at</w:t>
      </w:r>
      <w:r w:rsidRPr="00E54678">
        <w:t xml:space="preserve"> some point</w:t>
      </w:r>
      <w:r>
        <w:t>,</w:t>
      </w:r>
      <w:r w:rsidRPr="00E54678">
        <w:t xml:space="preserve"> the Treasury needs to think about a recovery plan</w:t>
      </w:r>
      <w:r>
        <w:t>,</w:t>
      </w:r>
      <w:r w:rsidRPr="00E54678">
        <w:t xml:space="preserve"> but that depends on how quickly the virus stop</w:t>
      </w:r>
      <w:r>
        <w:t>s</w:t>
      </w:r>
      <w:r w:rsidRPr="00E54678">
        <w:t xml:space="preserve"> being a factor </w:t>
      </w:r>
      <w:r>
        <w:t>i</w:t>
      </w:r>
      <w:r w:rsidRPr="00E54678">
        <w:t>n the economy</w:t>
      </w:r>
      <w:r>
        <w:t xml:space="preserve"> and whether we </w:t>
      </w:r>
      <w:r w:rsidRPr="00E54678">
        <w:t xml:space="preserve">have a quick change </w:t>
      </w:r>
      <w:r>
        <w:t>that</w:t>
      </w:r>
      <w:r w:rsidRPr="00E54678">
        <w:t xml:space="preserve"> means the economy </w:t>
      </w:r>
      <w:r>
        <w:t xml:space="preserve">will </w:t>
      </w:r>
      <w:r w:rsidRPr="00E54678">
        <w:t>get back to normal very quickly</w:t>
      </w:r>
      <w:r>
        <w:t>, which is</w:t>
      </w:r>
      <w:r w:rsidRPr="00E54678">
        <w:t xml:space="preserve"> probably </w:t>
      </w:r>
      <w:r w:rsidRPr="00E54678">
        <w:t>the type of recovery we were envisaging back in March and April</w:t>
      </w:r>
      <w:r>
        <w:t>. N</w:t>
      </w:r>
      <w:r w:rsidRPr="00E54678">
        <w:t xml:space="preserve">ow it looks more likely </w:t>
      </w:r>
      <w:r>
        <w:t>that there</w:t>
      </w:r>
      <w:r w:rsidRPr="00E54678">
        <w:t xml:space="preserve"> will be </w:t>
      </w:r>
      <w:r>
        <w:t xml:space="preserve">a </w:t>
      </w:r>
      <w:r w:rsidRPr="00E54678">
        <w:t>much</w:t>
      </w:r>
      <w:r>
        <w:t xml:space="preserve"> </w:t>
      </w:r>
      <w:r w:rsidRPr="00E54678">
        <w:t>stead</w:t>
      </w:r>
      <w:r>
        <w:t>ier</w:t>
      </w:r>
      <w:r w:rsidRPr="00E54678">
        <w:t xml:space="preserve"> transition out of the crisis</w:t>
      </w:r>
      <w:r>
        <w:t>,</w:t>
      </w:r>
      <w:r w:rsidRPr="00E54678">
        <w:t xml:space="preserve"> and therefore </w:t>
      </w:r>
      <w:r>
        <w:t>we</w:t>
      </w:r>
      <w:r w:rsidRPr="00E54678">
        <w:t xml:space="preserve"> will need economic support for longer</w:t>
      </w:r>
      <w:r>
        <w:t>.</w:t>
      </w:r>
    </w:p>
    <w:p w:rsidR="00C02443" w:rsidP="0072222A">
      <w:pPr>
        <w:pStyle w:val="Answer"/>
      </w:pPr>
      <w:r>
        <w:t>S</w:t>
      </w:r>
      <w:r w:rsidRPr="00E54678">
        <w:t xml:space="preserve">pecifically on the £20 a week for </w:t>
      </w:r>
      <w:r w:rsidRPr="00E54678">
        <w:t>universal credit</w:t>
      </w:r>
      <w:r>
        <w:t>,</w:t>
      </w:r>
      <w:r w:rsidRPr="00E54678">
        <w:t xml:space="preserve"> it </w:t>
      </w:r>
      <w:r>
        <w:t>is a</w:t>
      </w:r>
      <w:r w:rsidRPr="00E54678">
        <w:t xml:space="preserve">lways hard to reverse </w:t>
      </w:r>
      <w:r>
        <w:t>such a</w:t>
      </w:r>
      <w:r w:rsidRPr="00E54678">
        <w:t xml:space="preserve"> policy once it </w:t>
      </w:r>
      <w:r>
        <w:t>is</w:t>
      </w:r>
      <w:r w:rsidRPr="00E54678">
        <w:t xml:space="preserve"> made</w:t>
      </w:r>
      <w:r>
        <w:t>,</w:t>
      </w:r>
      <w:r w:rsidRPr="00E54678">
        <w:t xml:space="preserve"> and </w:t>
      </w:r>
      <w:r>
        <w:t xml:space="preserve">that </w:t>
      </w:r>
      <w:r w:rsidRPr="00E54678">
        <w:t>seem</w:t>
      </w:r>
      <w:r>
        <w:t xml:space="preserve">s to be </w:t>
      </w:r>
      <w:r w:rsidRPr="00E54678">
        <w:t xml:space="preserve">the type of policy that </w:t>
      </w:r>
      <w:r>
        <w:t>i</w:t>
      </w:r>
      <w:r w:rsidRPr="00E54678">
        <w:t>s likely to become permanent. When it was first announced</w:t>
      </w:r>
      <w:r>
        <w:t xml:space="preserve">, </w:t>
      </w:r>
      <w:r w:rsidRPr="00E54678">
        <w:t xml:space="preserve">the Treasury </w:t>
      </w:r>
      <w:r>
        <w:t xml:space="preserve">probably </w:t>
      </w:r>
      <w:r w:rsidRPr="00E54678">
        <w:t>thought we would be back to somewhere like normal b</w:t>
      </w:r>
      <w:r w:rsidRPr="00E54678">
        <w:t>y April 2021.</w:t>
      </w:r>
      <w:r>
        <w:t xml:space="preserve"> </w:t>
      </w:r>
    </w:p>
    <w:p w:rsidR="00C02443" w:rsidP="0072222A">
      <w:pPr>
        <w:pStyle w:val="Answer"/>
      </w:pPr>
      <w:r w:rsidRPr="00E54678">
        <w:t>Should there be more forward looking? Hopefully, internally</w:t>
      </w:r>
      <w:r>
        <w:t>,</w:t>
      </w:r>
      <w:r w:rsidRPr="00E54678">
        <w:t xml:space="preserve"> that forward looking </w:t>
      </w:r>
      <w:r>
        <w:t xml:space="preserve">is </w:t>
      </w:r>
      <w:r w:rsidRPr="00E54678">
        <w:t>going on. At the moment</w:t>
      </w:r>
      <w:r>
        <w:t>, I suppose</w:t>
      </w:r>
      <w:r w:rsidRPr="00E54678">
        <w:t xml:space="preserve"> the challenge </w:t>
      </w:r>
      <w:r>
        <w:t xml:space="preserve">is </w:t>
      </w:r>
      <w:r w:rsidRPr="00E54678">
        <w:t xml:space="preserve">the recovery </w:t>
      </w:r>
      <w:r w:rsidRPr="00E54678">
        <w:t>plan</w:t>
      </w:r>
      <w:r>
        <w:t xml:space="preserve">. </w:t>
      </w:r>
      <w:r w:rsidRPr="00E54678">
        <w:t>I do not know when you would start a recovery plan.</w:t>
      </w:r>
      <w:r>
        <w:t xml:space="preserve"> </w:t>
      </w:r>
      <w:r w:rsidRPr="00E54678">
        <w:t xml:space="preserve">Now we are in the midst of </w:t>
      </w:r>
      <w:r>
        <w:t>a</w:t>
      </w:r>
      <w:r w:rsidRPr="00E54678">
        <w:t xml:space="preserve"> seco</w:t>
      </w:r>
      <w:r w:rsidRPr="00E54678">
        <w:t>nd wave</w:t>
      </w:r>
      <w:r>
        <w:t>,</w:t>
      </w:r>
      <w:r w:rsidRPr="00E54678">
        <w:t xml:space="preserve"> policy is shifting again and we are back to hibernating the economy, keeping it on ice</w:t>
      </w:r>
      <w:r>
        <w:t xml:space="preserve">, so when is </w:t>
      </w:r>
      <w:r w:rsidRPr="00E54678">
        <w:t>the appropriate time to announce the recovery pla</w:t>
      </w:r>
      <w:r>
        <w:t>n?</w:t>
      </w:r>
    </w:p>
    <w:p w:rsidR="00C02443" w:rsidP="0072222A">
      <w:pPr>
        <w:pStyle w:val="Remark"/>
      </w:pPr>
      <w:r w:rsidRPr="00390762">
        <w:rPr>
          <w:b/>
        </w:rPr>
        <w:t>The Chair:</w:t>
      </w:r>
      <w:r>
        <w:t xml:space="preserve"> </w:t>
      </w:r>
      <w:r w:rsidRPr="00E54678">
        <w:t xml:space="preserve">I am a bit surprised by your answer because </w:t>
      </w:r>
      <w:r>
        <w:t xml:space="preserve">in </w:t>
      </w:r>
      <w:r w:rsidRPr="00E54678">
        <w:t>business, although there is so much un</w:t>
      </w:r>
      <w:r w:rsidRPr="00E54678">
        <w:t xml:space="preserve">certainty, </w:t>
      </w:r>
      <w:r>
        <w:t>people are</w:t>
      </w:r>
      <w:r w:rsidRPr="00E54678">
        <w:t xml:space="preserve"> thinking about how </w:t>
      </w:r>
      <w:r>
        <w:t>they</w:t>
      </w:r>
      <w:r w:rsidRPr="00E54678">
        <w:t xml:space="preserve"> will plan for the future.</w:t>
      </w:r>
      <w:r>
        <w:t xml:space="preserve"> </w:t>
      </w:r>
      <w:r w:rsidRPr="00E54678">
        <w:t xml:space="preserve">If businesses are not doing that, </w:t>
      </w:r>
      <w:r>
        <w:t xml:space="preserve">you </w:t>
      </w:r>
      <w:r w:rsidRPr="00E54678">
        <w:t xml:space="preserve">should sell </w:t>
      </w:r>
      <w:r>
        <w:t>the</w:t>
      </w:r>
      <w:r w:rsidRPr="00E54678">
        <w:t xml:space="preserve"> shares.</w:t>
      </w:r>
      <w:r>
        <w:t xml:space="preserve"> </w:t>
      </w:r>
    </w:p>
    <w:p w:rsidR="00C02443" w:rsidP="0072222A">
      <w:pPr>
        <w:pStyle w:val="Answer"/>
      </w:pPr>
      <w:r w:rsidRPr="00041DC4">
        <w:rPr>
          <w:b/>
          <w:i/>
        </w:rPr>
        <w:t>Thomas Pope:</w:t>
      </w:r>
      <w:r>
        <w:t xml:space="preserve"> </w:t>
      </w:r>
      <w:r w:rsidRPr="00E54678">
        <w:t>Of course</w:t>
      </w:r>
      <w:r>
        <w:t>, t</w:t>
      </w:r>
      <w:r w:rsidRPr="00E54678">
        <w:t>he Treasury should be making that plan. The question is about the right time to communicate th</w:t>
      </w:r>
      <w:r>
        <w:t>e</w:t>
      </w:r>
      <w:r w:rsidRPr="00E54678">
        <w:t xml:space="preserve"> </w:t>
      </w:r>
      <w:r w:rsidRPr="00E54678">
        <w:t>plan, particularly if you do not know when will be the right time to enact it.</w:t>
      </w:r>
      <w:r>
        <w:t xml:space="preserve"> </w:t>
      </w:r>
    </w:p>
    <w:p w:rsidR="00C02443" w:rsidP="0072222A">
      <w:pPr>
        <w:pStyle w:val="Remark"/>
      </w:pPr>
      <w:r w:rsidRPr="00041DC4">
        <w:rPr>
          <w:b/>
          <w:i/>
        </w:rPr>
        <w:t>Lord Macpherson of Earl</w:t>
      </w:r>
      <w:r>
        <w:rPr>
          <w:b/>
          <w:i/>
        </w:rPr>
        <w:t>’</w:t>
      </w:r>
      <w:r w:rsidRPr="00041DC4">
        <w:rPr>
          <w:b/>
          <w:i/>
        </w:rPr>
        <w:t>s Court:</w:t>
      </w:r>
      <w:r>
        <w:t xml:space="preserve"> </w:t>
      </w:r>
      <w:r w:rsidRPr="00E54678">
        <w:t>I came across a rather brilliant quote from Nigel Lawson at the weekend</w:t>
      </w:r>
      <w:r>
        <w:t>,</w:t>
      </w:r>
      <w:r w:rsidRPr="00E54678">
        <w:t xml:space="preserve"> which he set out in an article back in 1962</w:t>
      </w:r>
      <w:r>
        <w:t>:</w:t>
      </w:r>
      <w:r w:rsidRPr="00E54678">
        <w:t xml:space="preserve"> </w:t>
      </w:r>
      <w:r>
        <w:t>“</w:t>
      </w:r>
      <w:r w:rsidRPr="00E54678">
        <w:t xml:space="preserve">The Treasury has </w:t>
      </w:r>
      <w:r w:rsidRPr="00E54678">
        <w:t>never done anything too soon</w:t>
      </w:r>
      <w:r>
        <w:t xml:space="preserve"> … i</w:t>
      </w:r>
      <w:r w:rsidRPr="00E54678">
        <w:t>ts actions fall neatly into two categories</w:t>
      </w:r>
      <w:r>
        <w:t>,</w:t>
      </w:r>
      <w:r w:rsidRPr="00E54678">
        <w:t xml:space="preserve"> </w:t>
      </w:r>
      <w:r>
        <w:t>t</w:t>
      </w:r>
      <w:r w:rsidRPr="00E54678">
        <w:t>oo little too late and too much too late</w:t>
      </w:r>
      <w:r>
        <w:t>”</w:t>
      </w:r>
      <w:r w:rsidRPr="00E54678">
        <w:t>.</w:t>
      </w:r>
      <w:r>
        <w:t xml:space="preserve"> </w:t>
      </w:r>
    </w:p>
    <w:p w:rsidR="00C02443" w:rsidRPr="00E54678" w:rsidP="0072222A">
      <w:pPr>
        <w:pStyle w:val="Remark"/>
      </w:pPr>
      <w:r w:rsidRPr="00041DC4">
        <w:rPr>
          <w:b/>
        </w:rPr>
        <w:t>The Chair:</w:t>
      </w:r>
      <w:r>
        <w:t xml:space="preserve"> Did t</w:t>
      </w:r>
      <w:r w:rsidRPr="00E54678">
        <w:t>hat all change when you were there</w:t>
      </w:r>
      <w:r>
        <w:t xml:space="preserve">? </w:t>
      </w:r>
    </w:p>
    <w:p w:rsidR="00C02443" w:rsidP="0072222A">
      <w:pPr>
        <w:pStyle w:val="Answer"/>
      </w:pPr>
      <w:r w:rsidRPr="00041DC4">
        <w:rPr>
          <w:b/>
          <w:i/>
        </w:rPr>
        <w:t>Lord Macpherson of Earl</w:t>
      </w:r>
      <w:r>
        <w:rPr>
          <w:b/>
          <w:i/>
        </w:rPr>
        <w:t>’</w:t>
      </w:r>
      <w:r w:rsidRPr="00041DC4">
        <w:rPr>
          <w:b/>
          <w:i/>
        </w:rPr>
        <w:t>s Court:</w:t>
      </w:r>
      <w:r>
        <w:t xml:space="preserve"> I</w:t>
      </w:r>
      <w:r w:rsidRPr="00E54678">
        <w:t xml:space="preserve"> do not want to be rude about my former departme</w:t>
      </w:r>
      <w:r w:rsidRPr="00E54678">
        <w:t xml:space="preserve">nt because </w:t>
      </w:r>
      <w:r>
        <w:t xml:space="preserve">I think </w:t>
      </w:r>
      <w:r w:rsidRPr="00E54678">
        <w:t xml:space="preserve">it is a very fine institution and somebody has to worry about </w:t>
      </w:r>
      <w:r>
        <w:t xml:space="preserve">the </w:t>
      </w:r>
      <w:r w:rsidRPr="00E54678">
        <w:t>public finances</w:t>
      </w:r>
      <w:r>
        <w:t xml:space="preserve">, </w:t>
      </w:r>
      <w:r w:rsidRPr="00E54678">
        <w:t>because sure as hell nobody else seems to. The speed with which the virus has built up in the last few weeks probably means that it is time to set out a m</w:t>
      </w:r>
      <w:r w:rsidRPr="00E54678">
        <w:t xml:space="preserve">ore advanced economic and growth strategy for the </w:t>
      </w:r>
      <w:r>
        <w:t>next</w:t>
      </w:r>
      <w:r w:rsidRPr="00E54678">
        <w:t xml:space="preserve"> couple of years. That does not mean that you need a spending review. Quite frankly, at this stage</w:t>
      </w:r>
      <w:r>
        <w:t xml:space="preserve">, </w:t>
      </w:r>
      <w:r w:rsidRPr="00E54678">
        <w:t>what we are doing for defence is a second</w:t>
      </w:r>
      <w:r>
        <w:t>-</w:t>
      </w:r>
      <w:r w:rsidRPr="00E54678">
        <w:t>order issue.</w:t>
      </w:r>
    </w:p>
    <w:p w:rsidR="00C02443" w:rsidP="0072222A">
      <w:pPr>
        <w:pStyle w:val="Answer"/>
      </w:pPr>
      <w:r w:rsidRPr="00E54678">
        <w:t xml:space="preserve">You need a very clear investment programme </w:t>
      </w:r>
      <w:r>
        <w:t>that</w:t>
      </w:r>
      <w:r w:rsidRPr="00E54678">
        <w:t xml:space="preserve"> can be implemented. You need employment support.</w:t>
      </w:r>
      <w:r>
        <w:t xml:space="preserve"> </w:t>
      </w:r>
      <w:r w:rsidRPr="00E54678">
        <w:t>Looking at welfare</w:t>
      </w:r>
      <w:r>
        <w:t>,</w:t>
      </w:r>
      <w:r w:rsidRPr="00E54678">
        <w:t xml:space="preserve"> the fact is</w:t>
      </w:r>
      <w:r>
        <w:t xml:space="preserve"> that</w:t>
      </w:r>
      <w:r w:rsidRPr="00E54678">
        <w:t xml:space="preserve"> the less well</w:t>
      </w:r>
      <w:r>
        <w:t>-</w:t>
      </w:r>
      <w:r w:rsidRPr="00E54678">
        <w:t>off have a higher propensity to consume. They got hit pretty badly by fiscal retrenchment in the previous decade, and we need to think creatively there, pa</w:t>
      </w:r>
      <w:r w:rsidRPr="00E54678">
        <w:t xml:space="preserve">rticularly </w:t>
      </w:r>
      <w:r>
        <w:t xml:space="preserve">about </w:t>
      </w:r>
      <w:r w:rsidRPr="00E54678">
        <w:t>those of working age.</w:t>
      </w:r>
      <w:r>
        <w:t xml:space="preserve"> </w:t>
      </w:r>
      <w:r w:rsidRPr="00E54678">
        <w:t>The old folk—I recognise</w:t>
      </w:r>
      <w:r>
        <w:t xml:space="preserve"> that</w:t>
      </w:r>
      <w:r w:rsidRPr="00E54678">
        <w:t xml:space="preserve"> a lot of us on this call are quite old</w:t>
      </w:r>
      <w:r>
        <w:t>;</w:t>
      </w:r>
      <w:r w:rsidRPr="00E54678">
        <w:t xml:space="preserve"> indeed, I recent</w:t>
      </w:r>
      <w:r>
        <w:t>ly</w:t>
      </w:r>
      <w:r w:rsidRPr="00E54678">
        <w:t xml:space="preserve"> got my bus pass—do not need extra support</w:t>
      </w:r>
      <w:r>
        <w:t>,</w:t>
      </w:r>
      <w:r w:rsidRPr="00E54678">
        <w:t xml:space="preserve"> but working</w:t>
      </w:r>
      <w:r>
        <w:t>-</w:t>
      </w:r>
      <w:r w:rsidRPr="00E54678">
        <w:t>age people</w:t>
      </w:r>
      <w:r>
        <w:t>,</w:t>
      </w:r>
      <w:r w:rsidRPr="00E54678">
        <w:t xml:space="preserve"> especially with children</w:t>
      </w:r>
      <w:r>
        <w:t>,</w:t>
      </w:r>
      <w:r w:rsidRPr="00E54678">
        <w:t xml:space="preserve"> would be a good area to support. I </w:t>
      </w:r>
      <w:r w:rsidRPr="00E54678">
        <w:t xml:space="preserve">hope </w:t>
      </w:r>
      <w:r>
        <w:t xml:space="preserve">that, </w:t>
      </w:r>
      <w:r w:rsidRPr="00E54678">
        <w:t>as we speak</w:t>
      </w:r>
      <w:r>
        <w:t>,</w:t>
      </w:r>
      <w:r w:rsidRPr="00E54678">
        <w:t xml:space="preserve"> the Treasury is working on th</w:t>
      </w:r>
      <w:r>
        <w:t>at. T</w:t>
      </w:r>
      <w:r w:rsidRPr="00E54678">
        <w:t xml:space="preserve">he Chancellor will almost certainly come forward with yet another package in due course. </w:t>
      </w:r>
      <w:r>
        <w:t>T</w:t>
      </w:r>
      <w:r w:rsidRPr="00E54678">
        <w:t>he time for sticking</w:t>
      </w:r>
      <w:r>
        <w:t>-</w:t>
      </w:r>
      <w:r w:rsidRPr="00E54678">
        <w:t xml:space="preserve">plaster solutions </w:t>
      </w:r>
      <w:r>
        <w:t>has</w:t>
      </w:r>
      <w:r w:rsidRPr="00E54678">
        <w:t xml:space="preserve"> probably pas</w:t>
      </w:r>
      <w:r>
        <w:t>sed</w:t>
      </w:r>
      <w:r w:rsidRPr="00E54678">
        <w:t xml:space="preserve">. </w:t>
      </w:r>
    </w:p>
    <w:p w:rsidR="00C02443" w:rsidP="0072222A">
      <w:pPr>
        <w:pStyle w:val="Remark"/>
      </w:pPr>
      <w:r w:rsidRPr="006411B7">
        <w:rPr>
          <w:b/>
        </w:rPr>
        <w:t>The Chair:</w:t>
      </w:r>
      <w:r>
        <w:t xml:space="preserve"> </w:t>
      </w:r>
      <w:r w:rsidRPr="00E54678">
        <w:t xml:space="preserve">Lord </w:t>
      </w:r>
      <w:r>
        <w:t>Tugendhat wants to come in on t</w:t>
      </w:r>
      <w:r>
        <w:t>his.</w:t>
      </w:r>
    </w:p>
    <w:p w:rsidR="00C02443" w:rsidP="0072222A">
      <w:pPr>
        <w:pStyle w:val="Remark"/>
      </w:pPr>
      <w:r w:rsidRPr="006411B7">
        <w:rPr>
          <w:b/>
        </w:rPr>
        <w:t>Lord Tugendhat:</w:t>
      </w:r>
      <w:r>
        <w:t xml:space="preserve"> T</w:t>
      </w:r>
      <w:r w:rsidRPr="00E54678">
        <w:t>he supplementary I wanted to ask pre</w:t>
      </w:r>
      <w:r>
        <w:t>-</w:t>
      </w:r>
      <w:r w:rsidRPr="00E54678">
        <w:t>empts the question Lord Stern is about to ask.</w:t>
      </w:r>
      <w:r>
        <w:t xml:space="preserve"> </w:t>
      </w:r>
      <w:r w:rsidRPr="00E54678">
        <w:t>Let us have Lord Stern and</w:t>
      </w:r>
      <w:r>
        <w:t>,</w:t>
      </w:r>
      <w:r w:rsidRPr="00E54678">
        <w:t xml:space="preserve"> if I still have my supplementary, perhaps I could come in after him</w:t>
      </w:r>
      <w:r>
        <w:t>.</w:t>
      </w:r>
    </w:p>
    <w:p w:rsidR="00C02443" w:rsidP="0072222A">
      <w:pPr>
        <w:pStyle w:val="Remark"/>
      </w:pPr>
      <w:r w:rsidRPr="006411B7">
        <w:rPr>
          <w:b/>
        </w:rPr>
        <w:t>The Chair:</w:t>
      </w:r>
      <w:r>
        <w:t xml:space="preserve"> </w:t>
      </w:r>
      <w:r w:rsidRPr="00E54678">
        <w:t>That is very gentlemanly of you.</w:t>
      </w:r>
    </w:p>
    <w:p w:rsidR="00C02443" w:rsidP="0072222A">
      <w:pPr>
        <w:pStyle w:val="Question"/>
      </w:pPr>
      <w:r w:rsidRPr="006411B7">
        <w:rPr>
          <w:b/>
        </w:rPr>
        <w:t>Lord Stern of Brentford:</w:t>
      </w:r>
      <w:r>
        <w:t xml:space="preserve"> </w:t>
      </w:r>
      <w:r w:rsidRPr="00E54678">
        <w:t>Thank you very much</w:t>
      </w:r>
      <w:r>
        <w:t>,</w:t>
      </w:r>
      <w:r w:rsidRPr="00E54678">
        <w:t xml:space="preserve"> Lord Tugendhat. For transparency</w:t>
      </w:r>
      <w:r>
        <w:t>,</w:t>
      </w:r>
      <w:r w:rsidRPr="00E54678">
        <w:t xml:space="preserve"> I should say that Lord Macpherson and I were cheerful and clos</w:t>
      </w:r>
      <w:r w:rsidRPr="00E54678">
        <w:t>e colleagues for three and a half years at the Treasury.</w:t>
      </w:r>
    </w:p>
    <w:p w:rsidR="00C02443" w:rsidRPr="00E54678" w:rsidP="0072222A">
      <w:pPr>
        <w:pStyle w:val="Question"/>
        <w:numPr>
          <w:ilvl w:val="0"/>
          <w:numId w:val="0"/>
        </w:numPr>
        <w:ind w:left="794"/>
      </w:pPr>
      <w:r w:rsidRPr="00E54678">
        <w:t>My question follows quite naturally from the previous discussion.</w:t>
      </w:r>
      <w:r>
        <w:t xml:space="preserve"> </w:t>
      </w:r>
      <w:r w:rsidRPr="00E54678">
        <w:t>It is about the relation</w:t>
      </w:r>
      <w:r>
        <w:t>ship</w:t>
      </w:r>
      <w:r w:rsidRPr="00E54678">
        <w:t xml:space="preserve"> between where the Treasury thinks the economy is or should be going over the medium term and its immedia</w:t>
      </w:r>
      <w:r w:rsidRPr="00E54678">
        <w:t xml:space="preserve">te actions to save jobs. </w:t>
      </w:r>
      <w:r>
        <w:t>C</w:t>
      </w:r>
      <w:r w:rsidRPr="00E54678">
        <w:t xml:space="preserve">ould you help us </w:t>
      </w:r>
      <w:r>
        <w:t xml:space="preserve">to </w:t>
      </w:r>
      <w:r w:rsidRPr="00E54678">
        <w:t>understand the relationship between the immediate or rescue phase and the recovery phase</w:t>
      </w:r>
      <w:r>
        <w:t>,</w:t>
      </w:r>
      <w:r w:rsidRPr="00E54678">
        <w:t xml:space="preserve"> which</w:t>
      </w:r>
      <w:r>
        <w:t>,</w:t>
      </w:r>
      <w:r w:rsidRPr="00E54678">
        <w:t xml:space="preserve"> let us suppose</w:t>
      </w:r>
      <w:r>
        <w:t>,</w:t>
      </w:r>
      <w:r w:rsidRPr="00E54678">
        <w:t xml:space="preserve"> is over the next two or three years</w:t>
      </w:r>
      <w:r>
        <w:t>?</w:t>
      </w:r>
      <w:r w:rsidRPr="00E54678">
        <w:t xml:space="preserve"> </w:t>
      </w:r>
    </w:p>
    <w:p w:rsidR="00C02443" w:rsidP="0072222A">
      <w:pPr>
        <w:pStyle w:val="Answer"/>
      </w:pPr>
      <w:r w:rsidRPr="006411B7">
        <w:rPr>
          <w:b/>
          <w:i/>
        </w:rPr>
        <w:t>Lord Macpherson of Earl</w:t>
      </w:r>
      <w:r>
        <w:rPr>
          <w:b/>
          <w:i/>
        </w:rPr>
        <w:t>’</w:t>
      </w:r>
      <w:r w:rsidRPr="006411B7">
        <w:rPr>
          <w:b/>
          <w:i/>
        </w:rPr>
        <w:t>s Court:</w:t>
      </w:r>
      <w:r w:rsidRPr="00E54678">
        <w:t xml:space="preserve"> When you are in the heart </w:t>
      </w:r>
      <w:r w:rsidRPr="00E54678">
        <w:t xml:space="preserve">of a crisis, </w:t>
      </w:r>
      <w:r>
        <w:t>which</w:t>
      </w:r>
      <w:r w:rsidRPr="00E54678">
        <w:t xml:space="preserve"> was certainly my experience in 2008</w:t>
      </w:r>
      <w:r>
        <w:t>-</w:t>
      </w:r>
      <w:r w:rsidRPr="00E54678">
        <w:t>09</w:t>
      </w:r>
      <w:r>
        <w:t>,</w:t>
      </w:r>
      <w:r w:rsidRPr="00E54678">
        <w:t xml:space="preserve"> you have to address head</w:t>
      </w:r>
      <w:r>
        <w:t>-</w:t>
      </w:r>
      <w:r w:rsidRPr="00E54678">
        <w:t>on the crisis itself</w:t>
      </w:r>
      <w:r>
        <w:t xml:space="preserve"> and y</w:t>
      </w:r>
      <w:r w:rsidRPr="00E54678">
        <w:t>ou have to provide support to people impacted by th</w:t>
      </w:r>
      <w:r>
        <w:t>e</w:t>
      </w:r>
      <w:r w:rsidRPr="00E54678">
        <w:t xml:space="preserve"> crisis</w:t>
      </w:r>
      <w:r>
        <w:t xml:space="preserve">. </w:t>
      </w:r>
      <w:r w:rsidRPr="00E54678">
        <w:t xml:space="preserve">I recognise </w:t>
      </w:r>
      <w:r>
        <w:t xml:space="preserve">that </w:t>
      </w:r>
      <w:r w:rsidRPr="00E54678">
        <w:t>so far we seem to be heading for</w:t>
      </w:r>
      <w:r>
        <w:t>,</w:t>
      </w:r>
      <w:r w:rsidRPr="00E54678">
        <w:t xml:space="preserve"> at the very least</w:t>
      </w:r>
      <w:r>
        <w:t>,</w:t>
      </w:r>
      <w:r w:rsidRPr="00E54678">
        <w:t xml:space="preserve"> a W</w:t>
      </w:r>
      <w:r>
        <w:t>-</w:t>
      </w:r>
      <w:r w:rsidRPr="00E54678">
        <w:t>shaped reco</w:t>
      </w:r>
      <w:r w:rsidRPr="00E54678">
        <w:t>very</w:t>
      </w:r>
      <w:r>
        <w:t>,</w:t>
      </w:r>
      <w:r w:rsidRPr="00E54678">
        <w:t xml:space="preserve"> and the W could become a double W, if you see what I mean</w:t>
      </w:r>
      <w:r>
        <w:t>, and w</w:t>
      </w:r>
      <w:r w:rsidRPr="00E54678">
        <w:t>e could have a number of stop</w:t>
      </w:r>
      <w:r>
        <w:t>-</w:t>
      </w:r>
      <w:r w:rsidRPr="00E54678">
        <w:t>starts during th</w:t>
      </w:r>
      <w:r>
        <w:t>at</w:t>
      </w:r>
      <w:r w:rsidRPr="00E54678">
        <w:t xml:space="preserve"> period.</w:t>
      </w:r>
      <w:r>
        <w:t xml:space="preserve"> We need to f</w:t>
      </w:r>
      <w:r w:rsidRPr="00E54678">
        <w:t>ocus on the crisis but</w:t>
      </w:r>
      <w:r>
        <w:t>,</w:t>
      </w:r>
      <w:r w:rsidRPr="00E54678">
        <w:t xml:space="preserve"> simultaneously</w:t>
      </w:r>
      <w:r>
        <w:t>,</w:t>
      </w:r>
      <w:r w:rsidRPr="00E54678">
        <w:t xml:space="preserve"> begin to think through what form the recovery will take</w:t>
      </w:r>
      <w:r>
        <w:t xml:space="preserve"> and</w:t>
      </w:r>
      <w:r w:rsidRPr="00E54678">
        <w:t xml:space="preserve"> what the Governme</w:t>
      </w:r>
      <w:r w:rsidRPr="00E54678">
        <w:t>nt can do to support it.</w:t>
      </w:r>
    </w:p>
    <w:p w:rsidR="00C02443" w:rsidP="0072222A">
      <w:pPr>
        <w:pStyle w:val="Answer"/>
      </w:pPr>
      <w:r w:rsidRPr="00E54678">
        <w:t>We can all debate</w:t>
      </w:r>
      <w:r>
        <w:t xml:space="preserve"> </w:t>
      </w:r>
      <w:r w:rsidRPr="00E54678">
        <w:t xml:space="preserve">the correct level of support </w:t>
      </w:r>
      <w:r>
        <w:t>for</w:t>
      </w:r>
      <w:r w:rsidRPr="00E54678">
        <w:t xml:space="preserve"> demand in the economy, whether it is £200 billion, £300 billion or £400 billion</w:t>
      </w:r>
      <w:r>
        <w:t>,</w:t>
      </w:r>
      <w:r w:rsidRPr="00E54678">
        <w:t xml:space="preserve"> but</w:t>
      </w:r>
      <w:r>
        <w:t>,</w:t>
      </w:r>
      <w:r w:rsidRPr="00E54678">
        <w:t xml:space="preserve"> more pr</w:t>
      </w:r>
      <w:r>
        <w:t>o</w:t>
      </w:r>
      <w:r w:rsidRPr="00E54678">
        <w:t>saic</w:t>
      </w:r>
      <w:r>
        <w:t>al</w:t>
      </w:r>
      <w:r w:rsidRPr="00E54678">
        <w:t>ly, it seems to me</w:t>
      </w:r>
      <w:r>
        <w:t xml:space="preserve"> that</w:t>
      </w:r>
      <w:r w:rsidRPr="00E54678">
        <w:t xml:space="preserve"> the Treasury should be very focused on ensuring that</w:t>
      </w:r>
      <w:r>
        <w:t>,</w:t>
      </w:r>
      <w:r w:rsidRPr="00E54678">
        <w:t xml:space="preserve"> however much money is spent, it is spent sensibly. My worry in the current environment is that the taps have been opened to such an extent </w:t>
      </w:r>
      <w:r>
        <w:t xml:space="preserve">that </w:t>
      </w:r>
      <w:r w:rsidRPr="00E54678">
        <w:t>there is very little focus on the quality of expenditure</w:t>
      </w:r>
      <w:r>
        <w:t>,</w:t>
      </w:r>
      <w:r>
        <w:t xml:space="preserve"> and t</w:t>
      </w:r>
      <w:r w:rsidRPr="00E54678">
        <w:t xml:space="preserve">hat </w:t>
      </w:r>
      <w:r>
        <w:t>includes</w:t>
      </w:r>
      <w:r w:rsidRPr="00E54678">
        <w:t xml:space="preserve"> the investment front. </w:t>
      </w:r>
    </w:p>
    <w:p w:rsidR="00C02443" w:rsidP="0072222A">
      <w:pPr>
        <w:pStyle w:val="Answer"/>
      </w:pPr>
      <w:r w:rsidRPr="00E54678">
        <w:t>Lord Stern was the first person in the Treasury to come up with a plan</w:t>
      </w:r>
      <w:r>
        <w:t xml:space="preserve"> that acknowledged </w:t>
      </w:r>
      <w:r w:rsidRPr="00E54678">
        <w:t>th</w:t>
      </w:r>
      <w:r>
        <w:t>at</w:t>
      </w:r>
      <w:r w:rsidRPr="00E54678">
        <w:t xml:space="preserve"> investment would always be rationed</w:t>
      </w:r>
      <w:r>
        <w:t xml:space="preserve"> but that we might </w:t>
      </w:r>
      <w:r w:rsidRPr="00E54678">
        <w:t>create a hierarchy of investment projects by economic return</w:t>
      </w:r>
      <w:r>
        <w:t xml:space="preserve">. </w:t>
      </w:r>
      <w:r w:rsidRPr="00E54678">
        <w:t>That</w:t>
      </w:r>
      <w:r w:rsidRPr="00E54678">
        <w:t xml:space="preserve"> is a good example of thinking through </w:t>
      </w:r>
      <w:r>
        <w:t>how we</w:t>
      </w:r>
      <w:r w:rsidRPr="00E54678">
        <w:t xml:space="preserve"> ensure th</w:t>
      </w:r>
      <w:r>
        <w:t>at the</w:t>
      </w:r>
      <w:r w:rsidRPr="00E54678">
        <w:t xml:space="preserve"> expenditure makes a difference.</w:t>
      </w:r>
      <w:r>
        <w:t xml:space="preserve"> </w:t>
      </w:r>
      <w:r w:rsidRPr="00E54678">
        <w:t>I worry about some of the money being spent in the National Health Service. It does not matter how much money you are spending</w:t>
      </w:r>
      <w:r>
        <w:t>;</w:t>
      </w:r>
      <w:r w:rsidRPr="00E54678">
        <w:t xml:space="preserve"> we owe it to the taxpayer and futu</w:t>
      </w:r>
      <w:r w:rsidRPr="00E54678">
        <w:t xml:space="preserve">re generations to spend it wisely. </w:t>
      </w:r>
    </w:p>
    <w:p w:rsidR="00C02443" w:rsidRPr="00E54678" w:rsidP="0072222A">
      <w:pPr>
        <w:pStyle w:val="Remark"/>
      </w:pPr>
      <w:r w:rsidRPr="006411B7">
        <w:rPr>
          <w:b/>
        </w:rPr>
        <w:t>Lord Stern of Brentford:</w:t>
      </w:r>
      <w:r>
        <w:t xml:space="preserve"> </w:t>
      </w:r>
      <w:r w:rsidRPr="00E54678">
        <w:t>In relation to investment</w:t>
      </w:r>
      <w:r>
        <w:t>,</w:t>
      </w:r>
      <w:r w:rsidRPr="00E54678">
        <w:t xml:space="preserve"> I fully understand </w:t>
      </w:r>
      <w:r>
        <w:t xml:space="preserve">that </w:t>
      </w:r>
      <w:r w:rsidRPr="00E54678">
        <w:t xml:space="preserve">we want to invest in the activities and jobs of the future </w:t>
      </w:r>
      <w:r>
        <w:t xml:space="preserve">and </w:t>
      </w:r>
      <w:r w:rsidRPr="00E54678">
        <w:t>not of the last century</w:t>
      </w:r>
      <w:r>
        <w:t>. I</w:t>
      </w:r>
      <w:r w:rsidRPr="00E54678">
        <w:t>n relation to employment</w:t>
      </w:r>
      <w:r>
        <w:t>,</w:t>
      </w:r>
      <w:r w:rsidRPr="00E54678">
        <w:t xml:space="preserve"> which is linked but not quite the same thing, should we be trying to understand what jobs </w:t>
      </w:r>
      <w:r>
        <w:t xml:space="preserve">are </w:t>
      </w:r>
      <w:r w:rsidRPr="00E54678">
        <w:t>viable over the short to medium term</w:t>
      </w:r>
      <w:r>
        <w:t>,</w:t>
      </w:r>
      <w:r w:rsidRPr="00E54678">
        <w:t xml:space="preserve"> in supporting jobs now or in thinking about supporting jobs o</w:t>
      </w:r>
      <w:r>
        <w:t>v</w:t>
      </w:r>
      <w:r w:rsidRPr="00E54678">
        <w:t>er the next month</w:t>
      </w:r>
      <w:r>
        <w:t>s</w:t>
      </w:r>
      <w:r w:rsidRPr="00E54678">
        <w:t>?</w:t>
      </w:r>
      <w:r>
        <w:t xml:space="preserve"> How do we</w:t>
      </w:r>
      <w:r w:rsidRPr="00E54678">
        <w:t xml:space="preserve"> make judgments about what is vi</w:t>
      </w:r>
      <w:r w:rsidRPr="00E54678">
        <w:t>able</w:t>
      </w:r>
      <w:r>
        <w:t xml:space="preserve">? </w:t>
      </w:r>
    </w:p>
    <w:p w:rsidR="00C02443" w:rsidP="0072222A">
      <w:pPr>
        <w:pStyle w:val="Answer"/>
      </w:pPr>
      <w:r w:rsidRPr="006411B7">
        <w:rPr>
          <w:b/>
          <w:i/>
        </w:rPr>
        <w:t>Lord Macpherson of Earl</w:t>
      </w:r>
      <w:r>
        <w:rPr>
          <w:b/>
          <w:i/>
        </w:rPr>
        <w:t>’</w:t>
      </w:r>
      <w:r w:rsidRPr="006411B7">
        <w:rPr>
          <w:b/>
          <w:i/>
        </w:rPr>
        <w:t>s Court:</w:t>
      </w:r>
      <w:r>
        <w:t xml:space="preserve"> </w:t>
      </w:r>
      <w:r w:rsidRPr="00E54678">
        <w:t>My starting point is</w:t>
      </w:r>
      <w:r>
        <w:t xml:space="preserve"> that</w:t>
      </w:r>
      <w:r w:rsidRPr="00E54678">
        <w:t xml:space="preserve"> the Government are generally pretty bad at making those judgments. The decision has been made to go back into lockdown. The logic of that is </w:t>
      </w:r>
      <w:r>
        <w:t xml:space="preserve">that </w:t>
      </w:r>
      <w:r w:rsidRPr="00E54678">
        <w:t xml:space="preserve">you keep the furlough scheme running. </w:t>
      </w:r>
      <w:r>
        <w:t>There</w:t>
      </w:r>
      <w:r w:rsidRPr="00E54678">
        <w:t xml:space="preserve"> </w:t>
      </w:r>
      <w:r w:rsidRPr="00E54678">
        <w:t xml:space="preserve">is an interesting question beyond December </w:t>
      </w:r>
      <w:r>
        <w:t>as to whether it is</w:t>
      </w:r>
      <w:r w:rsidRPr="00E54678">
        <w:t xml:space="preserve"> easier to keep the furlough scheme in place, </w:t>
      </w:r>
      <w:r>
        <w:t xml:space="preserve">and </w:t>
      </w:r>
      <w:r w:rsidRPr="00E54678">
        <w:t xml:space="preserve">possibly change the percentages, or move on to </w:t>
      </w:r>
      <w:r>
        <w:t>a</w:t>
      </w:r>
      <w:r w:rsidRPr="00E54678">
        <w:t xml:space="preserve"> new scheme. To provide continuity and certainty for the next few months</w:t>
      </w:r>
      <w:r>
        <w:t>,</w:t>
      </w:r>
      <w:r w:rsidRPr="00E54678">
        <w:t xml:space="preserve"> it is probably sensibl</w:t>
      </w:r>
      <w:r w:rsidRPr="00E54678">
        <w:t xml:space="preserve">e to keep with the scheme </w:t>
      </w:r>
      <w:r>
        <w:t>we have</w:t>
      </w:r>
      <w:r w:rsidRPr="00E54678">
        <w:t>.</w:t>
      </w:r>
      <w:r>
        <w:t xml:space="preserve"> </w:t>
      </w:r>
    </w:p>
    <w:p w:rsidR="00C02443" w:rsidP="0072222A">
      <w:pPr>
        <w:pStyle w:val="Answer"/>
      </w:pPr>
      <w:r w:rsidRPr="00E54678">
        <w:t xml:space="preserve">The other thing </w:t>
      </w:r>
      <w:r>
        <w:t>that is</w:t>
      </w:r>
      <w:r w:rsidRPr="00E54678">
        <w:t xml:space="preserve"> important as a general message is</w:t>
      </w:r>
      <w:r>
        <w:t xml:space="preserve"> that</w:t>
      </w:r>
      <w:r w:rsidRPr="00E54678">
        <w:t xml:space="preserve"> there is a tendency, and the Treasury falls into this trap as much as other departments, to be too clever in designing schemes. There is th</w:t>
      </w:r>
      <w:r>
        <w:t>e</w:t>
      </w:r>
      <w:r w:rsidRPr="00E54678">
        <w:t xml:space="preserve"> view that somehow employers will respond to the 17th condition so that you can target support. Most employers get incredibly bored after the first condition you set out and take the view, </w:t>
      </w:r>
      <w:r>
        <w:t>“</w:t>
      </w:r>
      <w:r w:rsidRPr="00E54678">
        <w:t>I can</w:t>
      </w:r>
      <w:r>
        <w:t>’</w:t>
      </w:r>
      <w:r w:rsidRPr="00E54678">
        <w:t xml:space="preserve">t be bothered to deal with </w:t>
      </w:r>
      <w:r>
        <w:t>the G</w:t>
      </w:r>
      <w:r w:rsidRPr="00E54678">
        <w:t>overnment because it</w:t>
      </w:r>
      <w:r>
        <w:t>’</w:t>
      </w:r>
      <w:r w:rsidRPr="00E54678">
        <w:t>s all t</w:t>
      </w:r>
      <w:r w:rsidRPr="00E54678">
        <w:t>oo complicated</w:t>
      </w:r>
      <w:r>
        <w:t>”</w:t>
      </w:r>
      <w:r w:rsidRPr="00E54678">
        <w:t>. Keep it simple</w:t>
      </w:r>
      <w:r>
        <w:t xml:space="preserve"> and k</w:t>
      </w:r>
      <w:r w:rsidRPr="00E54678">
        <w:t>eep it in place</w:t>
      </w:r>
      <w:r>
        <w:t>.</w:t>
      </w:r>
    </w:p>
    <w:p w:rsidR="00C02443" w:rsidRPr="00E54678" w:rsidP="0072222A">
      <w:pPr>
        <w:pStyle w:val="Answer"/>
      </w:pPr>
      <w:r>
        <w:t>T</w:t>
      </w:r>
      <w:r w:rsidRPr="00E54678">
        <w:t>he risk you are trying to manage is that we become a bit of a zombie economy</w:t>
      </w:r>
      <w:r>
        <w:t>,</w:t>
      </w:r>
      <w:r w:rsidRPr="00E54678">
        <w:t xml:space="preserve"> both for macroeconomic reasons</w:t>
      </w:r>
      <w:r>
        <w:t>—</w:t>
      </w:r>
      <w:r w:rsidRPr="00E54678">
        <w:t>the famous Japanese lost decade</w:t>
      </w:r>
      <w:r>
        <w:t>—and</w:t>
      </w:r>
      <w:r w:rsidRPr="00E54678">
        <w:t xml:space="preserve"> for micro</w:t>
      </w:r>
      <w:r>
        <w:t>economic</w:t>
      </w:r>
      <w:r w:rsidRPr="00E54678">
        <w:t xml:space="preserve"> reasons</w:t>
      </w:r>
      <w:r>
        <w:t>,</w:t>
      </w:r>
      <w:r w:rsidRPr="00E54678">
        <w:t xml:space="preserve"> because </w:t>
      </w:r>
      <w:r>
        <w:t>we</w:t>
      </w:r>
      <w:r w:rsidRPr="00E54678">
        <w:t xml:space="preserve"> have an employment</w:t>
      </w:r>
      <w:r w:rsidRPr="00E54678">
        <w:t xml:space="preserve"> scheme </w:t>
      </w:r>
      <w:r>
        <w:t>that</w:t>
      </w:r>
      <w:r w:rsidRPr="00E54678">
        <w:t xml:space="preserve"> keeps certain jobs going. I would be quite sceptical about the Government trying to guess what the jobs of the future are.</w:t>
      </w:r>
      <w:r>
        <w:t xml:space="preserve"> </w:t>
      </w:r>
      <w:r w:rsidRPr="00E54678">
        <w:t>Yes</w:t>
      </w:r>
      <w:r>
        <w:t>,</w:t>
      </w:r>
      <w:r w:rsidRPr="00E54678">
        <w:t xml:space="preserve"> there are investment activities such as green investment </w:t>
      </w:r>
      <w:r>
        <w:t>that they</w:t>
      </w:r>
      <w:r w:rsidRPr="00E54678">
        <w:t xml:space="preserve"> can support</w:t>
      </w:r>
      <w:r>
        <w:t>,</w:t>
      </w:r>
      <w:r w:rsidRPr="00E54678">
        <w:t xml:space="preserve"> but generally in life</w:t>
      </w:r>
      <w:r>
        <w:t>,</w:t>
      </w:r>
      <w:r w:rsidRPr="00E54678">
        <w:t xml:space="preserve"> my preferenc</w:t>
      </w:r>
      <w:r w:rsidRPr="00E54678">
        <w:t>e would be to leave it to the market</w:t>
      </w:r>
      <w:r>
        <w:t>; it is</w:t>
      </w:r>
      <w:r w:rsidRPr="00E54678">
        <w:t xml:space="preserve"> not that the market is perfect</w:t>
      </w:r>
      <w:r>
        <w:t>—</w:t>
      </w:r>
      <w:r w:rsidRPr="00E54678">
        <w:t>it clearly is not in this situation</w:t>
      </w:r>
      <w:r>
        <w:t>—</w:t>
      </w:r>
      <w:r w:rsidRPr="00E54678">
        <w:t>but it tells you something.</w:t>
      </w:r>
    </w:p>
    <w:p w:rsidR="00C02443" w:rsidP="0072222A">
      <w:pPr>
        <w:pStyle w:val="Answer"/>
      </w:pPr>
      <w:r w:rsidRPr="006411B7">
        <w:rPr>
          <w:b/>
          <w:i/>
        </w:rPr>
        <w:t>Thomas Pope:</w:t>
      </w:r>
      <w:r>
        <w:t xml:space="preserve"> O</w:t>
      </w:r>
      <w:r w:rsidRPr="00E54678">
        <w:t xml:space="preserve">n employment support in particular, there is a bit of a distinction between the rescue and </w:t>
      </w:r>
      <w:r>
        <w:t xml:space="preserve">the </w:t>
      </w:r>
      <w:r w:rsidRPr="00E54678">
        <w:t>recovery</w:t>
      </w:r>
      <w:r w:rsidRPr="00E54678">
        <w:t xml:space="preserve"> phase, particularly at the point whe</w:t>
      </w:r>
      <w:r>
        <w:t>n</w:t>
      </w:r>
      <w:r w:rsidRPr="00E54678">
        <w:t xml:space="preserve"> the Treasury rightly stepped in with the furlough scheme</w:t>
      </w:r>
      <w:r>
        <w:t>. T</w:t>
      </w:r>
      <w:r w:rsidRPr="00E54678">
        <w:t>here are a lot of very good businesses and a lot of long</w:t>
      </w:r>
      <w:r>
        <w:t>-</w:t>
      </w:r>
      <w:r w:rsidRPr="00E54678">
        <w:t>term viable jobs that would not have been saved by the market alone. It was the right time for the Go</w:t>
      </w:r>
      <w:r w:rsidRPr="00E54678">
        <w:t>vernment to intervene.</w:t>
      </w:r>
      <w:r>
        <w:t xml:space="preserve"> </w:t>
      </w:r>
    </w:p>
    <w:p w:rsidR="00C02443" w:rsidP="0072222A">
      <w:pPr>
        <w:pStyle w:val="Answer"/>
      </w:pPr>
      <w:r w:rsidRPr="00E54678">
        <w:t>As you go into the recovery phase, you do not want that support to be withdrawn entirely</w:t>
      </w:r>
      <w:r>
        <w:t>,</w:t>
      </w:r>
      <w:r w:rsidRPr="00E54678">
        <w:t xml:space="preserve"> or too soon, but as far as possible you want to allow some structur</w:t>
      </w:r>
      <w:r>
        <w:t>al</w:t>
      </w:r>
      <w:r w:rsidRPr="00E54678">
        <w:t xml:space="preserve"> adjustment to start. I certainly agree </w:t>
      </w:r>
      <w:r>
        <w:t xml:space="preserve">that </w:t>
      </w:r>
      <w:r w:rsidRPr="00E54678">
        <w:t>the Treasury does not want t</w:t>
      </w:r>
      <w:r w:rsidRPr="00E54678">
        <w:t xml:space="preserve">o be picking which sectors are good and bad and which </w:t>
      </w:r>
      <w:r>
        <w:t xml:space="preserve">sectors </w:t>
      </w:r>
      <w:r w:rsidRPr="00E54678">
        <w:t>are viable and which are not.</w:t>
      </w:r>
      <w:r>
        <w:t xml:space="preserve"> </w:t>
      </w:r>
      <w:r w:rsidRPr="00E54678">
        <w:t xml:space="preserve">In a recent report we did </w:t>
      </w:r>
      <w:r>
        <w:t xml:space="preserve">at the Institute </w:t>
      </w:r>
      <w:r w:rsidRPr="00E54678">
        <w:t xml:space="preserve">for </w:t>
      </w:r>
      <w:r>
        <w:t>G</w:t>
      </w:r>
      <w:r w:rsidRPr="00E54678">
        <w:t>overnment</w:t>
      </w:r>
      <w:r>
        <w:t>,</w:t>
      </w:r>
      <w:r w:rsidRPr="00E54678">
        <w:t xml:space="preserve"> we looked at what types of jobs were still on the furlough scheme and which sectors were still being supp</w:t>
      </w:r>
      <w:r w:rsidRPr="00E54678">
        <w:t>orted</w:t>
      </w:r>
      <w:r>
        <w:t>. P</w:t>
      </w:r>
      <w:r w:rsidRPr="00E54678">
        <w:t xml:space="preserve">erhaps unsurprisingly, a little over half of the jobs on the scheme were in the sectors that </w:t>
      </w:r>
      <w:r>
        <w:t>a</w:t>
      </w:r>
      <w:r w:rsidRPr="00E54678">
        <w:t>re badly affected by the pandemic—hospitality, the arts and aviation. In those sectors</w:t>
      </w:r>
      <w:r>
        <w:t>,</w:t>
      </w:r>
      <w:r w:rsidRPr="00E54678">
        <w:t xml:space="preserve"> the current performance of businesses or jobs is not a reliable gu</w:t>
      </w:r>
      <w:r w:rsidRPr="00E54678">
        <w:t>ide to their long</w:t>
      </w:r>
      <w:r>
        <w:t>-</w:t>
      </w:r>
      <w:r w:rsidRPr="00E54678">
        <w:t>term viability</w:t>
      </w:r>
      <w:r>
        <w:t>,</w:t>
      </w:r>
      <w:r w:rsidRPr="00E54678">
        <w:t xml:space="preserve"> because they are really affected by current restri</w:t>
      </w:r>
      <w:r>
        <w:t>c</w:t>
      </w:r>
      <w:r w:rsidRPr="00E54678">
        <w:t xml:space="preserve">tions. </w:t>
      </w:r>
    </w:p>
    <w:p w:rsidR="00C02443" w:rsidP="0072222A">
      <w:pPr>
        <w:pStyle w:val="Answer"/>
      </w:pPr>
      <w:r w:rsidRPr="00E54678">
        <w:t xml:space="preserve">However, there are still about </w:t>
      </w:r>
      <w:r>
        <w:t>1</w:t>
      </w:r>
      <w:r w:rsidRPr="00E54678">
        <w:t xml:space="preserve"> million jobs on the scheme, or there were in September, in sectors such as manufacturing and construction </w:t>
      </w:r>
      <w:r>
        <w:t>that</w:t>
      </w:r>
      <w:r w:rsidRPr="00E54678">
        <w:t xml:space="preserve"> were relatively unaffected by the conditions. There is a question to ask</w:t>
      </w:r>
      <w:r>
        <w:t>,</w:t>
      </w:r>
      <w:r w:rsidRPr="00E54678">
        <w:t xml:space="preserve"> a</w:t>
      </w:r>
      <w:r>
        <w:t>lthough p</w:t>
      </w:r>
      <w:r w:rsidRPr="00E54678">
        <w:t>robably not when we are going back into lockdown but perhaps</w:t>
      </w:r>
      <w:r w:rsidRPr="00E54678">
        <w:t xml:space="preserve"> as we come out of</w:t>
      </w:r>
      <w:r>
        <w:t xml:space="preserve"> it</w:t>
      </w:r>
      <w:r w:rsidRPr="00E54678">
        <w:t xml:space="preserve">: </w:t>
      </w:r>
      <w:r>
        <w:t>s</w:t>
      </w:r>
      <w:r w:rsidRPr="00E54678">
        <w:t xml:space="preserve">hould we be taking a more sectoral approach to employment support? There have been fewer job losses in the last few months than there would </w:t>
      </w:r>
      <w:r>
        <w:t xml:space="preserve">normally </w:t>
      </w:r>
      <w:r w:rsidRPr="00E54678">
        <w:t xml:space="preserve">have been. </w:t>
      </w:r>
      <w:r>
        <w:t>T</w:t>
      </w:r>
      <w:r w:rsidRPr="00E54678">
        <w:t>he furlough</w:t>
      </w:r>
      <w:r>
        <w:t xml:space="preserve"> scheme</w:t>
      </w:r>
      <w:r w:rsidRPr="00E54678">
        <w:t xml:space="preserve"> has kept the economy on ice.</w:t>
      </w:r>
      <w:r>
        <w:t xml:space="preserve"> </w:t>
      </w:r>
      <w:r w:rsidRPr="00E54678">
        <w:t>Part of the way economi</w:t>
      </w:r>
      <w:r w:rsidRPr="00E54678">
        <w:t>es grow in the long run is th</w:t>
      </w:r>
      <w:r>
        <w:t>rough</w:t>
      </w:r>
      <w:r w:rsidRPr="00E54678">
        <w:t xml:space="preserve"> churn</w:t>
      </w:r>
      <w:r>
        <w:t xml:space="preserve">; </w:t>
      </w:r>
      <w:r w:rsidRPr="00E54678">
        <w:t>less productive jobs and firm</w:t>
      </w:r>
      <w:r>
        <w:t>s</w:t>
      </w:r>
      <w:r w:rsidRPr="00E54678">
        <w:t xml:space="preserve"> go </w:t>
      </w:r>
      <w:r>
        <w:t xml:space="preserve">under </w:t>
      </w:r>
      <w:r w:rsidRPr="00E54678">
        <w:t>and more productive ones hire more. We do not want to stop that entirely. I agree with Lord Macpherson that we should not try to be too clever</w:t>
      </w:r>
      <w:r>
        <w:t>,</w:t>
      </w:r>
      <w:r w:rsidRPr="00E54678">
        <w:t xml:space="preserve"> but there </w:t>
      </w:r>
      <w:r>
        <w:t>is</w:t>
      </w:r>
      <w:r w:rsidRPr="00E54678">
        <w:t xml:space="preserve"> </w:t>
      </w:r>
      <w:r w:rsidRPr="00E54678">
        <w:t xml:space="preserve">some rationale </w:t>
      </w:r>
      <w:r>
        <w:t>in</w:t>
      </w:r>
      <w:r w:rsidRPr="00E54678">
        <w:t xml:space="preserve"> being a little more sensible with our sectoral targeting</w:t>
      </w:r>
      <w:r>
        <w:t>,</w:t>
      </w:r>
      <w:r w:rsidRPr="00E54678">
        <w:t xml:space="preserve"> acknowledging that some sectors are operating more normally than others.</w:t>
      </w:r>
    </w:p>
    <w:p w:rsidR="00C02443" w:rsidRPr="00E54678" w:rsidP="0072222A">
      <w:pPr>
        <w:pStyle w:val="Remark"/>
      </w:pPr>
      <w:r w:rsidRPr="00576010">
        <w:rPr>
          <w:b/>
        </w:rPr>
        <w:t>Baroness Bowles of Berkhamsted:</w:t>
      </w:r>
      <w:r>
        <w:t xml:space="preserve"> </w:t>
      </w:r>
      <w:r w:rsidRPr="00E54678">
        <w:t>I c</w:t>
      </w:r>
      <w:r>
        <w:t>annot</w:t>
      </w:r>
      <w:r w:rsidRPr="00E54678">
        <w:t xml:space="preserve"> resist the trail of crumbs that Lord Macpherson laid for us. </w:t>
      </w:r>
      <w:r>
        <w:t>Y</w:t>
      </w:r>
      <w:r w:rsidRPr="00E54678">
        <w:t>ou were talking about</w:t>
      </w:r>
      <w:r w:rsidRPr="00E54678">
        <w:t xml:space="preserve"> spending money sensibly and </w:t>
      </w:r>
      <w:r>
        <w:t xml:space="preserve">you </w:t>
      </w:r>
      <w:r w:rsidRPr="00E54678">
        <w:t>referenced the hierarchy of return</w:t>
      </w:r>
      <w:r>
        <w:t>. L</w:t>
      </w:r>
      <w:r w:rsidRPr="00E54678">
        <w:t>ast week</w:t>
      </w:r>
      <w:r>
        <w:t>,</w:t>
      </w:r>
      <w:r w:rsidRPr="00E54678">
        <w:t xml:space="preserve"> we heard from the </w:t>
      </w:r>
      <w:r>
        <w:t>M</w:t>
      </w:r>
      <w:r w:rsidRPr="00E54678">
        <w:t xml:space="preserve">ayors of Liverpool and Manchester and the moan that I am sure you have heard about the </w:t>
      </w:r>
      <w:r w:rsidRPr="005D366C">
        <w:t>Green Book</w:t>
      </w:r>
      <w:r>
        <w:t xml:space="preserve">; </w:t>
      </w:r>
      <w:r w:rsidRPr="00E54678">
        <w:t>that projects do not give so much bang for their buck nece</w:t>
      </w:r>
      <w:r w:rsidRPr="00E54678">
        <w:t>ssarily once you get out of London and the south</w:t>
      </w:r>
      <w:r>
        <w:t>-</w:t>
      </w:r>
      <w:r w:rsidRPr="00E54678">
        <w:t>east</w:t>
      </w:r>
      <w:r>
        <w:t>,</w:t>
      </w:r>
      <w:r w:rsidRPr="00E54678">
        <w:t xml:space="preserve"> and therefore the </w:t>
      </w:r>
      <w:r w:rsidRPr="00C03C56">
        <w:t>Green Book</w:t>
      </w:r>
      <w:r w:rsidRPr="00E54678">
        <w:t xml:space="preserve"> mi</w:t>
      </w:r>
      <w:r>
        <w:t>tigates</w:t>
      </w:r>
      <w:r w:rsidRPr="00E54678">
        <w:t xml:space="preserve"> levelling up. Will we</w:t>
      </w:r>
      <w:r>
        <w:t xml:space="preserve"> seriously</w:t>
      </w:r>
      <w:r w:rsidRPr="00E54678">
        <w:t xml:space="preserve"> get an adjustment in that?</w:t>
      </w:r>
      <w:r>
        <w:t xml:space="preserve"> </w:t>
      </w:r>
    </w:p>
    <w:p w:rsidR="00C02443" w:rsidP="0072222A">
      <w:pPr>
        <w:pStyle w:val="Answer"/>
      </w:pPr>
      <w:r w:rsidRPr="00576010">
        <w:rPr>
          <w:b/>
          <w:i/>
        </w:rPr>
        <w:t>Lord Macpherson of Earl</w:t>
      </w:r>
      <w:r>
        <w:rPr>
          <w:b/>
          <w:i/>
        </w:rPr>
        <w:t>’</w:t>
      </w:r>
      <w:r w:rsidRPr="00576010">
        <w:rPr>
          <w:b/>
          <w:i/>
        </w:rPr>
        <w:t>s Court:</w:t>
      </w:r>
      <w:r>
        <w:t xml:space="preserve"> W</w:t>
      </w:r>
      <w:r w:rsidRPr="00E54678">
        <w:t>hen I left the Treasury</w:t>
      </w:r>
      <w:r>
        <w:t xml:space="preserve">, the </w:t>
      </w:r>
      <w:r w:rsidRPr="00A576DD">
        <w:t>Green Book</w:t>
      </w:r>
      <w:r w:rsidRPr="00E54678">
        <w:t xml:space="preserve"> provided for a whole lot of </w:t>
      </w:r>
      <w:r w:rsidRPr="00E54678">
        <w:t xml:space="preserve">wider benefits </w:t>
      </w:r>
      <w:r>
        <w:t>that</w:t>
      </w:r>
      <w:r w:rsidRPr="00E54678">
        <w:t xml:space="preserve"> you could take into account. I think it is a bit of a red herring. The critical point, in my view, is you want to spend money as part of a coherent strategy. We now have a National Infrastructure Commission</w:t>
      </w:r>
      <w:r>
        <w:t>,</w:t>
      </w:r>
      <w:r w:rsidRPr="00E54678">
        <w:t xml:space="preserve"> so when it comes to investme</w:t>
      </w:r>
      <w:r w:rsidRPr="00E54678">
        <w:t>nt it should not be beyond the wit of government to have a joined</w:t>
      </w:r>
      <w:r>
        <w:t>-</w:t>
      </w:r>
      <w:r w:rsidRPr="00E54678">
        <w:t xml:space="preserve">up approach </w:t>
      </w:r>
      <w:r>
        <w:t>that</w:t>
      </w:r>
      <w:r w:rsidRPr="00E54678">
        <w:t xml:space="preserve"> helps the north as well as the south</w:t>
      </w:r>
      <w:r>
        <w:t>,</w:t>
      </w:r>
      <w:r w:rsidRPr="00E54678">
        <w:t xml:space="preserve"> and ensures that we focus on projects with significant returns.</w:t>
      </w:r>
      <w:r>
        <w:t xml:space="preserve"> </w:t>
      </w:r>
      <w:r w:rsidRPr="00E54678">
        <w:t>That often means spending money on road schemes as well as on high</w:t>
      </w:r>
      <w:r>
        <w:t>-</w:t>
      </w:r>
      <w:r w:rsidRPr="00E54678">
        <w:t>speed railways.</w:t>
      </w:r>
    </w:p>
    <w:p w:rsidR="00C02443" w:rsidP="0072222A">
      <w:pPr>
        <w:pStyle w:val="Question"/>
      </w:pPr>
      <w:r w:rsidRPr="00576010">
        <w:rPr>
          <w:b/>
        </w:rPr>
        <w:t>Lord Tugendhat:</w:t>
      </w:r>
      <w:r>
        <w:t xml:space="preserve"> T</w:t>
      </w:r>
      <w:r w:rsidRPr="00E54678">
        <w:t>o what extent can social security spending serve effectively as a fiscal stimulus to help the recovery? Has the Treasury been right to adopt a wait</w:t>
      </w:r>
      <w:r>
        <w:t>-</w:t>
      </w:r>
      <w:r w:rsidRPr="00E54678">
        <w:t>and</w:t>
      </w:r>
      <w:r>
        <w:t>-</w:t>
      </w:r>
      <w:r w:rsidRPr="00E54678">
        <w:t>see approach to th</w:t>
      </w:r>
      <w:r>
        <w:t>at</w:t>
      </w:r>
      <w:r w:rsidRPr="00E54678">
        <w:t xml:space="preserve"> sort of spending</w:t>
      </w:r>
      <w:r>
        <w:t>,</w:t>
      </w:r>
      <w:r w:rsidRPr="00E54678">
        <w:t xml:space="preserve"> depending on the severity of the</w:t>
      </w:r>
      <w:r w:rsidRPr="00E54678">
        <w:t xml:space="preserve"> pandemic? Now </w:t>
      </w:r>
      <w:r>
        <w:t xml:space="preserve">that </w:t>
      </w:r>
      <w:r w:rsidRPr="00E54678">
        <w:t>we are getting a better fix on the element</w:t>
      </w:r>
      <w:r>
        <w:t>s</w:t>
      </w:r>
      <w:r w:rsidRPr="00E54678">
        <w:t xml:space="preserve"> of the pandemic, is it right to continue th</w:t>
      </w:r>
      <w:r>
        <w:t>at</w:t>
      </w:r>
      <w:r w:rsidRPr="00E54678">
        <w:t xml:space="preserve"> approach?</w:t>
      </w:r>
    </w:p>
    <w:p w:rsidR="00C02443" w:rsidP="0072222A">
      <w:pPr>
        <w:pStyle w:val="Answer"/>
      </w:pPr>
      <w:r w:rsidRPr="00576010">
        <w:rPr>
          <w:b/>
          <w:i/>
        </w:rPr>
        <w:t>Thomas Pope:</w:t>
      </w:r>
      <w:r>
        <w:t xml:space="preserve"> </w:t>
      </w:r>
      <w:r w:rsidRPr="00E54678">
        <w:t>As Lord Macpherson mentioned earlier</w:t>
      </w:r>
      <w:r>
        <w:t xml:space="preserve"> regarding</w:t>
      </w:r>
      <w:r w:rsidRPr="00E54678">
        <w:t xml:space="preserve"> welfare spending as a stimulus, </w:t>
      </w:r>
      <w:r>
        <w:t xml:space="preserve">people on </w:t>
      </w:r>
      <w:r w:rsidRPr="00E54678">
        <w:t>low</w:t>
      </w:r>
      <w:r>
        <w:t xml:space="preserve"> </w:t>
      </w:r>
      <w:r w:rsidRPr="00E54678">
        <w:t>income</w:t>
      </w:r>
      <w:r>
        <w:t>s</w:t>
      </w:r>
      <w:r w:rsidRPr="00E54678">
        <w:t xml:space="preserve"> tend to have a much hi</w:t>
      </w:r>
      <w:r w:rsidRPr="00E54678">
        <w:t xml:space="preserve">gher </w:t>
      </w:r>
      <w:r>
        <w:t xml:space="preserve">marginal </w:t>
      </w:r>
      <w:r w:rsidRPr="00E54678">
        <w:t>propensity to consume out of their income, so</w:t>
      </w:r>
      <w:r>
        <w:t>,</w:t>
      </w:r>
      <w:r w:rsidRPr="00E54678">
        <w:t xml:space="preserve"> if you give them more income, they are more likely to spend it. It is certainly not an ineffective form of stimulus.</w:t>
      </w:r>
    </w:p>
    <w:p w:rsidR="00C02443" w:rsidRPr="00E54678" w:rsidP="0072222A">
      <w:pPr>
        <w:pStyle w:val="Answer"/>
      </w:pPr>
      <w:r w:rsidRPr="00E54678">
        <w:t>On adopting a wait</w:t>
      </w:r>
      <w:r>
        <w:t>-</w:t>
      </w:r>
      <w:r w:rsidRPr="00E54678">
        <w:t>and</w:t>
      </w:r>
      <w:r>
        <w:t>-</w:t>
      </w:r>
      <w:r w:rsidRPr="00E54678">
        <w:t xml:space="preserve">see approach, as I said earlier, I have been sceptical </w:t>
      </w:r>
      <w:r w:rsidRPr="00E54678">
        <w:t>from the start that th</w:t>
      </w:r>
      <w:r>
        <w:t>e</w:t>
      </w:r>
      <w:r w:rsidRPr="00E54678">
        <w:t xml:space="preserve"> £20 increase was ever going </w:t>
      </w:r>
      <w:r>
        <w:t xml:space="preserve">to </w:t>
      </w:r>
      <w:r w:rsidRPr="00E54678">
        <w:t>be anything other than permanent. The pandemic has probably exposed</w:t>
      </w:r>
      <w:r>
        <w:t xml:space="preserve"> that we have a</w:t>
      </w:r>
      <w:r w:rsidRPr="00E54678">
        <w:t xml:space="preserve"> relatively ungenerous welfare system</w:t>
      </w:r>
      <w:r>
        <w:t xml:space="preserve"> </w:t>
      </w:r>
      <w:r w:rsidRPr="00E54678">
        <w:t>as things go internationally</w:t>
      </w:r>
      <w:r>
        <w:t>, although I suppose we already knew that. T</w:t>
      </w:r>
      <w:r w:rsidRPr="00E54678">
        <w:t>he fact t</w:t>
      </w:r>
      <w:r w:rsidRPr="00E54678">
        <w:t>hat more people were using th</w:t>
      </w:r>
      <w:r>
        <w:t>e</w:t>
      </w:r>
      <w:r w:rsidRPr="00E54678">
        <w:t xml:space="preserve"> system clearly made that more apparent. I do not think you can fully unwind some of the cuts that have been made </w:t>
      </w:r>
      <w:r>
        <w:t>to</w:t>
      </w:r>
      <w:r w:rsidRPr="00E54678">
        <w:t xml:space="preserve"> the generosity of universal credit since 2015. I am not sure that even th</w:t>
      </w:r>
      <w:r>
        <w:t>e £20</w:t>
      </w:r>
      <w:r w:rsidRPr="00E54678">
        <w:t xml:space="preserve"> increase </w:t>
      </w:r>
      <w:r>
        <w:t>to</w:t>
      </w:r>
      <w:r w:rsidRPr="00E54678">
        <w:t xml:space="preserve"> universal credit</w:t>
      </w:r>
      <w:r>
        <w:t>,</w:t>
      </w:r>
      <w:r w:rsidRPr="00E54678">
        <w:t xml:space="preserve"> </w:t>
      </w:r>
      <w:r w:rsidRPr="00E54678">
        <w:t xml:space="preserve">when we look back in a </w:t>
      </w:r>
      <w:r>
        <w:t>few</w:t>
      </w:r>
      <w:r w:rsidRPr="00E54678">
        <w:t xml:space="preserve"> years</w:t>
      </w:r>
      <w:r>
        <w:t>,</w:t>
      </w:r>
      <w:r w:rsidRPr="00E54678">
        <w:t xml:space="preserve"> will be seen as being tied so closely to the pandemic</w:t>
      </w:r>
      <w:r>
        <w:t>,</w:t>
      </w:r>
      <w:r w:rsidRPr="00E54678">
        <w:t xml:space="preserve"> </w:t>
      </w:r>
      <w:r>
        <w:t xml:space="preserve">but </w:t>
      </w:r>
      <w:r w:rsidRPr="00E54678">
        <w:t xml:space="preserve">more broadly </w:t>
      </w:r>
      <w:r>
        <w:t xml:space="preserve">as </w:t>
      </w:r>
      <w:r w:rsidRPr="00E54678">
        <w:t xml:space="preserve">a bit of a readjustment </w:t>
      </w:r>
      <w:r>
        <w:t xml:space="preserve">in </w:t>
      </w:r>
      <w:r w:rsidRPr="00E54678">
        <w:t>how we calibrat</w:t>
      </w:r>
      <w:r>
        <w:t>e</w:t>
      </w:r>
      <w:r w:rsidRPr="00E54678">
        <w:t xml:space="preserve"> welfare support relative to wages, which has changed quite a lot over the last few years. </w:t>
      </w:r>
    </w:p>
    <w:p w:rsidR="00C02443" w:rsidP="0072222A">
      <w:pPr>
        <w:pStyle w:val="Answer"/>
      </w:pPr>
      <w:r w:rsidRPr="00576010">
        <w:rPr>
          <w:b/>
          <w:i/>
        </w:rPr>
        <w:t>Lord Macpher</w:t>
      </w:r>
      <w:r w:rsidRPr="00576010">
        <w:rPr>
          <w:b/>
          <w:i/>
        </w:rPr>
        <w:t>son of Earl</w:t>
      </w:r>
      <w:r>
        <w:rPr>
          <w:b/>
          <w:i/>
        </w:rPr>
        <w:t>’</w:t>
      </w:r>
      <w:r w:rsidRPr="00576010">
        <w:rPr>
          <w:b/>
          <w:i/>
        </w:rPr>
        <w:t>s Court:</w:t>
      </w:r>
      <w:r>
        <w:t xml:space="preserve"> W</w:t>
      </w:r>
      <w:r w:rsidRPr="00E54678">
        <w:t xml:space="preserve">hen you are intervening to support demand, if you are the Government, the most important thing in the short run is how </w:t>
      </w:r>
      <w:r>
        <w:t>q</w:t>
      </w:r>
      <w:r w:rsidRPr="00E54678">
        <w:t xml:space="preserve">uickly you </w:t>
      </w:r>
      <w:r>
        <w:t xml:space="preserve">can </w:t>
      </w:r>
      <w:r w:rsidRPr="00E54678">
        <w:t>get the money into people</w:t>
      </w:r>
      <w:r>
        <w:t>’</w:t>
      </w:r>
      <w:r w:rsidRPr="00E54678">
        <w:t>s hands and have an effect.</w:t>
      </w:r>
      <w:r>
        <w:t xml:space="preserve"> </w:t>
      </w:r>
      <w:r w:rsidRPr="00E54678">
        <w:t xml:space="preserve">I am </w:t>
      </w:r>
      <w:r>
        <w:t>h</w:t>
      </w:r>
      <w:r w:rsidRPr="00E54678">
        <w:t xml:space="preserve">opelessly out of touch because I </w:t>
      </w:r>
      <w:r w:rsidRPr="00E54678">
        <w:t>left the Treasury in 2016 and the world has moved on a lot,</w:t>
      </w:r>
      <w:r>
        <w:t xml:space="preserve"> but, historically,</w:t>
      </w:r>
      <w:r w:rsidRPr="00E54678">
        <w:t xml:space="preserve"> the reason you did a VAT </w:t>
      </w:r>
      <w:r w:rsidRPr="00E54678">
        <w:t xml:space="preserve">cut was that it was the easiest thing to administer. You could literally do it at midnight and the tax cut </w:t>
      </w:r>
      <w:r>
        <w:t xml:space="preserve">would </w:t>
      </w:r>
      <w:r w:rsidRPr="00E54678">
        <w:t>take effect immediately.</w:t>
      </w:r>
      <w:r>
        <w:t xml:space="preserve"> </w:t>
      </w:r>
      <w:r w:rsidRPr="00E54678">
        <w:t xml:space="preserve">When I was at </w:t>
      </w:r>
      <w:r w:rsidRPr="00E54678">
        <w:t>the Treasury, national insurance reductions always took at least six months to implement. Often you cannot wait that long.</w:t>
      </w:r>
    </w:p>
    <w:p w:rsidR="00C02443" w:rsidP="0072222A">
      <w:pPr>
        <w:pStyle w:val="Answer"/>
      </w:pPr>
      <w:r w:rsidRPr="00E54678">
        <w:t xml:space="preserve">My sense </w:t>
      </w:r>
      <w:r>
        <w:t>with</w:t>
      </w:r>
      <w:r w:rsidRPr="00E54678">
        <w:t xml:space="preserve"> social security, and I am rather impressed, is that this time </w:t>
      </w:r>
      <w:r>
        <w:t>a</w:t>
      </w:r>
      <w:r w:rsidRPr="00E54678">
        <w:t>round</w:t>
      </w:r>
      <w:r>
        <w:t>,</w:t>
      </w:r>
      <w:r w:rsidRPr="00E54678">
        <w:t xml:space="preserve"> because t</w:t>
      </w:r>
      <w:r>
        <w:t>he Treasury</w:t>
      </w:r>
      <w:r w:rsidRPr="00E54678">
        <w:t xml:space="preserve"> appear</w:t>
      </w:r>
      <w:r>
        <w:t>s</w:t>
      </w:r>
      <w:r w:rsidRPr="00E54678">
        <w:t xml:space="preserve"> finally to have got </w:t>
      </w:r>
      <w:r w:rsidRPr="00E54678">
        <w:t xml:space="preserve">the basic structure of universal credit right, it was possible to get the money out very quickly. The problem about social security as an instrument is </w:t>
      </w:r>
      <w:r>
        <w:t xml:space="preserve">that </w:t>
      </w:r>
      <w:r w:rsidRPr="00E54678">
        <w:t>once you give money to people</w:t>
      </w:r>
      <w:r>
        <w:t>—</w:t>
      </w:r>
      <w:r w:rsidRPr="00E54678">
        <w:t>Mr Pope was hinting at this</w:t>
      </w:r>
      <w:r>
        <w:t>—</w:t>
      </w:r>
      <w:r w:rsidRPr="00E54678">
        <w:t>it is very hard to take it away again, an</w:t>
      </w:r>
      <w:r w:rsidRPr="00E54678">
        <w:t xml:space="preserve">d the longer they have it, the more difficult it becomes. There are many interventions </w:t>
      </w:r>
      <w:r>
        <w:t>that</w:t>
      </w:r>
      <w:r w:rsidRPr="00E54678">
        <w:t xml:space="preserve"> were temporary</w:t>
      </w:r>
      <w:r>
        <w:t>,</w:t>
      </w:r>
      <w:r w:rsidRPr="00E54678">
        <w:t xml:space="preserve"> and were only going to be for one year</w:t>
      </w:r>
      <w:r>
        <w:t>,</w:t>
      </w:r>
      <w:r w:rsidRPr="00E54678">
        <w:t xml:space="preserve"> but have stayed for a very long time. In that respect</w:t>
      </w:r>
      <w:r>
        <w:t>,</w:t>
      </w:r>
      <w:r w:rsidRPr="00E54678">
        <w:t xml:space="preserve"> if you are going to give money</w:t>
      </w:r>
      <w:r>
        <w:t>,</w:t>
      </w:r>
      <w:r w:rsidRPr="00E54678">
        <w:t xml:space="preserve"> the American approach</w:t>
      </w:r>
      <w:r w:rsidRPr="00E54678">
        <w:t xml:space="preserve"> of giv</w:t>
      </w:r>
      <w:r>
        <w:t>ing</w:t>
      </w:r>
      <w:r w:rsidRPr="00E54678">
        <w:t xml:space="preserve"> everybody a cheque as a one</w:t>
      </w:r>
      <w:r>
        <w:t>-</w:t>
      </w:r>
      <w:r w:rsidRPr="00E54678">
        <w:t>off is probably rather effective</w:t>
      </w:r>
      <w:r>
        <w:t>,</w:t>
      </w:r>
      <w:r w:rsidRPr="00E54678">
        <w:t xml:space="preserve"> but t</w:t>
      </w:r>
      <w:r>
        <w:t>he</w:t>
      </w:r>
      <w:r w:rsidRPr="00E54678">
        <w:t xml:space="preserve"> question of timing is very important.</w:t>
      </w:r>
      <w:r>
        <w:t xml:space="preserve"> </w:t>
      </w:r>
    </w:p>
    <w:p w:rsidR="00C02443" w:rsidP="0072222A">
      <w:pPr>
        <w:pStyle w:val="Remark"/>
      </w:pPr>
      <w:r w:rsidRPr="00576010">
        <w:rPr>
          <w:b/>
        </w:rPr>
        <w:t>The Chair:</w:t>
      </w:r>
      <w:r>
        <w:t xml:space="preserve"> </w:t>
      </w:r>
      <w:r w:rsidRPr="00E54678">
        <w:t>It works both ways</w:t>
      </w:r>
      <w:r>
        <w:t xml:space="preserve"> of course</w:t>
      </w:r>
      <w:r w:rsidRPr="00E54678">
        <w:t xml:space="preserve">. Income tax was originally temporary. </w:t>
      </w:r>
    </w:p>
    <w:p w:rsidR="00C02443" w:rsidRPr="00E54678" w:rsidP="0072222A">
      <w:pPr>
        <w:pStyle w:val="Question"/>
      </w:pPr>
      <w:r w:rsidRPr="00576010">
        <w:rPr>
          <w:b/>
        </w:rPr>
        <w:t>Baroness Bowles of Berkhamsted:</w:t>
      </w:r>
      <w:r>
        <w:t xml:space="preserve"> </w:t>
      </w:r>
      <w:r w:rsidRPr="00E54678">
        <w:t>Other than introducing th</w:t>
      </w:r>
      <w:r w:rsidRPr="00E54678">
        <w:t>e initial furlough and the other schemes in March, where I think the Treasury was pretty quick off the mark, has the Treasury been too slow and too unambitious in subsequent responses? Have the ways in which they</w:t>
      </w:r>
      <w:r>
        <w:t xml:space="preserve"> were</w:t>
      </w:r>
      <w:r w:rsidRPr="00E54678">
        <w:t xml:space="preserve"> announced had adverse effects on the l</w:t>
      </w:r>
      <w:r w:rsidRPr="00E54678">
        <w:t>abour market</w:t>
      </w:r>
      <w:r>
        <w:t>?</w:t>
      </w:r>
      <w:r w:rsidRPr="00E54678">
        <w:t xml:space="preserve"> I</w:t>
      </w:r>
      <w:r>
        <w:t>n</w:t>
      </w:r>
      <w:r w:rsidRPr="00E54678">
        <w:t xml:space="preserve"> the latest one, people have just been made redundant and along comes another furlough</w:t>
      </w:r>
      <w:r>
        <w:t>.</w:t>
      </w:r>
      <w:r w:rsidRPr="00E54678">
        <w:t xml:space="preserve"> I will put all the questions together, so you can deal with </w:t>
      </w:r>
      <w:r>
        <w:t>them</w:t>
      </w:r>
      <w:r w:rsidRPr="00E54678">
        <w:t xml:space="preserve"> all at once. How do we compare with other countries</w:t>
      </w:r>
      <w:r>
        <w:t>,</w:t>
      </w:r>
      <w:r w:rsidRPr="00E54678">
        <w:t xml:space="preserve"> both </w:t>
      </w:r>
      <w:r>
        <w:t>in</w:t>
      </w:r>
      <w:r w:rsidRPr="00E54678">
        <w:t xml:space="preserve"> the amount and </w:t>
      </w:r>
      <w:r>
        <w:t xml:space="preserve">the </w:t>
      </w:r>
      <w:r w:rsidRPr="00E54678">
        <w:t>method</w:t>
      </w:r>
      <w:r>
        <w:t>s</w:t>
      </w:r>
      <w:r w:rsidRPr="00E54678">
        <w:t xml:space="preserve"> of delivery</w:t>
      </w:r>
      <w:r>
        <w:t>,</w:t>
      </w:r>
      <w:r w:rsidRPr="00E54678">
        <w:t xml:space="preserve"> and how far ahead people are able to see?</w:t>
      </w:r>
    </w:p>
    <w:p w:rsidR="00C02443" w:rsidP="0072222A">
      <w:pPr>
        <w:pStyle w:val="Answer"/>
      </w:pPr>
      <w:r w:rsidRPr="00576010">
        <w:rPr>
          <w:b/>
          <w:i/>
        </w:rPr>
        <w:t>Lord Macpherson of Earl</w:t>
      </w:r>
      <w:r>
        <w:rPr>
          <w:b/>
          <w:i/>
        </w:rPr>
        <w:t>’</w:t>
      </w:r>
      <w:r w:rsidRPr="00576010">
        <w:rPr>
          <w:b/>
          <w:i/>
        </w:rPr>
        <w:t>s Court:</w:t>
      </w:r>
      <w:r>
        <w:t xml:space="preserve"> </w:t>
      </w:r>
      <w:r w:rsidRPr="00E54678">
        <w:t xml:space="preserve">With hindsight, it is clear that we should not have been withdrawing the furlough scheme, but if you are </w:t>
      </w:r>
      <w:r>
        <w:t xml:space="preserve">a </w:t>
      </w:r>
      <w:r w:rsidRPr="00E54678">
        <w:t>Treasury official</w:t>
      </w:r>
      <w:r>
        <w:t>,</w:t>
      </w:r>
      <w:r w:rsidRPr="00E54678">
        <w:t xml:space="preserve"> government policy</w:t>
      </w:r>
      <w:r>
        <w:t xml:space="preserve"> until a few days ago was that, </w:t>
      </w:r>
      <w:r w:rsidRPr="00E54678">
        <w:t>whatever happened</w:t>
      </w:r>
      <w:r>
        <w:t>,</w:t>
      </w:r>
      <w:r w:rsidRPr="00E54678">
        <w:t xml:space="preserve"> we were not going to go into another lockdown.</w:t>
      </w:r>
      <w:r>
        <w:t xml:space="preserve"> </w:t>
      </w:r>
      <w:r w:rsidRPr="00E54678">
        <w:t xml:space="preserve">You have to take on trust what </w:t>
      </w:r>
      <w:r>
        <w:t xml:space="preserve">the </w:t>
      </w:r>
      <w:r w:rsidRPr="00E54678">
        <w:t xml:space="preserve">policy is. Similarly, the economy was growing through June, July and August more rapidly than it </w:t>
      </w:r>
      <w:r>
        <w:t xml:space="preserve">has </w:t>
      </w:r>
      <w:r w:rsidRPr="00E54678">
        <w:t>ever done in history</w:t>
      </w:r>
      <w:r>
        <w:t xml:space="preserve">, </w:t>
      </w:r>
      <w:r>
        <w:t>so a</w:t>
      </w:r>
      <w:r w:rsidRPr="00E54678">
        <w:t>gain, at that point, it all looked very sensible.</w:t>
      </w:r>
    </w:p>
    <w:p w:rsidR="00C02443" w:rsidP="0072222A">
      <w:pPr>
        <w:pStyle w:val="Answer"/>
      </w:pPr>
      <w:r>
        <w:t>I am not an expert on</w:t>
      </w:r>
      <w:r w:rsidRPr="00E54678">
        <w:t xml:space="preserve"> international experience, </w:t>
      </w:r>
      <w:r>
        <w:t>so</w:t>
      </w:r>
      <w:r w:rsidRPr="00E54678">
        <w:t xml:space="preserve"> I will defer to Mr Pope, but my sense is that European economies have entered much longer periods of support. That may well prove to be the right appro</w:t>
      </w:r>
      <w:r w:rsidRPr="00E54678">
        <w:t>ach if the virus is with us and we keep having mini lockdowns for the next 18 months.</w:t>
      </w:r>
      <w:r>
        <w:t xml:space="preserve"> I</w:t>
      </w:r>
      <w:r w:rsidRPr="00E54678">
        <w:t xml:space="preserve">f we do not, </w:t>
      </w:r>
      <w:r>
        <w:t xml:space="preserve">and if </w:t>
      </w:r>
      <w:r w:rsidRPr="00E54678">
        <w:t>in the spring we begin to come out of this</w:t>
      </w:r>
      <w:r>
        <w:t>,</w:t>
      </w:r>
      <w:r w:rsidRPr="00E54678">
        <w:t xml:space="preserve"> if not permanently but in a way that is far more manageable, I worry about the structure of the economy i</w:t>
      </w:r>
      <w:r w:rsidRPr="00E54678">
        <w:t xml:space="preserve">f we leave it all in the deep freeze, so to speak. </w:t>
      </w:r>
      <w:r>
        <w:t>I</w:t>
      </w:r>
      <w:r w:rsidRPr="00E54678">
        <w:t>t may sound callous</w:t>
      </w:r>
      <w:r>
        <w:t>,</w:t>
      </w:r>
      <w:r w:rsidRPr="00E54678">
        <w:t xml:space="preserve"> but you need a bit of </w:t>
      </w:r>
      <w:r>
        <w:t>Schu</w:t>
      </w:r>
      <w:r w:rsidRPr="00E54678">
        <w:t xml:space="preserve">mpeterian creative destruction. </w:t>
      </w:r>
    </w:p>
    <w:p w:rsidR="00C02443" w:rsidP="0072222A">
      <w:pPr>
        <w:pStyle w:val="Answer"/>
      </w:pPr>
      <w:r w:rsidRPr="00E54678">
        <w:t>The performance of the economy ha</w:t>
      </w:r>
      <w:r>
        <w:t>d</w:t>
      </w:r>
      <w:r w:rsidRPr="00E54678">
        <w:t xml:space="preserve"> already been badly hit by the financial crisis. </w:t>
      </w:r>
      <w:r>
        <w:t>Since 2010, t</w:t>
      </w:r>
      <w:r w:rsidRPr="00E54678">
        <w:t xml:space="preserve">he trend rate of growth </w:t>
      </w:r>
      <w:r>
        <w:t>h</w:t>
      </w:r>
      <w:r w:rsidRPr="00E54678">
        <w:t xml:space="preserve">as </w:t>
      </w:r>
      <w:r w:rsidRPr="00E54678">
        <w:t>been much lower than it was the past. We need to think through our supply</w:t>
      </w:r>
      <w:r>
        <w:t>-</w:t>
      </w:r>
      <w:r w:rsidRPr="00E54678">
        <w:t xml:space="preserve">side interventions to ensure that there is a possibility in future that the economy </w:t>
      </w:r>
      <w:r w:rsidRPr="00E54678">
        <w:t>can grow better than the odd 1% a year. It would be terrible if we got stuck in a miserable spiral</w:t>
      </w:r>
      <w:r>
        <w:t>,</w:t>
      </w:r>
      <w:r w:rsidRPr="00E54678">
        <w:t xml:space="preserve"> where we protected jobs but the economy simply did not grow</w:t>
      </w:r>
      <w:r>
        <w:t>,</w:t>
      </w:r>
      <w:r w:rsidRPr="00E54678">
        <w:t xml:space="preserve"> and living standards were flat, or even falling. There needs to be balance</w:t>
      </w:r>
      <w:r>
        <w:t>,</w:t>
      </w:r>
      <w:r w:rsidRPr="00E54678">
        <w:t xml:space="preserve"> in my view.</w:t>
      </w:r>
      <w:r>
        <w:t xml:space="preserve"> </w:t>
      </w:r>
    </w:p>
    <w:p w:rsidR="00C02443" w:rsidP="0072222A">
      <w:pPr>
        <w:pStyle w:val="Answer"/>
      </w:pPr>
      <w:r w:rsidRPr="00000721">
        <w:rPr>
          <w:b/>
          <w:i/>
        </w:rPr>
        <w:t>Thomas Pope:</w:t>
      </w:r>
      <w:r>
        <w:t xml:space="preserve"> </w:t>
      </w:r>
      <w:r w:rsidRPr="00E54678">
        <w:t>I</w:t>
      </w:r>
      <w:r>
        <w:t xml:space="preserve"> </w:t>
      </w:r>
      <w:r w:rsidRPr="00E54678">
        <w:t>agree that the initial response of the Treasury was very good</w:t>
      </w:r>
      <w:r>
        <w:t>, n</w:t>
      </w:r>
      <w:r w:rsidRPr="00E54678">
        <w:t xml:space="preserve">ot just </w:t>
      </w:r>
      <w:r>
        <w:t xml:space="preserve">in </w:t>
      </w:r>
      <w:r w:rsidRPr="00E54678">
        <w:t>what it did in</w:t>
      </w:r>
      <w:r w:rsidRPr="00E54678">
        <w:t xml:space="preserve"> March but over the subsequent months</w:t>
      </w:r>
      <w:r>
        <w:t>,</w:t>
      </w:r>
      <w:r w:rsidRPr="00E54678">
        <w:t xml:space="preserve"> </w:t>
      </w:r>
      <w:r>
        <w:t>by</w:t>
      </w:r>
      <w:r w:rsidRPr="00E54678">
        <w:t xml:space="preserve"> mak</w:t>
      </w:r>
      <w:r>
        <w:t>ing</w:t>
      </w:r>
      <w:r w:rsidRPr="00E54678">
        <w:t xml:space="preserve"> tweaks to the scheme and be</w:t>
      </w:r>
      <w:r>
        <w:t>ing</w:t>
      </w:r>
      <w:r w:rsidRPr="00E54678">
        <w:t xml:space="preserve"> quite responsive in that way.</w:t>
      </w:r>
      <w:r>
        <w:t xml:space="preserve"> </w:t>
      </w:r>
      <w:r w:rsidRPr="00E54678">
        <w:t>There were various gaps that people mentioned</w:t>
      </w:r>
      <w:r>
        <w:t>, in</w:t>
      </w:r>
      <w:r w:rsidRPr="00E54678">
        <w:t xml:space="preserve"> the furlough scheme</w:t>
      </w:r>
      <w:r>
        <w:t xml:space="preserve"> </w:t>
      </w:r>
      <w:r w:rsidRPr="00E54678">
        <w:t>for example</w:t>
      </w:r>
      <w:r>
        <w:t>,</w:t>
      </w:r>
      <w:r w:rsidRPr="00E54678">
        <w:t xml:space="preserve"> that it subsequently filled.</w:t>
      </w:r>
    </w:p>
    <w:p w:rsidR="00C02443" w:rsidP="0072222A">
      <w:pPr>
        <w:pStyle w:val="Answer"/>
      </w:pPr>
      <w:r>
        <w:t>T</w:t>
      </w:r>
      <w:r w:rsidRPr="00E54678">
        <w:t>he problem with the latest announ</w:t>
      </w:r>
      <w:r w:rsidRPr="00E54678">
        <w:t>cement</w:t>
      </w:r>
      <w:r>
        <w:t xml:space="preserve">s </w:t>
      </w:r>
      <w:r w:rsidRPr="00E54678">
        <w:t>is that they have been communicated as being too final when</w:t>
      </w:r>
      <w:r>
        <w:t>,</w:t>
      </w:r>
      <w:r w:rsidRPr="00E54678">
        <w:t xml:space="preserve"> in reality</w:t>
      </w:r>
      <w:r>
        <w:t>,</w:t>
      </w:r>
      <w:r w:rsidRPr="00E54678">
        <w:t xml:space="preserve"> they have been contingent on the course of the virus. We had the statement in July w</w:t>
      </w:r>
      <w:r>
        <w:t>he</w:t>
      </w:r>
      <w:r w:rsidRPr="00E54678">
        <w:t>n the job retention bonus was announced</w:t>
      </w:r>
      <w:r>
        <w:t>,</w:t>
      </w:r>
      <w:r w:rsidRPr="00E54678">
        <w:t xml:space="preserve"> and another statement in September when the init</w:t>
      </w:r>
      <w:r w:rsidRPr="00E54678">
        <w:t xml:space="preserve">ial </w:t>
      </w:r>
      <w:r>
        <w:t>J</w:t>
      </w:r>
      <w:r w:rsidRPr="00E54678">
        <w:t xml:space="preserve">ob </w:t>
      </w:r>
      <w:r>
        <w:t>S</w:t>
      </w:r>
      <w:r w:rsidRPr="00E54678">
        <w:t xml:space="preserve">upport </w:t>
      </w:r>
      <w:r>
        <w:t>S</w:t>
      </w:r>
      <w:r w:rsidRPr="00E54678">
        <w:t>cheme that was quite ungenerous was announce</w:t>
      </w:r>
      <w:r>
        <w:t>d. A</w:t>
      </w:r>
      <w:r w:rsidRPr="00E54678">
        <w:t xml:space="preserve"> couple of weeks later</w:t>
      </w:r>
      <w:r>
        <w:t>, we had</w:t>
      </w:r>
      <w:r w:rsidRPr="00E54678">
        <w:t xml:space="preserve"> things that looked like U</w:t>
      </w:r>
      <w:r>
        <w:t>-</w:t>
      </w:r>
      <w:r w:rsidRPr="00E54678">
        <w:t>turns</w:t>
      </w:r>
      <w:r>
        <w:t>,</w:t>
      </w:r>
      <w:r w:rsidRPr="00E54678">
        <w:t xml:space="preserve"> </w:t>
      </w:r>
      <w:r>
        <w:t>and then</w:t>
      </w:r>
      <w:r w:rsidRPr="00E54678">
        <w:t xml:space="preserve"> quite a big U</w:t>
      </w:r>
      <w:r>
        <w:t>-</w:t>
      </w:r>
      <w:r w:rsidRPr="00E54678">
        <w:t>turn</w:t>
      </w:r>
      <w:r>
        <w:t>,</w:t>
      </w:r>
      <w:r w:rsidRPr="00E54678">
        <w:t xml:space="preserve"> and eventually the CJ</w:t>
      </w:r>
      <w:r>
        <w:t>R</w:t>
      </w:r>
      <w:r w:rsidRPr="00E54678">
        <w:t>S w</w:t>
      </w:r>
      <w:r>
        <w:t>a</w:t>
      </w:r>
      <w:r w:rsidRPr="00E54678">
        <w:t xml:space="preserve">s simply continued for another month. The Treasury could have done a </w:t>
      </w:r>
      <w:r w:rsidRPr="00E54678">
        <w:t>lot better if it ha</w:t>
      </w:r>
      <w:r>
        <w:t>d</w:t>
      </w:r>
      <w:r w:rsidRPr="00E54678">
        <w:t xml:space="preserve"> just communic</w:t>
      </w:r>
      <w:r>
        <w:t>at</w:t>
      </w:r>
      <w:r w:rsidRPr="00E54678">
        <w:t xml:space="preserve">ed, </w:t>
      </w:r>
      <w:r>
        <w:t>“</w:t>
      </w:r>
      <w:r w:rsidRPr="00E54678">
        <w:t>This is the plan contingent on where we think the virus is going</w:t>
      </w:r>
      <w:r>
        <w:t xml:space="preserve">”. </w:t>
      </w:r>
      <w:r w:rsidRPr="00E54678">
        <w:t>In general</w:t>
      </w:r>
      <w:r>
        <w:t>,</w:t>
      </w:r>
      <w:r w:rsidRPr="00E54678">
        <w:t xml:space="preserve"> clearer </w:t>
      </w:r>
      <w:r>
        <w:t>communi</w:t>
      </w:r>
      <w:r w:rsidRPr="00E54678">
        <w:t xml:space="preserve">cation that our economic policy in this crisis </w:t>
      </w:r>
      <w:r>
        <w:t>is</w:t>
      </w:r>
      <w:r w:rsidRPr="00E54678">
        <w:t xml:space="preserve"> dependent on our public health policy would have been helpful.</w:t>
      </w:r>
    </w:p>
    <w:p w:rsidR="00C02443" w:rsidP="0072222A">
      <w:pPr>
        <w:pStyle w:val="Answer"/>
      </w:pPr>
      <w:r w:rsidRPr="00E54678">
        <w:t>As to ho</w:t>
      </w:r>
      <w:r w:rsidRPr="00E54678">
        <w:t>w we compare with other countries, France and Germany are the two main continental countries we have looked at</w:t>
      </w:r>
      <w:r>
        <w:t>.</w:t>
      </w:r>
      <w:r w:rsidRPr="00E54678">
        <w:t xml:space="preserve"> Germany already had a short</w:t>
      </w:r>
      <w:r>
        <w:t>-</w:t>
      </w:r>
      <w:r w:rsidRPr="00E54678">
        <w:t>time working scheme</w:t>
      </w:r>
      <w:r>
        <w:t>—Kurzarbeit—</w:t>
      </w:r>
      <w:r w:rsidRPr="00E54678">
        <w:t>similar to the furlough schem</w:t>
      </w:r>
      <w:r>
        <w:t>e.</w:t>
      </w:r>
      <w:r w:rsidRPr="00E54678">
        <w:t xml:space="preserve"> France also had a version of the scheme.</w:t>
      </w:r>
      <w:r>
        <w:t xml:space="preserve"> </w:t>
      </w:r>
      <w:r w:rsidRPr="00E54678">
        <w:t>As Lord Macp</w:t>
      </w:r>
      <w:r w:rsidRPr="00E54678">
        <w:t xml:space="preserve">herson says, they </w:t>
      </w:r>
      <w:r>
        <w:t>are being</w:t>
      </w:r>
      <w:r w:rsidRPr="00E54678">
        <w:t xml:space="preserve"> continued for much longer, for a couple of years, although even in France they now requir</w:t>
      </w:r>
      <w:r>
        <w:t>e</w:t>
      </w:r>
      <w:r w:rsidRPr="00E54678">
        <w:t xml:space="preserve"> employer contributions.</w:t>
      </w:r>
      <w:r>
        <w:t xml:space="preserve"> </w:t>
      </w:r>
      <w:r w:rsidRPr="00E54678">
        <w:t xml:space="preserve">I do not know if </w:t>
      </w:r>
      <w:r>
        <w:t>their</w:t>
      </w:r>
      <w:r w:rsidRPr="00E54678">
        <w:t xml:space="preserve"> latest lockdo</w:t>
      </w:r>
      <w:r>
        <w:t>w</w:t>
      </w:r>
      <w:r w:rsidRPr="00E54678">
        <w:t>n will have changed that.</w:t>
      </w:r>
    </w:p>
    <w:p w:rsidR="00C02443" w:rsidP="0072222A">
      <w:pPr>
        <w:pStyle w:val="Answer"/>
      </w:pPr>
      <w:r w:rsidRPr="00E54678">
        <w:t>We have a</w:t>
      </w:r>
      <w:r>
        <w:t>l</w:t>
      </w:r>
      <w:r w:rsidRPr="00E54678">
        <w:t>so looked at the more temporary solution</w:t>
      </w:r>
      <w:r w:rsidRPr="00E54678">
        <w:t>s other countries have announced</w:t>
      </w:r>
      <w:r>
        <w:t>,</w:t>
      </w:r>
      <w:r w:rsidRPr="00E54678">
        <w:t xml:space="preserve"> such as Australia and Canada.</w:t>
      </w:r>
      <w:r>
        <w:t xml:space="preserve"> </w:t>
      </w:r>
      <w:r w:rsidRPr="00E54678">
        <w:t>There they have done similar things to the UK—up to a few days ago—in that they have reduced the generosity of the scheme and started requiring more payment from employers, I think for just th</w:t>
      </w:r>
      <w:r w:rsidRPr="00E54678">
        <w:t>e reasons that Lord Macpherson mentioned. After the</w:t>
      </w:r>
      <w:r>
        <w:t xml:space="preserve"> </w:t>
      </w:r>
      <w:r w:rsidRPr="00E54678">
        <w:t xml:space="preserve">Job Support Scheme was made more generous, the UK scheme looked more generous than most other countries. </w:t>
      </w:r>
      <w:r>
        <w:t>In</w:t>
      </w:r>
      <w:r w:rsidRPr="00E54678">
        <w:t xml:space="preserve"> those other countries</w:t>
      </w:r>
      <w:r>
        <w:t>,</w:t>
      </w:r>
      <w:r w:rsidRPr="00E54678">
        <w:t xml:space="preserve"> </w:t>
      </w:r>
      <w:r>
        <w:t>when</w:t>
      </w:r>
      <w:r w:rsidRPr="00E54678">
        <w:t xml:space="preserve"> support is meant to stop </w:t>
      </w:r>
      <w:r>
        <w:t xml:space="preserve">is </w:t>
      </w:r>
      <w:r w:rsidRPr="00E54678">
        <w:t>similar to the UK. While France and Germ</w:t>
      </w:r>
      <w:r w:rsidRPr="00E54678">
        <w:t>any have schemes that are meant to last for 18 months or two years, most of the other countries have schemes that are set to end in the first half of next year. At the moment</w:t>
      </w:r>
      <w:r>
        <w:t>,</w:t>
      </w:r>
      <w:r w:rsidRPr="00E54678">
        <w:t xml:space="preserve"> the </w:t>
      </w:r>
      <w:r>
        <w:t>J</w:t>
      </w:r>
      <w:r w:rsidRPr="00E54678">
        <w:t xml:space="preserve">ob </w:t>
      </w:r>
      <w:r>
        <w:t>S</w:t>
      </w:r>
      <w:r w:rsidRPr="00E54678">
        <w:t xml:space="preserve">upport </w:t>
      </w:r>
      <w:r>
        <w:t>S</w:t>
      </w:r>
      <w:r w:rsidRPr="00E54678">
        <w:t xml:space="preserve">cheme is due to end in April. </w:t>
      </w:r>
      <w:r>
        <w:t>T</w:t>
      </w:r>
      <w:r w:rsidRPr="00E54678">
        <w:t xml:space="preserve">hese things are </w:t>
      </w:r>
      <w:r>
        <w:t xml:space="preserve">so </w:t>
      </w:r>
      <w:r w:rsidRPr="00E54678">
        <w:t>contingent</w:t>
      </w:r>
      <w:r>
        <w:t xml:space="preserve"> th</w:t>
      </w:r>
      <w:r>
        <w:t xml:space="preserve">at </w:t>
      </w:r>
      <w:r w:rsidRPr="00E54678">
        <w:t>I would be surprised if all those schemes end when they are currently set to</w:t>
      </w:r>
      <w:r>
        <w:t xml:space="preserve"> end</w:t>
      </w:r>
      <w:r w:rsidRPr="00E54678">
        <w:t xml:space="preserve">. </w:t>
      </w:r>
    </w:p>
    <w:p w:rsidR="00C02443" w:rsidRPr="00E54678" w:rsidP="0072222A">
      <w:pPr>
        <w:pStyle w:val="Question"/>
      </w:pPr>
      <w:r w:rsidRPr="005D7868">
        <w:rPr>
          <w:b/>
        </w:rPr>
        <w:t>Lord Burns:</w:t>
      </w:r>
      <w:r>
        <w:t xml:space="preserve"> </w:t>
      </w:r>
      <w:r w:rsidRPr="00E54678">
        <w:t xml:space="preserve">Most of us who have worked in </w:t>
      </w:r>
      <w:r>
        <w:t xml:space="preserve">the </w:t>
      </w:r>
      <w:r w:rsidRPr="00E54678">
        <w:t>Treasury probably have some sympathy with the Chancellor</w:t>
      </w:r>
      <w:r>
        <w:t>’</w:t>
      </w:r>
      <w:r w:rsidRPr="00E54678">
        <w:t>s view that target</w:t>
      </w:r>
      <w:r>
        <w:t>ed</w:t>
      </w:r>
      <w:r w:rsidRPr="00E54678">
        <w:t xml:space="preserve"> support is very difficult in these circumstances</w:t>
      </w:r>
      <w:r>
        <w:t>. G</w:t>
      </w:r>
      <w:r w:rsidRPr="00E54678">
        <w:t>iven the capriciousness of this pandemic</w:t>
      </w:r>
      <w:r>
        <w:t>,</w:t>
      </w:r>
      <w:r w:rsidRPr="00E54678">
        <w:t xml:space="preserve"> where some sectors have been forced by law to close, do you feel there could be some greater attempt at target</w:t>
      </w:r>
      <w:r>
        <w:t>ed</w:t>
      </w:r>
      <w:r w:rsidRPr="00E54678">
        <w:t xml:space="preserve"> support? </w:t>
      </w:r>
      <w:r>
        <w:t>I</w:t>
      </w:r>
      <w:r w:rsidRPr="00E54678">
        <w:t>n the case of one clear issue of attemp</w:t>
      </w:r>
      <w:r w:rsidRPr="00E54678">
        <w:t>t</w:t>
      </w:r>
      <w:r>
        <w:t>ed</w:t>
      </w:r>
      <w:r w:rsidRPr="00E54678">
        <w:t xml:space="preserve"> target</w:t>
      </w:r>
      <w:r>
        <w:t>ed</w:t>
      </w:r>
      <w:r w:rsidRPr="00E54678">
        <w:t xml:space="preserve"> support, do we put </w:t>
      </w:r>
      <w:r>
        <w:t xml:space="preserve">the </w:t>
      </w:r>
      <w:r w:rsidRPr="00E54678">
        <w:t xml:space="preserve">Eat Out to Help </w:t>
      </w:r>
      <w:r w:rsidRPr="00E54678">
        <w:t xml:space="preserve">Out </w:t>
      </w:r>
      <w:r>
        <w:t xml:space="preserve">scheme </w:t>
      </w:r>
      <w:r w:rsidRPr="00E54678">
        <w:t>in the category of too little too l</w:t>
      </w:r>
      <w:r>
        <w:t>ate</w:t>
      </w:r>
      <w:r w:rsidRPr="00E54678">
        <w:t xml:space="preserve"> or too much too late</w:t>
      </w:r>
      <w:r>
        <w:t xml:space="preserve">? </w:t>
      </w:r>
    </w:p>
    <w:p w:rsidR="00C02443" w:rsidP="0072222A">
      <w:pPr>
        <w:pStyle w:val="Answer"/>
      </w:pPr>
      <w:r w:rsidRPr="00000721">
        <w:rPr>
          <w:b/>
          <w:i/>
        </w:rPr>
        <w:t>Lord Macpherson of Earl</w:t>
      </w:r>
      <w:r>
        <w:rPr>
          <w:b/>
          <w:i/>
        </w:rPr>
        <w:t>’</w:t>
      </w:r>
      <w:r w:rsidRPr="00000721">
        <w:rPr>
          <w:b/>
          <w:i/>
        </w:rPr>
        <w:t>s Court:</w:t>
      </w:r>
      <w:r>
        <w:t xml:space="preserve"> </w:t>
      </w:r>
      <w:r w:rsidRPr="00E54678">
        <w:t>That is a very interesting question. It seemed like a good scheme at the time. I declare an intere</w:t>
      </w:r>
      <w:r w:rsidRPr="00E54678">
        <w:t>st: I made use of it.</w:t>
      </w:r>
    </w:p>
    <w:p w:rsidR="00C02443" w:rsidP="0072222A">
      <w:pPr>
        <w:pStyle w:val="Answer"/>
      </w:pPr>
      <w:r w:rsidRPr="00E54678">
        <w:t xml:space="preserve">There has been some targeting. There has been the VAT reduction. There are special grants </w:t>
      </w:r>
      <w:r>
        <w:t>that</w:t>
      </w:r>
      <w:r w:rsidRPr="00E54678">
        <w:t xml:space="preserve"> have gone to hospitality outlets. You could probably do more.</w:t>
      </w:r>
      <w:r>
        <w:t xml:space="preserve"> I</w:t>
      </w:r>
      <w:r w:rsidRPr="00E54678">
        <w:t>t helps the people at the end of the supply chain. I should declare an inter</w:t>
      </w:r>
      <w:r w:rsidRPr="00E54678">
        <w:t>est.</w:t>
      </w:r>
      <w:r>
        <w:t xml:space="preserve"> </w:t>
      </w:r>
      <w:r w:rsidRPr="00E54678">
        <w:t>I was invested</w:t>
      </w:r>
      <w:r>
        <w:t>—</w:t>
      </w:r>
      <w:r w:rsidRPr="00E54678">
        <w:t xml:space="preserve">I think it is fair to say </w:t>
      </w:r>
      <w:r>
        <w:t xml:space="preserve">that </w:t>
      </w:r>
      <w:r w:rsidRPr="00E54678">
        <w:t>because it has gone out of business</w:t>
      </w:r>
      <w:r>
        <w:t>—in</w:t>
      </w:r>
      <w:r w:rsidRPr="00E54678">
        <w:t xml:space="preserve"> a British hal</w:t>
      </w:r>
      <w:r>
        <w:t>lo</w:t>
      </w:r>
      <w:r w:rsidRPr="00E54678">
        <w:t>umi business, and very good it was</w:t>
      </w:r>
      <w:r>
        <w:t>,</w:t>
      </w:r>
      <w:r w:rsidRPr="00E54678">
        <w:t xml:space="preserve"> too</w:t>
      </w:r>
      <w:r>
        <w:t>. I</w:t>
      </w:r>
      <w:r w:rsidRPr="00E54678">
        <w:t>t depended on selling hall</w:t>
      </w:r>
      <w:r>
        <w:t>o</w:t>
      </w:r>
      <w:r w:rsidRPr="00E54678">
        <w:t>umi to the restaurant trade. That market totally died out overnight.</w:t>
      </w:r>
      <w:r>
        <w:t xml:space="preserve"> </w:t>
      </w:r>
      <w:r w:rsidRPr="00E54678">
        <w:t>The entrepren</w:t>
      </w:r>
      <w:r w:rsidRPr="00E54678">
        <w:t>eur in question tried to refocus on the retail market but could not produce on the scale necessary to do that.</w:t>
      </w:r>
    </w:p>
    <w:p w:rsidR="00C02443" w:rsidRPr="00E54678" w:rsidP="0072222A">
      <w:pPr>
        <w:pStyle w:val="Answer"/>
      </w:pPr>
      <w:r w:rsidRPr="00E54678">
        <w:t>You can fa</w:t>
      </w:r>
      <w:r>
        <w:t>ntasise</w:t>
      </w:r>
      <w:r w:rsidRPr="00E54678">
        <w:t xml:space="preserve"> about focusing on one particular area, but it does not actually help if restaurants</w:t>
      </w:r>
      <w:r>
        <w:t>,</w:t>
      </w:r>
      <w:r w:rsidRPr="00E54678">
        <w:t xml:space="preserve"> as they are required to do</w:t>
      </w:r>
      <w:r>
        <w:t>,</w:t>
      </w:r>
      <w:r w:rsidRPr="00E54678">
        <w:t xml:space="preserve"> lock the doors</w:t>
      </w:r>
      <w:r w:rsidRPr="00E54678">
        <w:t>, bat</w:t>
      </w:r>
      <w:r>
        <w:t>ten</w:t>
      </w:r>
      <w:r w:rsidRPr="00E54678">
        <w:t xml:space="preserve"> down the hatches, put people on furlough and hope they still have enough money when the whole thing opens up again. </w:t>
      </w:r>
      <w:r>
        <w:t>Clearly, t</w:t>
      </w:r>
      <w:r w:rsidRPr="00E54678">
        <w:t>he Government should continue to look at that</w:t>
      </w:r>
      <w:r>
        <w:t>,</w:t>
      </w:r>
      <w:r w:rsidRPr="00E54678">
        <w:t xml:space="preserve"> but</w:t>
      </w:r>
      <w:r>
        <w:t>,</w:t>
      </w:r>
      <w:r w:rsidRPr="00E54678">
        <w:t xml:space="preserve"> in the end, </w:t>
      </w:r>
      <w:r>
        <w:t xml:space="preserve">they </w:t>
      </w:r>
      <w:r w:rsidRPr="00E54678">
        <w:t>will also have to have a focused supply</w:t>
      </w:r>
      <w:r>
        <w:t>-</w:t>
      </w:r>
      <w:r w:rsidRPr="00E54678">
        <w:t>side investm</w:t>
      </w:r>
      <w:r w:rsidRPr="00E54678">
        <w:t>ent plan</w:t>
      </w:r>
      <w:r>
        <w:t>. C</w:t>
      </w:r>
      <w:r w:rsidRPr="00E54678">
        <w:t>oncentrating resources on that is as impor</w:t>
      </w:r>
      <w:r>
        <w:t>t</w:t>
      </w:r>
      <w:r w:rsidRPr="00E54678">
        <w:t>ant as supporting those who</w:t>
      </w:r>
      <w:r>
        <w:t>,</w:t>
      </w:r>
      <w:r w:rsidRPr="00E54678">
        <w:t xml:space="preserve"> understandably</w:t>
      </w:r>
      <w:r>
        <w:t>,</w:t>
      </w:r>
      <w:r w:rsidRPr="00E54678">
        <w:t xml:space="preserve"> have been badly affected.</w:t>
      </w:r>
      <w:r>
        <w:t xml:space="preserve"> </w:t>
      </w:r>
    </w:p>
    <w:p w:rsidR="00C02443" w:rsidP="0072222A">
      <w:pPr>
        <w:pStyle w:val="Answer"/>
      </w:pPr>
      <w:r w:rsidRPr="00D02391">
        <w:rPr>
          <w:b/>
          <w:i/>
        </w:rPr>
        <w:t>Thomas Pope:</w:t>
      </w:r>
      <w:r>
        <w:t xml:space="preserve"> </w:t>
      </w:r>
      <w:r w:rsidRPr="00E54678">
        <w:t>I agree that it is difficult to do sectoral targeting. It is almost impossible to do it perfectly. There are all sort</w:t>
      </w:r>
      <w:r w:rsidRPr="00E54678">
        <w:t xml:space="preserve">s of edge cases where it is difficult to identify which firm fits into which sector, and </w:t>
      </w:r>
      <w:r>
        <w:t xml:space="preserve">so </w:t>
      </w:r>
      <w:r w:rsidRPr="00E54678">
        <w:t>on</w:t>
      </w:r>
      <w:r>
        <w:t>, but y</w:t>
      </w:r>
      <w:r w:rsidRPr="00E54678">
        <w:t>ou los</w:t>
      </w:r>
      <w:r>
        <w:t>e</w:t>
      </w:r>
      <w:r w:rsidRPr="00E54678">
        <w:t xml:space="preserve"> a lot by not targeting things sector</w:t>
      </w:r>
      <w:r>
        <w:t>all</w:t>
      </w:r>
      <w:r w:rsidRPr="00E54678">
        <w:t>y. Even if it is som</w:t>
      </w:r>
      <w:r>
        <w:t>e</w:t>
      </w:r>
      <w:r w:rsidRPr="00E54678">
        <w:t xml:space="preserve">what of a blunt instrument and cannot be done perfectly, it is still worth </w:t>
      </w:r>
      <w:r w:rsidRPr="00E54678">
        <w:t>considering.</w:t>
      </w:r>
      <w:r>
        <w:t xml:space="preserve"> </w:t>
      </w:r>
      <w:r w:rsidRPr="00E54678">
        <w:t>As Lord Macpherson sa</w:t>
      </w:r>
      <w:r>
        <w:t>ys</w:t>
      </w:r>
      <w:r w:rsidRPr="00E54678">
        <w:t>, it has already been done. The grants were targeted sectorally</w:t>
      </w:r>
      <w:r>
        <w:t>, so w</w:t>
      </w:r>
      <w:r w:rsidRPr="00E54678">
        <w:t>e are clearly not entirely incapable of working out which firms are in which sector.</w:t>
      </w:r>
    </w:p>
    <w:p w:rsidR="00C02443" w:rsidP="0072222A">
      <w:pPr>
        <w:pStyle w:val="Answer"/>
      </w:pPr>
      <w:r w:rsidRPr="00E54678">
        <w:t xml:space="preserve">Now </w:t>
      </w:r>
      <w:r>
        <w:t xml:space="preserve">that </w:t>
      </w:r>
      <w:r w:rsidRPr="00E54678">
        <w:t>we are going b</w:t>
      </w:r>
      <w:r>
        <w:t>ac</w:t>
      </w:r>
      <w:r w:rsidRPr="00E54678">
        <w:t>k into lockdown</w:t>
      </w:r>
      <w:r>
        <w:t>,</w:t>
      </w:r>
      <w:r w:rsidRPr="00E54678">
        <w:t xml:space="preserve"> it may be less important </w:t>
      </w:r>
      <w:r>
        <w:t xml:space="preserve">for </w:t>
      </w:r>
      <w:r w:rsidRPr="00E54678">
        <w:t>the next month or so, but</w:t>
      </w:r>
      <w:r>
        <w:t>,</w:t>
      </w:r>
      <w:r w:rsidRPr="00E54678">
        <w:t xml:space="preserve"> as we enter th</w:t>
      </w:r>
      <w:r>
        <w:t>e</w:t>
      </w:r>
      <w:r w:rsidRPr="00E54678">
        <w:t xml:space="preserve"> recovery phase, there are some types of business</w:t>
      </w:r>
      <w:r>
        <w:t xml:space="preserve"> that</w:t>
      </w:r>
      <w:r w:rsidRPr="00E54678">
        <w:t xml:space="preserve"> it would be worth supporting more</w:t>
      </w:r>
      <w:r>
        <w:t>,</w:t>
      </w:r>
      <w:r w:rsidRPr="00E54678">
        <w:t xml:space="preserve"> and others where</w:t>
      </w:r>
      <w:r>
        <w:t>,</w:t>
      </w:r>
      <w:r w:rsidRPr="00E54678">
        <w:t xml:space="preserve"> if they are not doing well at this point</w:t>
      </w:r>
      <w:r>
        <w:t>, and are</w:t>
      </w:r>
      <w:r w:rsidRPr="00E54678">
        <w:t xml:space="preserve"> in a sector relatively u</w:t>
      </w:r>
      <w:r>
        <w:t>n</w:t>
      </w:r>
      <w:r w:rsidRPr="00E54678">
        <w:t>a</w:t>
      </w:r>
      <w:r w:rsidRPr="00E54678">
        <w:t>ffected by restrictions</w:t>
      </w:r>
      <w:r>
        <w:t>,</w:t>
      </w:r>
      <w:r w:rsidRPr="00E54678">
        <w:t xml:space="preserve"> perhaps that job will not return</w:t>
      </w:r>
      <w:r>
        <w:t>,</w:t>
      </w:r>
      <w:r w:rsidRPr="00E54678">
        <w:t xml:space="preserve"> and we do not want to spend a lot of money continuing to support it</w:t>
      </w:r>
      <w:r>
        <w:t>. T</w:t>
      </w:r>
      <w:r w:rsidRPr="00E54678">
        <w:t>he benefits are big enough</w:t>
      </w:r>
      <w:r>
        <w:t xml:space="preserve"> that</w:t>
      </w:r>
      <w:r w:rsidRPr="00E54678">
        <w:t xml:space="preserve"> it is at least worth a bigger effort on that. Of course</w:t>
      </w:r>
      <w:r>
        <w:t>,</w:t>
      </w:r>
      <w:r w:rsidRPr="00E54678">
        <w:t xml:space="preserve"> you cannot do </w:t>
      </w:r>
      <w:r>
        <w:t>it</w:t>
      </w:r>
      <w:r w:rsidRPr="00E54678">
        <w:t xml:space="preserve"> perfectly.</w:t>
      </w:r>
      <w:r>
        <w:t xml:space="preserve"> </w:t>
      </w:r>
    </w:p>
    <w:p w:rsidR="00C02443" w:rsidP="0072222A">
      <w:pPr>
        <w:pStyle w:val="Answer"/>
      </w:pPr>
      <w:r>
        <w:t>T</w:t>
      </w:r>
      <w:r w:rsidRPr="00E54678">
        <w:t>he other</w:t>
      </w:r>
      <w:r w:rsidRPr="00E54678">
        <w:t xml:space="preserve"> potential problem of having a more generous scheme for</w:t>
      </w:r>
      <w:r>
        <w:t xml:space="preserve"> </w:t>
      </w:r>
      <w:r w:rsidRPr="00E54678">
        <w:t xml:space="preserve">badly affected sectors and a less generous scheme for the others is </w:t>
      </w:r>
      <w:r>
        <w:t xml:space="preserve">that </w:t>
      </w:r>
      <w:r w:rsidRPr="00E54678">
        <w:t>you get all sorts of political lobbying</w:t>
      </w:r>
      <w:r>
        <w:t>:</w:t>
      </w:r>
      <w:r w:rsidRPr="00E54678">
        <w:t xml:space="preserve"> </w:t>
      </w:r>
      <w:r>
        <w:t>“</w:t>
      </w:r>
      <w:r w:rsidRPr="00E54678">
        <w:t>Please, Mr Chancellor, I am a very badly affected sector</w:t>
      </w:r>
      <w:r>
        <w:t>,</w:t>
      </w:r>
      <w:r w:rsidRPr="00E54678">
        <w:t xml:space="preserve"> too</w:t>
      </w:r>
      <w:r>
        <w:t>”</w:t>
      </w:r>
      <w:r w:rsidRPr="00E54678">
        <w:t>. I suspect that may be</w:t>
      </w:r>
      <w:r w:rsidRPr="00E54678">
        <w:t xml:space="preserve"> as much of a problem as t</w:t>
      </w:r>
      <w:r>
        <w:t>he t</w:t>
      </w:r>
      <w:r w:rsidRPr="00E54678">
        <w:t>echnical difficulties of identifying which firms are in which sectors and things such as that.</w:t>
      </w:r>
      <w:r>
        <w:t xml:space="preserve"> </w:t>
      </w:r>
    </w:p>
    <w:p w:rsidR="00C02443" w:rsidP="0072222A">
      <w:pPr>
        <w:pStyle w:val="Remark"/>
      </w:pPr>
      <w:r w:rsidRPr="00D02391">
        <w:rPr>
          <w:b/>
        </w:rPr>
        <w:t>The Chair:</w:t>
      </w:r>
      <w:r>
        <w:t xml:space="preserve"> Do you think there is a moral duty on the Government? You </w:t>
      </w:r>
      <w:r w:rsidRPr="00E54678">
        <w:t>used to see signs in china shops that said</w:t>
      </w:r>
      <w:r>
        <w:t>, “</w:t>
      </w:r>
      <w:r w:rsidRPr="00E54678">
        <w:t>If you break it</w:t>
      </w:r>
      <w:r>
        <w:t>,</w:t>
      </w:r>
      <w:r w:rsidRPr="00E54678">
        <w:t xml:space="preserve"> you pay for it</w:t>
      </w:r>
      <w:r>
        <w:t>”</w:t>
      </w:r>
      <w:r w:rsidRPr="00E54678">
        <w:t xml:space="preserve">. </w:t>
      </w:r>
      <w:r>
        <w:t>I</w:t>
      </w:r>
      <w:r w:rsidRPr="00E54678">
        <w:t xml:space="preserve">f the Government </w:t>
      </w:r>
      <w:r>
        <w:t>are</w:t>
      </w:r>
      <w:r w:rsidRPr="00E54678">
        <w:t xml:space="preserve"> responsible for destroying jobs by </w:t>
      </w:r>
      <w:r>
        <w:t>their</w:t>
      </w:r>
      <w:r w:rsidRPr="00E54678">
        <w:t xml:space="preserve"> regulations </w:t>
      </w:r>
      <w:r w:rsidRPr="00E54678">
        <w:t xml:space="preserve">or destroying the business, </w:t>
      </w:r>
      <w:r>
        <w:t xml:space="preserve">do you think </w:t>
      </w:r>
      <w:r w:rsidRPr="00E54678">
        <w:t xml:space="preserve">they should take responsibility for paying for the damage? </w:t>
      </w:r>
    </w:p>
    <w:p w:rsidR="00C02443" w:rsidP="0072222A">
      <w:pPr>
        <w:pStyle w:val="Answer"/>
      </w:pPr>
      <w:r w:rsidRPr="00D02391">
        <w:rPr>
          <w:b/>
          <w:i/>
        </w:rPr>
        <w:t>Thomas Pope:</w:t>
      </w:r>
      <w:r>
        <w:t xml:space="preserve"> </w:t>
      </w:r>
      <w:r w:rsidRPr="00E54678">
        <w:t>I cannot comment on the moral duty.</w:t>
      </w:r>
    </w:p>
    <w:p w:rsidR="00C02443" w:rsidP="0072222A">
      <w:pPr>
        <w:pStyle w:val="Remark"/>
      </w:pPr>
      <w:r w:rsidRPr="0018446E">
        <w:rPr>
          <w:b/>
        </w:rPr>
        <w:t>The Chair:</w:t>
      </w:r>
      <w:r>
        <w:t xml:space="preserve"> Why not?</w:t>
      </w:r>
    </w:p>
    <w:p w:rsidR="00C02443" w:rsidP="0072222A">
      <w:pPr>
        <w:pStyle w:val="Answer"/>
      </w:pPr>
      <w:r w:rsidRPr="0018446E">
        <w:rPr>
          <w:b/>
          <w:i/>
        </w:rPr>
        <w:t>Thomas Pope:</w:t>
      </w:r>
      <w:r>
        <w:t xml:space="preserve"> </w:t>
      </w:r>
      <w:r w:rsidRPr="00E54678">
        <w:t>I am an economist.</w:t>
      </w:r>
      <w:r>
        <w:t xml:space="preserve"> </w:t>
      </w:r>
    </w:p>
    <w:p w:rsidR="00C02443" w:rsidP="0072222A">
      <w:pPr>
        <w:pStyle w:val="Remark"/>
      </w:pPr>
      <w:r w:rsidRPr="00D02391">
        <w:rPr>
          <w:b/>
        </w:rPr>
        <w:t>The Chair:</w:t>
      </w:r>
      <w:r>
        <w:t xml:space="preserve"> E</w:t>
      </w:r>
      <w:r w:rsidRPr="00E54678">
        <w:t>conomists do not do that</w:t>
      </w:r>
      <w:r>
        <w:t>.</w:t>
      </w:r>
      <w:r w:rsidRPr="00E54678">
        <w:t xml:space="preserve"> </w:t>
      </w:r>
    </w:p>
    <w:p w:rsidR="00C02443" w:rsidP="0072222A">
      <w:pPr>
        <w:pStyle w:val="Answer"/>
      </w:pPr>
      <w:r w:rsidRPr="00D02391">
        <w:rPr>
          <w:b/>
          <w:i/>
        </w:rPr>
        <w:t>Thomas Pope:</w:t>
      </w:r>
      <w:r>
        <w:t xml:space="preserve"> </w:t>
      </w:r>
      <w:r w:rsidRPr="00E54678">
        <w:t>I cannot claim to be an expert on morality, but there is a strong economic argument for continuing to support businesses where restrictions stop them acting norm</w:t>
      </w:r>
      <w:r w:rsidRPr="00E54678">
        <w:t xml:space="preserve">ally. </w:t>
      </w:r>
      <w:r>
        <w:t>S</w:t>
      </w:r>
      <w:r w:rsidRPr="00E54678">
        <w:t xml:space="preserve">ectoral targeting would be precisely </w:t>
      </w:r>
      <w:r>
        <w:t xml:space="preserve">for </w:t>
      </w:r>
      <w:r w:rsidRPr="00E54678">
        <w:t>those businesses</w:t>
      </w:r>
      <w:r>
        <w:t>,</w:t>
      </w:r>
      <w:r w:rsidRPr="00E54678">
        <w:t xml:space="preserve"> and you would want a more generous scheme for them</w:t>
      </w:r>
      <w:r>
        <w:t>,</w:t>
      </w:r>
      <w:r w:rsidRPr="00E54678">
        <w:t xml:space="preserve"> but for other sectors that are less badly affected</w:t>
      </w:r>
      <w:r>
        <w:t xml:space="preserve"> and</w:t>
      </w:r>
      <w:r w:rsidRPr="00E54678">
        <w:t xml:space="preserve"> are operating as normal</w:t>
      </w:r>
      <w:r>
        <w:t>,</w:t>
      </w:r>
      <w:r w:rsidRPr="00E54678">
        <w:t xml:space="preserve"> there is less of a case for very generous furlough terms w</w:t>
      </w:r>
      <w:r w:rsidRPr="00E54678">
        <w:t>here there is no employer contribution at all, for example. The flip</w:t>
      </w:r>
      <w:r>
        <w:t>-</w:t>
      </w:r>
      <w:r w:rsidRPr="00E54678">
        <w:t>flop on the Job Support Scheme showed th</w:t>
      </w:r>
      <w:r>
        <w:t>at</w:t>
      </w:r>
      <w:r w:rsidRPr="00E54678">
        <w:t xml:space="preserve"> quite clearly</w:t>
      </w:r>
      <w:r>
        <w:t>. I</w:t>
      </w:r>
      <w:r w:rsidRPr="00E54678">
        <w:t>nitially</w:t>
      </w:r>
      <w:r>
        <w:t xml:space="preserve">, </w:t>
      </w:r>
      <w:r w:rsidRPr="00E54678">
        <w:t xml:space="preserve">we had quite an ungenerous scheme </w:t>
      </w:r>
      <w:r>
        <w:t>that</w:t>
      </w:r>
      <w:r w:rsidRPr="00E54678">
        <w:t xml:space="preserve"> was not generous enough for hospitality b</w:t>
      </w:r>
      <w:r>
        <w:t>ecause it</w:t>
      </w:r>
      <w:r w:rsidRPr="00E54678">
        <w:t xml:space="preserve"> was making </w:t>
      </w:r>
      <w:r>
        <w:t>employers</w:t>
      </w:r>
      <w:r w:rsidRPr="00E54678">
        <w:t xml:space="preserve"> pay far</w:t>
      </w:r>
      <w:r w:rsidRPr="00E54678">
        <w:t xml:space="preserve"> too much of the wage for hours not worked and therefore a bunch of perfectly viable jobs in the long run were going to be lost.</w:t>
      </w:r>
      <w:r>
        <w:t xml:space="preserve"> </w:t>
      </w:r>
    </w:p>
    <w:p w:rsidR="00C02443" w:rsidRPr="00E54678" w:rsidP="0072222A">
      <w:pPr>
        <w:pStyle w:val="Remark"/>
      </w:pPr>
      <w:r w:rsidRPr="00CA14D0">
        <w:rPr>
          <w:b/>
        </w:rPr>
        <w:t>The Chair:</w:t>
      </w:r>
      <w:r>
        <w:t xml:space="preserve"> </w:t>
      </w:r>
      <w:r w:rsidRPr="00E54678">
        <w:t xml:space="preserve">I must not go on because of time, but the </w:t>
      </w:r>
      <w:r>
        <w:t>C</w:t>
      </w:r>
      <w:r w:rsidRPr="00E54678">
        <w:t xml:space="preserve">ommittee was very moved by the evidence we </w:t>
      </w:r>
      <w:r>
        <w:t>hear</w:t>
      </w:r>
      <w:r w:rsidRPr="00E54678">
        <w:t>d from</w:t>
      </w:r>
      <w:r>
        <w:t>, for example,</w:t>
      </w:r>
      <w:r w:rsidRPr="00E54678">
        <w:t xml:space="preserve"> top</w:t>
      </w:r>
      <w:r>
        <w:t>-</w:t>
      </w:r>
      <w:r w:rsidRPr="00E54678">
        <w:t>class musicians and other professional people</w:t>
      </w:r>
      <w:r>
        <w:t>. A</w:t>
      </w:r>
      <w:r w:rsidRPr="00E54678">
        <w:t>t one stage</w:t>
      </w:r>
      <w:r>
        <w:t>,</w:t>
      </w:r>
      <w:r w:rsidRPr="00E54678">
        <w:t xml:space="preserve"> there was a rather stupid advert that suggested they should retrain to do something else.</w:t>
      </w:r>
      <w:r>
        <w:t xml:space="preserve"> </w:t>
      </w:r>
      <w:r w:rsidRPr="00E54678">
        <w:t>Here we are with world</w:t>
      </w:r>
      <w:r>
        <w:t>-</w:t>
      </w:r>
      <w:r w:rsidRPr="00E54678">
        <w:t>class ability in th</w:t>
      </w:r>
      <w:r>
        <w:t>at</w:t>
      </w:r>
      <w:r w:rsidRPr="00E54678">
        <w:t xml:space="preserve"> area</w:t>
      </w:r>
      <w:r>
        <w:t>,</w:t>
      </w:r>
      <w:r w:rsidRPr="00E54678">
        <w:t xml:space="preserve"> and there </w:t>
      </w:r>
      <w:r>
        <w:t>seemed to be no</w:t>
      </w:r>
      <w:r w:rsidRPr="00E54678">
        <w:t xml:space="preserve"> sense</w:t>
      </w:r>
      <w:r>
        <w:t xml:space="preserve"> that</w:t>
      </w:r>
      <w:r w:rsidRPr="00E54678">
        <w:t xml:space="preserve"> the Government ha</w:t>
      </w:r>
      <w:r w:rsidRPr="00E54678">
        <w:t>d a duty because they had closed down the theatr</w:t>
      </w:r>
      <w:r>
        <w:t>e</w:t>
      </w:r>
      <w:r w:rsidRPr="00E54678">
        <w:t>s and elsewhere.</w:t>
      </w:r>
      <w:r>
        <w:t xml:space="preserve"> </w:t>
      </w:r>
    </w:p>
    <w:p w:rsidR="00C02443" w:rsidP="0072222A">
      <w:pPr>
        <w:pStyle w:val="Answer"/>
      </w:pPr>
      <w:r w:rsidRPr="00CA14D0">
        <w:rPr>
          <w:b/>
          <w:i/>
        </w:rPr>
        <w:t>Lord Macpherson of Earl</w:t>
      </w:r>
      <w:r>
        <w:rPr>
          <w:b/>
          <w:i/>
        </w:rPr>
        <w:t>’</w:t>
      </w:r>
      <w:r w:rsidRPr="00CA14D0">
        <w:rPr>
          <w:b/>
          <w:i/>
        </w:rPr>
        <w:t>s Court:</w:t>
      </w:r>
      <w:r>
        <w:t xml:space="preserve"> </w:t>
      </w:r>
      <w:r w:rsidRPr="00E54678">
        <w:t xml:space="preserve">I agree, </w:t>
      </w:r>
      <w:r>
        <w:t>Lord Forsyth</w:t>
      </w:r>
      <w:r w:rsidRPr="00E54678">
        <w:t xml:space="preserve">, </w:t>
      </w:r>
      <w:r>
        <w:t>that</w:t>
      </w:r>
      <w:r w:rsidRPr="00E54678">
        <w:t xml:space="preserve"> there is a moral aspect. Many of the Government</w:t>
      </w:r>
      <w:r>
        <w:t>’</w:t>
      </w:r>
      <w:r w:rsidRPr="00E54678">
        <w:t>s interventions have recognised that.</w:t>
      </w:r>
      <w:r>
        <w:t xml:space="preserve"> </w:t>
      </w:r>
      <w:r w:rsidRPr="00E54678">
        <w:t>The self</w:t>
      </w:r>
      <w:r>
        <w:t>-</w:t>
      </w:r>
      <w:r w:rsidRPr="00E54678">
        <w:t xml:space="preserve">employed scheme has been </w:t>
      </w:r>
      <w:r w:rsidRPr="00E54678">
        <w:t>quite a good way of supporting musicians and others. It has also been very easy to access. Again, I have been really impressed by the operational side of HMRC, which was totally different</w:t>
      </w:r>
      <w:r>
        <w:t xml:space="preserve">; 20 </w:t>
      </w:r>
      <w:r w:rsidRPr="00E54678">
        <w:t>years ago</w:t>
      </w:r>
      <w:r>
        <w:t>,</w:t>
      </w:r>
      <w:r w:rsidRPr="00E54678">
        <w:t xml:space="preserve"> HMRC would not have been able to do th</w:t>
      </w:r>
      <w:r>
        <w:t>at</w:t>
      </w:r>
      <w:r w:rsidRPr="00E54678">
        <w:t xml:space="preserve"> in the same </w:t>
      </w:r>
      <w:r w:rsidRPr="00E54678">
        <w:t>way.</w:t>
      </w:r>
      <w:r>
        <w:t xml:space="preserve"> </w:t>
      </w:r>
    </w:p>
    <w:p w:rsidR="00C02443" w:rsidP="0072222A">
      <w:pPr>
        <w:pStyle w:val="Remark"/>
      </w:pPr>
      <w:r w:rsidRPr="00CA14D0">
        <w:rPr>
          <w:b/>
        </w:rPr>
        <w:t>Lord Skidelsky:</w:t>
      </w:r>
      <w:r>
        <w:t xml:space="preserve"> </w:t>
      </w:r>
      <w:r w:rsidRPr="00E54678">
        <w:t>Ethics has been mentioned. To what extent were the Government</w:t>
      </w:r>
      <w:r>
        <w:t xml:space="preserve"> and</w:t>
      </w:r>
      <w:r w:rsidRPr="00E54678">
        <w:t xml:space="preserve"> </w:t>
      </w:r>
      <w:r>
        <w:t xml:space="preserve">the </w:t>
      </w:r>
      <w:r w:rsidRPr="00E54678">
        <w:t>Treasury</w:t>
      </w:r>
      <w:r>
        <w:t xml:space="preserve"> </w:t>
      </w:r>
      <w:r w:rsidRPr="00E54678">
        <w:t>influenced by the danger of fraud in constructing th</w:t>
      </w:r>
      <w:r>
        <w:t>eir</w:t>
      </w:r>
      <w:r w:rsidRPr="00E54678">
        <w:t xml:space="preserve"> schemes?</w:t>
      </w:r>
      <w:r>
        <w:t xml:space="preserve"> </w:t>
      </w:r>
      <w:r w:rsidRPr="00E54678">
        <w:t>Mr Pope might answer this</w:t>
      </w:r>
      <w:r>
        <w:t>,</w:t>
      </w:r>
      <w:r w:rsidRPr="00E54678">
        <w:t xml:space="preserve"> although he says he is not an expert in the area</w:t>
      </w:r>
      <w:r>
        <w:t>.</w:t>
      </w:r>
    </w:p>
    <w:p w:rsidR="00C02443" w:rsidP="0072222A">
      <w:pPr>
        <w:pStyle w:val="Answer"/>
      </w:pPr>
      <w:r w:rsidRPr="00CA14D0">
        <w:rPr>
          <w:b/>
          <w:i/>
        </w:rPr>
        <w:t>Thomas Pope:</w:t>
      </w:r>
      <w:r>
        <w:t xml:space="preserve"> </w:t>
      </w:r>
      <w:r w:rsidRPr="00E54678">
        <w:t>In general</w:t>
      </w:r>
      <w:r>
        <w:t>,</w:t>
      </w:r>
      <w:r w:rsidRPr="00E54678">
        <w:t xml:space="preserve"> they took the approach that they would not </w:t>
      </w:r>
      <w:r>
        <w:t xml:space="preserve">let </w:t>
      </w:r>
      <w:r w:rsidRPr="00E54678">
        <w:t>fear of some fraud get in the way of the scheme being effective.</w:t>
      </w:r>
      <w:r>
        <w:t xml:space="preserve"> T</w:t>
      </w:r>
      <w:r w:rsidRPr="00E54678">
        <w:t>he CJ</w:t>
      </w:r>
      <w:r>
        <w:t>R</w:t>
      </w:r>
      <w:r w:rsidRPr="00E54678">
        <w:t>S was a very generous scheme</w:t>
      </w:r>
      <w:r>
        <w:t>,</w:t>
      </w:r>
      <w:r w:rsidRPr="00E54678">
        <w:t xml:space="preserve"> and </w:t>
      </w:r>
      <w:r>
        <w:t>NAO</w:t>
      </w:r>
      <w:r w:rsidRPr="00E54678">
        <w:t xml:space="preserve"> estimates suggest </w:t>
      </w:r>
      <w:r>
        <w:t xml:space="preserve">that </w:t>
      </w:r>
      <w:r w:rsidRPr="00E54678">
        <w:t xml:space="preserve">there was probably </w:t>
      </w:r>
      <w:r>
        <w:t>£1</w:t>
      </w:r>
      <w:r w:rsidRPr="00E54678">
        <w:t xml:space="preserve"> billion or a bit more of fraud</w:t>
      </w:r>
      <w:r>
        <w:t>,</w:t>
      </w:r>
      <w:r w:rsidRPr="00E54678">
        <w:t xml:space="preserve"> but that </w:t>
      </w:r>
      <w:r>
        <w:t>i</w:t>
      </w:r>
      <w:r>
        <w:t xml:space="preserve">t </w:t>
      </w:r>
      <w:r w:rsidRPr="00E54678">
        <w:t>was a cost worth pay</w:t>
      </w:r>
      <w:r>
        <w:t>ing</w:t>
      </w:r>
      <w:r w:rsidRPr="00E54678">
        <w:t>.</w:t>
      </w:r>
    </w:p>
    <w:p w:rsidR="00C02443" w:rsidP="0072222A">
      <w:pPr>
        <w:pStyle w:val="Answer"/>
      </w:pPr>
      <w:r>
        <w:t>Often, i</w:t>
      </w:r>
      <w:r w:rsidRPr="00E54678">
        <w:t xml:space="preserve">t is very easy to get caught up in </w:t>
      </w:r>
      <w:r>
        <w:t xml:space="preserve">the issue of whether </w:t>
      </w:r>
      <w:r w:rsidRPr="00E54678">
        <w:t xml:space="preserve">there </w:t>
      </w:r>
      <w:r>
        <w:t xml:space="preserve">is </w:t>
      </w:r>
      <w:r w:rsidRPr="00E54678">
        <w:t xml:space="preserve">a deadweight cost </w:t>
      </w:r>
      <w:r>
        <w:t>or</w:t>
      </w:r>
      <w:r w:rsidRPr="00E54678">
        <w:t xml:space="preserve"> </w:t>
      </w:r>
      <w:r>
        <w:t>whether</w:t>
      </w:r>
      <w:r w:rsidRPr="00E54678">
        <w:t xml:space="preserve"> there </w:t>
      </w:r>
      <w:r>
        <w:t xml:space="preserve">is </w:t>
      </w:r>
      <w:r w:rsidRPr="00E54678">
        <w:t>fraud</w:t>
      </w:r>
      <w:r>
        <w:t>,</w:t>
      </w:r>
      <w:r w:rsidRPr="00E54678">
        <w:t xml:space="preserve"> and almost judging a policy on </w:t>
      </w:r>
      <w:r w:rsidRPr="00E54678">
        <w:t>that</w:t>
      </w:r>
      <w:r>
        <w:t>,</w:t>
      </w:r>
      <w:r w:rsidRPr="00E54678">
        <w:t xml:space="preserve"> when you </w:t>
      </w:r>
      <w:r>
        <w:t>should</w:t>
      </w:r>
      <w:r w:rsidRPr="00E54678">
        <w:t xml:space="preserve"> be comparing it </w:t>
      </w:r>
      <w:r>
        <w:t>with</w:t>
      </w:r>
      <w:r w:rsidRPr="00E54678">
        <w:t xml:space="preserve"> the alternatives and see</w:t>
      </w:r>
      <w:r>
        <w:t>ing</w:t>
      </w:r>
      <w:r w:rsidRPr="00E54678">
        <w:t xml:space="preserve"> how much </w:t>
      </w:r>
      <w:r w:rsidRPr="00E54678">
        <w:t xml:space="preserve">benefit we can derive from </w:t>
      </w:r>
      <w:r>
        <w:t>it</w:t>
      </w:r>
      <w:r w:rsidRPr="00E54678">
        <w:t xml:space="preserve">. Even a policy that allows for some fraud or has some deadweight cost can still be the best policy. There are some gaps in the schemes that were influenced by a fear of fraud, or at least an inability to work out how it would </w:t>
      </w:r>
      <w:r w:rsidRPr="00E54678">
        <w:t xml:space="preserve">work, particularly </w:t>
      </w:r>
      <w:r>
        <w:t>i</w:t>
      </w:r>
      <w:r w:rsidRPr="00E54678">
        <w:t>n the self</w:t>
      </w:r>
      <w:r>
        <w:t>-</w:t>
      </w:r>
      <w:r w:rsidRPr="00E54678">
        <w:t xml:space="preserve">employed scheme and the fact </w:t>
      </w:r>
      <w:r>
        <w:t xml:space="preserve">that </w:t>
      </w:r>
      <w:r w:rsidRPr="00E54678">
        <w:t>if you had not submitted a tax return last year you would not be eligible for the scheme. There are a lot of people who fall into that category, because the self</w:t>
      </w:r>
      <w:r>
        <w:t>-</w:t>
      </w:r>
      <w:r w:rsidRPr="00E54678">
        <w:t xml:space="preserve">employed is a group that turns over quite quickly. The problem </w:t>
      </w:r>
      <w:r>
        <w:t>for the</w:t>
      </w:r>
      <w:r w:rsidRPr="00E54678">
        <w:t xml:space="preserve"> Treasury </w:t>
      </w:r>
      <w:r>
        <w:t xml:space="preserve">was that </w:t>
      </w:r>
      <w:r w:rsidRPr="00E54678">
        <w:t xml:space="preserve">it was not clear what </w:t>
      </w:r>
      <w:r>
        <w:t>to base</w:t>
      </w:r>
      <w:r w:rsidRPr="00E54678">
        <w:t xml:space="preserve"> that grant on. The answer was </w:t>
      </w:r>
      <w:r>
        <w:t>that it</w:t>
      </w:r>
      <w:r w:rsidRPr="00E54678">
        <w:t xml:space="preserve"> had to </w:t>
      </w:r>
      <w:r>
        <w:t>be</w:t>
      </w:r>
      <w:r w:rsidRPr="00E54678">
        <w:t xml:space="preserve"> on universal credit. That was probably an area where fear of fraud led to making the sche</w:t>
      </w:r>
      <w:r w:rsidRPr="00E54678">
        <w:t xml:space="preserve">me less generous than </w:t>
      </w:r>
      <w:r>
        <w:t xml:space="preserve">it </w:t>
      </w:r>
      <w:r w:rsidRPr="00E54678">
        <w:t xml:space="preserve">could have </w:t>
      </w:r>
      <w:r>
        <w:t>been</w:t>
      </w:r>
      <w:r w:rsidRPr="00E54678">
        <w:t>.</w:t>
      </w:r>
    </w:p>
    <w:p w:rsidR="00C02443" w:rsidP="0072222A">
      <w:pPr>
        <w:pStyle w:val="Remark"/>
      </w:pPr>
      <w:r w:rsidRPr="00CA14D0">
        <w:rPr>
          <w:b/>
        </w:rPr>
        <w:t>The Chair:</w:t>
      </w:r>
      <w:r>
        <w:t xml:space="preserve"> We have five further q</w:t>
      </w:r>
      <w:r w:rsidRPr="00E54678">
        <w:t xml:space="preserve">uestions </w:t>
      </w:r>
      <w:r>
        <w:t xml:space="preserve">to get through, so </w:t>
      </w:r>
      <w:r w:rsidRPr="00E54678">
        <w:t>we will have to move reasonably speedily.</w:t>
      </w:r>
      <w:r>
        <w:t xml:space="preserve"> </w:t>
      </w:r>
    </w:p>
    <w:p w:rsidR="00C02443" w:rsidRPr="00E54678" w:rsidP="0072222A">
      <w:pPr>
        <w:pStyle w:val="Question"/>
      </w:pPr>
      <w:r w:rsidRPr="00CA14D0">
        <w:rPr>
          <w:b/>
        </w:rPr>
        <w:t>Viscount Chandos:</w:t>
      </w:r>
      <w:r>
        <w:t xml:space="preserve"> </w:t>
      </w:r>
      <w:r w:rsidRPr="00E54678">
        <w:t>The new lockdown in England makes the regional tiering system a bit hypothetical at the mome</w:t>
      </w:r>
      <w:r w:rsidRPr="00E54678">
        <w:t>nt</w:t>
      </w:r>
      <w:r>
        <w:t>,</w:t>
      </w:r>
      <w:r w:rsidRPr="00E54678">
        <w:t xml:space="preserve"> but we are promised</w:t>
      </w:r>
      <w:r>
        <w:t>—</w:t>
      </w:r>
      <w:r w:rsidRPr="00E54678">
        <w:t>or threatened</w:t>
      </w:r>
      <w:r>
        <w:t xml:space="preserve"> with—</w:t>
      </w:r>
      <w:r w:rsidRPr="00E54678">
        <w:t xml:space="preserve">a possible return to it after the end of </w:t>
      </w:r>
      <w:r>
        <w:t xml:space="preserve">a </w:t>
      </w:r>
      <w:r w:rsidRPr="00E54678">
        <w:t>further lockdown, so I think this question is still relevant. Is the formula under which the Government provide financial support to areas under tier 3 lockdown restricti</w:t>
      </w:r>
      <w:r w:rsidRPr="00E54678">
        <w:t>ons appropriate? In particular, should the formula that Andy Burnham described as having been retrospectively explained take more account of the concentration of businesses over population density?</w:t>
      </w:r>
      <w:r>
        <w:t xml:space="preserve"> </w:t>
      </w:r>
    </w:p>
    <w:p w:rsidR="00C02443" w:rsidP="0072222A">
      <w:pPr>
        <w:pStyle w:val="Answer"/>
      </w:pPr>
      <w:r w:rsidRPr="00CA14D0">
        <w:rPr>
          <w:b/>
          <w:i/>
        </w:rPr>
        <w:t>Thomas Pope:</w:t>
      </w:r>
      <w:r>
        <w:t xml:space="preserve"> </w:t>
      </w:r>
      <w:r w:rsidRPr="00E54678">
        <w:t>One of the big problems with those formula</w:t>
      </w:r>
      <w:r>
        <w:t>s</w:t>
      </w:r>
      <w:r w:rsidRPr="00E54678">
        <w:t xml:space="preserve"> </w:t>
      </w:r>
      <w:r>
        <w:t>was that</w:t>
      </w:r>
      <w:r w:rsidRPr="00E54678">
        <w:t xml:space="preserve"> there was not the transparency early on to explain exactly what they were. The tier 2 financial support is much simpler</w:t>
      </w:r>
      <w:r>
        <w:t>,</w:t>
      </w:r>
      <w:r w:rsidRPr="00E54678">
        <w:t xml:space="preserve"> and it is much clearer how they got there</w:t>
      </w:r>
      <w:r>
        <w:t xml:space="preserve"> and </w:t>
      </w:r>
      <w:r w:rsidRPr="00E54678">
        <w:t>more based on businesses that are in the affected sectors. That approach would s</w:t>
      </w:r>
      <w:r w:rsidRPr="00E54678">
        <w:t>eem to make more sense</w:t>
      </w:r>
      <w:r>
        <w:t>,</w:t>
      </w:r>
      <w:r w:rsidRPr="00E54678">
        <w:t xml:space="preserve"> given </w:t>
      </w:r>
      <w:r>
        <w:t xml:space="preserve">that </w:t>
      </w:r>
      <w:r w:rsidRPr="00E54678">
        <w:t>the grants were meant to be for business support</w:t>
      </w:r>
      <w:r>
        <w:t>. I</w:t>
      </w:r>
      <w:r w:rsidRPr="00E54678">
        <w:t xml:space="preserve">t </w:t>
      </w:r>
      <w:r>
        <w:t xml:space="preserve">probably </w:t>
      </w:r>
      <w:r w:rsidRPr="00E54678">
        <w:t>makes sense to focus more on the types of business and how many of those there are</w:t>
      </w:r>
      <w:r>
        <w:t>,</w:t>
      </w:r>
      <w:r w:rsidRPr="00E54678">
        <w:t xml:space="preserve"> rather than population density per se.</w:t>
      </w:r>
      <w:r>
        <w:t xml:space="preserve"> </w:t>
      </w:r>
    </w:p>
    <w:p w:rsidR="00C02443" w:rsidP="0072222A">
      <w:pPr>
        <w:pStyle w:val="Remark"/>
      </w:pPr>
      <w:r w:rsidRPr="00CA14D0">
        <w:rPr>
          <w:b/>
        </w:rPr>
        <w:t>The Chair:</w:t>
      </w:r>
      <w:r>
        <w:t xml:space="preserve"> </w:t>
      </w:r>
      <w:r w:rsidRPr="00E54678">
        <w:t>Do you agree with that</w:t>
      </w:r>
      <w:r>
        <w:t>,</w:t>
      </w:r>
      <w:r w:rsidRPr="00E54678">
        <w:t xml:space="preserve"> </w:t>
      </w:r>
      <w:r w:rsidRPr="00E54678">
        <w:t xml:space="preserve">Lord Macpherson? </w:t>
      </w:r>
    </w:p>
    <w:p w:rsidR="00C02443" w:rsidP="0072222A">
      <w:pPr>
        <w:pStyle w:val="Answer"/>
      </w:pPr>
      <w:r w:rsidRPr="00CA14D0">
        <w:rPr>
          <w:b/>
          <w:i/>
        </w:rPr>
        <w:t>Lord Macpherson of Earl</w:t>
      </w:r>
      <w:r>
        <w:rPr>
          <w:b/>
          <w:i/>
        </w:rPr>
        <w:t>’</w:t>
      </w:r>
      <w:r w:rsidRPr="00CA14D0">
        <w:rPr>
          <w:b/>
          <w:i/>
        </w:rPr>
        <w:t>s Court:</w:t>
      </w:r>
      <w:r>
        <w:t xml:space="preserve"> </w:t>
      </w:r>
      <w:r w:rsidRPr="00E54678">
        <w:t>Broadly.</w:t>
      </w:r>
      <w:r>
        <w:t xml:space="preserve"> </w:t>
      </w:r>
      <w:r w:rsidRPr="00E54678">
        <w:t>I am too out of touch to understand the formula</w:t>
      </w:r>
      <w:r>
        <w:t>s</w:t>
      </w:r>
      <w:r w:rsidRPr="00E54678">
        <w:t xml:space="preserve"> currently in place</w:t>
      </w:r>
      <w:r>
        <w:t>,</w:t>
      </w:r>
      <w:r w:rsidRPr="00E54678">
        <w:t xml:space="preserve"> so I am afraid I cannot answer that question. </w:t>
      </w:r>
    </w:p>
    <w:p w:rsidR="00C02443" w:rsidRPr="00E54678" w:rsidP="0072222A">
      <w:pPr>
        <w:pStyle w:val="Question"/>
      </w:pPr>
      <w:r w:rsidRPr="00CA14D0">
        <w:rPr>
          <w:b/>
        </w:rPr>
        <w:t>Lord Fox:</w:t>
      </w:r>
      <w:r>
        <w:t xml:space="preserve"> </w:t>
      </w:r>
      <w:r w:rsidRPr="00E54678">
        <w:t xml:space="preserve">Lord Macpherson, you have already relegated the strategic review as a </w:t>
      </w:r>
      <w:r w:rsidRPr="00E54678">
        <w:t>second order issue. How about the levelling</w:t>
      </w:r>
      <w:r>
        <w:t>-</w:t>
      </w:r>
      <w:r w:rsidRPr="00E54678">
        <w:t>up agenda and the tackling of climate change</w:t>
      </w:r>
      <w:r>
        <w:t>? S</w:t>
      </w:r>
      <w:r w:rsidRPr="00E54678">
        <w:t>hould the Treasury be worrying about those now</w:t>
      </w:r>
      <w:r>
        <w:t>,</w:t>
      </w:r>
      <w:r w:rsidRPr="00E54678">
        <w:t xml:space="preserve"> or are they second order as well?</w:t>
      </w:r>
      <w:r>
        <w:t xml:space="preserve"> </w:t>
      </w:r>
    </w:p>
    <w:p w:rsidR="00C02443" w:rsidP="0072222A">
      <w:pPr>
        <w:pStyle w:val="Answer"/>
      </w:pPr>
      <w:r w:rsidRPr="00CA14D0">
        <w:rPr>
          <w:b/>
          <w:i/>
        </w:rPr>
        <w:t>Lord Macpherson of Earl</w:t>
      </w:r>
      <w:r>
        <w:rPr>
          <w:b/>
          <w:i/>
        </w:rPr>
        <w:t>’</w:t>
      </w:r>
      <w:r w:rsidRPr="00CA14D0">
        <w:rPr>
          <w:b/>
          <w:i/>
        </w:rPr>
        <w:t>s Court:</w:t>
      </w:r>
      <w:r>
        <w:t xml:space="preserve"> </w:t>
      </w:r>
      <w:r w:rsidRPr="00E54678">
        <w:t xml:space="preserve">I certainly hope </w:t>
      </w:r>
      <w:r>
        <w:t>it is</w:t>
      </w:r>
      <w:r w:rsidRPr="00E54678">
        <w:t xml:space="preserve"> worrying about them. There is a levelling</w:t>
      </w:r>
      <w:r>
        <w:t>-</w:t>
      </w:r>
      <w:r w:rsidRPr="00E54678">
        <w:t xml:space="preserve">up dimension to every </w:t>
      </w:r>
      <w:r>
        <w:t>aspect,</w:t>
      </w:r>
      <w:r w:rsidRPr="00E54678">
        <w:t xml:space="preserve"> potentially</w:t>
      </w:r>
      <w:r>
        <w:t>,</w:t>
      </w:r>
      <w:r w:rsidRPr="00E54678">
        <w:t xml:space="preserve"> of the Government</w:t>
      </w:r>
      <w:r>
        <w:t>’</w:t>
      </w:r>
      <w:r w:rsidRPr="00E54678">
        <w:t>s response. The response is on a huge scale</w:t>
      </w:r>
      <w:r>
        <w:t xml:space="preserve"> and </w:t>
      </w:r>
      <w:r w:rsidRPr="00E54678">
        <w:t>I hope that the Government are thinking through those aspects.</w:t>
      </w:r>
      <w:r>
        <w:t xml:space="preserve"> </w:t>
      </w:r>
      <w:r w:rsidRPr="00E54678">
        <w:t xml:space="preserve">With the best will in the world, I would </w:t>
      </w:r>
      <w:r w:rsidRPr="00E54678">
        <w:t xml:space="preserve">be surprised if the Government have the capacity to multitask in </w:t>
      </w:r>
      <w:r>
        <w:t xml:space="preserve">such </w:t>
      </w:r>
      <w:r w:rsidRPr="00E54678">
        <w:t>a way</w:t>
      </w:r>
      <w:r>
        <w:t xml:space="preserve"> that they act</w:t>
      </w:r>
      <w:r w:rsidRPr="00E54678">
        <w:t xml:space="preserve"> optimally across all the objectives you mention. At the current time</w:t>
      </w:r>
      <w:r>
        <w:t>,</w:t>
      </w:r>
      <w:r w:rsidRPr="00E54678">
        <w:t xml:space="preserve"> the critical thing is to deal with the virus, </w:t>
      </w:r>
      <w:r w:rsidRPr="00E54678">
        <w:t>which is the best way of helping the economy.</w:t>
      </w:r>
      <w:r>
        <w:t xml:space="preserve"> I</w:t>
      </w:r>
      <w:r w:rsidRPr="00E54678">
        <w:t>t i</w:t>
      </w:r>
      <w:r w:rsidRPr="00E54678">
        <w:t>s</w:t>
      </w:r>
      <w:r>
        <w:t xml:space="preserve"> then</w:t>
      </w:r>
      <w:r w:rsidRPr="00E54678">
        <w:t xml:space="preserve"> a</w:t>
      </w:r>
      <w:r>
        <w:t>bout</w:t>
      </w:r>
      <w:r w:rsidRPr="00E54678">
        <w:t xml:space="preserve"> support measures</w:t>
      </w:r>
      <w:r>
        <w:t>;</w:t>
      </w:r>
      <w:r w:rsidRPr="00E54678">
        <w:t xml:space="preserve"> the rest may have to wait for a few months.</w:t>
      </w:r>
      <w:r>
        <w:t xml:space="preserve"> </w:t>
      </w:r>
    </w:p>
    <w:p w:rsidR="00C02443" w:rsidRPr="00E54678" w:rsidP="0072222A">
      <w:pPr>
        <w:pStyle w:val="Remark"/>
      </w:pPr>
      <w:r w:rsidRPr="00CA14D0">
        <w:rPr>
          <w:b/>
        </w:rPr>
        <w:t>Lord Fox:</w:t>
      </w:r>
      <w:r>
        <w:t xml:space="preserve"> </w:t>
      </w:r>
      <w:r w:rsidRPr="00E54678">
        <w:t>You mentioned that levelling up imping</w:t>
      </w:r>
      <w:r>
        <w:t xml:space="preserve">es on </w:t>
      </w:r>
      <w:r w:rsidRPr="00E54678">
        <w:t xml:space="preserve">everything. Where is </w:t>
      </w:r>
      <w:r>
        <w:t xml:space="preserve">there </w:t>
      </w:r>
      <w:r w:rsidRPr="00E54678">
        <w:t>an example in recent announcements by either the Prime Minister or the Chancellor where levelling u</w:t>
      </w:r>
      <w:r w:rsidRPr="00E54678">
        <w:t>p has changed what was announced?</w:t>
      </w:r>
      <w:r>
        <w:t xml:space="preserve"> </w:t>
      </w:r>
    </w:p>
    <w:p w:rsidR="00C02443" w:rsidP="0072222A">
      <w:pPr>
        <w:pStyle w:val="Answer"/>
      </w:pPr>
      <w:r w:rsidRPr="00CA14D0">
        <w:rPr>
          <w:b/>
          <w:i/>
        </w:rPr>
        <w:t>Lord Macpherson of Earl</w:t>
      </w:r>
      <w:r>
        <w:rPr>
          <w:b/>
          <w:i/>
        </w:rPr>
        <w:t>’</w:t>
      </w:r>
      <w:r w:rsidRPr="00CA14D0">
        <w:rPr>
          <w:b/>
          <w:i/>
        </w:rPr>
        <w:t>s Court:</w:t>
      </w:r>
      <w:r>
        <w:t xml:space="preserve"> </w:t>
      </w:r>
      <w:r w:rsidRPr="00E54678">
        <w:t>M</w:t>
      </w:r>
      <w:r>
        <w:t>any</w:t>
      </w:r>
      <w:r w:rsidRPr="00E54678">
        <w:t xml:space="preserve"> of the interventions take the form of transfer payments one way or another</w:t>
      </w:r>
      <w:r>
        <w:t>,</w:t>
      </w:r>
      <w:r w:rsidRPr="00E54678">
        <w:t xml:space="preserve"> an</w:t>
      </w:r>
      <w:r>
        <w:t>d</w:t>
      </w:r>
      <w:r w:rsidRPr="00E54678">
        <w:t xml:space="preserve"> in considering those transfer payments, whether grants to local authorities, universal credit</w:t>
      </w:r>
      <w:r>
        <w:t xml:space="preserve"> or</w:t>
      </w:r>
      <w:r w:rsidRPr="00E54678">
        <w:t xml:space="preserve"> the in</w:t>
      </w:r>
      <w:r w:rsidRPr="00E54678">
        <w:t xml:space="preserve">vestment plan, </w:t>
      </w:r>
      <w:r>
        <w:t xml:space="preserve">I hope </w:t>
      </w:r>
      <w:r w:rsidRPr="00E54678">
        <w:t xml:space="preserve">that regional factors are taken into account. </w:t>
      </w:r>
      <w:r>
        <w:t>F</w:t>
      </w:r>
      <w:r w:rsidRPr="00E54678">
        <w:t>or Scotland, Wales and Northern Ireland, there is the convention of the Barnet</w:t>
      </w:r>
      <w:r>
        <w:t>t</w:t>
      </w:r>
      <w:r w:rsidRPr="00E54678">
        <w:t xml:space="preserve"> formula</w:t>
      </w:r>
      <w:r>
        <w:t>,</w:t>
      </w:r>
      <w:r w:rsidRPr="00E54678">
        <w:t xml:space="preserve"> which means </w:t>
      </w:r>
      <w:r>
        <w:t xml:space="preserve">that </w:t>
      </w:r>
      <w:r w:rsidRPr="00E54678">
        <w:t>they will get</w:t>
      </w:r>
      <w:r>
        <w:t xml:space="preserve"> </w:t>
      </w:r>
      <w:r w:rsidRPr="00E54678">
        <w:t>money accordingly.</w:t>
      </w:r>
      <w:r>
        <w:t xml:space="preserve"> </w:t>
      </w:r>
    </w:p>
    <w:p w:rsidR="00C02443" w:rsidRPr="00E54678" w:rsidP="0072222A">
      <w:pPr>
        <w:pStyle w:val="Question"/>
      </w:pPr>
      <w:r w:rsidRPr="00B67974">
        <w:rPr>
          <w:b/>
        </w:rPr>
        <w:t>Baroness Kingsmill:</w:t>
      </w:r>
      <w:r>
        <w:t xml:space="preserve"> </w:t>
      </w:r>
      <w:r w:rsidRPr="00E54678">
        <w:t>How well do you think the G</w:t>
      </w:r>
      <w:r w:rsidRPr="00E54678">
        <w:t xml:space="preserve">overnment have worked with national and regional </w:t>
      </w:r>
      <w:r>
        <w:t>A</w:t>
      </w:r>
      <w:r w:rsidRPr="00E54678">
        <w:t>dministrations during the pandemic? There are some obvious political challenges</w:t>
      </w:r>
      <w:r>
        <w:t>,</w:t>
      </w:r>
      <w:r w:rsidRPr="00E54678">
        <w:t xml:space="preserve"> but what are the challenges as you see them?</w:t>
      </w:r>
      <w:r>
        <w:t xml:space="preserve"> </w:t>
      </w:r>
    </w:p>
    <w:p w:rsidR="00C02443" w:rsidP="0072222A">
      <w:pPr>
        <w:pStyle w:val="Answer"/>
      </w:pPr>
      <w:r w:rsidRPr="00B67974">
        <w:rPr>
          <w:b/>
          <w:i/>
        </w:rPr>
        <w:t>Thomas Pope:</w:t>
      </w:r>
      <w:r w:rsidRPr="00E54678">
        <w:t xml:space="preserve"> Initially</w:t>
      </w:r>
      <w:r>
        <w:t>,</w:t>
      </w:r>
      <w:r w:rsidRPr="00E54678">
        <w:t xml:space="preserve"> at least</w:t>
      </w:r>
      <w:r>
        <w:t>,</w:t>
      </w:r>
      <w:r w:rsidRPr="00E54678">
        <w:t xml:space="preserve"> there was quite good co</w:t>
      </w:r>
      <w:r>
        <w:t>-</w:t>
      </w:r>
      <w:r w:rsidRPr="00E54678">
        <w:t>ordination</w:t>
      </w:r>
      <w:r>
        <w:t>,</w:t>
      </w:r>
      <w:r w:rsidRPr="00E54678">
        <w:t xml:space="preserve"> perhaps helped by the fact that</w:t>
      </w:r>
      <w:r>
        <w:t>,</w:t>
      </w:r>
      <w:r w:rsidRPr="00E54678">
        <w:t xml:space="preserve"> at least on the public health side</w:t>
      </w:r>
      <w:r>
        <w:t>,</w:t>
      </w:r>
      <w:r w:rsidRPr="00E54678">
        <w:t xml:space="preserve"> all</w:t>
      </w:r>
      <w:r>
        <w:t xml:space="preserve"> the</w:t>
      </w:r>
      <w:r w:rsidRPr="00E54678">
        <w:t xml:space="preserve"> Governments were pursuing broadly similar approaches. </w:t>
      </w:r>
      <w:r>
        <w:t>In</w:t>
      </w:r>
      <w:r w:rsidRPr="00E54678">
        <w:t xml:space="preserve"> economic policy</w:t>
      </w:r>
      <w:r>
        <w:t>-</w:t>
      </w:r>
      <w:r w:rsidRPr="00E54678">
        <w:t>making</w:t>
      </w:r>
      <w:r>
        <w:t>,</w:t>
      </w:r>
      <w:r w:rsidRPr="00E54678">
        <w:t xml:space="preserve"> the real challenge is</w:t>
      </w:r>
      <w:r>
        <w:t xml:space="preserve"> that</w:t>
      </w:r>
      <w:r w:rsidRPr="00E54678">
        <w:t xml:space="preserve"> a lot of the need for economic policy comes from the public health res</w:t>
      </w:r>
      <w:r w:rsidRPr="00E54678">
        <w:t>trictions</w:t>
      </w:r>
      <w:r>
        <w:t>,</w:t>
      </w:r>
      <w:r w:rsidRPr="00E54678">
        <w:t xml:space="preserve"> but </w:t>
      </w:r>
      <w:r>
        <w:t>economic</w:t>
      </w:r>
      <w:r w:rsidRPr="00E54678">
        <w:t xml:space="preserve"> policy broadly </w:t>
      </w:r>
      <w:r>
        <w:t xml:space="preserve">is </w:t>
      </w:r>
      <w:r w:rsidRPr="00E54678">
        <w:t>not devolved and public health is.</w:t>
      </w:r>
      <w:r>
        <w:t xml:space="preserve"> As </w:t>
      </w:r>
      <w:r w:rsidRPr="00E54678">
        <w:t>I mentioned</w:t>
      </w:r>
      <w:r>
        <w:t xml:space="preserve"> </w:t>
      </w:r>
      <w:r w:rsidRPr="00E54678">
        <w:t>earlier</w:t>
      </w:r>
      <w:r>
        <w:t>,</w:t>
      </w:r>
      <w:r w:rsidRPr="00E54678">
        <w:t xml:space="preserve"> if the Treasury can be clearer about how economic support will respond to public health regulations</w:t>
      </w:r>
      <w:r>
        <w:t>, it</w:t>
      </w:r>
      <w:r w:rsidRPr="00E54678">
        <w:t xml:space="preserve"> will be helpful. The way that </w:t>
      </w:r>
      <w:r>
        <w:t>it</w:t>
      </w:r>
      <w:r w:rsidRPr="00E54678">
        <w:t xml:space="preserve"> announce</w:t>
      </w:r>
      <w:r>
        <w:t>d</w:t>
      </w:r>
      <w:r w:rsidRPr="00E54678">
        <w:t xml:space="preserve"> that bus</w:t>
      </w:r>
      <w:r w:rsidRPr="00E54678">
        <w:t>inesses</w:t>
      </w:r>
      <w:r>
        <w:t xml:space="preserve"> in tier 3 that were</w:t>
      </w:r>
      <w:r w:rsidRPr="00E54678">
        <w:t xml:space="preserve"> required to close would get a more generous furlough scheme</w:t>
      </w:r>
      <w:r>
        <w:t xml:space="preserve">—although it is </w:t>
      </w:r>
      <w:r w:rsidRPr="00E54678">
        <w:t>no longer relevant because the furlough scheme has been extended</w:t>
      </w:r>
      <w:r>
        <w:t>—</w:t>
      </w:r>
      <w:r w:rsidRPr="00E54678">
        <w:t>was quite a clever way of making a policy broadly applicable not just to the English loc</w:t>
      </w:r>
      <w:r w:rsidRPr="00E54678">
        <w:t>kdown restrictions but to the different schemes that applied in Wales and Scotland. None of this has been particularly easy</w:t>
      </w:r>
      <w:r>
        <w:t>,</w:t>
      </w:r>
      <w:r w:rsidRPr="00E54678">
        <w:t xml:space="preserve"> but I am not sure </w:t>
      </w:r>
      <w:r>
        <w:t xml:space="preserve">that </w:t>
      </w:r>
      <w:r w:rsidRPr="00E54678">
        <w:t>there are lots of individual mistakes that have made co</w:t>
      </w:r>
      <w:r>
        <w:t>-</w:t>
      </w:r>
      <w:r w:rsidRPr="00E54678">
        <w:t>ordination with the devolved Administrations worse.</w:t>
      </w:r>
      <w:r>
        <w:t xml:space="preserve"> </w:t>
      </w:r>
      <w:r w:rsidRPr="00E54678">
        <w:t>We just have a constitutional arrangement that makes it incredibly difficult.</w:t>
      </w:r>
      <w:r>
        <w:t xml:space="preserve"> </w:t>
      </w:r>
    </w:p>
    <w:p w:rsidR="00C02443" w:rsidRPr="00E54678" w:rsidP="0072222A">
      <w:pPr>
        <w:pStyle w:val="Remark"/>
      </w:pPr>
      <w:r w:rsidRPr="00B67974">
        <w:rPr>
          <w:b/>
        </w:rPr>
        <w:t>Baroness Kingsmill:</w:t>
      </w:r>
      <w:r>
        <w:t xml:space="preserve"> </w:t>
      </w:r>
      <w:r w:rsidRPr="00E54678">
        <w:t>Are there significant policy implications for the Exchequer?</w:t>
      </w:r>
      <w:r>
        <w:t xml:space="preserve"> </w:t>
      </w:r>
    </w:p>
    <w:p w:rsidR="00C02443" w:rsidP="0072222A">
      <w:pPr>
        <w:pStyle w:val="Answer"/>
      </w:pPr>
      <w:r w:rsidRPr="00B67974">
        <w:rPr>
          <w:b/>
          <w:i/>
        </w:rPr>
        <w:t>Thomas Pope:</w:t>
      </w:r>
      <w:r>
        <w:t xml:space="preserve"> </w:t>
      </w:r>
      <w:r w:rsidRPr="00E54678">
        <w:t>One challenge is that while the UK Government</w:t>
      </w:r>
      <w:r>
        <w:t>,</w:t>
      </w:r>
      <w:r w:rsidRPr="00E54678">
        <w:t xml:space="preserve"> when they are deciding what to do o</w:t>
      </w:r>
      <w:r w:rsidRPr="00E54678">
        <w:t>n public health regulations, are weighing up economic costs and public health costs</w:t>
      </w:r>
      <w:r>
        <w:t>,</w:t>
      </w:r>
      <w:r w:rsidRPr="00E54678">
        <w:t xml:space="preserve"> there is a potential problem that</w:t>
      </w:r>
      <w:r>
        <w:t>,</w:t>
      </w:r>
      <w:r w:rsidRPr="00E54678">
        <w:t xml:space="preserve"> if Scotland is only worrying about public health problems because </w:t>
      </w:r>
      <w:r>
        <w:t xml:space="preserve">then </w:t>
      </w:r>
      <w:r w:rsidRPr="00E54678">
        <w:t>the Treasury will have to spend money to support their businesses</w:t>
      </w:r>
      <w:r w:rsidRPr="00E54678">
        <w:t xml:space="preserve">, in a way it means </w:t>
      </w:r>
      <w:r>
        <w:t xml:space="preserve">that </w:t>
      </w:r>
      <w:r w:rsidRPr="00E54678">
        <w:t>Scotland is not bearing the full costs of its policy decision</w:t>
      </w:r>
      <w:r>
        <w:t>-</w:t>
      </w:r>
      <w:r w:rsidRPr="00E54678">
        <w:t>making.</w:t>
      </w:r>
      <w:r>
        <w:t xml:space="preserve"> </w:t>
      </w:r>
      <w:r w:rsidRPr="00E54678">
        <w:t>I do not see a way</w:t>
      </w:r>
      <w:r>
        <w:t xml:space="preserve"> </w:t>
      </w:r>
      <w:r w:rsidRPr="00E54678">
        <w:t xml:space="preserve">you </w:t>
      </w:r>
      <w:r>
        <w:t xml:space="preserve">can </w:t>
      </w:r>
      <w:r w:rsidRPr="00E54678">
        <w:t>avoid that problem and</w:t>
      </w:r>
      <w:r>
        <w:t>,</w:t>
      </w:r>
      <w:r w:rsidRPr="00E54678">
        <w:t xml:space="preserve"> in practice</w:t>
      </w:r>
      <w:r>
        <w:t>,</w:t>
      </w:r>
      <w:r w:rsidRPr="00E54678">
        <w:t xml:space="preserve"> I am not sure it has been that much of a problem.</w:t>
      </w:r>
      <w:r>
        <w:t xml:space="preserve"> </w:t>
      </w:r>
    </w:p>
    <w:p w:rsidR="00C02443" w:rsidRPr="00E54678" w:rsidP="0072222A">
      <w:pPr>
        <w:pStyle w:val="Remark"/>
      </w:pPr>
      <w:r w:rsidRPr="00093F4B">
        <w:rPr>
          <w:b/>
        </w:rPr>
        <w:t>Baroness Kingsmill:</w:t>
      </w:r>
      <w:r>
        <w:t xml:space="preserve"> </w:t>
      </w:r>
      <w:r w:rsidRPr="00E54678">
        <w:t xml:space="preserve">Perhaps not as far as the </w:t>
      </w:r>
      <w:r w:rsidRPr="00E54678">
        <w:t>different nations are concerned</w:t>
      </w:r>
      <w:r>
        <w:t>,</w:t>
      </w:r>
      <w:r w:rsidRPr="00E54678">
        <w:t xml:space="preserve"> but our evidence from the Mayor of Liverpool and the </w:t>
      </w:r>
      <w:r>
        <w:t>M</w:t>
      </w:r>
      <w:r w:rsidRPr="00E54678">
        <w:t xml:space="preserve">ayor of Manchester last week suggested that there was a significant difference in </w:t>
      </w:r>
      <w:r w:rsidRPr="00E54678">
        <w:t>the way they were being treated.</w:t>
      </w:r>
    </w:p>
    <w:p w:rsidR="00C02443" w:rsidP="0072222A">
      <w:pPr>
        <w:pStyle w:val="Answer"/>
      </w:pPr>
      <w:r w:rsidRPr="00093F4B">
        <w:rPr>
          <w:b/>
          <w:i/>
        </w:rPr>
        <w:t>Lord Macpherson of Earl</w:t>
      </w:r>
      <w:r>
        <w:rPr>
          <w:b/>
          <w:i/>
        </w:rPr>
        <w:t>’</w:t>
      </w:r>
      <w:r w:rsidRPr="00093F4B">
        <w:rPr>
          <w:b/>
          <w:i/>
        </w:rPr>
        <w:t>s Court:</w:t>
      </w:r>
      <w:r w:rsidRPr="00E54678">
        <w:t xml:space="preserve"> </w:t>
      </w:r>
      <w:r>
        <w:t>T</w:t>
      </w:r>
      <w:r w:rsidRPr="00E54678">
        <w:t>here are anom</w:t>
      </w:r>
      <w:r>
        <w:t>a</w:t>
      </w:r>
      <w:r w:rsidRPr="00E54678">
        <w:t>lies in both the English constitutional settlement and the UK</w:t>
      </w:r>
      <w:r>
        <w:t>’</w:t>
      </w:r>
      <w:r w:rsidRPr="00E54678">
        <w:t xml:space="preserve">s constitutional settlement </w:t>
      </w:r>
      <w:r>
        <w:t>that the</w:t>
      </w:r>
      <w:r w:rsidRPr="00E54678">
        <w:t xml:space="preserve"> crisis has underlined. There has been a lot of progress in creating mayors in recent years, but we still live in a very centralised system when it comes to f</w:t>
      </w:r>
      <w:r w:rsidRPr="00E54678">
        <w:t xml:space="preserve">inance. I will not even get into the issues around </w:t>
      </w:r>
      <w:r>
        <w:t xml:space="preserve">Scotland, </w:t>
      </w:r>
      <w:r w:rsidRPr="00E54678">
        <w:t>Wales and Northern Ireland</w:t>
      </w:r>
      <w:r>
        <w:t>,</w:t>
      </w:r>
      <w:r w:rsidRPr="00E54678">
        <w:t xml:space="preserve"> but</w:t>
      </w:r>
      <w:r>
        <w:t xml:space="preserve"> </w:t>
      </w:r>
      <w:r w:rsidRPr="00E54678">
        <w:t>if we do not create some new constitutional settlement I wo</w:t>
      </w:r>
      <w:r>
        <w:t>rry</w:t>
      </w:r>
      <w:r w:rsidRPr="00E54678">
        <w:t xml:space="preserve"> </w:t>
      </w:r>
      <w:r>
        <w:t>that</w:t>
      </w:r>
      <w:r w:rsidRPr="00E54678">
        <w:t xml:space="preserve"> we will end up maintaining the status quo.</w:t>
      </w:r>
      <w:r>
        <w:t xml:space="preserve"> </w:t>
      </w:r>
    </w:p>
    <w:p w:rsidR="00C02443" w:rsidP="0072222A">
      <w:pPr>
        <w:pStyle w:val="Remark"/>
      </w:pPr>
      <w:r w:rsidRPr="00093F4B">
        <w:rPr>
          <w:b/>
        </w:rPr>
        <w:t>Baroness Kingsmill:</w:t>
      </w:r>
      <w:r w:rsidRPr="00E54678">
        <w:t xml:space="preserve"> There is certainly evidence</w:t>
      </w:r>
      <w:r>
        <w:t xml:space="preserve"> that</w:t>
      </w:r>
      <w:r w:rsidRPr="00E54678">
        <w:t xml:space="preserve"> they felt there was a significant north</w:t>
      </w:r>
      <w:r>
        <w:t>/</w:t>
      </w:r>
      <w:r w:rsidRPr="00E54678">
        <w:t>south divide.</w:t>
      </w:r>
      <w:r>
        <w:t xml:space="preserve"> </w:t>
      </w:r>
    </w:p>
    <w:p w:rsidR="00C02443" w:rsidP="0072222A">
      <w:pPr>
        <w:pStyle w:val="Remark"/>
      </w:pPr>
      <w:r w:rsidRPr="00093F4B">
        <w:rPr>
          <w:b/>
        </w:rPr>
        <w:t>The Chair:</w:t>
      </w:r>
      <w:r>
        <w:t xml:space="preserve"> This week, w</w:t>
      </w:r>
      <w:r w:rsidRPr="00E54678">
        <w:t xml:space="preserve">e saw the absurd situation where Nicola Sturgeon was saying </w:t>
      </w:r>
      <w:r>
        <w:t xml:space="preserve">that </w:t>
      </w:r>
      <w:r w:rsidRPr="00E54678">
        <w:t>she would need to have a full lockdown to get access to the furlough scheme</w:t>
      </w:r>
      <w:r>
        <w:t xml:space="preserve"> nex</w:t>
      </w:r>
      <w:r>
        <w:t xml:space="preserve">t week, </w:t>
      </w:r>
      <w:r w:rsidRPr="00E54678">
        <w:t>which was definitely tails and dogs and all that.</w:t>
      </w:r>
    </w:p>
    <w:p w:rsidR="00C02443" w:rsidRPr="00E54678" w:rsidP="0072222A">
      <w:pPr>
        <w:pStyle w:val="Question"/>
      </w:pPr>
      <w:r w:rsidRPr="00093F4B">
        <w:rPr>
          <w:b/>
        </w:rPr>
        <w:t>Lord Monks:</w:t>
      </w:r>
      <w:r>
        <w:t xml:space="preserve"> </w:t>
      </w:r>
      <w:r w:rsidRPr="00E54678">
        <w:t xml:space="preserve">I have a question </w:t>
      </w:r>
      <w:r>
        <w:t xml:space="preserve">particularly </w:t>
      </w:r>
      <w:r w:rsidRPr="00E54678">
        <w:t>for Lord Macpherson.</w:t>
      </w:r>
      <w:r>
        <w:t xml:space="preserve"> </w:t>
      </w:r>
      <w:r w:rsidRPr="00E54678">
        <w:t xml:space="preserve">Of course, this is not the first recession that we have been through. I am interested </w:t>
      </w:r>
      <w:r>
        <w:t xml:space="preserve">in </w:t>
      </w:r>
      <w:r w:rsidRPr="00E54678">
        <w:t>whether there are some lessons from past rece</w:t>
      </w:r>
      <w:r w:rsidRPr="00E54678">
        <w:t xml:space="preserve">ssions and what the Government </w:t>
      </w:r>
      <w:r>
        <w:t>did, say,</w:t>
      </w:r>
      <w:r w:rsidRPr="00E54678">
        <w:t xml:space="preserve"> in relation to the Future Jobs Fund, </w:t>
      </w:r>
      <w:r>
        <w:t xml:space="preserve">and </w:t>
      </w:r>
      <w:r w:rsidRPr="00E54678">
        <w:t>even YTS</w:t>
      </w:r>
      <w:r>
        <w:t>,</w:t>
      </w:r>
      <w:r w:rsidRPr="00E54678">
        <w:t xml:space="preserve"> going back a </w:t>
      </w:r>
      <w:r>
        <w:t>bit</w:t>
      </w:r>
      <w:r w:rsidRPr="00E54678">
        <w:t xml:space="preserve"> further, that can be applied as we go into the recovery phase after the rescue phase. I thought Mr Pope differentiated those two phases very well. </w:t>
      </w:r>
      <w:r w:rsidRPr="00E54678">
        <w:t>From your experience, Lord Macpherson, are there any lessons from the past?</w:t>
      </w:r>
      <w:r>
        <w:t xml:space="preserve"> </w:t>
      </w:r>
    </w:p>
    <w:p w:rsidR="00C02443" w:rsidP="0072222A">
      <w:pPr>
        <w:pStyle w:val="Answer"/>
      </w:pPr>
      <w:r w:rsidRPr="00093F4B">
        <w:rPr>
          <w:b/>
          <w:i/>
        </w:rPr>
        <w:t>Lord Macpherson of Earl</w:t>
      </w:r>
      <w:r>
        <w:rPr>
          <w:b/>
          <w:i/>
        </w:rPr>
        <w:t>’</w:t>
      </w:r>
      <w:r w:rsidRPr="00093F4B">
        <w:rPr>
          <w:b/>
          <w:i/>
        </w:rPr>
        <w:t>s Court:</w:t>
      </w:r>
      <w:r>
        <w:t xml:space="preserve"> </w:t>
      </w:r>
      <w:r w:rsidRPr="00E54678">
        <w:t>Each recession is different</w:t>
      </w:r>
      <w:r>
        <w:t>,</w:t>
      </w:r>
      <w:r w:rsidRPr="00E54678">
        <w:t xml:space="preserve"> partly because of the cause of it.</w:t>
      </w:r>
      <w:r>
        <w:t xml:space="preserve"> </w:t>
      </w:r>
      <w:r w:rsidRPr="00E54678">
        <w:t xml:space="preserve">The labour market in Britain is totally different from the labour market, say, of </w:t>
      </w:r>
      <w:r w:rsidRPr="00E54678">
        <w:t>the early 1980s.</w:t>
      </w:r>
      <w:r>
        <w:t xml:space="preserve"> </w:t>
      </w:r>
      <w:r w:rsidRPr="00E54678">
        <w:t>What tended to happen</w:t>
      </w:r>
      <w:r>
        <w:t>,</w:t>
      </w:r>
      <w:r w:rsidRPr="00E54678">
        <w:t xml:space="preserve"> certainly in the last recession</w:t>
      </w:r>
      <w:r>
        <w:t>,</w:t>
      </w:r>
      <w:r w:rsidRPr="00E54678">
        <w:t xml:space="preserve"> is that wages adjusted far more quickly</w:t>
      </w:r>
      <w:r>
        <w:t>,</w:t>
      </w:r>
      <w:r w:rsidRPr="00E54678">
        <w:t xml:space="preserve"> so employment tend</w:t>
      </w:r>
      <w:r>
        <w:t>ed</w:t>
      </w:r>
      <w:r w:rsidRPr="00E54678">
        <w:t xml:space="preserve"> to hold up and grow. The other lesson, a</w:t>
      </w:r>
      <w:r>
        <w:t>s</w:t>
      </w:r>
      <w:r w:rsidRPr="00E54678">
        <w:t xml:space="preserve"> Lord Stern will know from his work with Lord Layard and </w:t>
      </w:r>
      <w:r>
        <w:t>Steve Nickell,</w:t>
      </w:r>
      <w:r w:rsidRPr="00E54678">
        <w:t xml:space="preserve"> is that </w:t>
      </w:r>
      <w:r w:rsidRPr="00E54678">
        <w:t xml:space="preserve">job support schemes </w:t>
      </w:r>
      <w:r>
        <w:t>that</w:t>
      </w:r>
      <w:r w:rsidRPr="00E54678">
        <w:t xml:space="preserve"> keep people as close as possible to the labour market tend to be more effective than the </w:t>
      </w:r>
      <w:r>
        <w:t>“</w:t>
      </w:r>
      <w:r w:rsidRPr="00E54678">
        <w:t>make</w:t>
      </w:r>
      <w:r>
        <w:t xml:space="preserve"> </w:t>
      </w:r>
      <w:r w:rsidRPr="00E54678">
        <w:t>work</w:t>
      </w:r>
      <w:r>
        <w:t>”</w:t>
      </w:r>
      <w:r w:rsidRPr="00E54678">
        <w:t xml:space="preserve"> schemes of the early 1980s.</w:t>
      </w:r>
      <w:r>
        <w:t xml:space="preserve"> </w:t>
      </w:r>
      <w:r w:rsidRPr="00E54678">
        <w:t xml:space="preserve">Schemes such as the YTS and the </w:t>
      </w:r>
      <w:r>
        <w:t>c</w:t>
      </w:r>
      <w:r w:rsidRPr="00E54678">
        <w:t>ommunit</w:t>
      </w:r>
      <w:r>
        <w:t>y</w:t>
      </w:r>
      <w:r w:rsidRPr="00E54678">
        <w:t xml:space="preserve"> programme come to mind. There is a stronger evidence base. This is a good example where academic research has made a difference</w:t>
      </w:r>
      <w:r>
        <w:t xml:space="preserve">, and </w:t>
      </w:r>
      <w:r w:rsidRPr="00E54678">
        <w:t>I hope that knowledge will be brought to bear during the recovery phase.</w:t>
      </w:r>
      <w:r>
        <w:t xml:space="preserve"> </w:t>
      </w:r>
    </w:p>
    <w:p w:rsidR="00C02443" w:rsidRPr="00E54678" w:rsidP="0072222A">
      <w:pPr>
        <w:pStyle w:val="Answer"/>
      </w:pPr>
      <w:r w:rsidRPr="00093F4B">
        <w:rPr>
          <w:b/>
          <w:i/>
        </w:rPr>
        <w:t>Thomas Pope:</w:t>
      </w:r>
      <w:r>
        <w:t xml:space="preserve"> </w:t>
      </w:r>
      <w:r w:rsidRPr="00E54678">
        <w:t xml:space="preserve">I agree with all </w:t>
      </w:r>
      <w:r>
        <w:t xml:space="preserve">of </w:t>
      </w:r>
      <w:r w:rsidRPr="00E54678">
        <w:t>that. I emphasi</w:t>
      </w:r>
      <w:r w:rsidRPr="00E54678">
        <w:t xml:space="preserve">se </w:t>
      </w:r>
      <w:r>
        <w:t xml:space="preserve">that </w:t>
      </w:r>
      <w:r w:rsidRPr="00E54678">
        <w:t>we know</w:t>
      </w:r>
      <w:r>
        <w:t>,</w:t>
      </w:r>
      <w:r w:rsidRPr="00E54678">
        <w:t xml:space="preserve"> from which people were using the furlough scheme</w:t>
      </w:r>
      <w:r>
        <w:t>,</w:t>
      </w:r>
      <w:r w:rsidRPr="00E54678">
        <w:t xml:space="preserve"> that it was </w:t>
      </w:r>
      <w:r>
        <w:t xml:space="preserve">affecting </w:t>
      </w:r>
      <w:r w:rsidRPr="00E54678">
        <w:t xml:space="preserve">particularly young people. </w:t>
      </w:r>
      <w:r>
        <w:t>Recent</w:t>
      </w:r>
      <w:r w:rsidRPr="00E54678">
        <w:t xml:space="preserve"> work from the </w:t>
      </w:r>
      <w:r>
        <w:t xml:space="preserve">Resolution </w:t>
      </w:r>
      <w:r w:rsidRPr="00E54678">
        <w:t xml:space="preserve">Foundation </w:t>
      </w:r>
      <w:r>
        <w:t xml:space="preserve">shows </w:t>
      </w:r>
      <w:r w:rsidRPr="00E54678">
        <w:t xml:space="preserve">that a lot of the increase in </w:t>
      </w:r>
      <w:r>
        <w:t>un</w:t>
      </w:r>
      <w:r w:rsidRPr="00E54678">
        <w:t xml:space="preserve">employment </w:t>
      </w:r>
      <w:r>
        <w:t xml:space="preserve">that </w:t>
      </w:r>
      <w:r w:rsidRPr="00E54678">
        <w:t>we are starting to see is not so much peopl</w:t>
      </w:r>
      <w:r w:rsidRPr="00E54678">
        <w:t>e losing their jobs but more new entrants to the labour market not being able to find jobs.</w:t>
      </w:r>
      <w:r>
        <w:t xml:space="preserve"> </w:t>
      </w:r>
      <w:r w:rsidRPr="00E54678">
        <w:t>Again</w:t>
      </w:r>
      <w:r>
        <w:t>,</w:t>
      </w:r>
      <w:r w:rsidRPr="00E54678">
        <w:t xml:space="preserve"> that is particularly focused among young people. Those are the people </w:t>
      </w:r>
      <w:r>
        <w:t xml:space="preserve">for whom </w:t>
      </w:r>
      <w:r w:rsidRPr="00E54678">
        <w:t xml:space="preserve">we are most concerned about scarring effects if they are unable to find work. </w:t>
      </w:r>
      <w:r>
        <w:t>A</w:t>
      </w:r>
      <w:r w:rsidRPr="00E54678">
        <w:t>pproaches such as the Kickstart scheme seem like the right sort of intervention, although whether it is sufficient in scale</w:t>
      </w:r>
      <w:r>
        <w:t xml:space="preserve"> </w:t>
      </w:r>
      <w:r w:rsidRPr="00E54678">
        <w:t>time will tell.</w:t>
      </w:r>
      <w:r>
        <w:t xml:space="preserve"> </w:t>
      </w:r>
    </w:p>
    <w:p w:rsidR="00C02443" w:rsidP="0072222A">
      <w:pPr>
        <w:pStyle w:val="Answer"/>
      </w:pPr>
      <w:r w:rsidRPr="00093F4B">
        <w:rPr>
          <w:b/>
          <w:i/>
        </w:rPr>
        <w:t>Lord Macpherson of Earl</w:t>
      </w:r>
      <w:r>
        <w:rPr>
          <w:b/>
          <w:i/>
        </w:rPr>
        <w:t>’</w:t>
      </w:r>
      <w:r w:rsidRPr="00093F4B">
        <w:rPr>
          <w:b/>
          <w:i/>
        </w:rPr>
        <w:t>s Court:</w:t>
      </w:r>
      <w:r>
        <w:t xml:space="preserve"> </w:t>
      </w:r>
      <w:r w:rsidRPr="00E54678">
        <w:t>One generic point from previous experience</w:t>
      </w:r>
      <w:r>
        <w:t xml:space="preserve">, and </w:t>
      </w:r>
      <w:r w:rsidRPr="00E54678">
        <w:t xml:space="preserve">the one thing </w:t>
      </w:r>
      <w:r>
        <w:t xml:space="preserve">where </w:t>
      </w:r>
      <w:r w:rsidRPr="00E54678">
        <w:t>we as a natio</w:t>
      </w:r>
      <w:r w:rsidRPr="00E54678">
        <w:t xml:space="preserve">n </w:t>
      </w:r>
      <w:r>
        <w:t>do not seem</w:t>
      </w:r>
      <w:r w:rsidRPr="00E54678">
        <w:t xml:space="preserve"> to have learned the lessons</w:t>
      </w:r>
      <w:r>
        <w:t>,</w:t>
      </w:r>
      <w:r w:rsidRPr="00E54678">
        <w:t xml:space="preserve"> is around training and skills.</w:t>
      </w:r>
      <w:r>
        <w:t xml:space="preserve"> In the last 100 years, e</w:t>
      </w:r>
      <w:r w:rsidRPr="00E54678">
        <w:t>very Government ha</w:t>
      </w:r>
      <w:r>
        <w:t>ve</w:t>
      </w:r>
      <w:r w:rsidRPr="00E54678">
        <w:t xml:space="preserve"> noted that the skills system in this country is hopeless. </w:t>
      </w:r>
      <w:r>
        <w:t xml:space="preserve">They </w:t>
      </w:r>
      <w:r w:rsidRPr="00E54678">
        <w:t>claim</w:t>
      </w:r>
      <w:r>
        <w:t xml:space="preserve"> that they</w:t>
      </w:r>
      <w:r w:rsidRPr="00E54678">
        <w:t xml:space="preserve"> will do a radical reform of it. </w:t>
      </w:r>
      <w:r>
        <w:t>They</w:t>
      </w:r>
      <w:r w:rsidRPr="00E54678">
        <w:t xml:space="preserve"> rearrange the deckcha</w:t>
      </w:r>
      <w:r w:rsidRPr="00E54678">
        <w:t>irs</w:t>
      </w:r>
      <w:r>
        <w:t>,</w:t>
      </w:r>
      <w:r w:rsidRPr="00E54678">
        <w:t xml:space="preserve"> and skills remain precisely the same problem as they have always been. If the Government were to do anything in this period, creating a skills system </w:t>
      </w:r>
      <w:r>
        <w:t>that</w:t>
      </w:r>
      <w:r w:rsidRPr="00E54678">
        <w:t xml:space="preserve"> really makes a difference would be truly revolutionary. Sadly, I am not holding my breath.</w:t>
      </w:r>
    </w:p>
    <w:p w:rsidR="00C02443" w:rsidRPr="00E54678" w:rsidP="0072222A">
      <w:pPr>
        <w:pStyle w:val="Question"/>
      </w:pPr>
      <w:r w:rsidRPr="00093F4B">
        <w:rPr>
          <w:b/>
        </w:rPr>
        <w:t xml:space="preserve">Lord </w:t>
      </w:r>
      <w:r w:rsidRPr="00093F4B">
        <w:rPr>
          <w:b/>
        </w:rPr>
        <w:t>Skidelsky:</w:t>
      </w:r>
      <w:r>
        <w:t xml:space="preserve"> </w:t>
      </w:r>
      <w:r w:rsidRPr="00E54678">
        <w:t>Does the current crisis</w:t>
      </w:r>
      <w:r>
        <w:t>,</w:t>
      </w:r>
      <w:r w:rsidRPr="00E54678">
        <w:t xml:space="preserve"> and more particularly the succession of crises </w:t>
      </w:r>
      <w:r>
        <w:t>that</w:t>
      </w:r>
      <w:r w:rsidRPr="00E54678">
        <w:t xml:space="preserve"> previous witnesses referred</w:t>
      </w:r>
      <w:r>
        <w:t xml:space="preserve"> to, </w:t>
      </w:r>
      <w:r w:rsidRPr="00E54678">
        <w:t>justify some form of job training or apprenticeship guarantee scheme</w:t>
      </w:r>
      <w:r>
        <w:t>,</w:t>
      </w:r>
      <w:r w:rsidRPr="00E54678">
        <w:t xml:space="preserve"> not as a temporary but</w:t>
      </w:r>
      <w:r>
        <w:t xml:space="preserve"> </w:t>
      </w:r>
      <w:r w:rsidRPr="00E54678">
        <w:t xml:space="preserve">permanent commitment by </w:t>
      </w:r>
      <w:r w:rsidRPr="00E54678">
        <w:t>government</w:t>
      </w:r>
      <w:r>
        <w:t>,</w:t>
      </w:r>
      <w:r w:rsidRPr="00E54678">
        <w:t xml:space="preserve"> or does the </w:t>
      </w:r>
      <w:r>
        <w:t>Schu</w:t>
      </w:r>
      <w:r w:rsidRPr="00E54678">
        <w:t>mpe</w:t>
      </w:r>
      <w:r>
        <w:t>ter</w:t>
      </w:r>
      <w:r w:rsidRPr="00E54678">
        <w:t xml:space="preserve">ian economy, which I think was mentioned by Lord Macpherson, require </w:t>
      </w:r>
      <w:r>
        <w:t>a reserve</w:t>
      </w:r>
      <w:r w:rsidRPr="00E54678">
        <w:t xml:space="preserve"> army of the unemployed to wax and wane with the economic cycle? Is that </w:t>
      </w:r>
      <w:r>
        <w:t xml:space="preserve">not </w:t>
      </w:r>
      <w:r w:rsidRPr="00E54678">
        <w:t>where we have to look for a better way</w:t>
      </w:r>
      <w:r>
        <w:t>,</w:t>
      </w:r>
      <w:r w:rsidRPr="00E54678">
        <w:t xml:space="preserve"> or are we </w:t>
      </w:r>
      <w:r>
        <w:t xml:space="preserve">just </w:t>
      </w:r>
      <w:r w:rsidRPr="00E54678">
        <w:t>reconciled t</w:t>
      </w:r>
      <w:r w:rsidRPr="00E54678">
        <w:t>o millions of unemployed from time to time?</w:t>
      </w:r>
      <w:r>
        <w:t xml:space="preserve"> </w:t>
      </w:r>
    </w:p>
    <w:p w:rsidR="00C02443" w:rsidP="0072222A">
      <w:pPr>
        <w:pStyle w:val="Answer"/>
      </w:pPr>
      <w:r w:rsidRPr="00093F4B">
        <w:rPr>
          <w:b/>
          <w:i/>
        </w:rPr>
        <w:t>Lord Macpherson of Earl</w:t>
      </w:r>
      <w:r>
        <w:rPr>
          <w:b/>
          <w:i/>
        </w:rPr>
        <w:t>’</w:t>
      </w:r>
      <w:r w:rsidRPr="00093F4B">
        <w:rPr>
          <w:b/>
          <w:i/>
        </w:rPr>
        <w:t>s Court:</w:t>
      </w:r>
      <w:r>
        <w:t xml:space="preserve"> </w:t>
      </w:r>
      <w:r w:rsidRPr="00E54678">
        <w:t xml:space="preserve">You can do both. You can have sensible apprenticeship schemes and </w:t>
      </w:r>
      <w:r>
        <w:t xml:space="preserve">good </w:t>
      </w:r>
      <w:r w:rsidRPr="00E54678">
        <w:t>training schemes</w:t>
      </w:r>
      <w:r>
        <w:t>,</w:t>
      </w:r>
      <w:r w:rsidRPr="00E54678">
        <w:t xml:space="preserve"> and a dynamic economy</w:t>
      </w:r>
      <w:r>
        <w:t>,</w:t>
      </w:r>
      <w:r w:rsidRPr="00E54678">
        <w:t xml:space="preserve"> where companies succeed and fail</w:t>
      </w:r>
      <w:r>
        <w:t>,</w:t>
      </w:r>
      <w:r w:rsidRPr="00E54678">
        <w:t xml:space="preserve"> </w:t>
      </w:r>
      <w:r>
        <w:t xml:space="preserve">and </w:t>
      </w:r>
      <w:r w:rsidRPr="00E54678">
        <w:t>jobs are created</w:t>
      </w:r>
      <w:r>
        <w:t xml:space="preserve"> and</w:t>
      </w:r>
      <w:r w:rsidRPr="00E54678">
        <w:t xml:space="preserve"> jobs ar</w:t>
      </w:r>
      <w:r w:rsidRPr="00E54678">
        <w:t>e destroyed. I do not see th</w:t>
      </w:r>
      <w:r>
        <w:t>o</w:t>
      </w:r>
      <w:r w:rsidRPr="00E54678">
        <w:t>se thing</w:t>
      </w:r>
      <w:r>
        <w:t>s</w:t>
      </w:r>
      <w:r w:rsidRPr="00E54678">
        <w:t xml:space="preserve"> as mu</w:t>
      </w:r>
      <w:r>
        <w:t>tual</w:t>
      </w:r>
      <w:r w:rsidRPr="00E54678">
        <w:t xml:space="preserve">ly incompatible. </w:t>
      </w:r>
      <w:r>
        <w:t>Ultimately, w</w:t>
      </w:r>
      <w:r w:rsidRPr="00E54678">
        <w:t>e cannot have the state being the employer because the state is not very good at it.</w:t>
      </w:r>
      <w:r>
        <w:t xml:space="preserve"> </w:t>
      </w:r>
    </w:p>
    <w:p w:rsidR="00C02443" w:rsidRPr="00E54678" w:rsidP="0072222A">
      <w:pPr>
        <w:pStyle w:val="Remark"/>
      </w:pPr>
      <w:r w:rsidRPr="00093F4B">
        <w:rPr>
          <w:b/>
        </w:rPr>
        <w:t>Lord Skidelsky:</w:t>
      </w:r>
      <w:r w:rsidRPr="00E54678">
        <w:t xml:space="preserve"> Not even as employer of last resort</w:t>
      </w:r>
      <w:r>
        <w:t>?</w:t>
      </w:r>
      <w:r w:rsidRPr="00E54678">
        <w:t xml:space="preserve"> </w:t>
      </w:r>
    </w:p>
    <w:p w:rsidR="00C02443" w:rsidRPr="00E54678" w:rsidP="0072222A">
      <w:pPr>
        <w:pStyle w:val="Answer"/>
      </w:pPr>
      <w:r w:rsidRPr="00093F4B">
        <w:rPr>
          <w:b/>
          <w:i/>
        </w:rPr>
        <w:t>Lord Macpherson of Earl</w:t>
      </w:r>
      <w:r>
        <w:rPr>
          <w:b/>
          <w:i/>
        </w:rPr>
        <w:t>’</w:t>
      </w:r>
      <w:r w:rsidRPr="00093F4B">
        <w:rPr>
          <w:b/>
          <w:i/>
        </w:rPr>
        <w:t>s Court:</w:t>
      </w:r>
      <w:r>
        <w:t xml:space="preserve"> </w:t>
      </w:r>
      <w:r w:rsidRPr="00E54678">
        <w:t>It ca</w:t>
      </w:r>
      <w:r w:rsidRPr="00E54678">
        <w:t>n do some of that</w:t>
      </w:r>
      <w:r>
        <w:t>,</w:t>
      </w:r>
      <w:r w:rsidRPr="00E54678">
        <w:t xml:space="preserve"> but </w:t>
      </w:r>
      <w:r>
        <w:t>only as</w:t>
      </w:r>
      <w:r w:rsidRPr="00E54678">
        <w:t xml:space="preserve"> long as that employment is relevant and contributes to wider economic welfare.</w:t>
      </w:r>
      <w:r>
        <w:t xml:space="preserve"> </w:t>
      </w:r>
      <w:r w:rsidRPr="00E54678">
        <w:t>At its worst</w:t>
      </w:r>
      <w:r>
        <w:t>,</w:t>
      </w:r>
      <w:r w:rsidRPr="00E54678">
        <w:t xml:space="preserve"> it detracts from welfare and therefore from living standards.</w:t>
      </w:r>
      <w:r>
        <w:t xml:space="preserve"> </w:t>
      </w:r>
    </w:p>
    <w:p w:rsidR="00C02443" w:rsidP="0072222A">
      <w:pPr>
        <w:pStyle w:val="Answer"/>
      </w:pPr>
      <w:r w:rsidRPr="00093F4B">
        <w:rPr>
          <w:b/>
          <w:i/>
        </w:rPr>
        <w:t>Thomas Pope:</w:t>
      </w:r>
      <w:r w:rsidRPr="00E54678">
        <w:t xml:space="preserve"> </w:t>
      </w:r>
      <w:r>
        <w:t>T</w:t>
      </w:r>
      <w:r w:rsidRPr="00E54678">
        <w:t>he key for any sort of guarantee that you might want to</w:t>
      </w:r>
      <w:r w:rsidRPr="00E54678">
        <w:t xml:space="preserve"> implement is</w:t>
      </w:r>
      <w:r>
        <w:t>, first,</w:t>
      </w:r>
      <w:r w:rsidRPr="00E54678">
        <w:t xml:space="preserve"> that it is targeted at the right people</w:t>
      </w:r>
      <w:r>
        <w:t>. Y</w:t>
      </w:r>
      <w:r w:rsidRPr="00E54678">
        <w:t xml:space="preserve">ou want it to be targeted at people </w:t>
      </w:r>
      <w:r>
        <w:t xml:space="preserve">where </w:t>
      </w:r>
      <w:r w:rsidRPr="00E54678">
        <w:t>you are particularly worried about scarring</w:t>
      </w:r>
      <w:r>
        <w:t>,</w:t>
      </w:r>
      <w:r w:rsidRPr="00E54678">
        <w:t xml:space="preserve"> particularly those early in their careers</w:t>
      </w:r>
      <w:r>
        <w:t>. S</w:t>
      </w:r>
      <w:r w:rsidRPr="00E54678">
        <w:t>econdly, you need to ensure that the opportunities are good o</w:t>
      </w:r>
      <w:r w:rsidRPr="00E54678">
        <w:t>pportunities</w:t>
      </w:r>
      <w:r>
        <w:t>, and that t</w:t>
      </w:r>
      <w:r w:rsidRPr="00E54678">
        <w:t>hey are not just digging holes and filling them in</w:t>
      </w:r>
      <w:r>
        <w:t xml:space="preserve"> but </w:t>
      </w:r>
      <w:r w:rsidRPr="00E54678">
        <w:t>jobs that give people an attachment to the labour market and help them to develop skill</w:t>
      </w:r>
      <w:r>
        <w:t>s</w:t>
      </w:r>
      <w:r w:rsidRPr="00E54678">
        <w:t xml:space="preserve"> and give them greater opportunities going forward. That type of policy should mainly be </w:t>
      </w:r>
      <w:r w:rsidRPr="00E54678">
        <w:t>focused, as an economist would say</w:t>
      </w:r>
      <w:r>
        <w:t>,</w:t>
      </w:r>
      <w:r w:rsidRPr="00E54678">
        <w:t xml:space="preserve"> on building people</w:t>
      </w:r>
      <w:r>
        <w:t>’</w:t>
      </w:r>
      <w:r w:rsidRPr="00E54678">
        <w:t>s human capital and building their attachment to the labour market</w:t>
      </w:r>
      <w:r>
        <w:t>,</w:t>
      </w:r>
      <w:r w:rsidRPr="00E54678">
        <w:t xml:space="preserve"> rather than just giving them something to do. </w:t>
      </w:r>
    </w:p>
    <w:p w:rsidR="00C02443" w:rsidRPr="00E54678" w:rsidP="0072222A">
      <w:pPr>
        <w:pStyle w:val="Remark"/>
      </w:pPr>
      <w:r w:rsidRPr="00093F4B">
        <w:rPr>
          <w:b/>
        </w:rPr>
        <w:t>Lord Skidelsky:</w:t>
      </w:r>
      <w:r>
        <w:t xml:space="preserve"> </w:t>
      </w:r>
      <w:r w:rsidRPr="00E54678">
        <w:t>You would not accept a full employment commitment.</w:t>
      </w:r>
      <w:r>
        <w:t xml:space="preserve"> </w:t>
      </w:r>
    </w:p>
    <w:p w:rsidR="00C02443" w:rsidP="0072222A">
      <w:pPr>
        <w:pStyle w:val="Answer"/>
      </w:pPr>
      <w:r w:rsidRPr="00093F4B">
        <w:rPr>
          <w:b/>
          <w:i/>
        </w:rPr>
        <w:t>Thomas Pope:</w:t>
      </w:r>
      <w:r>
        <w:t xml:space="preserve"> </w:t>
      </w:r>
      <w:r w:rsidRPr="00E54678">
        <w:t xml:space="preserve">I </w:t>
      </w:r>
      <w:r w:rsidRPr="00E54678">
        <w:t>would need to look at the detail</w:t>
      </w:r>
      <w:r>
        <w:t>. That</w:t>
      </w:r>
      <w:r w:rsidRPr="00E54678">
        <w:t xml:space="preserve"> is the cop</w:t>
      </w:r>
      <w:r>
        <w:t>-</w:t>
      </w:r>
      <w:r w:rsidRPr="00E54678">
        <w:t xml:space="preserve">out answer, I am afraid. </w:t>
      </w:r>
      <w:r>
        <w:t>F</w:t>
      </w:r>
      <w:r w:rsidRPr="00E54678">
        <w:t>ull employment commitments can look very different.</w:t>
      </w:r>
      <w:r>
        <w:t xml:space="preserve"> </w:t>
      </w:r>
    </w:p>
    <w:p w:rsidR="00C02443" w:rsidP="0072222A">
      <w:pPr>
        <w:pStyle w:val="Remark"/>
      </w:pPr>
      <w:r w:rsidRPr="00093F4B">
        <w:rPr>
          <w:b/>
        </w:rPr>
        <w:t>The Chair:</w:t>
      </w:r>
      <w:r>
        <w:t xml:space="preserve"> </w:t>
      </w:r>
      <w:r w:rsidRPr="00E54678">
        <w:t>You are beginning to sound like a Minister.</w:t>
      </w:r>
      <w:r>
        <w:t xml:space="preserve"> </w:t>
      </w:r>
      <w:r w:rsidRPr="00E54678">
        <w:t>On that note, one thing that struck me about this session and the previo</w:t>
      </w:r>
      <w:r w:rsidRPr="00E54678">
        <w:t>us session is the notion that what the pandemic has done</w:t>
      </w:r>
      <w:r>
        <w:t xml:space="preserve">, </w:t>
      </w:r>
      <w:r w:rsidRPr="00E54678">
        <w:t xml:space="preserve">like </w:t>
      </w:r>
      <w:r>
        <w:t xml:space="preserve">the </w:t>
      </w:r>
      <w:r w:rsidRPr="00E54678">
        <w:t>tide moving out</w:t>
      </w:r>
      <w:r>
        <w:t>,</w:t>
      </w:r>
      <w:r w:rsidRPr="00E54678">
        <w:t xml:space="preserve"> is expose </w:t>
      </w:r>
      <w:r w:rsidRPr="00E54678">
        <w:t xml:space="preserve">a number of structural problems. </w:t>
      </w:r>
      <w:r>
        <w:t xml:space="preserve">When </w:t>
      </w:r>
      <w:r w:rsidRPr="00E54678">
        <w:t xml:space="preserve">I think back </w:t>
      </w:r>
      <w:r>
        <w:t>to</w:t>
      </w:r>
      <w:r w:rsidRPr="00E54678">
        <w:t xml:space="preserve"> the reports this </w:t>
      </w:r>
      <w:r>
        <w:t>C</w:t>
      </w:r>
      <w:r w:rsidRPr="00E54678">
        <w:t>ommittee has produced on housing, social care, higher and further education and apprentice</w:t>
      </w:r>
      <w:r w:rsidRPr="00E54678">
        <w:t>ships and universal credit</w:t>
      </w:r>
      <w:r>
        <w:t>—</w:t>
      </w:r>
      <w:r w:rsidRPr="00E54678">
        <w:t>the last four reports</w:t>
      </w:r>
      <w:r>
        <w:t>—</w:t>
      </w:r>
      <w:r w:rsidRPr="00E54678">
        <w:t xml:space="preserve"> they all come together and point to a lot of work </w:t>
      </w:r>
      <w:r>
        <w:t xml:space="preserve">that needs to be done </w:t>
      </w:r>
      <w:r w:rsidRPr="00E54678">
        <w:t>for the long term as well as the short term.</w:t>
      </w:r>
    </w:p>
    <w:p w:rsidR="00C02443" w:rsidRPr="0072222A" w:rsidP="0072222A">
      <w:pPr>
        <w:pStyle w:val="Remark"/>
      </w:pPr>
      <w:r w:rsidRPr="00E54678">
        <w:t>I am very grateful to our two witnesses for helping us with this current inquiry on the e</w:t>
      </w:r>
      <w:r w:rsidRPr="00E54678">
        <w:t>mployment consequences and what th</w:t>
      </w:r>
      <w:r>
        <w:t>ey</w:t>
      </w:r>
      <w:r w:rsidRPr="00E54678">
        <w:t xml:space="preserve"> mean for the future. Thank you very much, Lord Macpherson and Mr Pope.</w:t>
      </w:r>
    </w:p>
    <w:sectPr w:rsidSect="00A6798A">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24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24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244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24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02443"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0244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244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C02443">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C02443"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28222332"/>
    <w:lvl w:ilvl="0">
      <w:start w:val="139"/>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33A34166"/>
    <w:multiLevelType w:val="hybridMultilevel"/>
    <w:tmpl w:val="51CA1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F5876C2"/>
    <w:multiLevelType w:val="hybridMultilevel"/>
    <w:tmpl w:val="8DE289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4"/>
  </w:num>
  <w:num w:numId="9">
    <w:abstractNumId w:val="3"/>
  </w:num>
  <w:num w:numId="10">
    <w:abstractNumId w:val="3"/>
  </w:num>
  <w:num w:numId="11">
    <w:abstractNumId w:val="11"/>
  </w:num>
  <w:num w:numId="12">
    <w:abstractNumId w:val="5"/>
  </w:num>
  <w:num w:numId="13">
    <w:abstractNumId w:val="8"/>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222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0E22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2.xml><?xml version="1.0" encoding="utf-8"?>
<ds:datastoreItem xmlns:ds="http://schemas.openxmlformats.org/officeDocument/2006/customXml" ds:itemID="{2E4542D8-D424-4381-BD61-ACFB5926D405}">
  <ds:schemaRefs>
    <ds:schemaRef ds:uri="http://schemas.microsoft.com/office/2006/documentManagement/types"/>
    <ds:schemaRef ds:uri="9661732b-616d-4ee6-9f6f-f93b47ec35c6"/>
    <ds:schemaRef ds:uri="7ee74cba-77ee-428a-9bbe-847998155605"/>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5565B9-250D-4119-B4A6-244E180A6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