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1E1311" w:rsidP="00B93DE7">
      <w:pPr>
        <w:pStyle w:val="TitleCommittee0"/>
      </w:pPr>
      <w:r>
        <w:t>Select Committee on Economic Affairs</w:t>
      </w:r>
    </w:p>
    <w:p w:rsidR="001E1311" w:rsidP="00B93DE7">
      <w:pPr>
        <w:pStyle w:val="TitleInquiry0"/>
      </w:pPr>
      <w:r>
        <w:t>Corrected</w:t>
      </w:r>
      <w:r>
        <w:t xml:space="preserve"> oral evidence: Employment and Covid</w:t>
      </w:r>
      <w:r>
        <w:noBreakHyphen/>
      </w:r>
      <w:r>
        <w:t>19</w:t>
      </w:r>
    </w:p>
    <w:p w:rsidR="001E1311" w:rsidP="00B93DE7">
      <w:pPr>
        <w:pStyle w:val="Para"/>
      </w:pPr>
      <w:r>
        <w:t>Tuesday 3 November 2020</w:t>
      </w:r>
    </w:p>
    <w:p w:rsidR="001E1311" w:rsidP="00B93DE7">
      <w:pPr>
        <w:pStyle w:val="Para"/>
      </w:pPr>
      <w:r>
        <w:t>3 pm</w:t>
      </w:r>
    </w:p>
    <w:p w:rsidR="001E1311" w:rsidP="00B93DE7">
      <w:pPr>
        <w:pStyle w:val="Para"/>
      </w:pPr>
    </w:p>
    <w:p w:rsidR="001E1311" w:rsidP="00B93DE7">
      <w:r>
        <w:t>Watch the meeting</w:t>
      </w:r>
      <w:r>
        <w:t xml:space="preserve">: </w:t>
      </w:r>
      <w:r>
        <w:fldChar w:fldCharType="begin"/>
      </w:r>
      <w:r>
        <w:instrText xml:space="preserve"> HYPERLINK "https://parliamentlive.tv/event/index/fe1e0f7f-7711-48eb-b735-a192e271c053" </w:instrText>
      </w:r>
      <w:r>
        <w:fldChar w:fldCharType="separate"/>
      </w:r>
      <w:r w:rsidRPr="0051282D">
        <w:rPr>
          <w:rStyle w:val="Hyperlink"/>
        </w:rPr>
        <w:t>https://parliamentlive.tv/event/index/fe1e0f7f-7711-48eb-b735-a192e271c053</w:t>
      </w:r>
      <w:r>
        <w:fldChar w:fldCharType="end"/>
      </w:r>
      <w:r>
        <w:t xml:space="preserve"> </w:t>
      </w:r>
    </w:p>
    <w:p w:rsidR="001E1311" w:rsidP="00B93DE7">
      <w:r>
        <w:t xml:space="preserve">Members present: </w:t>
      </w:r>
      <w:r w:rsidRPr="00A673AE">
        <w:t xml:space="preserve">Lord Forsyth of </w:t>
      </w:r>
      <w:r w:rsidRPr="00A673AE">
        <w:t>Drumlean</w:t>
      </w:r>
      <w:r w:rsidRPr="00A673AE">
        <w:t xml:space="preserve"> (The Chair)</w:t>
      </w:r>
      <w:r w:rsidRPr="00A673AE">
        <w:t xml:space="preserve">; Baroness Bowles of Berkhamsted; Lord Burns; Viscount Chandos; </w:t>
      </w:r>
      <w:r>
        <w:t xml:space="preserve">Lord Fox; Baroness Kingsmill; </w:t>
      </w:r>
      <w:r w:rsidRPr="00A673AE">
        <w:t xml:space="preserve">Lord Monks; </w:t>
      </w:r>
      <w:r>
        <w:t xml:space="preserve">Lord Skidelsky; </w:t>
      </w:r>
      <w:r w:rsidRPr="00A673AE">
        <w:t>Lord Stern of Brentford;</w:t>
      </w:r>
      <w:r>
        <w:t xml:space="preserve"> </w:t>
      </w:r>
      <w:r w:rsidRPr="00A673AE">
        <w:t>Lord Tugendhat.</w:t>
      </w:r>
    </w:p>
    <w:p w:rsidR="001E1311" w:rsidP="00B93DE7">
      <w:pPr>
        <w:pStyle w:val="Para"/>
        <w:tabs>
          <w:tab w:val="center" w:pos="4536"/>
          <w:tab w:val="right" w:pos="8931"/>
        </w:tabs>
      </w:pPr>
      <w:r>
        <w:t>Evidence Session No. 16</w:t>
      </w:r>
      <w:r>
        <w:tab/>
        <w:t>Virtual Proceeding</w:t>
      </w:r>
      <w:r>
        <w:tab/>
      </w:r>
      <w:r w:rsidRPr="00156A60">
        <w:t xml:space="preserve">Questions </w:t>
      </w:r>
      <w:r>
        <w:t>130 - 138</w:t>
      </w:r>
    </w:p>
    <w:p w:rsidR="001E1311" w:rsidP="00B93DE7">
      <w:pPr>
        <w:pStyle w:val="TitleWitnesses0"/>
      </w:pPr>
    </w:p>
    <w:p w:rsidR="001E1311" w:rsidP="00B93DE7">
      <w:pPr>
        <w:pStyle w:val="TitleWitnesses0"/>
      </w:pPr>
      <w:r>
        <w:t>Witnesses</w:t>
      </w:r>
    </w:p>
    <w:p w:rsidR="001E1311" w:rsidRPr="00590B97" w:rsidP="00B93DE7">
      <w:pPr>
        <w:pStyle w:val="Para"/>
        <w:rPr>
          <w:bCs/>
        </w:rPr>
      </w:pPr>
      <w:r>
        <w:fldChar w:fldCharType="begin"/>
      </w:r>
      <w:r>
        <w:instrText xml:space="preserve"> HYPERLINK \l "Panel1" </w:instrText>
      </w:r>
      <w:r>
        <w:fldChar w:fldCharType="separate"/>
      </w:r>
      <w:r w:rsidRPr="00E05757">
        <w:rPr>
          <w:rStyle w:val="Hyperlink"/>
        </w:rPr>
        <w:t>I</w:t>
      </w:r>
      <w:r>
        <w:fldChar w:fldCharType="end"/>
      </w:r>
      <w:r>
        <w:t xml:space="preserve"> </w:t>
      </w:r>
      <w:r w:rsidRPr="00590B97">
        <w:rPr>
          <w:bCs/>
        </w:rPr>
        <w:t>Dr Katy Jones, Senior Research Associate, Manchester Metropolitan University</w:t>
      </w:r>
      <w:r>
        <w:rPr>
          <w:bCs/>
        </w:rPr>
        <w:t xml:space="preserve">; </w:t>
      </w:r>
      <w:r w:rsidRPr="00590B97">
        <w:rPr>
          <w:bCs/>
        </w:rPr>
        <w:t>Tracy Fishwick OBE, Managing Director, Transform Lives Company</w:t>
      </w:r>
      <w:r>
        <w:rPr>
          <w:bCs/>
        </w:rPr>
        <w:t xml:space="preserve">; </w:t>
      </w:r>
      <w:r w:rsidRPr="00590B97">
        <w:rPr>
          <w:bCs/>
        </w:rPr>
        <w:t>P</w:t>
      </w:r>
      <w:r>
        <w:rPr>
          <w:bCs/>
        </w:rPr>
        <w:t>rofessor P</w:t>
      </w:r>
      <w:r w:rsidRPr="00590B97">
        <w:rPr>
          <w:bCs/>
        </w:rPr>
        <w:t>aul Gregg CBE, Professor of Economic and Social Policy, Uni</w:t>
      </w:r>
      <w:r w:rsidRPr="00590B97">
        <w:rPr>
          <w:bCs/>
        </w:rPr>
        <w:t>versity of Bath</w:t>
      </w:r>
      <w:r>
        <w:rPr>
          <w:bCs/>
        </w:rPr>
        <w:t xml:space="preserve">; </w:t>
      </w:r>
      <w:r w:rsidRPr="00590B97">
        <w:rPr>
          <w:bCs/>
        </w:rPr>
        <w:t>Laura Dewar, Policy Officer, Gingerbread</w:t>
      </w:r>
      <w:r>
        <w:rPr>
          <w:bCs/>
        </w:rPr>
        <w:t>.</w:t>
      </w:r>
    </w:p>
    <w:p w:rsidR="001E1311" w:rsidRPr="00E47263" w:rsidP="00B93DE7">
      <w:pPr>
        <w:pStyle w:val="Para"/>
      </w:pPr>
    </w:p>
    <w:p w:rsidR="001E1311" w:rsidRPr="00B00119" w:rsidP="00B93DE7">
      <w:pPr>
        <w:pStyle w:val="Para"/>
      </w:pPr>
      <w:r w:rsidRPr="00B00119">
        <w:t>USE OF THE TRANSCRIPT</w:t>
      </w:r>
    </w:p>
    <w:p w:rsidR="001E1311" w:rsidRPr="00B00119" w:rsidP="00B93DE7">
      <w:pPr>
        <w:pStyle w:val="Para"/>
        <w:numPr>
          <w:ilvl w:val="0"/>
          <w:numId w:val="11"/>
        </w:numPr>
      </w:pPr>
      <w:r w:rsidRPr="00B00119">
        <w:t>This is a</w:t>
      </w:r>
      <w:r>
        <w:t xml:space="preserve"> </w:t>
      </w:r>
      <w:r w:rsidRPr="00B00119">
        <w:t xml:space="preserve">corrected transcript of evidence taken in public and webcast on </w:t>
      </w:r>
      <w:r>
        <w:fldChar w:fldCharType="begin"/>
      </w:r>
      <w:r>
        <w:instrText xml:space="preserve"> HYPERLINK "http://www.parliamentlive.tv" </w:instrText>
      </w:r>
      <w:r>
        <w:fldChar w:fldCharType="separate"/>
      </w:r>
      <w:r w:rsidRPr="000E462C">
        <w:rPr>
          <w:rStyle w:val="Hyperlink"/>
        </w:rPr>
        <w:t>www.parliamentlive.tv</w:t>
      </w:r>
      <w:r>
        <w:fldChar w:fldCharType="end"/>
      </w:r>
      <w:r w:rsidRPr="00B00119">
        <w:t>.</w:t>
      </w:r>
    </w:p>
    <w:p w:rsidR="001E1311" w:rsidRPr="00B00119" w:rsidP="00B93DE7">
      <w:pPr>
        <w:pStyle w:val="Para"/>
        <w:numPr>
          <w:ilvl w:val="0"/>
          <w:numId w:val="11"/>
        </w:numPr>
      </w:pPr>
      <w:r w:rsidRPr="00B00119">
        <w:t>Any public use of, or reference to, the contents should make clear that neither Members nor witnesses have had the opportunity to correct the record. If in doubt as to the propriety of using the transcript, please contact the Clerk of the Committee.</w:t>
      </w:r>
    </w:p>
    <w:p w:rsidR="001E1311" w:rsidP="00B93DE7">
      <w:pPr>
        <w:pStyle w:val="Para"/>
        <w:numPr>
          <w:ilvl w:val="0"/>
          <w:numId w:val="11"/>
        </w:numPr>
      </w:pPr>
      <w:r w:rsidRPr="00B00119">
        <w:t xml:space="preserve">Members and witnesses are asked to send corrections to the Clerk of the Committee within </w:t>
      </w:r>
      <w:r>
        <w:t>14</w:t>
      </w:r>
      <w:r w:rsidRPr="00B00119">
        <w:t xml:space="preserve"> days of receipt</w:t>
      </w:r>
      <w:r>
        <w:t>.</w:t>
      </w:r>
    </w:p>
    <w:p w:rsidR="001E1311" w:rsidP="00B93DE7">
      <w:pPr>
        <w:pStyle w:val="Para"/>
        <w:numPr>
          <w:ilvl w:val="0"/>
          <w:numId w:val="11"/>
        </w:numPr>
        <w:sectPr w:rsidSect="008351F9">
          <w:headerReference w:type="even" r:id="rId8"/>
          <w:headerReference w:type="default" r:id="rId9"/>
          <w:footerReference w:type="even" r:id="rId10"/>
          <w:footerReference w:type="default" r:id="rId11"/>
          <w:headerReference w:type="first" r:id="rId12"/>
          <w:footerReference w:type="first" r:id="rId13"/>
          <w:pgSz w:w="11906" w:h="16838"/>
          <w:pgMar w:top="1805" w:right="1440" w:bottom="1440" w:left="1440" w:header="709" w:footer="708" w:gutter="0"/>
          <w:cols w:space="708"/>
          <w:docGrid w:linePitch="360"/>
        </w:sectPr>
      </w:pPr>
    </w:p>
    <w:p w:rsidR="001E1311" w:rsidP="00B93DE7">
      <w:pPr>
        <w:pStyle w:val="TitleWitnesses0"/>
      </w:pPr>
      <w:bookmarkStart w:id="0" w:name="Panel1"/>
      <w:r>
        <w:t>Examination of witnesses</w:t>
      </w:r>
    </w:p>
    <w:p w:rsidR="001E1311" w:rsidP="00B93DE7">
      <w:pPr>
        <w:pStyle w:val="Para"/>
      </w:pPr>
      <w:bookmarkEnd w:id="0"/>
      <w:r>
        <w:t xml:space="preserve">Dr Katy Jones, Tracy Fishwick OBE, Professor Paul Gregg </w:t>
      </w:r>
      <w:r>
        <w:t>CBE</w:t>
      </w:r>
      <w:r>
        <w:t xml:space="preserve"> and Laura Dewar. </w:t>
      </w:r>
    </w:p>
    <w:p w:rsidR="001E1311" w:rsidP="00B93DE7">
      <w:pPr>
        <w:pStyle w:val="Question"/>
      </w:pPr>
      <w:r w:rsidRPr="005401D2">
        <w:rPr>
          <w:b/>
        </w:rPr>
        <w:t>The Chair:</w:t>
      </w:r>
      <w:r>
        <w:t xml:space="preserve"> </w:t>
      </w:r>
      <w:r w:rsidRPr="005401D2">
        <w:t>Welcome to the Economic Affairs Committee</w:t>
      </w:r>
      <w:r>
        <w:t>. W</w:t>
      </w:r>
      <w:r w:rsidRPr="005401D2">
        <w:t xml:space="preserve">e have two sessions this afternoon. I welcome Dr Katy Jones, Tracy Fishwick, </w:t>
      </w:r>
      <w:r>
        <w:t xml:space="preserve">Professor </w:t>
      </w:r>
      <w:r w:rsidRPr="005401D2">
        <w:t xml:space="preserve">Paul </w:t>
      </w:r>
      <w:r w:rsidRPr="005401D2">
        <w:t>Gregg</w:t>
      </w:r>
      <w:r w:rsidRPr="005401D2">
        <w:t xml:space="preserve"> and Laura Dewar. May I as</w:t>
      </w:r>
      <w:r w:rsidRPr="005401D2">
        <w:t xml:space="preserve">k the witnesses to introduce themselves? </w:t>
      </w:r>
    </w:p>
    <w:p w:rsidR="001E1311" w:rsidRPr="005401D2" w:rsidP="00B93DE7">
      <w:pPr>
        <w:pStyle w:val="Answer"/>
      </w:pPr>
      <w:r w:rsidRPr="005401D2">
        <w:rPr>
          <w:b/>
          <w:i/>
        </w:rPr>
        <w:t>Dr Katy Jones:</w:t>
      </w:r>
      <w:r>
        <w:t xml:space="preserve"> </w:t>
      </w:r>
      <w:r w:rsidRPr="005401D2">
        <w:t>I am a senior research associate at the Centre for Decent Work and Prod</w:t>
      </w:r>
      <w:r>
        <w:t>u</w:t>
      </w:r>
      <w:r w:rsidRPr="005401D2">
        <w:t>ctivity at Manchester Metropolitan University.</w:t>
      </w:r>
      <w:r>
        <w:t xml:space="preserve"> </w:t>
      </w:r>
    </w:p>
    <w:p w:rsidR="001E1311" w:rsidP="00B93DE7">
      <w:pPr>
        <w:pStyle w:val="Answer"/>
      </w:pPr>
      <w:r w:rsidRPr="005401D2">
        <w:rPr>
          <w:b/>
          <w:i/>
        </w:rPr>
        <w:t>Tracy Fishwick:</w:t>
      </w:r>
      <w:r>
        <w:t xml:space="preserve"> </w:t>
      </w:r>
      <w:r w:rsidRPr="005401D2">
        <w:t xml:space="preserve">I run a social enterprise in Liverpool City Region </w:t>
      </w:r>
      <w:r>
        <w:t>in</w:t>
      </w:r>
      <w:r w:rsidRPr="005401D2">
        <w:t xml:space="preserve"> the north</w:t>
      </w:r>
      <w:r>
        <w:t>-</w:t>
      </w:r>
      <w:r w:rsidRPr="005401D2">
        <w:t>west</w:t>
      </w:r>
      <w:r>
        <w:t>. W</w:t>
      </w:r>
      <w:r w:rsidRPr="005401D2">
        <w:t>e work with long</w:t>
      </w:r>
      <w:r>
        <w:t>-</w:t>
      </w:r>
      <w:r w:rsidRPr="005401D2">
        <w:t xml:space="preserve">term unemployed people. I am also chair of </w:t>
      </w:r>
      <w:r>
        <w:t xml:space="preserve">part of </w:t>
      </w:r>
      <w:r w:rsidRPr="005401D2">
        <w:t xml:space="preserve">the Groundwork </w:t>
      </w:r>
      <w:r>
        <w:t>t</w:t>
      </w:r>
      <w:r w:rsidRPr="005401D2">
        <w:t xml:space="preserve">rust in the </w:t>
      </w:r>
      <w:r>
        <w:t>north-west,</w:t>
      </w:r>
      <w:r w:rsidRPr="005401D2">
        <w:t xml:space="preserve"> an environmental charity.</w:t>
      </w:r>
      <w:r>
        <w:t xml:space="preserve"> </w:t>
      </w:r>
    </w:p>
    <w:p w:rsidR="001E1311" w:rsidP="00B93DE7">
      <w:pPr>
        <w:pStyle w:val="Answer"/>
      </w:pPr>
      <w:r>
        <w:rPr>
          <w:b/>
          <w:i/>
        </w:rPr>
        <w:t>Professor Paul Gregg:</w:t>
      </w:r>
      <w:r>
        <w:t xml:space="preserve"> </w:t>
      </w:r>
      <w:r w:rsidRPr="005401D2">
        <w:t>I work on economic</w:t>
      </w:r>
      <w:r>
        <w:t>,</w:t>
      </w:r>
      <w:r w:rsidRPr="005401D2">
        <w:t xml:space="preserve"> </w:t>
      </w:r>
      <w:r w:rsidRPr="005401D2">
        <w:t>social</w:t>
      </w:r>
      <w:r w:rsidRPr="005401D2">
        <w:t xml:space="preserve"> </w:t>
      </w:r>
      <w:r>
        <w:t xml:space="preserve">and public </w:t>
      </w:r>
      <w:r w:rsidRPr="005401D2">
        <w:t xml:space="preserve">policy around employment, unemployment and </w:t>
      </w:r>
      <w:r w:rsidRPr="005401D2">
        <w:t>social mobility</w:t>
      </w:r>
      <w:r>
        <w:t>,</w:t>
      </w:r>
      <w:r w:rsidRPr="005401D2">
        <w:t xml:space="preserve"> primarily.</w:t>
      </w:r>
      <w:r>
        <w:t xml:space="preserve"> </w:t>
      </w:r>
    </w:p>
    <w:p w:rsidR="001E1311" w:rsidP="00B93DE7">
      <w:pPr>
        <w:pStyle w:val="Answer"/>
      </w:pPr>
      <w:r w:rsidRPr="005401D2">
        <w:rPr>
          <w:b/>
          <w:i/>
        </w:rPr>
        <w:t>Laura Dewar:</w:t>
      </w:r>
      <w:r>
        <w:t xml:space="preserve"> </w:t>
      </w:r>
      <w:r w:rsidRPr="005401D2">
        <w:t xml:space="preserve">I work in policy </w:t>
      </w:r>
      <w:r>
        <w:t xml:space="preserve">and </w:t>
      </w:r>
      <w:r w:rsidRPr="005401D2">
        <w:t>research at the charity Gingerbread</w:t>
      </w:r>
      <w:r>
        <w:t>,</w:t>
      </w:r>
      <w:r w:rsidRPr="005401D2">
        <w:t xml:space="preserve"> </w:t>
      </w:r>
      <w:r>
        <w:t>which</w:t>
      </w:r>
      <w:r w:rsidRPr="005401D2">
        <w:t xml:space="preserve"> supports single</w:t>
      </w:r>
      <w:r>
        <w:t>-</w:t>
      </w:r>
      <w:r w:rsidRPr="005401D2">
        <w:t>parent families. I will give evidence about two research pro</w:t>
      </w:r>
      <w:r>
        <w:t>je</w:t>
      </w:r>
      <w:r w:rsidRPr="005401D2">
        <w:t>cts we are currently involved with</w:t>
      </w:r>
      <w:r>
        <w:t>,</w:t>
      </w:r>
      <w:r w:rsidRPr="005401D2">
        <w:t xml:space="preserve"> looking at the impact of Covid on single parents. </w:t>
      </w:r>
    </w:p>
    <w:p w:rsidR="001E1311" w:rsidRPr="005401D2" w:rsidP="00B93DE7">
      <w:pPr>
        <w:pStyle w:val="Question"/>
      </w:pPr>
      <w:r w:rsidRPr="005401D2">
        <w:rPr>
          <w:b/>
        </w:rPr>
        <w:t>The Chair:</w:t>
      </w:r>
      <w:r>
        <w:t xml:space="preserve"> </w:t>
      </w:r>
      <w:r w:rsidRPr="005401D2">
        <w:t>Perhaps I could begin by asking the first question</w:t>
      </w:r>
      <w:r>
        <w:t xml:space="preserve">. Have </w:t>
      </w:r>
      <w:r w:rsidRPr="005401D2">
        <w:t>universal credit and legacy benefits provided people with adequate income during the pandemic</w:t>
      </w:r>
      <w:r>
        <w:t>?</w:t>
      </w:r>
      <w:r w:rsidRPr="005401D2">
        <w:t xml:space="preserve"> I think I know the answer</w:t>
      </w:r>
      <w:r>
        <w:t>,</w:t>
      </w:r>
      <w:r w:rsidRPr="005401D2">
        <w:t xml:space="preserve"> but could you </w:t>
      </w:r>
      <w:r w:rsidRPr="005401D2">
        <w:t>focus</w:t>
      </w:r>
      <w:r>
        <w:t xml:space="preserve"> </w:t>
      </w:r>
      <w:r>
        <w:t>in particular</w:t>
      </w:r>
      <w:r w:rsidRPr="005401D2">
        <w:t xml:space="preserve"> on</w:t>
      </w:r>
      <w:r w:rsidRPr="005401D2">
        <w:t xml:space="preserve"> </w:t>
      </w:r>
      <w:r>
        <w:t xml:space="preserve">how much </w:t>
      </w:r>
      <w:r w:rsidRPr="005401D2">
        <w:t xml:space="preserve">the £20 per week </w:t>
      </w:r>
      <w:r>
        <w:t xml:space="preserve">increase </w:t>
      </w:r>
      <w:r w:rsidRPr="005401D2">
        <w:t xml:space="preserve">to universal credit and tax credits </w:t>
      </w:r>
      <w:r>
        <w:t xml:space="preserve">has </w:t>
      </w:r>
      <w:r w:rsidRPr="005401D2">
        <w:t>helped claimants</w:t>
      </w:r>
      <w:r>
        <w:t>,</w:t>
      </w:r>
      <w:r w:rsidRPr="005401D2">
        <w:t xml:space="preserve"> and what the effect would be of not maintaining that? Also</w:t>
      </w:r>
      <w:r>
        <w:t>,</w:t>
      </w:r>
      <w:r w:rsidRPr="005401D2">
        <w:t xml:space="preserve"> what has been the effect of the £16,000 capital rules test on new claimants? </w:t>
      </w:r>
    </w:p>
    <w:p w:rsidR="001E1311" w:rsidP="00B93DE7">
      <w:pPr>
        <w:pStyle w:val="Answer"/>
      </w:pPr>
      <w:r w:rsidRPr="005401D2">
        <w:rPr>
          <w:b/>
          <w:i/>
        </w:rPr>
        <w:t>Dr</w:t>
      </w:r>
      <w:r w:rsidRPr="005401D2">
        <w:rPr>
          <w:b/>
          <w:i/>
        </w:rPr>
        <w:t xml:space="preserve"> Katy Jones:</w:t>
      </w:r>
      <w:r>
        <w:t xml:space="preserve"> </w:t>
      </w:r>
      <w:r w:rsidRPr="005401D2">
        <w:t>I do not think that universal credit and other legacy benefits have been providing an adequate income. There is a striking contrast between the generosity of the furlough scheme</w:t>
      </w:r>
      <w:r>
        <w:t>,</w:t>
      </w:r>
      <w:r w:rsidRPr="005401D2">
        <w:t xml:space="preserve"> where relatively high earners have been able to keep 80% of prev</w:t>
      </w:r>
      <w:r w:rsidRPr="005401D2">
        <w:t>ious wages</w:t>
      </w:r>
      <w:r>
        <w:t>,</w:t>
      </w:r>
      <w:r w:rsidRPr="005401D2">
        <w:t xml:space="preserve"> a</w:t>
      </w:r>
      <w:r>
        <w:t>nd</w:t>
      </w:r>
      <w:r w:rsidRPr="005401D2">
        <w:t xml:space="preserve"> what </w:t>
      </w:r>
      <w:r>
        <w:t>people can</w:t>
      </w:r>
      <w:r w:rsidRPr="005401D2">
        <w:t xml:space="preserve"> receive through the benefits system.</w:t>
      </w:r>
    </w:p>
    <w:p w:rsidR="001E1311" w:rsidP="00B93DE7">
      <w:pPr>
        <w:pStyle w:val="Answer"/>
      </w:pPr>
      <w:r>
        <w:t>T</w:t>
      </w:r>
      <w:r w:rsidRPr="005401D2">
        <w:t>he pandemic has brought more people into contact with our welfare system</w:t>
      </w:r>
      <w:r>
        <w:t>,</w:t>
      </w:r>
      <w:r w:rsidRPr="005401D2">
        <w:t xml:space="preserve"> and I think that many have been surprised by just how low the benefit levels have been allowed to fall</w:t>
      </w:r>
      <w:r>
        <w:t xml:space="preserve">. They </w:t>
      </w:r>
      <w:r w:rsidRPr="005401D2">
        <w:t>hav</w:t>
      </w:r>
      <w:r w:rsidRPr="005401D2">
        <w:t>e been surprised when they have not been able to access support through th</w:t>
      </w:r>
      <w:r>
        <w:t>e</w:t>
      </w:r>
      <w:r w:rsidRPr="005401D2">
        <w:t xml:space="preserve"> system because of the savings rules.</w:t>
      </w:r>
      <w:r>
        <w:t xml:space="preserve"> </w:t>
      </w:r>
      <w:r w:rsidRPr="005401D2">
        <w:t>The temporary increase of £20 per week has been a lifeline for many people and should be made permanent</w:t>
      </w:r>
      <w:r>
        <w:t>. F</w:t>
      </w:r>
      <w:r w:rsidRPr="005401D2">
        <w:t>urther increases need to be considere</w:t>
      </w:r>
      <w:r w:rsidRPr="005401D2">
        <w:t>d.</w:t>
      </w:r>
      <w:r>
        <w:t xml:space="preserve"> D</w:t>
      </w:r>
      <w:r w:rsidRPr="005401D2">
        <w:t>esign issues such as the two</w:t>
      </w:r>
      <w:r>
        <w:t>-</w:t>
      </w:r>
      <w:r w:rsidRPr="005401D2">
        <w:t>child limit and the five</w:t>
      </w:r>
      <w:r>
        <w:t>-</w:t>
      </w:r>
      <w:r w:rsidRPr="005401D2">
        <w:t>week wait remain with us</w:t>
      </w:r>
      <w:r>
        <w:t>,</w:t>
      </w:r>
      <w:r w:rsidRPr="005401D2">
        <w:t xml:space="preserve"> which you know from your previous inquiry can create significant debt and financial hardship.</w:t>
      </w:r>
    </w:p>
    <w:p w:rsidR="001E1311" w:rsidRPr="005401D2" w:rsidP="00B93DE7">
      <w:pPr>
        <w:pStyle w:val="Answer"/>
      </w:pPr>
      <w:r>
        <w:t>We have been l</w:t>
      </w:r>
      <w:r w:rsidRPr="005401D2">
        <w:t>istening to the experiences of claimants</w:t>
      </w:r>
      <w:r>
        <w:t xml:space="preserve">, and </w:t>
      </w:r>
      <w:r w:rsidRPr="005401D2">
        <w:t>Laura can speak to</w:t>
      </w:r>
      <w:r w:rsidRPr="005401D2">
        <w:t xml:space="preserve"> that</w:t>
      </w:r>
      <w:r>
        <w:t>. I want to flag</w:t>
      </w:r>
      <w:r w:rsidRPr="005401D2">
        <w:t xml:space="preserve"> a couple of large</w:t>
      </w:r>
      <w:r>
        <w:t>-</w:t>
      </w:r>
      <w:r w:rsidRPr="005401D2">
        <w:t>scale projects that have just started</w:t>
      </w:r>
      <w:r>
        <w:t>,</w:t>
      </w:r>
      <w:r w:rsidRPr="005401D2">
        <w:t xml:space="preserve"> including the </w:t>
      </w:r>
      <w:r>
        <w:t>W</w:t>
      </w:r>
      <w:r w:rsidRPr="005401D2">
        <w:t xml:space="preserve">elfare </w:t>
      </w:r>
      <w:r>
        <w:t>at a (S</w:t>
      </w:r>
      <w:r w:rsidRPr="005401D2">
        <w:t>ocial</w:t>
      </w:r>
      <w:r>
        <w:t>)</w:t>
      </w:r>
      <w:r w:rsidRPr="005401D2">
        <w:t xml:space="preserve"> </w:t>
      </w:r>
      <w:r>
        <w:t>D</w:t>
      </w:r>
      <w:r w:rsidRPr="005401D2">
        <w:t>istance project</w:t>
      </w:r>
      <w:r>
        <w:t>,</w:t>
      </w:r>
      <w:r w:rsidRPr="005401D2">
        <w:t xml:space="preserve"> led by </w:t>
      </w:r>
      <w:r w:rsidRPr="005401D2">
        <w:t>Professor Lisa Scullion, and the Covid Realities project</w:t>
      </w:r>
      <w:r>
        <w:t>,</w:t>
      </w:r>
      <w:r w:rsidRPr="005401D2">
        <w:t xml:space="preserve"> led by Ruth Patrick</w:t>
      </w:r>
      <w:r>
        <w:t>. T</w:t>
      </w:r>
      <w:r w:rsidRPr="005401D2">
        <w:t xml:space="preserve">hey may be able to share </w:t>
      </w:r>
      <w:r w:rsidRPr="005401D2">
        <w:t>further evidence on that.</w:t>
      </w:r>
    </w:p>
    <w:p w:rsidR="001E1311" w:rsidP="00B93DE7">
      <w:pPr>
        <w:pStyle w:val="Answer"/>
      </w:pPr>
      <w:r w:rsidRPr="005401D2">
        <w:rPr>
          <w:b/>
          <w:i/>
        </w:rPr>
        <w:t>Tracy Fishwick:</w:t>
      </w:r>
      <w:r>
        <w:t xml:space="preserve"> A </w:t>
      </w:r>
      <w:r w:rsidRPr="005401D2">
        <w:t xml:space="preserve">study </w:t>
      </w:r>
      <w:r>
        <w:t xml:space="preserve">at </w:t>
      </w:r>
      <w:r w:rsidRPr="005401D2">
        <w:t>Salford University during the pandemic</w:t>
      </w:r>
      <w:r>
        <w:t xml:space="preserve"> found that a</w:t>
      </w:r>
      <w:r w:rsidRPr="005401D2">
        <w:t xml:space="preserve">bout 10% of </w:t>
      </w:r>
      <w:r>
        <w:t xml:space="preserve">the </w:t>
      </w:r>
      <w:r w:rsidRPr="005401D2">
        <w:t xml:space="preserve">claimants </w:t>
      </w:r>
      <w:r>
        <w:t xml:space="preserve">studied </w:t>
      </w:r>
      <w:r w:rsidRPr="005401D2">
        <w:t xml:space="preserve">were not able to access universal credit at all. They were new claimants due to redundancy. </w:t>
      </w:r>
      <w:r>
        <w:t>The study was of</w:t>
      </w:r>
      <w:r w:rsidRPr="005401D2">
        <w:t xml:space="preserve"> nearly 30</w:t>
      </w:r>
      <w:r w:rsidRPr="005401D2">
        <w:t xml:space="preserve">0,000 </w:t>
      </w:r>
      <w:r>
        <w:t>people, so</w:t>
      </w:r>
      <w:r w:rsidRPr="005401D2">
        <w:t xml:space="preserve"> </w:t>
      </w:r>
      <w:r>
        <w:t xml:space="preserve">it was </w:t>
      </w:r>
      <w:r w:rsidRPr="005401D2">
        <w:t>quite significant</w:t>
      </w:r>
      <w:r>
        <w:t>. T</w:t>
      </w:r>
      <w:r w:rsidRPr="005401D2">
        <w:t>here are wider issues</w:t>
      </w:r>
      <w:r>
        <w:t xml:space="preserve"> </w:t>
      </w:r>
      <w:r w:rsidRPr="005401D2">
        <w:t>about who can access UC.</w:t>
      </w:r>
      <w:r>
        <w:t xml:space="preserve"> </w:t>
      </w:r>
    </w:p>
    <w:p w:rsidR="001E1311" w:rsidRPr="005401D2" w:rsidP="00B93DE7">
      <w:pPr>
        <w:pStyle w:val="Remark"/>
      </w:pPr>
      <w:r w:rsidRPr="00D95FEE">
        <w:rPr>
          <w:b/>
        </w:rPr>
        <w:t>The Chair:</w:t>
      </w:r>
      <w:r>
        <w:t xml:space="preserve"> </w:t>
      </w:r>
      <w:r w:rsidRPr="005401D2">
        <w:t>Could you expand on that? One thing that has irritated me</w:t>
      </w:r>
      <w:r>
        <w:t>—</w:t>
      </w:r>
      <w:r w:rsidRPr="005401D2">
        <w:t xml:space="preserve">I </w:t>
      </w:r>
      <w:r>
        <w:t xml:space="preserve">only </w:t>
      </w:r>
      <w:r w:rsidRPr="005401D2">
        <w:t xml:space="preserve">know about it because of </w:t>
      </w:r>
      <w:r>
        <w:t>the</w:t>
      </w:r>
      <w:r w:rsidRPr="005401D2">
        <w:t xml:space="preserve"> universal credit inquiry we completed</w:t>
      </w:r>
      <w:r>
        <w:t>—</w:t>
      </w:r>
      <w:r w:rsidRPr="005401D2">
        <w:t xml:space="preserve">is </w:t>
      </w:r>
      <w:r>
        <w:t xml:space="preserve">that </w:t>
      </w:r>
      <w:r w:rsidRPr="005401D2">
        <w:t>Ministers kee</w:t>
      </w:r>
      <w:r w:rsidRPr="005401D2">
        <w:t xml:space="preserve">p saying that people will have access to universal credit, which assumes </w:t>
      </w:r>
      <w:r>
        <w:t xml:space="preserve">that </w:t>
      </w:r>
      <w:r w:rsidRPr="005401D2">
        <w:t>they have no savings</w:t>
      </w:r>
      <w:r>
        <w:t>,</w:t>
      </w:r>
      <w:r w:rsidRPr="005401D2">
        <w:t xml:space="preserve"> and does not take account of the wait</w:t>
      </w:r>
      <w:r>
        <w:t>,</w:t>
      </w:r>
      <w:r w:rsidRPr="005401D2">
        <w:t xml:space="preserve"> and so on. </w:t>
      </w:r>
      <w:r>
        <w:t>M</w:t>
      </w:r>
      <w:r w:rsidRPr="005401D2">
        <w:t>any people</w:t>
      </w:r>
      <w:r>
        <w:t>, as Katy Jones suggested,</w:t>
      </w:r>
      <w:r w:rsidRPr="005401D2">
        <w:t xml:space="preserve"> will </w:t>
      </w:r>
      <w:r>
        <w:t>have</w:t>
      </w:r>
      <w:r w:rsidRPr="005401D2">
        <w:t xml:space="preserve"> been in a comparative</w:t>
      </w:r>
      <w:r>
        <w:t>ly</w:t>
      </w:r>
      <w:r w:rsidRPr="005401D2">
        <w:t xml:space="preserve"> good situation with the furlough a</w:t>
      </w:r>
      <w:r w:rsidRPr="005401D2">
        <w:t xml:space="preserve">nd suddenly find that they </w:t>
      </w:r>
      <w:r w:rsidRPr="005401D2">
        <w:t>hav</w:t>
      </w:r>
      <w:r>
        <w:t>e</w:t>
      </w:r>
      <w:r w:rsidRPr="005401D2">
        <w:t xml:space="preserve"> to</w:t>
      </w:r>
      <w:r w:rsidRPr="005401D2">
        <w:t xml:space="preserve"> live on a very small sum of money </w:t>
      </w:r>
      <w:r>
        <w:t>that</w:t>
      </w:r>
      <w:r w:rsidRPr="005401D2">
        <w:t xml:space="preserve"> is not available to them in practice for perhaps a couple of months. Do you want to expand on that?</w:t>
      </w:r>
      <w:r>
        <w:t xml:space="preserve"> </w:t>
      </w:r>
    </w:p>
    <w:p w:rsidR="001E1311" w:rsidP="00B93DE7">
      <w:pPr>
        <w:pStyle w:val="Answer"/>
      </w:pPr>
      <w:r w:rsidRPr="005401D2">
        <w:rPr>
          <w:b/>
          <w:i/>
        </w:rPr>
        <w:t>Tracy Fishwick:</w:t>
      </w:r>
      <w:r>
        <w:t xml:space="preserve"> </w:t>
      </w:r>
      <w:r w:rsidRPr="005401D2">
        <w:t xml:space="preserve">You are right </w:t>
      </w:r>
      <w:r>
        <w:t xml:space="preserve">that </w:t>
      </w:r>
      <w:r w:rsidRPr="005401D2">
        <w:t xml:space="preserve">people who have had good jobs, sometimes very </w:t>
      </w:r>
      <w:r w:rsidRPr="005401D2">
        <w:t>good jobs, may have some savings.</w:t>
      </w:r>
      <w:r>
        <w:t xml:space="preserve"> </w:t>
      </w:r>
      <w:r w:rsidRPr="005401D2">
        <w:t>They may also have a partner in work and that will affect their ability to claim independently.</w:t>
      </w:r>
      <w:r>
        <w:t xml:space="preserve"> P</w:t>
      </w:r>
      <w:r w:rsidRPr="005401D2">
        <w:t>eople have a massive shock to the system when they go for help</w:t>
      </w:r>
      <w:r>
        <w:t xml:space="preserve">. They </w:t>
      </w:r>
      <w:r w:rsidRPr="005401D2">
        <w:t xml:space="preserve">say, </w:t>
      </w:r>
      <w:r>
        <w:t>“</w:t>
      </w:r>
      <w:r w:rsidRPr="005401D2">
        <w:t>I</w:t>
      </w:r>
      <w:r>
        <w:t>’ve</w:t>
      </w:r>
      <w:r w:rsidRPr="005401D2">
        <w:t xml:space="preserve"> paid in all my life and now</w:t>
      </w:r>
      <w:r>
        <w:t>,</w:t>
      </w:r>
      <w:r w:rsidRPr="005401D2">
        <w:t xml:space="preserve"> when I need it the most, it</w:t>
      </w:r>
      <w:r>
        <w:t>’</w:t>
      </w:r>
      <w:r w:rsidRPr="005401D2">
        <w:t>s not there for me</w:t>
      </w:r>
      <w:r>
        <w:t>”</w:t>
      </w:r>
      <w:r w:rsidRPr="005401D2">
        <w:t>.</w:t>
      </w:r>
      <w:r>
        <w:t xml:space="preserve"> </w:t>
      </w:r>
      <w:r w:rsidRPr="005401D2">
        <w:t>We hear that a lot</w:t>
      </w:r>
      <w:r>
        <w:t>. P</w:t>
      </w:r>
      <w:r w:rsidRPr="005401D2">
        <w:t xml:space="preserve">eople are confused and, obviously, in panic mode and very upset and scared about what will happen. </w:t>
      </w:r>
    </w:p>
    <w:p w:rsidR="001E1311" w:rsidP="00B93DE7">
      <w:pPr>
        <w:pStyle w:val="Remark"/>
      </w:pPr>
      <w:r w:rsidRPr="005401D2">
        <w:rPr>
          <w:b/>
        </w:rPr>
        <w:t>The Chair:</w:t>
      </w:r>
      <w:r>
        <w:t xml:space="preserve"> </w:t>
      </w:r>
      <w:r w:rsidRPr="005401D2">
        <w:t xml:space="preserve">What do you think the remedy is? </w:t>
      </w:r>
    </w:p>
    <w:p w:rsidR="001E1311" w:rsidP="00B93DE7">
      <w:pPr>
        <w:pStyle w:val="Answer"/>
      </w:pPr>
      <w:r w:rsidRPr="005401D2">
        <w:rPr>
          <w:b/>
          <w:i/>
        </w:rPr>
        <w:t>Tracy Fishwick:</w:t>
      </w:r>
      <w:r>
        <w:t xml:space="preserve"> </w:t>
      </w:r>
      <w:r w:rsidRPr="005401D2">
        <w:t xml:space="preserve">We need to increase the </w:t>
      </w:r>
      <w:r w:rsidRPr="005401D2">
        <w:t xml:space="preserve">level of universal credit and </w:t>
      </w:r>
      <w:r>
        <w:t>widen</w:t>
      </w:r>
      <w:r w:rsidRPr="005401D2">
        <w:t xml:space="preserve"> access to it in some way</w:t>
      </w:r>
      <w:r>
        <w:t>,</w:t>
      </w:r>
      <w:r w:rsidRPr="005401D2">
        <w:t xml:space="preserve"> so that people can expect some form of basic income during this time, because none of this is anybody</w:t>
      </w:r>
      <w:r>
        <w:t>’</w:t>
      </w:r>
      <w:r w:rsidRPr="005401D2">
        <w:t>s fault</w:t>
      </w:r>
      <w:r>
        <w:t>.</w:t>
      </w:r>
    </w:p>
    <w:p w:rsidR="001E1311" w:rsidP="00B93DE7">
      <w:pPr>
        <w:pStyle w:val="Answer"/>
      </w:pPr>
      <w:r w:rsidRPr="005401D2">
        <w:rPr>
          <w:b/>
          <w:i/>
        </w:rPr>
        <w:t>Laura Dewar:</w:t>
      </w:r>
      <w:r>
        <w:t xml:space="preserve"> </w:t>
      </w:r>
      <w:r w:rsidRPr="005401D2">
        <w:t>I reiterate the points that Tracy and Katy have made.</w:t>
      </w:r>
      <w:r>
        <w:t xml:space="preserve"> </w:t>
      </w:r>
      <w:r w:rsidRPr="005401D2">
        <w:t>The two research</w:t>
      </w:r>
      <w:r w:rsidRPr="005401D2">
        <w:t xml:space="preserve"> projects that I am involved with in</w:t>
      </w:r>
      <w:r>
        <w:t>clude</w:t>
      </w:r>
      <w:r w:rsidRPr="005401D2">
        <w:t xml:space="preserve"> some qualitative work with single parents</w:t>
      </w:r>
      <w:r>
        <w:t>, and I</w:t>
      </w:r>
      <w:r w:rsidRPr="005401D2">
        <w:t xml:space="preserve"> have seen the impact of going on to universal credit and people losing their job</w:t>
      </w:r>
      <w:r>
        <w:t>s</w:t>
      </w:r>
      <w:r w:rsidRPr="005401D2">
        <w:t>, especially where jobs no longer exist.</w:t>
      </w:r>
    </w:p>
    <w:p w:rsidR="001E1311" w:rsidP="00B93DE7">
      <w:pPr>
        <w:pStyle w:val="Answer"/>
      </w:pPr>
      <w:r>
        <w:t>T</w:t>
      </w:r>
      <w:r w:rsidRPr="005401D2">
        <w:t>he furlough system is very different for s</w:t>
      </w:r>
      <w:r w:rsidRPr="005401D2">
        <w:t xml:space="preserve">omeone </w:t>
      </w:r>
      <w:r>
        <w:t xml:space="preserve">who is </w:t>
      </w:r>
      <w:r w:rsidRPr="005401D2">
        <w:t xml:space="preserve">on a high wage. In theory, a couple could receive £5,000 in </w:t>
      </w:r>
      <w:r>
        <w:t xml:space="preserve">what I consider </w:t>
      </w:r>
      <w:r w:rsidRPr="005401D2">
        <w:t>benefits</w:t>
      </w:r>
      <w:r>
        <w:t>,</w:t>
      </w:r>
      <w:r w:rsidRPr="005401D2">
        <w:t xml:space="preserve"> whereas</w:t>
      </w:r>
      <w:r>
        <w:t>,</w:t>
      </w:r>
      <w:r w:rsidRPr="005401D2">
        <w:t xml:space="preserve"> if you are at a much lower </w:t>
      </w:r>
      <w:r>
        <w:t>end</w:t>
      </w:r>
      <w:r w:rsidRPr="005401D2">
        <w:t xml:space="preserve"> of</w:t>
      </w:r>
      <w:r>
        <w:t xml:space="preserve"> the </w:t>
      </w:r>
      <w:r w:rsidRPr="005401D2">
        <w:t xml:space="preserve">income stream, </w:t>
      </w:r>
      <w:r>
        <w:t>a</w:t>
      </w:r>
      <w:r w:rsidRPr="005401D2">
        <w:t xml:space="preserve"> furlough scheme </w:t>
      </w:r>
      <w:r>
        <w:t>of</w:t>
      </w:r>
      <w:r w:rsidRPr="005401D2">
        <w:t xml:space="preserve"> 80% is </w:t>
      </w:r>
      <w:r w:rsidRPr="005401D2">
        <w:t>pretty low</w:t>
      </w:r>
      <w:r w:rsidRPr="005401D2">
        <w:t>. Some of the single parent</w:t>
      </w:r>
      <w:r>
        <w:t>s</w:t>
      </w:r>
      <w:r w:rsidRPr="005401D2">
        <w:t xml:space="preserve"> we interviewed for the rese</w:t>
      </w:r>
      <w:r w:rsidRPr="005401D2">
        <w:t xml:space="preserve">arch project </w:t>
      </w:r>
      <w:r>
        <w:t>told us</w:t>
      </w:r>
      <w:r w:rsidRPr="005401D2">
        <w:t xml:space="preserve"> what they had to go without under that scheme.</w:t>
      </w:r>
    </w:p>
    <w:p w:rsidR="001E1311" w:rsidP="00B93DE7">
      <w:pPr>
        <w:pStyle w:val="Answer"/>
      </w:pPr>
      <w:r w:rsidRPr="005401D2">
        <w:t xml:space="preserve">We saw </w:t>
      </w:r>
      <w:r>
        <w:t>the</w:t>
      </w:r>
      <w:r w:rsidRPr="005401D2">
        <w:t xml:space="preserve"> positive differen</w:t>
      </w:r>
      <w:r>
        <w:t>ce</w:t>
      </w:r>
      <w:r w:rsidRPr="005401D2">
        <w:t xml:space="preserve"> that the £20 uplift in universal credit made to single parents</w:t>
      </w:r>
      <w:r>
        <w:t>,</w:t>
      </w:r>
      <w:r w:rsidRPr="005401D2">
        <w:t xml:space="preserve"> especially as during the pandemic food prices have gone up, people have been at home more and</w:t>
      </w:r>
      <w:r w:rsidRPr="005401D2">
        <w:t xml:space="preserve"> they have had higher electricity </w:t>
      </w:r>
      <w:r>
        <w:t>bills</w:t>
      </w:r>
      <w:r w:rsidRPr="005401D2">
        <w:t xml:space="preserve">. That is really </w:t>
      </w:r>
      <w:r w:rsidRPr="005401D2">
        <w:t>positive</w:t>
      </w:r>
      <w:r>
        <w:t xml:space="preserve"> and w</w:t>
      </w:r>
      <w:r w:rsidRPr="005401D2">
        <w:t xml:space="preserve">e support the Joseph Rowntree Foundation </w:t>
      </w:r>
      <w:r>
        <w:t>“K</w:t>
      </w:r>
      <w:r w:rsidRPr="005401D2">
        <w:t xml:space="preserve">eep the </w:t>
      </w:r>
      <w:r>
        <w:t>l</w:t>
      </w:r>
      <w:r w:rsidRPr="005401D2">
        <w:t>ifeline</w:t>
      </w:r>
      <w:r>
        <w:t>”</w:t>
      </w:r>
      <w:r w:rsidRPr="005401D2">
        <w:t xml:space="preserve"> campaign. I</w:t>
      </w:r>
      <w:r>
        <w:t xml:space="preserve"> </w:t>
      </w:r>
      <w:r w:rsidRPr="005401D2">
        <w:t>reiterate</w:t>
      </w:r>
      <w:r>
        <w:t>,</w:t>
      </w:r>
      <w:r w:rsidRPr="005401D2">
        <w:t xml:space="preserve"> </w:t>
      </w:r>
      <w:r>
        <w:t>however,</w:t>
      </w:r>
      <w:r w:rsidRPr="005401D2">
        <w:t xml:space="preserve"> that it is not open to people on legacy benefits. People who are unemployed and on legacy ben</w:t>
      </w:r>
      <w:r w:rsidRPr="005401D2">
        <w:t xml:space="preserve">efits do not get </w:t>
      </w:r>
      <w:r>
        <w:t>it</w:t>
      </w:r>
      <w:r w:rsidRPr="005401D2">
        <w:t xml:space="preserve">, and that is totally unfair. </w:t>
      </w:r>
    </w:p>
    <w:p w:rsidR="001E1311" w:rsidP="00B93DE7">
      <w:pPr>
        <w:pStyle w:val="Remark"/>
      </w:pPr>
      <w:r w:rsidRPr="005401D2">
        <w:rPr>
          <w:b/>
        </w:rPr>
        <w:t>The Chair:</w:t>
      </w:r>
      <w:r>
        <w:t xml:space="preserve"> </w:t>
      </w:r>
      <w:r w:rsidRPr="005401D2">
        <w:t>They do not get what?</w:t>
      </w:r>
      <w:r>
        <w:t xml:space="preserve"> </w:t>
      </w:r>
    </w:p>
    <w:p w:rsidR="001E1311" w:rsidP="00B93DE7">
      <w:pPr>
        <w:pStyle w:val="Answer"/>
      </w:pPr>
      <w:r w:rsidRPr="005401D2">
        <w:rPr>
          <w:b/>
          <w:i/>
        </w:rPr>
        <w:t>Laura Dewar:</w:t>
      </w:r>
      <w:r>
        <w:t xml:space="preserve"> They do not get an uplift. </w:t>
      </w:r>
      <w:r w:rsidRPr="005401D2">
        <w:t xml:space="preserve">The £20 uplift is only available to people on universal credit. </w:t>
      </w:r>
    </w:p>
    <w:p w:rsidR="001E1311" w:rsidP="00B93DE7">
      <w:pPr>
        <w:pStyle w:val="Remark"/>
      </w:pPr>
      <w:r w:rsidRPr="005401D2">
        <w:rPr>
          <w:b/>
        </w:rPr>
        <w:t>The Chair:</w:t>
      </w:r>
      <w:r>
        <w:t xml:space="preserve"> </w:t>
      </w:r>
      <w:r w:rsidRPr="005401D2">
        <w:t>I understand.</w:t>
      </w:r>
      <w:r>
        <w:t xml:space="preserve"> </w:t>
      </w:r>
    </w:p>
    <w:p w:rsidR="001E1311" w:rsidP="00B93DE7">
      <w:pPr>
        <w:pStyle w:val="Answer"/>
      </w:pPr>
      <w:r w:rsidRPr="005401D2">
        <w:rPr>
          <w:b/>
          <w:i/>
        </w:rPr>
        <w:t>Laura Dewar:</w:t>
      </w:r>
      <w:r>
        <w:t xml:space="preserve"> T</w:t>
      </w:r>
      <w:r w:rsidRPr="005401D2">
        <w:t xml:space="preserve">here are single </w:t>
      </w:r>
      <w:r w:rsidRPr="005401D2">
        <w:t>parents who do not receive that uplift</w:t>
      </w:r>
      <w:r>
        <w:t>, such as</w:t>
      </w:r>
      <w:r w:rsidRPr="005401D2">
        <w:t xml:space="preserve"> people who are benefit capped</w:t>
      </w:r>
      <w:r>
        <w:t>;</w:t>
      </w:r>
      <w:r w:rsidRPr="005401D2">
        <w:t xml:space="preserve"> 73,000 single</w:t>
      </w:r>
      <w:r>
        <w:t>-</w:t>
      </w:r>
      <w:r w:rsidRPr="005401D2">
        <w:t>parent family households are not getting that uplift.</w:t>
      </w:r>
      <w:r>
        <w:t xml:space="preserve"> In fact, t</w:t>
      </w:r>
      <w:r w:rsidRPr="005401D2">
        <w:t>he uplift w</w:t>
      </w:r>
      <w:r>
        <w:t>ould probably</w:t>
      </w:r>
      <w:r w:rsidRPr="005401D2">
        <w:t xml:space="preserve"> push them into being affected by the benef</w:t>
      </w:r>
      <w:r>
        <w:t>i</w:t>
      </w:r>
      <w:r w:rsidRPr="005401D2">
        <w:t>t cap. That is an absolute flaw</w:t>
      </w:r>
      <w:r w:rsidRPr="005401D2">
        <w:t xml:space="preserve"> in the system.</w:t>
      </w:r>
      <w:r>
        <w:t xml:space="preserve"> </w:t>
      </w:r>
      <w:r w:rsidRPr="005401D2">
        <w:t>As Katy and Tracy said, there are other ways that could help address the support that families with children get</w:t>
      </w:r>
      <w:r>
        <w:t>. In</w:t>
      </w:r>
      <w:r w:rsidRPr="005401D2">
        <w:t xml:space="preserve"> recent research by IPPR and the TUC, they call for an uplift to the child element of universal credit and legacy benefit, w</w:t>
      </w:r>
      <w:r w:rsidRPr="005401D2">
        <w:t>hich would be a positive way to get money into the pockets of families.</w:t>
      </w:r>
      <w:r>
        <w:t xml:space="preserve"> </w:t>
      </w:r>
    </w:p>
    <w:p w:rsidR="001E1311" w:rsidP="00B93DE7">
      <w:pPr>
        <w:pStyle w:val="Remark"/>
      </w:pPr>
      <w:r w:rsidRPr="00C95DF9">
        <w:rPr>
          <w:b/>
        </w:rPr>
        <w:t>The Chair:</w:t>
      </w:r>
      <w:r>
        <w:t xml:space="preserve"> </w:t>
      </w:r>
      <w:r w:rsidRPr="005401D2">
        <w:t>Professor Gregg, do you want to add anything?</w:t>
      </w:r>
      <w:r>
        <w:t xml:space="preserve"> </w:t>
      </w:r>
    </w:p>
    <w:p w:rsidR="001E1311" w:rsidP="00B93DE7">
      <w:pPr>
        <w:pStyle w:val="Answer"/>
      </w:pPr>
      <w:r>
        <w:rPr>
          <w:b/>
          <w:i/>
        </w:rPr>
        <w:t>Professor Paul Gregg:</w:t>
      </w:r>
      <w:r>
        <w:t xml:space="preserve"> </w:t>
      </w:r>
      <w:r w:rsidRPr="005401D2">
        <w:t>I</w:t>
      </w:r>
      <w:r>
        <w:t>t is</w:t>
      </w:r>
      <w:r w:rsidRPr="005401D2">
        <w:t xml:space="preserve"> something slightly different.</w:t>
      </w:r>
      <w:r>
        <w:t xml:space="preserve"> </w:t>
      </w:r>
      <w:r w:rsidRPr="005401D2">
        <w:t>In the last recession</w:t>
      </w:r>
      <w:r>
        <w:t>,</w:t>
      </w:r>
      <w:r w:rsidRPr="005401D2">
        <w:t xml:space="preserve"> the tax credit system was made substantively</w:t>
      </w:r>
      <w:r w:rsidRPr="005401D2">
        <w:t xml:space="preserve"> more generous, partly for the kinds of reasons </w:t>
      </w:r>
      <w:r>
        <w:t>that</w:t>
      </w:r>
      <w:r w:rsidRPr="005401D2">
        <w:t xml:space="preserve"> the other witnesses are talking about, to mitigate some of the deprivation caused by job loss</w:t>
      </w:r>
      <w:r>
        <w:t>. It</w:t>
      </w:r>
      <w:r w:rsidRPr="005401D2">
        <w:t xml:space="preserve"> was also used as a fiscal stimulus kind of measure</w:t>
      </w:r>
      <w:r>
        <w:t>. T</w:t>
      </w:r>
      <w:r w:rsidRPr="005401D2">
        <w:t>rying to stop big fall</w:t>
      </w:r>
      <w:r>
        <w:t>s</w:t>
      </w:r>
      <w:r w:rsidRPr="005401D2">
        <w:t xml:space="preserve"> in income was part of trying</w:t>
      </w:r>
      <w:r w:rsidRPr="005401D2">
        <w:t xml:space="preserve"> to keep spending going on in the economy</w:t>
      </w:r>
      <w:r>
        <w:t>. T</w:t>
      </w:r>
      <w:r w:rsidRPr="005401D2">
        <w:t>he £20 is doing that a bit now</w:t>
      </w:r>
      <w:r>
        <w:t>,</w:t>
      </w:r>
      <w:r w:rsidRPr="005401D2">
        <w:t xml:space="preserve"> and ending it in April</w:t>
      </w:r>
      <w:r>
        <w:t>—</w:t>
      </w:r>
      <w:r w:rsidRPr="005401D2">
        <w:t>just when</w:t>
      </w:r>
      <w:r>
        <w:t>, hopefully,</w:t>
      </w:r>
      <w:r w:rsidRPr="005401D2">
        <w:t xml:space="preserve"> we are beginning to come back into recovery</w:t>
      </w:r>
      <w:r>
        <w:t>—</w:t>
      </w:r>
      <w:r w:rsidRPr="005401D2">
        <w:t xml:space="preserve">is </w:t>
      </w:r>
      <w:r w:rsidRPr="005401D2">
        <w:t>really bad</w:t>
      </w:r>
      <w:r w:rsidRPr="005401D2">
        <w:t xml:space="preserve"> timing from an economic perspective.</w:t>
      </w:r>
      <w:r>
        <w:t xml:space="preserve"> </w:t>
      </w:r>
    </w:p>
    <w:p w:rsidR="001E1311" w:rsidP="00B93DE7">
      <w:pPr>
        <w:pStyle w:val="Question"/>
      </w:pPr>
      <w:r w:rsidRPr="001A1DED">
        <w:rPr>
          <w:b/>
        </w:rPr>
        <w:t>Baroness Bowles of Berkhamsted:</w:t>
      </w:r>
      <w:r>
        <w:t xml:space="preserve"> </w:t>
      </w:r>
      <w:r w:rsidRPr="005401D2">
        <w:t>How wel</w:t>
      </w:r>
      <w:r w:rsidRPr="005401D2">
        <w:t>l have the Government supported self</w:t>
      </w:r>
      <w:r>
        <w:t>-</w:t>
      </w:r>
      <w:r w:rsidRPr="005401D2">
        <w:t xml:space="preserve">employed people during the pandemic? </w:t>
      </w:r>
      <w:r>
        <w:t>That is n</w:t>
      </w:r>
      <w:r w:rsidRPr="005401D2">
        <w:t xml:space="preserve">ot just </w:t>
      </w:r>
      <w:r>
        <w:t xml:space="preserve">about </w:t>
      </w:r>
      <w:r w:rsidRPr="005401D2">
        <w:t xml:space="preserve">how well </w:t>
      </w:r>
      <w:r>
        <w:t>they h</w:t>
      </w:r>
      <w:r w:rsidRPr="005401D2">
        <w:t>ave done it in monetary terms</w:t>
      </w:r>
      <w:r>
        <w:t>,</w:t>
      </w:r>
      <w:r w:rsidRPr="005401D2">
        <w:t xml:space="preserve"> </w:t>
      </w:r>
      <w:r>
        <w:t xml:space="preserve">but about </w:t>
      </w:r>
      <w:r w:rsidRPr="005401D2">
        <w:t xml:space="preserve">how well </w:t>
      </w:r>
      <w:r>
        <w:t xml:space="preserve">it has been </w:t>
      </w:r>
      <w:r w:rsidRPr="005401D2">
        <w:t>distributed</w:t>
      </w:r>
      <w:r>
        <w:t xml:space="preserve"> to differe</w:t>
      </w:r>
      <w:r w:rsidRPr="005401D2">
        <w:t>nt types of unemployed people</w:t>
      </w:r>
      <w:r>
        <w:t>.</w:t>
      </w:r>
      <w:r w:rsidRPr="005401D2">
        <w:t xml:space="preserve"> </w:t>
      </w:r>
    </w:p>
    <w:p w:rsidR="001E1311" w:rsidP="00B93DE7">
      <w:pPr>
        <w:pStyle w:val="Answer"/>
      </w:pPr>
      <w:r w:rsidRPr="001A1DED">
        <w:rPr>
          <w:b/>
          <w:i/>
        </w:rPr>
        <w:t>Dr Katy Jones:</w:t>
      </w:r>
      <w:r>
        <w:t xml:space="preserve"> S</w:t>
      </w:r>
      <w:r w:rsidRPr="005401D2">
        <w:t xml:space="preserve">upport </w:t>
      </w:r>
      <w:r w:rsidRPr="005401D2">
        <w:t>has not been well targeted</w:t>
      </w:r>
      <w:r>
        <w:t>,</w:t>
      </w:r>
      <w:r w:rsidRPr="005401D2">
        <w:t xml:space="preserve"> and approximately 75,000 self</w:t>
      </w:r>
      <w:r>
        <w:t>-</w:t>
      </w:r>
      <w:r w:rsidRPr="005401D2">
        <w:t>employed workers have been excluded from the Self</w:t>
      </w:r>
      <w:r>
        <w:t>-</w:t>
      </w:r>
      <w:r w:rsidRPr="005401D2">
        <w:t>employment Income Support Scheme. Universal credit struggles to support the self</w:t>
      </w:r>
      <w:r>
        <w:t>-</w:t>
      </w:r>
      <w:r w:rsidRPr="005401D2">
        <w:t>employed</w:t>
      </w:r>
      <w:r>
        <w:t>,</w:t>
      </w:r>
      <w:r w:rsidRPr="005401D2">
        <w:t xml:space="preserve"> whose incomes fluctuate. The Government have temporar</w:t>
      </w:r>
      <w:r>
        <w:t>il</w:t>
      </w:r>
      <w:r w:rsidRPr="005401D2">
        <w:t xml:space="preserve">y </w:t>
      </w:r>
      <w:r w:rsidRPr="005401D2">
        <w:t>removed the minimum income flo</w:t>
      </w:r>
      <w:r>
        <w:t>or</w:t>
      </w:r>
      <w:r w:rsidRPr="005401D2">
        <w:t xml:space="preserve">, which has helped </w:t>
      </w:r>
      <w:r>
        <w:t>with that</w:t>
      </w:r>
      <w:r w:rsidRPr="005401D2">
        <w:t xml:space="preserve"> problem</w:t>
      </w:r>
      <w:r>
        <w:t>,</w:t>
      </w:r>
      <w:r w:rsidRPr="005401D2">
        <w:t xml:space="preserve"> but there are plans to restore </w:t>
      </w:r>
      <w:r>
        <w:t>i</w:t>
      </w:r>
      <w:r w:rsidRPr="005401D2">
        <w:t>t at a time when small business owners are struggling to regula</w:t>
      </w:r>
      <w:r>
        <w:t xml:space="preserve">rly earn </w:t>
      </w:r>
      <w:r w:rsidRPr="005401D2">
        <w:t>the minimum wage.</w:t>
      </w:r>
    </w:p>
    <w:p w:rsidR="001E1311" w:rsidP="00B93DE7">
      <w:pPr>
        <w:pStyle w:val="Answer"/>
      </w:pPr>
      <w:r w:rsidRPr="005401D2">
        <w:t>There are also concerns that the self</w:t>
      </w:r>
      <w:r>
        <w:t>-</w:t>
      </w:r>
      <w:r w:rsidRPr="005401D2">
        <w:t xml:space="preserve">employed with savings for </w:t>
      </w:r>
      <w:r w:rsidRPr="005401D2">
        <w:t xml:space="preserve">either future tax or business obligations, </w:t>
      </w:r>
      <w:r>
        <w:t>or</w:t>
      </w:r>
      <w:r w:rsidRPr="005401D2">
        <w:t xml:space="preserve"> who choos</w:t>
      </w:r>
      <w:r>
        <w:t>e</w:t>
      </w:r>
      <w:r w:rsidRPr="005401D2">
        <w:t xml:space="preserve"> to save instead of paying into a pension, are struggling to access universal credit because of the savings </w:t>
      </w:r>
      <w:r>
        <w:t>rules</w:t>
      </w:r>
      <w:r w:rsidRPr="005401D2">
        <w:t>. The Women</w:t>
      </w:r>
      <w:r>
        <w:t>’</w:t>
      </w:r>
      <w:r w:rsidRPr="005401D2">
        <w:t>s Enterprise</w:t>
      </w:r>
      <w:r>
        <w:t xml:space="preserve"> Policy</w:t>
      </w:r>
      <w:r w:rsidRPr="005401D2">
        <w:t xml:space="preserve"> Group has cited evidence that self</w:t>
      </w:r>
      <w:r>
        <w:t>-</w:t>
      </w:r>
      <w:r w:rsidRPr="005401D2">
        <w:t>employed women in pa</w:t>
      </w:r>
      <w:r w:rsidRPr="005401D2">
        <w:t>rticular need targeted support. My colleague Professor Julia Ro</w:t>
      </w:r>
      <w:r>
        <w:t>use</w:t>
      </w:r>
      <w:r w:rsidRPr="005401D2">
        <w:t xml:space="preserve"> and others at Manchester Met have been looking at th</w:t>
      </w:r>
      <w:r>
        <w:t>at</w:t>
      </w:r>
      <w:r w:rsidRPr="005401D2">
        <w:t xml:space="preserve"> and they would be happy to talk to you more about </w:t>
      </w:r>
      <w:r>
        <w:t>it,</w:t>
      </w:r>
      <w:r w:rsidRPr="005401D2">
        <w:t xml:space="preserve"> if</w:t>
      </w:r>
      <w:r w:rsidRPr="005401D2">
        <w:t xml:space="preserve"> that would be useful.</w:t>
      </w:r>
      <w:r>
        <w:t xml:space="preserve"> </w:t>
      </w:r>
    </w:p>
    <w:p w:rsidR="001E1311" w:rsidP="00B93DE7">
      <w:pPr>
        <w:pStyle w:val="Remark"/>
      </w:pPr>
      <w:r w:rsidRPr="001A1DED">
        <w:rPr>
          <w:b/>
        </w:rPr>
        <w:t>The Chair:</w:t>
      </w:r>
      <w:r>
        <w:t xml:space="preserve"> </w:t>
      </w:r>
      <w:r w:rsidRPr="005401D2">
        <w:t>Everyone does not have to answer every ques</w:t>
      </w:r>
      <w:r w:rsidRPr="005401D2">
        <w:t>tion</w:t>
      </w:r>
      <w:r>
        <w:t>,</w:t>
      </w:r>
      <w:r w:rsidRPr="005401D2">
        <w:t xml:space="preserve"> but pitch in, please. Does anyone else want to pick up that point?</w:t>
      </w:r>
      <w:r>
        <w:t xml:space="preserve"> </w:t>
      </w:r>
    </w:p>
    <w:p w:rsidR="001E1311" w:rsidP="00B93DE7">
      <w:pPr>
        <w:pStyle w:val="Answer"/>
      </w:pPr>
      <w:r w:rsidRPr="001A1DED">
        <w:rPr>
          <w:b/>
          <w:i/>
        </w:rPr>
        <w:t>Laura Dewar:</w:t>
      </w:r>
      <w:r>
        <w:t xml:space="preserve"> </w:t>
      </w:r>
      <w:r w:rsidRPr="005401D2">
        <w:t>I reiterate the point</w:t>
      </w:r>
      <w:r>
        <w:t>s</w:t>
      </w:r>
      <w:r w:rsidRPr="005401D2">
        <w:t xml:space="preserve"> that Katy made about single parents</w:t>
      </w:r>
      <w:r>
        <w:t>. S</w:t>
      </w:r>
      <w:r w:rsidRPr="005401D2">
        <w:t>ingle parents really struggled with the wait for the first payment under the self</w:t>
      </w:r>
      <w:r>
        <w:t>-</w:t>
      </w:r>
      <w:r w:rsidRPr="005401D2">
        <w:t>employment scheme that was</w:t>
      </w:r>
      <w:r w:rsidRPr="005401D2">
        <w:t xml:space="preserve"> introduced over the summer, which meant </w:t>
      </w:r>
      <w:r>
        <w:t xml:space="preserve">that </w:t>
      </w:r>
      <w:r w:rsidRPr="005401D2">
        <w:t xml:space="preserve">quite </w:t>
      </w:r>
      <w:r w:rsidRPr="005401D2">
        <w:t>a number of</w:t>
      </w:r>
      <w:r w:rsidRPr="005401D2">
        <w:t xml:space="preserve"> them dropped out of self</w:t>
      </w:r>
      <w:r>
        <w:t>-</w:t>
      </w:r>
      <w:r w:rsidRPr="005401D2">
        <w:t>employment.</w:t>
      </w:r>
    </w:p>
    <w:p w:rsidR="001E1311" w:rsidP="00B93DE7">
      <w:pPr>
        <w:pStyle w:val="Answer"/>
      </w:pPr>
      <w:r w:rsidRPr="005401D2">
        <w:t>I agree with Katy that the minimum income floor is difficult and will</w:t>
      </w:r>
      <w:r>
        <w:t xml:space="preserve"> </w:t>
      </w:r>
      <w:r w:rsidRPr="005401D2">
        <w:t>be increasingly difficult for businesses as they are affected by the pandemic and the</w:t>
      </w:r>
      <w:r w:rsidRPr="005401D2">
        <w:t xml:space="preserve"> effects on the economy. I see that </w:t>
      </w:r>
      <w:r>
        <w:t xml:space="preserve">today </w:t>
      </w:r>
      <w:r w:rsidRPr="005401D2">
        <w:t xml:space="preserve">the Government </w:t>
      </w:r>
      <w:r>
        <w:t>h</w:t>
      </w:r>
      <w:r w:rsidRPr="005401D2">
        <w:t xml:space="preserve">ave announced </w:t>
      </w:r>
      <w:r>
        <w:t xml:space="preserve">that </w:t>
      </w:r>
      <w:r w:rsidRPr="005401D2">
        <w:t xml:space="preserve">they are extending it until April, but there </w:t>
      </w:r>
      <w:r w:rsidRPr="005401D2">
        <w:t>has to</w:t>
      </w:r>
      <w:r w:rsidRPr="005401D2">
        <w:t xml:space="preserve"> be more certainty that </w:t>
      </w:r>
      <w:r>
        <w:t xml:space="preserve">it </w:t>
      </w:r>
      <w:r w:rsidRPr="005401D2">
        <w:t xml:space="preserve">will be extended for a much longer period and </w:t>
      </w:r>
      <w:r>
        <w:t xml:space="preserve">that </w:t>
      </w:r>
      <w:r w:rsidRPr="005401D2">
        <w:t xml:space="preserve">there will </w:t>
      </w:r>
      <w:r>
        <w:t>b</w:t>
      </w:r>
      <w:r w:rsidRPr="005401D2">
        <w:t>e much more support for small business</w:t>
      </w:r>
      <w:r w:rsidRPr="005401D2">
        <w:t>es.</w:t>
      </w:r>
      <w:r>
        <w:t xml:space="preserve"> </w:t>
      </w:r>
    </w:p>
    <w:p w:rsidR="001E1311" w:rsidP="00B93DE7">
      <w:pPr>
        <w:pStyle w:val="Remark"/>
      </w:pPr>
      <w:r w:rsidRPr="001A1DED">
        <w:rPr>
          <w:b/>
        </w:rPr>
        <w:t>The Chair:</w:t>
      </w:r>
      <w:r>
        <w:t xml:space="preserve"> </w:t>
      </w:r>
      <w:r w:rsidRPr="005401D2">
        <w:t>Does anyone else want to comment on Baroness Bowles</w:t>
      </w:r>
      <w:r>
        <w:t>’</w:t>
      </w:r>
      <w:r w:rsidRPr="005401D2">
        <w:t>s question? Baroness Bowles, do you want to add anything?</w:t>
      </w:r>
      <w:r>
        <w:t xml:space="preserve"> </w:t>
      </w:r>
    </w:p>
    <w:p w:rsidR="001E1311" w:rsidP="00B93DE7">
      <w:pPr>
        <w:pStyle w:val="Remark"/>
      </w:pPr>
      <w:r w:rsidRPr="001A1DED">
        <w:rPr>
          <w:b/>
        </w:rPr>
        <w:t>Baroness Bowles of Berkhamsted:</w:t>
      </w:r>
      <w:r>
        <w:t xml:space="preserve"> </w:t>
      </w:r>
      <w:r w:rsidRPr="005401D2">
        <w:t xml:space="preserve">We have already covered the minimum income floor point, which I was going </w:t>
      </w:r>
      <w:r>
        <w:t>t</w:t>
      </w:r>
      <w:r w:rsidRPr="005401D2">
        <w:t xml:space="preserve">o ask about. </w:t>
      </w:r>
    </w:p>
    <w:p w:rsidR="001E1311" w:rsidP="00B93DE7">
      <w:pPr>
        <w:pStyle w:val="Question"/>
      </w:pPr>
      <w:r w:rsidRPr="001A1DED">
        <w:rPr>
          <w:b/>
        </w:rPr>
        <w:t>Lord Burns:</w:t>
      </w:r>
      <w:r>
        <w:t xml:space="preserve"> </w:t>
      </w:r>
      <w:r w:rsidRPr="005401D2">
        <w:t xml:space="preserve">Should the Government be doing more in response to the reported increase in child poverty </w:t>
      </w:r>
      <w:r w:rsidRPr="005401D2">
        <w:t>as a result of</w:t>
      </w:r>
      <w:r w:rsidRPr="005401D2">
        <w:t xml:space="preserve"> the pandemic?</w:t>
      </w:r>
      <w:r>
        <w:t xml:space="preserve"> </w:t>
      </w:r>
      <w:r w:rsidRPr="005401D2">
        <w:t>If so, I would be particularly inter</w:t>
      </w:r>
      <w:r w:rsidRPr="005401D2">
        <w:t xml:space="preserve">ested to know whether the response should be </w:t>
      </w:r>
      <w:r>
        <w:t>in the form o</w:t>
      </w:r>
      <w:r w:rsidRPr="005401D2">
        <w:t>f short</w:t>
      </w:r>
      <w:r>
        <w:t>-</w:t>
      </w:r>
      <w:r w:rsidRPr="005401D2">
        <w:t>term measure</w:t>
      </w:r>
      <w:r>
        <w:t>s that last</w:t>
      </w:r>
      <w:r w:rsidRPr="005401D2">
        <w:t xml:space="preserve"> as long as we have the pandemic</w:t>
      </w:r>
      <w:r>
        <w:t>,</w:t>
      </w:r>
      <w:r w:rsidRPr="005401D2">
        <w:t xml:space="preserve"> or </w:t>
      </w:r>
      <w:r>
        <w:t>whether</w:t>
      </w:r>
      <w:r w:rsidRPr="005401D2">
        <w:t xml:space="preserve"> permanent reform </w:t>
      </w:r>
      <w:r>
        <w:t xml:space="preserve">is </w:t>
      </w:r>
      <w:r w:rsidRPr="005401D2">
        <w:t>required</w:t>
      </w:r>
      <w:r>
        <w:t>,</w:t>
      </w:r>
      <w:r w:rsidRPr="005401D2">
        <w:t xml:space="preserve"> </w:t>
      </w:r>
      <w:r>
        <w:t>which</w:t>
      </w:r>
      <w:r w:rsidRPr="005401D2">
        <w:t xml:space="preserve"> will do the job of dealing with </w:t>
      </w:r>
      <w:r>
        <w:t xml:space="preserve">both </w:t>
      </w:r>
      <w:r w:rsidRPr="005401D2">
        <w:t>the pandemic and other pressures on the system</w:t>
      </w:r>
      <w:r>
        <w:t xml:space="preserve">. </w:t>
      </w:r>
    </w:p>
    <w:p w:rsidR="001E1311" w:rsidP="00B93DE7">
      <w:pPr>
        <w:pStyle w:val="Answer"/>
      </w:pPr>
      <w:r w:rsidRPr="001A1DED">
        <w:rPr>
          <w:b/>
          <w:i/>
        </w:rPr>
        <w:t>Dr Katy Jones:</w:t>
      </w:r>
      <w:r>
        <w:t xml:space="preserve"> </w:t>
      </w:r>
      <w:r w:rsidRPr="005401D2">
        <w:t>It is important to note that child poverty was rising before March. Prior to the pandemic</w:t>
      </w:r>
      <w:r>
        <w:t>,</w:t>
      </w:r>
      <w:r w:rsidRPr="005401D2">
        <w:t xml:space="preserve"> 4.2 million children were in poverty.</w:t>
      </w:r>
      <w:r>
        <w:t xml:space="preserve"> </w:t>
      </w:r>
      <w:r w:rsidRPr="005401D2">
        <w:t xml:space="preserve">That is 30% of all children in the UK. The </w:t>
      </w:r>
      <w:r>
        <w:t>f</w:t>
      </w:r>
      <w:r w:rsidRPr="005401D2">
        <w:t>ree school meals campaign has exposed some of the inadequacies of ou</w:t>
      </w:r>
      <w:r w:rsidRPr="005401D2">
        <w:t>r social security system in ensuring that basic needs are met.</w:t>
      </w:r>
    </w:p>
    <w:p w:rsidR="001E1311" w:rsidP="00B93DE7">
      <w:pPr>
        <w:pStyle w:val="Answer"/>
      </w:pPr>
      <w:r w:rsidRPr="005401D2">
        <w:t xml:space="preserve">Fundamentally, </w:t>
      </w:r>
      <w:r>
        <w:t>it</w:t>
      </w:r>
      <w:r w:rsidRPr="005401D2">
        <w:t xml:space="preserve"> comes back to both the adequacy of the benefits system</w:t>
      </w:r>
      <w:r>
        <w:t>,</w:t>
      </w:r>
      <w:r w:rsidRPr="005401D2">
        <w:t xml:space="preserve"> which </w:t>
      </w:r>
      <w:r>
        <w:t xml:space="preserve">we </w:t>
      </w:r>
      <w:r w:rsidRPr="005401D2">
        <w:t xml:space="preserve">addressed in </w:t>
      </w:r>
      <w:r>
        <w:t>the</w:t>
      </w:r>
      <w:r w:rsidRPr="005401D2">
        <w:t xml:space="preserve"> first question, </w:t>
      </w:r>
      <w:r>
        <w:t xml:space="preserve">and </w:t>
      </w:r>
      <w:r w:rsidRPr="005401D2">
        <w:t>ensuring that our labour market provid</w:t>
      </w:r>
      <w:r>
        <w:t>es</w:t>
      </w:r>
      <w:r w:rsidRPr="005401D2">
        <w:t xml:space="preserve"> families with decent work </w:t>
      </w:r>
      <w:r>
        <w:t>that</w:t>
      </w:r>
      <w:r w:rsidRPr="005401D2">
        <w:t xml:space="preserve"> a</w:t>
      </w:r>
      <w:r w:rsidRPr="005401D2">
        <w:t>llows them to escape from poverty. A high proportion of the households</w:t>
      </w:r>
      <w:r>
        <w:t xml:space="preserve"> </w:t>
      </w:r>
      <w:r w:rsidRPr="005401D2">
        <w:t xml:space="preserve">experiencing poverty both now and prior to the pandemic were in work. </w:t>
      </w:r>
      <w:r>
        <w:t>As to w</w:t>
      </w:r>
      <w:r w:rsidRPr="005401D2">
        <w:t xml:space="preserve">here the balance should lie </w:t>
      </w:r>
      <w:r>
        <w:t xml:space="preserve">as regards </w:t>
      </w:r>
      <w:r w:rsidRPr="005401D2">
        <w:t>immediate measures</w:t>
      </w:r>
      <w:r>
        <w:t xml:space="preserve"> </w:t>
      </w:r>
      <w:r w:rsidRPr="005401D2">
        <w:t>and who should step in</w:t>
      </w:r>
      <w:r>
        <w:t>,</w:t>
      </w:r>
      <w:r w:rsidRPr="005401D2">
        <w:t xml:space="preserve"> we will have to rely much </w:t>
      </w:r>
      <w:r w:rsidRPr="005401D2">
        <w:t xml:space="preserve">more heavily for the foreseeable future on our benefits system because our labour market is in a bit of a crisis </w:t>
      </w:r>
      <w:r w:rsidRPr="005401D2">
        <w:t>at the moment</w:t>
      </w:r>
      <w:r w:rsidRPr="005401D2">
        <w:t>.</w:t>
      </w:r>
    </w:p>
    <w:p w:rsidR="001E1311" w:rsidP="00B93DE7">
      <w:pPr>
        <w:pStyle w:val="Answer"/>
      </w:pPr>
      <w:r w:rsidRPr="00596EB8">
        <w:rPr>
          <w:b/>
          <w:i/>
        </w:rPr>
        <w:t>Laura Dewar:</w:t>
      </w:r>
      <w:r>
        <w:t xml:space="preserve"> B</w:t>
      </w:r>
      <w:r w:rsidRPr="005401D2">
        <w:t>efore the pandemic, even single parents in work were experiencing poverty. One in five of those single parents w</w:t>
      </w:r>
      <w:r>
        <w:t>as</w:t>
      </w:r>
      <w:r w:rsidRPr="005401D2">
        <w:t xml:space="preserve"> in full</w:t>
      </w:r>
      <w:r>
        <w:t>-</w:t>
      </w:r>
      <w:r w:rsidRPr="005401D2">
        <w:t xml:space="preserve">time work and </w:t>
      </w:r>
      <w:r>
        <w:t xml:space="preserve">the </w:t>
      </w:r>
      <w:r w:rsidRPr="005401D2">
        <w:t xml:space="preserve">two </w:t>
      </w:r>
      <w:r>
        <w:t xml:space="preserve">in </w:t>
      </w:r>
      <w:r w:rsidRPr="005401D2">
        <w:t>five who work</w:t>
      </w:r>
      <w:r>
        <w:t>ed</w:t>
      </w:r>
      <w:r w:rsidRPr="005401D2">
        <w:t xml:space="preserve"> part</w:t>
      </w:r>
      <w:r>
        <w:t>-</w:t>
      </w:r>
      <w:r w:rsidRPr="005401D2">
        <w:t>time were living in poverty. The pandemic has s</w:t>
      </w:r>
      <w:r>
        <w:t>ee</w:t>
      </w:r>
      <w:r w:rsidRPr="005401D2">
        <w:t>n a huge rise in unemployment for single parents</w:t>
      </w:r>
      <w:r>
        <w:t>,</w:t>
      </w:r>
      <w:r w:rsidRPr="005401D2">
        <w:t xml:space="preserve"> and I have been particularly alarmed by the spike in unemployment for those who work part</w:t>
      </w:r>
      <w:r>
        <w:t>-</w:t>
      </w:r>
      <w:r w:rsidRPr="005401D2">
        <w:t xml:space="preserve">time. </w:t>
      </w:r>
    </w:p>
    <w:p w:rsidR="001E1311" w:rsidP="00B93DE7">
      <w:pPr>
        <w:pStyle w:val="Answer"/>
      </w:pPr>
      <w:r w:rsidRPr="005401D2">
        <w:t>One i</w:t>
      </w:r>
      <w:r w:rsidRPr="005401D2">
        <w:t>ssue is about the quality of work and how universal credit works. Currently</w:t>
      </w:r>
      <w:r>
        <w:t>,</w:t>
      </w:r>
      <w:r w:rsidRPr="005401D2">
        <w:t xml:space="preserve"> the taper rate discourages people from working more and keeping their earnings, and that is a constraint. The jobcentre</w:t>
      </w:r>
      <w:r>
        <w:t xml:space="preserve"> process</w:t>
      </w:r>
      <w:r w:rsidRPr="005401D2">
        <w:t xml:space="preserve"> and the </w:t>
      </w:r>
      <w:r>
        <w:t>w</w:t>
      </w:r>
      <w:r w:rsidRPr="005401D2">
        <w:t xml:space="preserve">ork </w:t>
      </w:r>
      <w:r>
        <w:t>f</w:t>
      </w:r>
      <w:r w:rsidRPr="005401D2">
        <w:t>irst agenda pushes too many people into any old job. That is a real issue for people who want to work part</w:t>
      </w:r>
      <w:r>
        <w:t>-</w:t>
      </w:r>
      <w:r w:rsidRPr="005401D2">
        <w:t xml:space="preserve">time </w:t>
      </w:r>
      <w:r>
        <w:t>a</w:t>
      </w:r>
      <w:r>
        <w:t xml:space="preserve">nd </w:t>
      </w:r>
      <w:r w:rsidRPr="005401D2">
        <w:t>more flexibly. In a report I did earlier in the year about in</w:t>
      </w:r>
      <w:r>
        <w:t>-</w:t>
      </w:r>
      <w:r w:rsidRPr="005401D2">
        <w:t xml:space="preserve">work progression, I was stunned </w:t>
      </w:r>
      <w:r w:rsidRPr="005401D2">
        <w:t>by the figures</w:t>
      </w:r>
      <w:r>
        <w:t>. W</w:t>
      </w:r>
      <w:r w:rsidRPr="005401D2">
        <w:t xml:space="preserve">e found that single parents, even where they have the skills, are not getting work </w:t>
      </w:r>
      <w:r>
        <w:t>that</w:t>
      </w:r>
      <w:r w:rsidRPr="005401D2">
        <w:t xml:space="preserve"> reflects those skills. That is compared </w:t>
      </w:r>
      <w:r>
        <w:t>with</w:t>
      </w:r>
      <w:r w:rsidRPr="005401D2">
        <w:t xml:space="preserve"> mothers i</w:t>
      </w:r>
      <w:r w:rsidRPr="005401D2">
        <w:t xml:space="preserve">n couples. </w:t>
      </w:r>
      <w:r>
        <w:t>I</w:t>
      </w:r>
      <w:r w:rsidRPr="005401D2">
        <w:t xml:space="preserve">t is </w:t>
      </w:r>
      <w:r w:rsidRPr="005401D2">
        <w:t>really alarming</w:t>
      </w:r>
      <w:r>
        <w:t>. W</w:t>
      </w:r>
      <w:r w:rsidRPr="005401D2">
        <w:t xml:space="preserve">e </w:t>
      </w:r>
      <w:r w:rsidRPr="005401D2">
        <w:t>have to</w:t>
      </w:r>
      <w:r w:rsidRPr="005401D2">
        <w:t xml:space="preserve"> get better at using people</w:t>
      </w:r>
      <w:r>
        <w:t>’</w:t>
      </w:r>
      <w:r w:rsidRPr="005401D2">
        <w:t>s skills. That will be important in how a back</w:t>
      </w:r>
      <w:r>
        <w:t>-</w:t>
      </w:r>
      <w:r w:rsidRPr="005401D2">
        <w:t>to</w:t>
      </w:r>
      <w:r>
        <w:t>-</w:t>
      </w:r>
      <w:r w:rsidRPr="005401D2">
        <w:t xml:space="preserve">work service </w:t>
      </w:r>
      <w:r>
        <w:t xml:space="preserve">is </w:t>
      </w:r>
      <w:r w:rsidRPr="005401D2">
        <w:t>designed.</w:t>
      </w:r>
    </w:p>
    <w:p w:rsidR="001E1311" w:rsidP="00B93DE7">
      <w:pPr>
        <w:pStyle w:val="Answer"/>
      </w:pPr>
      <w:r>
        <w:rPr>
          <w:b/>
          <w:i/>
        </w:rPr>
        <w:t>Professor Paul Gregg</w:t>
      </w:r>
      <w:r>
        <w:rPr>
          <w:b/>
          <w:bCs/>
          <w:i/>
          <w:iCs/>
        </w:rPr>
        <w:t>:</w:t>
      </w:r>
      <w:r>
        <w:t xml:space="preserve"> </w:t>
      </w:r>
      <w:r w:rsidRPr="005401D2">
        <w:t xml:space="preserve">Again, I </w:t>
      </w:r>
      <w:r>
        <w:t>have</w:t>
      </w:r>
      <w:r w:rsidRPr="005401D2">
        <w:t xml:space="preserve"> a slightly different point.</w:t>
      </w:r>
      <w:r>
        <w:t xml:space="preserve"> </w:t>
      </w:r>
      <w:r w:rsidRPr="005401D2">
        <w:t>The poverty line covers a wide spectrum of i</w:t>
      </w:r>
      <w:r w:rsidRPr="005401D2">
        <w:t xml:space="preserve">ncomes. There </w:t>
      </w:r>
      <w:r w:rsidRPr="005401D2">
        <w:t xml:space="preserve">are people </w:t>
      </w:r>
      <w:r>
        <w:t>who are</w:t>
      </w:r>
      <w:r>
        <w:t xml:space="preserve"> </w:t>
      </w:r>
      <w:r w:rsidRPr="005401D2">
        <w:t xml:space="preserve">very close to it and people who are a long way down. What </w:t>
      </w:r>
      <w:r>
        <w:t>has been</w:t>
      </w:r>
      <w:r w:rsidRPr="005401D2">
        <w:t xml:space="preserve"> highlighted by the </w:t>
      </w:r>
      <w:r>
        <w:t xml:space="preserve">recent </w:t>
      </w:r>
      <w:r w:rsidRPr="005401D2">
        <w:t xml:space="preserve">free school meals campaign </w:t>
      </w:r>
      <w:r>
        <w:t>i</w:t>
      </w:r>
      <w:r w:rsidRPr="005401D2">
        <w:t>s how many people are going to the bottom of that distribution.</w:t>
      </w:r>
      <w:r>
        <w:t xml:space="preserve"> </w:t>
      </w:r>
      <w:r w:rsidRPr="005401D2">
        <w:t>That is partly because of increased wo</w:t>
      </w:r>
      <w:r w:rsidRPr="005401D2">
        <w:t>rklessness</w:t>
      </w:r>
      <w:r>
        <w:t>,</w:t>
      </w:r>
      <w:r w:rsidRPr="005401D2">
        <w:t xml:space="preserve"> but even those staying in work </w:t>
      </w:r>
      <w:r>
        <w:t>and</w:t>
      </w:r>
      <w:r w:rsidRPr="005401D2">
        <w:t xml:space="preserve"> furloughed have </w:t>
      </w:r>
      <w:r>
        <w:t xml:space="preserve">had </w:t>
      </w:r>
      <w:r w:rsidRPr="005401D2">
        <w:t xml:space="preserve">an income fall. As somebody else mentioned, </w:t>
      </w:r>
      <w:r>
        <w:t xml:space="preserve">if </w:t>
      </w:r>
      <w:r w:rsidRPr="005401D2">
        <w:t>your partner</w:t>
      </w:r>
      <w:r>
        <w:t xml:space="preserve"> loses work, your </w:t>
      </w:r>
      <w:r w:rsidRPr="005401D2">
        <w:t>income fall</w:t>
      </w:r>
      <w:r>
        <w:t>s</w:t>
      </w:r>
      <w:r w:rsidRPr="005401D2">
        <w:t>.</w:t>
      </w:r>
    </w:p>
    <w:p w:rsidR="001E1311" w:rsidP="00B93DE7">
      <w:pPr>
        <w:pStyle w:val="Answer"/>
      </w:pPr>
      <w:r w:rsidRPr="005401D2">
        <w:t>W</w:t>
      </w:r>
      <w:r>
        <w:t>hat is</w:t>
      </w:r>
      <w:r w:rsidRPr="005401D2">
        <w:t xml:space="preserve"> being highlighted</w:t>
      </w:r>
      <w:r>
        <w:t xml:space="preserve"> is</w:t>
      </w:r>
      <w:r w:rsidRPr="005401D2">
        <w:t xml:space="preserve"> what is sometimes called deep poverty.</w:t>
      </w:r>
      <w:r>
        <w:t xml:space="preserve"> </w:t>
      </w:r>
      <w:r w:rsidRPr="005401D2">
        <w:t>We are getting a growth of dee</w:t>
      </w:r>
      <w:r w:rsidRPr="005401D2">
        <w:t>p poverty</w:t>
      </w:r>
      <w:r>
        <w:t>,</w:t>
      </w:r>
      <w:r w:rsidRPr="005401D2">
        <w:t xml:space="preserve"> and</w:t>
      </w:r>
      <w:r>
        <w:t>,</w:t>
      </w:r>
      <w:r w:rsidRPr="005401D2">
        <w:t xml:space="preserve"> in my opinion</w:t>
      </w:r>
      <w:r>
        <w:t>,</w:t>
      </w:r>
      <w:r w:rsidRPr="005401D2">
        <w:t xml:space="preserve"> that is where policy should be focusing right now. Reform of tax credits and work are long</w:t>
      </w:r>
      <w:r>
        <w:t>-</w:t>
      </w:r>
      <w:r w:rsidRPr="005401D2">
        <w:t>term issues.</w:t>
      </w:r>
      <w:r>
        <w:t xml:space="preserve"> Right now, we have </w:t>
      </w:r>
      <w:r w:rsidRPr="005401D2">
        <w:t>a deep poverty problem</w:t>
      </w:r>
      <w:r>
        <w:t xml:space="preserve"> that is </w:t>
      </w:r>
      <w:r w:rsidRPr="005401D2">
        <w:t>growing rapidly</w:t>
      </w:r>
      <w:r>
        <w:t>,</w:t>
      </w:r>
      <w:r w:rsidRPr="005401D2">
        <w:t xml:space="preserve"> and we need to think about how to address that.</w:t>
      </w:r>
      <w:r>
        <w:t xml:space="preserve"> </w:t>
      </w:r>
    </w:p>
    <w:p w:rsidR="001E1311" w:rsidP="00B93DE7">
      <w:pPr>
        <w:pStyle w:val="Remark"/>
      </w:pPr>
      <w:r w:rsidRPr="00596EB8">
        <w:rPr>
          <w:b/>
        </w:rPr>
        <w:t xml:space="preserve">Lord </w:t>
      </w:r>
      <w:r w:rsidRPr="00596EB8">
        <w:rPr>
          <w:b/>
        </w:rPr>
        <w:t>Burns:</w:t>
      </w:r>
      <w:r>
        <w:t xml:space="preserve"> </w:t>
      </w:r>
      <w:r w:rsidRPr="005401D2">
        <w:t xml:space="preserve">The IPPR </w:t>
      </w:r>
      <w:r>
        <w:t>recommended</w:t>
      </w:r>
      <w:r w:rsidRPr="005401D2">
        <w:t xml:space="preserve"> </w:t>
      </w:r>
      <w:r>
        <w:t xml:space="preserve">either </w:t>
      </w:r>
      <w:r w:rsidRPr="005401D2">
        <w:t xml:space="preserve">doubling child benefit or increasing the child element of universal credit. Between those options, which do </w:t>
      </w:r>
      <w:r>
        <w:t>you support</w:t>
      </w:r>
      <w:r w:rsidRPr="005401D2">
        <w:t xml:space="preserve"> in general?</w:t>
      </w:r>
      <w:r>
        <w:t xml:space="preserve"> </w:t>
      </w:r>
    </w:p>
    <w:p w:rsidR="001E1311" w:rsidP="00B93DE7">
      <w:pPr>
        <w:pStyle w:val="Answer"/>
      </w:pPr>
      <w:r w:rsidRPr="00596EB8">
        <w:rPr>
          <w:b/>
          <w:i/>
        </w:rPr>
        <w:t>Laura Dewar:</w:t>
      </w:r>
      <w:r>
        <w:t xml:space="preserve"> </w:t>
      </w:r>
      <w:r w:rsidRPr="005401D2">
        <w:t xml:space="preserve">We would support an increase </w:t>
      </w:r>
      <w:r>
        <w:t>to</w:t>
      </w:r>
      <w:r w:rsidRPr="005401D2">
        <w:t xml:space="preserve"> universal credit and legacy </w:t>
      </w:r>
      <w:r w:rsidRPr="005401D2">
        <w:t>benefits, because</w:t>
      </w:r>
      <w:r w:rsidRPr="005401D2">
        <w:t xml:space="preserve"> that is more targete</w:t>
      </w:r>
      <w:r>
        <w:t>d</w:t>
      </w:r>
      <w:r w:rsidRPr="005401D2">
        <w:t xml:space="preserve"> </w:t>
      </w:r>
      <w:r>
        <w:t>at</w:t>
      </w:r>
      <w:r w:rsidRPr="005401D2">
        <w:t xml:space="preserve"> poorer households than child benefit, which is open to people with an income </w:t>
      </w:r>
      <w:r>
        <w:t xml:space="preserve">of </w:t>
      </w:r>
      <w:r w:rsidRPr="005401D2">
        <w:t>up to £50,000.</w:t>
      </w:r>
      <w:r>
        <w:t xml:space="preserve"> </w:t>
      </w:r>
    </w:p>
    <w:p w:rsidR="001E1311" w:rsidP="00B93DE7">
      <w:pPr>
        <w:pStyle w:val="Remark"/>
      </w:pPr>
      <w:r w:rsidRPr="00596EB8">
        <w:rPr>
          <w:b/>
        </w:rPr>
        <w:t>Lord Burns:</w:t>
      </w:r>
      <w:r>
        <w:t xml:space="preserve"> </w:t>
      </w:r>
      <w:r w:rsidRPr="005401D2">
        <w:t xml:space="preserve">Do </w:t>
      </w:r>
      <w:r>
        <w:t>the</w:t>
      </w:r>
      <w:r w:rsidRPr="005401D2">
        <w:t xml:space="preserve"> others agree with that? </w:t>
      </w:r>
    </w:p>
    <w:p w:rsidR="001E1311" w:rsidP="00B93DE7">
      <w:pPr>
        <w:pStyle w:val="Answer"/>
      </w:pPr>
      <w:r>
        <w:rPr>
          <w:b/>
          <w:i/>
        </w:rPr>
        <w:t>Professor Paul Gregg:</w:t>
      </w:r>
      <w:r>
        <w:t xml:space="preserve"> </w:t>
      </w:r>
      <w:r w:rsidRPr="005401D2">
        <w:t>Yes.</w:t>
      </w:r>
      <w:r>
        <w:t xml:space="preserve"> If you</w:t>
      </w:r>
      <w:r w:rsidRPr="005401D2">
        <w:t xml:space="preserve"> are talkin</w:t>
      </w:r>
      <w:r w:rsidRPr="005401D2">
        <w:t xml:space="preserve">g </w:t>
      </w:r>
      <w:r>
        <w:t>about</w:t>
      </w:r>
      <w:r w:rsidRPr="005401D2">
        <w:t xml:space="preserve"> people who are really struggling</w:t>
      </w:r>
      <w:r>
        <w:t>, you</w:t>
      </w:r>
      <w:r w:rsidRPr="005401D2">
        <w:t xml:space="preserve"> want to focus it as much as possible.</w:t>
      </w:r>
      <w:r>
        <w:t xml:space="preserve"> </w:t>
      </w:r>
      <w:r w:rsidRPr="005401D2">
        <w:t xml:space="preserve">It is interesting that free school meals </w:t>
      </w:r>
      <w:r>
        <w:t>are</w:t>
      </w:r>
      <w:r w:rsidRPr="005401D2">
        <w:t xml:space="preserve"> another slightly unusual way of targeting need</w:t>
      </w:r>
      <w:r>
        <w:t>,</w:t>
      </w:r>
      <w:r w:rsidRPr="005401D2">
        <w:t xml:space="preserve"> in the sense that only a limited number of people are eligible for free school </w:t>
      </w:r>
      <w:r w:rsidRPr="005401D2">
        <w:t>meals</w:t>
      </w:r>
      <w:r>
        <w:t>,</w:t>
      </w:r>
      <w:r w:rsidRPr="005401D2">
        <w:t xml:space="preserve"> among the poor</w:t>
      </w:r>
      <w:r>
        <w:t xml:space="preserve"> and</w:t>
      </w:r>
      <w:r w:rsidRPr="005401D2">
        <w:t xml:space="preserve"> among </w:t>
      </w:r>
      <w:r>
        <w:t xml:space="preserve">those receiving </w:t>
      </w:r>
      <w:r w:rsidRPr="005401D2">
        <w:t>universal credit. In a sense</w:t>
      </w:r>
      <w:r>
        <w:t>,</w:t>
      </w:r>
      <w:r w:rsidRPr="005401D2">
        <w:t xml:space="preserve"> that highlight</w:t>
      </w:r>
      <w:r>
        <w:t>s</w:t>
      </w:r>
      <w:r w:rsidRPr="005401D2">
        <w:t xml:space="preserve"> the issue of how we </w:t>
      </w:r>
      <w:r>
        <w:t xml:space="preserve">can </w:t>
      </w:r>
      <w:r w:rsidRPr="005401D2">
        <w:t>think creatively to try to focus resources on the problem.</w:t>
      </w:r>
    </w:p>
    <w:p w:rsidR="001E1311" w:rsidP="00B93DE7">
      <w:pPr>
        <w:pStyle w:val="Remark"/>
      </w:pPr>
      <w:r w:rsidRPr="00596EB8">
        <w:rPr>
          <w:b/>
        </w:rPr>
        <w:t>Lord Tugendhat:</w:t>
      </w:r>
      <w:r>
        <w:t xml:space="preserve"> </w:t>
      </w:r>
      <w:r w:rsidRPr="005401D2">
        <w:t xml:space="preserve">We have been talking about this problem in a global sense. Are </w:t>
      </w:r>
      <w:r w:rsidRPr="005401D2">
        <w:t>there any significant regional differences?</w:t>
      </w:r>
      <w:r>
        <w:t xml:space="preserve"> </w:t>
      </w:r>
      <w:r w:rsidRPr="005401D2">
        <w:t>Prima facie, I would have thought that perhaps the problems would be worse in London and the south</w:t>
      </w:r>
      <w:r>
        <w:t>-</w:t>
      </w:r>
      <w:r w:rsidRPr="005401D2">
        <w:t>east because the cost of living is higher here than it is in some other parts of the country</w:t>
      </w:r>
      <w:r>
        <w:t>,</w:t>
      </w:r>
      <w:r w:rsidRPr="005401D2">
        <w:t xml:space="preserve"> but we have been, a</w:t>
      </w:r>
      <w:r w:rsidRPr="005401D2">
        <w:t>s I say, talking about it in a global sense.</w:t>
      </w:r>
      <w:r>
        <w:t xml:space="preserve"> </w:t>
      </w:r>
      <w:r w:rsidRPr="005401D2">
        <w:t>Are there significant regional variations?</w:t>
      </w:r>
      <w:r>
        <w:t xml:space="preserve"> </w:t>
      </w:r>
    </w:p>
    <w:p w:rsidR="001E1311" w:rsidP="00B93DE7">
      <w:pPr>
        <w:pStyle w:val="Remark"/>
      </w:pPr>
      <w:r w:rsidRPr="00596EB8">
        <w:rPr>
          <w:b/>
        </w:rPr>
        <w:t>The Chair:</w:t>
      </w:r>
      <w:r>
        <w:t xml:space="preserve"> </w:t>
      </w:r>
      <w:r w:rsidRPr="005401D2">
        <w:t xml:space="preserve">Professor Gregg, </w:t>
      </w:r>
      <w:r>
        <w:t>that</w:t>
      </w:r>
      <w:r w:rsidRPr="005401D2">
        <w:t xml:space="preserve"> sounds like one for you.</w:t>
      </w:r>
      <w:r>
        <w:t xml:space="preserve"> </w:t>
      </w:r>
    </w:p>
    <w:p w:rsidR="001E1311" w:rsidP="00B93DE7">
      <w:pPr>
        <w:pStyle w:val="Answer"/>
      </w:pPr>
      <w:r w:rsidRPr="00596EB8">
        <w:rPr>
          <w:b/>
          <w:i/>
        </w:rPr>
        <w:t>P</w:t>
      </w:r>
      <w:r>
        <w:rPr>
          <w:b/>
          <w:i/>
        </w:rPr>
        <w:t>rofessor Paul Gregg:</w:t>
      </w:r>
      <w:r>
        <w:t xml:space="preserve"> </w:t>
      </w:r>
      <w:r w:rsidRPr="005401D2">
        <w:t>There are two ways of thinking about the geography.</w:t>
      </w:r>
      <w:r>
        <w:t xml:space="preserve"> </w:t>
      </w:r>
      <w:r w:rsidRPr="005401D2">
        <w:t xml:space="preserve">One is </w:t>
      </w:r>
      <w:r>
        <w:t>t</w:t>
      </w:r>
      <w:r w:rsidRPr="005401D2">
        <w:t xml:space="preserve">he broad spatial regional </w:t>
      </w:r>
      <w:r w:rsidRPr="005401D2">
        <w:t>story</w:t>
      </w:r>
      <w:r>
        <w:t xml:space="preserve"> and the other is</w:t>
      </w:r>
      <w:r w:rsidRPr="005401D2">
        <w:t xml:space="preserve"> what is happening in deprived units. Within all our region</w:t>
      </w:r>
      <w:r>
        <w:t>s,</w:t>
      </w:r>
      <w:r w:rsidRPr="005401D2">
        <w:t xml:space="preserve"> there </w:t>
      </w:r>
      <w:r>
        <w:t>are</w:t>
      </w:r>
      <w:r w:rsidRPr="005401D2">
        <w:t xml:space="preserve"> areas of very great deprivation. </w:t>
      </w:r>
      <w:r>
        <w:t>A</w:t>
      </w:r>
      <w:r w:rsidRPr="005401D2">
        <w:t xml:space="preserve">ll the things we are talking about are magnified in those areas. All the things we will go on to talk about </w:t>
      </w:r>
      <w:r>
        <w:t xml:space="preserve">as regards </w:t>
      </w:r>
      <w:r w:rsidRPr="005401D2">
        <w:t xml:space="preserve">what is </w:t>
      </w:r>
      <w:r w:rsidRPr="005401D2">
        <w:t>h</w:t>
      </w:r>
      <w:r w:rsidRPr="005401D2">
        <w:t xml:space="preserve">appening </w:t>
      </w:r>
      <w:r>
        <w:t>with</w:t>
      </w:r>
      <w:r w:rsidRPr="005401D2">
        <w:t xml:space="preserve"> jobs focus</w:t>
      </w:r>
      <w:r>
        <w:t xml:space="preserve"> </w:t>
      </w:r>
      <w:r w:rsidRPr="005401D2">
        <w:t xml:space="preserve">on those kinds of communities. </w:t>
      </w:r>
      <w:r>
        <w:t xml:space="preserve">Personally, </w:t>
      </w:r>
      <w:r w:rsidRPr="005401D2">
        <w:t>I am less interested or motivated by regional discussions</w:t>
      </w:r>
      <w:r>
        <w:t xml:space="preserve">. I am </w:t>
      </w:r>
      <w:r w:rsidRPr="005401D2">
        <w:t>starting to think a bit more about what is happening in communities.</w:t>
      </w:r>
      <w:r>
        <w:t xml:space="preserve"> </w:t>
      </w:r>
      <w:r w:rsidRPr="005401D2">
        <w:t>That is my personal view.</w:t>
      </w:r>
      <w:r>
        <w:t xml:space="preserve"> </w:t>
      </w:r>
    </w:p>
    <w:p w:rsidR="001E1311" w:rsidP="00B93DE7">
      <w:pPr>
        <w:pStyle w:val="Remark"/>
      </w:pPr>
      <w:r w:rsidRPr="00833B9A">
        <w:rPr>
          <w:b/>
        </w:rPr>
        <w:t>Lord Fox:</w:t>
      </w:r>
      <w:r>
        <w:t xml:space="preserve"> </w:t>
      </w:r>
      <w:r w:rsidRPr="005401D2">
        <w:t xml:space="preserve">Professor Gregg, </w:t>
      </w:r>
      <w:r>
        <w:t xml:space="preserve">I am </w:t>
      </w:r>
      <w:r w:rsidRPr="005401D2">
        <w:t>sorry to focus on you</w:t>
      </w:r>
      <w:r>
        <w:t xml:space="preserve">, but </w:t>
      </w:r>
      <w:r w:rsidRPr="005401D2">
        <w:t>I have two questions.</w:t>
      </w:r>
      <w:r>
        <w:t xml:space="preserve"> </w:t>
      </w:r>
      <w:r w:rsidRPr="005401D2">
        <w:t>You touched on</w:t>
      </w:r>
      <w:r>
        <w:t xml:space="preserve"> one, which was about</w:t>
      </w:r>
      <w:r w:rsidRPr="005401D2">
        <w:t xml:space="preserve"> the take-up of free school meals. I have always been aware of anecdotage</w:t>
      </w:r>
      <w:r>
        <w:t xml:space="preserve"> </w:t>
      </w:r>
      <w:r w:rsidRPr="005401D2">
        <w:t xml:space="preserve">that certainly in some areas take-up is less good than </w:t>
      </w:r>
      <w:r>
        <w:t xml:space="preserve">in </w:t>
      </w:r>
      <w:r w:rsidRPr="005401D2">
        <w:t>others</w:t>
      </w:r>
      <w:r>
        <w:t>, so h</w:t>
      </w:r>
      <w:r w:rsidRPr="005401D2">
        <w:t>ow goo</w:t>
      </w:r>
      <w:r w:rsidRPr="005401D2">
        <w:t>d a measure is it</w:t>
      </w:r>
      <w:r>
        <w:t xml:space="preserve">? </w:t>
      </w:r>
      <w:r w:rsidRPr="005401D2">
        <w:t xml:space="preserve">The second </w:t>
      </w:r>
      <w:r>
        <w:t xml:space="preserve">and </w:t>
      </w:r>
      <w:r w:rsidRPr="005401D2">
        <w:t>probably more important</w:t>
      </w:r>
      <w:r>
        <w:t xml:space="preserve"> point </w:t>
      </w:r>
      <w:r w:rsidRPr="005401D2">
        <w:t xml:space="preserve">you mentioned </w:t>
      </w:r>
      <w:r>
        <w:t xml:space="preserve">is </w:t>
      </w:r>
      <w:r w:rsidRPr="005401D2">
        <w:t>the concept of deep poverty. Is that another word for destitution</w:t>
      </w:r>
      <w:r>
        <w:t>?</w:t>
      </w:r>
      <w:r w:rsidRPr="005401D2">
        <w:t xml:space="preserve"> What do you mean by deep poverty</w:t>
      </w:r>
      <w:r>
        <w:t>,</w:t>
      </w:r>
      <w:r w:rsidRPr="005401D2">
        <w:t xml:space="preserve"> and when does poverty become deep poverty</w:t>
      </w:r>
      <w:r>
        <w:t>?</w:t>
      </w:r>
      <w:r w:rsidRPr="005401D2">
        <w:t xml:space="preserve"> You talked about key steps.</w:t>
      </w:r>
      <w:r>
        <w:t xml:space="preserve"> </w:t>
      </w:r>
      <w:r w:rsidRPr="005401D2">
        <w:t>Wha</w:t>
      </w:r>
      <w:r w:rsidRPr="005401D2">
        <w:t xml:space="preserve">t are some of the pointers </w:t>
      </w:r>
      <w:r>
        <w:t>to</w:t>
      </w:r>
      <w:r w:rsidRPr="005401D2">
        <w:t xml:space="preserve"> that?</w:t>
      </w:r>
      <w:r>
        <w:t xml:space="preserve"> </w:t>
      </w:r>
    </w:p>
    <w:p w:rsidR="001E1311" w:rsidP="00B93DE7">
      <w:pPr>
        <w:pStyle w:val="Answer"/>
      </w:pPr>
      <w:r w:rsidRPr="00D31A16">
        <w:rPr>
          <w:b/>
          <w:i/>
        </w:rPr>
        <w:t>P</w:t>
      </w:r>
      <w:r>
        <w:rPr>
          <w:b/>
          <w:i/>
        </w:rPr>
        <w:t>rofessor Paul Gregg:</w:t>
      </w:r>
      <w:r>
        <w:t xml:space="preserve"> </w:t>
      </w:r>
      <w:r w:rsidRPr="005401D2">
        <w:t xml:space="preserve">What I mean by deep poverty is not destitution. </w:t>
      </w:r>
      <w:r>
        <w:t>For me, d</w:t>
      </w:r>
      <w:r w:rsidRPr="005401D2">
        <w:t xml:space="preserve">estitution </w:t>
      </w:r>
      <w:r>
        <w:t xml:space="preserve">is </w:t>
      </w:r>
      <w:r w:rsidRPr="005401D2">
        <w:t>below that</w:t>
      </w:r>
      <w:r>
        <w:t>; it</w:t>
      </w:r>
      <w:r w:rsidRPr="005401D2">
        <w:t xml:space="preserve"> is homelessness and has a different kind of feel. </w:t>
      </w:r>
      <w:r>
        <w:t xml:space="preserve">The </w:t>
      </w:r>
      <w:r w:rsidRPr="005401D2">
        <w:t>formal definitions are a little vague</w:t>
      </w:r>
      <w:r>
        <w:t>. W</w:t>
      </w:r>
      <w:r w:rsidRPr="005401D2">
        <w:t>hat we convention</w:t>
      </w:r>
      <w:r w:rsidRPr="005401D2">
        <w:t>ally define as the poverty line is something like 60% of median income. That is the</w:t>
      </w:r>
      <w:r>
        <w:t xml:space="preserve"> conventional</w:t>
      </w:r>
      <w:r w:rsidRPr="005401D2">
        <w:t xml:space="preserve"> poverty line. Deep poverty is somewhere around 40%</w:t>
      </w:r>
      <w:r>
        <w:t>,</w:t>
      </w:r>
      <w:r w:rsidRPr="005401D2">
        <w:t xml:space="preserve"> and certainly well below 50%. That is what I mean by </w:t>
      </w:r>
      <w:r>
        <w:t>i</w:t>
      </w:r>
      <w:r w:rsidRPr="005401D2">
        <w:t xml:space="preserve">t. You are right that </w:t>
      </w:r>
      <w:r>
        <w:t xml:space="preserve">take-up of </w:t>
      </w:r>
      <w:r w:rsidRPr="005401D2">
        <w:t>free school meals is</w:t>
      </w:r>
      <w:r w:rsidRPr="005401D2">
        <w:t xml:space="preserve"> patchy and quite a lot of people do not use </w:t>
      </w:r>
      <w:r>
        <w:t>them</w:t>
      </w:r>
      <w:r w:rsidRPr="005401D2">
        <w:t>.</w:t>
      </w:r>
      <w:r>
        <w:t xml:space="preserve"> </w:t>
      </w:r>
      <w:r w:rsidRPr="005401D2">
        <w:t>I suspect far more are now.</w:t>
      </w:r>
      <w:r>
        <w:t xml:space="preserve"> </w:t>
      </w:r>
    </w:p>
    <w:p w:rsidR="001E1311" w:rsidP="00B93DE7">
      <w:pPr>
        <w:pStyle w:val="Remark"/>
      </w:pPr>
      <w:r w:rsidRPr="00D31A16">
        <w:rPr>
          <w:b/>
        </w:rPr>
        <w:t>Lord Fox:</w:t>
      </w:r>
      <w:r>
        <w:t xml:space="preserve"> </w:t>
      </w:r>
      <w:r w:rsidRPr="005401D2">
        <w:t xml:space="preserve">I wondered if there had been an acceleration of people deciding to access </w:t>
      </w:r>
      <w:r>
        <w:t>them</w:t>
      </w:r>
      <w:r w:rsidRPr="005401D2">
        <w:t xml:space="preserve">. </w:t>
      </w:r>
    </w:p>
    <w:p w:rsidR="001E1311" w:rsidP="00B93DE7">
      <w:pPr>
        <w:pStyle w:val="Answer"/>
      </w:pPr>
      <w:r w:rsidRPr="00D31A16">
        <w:rPr>
          <w:b/>
          <w:i/>
        </w:rPr>
        <w:t>P</w:t>
      </w:r>
      <w:r>
        <w:rPr>
          <w:b/>
          <w:i/>
        </w:rPr>
        <w:t>rofessor Paul Gregg:</w:t>
      </w:r>
      <w:r>
        <w:t xml:space="preserve"> </w:t>
      </w:r>
      <w:r w:rsidRPr="005401D2">
        <w:t xml:space="preserve">I </w:t>
      </w:r>
      <w:r>
        <w:t xml:space="preserve">am </w:t>
      </w:r>
      <w:r w:rsidRPr="005401D2">
        <w:t xml:space="preserve">simply </w:t>
      </w:r>
      <w:r>
        <w:t xml:space="preserve">not up to </w:t>
      </w:r>
      <w:r w:rsidRPr="005401D2">
        <w:t xml:space="preserve">speed </w:t>
      </w:r>
      <w:r>
        <w:t>with that</w:t>
      </w:r>
      <w:r w:rsidRPr="005401D2">
        <w:t xml:space="preserve"> conversation. I am trying to think on my feet here</w:t>
      </w:r>
      <w:r>
        <w:t xml:space="preserve"> about </w:t>
      </w:r>
      <w:r w:rsidRPr="005401D2">
        <w:t>where the policy implications are</w:t>
      </w:r>
      <w:r>
        <w:t>.</w:t>
      </w:r>
      <w:r w:rsidRPr="005401D2">
        <w:t xml:space="preserve"> </w:t>
      </w:r>
      <w:r>
        <w:t>What</w:t>
      </w:r>
      <w:r w:rsidRPr="005401D2">
        <w:t xml:space="preserve"> we have seen over the last 10 to 15 years is the rise of food banks, which are a sign of th</w:t>
      </w:r>
      <w:r>
        <w:t>e</w:t>
      </w:r>
      <w:r w:rsidRPr="005401D2">
        <w:t xml:space="preserve"> acute end of the distribution. They offer an alternative way of t</w:t>
      </w:r>
      <w:r w:rsidRPr="005401D2">
        <w:t>rying to get extra resources to those who are in acute need. The acute need may not be long</w:t>
      </w:r>
      <w:r>
        <w:t>-</w:t>
      </w:r>
      <w:r w:rsidRPr="005401D2">
        <w:t>term acute need. It m</w:t>
      </w:r>
      <w:r>
        <w:t>ight</w:t>
      </w:r>
      <w:r w:rsidRPr="005401D2">
        <w:t xml:space="preserve"> be a short</w:t>
      </w:r>
      <w:r>
        <w:t>-</w:t>
      </w:r>
      <w:r w:rsidRPr="005401D2">
        <w:t>term crisis. A lot of food banks are about short</w:t>
      </w:r>
      <w:r>
        <w:t>-</w:t>
      </w:r>
      <w:r w:rsidRPr="005401D2">
        <w:t>term cris</w:t>
      </w:r>
      <w:r>
        <w:t>e</w:t>
      </w:r>
      <w:r w:rsidRPr="005401D2">
        <w:t>s.</w:t>
      </w:r>
      <w:r>
        <w:t xml:space="preserve"> </w:t>
      </w:r>
      <w:r w:rsidRPr="005401D2">
        <w:t xml:space="preserve">We used to have </w:t>
      </w:r>
      <w:r>
        <w:t xml:space="preserve">a </w:t>
      </w:r>
      <w:r w:rsidRPr="005401D2">
        <w:t>crisis loan system.</w:t>
      </w:r>
      <w:r>
        <w:t xml:space="preserve"> </w:t>
      </w:r>
      <w:r w:rsidRPr="005401D2">
        <w:t>We do not have that kind of</w:t>
      </w:r>
      <w:r w:rsidRPr="005401D2">
        <w:t xml:space="preserve"> system </w:t>
      </w:r>
      <w:r w:rsidRPr="005401D2">
        <w:t>any more</w:t>
      </w:r>
      <w:r w:rsidRPr="005401D2">
        <w:t>.</w:t>
      </w:r>
    </w:p>
    <w:p w:rsidR="001E1311" w:rsidP="00B93DE7">
      <w:pPr>
        <w:pStyle w:val="Answer"/>
      </w:pPr>
      <w:r w:rsidRPr="005401D2">
        <w:t xml:space="preserve">I am riffing </w:t>
      </w:r>
      <w:r>
        <w:t xml:space="preserve">a bit. </w:t>
      </w:r>
      <w:r w:rsidRPr="005401D2">
        <w:t xml:space="preserve">I am thinking </w:t>
      </w:r>
      <w:r>
        <w:t xml:space="preserve">about </w:t>
      </w:r>
      <w:r w:rsidRPr="005401D2">
        <w:t>whether there are other ways than general benefit reform</w:t>
      </w:r>
      <w:r>
        <w:t xml:space="preserve"> that</w:t>
      </w:r>
      <w:r w:rsidRPr="005401D2">
        <w:t xml:space="preserve"> we might try</w:t>
      </w:r>
      <w:r>
        <w:t>,</w:t>
      </w:r>
      <w:r w:rsidRPr="005401D2">
        <w:t xml:space="preserve"> </w:t>
      </w:r>
      <w:r>
        <w:t>so that we</w:t>
      </w:r>
      <w:r w:rsidRPr="005401D2">
        <w:t xml:space="preserve"> access those who are in acute need. My daughter has been delivering fruit and vegetable hampers to isolating fa</w:t>
      </w:r>
      <w:r w:rsidRPr="005401D2">
        <w:t>milies. We are in very unusual circumstances</w:t>
      </w:r>
      <w:r>
        <w:t>,</w:t>
      </w:r>
      <w:r w:rsidRPr="005401D2">
        <w:t xml:space="preserve"> so let us try </w:t>
      </w:r>
      <w:r>
        <w:t xml:space="preserve">to think about more </w:t>
      </w:r>
      <w:r w:rsidRPr="005401D2">
        <w:t>unusual and creative responses.</w:t>
      </w:r>
      <w:r>
        <w:t xml:space="preserve"> The f</w:t>
      </w:r>
      <w:r w:rsidRPr="005401D2">
        <w:t>ree school meals running through holidays</w:t>
      </w:r>
      <w:r>
        <w:t xml:space="preserve"> </w:t>
      </w:r>
      <w:r w:rsidRPr="005401D2">
        <w:t>are not being delivered by the schools, of course</w:t>
      </w:r>
      <w:r>
        <w:t>. I</w:t>
      </w:r>
      <w:r w:rsidRPr="005401D2">
        <w:t>t is that kind of creative response.</w:t>
      </w:r>
      <w:r>
        <w:t xml:space="preserve"> </w:t>
      </w:r>
      <w:r w:rsidRPr="005401D2">
        <w:t>Food ban</w:t>
      </w:r>
      <w:r w:rsidRPr="005401D2">
        <w:t>ks are part of that creative response.</w:t>
      </w:r>
      <w:r>
        <w:t xml:space="preserve"> </w:t>
      </w:r>
      <w:r w:rsidRPr="005401D2">
        <w:t>We do not want them as a long</w:t>
      </w:r>
      <w:r>
        <w:t>-</w:t>
      </w:r>
      <w:r w:rsidRPr="005401D2">
        <w:t>term way of dealing with poverty. That is a sign of failure and not success</w:t>
      </w:r>
      <w:r>
        <w:t>,</w:t>
      </w:r>
      <w:r w:rsidRPr="005401D2">
        <w:t xml:space="preserve"> but right now it might be the kind of territory </w:t>
      </w:r>
      <w:r>
        <w:t>that</w:t>
      </w:r>
      <w:r w:rsidRPr="005401D2">
        <w:t xml:space="preserve"> is potentially interesting </w:t>
      </w:r>
      <w:r>
        <w:t xml:space="preserve">as </w:t>
      </w:r>
      <w:r w:rsidRPr="005401D2">
        <w:t>between governmental and ch</w:t>
      </w:r>
      <w:r w:rsidRPr="005401D2">
        <w:t xml:space="preserve">arity and community responses. </w:t>
      </w:r>
    </w:p>
    <w:p w:rsidR="001E1311" w:rsidP="00B93DE7">
      <w:pPr>
        <w:pStyle w:val="Remark"/>
      </w:pPr>
      <w:r w:rsidRPr="00D31A16">
        <w:rPr>
          <w:b/>
        </w:rPr>
        <w:t>The Chair:</w:t>
      </w:r>
      <w:r>
        <w:t xml:space="preserve"> </w:t>
      </w:r>
      <w:r w:rsidRPr="005401D2">
        <w:t>May I ask Tracy Fishwick</w:t>
      </w:r>
      <w:r>
        <w:t xml:space="preserve"> a question? </w:t>
      </w:r>
      <w:r w:rsidRPr="005401D2">
        <w:t>Professor Gregg</w:t>
      </w:r>
      <w:r>
        <w:t>, you</w:t>
      </w:r>
      <w:r w:rsidRPr="005401D2">
        <w:t xml:space="preserve"> might want to pick up this point</w:t>
      </w:r>
      <w:r>
        <w:t>.</w:t>
      </w:r>
      <w:r w:rsidRPr="005401D2">
        <w:t xml:space="preserve"> I hesitate to walk on the eggshells about th</w:t>
      </w:r>
      <w:r>
        <w:t>e</w:t>
      </w:r>
      <w:r w:rsidRPr="005401D2">
        <w:t xml:space="preserve"> delivery of free school meals, where I fe</w:t>
      </w:r>
      <w:r>
        <w:t>el that</w:t>
      </w:r>
      <w:r w:rsidRPr="005401D2">
        <w:t xml:space="preserve"> the Government have not co</w:t>
      </w:r>
      <w:r w:rsidRPr="005401D2">
        <w:t xml:space="preserve">me out terribly well </w:t>
      </w:r>
      <w:r>
        <w:t>i</w:t>
      </w:r>
      <w:r w:rsidRPr="005401D2">
        <w:t>n handling</w:t>
      </w:r>
      <w:r>
        <w:t xml:space="preserve"> </w:t>
      </w:r>
      <w:r w:rsidRPr="005401D2">
        <w:t xml:space="preserve">all </w:t>
      </w:r>
      <w:r>
        <w:t xml:space="preserve">of </w:t>
      </w:r>
      <w:r w:rsidRPr="005401D2">
        <w:t xml:space="preserve">that. </w:t>
      </w:r>
      <w:r>
        <w:t>M</w:t>
      </w:r>
      <w:r w:rsidRPr="005401D2">
        <w:t xml:space="preserve">y instinct when I first </w:t>
      </w:r>
      <w:r w:rsidRPr="005401D2">
        <w:t xml:space="preserve">heard about </w:t>
      </w:r>
      <w:r>
        <w:t>it</w:t>
      </w:r>
      <w:r w:rsidRPr="005401D2">
        <w:t xml:space="preserve"> was</w:t>
      </w:r>
      <w:r>
        <w:t xml:space="preserve"> that</w:t>
      </w:r>
      <w:r w:rsidRPr="005401D2">
        <w:t xml:space="preserve"> the problem is that peo</w:t>
      </w:r>
      <w:r>
        <w:t>p</w:t>
      </w:r>
      <w:r w:rsidRPr="005401D2">
        <w:t xml:space="preserve">le do not have the </w:t>
      </w:r>
      <w:r w:rsidRPr="005401D2">
        <w:t>money</w:t>
      </w:r>
      <w:r w:rsidRPr="005401D2">
        <w:t xml:space="preserve"> they need to feed their children</w:t>
      </w:r>
      <w:r>
        <w:t>,</w:t>
      </w:r>
      <w:r w:rsidRPr="005401D2">
        <w:t xml:space="preserve"> and that is why they are going to food banks and so on</w:t>
      </w:r>
      <w:r>
        <w:t>; therefore,</w:t>
      </w:r>
      <w:r w:rsidRPr="005401D2">
        <w:t xml:space="preserve"> a big campa</w:t>
      </w:r>
      <w:r w:rsidRPr="005401D2">
        <w:t xml:space="preserve">ign about free school meals is missing the point and </w:t>
      </w:r>
      <w:r>
        <w:t xml:space="preserve">is </w:t>
      </w:r>
      <w:r w:rsidRPr="005401D2">
        <w:t>slightly patronising toward</w:t>
      </w:r>
      <w:r>
        <w:t>s</w:t>
      </w:r>
      <w:r w:rsidRPr="005401D2">
        <w:t xml:space="preserve"> parents. </w:t>
      </w:r>
      <w:r>
        <w:t>P</w:t>
      </w:r>
      <w:r w:rsidRPr="005401D2">
        <w:t xml:space="preserve">eople in the media </w:t>
      </w:r>
      <w:r>
        <w:t xml:space="preserve">have </w:t>
      </w:r>
      <w:r w:rsidRPr="005401D2">
        <w:t>suggest</w:t>
      </w:r>
      <w:r>
        <w:t>ed</w:t>
      </w:r>
      <w:r w:rsidRPr="005401D2">
        <w:t xml:space="preserve"> th</w:t>
      </w:r>
      <w:r>
        <w:t>at</w:t>
      </w:r>
      <w:r w:rsidRPr="005401D2">
        <w:t xml:space="preserve"> parents cannot be trusted to spend the money on their children, which</w:t>
      </w:r>
      <w:r>
        <w:t>,</w:t>
      </w:r>
      <w:r w:rsidRPr="005401D2">
        <w:t xml:space="preserve"> certainly from my point of view</w:t>
      </w:r>
      <w:r>
        <w:t xml:space="preserve">, is an </w:t>
      </w:r>
      <w:r w:rsidRPr="005401D2">
        <w:t>extraordinary suggest</w:t>
      </w:r>
      <w:r>
        <w:t>ion</w:t>
      </w:r>
      <w:r w:rsidRPr="005401D2">
        <w:t>.</w:t>
      </w:r>
    </w:p>
    <w:p w:rsidR="001E1311" w:rsidP="00B93DE7">
      <w:pPr>
        <w:pStyle w:val="Remark"/>
      </w:pPr>
      <w:r w:rsidRPr="005401D2">
        <w:t>Can you help me on th</w:t>
      </w:r>
      <w:r>
        <w:t>at</w:t>
      </w:r>
      <w:r w:rsidRPr="005401D2">
        <w:t>?</w:t>
      </w:r>
      <w:r>
        <w:t xml:space="preserve"> </w:t>
      </w:r>
      <w:r w:rsidRPr="005401D2">
        <w:t>Am I just a bit of a dinosaur?</w:t>
      </w:r>
      <w:r>
        <w:t xml:space="preserve"> </w:t>
      </w:r>
      <w:r w:rsidRPr="005401D2">
        <w:t xml:space="preserve">It seems to me </w:t>
      </w:r>
      <w:r>
        <w:t xml:space="preserve">that </w:t>
      </w:r>
      <w:r w:rsidRPr="005401D2">
        <w:t>the funda</w:t>
      </w:r>
      <w:r>
        <w:t>m</w:t>
      </w:r>
      <w:r w:rsidRPr="005401D2">
        <w:t>ental problem, which is why we ha</w:t>
      </w:r>
      <w:r w:rsidRPr="005401D2">
        <w:t xml:space="preserve">ve seen food banks and other sources become more important, is that people just do not have the cash to meet their basic needs. </w:t>
      </w:r>
    </w:p>
    <w:p w:rsidR="001E1311" w:rsidP="00B93DE7">
      <w:pPr>
        <w:pStyle w:val="Answer"/>
      </w:pPr>
      <w:r w:rsidRPr="00D31A16">
        <w:rPr>
          <w:b/>
          <w:i/>
        </w:rPr>
        <w:t>Tracy Fishwick:</w:t>
      </w:r>
      <w:r>
        <w:t xml:space="preserve"> </w:t>
      </w:r>
      <w:r w:rsidRPr="005401D2">
        <w:t>That is the crux of it.</w:t>
      </w:r>
      <w:r>
        <w:t xml:space="preserve"> </w:t>
      </w:r>
      <w:r w:rsidRPr="005401D2">
        <w:t>We are talking about poverty</w:t>
      </w:r>
      <w:r>
        <w:t>. Before the crisis, whether they</w:t>
      </w:r>
      <w:r w:rsidRPr="005401D2">
        <w:t xml:space="preserve"> </w:t>
      </w:r>
      <w:r>
        <w:t xml:space="preserve">were </w:t>
      </w:r>
      <w:r w:rsidRPr="005401D2">
        <w:t>in work or not</w:t>
      </w:r>
      <w:r>
        <w:t>,</w:t>
      </w:r>
      <w:r w:rsidRPr="005401D2">
        <w:t xml:space="preserve"> many</w:t>
      </w:r>
      <w:r w:rsidRPr="005401D2">
        <w:t xml:space="preserve"> people were not even just</w:t>
      </w:r>
      <w:r>
        <w:t>-</w:t>
      </w:r>
      <w:r w:rsidRPr="005401D2">
        <w:t xml:space="preserve">about managing. They </w:t>
      </w:r>
      <w:r>
        <w:t>a</w:t>
      </w:r>
      <w:r w:rsidRPr="005401D2">
        <w:t xml:space="preserve">re literally on </w:t>
      </w:r>
      <w:r>
        <w:t>a</w:t>
      </w:r>
      <w:r w:rsidRPr="005401D2">
        <w:t xml:space="preserve"> knife edge</w:t>
      </w:r>
      <w:r>
        <w:t>,</w:t>
      </w:r>
      <w:r w:rsidRPr="005401D2">
        <w:t xml:space="preserve"> and one additional cost throws them into complete disarray. There are no savings and nothing to fall </w:t>
      </w:r>
      <w:r>
        <w:t>b</w:t>
      </w:r>
      <w:r w:rsidRPr="005401D2">
        <w:t>ack on. If you do not have family to rely on, in quite a lot of cases you a</w:t>
      </w:r>
      <w:r w:rsidRPr="005401D2">
        <w:t xml:space="preserve">re in real trouble. I was asking people </w:t>
      </w:r>
      <w:r>
        <w:t xml:space="preserve">about this </w:t>
      </w:r>
      <w:r w:rsidRPr="005401D2">
        <w:t>before I came on this call</w:t>
      </w:r>
      <w:r>
        <w:t>,</w:t>
      </w:r>
      <w:r w:rsidRPr="005401D2">
        <w:t xml:space="preserve"> and one woman told me, </w:t>
      </w:r>
      <w:r>
        <w:t>“</w:t>
      </w:r>
      <w:r w:rsidRPr="005401D2">
        <w:t>I</w:t>
      </w:r>
      <w:r>
        <w:t>f</w:t>
      </w:r>
      <w:r w:rsidRPr="005401D2">
        <w:t xml:space="preserve"> my family wasn</w:t>
      </w:r>
      <w:r>
        <w:t>’</w:t>
      </w:r>
      <w:r w:rsidRPr="005401D2">
        <w:t>t there and my aunt</w:t>
      </w:r>
      <w:r>
        <w:t>ie</w:t>
      </w:r>
      <w:r w:rsidRPr="005401D2">
        <w:t xml:space="preserve"> wasn</w:t>
      </w:r>
      <w:r>
        <w:t>’</w:t>
      </w:r>
      <w:r w:rsidRPr="005401D2">
        <w:t>t giving me £200 a month, I</w:t>
      </w:r>
      <w:r>
        <w:t>’</w:t>
      </w:r>
      <w:r w:rsidRPr="005401D2">
        <w:t>d be out o</w:t>
      </w:r>
      <w:r>
        <w:t>n</w:t>
      </w:r>
      <w:r w:rsidRPr="005401D2">
        <w:t xml:space="preserve"> the street, homeless</w:t>
      </w:r>
      <w:r>
        <w:t>”</w:t>
      </w:r>
      <w:r w:rsidRPr="005401D2">
        <w:t>. Th</w:t>
      </w:r>
      <w:r>
        <w:t>a</w:t>
      </w:r>
      <w:r w:rsidRPr="005401D2">
        <w:t xml:space="preserve">t is how close these scenarios are for </w:t>
      </w:r>
      <w:r>
        <w:t>the</w:t>
      </w:r>
      <w:r>
        <w:t xml:space="preserve"> </w:t>
      </w:r>
      <w:r w:rsidRPr="005401D2">
        <w:t>peo</w:t>
      </w:r>
      <w:r>
        <w:t>p</w:t>
      </w:r>
      <w:r w:rsidRPr="005401D2">
        <w:t>le we see every day in our work in Liverpool</w:t>
      </w:r>
      <w:r>
        <w:t>. I</w:t>
      </w:r>
      <w:r w:rsidRPr="005401D2">
        <w:t xml:space="preserve">t is very real. </w:t>
      </w:r>
    </w:p>
    <w:p w:rsidR="001E1311" w:rsidP="00B93DE7">
      <w:pPr>
        <w:pStyle w:val="Answer"/>
      </w:pPr>
      <w:r w:rsidRPr="005401D2">
        <w:t xml:space="preserve">The whole issue of food banks and how we go about solving these </w:t>
      </w:r>
      <w:r>
        <w:t xml:space="preserve">things is </w:t>
      </w:r>
      <w:r w:rsidRPr="005401D2">
        <w:t>patronising and a sticking plaster</w:t>
      </w:r>
      <w:r>
        <w:t>-</w:t>
      </w:r>
      <w:r w:rsidRPr="005401D2">
        <w:t>type scenario</w:t>
      </w:r>
      <w:r>
        <w:t>. I</w:t>
      </w:r>
      <w:r w:rsidRPr="005401D2">
        <w:t xml:space="preserve">t is helpful but </w:t>
      </w:r>
      <w:r>
        <w:t xml:space="preserve">it is </w:t>
      </w:r>
      <w:r w:rsidRPr="005401D2">
        <w:t xml:space="preserve">not </w:t>
      </w:r>
      <w:r>
        <w:t xml:space="preserve">a </w:t>
      </w:r>
      <w:r w:rsidRPr="005401D2">
        <w:t>long</w:t>
      </w:r>
      <w:r>
        <w:t>-</w:t>
      </w:r>
      <w:r w:rsidRPr="005401D2">
        <w:t xml:space="preserve">term </w:t>
      </w:r>
      <w:r>
        <w:t>solution</w:t>
      </w:r>
      <w:r w:rsidRPr="005401D2">
        <w:t>.</w:t>
      </w:r>
      <w:r>
        <w:t xml:space="preserve"> </w:t>
      </w:r>
      <w:r w:rsidRPr="005401D2">
        <w:t>I hear</w:t>
      </w:r>
      <w:r>
        <w:t>d</w:t>
      </w:r>
      <w:r w:rsidRPr="005401D2">
        <w:t xml:space="preserve"> the other day that there are more food banks now in England than there are McDonald</w:t>
      </w:r>
      <w:r>
        <w:t>’</w:t>
      </w:r>
      <w:r w:rsidRPr="005401D2">
        <w:t xml:space="preserve">s. </w:t>
      </w:r>
      <w:r>
        <w:t>T</w:t>
      </w:r>
      <w:r w:rsidRPr="005401D2">
        <w:t>here are quite a lot of McDonald</w:t>
      </w:r>
      <w:r>
        <w:t>’</w:t>
      </w:r>
      <w:r w:rsidRPr="005401D2">
        <w:t>s</w:t>
      </w:r>
      <w:r>
        <w:t>,</w:t>
      </w:r>
      <w:r w:rsidRPr="005401D2">
        <w:t xml:space="preserve"> </w:t>
      </w:r>
      <w:r>
        <w:t>so</w:t>
      </w:r>
      <w:r w:rsidRPr="005401D2">
        <w:t xml:space="preserve"> it is nothing to be celebrating. Galvanising people and charity around a particular issue</w:t>
      </w:r>
      <w:r>
        <w:t>,</w:t>
      </w:r>
      <w:r w:rsidRPr="005401D2">
        <w:t xml:space="preserve"> a</w:t>
      </w:r>
      <w:r>
        <w:t>s</w:t>
      </w:r>
      <w:r w:rsidRPr="005401D2">
        <w:t xml:space="preserve"> Marcus Rashford has done</w:t>
      </w:r>
      <w:r>
        <w:t>,</w:t>
      </w:r>
      <w:r w:rsidRPr="005401D2">
        <w:t xml:space="preserve"> has touc</w:t>
      </w:r>
      <w:r w:rsidRPr="005401D2">
        <w:t xml:space="preserve">hed a nerve. </w:t>
      </w:r>
      <w:r>
        <w:t>I</w:t>
      </w:r>
      <w:r w:rsidRPr="005401D2">
        <w:t>t is a good thing to highlight the issue</w:t>
      </w:r>
      <w:r>
        <w:t>,</w:t>
      </w:r>
      <w:r w:rsidRPr="005401D2">
        <w:t xml:space="preserve"> but it is not solving the long</w:t>
      </w:r>
      <w:r>
        <w:t>-</w:t>
      </w:r>
      <w:r w:rsidRPr="005401D2">
        <w:t>term problem.</w:t>
      </w:r>
      <w:r>
        <w:t xml:space="preserve"> </w:t>
      </w:r>
    </w:p>
    <w:p w:rsidR="001E1311" w:rsidRPr="005401D2" w:rsidP="00B93DE7">
      <w:pPr>
        <w:pStyle w:val="Remark"/>
      </w:pPr>
      <w:r w:rsidRPr="00951D8A">
        <w:rPr>
          <w:b/>
        </w:rPr>
        <w:t>The Chair:</w:t>
      </w:r>
      <w:r>
        <w:t xml:space="preserve"> </w:t>
      </w:r>
      <w:r w:rsidRPr="005401D2">
        <w:t xml:space="preserve">Thank you for that. </w:t>
      </w:r>
    </w:p>
    <w:p w:rsidR="001E1311" w:rsidP="00B93DE7">
      <w:pPr>
        <w:pStyle w:val="Answer"/>
      </w:pPr>
      <w:r w:rsidRPr="00951D8A">
        <w:rPr>
          <w:b/>
          <w:i/>
        </w:rPr>
        <w:t>Tracy Fishwick:</w:t>
      </w:r>
      <w:r>
        <w:t xml:space="preserve"> It is about the </w:t>
      </w:r>
      <w:r>
        <w:t>l</w:t>
      </w:r>
      <w:r w:rsidRPr="005401D2">
        <w:t>ow income</w:t>
      </w:r>
      <w:r w:rsidRPr="005401D2">
        <w:t xml:space="preserve"> levels if you are in work and the quite punitive benefit system that goes along</w:t>
      </w:r>
      <w:r w:rsidRPr="005401D2">
        <w:t xml:space="preserve"> with that</w:t>
      </w:r>
      <w:r>
        <w:t>,</w:t>
      </w:r>
      <w:r w:rsidRPr="005401D2">
        <w:t xml:space="preserve"> and the toxic relationship between zero</w:t>
      </w:r>
      <w:r>
        <w:t>-</w:t>
      </w:r>
      <w:r w:rsidRPr="005401D2">
        <w:t>hours contracts and universal credit</w:t>
      </w:r>
      <w:r>
        <w:t>,</w:t>
      </w:r>
      <w:r w:rsidRPr="005401D2">
        <w:t xml:space="preserve"> and how that works.</w:t>
      </w:r>
      <w:r>
        <w:t xml:space="preserve"> </w:t>
      </w:r>
      <w:r w:rsidRPr="005401D2">
        <w:t xml:space="preserve">I am sure you have heard a lot about that in other </w:t>
      </w:r>
      <w:r>
        <w:t>C</w:t>
      </w:r>
      <w:r w:rsidRPr="005401D2">
        <w:t>ommittees.</w:t>
      </w:r>
      <w:r>
        <w:t xml:space="preserve"> </w:t>
      </w:r>
      <w:r w:rsidRPr="005401D2">
        <w:t>It is about the amount of money that we are not paying people.</w:t>
      </w:r>
    </w:p>
    <w:p w:rsidR="001E1311" w:rsidP="00B93DE7">
      <w:pPr>
        <w:pStyle w:val="Answer"/>
      </w:pPr>
      <w:r w:rsidRPr="00951D8A">
        <w:rPr>
          <w:b/>
          <w:i/>
        </w:rPr>
        <w:t>Laura Dewar:</w:t>
      </w:r>
      <w:r>
        <w:t xml:space="preserve"> T</w:t>
      </w:r>
      <w:r w:rsidRPr="005401D2">
        <w:t>he ben</w:t>
      </w:r>
      <w:r w:rsidRPr="005401D2">
        <w:t>efits system has moved away from the need</w:t>
      </w:r>
      <w:r>
        <w:t>s</w:t>
      </w:r>
      <w:r w:rsidRPr="005401D2">
        <w:t xml:space="preserve"> of families. If you have a benefit cap, you are not reflecting the needs of a family. If you have a two</w:t>
      </w:r>
      <w:r>
        <w:t>-</w:t>
      </w:r>
      <w:r w:rsidRPr="005401D2">
        <w:t>child limit</w:t>
      </w:r>
      <w:r>
        <w:t>,</w:t>
      </w:r>
      <w:r w:rsidRPr="005401D2">
        <w:t xml:space="preserve"> you </w:t>
      </w:r>
      <w:r>
        <w:t>are</w:t>
      </w:r>
      <w:r w:rsidRPr="005401D2">
        <w:t xml:space="preserve"> not reflecting the needs of a family.</w:t>
      </w:r>
    </w:p>
    <w:p w:rsidR="001E1311" w:rsidP="00B93DE7">
      <w:pPr>
        <w:pStyle w:val="Answer"/>
      </w:pPr>
      <w:r w:rsidRPr="005401D2">
        <w:t xml:space="preserve">In the interviews </w:t>
      </w:r>
      <w:r>
        <w:t xml:space="preserve">that </w:t>
      </w:r>
      <w:r w:rsidRPr="005401D2">
        <w:t>I did with single parents a</w:t>
      </w:r>
      <w:r w:rsidRPr="005401D2">
        <w:t xml:space="preserve">bout moving on to universal credit, there </w:t>
      </w:r>
      <w:r>
        <w:t>were</w:t>
      </w:r>
      <w:r w:rsidRPr="005401D2">
        <w:t xml:space="preserve"> some perverse </w:t>
      </w:r>
      <w:r>
        <w:t>things</w:t>
      </w:r>
      <w:r w:rsidRPr="005401D2">
        <w:t xml:space="preserve"> about people moving from legacy </w:t>
      </w:r>
      <w:r>
        <w:t xml:space="preserve">benefits </w:t>
      </w:r>
      <w:r w:rsidRPr="005401D2">
        <w:t xml:space="preserve">to universal credit. </w:t>
      </w:r>
      <w:r>
        <w:t>S</w:t>
      </w:r>
      <w:r w:rsidRPr="005401D2">
        <w:t>omeone who lost their job, who has a child with a disabil</w:t>
      </w:r>
      <w:r>
        <w:t>i</w:t>
      </w:r>
      <w:r w:rsidRPr="005401D2">
        <w:t xml:space="preserve">ty and </w:t>
      </w:r>
      <w:r>
        <w:t xml:space="preserve">who </w:t>
      </w:r>
      <w:r w:rsidRPr="005401D2">
        <w:t>gets carer</w:t>
      </w:r>
      <w:r>
        <w:t>’</w:t>
      </w:r>
      <w:r w:rsidRPr="005401D2">
        <w:t>s allowance</w:t>
      </w:r>
      <w:r>
        <w:t>,</w:t>
      </w:r>
      <w:r w:rsidRPr="005401D2">
        <w:t xml:space="preserve"> under universal credit gets £300</w:t>
      </w:r>
      <w:r w:rsidRPr="005401D2">
        <w:t xml:space="preserve"> less. She could not afford uniforms for her children going back to school. As Tracy said, people </w:t>
      </w:r>
      <w:r w:rsidRPr="005401D2">
        <w:t>have to</w:t>
      </w:r>
      <w:r w:rsidRPr="005401D2">
        <w:t xml:space="preserve"> rely on their family. In that case</w:t>
      </w:r>
      <w:r>
        <w:t>,</w:t>
      </w:r>
      <w:r w:rsidRPr="005401D2">
        <w:t xml:space="preserve"> the </w:t>
      </w:r>
      <w:r w:rsidRPr="005401D2">
        <w:t>grandmother paid for them, but what if you do not have a grandmother who can pay for them</w:t>
      </w:r>
      <w:r>
        <w:t>,</w:t>
      </w:r>
      <w:r w:rsidRPr="005401D2">
        <w:t xml:space="preserve"> and your child goes</w:t>
      </w:r>
      <w:r w:rsidRPr="005401D2">
        <w:t xml:space="preserve"> back to school and has no uniform?</w:t>
      </w:r>
    </w:p>
    <w:p w:rsidR="001E1311" w:rsidP="00B93DE7">
      <w:pPr>
        <w:pStyle w:val="Answer"/>
      </w:pPr>
      <w:r w:rsidRPr="005401D2">
        <w:t xml:space="preserve">The benefits system </w:t>
      </w:r>
      <w:r w:rsidRPr="005401D2">
        <w:t>has to</w:t>
      </w:r>
      <w:r w:rsidRPr="005401D2">
        <w:t xml:space="preserve"> reflect the needs of families. It </w:t>
      </w:r>
      <w:r>
        <w:t xml:space="preserve">has </w:t>
      </w:r>
      <w:r w:rsidRPr="005401D2">
        <w:t>shown through the furloughing system how quickly it can react to things. Going forward</w:t>
      </w:r>
      <w:r>
        <w:t>,</w:t>
      </w:r>
      <w:r w:rsidRPr="005401D2">
        <w:t xml:space="preserve"> there needs to be much more connection between the needs of </w:t>
      </w:r>
      <w:r w:rsidRPr="005401D2">
        <w:t>familie</w:t>
      </w:r>
      <w:r w:rsidRPr="005401D2">
        <w:t>s in particular</w:t>
      </w:r>
      <w:r>
        <w:t>,</w:t>
      </w:r>
      <w:r w:rsidRPr="005401D2">
        <w:t xml:space="preserve"> and</w:t>
      </w:r>
      <w:r w:rsidRPr="005401D2">
        <w:t xml:space="preserve"> the benefits system, both out of work and in work.</w:t>
      </w:r>
    </w:p>
    <w:p w:rsidR="001E1311" w:rsidP="00B93DE7">
      <w:pPr>
        <w:pStyle w:val="Question"/>
      </w:pPr>
      <w:r w:rsidRPr="00951D8A">
        <w:rPr>
          <w:b/>
        </w:rPr>
        <w:t>Viscount Chandos:</w:t>
      </w:r>
      <w:r>
        <w:t xml:space="preserve"> </w:t>
      </w:r>
      <w:r w:rsidRPr="005401D2">
        <w:t>How have school le</w:t>
      </w:r>
      <w:r>
        <w:t>a</w:t>
      </w:r>
      <w:r w:rsidRPr="005401D2">
        <w:t xml:space="preserve">vers and graduates </w:t>
      </w:r>
      <w:r w:rsidRPr="005401D2">
        <w:t>in particular been</w:t>
      </w:r>
      <w:r w:rsidRPr="005401D2">
        <w:t xml:space="preserve"> affected by the crisis? What does </w:t>
      </w:r>
      <w:r>
        <w:t>it</w:t>
      </w:r>
      <w:r w:rsidRPr="005401D2">
        <w:t xml:space="preserve"> mean for the level and type of support that should be available? Dr Jones, </w:t>
      </w:r>
      <w:r>
        <w:t>in your</w:t>
      </w:r>
      <w:r w:rsidRPr="005401D2">
        <w:t xml:space="preserve"> evidence to this </w:t>
      </w:r>
      <w:r>
        <w:t>C</w:t>
      </w:r>
      <w:r w:rsidRPr="005401D2">
        <w:t xml:space="preserve">ommittee </w:t>
      </w:r>
      <w:r>
        <w:t>in</w:t>
      </w:r>
      <w:r w:rsidRPr="005401D2">
        <w:t xml:space="preserve"> our universal credit inquiry</w:t>
      </w:r>
      <w:r>
        <w:t>, you</w:t>
      </w:r>
      <w:r w:rsidRPr="005401D2">
        <w:t xml:space="preserve"> gave very depressing feedback on the level of support, so </w:t>
      </w:r>
      <w:r>
        <w:t>w</w:t>
      </w:r>
      <w:r w:rsidRPr="005401D2">
        <w:t>ould you kick off by updating us?</w:t>
      </w:r>
      <w:r>
        <w:t xml:space="preserve"> </w:t>
      </w:r>
    </w:p>
    <w:p w:rsidR="001E1311" w:rsidP="00B93DE7">
      <w:pPr>
        <w:pStyle w:val="Answer"/>
      </w:pPr>
      <w:r w:rsidRPr="00951D8A">
        <w:rPr>
          <w:b/>
          <w:i/>
        </w:rPr>
        <w:t xml:space="preserve">Dr Katy </w:t>
      </w:r>
      <w:r w:rsidRPr="00951D8A">
        <w:rPr>
          <w:b/>
          <w:i/>
        </w:rPr>
        <w:t>Jones:</w:t>
      </w:r>
      <w:r>
        <w:t xml:space="preserve"> </w:t>
      </w:r>
      <w:r w:rsidRPr="005401D2">
        <w:t xml:space="preserve">I do not think I have much positive feedback to turn it around. </w:t>
      </w:r>
      <w:r>
        <w:t>A</w:t>
      </w:r>
      <w:r w:rsidRPr="005401D2">
        <w:t xml:space="preserve">ll education leavers </w:t>
      </w:r>
      <w:r>
        <w:t xml:space="preserve">will </w:t>
      </w:r>
      <w:r w:rsidRPr="005401D2">
        <w:t xml:space="preserve">face an incredibly difficult labour market. We know that from </w:t>
      </w:r>
      <w:r>
        <w:t>our</w:t>
      </w:r>
      <w:r w:rsidRPr="005401D2">
        <w:t xml:space="preserve"> experience </w:t>
      </w:r>
      <w:r>
        <w:t>of</w:t>
      </w:r>
      <w:r w:rsidRPr="005401D2">
        <w:t xml:space="preserve"> previous recessions.</w:t>
      </w:r>
      <w:r>
        <w:t xml:space="preserve"> </w:t>
      </w:r>
      <w:r w:rsidRPr="005401D2">
        <w:t xml:space="preserve">Leaving education during a </w:t>
      </w:r>
      <w:r w:rsidRPr="005401D2">
        <w:t>recess</w:t>
      </w:r>
      <w:r>
        <w:t>ion,</w:t>
      </w:r>
      <w:r w:rsidRPr="005401D2">
        <w:t xml:space="preserve"> or</w:t>
      </w:r>
      <w:r w:rsidRPr="005401D2">
        <w:t xml:space="preserve"> experiencing une</w:t>
      </w:r>
      <w:r w:rsidRPr="005401D2">
        <w:t>mployment</w:t>
      </w:r>
      <w:r>
        <w:t xml:space="preserve"> at any point</w:t>
      </w:r>
      <w:r w:rsidRPr="005401D2">
        <w:t xml:space="preserve"> while you are young</w:t>
      </w:r>
      <w:r>
        <w:t>, has</w:t>
      </w:r>
      <w:r w:rsidRPr="005401D2">
        <w:t xml:space="preserve"> a lasting impact over </w:t>
      </w:r>
      <w:r>
        <w:t xml:space="preserve">your </w:t>
      </w:r>
      <w:r w:rsidRPr="005401D2">
        <w:t>working li</w:t>
      </w:r>
      <w:r>
        <w:t>fe</w:t>
      </w:r>
      <w:r w:rsidRPr="005401D2">
        <w:t xml:space="preserve">. If Professor Gregg was not </w:t>
      </w:r>
      <w:r>
        <w:t>at</w:t>
      </w:r>
      <w:r w:rsidRPr="005401D2">
        <w:t xml:space="preserve"> the </w:t>
      </w:r>
      <w:r>
        <w:t>C</w:t>
      </w:r>
      <w:r w:rsidRPr="005401D2">
        <w:t>ommittee</w:t>
      </w:r>
      <w:r>
        <w:t>,</w:t>
      </w:r>
      <w:r w:rsidRPr="005401D2">
        <w:t xml:space="preserve"> I would be citing his work, but I will leave it to him.</w:t>
      </w:r>
    </w:p>
    <w:p w:rsidR="001E1311" w:rsidP="00B93DE7">
      <w:pPr>
        <w:pStyle w:val="Answer"/>
      </w:pPr>
      <w:r w:rsidRPr="005401D2">
        <w:t>Those from lower socioeconomic backgrounds and those leaving educa</w:t>
      </w:r>
      <w:r w:rsidRPr="005401D2">
        <w:t>tion with lower qualifications will fare worse. Th</w:t>
      </w:r>
      <w:r>
        <w:t>at</w:t>
      </w:r>
      <w:r w:rsidRPr="005401D2">
        <w:t xml:space="preserve"> is a clear example of where we need our welfare and skills system</w:t>
      </w:r>
      <w:r>
        <w:t>s</w:t>
      </w:r>
      <w:r w:rsidRPr="005401D2">
        <w:t xml:space="preserve"> to work </w:t>
      </w:r>
      <w:r>
        <w:t xml:space="preserve">together </w:t>
      </w:r>
      <w:r w:rsidRPr="005401D2">
        <w:t>better. The crucial point is that lots of young people do not claim the benefits they are entitled</w:t>
      </w:r>
      <w:r>
        <w:t xml:space="preserve"> to. S</w:t>
      </w:r>
      <w:r w:rsidRPr="005401D2">
        <w:t>upport cannot o</w:t>
      </w:r>
      <w:r w:rsidRPr="005401D2">
        <w:t xml:space="preserve">nly be about schemes such as the </w:t>
      </w:r>
      <w:r>
        <w:t>K</w:t>
      </w:r>
      <w:r w:rsidRPr="005401D2">
        <w:t>ickstart programme</w:t>
      </w:r>
      <w:r>
        <w:t>,</w:t>
      </w:r>
      <w:r w:rsidRPr="005401D2">
        <w:t xml:space="preserve"> where young people </w:t>
      </w:r>
      <w:r w:rsidRPr="005401D2">
        <w:t>have to</w:t>
      </w:r>
      <w:r w:rsidRPr="005401D2">
        <w:t xml:space="preserve"> </w:t>
      </w:r>
      <w:r>
        <w:t xml:space="preserve">be </w:t>
      </w:r>
      <w:r w:rsidRPr="005401D2">
        <w:t>mak</w:t>
      </w:r>
      <w:r>
        <w:t>ing</w:t>
      </w:r>
      <w:r w:rsidRPr="005401D2">
        <w:t xml:space="preserve"> a benefit claim to access it. To pre</w:t>
      </w:r>
      <w:r>
        <w:t>-</w:t>
      </w:r>
      <w:r w:rsidRPr="005401D2">
        <w:t xml:space="preserve">empt </w:t>
      </w:r>
      <w:r>
        <w:t>a</w:t>
      </w:r>
      <w:r w:rsidRPr="005401D2">
        <w:t xml:space="preserve"> later question, I believe </w:t>
      </w:r>
      <w:r>
        <w:t xml:space="preserve">that </w:t>
      </w:r>
      <w:r w:rsidRPr="005401D2">
        <w:t>we need an opportunity guarantee.</w:t>
      </w:r>
      <w:r>
        <w:t xml:space="preserve"> </w:t>
      </w:r>
    </w:p>
    <w:p w:rsidR="001E1311" w:rsidP="00B93DE7">
      <w:pPr>
        <w:pStyle w:val="Answer"/>
      </w:pPr>
      <w:r w:rsidRPr="005401D2">
        <w:t>Young people need support to navigate the system and th</w:t>
      </w:r>
      <w:r w:rsidRPr="005401D2">
        <w:t>e support offered</w:t>
      </w:r>
      <w:r>
        <w:t>,</w:t>
      </w:r>
      <w:r w:rsidRPr="005401D2">
        <w:t xml:space="preserve"> and </w:t>
      </w:r>
      <w:r>
        <w:t xml:space="preserve">to </w:t>
      </w:r>
      <w:r w:rsidRPr="005401D2">
        <w:t>access the best opportunities that are available to them at this time. Th</w:t>
      </w:r>
      <w:r>
        <w:t>at</w:t>
      </w:r>
      <w:r w:rsidRPr="005401D2">
        <w:t xml:space="preserve"> kind of support needs to be effectively resourced.</w:t>
      </w:r>
      <w:r>
        <w:t xml:space="preserve"> </w:t>
      </w:r>
      <w:r w:rsidRPr="005401D2">
        <w:t>It comes back to th</w:t>
      </w:r>
      <w:r>
        <w:t>e</w:t>
      </w:r>
      <w:r w:rsidRPr="005401D2">
        <w:t xml:space="preserve"> </w:t>
      </w:r>
      <w:r>
        <w:t>point</w:t>
      </w:r>
      <w:r w:rsidRPr="005401D2">
        <w:t xml:space="preserve"> </w:t>
      </w:r>
      <w:r>
        <w:t>that</w:t>
      </w:r>
      <w:r w:rsidRPr="005401D2">
        <w:t xml:space="preserve"> people </w:t>
      </w:r>
      <w:r>
        <w:t xml:space="preserve">will </w:t>
      </w:r>
      <w:r w:rsidRPr="005401D2">
        <w:t xml:space="preserve">step into </w:t>
      </w:r>
      <w:r>
        <w:t>a</w:t>
      </w:r>
      <w:r w:rsidRPr="005401D2">
        <w:t xml:space="preserve"> gap sometimes, but </w:t>
      </w:r>
      <w:r>
        <w:t>i</w:t>
      </w:r>
      <w:r w:rsidRPr="005401D2">
        <w:t>t is always patchy</w:t>
      </w:r>
      <w:r>
        <w:t>,</w:t>
      </w:r>
      <w:r w:rsidRPr="005401D2">
        <w:t xml:space="preserve"> and we need to ensure th</w:t>
      </w:r>
      <w:r>
        <w:t>at it</w:t>
      </w:r>
      <w:r w:rsidRPr="005401D2">
        <w:t xml:space="preserve"> is joined</w:t>
      </w:r>
      <w:r>
        <w:t xml:space="preserve"> </w:t>
      </w:r>
      <w:r w:rsidRPr="005401D2">
        <w:t xml:space="preserve">up and well resourced. </w:t>
      </w:r>
      <w:r>
        <w:t>There</w:t>
      </w:r>
      <w:r w:rsidRPr="005401D2">
        <w:t xml:space="preserve"> is often a hidden cost borne by housing associations, local authorities</w:t>
      </w:r>
      <w:r>
        <w:t xml:space="preserve"> and</w:t>
      </w:r>
      <w:r w:rsidRPr="005401D2">
        <w:t xml:space="preserve"> the third sector.</w:t>
      </w:r>
      <w:r>
        <w:t xml:space="preserve"> </w:t>
      </w:r>
    </w:p>
    <w:p w:rsidR="001E1311" w:rsidP="00B93DE7">
      <w:pPr>
        <w:pStyle w:val="Answer"/>
      </w:pPr>
      <w:r>
        <w:t>W</w:t>
      </w:r>
      <w:r w:rsidRPr="005401D2">
        <w:t>hen you read the literature around youth unemployment</w:t>
      </w:r>
      <w:r>
        <w:t>,</w:t>
      </w:r>
      <w:r w:rsidRPr="005401D2">
        <w:t xml:space="preserve"> and when you speak to young people</w:t>
      </w:r>
      <w:r>
        <w:t>,</w:t>
      </w:r>
      <w:r w:rsidRPr="005401D2">
        <w:t xml:space="preserve"> </w:t>
      </w:r>
      <w:r>
        <w:t xml:space="preserve">it is important to note that </w:t>
      </w:r>
      <w:r w:rsidRPr="005401D2">
        <w:t>entering work for the first time is always a challenge. I am sure we can all look back to our first experiences of work and the steep learning curve we</w:t>
      </w:r>
      <w:r>
        <w:t xml:space="preserve"> </w:t>
      </w:r>
      <w:r w:rsidRPr="005401D2">
        <w:t>all had to go through. Under current circumstances</w:t>
      </w:r>
      <w:r>
        <w:t>,</w:t>
      </w:r>
      <w:r w:rsidRPr="005401D2">
        <w:t xml:space="preserve"> it is very much more s</w:t>
      </w:r>
      <w:r w:rsidRPr="005401D2">
        <w:t xml:space="preserve">o. </w:t>
      </w:r>
      <w:r>
        <w:t>P</w:t>
      </w:r>
      <w:r w:rsidRPr="005401D2">
        <w:t>eople</w:t>
      </w:r>
      <w:r>
        <w:t>’</w:t>
      </w:r>
      <w:r w:rsidRPr="005401D2">
        <w:t>s very first experiences of work will be either virtual or socially distanced</w:t>
      </w:r>
      <w:r>
        <w:t>,</w:t>
      </w:r>
      <w:r w:rsidRPr="005401D2">
        <w:t xml:space="preserve"> and they will need support to get through th</w:t>
      </w:r>
      <w:r>
        <w:t>at</w:t>
      </w:r>
      <w:r w:rsidRPr="005401D2">
        <w:t>.</w:t>
      </w:r>
    </w:p>
    <w:p w:rsidR="001E1311" w:rsidP="00B93DE7">
      <w:pPr>
        <w:pStyle w:val="Answer"/>
      </w:pPr>
      <w:r w:rsidRPr="00951D8A">
        <w:rPr>
          <w:b/>
          <w:i/>
        </w:rPr>
        <w:t>Laura Dewar:</w:t>
      </w:r>
      <w:r>
        <w:t xml:space="preserve"> </w:t>
      </w:r>
      <w:r w:rsidRPr="005401D2">
        <w:t>May I cheat slightly and open it up</w:t>
      </w:r>
      <w:r>
        <w:t xml:space="preserve">? </w:t>
      </w:r>
      <w:r w:rsidRPr="005401D2">
        <w:t>I think you should include single parents in th</w:t>
      </w:r>
      <w:r>
        <w:t>e</w:t>
      </w:r>
      <w:r w:rsidRPr="005401D2">
        <w:t xml:space="preserve"> group </w:t>
      </w:r>
      <w:r>
        <w:t>that has</w:t>
      </w:r>
      <w:r w:rsidRPr="005401D2">
        <w:t xml:space="preserve"> been </w:t>
      </w:r>
      <w:r w:rsidRPr="005401D2">
        <w:t>really affected by the crisis</w:t>
      </w:r>
      <w:r>
        <w:t>.</w:t>
      </w:r>
      <w:r w:rsidRPr="005401D2">
        <w:t xml:space="preserve"> They are much more likely on average to be lower skilled, much </w:t>
      </w:r>
      <w:r w:rsidRPr="005401D2">
        <w:t xml:space="preserve">more likely to </w:t>
      </w:r>
      <w:r>
        <w:t>be</w:t>
      </w:r>
      <w:r w:rsidRPr="005401D2">
        <w:t xml:space="preserve"> in lock</w:t>
      </w:r>
      <w:r>
        <w:t>ed-</w:t>
      </w:r>
      <w:r w:rsidRPr="005401D2">
        <w:t xml:space="preserve">down sectors, to be in manual work, to be in hospitality, </w:t>
      </w:r>
      <w:r>
        <w:t xml:space="preserve">or </w:t>
      </w:r>
      <w:r w:rsidRPr="005401D2">
        <w:t>to work in non</w:t>
      </w:r>
      <w:r>
        <w:t>-</w:t>
      </w:r>
      <w:r w:rsidRPr="005401D2">
        <w:t>food retail.</w:t>
      </w:r>
      <w:r>
        <w:t xml:space="preserve"> </w:t>
      </w:r>
      <w:r w:rsidRPr="005401D2">
        <w:t>They need support so that short</w:t>
      </w:r>
      <w:r>
        <w:t>-</w:t>
      </w:r>
      <w:r w:rsidRPr="005401D2">
        <w:t>term unemploy</w:t>
      </w:r>
      <w:r w:rsidRPr="005401D2">
        <w:t>ment does not become long term. They need to be a priority group for the new JETS back</w:t>
      </w:r>
      <w:r>
        <w:t>-</w:t>
      </w:r>
      <w:r w:rsidRPr="005401D2">
        <w:t>to</w:t>
      </w:r>
      <w:r>
        <w:t>-</w:t>
      </w:r>
      <w:r w:rsidRPr="005401D2">
        <w:t xml:space="preserve">work scheme. </w:t>
      </w:r>
    </w:p>
    <w:p w:rsidR="001E1311" w:rsidP="00B93DE7">
      <w:pPr>
        <w:pStyle w:val="Answer"/>
      </w:pPr>
      <w:r w:rsidRPr="005401D2">
        <w:t xml:space="preserve">During </w:t>
      </w:r>
      <w:r>
        <w:t>our</w:t>
      </w:r>
      <w:r w:rsidRPr="005401D2">
        <w:t xml:space="preserve"> research</w:t>
      </w:r>
      <w:r>
        <w:t>,</w:t>
      </w:r>
      <w:r w:rsidRPr="005401D2">
        <w:t xml:space="preserve"> we ran a workshop with single parents about what they want</w:t>
      </w:r>
      <w:r>
        <w:t>,</w:t>
      </w:r>
      <w:r w:rsidRPr="005401D2">
        <w:t xml:space="preserve"> and they talked about the need for specialist support </w:t>
      </w:r>
      <w:r>
        <w:t xml:space="preserve">in </w:t>
      </w:r>
      <w:r w:rsidRPr="005401D2">
        <w:t>jobcentres. Wo</w:t>
      </w:r>
      <w:r w:rsidRPr="005401D2">
        <w:t>rk coaches have become generalists</w:t>
      </w:r>
      <w:r>
        <w:t>. W</w:t>
      </w:r>
      <w:r w:rsidRPr="005401D2">
        <w:t xml:space="preserve">ith the </w:t>
      </w:r>
      <w:r w:rsidRPr="005401D2">
        <w:t>absolutely huge</w:t>
      </w:r>
      <w:r w:rsidRPr="005401D2">
        <w:t xml:space="preserve"> increase in unemployment</w:t>
      </w:r>
      <w:r>
        <w:t>,</w:t>
      </w:r>
      <w:r w:rsidRPr="005401D2">
        <w:t xml:space="preserve"> there has to be more specialism, either in the work coach workforce or through specialist support</w:t>
      </w:r>
      <w:r>
        <w:t>,</w:t>
      </w:r>
      <w:r w:rsidRPr="005401D2">
        <w:t xml:space="preserve"> otherwise you will leave certain groups of claimants behind</w:t>
      </w:r>
      <w:r>
        <w:t>,</w:t>
      </w:r>
      <w:r w:rsidRPr="005401D2">
        <w:t xml:space="preserve"> including</w:t>
      </w:r>
      <w:r w:rsidRPr="005401D2">
        <w:t xml:space="preserve"> single parents. If single parents do not move into work</w:t>
      </w:r>
      <w:r>
        <w:t>,</w:t>
      </w:r>
      <w:r w:rsidRPr="005401D2">
        <w:t xml:space="preserve"> or go into very poor work</w:t>
      </w:r>
      <w:r>
        <w:t>,</w:t>
      </w:r>
      <w:r w:rsidRPr="005401D2">
        <w:t xml:space="preserve"> </w:t>
      </w:r>
      <w:r>
        <w:t>i</w:t>
      </w:r>
      <w:r w:rsidRPr="005401D2">
        <w:t>t will affect child poverty.</w:t>
      </w:r>
      <w:r>
        <w:t xml:space="preserve"> </w:t>
      </w:r>
    </w:p>
    <w:p w:rsidR="001E1311" w:rsidP="00B93DE7">
      <w:pPr>
        <w:pStyle w:val="Remark"/>
      </w:pPr>
      <w:r w:rsidRPr="00951D8A">
        <w:rPr>
          <w:b/>
        </w:rPr>
        <w:t>Viscount Chandos:</w:t>
      </w:r>
      <w:r>
        <w:t xml:space="preserve"> </w:t>
      </w:r>
      <w:r w:rsidRPr="005401D2">
        <w:t xml:space="preserve">Does anybody have a view on </w:t>
      </w:r>
      <w:r>
        <w:t>K</w:t>
      </w:r>
      <w:r w:rsidRPr="005401D2">
        <w:t>ickstart</w:t>
      </w:r>
      <w:r>
        <w:t>?</w:t>
      </w:r>
    </w:p>
    <w:p w:rsidR="001E1311" w:rsidP="00B93DE7">
      <w:pPr>
        <w:pStyle w:val="Answer"/>
      </w:pPr>
      <w:r>
        <w:rPr>
          <w:b/>
          <w:i/>
        </w:rPr>
        <w:t>Professor Paul Gregg:</w:t>
      </w:r>
      <w:r>
        <w:t xml:space="preserve"> </w:t>
      </w:r>
      <w:r w:rsidRPr="005401D2">
        <w:t xml:space="preserve">Unemployment goes up rapidly for two very distinct reasons. One is job losses, and that is where all the government focus has been through lockdown </w:t>
      </w:r>
      <w:r>
        <w:t>in</w:t>
      </w:r>
      <w:r w:rsidRPr="005401D2">
        <w:t xml:space="preserve"> all the hard</w:t>
      </w:r>
      <w:r>
        <w:t>-</w:t>
      </w:r>
      <w:r w:rsidRPr="005401D2">
        <w:t xml:space="preserve">hit </w:t>
      </w:r>
      <w:r>
        <w:t>sectors</w:t>
      </w:r>
      <w:r w:rsidRPr="005401D2">
        <w:t>.</w:t>
      </w:r>
      <w:r>
        <w:t xml:space="preserve"> </w:t>
      </w:r>
      <w:r w:rsidRPr="005401D2">
        <w:t>The other big driver of rising unemployment is the fact that vacancies disappea</w:t>
      </w:r>
      <w:r w:rsidRPr="005401D2">
        <w:t>r. In March</w:t>
      </w:r>
      <w:r>
        <w:t>,</w:t>
      </w:r>
      <w:r w:rsidRPr="005401D2">
        <w:t xml:space="preserve"> the </w:t>
      </w:r>
      <w:r>
        <w:t xml:space="preserve">vacancy </w:t>
      </w:r>
      <w:r w:rsidRPr="005401D2">
        <w:t xml:space="preserve">door </w:t>
      </w:r>
      <w:r>
        <w:t xml:space="preserve">of opportunity </w:t>
      </w:r>
      <w:r w:rsidRPr="005401D2">
        <w:t>closed incredibly fast.</w:t>
      </w:r>
      <w:r>
        <w:t xml:space="preserve"> </w:t>
      </w:r>
      <w:r w:rsidRPr="005401D2">
        <w:t>It slammed shut</w:t>
      </w:r>
      <w:r>
        <w:t>,</w:t>
      </w:r>
      <w:r w:rsidRPr="005401D2">
        <w:t xml:space="preserve"> and anybody who was </w:t>
      </w:r>
      <w:r>
        <w:t xml:space="preserve">not </w:t>
      </w:r>
      <w:r w:rsidRPr="005401D2">
        <w:t xml:space="preserve">in work in March and April is in a position </w:t>
      </w:r>
      <w:r w:rsidRPr="005401D2">
        <w:t>where</w:t>
      </w:r>
      <w:r w:rsidRPr="005401D2">
        <w:t xml:space="preserve"> returning to work is extremely restricted. Although the unemployment rise to date is </w:t>
      </w:r>
      <w:r w:rsidRPr="005401D2">
        <w:t>fairly smal</w:t>
      </w:r>
      <w:r w:rsidRPr="005401D2">
        <w:t>l</w:t>
      </w:r>
      <w:r w:rsidRPr="005401D2">
        <w:t>, it is all coming from people not being able to get into work</w:t>
      </w:r>
      <w:r>
        <w:t>—</w:t>
      </w:r>
      <w:r w:rsidRPr="005401D2">
        <w:t>school leavers and recent graduates</w:t>
      </w:r>
      <w:r>
        <w:t>—</w:t>
      </w:r>
      <w:r w:rsidRPr="005401D2">
        <w:t>as well as those who were not working back in March and April.</w:t>
      </w:r>
    </w:p>
    <w:p w:rsidR="001E1311" w:rsidP="00B93DE7">
      <w:pPr>
        <w:pStyle w:val="Answer"/>
      </w:pPr>
      <w:r>
        <w:t>That</w:t>
      </w:r>
      <w:r w:rsidRPr="005401D2">
        <w:t xml:space="preserve"> is much more important for young people than for other groups, because </w:t>
      </w:r>
      <w:r>
        <w:t>that is their tim</w:t>
      </w:r>
      <w:r>
        <w:t>e for</w:t>
      </w:r>
      <w:r w:rsidRPr="005401D2">
        <w:t xml:space="preserve"> making </w:t>
      </w:r>
      <w:r>
        <w:t>an entry</w:t>
      </w:r>
      <w:r w:rsidRPr="005401D2">
        <w:t xml:space="preserve"> </w:t>
      </w:r>
      <w:r>
        <w:t>to</w:t>
      </w:r>
      <w:r w:rsidRPr="005401D2">
        <w:t xml:space="preserve"> the labour market. </w:t>
      </w:r>
      <w:r>
        <w:t>E</w:t>
      </w:r>
      <w:r w:rsidRPr="005401D2">
        <w:t>ntr</w:t>
      </w:r>
      <w:r>
        <w:t>y</w:t>
      </w:r>
      <w:r w:rsidRPr="005401D2">
        <w:t xml:space="preserve"> to the labour market for young people </w:t>
      </w:r>
      <w:r>
        <w:t>is</w:t>
      </w:r>
      <w:r w:rsidRPr="005401D2">
        <w:t xml:space="preserve"> not always simple and straightforward</w:t>
      </w:r>
      <w:r>
        <w:t>, whereby</w:t>
      </w:r>
      <w:r w:rsidRPr="005401D2">
        <w:t xml:space="preserve"> </w:t>
      </w:r>
      <w:r>
        <w:t>y</w:t>
      </w:r>
      <w:r w:rsidRPr="005401D2">
        <w:t>ou finish education and go into a job.</w:t>
      </w:r>
      <w:r>
        <w:t xml:space="preserve"> That is </w:t>
      </w:r>
      <w:r w:rsidRPr="005401D2">
        <w:t>sometimes true</w:t>
      </w:r>
      <w:r>
        <w:t xml:space="preserve"> for graduates, but f</w:t>
      </w:r>
      <w:r w:rsidRPr="005401D2">
        <w:t>or most others it is not true</w:t>
      </w:r>
      <w:r>
        <w:t xml:space="preserve">, and </w:t>
      </w:r>
      <w:r>
        <w:t>i</w:t>
      </w:r>
      <w:r w:rsidRPr="005401D2">
        <w:t>t is a much more spasmodic</w:t>
      </w:r>
      <w:r>
        <w:t xml:space="preserve"> and</w:t>
      </w:r>
      <w:r w:rsidRPr="005401D2">
        <w:t xml:space="preserve"> slight</w:t>
      </w:r>
      <w:r>
        <w:t>l</w:t>
      </w:r>
      <w:r w:rsidRPr="005401D2">
        <w:t>y chaotic process.</w:t>
      </w:r>
      <w:r>
        <w:t xml:space="preserve"> </w:t>
      </w:r>
      <w:r w:rsidRPr="005401D2">
        <w:t>Lots of people were caught on the wrong side of the door back in March</w:t>
      </w:r>
      <w:r>
        <w:t>,</w:t>
      </w:r>
      <w:r w:rsidRPr="005401D2">
        <w:t xml:space="preserve"> and the new graduates and school leavers are being added to that population. </w:t>
      </w:r>
    </w:p>
    <w:p w:rsidR="001E1311" w:rsidP="00B93DE7">
      <w:pPr>
        <w:pStyle w:val="Answer"/>
      </w:pPr>
      <w:r w:rsidRPr="005401D2">
        <w:t xml:space="preserve">What it is saying </w:t>
      </w:r>
      <w:r>
        <w:t xml:space="preserve">as regards policy is </w:t>
      </w:r>
      <w:r w:rsidRPr="005401D2">
        <w:t>that we n</w:t>
      </w:r>
      <w:r w:rsidRPr="005401D2">
        <w:t>eed to have two conversations</w:t>
      </w:r>
      <w:r>
        <w:t>, and</w:t>
      </w:r>
      <w:r w:rsidRPr="001146D1">
        <w:t xml:space="preserve"> </w:t>
      </w:r>
      <w:r>
        <w:t xml:space="preserve">I guess </w:t>
      </w:r>
      <w:r w:rsidRPr="005401D2">
        <w:t>we will touch o</w:t>
      </w:r>
      <w:r>
        <w:t>n</w:t>
      </w:r>
      <w:r w:rsidRPr="005401D2">
        <w:t xml:space="preserve"> this</w:t>
      </w:r>
      <w:r>
        <w:t xml:space="preserve"> in other questions</w:t>
      </w:r>
      <w:r w:rsidRPr="005401D2">
        <w:t xml:space="preserve">. One is </w:t>
      </w:r>
      <w:r>
        <w:t>about</w:t>
      </w:r>
      <w:r w:rsidRPr="005401D2">
        <w:t xml:space="preserve"> the general level of economic opportunit</w:t>
      </w:r>
      <w:r>
        <w:t>y</w:t>
      </w:r>
      <w:r w:rsidRPr="005401D2">
        <w:t xml:space="preserve"> being created.</w:t>
      </w:r>
      <w:r>
        <w:t xml:space="preserve"> </w:t>
      </w:r>
      <w:r w:rsidRPr="005401D2">
        <w:t>We have a sector of the economy</w:t>
      </w:r>
      <w:r>
        <w:t xml:space="preserve"> that is</w:t>
      </w:r>
      <w:r w:rsidRPr="005401D2">
        <w:t xml:space="preserve"> essentially closed down, but what can we do about </w:t>
      </w:r>
      <w:r w:rsidRPr="005401D2">
        <w:t>trying</w:t>
      </w:r>
      <w:r w:rsidRPr="005401D2">
        <w:t xml:space="preserve"> to g</w:t>
      </w:r>
      <w:r w:rsidRPr="005401D2">
        <w:t xml:space="preserve">et vacancies </w:t>
      </w:r>
      <w:r>
        <w:t xml:space="preserve">opening up </w:t>
      </w:r>
      <w:r w:rsidRPr="005401D2">
        <w:t>in the other 80% of the economy</w:t>
      </w:r>
      <w:r>
        <w:t>?</w:t>
      </w:r>
      <w:r w:rsidRPr="005401D2">
        <w:t xml:space="preserve"> That is the general point about </w:t>
      </w:r>
      <w:r>
        <w:t>m</w:t>
      </w:r>
      <w:r w:rsidRPr="005401D2">
        <w:t>acroeconomic conditions</w:t>
      </w:r>
      <w:r>
        <w:t>. W</w:t>
      </w:r>
      <w:r w:rsidRPr="005401D2">
        <w:t xml:space="preserve">e have heard remarkably little about that </w:t>
      </w:r>
      <w:r>
        <w:t xml:space="preserve">kind of stimulus story, </w:t>
      </w:r>
      <w:r w:rsidRPr="005401D2">
        <w:t>given that we are six</w:t>
      </w:r>
      <w:r>
        <w:t>,</w:t>
      </w:r>
      <w:r w:rsidRPr="005401D2">
        <w:t xml:space="preserve"> seven or eight months into </w:t>
      </w:r>
      <w:r>
        <w:t>the</w:t>
      </w:r>
      <w:r w:rsidRPr="005401D2">
        <w:t xml:space="preserve"> crisis. </w:t>
      </w:r>
    </w:p>
    <w:p w:rsidR="001E1311" w:rsidRPr="005401D2" w:rsidP="00B93DE7">
      <w:pPr>
        <w:pStyle w:val="Answer"/>
      </w:pPr>
      <w:r w:rsidRPr="005401D2">
        <w:t xml:space="preserve">On the </w:t>
      </w:r>
      <w:r w:rsidRPr="005401D2">
        <w:t>other side</w:t>
      </w:r>
      <w:r>
        <w:t>,</w:t>
      </w:r>
      <w:r w:rsidRPr="005401D2">
        <w:t xml:space="preserve"> we have the individual.</w:t>
      </w:r>
      <w:r>
        <w:t xml:space="preserve"> </w:t>
      </w:r>
      <w:r w:rsidRPr="005401D2">
        <w:t xml:space="preserve">As has been mentioned, the real problem for individuals is when </w:t>
      </w:r>
      <w:r>
        <w:t>unemployment</w:t>
      </w:r>
      <w:r w:rsidRPr="005401D2">
        <w:t xml:space="preserve"> becomes longer term. The costs of long</w:t>
      </w:r>
      <w:r>
        <w:t>-</w:t>
      </w:r>
      <w:r w:rsidRPr="005401D2">
        <w:t xml:space="preserve">term unemployment for young people are lifelong. The research </w:t>
      </w:r>
      <w:r>
        <w:t xml:space="preserve">that Katy </w:t>
      </w:r>
      <w:r w:rsidRPr="005401D2">
        <w:t>nicely mentioned highlighted tha</w:t>
      </w:r>
      <w:r w:rsidRPr="005401D2">
        <w:t>t kids who had long</w:t>
      </w:r>
      <w:r>
        <w:t>-</w:t>
      </w:r>
      <w:r w:rsidRPr="005401D2">
        <w:t xml:space="preserve">term unemployment in the 1980s recession were earning </w:t>
      </w:r>
      <w:r>
        <w:t xml:space="preserve">between </w:t>
      </w:r>
      <w:r w:rsidRPr="005401D2">
        <w:t xml:space="preserve">12% </w:t>
      </w:r>
      <w:r>
        <w:t>and</w:t>
      </w:r>
      <w:r w:rsidRPr="005401D2">
        <w:t xml:space="preserve"> 14% less in their 40s. </w:t>
      </w:r>
      <w:r>
        <w:t>T</w:t>
      </w:r>
      <w:r w:rsidRPr="005401D2">
        <w:t xml:space="preserve">he legacy </w:t>
      </w:r>
      <w:r>
        <w:t>was still there</w:t>
      </w:r>
      <w:r w:rsidRPr="005401D2">
        <w:t xml:space="preserve"> for them</w:t>
      </w:r>
      <w:r>
        <w:t>. T</w:t>
      </w:r>
      <w:r w:rsidRPr="005401D2">
        <w:t>he essential reason is that youth is all about the period whe</w:t>
      </w:r>
      <w:r>
        <w:t>n</w:t>
      </w:r>
      <w:r w:rsidRPr="005401D2">
        <w:t xml:space="preserve"> you progress. You gain </w:t>
      </w:r>
      <w:r w:rsidRPr="005401D2">
        <w:t>experience</w:t>
      </w:r>
      <w:r>
        <w:t>. Y</w:t>
      </w:r>
      <w:r w:rsidRPr="005401D2">
        <w:t>ou mov</w:t>
      </w:r>
      <w:r w:rsidRPr="005401D2">
        <w:t>e jobs</w:t>
      </w:r>
      <w:r>
        <w:t>. Y</w:t>
      </w:r>
      <w:r w:rsidRPr="005401D2">
        <w:t>ou get promoted. It is the period of rapid earnings growth.</w:t>
      </w:r>
      <w:r>
        <w:t xml:space="preserve"> </w:t>
      </w:r>
      <w:r w:rsidRPr="005401D2">
        <w:t>Th</w:t>
      </w:r>
      <w:r>
        <w:t>is</w:t>
      </w:r>
      <w:r w:rsidRPr="005401D2">
        <w:t xml:space="preserve"> knocks </w:t>
      </w:r>
      <w:r>
        <w:t>a</w:t>
      </w:r>
      <w:r w:rsidRPr="005401D2">
        <w:t xml:space="preserve"> hole </w:t>
      </w:r>
      <w:r>
        <w:t xml:space="preserve">out </w:t>
      </w:r>
      <w:r w:rsidRPr="005401D2">
        <w:t xml:space="preserve">of that kind of story. </w:t>
      </w:r>
      <w:r>
        <w:t xml:space="preserve">It is </w:t>
      </w:r>
      <w:r w:rsidRPr="005401D2">
        <w:t xml:space="preserve">not just </w:t>
      </w:r>
      <w:r>
        <w:t xml:space="preserve">the </w:t>
      </w:r>
      <w:r w:rsidRPr="005401D2">
        <w:t>opportunit</w:t>
      </w:r>
      <w:r>
        <w:t>y</w:t>
      </w:r>
      <w:r w:rsidRPr="005401D2">
        <w:t xml:space="preserve"> for </w:t>
      </w:r>
      <w:r>
        <w:t>a</w:t>
      </w:r>
      <w:r w:rsidRPr="005401D2">
        <w:t xml:space="preserve"> first job but the progression from it </w:t>
      </w:r>
      <w:r>
        <w:t xml:space="preserve">that is </w:t>
      </w:r>
      <w:r w:rsidRPr="005401D2">
        <w:t xml:space="preserve">being </w:t>
      </w:r>
      <w:r w:rsidRPr="005401D2">
        <w:t>closed down</w:t>
      </w:r>
      <w:r w:rsidRPr="005401D2">
        <w:t xml:space="preserve">. We need that progression </w:t>
      </w:r>
      <w:r>
        <w:t>in</w:t>
      </w:r>
      <w:r w:rsidRPr="005401D2">
        <w:t xml:space="preserve"> general and</w:t>
      </w:r>
      <w:r w:rsidRPr="005401D2">
        <w:t xml:space="preserve"> </w:t>
      </w:r>
      <w:r>
        <w:t xml:space="preserve">for </w:t>
      </w:r>
      <w:r w:rsidRPr="005401D2">
        <w:t>the individual.</w:t>
      </w:r>
      <w:r>
        <w:t xml:space="preserve"> </w:t>
      </w:r>
      <w:r w:rsidRPr="005401D2">
        <w:t xml:space="preserve">I will stop there unless people want me to carry on </w:t>
      </w:r>
      <w:r>
        <w:t>with</w:t>
      </w:r>
      <w:r w:rsidRPr="005401D2">
        <w:t xml:space="preserve"> those point</w:t>
      </w:r>
      <w:r>
        <w:t>s</w:t>
      </w:r>
      <w:r w:rsidRPr="005401D2">
        <w:t xml:space="preserve"> in more detail.</w:t>
      </w:r>
    </w:p>
    <w:p w:rsidR="001E1311" w:rsidP="00B93DE7">
      <w:pPr>
        <w:pStyle w:val="Answer"/>
        <w:tabs>
          <w:tab w:val="left" w:pos="1276"/>
        </w:tabs>
      </w:pPr>
      <w:r w:rsidRPr="0061086B">
        <w:rPr>
          <w:b/>
          <w:i/>
        </w:rPr>
        <w:t>Tracy Fishwick:</w:t>
      </w:r>
      <w:r>
        <w:t xml:space="preserve"> </w:t>
      </w:r>
      <w:bookmarkStart w:id="1" w:name="_Hlk55466677"/>
      <w:r w:rsidRPr="005401D2">
        <w:t xml:space="preserve">Somebody mentioned </w:t>
      </w:r>
      <w:r>
        <w:t>K</w:t>
      </w:r>
      <w:r w:rsidRPr="005401D2">
        <w:t>ickstart</w:t>
      </w:r>
      <w:r>
        <w:t>. T</w:t>
      </w:r>
      <w:r w:rsidRPr="005401D2">
        <w:t>his is the third recession I have worked on</w:t>
      </w:r>
      <w:r>
        <w:t xml:space="preserve">, so </w:t>
      </w:r>
      <w:r w:rsidRPr="005401D2">
        <w:t>I am showing my age a little</w:t>
      </w:r>
      <w:r>
        <w:t xml:space="preserve">. </w:t>
      </w:r>
      <w:r w:rsidRPr="005401D2">
        <w:t xml:space="preserve">We have had </w:t>
      </w:r>
      <w:r>
        <w:t>New D</w:t>
      </w:r>
      <w:r w:rsidRPr="005401D2">
        <w:t>eal pro</w:t>
      </w:r>
      <w:r w:rsidRPr="005401D2">
        <w:t>grammes</w:t>
      </w:r>
      <w:r>
        <w:t xml:space="preserve"> and</w:t>
      </w:r>
      <w:r w:rsidRPr="005401D2">
        <w:t xml:space="preserve"> ILMs.</w:t>
      </w:r>
      <w:r>
        <w:t xml:space="preserve"> Ten</w:t>
      </w:r>
      <w:r w:rsidRPr="005401D2">
        <w:t xml:space="preserve"> years ago</w:t>
      </w:r>
      <w:r>
        <w:t>,</w:t>
      </w:r>
      <w:r w:rsidRPr="005401D2">
        <w:t xml:space="preserve"> after the financial crash</w:t>
      </w:r>
      <w:r>
        <w:t>,</w:t>
      </w:r>
      <w:r w:rsidRPr="005401D2">
        <w:t xml:space="preserve"> we had the Future Jobs Fund</w:t>
      </w:r>
      <w:r>
        <w:t>.</w:t>
      </w:r>
      <w:r w:rsidRPr="005401D2">
        <w:t xml:space="preserve"> Kickstart is pretty much a mirror of </w:t>
      </w:r>
      <w:r>
        <w:t xml:space="preserve">the </w:t>
      </w:r>
      <w:r w:rsidRPr="005401D2">
        <w:t>Future Jobs Fund in mos</w:t>
      </w:r>
      <w:r>
        <w:t xml:space="preserve">t of its </w:t>
      </w:r>
      <w:r w:rsidRPr="005401D2">
        <w:t>important ways</w:t>
      </w:r>
      <w:r>
        <w:t xml:space="preserve">, except </w:t>
      </w:r>
      <w:r w:rsidRPr="005401D2">
        <w:t>tha</w:t>
      </w:r>
      <w:r>
        <w:t>t</w:t>
      </w:r>
      <w:r w:rsidRPr="005401D2">
        <w:t xml:space="preserve"> now we can bring in private sector companies and SME</w:t>
      </w:r>
      <w:r>
        <w:t>s, and t</w:t>
      </w:r>
      <w:r w:rsidRPr="005401D2">
        <w:t>here i</w:t>
      </w:r>
      <w:r w:rsidRPr="005401D2">
        <w:t>s a lot about that which is good.</w:t>
      </w:r>
      <w:r>
        <w:t xml:space="preserve"> </w:t>
      </w:r>
      <w:bookmarkEnd w:id="1"/>
    </w:p>
    <w:p w:rsidR="001E1311" w:rsidP="00B93DE7">
      <w:pPr>
        <w:pStyle w:val="Answer"/>
      </w:pPr>
      <w:r w:rsidRPr="005401D2">
        <w:t xml:space="preserve">There has been an issue about youth unemployment for </w:t>
      </w:r>
      <w:r>
        <w:t>a</w:t>
      </w:r>
      <w:r w:rsidRPr="005401D2">
        <w:t xml:space="preserve"> considerable time. </w:t>
      </w:r>
      <w:r>
        <w:t>It</w:t>
      </w:r>
      <w:r w:rsidRPr="005401D2">
        <w:t xml:space="preserve"> is not just because of this crisis. Young people have been finding it difficult for many years.</w:t>
      </w:r>
      <w:r>
        <w:t xml:space="preserve"> </w:t>
      </w:r>
      <w:r w:rsidRPr="005401D2">
        <w:t>There has been a lack of a coherent youth employment strategy for a long time. There is a lack of agencies and organisations and government departments joining</w:t>
      </w:r>
      <w:r w:rsidRPr="005401D2">
        <w:t xml:space="preserve"> up and working collaboratively. The Department for Education and the Department for Work and Pensions do not necessarily do th</w:t>
      </w:r>
      <w:r>
        <w:t>e</w:t>
      </w:r>
      <w:r w:rsidRPr="005401D2">
        <w:t xml:space="preserve"> joining</w:t>
      </w:r>
      <w:r>
        <w:t>-</w:t>
      </w:r>
      <w:r w:rsidRPr="005401D2">
        <w:t>up they need to do</w:t>
      </w:r>
      <w:r>
        <w:t>,</w:t>
      </w:r>
      <w:r w:rsidRPr="005401D2">
        <w:t xml:space="preserve"> which has an impact </w:t>
      </w:r>
      <w:r>
        <w:t>in</w:t>
      </w:r>
      <w:r w:rsidRPr="005401D2">
        <w:t xml:space="preserve"> different areas </w:t>
      </w:r>
      <w:r>
        <w:t xml:space="preserve">on </w:t>
      </w:r>
      <w:r w:rsidRPr="005401D2">
        <w:t xml:space="preserve">how we make things happen. There is a whole multitude of </w:t>
      </w:r>
      <w:r w:rsidRPr="005401D2">
        <w:t xml:space="preserve">different funding streams </w:t>
      </w:r>
      <w:r>
        <w:t xml:space="preserve">that </w:t>
      </w:r>
      <w:r w:rsidRPr="005401D2">
        <w:t>do not speak to each other and do not make sense.</w:t>
      </w:r>
      <w:r>
        <w:t xml:space="preserve"> </w:t>
      </w:r>
    </w:p>
    <w:p w:rsidR="001E1311" w:rsidP="00B93DE7">
      <w:pPr>
        <w:pStyle w:val="Remark"/>
      </w:pPr>
      <w:r w:rsidRPr="0061086B">
        <w:rPr>
          <w:b/>
        </w:rPr>
        <w:t>The Chair:</w:t>
      </w:r>
      <w:r>
        <w:t xml:space="preserve"> </w:t>
      </w:r>
      <w:r w:rsidRPr="005401D2">
        <w:t>I am sorry to interrupt you</w:t>
      </w:r>
      <w:r>
        <w:t>,</w:t>
      </w:r>
      <w:r w:rsidRPr="005401D2">
        <w:t xml:space="preserve"> but I think Lord Monks will raise some of th</w:t>
      </w:r>
      <w:r>
        <w:t>o</w:t>
      </w:r>
      <w:r w:rsidRPr="005401D2">
        <w:t>se wider questions later in the meeting, which will be a chance for you to pursue th</w:t>
      </w:r>
      <w:r>
        <w:t>at</w:t>
      </w:r>
      <w:r w:rsidRPr="005401D2">
        <w:t xml:space="preserve"> fu</w:t>
      </w:r>
      <w:r w:rsidRPr="005401D2">
        <w:t xml:space="preserve">rther. </w:t>
      </w:r>
    </w:p>
    <w:p w:rsidR="001E1311" w:rsidP="00B93DE7">
      <w:pPr>
        <w:pStyle w:val="Question"/>
      </w:pPr>
      <w:r w:rsidRPr="0061086B">
        <w:rPr>
          <w:b/>
        </w:rPr>
        <w:t>Lord Fox:</w:t>
      </w:r>
      <w:r>
        <w:t xml:space="preserve"> </w:t>
      </w:r>
      <w:r w:rsidRPr="005401D2">
        <w:t>Dr Jones</w:t>
      </w:r>
      <w:r>
        <w:t>, you</w:t>
      </w:r>
      <w:r w:rsidRPr="005401D2">
        <w:t xml:space="preserve"> told us that the social security system is at odds with the skills needed in the economy. If it is at odds, what should be done to align those policies? Are there practical examples of where </w:t>
      </w:r>
      <w:r>
        <w:t>it</w:t>
      </w:r>
      <w:r w:rsidRPr="005401D2">
        <w:t xml:space="preserve"> has been done better in other </w:t>
      </w:r>
      <w:r w:rsidRPr="005401D2">
        <w:t xml:space="preserve">places, </w:t>
      </w:r>
      <w:r>
        <w:t xml:space="preserve">in </w:t>
      </w:r>
      <w:r w:rsidRPr="005401D2">
        <w:t>other countries</w:t>
      </w:r>
      <w:r>
        <w:t xml:space="preserve"> or</w:t>
      </w:r>
      <w:r w:rsidRPr="005401D2">
        <w:t xml:space="preserve"> other territories? </w:t>
      </w:r>
    </w:p>
    <w:p w:rsidR="001E1311" w:rsidP="00B93DE7">
      <w:pPr>
        <w:pStyle w:val="Answer"/>
      </w:pPr>
      <w:r w:rsidRPr="0061086B">
        <w:rPr>
          <w:b/>
          <w:i/>
        </w:rPr>
        <w:t>Dr Katy Jones:</w:t>
      </w:r>
      <w:r>
        <w:t xml:space="preserve"> </w:t>
      </w:r>
      <w:r w:rsidRPr="005401D2">
        <w:t>To put my earlier comments in context, the UK</w:t>
      </w:r>
      <w:r>
        <w:t>’</w:t>
      </w:r>
      <w:r w:rsidRPr="005401D2">
        <w:t xml:space="preserve">s active labour market policy is underpinned by a </w:t>
      </w:r>
      <w:r>
        <w:t>“</w:t>
      </w:r>
      <w:r w:rsidRPr="005401D2">
        <w:t>work</w:t>
      </w:r>
      <w:r>
        <w:t xml:space="preserve"> </w:t>
      </w:r>
      <w:r w:rsidRPr="005401D2">
        <w:t>first</w:t>
      </w:r>
      <w:r>
        <w:t>”</w:t>
      </w:r>
      <w:r w:rsidRPr="005401D2">
        <w:t xml:space="preserve"> approach</w:t>
      </w:r>
      <w:r>
        <w:t>,</w:t>
      </w:r>
      <w:r w:rsidRPr="005401D2">
        <w:t xml:space="preserve"> as opposed to one </w:t>
      </w:r>
      <w:r>
        <w:t>that</w:t>
      </w:r>
      <w:r w:rsidRPr="005401D2">
        <w:t xml:space="preserve"> is more focused on skills and human capital devel</w:t>
      </w:r>
      <w:r w:rsidRPr="005401D2">
        <w:t>opment. You can find examples of different programmes in countries such as Denmark. Pre</w:t>
      </w:r>
      <w:r>
        <w:t>-</w:t>
      </w:r>
      <w:r w:rsidRPr="005401D2">
        <w:t>pandemic</w:t>
      </w:r>
      <w:r>
        <w:t>,</w:t>
      </w:r>
      <w:r w:rsidRPr="005401D2">
        <w:t xml:space="preserve"> the case for a different approach was becoming stronger</w:t>
      </w:r>
      <w:r>
        <w:t>,</w:t>
      </w:r>
      <w:r w:rsidRPr="005401D2">
        <w:t xml:space="preserve"> given the focus on productivity</w:t>
      </w:r>
      <w:r>
        <w:t xml:space="preserve"> and</w:t>
      </w:r>
      <w:r w:rsidRPr="005401D2">
        <w:t xml:space="preserve"> the in</w:t>
      </w:r>
      <w:r>
        <w:t>-</w:t>
      </w:r>
      <w:r w:rsidRPr="005401D2">
        <w:t>work progression agenda. We know that human capital approa</w:t>
      </w:r>
      <w:r w:rsidRPr="005401D2">
        <w:t>ches have better longer</w:t>
      </w:r>
      <w:r>
        <w:t>-</w:t>
      </w:r>
      <w:r w:rsidRPr="005401D2">
        <w:t xml:space="preserve">term outcomes. The </w:t>
      </w:r>
      <w:r>
        <w:t>“</w:t>
      </w:r>
      <w:r w:rsidRPr="005401D2">
        <w:t>work</w:t>
      </w:r>
      <w:r>
        <w:t xml:space="preserve"> </w:t>
      </w:r>
      <w:r w:rsidRPr="005401D2">
        <w:t>first</w:t>
      </w:r>
      <w:r>
        <w:t>”</w:t>
      </w:r>
      <w:r w:rsidRPr="005401D2">
        <w:t xml:space="preserve"> approach is arguably even less appropriate now</w:t>
      </w:r>
      <w:r>
        <w:t>,</w:t>
      </w:r>
      <w:r w:rsidRPr="005401D2">
        <w:t xml:space="preserve"> given that we are in the context of a period of</w:t>
      </w:r>
      <w:r>
        <w:t>—</w:t>
      </w:r>
      <w:r w:rsidRPr="005401D2">
        <w:t xml:space="preserve"> </w:t>
      </w:r>
    </w:p>
    <w:p w:rsidR="001E1311" w:rsidRPr="005401D2" w:rsidP="00B93DE7">
      <w:pPr>
        <w:pStyle w:val="Remark"/>
      </w:pPr>
      <w:r w:rsidRPr="0061086B">
        <w:rPr>
          <w:b/>
        </w:rPr>
        <w:t>Lord Fox:</w:t>
      </w:r>
      <w:r>
        <w:t xml:space="preserve"> </w:t>
      </w:r>
      <w:r w:rsidRPr="005401D2">
        <w:t>Can you define what you mean by a human capital approach</w:t>
      </w:r>
      <w:r>
        <w:t>?</w:t>
      </w:r>
    </w:p>
    <w:p w:rsidR="001E1311" w:rsidP="00B93DE7">
      <w:pPr>
        <w:pStyle w:val="Answer"/>
      </w:pPr>
      <w:r w:rsidRPr="0061086B">
        <w:rPr>
          <w:b/>
          <w:i/>
        </w:rPr>
        <w:t>Dr Katy Jones:</w:t>
      </w:r>
      <w:r>
        <w:t xml:space="preserve"> </w:t>
      </w:r>
      <w:r w:rsidRPr="005401D2">
        <w:t xml:space="preserve">More </w:t>
      </w:r>
      <w:r w:rsidRPr="005401D2">
        <w:t>investment in skills, development and training as opposed to an emphasis on moving into any job quickly.</w:t>
      </w:r>
      <w:r>
        <w:t xml:space="preserve"> </w:t>
      </w:r>
    </w:p>
    <w:p w:rsidR="001E1311" w:rsidP="00B93DE7">
      <w:pPr>
        <w:pStyle w:val="Remark"/>
      </w:pPr>
      <w:r w:rsidRPr="0061086B">
        <w:rPr>
          <w:b/>
        </w:rPr>
        <w:t>Lord Fox:</w:t>
      </w:r>
      <w:r>
        <w:t xml:space="preserve"> </w:t>
      </w:r>
      <w:r w:rsidRPr="005401D2">
        <w:t xml:space="preserve">What you are saying is </w:t>
      </w:r>
      <w:r>
        <w:t xml:space="preserve">that, </w:t>
      </w:r>
      <w:r w:rsidRPr="005401D2">
        <w:t>rather than train</w:t>
      </w:r>
      <w:r>
        <w:t>ing</w:t>
      </w:r>
      <w:r w:rsidRPr="005401D2">
        <w:t xml:space="preserve"> someone for a job</w:t>
      </w:r>
      <w:r>
        <w:t>,</w:t>
      </w:r>
      <w:r w:rsidRPr="005401D2">
        <w:t xml:space="preserve"> you are creating skills for jobs that may appear </w:t>
      </w:r>
      <w:r>
        <w:t xml:space="preserve">at </w:t>
      </w:r>
      <w:r w:rsidRPr="005401D2">
        <w:t>some</w:t>
      </w:r>
      <w:r>
        <w:t xml:space="preserve"> </w:t>
      </w:r>
      <w:r w:rsidRPr="005401D2">
        <w:t>time in the fu</w:t>
      </w:r>
      <w:r w:rsidRPr="005401D2">
        <w:t>ture</w:t>
      </w:r>
      <w:r>
        <w:t>.</w:t>
      </w:r>
    </w:p>
    <w:p w:rsidR="001E1311" w:rsidP="00B93DE7">
      <w:pPr>
        <w:pStyle w:val="Answer"/>
      </w:pPr>
      <w:r w:rsidRPr="0061086B">
        <w:rPr>
          <w:b/>
          <w:i/>
        </w:rPr>
        <w:t>Dr Katy Jones:</w:t>
      </w:r>
      <w:r>
        <w:t xml:space="preserve"> </w:t>
      </w:r>
      <w:r w:rsidRPr="005401D2">
        <w:t>It is a mixture.</w:t>
      </w:r>
      <w:r>
        <w:t xml:space="preserve"> </w:t>
      </w:r>
      <w:r w:rsidRPr="005401D2">
        <w:t>Apologies, Lord Fox</w:t>
      </w:r>
      <w:r>
        <w:t>.</w:t>
      </w:r>
      <w:r w:rsidRPr="005401D2">
        <w:t xml:space="preserve"> I should define my terms a bit better.</w:t>
      </w:r>
      <w:r>
        <w:t xml:space="preserve"> </w:t>
      </w:r>
    </w:p>
    <w:p w:rsidR="001E1311" w:rsidP="00B93DE7">
      <w:pPr>
        <w:pStyle w:val="Remark"/>
      </w:pPr>
      <w:r w:rsidRPr="0061086B">
        <w:rPr>
          <w:b/>
        </w:rPr>
        <w:t>Lord Fox:</w:t>
      </w:r>
      <w:r>
        <w:t xml:space="preserve"> </w:t>
      </w:r>
      <w:r w:rsidRPr="005401D2">
        <w:t>It is all right.</w:t>
      </w:r>
      <w:r>
        <w:t xml:space="preserve"> </w:t>
      </w:r>
    </w:p>
    <w:p w:rsidR="001E1311" w:rsidP="00B93DE7">
      <w:pPr>
        <w:pStyle w:val="Answer"/>
      </w:pPr>
      <w:r w:rsidRPr="0061086B">
        <w:rPr>
          <w:b/>
          <w:i/>
        </w:rPr>
        <w:t>Dr Katy Jones:</w:t>
      </w:r>
      <w:r>
        <w:t xml:space="preserve"> “</w:t>
      </w:r>
      <w:r w:rsidRPr="005401D2">
        <w:t>Work first</w:t>
      </w:r>
      <w:r>
        <w:t>”</w:t>
      </w:r>
      <w:r w:rsidRPr="005401D2">
        <w:t xml:space="preserve"> is about job search</w:t>
      </w:r>
      <w:r>
        <w:t>,</w:t>
      </w:r>
      <w:r w:rsidRPr="005401D2">
        <w:t xml:space="preserve"> primarily.</w:t>
      </w:r>
      <w:r>
        <w:t xml:space="preserve"> </w:t>
      </w:r>
      <w:r w:rsidRPr="005401D2">
        <w:t xml:space="preserve">An example is where people </w:t>
      </w:r>
      <w:r w:rsidRPr="005401D2">
        <w:t>have to</w:t>
      </w:r>
      <w:r w:rsidRPr="005401D2">
        <w:t xml:space="preserve"> search for work for 35 hours a wee</w:t>
      </w:r>
      <w:r w:rsidRPr="005401D2">
        <w:t>k and take any job that is available to them</w:t>
      </w:r>
      <w:r>
        <w:t>,</w:t>
      </w:r>
      <w:r w:rsidRPr="005401D2">
        <w:t xml:space="preserve"> whereas </w:t>
      </w:r>
      <w:r>
        <w:t>a</w:t>
      </w:r>
      <w:r w:rsidRPr="005401D2">
        <w:t xml:space="preserve"> more human capital skills approach is about linking people to better</w:t>
      </w:r>
      <w:r>
        <w:t>-</w:t>
      </w:r>
      <w:r w:rsidRPr="005401D2">
        <w:t xml:space="preserve">quality opportunities. That might involve training through work and </w:t>
      </w:r>
      <w:r>
        <w:t xml:space="preserve">could be </w:t>
      </w:r>
      <w:r w:rsidRPr="005401D2">
        <w:t xml:space="preserve">attached to specific jobs and work activities, but it </w:t>
      </w:r>
      <w:r w:rsidRPr="005401D2">
        <w:t xml:space="preserve">also might involve access to other skills training approaches </w:t>
      </w:r>
      <w:r>
        <w:t>that</w:t>
      </w:r>
      <w:r w:rsidRPr="005401D2">
        <w:t xml:space="preserve"> are not necessarily tied to a particular workplace. Is that okay?</w:t>
      </w:r>
      <w:r>
        <w:t xml:space="preserve"> </w:t>
      </w:r>
    </w:p>
    <w:p w:rsidR="001E1311" w:rsidP="00B93DE7">
      <w:pPr>
        <w:pStyle w:val="Remark"/>
      </w:pPr>
      <w:r w:rsidRPr="0061086B">
        <w:rPr>
          <w:b/>
        </w:rPr>
        <w:t>Lord Fox:</w:t>
      </w:r>
      <w:r>
        <w:t xml:space="preserve"> It is. </w:t>
      </w:r>
      <w:r w:rsidRPr="005401D2">
        <w:t xml:space="preserve">We could probably talk a lot about </w:t>
      </w:r>
      <w:r>
        <w:t>it</w:t>
      </w:r>
      <w:r w:rsidRPr="005401D2">
        <w:t>. Who decides which skills people get trained in?</w:t>
      </w:r>
      <w:r>
        <w:t xml:space="preserve"> </w:t>
      </w:r>
    </w:p>
    <w:p w:rsidR="001E1311" w:rsidP="00B93DE7">
      <w:pPr>
        <w:pStyle w:val="Answer"/>
      </w:pPr>
      <w:r w:rsidRPr="0061086B">
        <w:rPr>
          <w:b/>
          <w:i/>
        </w:rPr>
        <w:t>Dr Katy Jones:</w:t>
      </w:r>
      <w:r>
        <w:t xml:space="preserve"> </w:t>
      </w:r>
      <w:r w:rsidRPr="005401D2">
        <w:t>Th</w:t>
      </w:r>
      <w:r w:rsidRPr="005401D2">
        <w:t xml:space="preserve">at is a really important point. </w:t>
      </w:r>
      <w:r>
        <w:t>To</w:t>
      </w:r>
      <w:r w:rsidRPr="005401D2">
        <w:t xml:space="preserve"> answer your question about how the two </w:t>
      </w:r>
      <w:r>
        <w:t>policies</w:t>
      </w:r>
      <w:r w:rsidRPr="005401D2">
        <w:t xml:space="preserve"> can be clearly aligned, two things </w:t>
      </w:r>
      <w:r>
        <w:t>have</w:t>
      </w:r>
      <w:r w:rsidRPr="005401D2">
        <w:t xml:space="preserve"> to</w:t>
      </w:r>
      <w:r w:rsidRPr="005401D2">
        <w:t xml:space="preserve"> happen. First, the DWP needs to be both more accountable and more ambitious.</w:t>
      </w:r>
      <w:r>
        <w:t xml:space="preserve"> </w:t>
      </w:r>
      <w:r w:rsidRPr="005401D2">
        <w:t xml:space="preserve">It is disappointing </w:t>
      </w:r>
      <w:r>
        <w:t xml:space="preserve">that </w:t>
      </w:r>
      <w:r w:rsidRPr="005401D2">
        <w:t xml:space="preserve">it did not accept this </w:t>
      </w:r>
      <w:r>
        <w:t>C</w:t>
      </w:r>
      <w:r w:rsidRPr="005401D2">
        <w:t>ommi</w:t>
      </w:r>
      <w:r w:rsidRPr="005401D2">
        <w:t>ttee</w:t>
      </w:r>
      <w:r>
        <w:t>’</w:t>
      </w:r>
      <w:r w:rsidRPr="005401D2">
        <w:t>s recommendation that it should ramp up and improve training provision.</w:t>
      </w:r>
      <w:r>
        <w:t xml:space="preserve"> </w:t>
      </w:r>
      <w:r w:rsidRPr="005401D2">
        <w:t>I</w:t>
      </w:r>
      <w:r>
        <w:t xml:space="preserve"> </w:t>
      </w:r>
      <w:r w:rsidRPr="005401D2">
        <w:t xml:space="preserve">encourage the </w:t>
      </w:r>
      <w:r>
        <w:t>C</w:t>
      </w:r>
      <w:r w:rsidRPr="005401D2">
        <w:t>ommittee to</w:t>
      </w:r>
      <w:r>
        <w:t xml:space="preserve"> investigate that.</w:t>
      </w:r>
    </w:p>
    <w:p w:rsidR="001E1311" w:rsidRPr="005401D2" w:rsidP="00B93DE7">
      <w:pPr>
        <w:pStyle w:val="Remark"/>
      </w:pPr>
      <w:r w:rsidRPr="0061086B">
        <w:rPr>
          <w:b/>
        </w:rPr>
        <w:t>Lord Fox:</w:t>
      </w:r>
      <w:r>
        <w:t xml:space="preserve"> Which</w:t>
      </w:r>
      <w:r w:rsidRPr="005401D2">
        <w:t xml:space="preserve"> other countries do it better?</w:t>
      </w:r>
      <w:r>
        <w:t xml:space="preserve"> </w:t>
      </w:r>
    </w:p>
    <w:p w:rsidR="001E1311" w:rsidP="00B93DE7">
      <w:pPr>
        <w:pStyle w:val="Answer"/>
      </w:pPr>
      <w:r w:rsidRPr="0061086B">
        <w:rPr>
          <w:b/>
          <w:i/>
        </w:rPr>
        <w:t>Dr Katy Jones:</w:t>
      </w:r>
      <w:r>
        <w:t xml:space="preserve"> </w:t>
      </w:r>
      <w:r w:rsidRPr="005401D2">
        <w:t xml:space="preserve">Broadly speaking, Denmark </w:t>
      </w:r>
      <w:r>
        <w:t>is</w:t>
      </w:r>
      <w:r w:rsidRPr="005401D2">
        <w:t xml:space="preserve"> usually the example.</w:t>
      </w:r>
      <w:r>
        <w:t xml:space="preserve"> </w:t>
      </w:r>
      <w:r w:rsidRPr="005401D2">
        <w:t>I repeat Tracy</w:t>
      </w:r>
      <w:r>
        <w:t>’</w:t>
      </w:r>
      <w:r w:rsidRPr="005401D2">
        <w:t xml:space="preserve">s </w:t>
      </w:r>
      <w:r w:rsidRPr="005401D2">
        <w:t>point about needing to bring together different government departments</w:t>
      </w:r>
      <w:r>
        <w:t>. I</w:t>
      </w:r>
      <w:r w:rsidRPr="005401D2">
        <w:t xml:space="preserve">t is not just a case of the DWP acting alone </w:t>
      </w:r>
      <w:r>
        <w:t>o</w:t>
      </w:r>
      <w:r w:rsidRPr="005401D2">
        <w:t>n th</w:t>
      </w:r>
      <w:r>
        <w:t>at</w:t>
      </w:r>
      <w:r w:rsidRPr="005401D2">
        <w:t xml:space="preserve"> agenda. It is about ensuring </w:t>
      </w:r>
      <w:r>
        <w:t xml:space="preserve">that </w:t>
      </w:r>
      <w:r w:rsidRPr="005401D2">
        <w:t>it helps to connect unemployed people and people on a low income to the opportunities that colle</w:t>
      </w:r>
      <w:r w:rsidRPr="005401D2">
        <w:t>agues in the Department for Education an</w:t>
      </w:r>
      <w:r>
        <w:t>d</w:t>
      </w:r>
      <w:r w:rsidRPr="005401D2">
        <w:t xml:space="preserve"> BEIS are pursuing</w:t>
      </w:r>
      <w:r>
        <w:t>,</w:t>
      </w:r>
      <w:r w:rsidRPr="005401D2">
        <w:t xml:space="preserve"> because they are all interested in the same agenda.</w:t>
      </w:r>
    </w:p>
    <w:p w:rsidR="001E1311" w:rsidP="00B93DE7">
      <w:pPr>
        <w:pStyle w:val="Remark"/>
      </w:pPr>
      <w:r w:rsidRPr="0061086B">
        <w:rPr>
          <w:b/>
        </w:rPr>
        <w:t>The Chair:</w:t>
      </w:r>
      <w:r>
        <w:t xml:space="preserve"> </w:t>
      </w:r>
      <w:r w:rsidRPr="005401D2">
        <w:t>I will move on to Lord Monks, unless, Laura, you are desperate to come in on this.</w:t>
      </w:r>
      <w:r>
        <w:t xml:space="preserve"> </w:t>
      </w:r>
    </w:p>
    <w:p w:rsidR="001E1311" w:rsidP="00B93DE7">
      <w:pPr>
        <w:pStyle w:val="Answer"/>
      </w:pPr>
      <w:r w:rsidRPr="0061086B">
        <w:rPr>
          <w:b/>
          <w:i/>
        </w:rPr>
        <w:t>Laura Dewar:</w:t>
      </w:r>
      <w:r>
        <w:t xml:space="preserve"> </w:t>
      </w:r>
      <w:r w:rsidRPr="005401D2">
        <w:t>I am not desperate</w:t>
      </w:r>
      <w:r>
        <w:t>,</w:t>
      </w:r>
      <w:r w:rsidRPr="005401D2">
        <w:t xml:space="preserve"> but it is interesting </w:t>
      </w:r>
      <w:r>
        <w:t xml:space="preserve">to note with regard </w:t>
      </w:r>
      <w:r w:rsidRPr="005401D2">
        <w:t>t</w:t>
      </w:r>
      <w:r>
        <w:t>o</w:t>
      </w:r>
      <w:r w:rsidRPr="005401D2">
        <w:t xml:space="preserve"> skills</w:t>
      </w:r>
      <w:r>
        <w:t xml:space="preserve"> that</w:t>
      </w:r>
      <w:r w:rsidRPr="005401D2">
        <w:t xml:space="preserve"> currently</w:t>
      </w:r>
      <w:r>
        <w:t>,</w:t>
      </w:r>
      <w:r w:rsidRPr="005401D2">
        <w:t xml:space="preserve"> if you are unemployed</w:t>
      </w:r>
      <w:r>
        <w:t>,</w:t>
      </w:r>
      <w:r w:rsidRPr="005401D2">
        <w:t xml:space="preserve"> you can train for up to 10 weeks, which is pretty low, but we got a concession for single parents</w:t>
      </w:r>
      <w:r>
        <w:t>,</w:t>
      </w:r>
      <w:r w:rsidRPr="005401D2">
        <w:t xml:space="preserve"> after the welfare legislation</w:t>
      </w:r>
      <w:r>
        <w:t>,</w:t>
      </w:r>
      <w:r w:rsidRPr="005401D2">
        <w:t xml:space="preserve"> where</w:t>
      </w:r>
      <w:r>
        <w:t>by</w:t>
      </w:r>
      <w:r w:rsidRPr="005401D2">
        <w:t xml:space="preserve"> if you have younger childr</w:t>
      </w:r>
      <w:r w:rsidRPr="005401D2">
        <w:t>en, if your child is aged three or four</w:t>
      </w:r>
      <w:r>
        <w:t>,</w:t>
      </w:r>
      <w:r w:rsidRPr="005401D2">
        <w:t xml:space="preserve"> you can train for up to a year</w:t>
      </w:r>
      <w:r>
        <w:t xml:space="preserve"> under universal credit</w:t>
      </w:r>
      <w:r w:rsidRPr="005401D2">
        <w:t>. That has not been happening.</w:t>
      </w:r>
    </w:p>
    <w:p w:rsidR="001E1311" w:rsidP="00B93DE7">
      <w:pPr>
        <w:pStyle w:val="Answer"/>
      </w:pPr>
      <w:r>
        <w:t xml:space="preserve">It is about </w:t>
      </w:r>
      <w:r w:rsidRPr="005401D2">
        <w:t>turning off job</w:t>
      </w:r>
      <w:r>
        <w:t>-</w:t>
      </w:r>
      <w:r w:rsidRPr="005401D2">
        <w:t>seeking and stopping th</w:t>
      </w:r>
      <w:r>
        <w:t>e</w:t>
      </w:r>
      <w:r w:rsidRPr="005401D2">
        <w:t xml:space="preserve"> look</w:t>
      </w:r>
      <w:r>
        <w:t>ing</w:t>
      </w:r>
      <w:r w:rsidRPr="005401D2">
        <w:t xml:space="preserve"> for work for 35 hours</w:t>
      </w:r>
      <w:r>
        <w:t>, and</w:t>
      </w:r>
      <w:r w:rsidRPr="005401D2">
        <w:t xml:space="preserve"> </w:t>
      </w:r>
      <w:r>
        <w:t xml:space="preserve">to stop and </w:t>
      </w:r>
      <w:r w:rsidRPr="005401D2">
        <w:t xml:space="preserve">assess what skills </w:t>
      </w:r>
      <w:r>
        <w:t>some</w:t>
      </w:r>
      <w:r w:rsidRPr="005401D2">
        <w:t xml:space="preserve">one has </w:t>
      </w:r>
      <w:r w:rsidRPr="005401D2">
        <w:t xml:space="preserve">and look at the jobs that are available. I was really impressed with the single parents I interviewed who had been furloughed and </w:t>
      </w:r>
      <w:r>
        <w:t xml:space="preserve">had </w:t>
      </w:r>
      <w:r w:rsidRPr="005401D2">
        <w:t>lost their job</w:t>
      </w:r>
      <w:r>
        <w:t xml:space="preserve">. They were </w:t>
      </w:r>
      <w:r w:rsidRPr="005401D2">
        <w:t>looking at the jobs that will exist and how they can use their skills. It would be good if jobce</w:t>
      </w:r>
      <w:r w:rsidRPr="005401D2">
        <w:t>ntres could build on that. People are quite self</w:t>
      </w:r>
      <w:r>
        <w:t>-</w:t>
      </w:r>
      <w:r w:rsidRPr="005401D2">
        <w:t>motivated</w:t>
      </w:r>
      <w:r>
        <w:t>. T</w:t>
      </w:r>
      <w:r w:rsidRPr="005401D2">
        <w:t xml:space="preserve">hey know </w:t>
      </w:r>
      <w:r>
        <w:t xml:space="preserve">that </w:t>
      </w:r>
      <w:r w:rsidRPr="005401D2">
        <w:t>certain jobs will no</w:t>
      </w:r>
      <w:r>
        <w:t xml:space="preserve"> longer</w:t>
      </w:r>
      <w:r w:rsidRPr="005401D2">
        <w:t xml:space="preserve"> exist, and they are keen to learn skills in areas where there will be jobs. </w:t>
      </w:r>
    </w:p>
    <w:p w:rsidR="001E1311" w:rsidP="00B93DE7">
      <w:pPr>
        <w:pStyle w:val="Remark"/>
      </w:pPr>
      <w:r w:rsidRPr="0061086B">
        <w:rPr>
          <w:b/>
        </w:rPr>
        <w:t>The Chair:</w:t>
      </w:r>
      <w:r>
        <w:t xml:space="preserve"> </w:t>
      </w:r>
      <w:r w:rsidRPr="005401D2">
        <w:t xml:space="preserve">The difficulty of course is </w:t>
      </w:r>
      <w:r>
        <w:t xml:space="preserve">that </w:t>
      </w:r>
      <w:r w:rsidRPr="005401D2">
        <w:t>at a time like this</w:t>
      </w:r>
      <w:r>
        <w:t>,</w:t>
      </w:r>
      <w:r w:rsidRPr="005401D2">
        <w:t xml:space="preserve"> where lots </w:t>
      </w:r>
      <w:r w:rsidRPr="005401D2">
        <w:t>of people with existing skills are unemployed and searching for those jobs, if you are someone who want</w:t>
      </w:r>
      <w:r>
        <w:t>s</w:t>
      </w:r>
      <w:r w:rsidRPr="005401D2">
        <w:t xml:space="preserve"> to reskill, you are less likely to be successful at interview whe</w:t>
      </w:r>
      <w:r>
        <w:t>n</w:t>
      </w:r>
      <w:r w:rsidRPr="005401D2">
        <w:t xml:space="preserve"> there </w:t>
      </w:r>
      <w:r>
        <w:t>is</w:t>
      </w:r>
      <w:r w:rsidRPr="005401D2">
        <w:t xml:space="preserve"> </w:t>
      </w:r>
      <w:r w:rsidRPr="005401D2">
        <w:t>a large number of</w:t>
      </w:r>
      <w:r w:rsidRPr="005401D2">
        <w:t xml:space="preserve"> applicants. It is quite hard to get back into the market.</w:t>
      </w:r>
    </w:p>
    <w:p w:rsidR="001E1311" w:rsidP="00B93DE7">
      <w:pPr>
        <w:pStyle w:val="Question"/>
      </w:pPr>
      <w:r w:rsidRPr="0061086B">
        <w:rPr>
          <w:b/>
        </w:rPr>
        <w:t>Lord Monks:</w:t>
      </w:r>
      <w:r>
        <w:t xml:space="preserve"> </w:t>
      </w:r>
      <w:r w:rsidRPr="005401D2">
        <w:t>Tracy Fishwick has already taken us some of the way to answer the question I am just about to put, which is about job creation.</w:t>
      </w:r>
      <w:r>
        <w:t xml:space="preserve"> </w:t>
      </w:r>
      <w:r w:rsidRPr="005401D2">
        <w:t>Several of you have mentioned the fact that we have been in job preservation mode</w:t>
      </w:r>
      <w:r>
        <w:t>,</w:t>
      </w:r>
      <w:r w:rsidRPr="005401D2">
        <w:t xml:space="preserve"> with the furlough </w:t>
      </w:r>
      <w:r w:rsidRPr="005401D2">
        <w:t>scheme in part</w:t>
      </w:r>
      <w:r w:rsidRPr="005401D2">
        <w:t>icular</w:t>
      </w:r>
      <w:r>
        <w:t>. It seems to me that there is much less emphasis on</w:t>
      </w:r>
      <w:r w:rsidRPr="005401D2">
        <w:t xml:space="preserve"> the future and the kinds of jobs that will be available. Several of you made that point. </w:t>
      </w:r>
    </w:p>
    <w:p w:rsidR="001E1311" w:rsidRPr="005401D2" w:rsidP="00B93DE7">
      <w:pPr>
        <w:pStyle w:val="Question"/>
        <w:numPr>
          <w:ilvl w:val="0"/>
          <w:numId w:val="0"/>
        </w:numPr>
        <w:ind w:left="794"/>
      </w:pPr>
      <w:r>
        <w:t>W</w:t>
      </w:r>
      <w:r w:rsidRPr="005401D2">
        <w:t>hat job creation measures should we be taking in both sectors, public and private</w:t>
      </w:r>
      <w:r>
        <w:t>? H</w:t>
      </w:r>
      <w:r w:rsidRPr="005401D2">
        <w:t>ow successful have pre</w:t>
      </w:r>
      <w:r w:rsidRPr="005401D2">
        <w:t xml:space="preserve">vious programmes such as </w:t>
      </w:r>
      <w:r>
        <w:t>the</w:t>
      </w:r>
      <w:r w:rsidRPr="005401D2">
        <w:t xml:space="preserve"> Future Job</w:t>
      </w:r>
      <w:r>
        <w:t>s</w:t>
      </w:r>
      <w:r w:rsidRPr="005401D2">
        <w:t xml:space="preserve"> Fund been? What do they tell us about the implications for </w:t>
      </w:r>
      <w:r>
        <w:t>K</w:t>
      </w:r>
      <w:r w:rsidRPr="005401D2">
        <w:t>ickstart and th</w:t>
      </w:r>
      <w:r>
        <w:t>e</w:t>
      </w:r>
      <w:r w:rsidRPr="005401D2">
        <w:t xml:space="preserve"> </w:t>
      </w:r>
      <w:r w:rsidRPr="005401D2">
        <w:t>particular initiative</w:t>
      </w:r>
      <w:r w:rsidRPr="005401D2">
        <w:t xml:space="preserve"> </w:t>
      </w:r>
      <w:r>
        <w:t>that is</w:t>
      </w:r>
      <w:r w:rsidRPr="005401D2">
        <w:t xml:space="preserve"> getting going at the moment</w:t>
      </w:r>
      <w:r>
        <w:t>?</w:t>
      </w:r>
      <w:r w:rsidRPr="005401D2">
        <w:t xml:space="preserve"> Who would like to have a crack at that?</w:t>
      </w:r>
      <w:r>
        <w:t xml:space="preserve"> </w:t>
      </w:r>
    </w:p>
    <w:p w:rsidR="001E1311" w:rsidP="00B93DE7">
      <w:pPr>
        <w:pStyle w:val="Answer"/>
      </w:pPr>
      <w:r w:rsidRPr="0061086B">
        <w:rPr>
          <w:b/>
          <w:i/>
        </w:rPr>
        <w:t>Tracy Fishwick:</w:t>
      </w:r>
      <w:r>
        <w:t xml:space="preserve"> </w:t>
      </w:r>
      <w:r w:rsidRPr="005401D2">
        <w:t>I will have a crack at</w:t>
      </w:r>
      <w:r w:rsidRPr="005401D2">
        <w:t xml:space="preserve"> </w:t>
      </w:r>
      <w:r>
        <w:t xml:space="preserve">what we can learn from the </w:t>
      </w:r>
      <w:r w:rsidRPr="005401D2">
        <w:t xml:space="preserve">Future Jobs Fund and </w:t>
      </w:r>
      <w:r>
        <w:t>K</w:t>
      </w:r>
      <w:r w:rsidRPr="005401D2">
        <w:t>ickstart</w:t>
      </w:r>
      <w:r>
        <w:t>.</w:t>
      </w:r>
      <w:r w:rsidRPr="005401D2">
        <w:t xml:space="preserve"> I was involved in </w:t>
      </w:r>
      <w:r>
        <w:t xml:space="preserve">the </w:t>
      </w:r>
      <w:r w:rsidRPr="005401D2">
        <w:t>Future Jobs Fund in Greater Manchester</w:t>
      </w:r>
      <w:r>
        <w:t>. W</w:t>
      </w:r>
      <w:r w:rsidRPr="005401D2">
        <w:t>e created 8,000 jobs in just over eight months. That was very much a public sector</w:t>
      </w:r>
      <w:r>
        <w:t>/</w:t>
      </w:r>
      <w:r w:rsidRPr="005401D2">
        <w:t xml:space="preserve">voluntary sector endeavour because </w:t>
      </w:r>
      <w:r>
        <w:t xml:space="preserve">it </w:t>
      </w:r>
      <w:r w:rsidRPr="005401D2">
        <w:t xml:space="preserve">was </w:t>
      </w:r>
      <w:r>
        <w:t>a</w:t>
      </w:r>
      <w:r w:rsidRPr="005401D2">
        <w:t xml:space="preserve"> rule o</w:t>
      </w:r>
      <w:r w:rsidRPr="005401D2">
        <w:t>f the Future Jobs Fund</w:t>
      </w:r>
      <w:r>
        <w:t xml:space="preserve"> that</w:t>
      </w:r>
      <w:r w:rsidRPr="005401D2">
        <w:t xml:space="preserve"> it had to be kept there. If we </w:t>
      </w:r>
      <w:r>
        <w:t xml:space="preserve">had </w:t>
      </w:r>
      <w:r w:rsidRPr="005401D2">
        <w:t>had free rein to create jobs anywhere</w:t>
      </w:r>
      <w:r>
        <w:t xml:space="preserve">, as we do </w:t>
      </w:r>
      <w:r w:rsidRPr="005401D2">
        <w:t>now</w:t>
      </w:r>
      <w:r>
        <w:t>,</w:t>
      </w:r>
      <w:r w:rsidRPr="005401D2">
        <w:t xml:space="preserve"> we could probably </w:t>
      </w:r>
      <w:r>
        <w:t xml:space="preserve">have </w:t>
      </w:r>
      <w:r w:rsidRPr="005401D2">
        <w:t>gone even further quicker.</w:t>
      </w:r>
    </w:p>
    <w:p w:rsidR="001E1311" w:rsidP="00B93DE7">
      <w:pPr>
        <w:pStyle w:val="Answer"/>
      </w:pPr>
      <w:r w:rsidRPr="005401D2">
        <w:t>Things have changed now</w:t>
      </w:r>
      <w:r>
        <w:t>,</w:t>
      </w:r>
      <w:r w:rsidRPr="005401D2">
        <w:t xml:space="preserve"> and everybody is very busy trying to create </w:t>
      </w:r>
      <w:r>
        <w:t>K</w:t>
      </w:r>
      <w:r w:rsidRPr="005401D2">
        <w:t>ickstart jobs, but i</w:t>
      </w:r>
      <w:r w:rsidRPr="005401D2">
        <w:t>t has been slow because</w:t>
      </w:r>
      <w:r>
        <w:t>,</w:t>
      </w:r>
      <w:r w:rsidRPr="005401D2">
        <w:t xml:space="preserve"> until Friday evening</w:t>
      </w:r>
      <w:r>
        <w:t>,</w:t>
      </w:r>
      <w:r w:rsidRPr="005401D2">
        <w:t xml:space="preserve"> we </w:t>
      </w:r>
      <w:r>
        <w:t>did not have</w:t>
      </w:r>
      <w:r w:rsidRPr="005401D2">
        <w:t xml:space="preserve"> guidance from DWP, so very few jobs have been approved. I hope that will now start to come </w:t>
      </w:r>
      <w:r>
        <w:t>i</w:t>
      </w:r>
      <w:r w:rsidRPr="005401D2">
        <w:t xml:space="preserve">n throughout November and into the new year. </w:t>
      </w:r>
      <w:r>
        <w:t>Of course, w</w:t>
      </w:r>
      <w:r w:rsidRPr="005401D2">
        <w:t>e are back in lockdown</w:t>
      </w:r>
      <w:r>
        <w:t>, so</w:t>
      </w:r>
      <w:r w:rsidRPr="005401D2">
        <w:t xml:space="preserve"> that poses a prob</w:t>
      </w:r>
      <w:r w:rsidRPr="005401D2">
        <w:t>lem as well.</w:t>
      </w:r>
      <w:r>
        <w:t xml:space="preserve"> </w:t>
      </w:r>
    </w:p>
    <w:p w:rsidR="001E1311" w:rsidP="00B93DE7">
      <w:pPr>
        <w:pStyle w:val="Remark"/>
      </w:pPr>
      <w:r w:rsidRPr="0061086B">
        <w:rPr>
          <w:b/>
        </w:rPr>
        <w:t>Lord Monks:</w:t>
      </w:r>
      <w:r>
        <w:t xml:space="preserve"> What sort of jobs were </w:t>
      </w:r>
      <w:r w:rsidRPr="005401D2">
        <w:t>the 8,000 jobs you created previously?</w:t>
      </w:r>
      <w:r>
        <w:t xml:space="preserve"> </w:t>
      </w:r>
    </w:p>
    <w:p w:rsidR="001E1311" w:rsidP="00B93DE7">
      <w:pPr>
        <w:pStyle w:val="Answer"/>
      </w:pPr>
      <w:r w:rsidRPr="0061086B">
        <w:rPr>
          <w:b/>
          <w:i/>
        </w:rPr>
        <w:t>Tracy Fishwick:</w:t>
      </w:r>
      <w:r>
        <w:t xml:space="preserve"> </w:t>
      </w:r>
      <w:r w:rsidRPr="005401D2">
        <w:t>They were across local authorities, police, health, fire</w:t>
      </w:r>
      <w:r>
        <w:t xml:space="preserve">— </w:t>
      </w:r>
    </w:p>
    <w:p w:rsidR="001E1311" w:rsidRPr="005401D2" w:rsidP="00B93DE7">
      <w:pPr>
        <w:pStyle w:val="Remark"/>
      </w:pPr>
      <w:r w:rsidRPr="00337DA2">
        <w:rPr>
          <w:b/>
        </w:rPr>
        <w:t>Lord Monks:</w:t>
      </w:r>
      <w:r>
        <w:t xml:space="preserve"> </w:t>
      </w:r>
      <w:r w:rsidRPr="005401D2">
        <w:t>Public sector mainly</w:t>
      </w:r>
      <w:r>
        <w:t>.</w:t>
      </w:r>
    </w:p>
    <w:p w:rsidR="001E1311" w:rsidP="00B93DE7">
      <w:pPr>
        <w:pStyle w:val="Answer"/>
      </w:pPr>
      <w:r w:rsidRPr="00F01B29">
        <w:rPr>
          <w:b/>
          <w:i/>
        </w:rPr>
        <w:t>Tracy Fishwick:</w:t>
      </w:r>
      <w:r>
        <w:t xml:space="preserve"> </w:t>
      </w:r>
      <w:r w:rsidRPr="005401D2">
        <w:t>Y</w:t>
      </w:r>
      <w:r>
        <w:t>es, because</w:t>
      </w:r>
      <w:r>
        <w:t xml:space="preserve"> you had to do that in the </w:t>
      </w:r>
      <w:r>
        <w:t>Future Jobs Fund. Y</w:t>
      </w:r>
      <w:r w:rsidRPr="005401D2">
        <w:t>ou were restricted</w:t>
      </w:r>
      <w:r>
        <w:t>.</w:t>
      </w:r>
      <w:r w:rsidRPr="005401D2">
        <w:t xml:space="preserve"> It was </w:t>
      </w:r>
      <w:r w:rsidRPr="005401D2">
        <w:t>all across</w:t>
      </w:r>
      <w:r w:rsidRPr="005401D2">
        <w:t xml:space="preserve"> the public sector, voluntary sector, community and charities.</w:t>
      </w:r>
      <w:r>
        <w:t xml:space="preserve"> Because of state aid rules, t</w:t>
      </w:r>
      <w:r w:rsidRPr="005401D2">
        <w:t>hat was the rule.</w:t>
      </w:r>
    </w:p>
    <w:p w:rsidR="001E1311" w:rsidP="00B93DE7">
      <w:pPr>
        <w:pStyle w:val="Answer"/>
      </w:pPr>
      <w:r w:rsidRPr="005401D2">
        <w:t>Overall</w:t>
      </w:r>
      <w:r>
        <w:t>,</w:t>
      </w:r>
      <w:r w:rsidRPr="005401D2">
        <w:t xml:space="preserve"> </w:t>
      </w:r>
      <w:r>
        <w:t xml:space="preserve">the </w:t>
      </w:r>
      <w:r w:rsidRPr="005401D2">
        <w:t>Future Jobs Fund created something like 100,000 jobs before it ended. The eva</w:t>
      </w:r>
      <w:r w:rsidRPr="005401D2">
        <w:t xml:space="preserve">luation I took part in showed that 15% of </w:t>
      </w:r>
      <w:r>
        <w:t>people</w:t>
      </w:r>
      <w:r w:rsidRPr="005401D2">
        <w:t xml:space="preserve"> found a job before the six months came to an end. Some of them started to move on during the six months, which is a great sign. About 43% sustained a job afterwards, which again is </w:t>
      </w:r>
      <w:r w:rsidRPr="005401D2">
        <w:t>really good</w:t>
      </w:r>
      <w:r w:rsidRPr="005401D2">
        <w:t xml:space="preserve">. It </w:t>
      </w:r>
      <w:r>
        <w:t>also had</w:t>
      </w:r>
      <w:r w:rsidRPr="005401D2">
        <w:t xml:space="preserve"> a</w:t>
      </w:r>
      <w:r w:rsidRPr="005401D2">
        <w:t>n impact on the youth labour market. It created jobs at a time when the</w:t>
      </w:r>
      <w:r>
        <w:t>re</w:t>
      </w:r>
      <w:r w:rsidRPr="005401D2">
        <w:t xml:space="preserve"> were no jobs</w:t>
      </w:r>
      <w:r>
        <w:t>. T</w:t>
      </w:r>
      <w:r w:rsidRPr="005401D2">
        <w:t>hat is what we need now.</w:t>
      </w:r>
      <w:r>
        <w:t xml:space="preserve"> </w:t>
      </w:r>
      <w:r w:rsidRPr="005401D2">
        <w:t xml:space="preserve">At its peak, </w:t>
      </w:r>
      <w:r>
        <w:t xml:space="preserve">it </w:t>
      </w:r>
      <w:r w:rsidRPr="005401D2">
        <w:t xml:space="preserve">accounted for 60% of </w:t>
      </w:r>
      <w:r>
        <w:t xml:space="preserve">the </w:t>
      </w:r>
      <w:r w:rsidRPr="005401D2">
        <w:t>jobs that young people were going into.</w:t>
      </w:r>
    </w:p>
    <w:p w:rsidR="001E1311" w:rsidP="00B93DE7">
      <w:pPr>
        <w:pStyle w:val="Answer"/>
      </w:pPr>
      <w:r w:rsidRPr="005401D2">
        <w:t xml:space="preserve">Done well and at scale, </w:t>
      </w:r>
      <w:r>
        <w:t>K</w:t>
      </w:r>
      <w:r w:rsidRPr="005401D2">
        <w:t>ickstart c</w:t>
      </w:r>
      <w:r>
        <w:t>ould</w:t>
      </w:r>
      <w:r w:rsidRPr="005401D2">
        <w:t xml:space="preserve"> be </w:t>
      </w:r>
      <w:r w:rsidRPr="005401D2">
        <w:t>really positive</w:t>
      </w:r>
      <w:r>
        <w:t xml:space="preserve">. </w:t>
      </w:r>
      <w:r w:rsidRPr="005401D2">
        <w:t>T</w:t>
      </w:r>
      <w:r w:rsidRPr="005401D2">
        <w:t>here are some additional benefits now</w:t>
      </w:r>
      <w:r>
        <w:t>,</w:t>
      </w:r>
      <w:r w:rsidRPr="005401D2">
        <w:t xml:space="preserve"> in that there is a little more money in it, which is a good decision, and there is also an emphasis on trying to ensure that there is some wraparound support so that people start to think about getting another job bef</w:t>
      </w:r>
      <w:r w:rsidRPr="005401D2">
        <w:t xml:space="preserve">ore they get to the end of six months. </w:t>
      </w:r>
      <w:r>
        <w:t>I</w:t>
      </w:r>
      <w:r w:rsidRPr="005401D2">
        <w:t xml:space="preserve">t is important that we use it as a transitional period and not just </w:t>
      </w:r>
      <w:r>
        <w:t xml:space="preserve">as </w:t>
      </w:r>
      <w:r w:rsidRPr="005401D2">
        <w:t xml:space="preserve">an </w:t>
      </w:r>
      <w:r w:rsidRPr="005401D2">
        <w:t>end in itself</w:t>
      </w:r>
      <w:r w:rsidRPr="005401D2">
        <w:t>.</w:t>
      </w:r>
      <w:r>
        <w:t xml:space="preserve"> </w:t>
      </w:r>
      <w:r w:rsidRPr="005401D2">
        <w:t xml:space="preserve">There are </w:t>
      </w:r>
      <w:r w:rsidRPr="005401D2">
        <w:t>a number of</w:t>
      </w:r>
      <w:r w:rsidRPr="005401D2">
        <w:t xml:space="preserve"> </w:t>
      </w:r>
      <w:r>
        <w:t>things</w:t>
      </w:r>
      <w:r w:rsidRPr="005401D2">
        <w:t xml:space="preserve">. </w:t>
      </w:r>
    </w:p>
    <w:p w:rsidR="001E1311" w:rsidP="00B93DE7">
      <w:pPr>
        <w:pStyle w:val="Answer"/>
      </w:pPr>
      <w:r>
        <w:t>An</w:t>
      </w:r>
      <w:r w:rsidRPr="005401D2">
        <w:t xml:space="preserve">other thing we can learn from </w:t>
      </w:r>
      <w:r>
        <w:t xml:space="preserve">the </w:t>
      </w:r>
      <w:r w:rsidRPr="005401D2">
        <w:t xml:space="preserve">Future Jobs Fund </w:t>
      </w:r>
      <w:r>
        <w:t>is about</w:t>
      </w:r>
      <w:r w:rsidRPr="005401D2">
        <w:t xml:space="preserve"> the cost</w:t>
      </w:r>
      <w:r>
        <w:t>. I</w:t>
      </w:r>
      <w:r w:rsidRPr="005401D2">
        <w:t>t was ju</w:t>
      </w:r>
      <w:r>
        <w:t>d</w:t>
      </w:r>
      <w:r w:rsidRPr="005401D2">
        <w:t>ged a</w:t>
      </w:r>
      <w:r>
        <w:t>s</w:t>
      </w:r>
      <w:r w:rsidRPr="005401D2">
        <w:t xml:space="preserve"> having </w:t>
      </w:r>
      <w:r w:rsidRPr="005401D2">
        <w:t>cost the Government about £3,500 to £4,000.</w:t>
      </w:r>
      <w:r>
        <w:t xml:space="preserve"> </w:t>
      </w:r>
      <w:r w:rsidRPr="005401D2">
        <w:t xml:space="preserve">Once you </w:t>
      </w:r>
      <w:r w:rsidRPr="005401D2">
        <w:t>took into account</w:t>
      </w:r>
      <w:r w:rsidRPr="005401D2">
        <w:t xml:space="preserve"> </w:t>
      </w:r>
      <w:r>
        <w:t>the costs</w:t>
      </w:r>
      <w:r w:rsidRPr="005401D2">
        <w:t xml:space="preserve"> up</w:t>
      </w:r>
      <w:r>
        <w:t xml:space="preserve"> </w:t>
      </w:r>
      <w:r w:rsidRPr="005401D2">
        <w:t>front, how long people stayed in the job, the money save</w:t>
      </w:r>
      <w:r>
        <w:t>d</w:t>
      </w:r>
      <w:r w:rsidRPr="005401D2">
        <w:t xml:space="preserve"> on benefits and different things</w:t>
      </w:r>
      <w:r>
        <w:t>,</w:t>
      </w:r>
      <w:r w:rsidRPr="005401D2">
        <w:t xml:space="preserve"> and </w:t>
      </w:r>
      <w:r>
        <w:t>factored</w:t>
      </w:r>
      <w:r w:rsidRPr="005401D2">
        <w:t xml:space="preserve"> all </w:t>
      </w:r>
      <w:r>
        <w:t xml:space="preserve">of </w:t>
      </w:r>
      <w:r w:rsidRPr="005401D2">
        <w:t>that in, it was seen as quite cost</w:t>
      </w:r>
      <w:r>
        <w:t xml:space="preserve"> </w:t>
      </w:r>
      <w:r w:rsidRPr="005401D2">
        <w:t>effective. Kickstart on i</w:t>
      </w:r>
      <w:r w:rsidRPr="005401D2">
        <w:t xml:space="preserve">ts own will create, if we all do well, 250,000 jobs or thereabouts, </w:t>
      </w:r>
      <w:r>
        <w:t>but</w:t>
      </w:r>
      <w:r w:rsidRPr="005401D2">
        <w:t xml:space="preserve"> we are looking at possibly </w:t>
      </w:r>
      <w:r>
        <w:t>1</w:t>
      </w:r>
      <w:r w:rsidRPr="005401D2">
        <w:t xml:space="preserve"> million young people who will be unemployed.</w:t>
      </w:r>
      <w:r>
        <w:t xml:space="preserve"> </w:t>
      </w:r>
      <w:r w:rsidRPr="005401D2">
        <w:t>We need to think about other things or having more of that kind of thing.</w:t>
      </w:r>
      <w:r>
        <w:t xml:space="preserve"> </w:t>
      </w:r>
    </w:p>
    <w:p w:rsidR="001E1311" w:rsidP="00B93DE7">
      <w:pPr>
        <w:pStyle w:val="Remark"/>
      </w:pPr>
      <w:r w:rsidRPr="00337DA2">
        <w:rPr>
          <w:b/>
        </w:rPr>
        <w:t>Lord Monks:</w:t>
      </w:r>
      <w:r>
        <w:t xml:space="preserve"> </w:t>
      </w:r>
      <w:r w:rsidRPr="005401D2">
        <w:t xml:space="preserve">Thank you very much. I </w:t>
      </w:r>
      <w:r w:rsidRPr="005401D2">
        <w:t>have a quick question for Paul Gregg. How cost</w:t>
      </w:r>
      <w:r>
        <w:t xml:space="preserve"> </w:t>
      </w:r>
      <w:r w:rsidRPr="005401D2">
        <w:t xml:space="preserve">effective would it be to revive </w:t>
      </w:r>
      <w:r>
        <w:t>a new form of the e</w:t>
      </w:r>
      <w:r w:rsidRPr="005401D2">
        <w:t xml:space="preserve">nterprise </w:t>
      </w:r>
      <w:r>
        <w:t>a</w:t>
      </w:r>
      <w:r w:rsidRPr="005401D2">
        <w:t xml:space="preserve">llowance </w:t>
      </w:r>
      <w:r>
        <w:t>s</w:t>
      </w:r>
      <w:r w:rsidRPr="005401D2">
        <w:t>cheme</w:t>
      </w:r>
      <w:r>
        <w:t>?</w:t>
      </w:r>
      <w:r w:rsidRPr="005401D2">
        <w:t xml:space="preserve"> Do you have a view on that?</w:t>
      </w:r>
      <w:r>
        <w:t xml:space="preserve"> </w:t>
      </w:r>
    </w:p>
    <w:p w:rsidR="001E1311" w:rsidP="00B93DE7">
      <w:pPr>
        <w:pStyle w:val="Answer"/>
      </w:pPr>
      <w:r w:rsidRPr="00337DA2">
        <w:rPr>
          <w:b/>
          <w:i/>
        </w:rPr>
        <w:t>P</w:t>
      </w:r>
      <w:r>
        <w:rPr>
          <w:b/>
          <w:i/>
        </w:rPr>
        <w:t>rofessor Paul Gregg:</w:t>
      </w:r>
      <w:r>
        <w:t xml:space="preserve"> </w:t>
      </w:r>
      <w:r w:rsidRPr="005401D2">
        <w:t xml:space="preserve">It </w:t>
      </w:r>
      <w:r>
        <w:t>would</w:t>
      </w:r>
      <w:r w:rsidRPr="005401D2">
        <w:t xml:space="preserve"> not </w:t>
      </w:r>
      <w:r>
        <w:t xml:space="preserve">be </w:t>
      </w:r>
      <w:r w:rsidRPr="005401D2">
        <w:t xml:space="preserve">my priority as </w:t>
      </w:r>
      <w:r>
        <w:t>a</w:t>
      </w:r>
      <w:r w:rsidRPr="005401D2">
        <w:t xml:space="preserve"> focus. To expand a little, if we are talking about job creation</w:t>
      </w:r>
      <w:r>
        <w:t>,</w:t>
      </w:r>
      <w:r w:rsidRPr="005401D2">
        <w:t xml:space="preserve"> we need to be talking about a macroeconomic stimulus focused on job creation, not cuts in VAT to try to stimulate demand</w:t>
      </w:r>
      <w:r>
        <w:t>,</w:t>
      </w:r>
      <w:r w:rsidRPr="005401D2">
        <w:t xml:space="preserve"> but something focused on jobs. The most obvious is reductions in emp</w:t>
      </w:r>
      <w:r w:rsidRPr="005401D2">
        <w:t>loyer national insurance contributions, which could be targeted on young people</w:t>
      </w:r>
      <w:r>
        <w:t>,</w:t>
      </w:r>
      <w:r w:rsidRPr="005401D2">
        <w:t xml:space="preserve"> or </w:t>
      </w:r>
      <w:r>
        <w:t xml:space="preserve">could be </w:t>
      </w:r>
      <w:r w:rsidRPr="005401D2">
        <w:t xml:space="preserve">better targeted by increasing the allowance before national insurance payments by employers are made, so </w:t>
      </w:r>
      <w:r>
        <w:t xml:space="preserve">that </w:t>
      </w:r>
      <w:r w:rsidRPr="005401D2">
        <w:t xml:space="preserve">you </w:t>
      </w:r>
      <w:r>
        <w:t xml:space="preserve">get it </w:t>
      </w:r>
      <w:r w:rsidRPr="005401D2">
        <w:t>at the lower end of the costs of employing</w:t>
      </w:r>
      <w:r w:rsidRPr="005401D2">
        <w:t xml:space="preserve"> people</w:t>
      </w:r>
      <w:r>
        <w:t>,</w:t>
      </w:r>
      <w:r w:rsidRPr="005401D2">
        <w:t xml:space="preserve"> </w:t>
      </w:r>
      <w:r>
        <w:t>and</w:t>
      </w:r>
      <w:r w:rsidRPr="005401D2">
        <w:t xml:space="preserve"> it is more focused on entry jobs</w:t>
      </w:r>
      <w:r>
        <w:t>,</w:t>
      </w:r>
      <w:r w:rsidRPr="005401D2">
        <w:t xml:space="preserve"> and so on. We need an economic stimulus.</w:t>
      </w:r>
      <w:r>
        <w:t xml:space="preserve"> </w:t>
      </w:r>
    </w:p>
    <w:p w:rsidR="001E1311" w:rsidP="00B93DE7">
      <w:pPr>
        <w:pStyle w:val="Answer"/>
      </w:pPr>
      <w:r w:rsidRPr="005401D2">
        <w:t xml:space="preserve">In the individual space, which is more directed to your question, there are two models. There is the intermediate labour market model </w:t>
      </w:r>
      <w:r>
        <w:t>that</w:t>
      </w:r>
      <w:r w:rsidRPr="005401D2">
        <w:t xml:space="preserve"> </w:t>
      </w:r>
      <w:r>
        <w:t xml:space="preserve">the </w:t>
      </w:r>
      <w:r w:rsidRPr="005401D2">
        <w:t>Future Jobs Fund was ess</w:t>
      </w:r>
      <w:r w:rsidRPr="005401D2">
        <w:t xml:space="preserve">entially </w:t>
      </w:r>
      <w:r>
        <w:t xml:space="preserve">about. In that case, you </w:t>
      </w:r>
      <w:r w:rsidRPr="005401D2">
        <w:t xml:space="preserve">were trying to create charity and public sector positions from which you </w:t>
      </w:r>
      <w:r>
        <w:t>would</w:t>
      </w:r>
      <w:r w:rsidRPr="005401D2">
        <w:t xml:space="preserve"> move people into regular employment</w:t>
      </w:r>
      <w:r>
        <w:t>. T</w:t>
      </w:r>
      <w:r w:rsidRPr="005401D2">
        <w:t xml:space="preserve">he other </w:t>
      </w:r>
      <w:r>
        <w:t xml:space="preserve">model </w:t>
      </w:r>
      <w:r w:rsidRPr="005401D2">
        <w:t>is hiring subsidies, which again c</w:t>
      </w:r>
      <w:r>
        <w:t>ould</w:t>
      </w:r>
      <w:r w:rsidRPr="005401D2">
        <w:t xml:space="preserve"> be targeted on those most in need.</w:t>
      </w:r>
    </w:p>
    <w:p w:rsidR="001E1311" w:rsidP="00B93DE7">
      <w:pPr>
        <w:pStyle w:val="Answer"/>
      </w:pPr>
      <w:r w:rsidRPr="005401D2">
        <w:t xml:space="preserve">Kickstart is </w:t>
      </w:r>
      <w:r>
        <w:t>mor</w:t>
      </w:r>
      <w:r>
        <w:t>e like</w:t>
      </w:r>
      <w:r w:rsidRPr="005401D2">
        <w:t xml:space="preserve"> a hiring subsidy</w:t>
      </w:r>
      <w:r>
        <w:t>; it is closer to a hiring subsidy</w:t>
      </w:r>
      <w:r w:rsidRPr="005401D2">
        <w:t xml:space="preserve">. </w:t>
      </w:r>
      <w:r>
        <w:t>T</w:t>
      </w:r>
      <w:r w:rsidRPr="005401D2">
        <w:t xml:space="preserve">here is much less emphasis on the experience of the placement than there was under </w:t>
      </w:r>
      <w:r>
        <w:t xml:space="preserve">the </w:t>
      </w:r>
      <w:r w:rsidRPr="005401D2">
        <w:t>Future Jobs Fund. Because it was an intermediate labour market, all the emphasis was on the quality of the ex</w:t>
      </w:r>
      <w:r w:rsidRPr="005401D2">
        <w:t xml:space="preserve">perience the person was gaining while they were on it. The </w:t>
      </w:r>
      <w:r>
        <w:t>G</w:t>
      </w:r>
      <w:r w:rsidRPr="005401D2">
        <w:t>overnment want quality as part of the Kickstart programme</w:t>
      </w:r>
      <w:r>
        <w:t>,</w:t>
      </w:r>
      <w:r w:rsidRPr="005401D2">
        <w:t xml:space="preserve"> but there is no requirement around it. There is nothing more than just saying what </w:t>
      </w:r>
      <w:r>
        <w:t>people</w:t>
      </w:r>
      <w:r w:rsidRPr="005401D2">
        <w:t xml:space="preserve"> </w:t>
      </w:r>
      <w:r>
        <w:t xml:space="preserve">are going to be </w:t>
      </w:r>
      <w:r w:rsidRPr="005401D2">
        <w:t>do</w:t>
      </w:r>
      <w:r>
        <w:t>ing;</w:t>
      </w:r>
      <w:r w:rsidRPr="005401D2">
        <w:t xml:space="preserve"> it could be making the t</w:t>
      </w:r>
      <w:r w:rsidRPr="005401D2">
        <w:t xml:space="preserve">ea or stacking shelves. There is no emphasis </w:t>
      </w:r>
      <w:r>
        <w:t>on</w:t>
      </w:r>
      <w:r w:rsidRPr="005401D2">
        <w:t xml:space="preserve"> the enrichment side of the story. That is the distincti</w:t>
      </w:r>
      <w:r>
        <w:t>o</w:t>
      </w:r>
      <w:r w:rsidRPr="005401D2">
        <w:t xml:space="preserve">n between an intermediate labour market and a hiring subsidy. We need both. This is so serious that we </w:t>
      </w:r>
      <w:r>
        <w:t>do not need</w:t>
      </w:r>
      <w:r w:rsidRPr="005401D2">
        <w:t xml:space="preserve"> </w:t>
      </w:r>
      <w:r>
        <w:t xml:space="preserve">only </w:t>
      </w:r>
      <w:r w:rsidRPr="005401D2">
        <w:t>something like the Future Jobs F</w:t>
      </w:r>
      <w:r w:rsidRPr="005401D2">
        <w:t>und</w:t>
      </w:r>
      <w:r>
        <w:t xml:space="preserve">; we need the </w:t>
      </w:r>
      <w:r w:rsidRPr="005401D2">
        <w:t>Future Jobs Fund and wider hi</w:t>
      </w:r>
      <w:r>
        <w:t>r</w:t>
      </w:r>
      <w:r w:rsidRPr="005401D2">
        <w:t>ing</w:t>
      </w:r>
      <w:r>
        <w:t>-</w:t>
      </w:r>
      <w:r w:rsidRPr="005401D2">
        <w:t>type subsidie</w:t>
      </w:r>
      <w:r>
        <w:t>s</w:t>
      </w:r>
      <w:r w:rsidRPr="005401D2">
        <w:t>, and Kickstart is a valuable one.</w:t>
      </w:r>
      <w:r>
        <w:t xml:space="preserve"> </w:t>
      </w:r>
    </w:p>
    <w:p w:rsidR="001E1311" w:rsidP="00B93DE7">
      <w:pPr>
        <w:pStyle w:val="Answer"/>
      </w:pPr>
      <w:r w:rsidRPr="005401D2">
        <w:t xml:space="preserve">I will touch on the skills part </w:t>
      </w:r>
      <w:r>
        <w:t>of</w:t>
      </w:r>
      <w:r w:rsidRPr="005401D2">
        <w:t xml:space="preserve"> the previous question.</w:t>
      </w:r>
      <w:r>
        <w:t xml:space="preserve"> </w:t>
      </w:r>
      <w:r w:rsidRPr="005401D2">
        <w:t>The Government have had a scheme for a while</w:t>
      </w:r>
      <w:r>
        <w:t>—t</w:t>
      </w:r>
      <w:r w:rsidRPr="005401D2">
        <w:t>raineeships</w:t>
      </w:r>
      <w:r>
        <w:t>—</w:t>
      </w:r>
      <w:r w:rsidRPr="005401D2">
        <w:t>which tak</w:t>
      </w:r>
      <w:r>
        <w:t>es</w:t>
      </w:r>
      <w:r w:rsidRPr="005401D2">
        <w:t xml:space="preserve"> young unemployed people and giv</w:t>
      </w:r>
      <w:r>
        <w:t>es</w:t>
      </w:r>
      <w:r w:rsidRPr="005401D2">
        <w:t xml:space="preserve"> them skills in a work</w:t>
      </w:r>
      <w:r>
        <w:t>-</w:t>
      </w:r>
      <w:r w:rsidRPr="005401D2">
        <w:t>type setting with training. It is very successful. There is a range of options</w:t>
      </w:r>
      <w:r>
        <w:t xml:space="preserve"> for</w:t>
      </w:r>
      <w:r w:rsidRPr="005401D2">
        <w:t xml:space="preserve"> the later kind of stuff. There are lot</w:t>
      </w:r>
      <w:r>
        <w:t>s</w:t>
      </w:r>
      <w:r w:rsidRPr="005401D2">
        <w:t xml:space="preserve"> of ingredients</w:t>
      </w:r>
      <w:r>
        <w:t xml:space="preserve"> that</w:t>
      </w:r>
      <w:r w:rsidRPr="005401D2">
        <w:t xml:space="preserve"> are positive and successful. However,</w:t>
      </w:r>
      <w:r>
        <w:t xml:space="preserve"> as</w:t>
      </w:r>
      <w:r w:rsidRPr="005401D2">
        <w:t xml:space="preserve"> somebody has al</w:t>
      </w:r>
      <w:r w:rsidRPr="005401D2">
        <w:t>ready mentioned</w:t>
      </w:r>
      <w:r>
        <w:t>,</w:t>
      </w:r>
      <w:r w:rsidRPr="005401D2">
        <w:t xml:space="preserve"> we are nowhere near scale.</w:t>
      </w:r>
      <w:r>
        <w:t xml:space="preserve"> </w:t>
      </w:r>
      <w:r w:rsidRPr="005401D2">
        <w:t>We are trying to do it when loads of firms are shut do</w:t>
      </w:r>
      <w:r>
        <w:t>wn,</w:t>
      </w:r>
      <w:r w:rsidRPr="005401D2">
        <w:t xml:space="preserve"> or semi shut down</w:t>
      </w:r>
      <w:r>
        <w:t>,</w:t>
      </w:r>
      <w:r w:rsidRPr="005401D2">
        <w:t xml:space="preserve"> or distance working. All</w:t>
      </w:r>
      <w:r>
        <w:t xml:space="preserve"> of those</w:t>
      </w:r>
      <w:r w:rsidRPr="005401D2">
        <w:t xml:space="preserve"> are major barriers in trying to get the private sector to engag</w:t>
      </w:r>
      <w:r>
        <w:t>e</w:t>
      </w:r>
      <w:r w:rsidRPr="005401D2">
        <w:t xml:space="preserve"> </w:t>
      </w:r>
      <w:r>
        <w:t>in</w:t>
      </w:r>
      <w:r w:rsidRPr="005401D2">
        <w:t xml:space="preserve"> numbers in </w:t>
      </w:r>
      <w:r>
        <w:t>that</w:t>
      </w:r>
      <w:r w:rsidRPr="005401D2">
        <w:t xml:space="preserve"> kind of territory</w:t>
      </w:r>
      <w:r w:rsidRPr="005401D2">
        <w:t>. We need</w:t>
      </w:r>
      <w:r>
        <w:t xml:space="preserve"> to find</w:t>
      </w:r>
      <w:r w:rsidRPr="005401D2">
        <w:t xml:space="preserve"> some </w:t>
      </w:r>
      <w:r>
        <w:t xml:space="preserve">kind of </w:t>
      </w:r>
      <w:r w:rsidRPr="005401D2">
        <w:t>intermediate labour market model as well.</w:t>
      </w:r>
      <w:r>
        <w:t xml:space="preserve"> </w:t>
      </w:r>
    </w:p>
    <w:p w:rsidR="001E1311" w:rsidP="00B93DE7">
      <w:pPr>
        <w:pStyle w:val="Remark"/>
      </w:pPr>
      <w:r w:rsidRPr="00337DA2">
        <w:rPr>
          <w:b/>
        </w:rPr>
        <w:t>Lord Skidelsky:</w:t>
      </w:r>
      <w:r>
        <w:t xml:space="preserve"> I</w:t>
      </w:r>
      <w:r w:rsidRPr="005401D2">
        <w:t xml:space="preserve">n one of the papers that was circulated for the </w:t>
      </w:r>
      <w:r>
        <w:t>C</w:t>
      </w:r>
      <w:r w:rsidRPr="005401D2">
        <w:t>ommittee</w:t>
      </w:r>
      <w:r>
        <w:t>,</w:t>
      </w:r>
      <w:r w:rsidRPr="005401D2">
        <w:t xml:space="preserve"> you said that to withdraw support when the economy is down is bad economics</w:t>
      </w:r>
      <w:r>
        <w:t xml:space="preserve">. </w:t>
      </w:r>
      <w:r w:rsidRPr="005401D2">
        <w:t>I was intrigued by that remar</w:t>
      </w:r>
      <w:r w:rsidRPr="005401D2">
        <w:t>k</w:t>
      </w:r>
      <w:r>
        <w:t>,</w:t>
      </w:r>
      <w:r w:rsidRPr="005401D2">
        <w:t xml:space="preserve"> because I think it ties in with other things that have been said</w:t>
      </w:r>
      <w:r>
        <w:t>—</w:t>
      </w:r>
      <w:r w:rsidRPr="005401D2">
        <w:t>that almost no attention has been paid to the demand side of recovery. Could you expand a little on what you meant by bad economics</w:t>
      </w:r>
      <w:r>
        <w:t>? Do n</w:t>
      </w:r>
      <w:r w:rsidRPr="005401D2">
        <w:t xml:space="preserve">ot </w:t>
      </w:r>
      <w:r>
        <w:t xml:space="preserve">take </w:t>
      </w:r>
      <w:r w:rsidRPr="005401D2">
        <w:t>too long because it is a huge subject</w:t>
      </w:r>
      <w:r>
        <w:t xml:space="preserve">, but </w:t>
      </w:r>
      <w:r>
        <w:t>i</w:t>
      </w:r>
      <w:r w:rsidRPr="005401D2">
        <w:t xml:space="preserve">f you </w:t>
      </w:r>
      <w:r>
        <w:t>could,</w:t>
      </w:r>
      <w:r w:rsidRPr="005401D2">
        <w:t xml:space="preserve"> very shortly. </w:t>
      </w:r>
    </w:p>
    <w:p w:rsidR="001E1311" w:rsidP="00B93DE7">
      <w:pPr>
        <w:pStyle w:val="Answer"/>
      </w:pPr>
      <w:r>
        <w:rPr>
          <w:b/>
          <w:i/>
        </w:rPr>
        <w:t>Professor Paul Gregg:</w:t>
      </w:r>
      <w:r>
        <w:t xml:space="preserve"> </w:t>
      </w:r>
      <w:r w:rsidRPr="005401D2">
        <w:t>Normally</w:t>
      </w:r>
      <w:r>
        <w:t>,</w:t>
      </w:r>
      <w:r w:rsidRPr="005401D2">
        <w:t xml:space="preserve"> after a recession</w:t>
      </w:r>
      <w:r>
        <w:t>,</w:t>
      </w:r>
      <w:r w:rsidRPr="005401D2">
        <w:t xml:space="preserve"> you have some package of fiscal stimulus of various forms</w:t>
      </w:r>
      <w:r>
        <w:t>—</w:t>
      </w:r>
      <w:r w:rsidRPr="005401D2">
        <w:t>income support</w:t>
      </w:r>
      <w:r>
        <w:t>s</w:t>
      </w:r>
      <w:r w:rsidRPr="005401D2">
        <w:t>, training programmes</w:t>
      </w:r>
      <w:r>
        <w:t>,</w:t>
      </w:r>
      <w:r w:rsidRPr="005401D2">
        <w:t xml:space="preserve"> support for the unemployed and wider interventions to try to boost demand. </w:t>
      </w:r>
      <w:r>
        <w:t>Norma</w:t>
      </w:r>
      <w:r>
        <w:t>lly, y</w:t>
      </w:r>
      <w:r w:rsidRPr="005401D2">
        <w:t>ou do not withdraw those kinds of programmes until the recovery is firmly established. In the last recession, it was after 2010</w:t>
      </w:r>
      <w:r>
        <w:t xml:space="preserve">—in </w:t>
      </w:r>
      <w:r w:rsidRPr="005401D2">
        <w:t>2011 and 2012</w:t>
      </w:r>
      <w:r>
        <w:t>—that</w:t>
      </w:r>
      <w:r w:rsidRPr="005401D2">
        <w:t xml:space="preserve"> fiscal packages of all kinds were withdrawn</w:t>
      </w:r>
      <w:r>
        <w:t xml:space="preserve">, and even </w:t>
      </w:r>
      <w:r>
        <w:t>then</w:t>
      </w:r>
      <w:r>
        <w:t xml:space="preserve"> it was probably too early</w:t>
      </w:r>
      <w:r w:rsidRPr="005401D2">
        <w:t>.</w:t>
      </w:r>
    </w:p>
    <w:p w:rsidR="001E1311" w:rsidP="00B93DE7">
      <w:pPr>
        <w:pStyle w:val="Answer"/>
      </w:pPr>
      <w:r w:rsidRPr="005401D2">
        <w:t>At the moment</w:t>
      </w:r>
      <w:r>
        <w:t>,</w:t>
      </w:r>
      <w:r w:rsidRPr="005401D2">
        <w:t xml:space="preserve"> the plans are</w:t>
      </w:r>
      <w:r>
        <w:t xml:space="preserve">, </w:t>
      </w:r>
      <w:r w:rsidRPr="005401D2">
        <w:t xml:space="preserve">essentially, </w:t>
      </w:r>
      <w:r>
        <w:t xml:space="preserve">that </w:t>
      </w:r>
      <w:r w:rsidRPr="005401D2">
        <w:t xml:space="preserve">after January there is very little ongoing financial support for the preservation side, which we have talked about. There </w:t>
      </w:r>
      <w:r>
        <w:t xml:space="preserve">is </w:t>
      </w:r>
      <w:r w:rsidRPr="005401D2">
        <w:t>a little through to April</w:t>
      </w:r>
      <w:r>
        <w:t>,</w:t>
      </w:r>
      <w:r w:rsidRPr="005401D2">
        <w:t xml:space="preserve"> but January is the peak and then it starts falling off.</w:t>
      </w:r>
      <w:r>
        <w:t xml:space="preserve"> </w:t>
      </w:r>
      <w:r w:rsidRPr="005401D2">
        <w:t xml:space="preserve">As we </w:t>
      </w:r>
      <w:r>
        <w:t xml:space="preserve">have </w:t>
      </w:r>
      <w:r w:rsidRPr="005401D2">
        <w:t>touched on</w:t>
      </w:r>
      <w:r>
        <w:t>,</w:t>
      </w:r>
      <w:r w:rsidRPr="005401D2">
        <w:t xml:space="preserve"> there is very little wider stimulus. </w:t>
      </w:r>
      <w:r>
        <w:t xml:space="preserve">A </w:t>
      </w:r>
      <w:r w:rsidRPr="005401D2">
        <w:t xml:space="preserve">case in point </w:t>
      </w:r>
      <w:r>
        <w:t>i</w:t>
      </w:r>
      <w:r w:rsidRPr="005401D2">
        <w:t>s the universal credit £20 bonus ending in April. All the packages that the Government have put together so far are ending</w:t>
      </w:r>
      <w:r>
        <w:t>,</w:t>
      </w:r>
      <w:r w:rsidRPr="005401D2">
        <w:t xml:space="preserve"> as it stands, when we</w:t>
      </w:r>
      <w:r>
        <w:t xml:space="preserve"> will not</w:t>
      </w:r>
      <w:r w:rsidRPr="005401D2">
        <w:t xml:space="preserve"> </w:t>
      </w:r>
      <w:r>
        <w:t>have got</w:t>
      </w:r>
      <w:r w:rsidRPr="005401D2">
        <w:t xml:space="preserve"> the recovery off the ground. It is just too early. My position is </w:t>
      </w:r>
      <w:r>
        <w:t xml:space="preserve">to </w:t>
      </w:r>
      <w:r w:rsidRPr="005401D2">
        <w:t>mak</w:t>
      </w:r>
      <w:r>
        <w:t>e</w:t>
      </w:r>
      <w:r w:rsidRPr="005401D2">
        <w:t xml:space="preserve"> that clear because I do not believe we are staying </w:t>
      </w:r>
      <w:r>
        <w:t>t</w:t>
      </w:r>
      <w:r w:rsidRPr="005401D2">
        <w:t>here. The Government will have to do more</w:t>
      </w:r>
      <w:r>
        <w:t>,</w:t>
      </w:r>
      <w:r w:rsidRPr="005401D2">
        <w:t xml:space="preserve"> and they will have to do more for longer. </w:t>
      </w:r>
      <w:r>
        <w:t>Tha</w:t>
      </w:r>
      <w:r>
        <w:t>t</w:t>
      </w:r>
      <w:r w:rsidRPr="005401D2">
        <w:t xml:space="preserve"> is coming, in my view, but I am trying make the point</w:t>
      </w:r>
      <w:r>
        <w:t xml:space="preserve"> that,</w:t>
      </w:r>
      <w:r w:rsidRPr="005401D2">
        <w:t xml:space="preserve"> as things currently stand</w:t>
      </w:r>
      <w:r>
        <w:t>,</w:t>
      </w:r>
      <w:r w:rsidRPr="005401D2">
        <w:t xml:space="preserve"> we would be cutting support before we had even got the recovery started.</w:t>
      </w:r>
    </w:p>
    <w:p w:rsidR="001E1311" w:rsidP="00B93DE7">
      <w:pPr>
        <w:pStyle w:val="Question"/>
      </w:pPr>
      <w:r w:rsidRPr="00337DA2">
        <w:rPr>
          <w:b/>
        </w:rPr>
        <w:t>Baroness Kingsmill:</w:t>
      </w:r>
      <w:r>
        <w:t xml:space="preserve"> </w:t>
      </w:r>
      <w:r w:rsidRPr="005401D2">
        <w:t>I am interested in what the advantages and disadvantages might be of spend</w:t>
      </w:r>
      <w:r w:rsidRPr="005401D2">
        <w:t xml:space="preserve">ing money on social </w:t>
      </w:r>
      <w:r>
        <w:t>infrastructure, by which I</w:t>
      </w:r>
      <w:r w:rsidRPr="005401D2">
        <w:t xml:space="preserve"> mean social care and in particular childcare provision.</w:t>
      </w:r>
      <w:r>
        <w:t xml:space="preserve"> </w:t>
      </w:r>
      <w:r w:rsidRPr="005401D2">
        <w:t>Can you give me your views? I look at</w:t>
      </w:r>
      <w:r>
        <w:t xml:space="preserve"> it</w:t>
      </w:r>
      <w:r w:rsidRPr="005401D2">
        <w:t xml:space="preserve"> in two </w:t>
      </w:r>
      <w:r w:rsidRPr="005401D2">
        <w:t>particular ways</w:t>
      </w:r>
      <w:r w:rsidRPr="005401D2">
        <w:t>.</w:t>
      </w:r>
      <w:r>
        <w:t xml:space="preserve"> </w:t>
      </w:r>
      <w:r w:rsidRPr="005401D2">
        <w:t>The childcare sector is an employer of</w:t>
      </w:r>
      <w:r>
        <w:t xml:space="preserve"> mostly</w:t>
      </w:r>
      <w:r w:rsidRPr="005401D2">
        <w:t xml:space="preserve"> women to some considerable degree and it i</w:t>
      </w:r>
      <w:r w:rsidRPr="005401D2">
        <w:t xml:space="preserve">s under threat </w:t>
      </w:r>
      <w:r w:rsidRPr="005401D2">
        <w:t>at the moment</w:t>
      </w:r>
      <w:r w:rsidRPr="005401D2">
        <w:t>. Lots of nurseries and childcare facilities are closing. The other side of the coin</w:t>
      </w:r>
      <w:r>
        <w:t>,</w:t>
      </w:r>
      <w:r w:rsidRPr="005401D2">
        <w:t xml:space="preserve"> of course</w:t>
      </w:r>
      <w:r>
        <w:t>,</w:t>
      </w:r>
      <w:r w:rsidRPr="005401D2">
        <w:t xml:space="preserve"> is that it</w:t>
      </w:r>
      <w:r>
        <w:t xml:space="preserve"> particularly</w:t>
      </w:r>
      <w:r w:rsidRPr="005401D2">
        <w:t xml:space="preserve"> liberates women to join the workforce and to be part of the re</w:t>
      </w:r>
      <w:r>
        <w:t>-</w:t>
      </w:r>
      <w:r w:rsidRPr="005401D2">
        <w:t>establishment of employment.</w:t>
      </w:r>
    </w:p>
    <w:p w:rsidR="001E1311" w:rsidP="00B93DE7">
      <w:pPr>
        <w:pStyle w:val="Question"/>
        <w:numPr>
          <w:ilvl w:val="0"/>
          <w:numId w:val="0"/>
        </w:numPr>
        <w:ind w:left="794"/>
      </w:pPr>
      <w:r>
        <w:t>Do</w:t>
      </w:r>
      <w:r w:rsidRPr="005401D2">
        <w:t xml:space="preserve"> you think </w:t>
      </w:r>
      <w:r>
        <w:t>it</w:t>
      </w:r>
      <w:r w:rsidRPr="005401D2">
        <w:t xml:space="preserve"> is </w:t>
      </w:r>
      <w:r>
        <w:t xml:space="preserve">a sector that requires </w:t>
      </w:r>
      <w:r w:rsidRPr="005401D2">
        <w:t>further government investment</w:t>
      </w:r>
      <w:r>
        <w:t>?</w:t>
      </w:r>
      <w:r w:rsidRPr="005401D2">
        <w:t xml:space="preserve"> </w:t>
      </w:r>
      <w:r>
        <w:t>S</w:t>
      </w:r>
      <w:r w:rsidRPr="005401D2">
        <w:t xml:space="preserve">ocial care </w:t>
      </w:r>
      <w:r>
        <w:t xml:space="preserve">is </w:t>
      </w:r>
      <w:r w:rsidRPr="005401D2">
        <w:t>included</w:t>
      </w:r>
      <w:r>
        <w:t xml:space="preserve">, </w:t>
      </w:r>
      <w:r w:rsidRPr="005401D2">
        <w:t>because</w:t>
      </w:r>
      <w:r w:rsidRPr="005401D2">
        <w:t xml:space="preserve"> it is in a </w:t>
      </w:r>
      <w:r>
        <w:t xml:space="preserve">similar </w:t>
      </w:r>
      <w:r w:rsidRPr="005401D2">
        <w:t>position as an employer</w:t>
      </w:r>
      <w:r>
        <w:t>. It</w:t>
      </w:r>
      <w:r w:rsidRPr="005401D2">
        <w:t xml:space="preserve"> </w:t>
      </w:r>
      <w:r>
        <w:t xml:space="preserve">is </w:t>
      </w:r>
      <w:r w:rsidRPr="005401D2">
        <w:t>not so much a means of liberating women to work as child carers</w:t>
      </w:r>
      <w:r>
        <w:t>,</w:t>
      </w:r>
      <w:r w:rsidRPr="005401D2">
        <w:t xml:space="preserve"> but </w:t>
      </w:r>
      <w:r>
        <w:t xml:space="preserve">it is </w:t>
      </w:r>
      <w:r w:rsidRPr="005401D2">
        <w:t xml:space="preserve">in a similar sort of context. </w:t>
      </w:r>
    </w:p>
    <w:p w:rsidR="001E1311" w:rsidP="00B93DE7">
      <w:pPr>
        <w:pStyle w:val="Answer"/>
      </w:pPr>
      <w:r w:rsidRPr="00337DA2">
        <w:rPr>
          <w:b/>
          <w:i/>
        </w:rPr>
        <w:t>Tracy Fis</w:t>
      </w:r>
      <w:r w:rsidRPr="00337DA2">
        <w:rPr>
          <w:b/>
          <w:i/>
        </w:rPr>
        <w:t>hwick:</w:t>
      </w:r>
      <w:r>
        <w:t xml:space="preserve"> One o</w:t>
      </w:r>
      <w:r w:rsidRPr="005401D2">
        <w:t>f my thought</w:t>
      </w:r>
      <w:r>
        <w:t>s</w:t>
      </w:r>
      <w:r w:rsidRPr="005401D2">
        <w:t xml:space="preserve"> a</w:t>
      </w:r>
      <w:r>
        <w:t>round</w:t>
      </w:r>
      <w:r w:rsidRPr="005401D2">
        <w:t xml:space="preserve"> th</w:t>
      </w:r>
      <w:r>
        <w:t>at</w:t>
      </w:r>
      <w:r w:rsidRPr="005401D2">
        <w:t xml:space="preserve"> </w:t>
      </w:r>
      <w:r>
        <w:t>is</w:t>
      </w:r>
      <w:r w:rsidRPr="005401D2">
        <w:t xml:space="preserve">, </w:t>
      </w:r>
      <w:r>
        <w:t>“</w:t>
      </w:r>
      <w:r w:rsidRPr="005401D2">
        <w:t>If not now</w:t>
      </w:r>
      <w:r>
        <w:t>,</w:t>
      </w:r>
      <w:r w:rsidRPr="005401D2">
        <w:t xml:space="preserve"> when?</w:t>
      </w:r>
      <w:r>
        <w:t>”</w:t>
      </w:r>
      <w:r w:rsidRPr="005401D2">
        <w:t xml:space="preserve"> We know that we need to do something different about social care</w:t>
      </w:r>
      <w:r>
        <w:t>. It is wrong to</w:t>
      </w:r>
      <w:r w:rsidRPr="005401D2">
        <w:t xml:space="preserve"> think about it as an NHS problem. </w:t>
      </w:r>
      <w:r>
        <w:t>A</w:t>
      </w:r>
      <w:r w:rsidRPr="005401D2">
        <w:t>n awful lot of work goes</w:t>
      </w:r>
      <w:r>
        <w:t xml:space="preserve"> on</w:t>
      </w:r>
      <w:r w:rsidRPr="005401D2">
        <w:t xml:space="preserve"> in local communities, local social enterprises</w:t>
      </w:r>
      <w:r>
        <w:t>,</w:t>
      </w:r>
      <w:r w:rsidRPr="005401D2">
        <w:t xml:space="preserve"> </w:t>
      </w:r>
      <w:r w:rsidRPr="005401D2">
        <w:t>charities</w:t>
      </w:r>
      <w:r>
        <w:t xml:space="preserve"> and</w:t>
      </w:r>
      <w:r w:rsidRPr="005401D2">
        <w:t xml:space="preserve"> civil society. </w:t>
      </w:r>
      <w:r>
        <w:t>It would be very interesting t</w:t>
      </w:r>
      <w:r w:rsidRPr="005401D2">
        <w:t xml:space="preserve">o stimulate something from the ground up </w:t>
      </w:r>
      <w:r>
        <w:t xml:space="preserve">and </w:t>
      </w:r>
      <w:r w:rsidRPr="005401D2">
        <w:t>to focus on</w:t>
      </w:r>
      <w:r>
        <w:t xml:space="preserve"> it,</w:t>
      </w:r>
      <w:r w:rsidRPr="005401D2">
        <w:t xml:space="preserve"> and to link </w:t>
      </w:r>
      <w:r>
        <w:t>it to</w:t>
      </w:r>
      <w:r w:rsidRPr="005401D2">
        <w:t xml:space="preserve"> some of the things we have been saying about </w:t>
      </w:r>
      <w:r>
        <w:t xml:space="preserve">having </w:t>
      </w:r>
      <w:r w:rsidRPr="005401D2">
        <w:t>a care task force</w:t>
      </w:r>
      <w:r w:rsidRPr="005401D2">
        <w:t>, creating jobs</w:t>
      </w:r>
      <w:r>
        <w:t xml:space="preserve"> and</w:t>
      </w:r>
      <w:r w:rsidRPr="005401D2">
        <w:t>, as you say</w:t>
      </w:r>
      <w:r>
        <w:t>,</w:t>
      </w:r>
      <w:r w:rsidRPr="005401D2">
        <w:t xml:space="preserve"> liberating women</w:t>
      </w:r>
      <w:r>
        <w:t>,</w:t>
      </w:r>
      <w:r w:rsidRPr="005401D2">
        <w:t xml:space="preserve"> providing services at local level</w:t>
      </w:r>
      <w:r>
        <w:t>,</w:t>
      </w:r>
      <w:r w:rsidRPr="005401D2">
        <w:t xml:space="preserve"> </w:t>
      </w:r>
      <w:r>
        <w:t xml:space="preserve">which </w:t>
      </w:r>
      <w:r w:rsidRPr="005401D2">
        <w:t xml:space="preserve">all fits together to enable people </w:t>
      </w:r>
      <w:r>
        <w:t xml:space="preserve">both </w:t>
      </w:r>
      <w:r w:rsidRPr="005401D2">
        <w:t xml:space="preserve">to go to work and </w:t>
      </w:r>
      <w:r>
        <w:t>to</w:t>
      </w:r>
      <w:r w:rsidRPr="005401D2">
        <w:t xml:space="preserve"> get jobs. Quite a lot </w:t>
      </w:r>
      <w:r>
        <w:t xml:space="preserve">of </w:t>
      </w:r>
      <w:r w:rsidRPr="005401D2">
        <w:t>people have been calling for that.</w:t>
      </w:r>
    </w:p>
    <w:p w:rsidR="001E1311" w:rsidP="00B93DE7">
      <w:pPr>
        <w:pStyle w:val="Answer"/>
      </w:pPr>
      <w:r>
        <w:t xml:space="preserve">I can point you to </w:t>
      </w:r>
      <w:r>
        <w:t xml:space="preserve">a </w:t>
      </w:r>
      <w:r w:rsidRPr="005401D2">
        <w:t>really interesting</w:t>
      </w:r>
      <w:r w:rsidRPr="005401D2">
        <w:t xml:space="preserve"> report </w:t>
      </w:r>
      <w:r>
        <w:t xml:space="preserve">about women </w:t>
      </w:r>
      <w:r w:rsidRPr="005401D2">
        <w:t xml:space="preserve">in Liverpool called </w:t>
      </w:r>
      <w:r w:rsidRPr="00704390">
        <w:rPr>
          <w:i/>
          <w:iCs/>
        </w:rPr>
        <w:t>ONE DAY</w:t>
      </w:r>
      <w:r w:rsidRPr="005401D2">
        <w:t xml:space="preserve">, </w:t>
      </w:r>
      <w:r>
        <w:t xml:space="preserve">which </w:t>
      </w:r>
      <w:r w:rsidRPr="005401D2">
        <w:t>highlight</w:t>
      </w:r>
      <w:r>
        <w:t>s</w:t>
      </w:r>
      <w:r w:rsidRPr="005401D2">
        <w:t xml:space="preserve"> issues in the city around what you </w:t>
      </w:r>
      <w:r>
        <w:t xml:space="preserve">have </w:t>
      </w:r>
      <w:r w:rsidRPr="005401D2">
        <w:t xml:space="preserve">just </w:t>
      </w:r>
      <w:r>
        <w:t>mentioned</w:t>
      </w:r>
      <w:r w:rsidRPr="005401D2">
        <w:t>. Key to that is a re</w:t>
      </w:r>
      <w:r>
        <w:t>-</w:t>
      </w:r>
      <w:r w:rsidRPr="005401D2">
        <w:t>evaluation and revaluing</w:t>
      </w:r>
      <w:r>
        <w:t xml:space="preserve"> of</w:t>
      </w:r>
      <w:r w:rsidRPr="005401D2">
        <w:t xml:space="preserve"> the role of care and the salaries attached to that. We can do </w:t>
      </w:r>
      <w:r w:rsidRPr="005401D2">
        <w:t xml:space="preserve">all </w:t>
      </w:r>
      <w:r>
        <w:t>of</w:t>
      </w:r>
      <w:r>
        <w:t xml:space="preserve"> </w:t>
      </w:r>
      <w:r w:rsidRPr="005401D2">
        <w:t>th</w:t>
      </w:r>
      <w:r>
        <w:t>o</w:t>
      </w:r>
      <w:r w:rsidRPr="005401D2">
        <w:t>se things</w:t>
      </w:r>
      <w:r>
        <w:t>,</w:t>
      </w:r>
      <w:r w:rsidRPr="005401D2">
        <w:t xml:space="preserve"> but if people cannot survive on the wage in that sector</w:t>
      </w:r>
      <w:r>
        <w:t xml:space="preserve">, </w:t>
      </w:r>
      <w:r w:rsidRPr="005401D2">
        <w:t>we will just go round in circles. It can</w:t>
      </w:r>
      <w:r>
        <w:t xml:space="preserve"> no longer be</w:t>
      </w:r>
      <w:r w:rsidRPr="005401D2">
        <w:t xml:space="preserve"> a </w:t>
      </w:r>
      <w:r>
        <w:t>C</w:t>
      </w:r>
      <w:r w:rsidRPr="005401D2">
        <w:t>inderella service.</w:t>
      </w:r>
      <w:r>
        <w:t xml:space="preserve"> </w:t>
      </w:r>
    </w:p>
    <w:p w:rsidR="001E1311" w:rsidP="00B93DE7">
      <w:pPr>
        <w:pStyle w:val="Remark"/>
      </w:pPr>
      <w:r w:rsidRPr="00811DAE">
        <w:rPr>
          <w:b/>
        </w:rPr>
        <w:t>Baroness Kingsmill:</w:t>
      </w:r>
      <w:r>
        <w:t xml:space="preserve"> </w:t>
      </w:r>
      <w:r w:rsidRPr="005401D2">
        <w:t>I wrote a report on it a couple of years ago, as you may know. Does anybody else want t</w:t>
      </w:r>
      <w:r w:rsidRPr="005401D2">
        <w:t>o talk about it?</w:t>
      </w:r>
      <w:r>
        <w:t xml:space="preserve"> </w:t>
      </w:r>
      <w:r w:rsidRPr="005401D2">
        <w:t xml:space="preserve">We have already discussed social care to quite an extent and we have already done a report, </w:t>
      </w:r>
      <w:r>
        <w:t>so</w:t>
      </w:r>
      <w:r w:rsidRPr="005401D2">
        <w:t xml:space="preserve"> I would like to look at the childcare sector and how women can be enabled to work with the provision of decent childcare.</w:t>
      </w:r>
    </w:p>
    <w:p w:rsidR="001E1311" w:rsidP="00B93DE7">
      <w:pPr>
        <w:pStyle w:val="Answer"/>
      </w:pPr>
      <w:r w:rsidRPr="00811DAE">
        <w:rPr>
          <w:b/>
          <w:i/>
        </w:rPr>
        <w:t>Laura Dewar:</w:t>
      </w:r>
      <w:r>
        <w:t xml:space="preserve"> </w:t>
      </w:r>
      <w:r w:rsidRPr="005401D2">
        <w:t>It was in</w:t>
      </w:r>
      <w:r w:rsidRPr="005401D2">
        <w:t xml:space="preserve">teresting in the first lockdown how important the care of children became. </w:t>
      </w:r>
      <w:r>
        <w:t>Th</w:t>
      </w:r>
      <w:r w:rsidRPr="005401D2">
        <w:t>e opening up of schools and childcare provision</w:t>
      </w:r>
      <w:r>
        <w:t xml:space="preserve"> enabled key workers to work</w:t>
      </w:r>
      <w:r w:rsidRPr="005401D2">
        <w:t>. Childcare has always been too expensive and too inflexible. I agree</w:t>
      </w:r>
      <w:r>
        <w:t xml:space="preserve"> that</w:t>
      </w:r>
      <w:r w:rsidRPr="005401D2">
        <w:t xml:space="preserve"> for single parents the childcare sector needs to work better for them to enable them to work. I would support that. The cap on childcare costs has been </w:t>
      </w:r>
      <w:r>
        <w:t xml:space="preserve">in place since </w:t>
      </w:r>
      <w:r w:rsidRPr="005401D2">
        <w:t>2003</w:t>
      </w:r>
      <w:r>
        <w:t>. I</w:t>
      </w:r>
      <w:r w:rsidRPr="005401D2">
        <w:t>t is quite a limit</w:t>
      </w:r>
      <w:r>
        <w:t>ation</w:t>
      </w:r>
      <w:r w:rsidRPr="005401D2">
        <w:t xml:space="preserve"> for single parents, particularly in</w:t>
      </w:r>
      <w:r>
        <w:t xml:space="preserve"> </w:t>
      </w:r>
      <w:r w:rsidRPr="005401D2">
        <w:t>London and the south</w:t>
      </w:r>
      <w:r>
        <w:t>-</w:t>
      </w:r>
      <w:r w:rsidRPr="005401D2">
        <w:t>east</w:t>
      </w:r>
      <w:r>
        <w:t>,</w:t>
      </w:r>
      <w:r w:rsidRPr="005401D2">
        <w:t xml:space="preserve"> when they </w:t>
      </w:r>
      <w:r w:rsidRPr="005401D2">
        <w:t>have to</w:t>
      </w:r>
      <w:r w:rsidRPr="005401D2">
        <w:t xml:space="preserve"> meet those costs.</w:t>
      </w:r>
      <w:r>
        <w:t xml:space="preserve"> </w:t>
      </w:r>
    </w:p>
    <w:p w:rsidR="001E1311" w:rsidP="00B93DE7">
      <w:pPr>
        <w:pStyle w:val="Answer"/>
      </w:pPr>
      <w:r>
        <w:t xml:space="preserve">As regards </w:t>
      </w:r>
      <w:r w:rsidRPr="005401D2">
        <w:t>stimulating flexible jobs</w:t>
      </w:r>
      <w:r>
        <w:t>, it</w:t>
      </w:r>
      <w:r w:rsidRPr="005401D2">
        <w:t xml:space="preserve"> was interesting </w:t>
      </w:r>
      <w:r>
        <w:t>that</w:t>
      </w:r>
      <w:r w:rsidRPr="005401D2">
        <w:t xml:space="preserve"> the lockdown in March </w:t>
      </w:r>
      <w:r>
        <w:t xml:space="preserve">meant that </w:t>
      </w:r>
      <w:r>
        <w:t>all of a sudden</w:t>
      </w:r>
      <w:r w:rsidRPr="005401D2">
        <w:t xml:space="preserve"> people </w:t>
      </w:r>
      <w:r>
        <w:t>were</w:t>
      </w:r>
      <w:r w:rsidRPr="005401D2">
        <w:t xml:space="preserve"> able to work from home</w:t>
      </w:r>
      <w:r>
        <w:t>, whereas it had been considered that l</w:t>
      </w:r>
      <w:r w:rsidRPr="005401D2">
        <w:t>ots of jobs</w:t>
      </w:r>
      <w:r>
        <w:t xml:space="preserve"> could not be done</w:t>
      </w:r>
      <w:r>
        <w:t xml:space="preserve"> that way</w:t>
      </w:r>
      <w:r w:rsidRPr="005401D2">
        <w:t>. Some of the single parents I interviewed talked about how that could be an opportunity.</w:t>
      </w:r>
      <w:r>
        <w:t xml:space="preserve"> </w:t>
      </w:r>
      <w:r w:rsidRPr="005401D2">
        <w:t>An investment in part</w:t>
      </w:r>
      <w:r>
        <w:t>-</w:t>
      </w:r>
      <w:r w:rsidRPr="005401D2">
        <w:t>time work</w:t>
      </w:r>
      <w:r>
        <w:t xml:space="preserve">, </w:t>
      </w:r>
      <w:r w:rsidRPr="005401D2">
        <w:t xml:space="preserve">where we are seeing big </w:t>
      </w:r>
      <w:r>
        <w:t xml:space="preserve">job </w:t>
      </w:r>
      <w:r w:rsidRPr="005401D2">
        <w:t>losses</w:t>
      </w:r>
      <w:r>
        <w:t xml:space="preserve">, </w:t>
      </w:r>
      <w:r w:rsidRPr="005401D2">
        <w:t>would be great</w:t>
      </w:r>
      <w:r>
        <w:t>. Perhaps the G</w:t>
      </w:r>
      <w:r w:rsidRPr="005401D2">
        <w:t xml:space="preserve">overnment </w:t>
      </w:r>
      <w:r>
        <w:t xml:space="preserve">could </w:t>
      </w:r>
      <w:r w:rsidRPr="005401D2">
        <w:t>support people to do job shares, which they</w:t>
      </w:r>
      <w:r w:rsidRPr="005401D2">
        <w:t xml:space="preserve"> could do through </w:t>
      </w:r>
      <w:r>
        <w:t>their</w:t>
      </w:r>
      <w:r w:rsidRPr="005401D2">
        <w:t xml:space="preserve"> </w:t>
      </w:r>
      <w:r>
        <w:t>“</w:t>
      </w:r>
      <w:r w:rsidRPr="005401D2">
        <w:t>Find a Job</w:t>
      </w:r>
      <w:r>
        <w:t>”</w:t>
      </w:r>
      <w:r w:rsidRPr="005401D2">
        <w:t xml:space="preserve"> site. It is broader than sec</w:t>
      </w:r>
      <w:r>
        <w:t>tors</w:t>
      </w:r>
      <w:r w:rsidRPr="005401D2">
        <w:t>.</w:t>
      </w:r>
      <w:r>
        <w:t xml:space="preserve"> </w:t>
      </w:r>
      <w:r w:rsidRPr="005401D2">
        <w:t>I</w:t>
      </w:r>
      <w:r>
        <w:t xml:space="preserve"> hope that a</w:t>
      </w:r>
      <w:r w:rsidRPr="005401D2">
        <w:t>llow</w:t>
      </w:r>
      <w:r>
        <w:t>ing</w:t>
      </w:r>
      <w:r w:rsidRPr="005401D2">
        <w:t xml:space="preserve"> women to do quality</w:t>
      </w:r>
      <w:r>
        <w:t>,</w:t>
      </w:r>
      <w:r w:rsidRPr="005401D2">
        <w:t xml:space="preserve"> part</w:t>
      </w:r>
      <w:r>
        <w:t>-</w:t>
      </w:r>
      <w:r w:rsidRPr="005401D2">
        <w:t>time and flexible jobs</w:t>
      </w:r>
      <w:r>
        <w:t xml:space="preserve"> </w:t>
      </w:r>
      <w:r w:rsidRPr="005401D2">
        <w:t>will be a result of some of the flexibility that we have seen during the lockdowns</w:t>
      </w:r>
      <w:r>
        <w:t>.</w:t>
      </w:r>
    </w:p>
    <w:p w:rsidR="001E1311" w:rsidP="00B93DE7">
      <w:pPr>
        <w:pStyle w:val="Answer"/>
      </w:pPr>
      <w:r w:rsidRPr="00811DAE">
        <w:rPr>
          <w:b/>
          <w:i/>
        </w:rPr>
        <w:t>Dr Katy Jones:</w:t>
      </w:r>
      <w:r>
        <w:t xml:space="preserve"> </w:t>
      </w:r>
      <w:r w:rsidRPr="005401D2">
        <w:t>I am conscious o</w:t>
      </w:r>
      <w:r w:rsidRPr="005401D2">
        <w:t>f time, so I will be very brief.</w:t>
      </w:r>
      <w:r>
        <w:t xml:space="preserve"> </w:t>
      </w:r>
      <w:r w:rsidRPr="005401D2">
        <w:t xml:space="preserve">I completely agree with the point that investment in social infrastructure both creates jobs and </w:t>
      </w:r>
      <w:r w:rsidRPr="005401D2">
        <w:t>opens up</w:t>
      </w:r>
      <w:r w:rsidRPr="005401D2">
        <w:t xml:space="preserve"> jobs for those previously held back by a lack of such investment. </w:t>
      </w:r>
      <w:r>
        <w:t>O</w:t>
      </w:r>
      <w:r w:rsidRPr="005401D2">
        <w:t>n the social infrastructure point</w:t>
      </w:r>
      <w:r>
        <w:t>, I would add</w:t>
      </w:r>
      <w:r w:rsidRPr="005401D2">
        <w:t xml:space="preserve"> the</w:t>
      </w:r>
      <w:r w:rsidRPr="005401D2">
        <w:t xml:space="preserve"> importance of investing in accessible and affordable public transport, which </w:t>
      </w:r>
      <w:r>
        <w:t>i</w:t>
      </w:r>
      <w:r w:rsidRPr="005401D2">
        <w:t>s not at the forefront of our mind</w:t>
      </w:r>
      <w:r>
        <w:t>s</w:t>
      </w:r>
      <w:r w:rsidRPr="005401D2">
        <w:t xml:space="preserve"> when we are </w:t>
      </w:r>
      <w:r>
        <w:t>all locked down,</w:t>
      </w:r>
      <w:r w:rsidRPr="005401D2">
        <w:t xml:space="preserve"> but when we go </w:t>
      </w:r>
      <w:r w:rsidRPr="005401D2">
        <w:t>back out there and people need to access opportunities, what good is a job if you cannot get to i</w:t>
      </w:r>
      <w:r w:rsidRPr="005401D2">
        <w:t>t</w:t>
      </w:r>
      <w:r>
        <w:t>?</w:t>
      </w:r>
      <w:r w:rsidRPr="005401D2">
        <w:t xml:space="preserve"> That is the case </w:t>
      </w:r>
      <w:r>
        <w:t>for both</w:t>
      </w:r>
      <w:r w:rsidRPr="005401D2">
        <w:t xml:space="preserve"> childcare provision and broader services. </w:t>
      </w:r>
    </w:p>
    <w:p w:rsidR="001E1311" w:rsidP="00B93DE7">
      <w:pPr>
        <w:pStyle w:val="Remark"/>
      </w:pPr>
      <w:r w:rsidRPr="005A092F">
        <w:rPr>
          <w:b/>
        </w:rPr>
        <w:t>Baroness Kingsmill:</w:t>
      </w:r>
      <w:r>
        <w:t xml:space="preserve"> </w:t>
      </w:r>
      <w:r w:rsidRPr="005401D2">
        <w:t>Professor Gregg, do you have anything to add?</w:t>
      </w:r>
      <w:r>
        <w:t xml:space="preserve"> </w:t>
      </w:r>
    </w:p>
    <w:p w:rsidR="001E1311" w:rsidP="00B93DE7">
      <w:pPr>
        <w:pStyle w:val="Answer"/>
      </w:pPr>
      <w:r>
        <w:rPr>
          <w:b/>
          <w:i/>
        </w:rPr>
        <w:t>Professor Paul Gregg:</w:t>
      </w:r>
      <w:r>
        <w:t xml:space="preserve"> </w:t>
      </w:r>
      <w:r w:rsidRPr="005401D2">
        <w:t>I will be very brief.</w:t>
      </w:r>
      <w:r>
        <w:t xml:space="preserve"> </w:t>
      </w:r>
      <w:r w:rsidRPr="005401D2">
        <w:t>I will focus a little more on young people.</w:t>
      </w:r>
      <w:r>
        <w:t xml:space="preserve"> </w:t>
      </w:r>
      <w:r w:rsidRPr="005401D2">
        <w:t>The primary entry point</w:t>
      </w:r>
      <w:r>
        <w:t>s</w:t>
      </w:r>
      <w:r w:rsidRPr="005401D2">
        <w:t xml:space="preserve"> into the labour market for young people who are not graduate</w:t>
      </w:r>
      <w:r>
        <w:t>s</w:t>
      </w:r>
      <w:r w:rsidRPr="005401D2">
        <w:t xml:space="preserve"> are hospitality, leisure, </w:t>
      </w:r>
      <w:r w:rsidRPr="005401D2">
        <w:t>retail</w:t>
      </w:r>
      <w:r w:rsidRPr="005401D2">
        <w:t xml:space="preserve"> and care. Three of those four have gone </w:t>
      </w:r>
      <w:r w:rsidRPr="005401D2">
        <w:t>pretty disastrously</w:t>
      </w:r>
      <w:r w:rsidRPr="005401D2">
        <w:t xml:space="preserve"> out of the window. Care involves mostly young women</w:t>
      </w:r>
      <w:r>
        <w:t>, and</w:t>
      </w:r>
      <w:r w:rsidRPr="005401D2">
        <w:t xml:space="preserve"> it is one of the big entry points into the </w:t>
      </w:r>
      <w:r w:rsidRPr="005401D2">
        <w:t>labour market.</w:t>
      </w:r>
      <w:r>
        <w:t xml:space="preserve"> </w:t>
      </w:r>
      <w:r w:rsidRPr="005401D2">
        <w:t>Anything that we can do to stimulate that as an entry point into the labour market is positive for tackling</w:t>
      </w:r>
      <w:r>
        <w:t xml:space="preserve"> the problem.</w:t>
      </w:r>
    </w:p>
    <w:p w:rsidR="001E1311" w:rsidP="00B93DE7">
      <w:pPr>
        <w:pStyle w:val="Remark"/>
      </w:pPr>
      <w:r w:rsidRPr="00436199">
        <w:rPr>
          <w:b/>
        </w:rPr>
        <w:t>Baroness Kingsmill:</w:t>
      </w:r>
      <w:r>
        <w:t xml:space="preserve"> </w:t>
      </w:r>
      <w:r w:rsidRPr="005401D2">
        <w:t>We talk about investment in IT as if that is a means of enabling people to work more</w:t>
      </w:r>
      <w:r>
        <w:t>,</w:t>
      </w:r>
      <w:r w:rsidRPr="005401D2">
        <w:t xml:space="preserve"> and I was thin</w:t>
      </w:r>
      <w:r w:rsidRPr="005401D2">
        <w:t>king that perhaps we should be focusing as much on social infrastructure</w:t>
      </w:r>
      <w:r>
        <w:t>,</w:t>
      </w:r>
      <w:r w:rsidRPr="005401D2">
        <w:t xml:space="preserve"> because </w:t>
      </w:r>
      <w:r>
        <w:t>that</w:t>
      </w:r>
      <w:r w:rsidRPr="005401D2">
        <w:t xml:space="preserve"> hold</w:t>
      </w:r>
      <w:r>
        <w:t>s</w:t>
      </w:r>
      <w:r w:rsidRPr="005401D2">
        <w:t xml:space="preserve"> people back from jobs and employment as well. That is the focus I had.</w:t>
      </w:r>
      <w:r>
        <w:t xml:space="preserve"> </w:t>
      </w:r>
      <w:r w:rsidRPr="005401D2">
        <w:t>Thank you very much for your contributions.</w:t>
      </w:r>
      <w:r>
        <w:t xml:space="preserve"> </w:t>
      </w:r>
    </w:p>
    <w:p w:rsidR="001E1311" w:rsidP="00B93DE7">
      <w:pPr>
        <w:pStyle w:val="Question"/>
      </w:pPr>
      <w:r w:rsidRPr="00E8737B">
        <w:rPr>
          <w:b/>
        </w:rPr>
        <w:t>Lord Skidelsky:</w:t>
      </w:r>
      <w:r>
        <w:t xml:space="preserve"> </w:t>
      </w:r>
      <w:r w:rsidRPr="005401D2">
        <w:t>We have covered a lot of this a</w:t>
      </w:r>
      <w:r w:rsidRPr="005401D2">
        <w:t xml:space="preserve">lready, </w:t>
      </w:r>
      <w:r>
        <w:t>so</w:t>
      </w:r>
      <w:r w:rsidRPr="005401D2">
        <w:t xml:space="preserve"> I w</w:t>
      </w:r>
      <w:r>
        <w:t>ill</w:t>
      </w:r>
      <w:r w:rsidRPr="005401D2">
        <w:t xml:space="preserve"> confine it to one point. In considering schemes of job creation, job retention and support </w:t>
      </w:r>
      <w:r>
        <w:t>for</w:t>
      </w:r>
      <w:r w:rsidRPr="005401D2">
        <w:t xml:space="preserve"> young people</w:t>
      </w:r>
      <w:r>
        <w:t>,</w:t>
      </w:r>
      <w:r w:rsidRPr="005401D2">
        <w:t xml:space="preserve"> how much attention should be paid to the cost of such schemes? Should one be aware of </w:t>
      </w:r>
      <w:r>
        <w:t xml:space="preserve">just </w:t>
      </w:r>
      <w:r w:rsidRPr="005401D2">
        <w:t>the gross cost or the net cost?</w:t>
      </w:r>
      <w:r>
        <w:t xml:space="preserve"> </w:t>
      </w:r>
    </w:p>
    <w:p w:rsidR="001E1311" w:rsidP="00B93DE7">
      <w:pPr>
        <w:pStyle w:val="Answer"/>
      </w:pPr>
      <w:r>
        <w:rPr>
          <w:b/>
          <w:i/>
        </w:rPr>
        <w:t>Profe</w:t>
      </w:r>
      <w:r>
        <w:rPr>
          <w:b/>
          <w:i/>
        </w:rPr>
        <w:t xml:space="preserve">ssor Paul Gregg: </w:t>
      </w:r>
      <w:r w:rsidRPr="005401D2">
        <w:t>The</w:t>
      </w:r>
      <w:r>
        <w:t>re are</w:t>
      </w:r>
      <w:r w:rsidRPr="005401D2">
        <w:t xml:space="preserve"> </w:t>
      </w:r>
      <w:r w:rsidRPr="005401D2">
        <w:t>pay</w:t>
      </w:r>
      <w:r>
        <w:t>-</w:t>
      </w:r>
      <w:r w:rsidRPr="005401D2">
        <w:t>offs</w:t>
      </w:r>
      <w:r w:rsidRPr="005401D2">
        <w:t xml:space="preserve"> </w:t>
      </w:r>
      <w:r>
        <w:t>to</w:t>
      </w:r>
      <w:r w:rsidRPr="005401D2">
        <w:t xml:space="preserve"> th</w:t>
      </w:r>
      <w:r>
        <w:t>o</w:t>
      </w:r>
      <w:r w:rsidRPr="005401D2">
        <w:t>se kinds of interventions when they are done really well</w:t>
      </w:r>
      <w:r>
        <w:t>.</w:t>
      </w:r>
      <w:r w:rsidRPr="005401D2">
        <w:t xml:space="preserve"> I will come back to the</w:t>
      </w:r>
      <w:r>
        <w:t xml:space="preserve"> things that are</w:t>
      </w:r>
      <w:r w:rsidRPr="005401D2">
        <w:t xml:space="preserve"> very poor investment in th</w:t>
      </w:r>
      <w:r>
        <w:t>at</w:t>
      </w:r>
      <w:r w:rsidRPr="005401D2">
        <w:t xml:space="preserve"> territory because there are quite a few</w:t>
      </w:r>
      <w:r>
        <w:t>.</w:t>
      </w:r>
    </w:p>
    <w:p w:rsidR="001E1311" w:rsidP="00B93DE7">
      <w:pPr>
        <w:pStyle w:val="Answer"/>
      </w:pPr>
      <w:r>
        <w:t>T</w:t>
      </w:r>
      <w:r w:rsidRPr="005401D2">
        <w:t>he better end of the stuff does not quite pay</w:t>
      </w:r>
      <w:r w:rsidRPr="005401D2">
        <w:t xml:space="preserve"> for itself to the Treasury.</w:t>
      </w:r>
      <w:r>
        <w:t xml:space="preserve"> O</w:t>
      </w:r>
      <w:r w:rsidRPr="005401D2">
        <w:t xml:space="preserve">nce you </w:t>
      </w:r>
      <w:r w:rsidRPr="005401D2">
        <w:t>take into account</w:t>
      </w:r>
      <w:r w:rsidRPr="005401D2">
        <w:t xml:space="preserve"> the revenues and expenditure, which is the gross and net point, they do not quite pay for themselves in net terms to the Treasury. That is a </w:t>
      </w:r>
      <w:r w:rsidRPr="005401D2">
        <w:t>really narrow</w:t>
      </w:r>
      <w:r w:rsidRPr="005401D2">
        <w:t xml:space="preserve"> view of the social value of such pro</w:t>
      </w:r>
      <w:r>
        <w:t xml:space="preserve">grammes. </w:t>
      </w:r>
      <w:r>
        <w:t>The</w:t>
      </w:r>
      <w:r w:rsidRPr="005401D2">
        <w:t>re is massive social value to the individuals who experienc</w:t>
      </w:r>
      <w:r>
        <w:t>e</w:t>
      </w:r>
      <w:r w:rsidRPr="005401D2">
        <w:t xml:space="preserve"> them</w:t>
      </w:r>
      <w:r>
        <w:t>, and</w:t>
      </w:r>
      <w:r w:rsidRPr="005401D2">
        <w:t xml:space="preserve"> in addressing some of the long</w:t>
      </w:r>
      <w:r>
        <w:t>-</w:t>
      </w:r>
      <w:r w:rsidRPr="005401D2">
        <w:t>term scarring that follows from long</w:t>
      </w:r>
      <w:r>
        <w:t>-</w:t>
      </w:r>
      <w:r w:rsidRPr="005401D2">
        <w:t>term unemployment.</w:t>
      </w:r>
      <w:r>
        <w:t xml:space="preserve"> </w:t>
      </w:r>
      <w:r w:rsidRPr="005401D2">
        <w:t>There are massive private returns to the individual</w:t>
      </w:r>
      <w:r>
        <w:t>s</w:t>
      </w:r>
      <w:r w:rsidRPr="005401D2">
        <w:t xml:space="preserve"> participating</w:t>
      </w:r>
      <w:r>
        <w:t>,</w:t>
      </w:r>
      <w:r w:rsidRPr="005401D2">
        <w:t xml:space="preserve"> but there are also big retu</w:t>
      </w:r>
      <w:r w:rsidRPr="005401D2">
        <w:t>rns to the firms taking people on</w:t>
      </w:r>
      <w:r>
        <w:t>. If</w:t>
      </w:r>
      <w:r w:rsidRPr="005401D2">
        <w:t xml:space="preserve"> you are placing people in firms and organisations, there are benefits to the organisations</w:t>
      </w:r>
      <w:r>
        <w:t>,</w:t>
      </w:r>
      <w:r w:rsidRPr="005401D2">
        <w:t xml:space="preserve"> but there are also benefits to them in recruiting people from those programmes who have experience and more knowledge than the</w:t>
      </w:r>
      <w:r w:rsidRPr="005401D2">
        <w:t xml:space="preserve">y otherwise would have </w:t>
      </w:r>
      <w:r>
        <w:t>from</w:t>
      </w:r>
      <w:r w:rsidRPr="005401D2">
        <w:t xml:space="preserve"> long</w:t>
      </w:r>
      <w:r>
        <w:t>-</w:t>
      </w:r>
      <w:r w:rsidRPr="005401D2">
        <w:t>term unemployment.</w:t>
      </w:r>
    </w:p>
    <w:p w:rsidR="001E1311" w:rsidP="00B93DE7">
      <w:pPr>
        <w:pStyle w:val="Answer"/>
      </w:pPr>
      <w:r>
        <w:t>W</w:t>
      </w:r>
      <w:r w:rsidRPr="005401D2">
        <w:t>hose costs are we focusing on? Is it just the Treasury costs, the wider societal benefits</w:t>
      </w:r>
      <w:r>
        <w:t>,</w:t>
      </w:r>
      <w:r w:rsidRPr="005401D2">
        <w:t xml:space="preserve"> </w:t>
      </w:r>
      <w:r>
        <w:t>or</w:t>
      </w:r>
      <w:r w:rsidRPr="005401D2">
        <w:t xml:space="preserve"> the benefits to individual</w:t>
      </w:r>
      <w:r>
        <w:t>s</w:t>
      </w:r>
      <w:r w:rsidRPr="005401D2">
        <w:t xml:space="preserve"> and businesses</w:t>
      </w:r>
      <w:r>
        <w:t xml:space="preserve">? </w:t>
      </w:r>
      <w:r w:rsidRPr="005401D2">
        <w:t>That is a slightly deeper question.</w:t>
      </w:r>
      <w:r>
        <w:t xml:space="preserve"> </w:t>
      </w:r>
      <w:r w:rsidRPr="005401D2">
        <w:t xml:space="preserve">When you are making </w:t>
      </w:r>
      <w:r w:rsidRPr="005401D2">
        <w:t>investments in roads, you do not talk about the Treasury costs; you talk about the benefits. We need more of a conversation</w:t>
      </w:r>
      <w:r>
        <w:t xml:space="preserve"> </w:t>
      </w:r>
      <w:r w:rsidRPr="005401D2">
        <w:t>about the social return and the social benefits</w:t>
      </w:r>
      <w:r>
        <w:t>,</w:t>
      </w:r>
      <w:r w:rsidRPr="005401D2">
        <w:t xml:space="preserve"> not just the Treasury costs and the Treasury returns.</w:t>
      </w:r>
      <w:r>
        <w:t xml:space="preserve"> </w:t>
      </w:r>
    </w:p>
    <w:p w:rsidR="001E1311" w:rsidRPr="00B93DE7" w:rsidP="00B93DE7">
      <w:pPr>
        <w:pStyle w:val="Remark"/>
      </w:pPr>
      <w:r w:rsidRPr="00811DAE">
        <w:rPr>
          <w:b/>
        </w:rPr>
        <w:t>The Chair:</w:t>
      </w:r>
      <w:r>
        <w:t xml:space="preserve"> </w:t>
      </w:r>
      <w:r w:rsidRPr="005401D2">
        <w:t>On that note</w:t>
      </w:r>
      <w:r>
        <w:t>,</w:t>
      </w:r>
      <w:r w:rsidRPr="005401D2">
        <w:t xml:space="preserve"> we </w:t>
      </w:r>
      <w:r w:rsidRPr="005401D2">
        <w:t>have used up our allocated time</w:t>
      </w:r>
      <w:r>
        <w:t xml:space="preserve">. </w:t>
      </w:r>
      <w:r w:rsidRPr="005401D2">
        <w:t>I am very grateful to you</w:t>
      </w:r>
      <w:r>
        <w:t>,</w:t>
      </w:r>
      <w:r w:rsidRPr="005401D2">
        <w:t xml:space="preserve"> Dr Katy Jones, Tracy Fishwick, Professor </w:t>
      </w:r>
      <w:r w:rsidRPr="005401D2">
        <w:t>Gregg</w:t>
      </w:r>
      <w:r w:rsidRPr="005401D2">
        <w:t xml:space="preserve"> and Laura Dewar for what has been a very interesting session. You are welcome to </w:t>
      </w:r>
      <w:r w:rsidRPr="005401D2">
        <w:t>stay on the line if you wish to listen to the next session.</w:t>
      </w:r>
    </w:p>
    <w:sectPr w:rsidSect="00A6798A">
      <w:headerReference w:type="default" r:id="rId14"/>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31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31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31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31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1E1311" w:rsidP="009277D8">
        <w:pPr>
          <w:pStyle w:val="Para"/>
          <w:rPr>
            <w:color w:val="808080"/>
          </w:rPr>
        </w:pPr>
        <w:r w:rsidRPr="00E05757">
          <w:rPr>
            <w:noProof/>
            <w:color w:val="808080"/>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1E1311"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E131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864445370"/>
      <w:docPartObj>
        <w:docPartGallery w:val="Page Numbers (Top of Page)"/>
        <w:docPartUnique/>
      </w:docPartObj>
    </w:sdtPr>
    <w:sdtEndPr>
      <w:rPr>
        <w:noProof/>
      </w:rPr>
    </w:sdtEndPr>
    <w:sdtContent>
      <w:p w:rsidR="001E1311">
        <w:pPr>
          <w:pStyle w:val="Header"/>
          <w:jc w:val="right"/>
        </w:pPr>
        <w:r>
          <w:fldChar w:fldCharType="begin"/>
        </w:r>
        <w:r>
          <w:instrText xml:space="preserve"> PAGE  </w:instrText>
        </w:r>
        <w:r>
          <w:instrText xml:space="preserve"> \* MERGEFORMAT </w:instrText>
        </w:r>
        <w:r>
          <w:fldChar w:fldCharType="separate"/>
        </w:r>
        <w:r>
          <w:rPr>
            <w:noProof/>
          </w:rPr>
          <w:t>9</w:t>
        </w:r>
        <w:r>
          <w:rPr>
            <w:noProof/>
          </w:rPr>
          <w:fldChar w:fldCharType="end"/>
        </w:r>
      </w:p>
    </w:sdtContent>
  </w:sdt>
  <w:p w:rsidR="001E1311"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455356E"/>
    <w:multiLevelType w:val="hybridMultilevel"/>
    <w:tmpl w:val="F77AA23A"/>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1">
    <w:nsid w:val="15DA7ED3"/>
    <w:multiLevelType w:val="hybridMultilevel"/>
    <w:tmpl w:val="A4B41950"/>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2">
    <w:nsid w:val="19947737"/>
    <w:multiLevelType w:val="hybridMultilevel"/>
    <w:tmpl w:val="ADB8199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1A916570"/>
    <w:multiLevelType w:val="hybridMultilevel"/>
    <w:tmpl w:val="7012BDCA"/>
    <w:lvl w:ilvl="0">
      <w:start w:val="130"/>
      <w:numFmt w:val="decimal"/>
      <w:pStyle w:val="Question"/>
      <w:lvlText w:val="Q%1"/>
      <w:lvlJc w:val="left"/>
      <w:pPr>
        <w:ind w:left="794" w:hanging="794"/>
      </w:pPr>
      <w:rPr>
        <w:rFonts w:hint="default"/>
        <w:i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4">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nsid w:val="22CC320A"/>
    <w:multiLevelType w:val="hybridMultilevel"/>
    <w:tmpl w:val="2544FF7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6">
    <w:nsid w:val="33A34166"/>
    <w:multiLevelType w:val="hybridMultilevel"/>
    <w:tmpl w:val="51CA1A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8">
    <w:nsid w:val="53E53966"/>
    <w:multiLevelType w:val="hybridMultilevel"/>
    <w:tmpl w:val="8F1A6904"/>
    <w:lvl w:ilvl="0">
      <w:start w:val="0"/>
      <w:numFmt w:val="bullet"/>
      <w:lvlText w:val=""/>
      <w:lvlJc w:val="left"/>
      <w:pPr>
        <w:ind w:left="1154" w:hanging="360"/>
      </w:pPr>
      <w:rPr>
        <w:rFonts w:ascii="Symbol" w:eastAsia="Times New Roman" w:hAnsi="Symbol" w:cs="Times New Roman" w:hint="default"/>
        <w:b/>
      </w:rPr>
    </w:lvl>
    <w:lvl w:ilvl="1" w:tentative="1">
      <w:start w:val="1"/>
      <w:numFmt w:val="bullet"/>
      <w:lvlText w:val="o"/>
      <w:lvlJc w:val="left"/>
      <w:pPr>
        <w:ind w:left="1874" w:hanging="360"/>
      </w:pPr>
      <w:rPr>
        <w:rFonts w:ascii="Courier New" w:hAnsi="Courier New" w:cs="Courier New" w:hint="default"/>
      </w:rPr>
    </w:lvl>
    <w:lvl w:ilvl="2" w:tentative="1">
      <w:start w:val="1"/>
      <w:numFmt w:val="bullet"/>
      <w:lvlText w:val=""/>
      <w:lvlJc w:val="left"/>
      <w:pPr>
        <w:ind w:left="2594" w:hanging="360"/>
      </w:pPr>
      <w:rPr>
        <w:rFonts w:ascii="Wingdings" w:hAnsi="Wingdings" w:hint="default"/>
      </w:rPr>
    </w:lvl>
    <w:lvl w:ilvl="3" w:tentative="1">
      <w:start w:val="1"/>
      <w:numFmt w:val="bullet"/>
      <w:lvlText w:val=""/>
      <w:lvlJc w:val="left"/>
      <w:pPr>
        <w:ind w:left="3314" w:hanging="360"/>
      </w:pPr>
      <w:rPr>
        <w:rFonts w:ascii="Symbol" w:hAnsi="Symbol" w:hint="default"/>
      </w:rPr>
    </w:lvl>
    <w:lvl w:ilvl="4" w:tentative="1">
      <w:start w:val="1"/>
      <w:numFmt w:val="bullet"/>
      <w:lvlText w:val="o"/>
      <w:lvlJc w:val="left"/>
      <w:pPr>
        <w:ind w:left="4034" w:hanging="360"/>
      </w:pPr>
      <w:rPr>
        <w:rFonts w:ascii="Courier New" w:hAnsi="Courier New" w:cs="Courier New" w:hint="default"/>
      </w:rPr>
    </w:lvl>
    <w:lvl w:ilvl="5" w:tentative="1">
      <w:start w:val="1"/>
      <w:numFmt w:val="bullet"/>
      <w:lvlText w:val=""/>
      <w:lvlJc w:val="left"/>
      <w:pPr>
        <w:ind w:left="4754" w:hanging="360"/>
      </w:pPr>
      <w:rPr>
        <w:rFonts w:ascii="Wingdings" w:hAnsi="Wingdings" w:hint="default"/>
      </w:rPr>
    </w:lvl>
    <w:lvl w:ilvl="6" w:tentative="1">
      <w:start w:val="1"/>
      <w:numFmt w:val="bullet"/>
      <w:lvlText w:val=""/>
      <w:lvlJc w:val="left"/>
      <w:pPr>
        <w:ind w:left="5474" w:hanging="360"/>
      </w:pPr>
      <w:rPr>
        <w:rFonts w:ascii="Symbol" w:hAnsi="Symbol" w:hint="default"/>
      </w:rPr>
    </w:lvl>
    <w:lvl w:ilvl="7" w:tentative="1">
      <w:start w:val="1"/>
      <w:numFmt w:val="bullet"/>
      <w:lvlText w:val="o"/>
      <w:lvlJc w:val="left"/>
      <w:pPr>
        <w:ind w:left="6194" w:hanging="360"/>
      </w:pPr>
      <w:rPr>
        <w:rFonts w:ascii="Courier New" w:hAnsi="Courier New" w:cs="Courier New" w:hint="default"/>
      </w:rPr>
    </w:lvl>
    <w:lvl w:ilvl="8" w:tentative="1">
      <w:start w:val="1"/>
      <w:numFmt w:val="bullet"/>
      <w:lvlText w:val=""/>
      <w:lvlJc w:val="left"/>
      <w:pPr>
        <w:ind w:left="6914" w:hanging="360"/>
      </w:pPr>
      <w:rPr>
        <w:rFonts w:ascii="Wingdings" w:hAnsi="Wingdings" w:hint="default"/>
      </w:rPr>
    </w:lvl>
  </w:abstractNum>
  <w:abstractNum w:abstractNumId="9">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5F5876C2"/>
    <w:multiLevelType w:val="hybridMultilevel"/>
    <w:tmpl w:val="8DE2896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7"/>
  </w:num>
  <w:num w:numId="3">
    <w:abstractNumId w:val="7"/>
  </w:num>
  <w:num w:numId="4">
    <w:abstractNumId w:val="7"/>
  </w:num>
  <w:num w:numId="5">
    <w:abstractNumId w:val="7"/>
  </w:num>
  <w:num w:numId="6">
    <w:abstractNumId w:val="7"/>
  </w:num>
  <w:num w:numId="7">
    <w:abstractNumId w:val="9"/>
  </w:num>
  <w:num w:numId="8">
    <w:abstractNumId w:val="4"/>
  </w:num>
  <w:num w:numId="9">
    <w:abstractNumId w:val="3"/>
  </w:num>
  <w:num w:numId="10">
    <w:abstractNumId w:val="3"/>
  </w:num>
  <w:num w:numId="11">
    <w:abstractNumId w:val="11"/>
  </w:num>
  <w:num w:numId="12">
    <w:abstractNumId w:val="5"/>
  </w:num>
  <w:num w:numId="13">
    <w:abstractNumId w:val="8"/>
  </w:num>
  <w:num w:numId="14">
    <w:abstractNumId w:val="0"/>
  </w:num>
  <w:num w:numId="15">
    <w:abstractNumId w:val="1"/>
  </w:num>
  <w:num w:numId="16">
    <w:abstractNumId w:val="3"/>
  </w:num>
  <w:num w:numId="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
  </w:num>
  <w:num w:numId="19">
    <w:abstractNumId w:val="6"/>
  </w:num>
  <w:num w:numId="2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9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3DE7"/>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61644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16441"/>
    <w:rPr>
      <w:rFonts w:ascii="Segoe UI" w:hAnsi="Segoe UI" w:cs="Segoe UI"/>
      <w:sz w:val="18"/>
      <w:szCs w:val="18"/>
    </w:rPr>
  </w:style>
  <w:style w:type="character" w:styleId="CommentReference">
    <w:name w:val="annotation reference"/>
    <w:basedOn w:val="DefaultParagraphFont"/>
    <w:uiPriority w:val="99"/>
    <w:semiHidden/>
    <w:unhideWhenUsed/>
    <w:rsid w:val="006711E8"/>
    <w:rPr>
      <w:sz w:val="16"/>
      <w:szCs w:val="16"/>
    </w:rPr>
  </w:style>
  <w:style w:type="paragraph" w:styleId="CommentText">
    <w:name w:val="annotation text"/>
    <w:basedOn w:val="Normal"/>
    <w:link w:val="CommentTextChar"/>
    <w:uiPriority w:val="99"/>
    <w:semiHidden/>
    <w:unhideWhenUsed/>
    <w:rsid w:val="006711E8"/>
    <w:rPr>
      <w:sz w:val="20"/>
      <w:szCs w:val="20"/>
    </w:rPr>
  </w:style>
  <w:style w:type="character" w:customStyle="1" w:styleId="CommentTextChar">
    <w:name w:val="Comment Text Char"/>
    <w:basedOn w:val="DefaultParagraphFont"/>
    <w:link w:val="CommentText"/>
    <w:uiPriority w:val="99"/>
    <w:semiHidden/>
    <w:rsid w:val="006711E8"/>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711E8"/>
    <w:rPr>
      <w:b/>
      <w:bCs/>
    </w:rPr>
  </w:style>
  <w:style w:type="character" w:customStyle="1" w:styleId="CommentSubjectChar">
    <w:name w:val="Comment Subject Char"/>
    <w:basedOn w:val="CommentTextChar"/>
    <w:link w:val="CommentSubject"/>
    <w:uiPriority w:val="99"/>
    <w:semiHidden/>
    <w:rsid w:val="006711E8"/>
    <w:rPr>
      <w:rFonts w:ascii="Verdana" w:hAnsi="Verdana"/>
      <w:b/>
      <w:bCs/>
      <w:sz w:val="20"/>
      <w:szCs w:val="20"/>
    </w:rPr>
  </w:style>
  <w:style w:type="paragraph" w:styleId="Revision">
    <w:name w:val="Revision"/>
    <w:hidden/>
    <w:uiPriority w:val="99"/>
    <w:semiHidden/>
    <w:rsid w:val="006711E8"/>
    <w:pPr>
      <w:spacing w:after="0" w:line="240" w:lineRule="auto"/>
    </w:pPr>
    <w:rPr>
      <w:rFonts w:ascii="Verdana" w:hAnsi="Verdana"/>
    </w:rPr>
  </w:style>
  <w:style w:type="character" w:customStyle="1" w:styleId="UnresolvedMention1">
    <w:name w:val="Unresolved Mention1"/>
    <w:basedOn w:val="DefaultParagraphFont"/>
    <w:uiPriority w:val="99"/>
    <w:semiHidden/>
    <w:unhideWhenUsed/>
    <w:rsid w:val="00E32CC6"/>
    <w:rPr>
      <w:color w:val="605E5C"/>
      <w:shd w:val="clear" w:color="auto" w:fill="E1DFDD"/>
    </w:rPr>
  </w:style>
  <w:style w:type="character" w:customStyle="1" w:styleId="UnresolvedMention2">
    <w:name w:val="Unresolved Mention2"/>
    <w:basedOn w:val="DefaultParagraphFont"/>
    <w:uiPriority w:val="99"/>
    <w:semiHidden/>
    <w:unhideWhenUsed/>
    <w:rsid w:val="006E1C13"/>
    <w:rPr>
      <w:color w:val="605E5C"/>
      <w:shd w:val="clear" w:color="auto" w:fill="E1DFDD"/>
    </w:rPr>
  </w:style>
  <w:style w:type="paragraph" w:styleId="ListParagraph">
    <w:name w:val="List Paragraph"/>
    <w:basedOn w:val="Normal"/>
    <w:uiPriority w:val="34"/>
    <w:rsid w:val="000E22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eader" Target="head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header" Target="head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41830A0882AFC43AF35E75EFE127471" ma:contentTypeVersion="7" ma:contentTypeDescription="Create a new document." ma:contentTypeScope="" ma:versionID="dffcd89bb05c8c38d01ded9962e0aefd">
  <xsd:schema xmlns:xsd="http://www.w3.org/2001/XMLSchema" xmlns:xs="http://www.w3.org/2001/XMLSchema" xmlns:p="http://schemas.microsoft.com/office/2006/metadata/properties" xmlns:ns3="9661732b-616d-4ee6-9f6f-f93b47ec35c6" xmlns:ns4="7ee74cba-77ee-428a-9bbe-847998155605" targetNamespace="http://schemas.microsoft.com/office/2006/metadata/properties" ma:root="true" ma:fieldsID="952ffdffef9745819463dd7888c9e13f" ns3:_="" ns4:_="">
    <xsd:import namespace="9661732b-616d-4ee6-9f6f-f93b47ec35c6"/>
    <xsd:import namespace="7ee74cba-77ee-428a-9bbe-847998155605"/>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61732b-616d-4ee6-9f6f-f93b47ec35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ee74cba-77ee-428a-9bbe-84799815560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3E801-36E5-4294-A7A4-B6F3AD7ECF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61732b-616d-4ee6-9f6f-f93b47ec35c6"/>
    <ds:schemaRef ds:uri="7ee74cba-77ee-428a-9bbe-8479981556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0B4E1F-6A73-442F-903C-09F5A07DCC7A}">
  <ds:schemaRefs>
    <ds:schemaRef ds:uri="http://schemas.microsoft.com/sharepoint/v3/contenttype/forms"/>
  </ds:schemaRefs>
</ds:datastoreItem>
</file>

<file path=customXml/itemProps3.xml><?xml version="1.0" encoding="utf-8"?>
<ds:datastoreItem xmlns:ds="http://schemas.openxmlformats.org/officeDocument/2006/customXml" ds:itemID="{2E4542D8-D424-4381-BD61-ACFB5926D405}">
  <ds:schemaRefs>
    <ds:schemaRef ds:uri="http://schemas.microsoft.com/office/2006/documentManagement/types"/>
    <ds:schemaRef ds:uri="9661732b-616d-4ee6-9f6f-f93b47ec35c6"/>
    <ds:schemaRef ds:uri="7ee74cba-77ee-428a-9bbe-847998155605"/>
    <ds:schemaRef ds:uri="http://purl.org/dc/elements/1.1/"/>
    <ds:schemaRef ds:uri="http://schemas.microsoft.com/office/2006/metadata/properties"/>
    <ds:schemaRef ds:uri="http://schemas.microsoft.com/office/infopath/2007/PartnerControls"/>
    <ds:schemaRef ds:uri="http://purl.org/dc/term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7EA6F013-88AA-4179-AE5F-1EB2B1FF6C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