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241BB" w:rsidRPr="00AD5029" w:rsidP="00C45753">
      <w:pPr>
        <w:pStyle w:val="TitleCommittee0"/>
      </w:pPr>
      <w:sdt>
        <w:sdtPr>
          <w:alias w:val="CommitteeName"/>
          <w:tag w:val="CommitteeName"/>
          <w:id w:val="1869951332"/>
          <w:placeholder>
            <w:docPart w:val="BD4311303BF64B07B2CEE1A198AB54BB"/>
          </w:placeholder>
          <w:richText/>
        </w:sdtPr>
        <w:sdtContent>
          <w:r w:rsidRPr="00AD5029">
            <w:t>International Development Committee</w:t>
          </w:r>
        </w:sdtContent>
      </w:sdt>
    </w:p>
    <w:p w:rsidR="006241BB" w:rsidRPr="00AD5029" w:rsidP="00C45753">
      <w:pPr>
        <w:pStyle w:val="TitleInquiry0"/>
      </w:pPr>
      <w:r w:rsidRPr="00AD5029">
        <w:t xml:space="preserve">Oral evidence: </w:t>
      </w:r>
      <w:sdt>
        <w:sdtPr>
          <w:alias w:val="InquiryName"/>
          <w:tag w:val="InquiryName"/>
          <w:id w:val="377371847"/>
          <w:placeholder>
            <w:docPart w:val="BD4311303BF64B07B2CEE1A198AB54BB"/>
          </w:placeholder>
          <w:richText/>
        </w:sdtPr>
        <w:sdtContent>
          <w:r w:rsidRPr="00AD5029">
            <w:t xml:space="preserve">Foreign, Commonwealth and Development Office’s </w:t>
          </w:r>
          <w:r w:rsidRPr="00AD5029" w:rsidR="0080131C">
            <w:t xml:space="preserve">Annual Report </w:t>
          </w:r>
          <w:r w:rsidRPr="00AD5029">
            <w:t xml:space="preserve">and </w:t>
          </w:r>
          <w:r w:rsidRPr="00AD5029" w:rsidR="0080131C">
            <w:t>Accounts</w:t>
          </w:r>
        </w:sdtContent>
      </w:sdt>
      <w:r w:rsidRPr="00AD5029">
        <w:t xml:space="preserve">, HC </w:t>
      </w:r>
      <w:sdt>
        <w:sdtPr>
          <w:alias w:val="InquiryRefNo"/>
          <w:tag w:val="InquiryRefNo"/>
          <w:id w:val="-281725174"/>
          <w:placeholder>
            <w:docPart w:val="BD4311303BF64B07B2CEE1A198AB54BB"/>
          </w:placeholder>
          <w:richText/>
        </w:sdtPr>
        <w:sdtContent>
          <w:r w:rsidRPr="00AD5029">
            <w:t>765</w:t>
          </w:r>
        </w:sdtContent>
      </w:sdt>
    </w:p>
    <w:sdt>
      <w:sdtPr>
        <w:alias w:val="SittingDate"/>
        <w:tag w:val="SittingDate"/>
        <w:id w:val="-1160222926"/>
        <w:placeholder>
          <w:docPart w:val="BD4311303BF64B07B2CEE1A198AB54BB"/>
        </w:placeholder>
        <w:richText/>
      </w:sdtPr>
      <w:sdtContent>
        <w:p w:rsidR="006241BB" w:rsidRPr="00AD5029" w:rsidP="00C45753">
          <w:pPr>
            <w:pStyle w:val="Para"/>
          </w:pPr>
          <w:r w:rsidRPr="00AD5029">
            <w:t>Tuesday 18 October 2022</w:t>
          </w:r>
        </w:p>
      </w:sdtContent>
    </w:sdt>
    <w:p w:rsidR="006241BB" w:rsidRPr="00AD5029" w:rsidP="00C45753">
      <w:pPr>
        <w:pStyle w:val="Para"/>
      </w:pPr>
      <w:r w:rsidRPr="00AD5029">
        <w:t xml:space="preserve">Ordered by the House of </w:t>
      </w:r>
      <w:sdt>
        <w:sdtPr>
          <w:alias w:val="House"/>
          <w:tag w:val="House"/>
          <w:id w:val="809213435"/>
          <w:placeholder>
            <w:docPart w:val="BD4311303BF64B07B2CEE1A198AB54BB"/>
          </w:placeholder>
          <w:richText/>
        </w:sdtPr>
        <w:sdtContent>
          <w:r w:rsidRPr="00AD5029">
            <w:t>Commons</w:t>
          </w:r>
        </w:sdtContent>
      </w:sdt>
      <w:r w:rsidRPr="00AD5029">
        <w:t xml:space="preserve"> to be published on </w:t>
      </w:r>
      <w:sdt>
        <w:sdtPr>
          <w:alias w:val="PublishDate"/>
          <w:tag w:val="PublishDate"/>
          <w:id w:val="217021599"/>
          <w:placeholder>
            <w:docPart w:val="BD4311303BF64B07B2CEE1A198AB54BB"/>
          </w:placeholder>
          <w:richText/>
        </w:sdtPr>
        <w:sdtContent>
          <w:r w:rsidRPr="00AD5029">
            <w:t>18 October 2022</w:t>
          </w:r>
        </w:sdtContent>
      </w:sdt>
      <w:r w:rsidRPr="00AD5029">
        <w:t>.</w:t>
      </w:r>
    </w:p>
    <w:p w:rsidR="006241BB" w:rsidRPr="00AD5029" w:rsidP="00C45753">
      <w:r>
        <w:fldChar w:fldCharType="begin"/>
      </w:r>
      <w:r>
        <w:instrText xml:space="preserve"> HYPERLINK "https://www.parliamentlive.tv/Event/Index/5bfb3b6f-f913-42b7-bf23-3d39e42b6a08" </w:instrText>
      </w:r>
      <w:r>
        <w:fldChar w:fldCharType="separate"/>
      </w:r>
      <w:sdt>
        <w:sdtPr>
          <w:rPr>
            <w:rStyle w:val="Hyperlink"/>
          </w:rPr>
          <w:alias w:val="VideoHyperlink"/>
          <w:tag w:val="VideoHyperlink"/>
          <w:id w:val="703995351"/>
          <w:placeholder>
            <w:docPart w:val="BD4311303BF64B07B2CEE1A198AB54BB"/>
          </w:placeholder>
          <w:richText/>
        </w:sdtPr>
        <w:sdtEndPr>
          <w:rPr>
            <w:rStyle w:val="Hyperlink"/>
          </w:rPr>
        </w:sdtEndPr>
        <w:sdtContent>
          <w:r w:rsidRPr="00A50DA1">
            <w:rPr>
              <w:rStyle w:val="Hyperlink"/>
            </w:rPr>
            <w:t>Watch the meeting</w:t>
          </w:r>
        </w:sdtContent>
      </w:sdt>
      <w:r>
        <w:fldChar w:fldCharType="end"/>
      </w:r>
    </w:p>
    <w:p w:rsidR="006241BB" w:rsidRPr="00AD5029" w:rsidP="00C45753">
      <w:r w:rsidRPr="00AD5029">
        <w:t xml:space="preserve">Members present: </w:t>
      </w:r>
      <w:sdt>
        <w:sdtPr>
          <w:alias w:val="MembersPresent"/>
          <w:tag w:val="MembersPresent"/>
          <w:id w:val="366340316"/>
          <w:placeholder>
            <w:docPart w:val="BD4311303BF64B07B2CEE1A198AB54BB"/>
          </w:placeholder>
          <w:richText/>
        </w:sdtPr>
        <w:sdtContent>
          <w:r w:rsidRPr="00AD5029">
            <w:t xml:space="preserve">Sarah Champion (Chair); Richard Bacon; Chris Law; Mr Ian </w:t>
          </w:r>
          <w:r w:rsidRPr="00AD5029">
            <w:t>Liddell-Grainger</w:t>
          </w:r>
          <w:r w:rsidRPr="00AD5029">
            <w:t>; Nigel Mills; Mr Virendra Sharma.</w:t>
          </w:r>
        </w:sdtContent>
      </w:sdt>
    </w:p>
    <w:p w:rsidR="006241BB" w:rsidRPr="00AD5029" w:rsidP="00C45753">
      <w:pPr>
        <w:pStyle w:val="ParaCentre"/>
      </w:pPr>
      <w:r w:rsidRPr="00AD5029">
        <w:t xml:space="preserve">Questions </w:t>
      </w:r>
      <w:sdt>
        <w:sdtPr>
          <w:alias w:val="QuestionNumbers"/>
          <w:tag w:val="QuestionNumbers"/>
          <w:id w:val="-1223666168"/>
          <w:placeholder>
            <w:docPart w:val="BD4311303BF64B07B2CEE1A198AB54BB"/>
          </w:placeholder>
          <w:richText/>
        </w:sdtPr>
        <w:sdtContent>
          <w:r w:rsidRPr="00AD5029">
            <w:t xml:space="preserve">1 - </w:t>
          </w:r>
          <w:r w:rsidRPr="00AD5029" w:rsidR="00AD5029">
            <w:t>13</w:t>
          </w:r>
          <w:r w:rsidR="00A50DA1">
            <w:t>5</w:t>
          </w:r>
        </w:sdtContent>
      </w:sdt>
    </w:p>
    <w:p w:rsidR="006241BB" w:rsidRPr="00AD5029" w:rsidP="00C45753">
      <w:pPr>
        <w:pStyle w:val="TitleWitnesses0"/>
      </w:pPr>
      <w:r w:rsidRPr="00AD5029">
        <w:t>Witnesses</w:t>
      </w:r>
    </w:p>
    <w:sdt>
      <w:sdtPr>
        <w:alias w:val="WitnessSet"/>
        <w:tag w:val="WitnessSet"/>
        <w:id w:val="-368373484"/>
        <w:placeholder>
          <w:docPart w:val="D718A1FABA8B4409A3E15EF895955DE3"/>
        </w:placeholder>
        <w:richText/>
      </w:sdtPr>
      <w:sdtContent>
        <w:p w:rsidR="006241BB" w:rsidRPr="00AD5029" w:rsidP="0078045E">
          <w:pPr>
            <w:pStyle w:val="Para"/>
          </w:pPr>
          <w:r>
            <w:fldChar w:fldCharType="begin"/>
          </w:r>
          <w:r>
            <w:instrText xml:space="preserve"> HYPERLINK \l "Panel1" </w:instrText>
          </w:r>
          <w:r>
            <w:fldChar w:fldCharType="separate"/>
          </w:r>
          <w:r w:rsidRPr="0080131C">
            <w:rPr>
              <w:rStyle w:val="Hyperlink"/>
            </w:rPr>
            <w:t>I</w:t>
          </w:r>
          <w:r>
            <w:fldChar w:fldCharType="end"/>
          </w:r>
          <w:r w:rsidRPr="00AD5029">
            <w:t xml:space="preserve">: Sir Philip Barton KCMG OBE, Permanent Under-Secretary, FCDO; Juliet Chua CB, Director General, Finance and Corporate, FCDO; </w:t>
          </w:r>
          <w:r w:rsidR="0080131C">
            <w:t xml:space="preserve">and </w:t>
          </w:r>
          <w:r w:rsidRPr="00AD5029">
            <w:t xml:space="preserve">Christian </w:t>
          </w:r>
          <w:r w:rsidRPr="00AD5029">
            <w:t>Rogg</w:t>
          </w:r>
          <w:r w:rsidRPr="00AD5029">
            <w:t>, Director for Development and Parliament, FCDO.</w:t>
          </w:r>
        </w:p>
      </w:sdtContent>
    </w:sdt>
    <w:p w:rsidR="00526ADB" w:rsidRPr="00AD5029">
      <w:pPr>
        <w:spacing w:line="276" w:lineRule="auto"/>
        <w:jc w:val="left"/>
      </w:pPr>
      <w:r w:rsidRPr="00AD5029">
        <w:br w:type="page"/>
      </w:r>
    </w:p>
    <w:p w:rsidR="006241BB" w:rsidRPr="00AD5029" w:rsidP="00C81B03">
      <w:pPr>
        <w:pStyle w:val="TitlePanel0"/>
        <w:jc w:val="both"/>
        <w:rPr>
          <w:sz w:val="22"/>
        </w:rPr>
      </w:pPr>
    </w:p>
    <w:sdt>
      <w:sdtPr>
        <w:rPr>
          <w:sz w:val="22"/>
        </w:rPr>
        <w:alias w:val="WitnessExamination"/>
        <w:tag w:val="WitnessExamination"/>
        <w:id w:val="2003463402"/>
        <w:placeholder>
          <w:docPart w:val="D718A1FABA8B4409A3E15EF895955DE3"/>
        </w:placeholder>
        <w:richText/>
      </w:sdtPr>
      <w:sdtEndPr>
        <w:rPr>
          <w:szCs w:val="18"/>
        </w:rPr>
      </w:sdtEndPr>
      <w:sdtContent>
        <w:p w:rsidR="006241BB" w:rsidRPr="00AD5029" w:rsidP="006241BB">
          <w:pPr>
            <w:pStyle w:val="TitlePanel0"/>
            <w:rPr>
              <w:szCs w:val="28"/>
            </w:rPr>
          </w:pPr>
          <w:bookmarkStart w:id="0" w:name="Panel1"/>
          <w:r w:rsidRPr="00AD5029">
            <w:rPr>
              <w:szCs w:val="28"/>
            </w:rPr>
            <w:t>Examination of witnesses</w:t>
          </w:r>
        </w:p>
        <w:p w:rsidR="004A7EAF" w:rsidRPr="00AD5029" w:rsidP="006241BB">
          <w:pPr>
            <w:pStyle w:val="TitlePanel0"/>
            <w:jc w:val="both"/>
            <w:rPr>
              <w:sz w:val="22"/>
              <w:szCs w:val="18"/>
            </w:rPr>
          </w:pPr>
          <w:r w:rsidRPr="00AD5029">
            <w:rPr>
              <w:sz w:val="22"/>
            </w:rPr>
            <w:t xml:space="preserve">Witnesses: </w:t>
          </w:r>
          <w:r w:rsidRPr="00AD5029" w:rsidR="006241BB">
            <w:rPr>
              <w:sz w:val="22"/>
            </w:rPr>
            <w:t xml:space="preserve">Sir </w:t>
          </w:r>
          <w:r w:rsidRPr="00AD5029" w:rsidR="00F7333A">
            <w:rPr>
              <w:sz w:val="22"/>
            </w:rPr>
            <w:t>Philip</w:t>
          </w:r>
          <w:r w:rsidRPr="00AD5029" w:rsidR="006241BB">
            <w:rPr>
              <w:sz w:val="22"/>
            </w:rPr>
            <w:t xml:space="preserve"> Barton, Juliet Chua and Christian </w:t>
          </w:r>
          <w:r w:rsidRPr="00AD5029" w:rsidR="006241BB">
            <w:rPr>
              <w:sz w:val="22"/>
            </w:rPr>
            <w:t>Rogg</w:t>
          </w:r>
          <w:r w:rsidRPr="00AD5029" w:rsidR="006241BB">
            <w:rPr>
              <w:sz w:val="22"/>
            </w:rPr>
            <w:t>.</w:t>
          </w:r>
        </w:p>
      </w:sdtContent>
    </w:sdt>
    <w:p w:rsidR="0080131C" w:rsidP="006241BB">
      <w:pPr>
        <w:pStyle w:val="Question"/>
      </w:pPr>
      <w:bookmarkEnd w:id="0"/>
      <w:sdt>
        <w:sdtPr>
          <w:alias w:val="Member"/>
          <w:tag w:val="&lt;Member mnisId='4267' dodsId='101347'&gt;"/>
          <w:id w:val="2128805460"/>
          <w:placeholder>
            <w:docPart w:val="DefaultPlaceholder_-1854013440"/>
          </w:placeholder>
          <w:richText/>
        </w:sdtPr>
        <w:sdtContent>
          <w:r w:rsidRPr="00AD5029" w:rsidR="006241BB">
            <w:rPr>
              <w:b/>
            </w:rPr>
            <w:t>Chair:</w:t>
          </w:r>
        </w:sdtContent>
      </w:sdt>
      <w:r w:rsidRPr="00AD5029" w:rsidR="006241BB">
        <w:t xml:space="preserve"> </w:t>
      </w:r>
      <w:r>
        <w:t>Let us</w:t>
      </w:r>
      <w:r w:rsidRPr="00AD5029" w:rsidR="00241DEF">
        <w:t xml:space="preserve"> </w:t>
      </w:r>
      <w:r w:rsidRPr="00AD5029" w:rsidR="0078045E">
        <w:t>start</w:t>
      </w:r>
      <w:r w:rsidRPr="00AD5029" w:rsidR="00241DEF">
        <w:t xml:space="preserve"> </w:t>
      </w:r>
      <w:r w:rsidRPr="00AD5029" w:rsidR="0078045E">
        <w:t>this</w:t>
      </w:r>
      <w:r w:rsidRPr="00AD5029" w:rsidR="00241DEF">
        <w:t xml:space="preserve"> session of the International Development </w:t>
      </w:r>
      <w:r w:rsidRPr="00AD5029" w:rsidR="00526ADB">
        <w:t xml:space="preserve">Select </w:t>
      </w:r>
      <w:r w:rsidRPr="00AD5029" w:rsidR="00241DEF">
        <w:t>Committee</w:t>
      </w:r>
      <w:r w:rsidRPr="00AD5029" w:rsidR="00526ADB">
        <w:t>.</w:t>
      </w:r>
      <w:r w:rsidRPr="00AD5029" w:rsidR="00A66753">
        <w:t xml:space="preserve"> </w:t>
      </w:r>
      <w:r w:rsidRPr="00AD5029" w:rsidR="00526ADB">
        <w:t xml:space="preserve">I am very grateful to have </w:t>
      </w:r>
      <w:r w:rsidRPr="00AD5029">
        <w:t xml:space="preserve">in front of us </w:t>
      </w:r>
      <w:r w:rsidRPr="00AD5029" w:rsidR="00526ADB">
        <w:t>three witnesses</w:t>
      </w:r>
      <w:r>
        <w:t xml:space="preserve">, whom I will let </w:t>
      </w:r>
      <w:r w:rsidRPr="00AD5029" w:rsidR="00526ADB">
        <w:t xml:space="preserve">introduce </w:t>
      </w:r>
      <w:r>
        <w:t>themselves.</w:t>
      </w:r>
    </w:p>
    <w:p w:rsidR="0080131C" w:rsidP="0080131C">
      <w:pPr>
        <w:pStyle w:val="Question"/>
        <w:numPr>
          <w:ilvl w:val="0"/>
          <w:numId w:val="0"/>
        </w:numPr>
        <w:ind w:left="794"/>
      </w:pPr>
      <w:r>
        <w:t>T</w:t>
      </w:r>
      <w:r w:rsidRPr="00AD5029" w:rsidR="00526ADB">
        <w:t xml:space="preserve">his is our review </w:t>
      </w:r>
      <w:r>
        <w:t>of</w:t>
      </w:r>
      <w:r w:rsidRPr="00AD5029" w:rsidR="00526ADB">
        <w:t xml:space="preserve"> FCDO’s </w:t>
      </w:r>
      <w:r w:rsidRPr="00AD5029" w:rsidR="00241DEF">
        <w:t>2021-22 annual report and accounts</w:t>
      </w:r>
      <w:r w:rsidRPr="00AD5029" w:rsidR="00526ADB">
        <w:t>.</w:t>
      </w:r>
      <w:r w:rsidRPr="00AD5029" w:rsidR="00A66753">
        <w:t xml:space="preserve"> </w:t>
      </w:r>
      <w:r>
        <w:t xml:space="preserve">The </w:t>
      </w:r>
      <w:r w:rsidRPr="00AD5029" w:rsidR="00526ADB">
        <w:t xml:space="preserve">document </w:t>
      </w:r>
      <w:r w:rsidRPr="00AD5029" w:rsidR="00F7333A">
        <w:t xml:space="preserve">“sets out the FCDO’s performance during another year of unprecedented challenges on the global stage. It also marks the FCDO’s first full year as a single, merged </w:t>
      </w:r>
      <w:r>
        <w:t>d</w:t>
      </w:r>
      <w:r w:rsidRPr="00AD5029" w:rsidR="00F7333A">
        <w:t>epartment, bringing together the UK’s diplomatic and development activity to maximise our global impact</w:t>
      </w:r>
      <w:r>
        <w:t>.</w:t>
      </w:r>
      <w:r w:rsidRPr="00AD5029" w:rsidR="00F7333A">
        <w:t>”</w:t>
      </w:r>
      <w:r w:rsidRPr="00AD5029" w:rsidR="00526ADB">
        <w:t xml:space="preserve"> That </w:t>
      </w:r>
      <w:r w:rsidRPr="00AD5029" w:rsidR="00241DEF">
        <w:t>is a broad brief that you have been working to</w:t>
      </w:r>
      <w:r w:rsidRPr="00AD5029" w:rsidR="00526ADB">
        <w:t xml:space="preserve"> and it is a broad one that we are going to be scrutinising you on, so please bear with us. We have different topics that</w:t>
      </w:r>
      <w:r w:rsidRPr="00AD5029" w:rsidR="00241DEF">
        <w:t xml:space="preserve"> </w:t>
      </w:r>
      <w:r w:rsidRPr="00AD5029" w:rsidR="00526ADB">
        <w:t xml:space="preserve">we want to </w:t>
      </w:r>
      <w:r w:rsidRPr="00AD5029" w:rsidR="00526ADB">
        <w:t>cover</w:t>
      </w:r>
      <w:r w:rsidRPr="00AD5029" w:rsidR="00526ADB">
        <w:t xml:space="preserve"> and we will probably </w:t>
      </w:r>
      <w:r w:rsidRPr="00AD5029" w:rsidR="00241DEF">
        <w:t>throw you some curveballs as well</w:t>
      </w:r>
      <w:r w:rsidRPr="00AD5029" w:rsidR="00526ADB">
        <w:t>, if that</w:t>
      </w:r>
      <w:r>
        <w:t>’</w:t>
      </w:r>
      <w:r w:rsidRPr="00AD5029" w:rsidR="00526ADB">
        <w:t>s okay.</w:t>
      </w:r>
    </w:p>
    <w:p w:rsidR="006241BB" w:rsidRPr="00AD5029" w:rsidP="0080131C">
      <w:pPr>
        <w:pStyle w:val="Question"/>
        <w:numPr>
          <w:ilvl w:val="0"/>
          <w:numId w:val="0"/>
        </w:numPr>
        <w:ind w:left="794"/>
      </w:pPr>
      <w:r w:rsidRPr="00AD5029">
        <w:t xml:space="preserve">Sir </w:t>
      </w:r>
      <w:r w:rsidRPr="00AD5029" w:rsidR="00F7333A">
        <w:t>Philip</w:t>
      </w:r>
      <w:r w:rsidRPr="00AD5029">
        <w:t>, would you like to introduce yourself and you</w:t>
      </w:r>
      <w:r w:rsidR="008A3C44">
        <w:t>r</w:t>
      </w:r>
      <w:r w:rsidRPr="00AD5029">
        <w:t xml:space="preserve"> team?</w:t>
      </w:r>
      <w:r w:rsidRPr="00AD5029" w:rsidR="00A66753">
        <w:t xml:space="preserve"> </w:t>
      </w:r>
      <w:r w:rsidRPr="00AD5029">
        <w:t>I think you have an opening statement you would like to make.</w:t>
      </w:r>
    </w:p>
    <w:p w:rsidR="00526ADB" w:rsidRPr="00AD5029" w:rsidP="00241DEF">
      <w:pPr>
        <w:pStyle w:val="Answer"/>
      </w:pPr>
      <w:sdt>
        <w:sdtPr>
          <w:alias w:val="Witness"/>
          <w:id w:val="-1915076532"/>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41DEF">
            <w:rPr>
              <w:b/>
            </w:rPr>
            <w:t xml:space="preserve"> </w:t>
          </w:r>
        </w:sdtContent>
      </w:sdt>
      <w:r w:rsidRPr="00AD5029">
        <w:t xml:space="preserve">I am </w:t>
      </w:r>
      <w:r w:rsidRPr="00AD5029" w:rsidR="00F7333A">
        <w:t>Philip</w:t>
      </w:r>
      <w:r w:rsidRPr="00AD5029">
        <w:t xml:space="preserve"> Barton</w:t>
      </w:r>
      <w:r w:rsidR="008A3C44">
        <w:t xml:space="preserve">, </w:t>
      </w:r>
      <w:r w:rsidRPr="00AD5029">
        <w:t>the P</w:t>
      </w:r>
      <w:r w:rsidRPr="00AD5029" w:rsidR="00241DEF">
        <w:t xml:space="preserve">ermanent </w:t>
      </w:r>
      <w:r w:rsidRPr="00AD5029">
        <w:t>S</w:t>
      </w:r>
      <w:r w:rsidRPr="00AD5029" w:rsidR="00241DEF">
        <w:t xml:space="preserve">ecretary </w:t>
      </w:r>
      <w:r w:rsidR="008A3C44">
        <w:t>at</w:t>
      </w:r>
      <w:r w:rsidRPr="00AD5029">
        <w:t xml:space="preserve"> the Foreign, Commonwealth and Development Office.</w:t>
      </w:r>
      <w:r w:rsidRPr="00AD5029" w:rsidR="00A66753">
        <w:t xml:space="preserve"> </w:t>
      </w:r>
      <w:r w:rsidRPr="00AD5029">
        <w:t xml:space="preserve">I have with me </w:t>
      </w:r>
      <w:r w:rsidRPr="00AD5029" w:rsidR="00241DEF">
        <w:t>Juliet Chua</w:t>
      </w:r>
      <w:r w:rsidRPr="00AD5029">
        <w:t xml:space="preserve">, who is our director general of finance and corporate, and Christian </w:t>
      </w:r>
      <w:r w:rsidRPr="00AD5029">
        <w:t>Rogg</w:t>
      </w:r>
      <w:r w:rsidRPr="00AD5029">
        <w:t>, who is our director for development but also Parliament and capability.</w:t>
      </w:r>
    </w:p>
    <w:p w:rsidR="00526ADB" w:rsidRPr="00AD5029" w:rsidP="00241DEF">
      <w:pPr>
        <w:pStyle w:val="Answer"/>
      </w:pPr>
      <w:r w:rsidRPr="00AD5029">
        <w:t>T</w:t>
      </w:r>
      <w:r w:rsidRPr="00AD5029" w:rsidR="00241DEF">
        <w:t xml:space="preserve">hank you very much for </w:t>
      </w:r>
      <w:r w:rsidRPr="00AD5029">
        <w:t xml:space="preserve">the </w:t>
      </w:r>
      <w:r w:rsidRPr="00AD5029" w:rsidR="00241DEF">
        <w:t xml:space="preserve">invitation </w:t>
      </w:r>
      <w:r w:rsidRPr="00AD5029">
        <w:t>to come and give evidence to you today on the annual report.</w:t>
      </w:r>
      <w:r w:rsidRPr="00AD5029" w:rsidR="00A66753">
        <w:t xml:space="preserve"> </w:t>
      </w:r>
      <w:r w:rsidRPr="00AD5029">
        <w:t xml:space="preserve">I was </w:t>
      </w:r>
      <w:r w:rsidRPr="00AD5029" w:rsidR="00241DEF">
        <w:t xml:space="preserve">pleased that you had a chance </w:t>
      </w:r>
      <w:r w:rsidRPr="00AD5029">
        <w:t>to talk to our new Foreign Secretary and our new Development Minister yesterday.</w:t>
      </w:r>
      <w:r w:rsidRPr="00AD5029" w:rsidR="00A66753">
        <w:t xml:space="preserve"> </w:t>
      </w:r>
      <w:r w:rsidRPr="00AD5029">
        <w:t xml:space="preserve">I wanted to make three points </w:t>
      </w:r>
      <w:r w:rsidRPr="00AD5029" w:rsidR="00241DEF">
        <w:t xml:space="preserve">by way of introduction </w:t>
      </w:r>
      <w:r w:rsidRPr="00AD5029">
        <w:t>to give the context for what I think you want to get into.</w:t>
      </w:r>
    </w:p>
    <w:p w:rsidR="00526ADB" w:rsidRPr="00AD5029" w:rsidP="00241DEF">
      <w:pPr>
        <w:pStyle w:val="Answer"/>
      </w:pPr>
      <w:r w:rsidRPr="00AD5029">
        <w:t>You have made one of the</w:t>
      </w:r>
      <w:r w:rsidR="008A3C44">
        <w:t xml:space="preserve"> points</w:t>
      </w:r>
      <w:r w:rsidRPr="00AD5029">
        <w:t xml:space="preserve"> for me </w:t>
      </w:r>
      <w:r w:rsidRPr="00AD5029" w:rsidR="008A3C44">
        <w:t>already</w:t>
      </w:r>
      <w:r w:rsidR="008A3C44">
        <w:t>, on</w:t>
      </w:r>
      <w:r w:rsidRPr="00AD5029" w:rsidR="00241DEF">
        <w:t xml:space="preserve"> the world we have been in for the last </w:t>
      </w:r>
      <w:r w:rsidRPr="00AD5029">
        <w:t>three</w:t>
      </w:r>
      <w:r w:rsidRPr="00AD5029" w:rsidR="00241DEF">
        <w:t xml:space="preserve"> years</w:t>
      </w:r>
      <w:r w:rsidRPr="00AD5029">
        <w:t>.</w:t>
      </w:r>
      <w:r w:rsidRPr="00AD5029" w:rsidR="00A66753">
        <w:t xml:space="preserve"> </w:t>
      </w:r>
      <w:r w:rsidRPr="00AD5029">
        <w:t xml:space="preserve">There have been two very extreme shocks: the Covid pandemic and then </w:t>
      </w:r>
      <w:r w:rsidRPr="00AD5029" w:rsidR="00241DEF">
        <w:t xml:space="preserve">Putin’s </w:t>
      </w:r>
      <w:r w:rsidRPr="00AD5029">
        <w:t xml:space="preserve">brutal </w:t>
      </w:r>
      <w:r w:rsidRPr="00AD5029" w:rsidR="00241DEF">
        <w:t>invasion of Ukraine</w:t>
      </w:r>
      <w:r w:rsidRPr="00AD5029">
        <w:t>.</w:t>
      </w:r>
      <w:r w:rsidRPr="00AD5029" w:rsidR="00A66753">
        <w:t xml:space="preserve"> </w:t>
      </w:r>
      <w:r w:rsidRPr="00AD5029">
        <w:t xml:space="preserve">They have had a very significant impact, </w:t>
      </w:r>
      <w:r w:rsidRPr="00AD5029">
        <w:t>in particular on</w:t>
      </w:r>
      <w:r w:rsidRPr="00AD5029">
        <w:t xml:space="preserve"> development needs but also </w:t>
      </w:r>
      <w:r w:rsidRPr="00AD5029" w:rsidR="00F7333A">
        <w:t xml:space="preserve">on </w:t>
      </w:r>
      <w:r w:rsidRPr="00AD5029">
        <w:t>the resources available to us.</w:t>
      </w:r>
      <w:r w:rsidRPr="00AD5029" w:rsidR="00A66753">
        <w:t xml:space="preserve"> </w:t>
      </w:r>
      <w:r w:rsidRPr="00AD5029">
        <w:t xml:space="preserve">We, as a </w:t>
      </w:r>
      <w:r w:rsidRPr="00AD5029">
        <w:t>Department</w:t>
      </w:r>
      <w:r w:rsidRPr="00AD5029">
        <w:t>, have responded.</w:t>
      </w:r>
      <w:r w:rsidRPr="00AD5029" w:rsidR="00A66753">
        <w:t xml:space="preserve"> </w:t>
      </w:r>
      <w:r w:rsidRPr="00AD5029">
        <w:t>As you know, on health, last year we put vaccines at the heart of our G7 presidency.</w:t>
      </w:r>
      <w:r w:rsidRPr="00AD5029" w:rsidR="00A66753">
        <w:t xml:space="preserve"> </w:t>
      </w:r>
      <w:r w:rsidRPr="00AD5029">
        <w:t xml:space="preserve">This year, in March, we hosted the Global Pandemic Preparedness Summit to </w:t>
      </w:r>
      <w:r w:rsidR="008A3C44">
        <w:t xml:space="preserve">help to </w:t>
      </w:r>
      <w:r w:rsidRPr="00AD5029" w:rsidR="00241DEF">
        <w:t xml:space="preserve">accelerate </w:t>
      </w:r>
      <w:r w:rsidRPr="00AD5029">
        <w:t xml:space="preserve">preparations for </w:t>
      </w:r>
      <w:r w:rsidRPr="00AD5029" w:rsidR="00241DEF">
        <w:t xml:space="preserve">vaccines </w:t>
      </w:r>
      <w:r w:rsidRPr="00AD5029">
        <w:t>if there are future health threats.</w:t>
      </w:r>
      <w:r w:rsidRPr="00AD5029" w:rsidR="00A66753">
        <w:t xml:space="preserve"> </w:t>
      </w:r>
      <w:r w:rsidRPr="00AD5029">
        <w:t xml:space="preserve">On Ukraine, we pivoted and made sure we are doing humanitarian assistance but also economic support to </w:t>
      </w:r>
      <w:r w:rsidR="008A3C44">
        <w:t>Ukraine,</w:t>
      </w:r>
      <w:r w:rsidRPr="00AD5029">
        <w:t xml:space="preserve"> and</w:t>
      </w:r>
      <w:r w:rsidRPr="00AD5029">
        <w:t xml:space="preserve"> </w:t>
      </w:r>
      <w:r w:rsidRPr="00AD5029" w:rsidR="00241DEF">
        <w:t xml:space="preserve">tackling the secondary </w:t>
      </w:r>
      <w:r w:rsidRPr="00AD5029">
        <w:t>effects around things like food insecurity.</w:t>
      </w:r>
    </w:p>
    <w:p w:rsidR="00391276" w:rsidRPr="00AD5029" w:rsidP="00241DEF">
      <w:pPr>
        <w:pStyle w:val="Answer"/>
      </w:pPr>
      <w:r w:rsidRPr="00AD5029">
        <w:t>U</w:t>
      </w:r>
      <w:r w:rsidRPr="00AD5029" w:rsidR="00241DEF">
        <w:t>nfortunately, because of the extreme nature of these shocks</w:t>
      </w:r>
      <w:r w:rsidRPr="00AD5029">
        <w:t>, it has had an impact on the resources available to us</w:t>
      </w:r>
      <w:r w:rsidR="008A3C44">
        <w:t xml:space="preserve">: </w:t>
      </w:r>
      <w:r w:rsidRPr="00AD5029">
        <w:t>the very difficult decision, in the wake of a significant contraction in the UK economy and its impact on public finances</w:t>
      </w:r>
      <w:r w:rsidR="008A3C44">
        <w:t>,</w:t>
      </w:r>
      <w:r w:rsidRPr="00AD5029">
        <w:t xml:space="preserve"> to step </w:t>
      </w:r>
      <w:r w:rsidRPr="00AD5029" w:rsidR="00241DEF">
        <w:t>down from 0.7</w:t>
      </w:r>
      <w:r w:rsidRPr="00AD5029" w:rsidR="001C6575">
        <w:t>%</w:t>
      </w:r>
      <w:r w:rsidRPr="00AD5029" w:rsidR="00241DEF">
        <w:t xml:space="preserve"> to 0.5</w:t>
      </w:r>
      <w:r w:rsidRPr="00AD5029" w:rsidR="001C6575">
        <w:t>%</w:t>
      </w:r>
      <w:r w:rsidRPr="00AD5029">
        <w:t>.</w:t>
      </w:r>
      <w:r w:rsidRPr="00AD5029" w:rsidR="00A66753">
        <w:t xml:space="preserve"> </w:t>
      </w:r>
      <w:r w:rsidRPr="00AD5029">
        <w:t xml:space="preserve">I am happy in this </w:t>
      </w:r>
      <w:r w:rsidRPr="00AD5029">
        <w:t xml:space="preserve">session to go through more detail of exactly where we are now </w:t>
      </w:r>
      <w:r w:rsidRPr="00AD5029" w:rsidR="00241DEF">
        <w:t xml:space="preserve">on our finances. </w:t>
      </w:r>
    </w:p>
    <w:p w:rsidR="00241DEF" w:rsidRPr="00AD5029" w:rsidP="00241DEF">
      <w:pPr>
        <w:pStyle w:val="Answer"/>
      </w:pPr>
      <w:r w:rsidRPr="00AD5029">
        <w:t xml:space="preserve">Thirdly, I wanted to recognise </w:t>
      </w:r>
      <w:r w:rsidRPr="00AD5029" w:rsidR="00391276">
        <w:t>that the turbulence in the world has had a big impact on all my colleagues in the Department</w:t>
      </w:r>
      <w:r w:rsidR="005B6359">
        <w:t>.</w:t>
      </w:r>
      <w:r w:rsidRPr="00AD5029" w:rsidR="00391276">
        <w:t xml:space="preserve"> </w:t>
      </w:r>
      <w:r w:rsidR="005B6359">
        <w:t>W</w:t>
      </w:r>
      <w:r w:rsidRPr="00AD5029" w:rsidR="00391276">
        <w:t>hether they are in Kyiv</w:t>
      </w:r>
      <w:r w:rsidR="005B6359">
        <w:t xml:space="preserve"> or</w:t>
      </w:r>
      <w:r w:rsidRPr="00AD5029" w:rsidR="00391276">
        <w:t xml:space="preserve"> Mogadishu</w:t>
      </w:r>
      <w:r w:rsidR="008A3C44">
        <w:t>—</w:t>
      </w:r>
      <w:r w:rsidRPr="00AD5029" w:rsidR="00391276">
        <w:t>on the frontline</w:t>
      </w:r>
      <w:r w:rsidR="008A3C44">
        <w:t>—</w:t>
      </w:r>
      <w:r w:rsidR="005B6359">
        <w:t xml:space="preserve">or in </w:t>
      </w:r>
      <w:r w:rsidRPr="00AD5029" w:rsidR="00391276">
        <w:t>Abercrombie House</w:t>
      </w:r>
      <w:r w:rsidR="005B6359">
        <w:t>,</w:t>
      </w:r>
      <w:r w:rsidRPr="00AD5029" w:rsidR="00391276">
        <w:t xml:space="preserve"> or </w:t>
      </w:r>
      <w:r w:rsidRPr="00AD5029">
        <w:t>King Charles Street</w:t>
      </w:r>
      <w:r w:rsidRPr="00AD5029" w:rsidR="00391276">
        <w:t xml:space="preserve"> </w:t>
      </w:r>
      <w:r w:rsidRPr="00AD5029" w:rsidR="008A3C44">
        <w:t xml:space="preserve">here </w:t>
      </w:r>
      <w:r w:rsidRPr="00AD5029">
        <w:t xml:space="preserve">in </w:t>
      </w:r>
      <w:r w:rsidRPr="00AD5029" w:rsidR="001C6575">
        <w:t>c</w:t>
      </w:r>
      <w:r w:rsidRPr="00AD5029">
        <w:t xml:space="preserve">entral </w:t>
      </w:r>
      <w:r w:rsidR="005B6359">
        <w:t xml:space="preserve">London, it </w:t>
      </w:r>
      <w:r w:rsidRPr="00AD5029" w:rsidR="00391276">
        <w:t>has been a difficult period for them</w:t>
      </w:r>
      <w:r w:rsidR="005B6359">
        <w:t>,</w:t>
      </w:r>
      <w:r w:rsidRPr="00AD5029" w:rsidR="00391276">
        <w:t xml:space="preserve"> but they are doing fantastic, dedicated work and </w:t>
      </w:r>
      <w:r w:rsidRPr="00AD5029">
        <w:t xml:space="preserve">I salute </w:t>
      </w:r>
      <w:r w:rsidRPr="00AD5029" w:rsidR="00391276">
        <w:t>their resilience and everything they are achieving for the UK overseas, which I hope comes out through our annual report.</w:t>
      </w:r>
      <w:r w:rsidRPr="00AD5029">
        <w:t xml:space="preserve"> </w:t>
      </w:r>
    </w:p>
    <w:p w:rsidR="00241DEF" w:rsidRPr="00AD5029" w:rsidP="00241DEF">
      <w:pPr>
        <w:pStyle w:val="Question"/>
      </w:pPr>
      <w:sdt>
        <w:sdtPr>
          <w:alias w:val="Member"/>
          <w:tag w:val="&lt;Member mnisId='4267' dodsId='101347'&gt;"/>
          <w:id w:val="1091053470"/>
          <w:placeholder>
            <w:docPart w:val="DefaultPlaceholder_-1854013440"/>
          </w:placeholder>
          <w:richText/>
        </w:sdtPr>
        <w:sdtContent>
          <w:r w:rsidRPr="00AD5029">
            <w:rPr>
              <w:b/>
            </w:rPr>
            <w:t>Chair:</w:t>
          </w:r>
        </w:sdtContent>
      </w:sdt>
      <w:r w:rsidRPr="00AD5029">
        <w:t xml:space="preserve"> </w:t>
      </w:r>
      <w:r w:rsidRPr="00AD5029" w:rsidR="001C6575">
        <w:t xml:space="preserve">Thank you very much for that. </w:t>
      </w:r>
      <w:r w:rsidRPr="00AD5029" w:rsidR="00391276">
        <w:t>W</w:t>
      </w:r>
      <w:r w:rsidRPr="00AD5029">
        <w:t>e salute and honour the staff</w:t>
      </w:r>
      <w:r w:rsidR="005B6359">
        <w:t>; t</w:t>
      </w:r>
      <w:r w:rsidRPr="00AD5029" w:rsidR="00391276">
        <w:t>hey are indeed doing remarkable stuff in the most challenging of circumstances.</w:t>
      </w:r>
      <w:r w:rsidRPr="00AD5029">
        <w:t xml:space="preserve"> </w:t>
      </w:r>
      <w:r w:rsidRPr="00AD5029" w:rsidR="00391276">
        <w:t>T</w:t>
      </w:r>
      <w:r w:rsidRPr="00AD5029">
        <w:t xml:space="preserve">he third big shock was the cut </w:t>
      </w:r>
      <w:r w:rsidRPr="00AD5029" w:rsidR="006B72E5">
        <w:t>to our ODA spend.</w:t>
      </w:r>
      <w:r w:rsidRPr="00AD5029" w:rsidR="00A66753">
        <w:t xml:space="preserve"> </w:t>
      </w:r>
      <w:r w:rsidRPr="00AD5029" w:rsidR="006B72E5">
        <w:t>That is something that we want to dig into in quite some depth.</w:t>
      </w:r>
      <w:r w:rsidRPr="00AD5029" w:rsidR="00A66753">
        <w:t xml:space="preserve"> </w:t>
      </w:r>
      <w:r w:rsidRPr="00AD5029" w:rsidR="006B72E5">
        <w:t xml:space="preserve">This is the first of my curveballs: </w:t>
      </w:r>
      <w:r w:rsidRPr="00AD5029">
        <w:t xml:space="preserve">is the FCDO </w:t>
      </w:r>
      <w:r w:rsidRPr="00AD5029" w:rsidR="005B6359">
        <w:t xml:space="preserve">now </w:t>
      </w:r>
      <w:r w:rsidRPr="00AD5029">
        <w:t>going to lift the suspension on Oxfam</w:t>
      </w:r>
      <w:r w:rsidRPr="00AD5029" w:rsidR="006B72E5">
        <w:t>?</w:t>
      </w:r>
    </w:p>
    <w:p w:rsidR="00241DEF" w:rsidRPr="00AD5029" w:rsidP="00241DEF">
      <w:pPr>
        <w:pStyle w:val="Answer"/>
      </w:pPr>
      <w:sdt>
        <w:sdtPr>
          <w:alias w:val="Witness"/>
          <w:id w:val="478115597"/>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6B72E5">
        <w:t>That is a matter that is under very active consideration.</w:t>
      </w:r>
      <w:r w:rsidRPr="00AD5029" w:rsidR="00A66753">
        <w:t xml:space="preserve"> </w:t>
      </w:r>
      <w:r w:rsidRPr="00AD5029">
        <w:t>I cannot give you a</w:t>
      </w:r>
      <w:r w:rsidRPr="00AD5029" w:rsidR="006B72E5">
        <w:t xml:space="preserve"> final</w:t>
      </w:r>
      <w:r w:rsidRPr="00AD5029">
        <w:t xml:space="preserve"> answer</w:t>
      </w:r>
      <w:r w:rsidRPr="00AD5029" w:rsidR="006B72E5">
        <w:t xml:space="preserve"> this afternoon.</w:t>
      </w:r>
    </w:p>
    <w:p w:rsidR="00241DEF" w:rsidRPr="00AD5029" w:rsidP="00241DEF">
      <w:pPr>
        <w:pStyle w:val="Question"/>
      </w:pPr>
      <w:sdt>
        <w:sdtPr>
          <w:alias w:val="Member"/>
          <w:tag w:val="&lt;Member mnisId='4267' dodsId='101347'&gt;"/>
          <w:id w:val="663282807"/>
          <w:placeholder>
            <w:docPart w:val="DefaultPlaceholder_-1854013440"/>
          </w:placeholder>
          <w:richText/>
        </w:sdtPr>
        <w:sdtContent>
          <w:r w:rsidRPr="00AD5029">
            <w:rPr>
              <w:b/>
            </w:rPr>
            <w:t>Chair:</w:t>
          </w:r>
        </w:sdtContent>
      </w:sdt>
      <w:r w:rsidRPr="00AD5029">
        <w:t xml:space="preserve"> </w:t>
      </w:r>
      <w:r w:rsidRPr="00AD5029" w:rsidR="006B72E5">
        <w:t>If that could be expediated, I would be very grateful.</w:t>
      </w:r>
      <w:r w:rsidRPr="00AD5029" w:rsidR="00A66753">
        <w:t xml:space="preserve"> </w:t>
      </w:r>
      <w:r w:rsidRPr="00AD5029" w:rsidR="006B72E5">
        <w:t xml:space="preserve">What effect has the war in Ukraine had on the </w:t>
      </w:r>
      <w:r w:rsidRPr="00AD5029">
        <w:t>overseas aid budget</w:t>
      </w:r>
      <w:r w:rsidRPr="00AD5029" w:rsidR="006B72E5">
        <w:t>?</w:t>
      </w:r>
    </w:p>
    <w:p w:rsidR="006B72E5" w:rsidRPr="00AD5029" w:rsidP="00241DEF">
      <w:pPr>
        <w:pStyle w:val="Answer"/>
      </w:pPr>
      <w:sdt>
        <w:sdtPr>
          <w:alias w:val="Witness"/>
          <w:id w:val="3439619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41DEF">
            <w:rPr>
              <w:b/>
            </w:rPr>
            <w:t xml:space="preserve"> </w:t>
          </w:r>
        </w:sdtContent>
      </w:sdt>
      <w:r w:rsidRPr="00AD5029">
        <w:t>I</w:t>
      </w:r>
      <w:r w:rsidRPr="00AD5029" w:rsidR="00241DEF">
        <w:t xml:space="preserve">t has had two impacts. </w:t>
      </w:r>
      <w:r w:rsidRPr="00AD5029">
        <w:t xml:space="preserve">First, as I have already namechecked, we </w:t>
      </w:r>
      <w:r w:rsidRPr="00AD5029" w:rsidR="00241DEF">
        <w:t>have been doing more on Ukraine</w:t>
      </w:r>
      <w:r w:rsidRPr="00AD5029">
        <w:t>.</w:t>
      </w:r>
      <w:r w:rsidRPr="00AD5029" w:rsidR="00A66753">
        <w:t xml:space="preserve"> </w:t>
      </w:r>
      <w:r w:rsidRPr="00AD5029">
        <w:t>That has two parts to it.</w:t>
      </w:r>
      <w:r w:rsidRPr="00AD5029" w:rsidR="00A66753">
        <w:t xml:space="preserve"> </w:t>
      </w:r>
      <w:r w:rsidR="005F177A">
        <w:t>I</w:t>
      </w:r>
      <w:r w:rsidRPr="00AD5029" w:rsidR="005B6359">
        <w:t xml:space="preserve">t </w:t>
      </w:r>
      <w:r w:rsidRPr="00AD5029">
        <w:t xml:space="preserve">has </w:t>
      </w:r>
      <w:r w:rsidRPr="00AD5029" w:rsidR="00241DEF">
        <w:t>roughly £400 millio</w:t>
      </w:r>
      <w:r w:rsidR="005B6359">
        <w:t>n-</w:t>
      </w:r>
      <w:r w:rsidRPr="00AD5029" w:rsidR="00241DEF">
        <w:t xml:space="preserve">worth </w:t>
      </w:r>
      <w:r w:rsidRPr="00AD5029">
        <w:t>of humanitarian and economic grant support</w:t>
      </w:r>
      <w:r w:rsidR="005F177A">
        <w:t xml:space="preserve">, which </w:t>
      </w:r>
      <w:r w:rsidRPr="00AD5029">
        <w:t>is made up of an a</w:t>
      </w:r>
      <w:r w:rsidRPr="00AD5029" w:rsidR="001C6575">
        <w:t>pproximately</w:t>
      </w:r>
      <w:r w:rsidRPr="00AD5029">
        <w:t xml:space="preserve"> £220 million package of humanitarian aid</w:t>
      </w:r>
      <w:r w:rsidR="005B6359">
        <w:t xml:space="preserve"> and a</w:t>
      </w:r>
      <w:r w:rsidRPr="00AD5029">
        <w:t xml:space="preserve"> £74 million support grant, channelled through a World Bank </w:t>
      </w:r>
      <w:r w:rsidRPr="00AD5029" w:rsidR="00241DEF">
        <w:t xml:space="preserve">trust fund, and about </w:t>
      </w:r>
      <w:r w:rsidRPr="00AD5029">
        <w:t>£</w:t>
      </w:r>
      <w:r w:rsidRPr="00AD5029" w:rsidR="00241DEF">
        <w:t>100 million that goes to</w:t>
      </w:r>
      <w:r w:rsidRPr="00AD5029">
        <w:t xml:space="preserve"> support </w:t>
      </w:r>
      <w:r w:rsidRPr="00AD5029" w:rsidR="00241DEF">
        <w:t>Ukraine</w:t>
      </w:r>
      <w:r w:rsidRPr="00AD5029">
        <w:t>’s energy and security reforms.</w:t>
      </w:r>
      <w:r w:rsidR="005F177A">
        <w:t xml:space="preserve"> As a </w:t>
      </w:r>
      <w:r w:rsidR="005F177A">
        <w:t>Department</w:t>
      </w:r>
      <w:r w:rsidR="005F177A">
        <w:t>, we</w:t>
      </w:r>
      <w:r w:rsidRPr="00AD5029">
        <w:t xml:space="preserve"> have </w:t>
      </w:r>
      <w:r w:rsidR="005F177A">
        <w:t xml:space="preserve">also </w:t>
      </w:r>
      <w:r w:rsidRPr="00AD5029">
        <w:t>guaranteed about $1.5 billion</w:t>
      </w:r>
      <w:r w:rsidR="006078D6">
        <w:t>-</w:t>
      </w:r>
      <w:r w:rsidRPr="00AD5029">
        <w:t xml:space="preserve">worth of lending by the World Bank and the EBRD to help </w:t>
      </w:r>
      <w:r w:rsidR="006078D6">
        <w:t xml:space="preserve">to </w:t>
      </w:r>
      <w:r w:rsidRPr="00AD5029">
        <w:t xml:space="preserve">keep the </w:t>
      </w:r>
      <w:r w:rsidRPr="00AD5029" w:rsidR="00241DEF">
        <w:t>Ukrainian economy afloat</w:t>
      </w:r>
      <w:r w:rsidRPr="00AD5029">
        <w:t>.</w:t>
      </w:r>
      <w:r w:rsidRPr="00AD5029" w:rsidR="00A66753">
        <w:t xml:space="preserve"> </w:t>
      </w:r>
      <w:r w:rsidRPr="00AD5029">
        <w:t xml:space="preserve">That is work we are doing now to support Ukraine and to help </w:t>
      </w:r>
      <w:r w:rsidR="006078D6">
        <w:t xml:space="preserve">to </w:t>
      </w:r>
      <w:r w:rsidRPr="00AD5029" w:rsidR="00241DEF">
        <w:t xml:space="preserve">respond to the direct impacts </w:t>
      </w:r>
      <w:r w:rsidRPr="00AD5029">
        <w:t>of Putin and Russia’s invasion, the people outflows</w:t>
      </w:r>
      <w:r w:rsidRPr="00AD5029" w:rsidR="001C6575">
        <w:t xml:space="preserve"> and</w:t>
      </w:r>
      <w:r w:rsidRPr="00AD5029">
        <w:t xml:space="preserve"> the other challenges we have seen in the region.</w:t>
      </w:r>
    </w:p>
    <w:p w:rsidR="00E603A6" w:rsidRPr="00AD5029" w:rsidP="00241DEF">
      <w:pPr>
        <w:pStyle w:val="Answer"/>
      </w:pPr>
      <w:r w:rsidRPr="00AD5029">
        <w:t>Second</w:t>
      </w:r>
      <w:r w:rsidRPr="00AD5029" w:rsidR="001C6575">
        <w:t>ly</w:t>
      </w:r>
      <w:r w:rsidRPr="00AD5029">
        <w:t xml:space="preserve">, </w:t>
      </w:r>
      <w:r w:rsidRPr="00AD5029" w:rsidR="00241DEF">
        <w:t xml:space="preserve">when you look at some of the </w:t>
      </w:r>
      <w:r w:rsidRPr="00AD5029">
        <w:t xml:space="preserve">other </w:t>
      </w:r>
      <w:r w:rsidRPr="00AD5029" w:rsidR="00241DEF">
        <w:t xml:space="preserve">big global challenges </w:t>
      </w:r>
      <w:r w:rsidRPr="00AD5029">
        <w:t>we face</w:t>
      </w:r>
      <w:r w:rsidR="005F177A">
        <w:t>—</w:t>
      </w:r>
      <w:r w:rsidRPr="00AD5029">
        <w:t>for example</w:t>
      </w:r>
      <w:r w:rsidR="005F177A">
        <w:t>,</w:t>
      </w:r>
      <w:r w:rsidRPr="00AD5029">
        <w:t xml:space="preserve"> around food insecurity</w:t>
      </w:r>
      <w:r w:rsidRPr="00AD5029" w:rsidR="001C6575">
        <w:t xml:space="preserve"> and</w:t>
      </w:r>
      <w:r w:rsidRPr="00AD5029">
        <w:t xml:space="preserve"> risks of famine</w:t>
      </w:r>
      <w:r w:rsidR="005F177A">
        <w:t>—</w:t>
      </w:r>
      <w:r w:rsidRPr="00AD5029">
        <w:t>they were there before.</w:t>
      </w:r>
      <w:r w:rsidRPr="00AD5029" w:rsidR="00A66753">
        <w:t xml:space="preserve"> </w:t>
      </w:r>
      <w:r w:rsidRPr="00AD5029">
        <w:t xml:space="preserve">They have just become more acute. We have </w:t>
      </w:r>
      <w:r w:rsidRPr="00AD5029" w:rsidR="00241DEF">
        <w:t>tried our best to support</w:t>
      </w:r>
      <w:r w:rsidRPr="00AD5029">
        <w:t>, for example, the initiative to get grain out through the Black Sea in support of the UN.</w:t>
      </w:r>
      <w:r w:rsidRPr="00AD5029" w:rsidR="00A66753">
        <w:t xml:space="preserve"> </w:t>
      </w:r>
      <w:r w:rsidRPr="00AD5029">
        <w:t xml:space="preserve">We have been active </w:t>
      </w:r>
      <w:r w:rsidRPr="00AD5029" w:rsidR="00241DEF">
        <w:t>behind the scenes</w:t>
      </w:r>
      <w:r w:rsidRPr="00AD5029">
        <w:t>, supporting that effort to try to help make a difference, not least to global prices.</w:t>
      </w:r>
      <w:r w:rsidRPr="00AD5029" w:rsidR="00A66753">
        <w:t xml:space="preserve"> </w:t>
      </w:r>
      <w:r w:rsidRPr="00AD5029">
        <w:t>W</w:t>
      </w:r>
      <w:r w:rsidRPr="00AD5029" w:rsidR="00241DEF">
        <w:t>e have seen wide</w:t>
      </w:r>
      <w:r w:rsidRPr="00AD5029">
        <w:t xml:space="preserve"> </w:t>
      </w:r>
      <w:r w:rsidRPr="00AD5029" w:rsidR="00241DEF">
        <w:t xml:space="preserve">impacts on both food and </w:t>
      </w:r>
      <w:r w:rsidRPr="00AD5029">
        <w:t xml:space="preserve">energy </w:t>
      </w:r>
      <w:r w:rsidRPr="00AD5029" w:rsidR="00241DEF">
        <w:t>securit</w:t>
      </w:r>
      <w:r w:rsidRPr="00AD5029">
        <w:t>y and are taking that into account in our overall approach.</w:t>
      </w:r>
    </w:p>
    <w:p w:rsidR="00241DEF" w:rsidRPr="00AD5029" w:rsidP="00241DEF">
      <w:pPr>
        <w:pStyle w:val="Answer"/>
      </w:pPr>
      <w:r w:rsidRPr="00AD5029">
        <w:t>Third</w:t>
      </w:r>
      <w:r w:rsidRPr="00AD5029" w:rsidR="001C6575">
        <w:t>ly</w:t>
      </w:r>
      <w:r w:rsidRPr="00AD5029">
        <w:t xml:space="preserve">, </w:t>
      </w:r>
      <w:r w:rsidR="005F177A">
        <w:t>and</w:t>
      </w:r>
      <w:r w:rsidRPr="00AD5029">
        <w:t xml:space="preserve"> perhaps </w:t>
      </w:r>
      <w:r w:rsidR="005F177A">
        <w:t xml:space="preserve">to </w:t>
      </w:r>
      <w:r w:rsidRPr="00AD5029">
        <w:t xml:space="preserve">get </w:t>
      </w:r>
      <w:r w:rsidRPr="00AD5029">
        <w:t>to another part of your question, there is potentially a pressure on our own budget</w:t>
      </w:r>
      <w:r w:rsidRPr="00AD5029">
        <w:t>.</w:t>
      </w:r>
      <w:r w:rsidRPr="00AD5029" w:rsidR="00A66753">
        <w:t xml:space="preserve"> </w:t>
      </w:r>
      <w:r w:rsidRPr="00AD5029">
        <w:t>As you know, I had hoped in our annual report that we would publish forward allocations.</w:t>
      </w:r>
      <w:r w:rsidRPr="00AD5029" w:rsidR="00A66753">
        <w:t xml:space="preserve"> </w:t>
      </w:r>
      <w:r w:rsidRPr="00AD5029">
        <w:t>I did not do that and judged it was not right to do that, because we could not be certain.</w:t>
      </w:r>
      <w:r w:rsidRPr="00AD5029" w:rsidR="00A66753">
        <w:t xml:space="preserve"> </w:t>
      </w:r>
      <w:r w:rsidRPr="00AD5029">
        <w:t xml:space="preserve">I flagged in the relevant annex that </w:t>
      </w:r>
      <w:r w:rsidRPr="00AD5029">
        <w:t xml:space="preserve">one of the pressures we face is the </w:t>
      </w:r>
      <w:r w:rsidRPr="00AD5029">
        <w:t xml:space="preserve">ODA costs of those who have come to the </w:t>
      </w:r>
      <w:r w:rsidRPr="00AD5029" w:rsidR="004F25DC">
        <w:t xml:space="preserve">UK from Ukraine and are being hosted </w:t>
      </w:r>
      <w:r w:rsidRPr="00AD5029" w:rsidR="004F25DC">
        <w:t xml:space="preserve">here, which is </w:t>
      </w:r>
      <w:r w:rsidRPr="00AD5029">
        <w:t>welcome</w:t>
      </w:r>
      <w:r w:rsidRPr="00AD5029" w:rsidR="004F25DC">
        <w:t>.</w:t>
      </w:r>
      <w:r w:rsidRPr="00AD5029" w:rsidR="00A66753">
        <w:t xml:space="preserve"> </w:t>
      </w:r>
      <w:r w:rsidRPr="00AD5029" w:rsidR="004F25DC">
        <w:t>W</w:t>
      </w:r>
      <w:r w:rsidRPr="00AD5029">
        <w:t xml:space="preserve">e appreciate the support of British people </w:t>
      </w:r>
      <w:r w:rsidRPr="00AD5029" w:rsidR="004F25DC">
        <w:t xml:space="preserve">who have chosen to bring Ukrainians into their homes, but it has created an ODA pressure, alongside wider pressures from </w:t>
      </w:r>
      <w:r w:rsidRPr="00AD5029">
        <w:t>asylum costs</w:t>
      </w:r>
      <w:r w:rsidRPr="00AD5029" w:rsidR="004F25DC">
        <w:t xml:space="preserve">, </w:t>
      </w:r>
      <w:r w:rsidR="005F177A">
        <w:t xml:space="preserve">the </w:t>
      </w:r>
      <w:r w:rsidRPr="00AD5029" w:rsidR="004F25DC">
        <w:t>resettlement of Afghans</w:t>
      </w:r>
      <w:r w:rsidRPr="00AD5029" w:rsidR="001C6575">
        <w:t xml:space="preserve"> and </w:t>
      </w:r>
      <w:r w:rsidRPr="00AD5029" w:rsidR="004F25DC">
        <w:t xml:space="preserve">some of the wider </w:t>
      </w:r>
      <w:r w:rsidRPr="00AD5029">
        <w:t>migration pressures</w:t>
      </w:r>
      <w:r w:rsidRPr="00AD5029" w:rsidR="004F25DC">
        <w:t>.</w:t>
      </w:r>
      <w:r w:rsidRPr="00AD5029" w:rsidR="00A66753">
        <w:t xml:space="preserve"> </w:t>
      </w:r>
      <w:r w:rsidRPr="00AD5029" w:rsidR="004F25DC">
        <w:t>That is</w:t>
      </w:r>
      <w:r w:rsidRPr="00AD5029" w:rsidR="001C6575">
        <w:t xml:space="preserve"> having</w:t>
      </w:r>
      <w:r w:rsidRPr="00AD5029" w:rsidR="004F25DC">
        <w:t xml:space="preserve"> an impact on our overall resources going forwards as a </w:t>
      </w:r>
      <w:r w:rsidRPr="00AD5029" w:rsidR="004F25DC">
        <w:t>Department</w:t>
      </w:r>
      <w:r w:rsidRPr="00AD5029" w:rsidR="004F25DC">
        <w:t>.</w:t>
      </w:r>
      <w:r w:rsidRPr="00AD5029" w:rsidR="00A66753">
        <w:t xml:space="preserve"> </w:t>
      </w:r>
    </w:p>
    <w:p w:rsidR="00241DEF" w:rsidRPr="00AD5029" w:rsidP="00241DEF">
      <w:pPr>
        <w:pStyle w:val="Question"/>
      </w:pPr>
      <w:sdt>
        <w:sdtPr>
          <w:alias w:val="Member"/>
          <w:tag w:val="&lt;Member mnisId='4267' dodsId='101347'&gt;"/>
          <w:id w:val="325941046"/>
          <w:placeholder>
            <w:docPart w:val="DefaultPlaceholder_-1854013440"/>
          </w:placeholder>
          <w:richText/>
        </w:sdtPr>
        <w:sdtContent>
          <w:r w:rsidRPr="00AD5029">
            <w:rPr>
              <w:b/>
            </w:rPr>
            <w:t>Chair:</w:t>
          </w:r>
        </w:sdtContent>
      </w:sdt>
      <w:r w:rsidRPr="00AD5029">
        <w:t xml:space="preserve"> </w:t>
      </w:r>
      <w:r w:rsidRPr="00AD5029" w:rsidR="004F25DC">
        <w:t>Save the Children estimated that the cost of visas and resettlement is about £</w:t>
      </w:r>
      <w:r w:rsidRPr="00AD5029">
        <w:t>3 billion</w:t>
      </w:r>
      <w:r w:rsidRPr="00AD5029" w:rsidR="004F25DC">
        <w:t>.</w:t>
      </w:r>
      <w:r w:rsidRPr="00AD5029" w:rsidR="00A66753">
        <w:t xml:space="preserve"> </w:t>
      </w:r>
      <w:r w:rsidRPr="00AD5029" w:rsidR="004F25DC">
        <w:t>Is that an accurate figure?</w:t>
      </w:r>
    </w:p>
    <w:p w:rsidR="00241DEF" w:rsidRPr="00AD5029" w:rsidP="00241DEF">
      <w:pPr>
        <w:pStyle w:val="Answer"/>
      </w:pPr>
      <w:sdt>
        <w:sdtPr>
          <w:alias w:val="Witness"/>
          <w:id w:val="-20464148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4F25DC">
        <w:t>In terms of figures, it is a dynamic situation.</w:t>
      </w:r>
      <w:r w:rsidRPr="00AD5029" w:rsidR="00A66753">
        <w:t xml:space="preserve"> </w:t>
      </w:r>
      <w:r w:rsidRPr="00AD5029" w:rsidR="004F25DC">
        <w:t>These are people flowing into the</w:t>
      </w:r>
      <w:r w:rsidRPr="00AD5029">
        <w:t xml:space="preserve"> UK all the time</w:t>
      </w:r>
      <w:r w:rsidRPr="00AD5029" w:rsidR="004F25DC">
        <w:t>.</w:t>
      </w:r>
      <w:r w:rsidRPr="00AD5029" w:rsidR="00A66753">
        <w:t xml:space="preserve"> </w:t>
      </w:r>
      <w:r w:rsidRPr="00AD5029" w:rsidR="004F25DC">
        <w:t xml:space="preserve">Exactly how many are going to come in any </w:t>
      </w:r>
      <w:r w:rsidRPr="00AD5029" w:rsidR="004F25DC">
        <w:t>particular period</w:t>
      </w:r>
      <w:r w:rsidRPr="00AD5029" w:rsidR="004F25DC">
        <w:t xml:space="preserve"> is</w:t>
      </w:r>
      <w:r w:rsidRPr="00AD5029">
        <w:t xml:space="preserve"> not certain</w:t>
      </w:r>
      <w:r w:rsidRPr="00AD5029" w:rsidR="004F25DC">
        <w:t xml:space="preserve">, </w:t>
      </w:r>
      <w:r w:rsidRPr="00AD5029">
        <w:t>so I cannot put an absolute cost on this</w:t>
      </w:r>
      <w:r w:rsidRPr="00AD5029" w:rsidR="004F25DC">
        <w:t>.</w:t>
      </w:r>
      <w:r w:rsidRPr="00AD5029" w:rsidR="00A66753">
        <w:t xml:space="preserve"> </w:t>
      </w:r>
      <w:r w:rsidRPr="00AD5029" w:rsidR="004F25DC">
        <w:t>This is a very significant pressure.</w:t>
      </w:r>
      <w:r w:rsidRPr="00AD5029" w:rsidR="00A66753">
        <w:t xml:space="preserve"> </w:t>
      </w:r>
      <w:r w:rsidRPr="00AD5029" w:rsidR="004F25DC">
        <w:t xml:space="preserve">We are in active discussion with the Treasury about what that pressure might be in this and </w:t>
      </w:r>
      <w:r w:rsidRPr="00AD5029">
        <w:t xml:space="preserve">future financial years and what it means for </w:t>
      </w:r>
      <w:r w:rsidRPr="00AD5029" w:rsidR="004F25DC">
        <w:t xml:space="preserve">our own budget as a </w:t>
      </w:r>
      <w:r w:rsidRPr="00AD5029" w:rsidR="004F25DC">
        <w:t>Department</w:t>
      </w:r>
      <w:r w:rsidRPr="00AD5029" w:rsidR="004F25DC">
        <w:t>, as the majority but not the only spender of ODA in the UK Government.</w:t>
      </w:r>
      <w:r w:rsidRPr="00AD5029" w:rsidR="00A66753">
        <w:t xml:space="preserve"> </w:t>
      </w:r>
    </w:p>
    <w:p w:rsidR="00241DEF" w:rsidRPr="00AD5029" w:rsidP="00241DEF">
      <w:pPr>
        <w:pStyle w:val="Question"/>
      </w:pPr>
      <w:sdt>
        <w:sdtPr>
          <w:alias w:val="Member"/>
          <w:tag w:val="&lt;Member mnisId='4267' dodsId='101347'&gt;"/>
          <w:id w:val="-342937984"/>
          <w:placeholder>
            <w:docPart w:val="DefaultPlaceholder_-1854013440"/>
          </w:placeholder>
          <w:richText/>
        </w:sdtPr>
        <w:sdtContent>
          <w:r w:rsidRPr="00AD5029">
            <w:rPr>
              <w:b/>
            </w:rPr>
            <w:t>Chair:</w:t>
          </w:r>
        </w:sdtContent>
      </w:sdt>
      <w:r w:rsidRPr="00AD5029">
        <w:t xml:space="preserve"> </w:t>
      </w:r>
      <w:r w:rsidRPr="00AD5029" w:rsidR="004F25DC">
        <w:t xml:space="preserve">I know that other countries </w:t>
      </w:r>
      <w:r w:rsidRPr="00AD5029">
        <w:t xml:space="preserve">have not used their </w:t>
      </w:r>
      <w:r w:rsidRPr="00AD5029" w:rsidR="004F25DC">
        <w:t>ODA allocation for such things.</w:t>
      </w:r>
      <w:r w:rsidRPr="00AD5029" w:rsidR="00A66753">
        <w:t xml:space="preserve"> </w:t>
      </w:r>
      <w:r w:rsidRPr="00AD5029" w:rsidR="004F25DC">
        <w:t xml:space="preserve">I know that we have also had quite a lot of </w:t>
      </w:r>
      <w:r w:rsidRPr="00AD5029">
        <w:t xml:space="preserve">criticism from low </w:t>
      </w:r>
      <w:r w:rsidRPr="00AD5029" w:rsidR="004F25DC">
        <w:t xml:space="preserve">and </w:t>
      </w:r>
      <w:r w:rsidRPr="00AD5029">
        <w:t>middle</w:t>
      </w:r>
      <w:r w:rsidRPr="00AD5029" w:rsidR="004F25DC">
        <w:t>-</w:t>
      </w:r>
      <w:r w:rsidRPr="00AD5029">
        <w:t xml:space="preserve">income countries </w:t>
      </w:r>
      <w:r w:rsidRPr="00AD5029" w:rsidR="004F25DC">
        <w:t>that are saying, “Why are you taking money that is meant to be for development and spending it in your own country?”</w:t>
      </w:r>
      <w:r w:rsidRPr="00AD5029" w:rsidR="00A66753">
        <w:t xml:space="preserve"> </w:t>
      </w:r>
      <w:r w:rsidRPr="00AD5029" w:rsidR="004F25DC">
        <w:t xml:space="preserve">Why is </w:t>
      </w:r>
      <w:r w:rsidRPr="00AD5029" w:rsidR="001C6575">
        <w:t>it</w:t>
      </w:r>
      <w:r w:rsidRPr="00AD5029" w:rsidR="004F25DC">
        <w:t xml:space="preserve"> that we decided to take it out of ODA?</w:t>
      </w:r>
      <w:r w:rsidRPr="00AD5029" w:rsidR="00A66753">
        <w:t xml:space="preserve"> </w:t>
      </w:r>
    </w:p>
    <w:p w:rsidR="00241DEF" w:rsidRPr="00AD5029" w:rsidP="00241DEF">
      <w:pPr>
        <w:pStyle w:val="Answer"/>
      </w:pPr>
      <w:sdt>
        <w:sdtPr>
          <w:alias w:val="Witness"/>
          <w:id w:val="-451248147"/>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F3CC0">
        <w:t>T</w:t>
      </w:r>
      <w:r w:rsidRPr="00AD5029">
        <w:t>he Government looked at this earlier in the year</w:t>
      </w:r>
      <w:r w:rsidRPr="00AD5029" w:rsidR="003F3CC0">
        <w:t>,</w:t>
      </w:r>
      <w:r w:rsidRPr="00AD5029">
        <w:t xml:space="preserve"> before the summer</w:t>
      </w:r>
      <w:r w:rsidRPr="00AD5029" w:rsidR="003F3CC0">
        <w:t>, and took a decision that expenditure that could be scored as</w:t>
      </w:r>
      <w:r w:rsidRPr="00AD5029">
        <w:t xml:space="preserve"> ODA </w:t>
      </w:r>
      <w:r w:rsidRPr="00AD5029" w:rsidR="003F3CC0">
        <w:t>should be kept within the 0.5</w:t>
      </w:r>
      <w:r w:rsidRPr="00AD5029" w:rsidR="001C6575">
        <w:t>%</w:t>
      </w:r>
      <w:r w:rsidRPr="00AD5029" w:rsidR="003F3CC0">
        <w:t xml:space="preserve"> that they </w:t>
      </w:r>
      <w:r w:rsidRPr="00AD5029" w:rsidR="001C6575">
        <w:t xml:space="preserve">had </w:t>
      </w:r>
      <w:r w:rsidRPr="00AD5029" w:rsidR="003F3CC0">
        <w:t>decided to devote to ODA temporarily, before we could step back up to 0.7</w:t>
      </w:r>
      <w:r w:rsidRPr="00AD5029" w:rsidR="001C6575">
        <w:t>%</w:t>
      </w:r>
      <w:r w:rsidRPr="00AD5029" w:rsidR="003F3CC0">
        <w:t>.</w:t>
      </w:r>
      <w:r w:rsidRPr="00AD5029">
        <w:t xml:space="preserve"> </w:t>
      </w:r>
    </w:p>
    <w:p w:rsidR="00241DEF" w:rsidRPr="00AD5029" w:rsidP="00241DEF">
      <w:pPr>
        <w:pStyle w:val="Question"/>
      </w:pPr>
      <w:sdt>
        <w:sdtPr>
          <w:alias w:val="Member"/>
          <w:tag w:val="&lt;Member mnisId='4267' dodsId='101347'&gt;"/>
          <w:id w:val="124969362"/>
          <w:placeholder>
            <w:docPart w:val="DefaultPlaceholder_-1854013440"/>
          </w:placeholder>
          <w:richText/>
        </w:sdtPr>
        <w:sdtContent>
          <w:r w:rsidRPr="00AD5029">
            <w:rPr>
              <w:b/>
            </w:rPr>
            <w:t>Chair:</w:t>
          </w:r>
        </w:sdtContent>
      </w:sdt>
      <w:r w:rsidRPr="00AD5029">
        <w:t xml:space="preserve"> </w:t>
      </w:r>
      <w:r w:rsidRPr="00AD5029" w:rsidR="003F3CC0">
        <w:t>W</w:t>
      </w:r>
      <w:r w:rsidRPr="00AD5029">
        <w:t>hat happens after the first year</w:t>
      </w:r>
      <w:r w:rsidR="00AF1D52">
        <w:t>?</w:t>
      </w:r>
      <w:r w:rsidRPr="00AD5029" w:rsidR="003F3CC0">
        <w:t xml:space="preserve"> I thought that the allocation was for a year</w:t>
      </w:r>
      <w:r w:rsidR="00AF1D52">
        <w:t>.</w:t>
      </w:r>
    </w:p>
    <w:p w:rsidR="00241DEF" w:rsidRPr="00AD5029" w:rsidP="00241DEF">
      <w:pPr>
        <w:pStyle w:val="Answer"/>
      </w:pPr>
      <w:sdt>
        <w:sdtPr>
          <w:alias w:val="Witness"/>
          <w:id w:val="27614783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F3CC0">
        <w:t xml:space="preserve">Do you mean </w:t>
      </w:r>
      <w:r w:rsidRPr="00AD5029">
        <w:t xml:space="preserve">how the costs can be </w:t>
      </w:r>
      <w:r w:rsidRPr="00AD5029" w:rsidR="0078045E">
        <w:t>ascribed</w:t>
      </w:r>
      <w:r w:rsidRPr="00AD5029">
        <w:t xml:space="preserve"> to ODA</w:t>
      </w:r>
      <w:r w:rsidRPr="00AD5029" w:rsidR="003F3CC0">
        <w:t>?</w:t>
      </w:r>
      <w:r w:rsidRPr="00AD5029" w:rsidR="00A66753">
        <w:t xml:space="preserve"> </w:t>
      </w:r>
      <w:r w:rsidRPr="00AD5029" w:rsidR="003F3CC0">
        <w:t>I am not the expert.</w:t>
      </w:r>
      <w:r w:rsidRPr="00AD5029" w:rsidR="00A66753">
        <w:t xml:space="preserve"> </w:t>
      </w:r>
      <w:r w:rsidRPr="00AD5029" w:rsidR="003F3CC0">
        <w:t xml:space="preserve">The expertise </w:t>
      </w:r>
      <w:r w:rsidRPr="00AD5029" w:rsidR="001C6575">
        <w:t xml:space="preserve">is </w:t>
      </w:r>
      <w:r w:rsidRPr="00AD5029" w:rsidR="003F3CC0">
        <w:t>in the Treasury and the Home Office, but I think there are the first-year costs, but this is not a one-year problem, in terms of flows into the UK.</w:t>
      </w:r>
    </w:p>
    <w:p w:rsidR="00241DEF" w:rsidRPr="00AD5029" w:rsidP="001C6575">
      <w:pPr>
        <w:pStyle w:val="Question"/>
      </w:pPr>
      <w:sdt>
        <w:sdtPr>
          <w:alias w:val="Member"/>
          <w:tag w:val="&lt;Member mnisId='4267' dodsId='101347'&gt;"/>
          <w:id w:val="-188688748"/>
          <w:placeholder>
            <w:docPart w:val="DefaultPlaceholder_-1854013440"/>
          </w:placeholder>
          <w:richText/>
        </w:sdtPr>
        <w:sdtContent>
          <w:r w:rsidRPr="00AD5029">
            <w:rPr>
              <w:b/>
            </w:rPr>
            <w:t>Chair:</w:t>
          </w:r>
        </w:sdtContent>
      </w:sdt>
      <w:r w:rsidRPr="00AD5029">
        <w:t xml:space="preserve"> </w:t>
      </w:r>
      <w:r w:rsidRPr="00AD5029" w:rsidR="003F3CC0">
        <w:t xml:space="preserve">No, </w:t>
      </w:r>
      <w:r w:rsidRPr="00AD5029" w:rsidR="001C6575">
        <w:t>I agree. I</w:t>
      </w:r>
      <w:r w:rsidRPr="00AD5029" w:rsidR="003F3CC0">
        <w:t>t is a rolling problem.</w:t>
      </w:r>
      <w:r w:rsidRPr="00AD5029" w:rsidR="001C6575">
        <w:t xml:space="preserve"> </w:t>
      </w:r>
      <w:r w:rsidRPr="00AD5029" w:rsidR="003F3CC0">
        <w:t xml:space="preserve">By February, </w:t>
      </w:r>
      <w:r w:rsidRPr="00AD5029">
        <w:t>for the Ukrainian refugees</w:t>
      </w:r>
      <w:r w:rsidRPr="00AD5029" w:rsidR="003F3CC0">
        <w:t>, we are up to a year, so I wonder where that money is going to come from.</w:t>
      </w:r>
      <w:r w:rsidRPr="00AD5029" w:rsidR="00A66753">
        <w:t xml:space="preserve"> </w:t>
      </w:r>
      <w:r w:rsidRPr="00AD5029" w:rsidR="003F3CC0">
        <w:t>S</w:t>
      </w:r>
      <w:r w:rsidRPr="00AD5029">
        <w:t xml:space="preserve">adly, I cannot see the conflict </w:t>
      </w:r>
      <w:r w:rsidRPr="00AD5029" w:rsidR="003F3CC0">
        <w:t xml:space="preserve">being </w:t>
      </w:r>
      <w:r w:rsidRPr="00AD5029">
        <w:t xml:space="preserve">resolved in the short term </w:t>
      </w:r>
      <w:r w:rsidRPr="00AD5029" w:rsidR="003F3CC0">
        <w:t>or the infrastructure being in place for them to go home within that one-year timeframe.</w:t>
      </w:r>
      <w:r w:rsidRPr="00AD5029" w:rsidR="00A66753">
        <w:t xml:space="preserve"> </w:t>
      </w:r>
      <w:r w:rsidRPr="00AD5029" w:rsidR="003F3CC0">
        <w:t xml:space="preserve">As you say, it is a rolling programme and of course we have the cost of the </w:t>
      </w:r>
      <w:r w:rsidRPr="00AD5029">
        <w:t>small</w:t>
      </w:r>
      <w:r w:rsidRPr="00AD5029" w:rsidR="00E67CDC">
        <w:t>-</w:t>
      </w:r>
      <w:r w:rsidRPr="00AD5029">
        <w:t xml:space="preserve">boat </w:t>
      </w:r>
      <w:r w:rsidRPr="00AD5029" w:rsidR="0078045E">
        <w:t>migrants</w:t>
      </w:r>
      <w:r w:rsidRPr="00AD5029">
        <w:t xml:space="preserve"> as well</w:t>
      </w:r>
      <w:r w:rsidRPr="00AD5029" w:rsidR="003F3CC0">
        <w:t>.</w:t>
      </w:r>
    </w:p>
    <w:p w:rsidR="00241DEF" w:rsidRPr="00AD5029" w:rsidP="00241DEF">
      <w:pPr>
        <w:pStyle w:val="Answer"/>
      </w:pPr>
      <w:sdt>
        <w:sdtPr>
          <w:alias w:val="Witness"/>
          <w:id w:val="534396926"/>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F3CC0">
        <w:t>T</w:t>
      </w:r>
      <w:r w:rsidRPr="00AD5029">
        <w:t xml:space="preserve">he wider policy questions </w:t>
      </w:r>
      <w:r w:rsidRPr="00AD5029" w:rsidR="003F3CC0">
        <w:t>around the longer term, including future funding arrangements, are a matter for the T</w:t>
      </w:r>
      <w:r w:rsidRPr="00AD5029">
        <w:t xml:space="preserve">reasury, </w:t>
      </w:r>
      <w:r w:rsidR="00AF1D52">
        <w:t xml:space="preserve">the </w:t>
      </w:r>
      <w:r w:rsidRPr="00AD5029">
        <w:t xml:space="preserve">Home Office and the </w:t>
      </w:r>
      <w:r w:rsidRPr="00AD5029" w:rsidR="003F3CC0">
        <w:t>D</w:t>
      </w:r>
      <w:r w:rsidRPr="00AD5029">
        <w:t xml:space="preserve">epartment for </w:t>
      </w:r>
      <w:r w:rsidRPr="00AD5029" w:rsidR="003F3CC0">
        <w:t>L</w:t>
      </w:r>
      <w:r w:rsidRPr="00AD5029">
        <w:t xml:space="preserve">evelling </w:t>
      </w:r>
      <w:r w:rsidRPr="00AD5029" w:rsidR="003F3CC0">
        <w:t>U</w:t>
      </w:r>
      <w:r w:rsidRPr="00AD5029">
        <w:t>p</w:t>
      </w:r>
      <w:r w:rsidRPr="00AD5029" w:rsidR="003F3CC0">
        <w:t>, Housing and Communities and are being actively discussed.</w:t>
      </w:r>
      <w:r w:rsidRPr="00AD5029">
        <w:t xml:space="preserve"> </w:t>
      </w:r>
    </w:p>
    <w:p w:rsidR="00241DEF" w:rsidRPr="00AD5029" w:rsidP="00241DEF">
      <w:pPr>
        <w:pStyle w:val="Question"/>
      </w:pPr>
      <w:sdt>
        <w:sdtPr>
          <w:alias w:val="Member"/>
          <w:tag w:val="&lt;Member mnisId='4267' dodsId='101347'&gt;"/>
          <w:id w:val="1411965159"/>
          <w:placeholder>
            <w:docPart w:val="DefaultPlaceholder_-1854013440"/>
          </w:placeholder>
          <w:richText/>
        </w:sdtPr>
        <w:sdtContent>
          <w:r w:rsidRPr="00AD5029">
            <w:rPr>
              <w:b/>
            </w:rPr>
            <w:t>Chair:</w:t>
          </w:r>
        </w:sdtContent>
      </w:sdt>
      <w:r w:rsidRPr="00AD5029">
        <w:t xml:space="preserve"> </w:t>
      </w:r>
      <w:r w:rsidRPr="00AD5029" w:rsidR="003F3CC0">
        <w:t>We have them in front of us in two weeks’ time.</w:t>
      </w:r>
      <w:r w:rsidRPr="00AD5029" w:rsidR="00A66753">
        <w:t xml:space="preserve"> </w:t>
      </w:r>
      <w:r w:rsidRPr="00AD5029" w:rsidR="003F3CC0">
        <w:t xml:space="preserve">Do you think there is a possibility of the </w:t>
      </w:r>
      <w:r w:rsidRPr="00AD5029">
        <w:t xml:space="preserve">definitions </w:t>
      </w:r>
      <w:r w:rsidRPr="00AD5029" w:rsidR="003F3CC0">
        <w:t xml:space="preserve">around our foreign aid spending being changed, </w:t>
      </w:r>
      <w:r w:rsidRPr="00AD5029" w:rsidR="003F3CC0">
        <w:t>adapted</w:t>
      </w:r>
      <w:r w:rsidR="00AF1D52">
        <w:t xml:space="preserve"> or</w:t>
      </w:r>
      <w:r w:rsidRPr="00AD5029" w:rsidR="003F3CC0">
        <w:t xml:space="preserve"> expanded </w:t>
      </w:r>
      <w:r w:rsidRPr="00AD5029">
        <w:t>as a consequence</w:t>
      </w:r>
      <w:r w:rsidRPr="00AD5029" w:rsidR="003F3CC0">
        <w:t>?</w:t>
      </w:r>
    </w:p>
    <w:p w:rsidR="00241DEF" w:rsidRPr="00AD5029" w:rsidP="00241DEF">
      <w:pPr>
        <w:pStyle w:val="Answer"/>
      </w:pPr>
      <w:sdt>
        <w:sdtPr>
          <w:alias w:val="Witness"/>
          <w:id w:val="-94769744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F3CC0">
        <w:t>I would expect us to carry on following the DAC rules and definitions.</w:t>
      </w:r>
    </w:p>
    <w:p w:rsidR="003F3CC0" w:rsidRPr="00AD5029" w:rsidP="00241DEF">
      <w:pPr>
        <w:pStyle w:val="Answer"/>
      </w:pPr>
      <w:sdt>
        <w:sdtPr>
          <w:alias w:val="Member"/>
          <w:tag w:val="&lt;Member mnisId='4267' dodsId='101347'&gt;"/>
          <w:id w:val="-1270540852"/>
          <w:placeholder>
            <w:docPart w:val="FB3C90E983D742D08F0B1B30A20FAF3D"/>
          </w:placeholder>
          <w:richText/>
        </w:sdtPr>
        <w:sdtContent>
          <w:r w:rsidRPr="00AD5029" w:rsidR="00B02334">
            <w:rPr>
              <w:b/>
            </w:rPr>
            <w:t>Chair:</w:t>
          </w:r>
        </w:sdtContent>
      </w:sdt>
      <w:r w:rsidRPr="00AD5029" w:rsidR="00B02334">
        <w:t xml:space="preserve"> </w:t>
      </w:r>
      <w:r w:rsidRPr="00AD5029">
        <w:t>I hope you are right.</w:t>
      </w:r>
      <w:r w:rsidRPr="00AD5029" w:rsidR="00A66753">
        <w:t xml:space="preserve"> </w:t>
      </w:r>
    </w:p>
    <w:p w:rsidR="00241DEF" w:rsidRPr="00AD5029" w:rsidP="00241DEF">
      <w:pPr>
        <w:pStyle w:val="Question"/>
      </w:pPr>
      <w:sdt>
        <w:sdtPr>
          <w:alias w:val="Member"/>
          <w:tag w:val="&lt;Member mnisId='4136' dodsId='62731'&gt;"/>
          <w:id w:val="1928306832"/>
          <w:placeholder>
            <w:docPart w:val="DefaultPlaceholder_-1854013440"/>
          </w:placeholder>
          <w:richText/>
        </w:sdtPr>
        <w:sdtContent>
          <w:r w:rsidRPr="00AD5029">
            <w:rPr>
              <w:b/>
            </w:rPr>
            <w:t>Nigel Mills:</w:t>
          </w:r>
        </w:sdtContent>
      </w:sdt>
      <w:r w:rsidRPr="00AD5029">
        <w:t xml:space="preserve"> I am slightly intrigued</w:t>
      </w:r>
      <w:r w:rsidRPr="00AD5029" w:rsidR="00B02334">
        <w:t xml:space="preserve">, Sir Philip, </w:t>
      </w:r>
      <w:r w:rsidRPr="00AD5029" w:rsidR="00E67CDC">
        <w:t>that</w:t>
      </w:r>
      <w:r w:rsidRPr="00AD5029" w:rsidR="00B02334">
        <w:t xml:space="preserve"> you say you are not an expert on what happens after the year ticks by.</w:t>
      </w:r>
      <w:r w:rsidRPr="00AD5029" w:rsidR="00A66753">
        <w:t xml:space="preserve"> </w:t>
      </w:r>
      <w:r w:rsidRPr="00AD5029" w:rsidR="00B02334">
        <w:t>Is</w:t>
      </w:r>
      <w:r w:rsidR="00AF1D52">
        <w:t>n’t</w:t>
      </w:r>
      <w:r w:rsidRPr="00AD5029" w:rsidR="00B02334">
        <w:t xml:space="preserve"> </w:t>
      </w:r>
      <w:r w:rsidRPr="00AD5029" w:rsidR="00AF1D52">
        <w:t xml:space="preserve">whether those costs are still in ODA or have to be borne by another Department </w:t>
      </w:r>
      <w:r w:rsidRPr="00AD5029" w:rsidR="00B02334">
        <w:t xml:space="preserve">going to be </w:t>
      </w:r>
      <w:r w:rsidRPr="00AD5029">
        <w:t xml:space="preserve">quite fundamental to your </w:t>
      </w:r>
      <w:r w:rsidRPr="00AD5029" w:rsidR="00B02334">
        <w:t>D</w:t>
      </w:r>
      <w:r w:rsidRPr="00AD5029">
        <w:t>epartment’s</w:t>
      </w:r>
      <w:r w:rsidRPr="00AD5029">
        <w:t xml:space="preserve"> budget</w:t>
      </w:r>
      <w:r w:rsidRPr="00AD5029" w:rsidR="00B02334">
        <w:t>?</w:t>
      </w:r>
      <w:r w:rsidRPr="00AD5029" w:rsidR="00A66753">
        <w:t xml:space="preserve"> </w:t>
      </w:r>
      <w:r w:rsidRPr="00AD5029" w:rsidR="00B02334">
        <w:t xml:space="preserve">I would have thought you would be </w:t>
      </w:r>
      <w:r w:rsidRPr="00AD5029" w:rsidR="00B02334">
        <w:t>pretty close</w:t>
      </w:r>
      <w:r w:rsidRPr="00AD5029" w:rsidR="00B02334">
        <w:t xml:space="preserve"> to being an expert.</w:t>
      </w:r>
      <w:r w:rsidRPr="00AD5029" w:rsidR="00A66753">
        <w:t xml:space="preserve"> </w:t>
      </w:r>
      <w:r w:rsidRPr="00AD5029" w:rsidR="00B02334">
        <w:t>We are halfway through this financial year.</w:t>
      </w:r>
      <w:r w:rsidRPr="00AD5029" w:rsidR="00A66753">
        <w:t xml:space="preserve"> </w:t>
      </w:r>
    </w:p>
    <w:p w:rsidR="00241DEF" w:rsidRPr="00AD5029" w:rsidP="00241DEF">
      <w:pPr>
        <w:pStyle w:val="Answer"/>
      </w:pPr>
      <w:sdt>
        <w:sdtPr>
          <w:alias w:val="Witness"/>
          <w:id w:val="559297178"/>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t>We are given a financial allocation</w:t>
      </w:r>
      <w:r w:rsidRPr="00AD5029" w:rsidR="00B02334">
        <w:t>.</w:t>
      </w:r>
      <w:r w:rsidRPr="00AD5029" w:rsidR="00A66753">
        <w:t xml:space="preserve"> </w:t>
      </w:r>
      <w:r w:rsidRPr="00AD5029" w:rsidR="00B02334">
        <w:t>That is the bulk of ODA, but not all of it.</w:t>
      </w:r>
      <w:r w:rsidRPr="00AD5029" w:rsidR="00A66753">
        <w:t xml:space="preserve"> </w:t>
      </w:r>
      <w:r w:rsidRPr="00AD5029" w:rsidR="00B02334">
        <w:t>The rest is managed</w:t>
      </w:r>
      <w:r w:rsidRPr="00AD5029">
        <w:t xml:space="preserve"> between the Treasury </w:t>
      </w:r>
      <w:r w:rsidRPr="00AD5029" w:rsidR="00B02334">
        <w:t xml:space="preserve">and individual Departments in their </w:t>
      </w:r>
      <w:r w:rsidRPr="00AD5029" w:rsidR="004B09A2">
        <w:t>areas.</w:t>
      </w:r>
      <w:r w:rsidRPr="00AD5029" w:rsidR="00A66753">
        <w:t xml:space="preserve"> </w:t>
      </w:r>
      <w:r w:rsidRPr="00AD5029" w:rsidR="004B09A2">
        <w:t xml:space="preserve">Yes, absolutely we are involved in understanding </w:t>
      </w:r>
      <w:r w:rsidRPr="00AD5029">
        <w:t xml:space="preserve">what those </w:t>
      </w:r>
      <w:r w:rsidRPr="00AD5029" w:rsidR="004B09A2">
        <w:t xml:space="preserve">pressures </w:t>
      </w:r>
      <w:r w:rsidRPr="00AD5029">
        <w:t>are</w:t>
      </w:r>
      <w:r w:rsidRPr="00AD5029" w:rsidR="004B09A2">
        <w:t>.</w:t>
      </w:r>
      <w:r w:rsidRPr="00AD5029" w:rsidR="00A66753">
        <w:t xml:space="preserve"> </w:t>
      </w:r>
      <w:r w:rsidRPr="00AD5029" w:rsidR="004B09A2">
        <w:t xml:space="preserve">As spender and saver of last resort, to make sure the </w:t>
      </w:r>
      <w:r w:rsidRPr="00AD5029">
        <w:t>Government meet the calendar year GNI</w:t>
      </w:r>
      <w:r w:rsidRPr="00AD5029" w:rsidR="002B7FB9">
        <w:t xml:space="preserve"> </w:t>
      </w:r>
      <w:r w:rsidRPr="00AD5029">
        <w:t>target</w:t>
      </w:r>
      <w:r w:rsidRPr="00AD5029" w:rsidR="004B09A2">
        <w:t>, we need to know what we are aiming for.</w:t>
      </w:r>
      <w:r w:rsidRPr="00AD5029" w:rsidR="00A66753">
        <w:t xml:space="preserve"> </w:t>
      </w:r>
      <w:r w:rsidRPr="00AD5029" w:rsidR="004B09A2">
        <w:t>Do you want to say a bit more about how the whole process works</w:t>
      </w:r>
      <w:r w:rsidR="00AF1D52">
        <w:t>, Juliet</w:t>
      </w:r>
      <w:r w:rsidRPr="00AD5029" w:rsidR="004B09A2">
        <w:t>?</w:t>
      </w:r>
      <w:r w:rsidRPr="00AD5029">
        <w:t xml:space="preserve"> </w:t>
      </w:r>
    </w:p>
    <w:p w:rsidR="00257C7F" w:rsidRPr="00AD5029" w:rsidP="00241DEF">
      <w:pPr>
        <w:pStyle w:val="Answer"/>
      </w:pPr>
      <w:sdt>
        <w:sdtPr>
          <w:alias w:val="Witness"/>
          <w:id w:val="1313757134"/>
          <w:placeholder>
            <w:docPart w:val="DefaultPlaceholder_-1854013440"/>
          </w:placeholder>
          <w:richText/>
        </w:sdtPr>
        <w:sdtContent>
          <w:r w:rsidRPr="00AD5029" w:rsidR="00834CD2">
            <w:rPr>
              <w:b/>
              <w:i/>
            </w:rPr>
            <w:t>Juliet Chua:</w:t>
          </w:r>
          <w:r w:rsidRPr="00AD5029" w:rsidR="00241DEF">
            <w:rPr>
              <w:b/>
            </w:rPr>
            <w:t xml:space="preserve"> </w:t>
          </w:r>
        </w:sdtContent>
      </w:sdt>
      <w:r w:rsidRPr="00AD5029" w:rsidR="004B09A2">
        <w:t xml:space="preserve">On ODA eligibility, we have a team who are the experts on </w:t>
      </w:r>
      <w:r w:rsidR="00AF1D52">
        <w:t>that</w:t>
      </w:r>
      <w:r w:rsidRPr="00AD5029" w:rsidR="004B09A2">
        <w:t>.</w:t>
      </w:r>
      <w:r w:rsidRPr="00AD5029" w:rsidR="00A66753">
        <w:t xml:space="preserve"> </w:t>
      </w:r>
      <w:r w:rsidRPr="00AD5029" w:rsidR="004B09A2">
        <w:t xml:space="preserve">They </w:t>
      </w:r>
      <w:r w:rsidRPr="00AD5029">
        <w:t xml:space="preserve">advise </w:t>
      </w:r>
      <w:r w:rsidRPr="00AD5029" w:rsidR="004B09A2">
        <w:t>other D</w:t>
      </w:r>
      <w:r w:rsidRPr="00AD5029">
        <w:t>epartments</w:t>
      </w:r>
      <w:r w:rsidR="00AF1D52">
        <w:t>—t</w:t>
      </w:r>
      <w:r w:rsidRPr="00AD5029" w:rsidR="004B09A2">
        <w:t>hey provide advice to the accounting officers.</w:t>
      </w:r>
      <w:r w:rsidRPr="00AD5029" w:rsidR="00A66753">
        <w:t xml:space="preserve"> </w:t>
      </w:r>
      <w:r w:rsidRPr="00AD5029" w:rsidR="004B09A2">
        <w:t xml:space="preserve">Ultimately, spending of ODA in other Departments sits within the </w:t>
      </w:r>
      <w:r w:rsidRPr="00AD5029">
        <w:t xml:space="preserve">parliamentary accountability </w:t>
      </w:r>
      <w:r w:rsidRPr="00AD5029" w:rsidR="004B09A2">
        <w:t>line, hence the reason why you will be having colleagues coming to talk to you about those specific schemes.</w:t>
      </w:r>
      <w:r w:rsidRPr="00AD5029" w:rsidR="00A66753">
        <w:t xml:space="preserve"> </w:t>
      </w:r>
      <w:r w:rsidRPr="00AD5029" w:rsidR="004B09A2">
        <w:t>We provide advice on the technical end and obviously have an interest, in the way that Philip has described, in terms of the overall picture in terms of ODA spending, what those pressures may be, and contributing to those conversations with Treasury about what that looks like in terms of the calendar year and the financial</w:t>
      </w:r>
      <w:r w:rsidR="00AF1D52">
        <w:t>-</w:t>
      </w:r>
      <w:r w:rsidRPr="00AD5029" w:rsidR="004B09A2">
        <w:t>year picture over multiple years.</w:t>
      </w:r>
      <w:r w:rsidRPr="00AD5029" w:rsidR="00A66753">
        <w:t xml:space="preserve"> </w:t>
      </w:r>
    </w:p>
    <w:p w:rsidR="00241DEF" w:rsidRPr="00AD5029" w:rsidP="00257C7F">
      <w:pPr>
        <w:pStyle w:val="Question"/>
      </w:pPr>
      <w:sdt>
        <w:sdtPr>
          <w:alias w:val="Member"/>
          <w:tag w:val="&lt;Member mnisId='4267' dodsId='101347'&gt;"/>
          <w:id w:val="-562091166"/>
          <w:placeholder>
            <w:docPart w:val="DefaultPlaceholder_-1854013440"/>
          </w:placeholder>
          <w:richText/>
        </w:sdtPr>
        <w:sdtContent>
          <w:r w:rsidRPr="00AD5029" w:rsidR="00257C7F">
            <w:rPr>
              <w:b/>
            </w:rPr>
            <w:t>Chair:</w:t>
          </w:r>
        </w:sdtContent>
      </w:sdt>
      <w:r w:rsidRPr="00AD5029" w:rsidR="00257C7F">
        <w:t xml:space="preserve"> </w:t>
      </w:r>
      <w:r w:rsidR="00AF1D52">
        <w:t xml:space="preserve">Does the </w:t>
      </w:r>
      <w:r w:rsidRPr="00AD5029" w:rsidR="004B09A2">
        <w:t xml:space="preserve">FCDO get </w:t>
      </w:r>
      <w:r w:rsidRPr="00AD5029" w:rsidR="00257C7F">
        <w:t>72%</w:t>
      </w:r>
      <w:r w:rsidRPr="00AD5029" w:rsidR="004B09A2">
        <w:t xml:space="preserve"> of the budget now?</w:t>
      </w:r>
    </w:p>
    <w:p w:rsidR="00257C7F" w:rsidRPr="00AD5029" w:rsidP="00257C7F">
      <w:pPr>
        <w:pStyle w:val="Answer"/>
      </w:pPr>
      <w:sdt>
        <w:sdtPr>
          <w:alias w:val="Witness"/>
          <w:id w:val="-568806914"/>
          <w:placeholder>
            <w:docPart w:val="DefaultPlaceholder_-1854013440"/>
          </w:placeholder>
          <w:richText/>
        </w:sdtPr>
        <w:sdtContent>
          <w:r w:rsidRPr="00AD5029" w:rsidR="00834CD2">
            <w:rPr>
              <w:b/>
              <w:i/>
            </w:rPr>
            <w:t>Juliet Chua:</w:t>
          </w:r>
          <w:r w:rsidRPr="00AD5029">
            <w:rPr>
              <w:b/>
            </w:rPr>
            <w:t xml:space="preserve"> </w:t>
          </w:r>
        </w:sdtContent>
      </w:sdt>
      <w:r w:rsidRPr="00AD5029" w:rsidR="004B09A2">
        <w:t>We have £9 billion.</w:t>
      </w:r>
      <w:r w:rsidRPr="00AD5029" w:rsidR="00A66753">
        <w:t xml:space="preserve"> </w:t>
      </w:r>
      <w:r w:rsidRPr="00AD5029" w:rsidR="004B09A2">
        <w:t>I do not have the percentage.</w:t>
      </w:r>
      <w:r>
        <w:rPr>
          <w:rStyle w:val="FootnoteReference"/>
        </w:rPr>
        <w:footnoteReference w:id="2"/>
      </w:r>
    </w:p>
    <w:p w:rsidR="00257C7F" w:rsidRPr="00AD5029" w:rsidP="00257C7F">
      <w:pPr>
        <w:pStyle w:val="Answer"/>
      </w:pPr>
      <w:sdt>
        <w:sdtPr>
          <w:alias w:val="Witness"/>
          <w:id w:val="24284839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t xml:space="preserve">I thought it was a bit higher </w:t>
      </w:r>
      <w:r w:rsidRPr="00AD5029" w:rsidR="004B09A2">
        <w:t>than that.</w:t>
      </w:r>
    </w:p>
    <w:p w:rsidR="00257C7F" w:rsidRPr="00AD5029" w:rsidP="00257C7F">
      <w:pPr>
        <w:pStyle w:val="Question"/>
      </w:pPr>
      <w:sdt>
        <w:sdtPr>
          <w:alias w:val="Member"/>
          <w:tag w:val="&lt;Member mnisId='4267' dodsId='101347'&gt;"/>
          <w:id w:val="-55092712"/>
          <w:placeholder>
            <w:docPart w:val="DefaultPlaceholder_-1854013440"/>
          </w:placeholder>
          <w:richText/>
        </w:sdtPr>
        <w:sdtContent>
          <w:r w:rsidRPr="00AD5029">
            <w:rPr>
              <w:b/>
            </w:rPr>
            <w:t>Chair:</w:t>
          </w:r>
        </w:sdtContent>
      </w:sdt>
      <w:r w:rsidRPr="00AD5029">
        <w:t xml:space="preserve"> </w:t>
      </w:r>
      <w:r w:rsidRPr="00AD5029" w:rsidR="004B09A2">
        <w:t>It dropped a little bit.</w:t>
      </w:r>
      <w:r w:rsidRPr="00AD5029" w:rsidR="00A66753">
        <w:t xml:space="preserve"> </w:t>
      </w:r>
      <w:r w:rsidRPr="00AD5029" w:rsidR="004B09A2">
        <w:t>That is all.</w:t>
      </w:r>
      <w:r w:rsidRPr="00AD5029" w:rsidR="00A66753">
        <w:t xml:space="preserve"> </w:t>
      </w:r>
      <w:r w:rsidRPr="00AD5029" w:rsidR="004B09A2">
        <w:t xml:space="preserve">To go to Nigel’s point, </w:t>
      </w:r>
      <w:r w:rsidRPr="00AD5029">
        <w:t xml:space="preserve">it must be an almost impossible thing to </w:t>
      </w:r>
      <w:r w:rsidRPr="00AD5029" w:rsidR="0078045E">
        <w:t>forecast</w:t>
      </w:r>
      <w:r w:rsidRPr="00AD5029" w:rsidR="004B09A2">
        <w:t xml:space="preserve"> if you do not actually know how much money is coming out of your budget.</w:t>
      </w:r>
      <w:r w:rsidRPr="00AD5029" w:rsidR="00A66753">
        <w:t xml:space="preserve"> </w:t>
      </w:r>
    </w:p>
    <w:p w:rsidR="00834CD2" w:rsidRPr="00AD5029" w:rsidP="00257C7F">
      <w:pPr>
        <w:pStyle w:val="Answer"/>
      </w:pPr>
      <w:sdt>
        <w:sdtPr>
          <w:alias w:val="Witness"/>
          <w:id w:val="-157658255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57C7F">
            <w:rPr>
              <w:b/>
            </w:rPr>
            <w:t xml:space="preserve"> </w:t>
          </w:r>
        </w:sdtContent>
      </w:sdt>
      <w:r w:rsidRPr="00AD5029">
        <w:t>W</w:t>
      </w:r>
      <w:r w:rsidRPr="00AD5029" w:rsidR="00257C7F">
        <w:t>e are in a challenging situation</w:t>
      </w:r>
      <w:r w:rsidRPr="00AD5029">
        <w:t>.</w:t>
      </w:r>
      <w:r w:rsidRPr="00AD5029" w:rsidR="00A66753">
        <w:t xml:space="preserve"> </w:t>
      </w:r>
      <w:r w:rsidRPr="00AD5029">
        <w:t>I could take you through where we are, from the spending review last autumn, to explain where we are today, if that is helpful.</w:t>
      </w:r>
      <w:r w:rsidRPr="00AD5029" w:rsidR="00A66753">
        <w:t xml:space="preserve"> </w:t>
      </w:r>
    </w:p>
    <w:p w:rsidR="00834CD2" w:rsidRPr="00AD5029" w:rsidP="00FB41D6">
      <w:pPr>
        <w:pStyle w:val="Remark"/>
      </w:pPr>
      <w:sdt>
        <w:sdtPr>
          <w:alias w:val="Member"/>
          <w:tag w:val="&lt;Member mnisId='4136' dodsId='62731'&gt;"/>
          <w:id w:val="716699171"/>
          <w:placeholder>
            <w:docPart w:val="2E5791BB2F18402D9F12A8CC1DBCCCD7"/>
          </w:placeholder>
          <w:richText/>
        </w:sdtPr>
        <w:sdtContent>
          <w:r w:rsidRPr="00AD5029">
            <w:rPr>
              <w:b/>
            </w:rPr>
            <w:t>Nigel Mills:</w:t>
          </w:r>
        </w:sdtContent>
      </w:sdt>
      <w:r w:rsidRPr="00AD5029">
        <w:t xml:space="preserve"> That sounds helpful.</w:t>
      </w:r>
    </w:p>
    <w:p w:rsidR="00FB41D6" w:rsidRPr="00AD5029" w:rsidP="00A4554A">
      <w:pPr>
        <w:pStyle w:val="Question"/>
        <w:numPr>
          <w:ilvl w:val="0"/>
          <w:numId w:val="0"/>
        </w:numPr>
        <w:ind w:left="794"/>
      </w:pPr>
      <w:sdt>
        <w:sdtPr>
          <w:alias w:val="Member"/>
          <w:tag w:val="&lt;Member mnisId='4267' dodsId='101347'&gt;"/>
          <w:id w:val="-1998726474"/>
          <w:placeholder>
            <w:docPart w:val="9688E8E7FC3E44EB84C3E91595A2D2CD"/>
          </w:placeholder>
          <w:richText/>
        </w:sdtPr>
        <w:sdtContent>
          <w:r w:rsidRPr="00AD5029">
            <w:rPr>
              <w:b/>
            </w:rPr>
            <w:t>Chair:</w:t>
          </w:r>
        </w:sdtContent>
      </w:sdt>
      <w:r w:rsidRPr="00AD5029">
        <w:t xml:space="preserve"> Yes, that would be lovely.</w:t>
      </w:r>
    </w:p>
    <w:p w:rsidR="00135044" w:rsidRPr="00AD5029" w:rsidP="00834CD2">
      <w:pPr>
        <w:pStyle w:val="Answer"/>
      </w:pPr>
      <w:sdt>
        <w:sdtPr>
          <w:alias w:val="Witness"/>
          <w:id w:val="-541359174"/>
          <w:placeholder>
            <w:docPart w:val="A2F4C048E7B141D0BC0437E6B9E6A41A"/>
          </w:placeholder>
          <w:richText/>
        </w:sdtPr>
        <w:sdtContent>
          <w:r w:rsidRPr="00AD5029" w:rsidR="00834CD2">
            <w:rPr>
              <w:b/>
              <w:i/>
            </w:rPr>
            <w:t>Sir Philip Barton:</w:t>
          </w:r>
          <w:r w:rsidRPr="00AD5029" w:rsidR="00834CD2">
            <w:rPr>
              <w:b/>
            </w:rPr>
            <w:t xml:space="preserve"> </w:t>
          </w:r>
        </w:sdtContent>
      </w:sdt>
      <w:r w:rsidRPr="00AD5029" w:rsidR="00FB41D6">
        <w:t>T</w:t>
      </w:r>
      <w:r w:rsidRPr="00AD5029" w:rsidR="00257C7F">
        <w:t xml:space="preserve">he spending review </w:t>
      </w:r>
      <w:r w:rsidRPr="00AD5029" w:rsidR="00FB41D6">
        <w:t>obviously gave us a three-year settlement.</w:t>
      </w:r>
      <w:r w:rsidRPr="00AD5029" w:rsidR="00A66753">
        <w:t xml:space="preserve"> </w:t>
      </w:r>
      <w:r w:rsidRPr="00AD5029" w:rsidR="00FB41D6">
        <w:t xml:space="preserve">It is nearly </w:t>
      </w:r>
      <w:r w:rsidRPr="00AD5029" w:rsidR="00257C7F">
        <w:t xml:space="preserve">£29 billion </w:t>
      </w:r>
      <w:r w:rsidRPr="00AD5029" w:rsidR="00FB41D6">
        <w:t xml:space="preserve">over the three years in the settlement. </w:t>
      </w:r>
      <w:r w:rsidRPr="00AD5029" w:rsidR="002C61F6">
        <w:t xml:space="preserve">These are </w:t>
      </w:r>
      <w:r w:rsidRPr="00AD5029" w:rsidR="00FB41D6">
        <w:t xml:space="preserve">published figures </w:t>
      </w:r>
      <w:r w:rsidRPr="00AD5029" w:rsidR="00257C7F">
        <w:t xml:space="preserve">from last </w:t>
      </w:r>
      <w:r w:rsidRPr="00AD5029" w:rsidR="00A4554A">
        <w:t>a</w:t>
      </w:r>
      <w:r w:rsidRPr="00AD5029" w:rsidR="00257C7F">
        <w:t>utumn</w:t>
      </w:r>
      <w:r w:rsidRPr="00AD5029" w:rsidR="00A4554A">
        <w:t>.</w:t>
      </w:r>
      <w:r w:rsidRPr="00AD5029" w:rsidR="00257C7F">
        <w:t xml:space="preserve"> </w:t>
      </w:r>
      <w:r w:rsidRPr="00AD5029" w:rsidR="00A4554A">
        <w:t>T</w:t>
      </w:r>
      <w:r w:rsidRPr="00AD5029" w:rsidR="00FB41D6">
        <w:t xml:space="preserve">hose figures include, in the financial year we are in </w:t>
      </w:r>
      <w:r w:rsidRPr="00AD5029" w:rsidR="00FB41D6">
        <w:t>at the moment</w:t>
      </w:r>
      <w:r w:rsidRPr="00AD5029" w:rsidR="00FB41D6">
        <w:t>, some £9.3 billion.</w:t>
      </w:r>
      <w:r w:rsidRPr="00AD5029" w:rsidR="00A66753">
        <w:t xml:space="preserve"> </w:t>
      </w:r>
      <w:r w:rsidRPr="00AD5029" w:rsidR="00FB41D6">
        <w:t xml:space="preserve">As </w:t>
      </w:r>
      <w:r w:rsidRPr="00AD5029" w:rsidR="00257C7F">
        <w:t xml:space="preserve">you know, </w:t>
      </w:r>
      <w:r w:rsidRPr="00AD5029" w:rsidR="00FB41D6">
        <w:t xml:space="preserve">we </w:t>
      </w:r>
      <w:r w:rsidRPr="00AD5029" w:rsidR="0078045E">
        <w:t>published</w:t>
      </w:r>
      <w:r w:rsidRPr="00AD5029" w:rsidR="00257C7F">
        <w:t xml:space="preserve"> the international development strategy </w:t>
      </w:r>
      <w:r w:rsidRPr="00AD5029" w:rsidR="00FB41D6">
        <w:t>in May and the last Foreign Secretary came and gave evidence on that to you at the time, setting out our priorities</w:t>
      </w:r>
      <w:r w:rsidRPr="00AD5029" w:rsidR="008B6A85">
        <w:t>,</w:t>
      </w:r>
      <w:r w:rsidRPr="00AD5029">
        <w:t xml:space="preserve"> and we</w:t>
      </w:r>
      <w:r w:rsidRPr="00AD5029" w:rsidR="00FB41D6">
        <w:t xml:space="preserve"> allocated, indicatively, </w:t>
      </w:r>
      <w:r w:rsidRPr="00AD5029" w:rsidR="00257C7F">
        <w:t xml:space="preserve">those budgets in line with the </w:t>
      </w:r>
      <w:r w:rsidRPr="00AD5029" w:rsidR="00101608">
        <w:t xml:space="preserve">strategy </w:t>
      </w:r>
      <w:r w:rsidR="00101608">
        <w:t>and</w:t>
      </w:r>
      <w:r w:rsidR="00DB3269">
        <w:t xml:space="preserve"> </w:t>
      </w:r>
      <w:r w:rsidRPr="00AD5029" w:rsidR="00FB41D6">
        <w:t>the integrated review</w:t>
      </w:r>
      <w:r w:rsidRPr="00AD5029">
        <w:t>.</w:t>
      </w:r>
    </w:p>
    <w:p w:rsidR="00257C7F" w:rsidRPr="00AD5029" w:rsidP="00834CD2">
      <w:pPr>
        <w:pStyle w:val="Answer"/>
      </w:pPr>
      <w:r w:rsidRPr="00AD5029">
        <w:t xml:space="preserve">We </w:t>
      </w:r>
      <w:r w:rsidRPr="00AD5029" w:rsidR="00FB41D6">
        <w:t>were then informed by the Treasury, before the summer break</w:t>
      </w:r>
      <w:r w:rsidRPr="00AD5029">
        <w:t xml:space="preserve">, </w:t>
      </w:r>
      <w:r w:rsidR="00AF1D52">
        <w:t xml:space="preserve">at </w:t>
      </w:r>
      <w:r w:rsidRPr="00AD5029">
        <w:t>the end of June, of this substantial pressure</w:t>
      </w:r>
      <w:r w:rsidR="00AF1D52">
        <w:t xml:space="preserve"> that</w:t>
      </w:r>
      <w:r w:rsidRPr="00AD5029">
        <w:t xml:space="preserve"> I have described</w:t>
      </w:r>
      <w:r w:rsidRPr="00AD5029">
        <w:t xml:space="preserve"> and </w:t>
      </w:r>
      <w:r w:rsidRPr="00AD5029" w:rsidR="00A4554A">
        <w:t xml:space="preserve">were </w:t>
      </w:r>
      <w:r w:rsidRPr="00AD5029">
        <w:t xml:space="preserve">asked to pause </w:t>
      </w:r>
      <w:r w:rsidRPr="00AD5029">
        <w:t>anything that was not essential</w:t>
      </w:r>
      <w:r w:rsidRPr="00AD5029" w:rsidR="00A4554A">
        <w:t xml:space="preserve">. </w:t>
      </w:r>
      <w:r w:rsidRPr="00AD5029">
        <w:t xml:space="preserve">We have done that in a way </w:t>
      </w:r>
      <w:r w:rsidRPr="00AD5029" w:rsidR="00CF1C59">
        <w:t xml:space="preserve">that allows us to carry on making sure that the most critical </w:t>
      </w:r>
      <w:r w:rsidR="00DB3269">
        <w:t xml:space="preserve">areas </w:t>
      </w:r>
      <w:r w:rsidRPr="00AD5029" w:rsidR="00CF1C59">
        <w:t>of our work, particularly life-saving humanitarian work</w:t>
      </w:r>
      <w:r w:rsidR="00AF1D52">
        <w:t xml:space="preserve"> and</w:t>
      </w:r>
      <w:r w:rsidRPr="00AD5029" w:rsidR="00CF1C59">
        <w:t xml:space="preserve"> wider critical support, is going ahead.</w:t>
      </w:r>
      <w:r w:rsidRPr="00AD5029" w:rsidR="00A66753">
        <w:t xml:space="preserve"> </w:t>
      </w:r>
      <w:r w:rsidRPr="00AD5029" w:rsidR="00CF1C59">
        <w:t>We are now in a very active conversation with the Treasury around the exact size of those pressures and how they are accommodated and dealt with going forward.</w:t>
      </w:r>
      <w:r w:rsidRPr="00AD5029" w:rsidR="00A66753">
        <w:t xml:space="preserve"> </w:t>
      </w:r>
      <w:r w:rsidRPr="00AD5029" w:rsidR="00CF1C59">
        <w:t>I hope</w:t>
      </w:r>
      <w:r w:rsidRPr="00AD5029" w:rsidR="008B6A85">
        <w:t xml:space="preserve"> that</w:t>
      </w:r>
      <w:r w:rsidRPr="00AD5029" w:rsidR="00CF1C59">
        <w:t xml:space="preserve"> Ministers will take final decisions very shortly, certainly by the time that the Chancellor makes his wider fiscal statement at the </w:t>
      </w:r>
      <w:r w:rsidRPr="00AD5029">
        <w:t>end of the month</w:t>
      </w:r>
      <w:r w:rsidRPr="00AD5029" w:rsidR="00CF1C59">
        <w:t>.</w:t>
      </w:r>
    </w:p>
    <w:p w:rsidR="00257C7F" w:rsidRPr="00AD5029" w:rsidP="00257C7F">
      <w:pPr>
        <w:pStyle w:val="Question"/>
      </w:pPr>
      <w:sdt>
        <w:sdtPr>
          <w:alias w:val="Member"/>
          <w:tag w:val="&lt;Member mnisId='4267' dodsId='101347'&gt;"/>
          <w:id w:val="1678852133"/>
          <w:placeholder>
            <w:docPart w:val="DefaultPlaceholder_-1854013440"/>
          </w:placeholder>
          <w:richText/>
        </w:sdtPr>
        <w:sdtContent>
          <w:r w:rsidRPr="00AD5029">
            <w:rPr>
              <w:b/>
            </w:rPr>
            <w:t>Chair:</w:t>
          </w:r>
        </w:sdtContent>
      </w:sdt>
      <w:r w:rsidRPr="00AD5029">
        <w:t xml:space="preserve"> </w:t>
      </w:r>
      <w:r w:rsidRPr="00AD5029" w:rsidR="00535F6B">
        <w:t xml:space="preserve">We are hearing that there might be a drop down to </w:t>
      </w:r>
      <w:r w:rsidRPr="00AD5029">
        <w:t>0.3</w:t>
      </w:r>
      <w:r w:rsidRPr="00AD5029" w:rsidR="00A4554A">
        <w:t>%</w:t>
      </w:r>
      <w:r w:rsidRPr="00AD5029" w:rsidR="00535F6B">
        <w:t>.</w:t>
      </w:r>
      <w:r w:rsidRPr="00AD5029" w:rsidR="00A66753">
        <w:t xml:space="preserve"> </w:t>
      </w:r>
      <w:r w:rsidRPr="00AD5029" w:rsidR="00535F6B">
        <w:t>Are you hearing that?</w:t>
      </w:r>
    </w:p>
    <w:p w:rsidR="00257C7F" w:rsidRPr="00AD5029" w:rsidP="00257C7F">
      <w:pPr>
        <w:pStyle w:val="Answer"/>
      </w:pPr>
      <w:sdt>
        <w:sdtPr>
          <w:alias w:val="Witness"/>
          <w:id w:val="-204698052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535F6B">
        <w:t xml:space="preserve">I am not </w:t>
      </w:r>
      <w:r w:rsidRPr="00AD5029">
        <w:t>hearing 0.3</w:t>
      </w:r>
      <w:r w:rsidRPr="00AD5029" w:rsidR="00A4554A">
        <w:t>%</w:t>
      </w:r>
      <w:r w:rsidRPr="00AD5029">
        <w:t xml:space="preserve"> mentioned</w:t>
      </w:r>
      <w:r w:rsidRPr="00AD5029" w:rsidR="00535F6B">
        <w:t>.</w:t>
      </w:r>
      <w:r w:rsidRPr="00AD5029" w:rsidR="00A66753">
        <w:t xml:space="preserve"> </w:t>
      </w:r>
      <w:r w:rsidRPr="00AD5029" w:rsidR="00535F6B">
        <w:t xml:space="preserve">We are in a discussion </w:t>
      </w:r>
      <w:r w:rsidRPr="00AD5029" w:rsidR="00D2083F">
        <w:t>with the Treasury a</w:t>
      </w:r>
      <w:r w:rsidR="00AF1D52">
        <w:t>bout</w:t>
      </w:r>
      <w:r w:rsidRPr="00AD5029" w:rsidR="00D2083F">
        <w:t xml:space="preserve"> the size of the pressure over this year and potentially over future years and </w:t>
      </w:r>
      <w:r w:rsidRPr="00AD5029">
        <w:t xml:space="preserve">how that is </w:t>
      </w:r>
      <w:r w:rsidRPr="00AD5029" w:rsidR="0078045E">
        <w:t>dealt</w:t>
      </w:r>
      <w:r w:rsidRPr="00AD5029">
        <w:t xml:space="preserve"> with</w:t>
      </w:r>
      <w:r w:rsidRPr="00AD5029" w:rsidR="00D2083F">
        <w:t>.</w:t>
      </w:r>
      <w:r w:rsidRPr="00AD5029" w:rsidR="00A66753">
        <w:t xml:space="preserve"> </w:t>
      </w:r>
      <w:r w:rsidRPr="00AD5029" w:rsidR="00D2083F">
        <w:t>No decisions have been taken by Ministers.</w:t>
      </w:r>
    </w:p>
    <w:p w:rsidR="00257C7F" w:rsidRPr="00AD5029" w:rsidP="00257C7F">
      <w:pPr>
        <w:pStyle w:val="Question"/>
      </w:pPr>
      <w:sdt>
        <w:sdtPr>
          <w:alias w:val="Member"/>
          <w:tag w:val="&lt;Member mnisId='4267' dodsId='101347'&gt;"/>
          <w:id w:val="-1779639640"/>
          <w:placeholder>
            <w:docPart w:val="DefaultPlaceholder_-1854013440"/>
          </w:placeholder>
          <w:richText/>
        </w:sdtPr>
        <w:sdtContent>
          <w:r w:rsidRPr="00AD5029">
            <w:rPr>
              <w:b/>
            </w:rPr>
            <w:t>Chair:</w:t>
          </w:r>
        </w:sdtContent>
      </w:sdt>
      <w:r w:rsidRPr="00AD5029">
        <w:t xml:space="preserve"> </w:t>
      </w:r>
      <w:r w:rsidRPr="00AD5029" w:rsidR="00D2083F">
        <w:t>Y</w:t>
      </w:r>
      <w:r w:rsidRPr="00AD5029">
        <w:t>our budget is fluid and opaque</w:t>
      </w:r>
      <w:r w:rsidRPr="00AD5029" w:rsidR="00D2083F">
        <w:t>.</w:t>
      </w:r>
    </w:p>
    <w:p w:rsidR="00257C7F" w:rsidRPr="00AD5029" w:rsidP="00257C7F">
      <w:pPr>
        <w:pStyle w:val="Answer"/>
      </w:pPr>
      <w:sdt>
        <w:sdtPr>
          <w:alias w:val="Witness"/>
          <w:id w:val="101666228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D2083F">
        <w:t>We had allocations.</w:t>
      </w:r>
      <w:r w:rsidRPr="00AD5029" w:rsidR="00A66753">
        <w:t xml:space="preserve"> </w:t>
      </w:r>
      <w:r w:rsidRPr="00AD5029" w:rsidR="00D2083F">
        <w:t xml:space="preserve">As I said at the outset, we have </w:t>
      </w:r>
      <w:r w:rsidRPr="00AD5029" w:rsidR="00AF1D52">
        <w:t xml:space="preserve">now </w:t>
      </w:r>
      <w:r w:rsidRPr="00AD5029" w:rsidR="00D2083F">
        <w:t>had two extreme events</w:t>
      </w:r>
      <w:r w:rsidR="00752BC6">
        <w:t xml:space="preserve">: first </w:t>
      </w:r>
      <w:r w:rsidRPr="00AD5029" w:rsidR="00D2083F">
        <w:t>the pandemic, which was behind the step down to 0.5</w:t>
      </w:r>
      <w:r w:rsidRPr="00AD5029" w:rsidR="00A4554A">
        <w:t>%</w:t>
      </w:r>
      <w:r w:rsidRPr="00AD5029" w:rsidR="00D2083F">
        <w:t xml:space="preserve">, and now the invasion of Ukraine, which has created </w:t>
      </w:r>
      <w:r w:rsidRPr="00AD5029" w:rsidR="00D2083F">
        <w:t>particular pressure</w:t>
      </w:r>
      <w:r w:rsidRPr="00AD5029" w:rsidR="00D2083F">
        <w:t xml:space="preserve"> through migration.</w:t>
      </w:r>
      <w:r w:rsidRPr="00AD5029" w:rsidR="00A66753">
        <w:t xml:space="preserve"> </w:t>
      </w:r>
      <w:r w:rsidRPr="00AD5029" w:rsidR="00D2083F">
        <w:t>These are very extreme things and that has led to the challenge we are in.</w:t>
      </w:r>
      <w:r w:rsidRPr="00AD5029" w:rsidR="00A66753">
        <w:t xml:space="preserve"> </w:t>
      </w:r>
      <w:r w:rsidRPr="00AD5029" w:rsidR="00D2083F">
        <w:t>We are discussing with the Treasury, and in their conversations with other Departments, the cost pressures that has led to.</w:t>
      </w:r>
    </w:p>
    <w:p w:rsidR="00257C7F" w:rsidRPr="00AD5029" w:rsidP="00D2083F">
      <w:pPr>
        <w:pStyle w:val="Remark"/>
      </w:pPr>
      <w:sdt>
        <w:sdtPr>
          <w:alias w:val="Member"/>
          <w:tag w:val="&lt;Member mnisId='4267' dodsId='101347'&gt;"/>
          <w:id w:val="-1845539267"/>
          <w:placeholder>
            <w:docPart w:val="DefaultPlaceholder_-1854013440"/>
          </w:placeholder>
          <w:richText/>
        </w:sdtPr>
        <w:sdtContent>
          <w:r w:rsidRPr="00AD5029">
            <w:rPr>
              <w:b/>
            </w:rPr>
            <w:t>Chair:</w:t>
          </w:r>
        </w:sdtContent>
      </w:sdt>
      <w:r w:rsidRPr="00AD5029">
        <w:t xml:space="preserve"> I agree that they are extreme</w:t>
      </w:r>
      <w:r w:rsidRPr="00AD5029" w:rsidR="00D2083F">
        <w:t xml:space="preserve">, which is why it is more frustrating that the budget </w:t>
      </w:r>
      <w:r w:rsidRPr="00AD5029" w:rsidR="00752BC6">
        <w:t xml:space="preserve">to deal with global issues </w:t>
      </w:r>
      <w:r w:rsidRPr="00AD5029" w:rsidR="00D2083F">
        <w:t>is becoming more restricted.</w:t>
      </w:r>
      <w:r w:rsidRPr="00AD5029" w:rsidR="00A66753">
        <w:t xml:space="preserve"> </w:t>
      </w:r>
    </w:p>
    <w:p w:rsidR="00257C7F" w:rsidRPr="00AD5029" w:rsidP="00257C7F">
      <w:pPr>
        <w:pStyle w:val="Question"/>
      </w:pPr>
      <w:sdt>
        <w:sdtPr>
          <w:alias w:val="Member"/>
          <w:tag w:val="&lt;Member mnisId='4136' dodsId='62731'&gt;"/>
          <w:id w:val="753867656"/>
          <w:placeholder>
            <w:docPart w:val="DefaultPlaceholder_-1854013440"/>
          </w:placeholder>
          <w:richText/>
        </w:sdtPr>
        <w:sdtContent>
          <w:r w:rsidRPr="00AD5029">
            <w:rPr>
              <w:b/>
            </w:rPr>
            <w:t>Nigel Mills:</w:t>
          </w:r>
        </w:sdtContent>
      </w:sdt>
      <w:r w:rsidRPr="00AD5029">
        <w:t xml:space="preserve"> </w:t>
      </w:r>
      <w:r w:rsidRPr="00AD5029" w:rsidR="00D2083F">
        <w:t>Can I</w:t>
      </w:r>
      <w:r w:rsidRPr="00AD5029">
        <w:t xml:space="preserve"> take you back</w:t>
      </w:r>
      <w:r w:rsidRPr="00AD5029" w:rsidR="00D2083F">
        <w:t>?</w:t>
      </w:r>
      <w:r w:rsidRPr="00AD5029" w:rsidR="00A66753">
        <w:t xml:space="preserve"> </w:t>
      </w:r>
      <w:r w:rsidRPr="00AD5029" w:rsidR="00D2083F">
        <w:t xml:space="preserve">I think you just mentioned the </w:t>
      </w:r>
      <w:r w:rsidRPr="00AD5029">
        <w:t>freeze on non</w:t>
      </w:r>
      <w:r w:rsidRPr="00AD5029" w:rsidR="00D2083F">
        <w:t>-</w:t>
      </w:r>
      <w:r w:rsidRPr="00AD5029">
        <w:t>essential aid</w:t>
      </w:r>
      <w:r w:rsidR="00752BC6">
        <w:t>; c</w:t>
      </w:r>
      <w:r w:rsidRPr="00AD5029" w:rsidR="00D2083F">
        <w:t>an you talk us through how you define what is essential and what is non-essential?</w:t>
      </w:r>
    </w:p>
    <w:p w:rsidR="00D2083F" w:rsidRPr="00AD5029" w:rsidP="00257C7F">
      <w:pPr>
        <w:pStyle w:val="Answer"/>
      </w:pPr>
      <w:sdt>
        <w:sdtPr>
          <w:alias w:val="Witness"/>
          <w:id w:val="-348948242"/>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57C7F">
            <w:rPr>
              <w:b/>
            </w:rPr>
            <w:t xml:space="preserve"> </w:t>
          </w:r>
        </w:sdtContent>
      </w:sdt>
      <w:r w:rsidRPr="00AD5029">
        <w:t xml:space="preserve">It is </w:t>
      </w:r>
      <w:r w:rsidRPr="00AD5029" w:rsidR="00257C7F">
        <w:t>a pause rather than a freeze</w:t>
      </w:r>
      <w:r w:rsidRPr="00AD5029">
        <w:t>.</w:t>
      </w:r>
      <w:r w:rsidRPr="00AD5029" w:rsidR="00A66753">
        <w:t xml:space="preserve"> </w:t>
      </w:r>
      <w:r w:rsidRPr="00AD5029">
        <w:t xml:space="preserve">Once we know where we are, we will be able to, I hope, </w:t>
      </w:r>
      <w:r w:rsidRPr="00AD5029">
        <w:t>unpause</w:t>
      </w:r>
      <w:r w:rsidRPr="00AD5029">
        <w:t xml:space="preserve"> as much as possible.</w:t>
      </w:r>
      <w:r w:rsidRPr="00AD5029" w:rsidR="00A66753">
        <w:t xml:space="preserve"> </w:t>
      </w:r>
      <w:r w:rsidRPr="00AD5029">
        <w:t xml:space="preserve">It is work that is vital to protect </w:t>
      </w:r>
      <w:r w:rsidRPr="00AD5029" w:rsidR="00257C7F">
        <w:t xml:space="preserve">against </w:t>
      </w:r>
      <w:r w:rsidRPr="00AD5029">
        <w:t xml:space="preserve">the </w:t>
      </w:r>
      <w:r w:rsidRPr="00AD5029" w:rsidR="00257C7F">
        <w:t>immediate threat</w:t>
      </w:r>
      <w:r w:rsidRPr="00AD5029">
        <w:t xml:space="preserve"> to life or wellbeing</w:t>
      </w:r>
      <w:r w:rsidR="00227E83">
        <w:t>—</w:t>
      </w:r>
      <w:r w:rsidRPr="00AD5029">
        <w:t xml:space="preserve">some of our humanitarian work, work to prevent people </w:t>
      </w:r>
      <w:r w:rsidRPr="00AD5029" w:rsidR="00257C7F">
        <w:t>falling into humanitarian need</w:t>
      </w:r>
      <w:r w:rsidRPr="00AD5029">
        <w:t xml:space="preserve">, work that prevents delays to accessing healthcare, primary education, </w:t>
      </w:r>
      <w:r w:rsidRPr="00AD5029" w:rsidR="00257C7F">
        <w:t>sanitation</w:t>
      </w:r>
      <w:r w:rsidRPr="00AD5029">
        <w:t xml:space="preserve"> or </w:t>
      </w:r>
      <w:r w:rsidRPr="00AD5029" w:rsidR="00257C7F">
        <w:t>clean water</w:t>
      </w:r>
      <w:r w:rsidRPr="00AD5029">
        <w:t>.</w:t>
      </w:r>
      <w:r w:rsidRPr="00AD5029" w:rsidR="00A66753">
        <w:t xml:space="preserve"> </w:t>
      </w:r>
      <w:r w:rsidRPr="00AD5029">
        <w:t xml:space="preserve">We will also be looking at </w:t>
      </w:r>
      <w:r w:rsidRPr="00AD5029" w:rsidR="00257C7F">
        <w:t>value for money</w:t>
      </w:r>
      <w:r w:rsidRPr="00AD5029">
        <w:t xml:space="preserve"> and making sure we carry on meeting our</w:t>
      </w:r>
      <w:r w:rsidRPr="00AD5029" w:rsidR="00257C7F">
        <w:t xml:space="preserve"> contractual </w:t>
      </w:r>
      <w:r w:rsidRPr="00AD5029">
        <w:t xml:space="preserve">and legal </w:t>
      </w:r>
      <w:r w:rsidRPr="00AD5029" w:rsidR="00257C7F">
        <w:t>obligations</w:t>
      </w:r>
      <w:r w:rsidRPr="00AD5029">
        <w:t>.</w:t>
      </w:r>
      <w:r w:rsidRPr="00AD5029" w:rsidR="00A66753">
        <w:t xml:space="preserve"> </w:t>
      </w:r>
      <w:r w:rsidRPr="00AD5029">
        <w:t>Those are the criteria we have used.</w:t>
      </w:r>
    </w:p>
    <w:p w:rsidR="00257C7F" w:rsidRPr="00AD5029" w:rsidP="00257C7F">
      <w:pPr>
        <w:pStyle w:val="Answer"/>
      </w:pPr>
      <w:r w:rsidRPr="00AD5029">
        <w:t xml:space="preserve">We have then looked, </w:t>
      </w:r>
      <w:r w:rsidRPr="00AD5029">
        <w:t>programme by programme</w:t>
      </w:r>
      <w:r w:rsidRPr="00AD5029">
        <w:t>, at the extent to which they do or do not fall into those categories.</w:t>
      </w:r>
      <w:r w:rsidRPr="00AD5029" w:rsidR="00A66753">
        <w:t xml:space="preserve"> </w:t>
      </w:r>
      <w:r w:rsidRPr="00AD5029">
        <w:t xml:space="preserve">It is </w:t>
      </w:r>
      <w:r w:rsidRPr="00AD5029">
        <w:t>actually quite</w:t>
      </w:r>
      <w:r w:rsidRPr="00AD5029">
        <w:t xml:space="preserve"> a permissive framework</w:t>
      </w:r>
      <w:r w:rsidRPr="00AD5029">
        <w:t xml:space="preserve">, </w:t>
      </w:r>
      <w:r w:rsidRPr="00AD5029">
        <w:t xml:space="preserve">in terms of what we have been </w:t>
      </w:r>
      <w:r w:rsidRPr="00AD5029" w:rsidR="0078045E">
        <w:t>able</w:t>
      </w:r>
      <w:r w:rsidRPr="00AD5029">
        <w:t xml:space="preserve"> to carry on doing</w:t>
      </w:r>
      <w:r w:rsidRPr="00AD5029">
        <w:t>.</w:t>
      </w:r>
      <w:r w:rsidRPr="00AD5029" w:rsidR="00A66753">
        <w:t xml:space="preserve"> </w:t>
      </w:r>
      <w:r w:rsidRPr="00AD5029">
        <w:t>We have carried on doing a lot</w:t>
      </w:r>
      <w:r w:rsidR="00227E83">
        <w:t>—</w:t>
      </w:r>
      <w:r w:rsidRPr="00AD5029">
        <w:t xml:space="preserve">family planning, basic healthcare, projects in water, sanitation, hygiene, humanitarian assistance, other </w:t>
      </w:r>
      <w:r w:rsidRPr="00AD5029">
        <w:t>preparedness</w:t>
      </w:r>
      <w:r w:rsidRPr="00AD5029">
        <w:t xml:space="preserve"> and</w:t>
      </w:r>
      <w:r w:rsidRPr="00AD5029">
        <w:t xml:space="preserve"> capabilities</w:t>
      </w:r>
      <w:r w:rsidRPr="00AD5029">
        <w:t>.</w:t>
      </w:r>
      <w:r w:rsidRPr="00AD5029" w:rsidR="00A66753">
        <w:t xml:space="preserve"> </w:t>
      </w:r>
      <w:r w:rsidRPr="00AD5029">
        <w:t>That is the overall approach to the pause the Treasury asked us to implement.</w:t>
      </w:r>
      <w:r w:rsidRPr="00AD5029">
        <w:t xml:space="preserve"> </w:t>
      </w:r>
    </w:p>
    <w:p w:rsidR="00257C7F" w:rsidRPr="00AD5029" w:rsidP="00257C7F">
      <w:pPr>
        <w:pStyle w:val="Question"/>
      </w:pPr>
      <w:sdt>
        <w:sdtPr>
          <w:alias w:val="Member"/>
          <w:tag w:val="&lt;Member mnisId='4136' dodsId='62731'&gt;"/>
          <w:id w:val="-710034857"/>
          <w:placeholder>
            <w:docPart w:val="DefaultPlaceholder_-1854013440"/>
          </w:placeholder>
          <w:richText/>
        </w:sdtPr>
        <w:sdtContent>
          <w:r w:rsidRPr="00AD5029">
            <w:rPr>
              <w:b/>
            </w:rPr>
            <w:t>Nigel Mills:</w:t>
          </w:r>
        </w:sdtContent>
      </w:sdt>
      <w:r w:rsidRPr="00AD5029">
        <w:t xml:space="preserve"> </w:t>
      </w:r>
      <w:r w:rsidRPr="00AD5029" w:rsidR="00D2083F">
        <w:t>W</w:t>
      </w:r>
      <w:r w:rsidRPr="00AD5029">
        <w:t>hat proportion of spending is paused</w:t>
      </w:r>
      <w:r w:rsidRPr="00AD5029" w:rsidR="00D2083F">
        <w:t>?</w:t>
      </w:r>
    </w:p>
    <w:p w:rsidR="002B610A" w:rsidRPr="00AD5029" w:rsidP="00257C7F">
      <w:pPr>
        <w:pStyle w:val="Answer"/>
      </w:pPr>
      <w:sdt>
        <w:sdtPr>
          <w:alias w:val="Witness"/>
          <w:id w:val="-89932501"/>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57C7F">
            <w:rPr>
              <w:b/>
            </w:rPr>
            <w:t xml:space="preserve"> </w:t>
          </w:r>
        </w:sdtContent>
      </w:sdt>
      <w:r w:rsidRPr="00AD5029" w:rsidR="00D2083F">
        <w:t>Do you know the figure, Christian?</w:t>
      </w:r>
      <w:r w:rsidRPr="00AD5029" w:rsidR="00A66753">
        <w:t xml:space="preserve"> </w:t>
      </w:r>
      <w:r w:rsidRPr="00AD5029" w:rsidR="00A4554A">
        <w:t>I do not know the figure.</w:t>
      </w:r>
    </w:p>
    <w:p w:rsidR="002B610A" w:rsidRPr="00AD5029" w:rsidP="00257C7F">
      <w:pPr>
        <w:pStyle w:val="Answer"/>
      </w:pPr>
      <w:sdt>
        <w:sdtPr>
          <w:alias w:val="Witness"/>
          <w:id w:val="-1435976774"/>
          <w:placeholder>
            <w:docPart w:val="CD87686C1C2E4E35BFC669C437707212"/>
          </w:placeholder>
          <w:richText/>
        </w:sdtPr>
        <w:sdtContent>
          <w:r w:rsidRPr="00AD5029" w:rsidR="0002640D">
            <w:rPr>
              <w:b/>
              <w:i/>
            </w:rPr>
            <w:t xml:space="preserve">Christian </w:t>
          </w:r>
          <w:r w:rsidRPr="00AD5029" w:rsidR="0002640D">
            <w:rPr>
              <w:b/>
              <w:i/>
            </w:rPr>
            <w:t>Rogg</w:t>
          </w:r>
          <w:r w:rsidRPr="00AD5029" w:rsidR="0002640D">
            <w:rPr>
              <w:b/>
              <w:i/>
            </w:rPr>
            <w:t>:</w:t>
          </w:r>
          <w:r w:rsidRPr="00AD5029">
            <w:rPr>
              <w:b/>
            </w:rPr>
            <w:t xml:space="preserve"> </w:t>
          </w:r>
        </w:sdtContent>
      </w:sdt>
      <w:r w:rsidRPr="00AD5029">
        <w:t>No.</w:t>
      </w:r>
    </w:p>
    <w:p w:rsidR="00257C7F" w:rsidRPr="00AD5029" w:rsidP="00257C7F">
      <w:pPr>
        <w:pStyle w:val="Answer"/>
      </w:pPr>
      <w:sdt>
        <w:sdtPr>
          <w:alias w:val="Witness"/>
          <w:id w:val="-101729600"/>
          <w:placeholder>
            <w:docPart w:val="DefaultPlaceholder_-1854013440"/>
          </w:placeholder>
          <w:richText/>
        </w:sdtPr>
        <w:sdtContent>
          <w:r w:rsidRPr="00AD5029" w:rsidR="00834CD2">
            <w:rPr>
              <w:b/>
              <w:i/>
            </w:rPr>
            <w:t>Juliet Chua:</w:t>
          </w:r>
          <w:r w:rsidRPr="00AD5029">
            <w:rPr>
              <w:b/>
            </w:rPr>
            <w:t xml:space="preserve"> </w:t>
          </w:r>
        </w:sdtContent>
      </w:sdt>
      <w:r w:rsidRPr="00AD5029" w:rsidR="002B610A">
        <w:t xml:space="preserve">Because this is about new and planned activity, we can certainly follow up and </w:t>
      </w:r>
      <w:r w:rsidRPr="00AD5029">
        <w:t>set out the proportion</w:t>
      </w:r>
      <w:r w:rsidRPr="00227E83" w:rsidR="00227E83">
        <w:t xml:space="preserve"> </w:t>
      </w:r>
      <w:r w:rsidRPr="00AD5029" w:rsidR="00227E83">
        <w:t>in writing</w:t>
      </w:r>
      <w:r w:rsidRPr="00AD5029" w:rsidR="002B610A">
        <w:t>.</w:t>
      </w:r>
      <w:r w:rsidRPr="00AD5029" w:rsidR="00A66753">
        <w:t xml:space="preserve"> </w:t>
      </w:r>
      <w:r w:rsidRPr="00AD5029" w:rsidR="002B610A">
        <w:t xml:space="preserve">This is about new programming and making </w:t>
      </w:r>
      <w:r w:rsidRPr="00AD5029" w:rsidR="00171E42">
        <w:t xml:space="preserve">judgments about what is </w:t>
      </w:r>
      <w:r w:rsidRPr="00AD5029">
        <w:t>essential to proceed with</w:t>
      </w:r>
      <w:r w:rsidRPr="00AD5029" w:rsidR="00171E42">
        <w:t>.</w:t>
      </w:r>
      <w:r w:rsidRPr="00AD5029" w:rsidR="00A66753">
        <w:t xml:space="preserve"> </w:t>
      </w:r>
      <w:r w:rsidRPr="00AD5029" w:rsidR="00171E42">
        <w:t xml:space="preserve">These are multi-year programmes and have </w:t>
      </w:r>
      <w:r w:rsidRPr="00AD5029" w:rsidR="00171E42">
        <w:t>fairly lumpy</w:t>
      </w:r>
      <w:r w:rsidRPr="00AD5029" w:rsidR="00171E42">
        <w:t xml:space="preserve"> profiles across the course of the year.</w:t>
      </w:r>
      <w:r w:rsidRPr="00AD5029" w:rsidR="00A66753">
        <w:t xml:space="preserve"> </w:t>
      </w:r>
      <w:r w:rsidRPr="00AD5029" w:rsidR="00171E42">
        <w:t xml:space="preserve">This is a process that is taking place across these summer months, so it may not be </w:t>
      </w:r>
      <w:r w:rsidRPr="00AD5029">
        <w:t xml:space="preserve">fully representative </w:t>
      </w:r>
      <w:r w:rsidRPr="00AD5029" w:rsidR="00171E42">
        <w:t>of the profile of programming across the year.</w:t>
      </w:r>
    </w:p>
    <w:p w:rsidR="00257C7F" w:rsidRPr="00AD5029" w:rsidP="00257C7F">
      <w:pPr>
        <w:pStyle w:val="Answer"/>
      </w:pPr>
      <w:sdt>
        <w:sdtPr>
          <w:alias w:val="Witness"/>
          <w:id w:val="1837114658"/>
          <w:placeholder>
            <w:docPart w:val="DefaultPlaceholder_-1854013440"/>
          </w:placeholder>
          <w:richText/>
        </w:sdtPr>
        <w:sdtContent>
          <w:r w:rsidRPr="00AD5029" w:rsidR="0002640D">
            <w:rPr>
              <w:b/>
              <w:i/>
            </w:rPr>
            <w:t xml:space="preserve">Christian </w:t>
          </w:r>
          <w:r w:rsidRPr="00AD5029" w:rsidR="0002640D">
            <w:rPr>
              <w:b/>
              <w:i/>
            </w:rPr>
            <w:t>Rogg</w:t>
          </w:r>
          <w:r w:rsidRPr="00AD5029" w:rsidR="0002640D">
            <w:rPr>
              <w:b/>
              <w:i/>
            </w:rPr>
            <w:t>:</w:t>
          </w:r>
          <w:r w:rsidRPr="00AD5029">
            <w:rPr>
              <w:b/>
            </w:rPr>
            <w:t xml:space="preserve"> </w:t>
          </w:r>
        </w:sdtContent>
      </w:sdt>
      <w:r w:rsidRPr="00AD5029" w:rsidR="00171E42">
        <w:t xml:space="preserve">To be </w:t>
      </w:r>
      <w:r w:rsidRPr="00AD5029" w:rsidR="00171E42">
        <w:t>clear, when</w:t>
      </w:r>
      <w:r w:rsidRPr="00AD5029" w:rsidR="00171E42">
        <w:t xml:space="preserve"> we use the term “pause” we </w:t>
      </w:r>
      <w:r w:rsidRPr="00AD5029">
        <w:t>look at two dimensions</w:t>
      </w:r>
      <w:r w:rsidRPr="00AD5029" w:rsidR="00171E42">
        <w:t>.</w:t>
      </w:r>
      <w:r w:rsidRPr="00AD5029" w:rsidR="00A66753">
        <w:t xml:space="preserve"> </w:t>
      </w:r>
      <w:r w:rsidRPr="00AD5029" w:rsidR="00171E42">
        <w:t xml:space="preserve">One is </w:t>
      </w:r>
      <w:r w:rsidRPr="00AD5029">
        <w:t>new agreement</w:t>
      </w:r>
      <w:r w:rsidRPr="00AD5029" w:rsidR="00171E42">
        <w:t>s, MOUs, contracts and so on.</w:t>
      </w:r>
      <w:r w:rsidRPr="00AD5029" w:rsidR="00A66753">
        <w:t xml:space="preserve"> </w:t>
      </w:r>
      <w:r w:rsidRPr="00AD5029" w:rsidR="00171E42">
        <w:t xml:space="preserve">The other one is </w:t>
      </w:r>
      <w:r w:rsidRPr="00AD5029" w:rsidR="0078045E">
        <w:t>payments</w:t>
      </w:r>
      <w:r w:rsidRPr="00AD5029">
        <w:t xml:space="preserve">. This is about </w:t>
      </w:r>
      <w:r w:rsidRPr="00AD5029" w:rsidR="00171E42">
        <w:t xml:space="preserve">whether a certain activity </w:t>
      </w:r>
      <w:r w:rsidRPr="00AD5029" w:rsidR="00171E42">
        <w:t>has to</w:t>
      </w:r>
      <w:r w:rsidRPr="00AD5029" w:rsidR="00171E42">
        <w:t xml:space="preserve"> start now or can start later.</w:t>
      </w:r>
      <w:r w:rsidRPr="00AD5029" w:rsidR="00A66753">
        <w:t xml:space="preserve"> </w:t>
      </w:r>
      <w:r w:rsidRPr="00AD5029" w:rsidR="00171E42">
        <w:t xml:space="preserve">We look at whether there is a </w:t>
      </w:r>
      <w:r w:rsidRPr="00AD5029">
        <w:t>significant impact</w:t>
      </w:r>
      <w:r w:rsidRPr="00AD5029" w:rsidR="00171E42">
        <w:t xml:space="preserve">, </w:t>
      </w:r>
      <w:r w:rsidRPr="00AD5029">
        <w:t xml:space="preserve">using the criteria that </w:t>
      </w:r>
      <w:r w:rsidRPr="00AD5029" w:rsidR="00171E42">
        <w:t xml:space="preserve">were just </w:t>
      </w:r>
      <w:r w:rsidRPr="00AD5029">
        <w:t>mentioned</w:t>
      </w:r>
      <w:r w:rsidR="0093411D">
        <w:t>,</w:t>
      </w:r>
      <w:r w:rsidRPr="00AD5029" w:rsidR="00171E42">
        <w:t xml:space="preserve"> but also </w:t>
      </w:r>
      <w:r w:rsidR="0093411D">
        <w:t xml:space="preserve">at </w:t>
      </w:r>
      <w:r w:rsidRPr="00AD5029" w:rsidR="00171E42">
        <w:t>where we have flexibility in terms of making payments.</w:t>
      </w:r>
      <w:r w:rsidRPr="00AD5029" w:rsidR="00A66753">
        <w:t xml:space="preserve"> </w:t>
      </w:r>
      <w:r w:rsidRPr="00AD5029" w:rsidR="00171E42">
        <w:t xml:space="preserve">Clearly, if something is urgent, like a </w:t>
      </w:r>
      <w:r w:rsidRPr="00AD5029">
        <w:t>humanitarian need</w:t>
      </w:r>
      <w:r w:rsidRPr="00AD5029" w:rsidR="00171E42">
        <w:t>, that payment goes ahead immediately.</w:t>
      </w:r>
      <w:r w:rsidRPr="00AD5029" w:rsidR="00A66753">
        <w:t xml:space="preserve"> </w:t>
      </w:r>
      <w:r w:rsidRPr="00AD5029" w:rsidR="00171E42">
        <w:t xml:space="preserve">If </w:t>
      </w:r>
      <w:r w:rsidR="0093411D">
        <w:t>we</w:t>
      </w:r>
      <w:r w:rsidRPr="00AD5029" w:rsidR="00171E42">
        <w:t xml:space="preserve"> </w:t>
      </w:r>
      <w:r w:rsidR="0093411D">
        <w:t xml:space="preserve">maybe </w:t>
      </w:r>
      <w:r w:rsidRPr="00AD5029" w:rsidR="00171E42">
        <w:t xml:space="preserve">have </w:t>
      </w:r>
      <w:r w:rsidRPr="00AD5029">
        <w:t xml:space="preserve">an agreement </w:t>
      </w:r>
      <w:r w:rsidRPr="00AD5029" w:rsidR="00171E42">
        <w:t xml:space="preserve">that gives indicative timeframes of when we make payments, </w:t>
      </w:r>
      <w:r w:rsidRPr="00AD5029">
        <w:t>we look at</w:t>
      </w:r>
      <w:r w:rsidR="0093411D">
        <w:t xml:space="preserve"> the</w:t>
      </w:r>
      <w:r w:rsidRPr="00AD5029">
        <w:t xml:space="preserve"> flexibility </w:t>
      </w:r>
      <w:r w:rsidRPr="00AD5029" w:rsidR="00171E42">
        <w:t>to make that payment later if possible.</w:t>
      </w:r>
      <w:r w:rsidRPr="00AD5029" w:rsidR="00A66753">
        <w:t xml:space="preserve"> </w:t>
      </w:r>
      <w:r w:rsidRPr="00AD5029" w:rsidR="00171E42">
        <w:t xml:space="preserve">To be clear on pausing, </w:t>
      </w:r>
      <w:r w:rsidRPr="00AD5029">
        <w:t xml:space="preserve">in many cases </w:t>
      </w:r>
      <w:r w:rsidRPr="00AD5029" w:rsidR="00171E42">
        <w:t>that means payments are being made</w:t>
      </w:r>
      <w:r w:rsidR="0093411D">
        <w:t>; i</w:t>
      </w:r>
      <w:r w:rsidRPr="00AD5029" w:rsidR="00171E42">
        <w:t xml:space="preserve">n other </w:t>
      </w:r>
      <w:r w:rsidRPr="00AD5029" w:rsidR="00171E42">
        <w:t>cases</w:t>
      </w:r>
      <w:r w:rsidRPr="00AD5029" w:rsidR="00171E42">
        <w:t xml:space="preserve"> it means payments ma</w:t>
      </w:r>
      <w:r w:rsidR="0093411D">
        <w:t>y</w:t>
      </w:r>
      <w:r w:rsidRPr="00AD5029" w:rsidR="00171E42">
        <w:t xml:space="preserve"> be made later.</w:t>
      </w:r>
      <w:r w:rsidRPr="00AD5029">
        <w:t xml:space="preserve"> </w:t>
      </w:r>
    </w:p>
    <w:p w:rsidR="00257C7F" w:rsidRPr="00AD5029" w:rsidP="00104628">
      <w:pPr>
        <w:pStyle w:val="Question"/>
      </w:pPr>
      <w:sdt>
        <w:sdtPr>
          <w:alias w:val="Member"/>
          <w:tag w:val="&lt;Member mnisId='4136' dodsId='62731'&gt;"/>
          <w:id w:val="-2069866768"/>
          <w:placeholder>
            <w:docPart w:val="DefaultPlaceholder_-1854013440"/>
          </w:placeholder>
          <w:richText/>
        </w:sdtPr>
        <w:sdtContent>
          <w:r w:rsidRPr="00AD5029">
            <w:rPr>
              <w:b/>
            </w:rPr>
            <w:t>Nigel Mills:</w:t>
          </w:r>
        </w:sdtContent>
      </w:sdt>
      <w:r w:rsidRPr="00AD5029">
        <w:t xml:space="preserve"> </w:t>
      </w:r>
      <w:r w:rsidRPr="00AD5029" w:rsidR="00171E42">
        <w:t xml:space="preserve">I must have been </w:t>
      </w:r>
      <w:r w:rsidRPr="00AD5029">
        <w:t>na</w:t>
      </w:r>
      <w:r w:rsidRPr="00AD5029" w:rsidR="00104628">
        <w:t>i</w:t>
      </w:r>
      <w:r w:rsidRPr="00AD5029">
        <w:t>ve</w:t>
      </w:r>
      <w:r w:rsidRPr="00AD5029" w:rsidR="00171E42">
        <w:t>, because</w:t>
      </w:r>
      <w:r w:rsidRPr="00AD5029" w:rsidR="00171E42">
        <w:t xml:space="preserve"> </w:t>
      </w:r>
      <w:r w:rsidRPr="00AD5029">
        <w:t>I assume</w:t>
      </w:r>
      <w:r w:rsidRPr="00AD5029" w:rsidR="00171E42">
        <w:t>d</w:t>
      </w:r>
      <w:r w:rsidRPr="00AD5029">
        <w:t xml:space="preserve"> </w:t>
      </w:r>
      <w:r w:rsidR="00AC3AB8">
        <w:t xml:space="preserve">that </w:t>
      </w:r>
      <w:r w:rsidRPr="00AD5029" w:rsidR="00171E42">
        <w:t>when the Treasury ring</w:t>
      </w:r>
      <w:r w:rsidR="00AC3AB8">
        <w:t>s</w:t>
      </w:r>
      <w:r w:rsidRPr="00AD5029" w:rsidR="00171E42">
        <w:t xml:space="preserve"> up and say</w:t>
      </w:r>
      <w:r w:rsidR="00AC3AB8">
        <w:t>s</w:t>
      </w:r>
      <w:r w:rsidRPr="00AD5029" w:rsidR="00171E42">
        <w:t>, “We have not got as much money as we thought.</w:t>
      </w:r>
      <w:r w:rsidRPr="00AD5029" w:rsidR="00A66753">
        <w:t xml:space="preserve"> </w:t>
      </w:r>
      <w:r w:rsidRPr="00AD5029" w:rsidR="00171E42">
        <w:t>Can you pause stuff?”</w:t>
      </w:r>
      <w:r w:rsidR="00AC3AB8">
        <w:t>,</w:t>
      </w:r>
      <w:r w:rsidRPr="00AD5029" w:rsidR="00171E42">
        <w:t xml:space="preserve"> it would want you to go back and say, “Yes, we have stopped having to spend X million this financial year by pausing</w:t>
      </w:r>
      <w:r w:rsidR="00AC3AB8">
        <w:t>,</w:t>
      </w:r>
      <w:r w:rsidRPr="00AD5029" w:rsidR="00171E42">
        <w:t>” but that is not the</w:t>
      </w:r>
      <w:r w:rsidRPr="00AD5029">
        <w:t xml:space="preserve"> conversation </w:t>
      </w:r>
      <w:r w:rsidRPr="00AD5029" w:rsidR="00171E42">
        <w:t xml:space="preserve">that </w:t>
      </w:r>
      <w:r w:rsidRPr="00AD5029">
        <w:t>you have, by the sounds of it</w:t>
      </w:r>
      <w:r w:rsidRPr="00AD5029" w:rsidR="00171E42">
        <w:t>.</w:t>
      </w:r>
    </w:p>
    <w:p w:rsidR="00257C7F" w:rsidRPr="00AD5029" w:rsidP="00257C7F">
      <w:pPr>
        <w:pStyle w:val="Answer"/>
      </w:pPr>
      <w:sdt>
        <w:sdtPr>
          <w:alias w:val="Witness"/>
          <w:id w:val="-189480146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171E42">
        <w:t xml:space="preserve">No </w:t>
      </w:r>
      <w:r w:rsidRPr="00AD5029">
        <w:t>final decisions</w:t>
      </w:r>
      <w:r w:rsidRPr="00AD5029" w:rsidR="00171E42">
        <w:t xml:space="preserve"> have been taken, so this is a pause </w:t>
      </w:r>
      <w:r w:rsidRPr="00AD5029" w:rsidR="00D153CD">
        <w:t>until Ministers have taken final decisions.</w:t>
      </w:r>
    </w:p>
    <w:p w:rsidR="00257C7F" w:rsidRPr="00AD5029" w:rsidP="00257C7F">
      <w:pPr>
        <w:pStyle w:val="Question"/>
      </w:pPr>
      <w:sdt>
        <w:sdtPr>
          <w:alias w:val="Member"/>
          <w:tag w:val="&lt;Member mnisId='4136' dodsId='62731'&gt;"/>
          <w:id w:val="-1302616611"/>
          <w:placeholder>
            <w:docPart w:val="DefaultPlaceholder_-1854013440"/>
          </w:placeholder>
          <w:richText/>
        </w:sdtPr>
        <w:sdtContent>
          <w:r w:rsidRPr="00AD5029">
            <w:rPr>
              <w:b/>
            </w:rPr>
            <w:t>Nigel Mills:</w:t>
          </w:r>
        </w:sdtContent>
      </w:sdt>
      <w:r w:rsidRPr="00AD5029">
        <w:t xml:space="preserve"> </w:t>
      </w:r>
      <w:r w:rsidRPr="00AD5029" w:rsidR="00D153CD">
        <w:t>Y</w:t>
      </w:r>
      <w:r w:rsidRPr="00AD5029">
        <w:t xml:space="preserve">ou cannot tell us roughly how much </w:t>
      </w:r>
      <w:r w:rsidRPr="00AD5029" w:rsidR="00D153CD">
        <w:t>you have reduced what you would have had outgoing by these pauses.</w:t>
      </w:r>
      <w:r w:rsidRPr="00AD5029" w:rsidR="00A66753">
        <w:t xml:space="preserve"> </w:t>
      </w:r>
      <w:r w:rsidRPr="00AD5029" w:rsidR="00D153CD">
        <w:t>That is not a number that you have.</w:t>
      </w:r>
      <w:r w:rsidRPr="00AD5029" w:rsidR="00A66753">
        <w:t xml:space="preserve"> </w:t>
      </w:r>
    </w:p>
    <w:p w:rsidR="00184B79" w:rsidRPr="00AD5029" w:rsidP="00184B79">
      <w:pPr>
        <w:pStyle w:val="QuestionCont"/>
      </w:pPr>
      <w:sdt>
        <w:sdtPr>
          <w:alias w:val="Member"/>
          <w:tag w:val="&lt;Member mnisId='4267' dodsId='101347'&gt;"/>
          <w:id w:val="1333713983"/>
          <w:placeholder>
            <w:docPart w:val="8000CEB8B1894F7B80FA8C5468733F2A"/>
          </w:placeholder>
          <w:richText/>
        </w:sdtPr>
        <w:sdtContent>
          <w:r w:rsidRPr="00AD5029">
            <w:rPr>
              <w:b/>
            </w:rPr>
            <w:t>Chair:</w:t>
          </w:r>
        </w:sdtContent>
      </w:sdt>
      <w:r w:rsidRPr="00AD5029">
        <w:t xml:space="preserve"> A number or a percentage. </w:t>
      </w:r>
    </w:p>
    <w:p w:rsidR="00477BD4" w:rsidRPr="00AD5029" w:rsidP="00257C7F">
      <w:pPr>
        <w:pStyle w:val="Answer"/>
      </w:pPr>
      <w:sdt>
        <w:sdtPr>
          <w:alias w:val="Witness"/>
          <w:id w:val="-1351636699"/>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57C7F">
            <w:rPr>
              <w:b/>
            </w:rPr>
            <w:t xml:space="preserve"> </w:t>
          </w:r>
        </w:sdtContent>
      </w:sdt>
      <w:r w:rsidRPr="00AD5029">
        <w:t xml:space="preserve">As you know, year on year we are running a </w:t>
      </w:r>
      <w:r w:rsidRPr="00AD5029" w:rsidR="00257C7F">
        <w:t xml:space="preserve">portfolio </w:t>
      </w:r>
      <w:r w:rsidRPr="00AD5029">
        <w:t xml:space="preserve">of development </w:t>
      </w:r>
      <w:r w:rsidRPr="00AD5029" w:rsidR="00257C7F">
        <w:t xml:space="preserve">work </w:t>
      </w:r>
      <w:r w:rsidRPr="00AD5029">
        <w:t xml:space="preserve">that </w:t>
      </w:r>
      <w:r w:rsidRPr="00AD5029" w:rsidR="00257C7F">
        <w:t>includes</w:t>
      </w:r>
      <w:r w:rsidRPr="00AD5029">
        <w:t xml:space="preserve">, for example, multilateral payments to </w:t>
      </w:r>
      <w:r w:rsidRPr="00AD5029">
        <w:t xml:space="preserve">multilateral organisations or multilateral funds, where there is often </w:t>
      </w:r>
      <w:r w:rsidRPr="00AD5029" w:rsidR="00257C7F">
        <w:t xml:space="preserve">flexibility </w:t>
      </w:r>
      <w:r w:rsidRPr="00AD5029">
        <w:t>about exactly when you make the payment.</w:t>
      </w:r>
      <w:r w:rsidRPr="00AD5029" w:rsidR="00A66753">
        <w:t xml:space="preserve"> </w:t>
      </w:r>
      <w:r w:rsidRPr="00AD5029">
        <w:t>We manage against, overall, a calendar</w:t>
      </w:r>
      <w:r w:rsidR="00AC3AB8">
        <w:t>-</w:t>
      </w:r>
      <w:r w:rsidRPr="00AD5029">
        <w:t>year input target, the GNI percentage, but also the</w:t>
      </w:r>
      <w:r w:rsidRPr="00AD5029" w:rsidR="00257C7F">
        <w:t xml:space="preserve"> financial year control totals </w:t>
      </w:r>
      <w:r w:rsidRPr="00AD5029">
        <w:t>that are voted</w:t>
      </w:r>
      <w:r w:rsidRPr="00AD5029" w:rsidR="000946D2">
        <w:t xml:space="preserve"> </w:t>
      </w:r>
      <w:r w:rsidRPr="00AD5029">
        <w:t xml:space="preserve">to the Department on development assistance, in terms of our </w:t>
      </w:r>
      <w:r w:rsidRPr="00AD5029" w:rsidR="00257C7F">
        <w:t>overall budget</w:t>
      </w:r>
      <w:r w:rsidRPr="00AD5029">
        <w:t>.</w:t>
      </w:r>
      <w:r w:rsidRPr="00AD5029" w:rsidR="00A66753">
        <w:t xml:space="preserve"> </w:t>
      </w:r>
      <w:r w:rsidRPr="00AD5029">
        <w:t xml:space="preserve">There </w:t>
      </w:r>
      <w:r w:rsidRPr="00AD5029" w:rsidR="00257C7F">
        <w:t>is flexibility</w:t>
      </w:r>
      <w:r w:rsidRPr="00AD5029">
        <w:t xml:space="preserve"> about</w:t>
      </w:r>
      <w:r w:rsidRPr="00AD5029" w:rsidR="00257C7F">
        <w:t xml:space="preserve"> what we spend when</w:t>
      </w:r>
      <w:r w:rsidRPr="00AD5029">
        <w:t>.</w:t>
      </w:r>
    </w:p>
    <w:p w:rsidR="00257C7F" w:rsidRPr="00AD5029" w:rsidP="00257C7F">
      <w:pPr>
        <w:pStyle w:val="Answer"/>
      </w:pPr>
      <w:r w:rsidRPr="00AD5029">
        <w:t>Until we have certainty around our budget for this financial year, we will not be able to take a final decision.</w:t>
      </w:r>
      <w:r w:rsidRPr="00AD5029" w:rsidR="00A66753">
        <w:t xml:space="preserve"> </w:t>
      </w:r>
      <w:r w:rsidRPr="00AD5029">
        <w:t>We will not be able to answer questions like</w:t>
      </w:r>
      <w:r w:rsidR="00AC3AB8">
        <w:t xml:space="preserve"> the</w:t>
      </w:r>
      <w:r w:rsidRPr="00AD5029">
        <w:t xml:space="preserve"> percentage because, in a sense, we are in flight, </w:t>
      </w:r>
      <w:r w:rsidRPr="00AD5029">
        <w:t xml:space="preserve">managing a portfolio </w:t>
      </w:r>
      <w:r w:rsidRPr="00AD5029">
        <w:t>of development</w:t>
      </w:r>
      <w:r w:rsidRPr="00AD5029">
        <w:t xml:space="preserve"> work </w:t>
      </w:r>
      <w:r w:rsidRPr="00AD5029">
        <w:t>with a cost attached to it.</w:t>
      </w:r>
      <w:r w:rsidRPr="00AD5029" w:rsidR="00A66753">
        <w:t xml:space="preserve"> </w:t>
      </w:r>
    </w:p>
    <w:p w:rsidR="00257C7F" w:rsidRPr="00AD5029" w:rsidP="00257C7F">
      <w:pPr>
        <w:pStyle w:val="Question"/>
      </w:pPr>
      <w:sdt>
        <w:sdtPr>
          <w:alias w:val="Member"/>
          <w:tag w:val="&lt;Member mnisId='4136' dodsId='62731'&gt;"/>
          <w:id w:val="880060588"/>
          <w:placeholder>
            <w:docPart w:val="DefaultPlaceholder_-1854013440"/>
          </w:placeholder>
          <w:richText/>
        </w:sdtPr>
        <w:sdtContent>
          <w:r w:rsidRPr="00AD5029">
            <w:rPr>
              <w:b/>
            </w:rPr>
            <w:t>Nigel Mills:</w:t>
          </w:r>
        </w:sdtContent>
      </w:sdt>
      <w:r w:rsidRPr="00AD5029">
        <w:t xml:space="preserve"> </w:t>
      </w:r>
      <w:r w:rsidRPr="00AD5029" w:rsidR="00132C47">
        <w:t xml:space="preserve">The </w:t>
      </w:r>
      <w:r w:rsidRPr="00AD5029">
        <w:t xml:space="preserve">Treasury must be </w:t>
      </w:r>
      <w:r w:rsidRPr="00AD5029" w:rsidR="00132C47">
        <w:t xml:space="preserve">getting </w:t>
      </w:r>
      <w:r w:rsidRPr="00AD5029">
        <w:t xml:space="preserve">a bit soft </w:t>
      </w:r>
      <w:r w:rsidRPr="00AD5029" w:rsidR="00132C47">
        <w:t>if it rings up and says, “We do not have as much money as we thought.</w:t>
      </w:r>
      <w:r w:rsidRPr="00AD5029" w:rsidR="00A66753">
        <w:t xml:space="preserve"> </w:t>
      </w:r>
      <w:r w:rsidRPr="00AD5029" w:rsidR="00132C47">
        <w:t>Can you save some?”</w:t>
      </w:r>
      <w:r w:rsidR="00D14455">
        <w:t>,</w:t>
      </w:r>
      <w:r w:rsidRPr="00AD5029" w:rsidR="00132C47">
        <w:t xml:space="preserve"> and you say, “We </w:t>
      </w:r>
      <w:r w:rsidRPr="00AD5029" w:rsidR="00104628">
        <w:t xml:space="preserve">may have </w:t>
      </w:r>
      <w:r w:rsidRPr="00AD5029" w:rsidR="00132C47">
        <w:t>to delay a bit and we will move a payment that was meant to be October to November.</w:t>
      </w:r>
      <w:r w:rsidRPr="00AD5029" w:rsidR="00A66753">
        <w:t xml:space="preserve"> </w:t>
      </w:r>
      <w:r w:rsidRPr="00AD5029" w:rsidR="00132C47">
        <w:t>Do not worry.</w:t>
      </w:r>
      <w:r w:rsidRPr="00AD5029" w:rsidR="00A66753">
        <w:t xml:space="preserve"> </w:t>
      </w:r>
      <w:r w:rsidRPr="00AD5029" w:rsidR="00132C47">
        <w:t>We can shuffle a few things around</w:t>
      </w:r>
      <w:r w:rsidR="00D14455">
        <w:t>.</w:t>
      </w:r>
      <w:r w:rsidRPr="00AD5029" w:rsidR="00132C47">
        <w:t>”</w:t>
      </w:r>
      <w:r w:rsidRPr="00AD5029" w:rsidR="00A66753">
        <w:t xml:space="preserve"> </w:t>
      </w:r>
      <w:r w:rsidRPr="00AD5029" w:rsidR="00132C47">
        <w:t xml:space="preserve">Is it not saying, “Can you spend less than we told you </w:t>
      </w:r>
      <w:r w:rsidRPr="00AD5029" w:rsidR="00132C47">
        <w:t>you</w:t>
      </w:r>
      <w:r w:rsidRPr="00AD5029" w:rsidR="00132C47">
        <w:t xml:space="preserve"> could?</w:t>
      </w:r>
      <w:r w:rsidRPr="00AD5029" w:rsidR="00A66753">
        <w:t xml:space="preserve"> </w:t>
      </w:r>
      <w:r w:rsidRPr="00AD5029" w:rsidR="00132C47">
        <w:t>How much less can you spend?”</w:t>
      </w:r>
      <w:r w:rsidRPr="00AD5029" w:rsidR="00A66753">
        <w:t xml:space="preserve"> </w:t>
      </w:r>
      <w:r w:rsidRPr="00AD5029" w:rsidR="00132C47">
        <w:t>Is that not what it really means?</w:t>
      </w:r>
    </w:p>
    <w:p w:rsidR="00257C7F" w:rsidRPr="00AD5029" w:rsidP="00257C7F">
      <w:pPr>
        <w:pStyle w:val="Answer"/>
      </w:pPr>
      <w:sdt>
        <w:sdtPr>
          <w:alias w:val="Witness"/>
          <w:id w:val="-890803368"/>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132C47">
        <w:t xml:space="preserve">It </w:t>
      </w:r>
      <w:r w:rsidRPr="00AD5029">
        <w:t xml:space="preserve">asked </w:t>
      </w:r>
      <w:r w:rsidRPr="00AD5029" w:rsidR="00132C47">
        <w:t xml:space="preserve">us </w:t>
      </w:r>
      <w:r w:rsidRPr="00AD5029">
        <w:t>to pause</w:t>
      </w:r>
      <w:r w:rsidRPr="00AD5029" w:rsidR="00132C47">
        <w:t>.</w:t>
      </w:r>
      <w:r w:rsidRPr="00AD5029" w:rsidR="00A66753">
        <w:t xml:space="preserve"> </w:t>
      </w:r>
      <w:r w:rsidRPr="00AD5029" w:rsidR="00132C47">
        <w:t>The Chief Secretary wrote asking us to pause, pending M</w:t>
      </w:r>
      <w:r w:rsidRPr="00AD5029">
        <w:t>inisters taking final decisions</w:t>
      </w:r>
      <w:r w:rsidRPr="00AD5029" w:rsidR="00132C47">
        <w:t>.</w:t>
      </w:r>
      <w:r w:rsidRPr="00AD5029">
        <w:t xml:space="preserve"> </w:t>
      </w:r>
    </w:p>
    <w:p w:rsidR="00257C7F" w:rsidRPr="00AD5029" w:rsidP="00257C7F">
      <w:pPr>
        <w:pStyle w:val="Question"/>
      </w:pPr>
      <w:sdt>
        <w:sdtPr>
          <w:alias w:val="Member"/>
          <w:tag w:val="&lt;Member mnisId='4136' dodsId='62731'&gt;"/>
          <w:id w:val="-1859730009"/>
          <w:placeholder>
            <w:docPart w:val="DefaultPlaceholder_-1854013440"/>
          </w:placeholder>
          <w:richText/>
        </w:sdtPr>
        <w:sdtContent>
          <w:r w:rsidRPr="00AD5029">
            <w:rPr>
              <w:b/>
            </w:rPr>
            <w:t>Nigel Mills:</w:t>
          </w:r>
        </w:sdtContent>
      </w:sdt>
      <w:r w:rsidRPr="00AD5029">
        <w:t xml:space="preserve"> </w:t>
      </w:r>
      <w:r w:rsidRPr="00AD5029" w:rsidR="00132C47">
        <w:t>You cannot tell us how much the value of the pause is.</w:t>
      </w:r>
      <w:r w:rsidRPr="00AD5029" w:rsidR="00A66753">
        <w:t xml:space="preserve"> </w:t>
      </w:r>
      <w:r w:rsidRPr="00AD5029" w:rsidR="00132C47">
        <w:t xml:space="preserve">Is this just your </w:t>
      </w:r>
      <w:r w:rsidRPr="00AD5029" w:rsidR="00132C47">
        <w:t>Department’s</w:t>
      </w:r>
      <w:r w:rsidRPr="00AD5029" w:rsidR="00132C47">
        <w:t xml:space="preserve"> approach, or have all the ODA</w:t>
      </w:r>
      <w:r w:rsidRPr="00AD5029" w:rsidR="00104628">
        <w:t>-</w:t>
      </w:r>
      <w:r w:rsidRPr="00AD5029" w:rsidR="00132C47">
        <w:t>spending Departments done the same thing?</w:t>
      </w:r>
      <w:r w:rsidRPr="00AD5029">
        <w:t xml:space="preserve"> </w:t>
      </w:r>
    </w:p>
    <w:p w:rsidR="00257C7F" w:rsidRPr="00AD5029" w:rsidP="00257C7F">
      <w:pPr>
        <w:pStyle w:val="Answer"/>
      </w:pPr>
      <w:sdt>
        <w:sdtPr>
          <w:alias w:val="Witness"/>
          <w:id w:val="-622999438"/>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132C47">
        <w:t>All the ODA D</w:t>
      </w:r>
      <w:r w:rsidRPr="00AD5029">
        <w:t xml:space="preserve">epartments have been asked to look at their </w:t>
      </w:r>
      <w:r w:rsidRPr="00AD5029" w:rsidR="00132C47">
        <w:t>expenditure in this area.</w:t>
      </w:r>
      <w:r w:rsidRPr="00AD5029" w:rsidR="00A66753">
        <w:t xml:space="preserve"> </w:t>
      </w:r>
      <w:r w:rsidRPr="00AD5029" w:rsidR="00132C47">
        <w:t>Some of it is driven by costs</w:t>
      </w:r>
      <w:r w:rsidR="00D14455">
        <w:t>—</w:t>
      </w:r>
      <w:r w:rsidRPr="00AD5029" w:rsidR="00132C47">
        <w:t xml:space="preserve">for example, the </w:t>
      </w:r>
      <w:r w:rsidRPr="00AD5029">
        <w:t>migration costs that I have talked about</w:t>
      </w:r>
      <w:r w:rsidRPr="00AD5029" w:rsidR="00132C47">
        <w:t>.</w:t>
      </w:r>
      <w:r w:rsidRPr="00AD5029" w:rsidR="00A66753">
        <w:t xml:space="preserve"> </w:t>
      </w:r>
      <w:r w:rsidRPr="00AD5029" w:rsidR="00132C47">
        <w:t xml:space="preserve">Clearly that depends on migration flows, which are not so readily controlled by a </w:t>
      </w:r>
      <w:r w:rsidRPr="00AD5029" w:rsidR="00132C47">
        <w:t>Department</w:t>
      </w:r>
      <w:r w:rsidRPr="00AD5029" w:rsidR="00132C47">
        <w:t>.</w:t>
      </w:r>
      <w:r w:rsidRPr="00AD5029">
        <w:t xml:space="preserve"> </w:t>
      </w:r>
    </w:p>
    <w:p w:rsidR="00257C7F" w:rsidRPr="00AD5029" w:rsidP="00257C7F">
      <w:pPr>
        <w:pStyle w:val="Question"/>
      </w:pPr>
      <w:sdt>
        <w:sdtPr>
          <w:alias w:val="Member"/>
          <w:tag w:val="&lt;Member mnisId='4136' dodsId='62731'&gt;"/>
          <w:id w:val="-1187671541"/>
          <w:placeholder>
            <w:docPart w:val="DefaultPlaceholder_-1854013440"/>
          </w:placeholder>
          <w:richText/>
        </w:sdtPr>
        <w:sdtContent>
          <w:r w:rsidRPr="00AD5029">
            <w:rPr>
              <w:b/>
            </w:rPr>
            <w:t>Nigel Mills:</w:t>
          </w:r>
        </w:sdtContent>
      </w:sdt>
      <w:r w:rsidRPr="00AD5029">
        <w:t xml:space="preserve"> </w:t>
      </w:r>
      <w:r w:rsidRPr="00AD5029" w:rsidR="00132C47">
        <w:t xml:space="preserve">I am trying to </w:t>
      </w:r>
      <w:r w:rsidRPr="00AD5029">
        <w:t>get my head around where the process goes from here</w:t>
      </w:r>
      <w:r w:rsidRPr="00AD5029" w:rsidR="00132C47">
        <w:t>.</w:t>
      </w:r>
      <w:r w:rsidRPr="00AD5029" w:rsidR="00A66753">
        <w:t xml:space="preserve"> </w:t>
      </w:r>
      <w:r w:rsidRPr="00AD5029" w:rsidR="00132C47">
        <w:t xml:space="preserve">Is it deciding how much money you can </w:t>
      </w:r>
      <w:r w:rsidRPr="00AD5029" w:rsidR="00132C47">
        <w:t>actually have</w:t>
      </w:r>
      <w:r w:rsidRPr="00AD5029" w:rsidR="00132C47">
        <w:t xml:space="preserve"> this financial year, next year and the year after, and then you are going to </w:t>
      </w:r>
      <w:r w:rsidRPr="00AD5029">
        <w:t xml:space="preserve">fit your programmes to </w:t>
      </w:r>
      <w:r w:rsidRPr="00AD5029" w:rsidR="00132C47">
        <w:t xml:space="preserve">the </w:t>
      </w:r>
      <w:r w:rsidRPr="00AD5029">
        <w:t>budget</w:t>
      </w:r>
      <w:r w:rsidR="00D14455">
        <w:t>?</w:t>
      </w:r>
      <w:r w:rsidRPr="00AD5029" w:rsidR="00132C47">
        <w:t xml:space="preserve"> </w:t>
      </w:r>
      <w:r w:rsidRPr="00AD5029" w:rsidR="00D14455">
        <w:t>O</w:t>
      </w:r>
      <w:r w:rsidRPr="00AD5029" w:rsidR="00132C47">
        <w:t>r</w:t>
      </w:r>
      <w:r w:rsidR="00D14455">
        <w:t xml:space="preserve"> </w:t>
      </w:r>
      <w:r w:rsidRPr="00AD5029" w:rsidR="00132C47">
        <w:t>are you saying, “There are these things that are absolutely essential that we really have to do, and therefore we need to keep a budget of X, but you c</w:t>
      </w:r>
      <w:r w:rsidRPr="00AD5029" w:rsidR="00C36401">
        <w:t>an</w:t>
      </w:r>
      <w:r w:rsidRPr="00AD5029" w:rsidR="00132C47">
        <w:t xml:space="preserve"> take back the rest”?</w:t>
      </w:r>
      <w:r w:rsidRPr="00AD5029" w:rsidR="00A66753">
        <w:t xml:space="preserve"> </w:t>
      </w:r>
    </w:p>
    <w:p w:rsidR="00257C7F" w:rsidRPr="00AD5029" w:rsidP="00257C7F">
      <w:pPr>
        <w:pStyle w:val="Answer"/>
      </w:pPr>
      <w:sdt>
        <w:sdtPr>
          <w:alias w:val="Witness"/>
          <w:id w:val="-999489022"/>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C36401">
        <w:t xml:space="preserve">We are </w:t>
      </w:r>
      <w:r w:rsidRPr="00AD5029" w:rsidR="0078045E">
        <w:t>absolutely</w:t>
      </w:r>
      <w:r w:rsidRPr="00AD5029">
        <w:t xml:space="preserve"> giving </w:t>
      </w:r>
      <w:r w:rsidRPr="00AD5029" w:rsidR="00C36401">
        <w:t xml:space="preserve">the Foreign Secretary </w:t>
      </w:r>
      <w:r w:rsidRPr="00AD5029">
        <w:t xml:space="preserve">advice on </w:t>
      </w:r>
      <w:r w:rsidRPr="00AD5029" w:rsidR="00C36401">
        <w:t xml:space="preserve">what we think the needs are, </w:t>
      </w:r>
      <w:r w:rsidRPr="00AD5029">
        <w:t>what we want to use th</w:t>
      </w:r>
      <w:r w:rsidRPr="00AD5029" w:rsidR="00C36401">
        <w:t>e</w:t>
      </w:r>
      <w:r w:rsidRPr="00AD5029">
        <w:t xml:space="preserve"> money for </w:t>
      </w:r>
      <w:r w:rsidRPr="00AD5029" w:rsidR="00C36401">
        <w:t xml:space="preserve">against the </w:t>
      </w:r>
      <w:r w:rsidR="00475622">
        <w:t xml:space="preserve">original </w:t>
      </w:r>
      <w:r w:rsidRPr="00AD5029" w:rsidR="00C36401">
        <w:t>allocation,</w:t>
      </w:r>
      <w:r w:rsidR="00D14455">
        <w:t xml:space="preserve"> and</w:t>
      </w:r>
      <w:r w:rsidRPr="00AD5029" w:rsidR="00C36401">
        <w:t xml:space="preserve"> what the hard choices might be if there are any changes to that, and then </w:t>
      </w:r>
      <w:r w:rsidRPr="00AD5029" w:rsidR="002844AA">
        <w:t xml:space="preserve">he is </w:t>
      </w:r>
      <w:r w:rsidRPr="00AD5029" w:rsidR="00C36401">
        <w:t xml:space="preserve">engaging in the way you would expect with his Cabinet </w:t>
      </w:r>
      <w:r w:rsidRPr="00AD5029">
        <w:t>colleagues.</w:t>
      </w:r>
    </w:p>
    <w:p w:rsidR="00257C7F" w:rsidRPr="00AD5029" w:rsidP="00257C7F">
      <w:pPr>
        <w:pStyle w:val="Question"/>
      </w:pPr>
      <w:sdt>
        <w:sdtPr>
          <w:alias w:val="Member"/>
          <w:tag w:val="&lt;Member mnisId='4136' dodsId='62731'&gt;"/>
          <w:id w:val="2128732472"/>
          <w:placeholder>
            <w:docPart w:val="DefaultPlaceholder_-1854013440"/>
          </w:placeholder>
          <w:richText/>
        </w:sdtPr>
        <w:sdtContent>
          <w:r w:rsidRPr="00AD5029">
            <w:rPr>
              <w:b/>
            </w:rPr>
            <w:t>Nigel Mills:</w:t>
          </w:r>
        </w:sdtContent>
      </w:sdt>
      <w:r w:rsidRPr="00AD5029">
        <w:t xml:space="preserve"> </w:t>
      </w:r>
      <w:r w:rsidRPr="00AD5029" w:rsidR="00104628">
        <w:t xml:space="preserve">Are you having to </w:t>
      </w:r>
      <w:r w:rsidRPr="00AD5029">
        <w:t xml:space="preserve">advise the </w:t>
      </w:r>
      <w:r w:rsidRPr="00AD5029" w:rsidR="00BC6948">
        <w:t xml:space="preserve">Foreign Secretary that there is a possibility that some of the stuff that you now count as essential may not be able to be done if the number goes below a certain </w:t>
      </w:r>
      <w:r w:rsidR="00D14455">
        <w:t>amount</w:t>
      </w:r>
      <w:r w:rsidRPr="00AD5029" w:rsidR="00BC6948">
        <w:t>?</w:t>
      </w:r>
      <w:r w:rsidRPr="00AD5029" w:rsidR="00A66753">
        <w:t xml:space="preserve"> </w:t>
      </w:r>
      <w:r w:rsidRPr="00AD5029" w:rsidR="00BC6948">
        <w:t xml:space="preserve">Is there a </w:t>
      </w:r>
      <w:r w:rsidRPr="00AD5029" w:rsidR="0078045E">
        <w:t>possibility</w:t>
      </w:r>
      <w:r w:rsidRPr="00AD5029">
        <w:t xml:space="preserve"> </w:t>
      </w:r>
      <w:r w:rsidRPr="00AD5029" w:rsidR="00BC6948">
        <w:t>that even stuff you have not paused might have to be?</w:t>
      </w:r>
    </w:p>
    <w:p w:rsidR="00257C7F" w:rsidRPr="00AD5029" w:rsidP="00257C7F">
      <w:pPr>
        <w:pStyle w:val="Answer"/>
      </w:pPr>
      <w:sdt>
        <w:sdtPr>
          <w:alias w:val="Witness"/>
          <w:id w:val="1576321608"/>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BC6948">
        <w:t xml:space="preserve">We are being </w:t>
      </w:r>
      <w:r w:rsidRPr="00AD5029" w:rsidR="00BC6948">
        <w:t xml:space="preserve">really </w:t>
      </w:r>
      <w:r w:rsidRPr="00AD5029">
        <w:t>clear</w:t>
      </w:r>
      <w:r w:rsidRPr="00AD5029">
        <w:t xml:space="preserve"> in the advice we are giving</w:t>
      </w:r>
      <w:r w:rsidRPr="00AD5029" w:rsidR="00BC6948">
        <w:t>.</w:t>
      </w:r>
      <w:r w:rsidRPr="00AD5029" w:rsidR="00A66753">
        <w:t xml:space="preserve"> </w:t>
      </w:r>
      <w:r w:rsidRPr="00AD5029" w:rsidR="00BC6948">
        <w:t>Juliet might say a bit more about what this looks like in practice.</w:t>
      </w:r>
      <w:r w:rsidRPr="00AD5029" w:rsidR="00A66753">
        <w:t xml:space="preserve"> </w:t>
      </w:r>
      <w:r w:rsidRPr="00AD5029" w:rsidR="00BC6948">
        <w:t xml:space="preserve">We are </w:t>
      </w:r>
      <w:r w:rsidRPr="00AD5029" w:rsidR="00BC6948">
        <w:t>really clear</w:t>
      </w:r>
      <w:r w:rsidRPr="00AD5029" w:rsidR="00BC6948">
        <w:t xml:space="preserve"> in the advice we are giving about the consequences of changes to our budget, both </w:t>
      </w:r>
      <w:r w:rsidRPr="00AD5029" w:rsidR="00866C5B">
        <w:t>this year and</w:t>
      </w:r>
      <w:r w:rsidRPr="00AD5029" w:rsidR="00104628">
        <w:t xml:space="preserve"> in</w:t>
      </w:r>
      <w:r w:rsidRPr="00AD5029" w:rsidR="00866C5B">
        <w:t xml:space="preserve"> future years</w:t>
      </w:r>
      <w:r w:rsidRPr="00AD5029" w:rsidR="00BC6948">
        <w:t>.</w:t>
      </w:r>
    </w:p>
    <w:p w:rsidR="00866C5B" w:rsidRPr="00AD5029" w:rsidP="00866C5B">
      <w:pPr>
        <w:pStyle w:val="Answer"/>
      </w:pPr>
      <w:sdt>
        <w:sdtPr>
          <w:alias w:val="Witness"/>
          <w:id w:val="1891755946"/>
          <w:placeholder>
            <w:docPart w:val="DefaultPlaceholder_-1854013440"/>
          </w:placeholder>
          <w:richText/>
        </w:sdtPr>
        <w:sdtContent>
          <w:r w:rsidRPr="00AD5029" w:rsidR="00834CD2">
            <w:rPr>
              <w:b/>
              <w:i/>
            </w:rPr>
            <w:t>Juliet Chua:</w:t>
          </w:r>
          <w:r w:rsidRPr="00AD5029">
            <w:rPr>
              <w:b/>
            </w:rPr>
            <w:t xml:space="preserve"> </w:t>
          </w:r>
        </w:sdtContent>
      </w:sdt>
      <w:r w:rsidRPr="00AD5029" w:rsidR="00BC6948">
        <w:t>To</w:t>
      </w:r>
      <w:r w:rsidRPr="00AD5029">
        <w:t xml:space="preserve"> build on that</w:t>
      </w:r>
      <w:r w:rsidRPr="00AD5029" w:rsidR="00BC6948">
        <w:t xml:space="preserve">, as Philip described we had a settlement back in the autumn, which set out the </w:t>
      </w:r>
      <w:r w:rsidRPr="00AD5029">
        <w:t xml:space="preserve">three-year plans </w:t>
      </w:r>
      <w:r w:rsidRPr="00AD5029" w:rsidR="00BC6948">
        <w:t>that were initially set forward, so we know what our portfolio would have been.</w:t>
      </w:r>
      <w:r w:rsidRPr="00AD5029" w:rsidR="00A66753">
        <w:t xml:space="preserve"> </w:t>
      </w:r>
      <w:r w:rsidRPr="00AD5029" w:rsidR="00BC6948">
        <w:t>We are in a good position to be able to give very clear advice to Ministers about the choices that lie in that, across the full ODA portfolio across multiple years.</w:t>
      </w:r>
      <w:r w:rsidRPr="00AD5029" w:rsidR="00A66753">
        <w:t xml:space="preserve"> </w:t>
      </w:r>
      <w:r w:rsidRPr="00AD5029" w:rsidR="00BC6948">
        <w:t xml:space="preserve">We have always been </w:t>
      </w:r>
      <w:r w:rsidRPr="00AD5029" w:rsidR="00BC6948">
        <w:t>in a position</w:t>
      </w:r>
      <w:r w:rsidRPr="00AD5029" w:rsidR="00BC6948">
        <w:t xml:space="preserve"> to be able to look at things</w:t>
      </w:r>
      <w:r w:rsidRPr="00AD5029">
        <w:t xml:space="preserve"> </w:t>
      </w:r>
      <w:r w:rsidRPr="00AD5029" w:rsidR="00BC6948">
        <w:t>like</w:t>
      </w:r>
      <w:r w:rsidR="00D14455">
        <w:t xml:space="preserve"> the</w:t>
      </w:r>
      <w:r w:rsidRPr="00AD5029" w:rsidR="00BC6948">
        <w:t xml:space="preserve"> flexibility of multilaterals</w:t>
      </w:r>
      <w:r w:rsidRPr="00AD5029" w:rsidR="004900D3">
        <w:t>.</w:t>
      </w:r>
      <w:r w:rsidRPr="00AD5029" w:rsidR="00A66753">
        <w:t xml:space="preserve"> </w:t>
      </w:r>
      <w:r w:rsidRPr="00AD5029" w:rsidR="004900D3">
        <w:t>We can lay out very explicitly what it means in terms of some of the choices and trade-offs.</w:t>
      </w:r>
    </w:p>
    <w:p w:rsidR="00866C5B" w:rsidRPr="00AD5029" w:rsidP="00866C5B">
      <w:pPr>
        <w:pStyle w:val="Question"/>
      </w:pPr>
      <w:sdt>
        <w:sdtPr>
          <w:alias w:val="Member"/>
          <w:tag w:val="&lt;Member mnisId='4136' dodsId='62731'&gt;"/>
          <w:id w:val="2063902516"/>
          <w:placeholder>
            <w:docPart w:val="DefaultPlaceholder_-1854013440"/>
          </w:placeholder>
          <w:richText/>
        </w:sdtPr>
        <w:sdtContent>
          <w:r w:rsidRPr="00AD5029">
            <w:rPr>
              <w:b/>
            </w:rPr>
            <w:t>Nigel Mills:</w:t>
          </w:r>
        </w:sdtContent>
      </w:sdt>
      <w:r w:rsidRPr="00AD5029">
        <w:t xml:space="preserve"> </w:t>
      </w:r>
      <w:r w:rsidRPr="00AD5029" w:rsidR="004900D3">
        <w:t>T</w:t>
      </w:r>
      <w:r w:rsidRPr="00AD5029">
        <w:t xml:space="preserve">here is not much chance of you doing </w:t>
      </w:r>
      <w:r w:rsidRPr="00AD5029" w:rsidR="004900D3">
        <w:t xml:space="preserve">forward </w:t>
      </w:r>
      <w:r w:rsidRPr="00AD5029">
        <w:t xml:space="preserve">allocations </w:t>
      </w:r>
      <w:r w:rsidRPr="00AD5029" w:rsidR="004900D3">
        <w:t xml:space="preserve">by territory </w:t>
      </w:r>
      <w:r w:rsidRPr="00AD5029" w:rsidR="004900D3">
        <w:t>at the moment</w:t>
      </w:r>
      <w:r w:rsidRPr="00AD5029" w:rsidR="004900D3">
        <w:t xml:space="preserve"> if you do not even know, to several billion, what your actual overall budget is, by the sounds of it.</w:t>
      </w:r>
    </w:p>
    <w:p w:rsidR="00866C5B" w:rsidRPr="00AD5029" w:rsidP="00866C5B">
      <w:pPr>
        <w:pStyle w:val="Answer"/>
      </w:pPr>
      <w:sdt>
        <w:sdtPr>
          <w:alias w:val="Witness"/>
          <w:id w:val="365570094"/>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4900D3">
        <w:t xml:space="preserve">There is a framework we have where </w:t>
      </w:r>
      <w:r w:rsidRPr="00AD5029">
        <w:t>the FCDO</w:t>
      </w:r>
      <w:r w:rsidRPr="00AD5029" w:rsidR="004900D3">
        <w:t>, and D</w:t>
      </w:r>
      <w:r w:rsidRPr="00AD5029" w:rsidR="007A7F36">
        <w:t>FI</w:t>
      </w:r>
      <w:r w:rsidRPr="00AD5029" w:rsidR="004900D3">
        <w:t>D before the merger, was the spender and saver of last resort</w:t>
      </w:r>
      <w:r w:rsidRPr="00AD5029" w:rsidR="00104628">
        <w:t xml:space="preserve"> and</w:t>
      </w:r>
      <w:r w:rsidRPr="00AD5029" w:rsidR="004900D3">
        <w:t xml:space="preserve"> took decisions at the end of the calendar year around making sure that the GNI target was hit.</w:t>
      </w:r>
      <w:r w:rsidRPr="00AD5029" w:rsidR="00A66753">
        <w:t xml:space="preserve"> </w:t>
      </w:r>
      <w:r w:rsidRPr="00AD5029" w:rsidR="004900D3">
        <w:t>That worked well when there were not significant swings.</w:t>
      </w:r>
      <w:r w:rsidRPr="00AD5029" w:rsidR="00A66753">
        <w:t xml:space="preserve"> </w:t>
      </w:r>
      <w:r w:rsidRPr="00AD5029" w:rsidR="004900D3">
        <w:t>At the moment</w:t>
      </w:r>
      <w:r w:rsidRPr="00AD5029" w:rsidR="004900D3">
        <w:t>, because of the two big shocks that the world has had and the impact on the UK, we are faced with much bigger swings.</w:t>
      </w:r>
      <w:r w:rsidRPr="00AD5029" w:rsidR="00A66753">
        <w:t xml:space="preserve"> </w:t>
      </w:r>
      <w:r w:rsidRPr="00AD5029" w:rsidR="004900D3">
        <w:t>That is putting the framework under a good deal of stress.</w:t>
      </w:r>
      <w:r w:rsidRPr="00AD5029" w:rsidR="00A66753">
        <w:t xml:space="preserve"> </w:t>
      </w:r>
      <w:r w:rsidRPr="00AD5029" w:rsidR="00906052">
        <w:t xml:space="preserve">You are right: it is making forward financial planning incredibly difficult and that is challenging for us, because it is a long-term business that we are involved </w:t>
      </w:r>
      <w:r w:rsidRPr="00AD5029" w:rsidR="00906052">
        <w:t>in</w:t>
      </w:r>
      <w:r w:rsidRPr="00AD5029" w:rsidR="00906052">
        <w:t xml:space="preserve"> and we want to make long-term forward plans.</w:t>
      </w:r>
    </w:p>
    <w:p w:rsidR="00104628" w:rsidRPr="00AD5029" w:rsidP="00866C5B">
      <w:pPr>
        <w:pStyle w:val="Question"/>
      </w:pPr>
      <w:sdt>
        <w:sdtPr>
          <w:alias w:val="Member"/>
          <w:tag w:val="&lt;Member mnisId='4136' dodsId='62731'&gt;"/>
          <w:id w:val="1484886233"/>
          <w:placeholder>
            <w:docPart w:val="DefaultPlaceholder_-1854013440"/>
          </w:placeholder>
          <w:richText/>
        </w:sdtPr>
        <w:sdtContent>
          <w:r w:rsidRPr="00AD5029" w:rsidR="00866C5B">
            <w:rPr>
              <w:b/>
            </w:rPr>
            <w:t>Nigel Mills:</w:t>
          </w:r>
        </w:sdtContent>
      </w:sdt>
      <w:r w:rsidRPr="00AD5029" w:rsidR="00866C5B">
        <w:t xml:space="preserve"> </w:t>
      </w:r>
      <w:r w:rsidR="00D14455">
        <w:t>Finally,</w:t>
      </w:r>
      <w:r w:rsidRPr="00AD5029" w:rsidR="00906052">
        <w:t xml:space="preserve"> in your discussions with the Treasury </w:t>
      </w:r>
      <w:r w:rsidRPr="00AD5029" w:rsidR="00866C5B">
        <w:t>about how much lower your budget gets</w:t>
      </w:r>
      <w:r w:rsidRPr="00AD5029" w:rsidR="00906052">
        <w:t>, you are not expecting it to take some of the Ukraine costs out of ODA and give you some of that money back so you can deliver your programmes.</w:t>
      </w:r>
      <w:r w:rsidRPr="00AD5029" w:rsidR="00A66753">
        <w:t xml:space="preserve"> </w:t>
      </w:r>
      <w:r w:rsidRPr="00AD5029" w:rsidR="00906052">
        <w:t>T</w:t>
      </w:r>
      <w:r w:rsidRPr="00AD5029" w:rsidR="00866C5B">
        <w:t>hat is not something you expect</w:t>
      </w:r>
      <w:r w:rsidRPr="00AD5029" w:rsidR="00906052">
        <w:t>.</w:t>
      </w:r>
      <w:r w:rsidRPr="00AD5029" w:rsidR="00A66753">
        <w:t xml:space="preserve"> </w:t>
      </w:r>
    </w:p>
    <w:p w:rsidR="00104628" w:rsidRPr="00AD5029" w:rsidP="00104628">
      <w:pPr>
        <w:pStyle w:val="Answer"/>
      </w:pPr>
      <w:sdt>
        <w:sdtPr>
          <w:alias w:val="Witness"/>
          <w:id w:val="-1952469662"/>
          <w:placeholder>
            <w:docPart w:val="5130710517D24EBA958DED2F43B9CA3B"/>
          </w:placeholder>
          <w:richText/>
        </w:sdtPr>
        <w:sdtContent>
          <w:r w:rsidRPr="00AD5029">
            <w:rPr>
              <w:b/>
              <w:i/>
            </w:rPr>
            <w:t>Sir Philip Barton:</w:t>
          </w:r>
          <w:r w:rsidRPr="00AD5029">
            <w:rPr>
              <w:b/>
            </w:rPr>
            <w:t xml:space="preserve"> </w:t>
          </w:r>
        </w:sdtContent>
      </w:sdt>
      <w:r w:rsidRPr="00AD5029">
        <w:t>I am not sure I completely followed you.</w:t>
      </w:r>
    </w:p>
    <w:p w:rsidR="00866C5B" w:rsidRPr="00AD5029" w:rsidP="00D14455">
      <w:pPr>
        <w:pStyle w:val="Question"/>
        <w:numPr>
          <w:ilvl w:val="0"/>
          <w:numId w:val="0"/>
        </w:numPr>
        <w:ind w:left="794"/>
      </w:pPr>
      <w:sdt>
        <w:sdtPr>
          <w:alias w:val="Member"/>
          <w:tag w:val="&lt;Member mnisId='4136' dodsId='62731'&gt;"/>
          <w:id w:val="-501818429"/>
          <w:placeholder>
            <w:docPart w:val="CD783F401FB64AC09EB5B648BC011C82"/>
          </w:placeholder>
          <w:richText/>
        </w:sdtPr>
        <w:sdtContent>
          <w:r w:rsidRPr="00AD5029" w:rsidR="00104628">
            <w:rPr>
              <w:b/>
            </w:rPr>
            <w:t>Nigel Mills:</w:t>
          </w:r>
        </w:sdtContent>
      </w:sdt>
      <w:r w:rsidRPr="00AD5029" w:rsidR="00104628">
        <w:t xml:space="preserve"> </w:t>
      </w:r>
      <w:r w:rsidRPr="00AD5029" w:rsidR="00906052">
        <w:t>At the moment, you have lost a whole chunk of your budget because the Ukraine resettlement costs are being borne as part of ODA, are they not?</w:t>
      </w:r>
      <w:r w:rsidRPr="00AD5029" w:rsidR="00A66753">
        <w:t xml:space="preserve"> </w:t>
      </w:r>
      <w:r w:rsidRPr="00AD5029" w:rsidR="00906052">
        <w:t>You are not expecting the Treasury to take those back and put them in crisis spending or something and let you have your full nine</w:t>
      </w:r>
      <w:r w:rsidRPr="00AD5029" w:rsidR="002036CC">
        <w:t>-</w:t>
      </w:r>
      <w:r w:rsidRPr="00AD5029" w:rsidR="00906052">
        <w:t>point</w:t>
      </w:r>
      <w:r w:rsidRPr="00AD5029" w:rsidR="002036CC">
        <w:t>-</w:t>
      </w:r>
      <w:r w:rsidRPr="00AD5029" w:rsidR="00906052">
        <w:t>something billion for the year.</w:t>
      </w:r>
      <w:r w:rsidRPr="00AD5029" w:rsidR="00A66753">
        <w:t xml:space="preserve"> </w:t>
      </w:r>
    </w:p>
    <w:p w:rsidR="00866C5B" w:rsidRPr="00AD5029" w:rsidP="00866C5B">
      <w:pPr>
        <w:pStyle w:val="Answer"/>
      </w:pPr>
      <w:sdt>
        <w:sdtPr>
          <w:alias w:val="Witness"/>
          <w:id w:val="1918739099"/>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906052">
        <w:t>F</w:t>
      </w:r>
      <w:r w:rsidRPr="00AD5029">
        <w:t>inal decisions have not been taken</w:t>
      </w:r>
      <w:r w:rsidRPr="00AD5029" w:rsidR="00906052">
        <w:t>.</w:t>
      </w:r>
      <w:r w:rsidRPr="00AD5029" w:rsidR="00A66753">
        <w:t xml:space="preserve"> </w:t>
      </w:r>
      <w:r w:rsidRPr="00AD5029" w:rsidR="00906052">
        <w:t xml:space="preserve">We have been </w:t>
      </w:r>
      <w:r w:rsidRPr="00AD5029" w:rsidR="00906052">
        <w:t>really clear</w:t>
      </w:r>
      <w:r w:rsidRPr="00AD5029" w:rsidR="00906052">
        <w:t>.</w:t>
      </w:r>
      <w:r w:rsidRPr="00AD5029" w:rsidR="00A66753">
        <w:t xml:space="preserve"> </w:t>
      </w:r>
      <w:r w:rsidRPr="00AD5029" w:rsidR="00906052">
        <w:t>We were arguing to be able to spend the money we were allocated.</w:t>
      </w:r>
      <w:r w:rsidRPr="00AD5029" w:rsidR="00A66753">
        <w:t xml:space="preserve"> </w:t>
      </w:r>
      <w:r w:rsidRPr="00AD5029" w:rsidR="00906052">
        <w:t>It is a matter of active discussion.</w:t>
      </w:r>
      <w:r w:rsidRPr="00AD5029" w:rsidR="00A66753">
        <w:t xml:space="preserve"> </w:t>
      </w:r>
    </w:p>
    <w:p w:rsidR="00866C5B" w:rsidRPr="00AD5029" w:rsidP="00866C5B">
      <w:pPr>
        <w:pStyle w:val="Question"/>
      </w:pPr>
      <w:sdt>
        <w:sdtPr>
          <w:alias w:val="Member"/>
          <w:tag w:val="&lt;Member mnisId='4136' dodsId='62731'&gt;"/>
          <w:id w:val="-707643841"/>
          <w:placeholder>
            <w:docPart w:val="DefaultPlaceholder_-1854013440"/>
          </w:placeholder>
          <w:richText/>
        </w:sdtPr>
        <w:sdtContent>
          <w:r w:rsidRPr="00AD5029">
            <w:rPr>
              <w:b/>
            </w:rPr>
            <w:t>Nigel Mills:</w:t>
          </w:r>
        </w:sdtContent>
      </w:sdt>
      <w:r w:rsidRPr="00AD5029">
        <w:t xml:space="preserve"> </w:t>
      </w:r>
      <w:r w:rsidRPr="00AD5029" w:rsidR="00906052">
        <w:t>Y</w:t>
      </w:r>
      <w:r w:rsidRPr="00AD5029">
        <w:t xml:space="preserve">ou are not expecting </w:t>
      </w:r>
      <w:r w:rsidRPr="00AD5029" w:rsidR="002036CC">
        <w:t>a happy outcome</w:t>
      </w:r>
      <w:r w:rsidRPr="00AD5029" w:rsidR="00906052">
        <w:t>.</w:t>
      </w:r>
    </w:p>
    <w:p w:rsidR="00866C5B" w:rsidRPr="00AD5029" w:rsidP="00866C5B">
      <w:pPr>
        <w:pStyle w:val="Answer"/>
      </w:pPr>
      <w:sdt>
        <w:sdtPr>
          <w:alias w:val="Witness"/>
          <w:id w:val="-102980053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906052">
        <w:t>N</w:t>
      </w:r>
      <w:r w:rsidRPr="00AD5029">
        <w:t>o decision</w:t>
      </w:r>
      <w:r w:rsidRPr="00AD5029" w:rsidR="00906052">
        <w:t xml:space="preserve">s have </w:t>
      </w:r>
      <w:r w:rsidRPr="00AD5029">
        <w:t>been taken</w:t>
      </w:r>
      <w:r w:rsidRPr="00AD5029" w:rsidR="00906052">
        <w:t>.</w:t>
      </w:r>
      <w:r w:rsidRPr="00AD5029" w:rsidR="00A66753">
        <w:t xml:space="preserve"> </w:t>
      </w:r>
    </w:p>
    <w:p w:rsidR="00906052" w:rsidRPr="00AD5029" w:rsidP="00BB4FFB">
      <w:pPr>
        <w:pStyle w:val="Remark"/>
      </w:pPr>
      <w:sdt>
        <w:sdtPr>
          <w:alias w:val="Member"/>
          <w:tag w:val="&lt;Member mnisId='4136' dodsId='62731'&gt;"/>
          <w:id w:val="186875592"/>
          <w:placeholder>
            <w:docPart w:val="6CCCA95C157941638783EB4668F39288"/>
          </w:placeholder>
          <w:richText/>
        </w:sdtPr>
        <w:sdtContent>
          <w:r w:rsidRPr="00AD5029">
            <w:rPr>
              <w:b/>
            </w:rPr>
            <w:t>Nigel Mills:</w:t>
          </w:r>
        </w:sdtContent>
      </w:sdt>
      <w:r w:rsidRPr="00AD5029">
        <w:t xml:space="preserve"> </w:t>
      </w:r>
      <w:r w:rsidRPr="00AD5029" w:rsidR="00BB4FFB">
        <w:t>I am not asking what has been decided.</w:t>
      </w:r>
      <w:r w:rsidRPr="00AD5029" w:rsidR="00A66753">
        <w:t xml:space="preserve"> </w:t>
      </w:r>
      <w:r w:rsidRPr="00AD5029" w:rsidR="002036CC">
        <w:t>P</w:t>
      </w:r>
      <w:r w:rsidRPr="00AD5029" w:rsidR="00BB4FFB">
        <w:t>erhaps we will not labour that one.</w:t>
      </w:r>
    </w:p>
    <w:p w:rsidR="00866C5B" w:rsidRPr="00AD5029" w:rsidP="00866C5B">
      <w:pPr>
        <w:pStyle w:val="Question"/>
      </w:pPr>
      <w:sdt>
        <w:sdtPr>
          <w:alias w:val="Member"/>
          <w:tag w:val="&lt;Member mnisId='4267' dodsId='101347'&gt;"/>
          <w:id w:val="108868332"/>
          <w:placeholder>
            <w:docPart w:val="DefaultPlaceholder_-1854013440"/>
          </w:placeholder>
          <w:richText/>
        </w:sdtPr>
        <w:sdtContent>
          <w:r w:rsidRPr="00AD5029">
            <w:rPr>
              <w:b/>
            </w:rPr>
            <w:t>Chair:</w:t>
          </w:r>
        </w:sdtContent>
      </w:sdt>
      <w:r w:rsidRPr="00AD5029">
        <w:t xml:space="preserve"> </w:t>
      </w:r>
      <w:r w:rsidRPr="00AD5029" w:rsidR="00BB4FFB">
        <w:t>I am going to have to labour it a bit more.</w:t>
      </w:r>
      <w:r w:rsidRPr="00AD5029" w:rsidR="00A66753">
        <w:t xml:space="preserve"> </w:t>
      </w:r>
      <w:r w:rsidRPr="00AD5029">
        <w:t>I still do not understand the distinction between the essential and non</w:t>
      </w:r>
      <w:r w:rsidRPr="00AD5029" w:rsidR="00BB4FFB">
        <w:t>-</w:t>
      </w:r>
      <w:r w:rsidRPr="00AD5029">
        <w:t xml:space="preserve">essential and who it was that </w:t>
      </w:r>
      <w:r w:rsidRPr="00AD5029" w:rsidR="00BB4FFB">
        <w:t xml:space="preserve">has </w:t>
      </w:r>
      <w:r w:rsidRPr="00AD5029">
        <w:t>made that decision</w:t>
      </w:r>
      <w:r w:rsidRPr="00AD5029" w:rsidR="00BB4FFB">
        <w:t>.</w:t>
      </w:r>
      <w:r w:rsidRPr="00AD5029" w:rsidR="00A66753">
        <w:t xml:space="preserve"> </w:t>
      </w:r>
      <w:r w:rsidRPr="00AD5029" w:rsidR="00BB4FFB">
        <w:t>I am hearing that the Treasury said, “We want you to pause ODA spend”</w:t>
      </w:r>
      <w:r w:rsidR="000A3B09">
        <w:t>;</w:t>
      </w:r>
      <w:r w:rsidRPr="00AD5029" w:rsidR="00A66753">
        <w:t xml:space="preserve"> </w:t>
      </w:r>
      <w:r w:rsidR="000A3B09">
        <w:t>d</w:t>
      </w:r>
      <w:r w:rsidRPr="00AD5029" w:rsidR="00BB4FFB">
        <w:t xml:space="preserve">id the Department or the Ministers then </w:t>
      </w:r>
      <w:r w:rsidRPr="00AD5029">
        <w:t>push back and say</w:t>
      </w:r>
      <w:r w:rsidRPr="00AD5029" w:rsidR="002036CC">
        <w:t>,</w:t>
      </w:r>
      <w:r w:rsidRPr="00AD5029">
        <w:t xml:space="preserve"> </w:t>
      </w:r>
      <w:r w:rsidRPr="00AD5029" w:rsidR="00BB4FFB">
        <w:t>“W</w:t>
      </w:r>
      <w:r w:rsidRPr="00AD5029">
        <w:t>e cannot stop the essential stuff</w:t>
      </w:r>
      <w:r w:rsidR="000A3B09">
        <w:t>,</w:t>
      </w:r>
      <w:r w:rsidRPr="00AD5029" w:rsidR="00BB4FFB">
        <w:t>” and then you have defined what is or is not essential</w:t>
      </w:r>
      <w:r w:rsidR="000A3B09">
        <w:t>?</w:t>
      </w:r>
      <w:r w:rsidRPr="00AD5029" w:rsidR="00A66753">
        <w:t xml:space="preserve"> </w:t>
      </w:r>
      <w:r w:rsidRPr="00AD5029" w:rsidR="00BB4FFB">
        <w:t>Is that what happened?</w:t>
      </w:r>
    </w:p>
    <w:p w:rsidR="00866C5B" w:rsidRPr="00AD5029" w:rsidP="00866C5B">
      <w:pPr>
        <w:pStyle w:val="Answer"/>
      </w:pPr>
      <w:sdt>
        <w:sdtPr>
          <w:alias w:val="Witness"/>
          <w:id w:val="1380983812"/>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BB4FFB">
        <w:t xml:space="preserve">The </w:t>
      </w:r>
      <w:r w:rsidRPr="00AD5029">
        <w:t xml:space="preserve">then </w:t>
      </w:r>
      <w:r w:rsidRPr="00AD5029" w:rsidR="00BB4FFB">
        <w:t>Chief Secretary to the Treasury wrote to the then Foreign Secretary on 30 June, notifying her</w:t>
      </w:r>
      <w:r w:rsidR="000A3B09">
        <w:t>—</w:t>
      </w:r>
      <w:r w:rsidRPr="00AD5029" w:rsidR="00BB4FFB">
        <w:t>the Department</w:t>
      </w:r>
      <w:r w:rsidR="000A3B09">
        <w:t>—</w:t>
      </w:r>
      <w:r w:rsidRPr="00AD5029" w:rsidR="00BB4FFB">
        <w:t>of the pressures I have described.</w:t>
      </w:r>
      <w:r w:rsidRPr="00AD5029" w:rsidR="00A66753">
        <w:t xml:space="preserve"> </w:t>
      </w:r>
      <w:r w:rsidRPr="00AD5029" w:rsidR="00BB4FFB">
        <w:t xml:space="preserve">There was then a further </w:t>
      </w:r>
      <w:r w:rsidRPr="00AD5029">
        <w:t>letter on 18 July</w:t>
      </w:r>
      <w:r w:rsidRPr="00AD5029" w:rsidR="00BB4FFB">
        <w:t>,</w:t>
      </w:r>
      <w:r w:rsidRPr="00AD5029">
        <w:t xml:space="preserve"> which </w:t>
      </w:r>
      <w:r w:rsidRPr="00AD5029" w:rsidR="00B67445">
        <w:t>explicitly</w:t>
      </w:r>
      <w:r w:rsidRPr="00AD5029">
        <w:t xml:space="preserve"> asked us as a </w:t>
      </w:r>
      <w:r w:rsidRPr="00AD5029" w:rsidR="00B67445">
        <w:t>D</w:t>
      </w:r>
      <w:r w:rsidRPr="00AD5029">
        <w:t>epartment</w:t>
      </w:r>
      <w:r w:rsidRPr="00AD5029">
        <w:t xml:space="preserve"> </w:t>
      </w:r>
      <w:r w:rsidRPr="00AD5029" w:rsidR="00B67445">
        <w:t>to pause non-essential spending, particular</w:t>
      </w:r>
      <w:r w:rsidR="000A3B09">
        <w:t>ly</w:t>
      </w:r>
      <w:r w:rsidRPr="00AD5029" w:rsidR="00B67445">
        <w:t xml:space="preserve"> business</w:t>
      </w:r>
      <w:r w:rsidRPr="00AD5029" w:rsidR="002423B1">
        <w:t>-</w:t>
      </w:r>
      <w:r w:rsidRPr="00AD5029" w:rsidR="00B67445">
        <w:t>as</w:t>
      </w:r>
      <w:r w:rsidRPr="00AD5029" w:rsidR="002423B1">
        <w:t>-</w:t>
      </w:r>
      <w:r w:rsidRPr="00AD5029" w:rsidR="00B67445">
        <w:t>usual bilateral ODA RDEL.</w:t>
      </w:r>
      <w:r w:rsidRPr="00AD5029" w:rsidR="00A66753">
        <w:t xml:space="preserve"> </w:t>
      </w:r>
      <w:r w:rsidRPr="00AD5029" w:rsidR="00B67445">
        <w:t xml:space="preserve">We then—I think it was the only </w:t>
      </w:r>
      <w:r w:rsidRPr="00AD5029">
        <w:t xml:space="preserve">responsible thing to do </w:t>
      </w:r>
      <w:r w:rsidRPr="00AD5029" w:rsidR="00B67445">
        <w:t xml:space="preserve">in the circumstances—looked at what that </w:t>
      </w:r>
      <w:r w:rsidRPr="00AD5029">
        <w:t>meant in practice</w:t>
      </w:r>
      <w:r w:rsidRPr="00AD5029" w:rsidR="00B67445">
        <w:t>.</w:t>
      </w:r>
      <w:r w:rsidRPr="00AD5029" w:rsidR="00A66753">
        <w:t xml:space="preserve"> </w:t>
      </w:r>
      <w:r w:rsidRPr="00AD5029" w:rsidR="00B67445">
        <w:t xml:space="preserve">We, as a </w:t>
      </w:r>
      <w:r w:rsidRPr="00AD5029" w:rsidR="00B67445">
        <w:t>Department</w:t>
      </w:r>
      <w:r w:rsidRPr="00AD5029" w:rsidR="00B67445">
        <w:t xml:space="preserve">, transparently with the Treasury, worked out how to implement that in practice and applied </w:t>
      </w:r>
      <w:r w:rsidRPr="00AD5029">
        <w:t xml:space="preserve">the criteria </w:t>
      </w:r>
      <w:r w:rsidRPr="00AD5029" w:rsidR="00B67445">
        <w:t>I described earlier.</w:t>
      </w:r>
      <w:r w:rsidRPr="00AD5029" w:rsidR="00A66753">
        <w:t xml:space="preserve"> </w:t>
      </w:r>
      <w:r w:rsidRPr="00AD5029" w:rsidR="00B67445">
        <w:t>That is how it worked in process terms.</w:t>
      </w:r>
      <w:r w:rsidRPr="00AD5029" w:rsidR="00A66753">
        <w:t xml:space="preserve"> </w:t>
      </w:r>
      <w:r w:rsidRPr="00AD5029" w:rsidR="00B67445">
        <w:t xml:space="preserve">We were hoping that </w:t>
      </w:r>
      <w:r w:rsidRPr="00AD5029">
        <w:t xml:space="preserve">final </w:t>
      </w:r>
      <w:r w:rsidRPr="00AD5029" w:rsidR="0078045E">
        <w:t>decisions</w:t>
      </w:r>
      <w:r w:rsidRPr="00AD5029">
        <w:t xml:space="preserve"> </w:t>
      </w:r>
      <w:r w:rsidRPr="00AD5029" w:rsidR="00B67445">
        <w:t xml:space="preserve">would have been </w:t>
      </w:r>
      <w:r w:rsidRPr="00AD5029">
        <w:t>taken by now</w:t>
      </w:r>
      <w:r w:rsidRPr="00AD5029" w:rsidR="00B67445">
        <w:t>.</w:t>
      </w:r>
      <w:r w:rsidRPr="00AD5029" w:rsidR="00A66753">
        <w:t xml:space="preserve"> </w:t>
      </w:r>
      <w:r w:rsidRPr="00AD5029" w:rsidR="00B67445">
        <w:t>I hope they will be by the end of the month.</w:t>
      </w:r>
    </w:p>
    <w:p w:rsidR="00866C5B" w:rsidRPr="00AD5029" w:rsidP="00866C5B">
      <w:pPr>
        <w:pStyle w:val="Question"/>
      </w:pPr>
      <w:sdt>
        <w:sdtPr>
          <w:alias w:val="Member"/>
          <w:tag w:val="&lt;Member mnisId='4267' dodsId='101347'&gt;"/>
          <w:id w:val="-931194858"/>
          <w:placeholder>
            <w:docPart w:val="DefaultPlaceholder_-1854013440"/>
          </w:placeholder>
          <w:richText/>
        </w:sdtPr>
        <w:sdtContent>
          <w:r w:rsidRPr="00AD5029">
            <w:rPr>
              <w:b/>
            </w:rPr>
            <w:t>Chair:</w:t>
          </w:r>
        </w:sdtContent>
      </w:sdt>
      <w:r w:rsidRPr="00AD5029">
        <w:t xml:space="preserve"> </w:t>
      </w:r>
      <w:r w:rsidRPr="00AD5029" w:rsidR="00B67445">
        <w:t>We got the letter yesterday</w:t>
      </w:r>
      <w:r w:rsidR="000A3B09">
        <w:t xml:space="preserve"> saying</w:t>
      </w:r>
      <w:r w:rsidRPr="00AD5029" w:rsidR="00B67445">
        <w:t xml:space="preserve"> that the </w:t>
      </w:r>
      <w:r w:rsidRPr="00AD5029">
        <w:t xml:space="preserve">pause continues </w:t>
      </w:r>
      <w:r w:rsidRPr="00AD5029" w:rsidR="00B67445">
        <w:t xml:space="preserve">until </w:t>
      </w:r>
      <w:r w:rsidRPr="00AD5029">
        <w:t>31 October</w:t>
      </w:r>
      <w:r w:rsidRPr="00AD5029" w:rsidR="00B67445">
        <w:t>.</w:t>
      </w:r>
      <w:r w:rsidRPr="00AD5029" w:rsidR="00A66753">
        <w:t xml:space="preserve"> </w:t>
      </w:r>
      <w:r w:rsidRPr="00AD5029" w:rsidR="00B67445">
        <w:t xml:space="preserve">Where I get confused is the </w:t>
      </w:r>
      <w:r w:rsidRPr="00AD5029">
        <w:t xml:space="preserve">list of what you </w:t>
      </w:r>
      <w:r w:rsidRPr="00AD5029" w:rsidR="00FE3B92">
        <w:t xml:space="preserve">gave </w:t>
      </w:r>
      <w:r w:rsidRPr="00AD5029">
        <w:t xml:space="preserve">as essential </w:t>
      </w:r>
      <w:r w:rsidRPr="00AD5029" w:rsidR="00FE3B92">
        <w:t>was the majority of what I would expect you to be spending money on.</w:t>
      </w:r>
      <w:r w:rsidRPr="00AD5029" w:rsidR="00A66753">
        <w:t xml:space="preserve"> </w:t>
      </w:r>
      <w:r w:rsidRPr="00AD5029" w:rsidR="00FE3B92">
        <w:t xml:space="preserve">For example, </w:t>
      </w:r>
      <w:r w:rsidRPr="00AD5029">
        <w:t xml:space="preserve">would Covid-19 vaccines be classified </w:t>
      </w:r>
      <w:r w:rsidRPr="00AD5029" w:rsidR="001F5A28">
        <w:t>as essential or non-essential?</w:t>
      </w:r>
    </w:p>
    <w:p w:rsidR="00866C5B" w:rsidRPr="00AD5029" w:rsidP="00866C5B">
      <w:pPr>
        <w:pStyle w:val="Answer"/>
      </w:pPr>
      <w:sdt>
        <w:sdtPr>
          <w:alias w:val="Witness"/>
          <w:id w:val="1988511013"/>
          <w:placeholder>
            <w:docPart w:val="DefaultPlaceholder_-1854013440"/>
          </w:placeholder>
          <w:richText/>
        </w:sdtPr>
        <w:sdtContent>
          <w:r w:rsidRPr="00AD5029" w:rsidR="0002640D">
            <w:rPr>
              <w:b/>
              <w:i/>
            </w:rPr>
            <w:t xml:space="preserve">Christian </w:t>
          </w:r>
          <w:r w:rsidRPr="00AD5029" w:rsidR="0002640D">
            <w:rPr>
              <w:b/>
              <w:i/>
            </w:rPr>
            <w:t>Rogg</w:t>
          </w:r>
          <w:r w:rsidRPr="00AD5029" w:rsidR="0002640D">
            <w:rPr>
              <w:b/>
              <w:i/>
            </w:rPr>
            <w:t>:</w:t>
          </w:r>
          <w:r w:rsidRPr="00AD5029">
            <w:rPr>
              <w:b/>
            </w:rPr>
            <w:t xml:space="preserve"> </w:t>
          </w:r>
        </w:sdtContent>
      </w:sdt>
      <w:r w:rsidRPr="00AD5029" w:rsidR="002D58C1">
        <w:t xml:space="preserve">That falls under </w:t>
      </w:r>
      <w:r w:rsidRPr="00AD5029" w:rsidR="002D58C1">
        <w:t>a number of</w:t>
      </w:r>
      <w:r w:rsidRPr="00AD5029" w:rsidR="002D58C1">
        <w:t xml:space="preserve"> categories</w:t>
      </w:r>
      <w:r w:rsidR="000A3B09">
        <w:t xml:space="preserve"> where i</w:t>
      </w:r>
      <w:r w:rsidRPr="00AD5029" w:rsidR="002D58C1">
        <w:t xml:space="preserve">t </w:t>
      </w:r>
      <w:r w:rsidRPr="00AD5029">
        <w:t xml:space="preserve">would be </w:t>
      </w:r>
      <w:r w:rsidRPr="00AD5029" w:rsidR="002D58C1">
        <w:t>an exemption.</w:t>
      </w:r>
      <w:r w:rsidRPr="00AD5029" w:rsidR="00A66753">
        <w:t xml:space="preserve"> </w:t>
      </w:r>
      <w:r w:rsidRPr="00AD5029">
        <w:t xml:space="preserve">For example, a lot of that </w:t>
      </w:r>
      <w:r w:rsidRPr="00AD5029" w:rsidR="002D58C1">
        <w:t>is essentially about immediate needs</w:t>
      </w:r>
      <w:r w:rsidR="000A3B09">
        <w:t>—</w:t>
      </w:r>
      <w:r w:rsidRPr="00AD5029" w:rsidR="002D58C1">
        <w:t>healthcare</w:t>
      </w:r>
      <w:r w:rsidR="000A3B09">
        <w:t>—</w:t>
      </w:r>
      <w:r w:rsidRPr="00AD5029" w:rsidR="002D58C1">
        <w:t>some of them humanitarian</w:t>
      </w:r>
      <w:r w:rsidR="008F162A">
        <w:t xml:space="preserve">, </w:t>
      </w:r>
      <w:r w:rsidR="000A3B09">
        <w:t xml:space="preserve">where </w:t>
      </w:r>
      <w:r w:rsidRPr="00AD5029" w:rsidR="002D58C1">
        <w:t xml:space="preserve">we distribute them in </w:t>
      </w:r>
      <w:r w:rsidRPr="00AD5029">
        <w:t>very fragile environment</w:t>
      </w:r>
      <w:r w:rsidRPr="00AD5029" w:rsidR="002D58C1">
        <w:t>s</w:t>
      </w:r>
      <w:r w:rsidR="000A3B09">
        <w:t>?</w:t>
      </w:r>
      <w:r>
        <w:rPr>
          <w:rStyle w:val="FootnoteReference"/>
        </w:rPr>
        <w:footnoteReference w:id="3"/>
      </w:r>
    </w:p>
    <w:p w:rsidR="00866C5B" w:rsidRPr="00AD5029" w:rsidP="00866C5B">
      <w:pPr>
        <w:pStyle w:val="Question"/>
      </w:pPr>
      <w:sdt>
        <w:sdtPr>
          <w:alias w:val="Member"/>
          <w:tag w:val="&lt;Member mnisId='4267' dodsId='101347'&gt;"/>
          <w:id w:val="-1085525879"/>
          <w:placeholder>
            <w:docPart w:val="DefaultPlaceholder_-1854013440"/>
          </w:placeholder>
          <w:richText/>
        </w:sdtPr>
        <w:sdtContent>
          <w:r w:rsidRPr="00AD5029">
            <w:rPr>
              <w:b/>
            </w:rPr>
            <w:t>Chair:</w:t>
          </w:r>
        </w:sdtContent>
      </w:sdt>
      <w:r w:rsidRPr="00AD5029">
        <w:t xml:space="preserve"> </w:t>
      </w:r>
      <w:r w:rsidRPr="00AD5029" w:rsidR="002D58C1">
        <w:t>H</w:t>
      </w:r>
      <w:r w:rsidRPr="00AD5029">
        <w:t>ow are those needs raised with you</w:t>
      </w:r>
      <w:r w:rsidRPr="00AD5029" w:rsidR="002D58C1">
        <w:t>?</w:t>
      </w:r>
      <w:r w:rsidRPr="00AD5029" w:rsidR="00A66753">
        <w:t xml:space="preserve"> </w:t>
      </w:r>
      <w:r w:rsidRPr="00AD5029" w:rsidR="002D58C1">
        <w:t>Is that our staff in country?</w:t>
      </w:r>
      <w:r w:rsidRPr="00AD5029" w:rsidR="00A66753">
        <w:t xml:space="preserve"> </w:t>
      </w:r>
      <w:r w:rsidRPr="00AD5029" w:rsidR="002D58C1">
        <w:t>Is that the country itself?</w:t>
      </w:r>
      <w:r w:rsidRPr="00AD5029" w:rsidR="00A66753">
        <w:t xml:space="preserve"> </w:t>
      </w:r>
      <w:r w:rsidRPr="00AD5029" w:rsidR="002D58C1">
        <w:t>H</w:t>
      </w:r>
      <w:r w:rsidRPr="00AD5029">
        <w:t xml:space="preserve">ow do you weight them? </w:t>
      </w:r>
      <w:r w:rsidRPr="00AD5029" w:rsidR="002D58C1">
        <w:t xml:space="preserve">Is there a grid </w:t>
      </w:r>
      <w:r w:rsidR="000A3B09">
        <w:t>or</w:t>
      </w:r>
      <w:r w:rsidRPr="00AD5029" w:rsidR="002D58C1">
        <w:t xml:space="preserve"> a r</w:t>
      </w:r>
      <w:r w:rsidRPr="00AD5029">
        <w:t>isk assessment that you ha</w:t>
      </w:r>
      <w:r w:rsidRPr="00AD5029" w:rsidR="002D58C1">
        <w:t>ve</w:t>
      </w:r>
      <w:r w:rsidRPr="00AD5029">
        <w:t>?</w:t>
      </w:r>
    </w:p>
    <w:p w:rsidR="00866C5B" w:rsidRPr="00AD5029" w:rsidP="00866C5B">
      <w:pPr>
        <w:pStyle w:val="Answer"/>
      </w:pPr>
      <w:sdt>
        <w:sdtPr>
          <w:alias w:val="Witness"/>
          <w:id w:val="1474106916"/>
          <w:placeholder>
            <w:docPart w:val="DefaultPlaceholder_-1854013440"/>
          </w:placeholder>
          <w:richText/>
        </w:sdtPr>
        <w:sdtContent>
          <w:r w:rsidRPr="00AD5029" w:rsidR="0002640D">
            <w:rPr>
              <w:b/>
              <w:i/>
            </w:rPr>
            <w:t xml:space="preserve">Christian </w:t>
          </w:r>
          <w:r w:rsidRPr="00AD5029" w:rsidR="0002640D">
            <w:rPr>
              <w:b/>
              <w:i/>
            </w:rPr>
            <w:t>Rogg</w:t>
          </w:r>
          <w:r w:rsidRPr="00AD5029" w:rsidR="0002640D">
            <w:rPr>
              <w:b/>
              <w:i/>
            </w:rPr>
            <w:t>:</w:t>
          </w:r>
          <w:r w:rsidRPr="00AD5029">
            <w:rPr>
              <w:b/>
            </w:rPr>
            <w:t xml:space="preserve"> </w:t>
          </w:r>
        </w:sdtContent>
      </w:sdt>
      <w:r w:rsidRPr="00AD5029" w:rsidR="002D58C1">
        <w:t>The risk assessment is the criteria that the PU</w:t>
      </w:r>
      <w:r w:rsidRPr="00AD5029" w:rsidR="002423B1">
        <w:t>S</w:t>
      </w:r>
      <w:r w:rsidRPr="00AD5029" w:rsidR="002D58C1">
        <w:t xml:space="preserve"> outlined.</w:t>
      </w:r>
      <w:r w:rsidRPr="00AD5029" w:rsidR="00A66753">
        <w:t xml:space="preserve"> </w:t>
      </w:r>
      <w:r w:rsidRPr="00AD5029" w:rsidR="002D58C1">
        <w:t xml:space="preserve">We go through that on a </w:t>
      </w:r>
      <w:r w:rsidRPr="00AD5029">
        <w:t>weekly basis</w:t>
      </w:r>
      <w:r w:rsidRPr="00AD5029" w:rsidR="002D58C1">
        <w:t xml:space="preserve">, because the other thing we want to avoid is that decisions are not </w:t>
      </w:r>
      <w:r w:rsidRPr="00AD5029" w:rsidR="002D58C1">
        <w:t>taken</w:t>
      </w:r>
      <w:r w:rsidRPr="00AD5029" w:rsidR="002D58C1">
        <w:t xml:space="preserve"> and </w:t>
      </w:r>
      <w:r w:rsidRPr="00AD5029">
        <w:t>things are stopped by accident almost</w:t>
      </w:r>
      <w:r w:rsidRPr="00AD5029" w:rsidR="002D58C1">
        <w:t>.</w:t>
      </w:r>
      <w:r w:rsidRPr="00AD5029" w:rsidR="00A66753">
        <w:t xml:space="preserve"> </w:t>
      </w:r>
      <w:r w:rsidRPr="00AD5029" w:rsidR="002D58C1">
        <w:t xml:space="preserve">It is a very regular process every week where we look at the requests </w:t>
      </w:r>
      <w:r w:rsidRPr="00AD5029">
        <w:t xml:space="preserve">for </w:t>
      </w:r>
      <w:r w:rsidRPr="00AD5029" w:rsidR="002D58C1">
        <w:t xml:space="preserve">new contracts, </w:t>
      </w:r>
      <w:r w:rsidR="008F162A">
        <w:t>MoUs</w:t>
      </w:r>
      <w:r w:rsidRPr="00AD5029" w:rsidR="008F162A">
        <w:t xml:space="preserve"> </w:t>
      </w:r>
      <w:r w:rsidRPr="00AD5029" w:rsidR="002D58C1">
        <w:t>and so on,</w:t>
      </w:r>
      <w:r w:rsidRPr="00AD5029" w:rsidR="00A55CE6">
        <w:t xml:space="preserve"> and where we look at the requests for </w:t>
      </w:r>
      <w:r w:rsidRPr="00AD5029">
        <w:t>payments</w:t>
      </w:r>
      <w:r w:rsidRPr="00AD5029" w:rsidR="00A55CE6">
        <w:t xml:space="preserve">, and </w:t>
      </w:r>
      <w:r w:rsidRPr="00AD5029">
        <w:t xml:space="preserve">then apply </w:t>
      </w:r>
      <w:r w:rsidRPr="00AD5029" w:rsidR="00A55CE6">
        <w:t xml:space="preserve">the </w:t>
      </w:r>
      <w:r w:rsidRPr="00AD5029">
        <w:t>criteria</w:t>
      </w:r>
      <w:r w:rsidRPr="00AD5029" w:rsidR="00A55CE6">
        <w:t xml:space="preserve"> </w:t>
      </w:r>
      <w:r w:rsidRPr="00AD5029">
        <w:t>so that</w:t>
      </w:r>
      <w:r w:rsidRPr="00AD5029" w:rsidR="00A55CE6">
        <w:t xml:space="preserve">, where </w:t>
      </w:r>
      <w:r w:rsidRPr="00AD5029" w:rsidR="0078045E">
        <w:t>possibl</w:t>
      </w:r>
      <w:r w:rsidRPr="00AD5029" w:rsidR="00A55CE6">
        <w:t>e, things keep moving.</w:t>
      </w:r>
      <w:r w:rsidRPr="00AD5029" w:rsidR="00A66753">
        <w:t xml:space="preserve"> </w:t>
      </w:r>
    </w:p>
    <w:p w:rsidR="00866C5B" w:rsidRPr="00AD5029" w:rsidP="00866C5B">
      <w:pPr>
        <w:pStyle w:val="Answer"/>
      </w:pPr>
      <w:sdt>
        <w:sdtPr>
          <w:alias w:val="Witness"/>
          <w:id w:val="762960026"/>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163017">
        <w:t xml:space="preserve">They will come depending on where the budget holder is, whether it is in country or at the UK end. For some of the centrally managed </w:t>
      </w:r>
      <w:r w:rsidRPr="00AD5029">
        <w:t>programme</w:t>
      </w:r>
      <w:r w:rsidR="00DD2175">
        <w:t>s</w:t>
      </w:r>
      <w:r w:rsidRPr="00AD5029" w:rsidR="00163017">
        <w:t xml:space="preserve">, </w:t>
      </w:r>
      <w:r w:rsidRPr="00AD5029">
        <w:t xml:space="preserve">they </w:t>
      </w:r>
      <w:r w:rsidRPr="00AD5029" w:rsidR="00163017">
        <w:t xml:space="preserve">will </w:t>
      </w:r>
      <w:r w:rsidRPr="00AD5029">
        <w:t xml:space="preserve">come to the central </w:t>
      </w:r>
      <w:r w:rsidRPr="00AD5029" w:rsidR="00163017">
        <w:t xml:space="preserve">team with the </w:t>
      </w:r>
      <w:r w:rsidRPr="00AD5029">
        <w:t>propositions</w:t>
      </w:r>
      <w:r w:rsidRPr="00AD5029" w:rsidR="00163017">
        <w:t>. We have made sure everyone is aware of the criteria</w:t>
      </w:r>
      <w:r w:rsidR="000A3B09">
        <w:t>,</w:t>
      </w:r>
      <w:r w:rsidRPr="00AD5029" w:rsidR="00163017">
        <w:t xml:space="preserve"> and then judgments can be made around how to take things forward, very much trying not to stop too much.</w:t>
      </w:r>
      <w:r w:rsidRPr="00AD5029">
        <w:t xml:space="preserve"> </w:t>
      </w:r>
    </w:p>
    <w:p w:rsidR="00866C5B" w:rsidRPr="00AD5029" w:rsidP="00866C5B">
      <w:pPr>
        <w:pStyle w:val="Question"/>
      </w:pPr>
      <w:sdt>
        <w:sdtPr>
          <w:alias w:val="Member"/>
          <w:tag w:val="&lt;Member mnisId='1451' dodsId='25783'&gt;"/>
          <w:id w:val="-239803753"/>
          <w:placeholder>
            <w:docPart w:val="DefaultPlaceholder_-1854013440"/>
          </w:placeholder>
          <w:richText/>
        </w:sdtPr>
        <w:sdtContent>
          <w:r w:rsidRPr="00AD5029" w:rsidR="00327678">
            <w:rPr>
              <w:b/>
            </w:rPr>
            <w:t>Mr Bacon:</w:t>
          </w:r>
        </w:sdtContent>
      </w:sdt>
      <w:r w:rsidRPr="00AD5029">
        <w:t xml:space="preserve"> </w:t>
      </w:r>
      <w:r w:rsidRPr="00AD5029" w:rsidR="00163017">
        <w:t>You said the T</w:t>
      </w:r>
      <w:r w:rsidRPr="00AD5029">
        <w:t xml:space="preserve">reasury has written </w:t>
      </w:r>
      <w:r w:rsidRPr="00AD5029" w:rsidR="00163017">
        <w:t>to you asking you to pause all non-essential expenditure.</w:t>
      </w:r>
      <w:r w:rsidRPr="00AD5029" w:rsidR="00A66753">
        <w:t xml:space="preserve"> </w:t>
      </w:r>
      <w:r w:rsidRPr="00AD5029" w:rsidR="00163017">
        <w:t>W</w:t>
      </w:r>
      <w:r w:rsidRPr="00AD5029">
        <w:t xml:space="preserve">hat is the value of the expenditure that </w:t>
      </w:r>
      <w:r w:rsidRPr="00AD5029">
        <w:t xml:space="preserve">you </w:t>
      </w:r>
      <w:r w:rsidRPr="00AD5029" w:rsidR="00163017">
        <w:t>have not</w:t>
      </w:r>
      <w:r w:rsidRPr="00AD5029">
        <w:t xml:space="preserve"> pause</w:t>
      </w:r>
      <w:r w:rsidRPr="00AD5029" w:rsidR="00163017">
        <w:t>d?</w:t>
      </w:r>
    </w:p>
    <w:p w:rsidR="00163017" w:rsidRPr="00AD5029" w:rsidP="00866C5B">
      <w:pPr>
        <w:pStyle w:val="Answer"/>
      </w:pPr>
      <w:sdt>
        <w:sdtPr>
          <w:alias w:val="Witness"/>
          <w:id w:val="827213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866C5B">
            <w:rPr>
              <w:b/>
            </w:rPr>
            <w:t xml:space="preserve"> </w:t>
          </w:r>
        </w:sdtContent>
      </w:sdt>
      <w:r w:rsidRPr="00AD5029">
        <w:t>I do not think that is an answerable question.</w:t>
      </w:r>
      <w:r w:rsidRPr="00AD5029" w:rsidR="00A66753">
        <w:t xml:space="preserve"> </w:t>
      </w:r>
      <w:r w:rsidRPr="00AD5029">
        <w:t>In a sense, we have developed the criteria, then we look, programme proposal or funding</w:t>
      </w:r>
      <w:r w:rsidR="000A3B09">
        <w:t>-</w:t>
      </w:r>
      <w:r w:rsidRPr="00AD5029">
        <w:t>line proposal by proposal, at whether it meets it.</w:t>
      </w:r>
      <w:r w:rsidRPr="00AD5029" w:rsidR="00A66753">
        <w:t xml:space="preserve"> </w:t>
      </w:r>
      <w:r w:rsidRPr="00AD5029">
        <w:t>We have not looked at the totality of our potential expenditure this year and said, “This percentage is non-</w:t>
      </w:r>
      <w:r w:rsidRPr="00AD5029">
        <w:t>essential</w:t>
      </w:r>
      <w:r w:rsidRPr="00AD5029">
        <w:t xml:space="preserve"> and that percentage is essential</w:t>
      </w:r>
      <w:r w:rsidR="000A3B09">
        <w:t>.</w:t>
      </w:r>
      <w:r w:rsidRPr="00AD5029">
        <w:t>”</w:t>
      </w:r>
      <w:r w:rsidRPr="00AD5029" w:rsidR="00A66753">
        <w:t xml:space="preserve"> </w:t>
      </w:r>
      <w:r w:rsidRPr="00AD5029">
        <w:t>We are looking at it as and when things come up.</w:t>
      </w:r>
      <w:r w:rsidRPr="00AD5029" w:rsidR="00A66753">
        <w:t xml:space="preserve"> </w:t>
      </w:r>
    </w:p>
    <w:p w:rsidR="00866C5B" w:rsidRPr="00AD5029" w:rsidP="00866C5B">
      <w:pPr>
        <w:pStyle w:val="Answer"/>
      </w:pPr>
      <w:r w:rsidRPr="00AD5029">
        <w:t>By way of example to illustrate why it is hard to answer,</w:t>
      </w:r>
      <w:r w:rsidRPr="00AD5029" w:rsidR="003138E5">
        <w:t xml:space="preserve"> there may well be a programme in development that will not be ready for financial sign-off until January.</w:t>
      </w:r>
      <w:r w:rsidRPr="00AD5029" w:rsidR="00A66753">
        <w:t xml:space="preserve"> </w:t>
      </w:r>
      <w:r w:rsidRPr="00AD5029" w:rsidR="003138E5">
        <w:t>While I very much hope that we will have lifted the pause and have certainty by January, that is not captured.</w:t>
      </w:r>
      <w:r w:rsidRPr="00AD5029" w:rsidR="00A66753">
        <w:t xml:space="preserve"> </w:t>
      </w:r>
      <w:r w:rsidRPr="00AD5029" w:rsidR="003138E5">
        <w:t>That work will carry on and a decision will be taken at the right time.</w:t>
      </w:r>
      <w:r w:rsidRPr="00AD5029" w:rsidR="00A66753">
        <w:t xml:space="preserve"> </w:t>
      </w:r>
      <w:r w:rsidRPr="00AD5029" w:rsidR="003138E5">
        <w:t>We have not gone top to bottom.</w:t>
      </w:r>
      <w:r w:rsidRPr="00AD5029" w:rsidR="00A66753">
        <w:t xml:space="preserve"> </w:t>
      </w:r>
      <w:r w:rsidRPr="00AD5029" w:rsidR="003138E5">
        <w:t xml:space="preserve">That would have been </w:t>
      </w:r>
      <w:r w:rsidRPr="00AD5029">
        <w:t xml:space="preserve">disproportionate </w:t>
      </w:r>
      <w:r w:rsidRPr="00AD5029" w:rsidR="003138E5">
        <w:t xml:space="preserve">for what I still hope will be a relatively </w:t>
      </w:r>
      <w:r w:rsidRPr="00AD5029">
        <w:t xml:space="preserve">short </w:t>
      </w:r>
      <w:r w:rsidRPr="00AD5029" w:rsidR="0078045E">
        <w:t>pause</w:t>
      </w:r>
      <w:r w:rsidRPr="00AD5029" w:rsidR="003138E5">
        <w:t>.</w:t>
      </w:r>
    </w:p>
    <w:p w:rsidR="00866C5B" w:rsidRPr="00AD5029" w:rsidP="00866C5B">
      <w:pPr>
        <w:pStyle w:val="Question"/>
      </w:pPr>
      <w:sdt>
        <w:sdtPr>
          <w:alias w:val="Member"/>
          <w:tag w:val="&lt;Member mnisId='1451' dodsId='25783'&gt;"/>
          <w:id w:val="1121648489"/>
          <w:placeholder>
            <w:docPart w:val="DefaultPlaceholder_-1854013440"/>
          </w:placeholder>
          <w:richText/>
        </w:sdtPr>
        <w:sdtContent>
          <w:r w:rsidRPr="00AD5029" w:rsidR="00327678">
            <w:rPr>
              <w:b/>
            </w:rPr>
            <w:t>Mr Bacon:</w:t>
          </w:r>
        </w:sdtContent>
      </w:sdt>
      <w:r w:rsidRPr="00AD5029">
        <w:t xml:space="preserve"> </w:t>
      </w:r>
      <w:r w:rsidRPr="00AD5029" w:rsidR="003138E5">
        <w:t>At the moment, you do not have two lists, one headed “essential” and the other headed “non-essential</w:t>
      </w:r>
      <w:r w:rsidR="000A3B09">
        <w:t>.</w:t>
      </w:r>
      <w:r w:rsidRPr="00AD5029" w:rsidR="003138E5">
        <w:t>”</w:t>
      </w:r>
      <w:r w:rsidRPr="00AD5029" w:rsidR="00A66753">
        <w:t xml:space="preserve"> </w:t>
      </w:r>
      <w:r w:rsidRPr="00AD5029" w:rsidR="003138E5">
        <w:t>Y</w:t>
      </w:r>
      <w:r w:rsidRPr="00AD5029">
        <w:t>ou do not have that yet</w:t>
      </w:r>
      <w:r w:rsidRPr="00AD5029" w:rsidR="003138E5">
        <w:t>.</w:t>
      </w:r>
    </w:p>
    <w:p w:rsidR="00866C5B" w:rsidRPr="00AD5029" w:rsidP="00866C5B">
      <w:pPr>
        <w:pStyle w:val="Answer"/>
      </w:pPr>
      <w:sdt>
        <w:sdtPr>
          <w:alias w:val="Witness"/>
          <w:id w:val="973417077"/>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138E5">
        <w:t>We have some criteria, which are the ones I set out</w:t>
      </w:r>
      <w:r w:rsidR="000A3B09">
        <w:t xml:space="preserve"> and</w:t>
      </w:r>
      <w:r w:rsidRPr="00AD5029" w:rsidR="003138E5">
        <w:t xml:space="preserve"> which we apply as things come to decision.</w:t>
      </w:r>
    </w:p>
    <w:p w:rsidR="00866C5B" w:rsidRPr="00AD5029" w:rsidP="00866C5B">
      <w:pPr>
        <w:pStyle w:val="Question"/>
      </w:pPr>
      <w:sdt>
        <w:sdtPr>
          <w:alias w:val="Member"/>
          <w:tag w:val="&lt;Member mnisId='4267' dodsId='101347'&gt;"/>
          <w:id w:val="-968204336"/>
          <w:placeholder>
            <w:docPart w:val="DefaultPlaceholder_-1854013440"/>
          </w:placeholder>
          <w:richText/>
        </w:sdtPr>
        <w:sdtContent>
          <w:r w:rsidRPr="00AD5029">
            <w:rPr>
              <w:b/>
            </w:rPr>
            <w:t>Chair:</w:t>
          </w:r>
        </w:sdtContent>
      </w:sdt>
      <w:r w:rsidRPr="00AD5029">
        <w:t xml:space="preserve"> </w:t>
      </w:r>
      <w:r w:rsidRPr="00AD5029" w:rsidR="003138E5">
        <w:t xml:space="preserve">Is it possible for the Committee to get a </w:t>
      </w:r>
      <w:r w:rsidRPr="00AD5029">
        <w:t>copy of the criteria</w:t>
      </w:r>
      <w:r w:rsidRPr="00AD5029" w:rsidR="003138E5">
        <w:t>?</w:t>
      </w:r>
    </w:p>
    <w:p w:rsidR="00866C5B" w:rsidRPr="00AD5029" w:rsidP="00866C5B">
      <w:pPr>
        <w:pStyle w:val="Answer"/>
      </w:pPr>
      <w:sdt>
        <w:sdtPr>
          <w:alias w:val="Witness"/>
          <w:id w:val="1043415006"/>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138E5">
        <w:t>They are the things I went through.</w:t>
      </w:r>
      <w:r w:rsidRPr="00AD5029" w:rsidR="00A66753">
        <w:t xml:space="preserve"> </w:t>
      </w:r>
    </w:p>
    <w:p w:rsidR="003138E5" w:rsidRPr="00AD5029" w:rsidP="00AD5029">
      <w:pPr>
        <w:pStyle w:val="Question"/>
        <w:numPr>
          <w:ilvl w:val="0"/>
          <w:numId w:val="0"/>
        </w:numPr>
        <w:ind w:left="794"/>
      </w:pPr>
      <w:sdt>
        <w:sdtPr>
          <w:alias w:val="Member"/>
          <w:tag w:val="&lt;Member mnisId='4267' dodsId='101347'&gt;"/>
          <w:id w:val="1586648440"/>
          <w:placeholder>
            <w:docPart w:val="AC8BDEA6F6F748ADA88A99DFCEC7797B"/>
          </w:placeholder>
          <w:richText/>
        </w:sdtPr>
        <w:sdtContent>
          <w:r w:rsidRPr="00AD5029">
            <w:rPr>
              <w:b/>
            </w:rPr>
            <w:t>Chair:</w:t>
          </w:r>
        </w:sdtContent>
      </w:sdt>
      <w:r w:rsidRPr="00AD5029">
        <w:t xml:space="preserve"> They are broad.</w:t>
      </w:r>
      <w:r w:rsidRPr="00AD5029" w:rsidR="00A66753">
        <w:t xml:space="preserve"> </w:t>
      </w:r>
    </w:p>
    <w:p w:rsidR="003138E5" w:rsidRPr="00AD5029" w:rsidP="00866C5B">
      <w:pPr>
        <w:pStyle w:val="Answer"/>
      </w:pPr>
      <w:sdt>
        <w:sdtPr>
          <w:alias w:val="Witness"/>
          <w:id w:val="-540519358"/>
          <w:placeholder>
            <w:docPart w:val="C57BEA56D5D24959BDBAC05C96DF63C2"/>
          </w:placeholder>
          <w:richText/>
        </w:sdtPr>
        <w:sdtContent>
          <w:r w:rsidRPr="00AD5029">
            <w:rPr>
              <w:b/>
              <w:i/>
            </w:rPr>
            <w:t>Sir Philip Barton:</w:t>
          </w:r>
          <w:r w:rsidRPr="00AD5029">
            <w:rPr>
              <w:b/>
            </w:rPr>
            <w:t xml:space="preserve"> </w:t>
          </w:r>
        </w:sdtContent>
      </w:sdt>
      <w:r w:rsidRPr="00AD5029">
        <w:t>They are those broad criteria.</w:t>
      </w:r>
    </w:p>
    <w:p w:rsidR="00866C5B" w:rsidRPr="00AD5029" w:rsidP="00866C5B">
      <w:pPr>
        <w:pStyle w:val="Question"/>
      </w:pPr>
      <w:sdt>
        <w:sdtPr>
          <w:alias w:val="Member"/>
          <w:tag w:val="&lt;Member mnisId='1451' dodsId='25783'&gt;"/>
          <w:id w:val="-1180585874"/>
          <w:placeholder>
            <w:docPart w:val="DefaultPlaceholder_-1854013440"/>
          </w:placeholder>
          <w:richText/>
        </w:sdtPr>
        <w:sdtContent>
          <w:r w:rsidRPr="00AD5029" w:rsidR="00327678">
            <w:rPr>
              <w:b/>
            </w:rPr>
            <w:t>Mr Bacon:</w:t>
          </w:r>
        </w:sdtContent>
      </w:sdt>
      <w:r w:rsidRPr="00AD5029">
        <w:t xml:space="preserve"> </w:t>
      </w:r>
      <w:r w:rsidRPr="00AD5029" w:rsidR="003138E5">
        <w:t>Once you have your criteria, a</w:t>
      </w:r>
      <w:r w:rsidR="000A3B09">
        <w:t>s</w:t>
      </w:r>
      <w:r w:rsidRPr="00AD5029" w:rsidR="003138E5">
        <w:t xml:space="preserve"> you have, you have to do the work of going through the expenditure programmes and </w:t>
      </w:r>
      <w:r w:rsidRPr="00AD5029">
        <w:t xml:space="preserve">applying those criteria </w:t>
      </w:r>
      <w:r w:rsidRPr="00AD5029" w:rsidR="003138E5">
        <w:t>to say, “That is a sheep.</w:t>
      </w:r>
      <w:r w:rsidRPr="00AD5029" w:rsidR="00A66753">
        <w:t xml:space="preserve"> </w:t>
      </w:r>
      <w:r w:rsidRPr="00AD5029" w:rsidR="003138E5">
        <w:t>That is a goat</w:t>
      </w:r>
      <w:r w:rsidR="000A3B09">
        <w:t>.</w:t>
      </w:r>
      <w:r w:rsidRPr="00AD5029" w:rsidR="003138E5">
        <w:t>”</w:t>
      </w:r>
      <w:r w:rsidRPr="00AD5029" w:rsidR="00A66753">
        <w:t xml:space="preserve"> </w:t>
      </w:r>
      <w:r w:rsidRPr="00AD5029" w:rsidR="003138E5">
        <w:t>How far down that process are you</w:t>
      </w:r>
      <w:r w:rsidR="000A3B09">
        <w:t>?</w:t>
      </w:r>
      <w:r w:rsidRPr="00AD5029" w:rsidR="003138E5">
        <w:t xml:space="preserve"> </w:t>
      </w:r>
      <w:r w:rsidRPr="00AD5029" w:rsidR="000A3B09">
        <w:t>O</w:t>
      </w:r>
      <w:r w:rsidRPr="00AD5029" w:rsidR="003138E5">
        <w:t>r are you just doing it on a day-by-day basis?</w:t>
      </w:r>
      <w:r w:rsidRPr="00AD5029">
        <w:t xml:space="preserve"> </w:t>
      </w:r>
    </w:p>
    <w:p w:rsidR="00514B94" w:rsidRPr="00AD5029" w:rsidP="00866C5B">
      <w:pPr>
        <w:pStyle w:val="Answer"/>
      </w:pPr>
      <w:sdt>
        <w:sdtPr>
          <w:alias w:val="Witness"/>
          <w:id w:val="-2119054129"/>
          <w:placeholder>
            <w:docPart w:val="DefaultPlaceholder_-1854013440"/>
          </w:placeholder>
          <w:richText/>
        </w:sdtPr>
        <w:sdtContent>
          <w:r w:rsidRPr="00AD5029" w:rsidR="00834CD2">
            <w:rPr>
              <w:b/>
              <w:i/>
            </w:rPr>
            <w:t>Juliet Chua:</w:t>
          </w:r>
          <w:r w:rsidRPr="00AD5029" w:rsidR="00866C5B">
            <w:rPr>
              <w:b/>
            </w:rPr>
            <w:t xml:space="preserve"> </w:t>
          </w:r>
        </w:sdtContent>
      </w:sdt>
      <w:r w:rsidRPr="00AD5029" w:rsidR="003138E5">
        <w:t>This is the process Christian has just described.</w:t>
      </w:r>
      <w:r w:rsidRPr="00AD5029" w:rsidR="00A66753">
        <w:t xml:space="preserve"> </w:t>
      </w:r>
      <w:r w:rsidRPr="00AD5029" w:rsidR="003138E5">
        <w:t xml:space="preserve">On a weekly basis, teams are identifying </w:t>
      </w:r>
      <w:r w:rsidRPr="00AD5029" w:rsidR="00866C5B">
        <w:t>potential programmes that would qualify as essential</w:t>
      </w:r>
      <w:r w:rsidRPr="00AD5029" w:rsidR="003138E5">
        <w:t>.</w:t>
      </w:r>
      <w:r w:rsidRPr="00AD5029" w:rsidR="00A66753">
        <w:t xml:space="preserve"> </w:t>
      </w:r>
      <w:r w:rsidRPr="00AD5029" w:rsidR="003138E5">
        <w:t xml:space="preserve">We are being careful and applying due scrutiny to that to comply with what the Treasury asked us, which was to slow down spend to </w:t>
      </w:r>
      <w:r w:rsidRPr="00AD5029" w:rsidR="00866C5B">
        <w:t>create space</w:t>
      </w:r>
      <w:r w:rsidRPr="00AD5029" w:rsidR="003138E5">
        <w:t xml:space="preserve"> for Ministers to be able</w:t>
      </w:r>
      <w:r w:rsidRPr="00AD5029" w:rsidR="00866C5B">
        <w:t xml:space="preserve"> to make </w:t>
      </w:r>
      <w:r w:rsidRPr="00AD5029" w:rsidR="0078045E">
        <w:t>decisions</w:t>
      </w:r>
      <w:r w:rsidRPr="00AD5029" w:rsidR="00866C5B">
        <w:t xml:space="preserve"> </w:t>
      </w:r>
      <w:r w:rsidRPr="00AD5029" w:rsidR="003138E5">
        <w:t>on the overall budgetary position.</w:t>
      </w:r>
    </w:p>
    <w:p w:rsidR="00866C5B" w:rsidRPr="00AD5029" w:rsidP="003138E5">
      <w:pPr>
        <w:pStyle w:val="Question"/>
      </w:pPr>
      <w:sdt>
        <w:sdtPr>
          <w:alias w:val="Member"/>
          <w:tag w:val="&lt;Member mnisId='1451' dodsId='25783'&gt;"/>
          <w:id w:val="-1125543713"/>
          <w:placeholder>
            <w:docPart w:val="DefaultPlaceholder_-1854013440"/>
          </w:placeholder>
          <w:richText/>
        </w:sdtPr>
        <w:sdtContent>
          <w:r w:rsidRPr="00AD5029" w:rsidR="00327678">
            <w:rPr>
              <w:b/>
            </w:rPr>
            <w:t>Mr Bacon:</w:t>
          </w:r>
        </w:sdtContent>
      </w:sdt>
      <w:r w:rsidRPr="00AD5029" w:rsidR="00514B94">
        <w:t xml:space="preserve"> </w:t>
      </w:r>
      <w:r w:rsidRPr="00AD5029" w:rsidR="003138E5">
        <w:t xml:space="preserve">You are doing that every week </w:t>
      </w:r>
      <w:r w:rsidRPr="00AD5029" w:rsidR="003138E5">
        <w:t>at the moment</w:t>
      </w:r>
      <w:r w:rsidRPr="00AD5029" w:rsidR="003138E5">
        <w:t>.</w:t>
      </w:r>
    </w:p>
    <w:p w:rsidR="00514B94" w:rsidRPr="00AD5029" w:rsidP="00514B94">
      <w:pPr>
        <w:pStyle w:val="Answer"/>
      </w:pPr>
      <w:sdt>
        <w:sdtPr>
          <w:alias w:val="Witness"/>
          <w:id w:val="-39596718"/>
          <w:placeholder>
            <w:docPart w:val="DefaultPlaceholder_-1854013440"/>
          </w:placeholder>
          <w:richText/>
        </w:sdtPr>
        <w:sdtContent>
          <w:r w:rsidRPr="00AD5029" w:rsidR="00834CD2">
            <w:rPr>
              <w:b/>
              <w:i/>
            </w:rPr>
            <w:t>Juliet Chua:</w:t>
          </w:r>
          <w:r w:rsidRPr="00AD5029">
            <w:rPr>
              <w:b/>
            </w:rPr>
            <w:t xml:space="preserve"> </w:t>
          </w:r>
        </w:sdtContent>
      </w:sdt>
      <w:r w:rsidRPr="00AD5029" w:rsidR="003138E5">
        <w:t>We have been doing that every week since the letter came in July.</w:t>
      </w:r>
      <w:r w:rsidRPr="00AD5029" w:rsidR="00A66753">
        <w:t xml:space="preserve"> </w:t>
      </w:r>
      <w:r w:rsidRPr="00AD5029" w:rsidR="003138E5">
        <w:t>As the Minister wrote to you, we have extended that to the end of October, but we very much hope that we will be in a position where decisions will have been made then.</w:t>
      </w:r>
      <w:r w:rsidRPr="00AD5029" w:rsidR="00A66753">
        <w:t xml:space="preserve"> </w:t>
      </w:r>
    </w:p>
    <w:p w:rsidR="00514B94" w:rsidRPr="00AD5029" w:rsidP="00514B94">
      <w:pPr>
        <w:pStyle w:val="Question"/>
      </w:pPr>
      <w:sdt>
        <w:sdtPr>
          <w:alias w:val="Member"/>
          <w:tag w:val="&lt;Member mnisId='1451' dodsId='25783'&gt;"/>
          <w:id w:val="-674649449"/>
          <w:placeholder>
            <w:docPart w:val="DefaultPlaceholder_-1854013440"/>
          </w:placeholder>
          <w:richText/>
        </w:sdtPr>
        <w:sdtContent>
          <w:r w:rsidRPr="00AD5029" w:rsidR="00327678">
            <w:rPr>
              <w:b/>
            </w:rPr>
            <w:t>Mr Bacon:</w:t>
          </w:r>
        </w:sdtContent>
      </w:sdt>
      <w:r w:rsidRPr="00AD5029">
        <w:t xml:space="preserve"> </w:t>
      </w:r>
      <w:r w:rsidRPr="00AD5029" w:rsidR="003138E5">
        <w:t>We have a financial statement</w:t>
      </w:r>
      <w:r w:rsidR="000A3B09">
        <w:t xml:space="preserve">—a </w:t>
      </w:r>
      <w:r w:rsidRPr="00AD5029" w:rsidR="003138E5">
        <w:t>fiscal event</w:t>
      </w:r>
      <w:r w:rsidR="000A3B09">
        <w:t>—</w:t>
      </w:r>
      <w:r w:rsidRPr="00AD5029" w:rsidR="003138E5">
        <w:t>on 31 October.</w:t>
      </w:r>
      <w:r w:rsidRPr="00AD5029" w:rsidR="00A66753">
        <w:t xml:space="preserve"> </w:t>
      </w:r>
      <w:r w:rsidRPr="00AD5029" w:rsidR="003138E5">
        <w:t xml:space="preserve">Are you expecting that, </w:t>
      </w:r>
      <w:r w:rsidRPr="00AD5029" w:rsidR="0078045E">
        <w:t>by</w:t>
      </w:r>
      <w:r w:rsidRPr="00AD5029">
        <w:t xml:space="preserve"> very early November</w:t>
      </w:r>
      <w:r w:rsidRPr="00AD5029" w:rsidR="003138E5">
        <w:t xml:space="preserve">, you will </w:t>
      </w:r>
      <w:r w:rsidRPr="00AD5029">
        <w:t xml:space="preserve">have a clear answer </w:t>
      </w:r>
      <w:r w:rsidRPr="00AD5029" w:rsidR="003138E5">
        <w:t>to the question of “That is essential</w:t>
      </w:r>
      <w:r w:rsidR="000A3B09">
        <w:t>; t</w:t>
      </w:r>
      <w:r w:rsidRPr="00AD5029" w:rsidR="003138E5">
        <w:t>hat is non-essential” going forward, covering the totality</w:t>
      </w:r>
      <w:r w:rsidR="0080131C">
        <w:t>?</w:t>
      </w:r>
    </w:p>
    <w:p w:rsidR="00514B94" w:rsidRPr="00AD5029" w:rsidP="00514B94">
      <w:pPr>
        <w:pStyle w:val="Answer"/>
      </w:pPr>
      <w:sdt>
        <w:sdtPr>
          <w:alias w:val="Witness"/>
          <w:id w:val="885463147"/>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t xml:space="preserve">I hope we will have a budget </w:t>
      </w:r>
      <w:r w:rsidRPr="00AD5029" w:rsidR="003138E5">
        <w:t>that means we no longer have a pause and are not applying the criteria. I hope that we will have certainty around our financial allocation for this financial year.</w:t>
      </w:r>
      <w:r w:rsidRPr="00AD5029" w:rsidR="00A66753">
        <w:t xml:space="preserve"> </w:t>
      </w:r>
      <w:r w:rsidRPr="00AD5029" w:rsidR="003138E5">
        <w:t>We will not be paused then.</w:t>
      </w:r>
      <w:r w:rsidRPr="00AD5029" w:rsidR="00A66753">
        <w:t xml:space="preserve"> </w:t>
      </w:r>
      <w:r w:rsidRPr="00AD5029" w:rsidR="003138E5">
        <w:t>We will have a budget we have to keep within.</w:t>
      </w:r>
      <w:r w:rsidRPr="00AD5029">
        <w:t xml:space="preserve"> </w:t>
      </w:r>
    </w:p>
    <w:p w:rsidR="00514B94" w:rsidRPr="00AD5029" w:rsidP="00514B94">
      <w:pPr>
        <w:pStyle w:val="Question"/>
      </w:pPr>
      <w:sdt>
        <w:sdtPr>
          <w:alias w:val="Member"/>
          <w:tag w:val="&lt;Member mnisId='1451' dodsId='25783'&gt;"/>
          <w:id w:val="313922525"/>
          <w:placeholder>
            <w:docPart w:val="DefaultPlaceholder_-1854013440"/>
          </w:placeholder>
          <w:richText/>
        </w:sdtPr>
        <w:sdtContent>
          <w:r w:rsidRPr="00AD5029" w:rsidR="00327678">
            <w:rPr>
              <w:b/>
            </w:rPr>
            <w:t>Mr Bacon:</w:t>
          </w:r>
        </w:sdtContent>
      </w:sdt>
      <w:r w:rsidRPr="00AD5029">
        <w:t xml:space="preserve"> </w:t>
      </w:r>
      <w:r w:rsidRPr="00AD5029" w:rsidR="003138E5">
        <w:t xml:space="preserve">You are expecting that to come out of the </w:t>
      </w:r>
      <w:r w:rsidRPr="00AD5029">
        <w:t xml:space="preserve">31 October </w:t>
      </w:r>
      <w:r w:rsidRPr="00AD5029" w:rsidR="00C126FE">
        <w:t>event.</w:t>
      </w:r>
    </w:p>
    <w:p w:rsidR="00514B94" w:rsidRPr="00AD5029" w:rsidP="00514B94">
      <w:pPr>
        <w:pStyle w:val="Answer"/>
      </w:pPr>
      <w:sdt>
        <w:sdtPr>
          <w:alias w:val="Witness"/>
          <w:id w:val="-760217905"/>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C126FE">
        <w:t xml:space="preserve">I very much hope </w:t>
      </w:r>
      <w:r w:rsidR="000A3B09">
        <w:t xml:space="preserve">that </w:t>
      </w:r>
      <w:r w:rsidRPr="00AD5029" w:rsidR="00C126FE">
        <w:t>by then there will be final decisions.</w:t>
      </w:r>
    </w:p>
    <w:p w:rsidR="00514B94" w:rsidRPr="00AD5029" w:rsidP="00514B94">
      <w:pPr>
        <w:pStyle w:val="Question"/>
      </w:pPr>
      <w:sdt>
        <w:sdtPr>
          <w:alias w:val="Member"/>
          <w:tag w:val="&lt;Member mnisId='4267' dodsId='101347'&gt;"/>
          <w:id w:val="-836462561"/>
          <w:placeholder>
            <w:docPart w:val="DefaultPlaceholder_-1854013440"/>
          </w:placeholder>
          <w:richText/>
        </w:sdtPr>
        <w:sdtContent>
          <w:r w:rsidRPr="00AD5029">
            <w:rPr>
              <w:b/>
            </w:rPr>
            <w:t>Chair:</w:t>
          </w:r>
        </w:sdtContent>
      </w:sdt>
      <w:r w:rsidRPr="00AD5029" w:rsidR="00C126FE">
        <w:t xml:space="preserve"> The thing that concerns me is the</w:t>
      </w:r>
      <w:r w:rsidRPr="00AD5029">
        <w:t xml:space="preserve"> </w:t>
      </w:r>
      <w:r w:rsidRPr="00AD5029" w:rsidR="00C126FE">
        <w:t xml:space="preserve">unintended </w:t>
      </w:r>
      <w:r w:rsidRPr="00AD5029">
        <w:t>consequences</w:t>
      </w:r>
      <w:r w:rsidRPr="00AD5029" w:rsidR="00C126FE">
        <w:t>.</w:t>
      </w:r>
      <w:r w:rsidRPr="00AD5029" w:rsidR="00A66753">
        <w:t xml:space="preserve"> </w:t>
      </w:r>
      <w:r w:rsidRPr="00AD5029" w:rsidR="00C126FE">
        <w:t xml:space="preserve">We had a big battle previously over the equalities impact </w:t>
      </w:r>
      <w:r w:rsidRPr="00AD5029">
        <w:t>assessment</w:t>
      </w:r>
      <w:r w:rsidRPr="00AD5029" w:rsidR="00416B25">
        <w:t>.</w:t>
      </w:r>
      <w:r w:rsidRPr="00AD5029" w:rsidR="00A66753">
        <w:t xml:space="preserve"> </w:t>
      </w:r>
      <w:r w:rsidRPr="00AD5029" w:rsidR="00416B25">
        <w:t xml:space="preserve">Do you have a </w:t>
      </w:r>
      <w:r w:rsidRPr="00AD5029">
        <w:t xml:space="preserve">strategic overview, or </w:t>
      </w:r>
      <w:r w:rsidR="0006380B">
        <w:t xml:space="preserve">a </w:t>
      </w:r>
      <w:r w:rsidRPr="00AD5029">
        <w:t>strategy full stop</w:t>
      </w:r>
      <w:r w:rsidRPr="00AD5029" w:rsidR="00416B25">
        <w:t>?</w:t>
      </w:r>
      <w:r w:rsidRPr="00AD5029" w:rsidR="00A66753">
        <w:t xml:space="preserve"> </w:t>
      </w:r>
      <w:r w:rsidRPr="00AD5029" w:rsidR="00416B25">
        <w:t>What worries me is</w:t>
      </w:r>
      <w:r w:rsidR="0006380B">
        <w:t xml:space="preserve"> that</w:t>
      </w:r>
      <w:r w:rsidRPr="00AD5029" w:rsidR="00416B25">
        <w:t xml:space="preserve"> if you are doing it on what is coming </w:t>
      </w:r>
      <w:r w:rsidRPr="00AD5029" w:rsidR="00416B25">
        <w:t>in to</w:t>
      </w:r>
      <w:r w:rsidRPr="00AD5029" w:rsidR="00416B25">
        <w:t xml:space="preserve"> your inbox, the knock-on effect might be quite catastrophic if you have something that is really urgent but has not landed for another two weeks and you have spent all the money by then or,</w:t>
      </w:r>
      <w:r w:rsidRPr="00AD5029">
        <w:t xml:space="preserve"> by taking money from here</w:t>
      </w:r>
      <w:r w:rsidRPr="00AD5029" w:rsidR="00416B25">
        <w:t>, it is going to have a negative impact over there.</w:t>
      </w:r>
      <w:r w:rsidRPr="00AD5029" w:rsidR="00A66753">
        <w:t xml:space="preserve"> </w:t>
      </w:r>
      <w:r w:rsidRPr="00AD5029" w:rsidR="00416B25">
        <w:t xml:space="preserve">Do you have </w:t>
      </w:r>
      <w:r w:rsidRPr="00AD5029">
        <w:t>that oversight?</w:t>
      </w:r>
    </w:p>
    <w:p w:rsidR="00416B25" w:rsidRPr="00AD5029" w:rsidP="00514B94">
      <w:pPr>
        <w:pStyle w:val="Answer"/>
      </w:pPr>
      <w:sdt>
        <w:sdtPr>
          <w:alias w:val="Witness"/>
          <w:id w:val="191828230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514B94">
            <w:rPr>
              <w:b/>
            </w:rPr>
            <w:t xml:space="preserve"> </w:t>
          </w:r>
        </w:sdtContent>
      </w:sdt>
      <w:r w:rsidRPr="00AD5029">
        <w:t>We will have to see how much longer the pause lasts.</w:t>
      </w:r>
      <w:r w:rsidRPr="00AD5029" w:rsidR="00A66753">
        <w:t xml:space="preserve"> </w:t>
      </w:r>
      <w:r w:rsidRPr="00AD5029">
        <w:t>It is a very temporary period.</w:t>
      </w:r>
      <w:r w:rsidRPr="00AD5029" w:rsidR="00A66753">
        <w:t xml:space="preserve"> </w:t>
      </w:r>
      <w:r w:rsidRPr="00AD5029">
        <w:t>We started it o</w:t>
      </w:r>
      <w:r w:rsidRPr="00AD5029" w:rsidR="00514B94">
        <w:t>nly in July</w:t>
      </w:r>
      <w:r w:rsidRPr="00AD5029">
        <w:t>,</w:t>
      </w:r>
      <w:r w:rsidRPr="00AD5029" w:rsidR="00514B94">
        <w:t xml:space="preserve"> so it has been two or three months</w:t>
      </w:r>
      <w:r w:rsidRPr="00AD5029">
        <w:t xml:space="preserve">, </w:t>
      </w:r>
      <w:r w:rsidRPr="00AD5029" w:rsidR="00514B94">
        <w:t>rather than a longer period</w:t>
      </w:r>
      <w:r w:rsidRPr="00AD5029">
        <w:t>.</w:t>
      </w:r>
      <w:r w:rsidRPr="00AD5029" w:rsidR="00A66753">
        <w:t xml:space="preserve"> </w:t>
      </w:r>
      <w:r w:rsidRPr="00AD5029">
        <w:t>We have been open across the Department and with partners.</w:t>
      </w:r>
      <w:r w:rsidRPr="00AD5029" w:rsidR="00A66753">
        <w:t xml:space="preserve"> </w:t>
      </w:r>
      <w:r w:rsidRPr="00AD5029">
        <w:t>Christian can say a little bit about how we have engaged</w:t>
      </w:r>
      <w:r w:rsidRPr="00AD5029" w:rsidR="00514B94">
        <w:t xml:space="preserve"> outside the </w:t>
      </w:r>
      <w:r w:rsidRPr="00AD5029">
        <w:t>D</w:t>
      </w:r>
      <w:r w:rsidRPr="00AD5029" w:rsidR="00514B94">
        <w:t xml:space="preserve">epartment </w:t>
      </w:r>
      <w:r w:rsidRPr="00AD5029">
        <w:t>on where we are.</w:t>
      </w:r>
      <w:r w:rsidRPr="00AD5029" w:rsidR="00A66753">
        <w:t xml:space="preserve"> </w:t>
      </w:r>
      <w:r w:rsidRPr="00AD5029">
        <w:t>Therefore</w:t>
      </w:r>
      <w:r w:rsidRPr="00AD5029" w:rsidR="00885BB1">
        <w:t>,</w:t>
      </w:r>
      <w:r w:rsidRPr="00AD5029">
        <w:t xml:space="preserve"> those who are managing </w:t>
      </w:r>
      <w:r w:rsidRPr="00AD5029">
        <w:t>particular areas</w:t>
      </w:r>
      <w:r w:rsidRPr="00AD5029">
        <w:t xml:space="preserve"> of work with a number of different programmes will absolutely have in their mind what you have just said: “If we are doing this now, does that preclude something different further down the tracks?”</w:t>
      </w:r>
    </w:p>
    <w:p w:rsidR="00514B94" w:rsidRPr="00AD5029" w:rsidP="00514B94">
      <w:pPr>
        <w:pStyle w:val="Answer"/>
      </w:pPr>
      <w:r w:rsidRPr="00AD5029">
        <w:t>We are absolutely looking at that and people have the information to make those judgments.</w:t>
      </w:r>
      <w:r w:rsidRPr="00AD5029" w:rsidR="00A66753">
        <w:t xml:space="preserve"> </w:t>
      </w:r>
      <w:r w:rsidRPr="00AD5029">
        <w:t>As and when things go to Ministers, we are looking at those sorts of choices, but against a degree of uncertainty, because we do not know yet what our actual final budget is going to be for this year.</w:t>
      </w:r>
      <w:r w:rsidRPr="00AD5029" w:rsidR="00A66753">
        <w:t xml:space="preserve"> </w:t>
      </w:r>
      <w:r w:rsidRPr="00AD5029">
        <w:t xml:space="preserve">Christian, </w:t>
      </w:r>
      <w:r w:rsidRPr="00AD5029" w:rsidR="008408A6">
        <w:t>do you want to say a bit more about the way we have done this externally and with our colleagues overseas</w:t>
      </w:r>
      <w:r w:rsidRPr="00AD5029" w:rsidR="002662DF">
        <w:t>?</w:t>
      </w:r>
      <w:r w:rsidRPr="00AD5029" w:rsidR="00A66753">
        <w:t xml:space="preserve"> </w:t>
      </w:r>
    </w:p>
    <w:p w:rsidR="00B207EA" w:rsidRPr="00AD5029" w:rsidP="00514B94">
      <w:pPr>
        <w:pStyle w:val="Answer"/>
      </w:pPr>
      <w:sdt>
        <w:sdtPr>
          <w:alias w:val="Witness"/>
          <w:id w:val="-93718401"/>
          <w:placeholder>
            <w:docPart w:val="DefaultPlaceholder_-1854013440"/>
          </w:placeholder>
          <w:richText/>
        </w:sdtPr>
        <w:sdtContent>
          <w:r w:rsidRPr="00AD5029" w:rsidR="0002640D">
            <w:rPr>
              <w:b/>
              <w:i/>
            </w:rPr>
            <w:t xml:space="preserve">Christian </w:t>
          </w:r>
          <w:r w:rsidRPr="00AD5029" w:rsidR="0002640D">
            <w:rPr>
              <w:b/>
              <w:i/>
            </w:rPr>
            <w:t>Rogg</w:t>
          </w:r>
          <w:r w:rsidRPr="00AD5029" w:rsidR="0002640D">
            <w:rPr>
              <w:b/>
              <w:i/>
            </w:rPr>
            <w:t>:</w:t>
          </w:r>
          <w:r w:rsidRPr="00AD5029" w:rsidR="00514B94">
            <w:rPr>
              <w:b/>
            </w:rPr>
            <w:t xml:space="preserve"> </w:t>
          </w:r>
        </w:sdtContent>
      </w:sdt>
      <w:r w:rsidRPr="00AD5029" w:rsidR="008408A6">
        <w:t>Yes, and I will also build on what you just said.</w:t>
      </w:r>
      <w:r w:rsidRPr="00AD5029" w:rsidR="00A66753">
        <w:t xml:space="preserve"> </w:t>
      </w:r>
      <w:r w:rsidRPr="00AD5029" w:rsidR="008408A6">
        <w:t xml:space="preserve">What </w:t>
      </w:r>
      <w:r w:rsidR="0006380B">
        <w:t>the Chair</w:t>
      </w:r>
      <w:r w:rsidRPr="00AD5029" w:rsidR="008408A6">
        <w:t xml:space="preserve"> referred to as unintended consequences or the impact</w:t>
      </w:r>
      <w:r w:rsidRPr="00AD5029" w:rsidR="00514B94">
        <w:t xml:space="preserve"> is one of the key lenses that we </w:t>
      </w:r>
      <w:r w:rsidRPr="00AD5029" w:rsidR="008408A6">
        <w:t>apply as we look at this process on a weekly basis.</w:t>
      </w:r>
      <w:r w:rsidRPr="00AD5029" w:rsidR="00A66753">
        <w:t xml:space="preserve"> </w:t>
      </w:r>
      <w:r w:rsidRPr="00AD5029" w:rsidR="008408A6">
        <w:t>We do so in two ways.</w:t>
      </w:r>
      <w:r w:rsidRPr="00AD5029" w:rsidR="00A66753">
        <w:t xml:space="preserve"> </w:t>
      </w:r>
      <w:r w:rsidRPr="00AD5029" w:rsidR="008408A6">
        <w:t>One is</w:t>
      </w:r>
      <w:r w:rsidR="0006380B">
        <w:t xml:space="preserve"> that</w:t>
      </w:r>
      <w:r w:rsidRPr="00AD5029" w:rsidR="00514B94">
        <w:t xml:space="preserve"> if you look at the list of what is exempted</w:t>
      </w:r>
      <w:r w:rsidRPr="00AD5029" w:rsidR="008408A6">
        <w:t xml:space="preserve">, </w:t>
      </w:r>
      <w:r w:rsidRPr="00AD5029" w:rsidR="008408A6">
        <w:t>a number of</w:t>
      </w:r>
      <w:r w:rsidRPr="00AD5029" w:rsidR="008408A6">
        <w:t xml:space="preserve"> things are exempted precisely because of that reason.</w:t>
      </w:r>
      <w:r w:rsidRPr="00AD5029" w:rsidR="00A66753">
        <w:t xml:space="preserve"> </w:t>
      </w:r>
      <w:r w:rsidRPr="00AD5029" w:rsidR="008408A6">
        <w:t>It is about the most vulnerable people.</w:t>
      </w:r>
      <w:r w:rsidRPr="00AD5029" w:rsidR="00A66753">
        <w:t xml:space="preserve"> </w:t>
      </w:r>
      <w:r w:rsidRPr="00AD5029" w:rsidR="008408A6">
        <w:t>It is about humanitarian context or risk of falling into humanitarian context</w:t>
      </w:r>
      <w:r w:rsidR="0006380B">
        <w:t>,</w:t>
      </w:r>
      <w:r w:rsidRPr="00AD5029">
        <w:t xml:space="preserve"> and other activities that fall under some of the other </w:t>
      </w:r>
      <w:r w:rsidRPr="00AD5029" w:rsidR="00380C93">
        <w:t xml:space="preserve">categories, like access </w:t>
      </w:r>
      <w:r w:rsidRPr="00AD5029">
        <w:t>to some of the most basic services.</w:t>
      </w:r>
      <w:r w:rsidRPr="00AD5029" w:rsidR="00A66753">
        <w:t xml:space="preserve"> </w:t>
      </w:r>
    </w:p>
    <w:p w:rsidR="003A27C4" w:rsidRPr="00AD5029" w:rsidP="00514B94">
      <w:pPr>
        <w:pStyle w:val="Answer"/>
      </w:pPr>
      <w:r w:rsidRPr="00AD5029">
        <w:t xml:space="preserve">That is </w:t>
      </w:r>
      <w:r w:rsidRPr="00AD5029">
        <w:t xml:space="preserve">definitely </w:t>
      </w:r>
      <w:r w:rsidRPr="00AD5029" w:rsidR="00380C93">
        <w:t>part</w:t>
      </w:r>
      <w:r w:rsidRPr="00AD5029" w:rsidR="00380C93">
        <w:t xml:space="preserve"> of how we look at it but</w:t>
      </w:r>
      <w:r w:rsidRPr="00AD5029">
        <w:t xml:space="preserve">, </w:t>
      </w:r>
      <w:r w:rsidRPr="00AD5029" w:rsidR="00380C93">
        <w:t>in general</w:t>
      </w:r>
      <w:r w:rsidRPr="00AD5029">
        <w:t xml:space="preserve">, </w:t>
      </w:r>
      <w:r w:rsidRPr="00AD5029" w:rsidR="00380C93">
        <w:t xml:space="preserve">for every proposal </w:t>
      </w:r>
      <w:r w:rsidRPr="00AD5029">
        <w:t xml:space="preserve">that comes, in terms of signing a new agreement or </w:t>
      </w:r>
      <w:r w:rsidRPr="00AD5029" w:rsidR="00380C93">
        <w:t xml:space="preserve">making a payment, we are </w:t>
      </w:r>
      <w:r w:rsidRPr="00AD5029" w:rsidR="0078045E">
        <w:t>explicitly</w:t>
      </w:r>
      <w:r w:rsidRPr="00AD5029" w:rsidR="00380C93">
        <w:t xml:space="preserve"> asking about the impact</w:t>
      </w:r>
      <w:r w:rsidRPr="00AD5029">
        <w:t xml:space="preserve"> and for teams to flag </w:t>
      </w:r>
      <w:r w:rsidRPr="00AD5029">
        <w:t xml:space="preserve">the risks </w:t>
      </w:r>
      <w:r w:rsidRPr="00AD5029">
        <w:t>with us immediately.</w:t>
      </w:r>
      <w:r w:rsidRPr="00AD5029" w:rsidR="00A66753">
        <w:t xml:space="preserve"> </w:t>
      </w:r>
      <w:r w:rsidRPr="00AD5029" w:rsidR="00885BB1">
        <w:t>W</w:t>
      </w:r>
      <w:r w:rsidRPr="00AD5029">
        <w:t xml:space="preserve">e look at that alongside the other factors around, </w:t>
      </w:r>
      <w:r w:rsidRPr="00AD5029">
        <w:t>for example, whether it is legally binding.</w:t>
      </w:r>
      <w:r w:rsidRPr="00AD5029" w:rsidR="00A66753">
        <w:t xml:space="preserve"> </w:t>
      </w:r>
      <w:r w:rsidRPr="00AD5029">
        <w:t>It features every time we look at anything.</w:t>
      </w:r>
    </w:p>
    <w:p w:rsidR="00380C93" w:rsidRPr="00AD5029" w:rsidP="00514B94">
      <w:pPr>
        <w:pStyle w:val="Answer"/>
      </w:pPr>
      <w:r w:rsidRPr="00AD5029">
        <w:t>I</w:t>
      </w:r>
      <w:r w:rsidRPr="00AD5029">
        <w:t xml:space="preserve">n terms of the outreach </w:t>
      </w:r>
      <w:r w:rsidRPr="00AD5029">
        <w:t xml:space="preserve">and engagement </w:t>
      </w:r>
      <w:r w:rsidRPr="00AD5029">
        <w:t>we have had</w:t>
      </w:r>
      <w:r w:rsidRPr="00AD5029">
        <w:t>, we have had quite a lot of internal sessions with colleagues who need to understand these issues, because they need to calibrate their own decisions or advice in line with the steer from the Treasury that we are then translating and implementing at the headquarters level.</w:t>
      </w:r>
      <w:r w:rsidRPr="00AD5029" w:rsidR="00A66753">
        <w:t xml:space="preserve"> </w:t>
      </w:r>
      <w:r w:rsidRPr="00AD5029">
        <w:t>A</w:t>
      </w:r>
      <w:r w:rsidRPr="00AD5029">
        <w:t>lso</w:t>
      </w:r>
      <w:r w:rsidRPr="00AD5029">
        <w:t xml:space="preserve">, </w:t>
      </w:r>
      <w:r w:rsidRPr="00AD5029">
        <w:t>last week we had a session with</w:t>
      </w:r>
      <w:r w:rsidR="0006380B">
        <w:t xml:space="preserve">, </w:t>
      </w:r>
      <w:r w:rsidRPr="00AD5029">
        <w:t>I think</w:t>
      </w:r>
      <w:r w:rsidR="0006380B">
        <w:t>,</w:t>
      </w:r>
      <w:r w:rsidRPr="00AD5029">
        <w:t xml:space="preserve"> between 200 and 300 of our suppliers, where we talked through where we are at and what that means in practice, in terms of our </w:t>
      </w:r>
      <w:r w:rsidRPr="00AD5029">
        <w:t>partnerships.</w:t>
      </w:r>
    </w:p>
    <w:p w:rsidR="00514B94" w:rsidRPr="00AD5029" w:rsidP="00380C93">
      <w:pPr>
        <w:pStyle w:val="Question"/>
      </w:pPr>
      <w:sdt>
        <w:sdtPr>
          <w:alias w:val="Member"/>
          <w:tag w:val="&lt;Member mnisId='4267' dodsId='101347'&gt;"/>
          <w:id w:val="-361519489"/>
          <w:placeholder>
            <w:docPart w:val="DefaultPlaceholder_-1854013440"/>
          </w:placeholder>
          <w:richText/>
        </w:sdtPr>
        <w:sdtContent>
          <w:r w:rsidRPr="00AD5029" w:rsidR="00380C93">
            <w:rPr>
              <w:b/>
            </w:rPr>
            <w:t>Chair:</w:t>
          </w:r>
        </w:sdtContent>
      </w:sdt>
      <w:r w:rsidRPr="00AD5029" w:rsidR="00380C93">
        <w:t xml:space="preserve"> </w:t>
      </w:r>
      <w:r w:rsidRPr="00AD5029" w:rsidR="00551CB4">
        <w:t>T</w:t>
      </w:r>
      <w:r w:rsidRPr="00AD5029" w:rsidR="00380C93">
        <w:t xml:space="preserve">hat gives me some </w:t>
      </w:r>
      <w:r w:rsidRPr="00AD5029" w:rsidR="0078045E">
        <w:t>reassurance</w:t>
      </w:r>
      <w:r w:rsidRPr="00AD5029" w:rsidR="00551CB4">
        <w:t>.</w:t>
      </w:r>
      <w:r w:rsidRPr="00AD5029" w:rsidR="00A66753">
        <w:t xml:space="preserve"> </w:t>
      </w:r>
      <w:r w:rsidRPr="00AD5029" w:rsidR="00551CB4">
        <w:t xml:space="preserve">Also, it </w:t>
      </w:r>
      <w:r w:rsidRPr="00AD5029" w:rsidR="0078045E">
        <w:t>puts</w:t>
      </w:r>
      <w:r w:rsidRPr="00AD5029" w:rsidR="00380C93">
        <w:t xml:space="preserve"> </w:t>
      </w:r>
      <w:r w:rsidRPr="00AD5029" w:rsidR="00551CB4">
        <w:t xml:space="preserve">all of </w:t>
      </w:r>
      <w:r w:rsidRPr="00AD5029" w:rsidR="00380C93">
        <w:t>you in a horrible position</w:t>
      </w:r>
      <w:r w:rsidRPr="00AD5029" w:rsidR="00551CB4">
        <w:t>, so I am very sorry that you are.</w:t>
      </w:r>
      <w:r w:rsidRPr="00AD5029" w:rsidR="00A66753">
        <w:t xml:space="preserve"> </w:t>
      </w:r>
      <w:r w:rsidRPr="00AD5029" w:rsidR="00551CB4">
        <w:t xml:space="preserve">Certainty is the one thing that everyone </w:t>
      </w:r>
      <w:r w:rsidRPr="00AD5029" w:rsidR="00551CB4">
        <w:t>needs</w:t>
      </w:r>
      <w:r w:rsidRPr="00AD5029" w:rsidR="00551CB4">
        <w:t xml:space="preserve"> and I have been hearing that contractors do not want to work with us on some of the projects we are tendering for because </w:t>
      </w:r>
      <w:r w:rsidRPr="00AD5029" w:rsidR="00380C93">
        <w:t xml:space="preserve">we are not seen as a reliable partner </w:t>
      </w:r>
      <w:r w:rsidRPr="00AD5029" w:rsidR="00551CB4">
        <w:t>anymore.</w:t>
      </w:r>
      <w:r w:rsidRPr="00AD5029" w:rsidR="00A66753">
        <w:t xml:space="preserve"> </w:t>
      </w:r>
      <w:r w:rsidRPr="00AD5029" w:rsidR="00551CB4">
        <w:t>Is that something that you have heard?</w:t>
      </w:r>
    </w:p>
    <w:p w:rsidR="00380C93" w:rsidRPr="00AD5029" w:rsidP="00380C93">
      <w:pPr>
        <w:pStyle w:val="Answer"/>
      </w:pPr>
      <w:sdt>
        <w:sdtPr>
          <w:alias w:val="Witness"/>
          <w:id w:val="-1207946792"/>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t xml:space="preserve">I </w:t>
      </w:r>
      <w:r w:rsidRPr="00AD5029" w:rsidR="00551CB4">
        <w:t>have heard one or two reports along those lines.</w:t>
      </w:r>
      <w:r w:rsidRPr="00AD5029" w:rsidR="00A66753">
        <w:t xml:space="preserve"> </w:t>
      </w:r>
      <w:r w:rsidRPr="00AD5029" w:rsidR="00551CB4">
        <w:t xml:space="preserve">I </w:t>
      </w:r>
      <w:r w:rsidRPr="00AD5029">
        <w:t>hope that</w:t>
      </w:r>
      <w:r w:rsidRPr="00AD5029" w:rsidR="00551CB4">
        <w:t xml:space="preserve"> </w:t>
      </w:r>
      <w:r w:rsidRPr="00AD5029">
        <w:t>as soon as possible</w:t>
      </w:r>
      <w:r w:rsidRPr="00AD5029" w:rsidR="00551CB4">
        <w:t xml:space="preserve"> we will have decisions that mean we have planning certainty on the</w:t>
      </w:r>
      <w:r w:rsidRPr="00AD5029">
        <w:t xml:space="preserve"> financial </w:t>
      </w:r>
      <w:r w:rsidRPr="00AD5029">
        <w:t>side</w:t>
      </w:r>
      <w:r w:rsidRPr="00AD5029">
        <w:t xml:space="preserve"> </w:t>
      </w:r>
      <w:r w:rsidRPr="00AD5029" w:rsidR="00551CB4">
        <w:t xml:space="preserve">and we can get back to being </w:t>
      </w:r>
      <w:r w:rsidRPr="00AD5029">
        <w:t xml:space="preserve">clearer </w:t>
      </w:r>
      <w:r w:rsidRPr="00AD5029" w:rsidR="00551CB4">
        <w:t>over the rest of this year, but also the medium term, about what our resources are and where we are going to be using them, so people know where they stand.</w:t>
      </w:r>
      <w:r w:rsidRPr="00AD5029" w:rsidR="00A66753">
        <w:t xml:space="preserve"> </w:t>
      </w:r>
    </w:p>
    <w:p w:rsidR="00380C93" w:rsidRPr="00AD5029" w:rsidP="00380C93">
      <w:pPr>
        <w:pStyle w:val="Question"/>
      </w:pPr>
      <w:sdt>
        <w:sdtPr>
          <w:alias w:val="Member"/>
          <w:tag w:val="&lt;Member mnisId='4403' dodsId='137565'&gt;"/>
          <w:id w:val="1268579608"/>
          <w:placeholder>
            <w:docPart w:val="DefaultPlaceholder_-1854013440"/>
          </w:placeholder>
          <w:richText/>
        </w:sdtPr>
        <w:sdtContent>
          <w:r w:rsidRPr="00AD5029">
            <w:rPr>
              <w:b/>
            </w:rPr>
            <w:t>Chris Law:</w:t>
          </w:r>
        </w:sdtContent>
      </w:sdt>
      <w:r w:rsidRPr="00AD5029">
        <w:t xml:space="preserve"> </w:t>
      </w:r>
      <w:r w:rsidRPr="00AD5029" w:rsidR="00551CB4">
        <w:t>I want to have a look at the return to 0.7%.</w:t>
      </w:r>
      <w:r w:rsidRPr="00AD5029" w:rsidR="00A66753">
        <w:t xml:space="preserve"> </w:t>
      </w:r>
      <w:r w:rsidRPr="00AD5029" w:rsidR="00551CB4">
        <w:t>T</w:t>
      </w:r>
      <w:r w:rsidRPr="00AD5029">
        <w:t xml:space="preserve">he Government </w:t>
      </w:r>
      <w:r w:rsidRPr="00AD5029" w:rsidR="0078045E">
        <w:t>previously</w:t>
      </w:r>
      <w:r w:rsidRPr="00AD5029">
        <w:t xml:space="preserve"> </w:t>
      </w:r>
      <w:r w:rsidRPr="00AD5029" w:rsidR="0078045E">
        <w:t>set</w:t>
      </w:r>
      <w:r w:rsidRPr="00AD5029">
        <w:t xml:space="preserve"> </w:t>
      </w:r>
      <w:r w:rsidRPr="00AD5029" w:rsidR="00551CB4">
        <w:t xml:space="preserve">out </w:t>
      </w:r>
      <w:r w:rsidRPr="00AD5029">
        <w:t xml:space="preserve">the fiscal conditions </w:t>
      </w:r>
      <w:r w:rsidRPr="00AD5029" w:rsidR="00551CB4">
        <w:t>that would signal a return to the 0.7% ODA target.</w:t>
      </w:r>
      <w:r w:rsidRPr="00AD5029" w:rsidR="00A66753">
        <w:t xml:space="preserve"> </w:t>
      </w:r>
      <w:r w:rsidRPr="00AD5029" w:rsidR="00551CB4">
        <w:t xml:space="preserve">Given we have had more Chancellors than I can care to remember this year and we are likely to have a </w:t>
      </w:r>
      <w:r w:rsidRPr="00AD5029">
        <w:t xml:space="preserve">Tory advent calendar of </w:t>
      </w:r>
      <w:r w:rsidRPr="00AD5029" w:rsidR="00551CB4">
        <w:t>C</w:t>
      </w:r>
      <w:r w:rsidRPr="00AD5029">
        <w:t>hancellor of the day</w:t>
      </w:r>
      <w:r w:rsidRPr="00AD5029" w:rsidR="00551CB4">
        <w:t>, can you tell me if the fiscal conditions we have heard about previously will still apply?</w:t>
      </w:r>
      <w:r w:rsidRPr="00AD5029">
        <w:t xml:space="preserve"> </w:t>
      </w:r>
    </w:p>
    <w:p w:rsidR="00380C93" w:rsidRPr="00AD5029" w:rsidP="00380C93">
      <w:pPr>
        <w:pStyle w:val="Answer"/>
      </w:pPr>
      <w:sdt>
        <w:sdtPr>
          <w:alias w:val="Witness"/>
          <w:id w:val="-728766334"/>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551CB4">
        <w:t>T</w:t>
      </w:r>
      <w:r w:rsidRPr="00AD5029">
        <w:t>he Government</w:t>
      </w:r>
      <w:r w:rsidRPr="00AD5029" w:rsidR="00551CB4">
        <w:t xml:space="preserve">’s </w:t>
      </w:r>
      <w:r w:rsidRPr="00AD5029">
        <w:t>policy has not changed</w:t>
      </w:r>
      <w:r w:rsidRPr="00AD5029" w:rsidR="00551CB4">
        <w:t>.</w:t>
      </w:r>
      <w:r w:rsidRPr="00AD5029" w:rsidR="00A66753">
        <w:t xml:space="preserve"> </w:t>
      </w:r>
      <w:r w:rsidRPr="00AD5029" w:rsidR="00551CB4">
        <w:t xml:space="preserve">It was a temporary reduction </w:t>
      </w:r>
      <w:r w:rsidRPr="00AD5029">
        <w:t>to 0.5</w:t>
      </w:r>
      <w:r w:rsidRPr="00AD5029" w:rsidR="001F4405">
        <w:t>%</w:t>
      </w:r>
      <w:r w:rsidRPr="00AD5029">
        <w:t xml:space="preserve"> because of the </w:t>
      </w:r>
      <w:r w:rsidRPr="00AD5029" w:rsidR="00551CB4">
        <w:t>C</w:t>
      </w:r>
      <w:r w:rsidRPr="00AD5029">
        <w:t>ovid impact on our economy</w:t>
      </w:r>
      <w:r w:rsidRPr="00AD5029" w:rsidR="00551CB4">
        <w:t>.</w:t>
      </w:r>
      <w:r w:rsidRPr="00AD5029" w:rsidR="00A66753">
        <w:t xml:space="preserve"> </w:t>
      </w:r>
      <w:r w:rsidRPr="00AD5029" w:rsidR="00551CB4">
        <w:t>The then Chancellor set out two fiscal tests for a return to 0.7</w:t>
      </w:r>
      <w:r w:rsidRPr="00AD5029" w:rsidR="001F4405">
        <w:t>%</w:t>
      </w:r>
      <w:r w:rsidRPr="00AD5029" w:rsidR="00551CB4">
        <w:t xml:space="preserve"> in July of last year.</w:t>
      </w:r>
      <w:r w:rsidRPr="00AD5029" w:rsidR="00A66753">
        <w:t xml:space="preserve"> </w:t>
      </w:r>
      <w:r w:rsidRPr="00AD5029" w:rsidR="00551CB4">
        <w:t>You know what they are.</w:t>
      </w:r>
      <w:r w:rsidRPr="00AD5029" w:rsidR="00A66753">
        <w:t xml:space="preserve"> </w:t>
      </w:r>
      <w:r w:rsidRPr="00AD5029" w:rsidR="00551CB4">
        <w:t>T</w:t>
      </w:r>
      <w:r w:rsidRPr="00AD5029">
        <w:t xml:space="preserve">he forthcoming forecast for the UK economy </w:t>
      </w:r>
      <w:r w:rsidRPr="00AD5029" w:rsidR="00551CB4">
        <w:t>will give an indication around when those tests might be met.</w:t>
      </w:r>
      <w:r w:rsidRPr="00AD5029" w:rsidR="00A66753">
        <w:t xml:space="preserve"> </w:t>
      </w:r>
      <w:r w:rsidRPr="00AD5029" w:rsidR="00551CB4">
        <w:t>As of today, Government policy remains as is.</w:t>
      </w:r>
    </w:p>
    <w:p w:rsidR="001F4405" w:rsidRPr="00AD5029" w:rsidP="00380C93">
      <w:pPr>
        <w:pStyle w:val="Question"/>
      </w:pPr>
      <w:sdt>
        <w:sdtPr>
          <w:alias w:val="Member"/>
          <w:tag w:val="&lt;Member mnisId='4403' dodsId='137565'&gt;"/>
          <w:id w:val="137542598"/>
          <w:placeholder>
            <w:docPart w:val="DefaultPlaceholder_-1854013440"/>
          </w:placeholder>
          <w:richText/>
        </w:sdtPr>
        <w:sdtContent>
          <w:r w:rsidRPr="00AD5029" w:rsidR="00380C93">
            <w:rPr>
              <w:b/>
            </w:rPr>
            <w:t>Chris Law:</w:t>
          </w:r>
        </w:sdtContent>
      </w:sdt>
      <w:r w:rsidRPr="00AD5029" w:rsidR="00380C93">
        <w:t xml:space="preserve"> </w:t>
      </w:r>
      <w:r w:rsidRPr="00AD5029" w:rsidR="00551CB4">
        <w:t xml:space="preserve">Given </w:t>
      </w:r>
      <w:r w:rsidR="0006380B">
        <w:t xml:space="preserve">that </w:t>
      </w:r>
      <w:r w:rsidRPr="00AD5029" w:rsidR="00551CB4">
        <w:t xml:space="preserve">the accounts for 2021-22 state </w:t>
      </w:r>
      <w:r w:rsidR="0006380B">
        <w:t xml:space="preserve">that </w:t>
      </w:r>
      <w:r w:rsidRPr="00AD5029" w:rsidR="00551CB4">
        <w:t xml:space="preserve">costs have become </w:t>
      </w:r>
      <w:r w:rsidRPr="00AD5029" w:rsidR="0078045E">
        <w:t>increasingly</w:t>
      </w:r>
      <w:r w:rsidRPr="00AD5029" w:rsidR="00380C93">
        <w:t xml:space="preserve"> volatile</w:t>
      </w:r>
      <w:r w:rsidRPr="00AD5029">
        <w:t>—</w:t>
      </w:r>
      <w:r w:rsidRPr="00AD5029" w:rsidR="00551CB4">
        <w:t>we all accept that</w:t>
      </w:r>
      <w:r w:rsidRPr="00AD5029">
        <w:t>—</w:t>
      </w:r>
      <w:r w:rsidRPr="00AD5029" w:rsidR="00551CB4">
        <w:t xml:space="preserve">and </w:t>
      </w:r>
      <w:r w:rsidR="0006380B">
        <w:t xml:space="preserve">given </w:t>
      </w:r>
      <w:r w:rsidRPr="00AD5029" w:rsidR="00551CB4">
        <w:t>the difficult forecas</w:t>
      </w:r>
      <w:r w:rsidRPr="00AD5029" w:rsidR="00C27529">
        <w:t>t, what other options have you considered for</w:t>
      </w:r>
      <w:r w:rsidRPr="00AD5029" w:rsidR="00380C93">
        <w:t xml:space="preserve"> managing the 0.5% </w:t>
      </w:r>
      <w:r w:rsidRPr="00AD5029" w:rsidR="00C27529">
        <w:t xml:space="preserve">ODA </w:t>
      </w:r>
      <w:r w:rsidRPr="00AD5029" w:rsidR="00380C93">
        <w:t>target</w:t>
      </w:r>
      <w:r w:rsidRPr="00AD5029" w:rsidR="00C27529">
        <w:t>?</w:t>
      </w:r>
      <w:r w:rsidRPr="00AD5029" w:rsidR="00A66753">
        <w:t xml:space="preserve"> </w:t>
      </w:r>
    </w:p>
    <w:p w:rsidR="001F4405" w:rsidRPr="00AD5029" w:rsidP="001F4405">
      <w:pPr>
        <w:pStyle w:val="Answer"/>
      </w:pPr>
      <w:sdt>
        <w:sdtPr>
          <w:alias w:val="Witness"/>
          <w:id w:val="385923149"/>
          <w:placeholder>
            <w:docPart w:val="19EC3FB9479746088BFA174AAEE03B7C"/>
          </w:placeholder>
          <w:richText/>
        </w:sdtPr>
        <w:sdtContent>
          <w:sdt>
            <w:sdtPr>
              <w:alias w:val="Witness"/>
              <w:id w:val="-569586599"/>
              <w:placeholder>
                <w:docPart w:val="0ECFC587C7DF4E93AEFEBBD256BD39ED"/>
              </w:placeholder>
              <w:richText/>
            </w:sdtPr>
            <w:sdtContent>
              <w:r w:rsidRPr="00AD5029">
                <w:rPr>
                  <w:b/>
                  <w:i/>
                </w:rPr>
                <w:t>Sir Philip Barton:</w:t>
              </w:r>
              <w:r w:rsidRPr="00AD5029">
                <w:rPr>
                  <w:b/>
                </w:rPr>
                <w:t xml:space="preserve"> </w:t>
              </w:r>
            </w:sdtContent>
          </w:sdt>
        </w:sdtContent>
      </w:sdt>
      <w:r w:rsidRPr="00AD5029">
        <w:t>Do you mean in terms of how we manage pressures? Can you explain what you mean?</w:t>
      </w:r>
    </w:p>
    <w:p w:rsidR="00380C93" w:rsidRPr="00AD5029" w:rsidP="001F4405">
      <w:pPr>
        <w:pStyle w:val="Question"/>
      </w:pPr>
      <w:sdt>
        <w:sdtPr>
          <w:alias w:val="Member"/>
          <w:tag w:val="&lt;Member mnisId='4403' dodsId='137565'&gt;"/>
          <w:id w:val="737211184"/>
          <w:placeholder>
            <w:docPart w:val="6E5B3265C562434A894E15EC6567A5F5"/>
          </w:placeholder>
          <w:richText/>
        </w:sdtPr>
        <w:sdtContent>
          <w:r w:rsidRPr="00AD5029" w:rsidR="001F4405">
            <w:rPr>
              <w:b/>
            </w:rPr>
            <w:t>Chris Law:</w:t>
          </w:r>
        </w:sdtContent>
      </w:sdt>
      <w:r w:rsidRPr="00AD5029" w:rsidR="001F4405">
        <w:t xml:space="preserve"> </w:t>
      </w:r>
      <w:r w:rsidRPr="00AD5029" w:rsidR="00C27529">
        <w:t>Given th</w:t>
      </w:r>
      <w:r w:rsidR="0006380B">
        <w:t xml:space="preserve">ings </w:t>
      </w:r>
      <w:r w:rsidRPr="00AD5029" w:rsidR="00C27529">
        <w:t>are so volatile, I wanted to know how you cope with that on a day-to-day or week-to-week basis, not to mention the churn of Number 11</w:t>
      </w:r>
      <w:r w:rsidR="0006380B">
        <w:t xml:space="preserve"> and</w:t>
      </w:r>
      <w:r w:rsidRPr="00AD5029" w:rsidR="00C27529">
        <w:t xml:space="preserve"> the number of Chancellors.</w:t>
      </w:r>
      <w:r w:rsidRPr="00AD5029" w:rsidR="00A66753">
        <w:t xml:space="preserve"> </w:t>
      </w:r>
      <w:r w:rsidRPr="00AD5029" w:rsidR="00C27529">
        <w:t>I wanted to know where you were on that.</w:t>
      </w:r>
      <w:r w:rsidRPr="00AD5029" w:rsidR="00A66753">
        <w:t xml:space="preserve"> </w:t>
      </w:r>
    </w:p>
    <w:p w:rsidR="00380C93" w:rsidRPr="00AD5029" w:rsidP="00380C93">
      <w:pPr>
        <w:pStyle w:val="Answer"/>
      </w:pPr>
      <w:sdt>
        <w:sdtPr>
          <w:alias w:val="Witness"/>
          <w:id w:val="36397613"/>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C27529">
        <w:t>I will ask Juliet to explain the kinds of processes we particularly get towards the end of the calendar year.</w:t>
      </w:r>
      <w:r w:rsidRPr="00AD5029" w:rsidR="00A66753">
        <w:t xml:space="preserve"> </w:t>
      </w:r>
      <w:r w:rsidRPr="00AD5029" w:rsidR="00C27529">
        <w:t>Overall, as we look at our overall financial situation, we have two things in our mind.</w:t>
      </w:r>
      <w:r w:rsidRPr="00AD5029" w:rsidR="00A66753">
        <w:t xml:space="preserve"> </w:t>
      </w:r>
      <w:r w:rsidRPr="00AD5029" w:rsidR="00C27529">
        <w:t>One is where we are against the calendar year and the GNI target and, as I said earlier, against the financial year, which is the money voted by Parliament to the Department and the ODA allocation on that side.</w:t>
      </w:r>
      <w:r w:rsidRPr="00AD5029" w:rsidR="00A66753">
        <w:t xml:space="preserve"> </w:t>
      </w:r>
      <w:r w:rsidRPr="00AD5029" w:rsidR="00C27529">
        <w:t xml:space="preserve">Juliet, do you want to explain a </w:t>
      </w:r>
      <w:r w:rsidRPr="00AD5029" w:rsidR="0033249F">
        <w:t>b</w:t>
      </w:r>
      <w:r w:rsidRPr="00AD5029" w:rsidR="00C27529">
        <w:t xml:space="preserve">it more about how we </w:t>
      </w:r>
      <w:r w:rsidRPr="00AD5029" w:rsidR="00C27529">
        <w:t>actually manage</w:t>
      </w:r>
      <w:r w:rsidRPr="00AD5029" w:rsidR="00C27529">
        <w:t xml:space="preserve"> it, particularly towards the end of the calendar year? </w:t>
      </w:r>
    </w:p>
    <w:p w:rsidR="00C27529" w:rsidRPr="00AD5029" w:rsidP="00380C93">
      <w:pPr>
        <w:pStyle w:val="Answer"/>
      </w:pPr>
      <w:sdt>
        <w:sdtPr>
          <w:alias w:val="Witness"/>
          <w:id w:val="-1693683289"/>
          <w:placeholder>
            <w:docPart w:val="DefaultPlaceholder_-1854013440"/>
          </w:placeholder>
          <w:richText/>
        </w:sdtPr>
        <w:sdtContent>
          <w:r w:rsidRPr="00AD5029" w:rsidR="00834CD2">
            <w:rPr>
              <w:b/>
              <w:i/>
            </w:rPr>
            <w:t>Juliet Chua:</w:t>
          </w:r>
          <w:r w:rsidRPr="00AD5029" w:rsidR="00380C93">
            <w:rPr>
              <w:b/>
            </w:rPr>
            <w:t xml:space="preserve"> </w:t>
          </w:r>
        </w:sdtContent>
      </w:sdt>
      <w:r w:rsidRPr="00AD5029">
        <w:t>For a long time, as part of the 0.7</w:t>
      </w:r>
      <w:r w:rsidRPr="00AD5029" w:rsidR="001F4405">
        <w:t>%</w:t>
      </w:r>
      <w:r w:rsidRPr="00AD5029" w:rsidR="00380C93">
        <w:t xml:space="preserve"> commitment</w:t>
      </w:r>
      <w:r w:rsidRPr="00AD5029">
        <w:t xml:space="preserve">, </w:t>
      </w:r>
      <w:r w:rsidRPr="00AD5029" w:rsidR="00380C93">
        <w:t xml:space="preserve">at the end of the calendar year </w:t>
      </w:r>
      <w:r w:rsidRPr="00AD5029">
        <w:t xml:space="preserve">FCDO acts as the spender and saver of last resort, which means that the latest forecasts are </w:t>
      </w:r>
      <w:r w:rsidRPr="00AD5029" w:rsidR="00380C93">
        <w:t>take</w:t>
      </w:r>
      <w:r w:rsidRPr="00AD5029">
        <w:t xml:space="preserve">n </w:t>
      </w:r>
      <w:r w:rsidRPr="00AD5029" w:rsidR="00380C93">
        <w:t>into account</w:t>
      </w:r>
      <w:r w:rsidRPr="00AD5029" w:rsidR="00380C93">
        <w:t xml:space="preserve"> </w:t>
      </w:r>
      <w:r w:rsidRPr="00AD5029">
        <w:t xml:space="preserve">and adjustments are made in terms of what the </w:t>
      </w:r>
      <w:r w:rsidRPr="00AD5029" w:rsidR="00380C93">
        <w:t>calendar year spend should be</w:t>
      </w:r>
      <w:r w:rsidRPr="00AD5029">
        <w:t>.</w:t>
      </w:r>
      <w:r w:rsidRPr="00AD5029" w:rsidR="00A66753">
        <w:t xml:space="preserve"> </w:t>
      </w:r>
      <w:r w:rsidRPr="00AD5029">
        <w:t xml:space="preserve">That also means that FCDO, as the majority spender, was </w:t>
      </w:r>
      <w:r w:rsidRPr="00AD5029">
        <w:t>in a position</w:t>
      </w:r>
      <w:r w:rsidRPr="00AD5029">
        <w:t xml:space="preserve"> to be able to bring forwards </w:t>
      </w:r>
      <w:r w:rsidRPr="00AD5029" w:rsidR="00380C93">
        <w:t>programmes</w:t>
      </w:r>
      <w:r w:rsidR="0006380B">
        <w:t xml:space="preserve"> and</w:t>
      </w:r>
      <w:r w:rsidRPr="00AD5029" w:rsidR="00380C93">
        <w:t xml:space="preserve"> to push back payments if needed </w:t>
      </w:r>
      <w:r w:rsidRPr="00AD5029">
        <w:t>into the end of the financial year, rather than the</w:t>
      </w:r>
      <w:r w:rsidRPr="00AD5029" w:rsidR="001F4405">
        <w:t xml:space="preserve"> calendar</w:t>
      </w:r>
      <w:r w:rsidRPr="00AD5029">
        <w:t xml:space="preserve"> year.</w:t>
      </w:r>
      <w:r w:rsidRPr="00AD5029" w:rsidR="00A66753">
        <w:t xml:space="preserve"> </w:t>
      </w:r>
      <w:r w:rsidRPr="00AD5029">
        <w:t>Those are quite long-established, well-rehearsed mechanics, with a very effective team that has been running that process for a long time.</w:t>
      </w:r>
    </w:p>
    <w:p w:rsidR="00380C93" w:rsidRPr="00AD5029" w:rsidP="00380C93">
      <w:pPr>
        <w:pStyle w:val="Answer"/>
      </w:pPr>
      <w:r w:rsidRPr="00AD5029">
        <w:t>As you say, in the accounts, played out through</w:t>
      </w:r>
      <w:r w:rsidRPr="00AD5029">
        <w:t xml:space="preserve"> 0.5</w:t>
      </w:r>
      <w:r w:rsidRPr="00AD5029" w:rsidR="001F4405">
        <w:t>%</w:t>
      </w:r>
      <w:r w:rsidRPr="00AD5029">
        <w:t xml:space="preserve"> </w:t>
      </w:r>
      <w:r w:rsidRPr="00AD5029">
        <w:t>mechanics as well, it is getting harder.</w:t>
      </w:r>
      <w:r w:rsidRPr="00AD5029" w:rsidR="00A66753">
        <w:t xml:space="preserve"> </w:t>
      </w:r>
      <w:r w:rsidRPr="00AD5029">
        <w:t>We have just been rehearsing some of the challenges</w:t>
      </w:r>
      <w:r w:rsidRPr="00AD5029" w:rsidR="001F4405">
        <w:t>. T</w:t>
      </w:r>
      <w:r w:rsidRPr="00AD5029">
        <w:t>he scale of the pressures</w:t>
      </w:r>
      <w:r w:rsidRPr="00AD5029">
        <w:t xml:space="preserve"> </w:t>
      </w:r>
      <w:r w:rsidRPr="00AD5029">
        <w:t>are</w:t>
      </w:r>
      <w:r w:rsidRPr="00AD5029">
        <w:t xml:space="preserve"> unprecedented </w:t>
      </w:r>
      <w:r w:rsidRPr="00AD5029">
        <w:t>for unprecedented reasons.</w:t>
      </w:r>
      <w:r w:rsidRPr="00AD5029" w:rsidR="00A66753">
        <w:t xml:space="preserve"> </w:t>
      </w:r>
      <w:r w:rsidRPr="00AD5029">
        <w:t xml:space="preserve">It is getting more challenging, but we anticipate </w:t>
      </w:r>
      <w:r w:rsidR="0006380B">
        <w:t xml:space="preserve">that </w:t>
      </w:r>
      <w:r w:rsidRPr="00AD5029">
        <w:t>for the end of this calendar year we will play t</w:t>
      </w:r>
      <w:r w:rsidRPr="00AD5029">
        <w:t xml:space="preserve">he role </w:t>
      </w:r>
      <w:r w:rsidRPr="00AD5029">
        <w:t>of spender and saver of last resort and need to manage the 0.5</w:t>
      </w:r>
      <w:r w:rsidRPr="00AD5029" w:rsidR="001F4405">
        <w:t>%</w:t>
      </w:r>
      <w:r w:rsidRPr="00AD5029">
        <w:t xml:space="preserve"> target on that basis.</w:t>
      </w:r>
      <w:r w:rsidRPr="00AD5029" w:rsidR="00A66753">
        <w:t xml:space="preserve"> </w:t>
      </w:r>
    </w:p>
    <w:p w:rsidR="00380C93" w:rsidRPr="00AD5029" w:rsidP="00380C93">
      <w:pPr>
        <w:pStyle w:val="Question"/>
      </w:pPr>
      <w:sdt>
        <w:sdtPr>
          <w:alias w:val="Member"/>
          <w:tag w:val="&lt;Member mnisId='4403' dodsId='137565'&gt;"/>
          <w:id w:val="1254782038"/>
          <w:placeholder>
            <w:docPart w:val="DefaultPlaceholder_-1854013440"/>
          </w:placeholder>
          <w:richText/>
        </w:sdtPr>
        <w:sdtContent>
          <w:r w:rsidRPr="00AD5029">
            <w:rPr>
              <w:b/>
            </w:rPr>
            <w:t>Chris Law:</w:t>
          </w:r>
        </w:sdtContent>
      </w:sdt>
      <w:r w:rsidRPr="00AD5029">
        <w:t xml:space="preserve"> </w:t>
      </w:r>
      <w:r w:rsidRPr="00AD5029" w:rsidR="00C27529">
        <w:t>In</w:t>
      </w:r>
      <w:r w:rsidRPr="00AD5029">
        <w:t xml:space="preserve"> the last few weeks it would be an </w:t>
      </w:r>
      <w:r w:rsidRPr="00AD5029" w:rsidR="0078045E">
        <w:t>understatement</w:t>
      </w:r>
      <w:r w:rsidRPr="00AD5029">
        <w:t xml:space="preserve"> to say that </w:t>
      </w:r>
      <w:r w:rsidRPr="00AD5029" w:rsidR="0078045E">
        <w:t>there</w:t>
      </w:r>
      <w:r w:rsidRPr="00AD5029">
        <w:t xml:space="preserve"> has been volatility </w:t>
      </w:r>
      <w:r w:rsidRPr="00AD5029" w:rsidR="00C27529">
        <w:t>in the value of sterling.</w:t>
      </w:r>
      <w:r w:rsidRPr="00AD5029" w:rsidR="00A66753">
        <w:t xml:space="preserve"> </w:t>
      </w:r>
      <w:r w:rsidRPr="00AD5029" w:rsidR="00C27529">
        <w:t>Given the decline in the value of sterling against the dollar, how much has this affected development delivery?</w:t>
      </w:r>
      <w:r w:rsidRPr="00AD5029" w:rsidR="00A66753">
        <w:t xml:space="preserve"> </w:t>
      </w:r>
      <w:r w:rsidRPr="00AD5029" w:rsidR="00C27529">
        <w:t>H</w:t>
      </w:r>
      <w:r w:rsidRPr="00AD5029">
        <w:t>ow do you manage to cope with it</w:t>
      </w:r>
      <w:r w:rsidRPr="00AD5029" w:rsidR="00C27529">
        <w:t>?</w:t>
      </w:r>
      <w:r w:rsidRPr="00AD5029" w:rsidR="00A66753">
        <w:t xml:space="preserve"> </w:t>
      </w:r>
      <w:r w:rsidRPr="00AD5029" w:rsidR="00C27529">
        <w:t>For every other market</w:t>
      </w:r>
      <w:r w:rsidRPr="00AD5029" w:rsidR="001E0895">
        <w:t>, they have been completely scratching their heads.</w:t>
      </w:r>
      <w:r w:rsidRPr="00AD5029" w:rsidR="00A66753">
        <w:t xml:space="preserve"> </w:t>
      </w:r>
    </w:p>
    <w:p w:rsidR="00173B21" w:rsidRPr="00AD5029" w:rsidP="00380C93">
      <w:pPr>
        <w:pStyle w:val="Answer"/>
      </w:pPr>
      <w:sdt>
        <w:sdtPr>
          <w:alias w:val="Witness"/>
          <w:id w:val="-1555844443"/>
          <w:placeholder>
            <w:docPart w:val="DefaultPlaceholder_-1854013440"/>
          </w:placeholder>
          <w:richText/>
        </w:sdtPr>
        <w:sdtContent>
          <w:r w:rsidRPr="00AD5029" w:rsidR="00834CD2">
            <w:rPr>
              <w:b/>
              <w:i/>
            </w:rPr>
            <w:t>Juliet Chua:</w:t>
          </w:r>
          <w:r w:rsidRPr="00AD5029" w:rsidR="00380C93">
            <w:rPr>
              <w:b/>
            </w:rPr>
            <w:t xml:space="preserve"> </w:t>
          </w:r>
        </w:sdtContent>
      </w:sdt>
      <w:r w:rsidRPr="00AD5029" w:rsidR="001F4405">
        <w:t>In terms of o</w:t>
      </w:r>
      <w:r w:rsidRPr="00AD5029" w:rsidR="00AC190A">
        <w:t>ur foreign</w:t>
      </w:r>
      <w:r w:rsidRPr="00AD5029" w:rsidR="001F4405">
        <w:t>,</w:t>
      </w:r>
      <w:r w:rsidRPr="00AD5029" w:rsidR="00AC190A">
        <w:t xml:space="preserve"> currency</w:t>
      </w:r>
      <w:r w:rsidR="004B686B">
        <w:t xml:space="preserve"> policy, this</w:t>
      </w:r>
      <w:r w:rsidRPr="00AD5029" w:rsidR="00AC190A">
        <w:t xml:space="preserve"> sits with </w:t>
      </w:r>
      <w:r w:rsidR="004B686B">
        <w:t xml:space="preserve">in line with the </w:t>
      </w:r>
      <w:r w:rsidRPr="00AD5029" w:rsidR="00380C93">
        <w:t>managing public money</w:t>
      </w:r>
      <w:r w:rsidR="004B686B">
        <w:t xml:space="preserve"> guidance from HMT</w:t>
      </w:r>
      <w:r w:rsidR="00F249B1">
        <w:t>—</w:t>
      </w:r>
      <w:r w:rsidRPr="00AD5029" w:rsidR="00EE6908">
        <w:t>the overall Government framework for the way in which we operate.</w:t>
      </w:r>
      <w:r w:rsidRPr="00AD5029" w:rsidR="00A66753">
        <w:t xml:space="preserve"> </w:t>
      </w:r>
      <w:r w:rsidRPr="00AD5029" w:rsidR="00160AF3">
        <w:t>We</w:t>
      </w:r>
      <w:r w:rsidRPr="00AD5029" w:rsidR="00380C93">
        <w:t xml:space="preserve"> </w:t>
      </w:r>
      <w:r w:rsidRPr="00AD5029" w:rsidR="00BC27DC">
        <w:t xml:space="preserve">put our contracts in sterling, with an </w:t>
      </w:r>
      <w:r w:rsidRPr="00AD5029" w:rsidR="00380C93">
        <w:t xml:space="preserve">expectation that </w:t>
      </w:r>
      <w:r w:rsidRPr="00AD5029" w:rsidR="00BC27DC">
        <w:t>that allows us</w:t>
      </w:r>
      <w:r w:rsidRPr="00AD5029" w:rsidR="00B131AA">
        <w:t>,</w:t>
      </w:r>
      <w:r w:rsidRPr="00AD5029" w:rsidR="00BC27DC">
        <w:t xml:space="preserve"> right </w:t>
      </w:r>
      <w:r w:rsidRPr="00AD5029" w:rsidR="00380C93">
        <w:t>across the world</w:t>
      </w:r>
      <w:r w:rsidRPr="00AD5029" w:rsidR="00B131AA">
        <w:t>,</w:t>
      </w:r>
      <w:r w:rsidRPr="00AD5029" w:rsidR="00380C93">
        <w:t xml:space="preserve"> </w:t>
      </w:r>
      <w:r w:rsidRPr="00AD5029" w:rsidR="00BC27DC">
        <w:t xml:space="preserve">to be </w:t>
      </w:r>
      <w:r w:rsidRPr="00AD5029" w:rsidR="00BC27DC">
        <w:t>in a position</w:t>
      </w:r>
      <w:r w:rsidRPr="00AD5029" w:rsidR="00BC27DC">
        <w:t xml:space="preserve"> to anticipate long-term programming and </w:t>
      </w:r>
      <w:r w:rsidRPr="00AD5029" w:rsidR="00380C93">
        <w:t>respond to fluctuations</w:t>
      </w:r>
      <w:r w:rsidRPr="00AD5029" w:rsidR="00BC27DC">
        <w:t>.</w:t>
      </w:r>
    </w:p>
    <w:p w:rsidR="00380C93" w:rsidRPr="00AD5029" w:rsidP="00380C93">
      <w:pPr>
        <w:pStyle w:val="Answer"/>
      </w:pPr>
      <w:r w:rsidRPr="00AD5029">
        <w:t>For</w:t>
      </w:r>
      <w:r w:rsidRPr="00AD5029" w:rsidR="00BC27DC">
        <w:t xml:space="preserve"> individual programmes</w:t>
      </w:r>
      <w:r w:rsidRPr="00AD5029">
        <w:t xml:space="preserve">, </w:t>
      </w:r>
      <w:r w:rsidRPr="00AD5029" w:rsidR="00BC27DC">
        <w:t xml:space="preserve">programme managers will be working with </w:t>
      </w:r>
      <w:r w:rsidRPr="00AD5029">
        <w:t>local contractors on a risk basis</w:t>
      </w:r>
      <w:r w:rsidRPr="00AD5029">
        <w:t>, responding to an understanding of what different cost pressures may be in different markets and potentially having conversations about what that may mean in terms of</w:t>
      </w:r>
      <w:r w:rsidRPr="00AD5029">
        <w:t xml:space="preserve"> outcomes for that </w:t>
      </w:r>
      <w:r w:rsidRPr="00AD5029">
        <w:t>particular programme</w:t>
      </w:r>
      <w:r w:rsidRPr="00AD5029">
        <w:t>.</w:t>
      </w:r>
      <w:r w:rsidRPr="00AD5029" w:rsidR="00A66753">
        <w:t xml:space="preserve"> </w:t>
      </w:r>
      <w:r w:rsidRPr="00AD5029">
        <w:t xml:space="preserve">Clearly, for multi-year programmes you will see foreign currency fluctuations, which will vary </w:t>
      </w:r>
      <w:r w:rsidRPr="00AD5029" w:rsidR="0078045E">
        <w:t>hugely</w:t>
      </w:r>
      <w:r w:rsidRPr="00AD5029">
        <w:t xml:space="preserve"> around the world</w:t>
      </w:r>
      <w:r w:rsidRPr="00AD5029">
        <w:t>.</w:t>
      </w:r>
      <w:r w:rsidRPr="00AD5029" w:rsidR="00A66753">
        <w:t xml:space="preserve"> </w:t>
      </w:r>
      <w:r w:rsidRPr="00AD5029">
        <w:t>That is part and parcel of running a global network.</w:t>
      </w:r>
      <w:r w:rsidRPr="00AD5029" w:rsidR="00A66753">
        <w:t xml:space="preserve"> </w:t>
      </w:r>
      <w:r w:rsidRPr="00AD5029">
        <w:t>That is something that has been</w:t>
      </w:r>
      <w:r w:rsidRPr="00AD5029">
        <w:t xml:space="preserve"> long</w:t>
      </w:r>
      <w:r w:rsidRPr="00AD5029">
        <w:t>-</w:t>
      </w:r>
      <w:r w:rsidRPr="00AD5029" w:rsidR="0078045E">
        <w:t>established</w:t>
      </w:r>
      <w:r w:rsidRPr="00AD5029">
        <w:t xml:space="preserve"> practice</w:t>
      </w:r>
      <w:r w:rsidRPr="00AD5029">
        <w:t>.</w:t>
      </w:r>
    </w:p>
    <w:p w:rsidR="00380C93" w:rsidRPr="00AD5029" w:rsidP="00380C93">
      <w:pPr>
        <w:pStyle w:val="Question"/>
      </w:pPr>
      <w:sdt>
        <w:sdtPr>
          <w:alias w:val="Member"/>
          <w:tag w:val="&lt;Member mnisId='4403' dodsId='137565'&gt;"/>
          <w:id w:val="963926505"/>
          <w:placeholder>
            <w:docPart w:val="DefaultPlaceholder_-1854013440"/>
          </w:placeholder>
          <w:richText/>
        </w:sdtPr>
        <w:sdtContent>
          <w:r w:rsidRPr="00AD5029">
            <w:rPr>
              <w:b/>
            </w:rPr>
            <w:t>Chris Law:</w:t>
          </w:r>
        </w:sdtContent>
      </w:sdt>
      <w:r w:rsidRPr="00AD5029">
        <w:t xml:space="preserve"> </w:t>
      </w:r>
      <w:r w:rsidR="003B2122">
        <w:t>D</w:t>
      </w:r>
      <w:r w:rsidRPr="00AD5029" w:rsidR="003B2122">
        <w:t xml:space="preserve">o you agree </w:t>
      </w:r>
      <w:r w:rsidR="003B2122">
        <w:t>that i</w:t>
      </w:r>
      <w:r w:rsidRPr="00AD5029">
        <w:t xml:space="preserve">t is </w:t>
      </w:r>
      <w:r w:rsidRPr="00AD5029" w:rsidR="0078045E">
        <w:t>unusual</w:t>
      </w:r>
      <w:r w:rsidRPr="00AD5029">
        <w:t xml:space="preserve"> </w:t>
      </w:r>
      <w:r w:rsidRPr="00AD5029" w:rsidR="00173B21">
        <w:t xml:space="preserve">that we have seen such a drop in sterling, which has been considered in the past to be </w:t>
      </w:r>
      <w:r w:rsidRPr="00AD5029" w:rsidR="00173B21">
        <w:t>pretty stable</w:t>
      </w:r>
      <w:r w:rsidRPr="00AD5029" w:rsidR="00173B21">
        <w:t>?</w:t>
      </w:r>
      <w:r w:rsidRPr="00AD5029" w:rsidR="00A66753">
        <w:t xml:space="preserve"> </w:t>
      </w:r>
      <w:r w:rsidRPr="00AD5029" w:rsidR="00173B21">
        <w:t xml:space="preserve">That </w:t>
      </w:r>
      <w:r w:rsidRPr="00AD5029" w:rsidR="0078045E">
        <w:t>must</w:t>
      </w:r>
      <w:r w:rsidRPr="00AD5029">
        <w:t xml:space="preserve"> have an impact </w:t>
      </w:r>
      <w:r w:rsidRPr="00AD5029" w:rsidR="00173B21">
        <w:t xml:space="preserve">on every NGO that is interacting with you, in terms </w:t>
      </w:r>
      <w:r w:rsidRPr="00AD5029" w:rsidR="00173B21">
        <w:t>of their budgets.</w:t>
      </w:r>
      <w:r w:rsidRPr="00AD5029" w:rsidR="00A66753">
        <w:t xml:space="preserve"> </w:t>
      </w:r>
      <w:r w:rsidRPr="00AD5029" w:rsidR="00173B21">
        <w:t>W</w:t>
      </w:r>
      <w:r w:rsidRPr="00AD5029">
        <w:t xml:space="preserve">hat feedback have you had </w:t>
      </w:r>
      <w:r w:rsidRPr="00AD5029" w:rsidR="00173B21">
        <w:t>from them about their deep concerns about what this is going to do for their projects?</w:t>
      </w:r>
    </w:p>
    <w:p w:rsidR="00380C93" w:rsidRPr="00AD5029" w:rsidP="00380C93">
      <w:pPr>
        <w:pStyle w:val="Answer"/>
      </w:pPr>
      <w:sdt>
        <w:sdtPr>
          <w:alias w:val="Witness"/>
          <w:id w:val="426859068"/>
          <w:placeholder>
            <w:docPart w:val="DefaultPlaceholder_-1854013440"/>
          </w:placeholder>
          <w:richText/>
        </w:sdtPr>
        <w:sdtContent>
          <w:r w:rsidRPr="00AD5029" w:rsidR="00834CD2">
            <w:rPr>
              <w:b/>
              <w:i/>
            </w:rPr>
            <w:t>Juliet Chua:</w:t>
          </w:r>
          <w:r w:rsidRPr="00AD5029">
            <w:rPr>
              <w:b/>
            </w:rPr>
            <w:t xml:space="preserve"> </w:t>
          </w:r>
        </w:sdtContent>
      </w:sdt>
      <w:r w:rsidRPr="00AD5029" w:rsidR="00173B21">
        <w:t xml:space="preserve">We have been talking to our programme managers in detail about what they </w:t>
      </w:r>
      <w:r w:rsidRPr="00AD5029">
        <w:t>are hearing and seeing</w:t>
      </w:r>
      <w:r w:rsidRPr="00AD5029" w:rsidR="00173B21">
        <w:t>.</w:t>
      </w:r>
      <w:r w:rsidRPr="00AD5029" w:rsidR="00A66753">
        <w:t xml:space="preserve"> </w:t>
      </w:r>
      <w:r w:rsidRPr="00AD5029" w:rsidR="00173B21">
        <w:t>There are different examples across different countries.</w:t>
      </w:r>
      <w:r w:rsidRPr="00AD5029" w:rsidR="00A66753">
        <w:t xml:space="preserve"> </w:t>
      </w:r>
      <w:r w:rsidRPr="00AD5029" w:rsidR="00173B21">
        <w:t xml:space="preserve">As I say, the </w:t>
      </w:r>
      <w:r w:rsidRPr="00AD5029">
        <w:t>impacts are varied</w:t>
      </w:r>
      <w:r w:rsidRPr="00AD5029" w:rsidR="00173B21">
        <w:t>.</w:t>
      </w:r>
      <w:r w:rsidRPr="00AD5029" w:rsidR="00A66753">
        <w:t xml:space="preserve"> </w:t>
      </w:r>
      <w:r w:rsidRPr="00AD5029" w:rsidR="00173B21">
        <w:t>It depends</w:t>
      </w:r>
      <w:r w:rsidRPr="00AD5029" w:rsidR="00B131AA">
        <w:t>,</w:t>
      </w:r>
      <w:r w:rsidRPr="00AD5029" w:rsidR="00173B21">
        <w:t xml:space="preserve"> in terms of different local markets</w:t>
      </w:r>
      <w:r w:rsidR="003B2122">
        <w:t xml:space="preserve"> and</w:t>
      </w:r>
      <w:r w:rsidRPr="00AD5029" w:rsidR="00173B21">
        <w:t xml:space="preserve"> </w:t>
      </w:r>
      <w:r w:rsidRPr="00AD5029" w:rsidR="001F4405">
        <w:t xml:space="preserve">different </w:t>
      </w:r>
      <w:r w:rsidRPr="00AD5029" w:rsidR="00173B21">
        <w:t xml:space="preserve">foreign currency </w:t>
      </w:r>
      <w:r w:rsidRPr="00AD5029">
        <w:t>fluctuations</w:t>
      </w:r>
      <w:r w:rsidRPr="00AD5029" w:rsidR="00173B21">
        <w:t>.</w:t>
      </w:r>
      <w:r w:rsidRPr="00AD5029" w:rsidR="00A66753">
        <w:t xml:space="preserve"> </w:t>
      </w:r>
      <w:r w:rsidRPr="00AD5029" w:rsidR="00173B21">
        <w:t>As I say, they will be having conversations about the specific impacts on individual programmes and what that looks like.</w:t>
      </w:r>
      <w:r w:rsidRPr="00AD5029" w:rsidR="00A66753">
        <w:t xml:space="preserve"> </w:t>
      </w:r>
      <w:r w:rsidRPr="00AD5029" w:rsidR="00173B21">
        <w:t xml:space="preserve">Because many of our programmes run over multiple years, they will be thinking about </w:t>
      </w:r>
      <w:r w:rsidRPr="00AD5029">
        <w:t>impacts over time</w:t>
      </w:r>
      <w:r w:rsidRPr="00AD5029" w:rsidR="00173B21">
        <w:t>, depending on the different performance of the different currency mix in different localities.</w:t>
      </w:r>
      <w:r w:rsidRPr="00AD5029">
        <w:t xml:space="preserve"> </w:t>
      </w:r>
    </w:p>
    <w:p w:rsidR="00380C93" w:rsidRPr="00AD5029" w:rsidP="00380C93">
      <w:pPr>
        <w:pStyle w:val="Question"/>
      </w:pPr>
      <w:sdt>
        <w:sdtPr>
          <w:alias w:val="Member"/>
          <w:tag w:val="&lt;Member mnisId='1451' dodsId='25783'&gt;"/>
          <w:id w:val="1473095781"/>
          <w:placeholder>
            <w:docPart w:val="DefaultPlaceholder_-1854013440"/>
          </w:placeholder>
          <w:richText/>
        </w:sdtPr>
        <w:sdtContent>
          <w:r w:rsidRPr="00AD5029" w:rsidR="00327678">
            <w:rPr>
              <w:b/>
            </w:rPr>
            <w:t>Mr Bacon:</w:t>
          </w:r>
        </w:sdtContent>
      </w:sdt>
      <w:r w:rsidRPr="00AD5029" w:rsidR="00173B21">
        <w:t xml:space="preserve"> </w:t>
      </w:r>
      <w:r w:rsidRPr="00AD5029" w:rsidR="00173B21">
        <w:t>Y</w:t>
      </w:r>
      <w:r w:rsidRPr="00AD5029">
        <w:t>our</w:t>
      </w:r>
      <w:r w:rsidRPr="00AD5029">
        <w:t xml:space="preserve"> in</w:t>
      </w:r>
      <w:r w:rsidRPr="00AD5029" w:rsidR="00173B21">
        <w:t>-</w:t>
      </w:r>
      <w:r w:rsidRPr="00AD5029">
        <w:t xml:space="preserve">year accounts </w:t>
      </w:r>
      <w:r w:rsidRPr="00AD5029" w:rsidR="00173B21">
        <w:t xml:space="preserve">for 2021-22 showed in-year expenditure from the merger of FCDO and </w:t>
      </w:r>
      <w:r w:rsidRPr="00AD5029">
        <w:t xml:space="preserve">DFID of </w:t>
      </w:r>
      <w:r w:rsidRPr="00AD5029" w:rsidR="00173B21">
        <w:t>£</w:t>
      </w:r>
      <w:r w:rsidRPr="00AD5029">
        <w:t>27.6 million</w:t>
      </w:r>
      <w:r w:rsidRPr="00AD5029" w:rsidR="00173B21">
        <w:t>.</w:t>
      </w:r>
      <w:r w:rsidRPr="00AD5029" w:rsidR="00A66753">
        <w:t xml:space="preserve"> </w:t>
      </w:r>
      <w:r w:rsidRPr="00AD5029" w:rsidR="00173B21">
        <w:t>W</w:t>
      </w:r>
      <w:r w:rsidRPr="00AD5029">
        <w:t xml:space="preserve">hat was the </w:t>
      </w:r>
      <w:r w:rsidRPr="00AD5029" w:rsidR="0078045E">
        <w:t>total</w:t>
      </w:r>
      <w:r w:rsidRPr="00AD5029">
        <w:t xml:space="preserve"> expenditure </w:t>
      </w:r>
      <w:r w:rsidRPr="00AD5029" w:rsidR="00173B21">
        <w:t>on the merger?</w:t>
      </w:r>
    </w:p>
    <w:p w:rsidR="00380C93" w:rsidRPr="00AD5029" w:rsidP="00380C93">
      <w:pPr>
        <w:pStyle w:val="Answer"/>
      </w:pPr>
      <w:sdt>
        <w:sdtPr>
          <w:alias w:val="Witness"/>
          <w:id w:val="-357510621"/>
          <w:placeholder>
            <w:docPart w:val="DefaultPlaceholder_-1854013440"/>
          </w:placeholder>
          <w:richText/>
        </w:sdtPr>
        <w:sdtContent>
          <w:r w:rsidRPr="00AD5029" w:rsidR="00834CD2">
            <w:rPr>
              <w:b/>
              <w:i/>
            </w:rPr>
            <w:t>Juliet Chua:</w:t>
          </w:r>
          <w:r w:rsidRPr="00AD5029">
            <w:rPr>
              <w:b/>
            </w:rPr>
            <w:t xml:space="preserve"> </w:t>
          </w:r>
        </w:sdtContent>
      </w:sdt>
      <w:r w:rsidRPr="00AD5029" w:rsidR="00135EC0">
        <w:t>The total expenditure was £</w:t>
      </w:r>
      <w:r w:rsidRPr="00AD5029">
        <w:t>32</w:t>
      </w:r>
      <w:r w:rsidRPr="00AD5029" w:rsidR="00135EC0">
        <w:t>.6 million.</w:t>
      </w:r>
    </w:p>
    <w:p w:rsidR="00380C93" w:rsidRPr="00AD5029" w:rsidP="00380C93">
      <w:pPr>
        <w:pStyle w:val="Question"/>
      </w:pPr>
      <w:sdt>
        <w:sdtPr>
          <w:alias w:val="Member"/>
          <w:tag w:val="&lt;Member mnisId='1451' dodsId='25783'&gt;"/>
          <w:id w:val="67780049"/>
          <w:placeholder>
            <w:docPart w:val="DefaultPlaceholder_-1854013440"/>
          </w:placeholder>
          <w:richText/>
        </w:sdtPr>
        <w:sdtContent>
          <w:r w:rsidRPr="00AD5029" w:rsidR="00327678">
            <w:rPr>
              <w:b/>
            </w:rPr>
            <w:t>Mr Bacon:</w:t>
          </w:r>
        </w:sdtContent>
      </w:sdt>
      <w:r w:rsidRPr="00AD5029">
        <w:t xml:space="preserve"> </w:t>
      </w:r>
      <w:r w:rsidRPr="00AD5029" w:rsidR="00C77BA4">
        <w:t>What was the initial estimate of the total cost?</w:t>
      </w:r>
    </w:p>
    <w:p w:rsidR="00380C93" w:rsidRPr="00AD5029" w:rsidP="00380C93">
      <w:pPr>
        <w:pStyle w:val="Answer"/>
      </w:pPr>
      <w:sdt>
        <w:sdtPr>
          <w:alias w:val="Witness"/>
          <w:id w:val="-1712344147"/>
          <w:placeholder>
            <w:docPart w:val="DefaultPlaceholder_-1854013440"/>
          </w:placeholder>
          <w:richText/>
        </w:sdtPr>
        <w:sdtContent>
          <w:r w:rsidRPr="00AD5029" w:rsidR="00834CD2">
            <w:rPr>
              <w:b/>
              <w:i/>
            </w:rPr>
            <w:t>Juliet Chua:</w:t>
          </w:r>
          <w:r w:rsidRPr="00AD5029">
            <w:rPr>
              <w:b/>
            </w:rPr>
            <w:t xml:space="preserve"> </w:t>
          </w:r>
        </w:sdtContent>
      </w:sdt>
      <w:r w:rsidRPr="00AD5029" w:rsidR="00C77BA4">
        <w:t>The costs are broken down into three different areas.</w:t>
      </w:r>
      <w:r w:rsidRPr="00AD5029" w:rsidR="00A66753">
        <w:t xml:space="preserve"> </w:t>
      </w:r>
      <w:r w:rsidRPr="00AD5029" w:rsidR="00C77BA4">
        <w:t>There is the cost of the team that has been supporting the merger.</w:t>
      </w:r>
      <w:r w:rsidRPr="00AD5029" w:rsidR="00A66753">
        <w:t xml:space="preserve"> </w:t>
      </w:r>
      <w:r w:rsidRPr="00AD5029" w:rsidR="00C77BA4">
        <w:t xml:space="preserve">I have what is called a transformation </w:t>
      </w:r>
      <w:r w:rsidRPr="00AD5029">
        <w:t>directorate</w:t>
      </w:r>
      <w:r w:rsidR="00741F9C">
        <w:t>—</w:t>
      </w:r>
      <w:r w:rsidRPr="00AD5029">
        <w:t>a small</w:t>
      </w:r>
      <w:r w:rsidR="004B686B">
        <w:t xml:space="preserve"> internal</w:t>
      </w:r>
      <w:r w:rsidRPr="00AD5029">
        <w:t xml:space="preserve"> team</w:t>
      </w:r>
      <w:r w:rsidR="004B686B">
        <w:t xml:space="preserve"> supported</w:t>
      </w:r>
      <w:r w:rsidRPr="00AD5029">
        <w:t xml:space="preserve"> </w:t>
      </w:r>
      <w:r w:rsidRPr="00AD5029" w:rsidR="00C77BA4">
        <w:t>with a small amount of additional consultancy cost that has been doing organisational development work supporting the merger.</w:t>
      </w:r>
      <w:r w:rsidRPr="00AD5029" w:rsidR="00A66753">
        <w:t xml:space="preserve"> </w:t>
      </w:r>
      <w:r w:rsidRPr="00AD5029" w:rsidR="00C77BA4">
        <w:t>W</w:t>
      </w:r>
      <w:r w:rsidRPr="00AD5029">
        <w:t>e have a portfolio of seven different programmes</w:t>
      </w:r>
      <w:r w:rsidRPr="00AD5029" w:rsidR="00C77BA4">
        <w:t xml:space="preserve">, which are due to complete at the end of this </w:t>
      </w:r>
      <w:r w:rsidR="00C45753">
        <w:t>financial</w:t>
      </w:r>
      <w:r w:rsidRPr="00AD5029" w:rsidR="00C45753">
        <w:t xml:space="preserve"> </w:t>
      </w:r>
      <w:r w:rsidRPr="00AD5029" w:rsidR="00C77BA4">
        <w:t>year.</w:t>
      </w:r>
      <w:r w:rsidRPr="00AD5029" w:rsidR="00A66753">
        <w:t xml:space="preserve"> </w:t>
      </w:r>
      <w:r w:rsidRPr="00AD5029" w:rsidR="00C77BA4">
        <w:t>At that point, we will have completed the integration work for the merger.</w:t>
      </w:r>
      <w:r w:rsidRPr="00AD5029" w:rsidR="00A66753">
        <w:t xml:space="preserve"> </w:t>
      </w:r>
      <w:r w:rsidRPr="00AD5029" w:rsidR="00C77BA4">
        <w:t xml:space="preserve">The </w:t>
      </w:r>
      <w:r w:rsidRPr="00AD5029">
        <w:t xml:space="preserve">other portion </w:t>
      </w:r>
      <w:r w:rsidRPr="00AD5029" w:rsidR="00C77BA4">
        <w:t>of the spend has gone on IT support</w:t>
      </w:r>
      <w:r w:rsidR="00741F9C">
        <w:t>—</w:t>
      </w:r>
      <w:r w:rsidRPr="00AD5029" w:rsidR="00C77BA4">
        <w:t xml:space="preserve">new software licensing, support in terms of bringing people on to the same platform and </w:t>
      </w:r>
      <w:r w:rsidRPr="00AD5029">
        <w:t>reducing friction costs</w:t>
      </w:r>
      <w:r w:rsidRPr="00AD5029" w:rsidR="00C77BA4">
        <w:t>.</w:t>
      </w:r>
      <w:r w:rsidRPr="00AD5029">
        <w:t xml:space="preserve"> </w:t>
      </w:r>
    </w:p>
    <w:p w:rsidR="00380C93" w:rsidRPr="00AD5029" w:rsidP="00380C93">
      <w:pPr>
        <w:pStyle w:val="Question"/>
      </w:pPr>
      <w:sdt>
        <w:sdtPr>
          <w:alias w:val="Member"/>
          <w:tag w:val="&lt;Member mnisId='1451' dodsId='25783'&gt;"/>
          <w:id w:val="185258126"/>
          <w:placeholder>
            <w:docPart w:val="DefaultPlaceholder_-1854013440"/>
          </w:placeholder>
          <w:richText/>
        </w:sdtPr>
        <w:sdtContent>
          <w:r w:rsidRPr="00AD5029" w:rsidR="00327678">
            <w:rPr>
              <w:b/>
            </w:rPr>
            <w:t>Mr Bacon:</w:t>
          </w:r>
        </w:sdtContent>
      </w:sdt>
      <w:r w:rsidRPr="00AD5029">
        <w:t xml:space="preserve"> </w:t>
      </w:r>
      <w:r w:rsidRPr="00AD5029" w:rsidR="00C77BA4">
        <w:t>I wanted to come on to that, but first may I ask about the more general administrative process and systems efficiencies that the annual report talks about?</w:t>
      </w:r>
      <w:r w:rsidRPr="00AD5029" w:rsidR="00A66753">
        <w:t xml:space="preserve"> </w:t>
      </w:r>
      <w:r w:rsidRPr="00AD5029" w:rsidR="00C77BA4">
        <w:t xml:space="preserve">There </w:t>
      </w:r>
      <w:r w:rsidRPr="00AD5029">
        <w:t xml:space="preserve">are obviously proposed benefits </w:t>
      </w:r>
      <w:r w:rsidRPr="00AD5029" w:rsidR="00C77BA4">
        <w:t>from the merger</w:t>
      </w:r>
      <w:r w:rsidR="00741F9C">
        <w:t>; h</w:t>
      </w:r>
      <w:r w:rsidRPr="00AD5029" w:rsidR="00C77BA4">
        <w:t>ave you quantified them?</w:t>
      </w:r>
      <w:r w:rsidRPr="00AD5029" w:rsidR="00A66753">
        <w:t xml:space="preserve"> </w:t>
      </w:r>
      <w:r w:rsidRPr="00AD5029" w:rsidR="00C77BA4">
        <w:t>How are you measuring them?</w:t>
      </w:r>
    </w:p>
    <w:p w:rsidR="00380C93" w:rsidRPr="00AD5029" w:rsidP="00380C93">
      <w:pPr>
        <w:pStyle w:val="Answer"/>
      </w:pPr>
      <w:sdt>
        <w:sdtPr>
          <w:alias w:val="Witness"/>
          <w:id w:val="-1721665600"/>
          <w:placeholder>
            <w:docPart w:val="DefaultPlaceholder_-1854013440"/>
          </w:placeholder>
          <w:richText/>
        </w:sdtPr>
        <w:sdtContent>
          <w:r w:rsidRPr="00AD5029" w:rsidR="00834CD2">
            <w:rPr>
              <w:b/>
              <w:i/>
            </w:rPr>
            <w:t>Juliet Chua:</w:t>
          </w:r>
          <w:r w:rsidRPr="00AD5029">
            <w:rPr>
              <w:b/>
            </w:rPr>
            <w:t xml:space="preserve"> </w:t>
          </w:r>
        </w:sdtContent>
      </w:sdt>
      <w:r w:rsidRPr="00AD5029" w:rsidR="00F87F2F">
        <w:t xml:space="preserve">We have individual business cases for </w:t>
      </w:r>
      <w:r w:rsidRPr="00AD5029" w:rsidR="0078045E">
        <w:t>five</w:t>
      </w:r>
      <w:r w:rsidRPr="00AD5029">
        <w:t xml:space="preserve"> of the seven integration projects</w:t>
      </w:r>
      <w:r w:rsidRPr="00AD5029" w:rsidR="001D3D38">
        <w:t xml:space="preserve"> that</w:t>
      </w:r>
      <w:r w:rsidRPr="00AD5029" w:rsidR="00F87F2F">
        <w:t xml:space="preserve"> will have gone through, which will have individual benefits attached to them.</w:t>
      </w:r>
      <w:r w:rsidRPr="00AD5029" w:rsidR="00A66753">
        <w:t xml:space="preserve"> </w:t>
      </w:r>
      <w:r w:rsidRPr="00AD5029" w:rsidR="00F87F2F">
        <w:t>For example, the large programme that I am responsible for, which is called Her</w:t>
      </w:r>
      <w:r w:rsidRPr="00AD5029" w:rsidR="001D3D38">
        <w:t>a</w:t>
      </w:r>
      <w:r w:rsidR="00741F9C">
        <w:t>—it is</w:t>
      </w:r>
      <w:r w:rsidRPr="00AD5029" w:rsidR="00F87F2F">
        <w:t xml:space="preserve"> called an ERP single IT system for </w:t>
      </w:r>
      <w:r w:rsidRPr="00AD5029">
        <w:t>HR and finance</w:t>
      </w:r>
      <w:r w:rsidR="00741F9C">
        <w:t>—</w:t>
      </w:r>
      <w:r w:rsidRPr="00AD5029" w:rsidR="00F87F2F">
        <w:t>has a set of benefits accrued to that.</w:t>
      </w:r>
      <w:r w:rsidRPr="00AD5029" w:rsidR="00A66753">
        <w:t xml:space="preserve"> </w:t>
      </w:r>
      <w:r w:rsidRPr="00AD5029" w:rsidR="00F87F2F">
        <w:t xml:space="preserve">Each of the business cases has that individual business benefit alongside, within the overall merger </w:t>
      </w:r>
      <w:r w:rsidRPr="00AD5029">
        <w:t>framework</w:t>
      </w:r>
      <w:r w:rsidRPr="00AD5029" w:rsidR="00F87F2F">
        <w:t>.</w:t>
      </w:r>
      <w:r w:rsidRPr="00AD5029" w:rsidR="00A66753">
        <w:t xml:space="preserve"> </w:t>
      </w:r>
      <w:r w:rsidRPr="00AD5029" w:rsidR="00F87F2F">
        <w:t>At that point you get into a conversation about some of the strategic and operational benefits of working in</w:t>
      </w:r>
      <w:r w:rsidRPr="00AD5029">
        <w:t xml:space="preserve"> an integrated way</w:t>
      </w:r>
      <w:r w:rsidRPr="00AD5029" w:rsidR="00F87F2F">
        <w:t xml:space="preserve">, which we look at in the </w:t>
      </w:r>
      <w:r w:rsidRPr="00AD5029" w:rsidR="00A87E2C">
        <w:t xml:space="preserve">overall </w:t>
      </w:r>
      <w:r w:rsidRPr="00AD5029" w:rsidR="00F87F2F">
        <w:t>framework of the performance of the Department.</w:t>
      </w:r>
      <w:r w:rsidRPr="00AD5029" w:rsidR="00A66753">
        <w:t xml:space="preserve"> </w:t>
      </w:r>
    </w:p>
    <w:p w:rsidR="00380C93" w:rsidRPr="00AD5029" w:rsidP="00380C93">
      <w:pPr>
        <w:pStyle w:val="Answer"/>
      </w:pPr>
      <w:sdt>
        <w:sdtPr>
          <w:alias w:val="Witness"/>
          <w:id w:val="658664104"/>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966606">
        <w:t>It is worth re</w:t>
      </w:r>
      <w:r w:rsidR="003B57C6">
        <w:t>membering</w:t>
      </w:r>
      <w:r w:rsidRPr="00AD5029" w:rsidR="00966606">
        <w:t xml:space="preserve"> that savings were not a driver of the decision to merge the two Departments.</w:t>
      </w:r>
      <w:r w:rsidRPr="00AD5029" w:rsidR="00A66753">
        <w:t xml:space="preserve"> </w:t>
      </w:r>
      <w:r w:rsidRPr="00AD5029" w:rsidR="00966606">
        <w:t>It was about having more impact overseas by being more coherent.</w:t>
      </w:r>
    </w:p>
    <w:p w:rsidR="00380C93" w:rsidRPr="00AD5029" w:rsidP="00380C93">
      <w:pPr>
        <w:pStyle w:val="Question"/>
      </w:pPr>
      <w:sdt>
        <w:sdtPr>
          <w:alias w:val="Member"/>
          <w:tag w:val="&lt;Member mnisId='1451' dodsId='25783'&gt;"/>
          <w:id w:val="1663040340"/>
          <w:placeholder>
            <w:docPart w:val="DefaultPlaceholder_-1854013440"/>
          </w:placeholder>
          <w:richText/>
        </w:sdtPr>
        <w:sdtContent>
          <w:r w:rsidRPr="00AD5029" w:rsidR="00327678">
            <w:rPr>
              <w:b/>
            </w:rPr>
            <w:t>Mr Bacon:</w:t>
          </w:r>
        </w:sdtContent>
      </w:sdt>
      <w:r w:rsidRPr="00AD5029">
        <w:t xml:space="preserve"> </w:t>
      </w:r>
      <w:r w:rsidRPr="00AD5029" w:rsidR="00966606">
        <w:t xml:space="preserve">I </w:t>
      </w:r>
      <w:r w:rsidRPr="00AD5029">
        <w:t xml:space="preserve">was not necessarily </w:t>
      </w:r>
      <w:r w:rsidRPr="00AD5029" w:rsidR="00966606">
        <w:t>saying that there had been a financial saving.</w:t>
      </w:r>
      <w:r w:rsidRPr="00AD5029" w:rsidR="00A66753">
        <w:t xml:space="preserve"> </w:t>
      </w:r>
      <w:r w:rsidRPr="00AD5029" w:rsidR="00966606">
        <w:t>There may be other benefits.</w:t>
      </w:r>
      <w:r w:rsidRPr="00AD5029" w:rsidR="00A66753">
        <w:t xml:space="preserve"> </w:t>
      </w:r>
      <w:r w:rsidRPr="00AD5029" w:rsidR="00966606">
        <w:t>I realise that.</w:t>
      </w:r>
      <w:r w:rsidRPr="00AD5029" w:rsidR="00A66753">
        <w:t xml:space="preserve"> </w:t>
      </w:r>
      <w:r w:rsidRPr="00AD5029" w:rsidR="00966606">
        <w:t>I</w:t>
      </w:r>
      <w:r w:rsidRPr="00AD5029">
        <w:t xml:space="preserve">t has been reported that the ex-DFID </w:t>
      </w:r>
      <w:r w:rsidRPr="00AD5029" w:rsidR="00966606">
        <w:t xml:space="preserve">and the ex-FCO having different IT systems hampered the </w:t>
      </w:r>
      <w:r w:rsidRPr="00AD5029">
        <w:t>response to Afghanistan and</w:t>
      </w:r>
      <w:r w:rsidRPr="00AD5029" w:rsidR="00966606">
        <w:t xml:space="preserve">, </w:t>
      </w:r>
      <w:r w:rsidRPr="00AD5029">
        <w:t xml:space="preserve">more </w:t>
      </w:r>
      <w:r w:rsidRPr="00AD5029" w:rsidR="0078045E">
        <w:t>recently</w:t>
      </w:r>
      <w:r w:rsidRPr="00AD5029" w:rsidR="00966606">
        <w:t xml:space="preserve">, has </w:t>
      </w:r>
      <w:r w:rsidRPr="00AD5029">
        <w:t>ham</w:t>
      </w:r>
      <w:r w:rsidRPr="00AD5029" w:rsidR="0078045E">
        <w:t>pe</w:t>
      </w:r>
      <w:r w:rsidRPr="00AD5029">
        <w:t>red the response to Ukraine</w:t>
      </w:r>
      <w:r w:rsidRPr="00AD5029" w:rsidR="00966606">
        <w:t>.</w:t>
      </w:r>
      <w:r w:rsidRPr="00AD5029" w:rsidR="00A66753">
        <w:t xml:space="preserve"> </w:t>
      </w:r>
      <w:r w:rsidRPr="00AD5029" w:rsidR="00966606">
        <w:t>You mentioned digital integration in your previous answer</w:t>
      </w:r>
      <w:r w:rsidR="00A87E2C">
        <w:t>; h</w:t>
      </w:r>
      <w:r w:rsidRPr="00AD5029" w:rsidR="00966606">
        <w:t>ow far along the road are you with that and what is the total cost of that integration?</w:t>
      </w:r>
    </w:p>
    <w:p w:rsidR="00380C93" w:rsidRPr="00AD5029" w:rsidP="00380C93">
      <w:pPr>
        <w:pStyle w:val="Answer"/>
      </w:pPr>
      <w:sdt>
        <w:sdtPr>
          <w:alias w:val="Witness"/>
          <w:id w:val="-1288035048"/>
          <w:placeholder>
            <w:docPart w:val="DefaultPlaceholder_-1854013440"/>
          </w:placeholder>
          <w:richText/>
        </w:sdtPr>
        <w:sdtContent>
          <w:r w:rsidRPr="00AD5029" w:rsidR="00834CD2">
            <w:rPr>
              <w:b/>
              <w:i/>
            </w:rPr>
            <w:t>Juliet Chua:</w:t>
          </w:r>
          <w:r w:rsidRPr="00AD5029">
            <w:rPr>
              <w:b/>
            </w:rPr>
            <w:t xml:space="preserve"> </w:t>
          </w:r>
        </w:sdtContent>
      </w:sdt>
      <w:r w:rsidRPr="00AD5029" w:rsidR="00966606">
        <w:t xml:space="preserve">I am pleased to say </w:t>
      </w:r>
      <w:r w:rsidR="00A87E2C">
        <w:t xml:space="preserve">that </w:t>
      </w:r>
      <w:r w:rsidRPr="00AD5029" w:rsidR="00966606">
        <w:t>we are making good progress.</w:t>
      </w:r>
      <w:r w:rsidRPr="00AD5029" w:rsidR="00A66753">
        <w:t xml:space="preserve"> </w:t>
      </w:r>
      <w:r w:rsidRPr="00AD5029" w:rsidR="00966606">
        <w:t>As of this summer, all ex-DFI</w:t>
      </w:r>
      <w:r w:rsidRPr="00AD5029" w:rsidR="00667173">
        <w:t>D</w:t>
      </w:r>
      <w:r w:rsidRPr="00AD5029" w:rsidR="00966606">
        <w:t xml:space="preserve"> users are now </w:t>
      </w:r>
      <w:r w:rsidRPr="00AD5029" w:rsidR="00B131AA">
        <w:t>on what is called Osprey</w:t>
      </w:r>
      <w:r w:rsidRPr="00AD5029" w:rsidR="00405DAB">
        <w:t xml:space="preserve">, </w:t>
      </w:r>
      <w:r w:rsidRPr="00AD5029" w:rsidR="00B131AA">
        <w:t xml:space="preserve">which is the </w:t>
      </w:r>
      <w:r w:rsidRPr="00AD5029">
        <w:t>single platform</w:t>
      </w:r>
      <w:r w:rsidRPr="00AD5029" w:rsidR="001D3D38">
        <w:t>—</w:t>
      </w:r>
      <w:r w:rsidRPr="00AD5029">
        <w:t>one</w:t>
      </w:r>
      <w:r w:rsidRPr="00AD5029" w:rsidR="00B131AA">
        <w:t xml:space="preserve"> </w:t>
      </w:r>
      <w:r w:rsidRPr="00AD5029">
        <w:t xml:space="preserve">shared </w:t>
      </w:r>
      <w:r w:rsidRPr="00AD5029" w:rsidR="00B131AA">
        <w:t>I</w:t>
      </w:r>
      <w:r w:rsidRPr="00AD5029" w:rsidR="00FB6A3B">
        <w:t>T platform</w:t>
      </w:r>
      <w:r w:rsidRPr="00AD5029" w:rsidR="001D3D38">
        <w:t>—</w:t>
      </w:r>
      <w:r w:rsidRPr="00AD5029" w:rsidR="00FB6A3B">
        <w:t>which addresses the initial friction of things like not being able to see each other</w:t>
      </w:r>
      <w:r w:rsidRPr="00AD5029" w:rsidR="001D3D38">
        <w:t>’s</w:t>
      </w:r>
      <w:r w:rsidRPr="00AD5029" w:rsidR="00FB6A3B">
        <w:t xml:space="preserve"> diaries.</w:t>
      </w:r>
      <w:r w:rsidRPr="00AD5029" w:rsidR="00A66753">
        <w:t xml:space="preserve"> </w:t>
      </w:r>
      <w:r w:rsidRPr="00AD5029" w:rsidR="00FB6A3B">
        <w:t xml:space="preserve">Although everybody was on Microsoft Teams, </w:t>
      </w:r>
      <w:r w:rsidRPr="00AD5029" w:rsidR="001D3D38">
        <w:t>there were</w:t>
      </w:r>
      <w:r w:rsidRPr="00AD5029" w:rsidR="00FB6A3B">
        <w:t xml:space="preserve"> slightly different iterations of that.</w:t>
      </w:r>
      <w:r w:rsidRPr="00AD5029" w:rsidR="00A66753">
        <w:t xml:space="preserve"> </w:t>
      </w:r>
      <w:r w:rsidRPr="00AD5029" w:rsidR="00FB6A3B">
        <w:t>We now have that in place, so everybody is on the same platform.</w:t>
      </w:r>
    </w:p>
    <w:p w:rsidR="00380C93" w:rsidRPr="00AD5029" w:rsidP="00380C93">
      <w:pPr>
        <w:pStyle w:val="Question"/>
      </w:pPr>
      <w:sdt>
        <w:sdtPr>
          <w:alias w:val="Member"/>
          <w:tag w:val="&lt;Member mnisId='1451' dodsId='25783'&gt;"/>
          <w:id w:val="1078327019"/>
          <w:placeholder>
            <w:docPart w:val="DefaultPlaceholder_-1854013440"/>
          </w:placeholder>
          <w:richText/>
        </w:sdtPr>
        <w:sdtContent>
          <w:r w:rsidRPr="00AD5029" w:rsidR="00327678">
            <w:rPr>
              <w:b/>
            </w:rPr>
            <w:t>Mr Bacon:</w:t>
          </w:r>
        </w:sdtContent>
      </w:sdt>
      <w:r w:rsidRPr="00AD5029">
        <w:t xml:space="preserve"> </w:t>
      </w:r>
      <w:r w:rsidRPr="00AD5029" w:rsidR="00FB6A3B">
        <w:t>Is the integration of the IT basically complete?</w:t>
      </w:r>
    </w:p>
    <w:p w:rsidR="003973A9" w:rsidRPr="00AD5029" w:rsidP="00380C93">
      <w:pPr>
        <w:pStyle w:val="Answer"/>
      </w:pPr>
      <w:sdt>
        <w:sdtPr>
          <w:alias w:val="Witness"/>
          <w:id w:val="246317504"/>
          <w:placeholder>
            <w:docPart w:val="DefaultPlaceholder_-1854013440"/>
          </w:placeholder>
          <w:richText/>
        </w:sdtPr>
        <w:sdtContent>
          <w:r w:rsidRPr="00AD5029" w:rsidR="00834CD2">
            <w:rPr>
              <w:b/>
              <w:i/>
            </w:rPr>
            <w:t>Juliet Chua:</w:t>
          </w:r>
          <w:r w:rsidRPr="00AD5029" w:rsidR="00380C93">
            <w:rPr>
              <w:b/>
            </w:rPr>
            <w:t xml:space="preserve"> </w:t>
          </w:r>
        </w:sdtContent>
      </w:sdt>
      <w:r w:rsidRPr="00AD5029" w:rsidR="00FB6A3B">
        <w:t>No.</w:t>
      </w:r>
      <w:r w:rsidRPr="00AD5029" w:rsidR="00A66753">
        <w:t xml:space="preserve"> </w:t>
      </w:r>
      <w:r w:rsidRPr="00AD5029" w:rsidR="00FB6A3B">
        <w:t>The second half of what I described earlier</w:t>
      </w:r>
      <w:r w:rsidR="00A87E2C">
        <w:t>—</w:t>
      </w:r>
      <w:r w:rsidRPr="00AD5029" w:rsidR="00FB6A3B">
        <w:t>Her</w:t>
      </w:r>
      <w:r w:rsidRPr="00AD5029" w:rsidR="001D3D38">
        <w:t>a</w:t>
      </w:r>
      <w:r w:rsidRPr="00AD5029" w:rsidR="00FB6A3B">
        <w:t>, the big ERP</w:t>
      </w:r>
      <w:r w:rsidR="00A87E2C">
        <w:t>—</w:t>
      </w:r>
      <w:r w:rsidRPr="00AD5029" w:rsidR="00FB6A3B">
        <w:t xml:space="preserve">is taking place </w:t>
      </w:r>
      <w:r w:rsidRPr="00AD5029" w:rsidR="00380C93">
        <w:t xml:space="preserve">in the </w:t>
      </w:r>
      <w:r w:rsidRPr="00AD5029" w:rsidR="00447F3B">
        <w:t>a</w:t>
      </w:r>
      <w:r w:rsidRPr="00AD5029" w:rsidR="00380C93">
        <w:t>utumn</w:t>
      </w:r>
      <w:r w:rsidRPr="00AD5029" w:rsidR="00FB6A3B">
        <w:t>.</w:t>
      </w:r>
      <w:r w:rsidRPr="00AD5029" w:rsidR="00A66753">
        <w:t xml:space="preserve"> </w:t>
      </w:r>
      <w:r w:rsidRPr="00AD5029" w:rsidR="00FB6A3B">
        <w:t>All ex-FCO users came on this summer and all ex-DFID users</w:t>
      </w:r>
      <w:r w:rsidRPr="00AD5029" w:rsidR="00447F3B">
        <w:t xml:space="preserve"> will come on in the autumn, at which point we will have a single HR</w:t>
      </w:r>
      <w:r w:rsidR="004B686B">
        <w:t xml:space="preserve"> and</w:t>
      </w:r>
      <w:r w:rsidRPr="00AD5029" w:rsidR="00447F3B">
        <w:t xml:space="preserve"> finance system, with one set of data</w:t>
      </w:r>
      <w:r w:rsidR="00A87E2C">
        <w:t>—</w:t>
      </w:r>
      <w:r w:rsidRPr="00AD5029" w:rsidR="00447F3B">
        <w:t>one set of information for the entire Department.</w:t>
      </w:r>
      <w:r w:rsidRPr="00AD5029" w:rsidR="00A66753">
        <w:t xml:space="preserve"> </w:t>
      </w:r>
      <w:r w:rsidRPr="00AD5029" w:rsidR="00447F3B">
        <w:t>There is obviously continuing work that we do to upgrade and improve, but those will be the two core systems in place.</w:t>
      </w:r>
    </w:p>
    <w:p w:rsidR="00380C93" w:rsidRPr="00AD5029" w:rsidP="003973A9">
      <w:pPr>
        <w:pStyle w:val="Question"/>
      </w:pPr>
      <w:sdt>
        <w:sdtPr>
          <w:alias w:val="Member"/>
          <w:tag w:val="&lt;Member mnisId='1451' dodsId='25783'&gt;"/>
          <w:id w:val="2131051484"/>
          <w:placeholder>
            <w:docPart w:val="DefaultPlaceholder_-1854013440"/>
          </w:placeholder>
          <w:richText/>
        </w:sdtPr>
        <w:sdtContent>
          <w:r w:rsidRPr="00AD5029" w:rsidR="00327678">
            <w:rPr>
              <w:b/>
            </w:rPr>
            <w:t>Mr Bacon:</w:t>
          </w:r>
        </w:sdtContent>
      </w:sdt>
      <w:r w:rsidRPr="00AD5029" w:rsidR="003973A9">
        <w:t xml:space="preserve"> </w:t>
      </w:r>
      <w:r w:rsidRPr="00AD5029" w:rsidR="00447F3B">
        <w:t>How much is that integration costing?</w:t>
      </w:r>
    </w:p>
    <w:p w:rsidR="003973A9" w:rsidRPr="00AD5029" w:rsidP="003973A9">
      <w:pPr>
        <w:pStyle w:val="Answer"/>
      </w:pPr>
      <w:sdt>
        <w:sdtPr>
          <w:alias w:val="Witness"/>
          <w:id w:val="1836952112"/>
          <w:placeholder>
            <w:docPart w:val="DefaultPlaceholder_-1854013440"/>
          </w:placeholder>
          <w:richText/>
        </w:sdtPr>
        <w:sdtContent>
          <w:r w:rsidRPr="00AD5029" w:rsidR="00834CD2">
            <w:rPr>
              <w:b/>
              <w:i/>
            </w:rPr>
            <w:t>Juliet Chua:</w:t>
          </w:r>
          <w:r w:rsidRPr="00AD5029">
            <w:rPr>
              <w:b/>
            </w:rPr>
            <w:t xml:space="preserve"> </w:t>
          </w:r>
        </w:sdtContent>
      </w:sdt>
      <w:r w:rsidRPr="00AD5029" w:rsidR="00447F3B">
        <w:t>Ex-FCO was already planning to introduce Her</w:t>
      </w:r>
      <w:r w:rsidRPr="00AD5029" w:rsidR="001D3D38">
        <w:t>a</w:t>
      </w:r>
      <w:r w:rsidRPr="00AD5029" w:rsidR="00447F3B">
        <w:t xml:space="preserve">, so much of the business case was about upgrading </w:t>
      </w:r>
      <w:r w:rsidRPr="00AD5029">
        <w:t xml:space="preserve">existing </w:t>
      </w:r>
      <w:r w:rsidRPr="00AD5029" w:rsidR="00447F3B">
        <w:t>legacy programmes.</w:t>
      </w:r>
      <w:r w:rsidRPr="00AD5029" w:rsidR="00A66753">
        <w:t xml:space="preserve"> </w:t>
      </w:r>
      <w:r w:rsidRPr="00AD5029" w:rsidR="00447F3B">
        <w:t xml:space="preserve">Indeed, the upgrade to the single platform was </w:t>
      </w:r>
      <w:r w:rsidRPr="00AD5029">
        <w:t>already planned</w:t>
      </w:r>
      <w:r w:rsidRPr="00AD5029" w:rsidR="00447F3B">
        <w:t xml:space="preserve">, so much of the </w:t>
      </w:r>
      <w:r w:rsidRPr="00AD5029">
        <w:t xml:space="preserve">initial business case </w:t>
      </w:r>
      <w:r w:rsidRPr="00AD5029" w:rsidR="001D3D38">
        <w:t>w</w:t>
      </w:r>
      <w:r w:rsidRPr="00AD5029" w:rsidR="0078045E">
        <w:t>as</w:t>
      </w:r>
      <w:r w:rsidRPr="00AD5029">
        <w:t xml:space="preserve"> already identified</w:t>
      </w:r>
      <w:r w:rsidRPr="00AD5029" w:rsidR="00447F3B">
        <w:t>.</w:t>
      </w:r>
      <w:r w:rsidRPr="00AD5029" w:rsidR="00A66753">
        <w:t xml:space="preserve"> </w:t>
      </w:r>
      <w:r w:rsidRPr="00AD5029" w:rsidR="00447F3B">
        <w:t>The integration costs are what is captured in the merger numbers that are in the annual report, in terms of that £32 million, but obviously in addition to that there was</w:t>
      </w:r>
      <w:r w:rsidRPr="00AD5029">
        <w:t xml:space="preserve"> quite a large investment </w:t>
      </w:r>
      <w:r w:rsidRPr="00AD5029" w:rsidR="00447F3B">
        <w:t>in our ERP overall.</w:t>
      </w:r>
    </w:p>
    <w:p w:rsidR="003973A9" w:rsidRPr="00AD5029" w:rsidP="003973A9">
      <w:pPr>
        <w:pStyle w:val="Question"/>
      </w:pPr>
      <w:sdt>
        <w:sdtPr>
          <w:alias w:val="Member"/>
          <w:tag w:val="&lt;Member mnisId='1451' dodsId='25783'&gt;"/>
          <w:id w:val="-879629869"/>
          <w:placeholder>
            <w:docPart w:val="DefaultPlaceholder_-1854013440"/>
          </w:placeholder>
          <w:richText/>
        </w:sdtPr>
        <w:sdtContent>
          <w:r w:rsidRPr="00AD5029" w:rsidR="00327678">
            <w:rPr>
              <w:b/>
            </w:rPr>
            <w:t>Mr Bacon:</w:t>
          </w:r>
        </w:sdtContent>
      </w:sdt>
      <w:r w:rsidRPr="00AD5029">
        <w:t xml:space="preserve"> </w:t>
      </w:r>
      <w:r w:rsidRPr="00AD5029" w:rsidR="00447F3B">
        <w:t>There has been a creation of a Minister for Development.</w:t>
      </w:r>
      <w:r w:rsidRPr="00AD5029" w:rsidR="00A66753">
        <w:t xml:space="preserve"> </w:t>
      </w:r>
      <w:r w:rsidRPr="00AD5029" w:rsidR="00447F3B">
        <w:t xml:space="preserve">Is that an </w:t>
      </w:r>
      <w:r w:rsidRPr="00AD5029">
        <w:t xml:space="preserve">admission </w:t>
      </w:r>
      <w:r w:rsidRPr="00AD5029" w:rsidR="00447F3B">
        <w:t xml:space="preserve">that </w:t>
      </w:r>
      <w:r w:rsidRPr="00AD5029">
        <w:t xml:space="preserve">the integration </w:t>
      </w:r>
      <w:r w:rsidRPr="00AD5029" w:rsidR="00447F3B">
        <w:t xml:space="preserve">of diplomacy and development policy is not </w:t>
      </w:r>
      <w:r w:rsidRPr="00AD5029" w:rsidR="00447F3B">
        <w:t>really fully</w:t>
      </w:r>
      <w:r w:rsidRPr="00AD5029" w:rsidR="00447F3B">
        <w:t xml:space="preserve"> possible?</w:t>
      </w:r>
      <w:r w:rsidRPr="00AD5029">
        <w:t xml:space="preserve"> </w:t>
      </w:r>
    </w:p>
    <w:p w:rsidR="00447F3B" w:rsidRPr="00AD5029" w:rsidP="003973A9">
      <w:pPr>
        <w:pStyle w:val="Answer"/>
      </w:pPr>
      <w:sdt>
        <w:sdtPr>
          <w:alias w:val="Witness"/>
          <w:id w:val="420064382"/>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3973A9">
            <w:rPr>
              <w:b/>
            </w:rPr>
            <w:t xml:space="preserve"> </w:t>
          </w:r>
        </w:sdtContent>
      </w:sdt>
      <w:r w:rsidRPr="00AD5029">
        <w:t xml:space="preserve">No, I do not think it is at </w:t>
      </w:r>
      <w:r w:rsidRPr="00AD5029">
        <w:t>all</w:t>
      </w:r>
      <w:r w:rsidRPr="00AD5029" w:rsidR="001D3D38">
        <w:t>,</w:t>
      </w:r>
      <w:r w:rsidRPr="00AD5029">
        <w:t xml:space="preserve"> actually</w:t>
      </w:r>
      <w:r w:rsidRPr="00AD5029">
        <w:t>.</w:t>
      </w:r>
      <w:r w:rsidRPr="00AD5029" w:rsidR="00A66753">
        <w:t xml:space="preserve"> </w:t>
      </w:r>
      <w:r w:rsidRPr="00AD5029">
        <w:t>W</w:t>
      </w:r>
      <w:r w:rsidRPr="00AD5029" w:rsidR="003973A9">
        <w:t>e had a particular structure</w:t>
      </w:r>
      <w:r w:rsidRPr="00AD5029">
        <w:t>, both on the ministerial side and on the official side, from day one.</w:t>
      </w:r>
      <w:r w:rsidRPr="00AD5029" w:rsidR="00A66753">
        <w:t xml:space="preserve"> </w:t>
      </w:r>
      <w:r w:rsidRPr="00AD5029">
        <w:t>In the end, Ministers and their portfolios and job titles</w:t>
      </w:r>
      <w:r w:rsidRPr="00AD5029" w:rsidR="001D3D38">
        <w:t xml:space="preserve"> </w:t>
      </w:r>
      <w:r w:rsidRPr="00AD5029">
        <w:t xml:space="preserve">are a </w:t>
      </w:r>
      <w:r w:rsidRPr="00AD5029" w:rsidR="003973A9">
        <w:t>matter for the Prime Minister</w:t>
      </w:r>
      <w:r w:rsidRPr="00AD5029">
        <w:t>.</w:t>
      </w:r>
      <w:r w:rsidRPr="00AD5029" w:rsidR="00A66753">
        <w:t xml:space="preserve"> </w:t>
      </w:r>
      <w:r w:rsidRPr="00AD5029">
        <w:t>The fact that we now have a Minister for Development and a director general for development and humanitarian is a good thing.</w:t>
      </w:r>
      <w:r w:rsidRPr="00AD5029" w:rsidR="00A66753">
        <w:t xml:space="preserve"> </w:t>
      </w:r>
      <w:r w:rsidRPr="00AD5029">
        <w:t xml:space="preserve">It makes us </w:t>
      </w:r>
      <w:r w:rsidRPr="00AD5029" w:rsidR="003973A9">
        <w:t xml:space="preserve">much </w:t>
      </w:r>
      <w:r w:rsidRPr="00AD5029" w:rsidR="0078045E">
        <w:t>stronger</w:t>
      </w:r>
      <w:r w:rsidRPr="00AD5029" w:rsidR="003973A9">
        <w:t xml:space="preserve"> </w:t>
      </w:r>
      <w:r w:rsidRPr="00AD5029">
        <w:t xml:space="preserve">in </w:t>
      </w:r>
      <w:r w:rsidRPr="00AD5029" w:rsidR="003973A9">
        <w:t xml:space="preserve">our </w:t>
      </w:r>
      <w:r w:rsidRPr="00AD5029" w:rsidR="0078045E">
        <w:t>ability</w:t>
      </w:r>
      <w:r w:rsidRPr="00AD5029" w:rsidR="003973A9">
        <w:t xml:space="preserve"> to engage with </w:t>
      </w:r>
      <w:r w:rsidRPr="00AD5029">
        <w:t>our development partners externally, at both Minister and official level, having somebody with it explicitly in their job title.</w:t>
      </w:r>
      <w:r w:rsidRPr="00AD5029" w:rsidR="00A66753">
        <w:t xml:space="preserve"> </w:t>
      </w:r>
    </w:p>
    <w:p w:rsidR="003973A9" w:rsidRPr="00AD5029" w:rsidP="003973A9">
      <w:pPr>
        <w:pStyle w:val="Answer"/>
      </w:pPr>
      <w:r w:rsidRPr="00AD5029">
        <w:t>This is not about</w:t>
      </w:r>
      <w:r w:rsidRPr="00AD5029">
        <w:t xml:space="preserve"> </w:t>
      </w:r>
      <w:r w:rsidRPr="00AD5029" w:rsidR="0078045E">
        <w:t>creating</w:t>
      </w:r>
      <w:r w:rsidRPr="00AD5029">
        <w:t xml:space="preserve"> one part </w:t>
      </w:r>
      <w:r w:rsidRPr="00AD5029">
        <w:t xml:space="preserve">of the </w:t>
      </w:r>
      <w:r w:rsidRPr="00AD5029" w:rsidR="001D3D38">
        <w:t>D</w:t>
      </w:r>
      <w:r w:rsidRPr="00AD5029">
        <w:t>epartment that does development and everyone else doing diplomacy.</w:t>
      </w:r>
      <w:r w:rsidRPr="00AD5029" w:rsidR="00A66753">
        <w:t xml:space="preserve"> </w:t>
      </w:r>
      <w:r w:rsidRPr="00AD5029">
        <w:t>It remains the case that development and diplomacy are spread throughout the Department.</w:t>
      </w:r>
      <w:r w:rsidRPr="00AD5029" w:rsidR="00A66753">
        <w:t xml:space="preserve"> </w:t>
      </w:r>
      <w:r w:rsidRPr="00AD5029">
        <w:t xml:space="preserve">It gives us, </w:t>
      </w:r>
      <w:r w:rsidRPr="00AD5029">
        <w:t xml:space="preserve">at senior level, </w:t>
      </w:r>
      <w:r w:rsidRPr="00AD5029" w:rsidR="001D3D38">
        <w:t>a focus point</w:t>
      </w:r>
      <w:r w:rsidR="00A87E2C">
        <w:t>:</w:t>
      </w:r>
      <w:r w:rsidRPr="00AD5029" w:rsidR="001D3D38">
        <w:t xml:space="preserve"> you can lead </w:t>
      </w:r>
      <w:r w:rsidRPr="00AD5029" w:rsidR="00D8573A">
        <w:t>across the system</w:t>
      </w:r>
      <w:r w:rsidRPr="00AD5029" w:rsidR="001D3D38">
        <w:t>,</w:t>
      </w:r>
      <w:r w:rsidRPr="00AD5029" w:rsidR="00D8573A">
        <w:t xml:space="preserve"> </w:t>
      </w:r>
      <w:r w:rsidRPr="00AD5029" w:rsidR="00D8573A">
        <w:t>particular</w:t>
      </w:r>
      <w:r w:rsidRPr="00AD5029" w:rsidR="001D3D38">
        <w:t>ly</w:t>
      </w:r>
      <w:r w:rsidRPr="00AD5029" w:rsidR="00D8573A">
        <w:t xml:space="preserve"> in terms of having a Minister engage externally on development issues at ministerial level.</w:t>
      </w:r>
      <w:r w:rsidRPr="00AD5029" w:rsidR="00A66753">
        <w:t xml:space="preserve"> </w:t>
      </w:r>
    </w:p>
    <w:p w:rsidR="003973A9" w:rsidRPr="00AD5029" w:rsidP="003973A9">
      <w:pPr>
        <w:pStyle w:val="Question"/>
      </w:pPr>
      <w:sdt>
        <w:sdtPr>
          <w:alias w:val="Member"/>
          <w:tag w:val="&lt;Member mnisId='1451' dodsId='25783'&gt;"/>
          <w:id w:val="1082640683"/>
          <w:placeholder>
            <w:docPart w:val="DefaultPlaceholder_-1854013440"/>
          </w:placeholder>
          <w:richText/>
        </w:sdtPr>
        <w:sdtContent>
          <w:r w:rsidRPr="00AD5029" w:rsidR="00327678">
            <w:rPr>
              <w:b/>
            </w:rPr>
            <w:t>Mr Bacon:</w:t>
          </w:r>
        </w:sdtContent>
      </w:sdt>
      <w:r w:rsidRPr="00AD5029">
        <w:t xml:space="preserve"> I remember</w:t>
      </w:r>
      <w:r w:rsidRPr="00AD5029" w:rsidR="00D8573A">
        <w:t xml:space="preserve"> one of your predecessors, or a Permanent Secretary, saying after the merger that when it first happened there were ambassadors coming through who had a DFID</w:t>
      </w:r>
      <w:r w:rsidRPr="00AD5029">
        <w:t xml:space="preserve"> background</w:t>
      </w:r>
      <w:r w:rsidRPr="00AD5029" w:rsidR="00D8573A">
        <w:t>, not an FCO background.</w:t>
      </w:r>
      <w:r w:rsidRPr="00AD5029" w:rsidR="00A66753">
        <w:t xml:space="preserve"> </w:t>
      </w:r>
      <w:r w:rsidRPr="00AD5029" w:rsidR="00D8573A">
        <w:t>How many of the ambassadors who are currently in post have come via DFID</w:t>
      </w:r>
      <w:r w:rsidRPr="00AD5029" w:rsidR="001D3D38">
        <w:t xml:space="preserve"> </w:t>
      </w:r>
      <w:r w:rsidRPr="00AD5029" w:rsidR="00D8573A">
        <w:t>rather than via FCO?</w:t>
      </w:r>
      <w:r w:rsidRPr="00AD5029">
        <w:t xml:space="preserve"> </w:t>
      </w:r>
    </w:p>
    <w:p w:rsidR="003973A9" w:rsidRPr="00AD5029" w:rsidP="003973A9">
      <w:pPr>
        <w:pStyle w:val="Answer"/>
      </w:pPr>
      <w:sdt>
        <w:sdtPr>
          <w:alias w:val="Witness"/>
          <w:id w:val="-172035568"/>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1D3D38">
        <w:t>T</w:t>
      </w:r>
      <w:r w:rsidRPr="00AD5029" w:rsidR="00D8573A">
        <w:t xml:space="preserve">he number has </w:t>
      </w:r>
      <w:r w:rsidRPr="00AD5029" w:rsidR="00D8573A">
        <w:t>definitely gone</w:t>
      </w:r>
      <w:r w:rsidRPr="00AD5029" w:rsidR="00D8573A">
        <w:t xml:space="preserve"> up.</w:t>
      </w:r>
      <w:r w:rsidRPr="00AD5029" w:rsidR="00A66753">
        <w:t xml:space="preserve"> </w:t>
      </w:r>
      <w:r w:rsidRPr="00AD5029" w:rsidR="00D8573A">
        <w:t xml:space="preserve">It is not just in countries where development is </w:t>
      </w:r>
      <w:r w:rsidRPr="00AD5029" w:rsidR="00D8573A">
        <w:t>the majority of</w:t>
      </w:r>
      <w:r w:rsidRPr="00AD5029" w:rsidR="00D8573A">
        <w:t xml:space="preserve"> our </w:t>
      </w:r>
      <w:r w:rsidRPr="00AD5029" w:rsidR="001D3D38">
        <w:t>business; it</w:t>
      </w:r>
      <w:r w:rsidRPr="00AD5029" w:rsidR="00D8573A">
        <w:t xml:space="preserve"> is across the board.</w:t>
      </w:r>
      <w:r w:rsidRPr="00AD5029" w:rsidR="00A66753">
        <w:t xml:space="preserve"> </w:t>
      </w:r>
      <w:r w:rsidRPr="00AD5029" w:rsidR="00D8573A">
        <w:t xml:space="preserve">We would </w:t>
      </w:r>
      <w:r w:rsidRPr="00AD5029">
        <w:t xml:space="preserve">have to come back to </w:t>
      </w:r>
      <w:r w:rsidRPr="00AD5029" w:rsidR="00D8573A">
        <w:t>you on the actual numbers.</w:t>
      </w:r>
    </w:p>
    <w:p w:rsidR="003973A9" w:rsidRPr="00AD5029" w:rsidP="001D3D38">
      <w:pPr>
        <w:pStyle w:val="Question"/>
        <w:numPr>
          <w:ilvl w:val="0"/>
          <w:numId w:val="0"/>
        </w:numPr>
        <w:ind w:left="794"/>
      </w:pPr>
      <w:sdt>
        <w:sdtPr>
          <w:alias w:val="Member"/>
          <w:tag w:val="&lt;Member mnisId='1451' dodsId='25783'&gt;"/>
          <w:id w:val="1907724994"/>
          <w:placeholder>
            <w:docPart w:val="DefaultPlaceholder_-1854013440"/>
          </w:placeholder>
          <w:richText/>
        </w:sdtPr>
        <w:sdtContent>
          <w:r w:rsidRPr="00AD5029" w:rsidR="00327678">
            <w:rPr>
              <w:b/>
            </w:rPr>
            <w:t>Mr Bacon:</w:t>
          </w:r>
        </w:sdtContent>
      </w:sdt>
      <w:r w:rsidRPr="00AD5029">
        <w:t xml:space="preserve"> </w:t>
      </w:r>
      <w:r w:rsidRPr="00AD5029" w:rsidR="00D8573A">
        <w:t>You can write to us.</w:t>
      </w:r>
    </w:p>
    <w:p w:rsidR="003973A9" w:rsidRPr="00AD5029" w:rsidP="003973A9">
      <w:pPr>
        <w:pStyle w:val="Answer"/>
      </w:pPr>
      <w:sdt>
        <w:sdtPr>
          <w:alias w:val="Witness"/>
          <w:id w:val="-127405751"/>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D8573A">
        <w:t>It has gone up.</w:t>
      </w:r>
      <w:r w:rsidRPr="00AD5029" w:rsidR="00A66753">
        <w:t xml:space="preserve"> </w:t>
      </w:r>
      <w:r w:rsidRPr="00AD5029" w:rsidR="00D8573A">
        <w:t xml:space="preserve">For me, one sign of </w:t>
      </w:r>
      <w:r w:rsidRPr="00AD5029" w:rsidR="001D3D38">
        <w:t xml:space="preserve">the </w:t>
      </w:r>
      <w:r w:rsidRPr="00AD5029" w:rsidR="00D8573A">
        <w:t xml:space="preserve">success of the merger is we are now drawing on a </w:t>
      </w:r>
      <w:r w:rsidRPr="00AD5029">
        <w:t xml:space="preserve">wider group of people </w:t>
      </w:r>
      <w:r w:rsidRPr="00AD5029" w:rsidR="00D8573A">
        <w:t xml:space="preserve">becoming our ambassadors and high commissioners around the world, from a broader set of </w:t>
      </w:r>
      <w:r w:rsidRPr="00AD5029">
        <w:t>background</w:t>
      </w:r>
      <w:r w:rsidRPr="00AD5029" w:rsidR="00D8573A">
        <w:t>s, including a development background</w:t>
      </w:r>
      <w:r w:rsidRPr="00AD5029" w:rsidR="00BF56D2">
        <w:t>.</w:t>
      </w:r>
      <w:r w:rsidRPr="00AD5029" w:rsidR="00A66753">
        <w:t xml:space="preserve"> </w:t>
      </w:r>
      <w:r w:rsidRPr="00AD5029" w:rsidR="00BF56D2">
        <w:t xml:space="preserve">Juliet and I, between us, chair the two most senior panels that </w:t>
      </w:r>
      <w:r w:rsidRPr="00AD5029">
        <w:t xml:space="preserve">do appointments </w:t>
      </w:r>
      <w:r w:rsidRPr="00AD5029" w:rsidR="00BF56D2">
        <w:t>for our overseas ambassadors and high commissioners.</w:t>
      </w:r>
      <w:r w:rsidRPr="00AD5029" w:rsidR="00A66753">
        <w:t xml:space="preserve"> </w:t>
      </w:r>
      <w:r w:rsidRPr="00AD5029" w:rsidR="00BF56D2">
        <w:t>I think we have both seen the same thing, have we not, Juliet?</w:t>
      </w:r>
      <w:r w:rsidRPr="00AD5029">
        <w:t xml:space="preserve"> </w:t>
      </w:r>
    </w:p>
    <w:p w:rsidR="009E1BB3" w:rsidRPr="00AD5029" w:rsidP="003973A9">
      <w:pPr>
        <w:pStyle w:val="Answer"/>
      </w:pPr>
      <w:sdt>
        <w:sdtPr>
          <w:alias w:val="Witness"/>
          <w:id w:val="-1651669484"/>
          <w:placeholder>
            <w:docPart w:val="DefaultPlaceholder_-1854013440"/>
          </w:placeholder>
          <w:richText/>
        </w:sdtPr>
        <w:sdtContent>
          <w:r w:rsidRPr="00AD5029" w:rsidR="00834CD2">
            <w:rPr>
              <w:b/>
              <w:i/>
            </w:rPr>
            <w:t>Juliet Chua:</w:t>
          </w:r>
          <w:r w:rsidRPr="00AD5029" w:rsidR="003973A9">
            <w:rPr>
              <w:b/>
            </w:rPr>
            <w:t xml:space="preserve"> </w:t>
          </w:r>
        </w:sdtContent>
      </w:sdt>
      <w:r w:rsidRPr="00AD5029">
        <w:t>Yes.</w:t>
      </w:r>
    </w:p>
    <w:p w:rsidR="009E1BB3" w:rsidRPr="00AD5029" w:rsidP="00A87E2C">
      <w:pPr>
        <w:pStyle w:val="Question"/>
      </w:pPr>
      <w:sdt>
        <w:sdtPr>
          <w:alias w:val="Member"/>
          <w:tag w:val="&lt;Member mnisId='1451' dodsId='25783'&gt;"/>
          <w:id w:val="-695080631"/>
          <w:placeholder>
            <w:docPart w:val="2C2F9494138C4BFCB214FC231B87A9D7"/>
          </w:placeholder>
          <w:richText/>
        </w:sdtPr>
        <w:sdtContent>
          <w:r w:rsidRPr="00AD5029">
            <w:rPr>
              <w:b/>
            </w:rPr>
            <w:t>Mr Bacon:</w:t>
          </w:r>
        </w:sdtContent>
      </w:sdt>
      <w:r w:rsidRPr="00AD5029">
        <w:t xml:space="preserve"> That is encouraging.</w:t>
      </w:r>
      <w:r w:rsidRPr="00AD5029" w:rsidR="00A66753">
        <w:t xml:space="preserve"> </w:t>
      </w:r>
      <w:r w:rsidRPr="00AD5029">
        <w:t>Perhaps you could write to us.</w:t>
      </w:r>
      <w:r w:rsidRPr="00AD5029" w:rsidR="00A66753">
        <w:t xml:space="preserve"> </w:t>
      </w:r>
    </w:p>
    <w:p w:rsidR="003973A9" w:rsidRPr="00AD5029" w:rsidP="003973A9">
      <w:pPr>
        <w:pStyle w:val="Answer"/>
      </w:pPr>
      <w:sdt>
        <w:sdtPr>
          <w:alias w:val="Witness"/>
          <w:id w:val="870880524"/>
          <w:placeholder>
            <w:docPart w:val="AC99A1E2E40245F190E3C14666F4EA8A"/>
          </w:placeholder>
          <w:richText/>
        </w:sdtPr>
        <w:sdtContent>
          <w:r w:rsidRPr="00AD5029" w:rsidR="009E1BB3">
            <w:rPr>
              <w:b/>
              <w:i/>
            </w:rPr>
            <w:t>Juliet Chua:</w:t>
          </w:r>
          <w:r w:rsidRPr="00AD5029" w:rsidR="009E1BB3">
            <w:rPr>
              <w:b/>
            </w:rPr>
            <w:t xml:space="preserve"> </w:t>
          </w:r>
        </w:sdtContent>
      </w:sdt>
      <w:r w:rsidRPr="00AD5029" w:rsidR="009E1BB3">
        <w:t>We can certainly write with the final number.</w:t>
      </w:r>
      <w:r w:rsidRPr="00AD5029" w:rsidR="00A66753">
        <w:t xml:space="preserve"> </w:t>
      </w:r>
      <w:r w:rsidRPr="00AD5029" w:rsidR="009E1BB3">
        <w:t xml:space="preserve">It is worth saying </w:t>
      </w:r>
      <w:r w:rsidRPr="00AD5029" w:rsidR="001C2911">
        <w:t xml:space="preserve">that there </w:t>
      </w:r>
      <w:r w:rsidRPr="00AD5029" w:rsidR="00EE0560">
        <w:t>is</w:t>
      </w:r>
      <w:r w:rsidRPr="00AD5029" w:rsidR="001C2911">
        <w:t xml:space="preserve"> obviously a community of people who had worked for both predecessor organisations, so it is not a single tribe.</w:t>
      </w:r>
      <w:r w:rsidRPr="00AD5029" w:rsidR="00A66753">
        <w:t xml:space="preserve"> </w:t>
      </w:r>
      <w:r w:rsidRPr="00AD5029" w:rsidR="001C2911">
        <w:t>It is about increasing the number of people who have very strong development backgrounds</w:t>
      </w:r>
      <w:r w:rsidRPr="00AD5029" w:rsidR="001D3D38">
        <w:t>—</w:t>
      </w:r>
    </w:p>
    <w:p w:rsidR="00AA43E1" w:rsidRPr="00AD5029" w:rsidP="001D3D38">
      <w:pPr>
        <w:pStyle w:val="Question"/>
        <w:numPr>
          <w:ilvl w:val="0"/>
          <w:numId w:val="0"/>
        </w:numPr>
        <w:ind w:left="794"/>
      </w:pPr>
      <w:sdt>
        <w:sdtPr>
          <w:alias w:val="Member"/>
          <w:tag w:val="&lt;Member mnisId='1451' dodsId='25783'&gt;"/>
          <w:id w:val="-1912618790"/>
          <w:placeholder>
            <w:docPart w:val="5EE8A4C734A448FBB1CDA1BB427BF21F"/>
          </w:placeholder>
          <w:richText/>
        </w:sdtPr>
        <w:sdtContent>
          <w:r w:rsidRPr="00AD5029">
            <w:rPr>
              <w:b/>
            </w:rPr>
            <w:t>Mr Bacon:</w:t>
          </w:r>
        </w:sdtContent>
      </w:sdt>
      <w:r w:rsidRPr="00AD5029">
        <w:t xml:space="preserve"> If you could write to us with a bit of narrative as well as the numbers, that would be very helpful.</w:t>
      </w:r>
    </w:p>
    <w:p w:rsidR="00AA43E1" w:rsidRPr="00AD5029" w:rsidP="003973A9">
      <w:pPr>
        <w:pStyle w:val="Answer"/>
      </w:pPr>
      <w:sdt>
        <w:sdtPr>
          <w:alias w:val="Witness"/>
          <w:id w:val="-1516293050"/>
          <w:placeholder>
            <w:docPart w:val="7F3EBD487379427891C10CA87D9A53CA"/>
          </w:placeholder>
          <w:richText/>
        </w:sdtPr>
        <w:sdtContent>
          <w:r w:rsidRPr="00AD5029">
            <w:rPr>
              <w:b/>
              <w:i/>
            </w:rPr>
            <w:t>Juliet Chua:</w:t>
          </w:r>
          <w:r w:rsidRPr="00AD5029">
            <w:rPr>
              <w:b/>
            </w:rPr>
            <w:t xml:space="preserve"> </w:t>
          </w:r>
        </w:sdtContent>
      </w:sdt>
      <w:r w:rsidRPr="00AD5029">
        <w:t>Yes, absolutely.</w:t>
      </w:r>
      <w:r w:rsidRPr="00AD5029" w:rsidR="00A66753">
        <w:t xml:space="preserve"> </w:t>
      </w:r>
    </w:p>
    <w:p w:rsidR="003973A9" w:rsidRPr="00AD5029" w:rsidP="003973A9">
      <w:pPr>
        <w:pStyle w:val="Question"/>
      </w:pPr>
      <w:sdt>
        <w:sdtPr>
          <w:alias w:val="Member"/>
          <w:tag w:val="&lt;Member mnisId='4267' dodsId='101347'&gt;"/>
          <w:id w:val="-263843194"/>
          <w:placeholder>
            <w:docPart w:val="DefaultPlaceholder_-1854013440"/>
          </w:placeholder>
          <w:richText/>
        </w:sdtPr>
        <w:sdtContent>
          <w:r w:rsidRPr="00AD5029">
            <w:rPr>
              <w:b/>
            </w:rPr>
            <w:t>Chair:</w:t>
          </w:r>
        </w:sdtContent>
      </w:sdt>
      <w:r w:rsidRPr="00AD5029">
        <w:t xml:space="preserve"> </w:t>
      </w:r>
      <w:r w:rsidRPr="00AD5029" w:rsidR="00AA43E1">
        <w:t>T</w:t>
      </w:r>
      <w:r w:rsidRPr="00AD5029">
        <w:t xml:space="preserve">he merger to date has cost </w:t>
      </w:r>
      <w:r w:rsidRPr="00AD5029" w:rsidR="00AA43E1">
        <w:t>£32.6 million.</w:t>
      </w:r>
      <w:r w:rsidRPr="00AD5029" w:rsidR="00A66753">
        <w:t xml:space="preserve"> </w:t>
      </w:r>
      <w:r w:rsidRPr="00AD5029" w:rsidR="00AA43E1">
        <w:t xml:space="preserve">The IT has cost £21.8 million, </w:t>
      </w:r>
      <w:r w:rsidRPr="00AD5029">
        <w:t xml:space="preserve">but you rightly point out that the efficiencies were not financial </w:t>
      </w:r>
      <w:r w:rsidRPr="00AD5029" w:rsidR="00AA43E1">
        <w:t>when it was projected.</w:t>
      </w:r>
      <w:r w:rsidRPr="00AD5029" w:rsidR="00A66753">
        <w:t xml:space="preserve"> </w:t>
      </w:r>
      <w:r w:rsidRPr="00AD5029" w:rsidR="00AA43E1">
        <w:t>The transformation programme, which is the merger bit, received a red, high-risk rating, indicating</w:t>
      </w:r>
      <w:r w:rsidR="00FF463F">
        <w:t xml:space="preserve"> that the</w:t>
      </w:r>
      <w:r w:rsidRPr="00AD5029" w:rsidR="00AA43E1">
        <w:t xml:space="preserve"> successful delivery of project appears to be unachievable.</w:t>
      </w:r>
      <w:r w:rsidRPr="00AD5029" w:rsidR="00A66753">
        <w:t xml:space="preserve"> </w:t>
      </w:r>
      <w:r w:rsidRPr="00AD5029" w:rsidR="00AA43E1">
        <w:t>Project Her</w:t>
      </w:r>
      <w:r w:rsidRPr="00AD5029" w:rsidR="001D3D38">
        <w:t>a</w:t>
      </w:r>
      <w:r w:rsidRPr="00AD5029" w:rsidR="00AA43E1">
        <w:t xml:space="preserve">, which you have been talking about, which is integrating the finance and </w:t>
      </w:r>
      <w:r w:rsidRPr="00AD5029">
        <w:t xml:space="preserve">HR </w:t>
      </w:r>
      <w:r w:rsidRPr="00AD5029" w:rsidR="0078045E">
        <w:t>systems</w:t>
      </w:r>
      <w:r w:rsidRPr="00AD5029" w:rsidR="00AA43E1">
        <w:t xml:space="preserve">, </w:t>
      </w:r>
      <w:r w:rsidRPr="00AD5029">
        <w:t>received an amber rating</w:t>
      </w:r>
      <w:r w:rsidRPr="00AD5029" w:rsidR="00AA43E1">
        <w:t>.</w:t>
      </w:r>
      <w:r w:rsidRPr="00AD5029" w:rsidR="00A66753">
        <w:t xml:space="preserve"> </w:t>
      </w:r>
      <w:r w:rsidRPr="00AD5029" w:rsidR="00AA43E1">
        <w:t xml:space="preserve">Are </w:t>
      </w:r>
      <w:r w:rsidRPr="00AD5029" w:rsidR="00AA43E1">
        <w:t>these two ratings fair</w:t>
      </w:r>
      <w:r w:rsidR="00FF463F">
        <w:t>?</w:t>
      </w:r>
      <w:r w:rsidRPr="00AD5029" w:rsidR="00AA43E1">
        <w:t xml:space="preserve"> </w:t>
      </w:r>
      <w:r w:rsidRPr="00AD5029" w:rsidR="00FF463F">
        <w:t>W</w:t>
      </w:r>
      <w:r w:rsidRPr="00AD5029" w:rsidR="00AA43E1">
        <w:t>hat</w:t>
      </w:r>
      <w:r w:rsidR="00FF463F">
        <w:t xml:space="preserve"> </w:t>
      </w:r>
      <w:r w:rsidRPr="00AD5029" w:rsidR="00AA43E1">
        <w:t>are you doing</w:t>
      </w:r>
      <w:r w:rsidR="00FF463F">
        <w:t xml:space="preserve"> about that</w:t>
      </w:r>
      <w:r w:rsidRPr="00AD5029" w:rsidR="00AA43E1">
        <w:t>?</w:t>
      </w:r>
    </w:p>
    <w:p w:rsidR="00AA43E1" w:rsidRPr="00AD5029" w:rsidP="003973A9">
      <w:pPr>
        <w:pStyle w:val="Answer"/>
      </w:pPr>
      <w:sdt>
        <w:sdtPr>
          <w:alias w:val="Witness"/>
          <w:id w:val="-1393582573"/>
          <w:placeholder>
            <w:docPart w:val="DefaultPlaceholder_-1854013440"/>
          </w:placeholder>
          <w:richText/>
        </w:sdtPr>
        <w:sdtContent>
          <w:r w:rsidRPr="00AD5029" w:rsidR="00834CD2">
            <w:rPr>
              <w:b/>
              <w:i/>
            </w:rPr>
            <w:t>Juliet Chua:</w:t>
          </w:r>
          <w:r w:rsidRPr="00AD5029" w:rsidR="003973A9">
            <w:rPr>
              <w:b/>
            </w:rPr>
            <w:t xml:space="preserve"> </w:t>
          </w:r>
        </w:sdtContent>
      </w:sdt>
      <w:r w:rsidRPr="00AD5029">
        <w:t xml:space="preserve">I am </w:t>
      </w:r>
      <w:r w:rsidRPr="00AD5029" w:rsidR="003973A9">
        <w:t xml:space="preserve">pleased to </w:t>
      </w:r>
      <w:r w:rsidRPr="00AD5029">
        <w:t xml:space="preserve">be able to </w:t>
      </w:r>
      <w:r w:rsidRPr="00AD5029" w:rsidR="003973A9">
        <w:t xml:space="preserve">give you an </w:t>
      </w:r>
      <w:r w:rsidRPr="00AD5029" w:rsidR="0078045E">
        <w:t>update</w:t>
      </w:r>
      <w:r w:rsidRPr="00AD5029" w:rsidR="003973A9">
        <w:t xml:space="preserve"> on both of those </w:t>
      </w:r>
      <w:r w:rsidRPr="00AD5029">
        <w:t>ratings.</w:t>
      </w:r>
      <w:r w:rsidRPr="00AD5029" w:rsidR="00A66753">
        <w:t xml:space="preserve"> </w:t>
      </w:r>
      <w:r w:rsidRPr="00AD5029">
        <w:t>The IPA</w:t>
      </w:r>
      <w:r w:rsidRPr="00AD5029" w:rsidR="000D7EF2">
        <w:t xml:space="preserve"> </w:t>
      </w:r>
      <w:r w:rsidRPr="00AD5029">
        <w:t xml:space="preserve">came back in again this summer to have another look at the transformation </w:t>
      </w:r>
      <w:r w:rsidRPr="00AD5029">
        <w:t>portfolio</w:t>
      </w:r>
      <w:r w:rsidRPr="00AD5029">
        <w:t xml:space="preserve"> and it judged us to be </w:t>
      </w:r>
      <w:r w:rsidRPr="00AD5029" w:rsidR="003973A9">
        <w:t>green</w:t>
      </w:r>
      <w:r w:rsidRPr="00AD5029">
        <w:t>.</w:t>
      </w:r>
      <w:r w:rsidRPr="00AD5029" w:rsidR="00A66753">
        <w:t xml:space="preserve"> </w:t>
      </w:r>
      <w:r w:rsidRPr="00AD5029">
        <w:t>We are, as a Government Department, the fastest turnaround, in terms of going red to green.</w:t>
      </w:r>
    </w:p>
    <w:p w:rsidR="00AA43E1" w:rsidRPr="00AD5029" w:rsidP="003973A9">
      <w:pPr>
        <w:pStyle w:val="Answer"/>
      </w:pPr>
      <w:r w:rsidRPr="00AD5029">
        <w:t xml:space="preserve">The </w:t>
      </w:r>
      <w:r w:rsidRPr="00AD5029" w:rsidR="003973A9">
        <w:t xml:space="preserve">reason why </w:t>
      </w:r>
      <w:r w:rsidRPr="00AD5029">
        <w:t xml:space="preserve">it </w:t>
      </w:r>
      <w:r w:rsidRPr="00AD5029" w:rsidR="003973A9">
        <w:t xml:space="preserve">judged us red at the time </w:t>
      </w:r>
      <w:r w:rsidRPr="00AD5029">
        <w:t xml:space="preserve">was because it judged that there were </w:t>
      </w:r>
      <w:r w:rsidRPr="00AD5029">
        <w:t>a number of</w:t>
      </w:r>
      <w:r w:rsidRPr="00AD5029">
        <w:t xml:space="preserve"> decisions that it wanted to see us make</w:t>
      </w:r>
      <w:r w:rsidR="00FF463F">
        <w:t>—</w:t>
      </w:r>
      <w:r w:rsidRPr="00AD5029">
        <w:t>for example</w:t>
      </w:r>
      <w:r w:rsidR="00FF463F">
        <w:t>,</w:t>
      </w:r>
      <w:r w:rsidRPr="00AD5029">
        <w:t xml:space="preserve"> communicating our vision and mission</w:t>
      </w:r>
      <w:r w:rsidR="00FF463F">
        <w:t>—</w:t>
      </w:r>
      <w:r w:rsidRPr="00AD5029">
        <w:t>which we were able to do relatively easily off the back of being poised to do it at the point where it came in.</w:t>
      </w:r>
      <w:r w:rsidRPr="00AD5029" w:rsidR="00A66753">
        <w:t xml:space="preserve"> </w:t>
      </w:r>
      <w:r w:rsidRPr="00AD5029">
        <w:t xml:space="preserve">We also did some </w:t>
      </w:r>
      <w:r w:rsidRPr="00AD5029" w:rsidR="003973A9">
        <w:t xml:space="preserve">very </w:t>
      </w:r>
      <w:r w:rsidRPr="00AD5029" w:rsidR="0078045E">
        <w:t>careful</w:t>
      </w:r>
      <w:r w:rsidRPr="00AD5029" w:rsidR="003973A9">
        <w:t xml:space="preserve"> scoping </w:t>
      </w:r>
      <w:r w:rsidRPr="00AD5029">
        <w:t xml:space="preserve">to be very clear about the </w:t>
      </w:r>
      <w:r w:rsidRPr="00AD5029">
        <w:t>absolutely crucial</w:t>
      </w:r>
      <w:r w:rsidRPr="00AD5029">
        <w:t>, must-do aspects of integration.</w:t>
      </w:r>
      <w:r w:rsidRPr="00AD5029" w:rsidR="00A66753">
        <w:t xml:space="preserve"> </w:t>
      </w:r>
      <w:r w:rsidRPr="00AD5029">
        <w:t>When</w:t>
      </w:r>
      <w:r w:rsidR="004B686B">
        <w:t xml:space="preserve"> the IPA</w:t>
      </w:r>
      <w:r w:rsidRPr="00AD5029">
        <w:t xml:space="preserve"> came back in, it had a </w:t>
      </w:r>
      <w:r w:rsidRPr="00AD5029">
        <w:t>really thorough</w:t>
      </w:r>
      <w:r w:rsidRPr="00AD5029">
        <w:t xml:space="preserve"> look and judged us to be green. That </w:t>
      </w:r>
      <w:r w:rsidRPr="00AD5029" w:rsidR="003973A9">
        <w:t xml:space="preserve">is not to say </w:t>
      </w:r>
      <w:r w:rsidRPr="00AD5029">
        <w:t xml:space="preserve">it is all done, but it is </w:t>
      </w:r>
      <w:r w:rsidRPr="00AD5029" w:rsidR="001D3D38">
        <w:t xml:space="preserve">absolutely a </w:t>
      </w:r>
      <w:r w:rsidRPr="00AD5029">
        <w:t>positive external endorsement that, from a delivery perspective, we were on track.</w:t>
      </w:r>
    </w:p>
    <w:p w:rsidR="003973A9" w:rsidRPr="00AD5029" w:rsidP="003973A9">
      <w:pPr>
        <w:pStyle w:val="Answer"/>
      </w:pPr>
      <w:r w:rsidRPr="00AD5029">
        <w:t>On Her</w:t>
      </w:r>
      <w:r w:rsidRPr="00AD5029" w:rsidR="001D3D38">
        <w:t>a</w:t>
      </w:r>
      <w:r w:rsidRPr="00AD5029">
        <w:t xml:space="preserve">, we </w:t>
      </w:r>
      <w:r w:rsidRPr="00AD5029">
        <w:t xml:space="preserve">continue to be amber but have very </w:t>
      </w:r>
      <w:r w:rsidRPr="00AD5029" w:rsidR="0078045E">
        <w:t>positive</w:t>
      </w:r>
      <w:r w:rsidRPr="00AD5029">
        <w:t xml:space="preserve"> feedback</w:t>
      </w:r>
      <w:r w:rsidRPr="00AD5029">
        <w:t xml:space="preserve"> about the first wave of implementation.</w:t>
      </w:r>
      <w:r w:rsidRPr="00AD5029" w:rsidR="00A66753">
        <w:t xml:space="preserve"> </w:t>
      </w:r>
      <w:r w:rsidRPr="00AD5029">
        <w:t>These are large, complex i</w:t>
      </w:r>
      <w:r w:rsidRPr="00AD5029" w:rsidR="00776D61">
        <w:t>mplementation</w:t>
      </w:r>
      <w:r w:rsidRPr="00AD5029">
        <w:t xml:space="preserve"> programmes across Government.</w:t>
      </w:r>
      <w:r w:rsidRPr="00AD5029" w:rsidR="00A66753">
        <w:t xml:space="preserve"> </w:t>
      </w:r>
      <w:r w:rsidRPr="00AD5029">
        <w:t xml:space="preserve">We are one of the first to be going through these major ERP </w:t>
      </w:r>
      <w:r w:rsidRPr="00AD5029">
        <w:t>roll-outs</w:t>
      </w:r>
      <w:r w:rsidRPr="00AD5029">
        <w:t>.</w:t>
      </w:r>
      <w:r w:rsidRPr="00AD5029" w:rsidR="00A66753">
        <w:t xml:space="preserve"> </w:t>
      </w:r>
      <w:r w:rsidRPr="00AD5029">
        <w:t xml:space="preserve">The IPA continues to give us </w:t>
      </w:r>
      <w:r w:rsidRPr="00AD5029">
        <w:t>really</w:t>
      </w:r>
      <w:r w:rsidRPr="00AD5029" w:rsidR="0045765D">
        <w:t xml:space="preserve"> good</w:t>
      </w:r>
      <w:r w:rsidRPr="00AD5029" w:rsidR="0045765D">
        <w:t xml:space="preserve"> input in terms of where we are in terms of that amber judgment.</w:t>
      </w:r>
      <w:r w:rsidRPr="00AD5029">
        <w:t xml:space="preserve"> </w:t>
      </w:r>
      <w:r w:rsidRPr="00AD5029" w:rsidR="0045765D">
        <w:t xml:space="preserve">It is a </w:t>
      </w:r>
      <w:r w:rsidRPr="00AD5029">
        <w:t xml:space="preserve">more complex job </w:t>
      </w:r>
      <w:r w:rsidRPr="00AD5029" w:rsidR="0045765D">
        <w:t>in the autumn to bring on board the ex-DFID users, because many of them are programme managers.</w:t>
      </w:r>
      <w:r w:rsidRPr="00AD5029" w:rsidR="00A66753">
        <w:t xml:space="preserve"> </w:t>
      </w:r>
      <w:r w:rsidRPr="00AD5029" w:rsidR="0045765D">
        <w:t>It is a different sort of financial functionality.</w:t>
      </w:r>
      <w:r w:rsidRPr="00AD5029" w:rsidR="00A66753">
        <w:t xml:space="preserve"> </w:t>
      </w:r>
      <w:r w:rsidRPr="00AD5029" w:rsidR="0045765D">
        <w:t>I could get quite techy.</w:t>
      </w:r>
      <w:r w:rsidRPr="00AD5029" w:rsidR="00A66753">
        <w:t xml:space="preserve"> </w:t>
      </w:r>
      <w:r w:rsidRPr="00AD5029" w:rsidR="0045765D">
        <w:t xml:space="preserve">There, again, we are </w:t>
      </w:r>
      <w:r w:rsidRPr="00AD5029">
        <w:t xml:space="preserve">continuing </w:t>
      </w:r>
      <w:r w:rsidRPr="00AD5029" w:rsidR="0045765D">
        <w:t>to make good progress in terms of delivery.</w:t>
      </w:r>
      <w:r w:rsidRPr="00AD5029">
        <w:t xml:space="preserve"> </w:t>
      </w:r>
    </w:p>
    <w:p w:rsidR="003973A9" w:rsidRPr="00AD5029" w:rsidP="003973A9">
      <w:pPr>
        <w:pStyle w:val="Question"/>
      </w:pPr>
      <w:sdt>
        <w:sdtPr>
          <w:alias w:val="Member"/>
          <w:tag w:val="&lt;Member mnisId='4267' dodsId='101347'&gt;"/>
          <w:id w:val="2041544587"/>
          <w:placeholder>
            <w:docPart w:val="DefaultPlaceholder_-1854013440"/>
          </w:placeholder>
          <w:richText/>
        </w:sdtPr>
        <w:sdtContent>
          <w:r w:rsidRPr="00AD5029">
            <w:rPr>
              <w:b/>
            </w:rPr>
            <w:t>Chair:</w:t>
          </w:r>
        </w:sdtContent>
      </w:sdt>
      <w:r w:rsidRPr="00AD5029">
        <w:t xml:space="preserve"> </w:t>
      </w:r>
      <w:r w:rsidRPr="00AD5029" w:rsidR="0045765D">
        <w:t>Y</w:t>
      </w:r>
      <w:r w:rsidRPr="00AD5029">
        <w:t xml:space="preserve">ou did not answer Richard’s question </w:t>
      </w:r>
      <w:r w:rsidRPr="00AD5029" w:rsidR="0045765D">
        <w:t xml:space="preserve">about IT, the two systems, the </w:t>
      </w:r>
      <w:r w:rsidRPr="00AD5029" w:rsidR="0045765D">
        <w:t>changeover</w:t>
      </w:r>
      <w:r w:rsidRPr="00AD5029" w:rsidR="0045765D">
        <w:t xml:space="preserve"> and the impact that it had on Ukraine.</w:t>
      </w:r>
    </w:p>
    <w:p w:rsidR="0045765D" w:rsidRPr="00AD5029" w:rsidP="003973A9">
      <w:pPr>
        <w:pStyle w:val="Answer"/>
      </w:pPr>
      <w:sdt>
        <w:sdtPr>
          <w:alias w:val="Witness"/>
          <w:id w:val="-41595939"/>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3973A9">
            <w:rPr>
              <w:b/>
            </w:rPr>
            <w:t xml:space="preserve"> </w:t>
          </w:r>
        </w:sdtContent>
      </w:sdt>
      <w:r w:rsidRPr="00AD5029">
        <w:t xml:space="preserve">There were some challenges in our </w:t>
      </w:r>
      <w:r w:rsidRPr="00AD5029" w:rsidR="003973A9">
        <w:t xml:space="preserve">lessons learning around </w:t>
      </w:r>
      <w:r w:rsidRPr="00AD5029">
        <w:t xml:space="preserve">the response to the Afghanistan crisis </w:t>
      </w:r>
      <w:r w:rsidR="00FF463F">
        <w:t>and</w:t>
      </w:r>
      <w:r w:rsidRPr="00AD5029">
        <w:t xml:space="preserve"> how quickly you could bring people together when they were coming from two different systems.</w:t>
      </w:r>
      <w:r w:rsidRPr="00AD5029" w:rsidR="00A66753">
        <w:t xml:space="preserve"> </w:t>
      </w:r>
      <w:r w:rsidRPr="00AD5029">
        <w:t>T</w:t>
      </w:r>
      <w:r w:rsidRPr="00AD5029" w:rsidR="003973A9">
        <w:t>hat is no longer the case</w:t>
      </w:r>
      <w:r w:rsidRPr="00AD5029">
        <w:t>.</w:t>
      </w:r>
    </w:p>
    <w:p w:rsidR="003973A9" w:rsidRPr="00AD5029" w:rsidP="003973A9">
      <w:pPr>
        <w:pStyle w:val="Answer"/>
      </w:pPr>
      <w:r w:rsidRPr="00AD5029">
        <w:t xml:space="preserve">Because we did a very thorough lessons learning process in the autumn of last year, after the </w:t>
      </w:r>
      <w:r w:rsidRPr="00AD5029">
        <w:t>Afghanistan response</w:t>
      </w:r>
      <w:r w:rsidRPr="00AD5029">
        <w:t xml:space="preserve">, when we came to respond to the Ukraine crisis at the beginning of this </w:t>
      </w:r>
      <w:r w:rsidRPr="00AD5029">
        <w:t>year</w:t>
      </w:r>
      <w:r w:rsidRPr="00AD5029">
        <w:t xml:space="preserve"> we did not have similar problems.</w:t>
      </w:r>
      <w:r w:rsidRPr="00AD5029" w:rsidR="00A66753">
        <w:t xml:space="preserve"> </w:t>
      </w:r>
      <w:r w:rsidRPr="00AD5029">
        <w:t>We did not have the same volume of correspondence, which was the underlying challenge on Afghanistan.</w:t>
      </w:r>
      <w:r w:rsidRPr="00AD5029" w:rsidR="00A66753">
        <w:t xml:space="preserve"> </w:t>
      </w:r>
      <w:r w:rsidRPr="00AD5029">
        <w:t>We made sure, as we went into our response</w:t>
      </w:r>
      <w:r w:rsidRPr="00AD5029">
        <w:t xml:space="preserve"> to Russia’s invasion</w:t>
      </w:r>
      <w:r w:rsidRPr="00AD5029">
        <w:t>, that we did not have the same IT challenges.</w:t>
      </w:r>
      <w:r w:rsidRPr="00AD5029" w:rsidR="00A66753">
        <w:t xml:space="preserve"> </w:t>
      </w:r>
      <w:r w:rsidRPr="00AD5029">
        <w:t xml:space="preserve">We have made further progress, as Juliet has said, </w:t>
      </w:r>
      <w:r w:rsidRPr="00AD5029" w:rsidR="00FF463F">
        <w:t xml:space="preserve">in </w:t>
      </w:r>
      <w:r w:rsidRPr="00AD5029">
        <w:t xml:space="preserve">bringing </w:t>
      </w:r>
      <w:r w:rsidR="00FF463F">
        <w:t xml:space="preserve">in </w:t>
      </w:r>
      <w:r w:rsidRPr="00AD5029">
        <w:t>the Osprey system across the whole Department now, so it has fixed the underlying problem.</w:t>
      </w:r>
      <w:r w:rsidRPr="00AD5029" w:rsidR="00A66753">
        <w:t xml:space="preserve"> </w:t>
      </w:r>
      <w:r w:rsidRPr="00AD5029">
        <w:t>We took account of it as we prepared for our Ukraine response.</w:t>
      </w:r>
    </w:p>
    <w:p w:rsidR="003973A9" w:rsidRPr="00AD5029" w:rsidP="003973A9">
      <w:pPr>
        <w:pStyle w:val="Question"/>
      </w:pPr>
      <w:sdt>
        <w:sdtPr>
          <w:alias w:val="Member"/>
          <w:tag w:val="&lt;Member mnisId='4267' dodsId='101347'&gt;"/>
          <w:id w:val="-993562772"/>
          <w:placeholder>
            <w:docPart w:val="DefaultPlaceholder_-1854013440"/>
          </w:placeholder>
          <w:richText/>
        </w:sdtPr>
        <w:sdtContent>
          <w:r w:rsidRPr="00AD5029">
            <w:rPr>
              <w:b/>
            </w:rPr>
            <w:t>Chair:</w:t>
          </w:r>
        </w:sdtContent>
      </w:sdt>
      <w:r w:rsidRPr="00AD5029">
        <w:t xml:space="preserve"> </w:t>
      </w:r>
      <w:r w:rsidRPr="00AD5029" w:rsidR="0045765D">
        <w:t xml:space="preserve">Are you </w:t>
      </w:r>
      <w:r w:rsidRPr="00AD5029">
        <w:t>confident</w:t>
      </w:r>
      <w:r w:rsidRPr="00AD5029" w:rsidR="0045765D">
        <w:t xml:space="preserve">, </w:t>
      </w:r>
      <w:r w:rsidRPr="00AD5029">
        <w:t xml:space="preserve">when </w:t>
      </w:r>
      <w:r w:rsidRPr="00AD5029" w:rsidR="0045765D">
        <w:t xml:space="preserve">and </w:t>
      </w:r>
      <w:r w:rsidRPr="00AD5029">
        <w:t xml:space="preserve">if there is another </w:t>
      </w:r>
      <w:r w:rsidRPr="00AD5029" w:rsidR="0045765D">
        <w:t xml:space="preserve">similar international incident of the same scale, that the system is in place, the lessons are </w:t>
      </w:r>
      <w:r w:rsidRPr="00AD5029" w:rsidR="0045765D">
        <w:t>learned</w:t>
      </w:r>
      <w:r w:rsidRPr="00AD5029" w:rsidR="0045765D">
        <w:t xml:space="preserve"> and </w:t>
      </w:r>
      <w:r w:rsidRPr="00AD5029">
        <w:t>we are good to go?</w:t>
      </w:r>
    </w:p>
    <w:p w:rsidR="0045765D" w:rsidRPr="00AD5029" w:rsidP="003973A9">
      <w:pPr>
        <w:pStyle w:val="Answer"/>
      </w:pPr>
      <w:sdt>
        <w:sdtPr>
          <w:alias w:val="Witness"/>
          <w:id w:val="-1845006716"/>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3973A9">
            <w:rPr>
              <w:b/>
            </w:rPr>
            <w:t xml:space="preserve"> </w:t>
          </w:r>
        </w:sdtContent>
      </w:sdt>
      <w:r w:rsidRPr="00AD5029" w:rsidR="003973A9">
        <w:t xml:space="preserve">I made sure </w:t>
      </w:r>
      <w:r w:rsidRPr="00AD5029">
        <w:t xml:space="preserve">that, </w:t>
      </w:r>
      <w:r w:rsidRPr="00AD5029" w:rsidR="003973A9">
        <w:t xml:space="preserve">in the autumn </w:t>
      </w:r>
      <w:r w:rsidRPr="00AD5029">
        <w:t>of last year, in the wake of our response to events in Afghanistan, we had a proper, deep lessons learning process.</w:t>
      </w:r>
      <w:r w:rsidRPr="00AD5029" w:rsidR="00A66753">
        <w:t xml:space="preserve"> </w:t>
      </w:r>
      <w:r w:rsidRPr="00AD5029" w:rsidR="00776D61">
        <w:t xml:space="preserve">There was </w:t>
      </w:r>
      <w:r w:rsidRPr="00AD5029">
        <w:t>a long letter</w:t>
      </w:r>
      <w:r w:rsidRPr="00057BBD" w:rsidR="00057BBD">
        <w:t xml:space="preserve"> </w:t>
      </w:r>
      <w:r w:rsidRPr="00AD5029" w:rsidR="00057BBD">
        <w:t>to the FAC</w:t>
      </w:r>
      <w:r w:rsidRPr="00AD5029">
        <w:t>, maybe six</w:t>
      </w:r>
      <w:r w:rsidRPr="00AD5029" w:rsidR="00776D61">
        <w:t xml:space="preserve"> </w:t>
      </w:r>
      <w:r w:rsidRPr="00AD5029">
        <w:t>page</w:t>
      </w:r>
      <w:r w:rsidRPr="00AD5029" w:rsidR="00776D61">
        <w:t xml:space="preserve">s </w:t>
      </w:r>
      <w:r w:rsidRPr="00AD5029">
        <w:t xml:space="preserve">long, which you had a copy of, with the </w:t>
      </w:r>
      <w:r w:rsidRPr="00AD5029" w:rsidR="003973A9">
        <w:t>headline conclusions of that</w:t>
      </w:r>
      <w:r w:rsidRPr="00AD5029">
        <w:t>.</w:t>
      </w:r>
      <w:r w:rsidRPr="00AD5029" w:rsidR="00A66753">
        <w:t xml:space="preserve"> </w:t>
      </w:r>
      <w:r w:rsidRPr="00AD5029">
        <w:t xml:space="preserve">We have a process through this </w:t>
      </w:r>
      <w:r w:rsidRPr="00AD5029">
        <w:t>year, because</w:t>
      </w:r>
      <w:r w:rsidRPr="00AD5029">
        <w:t xml:space="preserve"> some of the things we need to do take a bit of time to make sure we are doing it.</w:t>
      </w:r>
    </w:p>
    <w:p w:rsidR="003973A9" w:rsidRPr="00AD5029" w:rsidP="003973A9">
      <w:pPr>
        <w:pStyle w:val="Answer"/>
      </w:pPr>
      <w:r w:rsidRPr="00AD5029">
        <w:t xml:space="preserve">I have </w:t>
      </w:r>
      <w:r w:rsidRPr="00AD5029">
        <w:t>asked</w:t>
      </w:r>
      <w:r w:rsidRPr="00AD5029">
        <w:t xml:space="preserve"> the non-executive director who chairs our audit and </w:t>
      </w:r>
      <w:r w:rsidRPr="00AD5029">
        <w:t xml:space="preserve">risk assurance </w:t>
      </w:r>
      <w:r w:rsidRPr="00AD5029">
        <w:t>c</w:t>
      </w:r>
      <w:r w:rsidRPr="00AD5029">
        <w:t xml:space="preserve">ommittee to look at the progress we </w:t>
      </w:r>
      <w:r w:rsidRPr="00AD5029" w:rsidR="009B2915">
        <w:t xml:space="preserve">have </w:t>
      </w:r>
      <w:r w:rsidRPr="00AD5029">
        <w:t xml:space="preserve">made </w:t>
      </w:r>
      <w:r w:rsidRPr="00AD5029" w:rsidR="009B2915">
        <w:t>in November this year and then come to the management board.</w:t>
      </w:r>
      <w:r w:rsidRPr="00AD5029" w:rsidR="00A66753">
        <w:t xml:space="preserve"> </w:t>
      </w:r>
      <w:r w:rsidRPr="00AD5029" w:rsidR="009B2915">
        <w:t xml:space="preserve">I will then report back to the Select Committee </w:t>
      </w:r>
      <w:r w:rsidRPr="00AD5029">
        <w:t xml:space="preserve">on </w:t>
      </w:r>
      <w:r w:rsidRPr="00AD5029" w:rsidR="0078045E">
        <w:t>progress</w:t>
      </w:r>
      <w:r w:rsidRPr="00AD5029">
        <w:t xml:space="preserve"> around making sure we have </w:t>
      </w:r>
      <w:r w:rsidR="00057BBD">
        <w:t xml:space="preserve">learned </w:t>
      </w:r>
      <w:r w:rsidRPr="00AD5029" w:rsidR="009B2915">
        <w:t xml:space="preserve">the </w:t>
      </w:r>
      <w:r w:rsidRPr="00AD5029">
        <w:t xml:space="preserve">lessons </w:t>
      </w:r>
      <w:r w:rsidRPr="00AD5029" w:rsidR="009B2915">
        <w:t>and implemented</w:t>
      </w:r>
      <w:r w:rsidR="0050393B">
        <w:t xml:space="preserve"> them</w:t>
      </w:r>
      <w:r w:rsidRPr="00AD5029" w:rsidR="009B2915">
        <w:t>.</w:t>
      </w:r>
      <w:r w:rsidRPr="00AD5029" w:rsidR="00A66753">
        <w:t xml:space="preserve"> </w:t>
      </w:r>
      <w:r w:rsidRPr="00AD5029" w:rsidR="009B2915">
        <w:t>That is rather a long-winded way of saying yes, but there are some things that were longer term that we are still working on.</w:t>
      </w:r>
      <w:r w:rsidRPr="00AD5029" w:rsidR="00A66753">
        <w:t xml:space="preserve"> </w:t>
      </w:r>
    </w:p>
    <w:p w:rsidR="003973A9" w:rsidRPr="00AD5029" w:rsidP="003973A9">
      <w:pPr>
        <w:pStyle w:val="Question"/>
      </w:pPr>
      <w:sdt>
        <w:sdtPr>
          <w:alias w:val="Member"/>
          <w:tag w:val="&lt;Member mnisId='1396' dodsId='25472'&gt;"/>
          <w:id w:val="-1652352735"/>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9B2915">
        <w:t>Can I carry on with the workforce?</w:t>
      </w:r>
      <w:r w:rsidRPr="00AD5029" w:rsidR="00A66753">
        <w:t xml:space="preserve"> </w:t>
      </w:r>
      <w:r w:rsidRPr="00AD5029" w:rsidR="009B2915">
        <w:t>Y</w:t>
      </w:r>
      <w:r w:rsidRPr="00AD5029">
        <w:t>our staff turnover has gone up enormously</w:t>
      </w:r>
      <w:r w:rsidRPr="00AD5029" w:rsidR="00776D61">
        <w:t>—</w:t>
      </w:r>
      <w:r w:rsidRPr="00AD5029" w:rsidR="009B2915">
        <w:t>about 10%, which is a lot.</w:t>
      </w:r>
      <w:r w:rsidRPr="00AD5029" w:rsidR="00A66753">
        <w:t xml:space="preserve"> </w:t>
      </w:r>
      <w:r w:rsidRPr="00AD5029" w:rsidR="009B2915">
        <w:t xml:space="preserve">When there was the </w:t>
      </w:r>
      <w:r w:rsidRPr="00AD5029" w:rsidR="006C20F2">
        <w:t xml:space="preserve">annual </w:t>
      </w:r>
      <w:r w:rsidRPr="00AD5029" w:rsidR="00776D61">
        <w:t>p</w:t>
      </w:r>
      <w:r w:rsidRPr="00AD5029" w:rsidR="006C20F2">
        <w:t xml:space="preserve">eople </w:t>
      </w:r>
      <w:r w:rsidRPr="00AD5029" w:rsidR="00776D61">
        <w:t>s</w:t>
      </w:r>
      <w:r w:rsidRPr="00AD5029" w:rsidR="006C20F2">
        <w:t>urvey</w:t>
      </w:r>
      <w:r w:rsidRPr="00AD5029" w:rsidR="009B2915">
        <w:t xml:space="preserve">, the </w:t>
      </w:r>
      <w:r w:rsidRPr="00AD5029" w:rsidR="0078045E">
        <w:t>dissatisfaction</w:t>
      </w:r>
      <w:r w:rsidRPr="00AD5029">
        <w:t xml:space="preserve"> across all measures </w:t>
      </w:r>
      <w:r w:rsidRPr="00AD5029" w:rsidR="009B2915">
        <w:t>has</w:t>
      </w:r>
      <w:r w:rsidRPr="00AD5029">
        <w:t xml:space="preserve"> gone up enormously</w:t>
      </w:r>
      <w:r w:rsidRPr="00AD5029" w:rsidR="009B2915">
        <w:t>.</w:t>
      </w:r>
      <w:r w:rsidRPr="00AD5029" w:rsidR="00A66753">
        <w:t xml:space="preserve"> </w:t>
      </w:r>
      <w:r w:rsidRPr="00AD5029" w:rsidR="009B2915">
        <w:t>I suppose there are two questions.</w:t>
      </w:r>
      <w:r w:rsidRPr="00AD5029" w:rsidR="00A66753">
        <w:t xml:space="preserve"> </w:t>
      </w:r>
      <w:r w:rsidRPr="00AD5029" w:rsidR="009B2915">
        <w:t>First, do you know why?</w:t>
      </w:r>
      <w:r w:rsidRPr="00AD5029" w:rsidR="00A66753">
        <w:t xml:space="preserve"> </w:t>
      </w:r>
      <w:r w:rsidRPr="00AD5029" w:rsidR="009B2915">
        <w:t>Secondly, if you do, what are you doing to address the situation?</w:t>
      </w:r>
    </w:p>
    <w:p w:rsidR="003973A9" w:rsidRPr="00AD5029" w:rsidP="003973A9">
      <w:pPr>
        <w:pStyle w:val="Answer"/>
      </w:pPr>
      <w:sdt>
        <w:sdtPr>
          <w:alias w:val="Witness"/>
          <w:id w:val="1306656161"/>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145DD4">
        <w:t xml:space="preserve">I will let Juliet say a bit </w:t>
      </w:r>
      <w:r w:rsidRPr="00AD5029" w:rsidR="00837E71">
        <w:t>about the people survey and retention.</w:t>
      </w:r>
      <w:r w:rsidRPr="00AD5029" w:rsidR="00A66753">
        <w:t xml:space="preserve"> </w:t>
      </w:r>
      <w:r w:rsidRPr="00AD5029" w:rsidR="00837E71">
        <w:t>W</w:t>
      </w:r>
      <w:r w:rsidRPr="00AD5029">
        <w:t xml:space="preserve">hat you </w:t>
      </w:r>
      <w:r w:rsidRPr="00AD5029" w:rsidR="00837E71">
        <w:t xml:space="preserve">have said </w:t>
      </w:r>
      <w:r w:rsidRPr="00AD5029">
        <w:t xml:space="preserve">is </w:t>
      </w:r>
      <w:r w:rsidRPr="00AD5029" w:rsidR="00837E71">
        <w:t xml:space="preserve">not </w:t>
      </w:r>
      <w:r w:rsidRPr="00AD5029">
        <w:t>quite right</w:t>
      </w:r>
      <w:r w:rsidRPr="00AD5029" w:rsidR="00837E71">
        <w:t>.</w:t>
      </w:r>
      <w:r w:rsidRPr="00AD5029" w:rsidR="00A66753">
        <w:t xml:space="preserve"> </w:t>
      </w:r>
      <w:r w:rsidRPr="00AD5029" w:rsidR="00837E71">
        <w:t>It is not true</w:t>
      </w:r>
      <w:r w:rsidRPr="00AD5029" w:rsidR="00776D61">
        <w:t xml:space="preserve"> that there</w:t>
      </w:r>
      <w:r w:rsidRPr="00AD5029" w:rsidR="00837E71">
        <w:t xml:space="preserve"> has been a significant increase in </w:t>
      </w:r>
      <w:r w:rsidRPr="00AD5029" w:rsidR="005B7FCC">
        <w:t>people leaving</w:t>
      </w:r>
      <w:r w:rsidRPr="00AD5029" w:rsidR="00776D61">
        <w:t>. T</w:t>
      </w:r>
      <w:r w:rsidRPr="00AD5029" w:rsidR="005B7FCC">
        <w:t xml:space="preserve">he people survey told us a lot, </w:t>
      </w:r>
      <w:r w:rsidRPr="00AD5029">
        <w:t xml:space="preserve">but it </w:t>
      </w:r>
      <w:r w:rsidRPr="00AD5029" w:rsidR="005B7FCC">
        <w:t xml:space="preserve">told us some positive things as well as negative things. </w:t>
      </w:r>
    </w:p>
    <w:p w:rsidR="003973A9" w:rsidRPr="00AD5029" w:rsidP="00776D61">
      <w:pPr>
        <w:pStyle w:val="Question"/>
        <w:numPr>
          <w:ilvl w:val="0"/>
          <w:numId w:val="0"/>
        </w:numPr>
        <w:ind w:left="794"/>
      </w:pPr>
      <w:sdt>
        <w:sdtPr>
          <w:alias w:val="Member"/>
          <w:tag w:val="&lt;Member mnisId='4267' dodsId='101347'&gt;"/>
          <w:id w:val="2060663147"/>
          <w:placeholder>
            <w:docPart w:val="DefaultPlaceholder_-1854013440"/>
          </w:placeholder>
          <w:richText/>
        </w:sdtPr>
        <w:sdtContent>
          <w:r w:rsidRPr="00AD5029">
            <w:rPr>
              <w:b/>
            </w:rPr>
            <w:t>Chair:</w:t>
          </w:r>
        </w:sdtContent>
      </w:sdt>
      <w:r w:rsidRPr="00AD5029">
        <w:t xml:space="preserve"> </w:t>
      </w:r>
      <w:r w:rsidRPr="00AD5029" w:rsidR="005B7FCC">
        <w:t>T</w:t>
      </w:r>
      <w:r w:rsidRPr="00AD5029">
        <w:t xml:space="preserve">hat figure has come from </w:t>
      </w:r>
      <w:r w:rsidRPr="00AD5029" w:rsidR="005B7FCC">
        <w:t>the 2020 score for leadership and management change record.</w:t>
      </w:r>
      <w:r w:rsidRPr="00AD5029" w:rsidR="00A66753">
        <w:t xml:space="preserve"> </w:t>
      </w:r>
      <w:r w:rsidRPr="00AD5029" w:rsidR="005B7FCC">
        <w:t>That is where we go that figure from.</w:t>
      </w:r>
      <w:r w:rsidRPr="00AD5029">
        <w:t xml:space="preserve"> </w:t>
      </w:r>
    </w:p>
    <w:p w:rsidR="003973A9" w:rsidRPr="00AD5029" w:rsidP="003973A9">
      <w:pPr>
        <w:pStyle w:val="Answer"/>
      </w:pPr>
      <w:sdt>
        <w:sdtPr>
          <w:alias w:val="Witness"/>
          <w:id w:val="877280229"/>
          <w:placeholder>
            <w:docPart w:val="DefaultPlaceholder_-1854013440"/>
          </w:placeholder>
          <w:richText/>
        </w:sdtPr>
        <w:sdtContent>
          <w:r w:rsidRPr="00AD5029" w:rsidR="00834CD2">
            <w:rPr>
              <w:b/>
              <w:i/>
            </w:rPr>
            <w:t>Juliet Chua:</w:t>
          </w:r>
          <w:r w:rsidRPr="00AD5029">
            <w:rPr>
              <w:b/>
            </w:rPr>
            <w:t xml:space="preserve"> </w:t>
          </w:r>
        </w:sdtContent>
      </w:sdt>
      <w:r w:rsidRPr="00AD5029" w:rsidR="00151EE3">
        <w:t>I think we are talking about turnover rates.</w:t>
      </w:r>
      <w:r w:rsidRPr="00AD5029" w:rsidR="00A66753">
        <w:t xml:space="preserve"> </w:t>
      </w:r>
      <w:r w:rsidRPr="00AD5029" w:rsidR="00151EE3">
        <w:t xml:space="preserve">Our turnover is </w:t>
      </w:r>
      <w:r w:rsidRPr="00AD5029">
        <w:t>10.1%</w:t>
      </w:r>
      <w:r w:rsidRPr="00AD5029" w:rsidR="00151EE3">
        <w:t>.</w:t>
      </w:r>
      <w:r w:rsidRPr="00AD5029" w:rsidR="00A66753">
        <w:t xml:space="preserve"> </w:t>
      </w:r>
      <w:r w:rsidRPr="00AD5029" w:rsidR="00151EE3">
        <w:t>It has not gone up significantly from previous years.</w:t>
      </w:r>
      <w:r w:rsidRPr="00AD5029" w:rsidR="00A66753">
        <w:t xml:space="preserve"> </w:t>
      </w:r>
      <w:r w:rsidRPr="00AD5029" w:rsidR="00151EE3">
        <w:t>It has not gone up by 10%.</w:t>
      </w:r>
      <w:r w:rsidRPr="00AD5029" w:rsidR="00A66753">
        <w:t xml:space="preserve"> </w:t>
      </w:r>
      <w:r w:rsidRPr="00AD5029" w:rsidR="00151EE3">
        <w:t>Our current turnover rate is 10.1%.</w:t>
      </w:r>
    </w:p>
    <w:p w:rsidR="003973A9" w:rsidRPr="00AD5029" w:rsidP="00151EE3">
      <w:pPr>
        <w:pStyle w:val="Remark"/>
      </w:pPr>
      <w:sdt>
        <w:sdtPr>
          <w:alias w:val="Member"/>
          <w:tag w:val="&lt;Member mnisId='4267' dodsId='101347'&gt;"/>
          <w:id w:val="-1471363848"/>
          <w:placeholder>
            <w:docPart w:val="DefaultPlaceholder_-1854013440"/>
          </w:placeholder>
          <w:richText/>
        </w:sdtPr>
        <w:sdtContent>
          <w:r w:rsidRPr="00AD5029">
            <w:rPr>
              <w:b/>
            </w:rPr>
            <w:t>Chair:</w:t>
          </w:r>
        </w:sdtContent>
      </w:sdt>
      <w:r w:rsidRPr="00AD5029">
        <w:t xml:space="preserve"> </w:t>
      </w:r>
      <w:r w:rsidRPr="00AD5029" w:rsidR="00151EE3">
        <w:t>It says it has doubled since the merger.</w:t>
      </w:r>
    </w:p>
    <w:p w:rsidR="003973A9" w:rsidRPr="00AD5029" w:rsidP="003973A9">
      <w:pPr>
        <w:pStyle w:val="Question"/>
      </w:pPr>
      <w:sdt>
        <w:sdtPr>
          <w:alias w:val="Member"/>
          <w:tag w:val="&lt;Member mnisId='1396' dodsId='25472'&gt;"/>
          <w:id w:val="1852213970"/>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151EE3">
        <w:t xml:space="preserve">What was it </w:t>
      </w:r>
      <w:r w:rsidRPr="00AD5029" w:rsidR="00776D61">
        <w:t xml:space="preserve">before </w:t>
      </w:r>
      <w:r w:rsidRPr="00AD5029" w:rsidR="00151EE3">
        <w:t>the merger?</w:t>
      </w:r>
      <w:r w:rsidRPr="00AD5029" w:rsidR="00A66753">
        <w:t xml:space="preserve"> </w:t>
      </w:r>
      <w:r w:rsidRPr="00AD5029" w:rsidR="00151EE3">
        <w:t>You may not know.</w:t>
      </w:r>
      <w:r w:rsidRPr="00AD5029" w:rsidR="00A66753">
        <w:t xml:space="preserve"> </w:t>
      </w:r>
      <w:r w:rsidRPr="00AD5029" w:rsidR="00151EE3">
        <w:t>What was the turnover?</w:t>
      </w:r>
    </w:p>
    <w:p w:rsidR="003973A9" w:rsidRPr="00AD5029" w:rsidP="003973A9">
      <w:pPr>
        <w:pStyle w:val="Answer"/>
      </w:pPr>
      <w:sdt>
        <w:sdtPr>
          <w:alias w:val="Witness"/>
          <w:id w:val="-232157279"/>
          <w:placeholder>
            <w:docPart w:val="DefaultPlaceholder_-1854013440"/>
          </w:placeholder>
          <w:richText/>
        </w:sdtPr>
        <w:sdtContent>
          <w:r w:rsidRPr="00AD5029" w:rsidR="00834CD2">
            <w:rPr>
              <w:b/>
              <w:i/>
            </w:rPr>
            <w:t>Juliet Chua:</w:t>
          </w:r>
          <w:r w:rsidRPr="00AD5029">
            <w:rPr>
              <w:b/>
            </w:rPr>
            <w:t xml:space="preserve"> </w:t>
          </w:r>
        </w:sdtContent>
      </w:sdt>
      <w:r w:rsidRPr="00AD5029" w:rsidR="00151EE3">
        <w:t xml:space="preserve">I do not think it is a </w:t>
      </w:r>
      <w:r w:rsidRPr="00AD5029">
        <w:t>significant increase</w:t>
      </w:r>
      <w:r w:rsidRPr="00AD5029" w:rsidR="00151EE3">
        <w:t>.</w:t>
      </w:r>
      <w:r w:rsidRPr="00AD5029" w:rsidR="00A66753">
        <w:t xml:space="preserve"> </w:t>
      </w:r>
    </w:p>
    <w:p w:rsidR="00151EE3" w:rsidRPr="00AD5029" w:rsidP="003A5A8D">
      <w:pPr>
        <w:pStyle w:val="Remark"/>
      </w:pPr>
      <w:sdt>
        <w:sdtPr>
          <w:alias w:val="Member"/>
          <w:tag w:val="&lt;Member mnisId='4267' dodsId='101347'&gt;"/>
          <w:id w:val="-965801770"/>
          <w:placeholder>
            <w:docPart w:val="DefaultPlaceholder_-1854013440"/>
          </w:placeholder>
          <w:richText/>
        </w:sdtPr>
        <w:sdtContent>
          <w:r w:rsidRPr="00AD5029" w:rsidR="003973A9">
            <w:rPr>
              <w:b/>
            </w:rPr>
            <w:t>Chair:</w:t>
          </w:r>
        </w:sdtContent>
      </w:sdt>
      <w:r w:rsidRPr="00AD5029" w:rsidR="003973A9">
        <w:t xml:space="preserve"> </w:t>
      </w:r>
      <w:r w:rsidRPr="00AD5029">
        <w:t xml:space="preserve">Those stats say that it </w:t>
      </w:r>
      <w:r w:rsidRPr="00AD5029" w:rsidR="003973A9">
        <w:t xml:space="preserve">has </w:t>
      </w:r>
      <w:r w:rsidRPr="00AD5029" w:rsidR="0078045E">
        <w:t>doubled</w:t>
      </w:r>
      <w:r w:rsidRPr="00AD5029">
        <w:t>, so it is 10%.</w:t>
      </w:r>
    </w:p>
    <w:p w:rsidR="00151EE3" w:rsidRPr="00AD5029" w:rsidP="003A5A8D">
      <w:pPr>
        <w:pStyle w:val="Remark"/>
      </w:pPr>
      <w:sdt>
        <w:sdtPr>
          <w:alias w:val="Member"/>
          <w:tag w:val="&lt;Member mnisId='1396' dodsId='25472'&gt;"/>
          <w:id w:val="1123652634"/>
          <w:placeholder>
            <w:docPart w:val="1D27FF1272704807A22A1579AD89C30D"/>
          </w:placeholder>
          <w:richText/>
        </w:sdtPr>
        <w:sdtContent>
          <w:r w:rsidRPr="00AD5029" w:rsidR="003A5A8D">
            <w:rPr>
              <w:b/>
            </w:rPr>
            <w:t xml:space="preserve">Mr </w:t>
          </w:r>
          <w:r w:rsidRPr="00AD5029" w:rsidR="003A5A8D">
            <w:rPr>
              <w:b/>
            </w:rPr>
            <w:t>Liddell-Grainger</w:t>
          </w:r>
          <w:r w:rsidRPr="00AD5029" w:rsidR="003A5A8D">
            <w:rPr>
              <w:b/>
            </w:rPr>
            <w:t>:</w:t>
          </w:r>
        </w:sdtContent>
      </w:sdt>
      <w:r w:rsidRPr="00AD5029" w:rsidR="003A5A8D">
        <w:t xml:space="preserve"> </w:t>
      </w:r>
      <w:r w:rsidRPr="00AD5029">
        <w:t>You are saying the figures that we have are wrong.</w:t>
      </w:r>
    </w:p>
    <w:p w:rsidR="00151EE3" w:rsidRPr="00AD5029" w:rsidP="003A5A8D">
      <w:pPr>
        <w:pStyle w:val="Question"/>
      </w:pPr>
      <w:sdt>
        <w:sdtPr>
          <w:alias w:val="Member"/>
          <w:tag w:val="&lt;Member mnisId='4267' dodsId='101347'&gt;"/>
          <w:id w:val="-513919487"/>
          <w:placeholder>
            <w:docPart w:val="CB0E84884434452B89B1B3434B2DAC1F"/>
          </w:placeholder>
          <w:richText/>
        </w:sdtPr>
        <w:sdtContent>
          <w:r w:rsidRPr="00AD5029" w:rsidR="003A5A8D">
            <w:rPr>
              <w:b/>
            </w:rPr>
            <w:t>Chair:</w:t>
          </w:r>
        </w:sdtContent>
      </w:sdt>
      <w:r w:rsidRPr="00AD5029" w:rsidR="003A5A8D">
        <w:t xml:space="preserve"> </w:t>
      </w:r>
      <w:r w:rsidRPr="00AD5029">
        <w:t>The figures we have</w:t>
      </w:r>
      <w:r w:rsidRPr="00AD5029" w:rsidR="00460825">
        <w:t xml:space="preserve"> from</w:t>
      </w:r>
      <w:r w:rsidRPr="00AD5029">
        <w:t xml:space="preserve"> that report say that the FCDO staff turnover has doubled since the merger, rising to 10.1%.</w:t>
      </w:r>
      <w:r w:rsidRPr="00AD5029" w:rsidR="00A66753">
        <w:t xml:space="preserve"> </w:t>
      </w:r>
    </w:p>
    <w:p w:rsidR="003973A9" w:rsidRPr="00AD5029" w:rsidP="003973A9">
      <w:pPr>
        <w:pStyle w:val="Answer"/>
      </w:pPr>
      <w:sdt>
        <w:sdtPr>
          <w:alias w:val="Witness"/>
          <w:id w:val="-108048149"/>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3A5A8D">
        <w:t xml:space="preserve">I </w:t>
      </w:r>
      <w:r w:rsidRPr="00AD5029">
        <w:t>do not recognise th</w:t>
      </w:r>
      <w:r w:rsidRPr="00AD5029" w:rsidR="003A5A8D">
        <w:t>at.</w:t>
      </w:r>
    </w:p>
    <w:p w:rsidR="003973A9" w:rsidRPr="00AD5029" w:rsidP="003973A9">
      <w:pPr>
        <w:pStyle w:val="Question"/>
      </w:pPr>
      <w:sdt>
        <w:sdtPr>
          <w:alias w:val="Member"/>
          <w:tag w:val="&lt;Member mnisId='4267' dodsId='101347'&gt;"/>
          <w:id w:val="1451281650"/>
          <w:placeholder>
            <w:docPart w:val="DefaultPlaceholder_-1854013440"/>
          </w:placeholder>
          <w:richText/>
        </w:sdtPr>
        <w:sdtContent>
          <w:r w:rsidRPr="00AD5029">
            <w:rPr>
              <w:b/>
            </w:rPr>
            <w:t>Chair:</w:t>
          </w:r>
        </w:sdtContent>
      </w:sdt>
      <w:r w:rsidRPr="00AD5029">
        <w:t xml:space="preserve"> </w:t>
      </w:r>
      <w:r w:rsidR="0004590C">
        <w:t>S</w:t>
      </w:r>
      <w:r w:rsidRPr="00AD5029" w:rsidR="0004590C">
        <w:t>o those figures must be wrong</w:t>
      </w:r>
      <w:r w:rsidR="0004590C">
        <w:t>.</w:t>
      </w:r>
      <w:r w:rsidRPr="00AD5029" w:rsidR="0004590C">
        <w:t xml:space="preserve"> </w:t>
      </w:r>
      <w:r w:rsidRPr="00AD5029" w:rsidR="003A5A8D">
        <w:t>Could we correspond on that?</w:t>
      </w:r>
      <w:r w:rsidRPr="00AD5029" w:rsidR="00A66753">
        <w:t xml:space="preserve"> </w:t>
      </w:r>
      <w:r w:rsidRPr="00AD5029" w:rsidR="003A5A8D">
        <w:t>Are your staff happy and is your turnover rate acceptable?</w:t>
      </w:r>
      <w:r w:rsidRPr="00AD5029">
        <w:t xml:space="preserve"> </w:t>
      </w:r>
    </w:p>
    <w:p w:rsidR="008A260B" w:rsidRPr="00AD5029" w:rsidP="003973A9">
      <w:pPr>
        <w:pStyle w:val="Answer"/>
      </w:pPr>
      <w:sdt>
        <w:sdtPr>
          <w:alias w:val="Witness"/>
          <w:id w:val="-2074886834"/>
          <w:placeholder>
            <w:docPart w:val="DefaultPlaceholder_-1854013440"/>
          </w:placeholder>
          <w:richText/>
        </w:sdtPr>
        <w:sdtContent>
          <w:r w:rsidRPr="00AD5029" w:rsidR="00834CD2">
            <w:rPr>
              <w:b/>
              <w:i/>
            </w:rPr>
            <w:t>Juliet Chua:</w:t>
          </w:r>
          <w:r w:rsidRPr="00AD5029" w:rsidR="003973A9">
            <w:rPr>
              <w:b/>
            </w:rPr>
            <w:t xml:space="preserve"> </w:t>
          </w:r>
        </w:sdtContent>
      </w:sdt>
      <w:r w:rsidRPr="00AD5029">
        <w:t xml:space="preserve">Our turnover rate is something we look </w:t>
      </w:r>
      <w:r w:rsidRPr="00AD5029">
        <w:t>really closely</w:t>
      </w:r>
      <w:r w:rsidRPr="00AD5029">
        <w:t xml:space="preserve"> at. We seek to understand it.</w:t>
      </w:r>
      <w:r w:rsidRPr="00AD5029" w:rsidR="00A66753">
        <w:t xml:space="preserve"> </w:t>
      </w:r>
      <w:r w:rsidRPr="00AD5029">
        <w:t xml:space="preserve">We look in detail at what patterns of turnover there </w:t>
      </w:r>
      <w:r w:rsidRPr="00AD5029" w:rsidR="00460825">
        <w:t xml:space="preserve">are </w:t>
      </w:r>
      <w:r w:rsidRPr="00AD5029">
        <w:t xml:space="preserve">across the </w:t>
      </w:r>
      <w:r w:rsidRPr="00AD5029" w:rsidR="003973A9">
        <w:t>workforce</w:t>
      </w:r>
      <w:r w:rsidRPr="00AD5029">
        <w:t>.</w:t>
      </w:r>
      <w:r w:rsidRPr="00AD5029" w:rsidR="00A66753">
        <w:t xml:space="preserve"> </w:t>
      </w:r>
      <w:r w:rsidRPr="00AD5029">
        <w:t>Compared to</w:t>
      </w:r>
      <w:r w:rsidR="004B686B">
        <w:t xml:space="preserve"> some</w:t>
      </w:r>
      <w:r w:rsidRPr="00AD5029">
        <w:t xml:space="preserve"> other Departments, we </w:t>
      </w:r>
      <w:r w:rsidRPr="00AD5029">
        <w:t>actually have</w:t>
      </w:r>
      <w:r w:rsidRPr="00AD5029">
        <w:t xml:space="preserve"> a slightly lower turnover rate.</w:t>
      </w:r>
      <w:r w:rsidRPr="00AD5029" w:rsidR="00A66753">
        <w:t xml:space="preserve"> </w:t>
      </w:r>
      <w:r w:rsidRPr="00AD5029">
        <w:t>All organisations should have some turnover, but clearly you need to be really attuned to the</w:t>
      </w:r>
      <w:r w:rsidRPr="00AD5029" w:rsidR="003973A9">
        <w:t xml:space="preserve"> reasons why people are leaving </w:t>
      </w:r>
      <w:r w:rsidRPr="00AD5029">
        <w:t>and what is driving that turnover.</w:t>
      </w:r>
    </w:p>
    <w:p w:rsidR="008A260B" w:rsidRPr="00AD5029" w:rsidP="003973A9">
      <w:pPr>
        <w:pStyle w:val="Answer"/>
      </w:pPr>
      <w:r w:rsidRPr="00AD5029">
        <w:t xml:space="preserve">On the staff survey, there again I </w:t>
      </w:r>
      <w:r w:rsidRPr="00AD5029" w:rsidR="003973A9">
        <w:t xml:space="preserve">do not recognise </w:t>
      </w:r>
      <w:r w:rsidRPr="00AD5029">
        <w:t xml:space="preserve">a </w:t>
      </w:r>
      <w:r w:rsidRPr="00AD5029" w:rsidR="003973A9">
        <w:t xml:space="preserve">massive change </w:t>
      </w:r>
      <w:r w:rsidRPr="00AD5029">
        <w:t xml:space="preserve">in the way </w:t>
      </w:r>
      <w:r w:rsidRPr="00AD5029" w:rsidR="003973A9">
        <w:t xml:space="preserve">you characterise </w:t>
      </w:r>
      <w:r w:rsidRPr="00AD5029">
        <w:t xml:space="preserve">it, but our staff survey results, which were last </w:t>
      </w:r>
      <w:r w:rsidRPr="00AD5029">
        <w:t>October, showed some drop off.</w:t>
      </w:r>
      <w:r w:rsidRPr="00AD5029" w:rsidR="00A66753">
        <w:t xml:space="preserve"> </w:t>
      </w:r>
      <w:r w:rsidRPr="00AD5029">
        <w:t>There was 63% staff engagement overall.</w:t>
      </w:r>
      <w:r w:rsidRPr="00AD5029" w:rsidR="00A66753">
        <w:t xml:space="preserve"> </w:t>
      </w:r>
      <w:r w:rsidRPr="00AD5029">
        <w:t xml:space="preserve">There was </w:t>
      </w:r>
      <w:r w:rsidRPr="00AD5029">
        <w:t>really positive</w:t>
      </w:r>
      <w:r w:rsidRPr="00AD5029">
        <w:t xml:space="preserve"> feedback in some areas.</w:t>
      </w:r>
      <w:r w:rsidRPr="00AD5029" w:rsidR="00A66753">
        <w:t xml:space="preserve"> </w:t>
      </w:r>
      <w:r w:rsidRPr="00AD5029">
        <w:t>If you look at staff survey results on things like people’s team and their work</w:t>
      </w:r>
      <w:r w:rsidRPr="00AD5029" w:rsidR="00460825">
        <w:t>—</w:t>
      </w:r>
      <w:r w:rsidRPr="00AD5029">
        <w:t>82%, 79%</w:t>
      </w:r>
      <w:r w:rsidRPr="00AD5029" w:rsidR="00460825">
        <w:t>—</w:t>
      </w:r>
      <w:r w:rsidRPr="00AD5029">
        <w:t>those are strong scores.</w:t>
      </w:r>
    </w:p>
    <w:p w:rsidR="0004590C" w:rsidP="003973A9">
      <w:pPr>
        <w:pStyle w:val="Answer"/>
      </w:pPr>
      <w:r w:rsidRPr="00AD5029">
        <w:t>Nevertheless, as you identify, on things like leading and managing change there is l</w:t>
      </w:r>
      <w:r w:rsidRPr="00AD5029" w:rsidR="003973A9">
        <w:t xml:space="preserve">ess </w:t>
      </w:r>
      <w:r w:rsidRPr="00AD5029">
        <w:t xml:space="preserve">of a </w:t>
      </w:r>
      <w:r w:rsidRPr="00AD5029" w:rsidR="0078045E">
        <w:t>positive</w:t>
      </w:r>
      <w:r w:rsidRPr="00AD5029" w:rsidR="003973A9">
        <w:t xml:space="preserve"> stor</w:t>
      </w:r>
      <w:r w:rsidRPr="00AD5029">
        <w:t>y</w:t>
      </w:r>
      <w:r w:rsidR="00057BBD">
        <w:t>, as well as</w:t>
      </w:r>
      <w:r w:rsidRPr="00AD5029" w:rsidR="003973A9">
        <w:t xml:space="preserve"> </w:t>
      </w:r>
      <w:r w:rsidRPr="00AD5029">
        <w:t xml:space="preserve">on </w:t>
      </w:r>
      <w:r w:rsidRPr="00AD5029" w:rsidR="003973A9">
        <w:t>areas such as</w:t>
      </w:r>
      <w:r w:rsidRPr="00AD5029" w:rsidR="00460825">
        <w:t xml:space="preserve"> </w:t>
      </w:r>
      <w:r w:rsidRPr="00AD5029">
        <w:t>frustrations with aspects of the integration work.</w:t>
      </w:r>
      <w:r w:rsidRPr="00AD5029" w:rsidR="00A66753">
        <w:t xml:space="preserve"> </w:t>
      </w:r>
      <w:r w:rsidRPr="00AD5029">
        <w:t xml:space="preserve">One thing we did in response as a </w:t>
      </w:r>
      <w:r w:rsidRPr="00AD5029" w:rsidR="003973A9">
        <w:t xml:space="preserve">management board was to </w:t>
      </w:r>
      <w:r w:rsidRPr="00AD5029" w:rsidR="0078045E">
        <w:t>double</w:t>
      </w:r>
      <w:r w:rsidR="00057BBD">
        <w:t xml:space="preserve"> </w:t>
      </w:r>
      <w:r w:rsidRPr="00AD5029" w:rsidR="003973A9">
        <w:t>down</w:t>
      </w:r>
      <w:r w:rsidR="00057BBD">
        <w:t xml:space="preserve"> </w:t>
      </w:r>
      <w:r w:rsidRPr="00AD5029">
        <w:t>on getting on with the</w:t>
      </w:r>
      <w:r w:rsidRPr="00AD5029" w:rsidR="003973A9">
        <w:t xml:space="preserve"> merger</w:t>
      </w:r>
      <w:r>
        <w:t>—</w:t>
      </w:r>
      <w:r w:rsidRPr="00AD5029">
        <w:t>the integration work we have just been talking about</w:t>
      </w:r>
      <w:r>
        <w:t>—</w:t>
      </w:r>
      <w:r w:rsidRPr="00AD5029">
        <w:t>in terms of getting to those frustrations about bringing the technology together</w:t>
      </w:r>
      <w:r>
        <w:t xml:space="preserve"> and </w:t>
      </w:r>
      <w:r w:rsidRPr="00AD5029" w:rsidR="00E42801">
        <w:t>making sure we are trying to operate as a single organisation.</w:t>
      </w:r>
    </w:p>
    <w:p w:rsidR="003973A9" w:rsidRPr="00AD5029" w:rsidP="003973A9">
      <w:pPr>
        <w:pStyle w:val="Answer"/>
      </w:pPr>
      <w:r w:rsidRPr="00AD5029">
        <w:t xml:space="preserve">This </w:t>
      </w:r>
      <w:r w:rsidRPr="00AD5029">
        <w:t>year</w:t>
      </w:r>
      <w:r w:rsidRPr="00AD5029">
        <w:t xml:space="preserve">, </w:t>
      </w:r>
      <w:r w:rsidRPr="00AD5029">
        <w:t xml:space="preserve">we have been making sure </w:t>
      </w:r>
      <w:r w:rsidRPr="00AD5029">
        <w:t xml:space="preserve">that we have single pay frameworks in place, which is another area that is a source of </w:t>
      </w:r>
      <w:r w:rsidRPr="00AD5029">
        <w:t xml:space="preserve">frustration </w:t>
      </w:r>
      <w:r w:rsidRPr="00AD5029">
        <w:t xml:space="preserve">for staff if they are continuing to be on </w:t>
      </w:r>
      <w:r w:rsidRPr="00AD5029">
        <w:t>different pay arrangements</w:t>
      </w:r>
      <w:r w:rsidRPr="00AD5029">
        <w:t>.</w:t>
      </w:r>
      <w:r w:rsidR="0004590C">
        <w:t xml:space="preserve"> </w:t>
      </w:r>
      <w:r w:rsidRPr="00AD5029">
        <w:t>We have made good progress on that this year.</w:t>
      </w:r>
      <w:r w:rsidRPr="00AD5029" w:rsidR="00A66753">
        <w:t xml:space="preserve"> </w:t>
      </w:r>
      <w:r w:rsidRPr="00AD5029">
        <w:t xml:space="preserve">In addition to </w:t>
      </w:r>
      <w:r w:rsidRPr="00AD5029" w:rsidR="00460825">
        <w:t>that</w:t>
      </w:r>
      <w:r w:rsidRPr="00AD5029">
        <w:t>, we have also invested in leading and managing change support</w:t>
      </w:r>
      <w:r w:rsidRPr="00AD5029">
        <w:t xml:space="preserve"> for our leaders right across the organisation</w:t>
      </w:r>
      <w:r w:rsidRPr="00AD5029">
        <w:t>, against a backdrop of a lot of change</w:t>
      </w:r>
      <w:r w:rsidR="0004590C">
        <w:t xml:space="preserve"> and</w:t>
      </w:r>
      <w:r w:rsidRPr="00AD5029">
        <w:t xml:space="preserve"> a lot of challenge externally in the environment.</w:t>
      </w:r>
      <w:r w:rsidRPr="00AD5029" w:rsidR="00A66753">
        <w:t xml:space="preserve"> </w:t>
      </w:r>
      <w:r w:rsidRPr="00AD5029">
        <w:t>That was an area we also have put significant time into.</w:t>
      </w:r>
    </w:p>
    <w:p w:rsidR="003973A9" w:rsidRPr="00AD5029" w:rsidP="003973A9">
      <w:pPr>
        <w:pStyle w:val="Question"/>
      </w:pPr>
      <w:sdt>
        <w:sdtPr>
          <w:alias w:val="Member"/>
          <w:tag w:val="&lt;Member mnisId='1451' dodsId='25783'&gt;"/>
          <w:id w:val="-457654467"/>
          <w:placeholder>
            <w:docPart w:val="DefaultPlaceholder_-1854013440"/>
          </w:placeholder>
          <w:richText/>
        </w:sdtPr>
        <w:sdtContent>
          <w:r w:rsidRPr="00AD5029" w:rsidR="00327678">
            <w:rPr>
              <w:b/>
            </w:rPr>
            <w:t>Mr Bacon:</w:t>
          </w:r>
        </w:sdtContent>
      </w:sdt>
      <w:r w:rsidRPr="00AD5029">
        <w:t xml:space="preserve"> </w:t>
      </w:r>
      <w:r w:rsidRPr="00AD5029" w:rsidR="00E42801">
        <w:t>W</w:t>
      </w:r>
      <w:r w:rsidRPr="00AD5029">
        <w:t>hat proportion of your staff are female</w:t>
      </w:r>
      <w:r w:rsidRPr="00AD5029" w:rsidR="00E42801">
        <w:t>? Do you measure that?</w:t>
      </w:r>
    </w:p>
    <w:p w:rsidR="003973A9" w:rsidRPr="00AD5029" w:rsidP="003973A9">
      <w:pPr>
        <w:pStyle w:val="Answer"/>
      </w:pPr>
      <w:sdt>
        <w:sdtPr>
          <w:alias w:val="Witness"/>
          <w:id w:val="-2022302039"/>
          <w:placeholder>
            <w:docPart w:val="DefaultPlaceholder_-1854013440"/>
          </w:placeholder>
          <w:richText/>
        </w:sdtPr>
        <w:sdtContent>
          <w:r w:rsidRPr="00AD5029" w:rsidR="00834CD2">
            <w:rPr>
              <w:b/>
              <w:i/>
            </w:rPr>
            <w:t>Juliet Chua:</w:t>
          </w:r>
          <w:r w:rsidRPr="00AD5029">
            <w:rPr>
              <w:b/>
            </w:rPr>
            <w:t xml:space="preserve"> </w:t>
          </w:r>
        </w:sdtContent>
      </w:sdt>
      <w:r w:rsidRPr="00AD5029" w:rsidR="00E42801">
        <w:t xml:space="preserve">It is </w:t>
      </w:r>
      <w:r w:rsidRPr="00AD5029">
        <w:t>51%</w:t>
      </w:r>
      <w:r w:rsidRPr="00AD5029" w:rsidR="00E42801">
        <w:t>.</w:t>
      </w:r>
    </w:p>
    <w:p w:rsidR="003973A9" w:rsidRPr="00AD5029" w:rsidP="003973A9">
      <w:pPr>
        <w:pStyle w:val="Question"/>
      </w:pPr>
      <w:sdt>
        <w:sdtPr>
          <w:alias w:val="Member"/>
          <w:tag w:val="&lt;Member mnisId='1396' dodsId='25472'&gt;"/>
          <w:id w:val="-1957474836"/>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E42801">
        <w:t>Since the merger, what difference in percentage of people leaving between DFID and FCO has there been?</w:t>
      </w:r>
      <w:r w:rsidRPr="00AD5029" w:rsidR="00A66753">
        <w:t xml:space="preserve"> </w:t>
      </w:r>
      <w:r w:rsidRPr="00AD5029" w:rsidR="00E42801">
        <w:t>Do you know?</w:t>
      </w:r>
    </w:p>
    <w:p w:rsidR="003973A9" w:rsidRPr="00AD5029" w:rsidP="003973A9">
      <w:pPr>
        <w:pStyle w:val="Answer"/>
      </w:pPr>
      <w:sdt>
        <w:sdtPr>
          <w:alias w:val="Witness"/>
          <w:id w:val="-996651205"/>
          <w:placeholder>
            <w:docPart w:val="DefaultPlaceholder_-1854013440"/>
          </w:placeholder>
          <w:richText/>
        </w:sdtPr>
        <w:sdtContent>
          <w:r w:rsidRPr="00AD5029" w:rsidR="00834CD2">
            <w:rPr>
              <w:b/>
              <w:i/>
            </w:rPr>
            <w:t>Juliet Chua:</w:t>
          </w:r>
          <w:r w:rsidRPr="00AD5029">
            <w:rPr>
              <w:b/>
            </w:rPr>
            <w:t xml:space="preserve"> </w:t>
          </w:r>
        </w:sdtContent>
      </w:sdt>
      <w:r w:rsidRPr="00AD5029" w:rsidR="00E42801">
        <w:t xml:space="preserve">Ex-DFID turnover rate is 11% and the ex-FCO turnover rate is 9.3%, so there is a </w:t>
      </w:r>
      <w:r w:rsidRPr="00AD5029">
        <w:t xml:space="preserve">slight difference between the two former </w:t>
      </w:r>
      <w:r w:rsidRPr="00AD5029" w:rsidR="00E42801">
        <w:t>D</w:t>
      </w:r>
      <w:r w:rsidRPr="00AD5029">
        <w:t>epartment groups</w:t>
      </w:r>
      <w:r w:rsidRPr="00AD5029" w:rsidR="00E42801">
        <w:t>.</w:t>
      </w:r>
      <w:r w:rsidRPr="00AD5029" w:rsidR="00A66753">
        <w:t xml:space="preserve"> </w:t>
      </w:r>
      <w:r w:rsidRPr="00AD5029" w:rsidR="00E42801">
        <w:t>As time passes, we try not to differentiate between two different groups.</w:t>
      </w:r>
      <w:r w:rsidRPr="00AD5029" w:rsidR="00A66753">
        <w:t xml:space="preserve"> </w:t>
      </w:r>
      <w:r w:rsidRPr="00AD5029" w:rsidR="00E42801">
        <w:t xml:space="preserve">As Philip has described, you have a range of staff from different organisations also </w:t>
      </w:r>
      <w:r w:rsidRPr="00AD5029">
        <w:t>across the staff overall</w:t>
      </w:r>
      <w:r w:rsidRPr="00AD5029" w:rsidR="00E42801">
        <w:t>.</w:t>
      </w:r>
    </w:p>
    <w:p w:rsidR="003973A9" w:rsidRPr="00AD5029" w:rsidP="003973A9">
      <w:pPr>
        <w:pStyle w:val="Question"/>
      </w:pPr>
      <w:sdt>
        <w:sdtPr>
          <w:alias w:val="Member"/>
          <w:tag w:val="&lt;Member mnisId='1396' dodsId='25472'&gt;"/>
          <w:id w:val="-571966348"/>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E42801">
        <w:t>W</w:t>
      </w:r>
      <w:r w:rsidRPr="00AD5029">
        <w:t>hen people leave</w:t>
      </w:r>
      <w:r w:rsidRPr="00AD5029" w:rsidR="00E42801">
        <w:t>, do you ask them why they are leaving</w:t>
      </w:r>
      <w:r w:rsidRPr="00AD5029" w:rsidR="00460825">
        <w:t xml:space="preserve"> and</w:t>
      </w:r>
      <w:r w:rsidRPr="00AD5029" w:rsidR="00E42801">
        <w:t xml:space="preserve"> what the problems are?</w:t>
      </w:r>
      <w:r w:rsidRPr="00AD5029" w:rsidR="00A66753">
        <w:t xml:space="preserve"> </w:t>
      </w:r>
      <w:r w:rsidRPr="00AD5029" w:rsidR="00E42801">
        <w:t xml:space="preserve">What is the </w:t>
      </w:r>
      <w:r w:rsidRPr="00AD5029">
        <w:t xml:space="preserve">general feedback </w:t>
      </w:r>
      <w:r w:rsidRPr="00AD5029" w:rsidR="00E42801">
        <w:t>as to why people feel that they want to move on?</w:t>
      </w:r>
    </w:p>
    <w:p w:rsidR="002C4067" w:rsidRPr="00AD5029" w:rsidP="003973A9">
      <w:pPr>
        <w:pStyle w:val="Answer"/>
      </w:pPr>
      <w:sdt>
        <w:sdtPr>
          <w:alias w:val="Witness"/>
          <w:id w:val="54288838"/>
          <w:placeholder>
            <w:docPart w:val="DefaultPlaceholder_-1854013440"/>
          </w:placeholder>
          <w:richText/>
        </w:sdtPr>
        <w:sdtContent>
          <w:r w:rsidRPr="00AD5029" w:rsidR="00834CD2">
            <w:rPr>
              <w:b/>
              <w:i/>
            </w:rPr>
            <w:t>Juliet Chua:</w:t>
          </w:r>
          <w:r w:rsidRPr="00AD5029" w:rsidR="003973A9">
            <w:rPr>
              <w:b/>
            </w:rPr>
            <w:t xml:space="preserve"> </w:t>
          </w:r>
        </w:sdtContent>
      </w:sdt>
      <w:r w:rsidRPr="00AD5029" w:rsidR="00E42801">
        <w:t>We</w:t>
      </w:r>
      <w:r w:rsidRPr="00AD5029" w:rsidR="003973A9">
        <w:t xml:space="preserve"> do exit interviews </w:t>
      </w:r>
      <w:r w:rsidRPr="00AD5029" w:rsidR="00E42801">
        <w:t>and gather that information through our HR business partners and look f</w:t>
      </w:r>
      <w:r w:rsidRPr="00AD5029" w:rsidR="00460825">
        <w:t>o</w:t>
      </w:r>
      <w:r w:rsidRPr="00AD5029" w:rsidR="00E42801">
        <w:t>r a range of different patterns.</w:t>
      </w:r>
      <w:r w:rsidRPr="00AD5029" w:rsidR="00A66753">
        <w:t xml:space="preserve"> </w:t>
      </w:r>
      <w:r w:rsidRPr="00AD5029" w:rsidR="00E42801">
        <w:t xml:space="preserve">As I say, our </w:t>
      </w:r>
      <w:r w:rsidRPr="00AD5029">
        <w:t xml:space="preserve">turnover rates overall are not significantly higher </w:t>
      </w:r>
      <w:r w:rsidRPr="00AD5029" w:rsidR="00E42801">
        <w:t>than for comparable organisations, but we seek to look and understand different circumstances for people, against a challenging backdrop, also looking for what they want to do next, or indeed moving across Government.</w:t>
      </w:r>
    </w:p>
    <w:p w:rsidR="003973A9" w:rsidRPr="00AD5029" w:rsidP="002C4067">
      <w:pPr>
        <w:pStyle w:val="Question"/>
      </w:pPr>
      <w:sdt>
        <w:sdtPr>
          <w:alias w:val="Member"/>
          <w:tag w:val="&lt;Member mnisId='1396' dodsId='25472'&gt;"/>
          <w:id w:val="-58483185"/>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rsidR="002C4067">
        <w:t xml:space="preserve"> </w:t>
      </w:r>
      <w:r w:rsidRPr="00AD5029" w:rsidR="00E42801">
        <w:t>I am going to ask the question again.</w:t>
      </w:r>
      <w:r w:rsidRPr="00AD5029" w:rsidR="00A66753">
        <w:t xml:space="preserve"> </w:t>
      </w:r>
      <w:r w:rsidRPr="00AD5029" w:rsidR="00E42801">
        <w:t>W</w:t>
      </w:r>
      <w:r w:rsidRPr="00AD5029" w:rsidR="002C4067">
        <w:t>hat are the five top</w:t>
      </w:r>
      <w:r w:rsidRPr="00AD5029" w:rsidR="00E42801">
        <w:t xml:space="preserve"> reasons that people leave?</w:t>
      </w:r>
      <w:r w:rsidRPr="00AD5029" w:rsidR="00A66753">
        <w:t xml:space="preserve"> </w:t>
      </w:r>
      <w:r w:rsidRPr="00AD5029" w:rsidR="00E42801">
        <w:t>Let us look at it the other way.</w:t>
      </w:r>
      <w:r w:rsidRPr="00AD5029" w:rsidR="00A66753">
        <w:t xml:space="preserve"> </w:t>
      </w:r>
      <w:r w:rsidRPr="00AD5029" w:rsidR="00E42801">
        <w:t>It does not matter if it is five.</w:t>
      </w:r>
      <w:r w:rsidRPr="00AD5029" w:rsidR="00A66753">
        <w:t xml:space="preserve"> </w:t>
      </w:r>
      <w:r w:rsidRPr="00AD5029" w:rsidR="00E42801">
        <w:t>W</w:t>
      </w:r>
      <w:r w:rsidRPr="00AD5029" w:rsidR="002C4067">
        <w:t>hy do people leave</w:t>
      </w:r>
      <w:r w:rsidRPr="00AD5029" w:rsidR="00E42801">
        <w:t>?</w:t>
      </w:r>
      <w:r w:rsidRPr="00AD5029" w:rsidR="00A66753">
        <w:t xml:space="preserve"> </w:t>
      </w:r>
      <w:r w:rsidRPr="00AD5029" w:rsidR="00E42801">
        <w:t>What is the biggest reason that they give to you?</w:t>
      </w:r>
      <w:r w:rsidRPr="00AD5029" w:rsidR="00A66753">
        <w:t xml:space="preserve"> </w:t>
      </w:r>
    </w:p>
    <w:p w:rsidR="001E10F2" w:rsidRPr="00AD5029" w:rsidP="002C4067">
      <w:pPr>
        <w:pStyle w:val="Answer"/>
      </w:pPr>
      <w:sdt>
        <w:sdtPr>
          <w:alias w:val="Witness"/>
          <w:id w:val="-1261365990"/>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C4067">
            <w:rPr>
              <w:b/>
            </w:rPr>
            <w:t xml:space="preserve"> </w:t>
          </w:r>
        </w:sdtContent>
      </w:sdt>
      <w:r w:rsidRPr="00AD5029">
        <w:t>S</w:t>
      </w:r>
      <w:r w:rsidRPr="00AD5029" w:rsidR="002C4067">
        <w:t xml:space="preserve">ome people </w:t>
      </w:r>
      <w:r w:rsidRPr="00AD5029">
        <w:t xml:space="preserve">will </w:t>
      </w:r>
      <w:r w:rsidRPr="00AD5029" w:rsidR="002C4067">
        <w:t xml:space="preserve">leave to go to another </w:t>
      </w:r>
      <w:r w:rsidRPr="00AD5029">
        <w:t>G</w:t>
      </w:r>
      <w:r w:rsidRPr="00AD5029" w:rsidR="002C4067">
        <w:t xml:space="preserve">overnment </w:t>
      </w:r>
      <w:r w:rsidRPr="00AD5029">
        <w:t>D</w:t>
      </w:r>
      <w:r w:rsidRPr="00AD5029" w:rsidR="002C4067">
        <w:t>epartment</w:t>
      </w:r>
      <w:r w:rsidRPr="00AD5029">
        <w:t>, or sometimes another part of the wider public sector.</w:t>
      </w:r>
      <w:r w:rsidRPr="00AD5029" w:rsidR="00A66753">
        <w:t xml:space="preserve"> </w:t>
      </w:r>
      <w:r w:rsidRPr="00AD5029">
        <w:t xml:space="preserve">Some </w:t>
      </w:r>
      <w:r w:rsidRPr="00AD5029">
        <w:t xml:space="preserve">people leave to go to the private sector, sometimes because they are better rewarded </w:t>
      </w:r>
      <w:r w:rsidRPr="00AD5029" w:rsidR="002C4067">
        <w:t>outside of Government service</w:t>
      </w:r>
      <w:r w:rsidRPr="00AD5029">
        <w:t>.</w:t>
      </w:r>
      <w:r w:rsidRPr="00AD5029" w:rsidR="00A66753">
        <w:t xml:space="preserve"> </w:t>
      </w:r>
      <w:r w:rsidRPr="00AD5029">
        <w:t>Some people will leave because of their personal circumstances. International careers may mean they want to</w:t>
      </w:r>
      <w:r w:rsidRPr="00AD5029" w:rsidR="00460825">
        <w:t xml:space="preserve"> </w:t>
      </w:r>
      <w:r w:rsidRPr="00AD5029" w:rsidR="002C4067">
        <w:t>work in</w:t>
      </w:r>
      <w:r w:rsidRPr="00AD5029">
        <w:t xml:space="preserve"> another part of the world.</w:t>
      </w:r>
      <w:r w:rsidRPr="00AD5029" w:rsidR="00A66753">
        <w:t xml:space="preserve"> </w:t>
      </w:r>
      <w:r w:rsidRPr="00AD5029">
        <w:t xml:space="preserve">There is genuinely a </w:t>
      </w:r>
      <w:r w:rsidRPr="00AD5029" w:rsidR="002C4067">
        <w:t xml:space="preserve">wide variety </w:t>
      </w:r>
      <w:r w:rsidRPr="00AD5029">
        <w:t>of different reasons.</w:t>
      </w:r>
      <w:r w:rsidRPr="00AD5029" w:rsidR="00A66753">
        <w:t xml:space="preserve"> </w:t>
      </w:r>
    </w:p>
    <w:p w:rsidR="002C4067" w:rsidRPr="00AD5029" w:rsidP="002C4067">
      <w:pPr>
        <w:pStyle w:val="Answer"/>
      </w:pPr>
      <w:r w:rsidRPr="00AD5029">
        <w:t xml:space="preserve">It is striking that we have not seen a </w:t>
      </w:r>
      <w:r w:rsidRPr="00AD5029">
        <w:t xml:space="preserve">big increase </w:t>
      </w:r>
      <w:r w:rsidRPr="00AD5029">
        <w:t xml:space="preserve">in people leaving, so I do not think we can point to a </w:t>
      </w:r>
      <w:r w:rsidRPr="00AD5029">
        <w:t>particular set of issues</w:t>
      </w:r>
      <w:r w:rsidRPr="00AD5029">
        <w:t xml:space="preserve">. We monitor it closely, </w:t>
      </w:r>
      <w:r w:rsidRPr="00AD5029">
        <w:t>in particular the</w:t>
      </w:r>
      <w:r w:rsidRPr="00AD5029">
        <w:t xml:space="preserve"> headlines, and would be worried if we </w:t>
      </w:r>
      <w:r w:rsidRPr="00AD5029">
        <w:t xml:space="preserve">started seeing either a particular spike or a particular trend </w:t>
      </w:r>
      <w:r w:rsidRPr="00AD5029">
        <w:t>o</w:t>
      </w:r>
      <w:r w:rsidR="0050393B">
        <w:t>r</w:t>
      </w:r>
      <w:r w:rsidRPr="00AD5029">
        <w:t xml:space="preserve"> a single </w:t>
      </w:r>
      <w:r w:rsidRPr="00AD5029">
        <w:t xml:space="preserve">factor </w:t>
      </w:r>
      <w:r w:rsidRPr="00AD5029">
        <w:t>that was meaning that people were choosing to leave the Department.</w:t>
      </w:r>
      <w:r w:rsidRPr="00AD5029" w:rsidR="00A66753">
        <w:t xml:space="preserve"> </w:t>
      </w:r>
      <w:r w:rsidRPr="00AD5029">
        <w:t>Some coming and going is a good thing</w:t>
      </w:r>
      <w:r w:rsidR="0004590C">
        <w:t>; w</w:t>
      </w:r>
      <w:r w:rsidRPr="00AD5029">
        <w:t>e do not want to be completely static</w:t>
      </w:r>
      <w:r w:rsidRPr="00AD5029" w:rsidR="00460825">
        <w:t xml:space="preserve">. </w:t>
      </w:r>
      <w:r w:rsidRPr="00AD5029" w:rsidR="00460825">
        <w:t>O</w:t>
      </w:r>
      <w:r w:rsidRPr="00AD5029">
        <w:t>bviously</w:t>
      </w:r>
      <w:r w:rsidRPr="00AD5029">
        <w:t xml:space="preserve"> you do not want </w:t>
      </w:r>
      <w:r w:rsidRPr="00AD5029">
        <w:t>too much or too little</w:t>
      </w:r>
      <w:r w:rsidRPr="00AD5029">
        <w:t>, frankly.</w:t>
      </w:r>
      <w:r w:rsidRPr="00AD5029">
        <w:t xml:space="preserve"> </w:t>
      </w:r>
    </w:p>
    <w:p w:rsidR="002C4067" w:rsidRPr="00AD5029" w:rsidP="002C4067">
      <w:pPr>
        <w:pStyle w:val="Question"/>
      </w:pPr>
      <w:sdt>
        <w:sdtPr>
          <w:alias w:val="Member"/>
          <w:tag w:val="&lt;Member mnisId='1396' dodsId='25472'&gt;"/>
          <w:id w:val="-728222784"/>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00F10DCB">
        <w:t>H</w:t>
      </w:r>
      <w:r w:rsidRPr="00AD5029" w:rsidR="001E10F2">
        <w:t>ow many people have said to you, “I cannot work with this.</w:t>
      </w:r>
      <w:r w:rsidRPr="00AD5029" w:rsidR="00A66753">
        <w:t xml:space="preserve"> </w:t>
      </w:r>
      <w:r w:rsidRPr="00AD5029" w:rsidR="001E10F2">
        <w:t>The merger is not working for me.</w:t>
      </w:r>
      <w:r w:rsidRPr="00AD5029" w:rsidR="00A66753">
        <w:t xml:space="preserve"> </w:t>
      </w:r>
      <w:r w:rsidRPr="00AD5029" w:rsidR="001E10F2">
        <w:t>I am going to move on”?</w:t>
      </w:r>
      <w:r w:rsidRPr="00AD5029" w:rsidR="00A66753">
        <w:t xml:space="preserve"> </w:t>
      </w:r>
      <w:r w:rsidRPr="00AD5029" w:rsidR="001E10F2">
        <w:t>C</w:t>
      </w:r>
      <w:r w:rsidRPr="00AD5029">
        <w:t>an you measure that</w:t>
      </w:r>
      <w:r w:rsidRPr="00AD5029" w:rsidR="00AF2B32">
        <w:t>?</w:t>
      </w:r>
    </w:p>
    <w:p w:rsidR="002C4067" w:rsidRPr="00AD5029" w:rsidP="002C4067">
      <w:pPr>
        <w:pStyle w:val="Answer"/>
      </w:pPr>
      <w:sdt>
        <w:sdtPr>
          <w:alias w:val="Witness"/>
          <w:id w:val="-1834517407"/>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Pr>
              <w:b/>
            </w:rPr>
            <w:t xml:space="preserve"> </w:t>
          </w:r>
        </w:sdtContent>
      </w:sdt>
      <w:r w:rsidRPr="00AD5029" w:rsidR="00AF2B32">
        <w:t>I am not sure if we have a metric on that, to be honest.</w:t>
      </w:r>
    </w:p>
    <w:p w:rsidR="002C4067" w:rsidRPr="00AD5029" w:rsidP="002C4067">
      <w:pPr>
        <w:pStyle w:val="Question"/>
      </w:pPr>
      <w:sdt>
        <w:sdtPr>
          <w:alias w:val="Member"/>
          <w:tag w:val="&lt;Member mnisId='1396' dodsId='25472'&gt;"/>
          <w:id w:val="1988129688"/>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AF2B32">
        <w:t>You do not actually have any clue.</w:t>
      </w:r>
      <w:r w:rsidRPr="00AD5029" w:rsidR="00A66753">
        <w:t xml:space="preserve"> </w:t>
      </w:r>
      <w:r w:rsidRPr="00AD5029" w:rsidR="00AF2B32">
        <w:t>I get the moving within Departments.</w:t>
      </w:r>
      <w:r w:rsidRPr="00AD5029" w:rsidR="00A66753">
        <w:t xml:space="preserve"> </w:t>
      </w:r>
      <w:r w:rsidRPr="00AD5029" w:rsidR="00AF2B32">
        <w:t>You have done it</w:t>
      </w:r>
      <w:r w:rsidR="00F10DCB">
        <w:t>; e</w:t>
      </w:r>
      <w:r w:rsidRPr="00AD5029" w:rsidR="00AF2B32">
        <w:t>verybody does that in the Civil Service.</w:t>
      </w:r>
      <w:r w:rsidRPr="00AD5029" w:rsidR="00A66753">
        <w:t xml:space="preserve"> </w:t>
      </w:r>
      <w:r w:rsidRPr="00AD5029" w:rsidR="00AF2B32">
        <w:t xml:space="preserve">I </w:t>
      </w:r>
      <w:r w:rsidRPr="00AD5029" w:rsidR="00282713">
        <w:t>would like to know how many people have said, “This is not for me.</w:t>
      </w:r>
      <w:r w:rsidRPr="00AD5029" w:rsidR="00A66753">
        <w:t xml:space="preserve"> </w:t>
      </w:r>
      <w:r w:rsidRPr="00AD5029" w:rsidR="00282713">
        <w:t>I am going to become a builder, a scientist or whatever</w:t>
      </w:r>
      <w:r w:rsidR="00F10DCB">
        <w:t>.</w:t>
      </w:r>
      <w:r w:rsidRPr="00AD5029" w:rsidR="00282713">
        <w:t>”</w:t>
      </w:r>
      <w:r w:rsidRPr="00AD5029">
        <w:t xml:space="preserve"> </w:t>
      </w:r>
    </w:p>
    <w:p w:rsidR="005327D2" w:rsidRPr="00AD5029" w:rsidP="002C4067">
      <w:pPr>
        <w:pStyle w:val="Answer"/>
      </w:pPr>
      <w:sdt>
        <w:sdtPr>
          <w:alias w:val="Witness"/>
          <w:id w:val="1430231115"/>
          <w:placeholder>
            <w:docPart w:val="DefaultPlaceholder_-1854013440"/>
          </w:placeholder>
          <w:richText/>
        </w:sdtPr>
        <w:sdtContent>
          <w:r w:rsidRPr="00AD5029" w:rsidR="002B04F5">
            <w:rPr>
              <w:b/>
              <w:i/>
            </w:rPr>
            <w:t xml:space="preserve">Sir </w:t>
          </w:r>
          <w:r w:rsidRPr="00AD5029" w:rsidR="00F7333A">
            <w:rPr>
              <w:b/>
              <w:i/>
            </w:rPr>
            <w:t>Philip</w:t>
          </w:r>
          <w:r w:rsidRPr="00AD5029" w:rsidR="002B04F5">
            <w:rPr>
              <w:b/>
              <w:i/>
            </w:rPr>
            <w:t xml:space="preserve"> Barton:</w:t>
          </w:r>
          <w:r w:rsidRPr="00AD5029" w:rsidR="002C4067">
            <w:rPr>
              <w:b/>
            </w:rPr>
            <w:t xml:space="preserve"> </w:t>
          </w:r>
        </w:sdtContent>
      </w:sdt>
      <w:r w:rsidRPr="00AD5029" w:rsidR="00E955CE">
        <w:t>When w</w:t>
      </w:r>
      <w:r w:rsidRPr="00AD5029" w:rsidR="002C4067">
        <w:t>e knew that the merger was happening</w:t>
      </w:r>
      <w:r w:rsidRPr="00AD5029" w:rsidR="00E955CE">
        <w:t xml:space="preserve">, </w:t>
      </w:r>
      <w:r w:rsidRPr="00AD5029" w:rsidR="002C4067">
        <w:t>before it took place</w:t>
      </w:r>
      <w:r w:rsidRPr="00AD5029" w:rsidR="00E955CE">
        <w:t>, we looked at some of the lessons we could learn from what, for example, the Australians and Canadians did when they brought together development and diplomacy and, in the Australian case, trade as well.</w:t>
      </w:r>
      <w:r w:rsidRPr="00AD5029" w:rsidR="00A66753">
        <w:t xml:space="preserve"> </w:t>
      </w:r>
      <w:r w:rsidRPr="00AD5029" w:rsidR="00E955CE">
        <w:t xml:space="preserve">One thing that they found—I think Australia is the biggest example of this—is that </w:t>
      </w:r>
      <w:r w:rsidRPr="00AD5029" w:rsidR="002C4067">
        <w:t xml:space="preserve">there was an exodus </w:t>
      </w:r>
      <w:r w:rsidRPr="00AD5029" w:rsidR="00E955CE">
        <w:t>of people with development expertise.</w:t>
      </w:r>
      <w:r w:rsidR="00F10DCB">
        <w:t xml:space="preserve"> </w:t>
      </w:r>
      <w:r w:rsidRPr="00AD5029" w:rsidR="00E955CE">
        <w:t xml:space="preserve">We worked consciously and explicitly, including </w:t>
      </w:r>
      <w:r w:rsidRPr="00AD5029" w:rsidR="002C4067">
        <w:t xml:space="preserve">at </w:t>
      </w:r>
      <w:r w:rsidRPr="00AD5029" w:rsidR="0078045E">
        <w:t>senior</w:t>
      </w:r>
      <w:r w:rsidRPr="00AD5029" w:rsidR="002C4067">
        <w:t xml:space="preserve"> </w:t>
      </w:r>
      <w:r w:rsidRPr="00AD5029" w:rsidR="0078045E">
        <w:t>levels</w:t>
      </w:r>
      <w:r w:rsidRPr="00AD5029" w:rsidR="00E955CE">
        <w:t xml:space="preserve">, </w:t>
      </w:r>
      <w:r w:rsidRPr="00AD5029" w:rsidR="002C4067">
        <w:t xml:space="preserve">to do our level best </w:t>
      </w:r>
      <w:r w:rsidRPr="00AD5029" w:rsidR="00E955CE">
        <w:t>to mitigate that.</w:t>
      </w:r>
      <w:r w:rsidRPr="00AD5029" w:rsidR="00A66753">
        <w:t xml:space="preserve"> </w:t>
      </w:r>
      <w:r w:rsidRPr="00AD5029" w:rsidR="00E955CE">
        <w:t>I personally tried my best with the most senior development expertise</w:t>
      </w:r>
      <w:r w:rsidR="00F10DCB">
        <w:t>—</w:t>
      </w:r>
      <w:r w:rsidRPr="00AD5029" w:rsidR="00E955CE">
        <w:t>for example</w:t>
      </w:r>
      <w:r w:rsidR="00F10DCB">
        <w:t>,</w:t>
      </w:r>
      <w:r w:rsidRPr="00AD5029" w:rsidR="00E955CE">
        <w:t xml:space="preserve"> the chief scientific adviser, the chief economist we had and so on</w:t>
      </w:r>
      <w:r w:rsidR="00F10DCB">
        <w:t>—</w:t>
      </w:r>
      <w:r w:rsidRPr="00AD5029" w:rsidR="00E955CE">
        <w:t>to avoid a repeat of the Australian experience.</w:t>
      </w:r>
      <w:r w:rsidRPr="00AD5029" w:rsidR="00A66753">
        <w:t xml:space="preserve"> </w:t>
      </w:r>
      <w:r w:rsidRPr="00AD5029" w:rsidR="002C4067">
        <w:t>I think we have managed to do that</w:t>
      </w:r>
      <w:r w:rsidRPr="00AD5029" w:rsidR="00E955CE">
        <w:t>.</w:t>
      </w:r>
    </w:p>
    <w:p w:rsidR="002C4067" w:rsidRPr="00AD5029" w:rsidP="002C4067">
      <w:pPr>
        <w:pStyle w:val="Answer"/>
      </w:pPr>
      <w:r w:rsidRPr="00AD5029">
        <w:t xml:space="preserve">We need to carry on investing in all the capabilities, including and </w:t>
      </w:r>
      <w:r w:rsidRPr="00AD5029">
        <w:t>in particular on</w:t>
      </w:r>
      <w:r w:rsidRPr="00AD5029">
        <w:t xml:space="preserve"> development capabilities, to make sure it was not just about </w:t>
      </w:r>
      <w:r w:rsidRPr="00AD5029">
        <w:t xml:space="preserve">people’s first </w:t>
      </w:r>
      <w:r w:rsidRPr="00AD5029" w:rsidR="0078045E">
        <w:t>reactions</w:t>
      </w:r>
      <w:r w:rsidRPr="00AD5029">
        <w:t xml:space="preserve"> </w:t>
      </w:r>
      <w:r w:rsidRPr="00AD5029">
        <w:t xml:space="preserve">back in 2020 but actually that those with the expertise we want, particularly on the development side, continue </w:t>
      </w:r>
      <w:r w:rsidR="00F10DCB">
        <w:t xml:space="preserve">to </w:t>
      </w:r>
      <w:r w:rsidRPr="00AD5029">
        <w:t xml:space="preserve">see us as an attractive place </w:t>
      </w:r>
      <w:r w:rsidRPr="00AD5029" w:rsidR="005327D2">
        <w:t>to work.</w:t>
      </w:r>
      <w:r w:rsidRPr="00AD5029" w:rsidR="00A66753">
        <w:t xml:space="preserve"> </w:t>
      </w:r>
      <w:r w:rsidRPr="00AD5029" w:rsidR="005327D2">
        <w:t>If you are interested, Christian will be able to say a bit more about our capability work, but I will maybe pause there as an answer to your question.</w:t>
      </w:r>
      <w:r w:rsidRPr="00AD5029" w:rsidR="00A66753">
        <w:t xml:space="preserve"> </w:t>
      </w:r>
    </w:p>
    <w:p w:rsidR="002C4067" w:rsidRPr="00AD5029" w:rsidP="005327D2">
      <w:pPr>
        <w:pStyle w:val="Remark"/>
      </w:pPr>
      <w:sdt>
        <w:sdtPr>
          <w:alias w:val="Member"/>
          <w:tag w:val="&lt;Member mnisId='1396' dodsId='25472'&gt;"/>
          <w:id w:val="1475413038"/>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5327D2">
        <w:t>Yes and no.</w:t>
      </w:r>
      <w:r w:rsidRPr="00AD5029" w:rsidR="00A66753">
        <w:t xml:space="preserve"> </w:t>
      </w:r>
      <w:r w:rsidRPr="00AD5029" w:rsidR="005327D2">
        <w:t>I</w:t>
      </w:r>
      <w:r w:rsidRPr="00AD5029">
        <w:t>t is intriguing to know why people leave</w:t>
      </w:r>
      <w:r w:rsidRPr="00AD5029" w:rsidR="00983961">
        <w:t>.</w:t>
      </w:r>
      <w:r w:rsidRPr="00AD5029" w:rsidR="005327D2">
        <w:t xml:space="preserve"> </w:t>
      </w:r>
      <w:r w:rsidRPr="00AD5029" w:rsidR="00983961">
        <w:t>A</w:t>
      </w:r>
      <w:r w:rsidRPr="00AD5029" w:rsidR="005327D2">
        <w:t>ny industry wants to know.</w:t>
      </w:r>
      <w:r w:rsidRPr="00AD5029" w:rsidR="00A66753">
        <w:t xml:space="preserve"> </w:t>
      </w:r>
      <w:r w:rsidRPr="00AD5029" w:rsidR="005327D2">
        <w:t xml:space="preserve">Yours is </w:t>
      </w:r>
      <w:r w:rsidRPr="00AD5029" w:rsidR="005327D2">
        <w:t>interesting</w:t>
      </w:r>
      <w:r w:rsidRPr="00AD5029" w:rsidR="00141E5D">
        <w:t>,</w:t>
      </w:r>
      <w:r w:rsidRPr="00AD5029" w:rsidR="005327D2">
        <w:t xml:space="preserve"> because</w:t>
      </w:r>
      <w:r w:rsidRPr="00AD5029" w:rsidR="005327D2">
        <w:t xml:space="preserve"> there are budgetary pressures.</w:t>
      </w:r>
      <w:r w:rsidRPr="00AD5029" w:rsidR="00A66753">
        <w:t xml:space="preserve"> </w:t>
      </w:r>
      <w:r w:rsidRPr="00AD5029" w:rsidR="005327D2">
        <w:t>We have just heard that from my colleagues.</w:t>
      </w:r>
      <w:r w:rsidRPr="00AD5029" w:rsidR="00A66753">
        <w:t xml:space="preserve"> </w:t>
      </w:r>
      <w:r w:rsidRPr="00AD5029">
        <w:t xml:space="preserve">I would be interested to know </w:t>
      </w:r>
      <w:r w:rsidRPr="00AD5029" w:rsidR="005327D2">
        <w:t xml:space="preserve">whether people just feel the time has come, because of the changes and where the </w:t>
      </w:r>
      <w:r w:rsidRPr="00AD5029">
        <w:t>future lies</w:t>
      </w:r>
      <w:r w:rsidR="001E72E3">
        <w:t>, and</w:t>
      </w:r>
      <w:r w:rsidRPr="00AD5029" w:rsidR="005327D2">
        <w:t xml:space="preserve"> whether people are voting with their feet.</w:t>
      </w:r>
      <w:r w:rsidRPr="00AD5029">
        <w:t xml:space="preserve"> </w:t>
      </w:r>
    </w:p>
    <w:p w:rsidR="002C4067" w:rsidRPr="00AD5029" w:rsidP="002C4067">
      <w:pPr>
        <w:pStyle w:val="Question"/>
      </w:pPr>
      <w:sdt>
        <w:sdtPr>
          <w:alias w:val="Member"/>
          <w:tag w:val="&lt;Member mnisId='1604' dodsId='61606'&gt;"/>
          <w:id w:val="-1478604590"/>
          <w:placeholder>
            <w:docPart w:val="DefaultPlaceholder_-1854013440"/>
          </w:placeholder>
          <w:richText/>
        </w:sdtPr>
        <w:sdtContent>
          <w:r w:rsidRPr="00AD5029">
            <w:rPr>
              <w:b/>
            </w:rPr>
            <w:t>Mr Sharma:</w:t>
          </w:r>
        </w:sdtContent>
      </w:sdt>
      <w:r w:rsidRPr="00AD5029">
        <w:t xml:space="preserve"> </w:t>
      </w:r>
      <w:r w:rsidRPr="00AD5029" w:rsidR="005327D2">
        <w:t>Can I make it a little easier</w:t>
      </w:r>
      <w:r w:rsidRPr="00AD5029" w:rsidR="00983961">
        <w:t>?</w:t>
      </w:r>
      <w:r w:rsidRPr="00AD5029" w:rsidR="00A66753">
        <w:t xml:space="preserve"> </w:t>
      </w:r>
      <w:r w:rsidRPr="00AD5029">
        <w:t>I know the question is uncomfortable</w:t>
      </w:r>
      <w:r w:rsidRPr="00AD5029" w:rsidR="005327D2">
        <w:t>. In</w:t>
      </w:r>
      <w:r w:rsidRPr="00AD5029">
        <w:t xml:space="preserve"> normal practice</w:t>
      </w:r>
      <w:r w:rsidRPr="00AD5029" w:rsidR="00983961">
        <w:t>—</w:t>
      </w:r>
      <w:r w:rsidRPr="00AD5029">
        <w:t>we have al</w:t>
      </w:r>
      <w:r w:rsidRPr="00AD5029" w:rsidR="005327D2">
        <w:t xml:space="preserve">l </w:t>
      </w:r>
      <w:r w:rsidRPr="00AD5029">
        <w:t xml:space="preserve">done </w:t>
      </w:r>
      <w:r w:rsidRPr="00AD5029" w:rsidR="00983961">
        <w:t>it—</w:t>
      </w:r>
      <w:r w:rsidRPr="00AD5029">
        <w:t xml:space="preserve">you have the exit interview </w:t>
      </w:r>
      <w:r w:rsidRPr="00AD5029" w:rsidR="005327D2">
        <w:t>when the staff are leaving.</w:t>
      </w:r>
      <w:r w:rsidRPr="00AD5029" w:rsidR="00A66753">
        <w:t xml:space="preserve"> </w:t>
      </w:r>
      <w:r w:rsidRPr="00AD5029" w:rsidR="005327D2">
        <w:t>You have the person leaving and you have a</w:t>
      </w:r>
      <w:r w:rsidRPr="00AD5029" w:rsidR="00983961">
        <w:t xml:space="preserve"> one-to-</w:t>
      </w:r>
      <w:r w:rsidRPr="00AD5029" w:rsidR="005327D2">
        <w:t>one meeting</w:t>
      </w:r>
      <w:r w:rsidRPr="00AD5029" w:rsidR="000C6889">
        <w:t>.</w:t>
      </w:r>
      <w:r w:rsidRPr="00AD5029" w:rsidR="00A66753">
        <w:t xml:space="preserve"> </w:t>
      </w:r>
      <w:r w:rsidRPr="00AD5029">
        <w:t>I am sure</w:t>
      </w:r>
      <w:r w:rsidRPr="00AD5029" w:rsidR="00E31F77">
        <w:t xml:space="preserve"> not</w:t>
      </w:r>
      <w:r w:rsidRPr="00AD5029">
        <w:t xml:space="preserve"> everybody leaves </w:t>
      </w:r>
      <w:r w:rsidRPr="00AD5029" w:rsidR="00E31F77">
        <w:t>because they are going for a better job.</w:t>
      </w:r>
      <w:r w:rsidRPr="00AD5029" w:rsidR="00A66753">
        <w:t xml:space="preserve"> </w:t>
      </w:r>
      <w:r w:rsidRPr="00AD5029" w:rsidR="00E31F77">
        <w:t>Not everybody leaves because there is a good salary outside.</w:t>
      </w:r>
      <w:r w:rsidRPr="00AD5029" w:rsidR="00A66753">
        <w:t xml:space="preserve"> </w:t>
      </w:r>
      <w:r w:rsidRPr="00AD5029" w:rsidR="00E31F77">
        <w:t xml:space="preserve">There are other reasons as well, such as </w:t>
      </w:r>
      <w:r w:rsidRPr="00AD5029">
        <w:t>t</w:t>
      </w:r>
      <w:r w:rsidR="001E72E3">
        <w:t>hat t</w:t>
      </w:r>
      <w:r w:rsidRPr="00AD5029">
        <w:t>he person is not happy</w:t>
      </w:r>
      <w:r w:rsidRPr="00AD5029" w:rsidR="00E31F77">
        <w:t>.</w:t>
      </w:r>
      <w:r w:rsidRPr="00AD5029" w:rsidR="00A66753">
        <w:t xml:space="preserve"> </w:t>
      </w:r>
      <w:r w:rsidRPr="00AD5029" w:rsidR="00E31F77">
        <w:t>Can you give me any example, if it is possible,</w:t>
      </w:r>
      <w:r w:rsidR="001E72E3">
        <w:t xml:space="preserve"> of</w:t>
      </w:r>
      <w:r w:rsidRPr="00AD5029" w:rsidR="00E31F77">
        <w:t xml:space="preserve"> </w:t>
      </w:r>
      <w:r w:rsidRPr="00AD5029" w:rsidR="00983961">
        <w:t>where</w:t>
      </w:r>
      <w:r w:rsidRPr="00AD5029" w:rsidR="00E31F77">
        <w:t xml:space="preserve">, </w:t>
      </w:r>
      <w:r w:rsidRPr="00AD5029" w:rsidR="00983961">
        <w:t>because of</w:t>
      </w:r>
      <w:r w:rsidRPr="00AD5029" w:rsidR="00E31F77">
        <w:t xml:space="preserve"> that interview, when the</w:t>
      </w:r>
      <w:r w:rsidRPr="00AD5029">
        <w:t xml:space="preserve"> staff </w:t>
      </w:r>
      <w:r w:rsidRPr="00AD5029" w:rsidR="00E31F77">
        <w:t xml:space="preserve">are </w:t>
      </w:r>
      <w:r w:rsidRPr="00AD5029">
        <w:t>leaving</w:t>
      </w:r>
      <w:r w:rsidRPr="00AD5029" w:rsidR="00983961">
        <w:t xml:space="preserve"> and</w:t>
      </w:r>
      <w:r w:rsidRPr="00AD5029">
        <w:t xml:space="preserve"> turnover is high, you have changed your working pattern inside </w:t>
      </w:r>
      <w:r w:rsidRPr="00AD5029" w:rsidR="00E31F77">
        <w:t>because that exit interview helped you to do that?</w:t>
      </w:r>
    </w:p>
    <w:p w:rsidR="00E31F77" w:rsidRPr="00AD5029" w:rsidP="002C4067">
      <w:pPr>
        <w:pStyle w:val="Answer"/>
      </w:pPr>
      <w:sdt>
        <w:sdtPr>
          <w:alias w:val="Witness"/>
          <w:id w:val="-128790475"/>
          <w:placeholder>
            <w:docPart w:val="DefaultPlaceholder_-1854013440"/>
          </w:placeholder>
          <w:richText/>
        </w:sdtPr>
        <w:sdtContent>
          <w:r w:rsidRPr="00AD5029" w:rsidR="00834CD2">
            <w:rPr>
              <w:b/>
              <w:i/>
            </w:rPr>
            <w:t>Juliet Chua:</w:t>
          </w:r>
          <w:r w:rsidRPr="00AD5029" w:rsidR="002C4067">
            <w:rPr>
              <w:b/>
            </w:rPr>
            <w:t xml:space="preserve"> </w:t>
          </w:r>
        </w:sdtContent>
      </w:sdt>
      <w:r w:rsidRPr="00AD5029">
        <w:t xml:space="preserve">I would continue to say that I do not think we judge that our turnover is </w:t>
      </w:r>
      <w:r w:rsidRPr="00AD5029" w:rsidR="002C4067">
        <w:t xml:space="preserve">particularly high </w:t>
      </w:r>
      <w:r w:rsidRPr="00AD5029">
        <w:t>relative to comparators.</w:t>
      </w:r>
    </w:p>
    <w:p w:rsidR="00E31F77" w:rsidRPr="00AD5029" w:rsidP="00366A36">
      <w:pPr>
        <w:pStyle w:val="Remark"/>
      </w:pPr>
      <w:sdt>
        <w:sdtPr>
          <w:alias w:val="Member"/>
          <w:tag w:val="&lt;Member mnisId='4267' dodsId='101347'&gt;"/>
          <w:id w:val="1054360846"/>
          <w:placeholder>
            <w:docPart w:val="A83311A6D40C4D348C071B1013124E75"/>
          </w:placeholder>
          <w:richText/>
        </w:sdtPr>
        <w:sdtContent>
          <w:r w:rsidRPr="00AD5029">
            <w:rPr>
              <w:b/>
            </w:rPr>
            <w:t>Chair:</w:t>
          </w:r>
        </w:sdtContent>
      </w:sdt>
      <w:r w:rsidRPr="00AD5029">
        <w:t xml:space="preserve"> We accept that statement.</w:t>
      </w:r>
      <w:r w:rsidRPr="00AD5029" w:rsidR="00A66753">
        <w:t xml:space="preserve"> </w:t>
      </w:r>
    </w:p>
    <w:p w:rsidR="00E31F77" w:rsidRPr="00AD5029" w:rsidP="002C4067">
      <w:pPr>
        <w:pStyle w:val="Answer"/>
      </w:pPr>
      <w:sdt>
        <w:sdtPr>
          <w:alias w:val="Witness"/>
          <w:id w:val="1450053922"/>
          <w:placeholder>
            <w:docPart w:val="63503B32946E4AE785D6D7DC44A37293"/>
          </w:placeholder>
          <w:richText/>
        </w:sdtPr>
        <w:sdtContent>
          <w:r w:rsidRPr="00AD5029" w:rsidR="00366A36">
            <w:rPr>
              <w:b/>
              <w:i/>
            </w:rPr>
            <w:t>Juliet Chua:</w:t>
          </w:r>
          <w:r w:rsidRPr="00AD5029" w:rsidR="00366A36">
            <w:rPr>
              <w:b/>
            </w:rPr>
            <w:t xml:space="preserve"> </w:t>
          </w:r>
        </w:sdtContent>
      </w:sdt>
      <w:r w:rsidRPr="00AD5029">
        <w:t xml:space="preserve">Nevertheless, in this conversation we absolutely recognise that we want to make sure that </w:t>
      </w:r>
      <w:r w:rsidR="001E72E3">
        <w:t xml:space="preserve">we </w:t>
      </w:r>
      <w:r w:rsidRPr="00AD5029">
        <w:t xml:space="preserve">retain, </w:t>
      </w:r>
      <w:r w:rsidRPr="00AD5029">
        <w:t>support</w:t>
      </w:r>
      <w:r w:rsidRPr="00AD5029">
        <w:t xml:space="preserve"> </w:t>
      </w:r>
      <w:r w:rsidRPr="00AD5029" w:rsidR="002C4067">
        <w:t xml:space="preserve">and develop our staff </w:t>
      </w:r>
      <w:r w:rsidRPr="00AD5029">
        <w:t>across a whole range of different functions, not just on the development side but right across</w:t>
      </w:r>
      <w:r w:rsidR="001E72E3">
        <w:t>—i</w:t>
      </w:r>
      <w:r w:rsidRPr="00AD5029">
        <w:t>n</w:t>
      </w:r>
      <w:r w:rsidR="001E72E3">
        <w:t xml:space="preserve"> </w:t>
      </w:r>
      <w:r w:rsidRPr="00AD5029">
        <w:t>some of my areas there is hot competition for talent</w:t>
      </w:r>
      <w:r w:rsidR="001E72E3">
        <w:t>, such as i</w:t>
      </w:r>
      <w:r w:rsidRPr="00AD5029">
        <w:t>n technology, commercial and other areas.</w:t>
      </w:r>
      <w:r w:rsidRPr="00AD5029" w:rsidR="00A66753">
        <w:t xml:space="preserve"> </w:t>
      </w:r>
    </w:p>
    <w:p w:rsidR="00C36853" w:rsidP="002C4067">
      <w:pPr>
        <w:pStyle w:val="Answer"/>
      </w:pPr>
      <w:r w:rsidRPr="00AD5029">
        <w:t>On your question specifically</w:t>
      </w:r>
      <w:r w:rsidRPr="00AD5029" w:rsidR="00983961">
        <w:t xml:space="preserve"> about</w:t>
      </w:r>
      <w:r w:rsidRPr="00AD5029">
        <w:t xml:space="preserve"> whether we are learning things as people leave that we are then incorporating into the way we run our business, I can think of two examples</w:t>
      </w:r>
      <w:r w:rsidRPr="00AD5029" w:rsidR="00657447">
        <w:t>.</w:t>
      </w:r>
      <w:r w:rsidRPr="00AD5029" w:rsidR="00A66753">
        <w:t xml:space="preserve"> </w:t>
      </w:r>
      <w:r w:rsidRPr="00AD5029" w:rsidR="00657447">
        <w:t>This is not on the development side.</w:t>
      </w:r>
      <w:r w:rsidRPr="00AD5029" w:rsidR="00A66753">
        <w:t xml:space="preserve"> </w:t>
      </w:r>
      <w:r w:rsidRPr="00AD5029" w:rsidR="00657447">
        <w:t xml:space="preserve">This is </w:t>
      </w:r>
      <w:r w:rsidRPr="00AD5029" w:rsidR="00657447">
        <w:t>actually in</w:t>
      </w:r>
      <w:r w:rsidRPr="00AD5029" w:rsidR="00657447">
        <w:t xml:space="preserve"> some of my functional teams.</w:t>
      </w:r>
      <w:r w:rsidRPr="00AD5029" w:rsidR="00A66753">
        <w:t xml:space="preserve"> </w:t>
      </w:r>
      <w:r w:rsidRPr="00AD5029" w:rsidR="00657447">
        <w:t>Certainly</w:t>
      </w:r>
      <w:r w:rsidRPr="00AD5029" w:rsidR="00657447">
        <w:t xml:space="preserve"> it is clear to me that providing good career paths really matters.</w:t>
      </w:r>
      <w:r w:rsidRPr="00AD5029" w:rsidR="00A66753">
        <w:t xml:space="preserve"> </w:t>
      </w:r>
      <w:r w:rsidRPr="00AD5029" w:rsidR="00657447">
        <w:t>As we brought together some of the functional teams, thinking hard about what career paths were available in the merger that might not previously have been available in the two separate Departments</w:t>
      </w:r>
      <w:r w:rsidRPr="00AD5029" w:rsidR="00983961">
        <w:t>, that</w:t>
      </w:r>
      <w:r w:rsidRPr="00AD5029" w:rsidR="00657447">
        <w:t xml:space="preserve"> has given opportunities, which we have been able to then offer to staff</w:t>
      </w:r>
      <w:r w:rsidRPr="00AD5029" w:rsidR="00983961">
        <w:t>—</w:t>
      </w:r>
      <w:r w:rsidRPr="00AD5029" w:rsidR="00FB18FB">
        <w:t xml:space="preserve">different types of jobs, </w:t>
      </w:r>
      <w:r w:rsidR="001E72E3">
        <w:t>such as</w:t>
      </w:r>
      <w:r w:rsidRPr="00AD5029" w:rsidR="00FB18FB">
        <w:t xml:space="preserve"> finance colleagues </w:t>
      </w:r>
      <w:r w:rsidRPr="001E72E3" w:rsidR="001E72E3">
        <w:t xml:space="preserve">working on ODA </w:t>
      </w:r>
      <w:r w:rsidRPr="00AD5029" w:rsidR="00FB18FB">
        <w:t>who did not work on ODA before, or vice versa.</w:t>
      </w:r>
      <w:r>
        <w:t xml:space="preserve"> </w:t>
      </w:r>
      <w:r w:rsidRPr="00AD5029" w:rsidR="00FB18FB">
        <w:t xml:space="preserve">There are </w:t>
      </w:r>
      <w:r w:rsidRPr="00AD5029" w:rsidR="00FB18FB">
        <w:t>definitely examples</w:t>
      </w:r>
      <w:r w:rsidRPr="00AD5029" w:rsidR="00FB18FB">
        <w:t xml:space="preserve"> where we are able to incorporate reasons why people might have left previously into thinking about how we continue to build the Department.</w:t>
      </w:r>
    </w:p>
    <w:p w:rsidR="00FB18FB" w:rsidRPr="00AD5029" w:rsidP="002C4067">
      <w:pPr>
        <w:pStyle w:val="Answer"/>
      </w:pPr>
      <w:r w:rsidRPr="00AD5029">
        <w:t>My counter would be that last week I was in New York, talking to many colleagues who work in the UN mission.</w:t>
      </w:r>
      <w:r w:rsidRPr="00AD5029" w:rsidR="00A66753">
        <w:t xml:space="preserve"> </w:t>
      </w:r>
      <w:r w:rsidRPr="00AD5029">
        <w:t>There are examples in that team of staff talking about completely new jobs and opportunities they have had since the merger.</w:t>
      </w:r>
      <w:r w:rsidRPr="00AD5029" w:rsidR="00A66753">
        <w:t xml:space="preserve"> </w:t>
      </w:r>
      <w:r w:rsidRPr="00AD5029">
        <w:t>They were working in Abercrombie House in corporate teams and have now actually moved across, brought their experience to bear and are working in diplomatic posts.</w:t>
      </w:r>
      <w:r w:rsidRPr="00AD5029" w:rsidR="00A66753">
        <w:t xml:space="preserve"> </w:t>
      </w:r>
      <w:r w:rsidRPr="00AD5029">
        <w:t>There is a rich story, in an organisation that has come through a huge change in the merger, of the diversity of roles and different opportunities that are coming through.</w:t>
      </w:r>
    </w:p>
    <w:p w:rsidR="002C4067" w:rsidRPr="00AD5029" w:rsidP="002C4067">
      <w:pPr>
        <w:pStyle w:val="Answer"/>
      </w:pPr>
      <w:r w:rsidRPr="00AD5029">
        <w:t>I wanted to briefly build on Philip’s point about development capability.</w:t>
      </w:r>
      <w:r w:rsidRPr="00AD5029" w:rsidR="00A66753">
        <w:t xml:space="preserve"> </w:t>
      </w:r>
      <w:r w:rsidRPr="00AD5029">
        <w:t xml:space="preserve">It is </w:t>
      </w:r>
      <w:r w:rsidRPr="00AD5029">
        <w:t>absolutely critical</w:t>
      </w:r>
      <w:r w:rsidRPr="00AD5029">
        <w:t xml:space="preserve"> that we continue to grow</w:t>
      </w:r>
      <w:r w:rsidRPr="00AD5029" w:rsidR="00CE227F">
        <w:t xml:space="preserve"> our capability.</w:t>
      </w:r>
      <w:r w:rsidRPr="00AD5029" w:rsidR="00A66753">
        <w:t xml:space="preserve"> </w:t>
      </w:r>
      <w:r w:rsidRPr="00AD5029" w:rsidR="00CE227F">
        <w:t xml:space="preserve">That is </w:t>
      </w:r>
      <w:r w:rsidRPr="00AD5029" w:rsidR="00983961">
        <w:t xml:space="preserve">a </w:t>
      </w:r>
      <w:r w:rsidRPr="00AD5029" w:rsidR="00CE227F">
        <w:t>baseline for the whole Department, about the whole Department being able to speak development and understand it.</w:t>
      </w:r>
      <w:r w:rsidRPr="00AD5029" w:rsidR="00A66753">
        <w:t xml:space="preserve"> </w:t>
      </w:r>
      <w:r w:rsidRPr="00AD5029" w:rsidR="00CE227F">
        <w:t>We now have a development faculty as part of the International Academy, deliberately thinking about what things both senior leaders and people</w:t>
      </w:r>
      <w:r w:rsidRPr="00AD5029">
        <w:t xml:space="preserve"> </w:t>
      </w:r>
      <w:r w:rsidRPr="00AD5029" w:rsidR="00CE227F">
        <w:t xml:space="preserve">right across the organisation </w:t>
      </w:r>
      <w:r w:rsidRPr="00AD5029" w:rsidR="00CE227F">
        <w:t>need to know, but also accrediting</w:t>
      </w:r>
      <w:r w:rsidR="007D4C4C">
        <w:t>—</w:t>
      </w:r>
      <w:r w:rsidRPr="00AD5029" w:rsidR="00CE227F">
        <w:t xml:space="preserve">creating paths into what were </w:t>
      </w:r>
      <w:r w:rsidRPr="00AD5029" w:rsidR="00366A36">
        <w:t>called the cadres, the development expert groups in DFID</w:t>
      </w:r>
      <w:r w:rsidRPr="00AD5029" w:rsidR="00141E5D">
        <w:t>,</w:t>
      </w:r>
      <w:r w:rsidRPr="00AD5029" w:rsidR="00366A36">
        <w:t xml:space="preserve"> from ex-FCO and indeed from outside Whitehall as well.</w:t>
      </w:r>
      <w:r w:rsidRPr="00AD5029" w:rsidR="00A66753">
        <w:t xml:space="preserve"> </w:t>
      </w:r>
      <w:r w:rsidRPr="00AD5029" w:rsidR="00366A36">
        <w:t>That is providing opportunities to move into those roles.</w:t>
      </w:r>
      <w:r w:rsidRPr="00AD5029" w:rsidR="00A66753">
        <w:t xml:space="preserve"> </w:t>
      </w:r>
    </w:p>
    <w:p w:rsidR="002C4067" w:rsidRPr="00AD5029" w:rsidP="00366A36">
      <w:pPr>
        <w:pStyle w:val="Question"/>
      </w:pPr>
      <w:sdt>
        <w:sdtPr>
          <w:alias w:val="Member"/>
          <w:tag w:val="&lt;Member mnisId='4267' dodsId='101347'&gt;"/>
          <w:id w:val="639006970"/>
          <w:placeholder>
            <w:docPart w:val="DefaultPlaceholder_-1854013440"/>
          </w:placeholder>
          <w:richText/>
        </w:sdtPr>
        <w:sdtContent>
          <w:r w:rsidRPr="00AD5029">
            <w:rPr>
              <w:b/>
            </w:rPr>
            <w:t>Chair:</w:t>
          </w:r>
        </w:sdtContent>
      </w:sdt>
      <w:r w:rsidRPr="00AD5029">
        <w:t xml:space="preserve"> </w:t>
      </w:r>
      <w:r w:rsidRPr="00AD5029" w:rsidR="00366A36">
        <w:t>You</w:t>
      </w:r>
      <w:r w:rsidRPr="00AD5029">
        <w:t xml:space="preserve"> can have a career in development still </w:t>
      </w:r>
      <w:r w:rsidRPr="00AD5029" w:rsidR="00366A36">
        <w:t xml:space="preserve">and stay there and you would not be penalised or </w:t>
      </w:r>
      <w:r w:rsidR="007D4C4C">
        <w:t>side-lined</w:t>
      </w:r>
      <w:r w:rsidRPr="00AD5029" w:rsidR="00366A36">
        <w:t>.</w:t>
      </w:r>
    </w:p>
    <w:p w:rsidR="00366A36" w:rsidRPr="00AD5029" w:rsidP="00366A36">
      <w:pPr>
        <w:pStyle w:val="Answer"/>
      </w:pPr>
      <w:sdt>
        <w:sdtPr>
          <w:alias w:val="Witness"/>
          <w:id w:val="-619764026"/>
          <w:placeholder>
            <w:docPart w:val="D7A9558649884384ADC56DDFB0FCD340"/>
          </w:placeholder>
          <w:richText/>
        </w:sdtPr>
        <w:sdtContent>
          <w:r w:rsidRPr="00AD5029">
            <w:rPr>
              <w:b/>
              <w:i/>
            </w:rPr>
            <w:t>Juliet Chua:</w:t>
          </w:r>
          <w:r w:rsidRPr="00AD5029">
            <w:rPr>
              <w:b/>
            </w:rPr>
            <w:t xml:space="preserve"> </w:t>
          </w:r>
        </w:sdtContent>
      </w:sdt>
      <w:r w:rsidRPr="00AD5029">
        <w:t>That is critical.</w:t>
      </w:r>
    </w:p>
    <w:p w:rsidR="002C4067" w:rsidRPr="00AD5029" w:rsidP="002C4067">
      <w:pPr>
        <w:pStyle w:val="Question"/>
      </w:pPr>
      <w:sdt>
        <w:sdtPr>
          <w:alias w:val="Member"/>
          <w:tag w:val="&lt;Member mnisId='1396' dodsId='25472'&gt;"/>
          <w:id w:val="746466107"/>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007D4C4C">
        <w:t xml:space="preserve"> </w:t>
      </w:r>
      <w:r w:rsidRPr="00AD5029" w:rsidR="002D74EB">
        <w:t xml:space="preserve">In </w:t>
      </w:r>
      <w:r w:rsidRPr="00AD5029">
        <w:t xml:space="preserve">the last </w:t>
      </w:r>
      <w:r w:rsidRPr="00AD5029" w:rsidR="002D74EB">
        <w:t>published accounts that we have, according to the figures we have, your consultants and temporary staff went up by</w:t>
      </w:r>
      <w:r w:rsidRPr="00AD5029">
        <w:t xml:space="preserve"> £17 million</w:t>
      </w:r>
      <w:r w:rsidRPr="00AD5029" w:rsidR="002D74EB">
        <w:t>.</w:t>
      </w:r>
      <w:r w:rsidRPr="00AD5029" w:rsidR="00A66753">
        <w:t xml:space="preserve"> </w:t>
      </w:r>
      <w:r w:rsidRPr="00AD5029" w:rsidR="002D74EB">
        <w:t>The question I would like to ask is whether that was budgeted for</w:t>
      </w:r>
      <w:r w:rsidRPr="00AD5029" w:rsidR="00983961">
        <w:t xml:space="preserve"> and</w:t>
      </w:r>
      <w:r w:rsidRPr="00AD5029" w:rsidR="002D74EB">
        <w:t xml:space="preserve"> there was an expectation that would happen.</w:t>
      </w:r>
      <w:r w:rsidRPr="00AD5029" w:rsidR="00A66753">
        <w:t xml:space="preserve"> </w:t>
      </w:r>
      <w:r w:rsidRPr="00AD5029" w:rsidR="002D74EB">
        <w:t xml:space="preserve">Secondly, why on </w:t>
      </w:r>
      <w:r w:rsidRPr="00AD5029">
        <w:t xml:space="preserve">earth </w:t>
      </w:r>
      <w:r w:rsidRPr="00AD5029" w:rsidR="002D74EB">
        <w:t xml:space="preserve">are </w:t>
      </w:r>
      <w:r w:rsidRPr="00AD5029">
        <w:t xml:space="preserve">there so many people on </w:t>
      </w:r>
      <w:r w:rsidRPr="00AD5029" w:rsidR="0078045E">
        <w:t>temporary</w:t>
      </w:r>
      <w:r w:rsidRPr="00AD5029">
        <w:t xml:space="preserve"> or consultancy contracts</w:t>
      </w:r>
      <w:r w:rsidRPr="00AD5029" w:rsidR="002D74EB">
        <w:t>?</w:t>
      </w:r>
      <w:r w:rsidRPr="00AD5029" w:rsidR="00A66753">
        <w:t xml:space="preserve"> </w:t>
      </w:r>
      <w:r w:rsidRPr="00AD5029" w:rsidR="00A15DF7">
        <w:t>From what you have said, are we losing too many people and they are not being replaced?</w:t>
      </w:r>
    </w:p>
    <w:p w:rsidR="002C4067" w:rsidRPr="00AD5029" w:rsidP="002C4067">
      <w:pPr>
        <w:pStyle w:val="Answer"/>
      </w:pPr>
      <w:sdt>
        <w:sdtPr>
          <w:alias w:val="Witness"/>
          <w:id w:val="-58411763"/>
          <w:placeholder>
            <w:docPart w:val="DefaultPlaceholder_-1854013440"/>
          </w:placeholder>
          <w:richText/>
        </w:sdtPr>
        <w:sdtContent>
          <w:r w:rsidRPr="00AD5029" w:rsidR="00834CD2">
            <w:rPr>
              <w:b/>
              <w:i/>
            </w:rPr>
            <w:t>Juliet Chua:</w:t>
          </w:r>
          <w:r w:rsidRPr="00AD5029">
            <w:rPr>
              <w:b/>
            </w:rPr>
            <w:t xml:space="preserve"> </w:t>
          </w:r>
        </w:sdtContent>
      </w:sdt>
      <w:r w:rsidRPr="00AD5029" w:rsidR="00A15DF7">
        <w:t xml:space="preserve">Increasing consultancy spend this year is </w:t>
      </w:r>
      <w:r w:rsidRPr="00AD5029">
        <w:t xml:space="preserve">directly related to the conversation we have </w:t>
      </w:r>
      <w:r w:rsidRPr="00AD5029" w:rsidR="00A15DF7">
        <w:t xml:space="preserve">just </w:t>
      </w:r>
      <w:r w:rsidRPr="00AD5029">
        <w:t xml:space="preserve">been having about the specific </w:t>
      </w:r>
      <w:r w:rsidRPr="00AD5029" w:rsidR="00A15DF7">
        <w:t xml:space="preserve">large-scale </w:t>
      </w:r>
      <w:r w:rsidRPr="00AD5029">
        <w:t xml:space="preserve">IT programme </w:t>
      </w:r>
      <w:r w:rsidRPr="00AD5029" w:rsidR="00A15DF7">
        <w:t>that we have been rolling out.</w:t>
      </w:r>
      <w:r w:rsidRPr="00AD5029" w:rsidR="00A66753">
        <w:t xml:space="preserve"> </w:t>
      </w:r>
      <w:r w:rsidRPr="00AD5029" w:rsidR="00A15DF7">
        <w:t>Rather than bringing in staff permanently, there have been specific specialist consultancy skillsets we have needed, on a temporary basis, to bring in and ensure we can effectively deliver it.</w:t>
      </w:r>
      <w:r w:rsidRPr="00AD5029" w:rsidR="00A66753">
        <w:t xml:space="preserve"> </w:t>
      </w:r>
      <w:r w:rsidRPr="00AD5029" w:rsidR="00A15DF7">
        <w:t>I would not anticipate retaining consultancy spend at this level for future years.</w:t>
      </w:r>
      <w:r w:rsidRPr="00AD5029" w:rsidR="00A66753">
        <w:t xml:space="preserve"> </w:t>
      </w:r>
      <w:r w:rsidRPr="00AD5029" w:rsidR="00A15DF7">
        <w:t>The intention is</w:t>
      </w:r>
      <w:r w:rsidRPr="007D4C4C" w:rsidR="007D4C4C">
        <w:t xml:space="preserve"> </w:t>
      </w:r>
      <w:r w:rsidR="007D4C4C">
        <w:t>that</w:t>
      </w:r>
      <w:r w:rsidRPr="00AD5029" w:rsidR="00A15DF7">
        <w:t xml:space="preserve">, as part of the </w:t>
      </w:r>
      <w:r w:rsidRPr="00AD5029">
        <w:t xml:space="preserve">business case </w:t>
      </w:r>
      <w:r w:rsidRPr="00AD5029" w:rsidR="00A15DF7">
        <w:t>that w</w:t>
      </w:r>
      <w:r w:rsidRPr="00AD5029">
        <w:t xml:space="preserve">as </w:t>
      </w:r>
      <w:r w:rsidRPr="00AD5029" w:rsidR="0078045E">
        <w:t>agreed</w:t>
      </w:r>
      <w:r w:rsidRPr="00AD5029" w:rsidR="00A15DF7">
        <w:t xml:space="preserve">, we have specific support needed and then we will be </w:t>
      </w:r>
      <w:r w:rsidRPr="00AD5029" w:rsidR="00A15DF7">
        <w:t>in a position</w:t>
      </w:r>
      <w:r w:rsidRPr="00AD5029" w:rsidR="00A15DF7">
        <w:t xml:space="preserve"> to let that roll away.</w:t>
      </w:r>
      <w:r w:rsidRPr="00AD5029" w:rsidR="00A66753">
        <w:t xml:space="preserve"> </w:t>
      </w:r>
      <w:r w:rsidRPr="00AD5029" w:rsidR="00A15DF7">
        <w:t xml:space="preserve">Then we will be running that as a </w:t>
      </w:r>
      <w:r w:rsidR="00126AA6">
        <w:t xml:space="preserve">business-as-usual </w:t>
      </w:r>
      <w:r w:rsidRPr="00AD5029" w:rsidR="00A15DF7">
        <w:t>system within the Department.</w:t>
      </w:r>
    </w:p>
    <w:p w:rsidR="002C4067" w:rsidRPr="00AD5029" w:rsidP="002C4067">
      <w:pPr>
        <w:pStyle w:val="Question"/>
      </w:pPr>
      <w:sdt>
        <w:sdtPr>
          <w:alias w:val="Member"/>
          <w:tag w:val="&lt;Member mnisId='1396' dodsId='25472'&gt;"/>
          <w:id w:val="-1596012625"/>
          <w:placeholder>
            <w:docPart w:val="DefaultPlaceholder_-1854013440"/>
          </w:placeholder>
          <w:richText/>
        </w:sdtPr>
        <w:sdtContent>
          <w:r w:rsidRPr="00AD5029" w:rsidR="009B2915">
            <w:rPr>
              <w:b/>
            </w:rPr>
            <w:t xml:space="preserve">Mr </w:t>
          </w:r>
          <w:r w:rsidRPr="00AD5029" w:rsidR="009B2915">
            <w:rPr>
              <w:b/>
            </w:rPr>
            <w:t>Liddell-Grainger</w:t>
          </w:r>
          <w:r w:rsidRPr="00AD5029" w:rsidR="009B2915">
            <w:rPr>
              <w:b/>
            </w:rPr>
            <w:t>:</w:t>
          </w:r>
        </w:sdtContent>
      </w:sdt>
      <w:r w:rsidRPr="00AD5029">
        <w:t xml:space="preserve"> </w:t>
      </w:r>
      <w:r w:rsidRPr="00AD5029" w:rsidR="00A15DF7">
        <w:t xml:space="preserve">Basically, it is </w:t>
      </w:r>
      <w:r w:rsidRPr="00AD5029">
        <w:t xml:space="preserve">going to go back down </w:t>
      </w:r>
      <w:r w:rsidRPr="00AD5029" w:rsidR="00A15DF7">
        <w:t xml:space="preserve">to where it was before, so it will be at least £17 million less </w:t>
      </w:r>
      <w:r w:rsidRPr="00AD5029">
        <w:t>after this has been dealt with</w:t>
      </w:r>
      <w:r w:rsidRPr="00AD5029" w:rsidR="00A15DF7">
        <w:t>.</w:t>
      </w:r>
      <w:r w:rsidRPr="00AD5029" w:rsidR="00A66753">
        <w:t xml:space="preserve"> </w:t>
      </w:r>
      <w:r w:rsidRPr="00AD5029" w:rsidR="00A15DF7">
        <w:t>Is that right?</w:t>
      </w:r>
      <w:r w:rsidRPr="00AD5029" w:rsidR="00A66753">
        <w:t xml:space="preserve"> </w:t>
      </w:r>
    </w:p>
    <w:p w:rsidR="00E66FFC" w:rsidRPr="00AD5029" w:rsidP="00E66FFC">
      <w:pPr>
        <w:pStyle w:val="Answer"/>
      </w:pPr>
      <w:sdt>
        <w:sdtPr>
          <w:alias w:val="Witness"/>
          <w:id w:val="1669597318"/>
          <w:placeholder>
            <w:docPart w:val="1DACCC567FBB4393BEA50BD8888C43F4"/>
          </w:placeholder>
          <w:richText/>
        </w:sdtPr>
        <w:sdtContent>
          <w:r w:rsidRPr="00AD5029">
            <w:rPr>
              <w:b/>
              <w:bCs/>
              <w:i/>
              <w:iCs/>
            </w:rPr>
            <w:t>Juliet Chua:</w:t>
          </w:r>
          <w:r w:rsidRPr="00AD5029">
            <w:rPr>
              <w:b/>
            </w:rPr>
            <w:t xml:space="preserve"> </w:t>
          </w:r>
        </w:sdtContent>
      </w:sdt>
      <w:r w:rsidRPr="00AD5029">
        <w:t xml:space="preserve">We will continue to monitor and manage </w:t>
      </w:r>
      <w:r w:rsidRPr="00AD5029" w:rsidR="00983961">
        <w:t>our</w:t>
      </w:r>
      <w:r w:rsidRPr="00AD5029">
        <w:t xml:space="preserve"> consultancy spend overall and our use of contingent labour. All those things have controls attached to them. Ministers also play a role in terms of signing off, looking at and scrutinising where we use consultancy and contingent labour. Once we are through the big hump of large-scale technology delivery, I would anticipate that our need to be able to draw on specialists and particular skillsets will be different. </w:t>
      </w:r>
    </w:p>
    <w:p w:rsidR="00E66FFC" w:rsidRPr="00AD5029" w:rsidP="00E66FFC">
      <w:pPr>
        <w:pStyle w:val="Question"/>
        <w:numPr>
          <w:ilvl w:val="0"/>
          <w:numId w:val="9"/>
        </w:numPr>
      </w:pPr>
      <w:sdt>
        <w:sdtPr>
          <w:alias w:val="Member"/>
          <w:tag w:val="&lt;Member mnisId='1396' dodsId='25472'&gt;"/>
          <w:id w:val="-914004096"/>
          <w:placeholder>
            <w:docPart w:val="1DACCC567FBB4393BEA50BD8888C43F4"/>
          </w:placeholder>
          <w:richText/>
        </w:sdtPr>
        <w:sdtContent>
          <w:r w:rsidRPr="00AD5029" w:rsidR="00AD5029">
            <w:rPr>
              <w:b/>
            </w:rPr>
            <w:t xml:space="preserve">Mr </w:t>
          </w:r>
          <w:r w:rsidRPr="00AD5029" w:rsidR="00AD5029">
            <w:rPr>
              <w:b/>
            </w:rPr>
            <w:t>Liddell-Grainger</w:t>
          </w:r>
          <w:r w:rsidRPr="00AD5029" w:rsidR="00AD5029">
            <w:rPr>
              <w:b/>
            </w:rPr>
            <w:t>:</w:t>
          </w:r>
        </w:sdtContent>
      </w:sdt>
      <w:r w:rsidRPr="00AD5029">
        <w:t xml:space="preserve"> Have you budgeted for that?</w:t>
      </w:r>
    </w:p>
    <w:p w:rsidR="00E66FFC" w:rsidRPr="00AD5029" w:rsidP="00E66FFC">
      <w:pPr>
        <w:pStyle w:val="Answer"/>
      </w:pPr>
      <w:sdt>
        <w:sdtPr>
          <w:rPr>
            <w:b/>
          </w:rPr>
          <w:alias w:val="Witness"/>
          <w:id w:val="-199398981"/>
          <w:placeholder>
            <w:docPart w:val="06F94F9D64894CCA81BC1F32CA51E6F0"/>
          </w:placeholder>
          <w:richText/>
        </w:sdtPr>
        <w:sdtEndPr>
          <w:rPr>
            <w:b w:val="0"/>
          </w:rPr>
        </w:sdtEndPr>
        <w:sdtContent>
          <w:r w:rsidRPr="00AD5029">
            <w:rPr>
              <w:b/>
              <w:i/>
              <w:iCs/>
            </w:rPr>
            <w:t>Juliet Chua:</w:t>
          </w:r>
          <w:r w:rsidRPr="00AD5029">
            <w:t xml:space="preserve"> </w:t>
          </w:r>
        </w:sdtContent>
      </w:sdt>
      <w:r w:rsidRPr="00AD5029">
        <w:t xml:space="preserve">It is in our business case. </w:t>
      </w:r>
    </w:p>
    <w:p w:rsidR="00E66FFC" w:rsidRPr="00AD5029" w:rsidP="00E66FFC">
      <w:pPr>
        <w:pStyle w:val="Question"/>
        <w:numPr>
          <w:ilvl w:val="0"/>
          <w:numId w:val="9"/>
        </w:numPr>
      </w:pPr>
      <w:sdt>
        <w:sdtPr>
          <w:alias w:val="Member"/>
          <w:tag w:val="&lt;Member mnisId='1396' dodsId='25472'&gt;"/>
          <w:id w:val="952287553"/>
          <w:placeholder>
            <w:docPart w:val="BDF74BAC00FF467EB23FC9E6927E27E7"/>
          </w:placeholder>
          <w:richText/>
        </w:sdtPr>
        <w:sdtContent>
          <w:r w:rsidRPr="00AD5029" w:rsidR="00AD5029">
            <w:rPr>
              <w:b/>
            </w:rPr>
            <w:t xml:space="preserve">Mr </w:t>
          </w:r>
          <w:r w:rsidRPr="00AD5029" w:rsidR="00AD5029">
            <w:rPr>
              <w:b/>
            </w:rPr>
            <w:t>Liddell-Grainger</w:t>
          </w:r>
          <w:r w:rsidRPr="00AD5029" w:rsidR="00AD5029">
            <w:rPr>
              <w:b/>
            </w:rPr>
            <w:t>:</w:t>
          </w:r>
        </w:sdtContent>
      </w:sdt>
      <w:r w:rsidRPr="00AD5029">
        <w:t xml:space="preserve"> You have budgeted for that. You expected it to rise by this figure. In the next reporting year, you expect that to drop back down by a considerable amount.</w:t>
      </w:r>
    </w:p>
    <w:p w:rsidR="00E66FFC" w:rsidRPr="00AD5029" w:rsidP="00E66FFC">
      <w:pPr>
        <w:pStyle w:val="Answer"/>
      </w:pPr>
      <w:sdt>
        <w:sdtPr>
          <w:alias w:val="Witness"/>
          <w:id w:val="1326628053"/>
          <w:placeholder>
            <w:docPart w:val="1DACCC567FBB4393BEA50BD8888C43F4"/>
          </w:placeholder>
          <w:richText/>
        </w:sdtPr>
        <w:sdtContent>
          <w:r w:rsidRPr="00AD5029">
            <w:rPr>
              <w:b/>
              <w:bCs/>
              <w:i/>
              <w:iCs/>
            </w:rPr>
            <w:t>Juliet Chua:</w:t>
          </w:r>
          <w:r w:rsidRPr="00AD5029">
            <w:rPr>
              <w:b/>
            </w:rPr>
            <w:t xml:space="preserve"> </w:t>
          </w:r>
        </w:sdtContent>
      </w:sdt>
      <w:r w:rsidRPr="00AD5029">
        <w:t xml:space="preserve">We will need to continue to manage and monitor it, but my expectation is that the bulk of the implementation of Hera falls in this financial year that we are currently in. We will then tail it off over the course of the year after. </w:t>
      </w:r>
    </w:p>
    <w:p w:rsidR="00E66FFC" w:rsidRPr="00AD5029" w:rsidP="00E66FFC">
      <w:pPr>
        <w:pStyle w:val="Question"/>
        <w:numPr>
          <w:ilvl w:val="0"/>
          <w:numId w:val="9"/>
        </w:numPr>
      </w:pPr>
      <w:sdt>
        <w:sdtPr>
          <w:alias w:val="Member"/>
          <w:tag w:val="&lt;Member mnisId='4403' dodsId='137565'&gt;"/>
          <w:id w:val="-1254810449"/>
          <w:placeholder>
            <w:docPart w:val="1DACCC567FBB4393BEA50BD8888C43F4"/>
          </w:placeholder>
          <w:richText/>
        </w:sdtPr>
        <w:sdtContent>
          <w:r w:rsidRPr="00AD5029">
            <w:rPr>
              <w:b/>
            </w:rPr>
            <w:t>Chris Law:</w:t>
          </w:r>
        </w:sdtContent>
      </w:sdt>
      <w:r w:rsidRPr="00AD5029">
        <w:t xml:space="preserve"> I just want to go back</w:t>
      </w:r>
      <w:r w:rsidR="00126AA6">
        <w:t xml:space="preserve"> to</w:t>
      </w:r>
      <w:r w:rsidRPr="00AD5029">
        <w:t xml:space="preserve"> Sir Philip Barton’s comment earlier that in comparison to Australia we have not had the same pattern of a brain drain since the merger. Looking at the numbers, you have said that roughly the same </w:t>
      </w:r>
      <w:r w:rsidRPr="00AD5029" w:rsidR="00983961">
        <w:t>number</w:t>
      </w:r>
      <w:r w:rsidRPr="00AD5029">
        <w:t xml:space="preserve"> of people are leaving every year. Can you tell me what positions they were in? Have you lost the top tier of people in development in the UK? If so, where have you lost them to?</w:t>
      </w:r>
    </w:p>
    <w:p w:rsidR="00E66FFC" w:rsidRPr="00AD5029" w:rsidP="00080B00">
      <w:pPr>
        <w:pStyle w:val="Answer"/>
      </w:pPr>
      <w:sdt>
        <w:sdtPr>
          <w:alias w:val="Witness"/>
          <w:id w:val="2052880599"/>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There have been one or two more senior </w:t>
      </w:r>
      <w:r w:rsidRPr="00AD5029" w:rsidR="00983961">
        <w:t xml:space="preserve">people </w:t>
      </w:r>
      <w:r w:rsidRPr="00AD5029">
        <w:t>with a development background who have left. For example, our former chief economist, who was the chief economist at the Department for International Development, returned to her academic career in the United States.</w:t>
      </w:r>
      <w:r w:rsidRPr="00AD5029" w:rsidR="00080B00">
        <w:t xml:space="preserve"> </w:t>
      </w:r>
      <w:r w:rsidRPr="00AD5029">
        <w:t>She came into DFID and into the Department and then, for perfectly understandable reasons, chose to go back to her previous career. She was clearly one senior development expert. We then recruited an excellent new chief economist</w:t>
      </w:r>
      <w:r w:rsidR="003932EB">
        <w:t>,</w:t>
      </w:r>
      <w:r w:rsidRPr="00AD5029">
        <w:t xml:space="preserve"> also with a development background</w:t>
      </w:r>
      <w:r w:rsidR="003932EB">
        <w:t>,</w:t>
      </w:r>
      <w:r w:rsidRPr="00AD5029">
        <w:t xml:space="preserve"> from the London School of Economics. That is a specific example. </w:t>
      </w:r>
    </w:p>
    <w:p w:rsidR="00E66FFC" w:rsidRPr="00AD5029" w:rsidP="00E66FFC">
      <w:pPr>
        <w:pStyle w:val="Answer"/>
      </w:pPr>
      <w:r w:rsidRPr="00AD5029">
        <w:t xml:space="preserve">In terms of overall numbers by grade, we would have to come back to you. In a sense, we do not particularly categorise people in quite such an explicit way because of the crossover point that Juliet made about people moving, if they have the right skillset, between jobs that might have more of a development focus and jobs that might have more of a diplomatic focus. </w:t>
      </w:r>
    </w:p>
    <w:p w:rsidR="00E66FFC" w:rsidRPr="00AD5029" w:rsidP="00E66FFC">
      <w:pPr>
        <w:pStyle w:val="Question"/>
        <w:numPr>
          <w:ilvl w:val="0"/>
          <w:numId w:val="9"/>
        </w:numPr>
      </w:pPr>
      <w:sdt>
        <w:sdtPr>
          <w:alias w:val="Member"/>
          <w:tag w:val="&lt;Member mnisId='4403' dodsId='137565'&gt;"/>
          <w:id w:val="-1326662966"/>
          <w:placeholder>
            <w:docPart w:val="1DACCC567FBB4393BEA50BD8888C43F4"/>
          </w:placeholder>
          <w:richText/>
        </w:sdtPr>
        <w:sdtContent>
          <w:r w:rsidRPr="00AD5029">
            <w:rPr>
              <w:b/>
            </w:rPr>
            <w:t>Chris Law:</w:t>
          </w:r>
        </w:sdtContent>
      </w:sdt>
      <w:r w:rsidRPr="00AD5029">
        <w:t xml:space="preserve"> The figures I have been given are completely different to “one or two”</w:t>
      </w:r>
      <w:r w:rsidR="003932EB">
        <w:t>;</w:t>
      </w:r>
      <w:r w:rsidRPr="00AD5029">
        <w:t xml:space="preserve"> I have been told that you have lost almost 100 senior civil servants, some of whom have gone over to our counterparts in Germany, for example. Does that sound like something you might be aware of?</w:t>
      </w:r>
    </w:p>
    <w:p w:rsidR="00E66FFC" w:rsidRPr="00AD5029" w:rsidP="00E66FFC">
      <w:pPr>
        <w:pStyle w:val="Answer"/>
      </w:pPr>
      <w:sdt>
        <w:sdtPr>
          <w:alias w:val="Witness"/>
          <w:id w:val="-18159239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You may well be right about some of them going to work in Germany. I am not aware personally. </w:t>
      </w:r>
    </w:p>
    <w:p w:rsidR="00E66FFC" w:rsidRPr="00AD5029" w:rsidP="00E66FFC">
      <w:pPr>
        <w:pStyle w:val="Question"/>
        <w:numPr>
          <w:ilvl w:val="0"/>
          <w:numId w:val="9"/>
        </w:numPr>
      </w:pPr>
      <w:sdt>
        <w:sdtPr>
          <w:alias w:val="Member"/>
          <w:tag w:val="&lt;Member mnisId='4403' dodsId='137565'&gt;"/>
          <w:id w:val="-617676667"/>
          <w:placeholder>
            <w:docPart w:val="1DACCC567FBB4393BEA50BD8888C43F4"/>
          </w:placeholder>
          <w:richText/>
        </w:sdtPr>
        <w:sdtContent>
          <w:r w:rsidRPr="00AD5029">
            <w:rPr>
              <w:b/>
            </w:rPr>
            <w:t>Chris Law:</w:t>
          </w:r>
        </w:sdtContent>
      </w:sdt>
      <w:r w:rsidRPr="00AD5029">
        <w:t xml:space="preserve"> Could you possibly write to the Committee about this? I am seriously concerned about the expertise and institutional memory that we have lost </w:t>
      </w:r>
      <w:r w:rsidRPr="00AD5029">
        <w:t>as a result of</w:t>
      </w:r>
      <w:r w:rsidRPr="00AD5029">
        <w:t xml:space="preserve"> the merger. It would be helpful for the Committee to understand what impact that has had as the UK continues to shrink globally in its reputation. I would like to know whether it is possible for you to come back to us.</w:t>
      </w:r>
    </w:p>
    <w:p w:rsidR="00E66FFC" w:rsidRPr="00AD5029" w:rsidP="00E66FFC">
      <w:pPr>
        <w:pStyle w:val="Answer"/>
      </w:pPr>
      <w:sdt>
        <w:sdtPr>
          <w:alias w:val="Witness"/>
          <w:id w:val="-1694302299"/>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 can absolutely write to you. I will just underline the point that Juliet and I have been making</w:t>
      </w:r>
      <w:r w:rsidR="003932EB">
        <w:t>: if</w:t>
      </w:r>
      <w:r w:rsidRPr="00AD5029">
        <w:t xml:space="preserve"> you look at the overall figures, it is about 10% or so. It is not massively out of kilter with previous figures for DFID. </w:t>
      </w:r>
    </w:p>
    <w:p w:rsidR="00E66FFC" w:rsidRPr="00AD5029" w:rsidP="00E66FFC">
      <w:pPr>
        <w:pStyle w:val="Question"/>
        <w:numPr>
          <w:ilvl w:val="0"/>
          <w:numId w:val="0"/>
        </w:numPr>
        <w:ind w:left="794"/>
      </w:pPr>
      <w:sdt>
        <w:sdtPr>
          <w:alias w:val="Member"/>
          <w:tag w:val="&lt;Member mnisId='4403' dodsId='137565'&gt;"/>
          <w:id w:val="-1904128842"/>
          <w:placeholder>
            <w:docPart w:val="1DACCC567FBB4393BEA50BD8888C43F4"/>
          </w:placeholder>
          <w:richText/>
        </w:sdtPr>
        <w:sdtContent>
          <w:r w:rsidRPr="00AD5029">
            <w:rPr>
              <w:b/>
            </w:rPr>
            <w:t>Chris Law:</w:t>
          </w:r>
        </w:sdtContent>
      </w:sdt>
      <w:r w:rsidRPr="00AD5029">
        <w:t xml:space="preserve"> The thing I am concerned about is who is leaving. You could count anybody for the figures, but I want to know whether we are losing institutional memory and expertise and, if so, where to.</w:t>
      </w:r>
    </w:p>
    <w:p w:rsidR="00E66FFC" w:rsidRPr="00AD5029" w:rsidP="00E66FFC">
      <w:pPr>
        <w:pStyle w:val="Question"/>
        <w:numPr>
          <w:ilvl w:val="0"/>
          <w:numId w:val="9"/>
        </w:numPr>
      </w:pPr>
      <w:sdt>
        <w:sdtPr>
          <w:alias w:val="Member"/>
          <w:tag w:val="&lt;Member mnisId='1451' dodsId='25783'&gt;"/>
          <w:id w:val="1806737557"/>
          <w:placeholder>
            <w:docPart w:val="1DACCC567FBB4393BEA50BD8888C43F4"/>
          </w:placeholder>
          <w:richText/>
        </w:sdtPr>
        <w:sdtContent>
          <w:r w:rsidRPr="00AD5029" w:rsidR="00080B00">
            <w:rPr>
              <w:b/>
            </w:rPr>
            <w:t>Mr Bacon:</w:t>
          </w:r>
        </w:sdtContent>
      </w:sdt>
      <w:r w:rsidRPr="00AD5029">
        <w:t xml:space="preserve"> I would like to know that as well. That dovetails with the question I was going to ask. I was with the Comptroller and Auditor General at the Public Accounts Commission. One of the things he said was that the turnover rate at the National Audit Office among audit principals, which is a particular grade of fully qualified accountant—if you are a fully qualified </w:t>
      </w:r>
      <w:r w:rsidRPr="00AD5029">
        <w:t xml:space="preserve">accountant at </w:t>
      </w:r>
      <w:r w:rsidRPr="00AD5029" w:rsidR="00080B00">
        <w:t xml:space="preserve">this </w:t>
      </w:r>
      <w:r w:rsidRPr="00AD5029">
        <w:t>moment, you are hot property</w:t>
      </w:r>
      <w:r w:rsidRPr="00AD5029" w:rsidR="00080B00">
        <w:t>, in his words</w:t>
      </w:r>
      <w:r w:rsidRPr="00AD5029">
        <w:t xml:space="preserve">—is 20%. He appeared to know what was going on in each tier at what level. </w:t>
      </w:r>
    </w:p>
    <w:p w:rsidR="00E66FFC" w:rsidRPr="00AD5029" w:rsidP="00E66FFC">
      <w:pPr>
        <w:pStyle w:val="Question"/>
        <w:numPr>
          <w:ilvl w:val="0"/>
          <w:numId w:val="0"/>
        </w:numPr>
        <w:ind w:left="794"/>
      </w:pPr>
      <w:r w:rsidRPr="00AD5029">
        <w:t xml:space="preserve">It does not sound to me—I could be wrong—like you have the same quality of information. If you do not agree with Mr Law, you certainly should have </w:t>
      </w:r>
      <w:r w:rsidR="003932EB">
        <w:t xml:space="preserve">that information </w:t>
      </w:r>
      <w:r w:rsidRPr="00AD5029">
        <w:t xml:space="preserve">so </w:t>
      </w:r>
      <w:r w:rsidR="003932EB">
        <w:t xml:space="preserve">that </w:t>
      </w:r>
      <w:r w:rsidRPr="00AD5029">
        <w:t>you can say, at a glance, “Here are the 9.3% or 11.1%”—it does not really matter what the figure is</w:t>
      </w:r>
      <w:r w:rsidRPr="00AD5029">
        <w:t>—</w:t>
      </w:r>
      <w:r w:rsidRPr="00AD5029" w:rsidR="00080B00">
        <w:t>“</w:t>
      </w:r>
      <w:r w:rsidRPr="00AD5029">
        <w:t xml:space="preserve">of people. The totality is </w:t>
      </w:r>
      <w:r w:rsidRPr="00AD5029" w:rsidR="00080B00">
        <w:t>X</w:t>
      </w:r>
      <w:r w:rsidRPr="00AD5029">
        <w:t xml:space="preserve">. They are brigaded in the following different ways, at the following levels, at the </w:t>
      </w:r>
      <w:r w:rsidRPr="00AD5029" w:rsidR="00080B00">
        <w:t xml:space="preserve">following </w:t>
      </w:r>
      <w:r w:rsidRPr="00AD5029">
        <w:t>salaries. Therefore, these are the people we need to replace”—that is if you still have the establishment and that is not being cut</w:t>
      </w:r>
      <w:r w:rsidRPr="00AD5029">
        <w:t>—</w:t>
      </w:r>
      <w:r w:rsidRPr="00AD5029" w:rsidR="00080B00">
        <w:t>“</w:t>
      </w:r>
      <w:r w:rsidRPr="00AD5029">
        <w:t>and here are the skills we have lost</w:t>
      </w:r>
      <w:r w:rsidR="003932EB">
        <w:t>.</w:t>
      </w:r>
      <w:r w:rsidRPr="00AD5029">
        <w:t xml:space="preserve">” I would expect you to have that information at your fingertips. </w:t>
      </w:r>
    </w:p>
    <w:p w:rsidR="00E66FFC" w:rsidRPr="00AD5029" w:rsidP="00E66FFC">
      <w:pPr>
        <w:pStyle w:val="Answer"/>
      </w:pPr>
      <w:sdt>
        <w:sdtPr>
          <w:alias w:val="Witness"/>
          <w:id w:val="-380250761"/>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 have a set of professions such as health advisers and government lawyers. There is a whole set of advisers. We have a head of each one. They absolutely know—</w:t>
      </w:r>
    </w:p>
    <w:p w:rsidR="00E66FFC" w:rsidRPr="00AD5029" w:rsidP="00E66FFC">
      <w:pPr>
        <w:pStyle w:val="Question"/>
        <w:numPr>
          <w:ilvl w:val="0"/>
          <w:numId w:val="9"/>
        </w:numPr>
      </w:pPr>
      <w:sdt>
        <w:sdtPr>
          <w:alias w:val="Member"/>
          <w:tag w:val="&lt;Member mnisId='1451' dodsId='25783'&gt;"/>
          <w:id w:val="734667675"/>
          <w:placeholder>
            <w:docPart w:val="1DACCC567FBB4393BEA50BD8888C43F4"/>
          </w:placeholder>
          <w:richText/>
        </w:sdtPr>
        <w:sdtContent>
          <w:r w:rsidRPr="00AD5029" w:rsidR="00080B00">
            <w:rPr>
              <w:b/>
            </w:rPr>
            <w:t>Mr Bacon:</w:t>
          </w:r>
        </w:sdtContent>
      </w:sdt>
      <w:r w:rsidRPr="00AD5029">
        <w:t xml:space="preserve"> What kind of advisers are they?</w:t>
      </w:r>
    </w:p>
    <w:p w:rsidR="00E66FFC" w:rsidRPr="00AD5029" w:rsidP="00E66FFC">
      <w:pPr>
        <w:pStyle w:val="Answer"/>
      </w:pPr>
      <w:sdt>
        <w:sdtPr>
          <w:alias w:val="Witness"/>
          <w:id w:val="2028976664"/>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It could be health adviser, headed by a senior </w:t>
      </w:r>
      <w:r w:rsidRPr="00AD5029" w:rsidR="00080B00">
        <w:t>health body</w:t>
      </w:r>
      <w:r w:rsidRPr="00AD5029">
        <w:t xml:space="preserve">. Each head of profession will know the situation in their </w:t>
      </w:r>
      <w:r w:rsidRPr="00AD5029">
        <w:t>particular area</w:t>
      </w:r>
      <w:r w:rsidRPr="00AD5029">
        <w:t xml:space="preserve"> of expertise.</w:t>
      </w:r>
    </w:p>
    <w:p w:rsidR="00E66FFC" w:rsidRPr="00AD5029" w:rsidP="00E66FFC">
      <w:pPr>
        <w:pStyle w:val="Question"/>
        <w:numPr>
          <w:ilvl w:val="0"/>
          <w:numId w:val="9"/>
        </w:numPr>
      </w:pPr>
      <w:sdt>
        <w:sdtPr>
          <w:alias w:val="Member"/>
          <w:tag w:val="&lt;Member mnisId='1451' dodsId='25783'&gt;"/>
          <w:id w:val="-460345936"/>
          <w:placeholder>
            <w:docPart w:val="1DACCC567FBB4393BEA50BD8888C43F4"/>
          </w:placeholder>
          <w:richText/>
        </w:sdtPr>
        <w:sdtContent>
          <w:r w:rsidRPr="00AD5029" w:rsidR="00080B00">
            <w:rPr>
              <w:b/>
            </w:rPr>
            <w:t>Mr Bacon:</w:t>
          </w:r>
        </w:sdtContent>
      </w:sdt>
      <w:r w:rsidRPr="00AD5029">
        <w:t xml:space="preserve"> Hang on. When you </w:t>
      </w:r>
      <w:r w:rsidRPr="00AD5029">
        <w:t>say</w:t>
      </w:r>
      <w:r w:rsidRPr="00AD5029">
        <w:t xml:space="preserve"> “head of profession</w:t>
      </w:r>
      <w:r w:rsidR="0080131C">
        <w:t>,</w:t>
      </w:r>
      <w:r w:rsidRPr="00AD5029">
        <w:t>” do you mean the heads of profession across HMG?</w:t>
      </w:r>
    </w:p>
    <w:p w:rsidR="00E66FFC" w:rsidRPr="00AD5029" w:rsidP="00E66FFC">
      <w:pPr>
        <w:pStyle w:val="Answer"/>
      </w:pPr>
      <w:sdt>
        <w:sdtPr>
          <w:alias w:val="Witness"/>
          <w:id w:val="165055582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No, in the Department.</w:t>
      </w:r>
    </w:p>
    <w:p w:rsidR="00E66FFC" w:rsidRPr="00AD5029" w:rsidP="00E66FFC">
      <w:pPr>
        <w:pStyle w:val="Answer"/>
      </w:pPr>
      <w:sdt>
        <w:sdtPr>
          <w:alias w:val="Witness"/>
          <w:id w:val="-1509746279"/>
          <w:placeholder>
            <w:docPart w:val="1DACCC567FBB4393BEA50BD8888C43F4"/>
          </w:placeholder>
          <w:richText/>
        </w:sdtPr>
        <w:sdtContent>
          <w:r w:rsidRPr="00AD5029">
            <w:rPr>
              <w:b/>
              <w:bCs/>
              <w:i/>
              <w:iCs/>
            </w:rPr>
            <w:t>Juliet Chua:</w:t>
          </w:r>
          <w:r w:rsidRPr="00AD5029">
            <w:rPr>
              <w:b/>
            </w:rPr>
            <w:t xml:space="preserve"> </w:t>
          </w:r>
        </w:sdtContent>
      </w:sdt>
      <w:r w:rsidRPr="00AD5029">
        <w:t xml:space="preserve">When we are talking about development </w:t>
      </w:r>
      <w:r w:rsidRPr="00AD5029">
        <w:t>specialism</w:t>
      </w:r>
      <w:r w:rsidRPr="00AD5029">
        <w:t>, there are three broad types. There are programme managers, who run development programming. There are what were previously called the cadres within ex</w:t>
      </w:r>
      <w:r w:rsidRPr="00AD5029">
        <w:noBreakHyphen/>
      </w:r>
      <w:r w:rsidR="003932EB">
        <w:t>DFID; e</w:t>
      </w:r>
      <w:r w:rsidRPr="00AD5029">
        <w:t xml:space="preserve">ssentially, they are groups of professional experts who had deep technical expertise in environment, conflict, </w:t>
      </w:r>
      <w:r w:rsidRPr="00AD5029">
        <w:t>health</w:t>
      </w:r>
      <w:r w:rsidRPr="00AD5029">
        <w:t xml:space="preserve"> or humanitarian policy. Then there are senior leaders who come from a development background </w:t>
      </w:r>
      <w:r w:rsidR="004B686B">
        <w:t xml:space="preserve">and some more </w:t>
      </w:r>
      <w:r w:rsidR="004B686B">
        <w:t>development</w:t>
      </w:r>
      <w:r w:rsidRPr="00AD5029" w:rsidR="00FC4E6D">
        <w:t xml:space="preserve"> </w:t>
      </w:r>
      <w:r w:rsidRPr="00AD5029">
        <w:t xml:space="preserve"> generalists</w:t>
      </w:r>
      <w:r w:rsidRPr="00AD5029">
        <w:t>. We are talking about quite a broad population here.</w:t>
      </w:r>
    </w:p>
    <w:p w:rsidR="00E66FFC" w:rsidRPr="00AD5029" w:rsidP="00E66FFC">
      <w:pPr>
        <w:pStyle w:val="Question"/>
        <w:numPr>
          <w:ilvl w:val="0"/>
          <w:numId w:val="9"/>
        </w:numPr>
      </w:pPr>
      <w:sdt>
        <w:sdtPr>
          <w:alias w:val="Member"/>
          <w:tag w:val="&lt;Member mnisId='1451' dodsId='25783'&gt;"/>
          <w:id w:val="-2067020946"/>
          <w:placeholder>
            <w:docPart w:val="1DACCC567FBB4393BEA50BD8888C43F4"/>
          </w:placeholder>
          <w:richText/>
        </w:sdtPr>
        <w:sdtContent>
          <w:r w:rsidRPr="00AD5029" w:rsidR="00080B00">
            <w:rPr>
              <w:b/>
            </w:rPr>
            <w:t>Mr Bacon:</w:t>
          </w:r>
        </w:sdtContent>
      </w:sdt>
      <w:r w:rsidRPr="00AD5029">
        <w:t xml:space="preserve"> Yes. I would expect you to be able to say, quite easily, “</w:t>
      </w:r>
      <w:r w:rsidRPr="00AD5029" w:rsidR="00080B00">
        <w:t>T</w:t>
      </w:r>
      <w:r w:rsidRPr="00AD5029">
        <w:t>here were seven programme managers, four from the cadres and three senior leaders</w:t>
      </w:r>
      <w:r w:rsidR="003932EB">
        <w:t>,</w:t>
      </w:r>
      <w:r w:rsidRPr="00AD5029">
        <w:t>” or whatever it is. It does not now seem like you have that information at your fingertips.</w:t>
      </w:r>
    </w:p>
    <w:p w:rsidR="00E66FFC" w:rsidRPr="00AD5029" w:rsidP="00E66FFC">
      <w:pPr>
        <w:pStyle w:val="Answer"/>
      </w:pPr>
      <w:sdt>
        <w:sdtPr>
          <w:alias w:val="Witness"/>
          <w:id w:val="-671641031"/>
          <w:placeholder>
            <w:docPart w:val="1DACCC567FBB4393BEA50BD8888C43F4"/>
          </w:placeholder>
          <w:richText/>
        </w:sdtPr>
        <w:sdtContent>
          <w:r w:rsidRPr="00AD5029">
            <w:rPr>
              <w:b/>
              <w:bCs/>
              <w:i/>
              <w:iCs/>
            </w:rPr>
            <w:t>Juliet Chua:</w:t>
          </w:r>
          <w:r w:rsidRPr="00AD5029">
            <w:rPr>
              <w:b/>
            </w:rPr>
            <w:t xml:space="preserve"> </w:t>
          </w:r>
        </w:sdtContent>
      </w:sdt>
      <w:r w:rsidRPr="00AD5029">
        <w:t xml:space="preserve">We are doing analysis of our expert development capability. We could certainly write and follow up. I do not recognise your exact characterisation. </w:t>
      </w:r>
    </w:p>
    <w:p w:rsidR="00E66FFC" w:rsidRPr="00AD5029" w:rsidP="00080B00">
      <w:pPr>
        <w:pStyle w:val="Question"/>
        <w:numPr>
          <w:ilvl w:val="0"/>
          <w:numId w:val="9"/>
        </w:numPr>
      </w:pPr>
      <w:sdt>
        <w:sdtPr>
          <w:alias w:val="Member"/>
          <w:tag w:val="&lt;Member mnisId='1451' dodsId='25783'&gt;"/>
          <w:id w:val="181564304"/>
          <w:placeholder>
            <w:docPart w:val="1DACCC567FBB4393BEA50BD8888C43F4"/>
          </w:placeholder>
          <w:richText/>
        </w:sdtPr>
        <w:sdtContent>
          <w:r w:rsidRPr="00AD5029" w:rsidR="00080B00">
            <w:rPr>
              <w:b/>
            </w:rPr>
            <w:t>Mr Bacon:</w:t>
          </w:r>
        </w:sdtContent>
      </w:sdt>
      <w:r w:rsidRPr="00AD5029">
        <w:t xml:space="preserve"> Rather like Mr Law, what worries me is that if you do not have that information now, you do not know what skills you are </w:t>
      </w:r>
      <w:r w:rsidR="003932EB">
        <w:t>losing, but y</w:t>
      </w:r>
      <w:r w:rsidRPr="00AD5029">
        <w:t xml:space="preserve">ou are doing that work now. </w:t>
      </w:r>
      <w:r w:rsidR="003932EB">
        <w:t xml:space="preserve">That </w:t>
      </w:r>
      <w:r w:rsidRPr="00AD5029">
        <w:t>brings me directly to the question I was going to ask.</w:t>
      </w:r>
      <w:r w:rsidRPr="00AD5029" w:rsidR="00080B00">
        <w:t xml:space="preserve"> </w:t>
      </w:r>
      <w:r w:rsidRPr="00AD5029">
        <w:t>You carefully answered questions about exit interviews by saying, “Yes, HR business partners do this</w:t>
      </w:r>
      <w:r w:rsidR="003932EB">
        <w:t>.</w:t>
      </w:r>
      <w:r w:rsidRPr="00AD5029">
        <w:t>” It sounds like you farm out the exit interview to an HR consulting organisation of some kind. Is that right?</w:t>
      </w:r>
    </w:p>
    <w:p w:rsidR="00E66FFC" w:rsidRPr="00AD5029" w:rsidP="00E66FFC">
      <w:pPr>
        <w:pStyle w:val="Answer"/>
      </w:pPr>
      <w:sdt>
        <w:sdtPr>
          <w:alias w:val="Witness"/>
          <w:id w:val="435018645"/>
          <w:placeholder>
            <w:docPart w:val="1DACCC567FBB4393BEA50BD8888C43F4"/>
          </w:placeholder>
          <w:richText/>
        </w:sdtPr>
        <w:sdtContent>
          <w:r w:rsidRPr="00AD5029">
            <w:rPr>
              <w:b/>
              <w:bCs/>
              <w:i/>
              <w:iCs/>
            </w:rPr>
            <w:t>Juliet Chua:</w:t>
          </w:r>
          <w:r w:rsidRPr="00AD5029">
            <w:rPr>
              <w:b/>
            </w:rPr>
            <w:t xml:space="preserve"> </w:t>
          </w:r>
        </w:sdtContent>
      </w:sdt>
      <w:r w:rsidRPr="00AD5029">
        <w:t xml:space="preserve">No, HR business partners are part of our organisation. </w:t>
      </w:r>
    </w:p>
    <w:p w:rsidR="00E66FFC" w:rsidRPr="00AD5029" w:rsidP="00E66FFC">
      <w:pPr>
        <w:pStyle w:val="Remark"/>
      </w:pPr>
      <w:sdt>
        <w:sdtPr>
          <w:alias w:val="Member"/>
          <w:tag w:val="&lt;Member mnisId='1451' dodsId='25783'&gt;"/>
          <w:id w:val="928710761"/>
          <w:placeholder>
            <w:docPart w:val="1DACCC567FBB4393BEA50BD8888C43F4"/>
          </w:placeholder>
          <w:richText/>
        </w:sdtPr>
        <w:sdtContent>
          <w:r w:rsidRPr="00AD5029" w:rsidR="00080B00">
            <w:rPr>
              <w:b/>
            </w:rPr>
            <w:t>Mr Bacon:</w:t>
          </w:r>
        </w:sdtContent>
      </w:sdt>
      <w:r w:rsidRPr="00AD5029">
        <w:t xml:space="preserve"> I see. It is internal. </w:t>
      </w:r>
    </w:p>
    <w:p w:rsidR="00E66FFC" w:rsidRPr="00AD5029" w:rsidP="00E66FFC">
      <w:pPr>
        <w:pStyle w:val="QuestionCont"/>
      </w:pPr>
      <w:sdt>
        <w:sdtPr>
          <w:alias w:val="Witness"/>
          <w:id w:val="1441339854"/>
          <w:placeholder>
            <w:docPart w:val="8D9083C7E4C74B15BB057F91C2903E11"/>
          </w:placeholder>
          <w:richText/>
        </w:sdtPr>
        <w:sdtContent>
          <w:r w:rsidRPr="00AD5029">
            <w:rPr>
              <w:b/>
              <w:bCs/>
              <w:i/>
              <w:iCs/>
            </w:rPr>
            <w:t>Juliet Chua:</w:t>
          </w:r>
          <w:r w:rsidRPr="00AD5029">
            <w:rPr>
              <w:b/>
            </w:rPr>
            <w:t xml:space="preserve"> </w:t>
          </w:r>
        </w:sdtContent>
      </w:sdt>
      <w:r w:rsidRPr="00AD5029">
        <w:t>Yes, it is internal.</w:t>
      </w:r>
    </w:p>
    <w:p w:rsidR="00E66FFC" w:rsidRPr="00AD5029" w:rsidP="00E66FFC">
      <w:pPr>
        <w:pStyle w:val="Remark"/>
      </w:pPr>
      <w:sdt>
        <w:sdtPr>
          <w:alias w:val="Member"/>
          <w:tag w:val="&lt;Member mnisId='1451' dodsId='25783'&gt;"/>
          <w:id w:val="301198518"/>
          <w:placeholder>
            <w:docPart w:val="6818B5C5C5FD42C3A645AB3EF9472100"/>
          </w:placeholder>
          <w:richText/>
        </w:sdtPr>
        <w:sdtContent>
          <w:r w:rsidRPr="00AD5029" w:rsidR="00080B00">
            <w:rPr>
              <w:b/>
            </w:rPr>
            <w:t>Mr Bacon:</w:t>
          </w:r>
        </w:sdtContent>
      </w:sdt>
      <w:r w:rsidRPr="00AD5029">
        <w:t xml:space="preserve"> </w:t>
      </w:r>
      <w:r w:rsidRPr="00AD5029" w:rsidR="00080B00">
        <w:t xml:space="preserve">Phew. </w:t>
      </w:r>
      <w:r w:rsidRPr="00AD5029">
        <w:t>That is good. I am glad to hear that. If you have 9% or 11% every year—as you say, so you should—and you know you are going to have it, it ought to be an in</w:t>
      </w:r>
      <w:r w:rsidRPr="00AD5029">
        <w:noBreakHyphen/>
        <w:t>house skill you have.</w:t>
      </w:r>
    </w:p>
    <w:p w:rsidR="00E66FFC" w:rsidRPr="00AD5029" w:rsidP="00E66FFC">
      <w:pPr>
        <w:pStyle w:val="Question"/>
        <w:numPr>
          <w:ilvl w:val="0"/>
          <w:numId w:val="9"/>
        </w:numPr>
      </w:pPr>
      <w:sdt>
        <w:sdtPr>
          <w:alias w:val="Member"/>
          <w:tag w:val="&lt;Member mnisId='4267' dodsId='101347'&gt;"/>
          <w:id w:val="842677936"/>
          <w:placeholder>
            <w:docPart w:val="1DACCC567FBB4393BEA50BD8888C43F4"/>
          </w:placeholder>
          <w:richText/>
        </w:sdtPr>
        <w:sdtContent>
          <w:r w:rsidRPr="00AD5029">
            <w:rPr>
              <w:b/>
            </w:rPr>
            <w:t>Chair:</w:t>
          </w:r>
        </w:sdtContent>
      </w:sdt>
      <w:r w:rsidRPr="00AD5029">
        <w:t xml:space="preserve"> To build on what Richard said, we had a briefing from a humanitarian organisation,</w:t>
      </w:r>
      <w:r w:rsidR="00D577CA">
        <w:t xml:space="preserve"> working</w:t>
      </w:r>
      <w:r w:rsidRPr="00AD5029">
        <w:t xml:space="preserve"> in a conflict situation, with which the UK has long been a partner. They were saying that in the last 18 months they have gone through </w:t>
      </w:r>
      <w:r w:rsidRPr="00AD5029">
        <w:t>a number of</w:t>
      </w:r>
      <w:r w:rsidRPr="00AD5029">
        <w:t xml:space="preserve"> different desk officers. When they were trying to express where resources were needed, the person did not understand the country or the situation.</w:t>
      </w:r>
    </w:p>
    <w:p w:rsidR="00E66FFC" w:rsidRPr="00AD5029" w:rsidP="00E66FFC">
      <w:pPr>
        <w:pStyle w:val="Question"/>
        <w:numPr>
          <w:ilvl w:val="0"/>
          <w:numId w:val="0"/>
        </w:numPr>
        <w:ind w:left="794"/>
      </w:pPr>
      <w:r w:rsidRPr="00AD5029">
        <w:t>Our concern is</w:t>
      </w:r>
      <w:r w:rsidR="00D577CA">
        <w:t xml:space="preserve"> that</w:t>
      </w:r>
      <w:r w:rsidRPr="00AD5029">
        <w:t xml:space="preserve">, aside from the money, the reason DFID was so well regarded was because of that depth of knowledge and experience, which we would share globally. I share my colleagues’ concern around this. It is not just about numbers; it is about that depth of knowledge. We want to make sure you are protecting that as much as possible, and we will fight with you to protect that as much as possible. It is about whether there are </w:t>
      </w:r>
      <w:r w:rsidRPr="00AD5029">
        <w:t>particular areas</w:t>
      </w:r>
      <w:r w:rsidRPr="00AD5029">
        <w:t xml:space="preserve"> where you are losing skills as well as what the particular jobs are.</w:t>
      </w:r>
    </w:p>
    <w:p w:rsidR="00E66FFC" w:rsidRPr="00AD5029" w:rsidP="00E66FFC">
      <w:pPr>
        <w:pStyle w:val="Question"/>
        <w:numPr>
          <w:ilvl w:val="0"/>
          <w:numId w:val="0"/>
        </w:numPr>
        <w:ind w:left="794"/>
      </w:pPr>
      <w:r w:rsidRPr="00AD5029">
        <w:t>I also want to ask about the exits. Have there been any voluntary or compulsory redundancies? Do you see any on the horizon?</w:t>
      </w:r>
    </w:p>
    <w:p w:rsidR="00E66FFC" w:rsidRPr="00AD5029" w:rsidP="00E66FFC">
      <w:pPr>
        <w:pStyle w:val="Answer"/>
      </w:pPr>
      <w:sdt>
        <w:sdtPr>
          <w:alias w:val="Witness"/>
          <w:id w:val="101064953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There have been no compulsory redundancies, and there is no general voluntary scheme. There were one or two bespoke voluntary exits. </w:t>
      </w:r>
    </w:p>
    <w:p w:rsidR="00E66FFC" w:rsidRPr="00AD5029" w:rsidP="00E66FFC">
      <w:pPr>
        <w:pStyle w:val="Question"/>
        <w:numPr>
          <w:ilvl w:val="0"/>
          <w:numId w:val="9"/>
        </w:numPr>
      </w:pPr>
      <w:sdt>
        <w:sdtPr>
          <w:alias w:val="Member"/>
          <w:tag w:val="&lt;Member mnisId='1604' dodsId='61606'&gt;"/>
          <w:id w:val="1036775681"/>
          <w:placeholder>
            <w:docPart w:val="1DACCC567FBB4393BEA50BD8888C43F4"/>
          </w:placeholder>
          <w:richText/>
        </w:sdtPr>
        <w:sdtContent>
          <w:r w:rsidRPr="00AD5029" w:rsidR="00080B00">
            <w:rPr>
              <w:b/>
            </w:rPr>
            <w:t>Mr Sharma:</w:t>
          </w:r>
        </w:sdtContent>
      </w:sdt>
      <w:r w:rsidRPr="00AD5029">
        <w:t xml:space="preserve"> What evidence supports bilateral expenditure being more effective than</w:t>
      </w:r>
      <w:r w:rsidRPr="00AD5029" w:rsidR="00080B00">
        <w:t xml:space="preserve"> multilateral</w:t>
      </w:r>
      <w:r w:rsidRPr="00AD5029">
        <w:t xml:space="preserve"> expenditure?</w:t>
      </w:r>
    </w:p>
    <w:p w:rsidR="00E66FFC" w:rsidRPr="00AD5029" w:rsidP="00080B00">
      <w:pPr>
        <w:pStyle w:val="Answer"/>
      </w:pPr>
      <w:sdt>
        <w:sdtPr>
          <w:alias w:val="Witness"/>
          <w:id w:val="-251356492"/>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just want to make sure I understand the question. Do you mean evidence in terms of the strategy?</w:t>
      </w:r>
    </w:p>
    <w:p w:rsidR="00E66FFC" w:rsidRPr="00AD5029" w:rsidP="00E66FFC">
      <w:pPr>
        <w:pStyle w:val="QuestionCont"/>
      </w:pPr>
      <w:sdt>
        <w:sdtPr>
          <w:alias w:val="Member"/>
          <w:tag w:val="&lt;Member mnisId='1604' dodsId='61606'&gt;"/>
          <w:id w:val="925849121"/>
          <w:placeholder>
            <w:docPart w:val="1DACCC567FBB4393BEA50BD8888C43F4"/>
          </w:placeholder>
          <w:richText/>
        </w:sdtPr>
        <w:sdtContent>
          <w:r w:rsidRPr="00AD5029" w:rsidR="00080B00">
            <w:rPr>
              <w:b/>
            </w:rPr>
            <w:t>Mr Sharma:</w:t>
          </w:r>
        </w:sdtContent>
      </w:sdt>
      <w:r w:rsidRPr="00AD5029">
        <w:t xml:space="preserve"> What evidence supports the strategy?</w:t>
      </w:r>
    </w:p>
    <w:p w:rsidR="00E66FFC" w:rsidRPr="00AD5029" w:rsidP="00E66FFC">
      <w:pPr>
        <w:pStyle w:val="QuestionCont"/>
      </w:pPr>
      <w:sdt>
        <w:sdtPr>
          <w:alias w:val="Member"/>
          <w:tag w:val="&lt;Member mnisId='4267' dodsId='101347'&gt;"/>
          <w:id w:val="-321429904"/>
          <w:placeholder>
            <w:docPart w:val="1DACCC567FBB4393BEA50BD8888C43F4"/>
          </w:placeholder>
          <w:richText/>
        </w:sdtPr>
        <w:sdtContent>
          <w:r w:rsidRPr="00AD5029">
            <w:rPr>
              <w:b/>
            </w:rPr>
            <w:t>Chair:</w:t>
          </w:r>
        </w:sdtContent>
      </w:sdt>
      <w:r w:rsidRPr="00AD5029">
        <w:t xml:space="preserve"> Why is one better than the other?</w:t>
      </w:r>
    </w:p>
    <w:p w:rsidR="00E66FFC" w:rsidRPr="00AD5029" w:rsidP="00E66FFC">
      <w:pPr>
        <w:pStyle w:val="Answer"/>
      </w:pPr>
      <w:sdt>
        <w:sdtPr>
          <w:alias w:val="Witness"/>
          <w:id w:val="-848104631"/>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V</w:t>
      </w:r>
      <w:r w:rsidRPr="00AD5029" w:rsidR="00080B00">
        <w:t>ery</w:t>
      </w:r>
      <w:r w:rsidRPr="00AD5029">
        <w:t xml:space="preserve"> clearly set out in the strategy is the rationale behind it. I will let Christian say a bit more, having been instrumental in the development of the strategy together with the previous Foreign Secretary. It is </w:t>
      </w:r>
      <w:r w:rsidR="004116BD">
        <w:t xml:space="preserve">about </w:t>
      </w:r>
      <w:r w:rsidRPr="00AD5029">
        <w:t xml:space="preserve">being clearer in the way in which development is one part of our overall approach to our international work and being clearer in our bilateral relationships about how we are going to support and partner with countries and help them develop. Christian can say a bit more about the evidence behind the choice. </w:t>
      </w:r>
    </w:p>
    <w:p w:rsidR="00E66FFC" w:rsidRPr="00AD5029" w:rsidP="00E66FFC">
      <w:pPr>
        <w:pStyle w:val="Answer"/>
      </w:pPr>
      <w:sdt>
        <w:sdtPr>
          <w:alias w:val="Witness"/>
          <w:id w:val="-412002581"/>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It is not so much </w:t>
      </w:r>
      <w:r w:rsidRPr="00AD5029" w:rsidR="00080B00">
        <w:t xml:space="preserve">about </w:t>
      </w:r>
      <w:r w:rsidRPr="00AD5029">
        <w:t xml:space="preserve">one being effective and the other one being ineffective or big differences in terms of effectiveness. They </w:t>
      </w:r>
      <w:r w:rsidRPr="00AD5029">
        <w:t xml:space="preserve">serve different purposes to some extent. Ultimately, what we focus on is the combination </w:t>
      </w:r>
      <w:r w:rsidR="004116BD">
        <w:t>of</w:t>
      </w:r>
      <w:r w:rsidRPr="00AD5029">
        <w:t xml:space="preserve"> the two. It is a portfolio approach to addressing issues through multilateral and bilateral instruments. </w:t>
      </w:r>
    </w:p>
    <w:p w:rsidR="00E66FFC" w:rsidRPr="00AD5029" w:rsidP="00E66FFC">
      <w:pPr>
        <w:pStyle w:val="Answer"/>
      </w:pPr>
      <w:r w:rsidRPr="00AD5029">
        <w:t>A lot of it has a lot to do with the fact that there is more control over the spending through bilateral channels, which means it can be more focused on the Government’s priorities and on the geographies where the biggest need or the biggest prioritisation is seen. Ultimately, the proposition behind this, therefore, is that we recognise that certain policy areas are best delivered on through multilateral channels, but there are others where we have a choice and where we have prioritis</w:t>
      </w:r>
      <w:r w:rsidRPr="00AD5029" w:rsidR="00EB5A6E">
        <w:t>ed more</w:t>
      </w:r>
      <w:r w:rsidRPr="00AD5029">
        <w:t xml:space="preserve"> on the bilateral side. </w:t>
      </w:r>
    </w:p>
    <w:p w:rsidR="00E66FFC" w:rsidRPr="00AD5029" w:rsidP="00E66FFC">
      <w:pPr>
        <w:pStyle w:val="Answer"/>
      </w:pPr>
      <w:r w:rsidRPr="00AD5029">
        <w:t xml:space="preserve">If you look at some of the global agendas around climate change, vaccines, pandemic preparedness and so on, there are quite a lot of activities where we have prioritised multilateral spending in the past and where we recognise the importance of working with others, reaching </w:t>
      </w:r>
      <w:r w:rsidRPr="00AD5029">
        <w:t>scale</w:t>
      </w:r>
      <w:r w:rsidRPr="00AD5029">
        <w:t xml:space="preserve"> and making it easier for partner countries to have a joint interface. At the same time, in an environment where we have moved from 0.7% to 0.5%, where resources are more constrained and </w:t>
      </w:r>
      <w:r w:rsidRPr="00AD5029">
        <w:t>ultimately</w:t>
      </w:r>
      <w:r w:rsidRPr="00AD5029">
        <w:t xml:space="preserve"> we have an international development strategy that is more prioritised and focused than the one we had previously, we want to make sure the resources are most closely aligned with those priorities.</w:t>
      </w:r>
    </w:p>
    <w:p w:rsidR="00E66FFC" w:rsidRPr="00AD5029" w:rsidP="00E66FFC">
      <w:pPr>
        <w:pStyle w:val="Question"/>
        <w:numPr>
          <w:ilvl w:val="0"/>
          <w:numId w:val="9"/>
        </w:numPr>
      </w:pPr>
      <w:sdt>
        <w:sdtPr>
          <w:alias w:val="Member"/>
          <w:tag w:val="&lt;Member mnisId='1604' dodsId='61606'&gt;"/>
          <w:id w:val="-467271531"/>
          <w:placeholder>
            <w:docPart w:val="1DACCC567FBB4393BEA50BD8888C43F4"/>
          </w:placeholder>
          <w:richText/>
        </w:sdtPr>
        <w:sdtContent>
          <w:r w:rsidRPr="00AD5029" w:rsidR="00080B00">
            <w:rPr>
              <w:b/>
            </w:rPr>
            <w:t>Mr Sharma:</w:t>
          </w:r>
        </w:sdtContent>
      </w:sdt>
      <w:r w:rsidRPr="00AD5029">
        <w:t xml:space="preserve"> </w:t>
      </w:r>
      <w:r w:rsidR="004116BD">
        <w:t>T</w:t>
      </w:r>
      <w:r w:rsidRPr="00AD5029">
        <w:t>he new international development strategy outlined a plan to move towards administering a greater proportion of ODA spending through bilateral rather than multilateral means. However, our analysis suggests that there were disproportionate reductions in bilateral spending during 2021. How will you achieve this desired shift?</w:t>
      </w:r>
    </w:p>
    <w:p w:rsidR="00E66FFC" w:rsidRPr="00AD5029" w:rsidP="00E66FFC">
      <w:pPr>
        <w:pStyle w:val="Answer"/>
      </w:pPr>
      <w:sdt>
        <w:sdtPr>
          <w:alias w:val="Witness"/>
          <w:id w:val="-1685358691"/>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The reason why that happened was</w:t>
      </w:r>
      <w:r w:rsidR="004116BD">
        <w:t xml:space="preserve"> that</w:t>
      </w:r>
      <w:r w:rsidRPr="00AD5029">
        <w:t xml:space="preserve"> as the step down to 0.5% happened we had a pre-existing set of commitments, including </w:t>
      </w:r>
      <w:r w:rsidRPr="00AD5029">
        <w:t>in particular to</w:t>
      </w:r>
      <w:r w:rsidRPr="00AD5029">
        <w:t xml:space="preserve"> multilateral institutions. Some of those were legally binding, but there was less scope</w:t>
      </w:r>
      <w:r w:rsidRPr="00AD5029" w:rsidR="00EB5A6E">
        <w:t xml:space="preserve"> to flex</w:t>
      </w:r>
      <w:r w:rsidRPr="00AD5029">
        <w:t xml:space="preserve"> in those areas. The strategy takes a forward look at the balance we want to have going forward, where there is more space for choice. Christian, do you want to say a bit more about the forward-looking approach?</w:t>
      </w:r>
    </w:p>
    <w:p w:rsidR="00E66FFC" w:rsidRPr="00AD5029" w:rsidP="00E66FFC">
      <w:pPr>
        <w:pStyle w:val="Answer"/>
      </w:pPr>
      <w:sdt>
        <w:sdtPr>
          <w:alias w:val="Witness"/>
          <w:id w:val="-1854333668"/>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When you look at our multilateral payments, some of them are annual payments, such as core membership fees and so on, but some of the biggest are multi-year replenishment rounds, whereby we sign legally binding agreements. If you then have a change in the overall amount of ODA, it is very difficult to change that. It is legally binding and multi-year. The next opportunity for Ministers to look at it again is at the next replenishment cycle. That means there is a significant lag effect.</w:t>
      </w:r>
    </w:p>
    <w:p w:rsidR="00E66FFC" w:rsidRPr="00AD5029" w:rsidP="00E66FFC">
      <w:pPr>
        <w:pStyle w:val="Answer"/>
      </w:pPr>
      <w:r w:rsidRPr="00AD5029">
        <w:t xml:space="preserve">For example, you will have seen it at the end of last year when the replenishment at the World Bank took place for the International Development Association. That was the moment to make the adjustment. Then there are other replenishments to come in the following months or next year. </w:t>
      </w:r>
    </w:p>
    <w:p w:rsidR="00E66FFC" w:rsidRPr="00AD5029" w:rsidP="00E66FFC">
      <w:pPr>
        <w:pStyle w:val="Question"/>
        <w:numPr>
          <w:ilvl w:val="0"/>
          <w:numId w:val="9"/>
        </w:numPr>
      </w:pPr>
      <w:sdt>
        <w:sdtPr>
          <w:alias w:val="Member"/>
          <w:tag w:val="&lt;Member mnisId='4267' dodsId='101347'&gt;"/>
          <w:id w:val="1484200"/>
          <w:placeholder>
            <w:docPart w:val="1DACCC567FBB4393BEA50BD8888C43F4"/>
          </w:placeholder>
          <w:richText/>
        </w:sdtPr>
        <w:sdtContent>
          <w:r w:rsidRPr="00AD5029">
            <w:rPr>
              <w:b/>
            </w:rPr>
            <w:t>Chair:</w:t>
          </w:r>
        </w:sdtContent>
      </w:sdt>
      <w:r w:rsidRPr="00AD5029">
        <w:t xml:space="preserve"> There is one at the end of this month for the Global Fund. Are we going to be seeing that shift taking place with the Global Fund? Are we going to honour our agreement since 2002?</w:t>
      </w:r>
    </w:p>
    <w:p w:rsidR="00E66FFC" w:rsidRPr="00AD5029" w:rsidP="00E66FFC">
      <w:pPr>
        <w:pStyle w:val="Answer"/>
      </w:pPr>
      <w:sdt>
        <w:sdtPr>
          <w:alias w:val="Witness"/>
          <w:id w:val="39795177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The Minister wrote to you. She was </w:t>
      </w:r>
      <w:r w:rsidRPr="00AD5029">
        <w:t>really clear</w:t>
      </w:r>
      <w:r w:rsidRPr="00AD5029">
        <w:t xml:space="preserve"> about the value of the Global Fund. </w:t>
      </w:r>
    </w:p>
    <w:p w:rsidR="00E66FFC" w:rsidRPr="00AD5029" w:rsidP="00EB5A6E">
      <w:pPr>
        <w:pStyle w:val="Question"/>
      </w:pPr>
      <w:sdt>
        <w:sdtPr>
          <w:alias w:val="Member"/>
          <w:tag w:val="&lt;Member mnisId='4267' dodsId='101347'&gt;"/>
          <w:id w:val="1977720492"/>
          <w:placeholder>
            <w:docPart w:val="1DACCC567FBB4393BEA50BD8888C43F4"/>
          </w:placeholder>
          <w:richText/>
        </w:sdtPr>
        <w:sdtContent>
          <w:r w:rsidRPr="00AD5029">
            <w:rPr>
              <w:b/>
            </w:rPr>
            <w:t>Chair:</w:t>
          </w:r>
        </w:sdtContent>
      </w:sdt>
      <w:r w:rsidRPr="00AD5029">
        <w:t xml:space="preserve"> That is the moral commitment. I was talking about the financial commitment. </w:t>
      </w:r>
    </w:p>
    <w:p w:rsidR="00E66FFC" w:rsidRPr="00AD5029" w:rsidP="00E66FFC">
      <w:pPr>
        <w:pStyle w:val="Answer"/>
      </w:pPr>
      <w:sdt>
        <w:sdtPr>
          <w:alias w:val="Witness"/>
          <w:id w:val="-1217432977"/>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Yes, final decisions have not been taken on the level of our commitment going forward. It is very much in our minds.</w:t>
      </w:r>
    </w:p>
    <w:p w:rsidR="00E66FFC" w:rsidRPr="00AD5029" w:rsidP="00E66FFC">
      <w:pPr>
        <w:pStyle w:val="Question"/>
        <w:numPr>
          <w:ilvl w:val="0"/>
          <w:numId w:val="9"/>
        </w:numPr>
      </w:pPr>
      <w:sdt>
        <w:sdtPr>
          <w:alias w:val="Member"/>
          <w:tag w:val="&lt;Member mnisId='4267' dodsId='101347'&gt;"/>
          <w:id w:val="1723175731"/>
          <w:placeholder>
            <w:docPart w:val="1DACCC567FBB4393BEA50BD8888C43F4"/>
          </w:placeholder>
          <w:richText/>
        </w:sdtPr>
        <w:sdtContent>
          <w:r w:rsidRPr="00AD5029">
            <w:rPr>
              <w:b/>
            </w:rPr>
            <w:t>Chair:</w:t>
          </w:r>
        </w:sdtContent>
      </w:sdt>
      <w:r w:rsidRPr="00AD5029">
        <w:t xml:space="preserve"> Are you getting an extension beyond the end of the year?</w:t>
      </w:r>
    </w:p>
    <w:p w:rsidR="00E66FFC" w:rsidRPr="00AD5029" w:rsidP="00E66FFC">
      <w:pPr>
        <w:pStyle w:val="Answer"/>
      </w:pPr>
      <w:sdt>
        <w:sdtPr>
          <w:alias w:val="Witness"/>
          <w:id w:val="782696687"/>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am not sure. I would have to come back to you.</w:t>
      </w:r>
    </w:p>
    <w:p w:rsidR="00E66FFC" w:rsidRPr="00AD5029" w:rsidP="00E66FFC">
      <w:pPr>
        <w:pStyle w:val="Answer"/>
      </w:pPr>
      <w:sdt>
        <w:sdtPr>
          <w:alias w:val="Member"/>
          <w:tag w:val="&lt;Member mnisId='4267' dodsId='101347'&gt;"/>
          <w:id w:val="-393655423"/>
          <w:placeholder>
            <w:docPart w:val="4EA64DAC9CF24F8FBA808455371D05F8"/>
          </w:placeholder>
          <w:richText/>
        </w:sdtPr>
        <w:sdtContent>
          <w:r w:rsidRPr="00AD5029">
            <w:rPr>
              <w:b/>
            </w:rPr>
            <w:t>Chair:</w:t>
          </w:r>
        </w:sdtContent>
      </w:sdt>
      <w:r w:rsidRPr="00AD5029">
        <w:t xml:space="preserve"> </w:t>
      </w:r>
      <w:r w:rsidRPr="00AD5029" w:rsidR="00EB5A6E">
        <w:t>If you could, t</w:t>
      </w:r>
      <w:r w:rsidRPr="00AD5029">
        <w:t>hank you</w:t>
      </w:r>
      <w:r w:rsidRPr="00AD5029" w:rsidR="00EB5A6E">
        <w:t>.</w:t>
      </w:r>
    </w:p>
    <w:p w:rsidR="00E66FFC" w:rsidRPr="00AD5029" w:rsidP="00E66FFC">
      <w:pPr>
        <w:pStyle w:val="Answer"/>
      </w:pPr>
      <w:sdt>
        <w:sdtPr>
          <w:alias w:val="Witness"/>
          <w:id w:val="28929938"/>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Madam Chair, you asked whether we were honouring our previous commitments. The conversation right now is about the period ahead. It is the next replenishment round. It is not about the commitments that were made previously. </w:t>
      </w:r>
    </w:p>
    <w:p w:rsidR="00E66FFC" w:rsidRPr="00AD5029" w:rsidP="00E66FFC">
      <w:pPr>
        <w:pStyle w:val="Question"/>
        <w:numPr>
          <w:ilvl w:val="0"/>
          <w:numId w:val="9"/>
        </w:numPr>
      </w:pPr>
      <w:sdt>
        <w:sdtPr>
          <w:alias w:val="Member"/>
          <w:tag w:val="&lt;Member mnisId='4267' dodsId='101347'&gt;"/>
          <w:id w:val="-1133088439"/>
          <w:placeholder>
            <w:docPart w:val="1DACCC567FBB4393BEA50BD8888C43F4"/>
          </w:placeholder>
          <w:richText/>
        </w:sdtPr>
        <w:sdtContent>
          <w:r w:rsidRPr="00AD5029">
            <w:rPr>
              <w:b/>
            </w:rPr>
            <w:t>Chair:</w:t>
          </w:r>
        </w:sdtContent>
      </w:sdt>
      <w:r w:rsidRPr="00AD5029">
        <w:t xml:space="preserve"> No</w:t>
      </w:r>
      <w:r w:rsidRPr="00AD5029" w:rsidR="00EB5A6E">
        <w:t>,</w:t>
      </w:r>
      <w:r w:rsidRPr="00AD5029">
        <w:t xml:space="preserve"> what I mean is that since 2002 we have stepped up and honoured our commitment to the Global Fund, not any</w:t>
      </w:r>
      <w:r w:rsidRPr="00AD5029" w:rsidR="00EB5A6E">
        <w:t>thing</w:t>
      </w:r>
      <w:r w:rsidRPr="00AD5029">
        <w:t xml:space="preserve"> retrospective. Did the then Foreign Secretary Dominic </w:t>
      </w:r>
      <w:r w:rsidRPr="00AD5029">
        <w:t>Raab</w:t>
      </w:r>
      <w:r w:rsidRPr="00AD5029">
        <w:t xml:space="preserve"> understand, when he made the statement about the shift to bilateral, that we did have many big contracts that </w:t>
      </w:r>
      <w:r w:rsidRPr="00AD5029" w:rsidR="00EB5A6E">
        <w:t>h</w:t>
      </w:r>
      <w:r w:rsidRPr="00AD5029">
        <w:t>e would not be able to get out of?</w:t>
      </w:r>
    </w:p>
    <w:p w:rsidR="00E66FFC" w:rsidRPr="00AD5029" w:rsidP="00E66FFC">
      <w:pPr>
        <w:pStyle w:val="Answer"/>
      </w:pPr>
      <w:sdt>
        <w:sdtPr>
          <w:alias w:val="Witness"/>
          <w:id w:val="781535052"/>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We went through all the multilateral commitments, line by line, to look at the impact. A lot of what we discussed earlier has been</w:t>
      </w:r>
      <w:r w:rsidRPr="00AD5029" w:rsidR="00EB5A6E">
        <w:t xml:space="preserve"> an</w:t>
      </w:r>
      <w:r w:rsidRPr="00AD5029">
        <w:t xml:space="preserve"> effort that has been </w:t>
      </w:r>
      <w:r w:rsidR="004116BD">
        <w:t xml:space="preserve">under way </w:t>
      </w:r>
      <w:r w:rsidRPr="00AD5029">
        <w:t>since then, which is to look at the flexibility we have within those multi-year windows to spread the payments in a way that is advantageous from a UK fiscal perspective while meeting our commitments and legal requirements. That conversation did happen.</w:t>
      </w:r>
    </w:p>
    <w:p w:rsidR="00E66FFC" w:rsidRPr="00AD5029" w:rsidP="00E66FFC">
      <w:pPr>
        <w:pStyle w:val="Question"/>
        <w:numPr>
          <w:ilvl w:val="0"/>
          <w:numId w:val="9"/>
        </w:numPr>
      </w:pPr>
      <w:sdt>
        <w:sdtPr>
          <w:alias w:val="Member"/>
          <w:tag w:val="&lt;Member mnisId='4267' dodsId='101347'&gt;"/>
          <w:id w:val="191657382"/>
          <w:placeholder>
            <w:docPart w:val="1DACCC567FBB4393BEA50BD8888C43F4"/>
          </w:placeholder>
          <w:richText/>
        </w:sdtPr>
        <w:sdtContent>
          <w:r w:rsidRPr="00AD5029">
            <w:rPr>
              <w:b/>
            </w:rPr>
            <w:t>Chair:</w:t>
          </w:r>
        </w:sdtContent>
      </w:sdt>
      <w:r w:rsidRPr="00AD5029">
        <w:t xml:space="preserve"> It just felt very cruel that</w:t>
      </w:r>
      <w:r w:rsidRPr="00AD5029" w:rsidR="00EB5A6E">
        <w:t>,</w:t>
      </w:r>
      <w:r w:rsidRPr="00AD5029">
        <w:t xml:space="preserve"> to meet a political decision</w:t>
      </w:r>
      <w:r w:rsidRPr="00AD5029" w:rsidR="00EB5A6E">
        <w:t>,</w:t>
      </w:r>
      <w:r w:rsidRPr="00AD5029">
        <w:t xml:space="preserve"> the smaller bilateral agreements that were easier to get out of or stop at very short notice felt the brunt of that. It is good to hear that, going forward, you are trying to rebalance that.</w:t>
      </w:r>
    </w:p>
    <w:p w:rsidR="00E66FFC" w:rsidRPr="00AD5029" w:rsidP="00E66FFC">
      <w:pPr>
        <w:pStyle w:val="Question"/>
        <w:numPr>
          <w:ilvl w:val="0"/>
          <w:numId w:val="0"/>
        </w:numPr>
        <w:ind w:left="794"/>
      </w:pPr>
      <w:r w:rsidRPr="00AD5029">
        <w:t xml:space="preserve">I want to ask about the development strategy. It is very interesting, very broad-brush and very </w:t>
      </w:r>
      <w:r w:rsidRPr="00AD5029">
        <w:t>top-line</w:t>
      </w:r>
      <w:r w:rsidRPr="00AD5029">
        <w:t>. What targets are in place and how are they being monitored? Will they go into the public domain?</w:t>
      </w:r>
    </w:p>
    <w:p w:rsidR="00E66FFC" w:rsidRPr="00AD5029" w:rsidP="00E66FFC">
      <w:pPr>
        <w:pStyle w:val="Answer"/>
      </w:pPr>
      <w:sdt>
        <w:sdtPr>
          <w:alias w:val="Witness"/>
          <w:id w:val="461153791"/>
          <w:placeholder>
            <w:docPart w:val="1DACCC567FBB4393BEA50BD8888C43F4"/>
          </w:placeholder>
          <w:richText/>
        </w:sdtPr>
        <w:sdtContent>
          <w:r w:rsidRPr="00AD5029" w:rsidR="00080B00">
            <w:rPr>
              <w:b/>
              <w:bCs/>
              <w:i/>
              <w:iCs/>
            </w:rPr>
            <w:t>Sir Philip Barton:</w:t>
          </w:r>
          <w:r w:rsidRPr="00AD5029">
            <w:rPr>
              <w:b/>
            </w:rPr>
            <w:t xml:space="preserve"> </w:t>
          </w:r>
        </w:sdtContent>
      </w:sdt>
      <w:r w:rsidR="004116BD">
        <w:t xml:space="preserve">Christian is </w:t>
      </w:r>
      <w:r w:rsidRPr="00AD5029">
        <w:t xml:space="preserve">leading the process that is looking at this. It is a </w:t>
      </w:r>
      <w:r w:rsidRPr="00AD5029">
        <w:t>strategy</w:t>
      </w:r>
      <w:r w:rsidRPr="00AD5029">
        <w:t xml:space="preserve"> and it is designed to be at the strategic level. It is not designed to be attached to any </w:t>
      </w:r>
      <w:r w:rsidRPr="00AD5029">
        <w:t>particular resource</w:t>
      </w:r>
      <w:r w:rsidRPr="00AD5029">
        <w:t xml:space="preserve"> envelope. It is not a 0.7% strategy or a 0.5% strategy. It is designed to set out the overall strategic priorities for our development work, critically in terms of how we are going to monitor it going forward.</w:t>
      </w:r>
    </w:p>
    <w:p w:rsidR="00E66FFC" w:rsidRPr="00AD5029" w:rsidP="00E66FFC">
      <w:pPr>
        <w:pStyle w:val="Answer"/>
      </w:pPr>
      <w:sdt>
        <w:sdtPr>
          <w:alias w:val="Witness"/>
          <w:id w:val="-121921761"/>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Yes. That work is </w:t>
      </w:r>
      <w:r w:rsidR="004116BD">
        <w:t xml:space="preserve">under way </w:t>
      </w:r>
      <w:r w:rsidRPr="00AD5029">
        <w:t xml:space="preserve">in terms of monitoring. Soon it will be half a year since the strategy was published. There are several elements to it. The first one, as the PUS was saying, is that there are relatively few commitments in the strategy. We are interpreting “commitments” here much more broadly. To give an example, there is a commitment to reduce bureaucracy. We treat that alongside a financial commitment in terms of tracking progress. </w:t>
      </w:r>
    </w:p>
    <w:p w:rsidR="00E66FFC" w:rsidRPr="00AD5029" w:rsidP="00E66FFC">
      <w:pPr>
        <w:pStyle w:val="Answer"/>
      </w:pPr>
      <w:r w:rsidRPr="00AD5029">
        <w:t>Importantly</w:t>
      </w:r>
      <w:r w:rsidRPr="00AD5029" w:rsidR="00EB5A6E">
        <w:t xml:space="preserve">, because </w:t>
      </w:r>
      <w:r w:rsidRPr="00AD5029">
        <w:t>this is not an FCDO</w:t>
      </w:r>
      <w:r w:rsidRPr="00AD5029">
        <w:noBreakHyphen/>
        <w:t>only strategy</w:t>
      </w:r>
      <w:r w:rsidRPr="00AD5029" w:rsidR="00EB5A6E">
        <w:t xml:space="preserve"> but</w:t>
      </w:r>
      <w:r w:rsidRPr="00AD5029">
        <w:t xml:space="preserve"> a cross</w:t>
      </w:r>
      <w:r w:rsidRPr="00AD5029">
        <w:noBreakHyphen/>
        <w:t>Government strategy</w:t>
      </w:r>
      <w:r w:rsidRPr="00AD5029" w:rsidR="00EB5A6E">
        <w:t xml:space="preserve">, </w:t>
      </w:r>
      <w:r w:rsidRPr="00AD5029">
        <w:t xml:space="preserve">it is also a process that we are working towards with other Government Departments to ensure that, when we provide updates, they are done holistically. Many of the policy areas are as much led and delivered by other Government Departments as they are by FCDO. </w:t>
      </w:r>
    </w:p>
    <w:p w:rsidR="00E66FFC" w:rsidRPr="00AD5029" w:rsidP="00E66FFC">
      <w:pPr>
        <w:pStyle w:val="Question"/>
        <w:numPr>
          <w:ilvl w:val="0"/>
          <w:numId w:val="9"/>
        </w:numPr>
      </w:pPr>
      <w:sdt>
        <w:sdtPr>
          <w:alias w:val="Member"/>
          <w:tag w:val="&lt;Member mnisId='4267' dodsId='101347'&gt;"/>
          <w:id w:val="294954570"/>
          <w:placeholder>
            <w:docPart w:val="1DACCC567FBB4393BEA50BD8888C43F4"/>
          </w:placeholder>
          <w:richText/>
        </w:sdtPr>
        <w:sdtContent>
          <w:r w:rsidRPr="00AD5029">
            <w:rPr>
              <w:b/>
            </w:rPr>
            <w:t>Chair:</w:t>
          </w:r>
        </w:sdtContent>
      </w:sdt>
      <w:r w:rsidRPr="00AD5029">
        <w:t xml:space="preserve"> Will that go into the public domain or is </w:t>
      </w:r>
      <w:r w:rsidRPr="00AD5029" w:rsidR="00EB5A6E">
        <w:t>that all</w:t>
      </w:r>
      <w:r w:rsidRPr="00AD5029">
        <w:t xml:space="preserve"> going to be internal? It is very hard to scrutinise what is going on within FCDO. We do not have country allocations. We are very grateful that we got three lines of budget detail rather than the one or two we have had before, so thank you for that</w:t>
      </w:r>
      <w:r w:rsidRPr="00AD5029" w:rsidR="00EB5A6E">
        <w:t>, but it</w:t>
      </w:r>
      <w:r w:rsidRPr="00AD5029">
        <w:t xml:space="preserve"> does make it hard. Is that information going to be in the public domain?</w:t>
      </w:r>
    </w:p>
    <w:p w:rsidR="00E66FFC" w:rsidRPr="00AD5029" w:rsidP="00E66FFC">
      <w:pPr>
        <w:pStyle w:val="Answer"/>
      </w:pPr>
      <w:sdt>
        <w:sdtPr>
          <w:alias w:val="Witness"/>
          <w:id w:val="-1720590144"/>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That is under discussion with our Ministers. At this stage, exactly how we will publish and handle the communications has not been decided. </w:t>
      </w:r>
    </w:p>
    <w:p w:rsidR="00E66FFC" w:rsidRPr="00AD5029" w:rsidP="00AD5029">
      <w:pPr>
        <w:pStyle w:val="Question"/>
        <w:numPr>
          <w:ilvl w:val="0"/>
          <w:numId w:val="0"/>
        </w:numPr>
        <w:ind w:left="794"/>
      </w:pPr>
      <w:sdt>
        <w:sdtPr>
          <w:alias w:val="Member"/>
          <w:tag w:val="&lt;Member mnisId='1451' dodsId='25783'&gt;"/>
          <w:id w:val="805051096"/>
          <w:placeholder>
            <w:docPart w:val="1DACCC567FBB4393BEA50BD8888C43F4"/>
          </w:placeholder>
          <w:richText/>
        </w:sdtPr>
        <w:sdtContent>
          <w:r w:rsidRPr="00AD5029" w:rsidR="00080B00">
            <w:rPr>
              <w:b/>
            </w:rPr>
            <w:t>Mr Bacon:</w:t>
          </w:r>
        </w:sdtContent>
      </w:sdt>
      <w:r w:rsidRPr="00AD5029">
        <w:t xml:space="preserve"> You could always encourage the National Audit Office to probe a bit deeper. They do have statutory access. I just make that point in parentheses. </w:t>
      </w:r>
    </w:p>
    <w:p w:rsidR="00E66FFC" w:rsidRPr="00AD5029" w:rsidP="00E66FFC">
      <w:pPr>
        <w:pStyle w:val="Answer"/>
      </w:pPr>
      <w:sdt>
        <w:sdtPr>
          <w:alias w:val="Witness"/>
          <w:id w:val="1258791195"/>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They are always welcome.</w:t>
      </w:r>
    </w:p>
    <w:p w:rsidR="00E66FFC" w:rsidRPr="00AD5029" w:rsidP="00E66FFC">
      <w:pPr>
        <w:pStyle w:val="Question"/>
        <w:numPr>
          <w:ilvl w:val="0"/>
          <w:numId w:val="9"/>
        </w:numPr>
      </w:pPr>
      <w:sdt>
        <w:sdtPr>
          <w:alias w:val="Member"/>
          <w:tag w:val="&lt;Member mnisId='1451' dodsId='25783'&gt;"/>
          <w:id w:val="-853809758"/>
          <w:placeholder>
            <w:docPart w:val="1DACCC567FBB4393BEA50BD8888C43F4"/>
          </w:placeholder>
          <w:richText/>
        </w:sdtPr>
        <w:sdtContent>
          <w:r w:rsidRPr="00AD5029" w:rsidR="00080B00">
            <w:rPr>
              <w:b/>
            </w:rPr>
            <w:t>Mr Bacon:</w:t>
          </w:r>
        </w:sdtContent>
      </w:sdt>
      <w:r w:rsidRPr="00AD5029">
        <w:t xml:space="preserve"> I am sure they are. I would like to ask more about the international development strategy. It signal</w:t>
      </w:r>
      <w:r w:rsidRPr="00AD5029" w:rsidR="00EB5A6E">
        <w:t>s</w:t>
      </w:r>
      <w:r w:rsidRPr="00AD5029">
        <w:t xml:space="preserve"> an enhanced role for </w:t>
      </w:r>
      <w:r w:rsidRPr="00AD5029" w:rsidR="004116BD">
        <w:t>British International Investment</w:t>
      </w:r>
      <w:r w:rsidRPr="00AD5029">
        <w:t>. Can you characterise how important you see BII as being to your development strategy?</w:t>
      </w:r>
    </w:p>
    <w:p w:rsidR="00E66FFC" w:rsidRPr="00AD5029" w:rsidP="00E66FFC">
      <w:pPr>
        <w:pStyle w:val="Answer"/>
      </w:pPr>
      <w:sdt>
        <w:sdtPr>
          <w:alias w:val="Witness"/>
          <w:id w:val="125902709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It is very important, but I would put it in the context of what we have labelled British investment partnerships. Those have BII at their heart, but it is not the only part of them. It is about how we build economic partnerships to facilitate high-quality investment in low and middle-income countries. </w:t>
      </w:r>
    </w:p>
    <w:p w:rsidR="00E66FFC" w:rsidRPr="00AD5029" w:rsidP="00E66FFC">
      <w:pPr>
        <w:pStyle w:val="Answer"/>
      </w:pPr>
      <w:r w:rsidRPr="00AD5029">
        <w:t>In addition to the capital investment that BII brings on the development finance side, we also have, for example, a programme to mobilise financing through capital markets by helping them to develop listed products, which produces finance for developing—</w:t>
      </w:r>
    </w:p>
    <w:p w:rsidR="00E66FFC" w:rsidRPr="00AD5029" w:rsidP="00AD5029">
      <w:pPr>
        <w:pStyle w:val="Question"/>
        <w:numPr>
          <w:ilvl w:val="0"/>
          <w:numId w:val="0"/>
        </w:numPr>
        <w:ind w:left="794"/>
      </w:pPr>
      <w:sdt>
        <w:sdtPr>
          <w:alias w:val="Member"/>
          <w:tag w:val="&lt;Member mnisId='1451' dodsId='25783'&gt;"/>
          <w:id w:val="1785150208"/>
          <w:placeholder>
            <w:docPart w:val="1DACCC567FBB4393BEA50BD8888C43F4"/>
          </w:placeholder>
          <w:richText/>
        </w:sdtPr>
        <w:sdtContent>
          <w:r w:rsidRPr="00AD5029" w:rsidR="00080B00">
            <w:rPr>
              <w:b/>
            </w:rPr>
            <w:t>Mr Bacon:</w:t>
          </w:r>
        </w:sdtContent>
      </w:sdt>
      <w:r w:rsidRPr="00AD5029">
        <w:t xml:space="preserve"> Did you </w:t>
      </w:r>
      <w:r w:rsidRPr="00AD5029">
        <w:t>say</w:t>
      </w:r>
      <w:r w:rsidRPr="00AD5029">
        <w:t xml:space="preserve"> “listed products”?</w:t>
      </w:r>
    </w:p>
    <w:p w:rsidR="00E66FFC" w:rsidRPr="00AD5029" w:rsidP="00E66FFC">
      <w:pPr>
        <w:pStyle w:val="Answer"/>
      </w:pPr>
      <w:sdt>
        <w:sdtPr>
          <w:alias w:val="Witness"/>
          <w:id w:val="-69245661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Yes, products listed on stock markets.</w:t>
      </w:r>
    </w:p>
    <w:p w:rsidR="00E66FFC" w:rsidRPr="00AD5029" w:rsidP="00E66FFC">
      <w:pPr>
        <w:pStyle w:val="Answer"/>
      </w:pPr>
      <w:sdt>
        <w:sdtPr>
          <w:alias w:val="Member"/>
          <w:tag w:val="&lt;Member mnisId='1451' dodsId='25783'&gt;"/>
          <w:id w:val="-3293988"/>
          <w:placeholder>
            <w:docPart w:val="D2F54FC0EE6A4D198C77483C48FF8BE5"/>
          </w:placeholder>
          <w:richText/>
        </w:sdtPr>
        <w:sdtContent>
          <w:r w:rsidRPr="00AD5029" w:rsidR="00080B00">
            <w:rPr>
              <w:b/>
            </w:rPr>
            <w:t>Mr Bacon:</w:t>
          </w:r>
        </w:sdtContent>
      </w:sdt>
      <w:r w:rsidRPr="00AD5029">
        <w:t xml:space="preserve"> They are listed on exchanges. </w:t>
      </w:r>
    </w:p>
    <w:p w:rsidR="00E66FFC" w:rsidRPr="00AD5029" w:rsidP="00E66FFC">
      <w:pPr>
        <w:pStyle w:val="Answer"/>
      </w:pPr>
      <w:r w:rsidRPr="00AD5029">
        <w:rPr>
          <w:b/>
        </w:rPr>
        <w:t>Sir Philip Barton:</w:t>
      </w:r>
      <w:r w:rsidRPr="00AD5029">
        <w:t xml:space="preserve"> Those produce capital on that side for developing countries that would not otherwise be a</w:t>
      </w:r>
      <w:r w:rsidR="001A5F52">
        <w:t>vailable</w:t>
      </w:r>
      <w:r w:rsidRPr="00AD5029">
        <w:t xml:space="preserve">. We are also developing our UK expertise offer through centres of excellence. That is work in progress. Those cover things like green growth, cities, infrastructure, public finance, financial services and so on. </w:t>
      </w:r>
    </w:p>
    <w:p w:rsidR="00E66FFC" w:rsidRPr="00AD5029" w:rsidP="00E66FFC">
      <w:pPr>
        <w:pStyle w:val="Answer"/>
      </w:pPr>
      <w:r w:rsidRPr="00AD5029">
        <w:t xml:space="preserve">Taken as a total, that is a very important part of the strategy. It is about how, in partnership with developing countries, we help their economic development and therefore help people </w:t>
      </w:r>
      <w:r w:rsidR="004116BD">
        <w:t xml:space="preserve">to </w:t>
      </w:r>
      <w:r w:rsidRPr="00AD5029">
        <w:t>come out of poverty. Christian, do you want to say a bit more about how it fits into the wider strategy?</w:t>
      </w:r>
    </w:p>
    <w:p w:rsidR="00E66FFC" w:rsidRPr="00AD5029" w:rsidP="00E66FFC">
      <w:pPr>
        <w:pStyle w:val="Answer"/>
      </w:pPr>
      <w:sdt>
        <w:sdtPr>
          <w:alias w:val="Witness"/>
          <w:id w:val="1286548406"/>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Yes. </w:t>
      </w:r>
      <w:r w:rsidRPr="00AD5029" w:rsidR="006A4DCA">
        <w:t xml:space="preserve">BII is </w:t>
      </w:r>
      <w:r w:rsidRPr="00AD5029">
        <w:t xml:space="preserve">very much one of the key elements, as the PUS was saying, under the investment heading of the international development strategy, alongside other measures. We very much recognise that </w:t>
      </w:r>
      <w:r w:rsidRPr="00AD5029" w:rsidR="006A4DCA">
        <w:t xml:space="preserve">for </w:t>
      </w:r>
      <w:r w:rsidRPr="00AD5029">
        <w:t xml:space="preserve">growth and poverty reduction </w:t>
      </w:r>
      <w:r w:rsidRPr="00AD5029" w:rsidR="006A4DCA">
        <w:t>to take place</w:t>
      </w:r>
      <w:r w:rsidR="004116BD">
        <w:t xml:space="preserve"> it</w:t>
      </w:r>
      <w:r w:rsidRPr="00AD5029" w:rsidR="006A4DCA">
        <w:t xml:space="preserve"> </w:t>
      </w:r>
      <w:r w:rsidRPr="00AD5029">
        <w:t>require</w:t>
      </w:r>
      <w:r w:rsidRPr="00AD5029" w:rsidR="006A4DCA">
        <w:t>s</w:t>
      </w:r>
      <w:r w:rsidRPr="00AD5029">
        <w:t xml:space="preserve"> investments, </w:t>
      </w:r>
      <w:r w:rsidRPr="00AD5029">
        <w:t>expertise</w:t>
      </w:r>
      <w:r w:rsidRPr="00AD5029">
        <w:t xml:space="preserve"> and on-the-ground support for reform efforts and so on. It is very clearly anchored there. At the same time, when you look at the new strategy that was put in place following BII’s launch—the strategy is starting this year—it very much also focuses on areas that </w:t>
      </w:r>
      <w:r w:rsidR="004116BD">
        <w:t xml:space="preserve">help to </w:t>
      </w:r>
      <w:r w:rsidRPr="00AD5029">
        <w:t>deliver some of the other objectives on the climate side, for example, or on the resilient</w:t>
      </w:r>
      <w:r w:rsidR="004116BD">
        <w:t>-</w:t>
      </w:r>
      <w:r w:rsidRPr="00AD5029">
        <w:t>economy side.</w:t>
      </w:r>
    </w:p>
    <w:p w:rsidR="00E66FFC" w:rsidRPr="00AD5029" w:rsidP="00E66FFC">
      <w:pPr>
        <w:pStyle w:val="Question"/>
        <w:numPr>
          <w:ilvl w:val="0"/>
          <w:numId w:val="9"/>
        </w:numPr>
      </w:pPr>
      <w:sdt>
        <w:sdtPr>
          <w:alias w:val="Member"/>
          <w:tag w:val="&lt;Member mnisId='1451' dodsId='25783'&gt;"/>
          <w:id w:val="-772319722"/>
          <w:placeholder>
            <w:docPart w:val="1DACCC567FBB4393BEA50BD8888C43F4"/>
          </w:placeholder>
          <w:richText/>
        </w:sdtPr>
        <w:sdtContent>
          <w:r w:rsidRPr="00AD5029" w:rsidR="00080B00">
            <w:rPr>
              <w:b/>
            </w:rPr>
            <w:t>Mr Bacon:</w:t>
          </w:r>
        </w:sdtContent>
      </w:sdt>
      <w:r w:rsidRPr="00AD5029">
        <w:t xml:space="preserve"> I was going to ask about this. Your strategic goals include girls’ education, reversing biodiversity decline, improving global health and so on</w:t>
      </w:r>
      <w:r w:rsidR="004116BD">
        <w:t>; h</w:t>
      </w:r>
      <w:r w:rsidRPr="00AD5029">
        <w:t>ow are you going to deliver those when you do not have control over where the bulk of the ODA is invested?</w:t>
      </w:r>
    </w:p>
    <w:p w:rsidR="00E66FFC" w:rsidRPr="00AD5029" w:rsidP="00E66FFC">
      <w:pPr>
        <w:pStyle w:val="Answer"/>
      </w:pPr>
      <w:sdt>
        <w:sdtPr>
          <w:alias w:val="Witness"/>
          <w:id w:val="-607818165"/>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We do have control over </w:t>
      </w:r>
      <w:r w:rsidRPr="00AD5029" w:rsidR="006A4DCA">
        <w:t xml:space="preserve">the </w:t>
      </w:r>
      <w:r w:rsidRPr="00AD5029">
        <w:t xml:space="preserve">something like 70% </w:t>
      </w:r>
      <w:r w:rsidR="001A5F52">
        <w:t>to</w:t>
      </w:r>
      <w:r w:rsidRPr="00AD5029">
        <w:t xml:space="preserve"> 80% of the ODA </w:t>
      </w:r>
      <w:r w:rsidRPr="00AD5029" w:rsidR="006A4DCA">
        <w:t xml:space="preserve">that is </w:t>
      </w:r>
      <w:r w:rsidRPr="00AD5029">
        <w:t xml:space="preserve">spent by </w:t>
      </w:r>
      <w:r w:rsidRPr="00AD5029" w:rsidR="006A4DCA">
        <w:t>this Department</w:t>
      </w:r>
      <w:r w:rsidRPr="00AD5029">
        <w:t xml:space="preserve">. If that changes, that will have an impact. That is </w:t>
      </w:r>
      <w:r w:rsidRPr="00AD5029" w:rsidR="006A4DCA">
        <w:t xml:space="preserve">a </w:t>
      </w:r>
      <w:r w:rsidRPr="00AD5029">
        <w:t>matter under active discussion now.</w:t>
      </w:r>
    </w:p>
    <w:p w:rsidR="00E66FFC" w:rsidRPr="00AD5029" w:rsidP="00E66FFC">
      <w:pPr>
        <w:pStyle w:val="Question"/>
        <w:numPr>
          <w:ilvl w:val="0"/>
          <w:numId w:val="9"/>
        </w:numPr>
      </w:pPr>
      <w:sdt>
        <w:sdtPr>
          <w:alias w:val="Member"/>
          <w:tag w:val="&lt;Member mnisId='1451' dodsId='25783'&gt;"/>
          <w:id w:val="814156516"/>
          <w:placeholder>
            <w:docPart w:val="1DACCC567FBB4393BEA50BD8888C43F4"/>
          </w:placeholder>
          <w:richText/>
        </w:sdtPr>
        <w:sdtContent>
          <w:r w:rsidRPr="00AD5029" w:rsidR="00080B00">
            <w:rPr>
              <w:b/>
            </w:rPr>
            <w:t>Mr Bacon:</w:t>
          </w:r>
        </w:sdtContent>
      </w:sdt>
      <w:r w:rsidRPr="00AD5029">
        <w:t xml:space="preserve"> How will the effectiveness of the BII’s investments be measured when you are reporting on the FCDO’s contributions to the SDGs?</w:t>
      </w:r>
    </w:p>
    <w:p w:rsidR="00E66FFC" w:rsidRPr="00AD5029" w:rsidP="00E66FFC">
      <w:pPr>
        <w:pStyle w:val="Answer"/>
      </w:pPr>
      <w:sdt>
        <w:sdtPr>
          <w:alias w:val="Witness"/>
          <w:id w:val="87514638"/>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The BII is wholly owned by the FCDO. We are the only shareholder. </w:t>
      </w:r>
    </w:p>
    <w:p w:rsidR="00E66FFC" w:rsidRPr="00AD5029" w:rsidP="00E66FFC">
      <w:pPr>
        <w:pStyle w:val="Question"/>
        <w:numPr>
          <w:ilvl w:val="0"/>
          <w:numId w:val="9"/>
        </w:numPr>
      </w:pPr>
      <w:sdt>
        <w:sdtPr>
          <w:alias w:val="Member"/>
          <w:tag w:val="&lt;Member mnisId='1451' dodsId='25783'&gt;"/>
          <w:id w:val="-1621984425"/>
          <w:placeholder>
            <w:docPart w:val="1DACCC567FBB4393BEA50BD8888C43F4"/>
          </w:placeholder>
          <w:richText/>
        </w:sdtPr>
        <w:sdtContent>
          <w:r w:rsidRPr="00AD5029" w:rsidR="00080B00">
            <w:rPr>
              <w:b/>
            </w:rPr>
            <w:t>Mr Bacon:</w:t>
          </w:r>
        </w:sdtContent>
      </w:sdt>
      <w:r w:rsidRPr="00AD5029">
        <w:t xml:space="preserve"> </w:t>
      </w:r>
      <w:r w:rsidRPr="00AD5029" w:rsidR="006A4DCA">
        <w:t>Do y</w:t>
      </w:r>
      <w:r w:rsidRPr="00AD5029">
        <w:t>ou have a director on the board now</w:t>
      </w:r>
      <w:r w:rsidRPr="00AD5029" w:rsidR="006A4DCA">
        <w:t>?</w:t>
      </w:r>
    </w:p>
    <w:p w:rsidR="00E66FFC" w:rsidRPr="00AD5029" w:rsidP="00E66FFC">
      <w:pPr>
        <w:pStyle w:val="Answer"/>
      </w:pPr>
      <w:sdt>
        <w:sdtPr>
          <w:alias w:val="Witness"/>
          <w:id w:val="35200751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rsidR="006A4DCA">
        <w:t xml:space="preserve">I do not think we </w:t>
      </w:r>
      <w:r w:rsidRPr="00AD5029">
        <w:t xml:space="preserve">have a— </w:t>
      </w:r>
    </w:p>
    <w:p w:rsidR="00E66FFC" w:rsidRPr="00AD5029" w:rsidP="006A4DCA">
      <w:pPr>
        <w:pStyle w:val="Question"/>
      </w:pPr>
      <w:sdt>
        <w:sdtPr>
          <w:alias w:val="Member"/>
          <w:tag w:val="&lt;Member mnisId='1451' dodsId='25783'&gt;"/>
          <w:id w:val="29004751"/>
          <w:placeholder>
            <w:docPart w:val="1DACCC567FBB4393BEA50BD8888C43F4"/>
          </w:placeholder>
          <w:richText/>
        </w:sdtPr>
        <w:sdtContent>
          <w:r w:rsidRPr="00AD5029" w:rsidR="00080B00">
            <w:rPr>
              <w:b/>
            </w:rPr>
            <w:t>Mr Bacon:</w:t>
          </w:r>
        </w:sdtContent>
      </w:sdt>
      <w:r w:rsidRPr="00AD5029">
        <w:t xml:space="preserve"> DFID never had a director on the board when it was the only shareholder. That personally surprised me. Are you still the only shareholder?</w:t>
      </w:r>
    </w:p>
    <w:p w:rsidR="00E66FFC" w:rsidRPr="00AD5029" w:rsidP="00E66FFC">
      <w:pPr>
        <w:pStyle w:val="Answer"/>
      </w:pPr>
      <w:sdt>
        <w:sdtPr>
          <w:alias w:val="Witness"/>
          <w:id w:val="1008342397"/>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 are the only shareholder. There are formal governance arrangements—</w:t>
      </w:r>
    </w:p>
    <w:p w:rsidR="00E66FFC" w:rsidRPr="00AD5029" w:rsidP="006A4DCA">
      <w:pPr>
        <w:pStyle w:val="Question"/>
      </w:pPr>
      <w:sdt>
        <w:sdtPr>
          <w:alias w:val="Member"/>
          <w:tag w:val="&lt;Member mnisId='1451' dodsId='25783'&gt;"/>
          <w:id w:val="1253711970"/>
          <w:placeholder>
            <w:docPart w:val="32DCD3C0D16C4AB4879C959BD8146474"/>
          </w:placeholder>
          <w:richText/>
        </w:sdtPr>
        <w:sdtContent>
          <w:r w:rsidRPr="00AD5029" w:rsidR="00080B00">
            <w:rPr>
              <w:b/>
            </w:rPr>
            <w:t>Mr Bacon:</w:t>
          </w:r>
        </w:sdtContent>
      </w:sdt>
      <w:r w:rsidRPr="00AD5029">
        <w:t xml:space="preserve"> Th</w:t>
      </w:r>
      <w:r w:rsidR="004116BD">
        <w:t>at</w:t>
      </w:r>
      <w:r w:rsidRPr="00AD5029">
        <w:t xml:space="preserve"> do not include you having a director.</w:t>
      </w:r>
    </w:p>
    <w:p w:rsidR="00E66FFC" w:rsidRPr="00AD5029" w:rsidP="00E66FFC">
      <w:pPr>
        <w:pStyle w:val="Answer"/>
        <w:rPr>
          <w:bCs/>
        </w:rPr>
      </w:pPr>
      <w:r w:rsidRPr="00AD5029">
        <w:rPr>
          <w:b/>
        </w:rPr>
        <w:t>Sir Philip Barton:</w:t>
      </w:r>
      <w:r w:rsidRPr="00AD5029">
        <w:rPr>
          <w:b/>
        </w:rPr>
        <w:t xml:space="preserve"> </w:t>
      </w:r>
      <w:r w:rsidRPr="00AD5029">
        <w:rPr>
          <w:bCs/>
        </w:rPr>
        <w:t>I attend annually their key stakeholder meetings.</w:t>
      </w:r>
    </w:p>
    <w:p w:rsidR="00E66FFC" w:rsidRPr="00AD5029" w:rsidP="00E66FFC">
      <w:pPr>
        <w:pStyle w:val="Question"/>
        <w:numPr>
          <w:ilvl w:val="0"/>
          <w:numId w:val="9"/>
        </w:numPr>
      </w:pPr>
      <w:sdt>
        <w:sdtPr>
          <w:alias w:val="Member"/>
          <w:tag w:val="&lt;Member mnisId='1451' dodsId='25783'&gt;"/>
          <w:id w:val="1493305865"/>
          <w:placeholder>
            <w:docPart w:val="1DACCC567FBB4393BEA50BD8888C43F4"/>
          </w:placeholder>
          <w:richText/>
        </w:sdtPr>
        <w:sdtContent>
          <w:r w:rsidRPr="00AD5029" w:rsidR="00080B00">
            <w:rPr>
              <w:b/>
            </w:rPr>
            <w:t>Mr Bacon:</w:t>
          </w:r>
        </w:sdtContent>
      </w:sdt>
      <w:r w:rsidRPr="00AD5029">
        <w:t xml:space="preserve"> What about their board meetings every month? We are members of the </w:t>
      </w:r>
      <w:r w:rsidRPr="00AD5029">
        <w:t>IMF</w:t>
      </w:r>
      <w:r w:rsidRPr="00AD5029" w:rsidR="006A4DCA">
        <w:t xml:space="preserve"> </w:t>
      </w:r>
      <w:r w:rsidRPr="00AD5029">
        <w:t>and we send an executive director to that</w:t>
      </w:r>
      <w:r w:rsidR="004116BD">
        <w:t xml:space="preserve">—that </w:t>
      </w:r>
      <w:r w:rsidRPr="00AD5029">
        <w:t xml:space="preserve">was </w:t>
      </w:r>
      <w:r w:rsidRPr="00AD5029">
        <w:t>Tom Scholar for a while</w:t>
      </w:r>
      <w:r w:rsidR="004116BD">
        <w:t>,</w:t>
      </w:r>
      <w:r w:rsidRPr="00AD5029">
        <w:t xml:space="preserve"> before he went to the Treasury. We do not do that for this. </w:t>
      </w:r>
    </w:p>
    <w:p w:rsidR="00E66FFC" w:rsidRPr="00AD5029" w:rsidP="00E66FFC">
      <w:pPr>
        <w:pStyle w:val="Answer"/>
      </w:pPr>
      <w:sdt>
        <w:sdtPr>
          <w:alias w:val="Witness"/>
          <w:id w:val="-134824509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We have an agreed strategy. We have deep ongoing dialogue. I am sure we have people at </w:t>
      </w:r>
      <w:r w:rsidR="004116BD">
        <w:t xml:space="preserve">all </w:t>
      </w:r>
      <w:r w:rsidRPr="00AD5029">
        <w:t xml:space="preserve">their board meetings. </w:t>
      </w:r>
    </w:p>
    <w:p w:rsidR="00E66FFC" w:rsidRPr="00AD5029" w:rsidP="006A4DCA">
      <w:pPr>
        <w:pStyle w:val="Question"/>
      </w:pPr>
      <w:sdt>
        <w:sdtPr>
          <w:rPr>
            <w:b/>
            <w:bCs/>
          </w:rPr>
          <w:alias w:val="Member"/>
          <w:tag w:val="&lt;Member mnisId='1451' dodsId='25783'&gt;"/>
          <w:id w:val="-1782709393"/>
          <w:placeholder>
            <w:docPart w:val="06C6D4440D6641A688D4A8C1DC4F9427"/>
          </w:placeholder>
          <w:richText/>
        </w:sdtPr>
        <w:sdtEndPr>
          <w:rPr>
            <w:b w:val="0"/>
            <w:bCs w:val="0"/>
          </w:rPr>
        </w:sdtEndPr>
        <w:sdtContent>
          <w:r w:rsidRPr="00AD5029" w:rsidR="00080B00">
            <w:rPr>
              <w:b/>
              <w:bCs/>
            </w:rPr>
            <w:t>Mr Bacon:</w:t>
          </w:r>
        </w:sdtContent>
      </w:sdt>
      <w:r w:rsidRPr="00AD5029">
        <w:t xml:space="preserve"> </w:t>
      </w:r>
      <w:r w:rsidRPr="00AD5029" w:rsidR="006A4DCA">
        <w:t xml:space="preserve">Are you </w:t>
      </w:r>
      <w:r w:rsidRPr="00AD5029">
        <w:t>sure</w:t>
      </w:r>
      <w:r w:rsidRPr="00AD5029" w:rsidR="006A4DCA">
        <w:t>?</w:t>
      </w:r>
    </w:p>
    <w:p w:rsidR="00E66FFC" w:rsidRPr="00AD5029" w:rsidP="00E66FFC">
      <w:pPr>
        <w:pStyle w:val="Answer"/>
      </w:pPr>
      <w:r w:rsidRPr="00AD5029">
        <w:rPr>
          <w:b/>
        </w:rPr>
        <w:t>Sir Philip Barton:</w:t>
      </w:r>
      <w:r w:rsidRPr="00AD5029">
        <w:t xml:space="preserve"> I am pretty sure we have people at their board meetings but not as board members. There is FCDO involvement, including Ministers, in the way public appointments are made to the board and other members. To your question around impact, BII measures the impact of its investments, including in terms of development outcomes. </w:t>
      </w:r>
    </w:p>
    <w:p w:rsidR="00E66FFC" w:rsidRPr="00AD5029" w:rsidP="006A4DCA">
      <w:pPr>
        <w:pStyle w:val="Question"/>
      </w:pPr>
      <w:sdt>
        <w:sdtPr>
          <w:alias w:val="Member"/>
          <w:tag w:val="&lt;Member mnisId='1451' dodsId='25783'&gt;"/>
          <w:id w:val="1377038583"/>
          <w:placeholder>
            <w:docPart w:val="1DACCC567FBB4393BEA50BD8888C43F4"/>
          </w:placeholder>
          <w:richText/>
        </w:sdtPr>
        <w:sdtContent>
          <w:r w:rsidRPr="00AD5029" w:rsidR="00080B00">
            <w:rPr>
              <w:b/>
            </w:rPr>
            <w:t>Mr Bacon:</w:t>
          </w:r>
        </w:sdtContent>
      </w:sdt>
      <w:r w:rsidRPr="00AD5029">
        <w:t xml:space="preserve"> They mark their own homework, in other words.</w:t>
      </w:r>
    </w:p>
    <w:p w:rsidR="00E66FFC" w:rsidRPr="00AD5029" w:rsidP="00E66FFC">
      <w:pPr>
        <w:pStyle w:val="Answer"/>
      </w:pPr>
      <w:sdt>
        <w:sdtPr>
          <w:alias w:val="Witness"/>
          <w:id w:val="-141068962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They do a professional job in assessing the impact of their investments.</w:t>
      </w:r>
    </w:p>
    <w:p w:rsidR="00E66FFC" w:rsidRPr="00AD5029" w:rsidP="00E66FFC">
      <w:pPr>
        <w:pStyle w:val="Question"/>
        <w:numPr>
          <w:ilvl w:val="0"/>
          <w:numId w:val="9"/>
        </w:numPr>
      </w:pPr>
      <w:sdt>
        <w:sdtPr>
          <w:alias w:val="Member"/>
          <w:tag w:val="&lt;Member mnisId='1451' dodsId='25783'&gt;"/>
          <w:id w:val="-935824207"/>
          <w:placeholder>
            <w:docPart w:val="1DACCC567FBB4393BEA50BD8888C43F4"/>
          </w:placeholder>
          <w:richText/>
        </w:sdtPr>
        <w:sdtContent>
          <w:r w:rsidRPr="00AD5029" w:rsidR="00080B00">
            <w:rPr>
              <w:b/>
            </w:rPr>
            <w:t>Mr Bacon:</w:t>
          </w:r>
        </w:sdtContent>
      </w:sdt>
      <w:r w:rsidRPr="00AD5029">
        <w:t xml:space="preserve"> There is something I do not understand. When there is only one shareholder—it is you, and you are the accounting officer for the Department—what is the downside of having a director from the FCDO, one senior person, as a board member? What is the downside of doing that?</w:t>
      </w:r>
    </w:p>
    <w:p w:rsidR="00E66FFC" w:rsidRPr="00AD5029" w:rsidP="00E66FFC">
      <w:pPr>
        <w:pStyle w:val="Answer"/>
      </w:pPr>
      <w:sdt>
        <w:sdtPr>
          <w:alias w:val="Witness"/>
          <w:id w:val="30822359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It is an </w:t>
      </w:r>
      <w:r w:rsidR="004116BD">
        <w:t xml:space="preserve">arm’s length </w:t>
      </w:r>
      <w:r w:rsidRPr="00AD5029">
        <w:t>body, which was set up to make investment decisions that have development impact and to secure a return for the money—</w:t>
      </w:r>
    </w:p>
    <w:p w:rsidR="00E66FFC" w:rsidRPr="00AD5029" w:rsidP="00E66FFC">
      <w:pPr>
        <w:pStyle w:val="Question"/>
        <w:numPr>
          <w:ilvl w:val="0"/>
          <w:numId w:val="9"/>
        </w:numPr>
      </w:pPr>
      <w:sdt>
        <w:sdtPr>
          <w:alias w:val="Member"/>
          <w:tag w:val="&lt;Member mnisId='1451' dodsId='25783'&gt;"/>
          <w:id w:val="-1452930599"/>
          <w:placeholder>
            <w:docPart w:val="1DACCC567FBB4393BEA50BD8888C43F4"/>
          </w:placeholder>
          <w:richText/>
        </w:sdtPr>
        <w:sdtContent>
          <w:r w:rsidRPr="00AD5029" w:rsidR="00080B00">
            <w:rPr>
              <w:b/>
            </w:rPr>
            <w:t>Mr Bacon:</w:t>
          </w:r>
        </w:sdtContent>
      </w:sdt>
      <w:r w:rsidRPr="00AD5029">
        <w:t xml:space="preserve"> That is the answer to a different question, which I did not ask. If I had asked, “Is it an arm’s</w:t>
      </w:r>
      <w:r w:rsidR="00167691">
        <w:t xml:space="preserve"> </w:t>
      </w:r>
      <w:r w:rsidRPr="00AD5029">
        <w:t>length body?”</w:t>
      </w:r>
      <w:r w:rsidR="00167691">
        <w:t>,</w:t>
      </w:r>
      <w:r w:rsidRPr="00AD5029">
        <w:t xml:space="preserve"> you would have given me a perfect answer. My question was </w:t>
      </w:r>
      <w:r w:rsidRPr="00AD5029" w:rsidR="006A4DCA">
        <w:t>w</w:t>
      </w:r>
      <w:r w:rsidRPr="00AD5029">
        <w:t xml:space="preserve">hat the </w:t>
      </w:r>
      <w:r w:rsidRPr="00AD5029" w:rsidR="006A4DCA">
        <w:t xml:space="preserve">is </w:t>
      </w:r>
      <w:r w:rsidRPr="00AD5029">
        <w:t xml:space="preserve">downside of your organisation, </w:t>
      </w:r>
      <w:r w:rsidR="00167691">
        <w:t xml:space="preserve">the </w:t>
      </w:r>
      <w:r w:rsidRPr="00AD5029">
        <w:t>FCDO, having an appointed board member in this organisation in which you are the only shareholder</w:t>
      </w:r>
      <w:r w:rsidRPr="00AD5029" w:rsidR="006A4DCA">
        <w:t>.</w:t>
      </w:r>
      <w:r w:rsidRPr="00AD5029">
        <w:t xml:space="preserve"> What is the downside of doing that?</w:t>
      </w:r>
    </w:p>
    <w:p w:rsidR="00E66FFC" w:rsidRPr="00AD5029" w:rsidP="00E66FFC">
      <w:pPr>
        <w:pStyle w:val="Answer"/>
      </w:pPr>
      <w:sdt>
        <w:sdtPr>
          <w:alias w:val="Witness"/>
          <w:id w:val="-1207093475"/>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 have pre-existing governance arrangements, which work well both from the perspective of—</w:t>
      </w:r>
    </w:p>
    <w:p w:rsidR="00E66FFC" w:rsidRPr="00AD5029" w:rsidP="00E66FFC">
      <w:pPr>
        <w:pStyle w:val="Question"/>
        <w:numPr>
          <w:ilvl w:val="0"/>
          <w:numId w:val="9"/>
        </w:numPr>
      </w:pPr>
      <w:sdt>
        <w:sdtPr>
          <w:alias w:val="Member"/>
          <w:tag w:val="&lt;Member mnisId='1451' dodsId='25783'&gt;"/>
          <w:id w:val="1612548699"/>
          <w:placeholder>
            <w:docPart w:val="1DACCC567FBB4393BEA50BD8888C43F4"/>
          </w:placeholder>
          <w:richText/>
        </w:sdtPr>
        <w:sdtContent>
          <w:r w:rsidRPr="00AD5029" w:rsidR="00080B00">
            <w:rPr>
              <w:b/>
            </w:rPr>
            <w:t>Mr Bacon:</w:t>
          </w:r>
        </w:sdtContent>
      </w:sdt>
      <w:r w:rsidRPr="00AD5029">
        <w:t xml:space="preserve"> Again, that is the answer to a question I did not ask. I did not ask, “D</w:t>
      </w:r>
      <w:r w:rsidRPr="00AD5029" w:rsidR="006A4DCA">
        <w:t>id</w:t>
      </w:r>
      <w:r w:rsidRPr="00AD5029">
        <w:t xml:space="preserve"> you have pre-existing governance arrangements?” I am asking you </w:t>
      </w:r>
      <w:r w:rsidRPr="00AD5029" w:rsidR="006A4DCA">
        <w:t>w</w:t>
      </w:r>
      <w:r w:rsidRPr="00AD5029">
        <w:t xml:space="preserve">hat the downside </w:t>
      </w:r>
      <w:r w:rsidRPr="00AD5029" w:rsidR="006A4DCA">
        <w:t xml:space="preserve">is </w:t>
      </w:r>
      <w:r w:rsidRPr="00AD5029">
        <w:t>to your appointing to this organisation, in which you are the only shareholder, a director</w:t>
      </w:r>
      <w:r w:rsidRPr="00AD5029" w:rsidR="006A4DCA">
        <w:t>.</w:t>
      </w:r>
    </w:p>
    <w:p w:rsidR="00E66FFC" w:rsidRPr="00AD5029" w:rsidP="00E66FFC">
      <w:pPr>
        <w:pStyle w:val="Answer"/>
      </w:pPr>
      <w:sdt>
        <w:sdtPr>
          <w:alias w:val="Witness"/>
          <w:id w:val="-1452935994"/>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The downside is that, in the end, you have a board running a financial institution. You want to have a set of expertise on that board across a whole range of different areas, from people who are de</w:t>
      </w:r>
      <w:r w:rsidRPr="00AD5029" w:rsidR="006A4DCA">
        <w:t>eply</w:t>
      </w:r>
      <w:r w:rsidRPr="00AD5029">
        <w:t xml:space="preserve"> expert in finance through to people who understand how the board is managing BII’s human resources and so on.</w:t>
      </w:r>
    </w:p>
    <w:p w:rsidR="00E66FFC" w:rsidRPr="00AD5029" w:rsidP="00E66FFC">
      <w:pPr>
        <w:pStyle w:val="Question"/>
        <w:numPr>
          <w:ilvl w:val="0"/>
          <w:numId w:val="9"/>
        </w:numPr>
      </w:pPr>
      <w:sdt>
        <w:sdtPr>
          <w:alias w:val="Member"/>
          <w:tag w:val="&lt;Member mnisId='1451' dodsId='25783'&gt;"/>
          <w:id w:val="1380893590"/>
          <w:placeholder>
            <w:docPart w:val="1DACCC567FBB4393BEA50BD8888C43F4"/>
          </w:placeholder>
          <w:richText/>
        </w:sdtPr>
        <w:sdtContent>
          <w:r w:rsidRPr="00AD5029" w:rsidR="00080B00">
            <w:rPr>
              <w:b/>
            </w:rPr>
            <w:t>Mr Bacon:</w:t>
          </w:r>
        </w:sdtContent>
      </w:sdt>
      <w:r w:rsidRPr="00AD5029">
        <w:t xml:space="preserve"> Yes, I understand all that. Of course, you would expect the people at the top of the board to be experts and to have responsibility. I am talking about a non-executive director. After all, each Government Department has non</w:t>
      </w:r>
      <w:r w:rsidRPr="00AD5029">
        <w:noBreakHyphen/>
        <w:t xml:space="preserve">executive directors, does it not? Where is the downside in the organisation you lead, at an administrative and </w:t>
      </w:r>
      <w:r w:rsidRPr="00AD5029">
        <w:t>professional civil service level, appointing somebody from your organisation at a senior level to be a non-executive director of this organisation, British International Investment, in which you are the only shareholder?</w:t>
      </w:r>
    </w:p>
    <w:p w:rsidR="00E66FFC" w:rsidRPr="00AD5029" w:rsidP="00E66FFC">
      <w:pPr>
        <w:pStyle w:val="Remark"/>
      </w:pPr>
      <w:sdt>
        <w:sdtPr>
          <w:alias w:val="Witness"/>
          <w:id w:val="141496740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 will come back to you with some more refined argumentation on your point about the overall governance and the relationship with the Department, including your point about board members. </w:t>
      </w:r>
    </w:p>
    <w:p w:rsidR="00E66FFC" w:rsidRPr="00AD5029" w:rsidP="00E66FFC">
      <w:pPr>
        <w:pStyle w:val="Question"/>
        <w:numPr>
          <w:ilvl w:val="0"/>
          <w:numId w:val="0"/>
        </w:numPr>
        <w:ind w:left="794"/>
      </w:pPr>
      <w:sdt>
        <w:sdtPr>
          <w:alias w:val="Member"/>
          <w:tag w:val="&lt;Member mnisId='1451' dodsId='25783'&gt;"/>
          <w:id w:val="-195777532"/>
          <w:placeholder>
            <w:docPart w:val="1DACCC567FBB4393BEA50BD8888C43F4"/>
          </w:placeholder>
          <w:richText/>
        </w:sdtPr>
        <w:sdtContent>
          <w:r w:rsidRPr="00AD5029" w:rsidR="00080B00">
            <w:rPr>
              <w:b/>
            </w:rPr>
            <w:t>Mr Bacon:</w:t>
          </w:r>
        </w:sdtContent>
      </w:sdt>
      <w:r w:rsidRPr="00AD5029">
        <w:t xml:space="preserve"> </w:t>
      </w:r>
      <w:r w:rsidR="00167691">
        <w:t>W</w:t>
      </w:r>
      <w:r w:rsidRPr="00AD5029" w:rsidR="00167691">
        <w:t>ith respect</w:t>
      </w:r>
      <w:r w:rsidR="00167691">
        <w:t>, i</w:t>
      </w:r>
      <w:r w:rsidRPr="00AD5029">
        <w:t>t sounds to me like you do not have an answer to the question.</w:t>
      </w:r>
    </w:p>
    <w:p w:rsidR="00E66FFC" w:rsidRPr="00AD5029" w:rsidP="006A4DCA">
      <w:pPr>
        <w:pStyle w:val="Question"/>
        <w:numPr>
          <w:ilvl w:val="0"/>
          <w:numId w:val="9"/>
        </w:numPr>
      </w:pPr>
      <w:sdt>
        <w:sdtPr>
          <w:alias w:val="Member"/>
          <w:tag w:val="&lt;Member mnisId='4267' dodsId='101347'&gt;"/>
          <w:id w:val="1514112631"/>
          <w:placeholder>
            <w:docPart w:val="1DACCC567FBB4393BEA50BD8888C43F4"/>
          </w:placeholder>
          <w:richText/>
        </w:sdtPr>
        <w:sdtContent>
          <w:r w:rsidRPr="00AD5029">
            <w:rPr>
              <w:b/>
            </w:rPr>
            <w:t>Chair:</w:t>
          </w:r>
        </w:sdtContent>
      </w:sdt>
      <w:r w:rsidRPr="00AD5029">
        <w:t xml:space="preserve"> When we speak to BII about this, it is very clear that you are a shareholder. They do not see you as having any role in their direct decision</w:t>
      </w:r>
      <w:r w:rsidR="00167691">
        <w:t xml:space="preserve"> </w:t>
      </w:r>
      <w:r w:rsidRPr="00AD5029">
        <w:t xml:space="preserve">making. We know </w:t>
      </w:r>
      <w:r w:rsidR="00167691">
        <w:t xml:space="preserve">that </w:t>
      </w:r>
      <w:r w:rsidRPr="00AD5029">
        <w:t>last year you gave £660 million to what was the</w:t>
      </w:r>
      <w:r w:rsidR="00167691">
        <w:t xml:space="preserve">n the </w:t>
      </w:r>
      <w:r w:rsidRPr="00AD5029">
        <w:t>CDC. We know you have given £200 million to date to BII. We do not know what you have allocated</w:t>
      </w:r>
      <w:r w:rsidRPr="00AD5029" w:rsidR="006A4DCA">
        <w:t xml:space="preserve"> for</w:t>
      </w:r>
      <w:r w:rsidRPr="00AD5029">
        <w:t xml:space="preserve"> this year.</w:t>
      </w:r>
      <w:r w:rsidRPr="00AD5029" w:rsidR="006A4DCA">
        <w:t xml:space="preserve"> </w:t>
      </w:r>
      <w:r w:rsidRPr="00AD5029">
        <w:t>That is going to be one of your biggest single allocations. Would you not like more control over how that money is spent? How do you make sure they are meeting their objectives? I have seen the glossy brochure and it is lovely</w:t>
      </w:r>
      <w:r w:rsidR="00943F51">
        <w:t>, but</w:t>
      </w:r>
      <w:r w:rsidRPr="00AD5029">
        <w:t xml:space="preserve"> there is not much detail about how it is impacting on the ground.</w:t>
      </w:r>
    </w:p>
    <w:p w:rsidR="00E66FFC" w:rsidRPr="00AD5029" w:rsidP="00E66FFC">
      <w:pPr>
        <w:pStyle w:val="Answer"/>
      </w:pPr>
      <w:sdt>
        <w:sdtPr>
          <w:alias w:val="Witness"/>
          <w:id w:val="-635025169"/>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 have agreed a strategy, which gives them strategic direction. That was signed off by the then Foreign Secretary. In a sense, that is what the Department, on behalf of the Foreign Secretary, has asked them to deliver. The board is then charged with the responsibility of meeting that strategy, taking the day</w:t>
      </w:r>
      <w:r w:rsidRPr="00AD5029">
        <w:noBreakHyphen/>
        <w:t>to</w:t>
      </w:r>
      <w:r w:rsidRPr="00AD5029">
        <w:noBreakHyphen/>
        <w:t xml:space="preserve">day decisions and running the organisation. </w:t>
      </w:r>
    </w:p>
    <w:p w:rsidR="00E66FFC" w:rsidRPr="00AD5029" w:rsidP="00E66FFC">
      <w:pPr>
        <w:pStyle w:val="Question"/>
        <w:numPr>
          <w:ilvl w:val="0"/>
          <w:numId w:val="9"/>
        </w:numPr>
      </w:pPr>
      <w:sdt>
        <w:sdtPr>
          <w:alias w:val="Member"/>
          <w:tag w:val="&lt;Member mnisId='4267' dodsId='101347'&gt;"/>
          <w:id w:val="-1594152458"/>
          <w:placeholder>
            <w:docPart w:val="1DACCC567FBB4393BEA50BD8888C43F4"/>
          </w:placeholder>
          <w:richText/>
        </w:sdtPr>
        <w:sdtContent>
          <w:r w:rsidRPr="00AD5029">
            <w:rPr>
              <w:b/>
            </w:rPr>
            <w:t>Chair:</w:t>
          </w:r>
        </w:sdtContent>
      </w:sdt>
      <w:r w:rsidRPr="00AD5029">
        <w:t xml:space="preserve"> If you were giving £660 million to a country, to a specific project or to </w:t>
      </w:r>
      <w:r w:rsidRPr="00AD5029" w:rsidR="006A4DCA">
        <w:t>the</w:t>
      </w:r>
      <w:r w:rsidRPr="00AD5029">
        <w:t xml:space="preserve"> </w:t>
      </w:r>
      <w:r w:rsidRPr="00AD5029" w:rsidR="006A4DCA">
        <w:t>W</w:t>
      </w:r>
      <w:r w:rsidRPr="00AD5029">
        <w:t xml:space="preserve">orld </w:t>
      </w:r>
      <w:r w:rsidRPr="00AD5029" w:rsidR="006A4DCA">
        <w:t>F</w:t>
      </w:r>
      <w:r w:rsidRPr="00AD5029">
        <w:t xml:space="preserve">ood </w:t>
      </w:r>
      <w:r w:rsidRPr="00AD5029" w:rsidR="006A4DCA">
        <w:t>P</w:t>
      </w:r>
      <w:r w:rsidRPr="00AD5029">
        <w:t xml:space="preserve">rogramme, would you have </w:t>
      </w:r>
      <w:r w:rsidRPr="00AD5029">
        <w:t>more or less scrutiny</w:t>
      </w:r>
      <w:r w:rsidRPr="00AD5029">
        <w:t xml:space="preserve"> than you have over BII?</w:t>
      </w:r>
    </w:p>
    <w:p w:rsidR="00E66FFC" w:rsidRPr="00AD5029" w:rsidP="00E66FFC">
      <w:pPr>
        <w:pStyle w:val="Answer"/>
      </w:pPr>
      <w:sdt>
        <w:sdtPr>
          <w:alias w:val="Witness"/>
          <w:id w:val="1918201897"/>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We have a whole series of interactions with BII, including transparency around </w:t>
      </w:r>
      <w:r w:rsidRPr="00AD5029">
        <w:t>all of</w:t>
      </w:r>
      <w:r w:rsidRPr="00AD5029">
        <w:t xml:space="preserve"> their work and their management information. You have different models for the way in which you interact depending on who you are dealing with. </w:t>
      </w:r>
    </w:p>
    <w:p w:rsidR="00E66FFC" w:rsidRPr="00AD5029" w:rsidP="00E66FFC">
      <w:pPr>
        <w:pStyle w:val="Answer"/>
      </w:pPr>
      <w:r w:rsidRPr="00AD5029">
        <w:t>This is a wholly owned arm’s</w:t>
      </w:r>
      <w:r w:rsidR="00C53B48">
        <w:t xml:space="preserve"> </w:t>
      </w:r>
      <w:r w:rsidRPr="00AD5029">
        <w:t xml:space="preserve">length body of a Department of the British Government. You will have a different way of working with them than you would with a partner country or a partner international organisation or philanthropic body. </w:t>
      </w:r>
    </w:p>
    <w:p w:rsidR="00E66FFC" w:rsidRPr="00AD5029" w:rsidP="00E66FFC">
      <w:pPr>
        <w:pStyle w:val="Answer"/>
      </w:pPr>
      <w:sdt>
        <w:sdtPr>
          <w:alias w:val="Witness"/>
          <w:id w:val="-354113511"/>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We need to come back to the question </w:t>
      </w:r>
      <w:r w:rsidR="00C53B48">
        <w:t>about</w:t>
      </w:r>
      <w:r w:rsidRPr="00AD5029">
        <w:t xml:space="preserve"> the board, but more generally, to your question about direct influence, if you look at the five-year strategy that started this year and the decision on the investment criteria, which are ultimately then used within the organisation to take decisions on which investments to proceed with, those are also agreed.</w:t>
      </w:r>
      <w:r w:rsidR="00C53B48">
        <w:t xml:space="preserve"> </w:t>
      </w:r>
      <w:r w:rsidRPr="00AD5029">
        <w:t xml:space="preserve">Likewise, when you look at some of the key elements of the strategy, such as the shift towards the Indo-Pacific and the recent opening </w:t>
      </w:r>
      <w:r w:rsidRPr="00AD5029">
        <w:t xml:space="preserve">of a Singapore office to drive that forward, those are very much in line with UK foreign policy priorities and ministerial steers. </w:t>
      </w:r>
    </w:p>
    <w:p w:rsidR="00E66FFC" w:rsidRPr="00AD5029" w:rsidP="00E66FFC">
      <w:pPr>
        <w:pStyle w:val="Answer"/>
      </w:pPr>
      <w:r w:rsidRPr="00AD5029">
        <w:t>At the same time, this is ultimately about mobilising financing</w:t>
      </w:r>
      <w:r w:rsidR="00C53B48">
        <w:t>.</w:t>
      </w:r>
      <w:r w:rsidRPr="00AD5029">
        <w:t xml:space="preserve"> </w:t>
      </w:r>
      <w:r w:rsidR="00C53B48">
        <w:t>I</w:t>
      </w:r>
      <w:r w:rsidRPr="00AD5029">
        <w:t xml:space="preserve">t is about delivering effective solutions with the private sector and through private sector mechanisms. This is where the risk of being too direct can have adverse consequences in terms of the ability to take proper investment decisions. Many of the organisations I have met that value working with BII value it precisely because it provides something different from the FCDO. They are also as close to the private sector as any of the other instruments we have in our portfolio. </w:t>
      </w:r>
    </w:p>
    <w:p w:rsidR="00E66FFC" w:rsidRPr="00AD5029" w:rsidP="00E66FFC">
      <w:pPr>
        <w:pStyle w:val="Question"/>
        <w:numPr>
          <w:ilvl w:val="0"/>
          <w:numId w:val="9"/>
        </w:numPr>
      </w:pPr>
      <w:sdt>
        <w:sdtPr>
          <w:alias w:val="Member"/>
          <w:tag w:val="&lt;Member mnisId='4267' dodsId='101347'&gt;"/>
          <w:id w:val="-1507048333"/>
          <w:placeholder>
            <w:docPart w:val="1DACCC567FBB4393BEA50BD8888C43F4"/>
          </w:placeholder>
          <w:richText/>
        </w:sdtPr>
        <w:sdtContent>
          <w:r w:rsidRPr="00AD5029">
            <w:rPr>
              <w:b/>
            </w:rPr>
            <w:t>Chair:</w:t>
          </w:r>
        </w:sdtContent>
      </w:sdt>
      <w:r w:rsidRPr="00AD5029">
        <w:t xml:space="preserve"> Are they the single biggest recipient of ODA? I am not talking about the refugee schemes. </w:t>
      </w:r>
    </w:p>
    <w:p w:rsidR="00E66FFC" w:rsidRPr="00AD5029" w:rsidP="00E66FFC">
      <w:pPr>
        <w:pStyle w:val="Answer"/>
      </w:pPr>
      <w:sdt>
        <w:sdtPr>
          <w:alias w:val="Witness"/>
          <w:id w:val="1524367470"/>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The decision on capital replenishment has not been taken. That is with Ministers </w:t>
      </w:r>
      <w:r w:rsidRPr="00AD5029">
        <w:t>at the moment</w:t>
      </w:r>
      <w:r w:rsidRPr="00AD5029">
        <w:t xml:space="preserve">. They are </w:t>
      </w:r>
      <w:r w:rsidRPr="00AD5029">
        <w:t>definitely a</w:t>
      </w:r>
      <w:r w:rsidRPr="00AD5029">
        <w:t xml:space="preserve"> key el</w:t>
      </w:r>
      <w:r w:rsidRPr="00AD5029" w:rsidR="006A4DCA">
        <w:t>ement</w:t>
      </w:r>
      <w:r w:rsidRPr="00AD5029">
        <w:t xml:space="preserve"> of the portfolio. If you look at the agreement or the ambition in the strategy, it is for BII to make commitments of $2 billion to $2.5 billion per year, which is a step up from before.</w:t>
      </w:r>
      <w:r w:rsidR="00C53B48">
        <w:t xml:space="preserve"> </w:t>
      </w:r>
      <w:r w:rsidRPr="00AD5029">
        <w:t xml:space="preserve">Essentially, one would then need to look at what that means in terms of when the FCDO injects money, in terms of the capital, but then also at the fact that the investments are commitments over many years. </w:t>
      </w:r>
    </w:p>
    <w:p w:rsidR="00E66FFC" w:rsidRPr="00AD5029" w:rsidP="00E66FFC">
      <w:pPr>
        <w:pStyle w:val="Question"/>
        <w:numPr>
          <w:ilvl w:val="0"/>
          <w:numId w:val="9"/>
        </w:numPr>
      </w:pPr>
      <w:sdt>
        <w:sdtPr>
          <w:alias w:val="Member"/>
          <w:tag w:val="&lt;Member mnisId='4267' dodsId='101347'&gt;"/>
          <w:id w:val="812845919"/>
          <w:placeholder>
            <w:docPart w:val="1DACCC567FBB4393BEA50BD8888C43F4"/>
          </w:placeholder>
          <w:richText/>
        </w:sdtPr>
        <w:sdtContent>
          <w:r w:rsidRPr="00AD5029">
            <w:rPr>
              <w:b/>
            </w:rPr>
            <w:t>Chair:</w:t>
          </w:r>
        </w:sdtContent>
      </w:sdt>
      <w:r w:rsidRPr="00AD5029">
        <w:t xml:space="preserve"> They will not get a one-off one chunk of £2 billion. They will be able to draw down from that account, effectively, over two to three years.</w:t>
      </w:r>
    </w:p>
    <w:p w:rsidR="00E66FFC" w:rsidRPr="00AD5029" w:rsidP="00E66FFC">
      <w:pPr>
        <w:pStyle w:val="Answer"/>
      </w:pPr>
      <w:sdt>
        <w:sdtPr>
          <w:alias w:val="Witness"/>
          <w:id w:val="467326389"/>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Many of the investments they are making now are possible because of previous capital injections. The current one is under consideration.</w:t>
      </w:r>
    </w:p>
    <w:p w:rsidR="00E66FFC" w:rsidRPr="00AD5029" w:rsidP="00E66FFC">
      <w:pPr>
        <w:pStyle w:val="Question"/>
        <w:numPr>
          <w:ilvl w:val="0"/>
          <w:numId w:val="9"/>
        </w:numPr>
      </w:pPr>
      <w:sdt>
        <w:sdtPr>
          <w:alias w:val="Member"/>
          <w:tag w:val="&lt;Member mnisId='1451' dodsId='25783'&gt;"/>
          <w:id w:val="339744793"/>
          <w:placeholder>
            <w:docPart w:val="1DACCC567FBB4393BEA50BD8888C43F4"/>
          </w:placeholder>
          <w:richText/>
        </w:sdtPr>
        <w:sdtContent>
          <w:r w:rsidRPr="00AD5029" w:rsidR="00080B00">
            <w:rPr>
              <w:b/>
            </w:rPr>
            <w:t>Mr Bacon:</w:t>
          </w:r>
        </w:sdtContent>
      </w:sdt>
      <w:r w:rsidRPr="00AD5029">
        <w:t xml:space="preserve"> It has been some time since I looked at the </w:t>
      </w:r>
      <w:r w:rsidR="00C53B48">
        <w:t>CDC—i</w:t>
      </w:r>
      <w:r w:rsidRPr="00AD5029">
        <w:t xml:space="preserve">t was many years ago </w:t>
      </w:r>
      <w:r w:rsidRPr="00AD5029" w:rsidR="00AB1807">
        <w:t xml:space="preserve">when I was on </w:t>
      </w:r>
      <w:r w:rsidRPr="00AD5029">
        <w:t>the Public Accounts Committee</w:t>
      </w:r>
      <w:r w:rsidR="00C53B48">
        <w:t>—but i</w:t>
      </w:r>
      <w:r w:rsidRPr="00AD5029">
        <w:t xml:space="preserve">t was a car crash. It is one of the reasons I remain suspicious about the hands-off or distanced approach, although I can see that it has advantages. </w:t>
      </w:r>
    </w:p>
    <w:p w:rsidR="00E66FFC" w:rsidRPr="00AD5029" w:rsidP="00E66FFC">
      <w:pPr>
        <w:pStyle w:val="Question"/>
        <w:numPr>
          <w:ilvl w:val="0"/>
          <w:numId w:val="0"/>
        </w:numPr>
        <w:ind w:left="794"/>
      </w:pPr>
      <w:r w:rsidRPr="00AD5029">
        <w:t xml:space="preserve">Is it the plan that BII will operate in an essentially similar manner to the way that CDC operated? </w:t>
      </w:r>
      <w:r w:rsidRPr="00AD5029">
        <w:t>That is to say</w:t>
      </w:r>
      <w:r w:rsidR="00C53B48">
        <w:t>,</w:t>
      </w:r>
      <w:r w:rsidRPr="00AD5029">
        <w:t xml:space="preserve"> it</w:t>
      </w:r>
      <w:r w:rsidRPr="00AD5029">
        <w:t xml:space="preserve"> will inject certain layers of capital into projects, whether it is equity, mezzanine debt or whatever else, in order to encourage other market players to come forward with further capital so you leverage the input of BII much further than what the FCDO itself is putting in. </w:t>
      </w:r>
    </w:p>
    <w:p w:rsidR="00E66FFC" w:rsidRPr="00AD5029" w:rsidP="00E66FFC">
      <w:pPr>
        <w:pStyle w:val="Answer"/>
      </w:pPr>
      <w:sdt>
        <w:sdtPr>
          <w:alias w:val="Witness"/>
          <w:id w:val="2032907359"/>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That is </w:t>
      </w:r>
      <w:r w:rsidRPr="00AD5029">
        <w:t>absolutely right</w:t>
      </w:r>
      <w:r w:rsidRPr="00AD5029">
        <w:t xml:space="preserve">. It is often in partnership. That is sometimes with local partners and sometimes with other internationals. It is often in situations where, unless they stepped in, there would not be anybody. They </w:t>
      </w:r>
      <w:r w:rsidR="00C53B48">
        <w:t xml:space="preserve">help to </w:t>
      </w:r>
      <w:r w:rsidRPr="00AD5029">
        <w:t>create investment opportunities and give others the confidence to come in in places where they would not otherwise go.</w:t>
      </w:r>
    </w:p>
    <w:p w:rsidR="00E66FFC" w:rsidRPr="00AD5029" w:rsidP="00E66FFC">
      <w:pPr>
        <w:pStyle w:val="Question"/>
        <w:numPr>
          <w:ilvl w:val="0"/>
          <w:numId w:val="9"/>
        </w:numPr>
      </w:pPr>
      <w:sdt>
        <w:sdtPr>
          <w:alias w:val="Member"/>
          <w:tag w:val="&lt;Member mnisId='1451' dodsId='25783'&gt;"/>
          <w:id w:val="-1525633213"/>
          <w:placeholder>
            <w:docPart w:val="1DACCC567FBB4393BEA50BD8888C43F4"/>
          </w:placeholder>
          <w:richText/>
        </w:sdtPr>
        <w:sdtContent>
          <w:r w:rsidRPr="00AD5029" w:rsidR="00080B00">
            <w:rPr>
              <w:b/>
            </w:rPr>
            <w:t>Mr Bacon:</w:t>
          </w:r>
        </w:sdtContent>
      </w:sdt>
      <w:r w:rsidRPr="00AD5029">
        <w:t xml:space="preserve"> There is nothing inconsistent about having a non-executive director attending a board meeting regularly to have some direct input and, as much as anything else, to report back to FCDO Permanent Under</w:t>
      </w:r>
      <w:r w:rsidRPr="00AD5029" w:rsidR="00AB1807">
        <w:t>-</w:t>
      </w:r>
      <w:r w:rsidRPr="00AD5029">
        <w:t>Secretary</w:t>
      </w:r>
      <w:r w:rsidRPr="00AD5029" w:rsidR="00AB1807">
        <w:t xml:space="preserve"> and finance director</w:t>
      </w:r>
      <w:r w:rsidRPr="00AD5029">
        <w:t xml:space="preserve"> on what is going on, is there?</w:t>
      </w:r>
    </w:p>
    <w:p w:rsidR="00E66FFC" w:rsidRPr="00AD5029" w:rsidP="00E66FFC">
      <w:pPr>
        <w:pStyle w:val="Answer"/>
      </w:pPr>
      <w:sdt>
        <w:sdtPr>
          <w:alias w:val="Witness"/>
          <w:id w:val="14309308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Let me come back to you on that.</w:t>
      </w:r>
    </w:p>
    <w:p w:rsidR="00E66FFC" w:rsidRPr="00AD5029" w:rsidP="00E66FFC">
      <w:pPr>
        <w:pStyle w:val="Question"/>
        <w:numPr>
          <w:ilvl w:val="0"/>
          <w:numId w:val="0"/>
        </w:numPr>
        <w:ind w:left="794"/>
      </w:pPr>
      <w:sdt>
        <w:sdtPr>
          <w:alias w:val="Member"/>
          <w:tag w:val="&lt;Member mnisId='4267' dodsId='101347'&gt;"/>
          <w:id w:val="1098682243"/>
          <w:placeholder>
            <w:docPart w:val="1DACCC567FBB4393BEA50BD8888C43F4"/>
          </w:placeholder>
          <w:richText/>
        </w:sdtPr>
        <w:sdtContent>
          <w:r w:rsidRPr="00AD5029">
            <w:rPr>
              <w:b/>
            </w:rPr>
            <w:t>Chair:</w:t>
          </w:r>
        </w:sdtContent>
      </w:sdt>
      <w:r w:rsidRPr="00AD5029">
        <w:t xml:space="preserve"> Just to let you know, we are doing a long inquiry into BII. </w:t>
      </w:r>
    </w:p>
    <w:p w:rsidR="00E66FFC" w:rsidRPr="00AD5029" w:rsidP="00E66FFC">
      <w:pPr>
        <w:pStyle w:val="Answer"/>
      </w:pPr>
      <w:sdt>
        <w:sdtPr>
          <w:alias w:val="Witness"/>
          <w:id w:val="-938295601"/>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am very happy to give input at the right time.</w:t>
      </w:r>
    </w:p>
    <w:p w:rsidR="00E66FFC" w:rsidRPr="00AD5029" w:rsidP="00E66FFC">
      <w:pPr>
        <w:pStyle w:val="Remark"/>
      </w:pPr>
      <w:sdt>
        <w:sdtPr>
          <w:alias w:val="Member"/>
          <w:tag w:val="&lt;Member mnisId='4267' dodsId='101347'&gt;"/>
          <w:id w:val="653179704"/>
          <w:placeholder>
            <w:docPart w:val="953C2AB02A2140C0AE25C4F83E49EBFE"/>
          </w:placeholder>
          <w:richText/>
        </w:sdtPr>
        <w:sdtContent>
          <w:r w:rsidRPr="00AD5029">
            <w:rPr>
              <w:b/>
            </w:rPr>
            <w:t>Chair:</w:t>
          </w:r>
        </w:sdtContent>
      </w:sdt>
      <w:r w:rsidRPr="00AD5029">
        <w:t xml:space="preserve"> We appreciate that very much.</w:t>
      </w:r>
    </w:p>
    <w:p w:rsidR="00E66FFC" w:rsidRPr="00AD5029" w:rsidP="00E66FFC">
      <w:pPr>
        <w:pStyle w:val="Question"/>
        <w:numPr>
          <w:ilvl w:val="0"/>
          <w:numId w:val="9"/>
        </w:numPr>
      </w:pPr>
      <w:sdt>
        <w:sdtPr>
          <w:alias w:val="Member"/>
          <w:tag w:val="&lt;Member mnisId='1604' dodsId='61606'&gt;"/>
          <w:id w:val="-1739622387"/>
          <w:placeholder>
            <w:docPart w:val="1DACCC567FBB4393BEA50BD8888C43F4"/>
          </w:placeholder>
          <w:richText/>
        </w:sdtPr>
        <w:sdtContent>
          <w:r w:rsidRPr="00AD5029" w:rsidR="00080B00">
            <w:rPr>
              <w:b/>
            </w:rPr>
            <w:t>Mr Sharma:</w:t>
          </w:r>
        </w:sdtContent>
      </w:sdt>
      <w:r w:rsidRPr="00AD5029">
        <w:t xml:space="preserve"> What risks do women and girls face </w:t>
      </w:r>
      <w:r w:rsidRPr="00AD5029">
        <w:t>as a result of</w:t>
      </w:r>
      <w:r w:rsidRPr="00AD5029">
        <w:t xml:space="preserve"> the freeze in aid spending?</w:t>
      </w:r>
    </w:p>
    <w:p w:rsidR="00E66FFC" w:rsidRPr="00AD5029" w:rsidP="00E66FFC">
      <w:pPr>
        <w:pStyle w:val="Answer"/>
      </w:pPr>
      <w:sdt>
        <w:sdtPr>
          <w:alias w:val="Witness"/>
          <w:id w:val="1172993769"/>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rsidR="00AB1807">
        <w:t>I</w:t>
      </w:r>
      <w:r w:rsidRPr="00AD5029">
        <w:t xml:space="preserve">t is a pause, not a freeze. We set out the criteria. A lot of the things </w:t>
      </w:r>
      <w:r w:rsidR="00C53B48">
        <w:t xml:space="preserve">that </w:t>
      </w:r>
      <w:r w:rsidRPr="00AD5029">
        <w:t xml:space="preserve">I described will carry on. The essential criteria that I described will absolutely benefit women and girls. </w:t>
      </w:r>
      <w:r w:rsidRPr="00AD5029">
        <w:t>At the moment</w:t>
      </w:r>
      <w:r w:rsidRPr="00AD5029">
        <w:t>, we are paused. We will have to see what the future holds.</w:t>
      </w:r>
    </w:p>
    <w:p w:rsidR="00E66FFC" w:rsidRPr="00AD5029" w:rsidP="00E66FFC">
      <w:pPr>
        <w:pStyle w:val="Question"/>
        <w:numPr>
          <w:ilvl w:val="0"/>
          <w:numId w:val="9"/>
        </w:numPr>
      </w:pPr>
      <w:sdt>
        <w:sdtPr>
          <w:alias w:val="Member"/>
          <w:tag w:val="&lt;Member mnisId='1604' dodsId='61606'&gt;"/>
          <w:id w:val="-952636244"/>
          <w:placeholder>
            <w:docPart w:val="1DACCC567FBB4393BEA50BD8888C43F4"/>
          </w:placeholder>
          <w:richText/>
        </w:sdtPr>
        <w:sdtContent>
          <w:r w:rsidRPr="00AD5029" w:rsidR="00080B00">
            <w:rPr>
              <w:b/>
            </w:rPr>
            <w:t>Mr Sharma:</w:t>
          </w:r>
        </w:sdtContent>
      </w:sdt>
      <w:r w:rsidRPr="00AD5029">
        <w:t xml:space="preserve"> The current—I us</w:t>
      </w:r>
      <w:r w:rsidR="00C53B48">
        <w:t>e</w:t>
      </w:r>
      <w:r w:rsidRPr="00AD5029">
        <w:t xml:space="preserve"> the word</w:t>
      </w:r>
      <w:r w:rsidRPr="00C53B48" w:rsidR="00C53B48">
        <w:t xml:space="preserve"> </w:t>
      </w:r>
      <w:r w:rsidRPr="00AD5029" w:rsidR="00C53B48">
        <w:t>very carefully</w:t>
      </w:r>
      <w:r w:rsidRPr="00AD5029">
        <w:t>—Prime Minister stated that women and girls were a priority for UK aid spending. Is the budget on track to be restored to £745 million for 2022-23, as was stated in the 18 May 2022 evidence session?</w:t>
      </w:r>
    </w:p>
    <w:p w:rsidR="00E66FFC" w:rsidRPr="00AD5029" w:rsidP="00E66FFC">
      <w:pPr>
        <w:pStyle w:val="Answer"/>
      </w:pPr>
      <w:sdt>
        <w:sdtPr>
          <w:alias w:val="Witness"/>
          <w:id w:val="952444217"/>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You are right. The strategy sets out the priorities. It absolutely has women and girls at the top, but there are other key ones mentioned in the strategy. I explained earlier this afternoon where we are on budget allocations </w:t>
      </w:r>
      <w:r w:rsidR="00C53B48">
        <w:t xml:space="preserve">in the light of </w:t>
      </w:r>
      <w:r w:rsidRPr="00AD5029">
        <w:t xml:space="preserve">our </w:t>
      </w:r>
      <w:r w:rsidRPr="00AD5029" w:rsidR="00AB1807">
        <w:t>s</w:t>
      </w:r>
      <w:r w:rsidRPr="00AD5029">
        <w:t xml:space="preserve">pending </w:t>
      </w:r>
      <w:r w:rsidRPr="00AD5029" w:rsidR="00AB1807">
        <w:t>r</w:t>
      </w:r>
      <w:r w:rsidRPr="00AD5029">
        <w:t xml:space="preserve">eview settlement and the strategy. We made initial allocations towards the beginning of the financial year, including </w:t>
      </w:r>
      <w:r w:rsidRPr="00AD5029">
        <w:t>in the area of</w:t>
      </w:r>
      <w:r w:rsidRPr="00AD5029">
        <w:t xml:space="preserve"> women and girls. That is where we are </w:t>
      </w:r>
      <w:r w:rsidRPr="00AD5029">
        <w:t>at the moment</w:t>
      </w:r>
      <w:r w:rsidRPr="00AD5029">
        <w:t>. As I have explained, we have paused pending final decisions on allocation for this financial year.</w:t>
      </w:r>
    </w:p>
    <w:p w:rsidR="00E66FFC" w:rsidRPr="00AD5029" w:rsidP="00E66FFC">
      <w:pPr>
        <w:pStyle w:val="Question"/>
        <w:numPr>
          <w:ilvl w:val="0"/>
          <w:numId w:val="9"/>
        </w:numPr>
      </w:pPr>
      <w:sdt>
        <w:sdtPr>
          <w:alias w:val="Member"/>
          <w:tag w:val="&lt;Member mnisId='1604' dodsId='61606'&gt;"/>
          <w:id w:val="-777099953"/>
          <w:placeholder>
            <w:docPart w:val="1DACCC567FBB4393BEA50BD8888C43F4"/>
          </w:placeholder>
          <w:richText/>
        </w:sdtPr>
        <w:sdtContent>
          <w:r w:rsidRPr="00AD5029" w:rsidR="00080B00">
            <w:rPr>
              <w:b/>
            </w:rPr>
            <w:t>Mr Sharma:</w:t>
          </w:r>
        </w:sdtContent>
      </w:sdt>
      <w:r w:rsidRPr="00AD5029">
        <w:t xml:space="preserve"> I take it that it is on track to be £745 million.</w:t>
      </w:r>
    </w:p>
    <w:p w:rsidR="00E66FFC" w:rsidRPr="00AD5029" w:rsidP="00E66FFC">
      <w:pPr>
        <w:pStyle w:val="Answer"/>
      </w:pPr>
      <w:sdt>
        <w:sdtPr>
          <w:alias w:val="Witness"/>
          <w:id w:val="-1054156098"/>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We made allocations, but </w:t>
      </w:r>
      <w:r w:rsidRPr="00AD5029">
        <w:t>at the moment</w:t>
      </w:r>
      <w:r w:rsidRPr="00AD5029">
        <w:t xml:space="preserve"> we are paused.</w:t>
      </w:r>
    </w:p>
    <w:p w:rsidR="00E66FFC" w:rsidRPr="00AD5029" w:rsidP="00E66FFC">
      <w:pPr>
        <w:pStyle w:val="Question"/>
        <w:numPr>
          <w:ilvl w:val="0"/>
          <w:numId w:val="9"/>
        </w:numPr>
      </w:pPr>
      <w:sdt>
        <w:sdtPr>
          <w:alias w:val="Member"/>
          <w:tag w:val="&lt;Member mnisId='4267' dodsId='101347'&gt;"/>
          <w:id w:val="1000849944"/>
          <w:placeholder>
            <w:docPart w:val="1DACCC567FBB4393BEA50BD8888C43F4"/>
          </w:placeholder>
          <w:richText/>
        </w:sdtPr>
        <w:sdtContent>
          <w:r w:rsidRPr="00AD5029">
            <w:rPr>
              <w:b/>
            </w:rPr>
            <w:t>Chair:</w:t>
          </w:r>
        </w:sdtContent>
      </w:sdt>
      <w:r w:rsidRPr="00AD5029">
        <w:t xml:space="preserve"> Was the allocation for £745 million?</w:t>
      </w:r>
    </w:p>
    <w:p w:rsidR="00E66FFC" w:rsidRPr="00AD5029" w:rsidP="00E66FFC">
      <w:pPr>
        <w:pStyle w:val="Answer"/>
      </w:pPr>
      <w:sdt>
        <w:sdtPr>
          <w:alias w:val="Witness"/>
          <w:id w:val="78416221"/>
          <w:placeholder>
            <w:docPart w:val="1DACCC567FBB4393BEA50BD8888C43F4"/>
          </w:placeholder>
          <w:richText/>
        </w:sdtPr>
        <w:sdtContent>
          <w:r w:rsidRPr="00AD5029">
            <w:rPr>
              <w:b/>
              <w:bCs/>
              <w:i/>
              <w:iCs/>
            </w:rPr>
            <w:t>Juliet Chua:</w:t>
          </w:r>
          <w:r w:rsidRPr="00AD5029">
            <w:rPr>
              <w:b/>
            </w:rPr>
            <w:t xml:space="preserve"> </w:t>
          </w:r>
        </w:sdtContent>
      </w:sdt>
      <w:r w:rsidRPr="00AD5029">
        <w:t xml:space="preserve">We have reflected the international development strategy in the way the allocations were set out. As Philip has said, we are currently paused. We are going to need to be looking in the context of those decisions. </w:t>
      </w:r>
    </w:p>
    <w:p w:rsidR="00E66FFC" w:rsidRPr="00AD5029" w:rsidP="00E66FFC">
      <w:pPr>
        <w:pStyle w:val="Question"/>
        <w:numPr>
          <w:ilvl w:val="0"/>
          <w:numId w:val="9"/>
        </w:numPr>
      </w:pPr>
      <w:sdt>
        <w:sdtPr>
          <w:alias w:val="Member"/>
          <w:tag w:val="&lt;Member mnisId='4267' dodsId='101347'&gt;"/>
          <w:id w:val="-2000415527"/>
          <w:placeholder>
            <w:docPart w:val="1DACCC567FBB4393BEA50BD8888C43F4"/>
          </w:placeholder>
          <w:richText/>
        </w:sdtPr>
        <w:sdtContent>
          <w:r w:rsidRPr="00AD5029">
            <w:rPr>
              <w:b/>
            </w:rPr>
            <w:t>Chair:</w:t>
          </w:r>
        </w:sdtContent>
      </w:sdt>
      <w:r w:rsidRPr="00AD5029">
        <w:t xml:space="preserve"> I do not know any other way to ask the question. Was the allocation £745 million before the pause or freeze? </w:t>
      </w:r>
    </w:p>
    <w:p w:rsidR="00E66FFC" w:rsidRPr="00AD5029" w:rsidP="00E66FFC">
      <w:pPr>
        <w:pStyle w:val="Answer"/>
      </w:pPr>
      <w:sdt>
        <w:sdtPr>
          <w:alias w:val="Witness"/>
          <w:id w:val="125434683"/>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The allocations were in line with the strategy and the ministerial commitments. That included women and girls. That included, for example, £1 billion for humanitarian</w:t>
      </w:r>
      <w:r w:rsidR="008F162A">
        <w:t xml:space="preserve"> per year</w:t>
      </w:r>
      <w:r w:rsidRPr="00AD5029">
        <w:t xml:space="preserve"> and £3 billion over the three years of the </w:t>
      </w:r>
      <w:r w:rsidRPr="00AD5029" w:rsidR="00AB1807">
        <w:t>s</w:t>
      </w:r>
      <w:r w:rsidRPr="00AD5029">
        <w:t xml:space="preserve">pending </w:t>
      </w:r>
      <w:r w:rsidRPr="00AD5029" w:rsidR="00AB1807">
        <w:t>r</w:t>
      </w:r>
      <w:r w:rsidRPr="00AD5029">
        <w:t>eview. There was consistency between the public announcements and the allocations.</w:t>
      </w:r>
    </w:p>
    <w:p w:rsidR="00E66FFC" w:rsidRPr="00AD5029" w:rsidP="00E66FFC">
      <w:pPr>
        <w:pStyle w:val="Remark"/>
      </w:pPr>
      <w:sdt>
        <w:sdtPr>
          <w:alias w:val="Member"/>
          <w:tag w:val="&lt;Member mnisId='4267' dodsId='101347'&gt;"/>
          <w:id w:val="-1430277430"/>
          <w:placeholder>
            <w:docPart w:val="1DACCC567FBB4393BEA50BD8888C43F4"/>
          </w:placeholder>
          <w:richText/>
        </w:sdtPr>
        <w:sdtContent>
          <w:r w:rsidRPr="00AD5029">
            <w:rPr>
              <w:b/>
            </w:rPr>
            <w:t>Chair:</w:t>
          </w:r>
        </w:sdtContent>
      </w:sdt>
      <w:r w:rsidRPr="00AD5029">
        <w:t xml:space="preserve"> I genuinely do no</w:t>
      </w:r>
      <w:r w:rsidRPr="00AD5029" w:rsidR="00AB1807">
        <w:t>t</w:t>
      </w:r>
      <w:r w:rsidRPr="00AD5029">
        <w:t xml:space="preserve"> know how else to ask a very straightforward question, I am afraid. You are not answering that question.</w:t>
      </w:r>
    </w:p>
    <w:p w:rsidR="00E66FFC" w:rsidRPr="00AD5029" w:rsidP="00E66FFC">
      <w:pPr>
        <w:pStyle w:val="Question"/>
        <w:numPr>
          <w:ilvl w:val="0"/>
          <w:numId w:val="9"/>
        </w:numPr>
      </w:pPr>
      <w:sdt>
        <w:sdtPr>
          <w:alias w:val="Member"/>
          <w:tag w:val="&lt;Member mnisId='1604' dodsId='61606'&gt;"/>
          <w:id w:val="-52629273"/>
          <w:placeholder>
            <w:docPart w:val="1DACCC567FBB4393BEA50BD8888C43F4"/>
          </w:placeholder>
          <w:richText/>
        </w:sdtPr>
        <w:sdtContent>
          <w:r w:rsidRPr="00AD5029" w:rsidR="00080B00">
            <w:rPr>
              <w:b/>
            </w:rPr>
            <w:t>Mr Sharma:</w:t>
          </w:r>
        </w:sdtContent>
      </w:sdt>
      <w:r w:rsidRPr="00AD5029">
        <w:t xml:space="preserve"> Are you saying </w:t>
      </w:r>
      <w:r w:rsidRPr="00AD5029">
        <w:t>yes</w:t>
      </w:r>
      <w:r w:rsidRPr="00AD5029">
        <w:t xml:space="preserve"> or no? That </w:t>
      </w:r>
      <w:r w:rsidRPr="00AD5029">
        <w:t>is</w:t>
      </w:r>
      <w:r w:rsidRPr="00AD5029">
        <w:t xml:space="preserve"> it. I gave the exact figure: £745 million.</w:t>
      </w:r>
    </w:p>
    <w:p w:rsidR="00E66FFC" w:rsidRPr="00AD5029" w:rsidP="00E66FFC">
      <w:pPr>
        <w:pStyle w:val="QuestionCont"/>
      </w:pPr>
      <w:sdt>
        <w:sdtPr>
          <w:alias w:val="Member"/>
          <w:tag w:val="&lt;Member mnisId='4267' dodsId='101347'&gt;"/>
          <w:id w:val="-382397378"/>
          <w:placeholder>
            <w:docPart w:val="E1A1548879D84D428E0DD05342B1496B"/>
          </w:placeholder>
          <w:richText/>
        </w:sdtPr>
        <w:sdtContent>
          <w:r w:rsidRPr="00AD5029">
            <w:rPr>
              <w:b/>
            </w:rPr>
            <w:t>Chair:</w:t>
          </w:r>
        </w:sdtContent>
      </w:sdt>
      <w:r w:rsidRPr="00AD5029">
        <w:t xml:space="preserve"> That is what was stated by the Foreign Secretary.</w:t>
      </w:r>
    </w:p>
    <w:p w:rsidR="00E66FFC" w:rsidRPr="00AD5029" w:rsidP="00C53B48">
      <w:pPr>
        <w:pStyle w:val="Question"/>
        <w:numPr>
          <w:ilvl w:val="0"/>
          <w:numId w:val="0"/>
        </w:numPr>
        <w:ind w:left="794"/>
      </w:pPr>
      <w:sdt>
        <w:sdtPr>
          <w:alias w:val="Member"/>
          <w:tag w:val="&lt;Member mnisId='1604' dodsId='61606'&gt;"/>
          <w:id w:val="2081935634"/>
          <w:placeholder>
            <w:docPart w:val="0DB8DCBEE9A04303BFA1D3D8322929F0"/>
          </w:placeholder>
          <w:richText/>
        </w:sdtPr>
        <w:sdtContent>
          <w:r w:rsidRPr="00AD5029" w:rsidR="00080B00">
            <w:rPr>
              <w:b/>
            </w:rPr>
            <w:t>Mr Sharma:</w:t>
          </w:r>
        </w:sdtContent>
      </w:sdt>
      <w:r w:rsidRPr="00AD5029">
        <w:t xml:space="preserve"> That is what was stated in the 18 May evidence session. Whether it was paused or frozen, whatever term is used, is that £745 million—</w:t>
      </w:r>
    </w:p>
    <w:p w:rsidR="00E66FFC" w:rsidRPr="00AD5029" w:rsidP="00E66FFC">
      <w:pPr>
        <w:pStyle w:val="Answer"/>
      </w:pPr>
      <w:sdt>
        <w:sdtPr>
          <w:alias w:val="Witness"/>
          <w:id w:val="-558707952"/>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w:t>
      </w:r>
      <w:r w:rsidRPr="00AD5029" w:rsidR="00AB1807">
        <w:t xml:space="preserve"> obviously </w:t>
      </w:r>
      <w:r w:rsidRPr="00AD5029">
        <w:t xml:space="preserve">have not been clear enough. It is in the strategy. It is a priority. We have made allocations in line with ministerial commitments. The answer is yes but, as I have explained, those were the allocations that we made in line with the strategy against the </w:t>
      </w:r>
      <w:r w:rsidRPr="00AD5029" w:rsidR="00AB1807">
        <w:t>s</w:t>
      </w:r>
      <w:r w:rsidRPr="00AD5029">
        <w:t xml:space="preserve">pending </w:t>
      </w:r>
      <w:r w:rsidRPr="00AD5029" w:rsidR="00AB1807">
        <w:t>r</w:t>
      </w:r>
      <w:r w:rsidRPr="00AD5029">
        <w:t xml:space="preserve">eview </w:t>
      </w:r>
      <w:r w:rsidRPr="00AD5029" w:rsidR="00AB1807">
        <w:t xml:space="preserve">settlement </w:t>
      </w:r>
      <w:r w:rsidRPr="00AD5029">
        <w:t xml:space="preserve">we had. We are now paused pending final ministerial decisions. </w:t>
      </w:r>
    </w:p>
    <w:p w:rsidR="00E66FFC" w:rsidRPr="00AD5029" w:rsidP="00E66FFC">
      <w:pPr>
        <w:pStyle w:val="Question"/>
        <w:numPr>
          <w:ilvl w:val="0"/>
          <w:numId w:val="9"/>
        </w:numPr>
      </w:pPr>
      <w:sdt>
        <w:sdtPr>
          <w:alias w:val="Member"/>
          <w:tag w:val="&lt;Member mnisId='4267' dodsId='101347'&gt;"/>
          <w:id w:val="845366650"/>
          <w:placeholder>
            <w:docPart w:val="1DACCC567FBB4393BEA50BD8888C43F4"/>
          </w:placeholder>
          <w:richText/>
        </w:sdtPr>
        <w:sdtContent>
          <w:r w:rsidRPr="00AD5029">
            <w:rPr>
              <w:b/>
            </w:rPr>
            <w:t>Chair:</w:t>
          </w:r>
        </w:sdtContent>
      </w:sdt>
      <w:r w:rsidRPr="00AD5029">
        <w:t xml:space="preserve"> Yes, it was in your strategy pre-pause. Now you do not have a clue until the freeze thaws and we—</w:t>
      </w:r>
    </w:p>
    <w:p w:rsidR="00E66FFC" w:rsidRPr="00AD5029" w:rsidP="00E66FFC">
      <w:pPr>
        <w:pStyle w:val="Answer"/>
      </w:pPr>
      <w:sdt>
        <w:sdtPr>
          <w:alias w:val="Witness"/>
          <w:id w:val="76358162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Now I do not know yet.</w:t>
      </w:r>
    </w:p>
    <w:p w:rsidR="00E66FFC" w:rsidRPr="00AD5029" w:rsidP="00E66FFC">
      <w:pPr>
        <w:pStyle w:val="Remark"/>
      </w:pPr>
      <w:sdt>
        <w:sdtPr>
          <w:alias w:val="Member"/>
          <w:tag w:val="&lt;Member mnisId='4267' dodsId='101347'&gt;"/>
          <w:id w:val="2072228481"/>
          <w:placeholder>
            <w:docPart w:val="005C64DF0C7C48F2B59CD3C1D600A028"/>
          </w:placeholder>
          <w:richText/>
        </w:sdtPr>
        <w:sdtContent>
          <w:r w:rsidRPr="00AD5029">
            <w:rPr>
              <w:b/>
            </w:rPr>
            <w:t>Chair:</w:t>
          </w:r>
        </w:sdtContent>
      </w:sdt>
      <w:r w:rsidRPr="00AD5029">
        <w:t xml:space="preserve"> That was quite hard work.</w:t>
      </w:r>
    </w:p>
    <w:p w:rsidR="00E66FFC" w:rsidRPr="00AD5029" w:rsidP="00E66FFC">
      <w:pPr>
        <w:pStyle w:val="Question"/>
        <w:numPr>
          <w:ilvl w:val="0"/>
          <w:numId w:val="9"/>
        </w:numPr>
      </w:pPr>
      <w:sdt>
        <w:sdtPr>
          <w:alias w:val="Member"/>
          <w:tag w:val="&lt;Member mnisId='1604' dodsId='61606'&gt;"/>
          <w:id w:val="884989183"/>
          <w:placeholder>
            <w:docPart w:val="1DACCC567FBB4393BEA50BD8888C43F4"/>
          </w:placeholder>
          <w:richText/>
        </w:sdtPr>
        <w:sdtContent>
          <w:r w:rsidRPr="00AD5029" w:rsidR="00080B00">
            <w:rPr>
              <w:b/>
            </w:rPr>
            <w:t>Mr Sharma:</w:t>
          </w:r>
        </w:sdtContent>
      </w:sdt>
      <w:r w:rsidRPr="00AD5029">
        <w:t xml:space="preserve"> The annual report states that the UK is proud to champion sexual and reproductive health rights. How has the FCDO approached targeting these programmes, given the previous cuts to this area and the freeze on non-essential expenditure?</w:t>
      </w:r>
    </w:p>
    <w:p w:rsidR="00E66FFC" w:rsidRPr="00AD5029" w:rsidP="00E66FFC">
      <w:pPr>
        <w:pStyle w:val="Answer"/>
      </w:pPr>
      <w:sdt>
        <w:sdtPr>
          <w:alias w:val="Witness"/>
          <w:id w:val="1616244307"/>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There are </w:t>
      </w:r>
      <w:r w:rsidRPr="00AD5029">
        <w:t>a number of</w:t>
      </w:r>
      <w:r w:rsidRPr="00AD5029">
        <w:t xml:space="preserve"> important points in response to your question. First, when you look at what the international development strategy says, prioritising women and girls is one of the four key areas. It then also sets out quite explicitly the elements there. </w:t>
      </w:r>
    </w:p>
    <w:p w:rsidR="00E66FFC" w:rsidRPr="00AD5029" w:rsidP="00E66FFC">
      <w:pPr>
        <w:pStyle w:val="Answer"/>
      </w:pPr>
      <w:r w:rsidRPr="00AD5029">
        <w:t xml:space="preserve">We are working, as has been communicated previously, towards a </w:t>
      </w:r>
      <w:r w:rsidRPr="00AD5029">
        <w:t>women</w:t>
      </w:r>
      <w:r w:rsidRPr="00AD5029">
        <w:t xml:space="preserve"> and girls strategy that sets this out in more detail. One of the key elements there is precisely what you referred to. It is about sexual reproductive health; it is about the key risks to women, including other areas that I know the Committee cares a lot about such as female gen</w:t>
      </w:r>
      <w:r w:rsidRPr="00AD5029" w:rsidR="00AB1807">
        <w:t>ital</w:t>
      </w:r>
      <w:r w:rsidRPr="00AD5029">
        <w:t xml:space="preserve"> mutilation and so on.</w:t>
      </w:r>
    </w:p>
    <w:p w:rsidR="00E66FFC" w:rsidRPr="00AD5029" w:rsidP="00E66FFC">
      <w:pPr>
        <w:pStyle w:val="Answer"/>
      </w:pPr>
      <w:r w:rsidRPr="00AD5029">
        <w:t xml:space="preserve">The priorities that are spelled out and explained at a higher level in the strategy will be spelled out in more detail in the women and </w:t>
      </w:r>
      <w:r w:rsidRPr="00AD5029">
        <w:t>girls</w:t>
      </w:r>
      <w:r w:rsidRPr="00AD5029">
        <w:t xml:space="preserve"> strategy. As was said previously, when it comes to allocations to deliver on that, it was allocated previously. The exemptions process we are running now is very much protecting those activities. Programmes about gender-based violence, women at risk of violence in conflict areas, sexual reproductive health or access to basic health services are all activities that are prioritised as part of the exemptions process.</w:t>
      </w:r>
    </w:p>
    <w:p w:rsidR="00E66FFC" w:rsidRPr="00AD5029" w:rsidP="00E66FFC">
      <w:pPr>
        <w:pStyle w:val="Question"/>
        <w:numPr>
          <w:ilvl w:val="0"/>
          <w:numId w:val="9"/>
        </w:numPr>
      </w:pPr>
      <w:sdt>
        <w:sdtPr>
          <w:alias w:val="Member"/>
          <w:tag w:val="&lt;Member mnisId='4267' dodsId='101347'&gt;"/>
          <w:id w:val="-34273491"/>
          <w:placeholder>
            <w:docPart w:val="1DACCC567FBB4393BEA50BD8888C43F4"/>
          </w:placeholder>
          <w:richText/>
        </w:sdtPr>
        <w:sdtContent>
          <w:r w:rsidRPr="00AD5029">
            <w:rPr>
              <w:b/>
            </w:rPr>
            <w:t>Chair:</w:t>
          </w:r>
        </w:sdtContent>
      </w:sdt>
      <w:r w:rsidRPr="00AD5029">
        <w:t xml:space="preserve"> When the first round of cuts came, there were women’s sexual health projects where we were the sole provider of the finances that we cut. Are those being </w:t>
      </w:r>
      <w:r w:rsidRPr="00AD5029">
        <w:t>reinstated</w:t>
      </w:r>
      <w:r w:rsidRPr="00AD5029">
        <w:t xml:space="preserve"> or have you brokered relationships with other donors to meet that shortfall? I am trying for the life of me to think </w:t>
      </w:r>
      <w:r w:rsidRPr="00AD5029">
        <w:t>of the name of the one big project that we cut.</w:t>
      </w:r>
    </w:p>
    <w:p w:rsidR="00E66FFC" w:rsidRPr="00AD5029" w:rsidP="00E66FFC">
      <w:pPr>
        <w:pStyle w:val="Answer"/>
      </w:pPr>
      <w:sdt>
        <w:sdtPr>
          <w:alias w:val="Witness"/>
          <w:id w:val="-191849731"/>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This was not an automatic decision about reinstating some programmes and not others. It is very much decision</w:t>
      </w:r>
      <w:r w:rsidR="00D20D38">
        <w:t xml:space="preserve"> </w:t>
      </w:r>
      <w:r w:rsidRPr="00AD5029">
        <w:t xml:space="preserve">making in line with what we say elsewhere in the strategy. In the case of </w:t>
      </w:r>
      <w:r w:rsidRPr="00AD5029">
        <w:t>particular countries</w:t>
      </w:r>
      <w:r w:rsidRPr="00AD5029">
        <w:t>, development directors and heads of mission advise on which programmes we should continue and which programmes we should restart if the programme was cut previously. That very much takes into consideration the need in the country, how other development partners have responded and whether they have filled the gap or not. There is not a top-down decision on that. That is very much based on the evidence in</w:t>
      </w:r>
      <w:r w:rsidRPr="00AD5029" w:rsidR="0089779A">
        <w:t xml:space="preserve"> </w:t>
      </w:r>
      <w:r w:rsidRPr="00AD5029">
        <w:t xml:space="preserve">country. </w:t>
      </w:r>
    </w:p>
    <w:p w:rsidR="00E66FFC" w:rsidRPr="00AD5029" w:rsidP="00E66FFC">
      <w:pPr>
        <w:pStyle w:val="Question"/>
        <w:numPr>
          <w:ilvl w:val="0"/>
          <w:numId w:val="9"/>
        </w:numPr>
      </w:pPr>
      <w:sdt>
        <w:sdtPr>
          <w:alias w:val="Member"/>
          <w:tag w:val="&lt;Member mnisId='4267' dodsId='101347'&gt;"/>
          <w:id w:val="354927121"/>
          <w:placeholder>
            <w:docPart w:val="1DACCC567FBB4393BEA50BD8888C43F4"/>
          </w:placeholder>
          <w:richText/>
        </w:sdtPr>
        <w:sdtContent>
          <w:r w:rsidRPr="00AD5029">
            <w:rPr>
              <w:b/>
            </w:rPr>
            <w:t>Chair:</w:t>
          </w:r>
        </w:sdtContent>
      </w:sdt>
      <w:r w:rsidRPr="00AD5029">
        <w:t xml:space="preserve"> There was UNFPA, and I think it was Marie Stopes in Bangladesh. Do you do a post analysis as to whether there is alternate funding, if that suddenly becomes a priority on your list? Once we have walked away, is that the end of it?</w:t>
      </w:r>
    </w:p>
    <w:p w:rsidR="00E66FFC" w:rsidRPr="00AD5029" w:rsidP="00E66FFC">
      <w:pPr>
        <w:pStyle w:val="Answer"/>
      </w:pPr>
      <w:sdt>
        <w:sdtPr>
          <w:alias w:val="Witness"/>
          <w:id w:val="-1790112377"/>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Those are now the key criteria used for the exemption, but previously those were the types of questions we would be using with our teams in country to advise on whether, in this case, UNFPA or Marie Stopes are the partners to prioritise going forward. </w:t>
      </w:r>
    </w:p>
    <w:p w:rsidR="00E66FFC" w:rsidRPr="00AD5029" w:rsidP="00E66FFC">
      <w:pPr>
        <w:pStyle w:val="Answer"/>
      </w:pPr>
      <w:r w:rsidRPr="00AD5029">
        <w:t>We have not talked about this, but there are a lot of additional factors that</w:t>
      </w:r>
      <w:r w:rsidRPr="00AD5029" w:rsidR="0089779A">
        <w:t xml:space="preserve"> also </w:t>
      </w:r>
      <w:r w:rsidRPr="00AD5029">
        <w:t xml:space="preserve">come into the space around the performance of those partner organisations and the value for money from those investments. That was part of the active consideration. I am happy to </w:t>
      </w:r>
      <w:r w:rsidRPr="00AD5029">
        <w:t>look into</w:t>
      </w:r>
      <w:r w:rsidRPr="00AD5029">
        <w:t xml:space="preserve"> particular programmes. Do you have </w:t>
      </w:r>
      <w:r w:rsidRPr="00AD5029" w:rsidR="0089779A">
        <w:t>a</w:t>
      </w:r>
      <w:r w:rsidRPr="00AD5029">
        <w:t xml:space="preserve"> particular one in mind?</w:t>
      </w:r>
      <w:r>
        <w:rPr>
          <w:rStyle w:val="FootnoteReference"/>
        </w:rPr>
        <w:footnoteReference w:id="4"/>
      </w:r>
    </w:p>
    <w:p w:rsidR="00E66FFC" w:rsidRPr="00AD5029" w:rsidP="00E66FFC">
      <w:pPr>
        <w:pStyle w:val="Remark"/>
      </w:pPr>
      <w:sdt>
        <w:sdtPr>
          <w:alias w:val="Member"/>
          <w:tag w:val="&lt;Member mnisId='4267' dodsId='101347'&gt;"/>
          <w:id w:val="1694338160"/>
          <w:placeholder>
            <w:docPart w:val="1DACCC567FBB4393BEA50BD8888C43F4"/>
          </w:placeholder>
          <w:richText/>
        </w:sdtPr>
        <w:sdtContent>
          <w:r w:rsidRPr="00AD5029">
            <w:rPr>
              <w:b/>
            </w:rPr>
            <w:t>Chair:</w:t>
          </w:r>
        </w:sdtContent>
      </w:sdt>
      <w:r w:rsidRPr="00AD5029">
        <w:t xml:space="preserve"> I </w:t>
      </w:r>
      <w:r w:rsidRPr="00AD5029">
        <w:t>do, if</w:t>
      </w:r>
      <w:r w:rsidRPr="00AD5029">
        <w:t xml:space="preserve"> I remember it. If not, I will write to you. Thank you.</w:t>
      </w:r>
    </w:p>
    <w:p w:rsidR="00E66FFC" w:rsidRPr="00AD5029" w:rsidP="0089779A">
      <w:pPr>
        <w:pStyle w:val="Question"/>
        <w:numPr>
          <w:ilvl w:val="0"/>
          <w:numId w:val="9"/>
        </w:numPr>
      </w:pPr>
      <w:sdt>
        <w:sdtPr>
          <w:alias w:val="Member"/>
          <w:tag w:val="&lt;Member mnisId='4403' dodsId='137565'&gt;"/>
          <w:id w:val="-1900507339"/>
          <w:placeholder>
            <w:docPart w:val="1DACCC567FBB4393BEA50BD8888C43F4"/>
          </w:placeholder>
          <w:richText/>
        </w:sdtPr>
        <w:sdtContent>
          <w:r w:rsidRPr="00AD5029">
            <w:rPr>
              <w:b/>
            </w:rPr>
            <w:t>Chris Law:</w:t>
          </w:r>
        </w:sdtContent>
      </w:sdt>
      <w:r w:rsidRPr="00AD5029">
        <w:t xml:space="preserve"> The biggest thing coming down the line and the most important thing that comes through my mailbag these days are questions around climate change and what we are doing about it. It is an existential crisis for our planet as well as for ourselves. My first question is going to be about the integrated review and the new international development strategy, which made climate change and biodiversity loss a priority and committed at least £11.6 billion to the UK’s international climate finance between 2021 and 2026. </w:t>
      </w:r>
      <w:r w:rsidRPr="00AD5029" w:rsidR="0089779A">
        <w:t>I</w:t>
      </w:r>
      <w:r w:rsidRPr="00AD5029">
        <w:t>s that money going to be protected</w:t>
      </w:r>
      <w:r w:rsidR="00D20D38">
        <w:t>?</w:t>
      </w:r>
      <w:r w:rsidRPr="00AD5029">
        <w:t xml:space="preserve"> </w:t>
      </w:r>
      <w:r w:rsidRPr="00AD5029" w:rsidR="00D20D38">
        <w:t>O</w:t>
      </w:r>
      <w:r w:rsidRPr="00AD5029">
        <w:t>r</w:t>
      </w:r>
      <w:r w:rsidR="00D20D38">
        <w:t xml:space="preserve"> </w:t>
      </w:r>
      <w:r w:rsidRPr="00AD5029">
        <w:t>is it likely to see cuts?</w:t>
      </w:r>
    </w:p>
    <w:p w:rsidR="00E66FFC" w:rsidRPr="00AD5029" w:rsidP="00E66FFC">
      <w:pPr>
        <w:pStyle w:val="Answer"/>
      </w:pPr>
      <w:sdt>
        <w:sdtPr>
          <w:alias w:val="Witness"/>
          <w:id w:val="-40183330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can do nothing other than repeat what I have already said a</w:t>
      </w:r>
      <w:r w:rsidR="00D20D38">
        <w:t>bout</w:t>
      </w:r>
      <w:r w:rsidRPr="00AD5029">
        <w:t xml:space="preserve"> our financial situation. That is not money that only sits with the FCDO, and it goes out beyond the </w:t>
      </w:r>
      <w:r w:rsidRPr="00AD5029" w:rsidR="0089779A">
        <w:t>s</w:t>
      </w:r>
      <w:r w:rsidRPr="00AD5029">
        <w:t xml:space="preserve">pending </w:t>
      </w:r>
      <w:r w:rsidRPr="00AD5029" w:rsidR="0089779A">
        <w:t>r</w:t>
      </w:r>
      <w:r w:rsidRPr="00AD5029">
        <w:t>eview period. The commitment is out to 2026.</w:t>
      </w:r>
    </w:p>
    <w:p w:rsidR="00E66FFC" w:rsidRPr="00AD5029" w:rsidP="00E66FFC">
      <w:pPr>
        <w:pStyle w:val="Remark"/>
      </w:pPr>
      <w:sdt>
        <w:sdtPr>
          <w:alias w:val="Member"/>
          <w:tag w:val="&lt;Member mnisId='4403' dodsId='137565'&gt;"/>
          <w:id w:val="1088043874"/>
          <w:placeholder>
            <w:docPart w:val="1DACCC567FBB4393BEA50BD8888C43F4"/>
          </w:placeholder>
          <w:richText/>
        </w:sdtPr>
        <w:sdtContent>
          <w:r w:rsidRPr="00AD5029">
            <w:rPr>
              <w:b/>
            </w:rPr>
            <w:t>Chris Law:</w:t>
          </w:r>
        </w:sdtContent>
      </w:sdt>
      <w:r w:rsidRPr="00AD5029">
        <w:t xml:space="preserve"> That is not really a straight answer, with respect.</w:t>
      </w:r>
    </w:p>
    <w:p w:rsidR="00E66FFC" w:rsidRPr="00AD5029" w:rsidP="00E66FFC">
      <w:pPr>
        <w:pStyle w:val="Remark"/>
      </w:pPr>
      <w:sdt>
        <w:sdtPr>
          <w:alias w:val="Member"/>
          <w:tag w:val="&lt;Member mnisId='4267' dodsId='101347'&gt;"/>
          <w:id w:val="-786432943"/>
          <w:placeholder>
            <w:docPart w:val="E9A839FA1940445FBF6C589D6A1D6BB7"/>
          </w:placeholder>
          <w:richText/>
        </w:sdtPr>
        <w:sdtContent>
          <w:r w:rsidRPr="00AD5029">
            <w:rPr>
              <w:b/>
            </w:rPr>
            <w:t>Chair:</w:t>
          </w:r>
        </w:sdtContent>
      </w:sdt>
      <w:r w:rsidRPr="00AD5029">
        <w:t xml:space="preserve"> There is a theme coming out here.</w:t>
      </w:r>
    </w:p>
    <w:p w:rsidR="00E66FFC" w:rsidRPr="00AD5029" w:rsidP="00E66FFC">
      <w:pPr>
        <w:pStyle w:val="Question"/>
        <w:numPr>
          <w:ilvl w:val="0"/>
          <w:numId w:val="9"/>
        </w:numPr>
      </w:pPr>
      <w:sdt>
        <w:sdtPr>
          <w:alias w:val="Member"/>
          <w:tag w:val="&lt;Member mnisId='4403' dodsId='137565'&gt;"/>
          <w:id w:val="823623490"/>
          <w:placeholder>
            <w:docPart w:val="2A3E076B8E3C4830891C5C7F6DA52351"/>
          </w:placeholder>
          <w:richText/>
        </w:sdtPr>
        <w:sdtContent>
          <w:r w:rsidRPr="00AD5029">
            <w:rPr>
              <w:b/>
            </w:rPr>
            <w:t>Chris Law:</w:t>
          </w:r>
        </w:sdtContent>
      </w:sdt>
      <w:r w:rsidRPr="00AD5029">
        <w:t xml:space="preserve"> Yes</w:t>
      </w:r>
      <w:r w:rsidR="00D20D38">
        <w:t>, w</w:t>
      </w:r>
      <w:r w:rsidRPr="00AD5029">
        <w:t xml:space="preserve">e are hearing it repeatedly. It is true that we do not know where the money is going or whether there are going to be future cuts coming, which is incredibly worrying given that this is the </w:t>
      </w:r>
      <w:r w:rsidR="00D20D38">
        <w:t xml:space="preserve">No. 1 </w:t>
      </w:r>
      <w:r w:rsidRPr="00AD5029">
        <w:t xml:space="preserve">existential crisis for all our futures. </w:t>
      </w:r>
    </w:p>
    <w:p w:rsidR="00E66FFC" w:rsidRPr="00AD5029" w:rsidP="00E66FFC">
      <w:pPr>
        <w:pStyle w:val="QuestionCont"/>
      </w:pPr>
      <w:r w:rsidRPr="00AD5029">
        <w:t xml:space="preserve">Have there been discussions around trying to protect that budget of £11.6 </w:t>
      </w:r>
      <w:r w:rsidRPr="00AD5029" w:rsidR="0089779A">
        <w:t xml:space="preserve">billion </w:t>
      </w:r>
      <w:r w:rsidRPr="00AD5029">
        <w:t>over the five years? Has there been any progress made to persuade the Government that you cannot hide from this coming down the track and that it is already here? Can you give us sort of any indication of when we are likely to know?</w:t>
      </w:r>
    </w:p>
    <w:p w:rsidR="00E66FFC" w:rsidRPr="00AD5029" w:rsidP="00E66FFC">
      <w:pPr>
        <w:pStyle w:val="Answer"/>
      </w:pPr>
      <w:sdt>
        <w:sdtPr>
          <w:alias w:val="Witness"/>
          <w:id w:val="1242063411"/>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In terms of the FCDO budget, the part of that which is our share of the ICF commitments is </w:t>
      </w:r>
      <w:r w:rsidR="00D20D38">
        <w:t>ring-fenced</w:t>
      </w:r>
      <w:r w:rsidRPr="00AD5029">
        <w:t xml:space="preserve">. Those were the terms of the settlement in the </w:t>
      </w:r>
      <w:r w:rsidRPr="00AD5029" w:rsidR="0089779A">
        <w:t>s</w:t>
      </w:r>
      <w:r w:rsidRPr="00AD5029">
        <w:t xml:space="preserve">pending </w:t>
      </w:r>
      <w:r w:rsidRPr="00AD5029" w:rsidR="0089779A">
        <w:t>r</w:t>
      </w:r>
      <w:r w:rsidRPr="00AD5029">
        <w:t>eview. That is money allocated for those specific purposes. In the end, we will have to have a conversation with the Treasury about our budget going forward in the way that I describe, including elements of the ICF.</w:t>
      </w:r>
    </w:p>
    <w:p w:rsidR="00E66FFC" w:rsidRPr="00AD5029" w:rsidP="00E66FFC">
      <w:pPr>
        <w:pStyle w:val="Answer"/>
      </w:pPr>
      <w:r w:rsidRPr="00AD5029">
        <w:t xml:space="preserve">I am speaking on behalf of the FCDO. In terms of the Government’s overall commitment, the commitment stands. The commitment has not been changed. No one has changed the commitment that you are citing to me. We had a leadership </w:t>
      </w:r>
      <w:r w:rsidRPr="00AD5029">
        <w:t>role</w:t>
      </w:r>
      <w:r w:rsidRPr="00AD5029">
        <w:t xml:space="preserve"> and we continue our leadership role. We are about to hand over, in terms of COP26, to the Egyptians, but we will have an ongoing role. We are very committed to the Biodiversity Conference discussions in Montreal in December. Our leadership on climate on the back of what we achieved in Glasgow last year will carry on.</w:t>
      </w:r>
    </w:p>
    <w:p w:rsidR="00E66FFC" w:rsidRPr="00AD5029" w:rsidP="00E66FFC">
      <w:pPr>
        <w:pStyle w:val="Question"/>
        <w:numPr>
          <w:ilvl w:val="0"/>
          <w:numId w:val="9"/>
        </w:numPr>
      </w:pPr>
      <w:sdt>
        <w:sdtPr>
          <w:alias w:val="Member"/>
          <w:tag w:val="&lt;Member mnisId='4403' dodsId='137565'&gt;"/>
          <w:id w:val="1649633455"/>
          <w:placeholder>
            <w:docPart w:val="1DACCC567FBB4393BEA50BD8888C43F4"/>
          </w:placeholder>
          <w:richText/>
        </w:sdtPr>
        <w:sdtContent>
          <w:r w:rsidRPr="00AD5029">
            <w:rPr>
              <w:b/>
            </w:rPr>
            <w:t>Chris Law:</w:t>
          </w:r>
        </w:sdtContent>
      </w:sdt>
      <w:r w:rsidRPr="00AD5029">
        <w:t xml:space="preserve"> I appreciate that answer. Am I right in saying there has not been a cross-departmental discussion between the heads about that commitment across each of the Departments to ensure we meet our pledges? Otherwise, the pledges are meaningless. I have been to nearly every COP since I was elected, and I will be in Egypt next month. I just need to be clear that we are all on the same page about how we are going forward, that the UK is committed to the budget and that it is not going to make cuts. </w:t>
      </w:r>
    </w:p>
    <w:p w:rsidR="00E66FFC" w:rsidRPr="00AD5029" w:rsidP="00E66FFC">
      <w:pPr>
        <w:pStyle w:val="Answer"/>
      </w:pPr>
      <w:sdt>
        <w:sdtPr>
          <w:alias w:val="Witness"/>
          <w:id w:val="-1553690551"/>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 described the position for the FCDO fully earlier. We have an allocation. We have a </w:t>
      </w:r>
      <w:r w:rsidR="005B0169">
        <w:t>ring-fence</w:t>
      </w:r>
      <w:r w:rsidRPr="00AD5029">
        <w:t xml:space="preserve">, which is around our share of the ICF to meet our part in the existing </w:t>
      </w:r>
      <w:r w:rsidRPr="00AD5029" w:rsidR="005625AE">
        <w:t>G</w:t>
      </w:r>
      <w:r w:rsidRPr="00AD5029">
        <w:t xml:space="preserve">overnment commitment. </w:t>
      </w:r>
    </w:p>
    <w:p w:rsidR="00E66FFC" w:rsidRPr="00AD5029" w:rsidP="00E66FFC">
      <w:pPr>
        <w:pStyle w:val="Question"/>
        <w:numPr>
          <w:ilvl w:val="0"/>
          <w:numId w:val="9"/>
        </w:numPr>
      </w:pPr>
      <w:sdt>
        <w:sdtPr>
          <w:alias w:val="Member"/>
          <w:tag w:val="&lt;Member mnisId='4403' dodsId='137565'&gt;"/>
          <w:id w:val="-1266995242"/>
          <w:placeholder>
            <w:docPart w:val="1DACCC567FBB4393BEA50BD8888C43F4"/>
          </w:placeholder>
          <w:richText/>
        </w:sdtPr>
        <w:sdtContent>
          <w:r w:rsidRPr="00AD5029">
            <w:rPr>
              <w:b/>
            </w:rPr>
            <w:t>Chris Law:</w:t>
          </w:r>
        </w:sdtContent>
      </w:sdt>
      <w:r w:rsidRPr="00AD5029">
        <w:t xml:space="preserve"> How much progress has been made against the £11.6 billion target? Can you tell me what total figure has been spent on these climate programmes since 2021? The figures I have here are alarming, but I will come to them in a minute. </w:t>
      </w:r>
    </w:p>
    <w:p w:rsidR="00E66FFC" w:rsidRPr="00AD5029" w:rsidP="00E66FFC">
      <w:pPr>
        <w:pStyle w:val="Answer"/>
      </w:pPr>
      <w:sdt>
        <w:sdtPr>
          <w:alias w:val="Witness"/>
          <w:id w:val="47110502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do not have cross</w:t>
      </w:r>
      <w:r w:rsidRPr="00AD5029">
        <w:noBreakHyphen/>
        <w:t xml:space="preserve">HMG international climate finance figures. I will have to come back to you on that one. </w:t>
      </w:r>
    </w:p>
    <w:p w:rsidR="00E66FFC" w:rsidRPr="00AD5029" w:rsidP="00E66FFC">
      <w:pPr>
        <w:pStyle w:val="Question"/>
        <w:numPr>
          <w:ilvl w:val="0"/>
          <w:numId w:val="9"/>
        </w:numPr>
      </w:pPr>
      <w:sdt>
        <w:sdtPr>
          <w:alias w:val="Member"/>
          <w:tag w:val="&lt;Member mnisId='4403' dodsId='137565'&gt;"/>
          <w:id w:val="-1835906010"/>
          <w:placeholder>
            <w:docPart w:val="1DACCC567FBB4393BEA50BD8888C43F4"/>
          </w:placeholder>
          <w:richText/>
        </w:sdtPr>
        <w:sdtContent>
          <w:r w:rsidRPr="00AD5029">
            <w:rPr>
              <w:b/>
            </w:rPr>
            <w:t>Chris Law:</w:t>
          </w:r>
        </w:sdtContent>
      </w:sdt>
      <w:r w:rsidRPr="00AD5029">
        <w:t xml:space="preserve"> Do you have the FCDO figures, though?</w:t>
      </w:r>
    </w:p>
    <w:p w:rsidR="00E66FFC" w:rsidRPr="00AD5029" w:rsidP="00E66FFC">
      <w:pPr>
        <w:pStyle w:val="Answer"/>
      </w:pPr>
      <w:sdt>
        <w:sdtPr>
          <w:rPr>
            <w:b/>
            <w:bCs/>
            <w:i/>
            <w:iCs/>
          </w:rPr>
          <w:alias w:val="Witness"/>
          <w:id w:val="513576318"/>
          <w:placeholder>
            <w:docPart w:val="8853470EB8264FBA8DCDB3AEB95E56BA"/>
          </w:placeholder>
          <w:richText/>
        </w:sdtPr>
        <w:sdtEndPr>
          <w:rPr>
            <w:b w:val="0"/>
            <w:bCs w:val="0"/>
            <w:i w:val="0"/>
            <w:iCs w:val="0"/>
          </w:rPr>
        </w:sdtEndPr>
        <w:sdtContent>
          <w:r w:rsidRPr="00AD5029" w:rsidR="00080B00">
            <w:rPr>
              <w:b/>
              <w:bCs/>
              <w:i/>
              <w:iCs/>
            </w:rPr>
            <w:t>Sir Philip Barton:</w:t>
          </w:r>
          <w:r w:rsidRPr="00AD5029">
            <w:t xml:space="preserve"> </w:t>
          </w:r>
        </w:sdtContent>
      </w:sdt>
      <w:r w:rsidRPr="00AD5029">
        <w:t>No.</w:t>
      </w:r>
    </w:p>
    <w:p w:rsidR="00E66FFC" w:rsidRPr="00AD5029" w:rsidP="00E66FFC">
      <w:pPr>
        <w:pStyle w:val="Question"/>
        <w:numPr>
          <w:ilvl w:val="0"/>
          <w:numId w:val="9"/>
        </w:numPr>
      </w:pPr>
      <w:sdt>
        <w:sdtPr>
          <w:alias w:val="Member"/>
          <w:tag w:val="&lt;Member mnisId='4403' dodsId='137565'&gt;"/>
          <w:id w:val="-922479081"/>
          <w:placeholder>
            <w:docPart w:val="7C3ADA2B920840969EE5C36302E42D39"/>
          </w:placeholder>
          <w:richText/>
        </w:sdtPr>
        <w:sdtContent>
          <w:r w:rsidRPr="00AD5029">
            <w:rPr>
              <w:b/>
            </w:rPr>
            <w:t>Chris Law:</w:t>
          </w:r>
        </w:sdtContent>
      </w:sdt>
      <w:r w:rsidRPr="00AD5029">
        <w:t xml:space="preserve"> I can</w:t>
      </w:r>
      <w:r w:rsidRPr="00AD5029" w:rsidR="005625AE">
        <w:t xml:space="preserve"> </w:t>
      </w:r>
      <w:r w:rsidRPr="00AD5029">
        <w:t>give you them, in that case. In 2020-21, £3</w:t>
      </w:r>
      <w:r w:rsidRPr="00AD5029" w:rsidR="005625AE">
        <w:t>3</w:t>
      </w:r>
      <w:r w:rsidRPr="00AD5029">
        <w:t xml:space="preserve">1 million was spent. Interestingly, since we </w:t>
      </w:r>
      <w:r w:rsidRPr="00AD5029" w:rsidR="005625AE">
        <w:t>got</w:t>
      </w:r>
      <w:r w:rsidRPr="00AD5029">
        <w:t xml:space="preserve"> the presidency of the COP last year, it has dropped by £129 million to </w:t>
      </w:r>
      <w:r w:rsidRPr="00AD5029">
        <w:t>£202 million, if</w:t>
      </w:r>
      <w:r w:rsidRPr="00AD5029">
        <w:t xml:space="preserve"> I have got that right. That means there has been an actual drop in spend on the very thing we are supposed to be focused on. I wonder what your reaction is to that.</w:t>
      </w:r>
    </w:p>
    <w:p w:rsidR="00E66FFC" w:rsidRPr="00AD5029" w:rsidP="00E66FFC">
      <w:pPr>
        <w:pStyle w:val="Answer"/>
      </w:pPr>
      <w:sdt>
        <w:sdtPr>
          <w:alias w:val="Witness"/>
          <w:id w:val="138268227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am not sure I recognise the years you are citing.</w:t>
      </w:r>
    </w:p>
    <w:p w:rsidR="00E66FFC" w:rsidRPr="00AD5029" w:rsidP="00E66FFC">
      <w:pPr>
        <w:pStyle w:val="Question"/>
        <w:numPr>
          <w:ilvl w:val="0"/>
          <w:numId w:val="9"/>
        </w:numPr>
      </w:pPr>
      <w:sdt>
        <w:sdtPr>
          <w:alias w:val="Member"/>
          <w:tag w:val="&lt;Member mnisId='4403' dodsId='137565'&gt;"/>
          <w:id w:val="329949688"/>
          <w:placeholder>
            <w:docPart w:val="1DACCC567FBB4393BEA50BD8888C43F4"/>
          </w:placeholder>
          <w:richText/>
        </w:sdtPr>
        <w:sdtContent>
          <w:r w:rsidRPr="00AD5029">
            <w:rPr>
              <w:b/>
            </w:rPr>
            <w:t>Chris Law:</w:t>
          </w:r>
        </w:sdtContent>
      </w:sdt>
      <w:r w:rsidRPr="00AD5029">
        <w:t xml:space="preserve"> I am looking at the current number for this year. It says £202 </w:t>
      </w:r>
      <w:r w:rsidRPr="00AD5029" w:rsidR="005625AE">
        <w:t xml:space="preserve">million </w:t>
      </w:r>
      <w:r w:rsidRPr="00AD5029">
        <w:t>has been spent for this current year, 2021-22. In 2020-21, the year before</w:t>
      </w:r>
      <w:r w:rsidR="005B0169">
        <w:t>—</w:t>
      </w:r>
      <w:r w:rsidRPr="00AD5029">
        <w:t>the previous year</w:t>
      </w:r>
      <w:r w:rsidR="005B0169">
        <w:t>—</w:t>
      </w:r>
      <w:r w:rsidRPr="00AD5029">
        <w:t>it was much higher</w:t>
      </w:r>
      <w:r w:rsidRPr="00AD5029" w:rsidR="005625AE">
        <w:t>,</w:t>
      </w:r>
      <w:r w:rsidRPr="00AD5029">
        <w:t xml:space="preserve"> </w:t>
      </w:r>
      <w:r w:rsidR="005B0169">
        <w:t xml:space="preserve">at </w:t>
      </w:r>
      <w:r w:rsidRPr="00AD5029">
        <w:t>£331 million, which gives us an actual decline rather than an increase, given the commitments that have been pledged.</w:t>
      </w:r>
    </w:p>
    <w:p w:rsidR="00E66FFC" w:rsidRPr="00AD5029" w:rsidP="00E66FFC">
      <w:pPr>
        <w:pStyle w:val="Answer"/>
      </w:pPr>
      <w:sdt>
        <w:sdtPr>
          <w:alias w:val="Witness"/>
          <w:id w:val="-1214348064"/>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We would need to look at the exact spending figures.</w:t>
      </w:r>
    </w:p>
    <w:p w:rsidR="00E66FFC" w:rsidRPr="00AD5029" w:rsidP="00E66FFC">
      <w:pPr>
        <w:pStyle w:val="Question"/>
        <w:numPr>
          <w:ilvl w:val="0"/>
          <w:numId w:val="0"/>
        </w:numPr>
        <w:ind w:left="794"/>
      </w:pPr>
      <w:sdt>
        <w:sdtPr>
          <w:alias w:val="Member"/>
          <w:tag w:val="&lt;Member mnisId='4403' dodsId='137565'&gt;"/>
          <w:id w:val="278157212"/>
          <w:placeholder>
            <w:docPart w:val="1DACCC567FBB4393BEA50BD8888C43F4"/>
          </w:placeholder>
          <w:richText/>
        </w:sdtPr>
        <w:sdtContent>
          <w:r w:rsidRPr="00AD5029">
            <w:rPr>
              <w:b/>
            </w:rPr>
            <w:t>Chris Law:</w:t>
          </w:r>
        </w:sdtContent>
      </w:sdt>
      <w:r w:rsidRPr="00AD5029">
        <w:t xml:space="preserve"> They are your </w:t>
      </w:r>
      <w:r w:rsidRPr="00AD5029">
        <w:t>figures, actually</w:t>
      </w:r>
      <w:r w:rsidRPr="00AD5029">
        <w:t xml:space="preserve">. </w:t>
      </w:r>
    </w:p>
    <w:p w:rsidR="00E66FFC" w:rsidRPr="00AD5029" w:rsidP="00E66FFC">
      <w:pPr>
        <w:pStyle w:val="Answer"/>
      </w:pPr>
      <w:sdt>
        <w:sdtPr>
          <w:alias w:val="Witness"/>
          <w:id w:val="-1398512622"/>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I mean in terms of explaining it with numbers. This is not about reducing activities or programmes. This is explained by the lumpiness of some payments, particularly where it is through multilateral channels’ joint funds to which the UK contributes. As a result, it does look uneven.</w:t>
      </w:r>
    </w:p>
    <w:p w:rsidR="00E66FFC" w:rsidRPr="00AD5029" w:rsidP="00E66FFC">
      <w:pPr>
        <w:pStyle w:val="Question"/>
        <w:numPr>
          <w:ilvl w:val="0"/>
          <w:numId w:val="9"/>
        </w:numPr>
      </w:pPr>
      <w:sdt>
        <w:sdtPr>
          <w:alias w:val="Member"/>
          <w:tag w:val="&lt;Member mnisId='4267' dodsId='101347'&gt;"/>
          <w:id w:val="-1081208885"/>
          <w:placeholder>
            <w:docPart w:val="1DACCC567FBB4393BEA50BD8888C43F4"/>
          </w:placeholder>
          <w:richText/>
        </w:sdtPr>
        <w:sdtContent>
          <w:r w:rsidRPr="00AD5029">
            <w:rPr>
              <w:b/>
            </w:rPr>
            <w:t>Chair:</w:t>
          </w:r>
        </w:sdtContent>
      </w:sdt>
      <w:r w:rsidRPr="00AD5029">
        <w:t xml:space="preserve"> Have all those pledges now been disbursed? Are they still up in the ether? The COP27 president said that a lot of them had not been disbursed yet.</w:t>
      </w:r>
    </w:p>
    <w:p w:rsidR="00E66FFC" w:rsidRPr="00AD5029" w:rsidP="00E66FFC">
      <w:pPr>
        <w:pStyle w:val="Answer"/>
      </w:pPr>
      <w:sdt>
        <w:sdtPr>
          <w:alias w:val="Witness"/>
          <w:id w:val="1293712431"/>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The £11.6 billion is multi-year. If you look at the other amounts that have been announced since then or even beforehand, they are also multi-year. I am not </w:t>
      </w:r>
      <w:r w:rsidRPr="00AD5029" w:rsidR="005625AE">
        <w:t xml:space="preserve">quite </w:t>
      </w:r>
      <w:r w:rsidRPr="00AD5029">
        <w:t xml:space="preserve">sure what you refer to when you say they have not been disbursed yet. Relative to which timeframe </w:t>
      </w:r>
      <w:r w:rsidRPr="00AD5029" w:rsidR="005625AE">
        <w:t>do you mean</w:t>
      </w:r>
      <w:r w:rsidRPr="00AD5029">
        <w:t>?</w:t>
      </w:r>
    </w:p>
    <w:p w:rsidR="00E66FFC" w:rsidRPr="00AD5029" w:rsidP="00E66FFC">
      <w:pPr>
        <w:pStyle w:val="Remark"/>
      </w:pPr>
      <w:sdt>
        <w:sdtPr>
          <w:alias w:val="Member"/>
          <w:tag w:val="&lt;Member mnisId='4267' dodsId='101347'&gt;"/>
          <w:id w:val="-1158147567"/>
          <w:placeholder>
            <w:docPart w:val="1DACCC567FBB4393BEA50BD8888C43F4"/>
          </w:placeholder>
          <w:richText/>
        </w:sdtPr>
        <w:sdtContent>
          <w:r w:rsidRPr="00AD5029">
            <w:rPr>
              <w:b/>
            </w:rPr>
            <w:t>Chair:</w:t>
          </w:r>
        </w:sdtContent>
      </w:sdt>
      <w:r w:rsidRPr="00AD5029">
        <w:t xml:space="preserve"> The pledges have future deadlines on them. </w:t>
      </w:r>
    </w:p>
    <w:p w:rsidR="00E66FFC" w:rsidRPr="00AD5029" w:rsidP="00E66FFC">
      <w:pPr>
        <w:pStyle w:val="Question"/>
        <w:numPr>
          <w:ilvl w:val="0"/>
          <w:numId w:val="9"/>
        </w:numPr>
      </w:pPr>
      <w:sdt>
        <w:sdtPr>
          <w:alias w:val="Member"/>
          <w:tag w:val="&lt;Member mnisId='4403' dodsId='137565'&gt;"/>
          <w:id w:val="1876417042"/>
          <w:placeholder>
            <w:docPart w:val="1DACCC567FBB4393BEA50BD8888C43F4"/>
          </w:placeholder>
          <w:richText/>
        </w:sdtPr>
        <w:sdtContent>
          <w:r w:rsidRPr="00AD5029">
            <w:rPr>
              <w:b/>
            </w:rPr>
            <w:t>Chris Law:</w:t>
          </w:r>
        </w:sdtContent>
      </w:sdt>
      <w:r w:rsidRPr="00AD5029">
        <w:t xml:space="preserve"> Just so I understand correctly, if we look at the numbers, they are </w:t>
      </w:r>
      <w:r w:rsidRPr="00AD5029">
        <w:t>pretty slow</w:t>
      </w:r>
      <w:r w:rsidRPr="00AD5029">
        <w:t>. If £11.6 billion is to be spent by 2026, we are so far at 4.6% and we are nearly at the end of 2022. It is going to be one hell of a spend over the next four years to catch up. Is that correct?</w:t>
      </w:r>
    </w:p>
    <w:p w:rsidR="00E66FFC" w:rsidRPr="00AD5029" w:rsidP="00E66FFC">
      <w:pPr>
        <w:pStyle w:val="Answer"/>
      </w:pPr>
      <w:sdt>
        <w:sdtPr>
          <w:alias w:val="Witness"/>
          <w:id w:val="-174448227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It was always in the financial plans that it would be stepped up, not least because it takes time to make effective use of the money. The whole idea was to build it up. You are right: it does increase over the period. </w:t>
      </w:r>
    </w:p>
    <w:p w:rsidR="00E66FFC" w:rsidRPr="00AD5029" w:rsidP="00E66FFC">
      <w:pPr>
        <w:pStyle w:val="Question"/>
        <w:numPr>
          <w:ilvl w:val="0"/>
          <w:numId w:val="9"/>
        </w:numPr>
      </w:pPr>
      <w:sdt>
        <w:sdtPr>
          <w:alias w:val="Member"/>
          <w:tag w:val="&lt;Member mnisId='4403' dodsId='137565'&gt;"/>
          <w:id w:val="-1407292100"/>
          <w:placeholder>
            <w:docPart w:val="1DACCC567FBB4393BEA50BD8888C43F4"/>
          </w:placeholder>
          <w:richText/>
        </w:sdtPr>
        <w:sdtContent>
          <w:r w:rsidRPr="00AD5029">
            <w:rPr>
              <w:b/>
            </w:rPr>
            <w:t>Chris Law:</w:t>
          </w:r>
        </w:sdtContent>
      </w:sdt>
      <w:r w:rsidRPr="00AD5029">
        <w:t xml:space="preserve"> We have a long way to go: 95% in the next three years. To follow on from that, the new international development strategy is supported by a three-year budget. What spending plan is in place for reaching the £11.6 billion by 2026, in that case?</w:t>
      </w:r>
    </w:p>
    <w:p w:rsidR="00E66FFC" w:rsidRPr="00AD5029" w:rsidP="00E66FFC">
      <w:pPr>
        <w:pStyle w:val="Answer"/>
      </w:pPr>
      <w:sdt>
        <w:sdtPr>
          <w:alias w:val="Witness"/>
          <w:id w:val="-602036203"/>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 am going to be </w:t>
      </w:r>
      <w:r w:rsidRPr="00AD5029">
        <w:t>boring,</w:t>
      </w:r>
      <w:r w:rsidRPr="00AD5029">
        <w:t xml:space="preserve"> I am afraid. In terms of the FCDO’s budget, we had allocations that included funding that was ring-fenced year by year around the ICF part of that. It is all subject to the conversation we are having </w:t>
      </w:r>
      <w:r w:rsidRPr="00AD5029">
        <w:t>at the moment</w:t>
      </w:r>
      <w:r w:rsidRPr="00AD5029">
        <w:t xml:space="preserve"> with the Treasury about our budget going forward. </w:t>
      </w:r>
    </w:p>
    <w:p w:rsidR="00E66FFC" w:rsidRPr="00AD5029" w:rsidP="00E66FFC">
      <w:pPr>
        <w:pStyle w:val="Question"/>
        <w:numPr>
          <w:ilvl w:val="0"/>
          <w:numId w:val="9"/>
        </w:numPr>
      </w:pPr>
      <w:sdt>
        <w:sdtPr>
          <w:alias w:val="Member"/>
          <w:tag w:val="&lt;Member mnisId='4403' dodsId='137565'&gt;"/>
          <w:id w:val="-1208720464"/>
          <w:placeholder>
            <w:docPart w:val="1DACCC567FBB4393BEA50BD8888C43F4"/>
          </w:placeholder>
          <w:richText/>
        </w:sdtPr>
        <w:sdtContent>
          <w:r w:rsidRPr="00AD5029">
            <w:rPr>
              <w:b/>
            </w:rPr>
            <w:t>Chris Law:</w:t>
          </w:r>
        </w:sdtContent>
      </w:sdt>
      <w:r w:rsidRPr="00AD5029">
        <w:t xml:space="preserve"> Currently, we do not know what the spending plan is for the next three years. That would be an easier way of putting it.</w:t>
      </w:r>
    </w:p>
    <w:p w:rsidR="00E66FFC" w:rsidRPr="00AD5029" w:rsidP="00E66FFC">
      <w:pPr>
        <w:pStyle w:val="Answer"/>
      </w:pPr>
      <w:sdt>
        <w:sdtPr>
          <w:alias w:val="Witness"/>
          <w:id w:val="997463495"/>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It is subject to the conversations and the final ministerial decisions, given the pressures. </w:t>
      </w:r>
    </w:p>
    <w:p w:rsidR="00E66FFC" w:rsidRPr="00AD5029" w:rsidP="00E66FFC">
      <w:pPr>
        <w:pStyle w:val="Question"/>
        <w:numPr>
          <w:ilvl w:val="0"/>
          <w:numId w:val="9"/>
        </w:numPr>
      </w:pPr>
      <w:sdt>
        <w:sdtPr>
          <w:alias w:val="Member"/>
          <w:tag w:val="&lt;Member mnisId='4403' dodsId='137565'&gt;"/>
          <w:id w:val="-1235165461"/>
          <w:placeholder>
            <w:docPart w:val="1DACCC567FBB4393BEA50BD8888C43F4"/>
          </w:placeholder>
          <w:richText/>
        </w:sdtPr>
        <w:sdtContent>
          <w:r w:rsidRPr="00AD5029">
            <w:rPr>
              <w:b/>
            </w:rPr>
            <w:t>Chris Law:</w:t>
          </w:r>
        </w:sdtContent>
      </w:sdt>
      <w:r w:rsidRPr="00AD5029">
        <w:t xml:space="preserve"> Taking this a bit further—I am expecting the same answer you have just given, probably—what focused strategy or implementation plan does your </w:t>
      </w:r>
      <w:r w:rsidRPr="00AD5029">
        <w:t>Department</w:t>
      </w:r>
      <w:r w:rsidRPr="00AD5029">
        <w:t xml:space="preserve"> have to co-ordinate expenditure across Departments? This goes back to my earlier point. What inter-departmental conversations are happening?</w:t>
      </w:r>
    </w:p>
    <w:p w:rsidR="00E66FFC" w:rsidRPr="00AD5029" w:rsidP="00E66FFC">
      <w:pPr>
        <w:pStyle w:val="Answer"/>
      </w:pPr>
      <w:sdt>
        <w:sdtPr>
          <w:alias w:val="Witness"/>
          <w:id w:val="-204913659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 am going to ask Christian to talk about the inter-departmental arrangements we have put in place at official level. As Christian said earlier, this is a </w:t>
      </w:r>
      <w:r w:rsidRPr="00AD5029" w:rsidR="006C288C">
        <w:t>G</w:t>
      </w:r>
      <w:r w:rsidRPr="00AD5029">
        <w:t>overnment</w:t>
      </w:r>
      <w:r w:rsidRPr="00AD5029">
        <w:t xml:space="preserve"> strategy on international development. </w:t>
      </w:r>
      <w:r w:rsidRPr="00AD5029" w:rsidR="006C288C">
        <w:t>We are p</w:t>
      </w:r>
      <w:r w:rsidRPr="00AD5029">
        <w:t xml:space="preserve">utting in place the mechanisms to have conversations around climate. Now </w:t>
      </w:r>
      <w:r w:rsidR="005B0169">
        <w:t xml:space="preserve">that </w:t>
      </w:r>
      <w:r w:rsidRPr="00AD5029">
        <w:t>we have a Minister for Development</w:t>
      </w:r>
      <w:r w:rsidR="005B0169">
        <w:t>, s</w:t>
      </w:r>
      <w:r w:rsidRPr="00AD5029">
        <w:t>he will be doing likewise at ministerial level to get at the point you are making. Christian, do you want to say a little bit about how you do this officially?</w:t>
      </w:r>
    </w:p>
    <w:p w:rsidR="0031607D" w:rsidP="00E66FFC">
      <w:pPr>
        <w:pStyle w:val="Answer"/>
      </w:pPr>
      <w:sdt>
        <w:sdtPr>
          <w:alias w:val="Witness"/>
          <w:id w:val="1664661020"/>
          <w:placeholder>
            <w:docPart w:val="1DACCC567FBB4393BEA50BD8888C43F4"/>
          </w:placeholder>
          <w:richText/>
        </w:sdtPr>
        <w:sdtContent>
          <w:r w:rsidRPr="00AD5029" w:rsidR="00E66FFC">
            <w:rPr>
              <w:b/>
              <w:bCs/>
              <w:i/>
              <w:iCs/>
            </w:rPr>
            <w:t xml:space="preserve">Christian </w:t>
          </w:r>
          <w:r w:rsidRPr="00AD5029" w:rsidR="00E66FFC">
            <w:rPr>
              <w:b/>
              <w:bCs/>
              <w:i/>
              <w:iCs/>
            </w:rPr>
            <w:t>Rogg</w:t>
          </w:r>
          <w:r w:rsidRPr="00AD5029" w:rsidR="00E66FFC">
            <w:rPr>
              <w:b/>
              <w:bCs/>
              <w:i/>
              <w:iCs/>
            </w:rPr>
            <w:t>:</w:t>
          </w:r>
          <w:r w:rsidRPr="00AD5029" w:rsidR="00E66FFC">
            <w:rPr>
              <w:b/>
            </w:rPr>
            <w:t xml:space="preserve"> </w:t>
          </w:r>
        </w:sdtContent>
      </w:sdt>
      <w:r w:rsidRPr="00AD5029" w:rsidR="00E66FFC">
        <w:t>The cross-Whitehall co-ordination mechanism that links to the strategy first and foremost is about policy coherence because that is one of the key objectives we want to achieve with the strategy. We want to have coherence between Departments working towards the same objectives and staying in lockstep.</w:t>
      </w:r>
      <w:r>
        <w:t xml:space="preserve"> </w:t>
      </w:r>
      <w:r w:rsidRPr="00AD5029" w:rsidR="00E66FFC">
        <w:t>There is also a co-ordination mechanism on the finance side.</w:t>
      </w:r>
    </w:p>
    <w:p w:rsidR="00E66FFC" w:rsidRPr="00AD5029" w:rsidP="00E66FFC">
      <w:pPr>
        <w:pStyle w:val="Answer"/>
      </w:pPr>
      <w:r w:rsidRPr="00AD5029">
        <w:t>Having said th</w:t>
      </w:r>
      <w:r w:rsidR="0031607D">
        <w:t>at</w:t>
      </w:r>
      <w:r w:rsidRPr="00AD5029">
        <w:t>, when you look at the commitments that are made, the FCDO’s role in them is very different. For example, the last one, climate, is one where you have other Government Departments spending a significant share of ODA, whereas on humanitarian that is not the case</w:t>
      </w:r>
      <w:r w:rsidR="008F162A">
        <w:t>;</w:t>
      </w:r>
      <w:r w:rsidRPr="00AD5029">
        <w:t xml:space="preserve"> </w:t>
      </w:r>
      <w:r w:rsidR="008F162A">
        <w:t>t</w:t>
      </w:r>
      <w:r w:rsidRPr="00AD5029">
        <w:t>he idea is about policy coherence, but ultimately the spending authority, the monitoring, the reporting and so on is entirely within the FCDO.</w:t>
      </w:r>
    </w:p>
    <w:p w:rsidR="00E66FFC" w:rsidRPr="00AD5029" w:rsidP="00E66FFC">
      <w:pPr>
        <w:pStyle w:val="Question"/>
        <w:numPr>
          <w:ilvl w:val="0"/>
          <w:numId w:val="9"/>
        </w:numPr>
      </w:pPr>
      <w:sdt>
        <w:sdtPr>
          <w:alias w:val="Member"/>
          <w:tag w:val="&lt;Member mnisId='4403' dodsId='137565'&gt;"/>
          <w:id w:val="-317188306"/>
          <w:placeholder>
            <w:docPart w:val="1DACCC567FBB4393BEA50BD8888C43F4"/>
          </w:placeholder>
          <w:richText/>
        </w:sdtPr>
        <w:sdtContent>
          <w:r w:rsidRPr="00AD5029">
            <w:rPr>
              <w:b/>
            </w:rPr>
            <w:t>Chris Law:</w:t>
          </w:r>
        </w:sdtContent>
      </w:sdt>
      <w:r w:rsidRPr="00AD5029">
        <w:t xml:space="preserve"> Thank you for </w:t>
      </w:r>
      <w:r w:rsidRPr="00AD5029">
        <w:t>that, because</w:t>
      </w:r>
      <w:r w:rsidRPr="00AD5029">
        <w:t xml:space="preserve"> that is helpful. I have here that the UK Government made several commitments during COP26—I remember—such as £290 million to help poorer countries </w:t>
      </w:r>
      <w:r w:rsidR="0031607D">
        <w:t xml:space="preserve">to </w:t>
      </w:r>
      <w:r w:rsidRPr="00AD5029" w:rsidR="006C288C">
        <w:t xml:space="preserve">cope </w:t>
      </w:r>
      <w:r w:rsidRPr="00AD5029">
        <w:t>with climate change. How is the FCDO ensuring that UK Government follow through on their commitments? Let us be blunt</w:t>
      </w:r>
      <w:r w:rsidR="0031607D">
        <w:t>: i</w:t>
      </w:r>
      <w:r w:rsidRPr="00AD5029">
        <w:t xml:space="preserve">s this pledge essential or non-essential aid? In my constituency—I am sure it is the same for </w:t>
      </w:r>
      <w:r w:rsidRPr="00AD5029">
        <w:t>all of</w:t>
      </w:r>
      <w:r w:rsidRPr="00AD5029">
        <w:t xml:space="preserve"> our constituencies—it is utterly essential. </w:t>
      </w:r>
    </w:p>
    <w:p w:rsidR="00E66FFC" w:rsidRPr="00AD5029" w:rsidP="00E66FFC">
      <w:pPr>
        <w:pStyle w:val="Answer"/>
      </w:pPr>
      <w:sdt>
        <w:sdtPr>
          <w:alias w:val="Witness"/>
          <w:id w:val="-30408215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 went through the criteria. You have rightly pointed out that there is a step-up. A lot of these will fall into the category of programmes that are being developed. They will be the ones that will be </w:t>
      </w:r>
      <w:r w:rsidRPr="00AD5029">
        <w:t xml:space="preserve">in our pipeline coming forward for decision. They are not in the category of immediate </w:t>
      </w:r>
      <w:r w:rsidR="0031607D">
        <w:t>life-saving</w:t>
      </w:r>
      <w:r w:rsidR="0031607D">
        <w:t xml:space="preserve"> </w:t>
      </w:r>
      <w:r w:rsidRPr="00AD5029">
        <w:t xml:space="preserve">in the way I described. </w:t>
      </w:r>
    </w:p>
    <w:p w:rsidR="00E66FFC" w:rsidRPr="00AD5029" w:rsidP="00E66FFC">
      <w:pPr>
        <w:pStyle w:val="Remark"/>
      </w:pPr>
      <w:sdt>
        <w:sdtPr>
          <w:alias w:val="Member"/>
          <w:tag w:val="&lt;Member mnisId='4267' dodsId='101347'&gt;"/>
          <w:id w:val="953298569"/>
          <w:placeholder>
            <w:docPart w:val="593622DB07EC4AF7811347F0E612B4FA"/>
          </w:placeholder>
          <w:richText/>
        </w:sdtPr>
        <w:sdtContent>
          <w:r w:rsidRPr="00AD5029">
            <w:rPr>
              <w:b/>
            </w:rPr>
            <w:t>Chair:</w:t>
          </w:r>
        </w:sdtContent>
      </w:sdt>
      <w:r w:rsidRPr="00AD5029">
        <w:t xml:space="preserve"> They are non-essential. </w:t>
      </w:r>
    </w:p>
    <w:p w:rsidR="00E66FFC" w:rsidRPr="00AD5029" w:rsidP="00E66FFC">
      <w:pPr>
        <w:pStyle w:val="Question"/>
        <w:numPr>
          <w:ilvl w:val="0"/>
          <w:numId w:val="9"/>
        </w:numPr>
      </w:pPr>
      <w:sdt>
        <w:sdtPr>
          <w:alias w:val="Member"/>
          <w:tag w:val="&lt;Member mnisId='4403' dodsId='137565'&gt;"/>
          <w:id w:val="1961689746"/>
          <w:placeholder>
            <w:docPart w:val="1DACCC567FBB4393BEA50BD8888C43F4"/>
          </w:placeholder>
          <w:richText/>
        </w:sdtPr>
        <w:sdtContent>
          <w:r w:rsidRPr="00AD5029">
            <w:rPr>
              <w:b/>
            </w:rPr>
            <w:t>Chris Law:</w:t>
          </w:r>
        </w:sdtContent>
      </w:sdt>
      <w:r w:rsidRPr="00AD5029">
        <w:t xml:space="preserve"> The planet being on fire is not essential</w:t>
      </w:r>
      <w:r w:rsidR="0031607D">
        <w:t>;</w:t>
      </w:r>
      <w:r w:rsidRPr="00AD5029">
        <w:t xml:space="preserve"> </w:t>
      </w:r>
      <w:r w:rsidR="0031607D">
        <w:t>i</w:t>
      </w:r>
      <w:r w:rsidRPr="00AD5029">
        <w:t xml:space="preserve">s that what we are saying? </w:t>
      </w:r>
    </w:p>
    <w:p w:rsidR="00E66FFC" w:rsidRPr="00AD5029" w:rsidP="00E66FFC">
      <w:pPr>
        <w:pStyle w:val="Answer"/>
      </w:pPr>
      <w:sdt>
        <w:sdtPr>
          <w:alias w:val="Witness"/>
          <w:id w:val="2059657492"/>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With respect, you are putting words into my mouth. I am saying that these things are part of long</w:t>
      </w:r>
      <w:r w:rsidRPr="00AD5029">
        <w:noBreakHyphen/>
        <w:t>term development work. At the request of the Treasury, as I explained, we were asked to pause decision</w:t>
      </w:r>
      <w:r w:rsidR="0031607D">
        <w:t xml:space="preserve"> </w:t>
      </w:r>
      <w:r w:rsidRPr="00AD5029">
        <w:t xml:space="preserve">making pending final decisions. We have put in place a process to make sure we have not paused things that are </w:t>
      </w:r>
      <w:r w:rsidRPr="00AD5029">
        <w:t>absolutely critical</w:t>
      </w:r>
      <w:r w:rsidRPr="00AD5029">
        <w:t xml:space="preserve"> in terms of saving life today. </w:t>
      </w:r>
      <w:r w:rsidR="0031607D">
        <w:t>T</w:t>
      </w:r>
      <w:r w:rsidRPr="00AD5029">
        <w:t xml:space="preserve">he humanitarian response to climate incidents such as the floods in Pakistan would be a good example of that. That is </w:t>
      </w:r>
      <w:r w:rsidRPr="00AD5029">
        <w:t>absolutely not</w:t>
      </w:r>
      <w:r w:rsidRPr="00AD5029">
        <w:t xml:space="preserve"> paused, and we are still taking decisions around that. </w:t>
      </w:r>
    </w:p>
    <w:p w:rsidR="00E66FFC" w:rsidRPr="00AD5029" w:rsidP="00E66FFC">
      <w:pPr>
        <w:pStyle w:val="Question"/>
        <w:numPr>
          <w:ilvl w:val="0"/>
          <w:numId w:val="9"/>
        </w:numPr>
      </w:pPr>
      <w:sdt>
        <w:sdtPr>
          <w:alias w:val="Member"/>
          <w:tag w:val="&lt;Member mnisId='4267' dodsId='101347'&gt;"/>
          <w:id w:val="498474517"/>
          <w:placeholder>
            <w:docPart w:val="1DACCC567FBB4393BEA50BD8888C43F4"/>
          </w:placeholder>
          <w:richText/>
        </w:sdtPr>
        <w:sdtContent>
          <w:r w:rsidRPr="00AD5029">
            <w:rPr>
              <w:b/>
            </w:rPr>
            <w:t>Chair:</w:t>
          </w:r>
        </w:sdtContent>
      </w:sdt>
      <w:r w:rsidRPr="00AD5029">
        <w:t xml:space="preserve"> You will fund the consequences but not the prevention at this point.</w:t>
      </w:r>
    </w:p>
    <w:p w:rsidR="00E66FFC" w:rsidRPr="00AD5029" w:rsidP="00E66FFC">
      <w:pPr>
        <w:pStyle w:val="Answer"/>
      </w:pPr>
      <w:sdt>
        <w:sdtPr>
          <w:alias w:val="Witness"/>
          <w:id w:val="225578520"/>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We have paused some decisions temporarily.</w:t>
      </w:r>
    </w:p>
    <w:p w:rsidR="00E66FFC" w:rsidRPr="00AD5029" w:rsidP="00E66FFC">
      <w:pPr>
        <w:pStyle w:val="Answer"/>
      </w:pPr>
      <w:sdt>
        <w:sdtPr>
          <w:alias w:val="Witness"/>
          <w:id w:val="-35041368"/>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One of the criteria was also to prevent people from falling into humanitarian need. If we pause one activity and it becomes an urgent humanitarian crisis, we recognise that is not in the interests of us working with those countries and communities and it is also, frankly, not in the interests of the UK taxpayer in that space.</w:t>
      </w:r>
    </w:p>
    <w:p w:rsidR="00E66FFC" w:rsidRPr="00AD5029" w:rsidP="00E66FFC">
      <w:pPr>
        <w:pStyle w:val="Answer"/>
      </w:pPr>
      <w:r w:rsidRPr="00AD5029">
        <w:t>This is very much about not just people who are in humanitarian crises but also preventing people from falling into humanitarian crises. Pakistan was mentioned, but when you look at the Horn of Africa or other parts of the wor</w:t>
      </w:r>
      <w:r w:rsidRPr="00AD5029" w:rsidR="006C288C">
        <w:t>l</w:t>
      </w:r>
      <w:r w:rsidRPr="00AD5029">
        <w:t xml:space="preserve">d, a lot has to do with climate, </w:t>
      </w:r>
      <w:r w:rsidRPr="00AD5029">
        <w:t>drought</w:t>
      </w:r>
      <w:r w:rsidRPr="00AD5029">
        <w:t xml:space="preserve"> or flooding. It does feature very prominently in the process that is </w:t>
      </w:r>
      <w:r w:rsidR="004116BD">
        <w:t>under way</w:t>
      </w:r>
      <w:r w:rsidRPr="00AD5029">
        <w:t>.</w:t>
      </w:r>
    </w:p>
    <w:p w:rsidR="00E66FFC" w:rsidRPr="00AD5029" w:rsidP="00E66FFC">
      <w:pPr>
        <w:pStyle w:val="Question"/>
        <w:numPr>
          <w:ilvl w:val="0"/>
          <w:numId w:val="9"/>
        </w:numPr>
      </w:pPr>
      <w:sdt>
        <w:sdtPr>
          <w:alias w:val="Member"/>
          <w:tag w:val="&lt;Member mnisId='4403' dodsId='137565'&gt;"/>
          <w:id w:val="-1844303957"/>
          <w:placeholder>
            <w:docPart w:val="1DACCC567FBB4393BEA50BD8888C43F4"/>
          </w:placeholder>
          <w:richText/>
        </w:sdtPr>
        <w:sdtContent>
          <w:r w:rsidRPr="00AD5029">
            <w:rPr>
              <w:b/>
            </w:rPr>
            <w:t>Chris Law:</w:t>
          </w:r>
        </w:sdtContent>
      </w:sdt>
      <w:r w:rsidRPr="00AD5029">
        <w:t xml:space="preserve"> That is </w:t>
      </w:r>
      <w:r w:rsidRPr="00AD5029">
        <w:t>really helpful</w:t>
      </w:r>
      <w:r w:rsidRPr="00AD5029">
        <w:t xml:space="preserve">. I am just looking at some of the pledges that have been made. You mentioned </w:t>
      </w:r>
      <w:r w:rsidR="0031607D">
        <w:t xml:space="preserve">Pakistan; </w:t>
      </w:r>
      <w:r w:rsidRPr="00AD5029">
        <w:t>I see that at COP26 £55 million was pledged to Pakistan to fight climate change, manage water more sustainably and unlock climate investment. That is quite important. How much of that money has so far been spent since that pledge last year?</w:t>
      </w:r>
    </w:p>
    <w:p w:rsidR="00E66FFC" w:rsidRPr="00AD5029" w:rsidP="00E66FFC">
      <w:pPr>
        <w:pStyle w:val="Answer"/>
      </w:pPr>
      <w:sdt>
        <w:sdtPr>
          <w:alias w:val="Witness"/>
          <w:id w:val="-1515830668"/>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I would have to come back to you. I do not know off the top of my head.</w:t>
      </w:r>
    </w:p>
    <w:p w:rsidR="00E66FFC" w:rsidRPr="00AD5029" w:rsidP="00E66FFC">
      <w:pPr>
        <w:pStyle w:val="Answer"/>
      </w:pPr>
      <w:sdt>
        <w:sdtPr>
          <w:alias w:val="Member"/>
          <w:tag w:val="&lt;Member mnisId='4403' dodsId='137565'&gt;"/>
          <w:id w:val="-898283887"/>
          <w:placeholder>
            <w:docPart w:val="2EC8A24E11BA424BB3365ADFAA783EC4"/>
          </w:placeholder>
          <w:richText/>
        </w:sdtPr>
        <w:sdtContent>
          <w:r w:rsidRPr="00AD5029">
            <w:rPr>
              <w:b/>
            </w:rPr>
            <w:t>Chris Law:</w:t>
          </w:r>
        </w:sdtContent>
      </w:sdt>
      <w:r w:rsidRPr="00AD5029">
        <w:t xml:space="preserve"> </w:t>
      </w:r>
      <w:r w:rsidR="0031607D">
        <w:t>If y</w:t>
      </w:r>
      <w:r w:rsidRPr="00AD5029">
        <w:t>ou could write to me about that</w:t>
      </w:r>
      <w:r w:rsidR="0031607D">
        <w:t>, t</w:t>
      </w:r>
      <w:r w:rsidRPr="00AD5029">
        <w:t>hat would be helpful.</w:t>
      </w:r>
    </w:p>
    <w:p w:rsidR="00E66FFC" w:rsidRPr="00AD5029" w:rsidP="00E66FFC">
      <w:pPr>
        <w:pStyle w:val="Question"/>
        <w:numPr>
          <w:ilvl w:val="0"/>
          <w:numId w:val="9"/>
        </w:numPr>
      </w:pPr>
      <w:sdt>
        <w:sdtPr>
          <w:alias w:val="Member"/>
          <w:tag w:val="&lt;Member mnisId='4267' dodsId='101347'&gt;"/>
          <w:id w:val="-1016526176"/>
          <w:placeholder>
            <w:docPart w:val="1DACCC567FBB4393BEA50BD8888C43F4"/>
          </w:placeholder>
          <w:richText/>
        </w:sdtPr>
        <w:sdtContent>
          <w:r w:rsidRPr="00AD5029">
            <w:rPr>
              <w:b/>
            </w:rPr>
            <w:t>Chair:</w:t>
          </w:r>
        </w:sdtContent>
      </w:sdt>
      <w:r w:rsidRPr="00AD5029">
        <w:t xml:space="preserve"> Would you also be able to come back and say how much of the pledged money or disbursed money is grants or loans?</w:t>
      </w:r>
    </w:p>
    <w:p w:rsidR="00E66FFC" w:rsidRPr="00AD5029" w:rsidP="00E66FFC">
      <w:pPr>
        <w:pStyle w:val="Answer"/>
      </w:pPr>
      <w:sdt>
        <w:sdtPr>
          <w:alias w:val="Witness"/>
          <w:id w:val="-2680524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Yes.</w:t>
      </w:r>
    </w:p>
    <w:p w:rsidR="00E66FFC" w:rsidRPr="00AD5029" w:rsidP="00E66FFC">
      <w:pPr>
        <w:pStyle w:val="Remark"/>
      </w:pPr>
      <w:sdt>
        <w:sdtPr>
          <w:alias w:val="Member"/>
          <w:tag w:val="&lt;Member mnisId='4267' dodsId='101347'&gt;"/>
          <w:id w:val="1070465881"/>
          <w:placeholder>
            <w:docPart w:val="1DACCC567FBB4393BEA50BD8888C43F4"/>
          </w:placeholder>
          <w:richText/>
        </w:sdtPr>
        <w:sdtContent>
          <w:r w:rsidRPr="00AD5029">
            <w:rPr>
              <w:b/>
            </w:rPr>
            <w:t>Chair:</w:t>
          </w:r>
        </w:sdtContent>
      </w:sdt>
      <w:r w:rsidRPr="00AD5029">
        <w:t xml:space="preserve"> We are doing our next inquiry, the week after next, on debt relief. It is quite a pertinent thing for us.</w:t>
      </w:r>
    </w:p>
    <w:p w:rsidR="00E66FFC" w:rsidRPr="00AD5029" w:rsidP="006C288C">
      <w:pPr>
        <w:pStyle w:val="Answer"/>
      </w:pPr>
      <w:sdt>
        <w:sdtPr>
          <w:alias w:val="Witness"/>
          <w:id w:val="614728814"/>
          <w:placeholder>
            <w:docPart w:val="1DACCC567FBB4393BEA50BD8888C43F4"/>
          </w:placeholder>
          <w:richText/>
        </w:sdtPr>
        <w:sdtContent>
          <w:r w:rsidRPr="00AD5029">
            <w:rPr>
              <w:b/>
              <w:bCs/>
              <w:i/>
              <w:iCs/>
            </w:rPr>
            <w:t xml:space="preserve">Christian </w:t>
          </w:r>
          <w:r w:rsidRPr="00AD5029">
            <w:rPr>
              <w:b/>
              <w:bCs/>
              <w:i/>
              <w:iCs/>
            </w:rPr>
            <w:t>Rogg</w:t>
          </w:r>
          <w:r w:rsidRPr="00AD5029">
            <w:rPr>
              <w:b/>
              <w:bCs/>
              <w:i/>
              <w:iCs/>
            </w:rPr>
            <w:t>:</w:t>
          </w:r>
          <w:r w:rsidRPr="00AD5029">
            <w:rPr>
              <w:b/>
            </w:rPr>
            <w:t xml:space="preserve"> </w:t>
          </w:r>
        </w:sdtContent>
      </w:sdt>
      <w:r w:rsidRPr="00AD5029">
        <w:t xml:space="preserve">Just to answer your question, with a few exceptions—for example, we talked about guarantees in the case of Ukraine—the funding </w:t>
      </w:r>
      <w:r w:rsidRPr="00AD5029">
        <w:t>we are talking about is grant.</w:t>
      </w:r>
      <w:r w:rsidRPr="00AD5029" w:rsidR="006C288C">
        <w:t xml:space="preserve"> </w:t>
      </w:r>
      <w:r w:rsidRPr="00AD5029">
        <w:t>We do not really have loan elements in the sense that other G7 countries or other development donors have. We will confirm that.</w:t>
      </w:r>
    </w:p>
    <w:p w:rsidR="00E66FFC" w:rsidRPr="00AD5029" w:rsidP="00E66FFC">
      <w:pPr>
        <w:pStyle w:val="Question"/>
        <w:numPr>
          <w:ilvl w:val="0"/>
          <w:numId w:val="9"/>
        </w:numPr>
      </w:pPr>
      <w:sdt>
        <w:sdtPr>
          <w:alias w:val="Member"/>
          <w:tag w:val="&lt;Member mnisId='4403' dodsId='137565'&gt;"/>
          <w:id w:val="1400170293"/>
          <w:placeholder>
            <w:docPart w:val="1DACCC567FBB4393BEA50BD8888C43F4"/>
          </w:placeholder>
          <w:richText/>
        </w:sdtPr>
        <w:sdtContent>
          <w:r w:rsidRPr="00AD5029">
            <w:rPr>
              <w:b/>
            </w:rPr>
            <w:t>Chris Law:</w:t>
          </w:r>
        </w:sdtContent>
      </w:sdt>
      <w:r w:rsidRPr="00AD5029">
        <w:t xml:space="preserve"> Just before I come to my last question, to be clear, the decision</w:t>
      </w:r>
      <w:r w:rsidR="0031607D">
        <w:t xml:space="preserve"> </w:t>
      </w:r>
      <w:r w:rsidRPr="00AD5029">
        <w:t>making that needs to happen yesterday is on pause. We do not know how we are going to get the money spent by 2026. It has been said at the UN and at COP26 that the five years we are living through now will determine the next 5,000 years. Do you have any indication</w:t>
      </w:r>
      <w:r w:rsidR="0031607D">
        <w:t xml:space="preserve"> of</w:t>
      </w:r>
      <w:r w:rsidRPr="00AD5029">
        <w:t xml:space="preserve"> when this pause is going to be </w:t>
      </w:r>
      <w:r w:rsidRPr="00AD5029">
        <w:t>unpaused</w:t>
      </w:r>
      <w:r w:rsidRPr="00AD5029">
        <w:t xml:space="preserve"> so we can get on with the programme of trying to protect our environment and our planet?</w:t>
      </w:r>
    </w:p>
    <w:p w:rsidR="00E66FFC" w:rsidRPr="00AD5029" w:rsidP="00E66FFC">
      <w:pPr>
        <w:pStyle w:val="Answer"/>
      </w:pPr>
      <w:sdt>
        <w:sdtPr>
          <w:alias w:val="Witness"/>
          <w:id w:val="2006322978"/>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 xml:space="preserve">I do not recognise your description. As I said, the ICF commitment extends out beyond the </w:t>
      </w:r>
      <w:r w:rsidRPr="00AD5029" w:rsidR="0089779A">
        <w:t>s</w:t>
      </w:r>
      <w:r w:rsidRPr="00AD5029">
        <w:t xml:space="preserve">pending </w:t>
      </w:r>
      <w:r w:rsidRPr="00AD5029" w:rsidR="0089779A">
        <w:t>r</w:t>
      </w:r>
      <w:r w:rsidRPr="00AD5029">
        <w:t xml:space="preserve">eview period. The </w:t>
      </w:r>
      <w:r w:rsidRPr="00AD5029" w:rsidR="0089779A">
        <w:t>s</w:t>
      </w:r>
      <w:r w:rsidRPr="00AD5029">
        <w:t xml:space="preserve">pending </w:t>
      </w:r>
      <w:r w:rsidRPr="00AD5029" w:rsidR="0089779A">
        <w:t>r</w:t>
      </w:r>
      <w:r w:rsidRPr="00AD5029">
        <w:t>eview settlement absolutely took account of how to meet the overall ICF commitment in a staged way. As I said, the FCDO part of that was ring</w:t>
      </w:r>
      <w:r w:rsidRPr="00AD5029">
        <w:noBreakHyphen/>
        <w:t>fenced.</w:t>
      </w:r>
    </w:p>
    <w:p w:rsidR="00E66FFC" w:rsidRPr="00AD5029" w:rsidP="00E66FFC">
      <w:pPr>
        <w:pStyle w:val="Answer"/>
      </w:pPr>
      <w:r w:rsidRPr="00AD5029">
        <w:t xml:space="preserve">In terms of your question </w:t>
      </w:r>
      <w:r w:rsidR="0031607D">
        <w:t>about</w:t>
      </w:r>
      <w:r w:rsidRPr="00AD5029">
        <w:t xml:space="preserve"> when, we hope decisions will be taken before the end of the month and by the time of the Chancellor’s promised announcements on the wider fiscal approach at the end of October.</w:t>
      </w:r>
    </w:p>
    <w:p w:rsidR="00E66FFC" w:rsidRPr="00AD5029" w:rsidP="00E66FFC">
      <w:pPr>
        <w:pStyle w:val="Question"/>
        <w:numPr>
          <w:ilvl w:val="0"/>
          <w:numId w:val="9"/>
        </w:numPr>
      </w:pPr>
      <w:sdt>
        <w:sdtPr>
          <w:alias w:val="Member"/>
          <w:tag w:val="&lt;Member mnisId='4403' dodsId='137565'&gt;"/>
          <w:id w:val="-1379316242"/>
          <w:placeholder>
            <w:docPart w:val="1DACCC567FBB4393BEA50BD8888C43F4"/>
          </w:placeholder>
          <w:richText/>
        </w:sdtPr>
        <w:sdtContent>
          <w:r w:rsidRPr="00AD5029">
            <w:rPr>
              <w:b/>
            </w:rPr>
            <w:t>Chris Law:</w:t>
          </w:r>
        </w:sdtContent>
      </w:sdt>
      <w:r w:rsidRPr="00AD5029">
        <w:t xml:space="preserve"> How do</w:t>
      </w:r>
      <w:r w:rsidRPr="00AD5029" w:rsidR="006C288C">
        <w:t xml:space="preserve"> we</w:t>
      </w:r>
      <w:r w:rsidRPr="00AD5029">
        <w:t xml:space="preserve"> measure progress against the commitments we have been discussing? How are they monitored and reported on?</w:t>
      </w:r>
    </w:p>
    <w:p w:rsidR="00E66FFC" w:rsidRPr="00AD5029" w:rsidP="00E66FFC">
      <w:pPr>
        <w:pStyle w:val="Answer"/>
      </w:pPr>
      <w:sdt>
        <w:sdtPr>
          <w:alias w:val="Witness"/>
          <w:id w:val="-611434220"/>
          <w:placeholder>
            <w:docPart w:val="1DACCC567FBB4393BEA50BD8888C43F4"/>
          </w:placeholder>
          <w:richText/>
        </w:sdtPr>
        <w:sdtContent>
          <w:r w:rsidRPr="00AD5029">
            <w:rPr>
              <w:b/>
              <w:bCs/>
              <w:i/>
              <w:iCs/>
            </w:rPr>
            <w:t>Juliet Chua:</w:t>
          </w:r>
          <w:r w:rsidRPr="00AD5029">
            <w:rPr>
              <w:b/>
            </w:rPr>
            <w:t xml:space="preserve"> </w:t>
          </w:r>
        </w:sdtContent>
      </w:sdt>
      <w:r w:rsidRPr="00AD5029">
        <w:t>We receive monthly updates at the management board of the FCDO on the forward pipeline on ICF projects and programmes. We can see what is coming through in terms of that pipeline against what has already been identified</w:t>
      </w:r>
      <w:r w:rsidR="00A50DA1">
        <w:t>,</w:t>
      </w:r>
      <w:r w:rsidRPr="00AD5029">
        <w:t xml:space="preserve"> </w:t>
      </w:r>
      <w:r w:rsidRPr="00AD5029">
        <w:t xml:space="preserve">and </w:t>
      </w:r>
      <w:r w:rsidRPr="00AD5029" w:rsidR="006C288C">
        <w:t>also</w:t>
      </w:r>
      <w:r w:rsidRPr="00AD5029" w:rsidR="006C288C">
        <w:t xml:space="preserve"> </w:t>
      </w:r>
      <w:r w:rsidRPr="00AD5029">
        <w:t>ensure that teams are doing the work to be able to make sure</w:t>
      </w:r>
      <w:r w:rsidR="00A50DA1">
        <w:t xml:space="preserve"> that,</w:t>
      </w:r>
      <w:r w:rsidRPr="00AD5029">
        <w:t xml:space="preserve"> as we described, there is significant scale-up in future years. We get monthly updates on that.</w:t>
      </w:r>
    </w:p>
    <w:p w:rsidR="00E66FFC" w:rsidRPr="00AD5029" w:rsidP="00E66FFC">
      <w:pPr>
        <w:pStyle w:val="Answer"/>
      </w:pPr>
      <w:r w:rsidRPr="00AD5029">
        <w:t xml:space="preserve">My investment committee also had a thematic review conversation </w:t>
      </w:r>
      <w:r w:rsidR="00A50DA1">
        <w:t>with</w:t>
      </w:r>
      <w:r w:rsidRPr="00AD5029">
        <w:t xml:space="preserve"> the climate and environment team specifically going through their forward thinking on ICF overall. There are updates to Ministers, but it is also something we monitor at the management board.</w:t>
      </w:r>
    </w:p>
    <w:p w:rsidR="00E66FFC" w:rsidRPr="00AD5029" w:rsidP="00E66FFC">
      <w:pPr>
        <w:pStyle w:val="Question"/>
        <w:numPr>
          <w:ilvl w:val="0"/>
          <w:numId w:val="9"/>
        </w:numPr>
      </w:pPr>
      <w:sdt>
        <w:sdtPr>
          <w:alias w:val="Member"/>
          <w:tag w:val="&lt;Member mnisId='4267' dodsId='101347'&gt;"/>
          <w:id w:val="-1768995681"/>
          <w:placeholder>
            <w:docPart w:val="1DACCC567FBB4393BEA50BD8888C43F4"/>
          </w:placeholder>
          <w:richText/>
        </w:sdtPr>
        <w:sdtContent>
          <w:r w:rsidRPr="00AD5029">
            <w:rPr>
              <w:b/>
            </w:rPr>
            <w:t>Chair:</w:t>
          </w:r>
        </w:sdtContent>
      </w:sdt>
      <w:r w:rsidRPr="00AD5029">
        <w:t xml:space="preserve"> Is that something we could get a copy of?</w:t>
      </w:r>
    </w:p>
    <w:p w:rsidR="00E66FFC" w:rsidRPr="00AD5029" w:rsidP="00E66FFC">
      <w:pPr>
        <w:pStyle w:val="Answer"/>
      </w:pPr>
      <w:sdt>
        <w:sdtPr>
          <w:alias w:val="Witness"/>
          <w:id w:val="89360056"/>
          <w:placeholder>
            <w:docPart w:val="1DACCC567FBB4393BEA50BD8888C43F4"/>
          </w:placeholder>
          <w:richText/>
        </w:sdtPr>
        <w:sdtContent>
          <w:r w:rsidRPr="00AD5029" w:rsidR="00080B00">
            <w:rPr>
              <w:b/>
              <w:bCs/>
              <w:i/>
              <w:iCs/>
            </w:rPr>
            <w:t>Sir Philip Barton:</w:t>
          </w:r>
          <w:r w:rsidRPr="00AD5029">
            <w:rPr>
              <w:b/>
            </w:rPr>
            <w:t xml:space="preserve"> </w:t>
          </w:r>
        </w:sdtContent>
      </w:sdt>
      <w:r w:rsidRPr="00AD5029">
        <w:t>Let me come back to you on that.</w:t>
      </w:r>
    </w:p>
    <w:p w:rsidR="00E66FFC" w:rsidRPr="00AD5029" w:rsidP="00E66FFC">
      <w:pPr>
        <w:pStyle w:val="Remark"/>
      </w:pPr>
      <w:sdt>
        <w:sdtPr>
          <w:alias w:val="Member"/>
          <w:tag w:val="&lt;Member mnisId='4267' dodsId='101347'&gt;"/>
          <w:id w:val="513959876"/>
          <w:placeholder>
            <w:docPart w:val="1DACCC567FBB4393BEA50BD8888C43F4"/>
          </w:placeholder>
          <w:richText/>
        </w:sdtPr>
        <w:sdtContent>
          <w:r w:rsidRPr="00AD5029">
            <w:rPr>
              <w:b/>
            </w:rPr>
            <w:t>Chair:</w:t>
          </w:r>
        </w:sdtContent>
      </w:sdt>
      <w:r w:rsidRPr="00AD5029">
        <w:t xml:space="preserve"> If you are unable to share the exact dat</w:t>
      </w:r>
      <w:r w:rsidRPr="00AD5029" w:rsidR="006C288C">
        <w:t>a</w:t>
      </w:r>
      <w:r w:rsidRPr="00AD5029">
        <w:t>, it would be most helpful to see the headlines you are getting people to report on.</w:t>
      </w:r>
    </w:p>
    <w:p w:rsidR="00E66FFC" w:rsidRPr="00AD5029" w:rsidP="00E66FFC">
      <w:pPr>
        <w:pStyle w:val="Remark"/>
      </w:pPr>
      <w:r w:rsidRPr="00AD5029">
        <w:t>As my wonderful Committee colleagues have said, the programme I was trying to remember was the IPPF’s WISH programme. I would also like to correct myself. It was Marie Stopes in Pakistan, not Bangladesh. If you were able to give me an update on those, I would be most grateful.</w:t>
      </w:r>
    </w:p>
    <w:p w:rsidR="00E66FFC" w:rsidP="00E66FFC">
      <w:pPr>
        <w:pStyle w:val="Remark"/>
      </w:pPr>
      <w:r w:rsidRPr="00AD5029">
        <w:t xml:space="preserve">Thank you. You have given us an awful lot of time. You have given us as much information as you were able to. I have never been more aware of the political decisions of individuals having a very direct </w:t>
      </w:r>
      <w:r w:rsidRPr="00AD5029" w:rsidR="00AD5029">
        <w:t>impact</w:t>
      </w:r>
      <w:r w:rsidRPr="00AD5029">
        <w:t xml:space="preserve">. </w:t>
      </w:r>
      <w:r w:rsidR="00A50DA1">
        <w:t xml:space="preserve">This </w:t>
      </w:r>
      <w:r w:rsidRPr="00AD5029">
        <w:t xml:space="preserve">Committee is always incredibly impressed by the development work this </w:t>
      </w:r>
      <w:r w:rsidRPr="00AD5029">
        <w:t>country does. We have such awe and admiration for the experts in the team. I give them our great thanks. Thank you for trying to be as full as you can with your answers. We really appreciate it.</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B6742" w:rsidP="008143FA">
      <w:pPr>
        <w:spacing w:after="0"/>
      </w:pPr>
      <w:r>
        <w:separator/>
      </w:r>
    </w:p>
  </w:footnote>
  <w:footnote w:type="continuationSeparator" w:id="1">
    <w:p w:rsidR="002B6742" w:rsidP="008143FA">
      <w:pPr>
        <w:spacing w:after="0"/>
      </w:pPr>
      <w:r>
        <w:continuationSeparator/>
      </w:r>
    </w:p>
  </w:footnote>
  <w:footnote w:id="2">
    <w:p w:rsidR="004B686B">
      <w:pPr>
        <w:pStyle w:val="FootnoteText"/>
      </w:pPr>
      <w:r>
        <w:rPr>
          <w:rStyle w:val="FootnoteReference"/>
        </w:rPr>
        <w:footnoteRef/>
      </w:r>
      <w:r>
        <w:t xml:space="preserve"> The actual figure is £9.3 billion in 22/23. </w:t>
      </w:r>
    </w:p>
  </w:footnote>
  <w:footnote w:id="3">
    <w:p w:rsidR="00DD2175">
      <w:pPr>
        <w:pStyle w:val="FootnoteText"/>
      </w:pPr>
      <w:r>
        <w:rPr>
          <w:rStyle w:val="FootnoteReference"/>
        </w:rPr>
        <w:footnoteRef/>
      </w:r>
      <w:r>
        <w:t xml:space="preserve"> </w:t>
      </w:r>
      <w:r w:rsidRPr="00DD2175">
        <w:t xml:space="preserve">The ODA pause began after </w:t>
      </w:r>
      <w:r w:rsidR="003B57C6">
        <w:t xml:space="preserve">the </w:t>
      </w:r>
      <w:r w:rsidRPr="00DD2175">
        <w:t>FCDO had completed its 2022-23 COVID-19 vaccine spending”.</w:t>
      </w:r>
    </w:p>
  </w:footnote>
  <w:footnote w:id="4">
    <w:p w:rsidR="00C45753">
      <w:pPr>
        <w:pStyle w:val="FootnoteText"/>
      </w:pPr>
      <w:r>
        <w:rPr>
          <w:rStyle w:val="FootnoteReference"/>
        </w:rPr>
        <w:footnoteRef/>
      </w:r>
      <w:r>
        <w:t xml:space="preserve"> </w:t>
      </w:r>
      <w:r w:rsidRPr="00C45753">
        <w:t xml:space="preserve">UNFPA Supplies Partnership is a Global Health Initiative (GHI) dedicated to the procurement and distribution of contraceptives and maternal health medicines in over 48 of the world’s poorest countries. It is a pooled fund with 20 government and private donors as of 2022. UNFPA Supplies provides over 40% of the world’s donated contraceptives and relies on the UK for around half of its funding. Despite the UK </w:t>
      </w:r>
      <w:r w:rsidR="00DC37C4">
        <w:t>reduc</w:t>
      </w:r>
      <w:r w:rsidRPr="00C45753">
        <w:t xml:space="preserve">ing its contribution from £144m to £20m in 2021, </w:t>
      </w:r>
      <w:r w:rsidR="00F46DEA">
        <w:t>the FCDO</w:t>
      </w:r>
      <w:r w:rsidRPr="00C45753">
        <w:t xml:space="preserve"> remain the largest donor overall.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D4311303BF64B07B2CEE1A198AB54BB"/>
      </w:placeholder>
      <w:richText/>
    </w:sdtPr>
    <w:sdtContent>
      <w:p w:rsidR="00C45753" w:rsidP="009277D8">
        <w:pPr>
          <w:pStyle w:val="Para"/>
          <w:rPr>
            <w:color w:val="808080"/>
          </w:rPr>
        </w:pPr>
        <w:r w:rsidRPr="006241B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DAC26629EA4115A3A94995503529DD"/>
      </w:placeholder>
      <w:richText/>
    </w:sdtPr>
    <w:sdtContent>
      <w:p w:rsidR="00C45753"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6241BB"/>
    <w:rPr>
      <w:color w:val="605E5C"/>
      <w:shd w:val="clear" w:color="auto" w:fill="E1DFDD"/>
    </w:rPr>
  </w:style>
  <w:style w:type="character" w:styleId="CommentReference">
    <w:name w:val="annotation reference"/>
    <w:basedOn w:val="DefaultParagraphFont"/>
    <w:uiPriority w:val="99"/>
    <w:semiHidden/>
    <w:unhideWhenUsed/>
    <w:rsid w:val="00C45753"/>
    <w:rPr>
      <w:sz w:val="16"/>
      <w:szCs w:val="16"/>
    </w:rPr>
  </w:style>
  <w:style w:type="paragraph" w:styleId="CommentText">
    <w:name w:val="annotation text"/>
    <w:basedOn w:val="Normal"/>
    <w:link w:val="CommentTextChar"/>
    <w:uiPriority w:val="99"/>
    <w:semiHidden/>
    <w:unhideWhenUsed/>
    <w:rsid w:val="00C45753"/>
    <w:rPr>
      <w:sz w:val="20"/>
      <w:szCs w:val="20"/>
    </w:rPr>
  </w:style>
  <w:style w:type="character" w:customStyle="1" w:styleId="CommentTextChar">
    <w:name w:val="Comment Text Char"/>
    <w:basedOn w:val="DefaultParagraphFont"/>
    <w:link w:val="CommentText"/>
    <w:uiPriority w:val="99"/>
    <w:semiHidden/>
    <w:rsid w:val="00C4575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45753"/>
    <w:rPr>
      <w:b/>
      <w:bCs/>
    </w:rPr>
  </w:style>
  <w:style w:type="character" w:customStyle="1" w:styleId="CommentSubjectChar">
    <w:name w:val="Comment Subject Char"/>
    <w:basedOn w:val="CommentTextChar"/>
    <w:link w:val="CommentSubject"/>
    <w:uiPriority w:val="99"/>
    <w:semiHidden/>
    <w:rsid w:val="00C45753"/>
    <w:rPr>
      <w:rFonts w:ascii="Verdana" w:hAnsi="Verdana"/>
      <w:b/>
      <w:bCs/>
      <w:sz w:val="20"/>
      <w:szCs w:val="20"/>
    </w:rPr>
  </w:style>
  <w:style w:type="paragraph" w:styleId="FootnoteText">
    <w:name w:val="footnote text"/>
    <w:basedOn w:val="Normal"/>
    <w:link w:val="FootnoteTextChar"/>
    <w:uiPriority w:val="99"/>
    <w:semiHidden/>
    <w:unhideWhenUsed/>
    <w:rsid w:val="00C45753"/>
    <w:pPr>
      <w:spacing w:after="0"/>
    </w:pPr>
    <w:rPr>
      <w:sz w:val="20"/>
      <w:szCs w:val="20"/>
    </w:rPr>
  </w:style>
  <w:style w:type="character" w:customStyle="1" w:styleId="FootnoteTextChar">
    <w:name w:val="Footnote Text Char"/>
    <w:basedOn w:val="DefaultParagraphFont"/>
    <w:link w:val="FootnoteText"/>
    <w:uiPriority w:val="99"/>
    <w:semiHidden/>
    <w:rsid w:val="00C45753"/>
    <w:rPr>
      <w:rFonts w:ascii="Verdana" w:hAnsi="Verdana"/>
      <w:sz w:val="20"/>
      <w:szCs w:val="20"/>
    </w:rPr>
  </w:style>
  <w:style w:type="character" w:styleId="FootnoteReference">
    <w:name w:val="footnote reference"/>
    <w:basedOn w:val="DefaultParagraphFont"/>
    <w:uiPriority w:val="99"/>
    <w:semiHidden/>
    <w:unhideWhenUsed/>
    <w:rsid w:val="00C45753"/>
    <w:rPr>
      <w:vertAlign w:val="superscript"/>
    </w:rPr>
  </w:style>
  <w:style w:type="paragraph" w:styleId="Revision">
    <w:name w:val="Revision"/>
    <w:hidden/>
    <w:uiPriority w:val="99"/>
    <w:semiHidden/>
    <w:rsid w:val="00DB326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4311303BF64B07B2CEE1A198AB54BB"/>
        <w:category>
          <w:name w:val="General"/>
          <w:gallery w:val="placeholder"/>
        </w:category>
        <w:types>
          <w:type w:val="bbPlcHdr"/>
        </w:types>
        <w:behaviors>
          <w:behavior w:val="content"/>
        </w:behaviors>
        <w:guid w:val="{B5BBECE2-840C-4E01-991D-673E0FD8B230}"/>
      </w:docPartPr>
      <w:docPartBody>
        <w:p w:rsidR="00507765" w:rsidP="00E578D2">
          <w:pPr>
            <w:pStyle w:val="BD4311303BF64B07B2CEE1A198AB54BB"/>
          </w:pPr>
          <w:r w:rsidRPr="000753FC">
            <w:rPr>
              <w:rStyle w:val="PlaceholderText"/>
            </w:rPr>
            <w:t>Click here to enter text.</w:t>
          </w:r>
        </w:p>
      </w:docPartBody>
    </w:docPart>
    <w:docPart>
      <w:docPartPr>
        <w:name w:val="D718A1FABA8B4409A3E15EF895955DE3"/>
        <w:category>
          <w:name w:val="General"/>
          <w:gallery w:val="placeholder"/>
        </w:category>
        <w:types>
          <w:type w:val="bbPlcHdr"/>
        </w:types>
        <w:behaviors>
          <w:behavior w:val="content"/>
        </w:behaviors>
        <w:guid w:val="{9258438F-E1A6-4F8E-B21E-64507F97DB53}"/>
      </w:docPartPr>
      <w:docPartBody>
        <w:p w:rsidR="00507765" w:rsidP="00E578D2">
          <w:pPr>
            <w:pStyle w:val="D718A1FABA8B4409A3E15EF895955DE3"/>
          </w:pPr>
          <w:r w:rsidRPr="002B3926">
            <w:rPr>
              <w:rStyle w:val="PlaceholderText"/>
            </w:rPr>
            <w:t>Click here to enter text.</w:t>
          </w:r>
        </w:p>
      </w:docPartBody>
    </w:docPart>
    <w:docPart>
      <w:docPartPr>
        <w:name w:val="77DAC26629EA4115A3A94995503529DD"/>
        <w:category>
          <w:name w:val="General"/>
          <w:gallery w:val="placeholder"/>
        </w:category>
        <w:types>
          <w:type w:val="bbPlcHdr"/>
        </w:types>
        <w:behaviors>
          <w:behavior w:val="content"/>
        </w:behaviors>
        <w:guid w:val="{79A53A32-41A6-49F7-99E1-4C0AF058F4CC}"/>
      </w:docPartPr>
      <w:docPartBody>
        <w:p w:rsidR="00507765" w:rsidP="00E578D2">
          <w:pPr>
            <w:pStyle w:val="77DAC26629EA4115A3A94995503529D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7648381-92B2-4CEB-A22F-C23C6E2165E9}"/>
      </w:docPartPr>
      <w:docPartBody>
        <w:p w:rsidR="00507765">
          <w:r w:rsidRPr="006745D9">
            <w:rPr>
              <w:rStyle w:val="PlaceholderText"/>
            </w:rPr>
            <w:t>Click or tap here to enter text.</w:t>
          </w:r>
        </w:p>
      </w:docPartBody>
    </w:docPart>
    <w:docPart>
      <w:docPartPr>
        <w:name w:val="FB3C90E983D742D08F0B1B30A20FAF3D"/>
        <w:category>
          <w:name w:val="General"/>
          <w:gallery w:val="placeholder"/>
        </w:category>
        <w:types>
          <w:type w:val="bbPlcHdr"/>
        </w:types>
        <w:behaviors>
          <w:behavior w:val="content"/>
        </w:behaviors>
        <w:guid w:val="{BE6BAD57-4559-42CE-8E44-2A221444A9C5}"/>
      </w:docPartPr>
      <w:docPartBody>
        <w:p w:rsidR="002E0410" w:rsidP="009D77BA">
          <w:pPr>
            <w:pStyle w:val="FB3C90E983D742D08F0B1B30A20FAF3D"/>
          </w:pPr>
          <w:r w:rsidRPr="006745D9">
            <w:rPr>
              <w:rStyle w:val="PlaceholderText"/>
            </w:rPr>
            <w:t>Click or tap here to enter text.</w:t>
          </w:r>
        </w:p>
      </w:docPartBody>
    </w:docPart>
    <w:docPart>
      <w:docPartPr>
        <w:name w:val="2E5791BB2F18402D9F12A8CC1DBCCCD7"/>
        <w:category>
          <w:name w:val="General"/>
          <w:gallery w:val="placeholder"/>
        </w:category>
        <w:types>
          <w:type w:val="bbPlcHdr"/>
        </w:types>
        <w:behaviors>
          <w:behavior w:val="content"/>
        </w:behaviors>
        <w:guid w:val="{ED26D744-7532-4936-9AAD-35CCFA6E7BB1}"/>
      </w:docPartPr>
      <w:docPartBody>
        <w:p w:rsidR="002E0410" w:rsidP="009D77BA">
          <w:pPr>
            <w:pStyle w:val="2E5791BB2F18402D9F12A8CC1DBCCCD7"/>
          </w:pPr>
          <w:r w:rsidRPr="006745D9">
            <w:rPr>
              <w:rStyle w:val="PlaceholderText"/>
            </w:rPr>
            <w:t>Click or tap here to enter text.</w:t>
          </w:r>
        </w:p>
      </w:docPartBody>
    </w:docPart>
    <w:docPart>
      <w:docPartPr>
        <w:name w:val="A2F4C048E7B141D0BC0437E6B9E6A41A"/>
        <w:category>
          <w:name w:val="General"/>
          <w:gallery w:val="placeholder"/>
        </w:category>
        <w:types>
          <w:type w:val="bbPlcHdr"/>
        </w:types>
        <w:behaviors>
          <w:behavior w:val="content"/>
        </w:behaviors>
        <w:guid w:val="{D6DF7E94-C69D-41E5-9FD2-3A569CC4D16D}"/>
      </w:docPartPr>
      <w:docPartBody>
        <w:p w:rsidR="002E0410" w:rsidP="009D77BA">
          <w:pPr>
            <w:pStyle w:val="A2F4C048E7B141D0BC0437E6B9E6A41A"/>
          </w:pPr>
          <w:r w:rsidRPr="006745D9">
            <w:rPr>
              <w:rStyle w:val="PlaceholderText"/>
            </w:rPr>
            <w:t>Click or tap here to enter text.</w:t>
          </w:r>
        </w:p>
      </w:docPartBody>
    </w:docPart>
    <w:docPart>
      <w:docPartPr>
        <w:name w:val="9688E8E7FC3E44EB84C3E91595A2D2CD"/>
        <w:category>
          <w:name w:val="General"/>
          <w:gallery w:val="placeholder"/>
        </w:category>
        <w:types>
          <w:type w:val="bbPlcHdr"/>
        </w:types>
        <w:behaviors>
          <w:behavior w:val="content"/>
        </w:behaviors>
        <w:guid w:val="{37E0A251-16BA-4D9B-8017-BA8D775D16CB}"/>
      </w:docPartPr>
      <w:docPartBody>
        <w:p w:rsidR="002E0410" w:rsidP="009D77BA">
          <w:pPr>
            <w:pStyle w:val="9688E8E7FC3E44EB84C3E91595A2D2CD"/>
          </w:pPr>
          <w:r w:rsidRPr="006745D9">
            <w:rPr>
              <w:rStyle w:val="PlaceholderText"/>
            </w:rPr>
            <w:t>Click or tap here to enter text.</w:t>
          </w:r>
        </w:p>
      </w:docPartBody>
    </w:docPart>
    <w:docPart>
      <w:docPartPr>
        <w:name w:val="CD87686C1C2E4E35BFC669C437707212"/>
        <w:category>
          <w:name w:val="General"/>
          <w:gallery w:val="placeholder"/>
        </w:category>
        <w:types>
          <w:type w:val="bbPlcHdr"/>
        </w:types>
        <w:behaviors>
          <w:behavior w:val="content"/>
        </w:behaviors>
        <w:guid w:val="{DCF7B70C-ABF4-45B9-BD9F-BA5E15603A6A}"/>
      </w:docPartPr>
      <w:docPartBody>
        <w:p w:rsidR="002E0410" w:rsidP="009D77BA">
          <w:pPr>
            <w:pStyle w:val="CD87686C1C2E4E35BFC669C437707212"/>
          </w:pPr>
          <w:r w:rsidRPr="006745D9">
            <w:rPr>
              <w:rStyle w:val="PlaceholderText"/>
            </w:rPr>
            <w:t>Click or tap here to enter text.</w:t>
          </w:r>
        </w:p>
      </w:docPartBody>
    </w:docPart>
    <w:docPart>
      <w:docPartPr>
        <w:name w:val="8000CEB8B1894F7B80FA8C5468733F2A"/>
        <w:category>
          <w:name w:val="General"/>
          <w:gallery w:val="placeholder"/>
        </w:category>
        <w:types>
          <w:type w:val="bbPlcHdr"/>
        </w:types>
        <w:behaviors>
          <w:behavior w:val="content"/>
        </w:behaviors>
        <w:guid w:val="{8D0CFCB4-20B6-4CE8-8846-15544B69301D}"/>
      </w:docPartPr>
      <w:docPartBody>
        <w:p w:rsidR="002E0410" w:rsidP="009D77BA">
          <w:pPr>
            <w:pStyle w:val="8000CEB8B1894F7B80FA8C5468733F2A"/>
          </w:pPr>
          <w:r w:rsidRPr="006745D9">
            <w:rPr>
              <w:rStyle w:val="PlaceholderText"/>
            </w:rPr>
            <w:t>Click or tap here to enter text.</w:t>
          </w:r>
        </w:p>
      </w:docPartBody>
    </w:docPart>
    <w:docPart>
      <w:docPartPr>
        <w:name w:val="6CCCA95C157941638783EB4668F39288"/>
        <w:category>
          <w:name w:val="General"/>
          <w:gallery w:val="placeholder"/>
        </w:category>
        <w:types>
          <w:type w:val="bbPlcHdr"/>
        </w:types>
        <w:behaviors>
          <w:behavior w:val="content"/>
        </w:behaviors>
        <w:guid w:val="{5BA36249-A05B-4422-A02B-78D70142A7B1}"/>
      </w:docPartPr>
      <w:docPartBody>
        <w:p w:rsidR="002E0410" w:rsidP="009D77BA">
          <w:pPr>
            <w:pStyle w:val="6CCCA95C157941638783EB4668F39288"/>
          </w:pPr>
          <w:r w:rsidRPr="006745D9">
            <w:rPr>
              <w:rStyle w:val="PlaceholderText"/>
            </w:rPr>
            <w:t>Click or tap here to enter text.</w:t>
          </w:r>
        </w:p>
      </w:docPartBody>
    </w:docPart>
    <w:docPart>
      <w:docPartPr>
        <w:name w:val="AC8BDEA6F6F748ADA88A99DFCEC7797B"/>
        <w:category>
          <w:name w:val="General"/>
          <w:gallery w:val="placeholder"/>
        </w:category>
        <w:types>
          <w:type w:val="bbPlcHdr"/>
        </w:types>
        <w:behaviors>
          <w:behavior w:val="content"/>
        </w:behaviors>
        <w:guid w:val="{2D922763-E4B9-44A6-BC4B-30FFA3B005F4}"/>
      </w:docPartPr>
      <w:docPartBody>
        <w:p w:rsidR="002E0410" w:rsidP="009D77BA">
          <w:pPr>
            <w:pStyle w:val="AC8BDEA6F6F748ADA88A99DFCEC7797B"/>
          </w:pPr>
          <w:r w:rsidRPr="006745D9">
            <w:rPr>
              <w:rStyle w:val="PlaceholderText"/>
            </w:rPr>
            <w:t>Click or tap here to enter text.</w:t>
          </w:r>
        </w:p>
      </w:docPartBody>
    </w:docPart>
    <w:docPart>
      <w:docPartPr>
        <w:name w:val="C57BEA56D5D24959BDBAC05C96DF63C2"/>
        <w:category>
          <w:name w:val="General"/>
          <w:gallery w:val="placeholder"/>
        </w:category>
        <w:types>
          <w:type w:val="bbPlcHdr"/>
        </w:types>
        <w:behaviors>
          <w:behavior w:val="content"/>
        </w:behaviors>
        <w:guid w:val="{81CB55C2-0A56-48BD-B277-17EF96690475}"/>
      </w:docPartPr>
      <w:docPartBody>
        <w:p w:rsidR="002E0410" w:rsidP="009D77BA">
          <w:pPr>
            <w:pStyle w:val="C57BEA56D5D24959BDBAC05C96DF63C2"/>
          </w:pPr>
          <w:r w:rsidRPr="006745D9">
            <w:rPr>
              <w:rStyle w:val="PlaceholderText"/>
            </w:rPr>
            <w:t>Click or tap here to enter text.</w:t>
          </w:r>
        </w:p>
      </w:docPartBody>
    </w:docPart>
    <w:docPart>
      <w:docPartPr>
        <w:name w:val="2C2F9494138C4BFCB214FC231B87A9D7"/>
        <w:category>
          <w:name w:val="General"/>
          <w:gallery w:val="placeholder"/>
        </w:category>
        <w:types>
          <w:type w:val="bbPlcHdr"/>
        </w:types>
        <w:behaviors>
          <w:behavior w:val="content"/>
        </w:behaviors>
        <w:guid w:val="{7A0D1C33-2A69-44C4-9F7D-669160FD1A26}"/>
      </w:docPartPr>
      <w:docPartBody>
        <w:p w:rsidR="002E0410" w:rsidP="009D77BA">
          <w:pPr>
            <w:pStyle w:val="2C2F9494138C4BFCB214FC231B87A9D7"/>
          </w:pPr>
          <w:r w:rsidRPr="006745D9">
            <w:rPr>
              <w:rStyle w:val="PlaceholderText"/>
            </w:rPr>
            <w:t>Click or tap here to enter text.</w:t>
          </w:r>
        </w:p>
      </w:docPartBody>
    </w:docPart>
    <w:docPart>
      <w:docPartPr>
        <w:name w:val="AC99A1E2E40245F190E3C14666F4EA8A"/>
        <w:category>
          <w:name w:val="General"/>
          <w:gallery w:val="placeholder"/>
        </w:category>
        <w:types>
          <w:type w:val="bbPlcHdr"/>
        </w:types>
        <w:behaviors>
          <w:behavior w:val="content"/>
        </w:behaviors>
        <w:guid w:val="{56741D89-9B99-4B12-9AB1-D87FE33F322C}"/>
      </w:docPartPr>
      <w:docPartBody>
        <w:p w:rsidR="002E0410" w:rsidP="009D77BA">
          <w:pPr>
            <w:pStyle w:val="AC99A1E2E40245F190E3C14666F4EA8A"/>
          </w:pPr>
          <w:r w:rsidRPr="006745D9">
            <w:rPr>
              <w:rStyle w:val="PlaceholderText"/>
            </w:rPr>
            <w:t>Click or tap here to enter text.</w:t>
          </w:r>
        </w:p>
      </w:docPartBody>
    </w:docPart>
    <w:docPart>
      <w:docPartPr>
        <w:name w:val="5EE8A4C734A448FBB1CDA1BB427BF21F"/>
        <w:category>
          <w:name w:val="General"/>
          <w:gallery w:val="placeholder"/>
        </w:category>
        <w:types>
          <w:type w:val="bbPlcHdr"/>
        </w:types>
        <w:behaviors>
          <w:behavior w:val="content"/>
        </w:behaviors>
        <w:guid w:val="{DD424951-5F50-4C32-B0D6-575B0B8B30D0}"/>
      </w:docPartPr>
      <w:docPartBody>
        <w:p w:rsidR="002E0410" w:rsidP="009D77BA">
          <w:pPr>
            <w:pStyle w:val="5EE8A4C734A448FBB1CDA1BB427BF21F"/>
          </w:pPr>
          <w:r w:rsidRPr="006745D9">
            <w:rPr>
              <w:rStyle w:val="PlaceholderText"/>
            </w:rPr>
            <w:t>Click or tap here to enter text.</w:t>
          </w:r>
        </w:p>
      </w:docPartBody>
    </w:docPart>
    <w:docPart>
      <w:docPartPr>
        <w:name w:val="7F3EBD487379427891C10CA87D9A53CA"/>
        <w:category>
          <w:name w:val="General"/>
          <w:gallery w:val="placeholder"/>
        </w:category>
        <w:types>
          <w:type w:val="bbPlcHdr"/>
        </w:types>
        <w:behaviors>
          <w:behavior w:val="content"/>
        </w:behaviors>
        <w:guid w:val="{C1933B5C-EB1D-4E1B-9471-820E50C877CA}"/>
      </w:docPartPr>
      <w:docPartBody>
        <w:p w:rsidR="002E0410" w:rsidP="009D77BA">
          <w:pPr>
            <w:pStyle w:val="7F3EBD487379427891C10CA87D9A53CA"/>
          </w:pPr>
          <w:r w:rsidRPr="006745D9">
            <w:rPr>
              <w:rStyle w:val="PlaceholderText"/>
            </w:rPr>
            <w:t>Click or tap here to enter text.</w:t>
          </w:r>
        </w:p>
      </w:docPartBody>
    </w:docPart>
    <w:docPart>
      <w:docPartPr>
        <w:name w:val="CB0E84884434452B89B1B3434B2DAC1F"/>
        <w:category>
          <w:name w:val="General"/>
          <w:gallery w:val="placeholder"/>
        </w:category>
        <w:types>
          <w:type w:val="bbPlcHdr"/>
        </w:types>
        <w:behaviors>
          <w:behavior w:val="content"/>
        </w:behaviors>
        <w:guid w:val="{857B2D9A-A750-419E-A6DA-CCC469B8075D}"/>
      </w:docPartPr>
      <w:docPartBody>
        <w:p w:rsidR="002E0410" w:rsidP="009D77BA">
          <w:pPr>
            <w:pStyle w:val="CB0E84884434452B89B1B3434B2DAC1F"/>
          </w:pPr>
          <w:r w:rsidRPr="006745D9">
            <w:rPr>
              <w:rStyle w:val="PlaceholderText"/>
            </w:rPr>
            <w:t>Click or tap here to enter text.</w:t>
          </w:r>
        </w:p>
      </w:docPartBody>
    </w:docPart>
    <w:docPart>
      <w:docPartPr>
        <w:name w:val="1D27FF1272704807A22A1579AD89C30D"/>
        <w:category>
          <w:name w:val="General"/>
          <w:gallery w:val="placeholder"/>
        </w:category>
        <w:types>
          <w:type w:val="bbPlcHdr"/>
        </w:types>
        <w:behaviors>
          <w:behavior w:val="content"/>
        </w:behaviors>
        <w:guid w:val="{296F7603-DA92-4EC9-BF48-BDC43A4A1499}"/>
      </w:docPartPr>
      <w:docPartBody>
        <w:p w:rsidR="002E0410" w:rsidP="009D77BA">
          <w:pPr>
            <w:pStyle w:val="1D27FF1272704807A22A1579AD89C30D"/>
          </w:pPr>
          <w:r w:rsidRPr="006745D9">
            <w:rPr>
              <w:rStyle w:val="PlaceholderText"/>
            </w:rPr>
            <w:t>Click or tap here to enter text.</w:t>
          </w:r>
        </w:p>
      </w:docPartBody>
    </w:docPart>
    <w:docPart>
      <w:docPartPr>
        <w:name w:val="A83311A6D40C4D348C071B1013124E75"/>
        <w:category>
          <w:name w:val="General"/>
          <w:gallery w:val="placeholder"/>
        </w:category>
        <w:types>
          <w:type w:val="bbPlcHdr"/>
        </w:types>
        <w:behaviors>
          <w:behavior w:val="content"/>
        </w:behaviors>
        <w:guid w:val="{47600172-6E0E-4AA2-8C48-AFBFE49D6E3E}"/>
      </w:docPartPr>
      <w:docPartBody>
        <w:p w:rsidR="00A36F30" w:rsidP="002E0410">
          <w:pPr>
            <w:pStyle w:val="A83311A6D40C4D348C071B1013124E75"/>
          </w:pPr>
          <w:r w:rsidRPr="006745D9">
            <w:rPr>
              <w:rStyle w:val="PlaceholderText"/>
            </w:rPr>
            <w:t>Click or tap here to enter text.</w:t>
          </w:r>
        </w:p>
      </w:docPartBody>
    </w:docPart>
    <w:docPart>
      <w:docPartPr>
        <w:name w:val="63503B32946E4AE785D6D7DC44A37293"/>
        <w:category>
          <w:name w:val="General"/>
          <w:gallery w:val="placeholder"/>
        </w:category>
        <w:types>
          <w:type w:val="bbPlcHdr"/>
        </w:types>
        <w:behaviors>
          <w:behavior w:val="content"/>
        </w:behaviors>
        <w:guid w:val="{06044F20-EE1B-4228-AE7B-8DD2E33B9974}"/>
      </w:docPartPr>
      <w:docPartBody>
        <w:p w:rsidR="00A36F30" w:rsidP="002E0410">
          <w:pPr>
            <w:pStyle w:val="63503B32946E4AE785D6D7DC44A37293"/>
          </w:pPr>
          <w:r w:rsidRPr="006745D9">
            <w:rPr>
              <w:rStyle w:val="PlaceholderText"/>
            </w:rPr>
            <w:t>Click or tap here to enter text.</w:t>
          </w:r>
        </w:p>
      </w:docPartBody>
    </w:docPart>
    <w:docPart>
      <w:docPartPr>
        <w:name w:val="D7A9558649884384ADC56DDFB0FCD340"/>
        <w:category>
          <w:name w:val="General"/>
          <w:gallery w:val="placeholder"/>
        </w:category>
        <w:types>
          <w:type w:val="bbPlcHdr"/>
        </w:types>
        <w:behaviors>
          <w:behavior w:val="content"/>
        </w:behaviors>
        <w:guid w:val="{12993427-81B4-4383-8B6D-FB9889F6A9D2}"/>
      </w:docPartPr>
      <w:docPartBody>
        <w:p w:rsidR="00A36F30" w:rsidP="002E0410">
          <w:pPr>
            <w:pStyle w:val="D7A9558649884384ADC56DDFB0FCD340"/>
          </w:pPr>
          <w:r w:rsidRPr="006745D9">
            <w:rPr>
              <w:rStyle w:val="PlaceholderText"/>
            </w:rPr>
            <w:t>Click or tap here to enter text.</w:t>
          </w:r>
        </w:p>
      </w:docPartBody>
    </w:docPart>
    <w:docPart>
      <w:docPartPr>
        <w:name w:val="1DACCC567FBB4393BEA50BD8888C43F4"/>
        <w:category>
          <w:name w:val="General"/>
          <w:gallery w:val="placeholder"/>
        </w:category>
        <w:types>
          <w:type w:val="bbPlcHdr"/>
        </w:types>
        <w:behaviors>
          <w:behavior w:val="content"/>
        </w:behaviors>
        <w:guid w:val="{E90293F8-FDAD-4B3C-8FDF-5C6EEF193959}"/>
      </w:docPartPr>
      <w:docPartBody>
        <w:p w:rsidR="00A0328B" w:rsidP="00A36F30">
          <w:pPr>
            <w:pStyle w:val="1DACCC567FBB4393BEA50BD8888C43F4"/>
          </w:pPr>
          <w:r w:rsidRPr="006745D9">
            <w:rPr>
              <w:rStyle w:val="PlaceholderText"/>
            </w:rPr>
            <w:t>Click or tap here to enter text.</w:t>
          </w:r>
        </w:p>
      </w:docPartBody>
    </w:docPart>
    <w:docPart>
      <w:docPartPr>
        <w:name w:val="06F94F9D64894CCA81BC1F32CA51E6F0"/>
        <w:category>
          <w:name w:val="General"/>
          <w:gallery w:val="placeholder"/>
        </w:category>
        <w:types>
          <w:type w:val="bbPlcHdr"/>
        </w:types>
        <w:behaviors>
          <w:behavior w:val="content"/>
        </w:behaviors>
        <w:guid w:val="{7DFD4931-9F40-46D9-BED0-F989214417AC}"/>
      </w:docPartPr>
      <w:docPartBody>
        <w:p w:rsidR="00A0328B" w:rsidP="00A36F30">
          <w:pPr>
            <w:pStyle w:val="06F94F9D64894CCA81BC1F32CA51E6F0"/>
          </w:pPr>
          <w:r w:rsidRPr="006745D9">
            <w:rPr>
              <w:rStyle w:val="PlaceholderText"/>
            </w:rPr>
            <w:t>Click or tap here to enter text.</w:t>
          </w:r>
        </w:p>
      </w:docPartBody>
    </w:docPart>
    <w:docPart>
      <w:docPartPr>
        <w:name w:val="BDF74BAC00FF467EB23FC9E6927E27E7"/>
        <w:category>
          <w:name w:val="General"/>
          <w:gallery w:val="placeholder"/>
        </w:category>
        <w:types>
          <w:type w:val="bbPlcHdr"/>
        </w:types>
        <w:behaviors>
          <w:behavior w:val="content"/>
        </w:behaviors>
        <w:guid w:val="{447F3D72-F20A-4464-9798-BA5AC5BF7589}"/>
      </w:docPartPr>
      <w:docPartBody>
        <w:p w:rsidR="00A0328B" w:rsidP="00A36F30">
          <w:pPr>
            <w:pStyle w:val="BDF74BAC00FF467EB23FC9E6927E27E7"/>
          </w:pPr>
          <w:r w:rsidRPr="006745D9">
            <w:rPr>
              <w:rStyle w:val="PlaceholderText"/>
            </w:rPr>
            <w:t>Click or tap here to enter text.</w:t>
          </w:r>
        </w:p>
      </w:docPartBody>
    </w:docPart>
    <w:docPart>
      <w:docPartPr>
        <w:name w:val="8D9083C7E4C74B15BB057F91C2903E11"/>
        <w:category>
          <w:name w:val="General"/>
          <w:gallery w:val="placeholder"/>
        </w:category>
        <w:types>
          <w:type w:val="bbPlcHdr"/>
        </w:types>
        <w:behaviors>
          <w:behavior w:val="content"/>
        </w:behaviors>
        <w:guid w:val="{B0D9BDC6-E76A-4CE2-AF61-5255D973C391}"/>
      </w:docPartPr>
      <w:docPartBody>
        <w:p w:rsidR="00A0328B" w:rsidP="00A36F30">
          <w:pPr>
            <w:pStyle w:val="8D9083C7E4C74B15BB057F91C2903E11"/>
          </w:pPr>
          <w:r>
            <w:rPr>
              <w:rStyle w:val="PlaceholderText"/>
            </w:rPr>
            <w:t>Click or tap here to enter text.</w:t>
          </w:r>
        </w:p>
      </w:docPartBody>
    </w:docPart>
    <w:docPart>
      <w:docPartPr>
        <w:name w:val="6818B5C5C5FD42C3A645AB3EF9472100"/>
        <w:category>
          <w:name w:val="General"/>
          <w:gallery w:val="placeholder"/>
        </w:category>
        <w:types>
          <w:type w:val="bbPlcHdr"/>
        </w:types>
        <w:behaviors>
          <w:behavior w:val="content"/>
        </w:behaviors>
        <w:guid w:val="{BA44A11A-17E3-4EEF-8FAD-6AADA776764F}"/>
      </w:docPartPr>
      <w:docPartBody>
        <w:p w:rsidR="00A0328B" w:rsidP="00A36F30">
          <w:pPr>
            <w:pStyle w:val="6818B5C5C5FD42C3A645AB3EF9472100"/>
          </w:pPr>
          <w:r w:rsidRPr="006745D9">
            <w:rPr>
              <w:rStyle w:val="PlaceholderText"/>
            </w:rPr>
            <w:t>Click or tap here to enter text.</w:t>
          </w:r>
        </w:p>
      </w:docPartBody>
    </w:docPart>
    <w:docPart>
      <w:docPartPr>
        <w:name w:val="4EA64DAC9CF24F8FBA808455371D05F8"/>
        <w:category>
          <w:name w:val="General"/>
          <w:gallery w:val="placeholder"/>
        </w:category>
        <w:types>
          <w:type w:val="bbPlcHdr"/>
        </w:types>
        <w:behaviors>
          <w:behavior w:val="content"/>
        </w:behaviors>
        <w:guid w:val="{2C6D6C6F-698E-4710-B1B3-D1F228AB1A09}"/>
      </w:docPartPr>
      <w:docPartBody>
        <w:p w:rsidR="00A0328B" w:rsidP="00A36F30">
          <w:pPr>
            <w:pStyle w:val="4EA64DAC9CF24F8FBA808455371D05F8"/>
          </w:pPr>
          <w:r w:rsidRPr="006745D9">
            <w:rPr>
              <w:rStyle w:val="PlaceholderText"/>
            </w:rPr>
            <w:t>Click or tap here to enter text.</w:t>
          </w:r>
        </w:p>
      </w:docPartBody>
    </w:docPart>
    <w:docPart>
      <w:docPartPr>
        <w:name w:val="D2F54FC0EE6A4D198C77483C48FF8BE5"/>
        <w:category>
          <w:name w:val="General"/>
          <w:gallery w:val="placeholder"/>
        </w:category>
        <w:types>
          <w:type w:val="bbPlcHdr"/>
        </w:types>
        <w:behaviors>
          <w:behavior w:val="content"/>
        </w:behaviors>
        <w:guid w:val="{62ADA075-4CFB-45FF-A621-FE4520B1FA4A}"/>
      </w:docPartPr>
      <w:docPartBody>
        <w:p w:rsidR="00A0328B" w:rsidP="00A36F30">
          <w:pPr>
            <w:pStyle w:val="D2F54FC0EE6A4D198C77483C48FF8BE5"/>
          </w:pPr>
          <w:r>
            <w:rPr>
              <w:rStyle w:val="PlaceholderText"/>
            </w:rPr>
            <w:t>Click or tap here to enter text.</w:t>
          </w:r>
        </w:p>
      </w:docPartBody>
    </w:docPart>
    <w:docPart>
      <w:docPartPr>
        <w:name w:val="32DCD3C0D16C4AB4879C959BD8146474"/>
        <w:category>
          <w:name w:val="General"/>
          <w:gallery w:val="placeholder"/>
        </w:category>
        <w:types>
          <w:type w:val="bbPlcHdr"/>
        </w:types>
        <w:behaviors>
          <w:behavior w:val="content"/>
        </w:behaviors>
        <w:guid w:val="{01590BB5-E25E-405A-8EFD-6722748943E7}"/>
      </w:docPartPr>
      <w:docPartBody>
        <w:p w:rsidR="00A0328B" w:rsidP="00A36F30">
          <w:pPr>
            <w:pStyle w:val="32DCD3C0D16C4AB4879C959BD8146474"/>
          </w:pPr>
          <w:r>
            <w:rPr>
              <w:rStyle w:val="PlaceholderText"/>
            </w:rPr>
            <w:t>Click or tap here to enter text.</w:t>
          </w:r>
        </w:p>
      </w:docPartBody>
    </w:docPart>
    <w:docPart>
      <w:docPartPr>
        <w:name w:val="06C6D4440D6641A688D4A8C1DC4F9427"/>
        <w:category>
          <w:name w:val="General"/>
          <w:gallery w:val="placeholder"/>
        </w:category>
        <w:types>
          <w:type w:val="bbPlcHdr"/>
        </w:types>
        <w:behaviors>
          <w:behavior w:val="content"/>
        </w:behaviors>
        <w:guid w:val="{CBB54565-D064-4760-B0E6-DC3F12E8E374}"/>
      </w:docPartPr>
      <w:docPartBody>
        <w:p w:rsidR="00A0328B" w:rsidP="00A36F30">
          <w:pPr>
            <w:pStyle w:val="06C6D4440D6641A688D4A8C1DC4F9427"/>
          </w:pPr>
          <w:r>
            <w:rPr>
              <w:rStyle w:val="PlaceholderText"/>
            </w:rPr>
            <w:t>Click or tap here to enter text.</w:t>
          </w:r>
        </w:p>
      </w:docPartBody>
    </w:docPart>
    <w:docPart>
      <w:docPartPr>
        <w:name w:val="953C2AB02A2140C0AE25C4F83E49EBFE"/>
        <w:category>
          <w:name w:val="General"/>
          <w:gallery w:val="placeholder"/>
        </w:category>
        <w:types>
          <w:type w:val="bbPlcHdr"/>
        </w:types>
        <w:behaviors>
          <w:behavior w:val="content"/>
        </w:behaviors>
        <w:guid w:val="{49B23E30-7CE0-4AC9-A46F-FD6BE50D2785}"/>
      </w:docPartPr>
      <w:docPartBody>
        <w:p w:rsidR="00A0328B" w:rsidP="00A36F30">
          <w:pPr>
            <w:pStyle w:val="953C2AB02A2140C0AE25C4F83E49EBFE"/>
          </w:pPr>
          <w:r>
            <w:rPr>
              <w:rStyle w:val="PlaceholderText"/>
            </w:rPr>
            <w:t>Click or tap here to enter text.</w:t>
          </w:r>
        </w:p>
      </w:docPartBody>
    </w:docPart>
    <w:docPart>
      <w:docPartPr>
        <w:name w:val="E1A1548879D84D428E0DD05342B1496B"/>
        <w:category>
          <w:name w:val="General"/>
          <w:gallery w:val="placeholder"/>
        </w:category>
        <w:types>
          <w:type w:val="bbPlcHdr"/>
        </w:types>
        <w:behaviors>
          <w:behavior w:val="content"/>
        </w:behaviors>
        <w:guid w:val="{A6EA0FA5-179B-4673-8491-C95A61068522}"/>
      </w:docPartPr>
      <w:docPartBody>
        <w:p w:rsidR="00A0328B" w:rsidP="00A36F30">
          <w:pPr>
            <w:pStyle w:val="E1A1548879D84D428E0DD05342B1496B"/>
          </w:pPr>
          <w:r>
            <w:rPr>
              <w:rStyle w:val="PlaceholderText"/>
            </w:rPr>
            <w:t>Click or tap here to enter text.</w:t>
          </w:r>
        </w:p>
      </w:docPartBody>
    </w:docPart>
    <w:docPart>
      <w:docPartPr>
        <w:name w:val="0DB8DCBEE9A04303BFA1D3D8322929F0"/>
        <w:category>
          <w:name w:val="General"/>
          <w:gallery w:val="placeholder"/>
        </w:category>
        <w:types>
          <w:type w:val="bbPlcHdr"/>
        </w:types>
        <w:behaviors>
          <w:behavior w:val="content"/>
        </w:behaviors>
        <w:guid w:val="{FFC8EA04-572D-4759-B139-E7DCEA01EBE8}"/>
      </w:docPartPr>
      <w:docPartBody>
        <w:p w:rsidR="00A0328B" w:rsidP="00A36F30">
          <w:pPr>
            <w:pStyle w:val="0DB8DCBEE9A04303BFA1D3D8322929F0"/>
          </w:pPr>
          <w:r>
            <w:rPr>
              <w:rStyle w:val="PlaceholderText"/>
            </w:rPr>
            <w:t>Click or tap here to enter text.</w:t>
          </w:r>
        </w:p>
      </w:docPartBody>
    </w:docPart>
    <w:docPart>
      <w:docPartPr>
        <w:name w:val="005C64DF0C7C48F2B59CD3C1D600A028"/>
        <w:category>
          <w:name w:val="General"/>
          <w:gallery w:val="placeholder"/>
        </w:category>
        <w:types>
          <w:type w:val="bbPlcHdr"/>
        </w:types>
        <w:behaviors>
          <w:behavior w:val="content"/>
        </w:behaviors>
        <w:guid w:val="{4B275958-0DB8-4BD4-AF4F-12DD2D3437F7}"/>
      </w:docPartPr>
      <w:docPartBody>
        <w:p w:rsidR="00A0328B" w:rsidP="00A36F30">
          <w:pPr>
            <w:pStyle w:val="005C64DF0C7C48F2B59CD3C1D600A028"/>
          </w:pPr>
          <w:r>
            <w:rPr>
              <w:rStyle w:val="PlaceholderText"/>
            </w:rPr>
            <w:t>Click or tap here to enter text.</w:t>
          </w:r>
        </w:p>
      </w:docPartBody>
    </w:docPart>
    <w:docPart>
      <w:docPartPr>
        <w:name w:val="E9A839FA1940445FBF6C589D6A1D6BB7"/>
        <w:category>
          <w:name w:val="General"/>
          <w:gallery w:val="placeholder"/>
        </w:category>
        <w:types>
          <w:type w:val="bbPlcHdr"/>
        </w:types>
        <w:behaviors>
          <w:behavior w:val="content"/>
        </w:behaviors>
        <w:guid w:val="{04E6E204-6C54-4305-8B71-91026A51D19F}"/>
      </w:docPartPr>
      <w:docPartBody>
        <w:p w:rsidR="00A0328B" w:rsidP="00A36F30">
          <w:pPr>
            <w:pStyle w:val="E9A839FA1940445FBF6C589D6A1D6BB7"/>
          </w:pPr>
          <w:r w:rsidRPr="006745D9">
            <w:rPr>
              <w:rStyle w:val="PlaceholderText"/>
            </w:rPr>
            <w:t>Click or tap here to enter text.</w:t>
          </w:r>
        </w:p>
      </w:docPartBody>
    </w:docPart>
    <w:docPart>
      <w:docPartPr>
        <w:name w:val="2A3E076B8E3C4830891C5C7F6DA52351"/>
        <w:category>
          <w:name w:val="General"/>
          <w:gallery w:val="placeholder"/>
        </w:category>
        <w:types>
          <w:type w:val="bbPlcHdr"/>
        </w:types>
        <w:behaviors>
          <w:behavior w:val="content"/>
        </w:behaviors>
        <w:guid w:val="{C1282295-251D-4D50-96C3-0ED32079247C}"/>
      </w:docPartPr>
      <w:docPartBody>
        <w:p w:rsidR="00A0328B" w:rsidP="00A36F30">
          <w:pPr>
            <w:pStyle w:val="2A3E076B8E3C4830891C5C7F6DA52351"/>
          </w:pPr>
          <w:r w:rsidRPr="006745D9">
            <w:rPr>
              <w:rStyle w:val="PlaceholderText"/>
            </w:rPr>
            <w:t>Click or tap here to enter text.</w:t>
          </w:r>
        </w:p>
      </w:docPartBody>
    </w:docPart>
    <w:docPart>
      <w:docPartPr>
        <w:name w:val="8853470EB8264FBA8DCDB3AEB95E56BA"/>
        <w:category>
          <w:name w:val="General"/>
          <w:gallery w:val="placeholder"/>
        </w:category>
        <w:types>
          <w:type w:val="bbPlcHdr"/>
        </w:types>
        <w:behaviors>
          <w:behavior w:val="content"/>
        </w:behaviors>
        <w:guid w:val="{CDE6B3AF-12D6-4F2A-993B-C70B091E50CA}"/>
      </w:docPartPr>
      <w:docPartBody>
        <w:p w:rsidR="00A0328B" w:rsidP="00A36F30">
          <w:pPr>
            <w:pStyle w:val="8853470EB8264FBA8DCDB3AEB95E56BA"/>
          </w:pPr>
          <w:r>
            <w:rPr>
              <w:rStyle w:val="PlaceholderText"/>
            </w:rPr>
            <w:t>Click or tap here to enter text.</w:t>
          </w:r>
        </w:p>
      </w:docPartBody>
    </w:docPart>
    <w:docPart>
      <w:docPartPr>
        <w:name w:val="7C3ADA2B920840969EE5C36302E42D39"/>
        <w:category>
          <w:name w:val="General"/>
          <w:gallery w:val="placeholder"/>
        </w:category>
        <w:types>
          <w:type w:val="bbPlcHdr"/>
        </w:types>
        <w:behaviors>
          <w:behavior w:val="content"/>
        </w:behaviors>
        <w:guid w:val="{C0F508EE-6A36-4175-B275-7EE12AD801DC}"/>
      </w:docPartPr>
      <w:docPartBody>
        <w:p w:rsidR="00A0328B" w:rsidP="00A36F30">
          <w:pPr>
            <w:pStyle w:val="7C3ADA2B920840969EE5C36302E42D39"/>
          </w:pPr>
          <w:r>
            <w:rPr>
              <w:rStyle w:val="PlaceholderText"/>
            </w:rPr>
            <w:t>Click or tap here to enter text.</w:t>
          </w:r>
        </w:p>
      </w:docPartBody>
    </w:docPart>
    <w:docPart>
      <w:docPartPr>
        <w:name w:val="593622DB07EC4AF7811347F0E612B4FA"/>
        <w:category>
          <w:name w:val="General"/>
          <w:gallery w:val="placeholder"/>
        </w:category>
        <w:types>
          <w:type w:val="bbPlcHdr"/>
        </w:types>
        <w:behaviors>
          <w:behavior w:val="content"/>
        </w:behaviors>
        <w:guid w:val="{177A53B5-3324-473E-90D2-C3199761FD21}"/>
      </w:docPartPr>
      <w:docPartBody>
        <w:p w:rsidR="00A0328B" w:rsidP="00A36F30">
          <w:pPr>
            <w:pStyle w:val="593622DB07EC4AF7811347F0E612B4FA"/>
          </w:pPr>
          <w:r>
            <w:rPr>
              <w:rStyle w:val="PlaceholderText"/>
            </w:rPr>
            <w:t>Click or tap here to enter text.</w:t>
          </w:r>
        </w:p>
      </w:docPartBody>
    </w:docPart>
    <w:docPart>
      <w:docPartPr>
        <w:name w:val="2EC8A24E11BA424BB3365ADFAA783EC4"/>
        <w:category>
          <w:name w:val="General"/>
          <w:gallery w:val="placeholder"/>
        </w:category>
        <w:types>
          <w:type w:val="bbPlcHdr"/>
        </w:types>
        <w:behaviors>
          <w:behavior w:val="content"/>
        </w:behaviors>
        <w:guid w:val="{2F0CF562-FFB3-4F0A-8C0F-305D88CDA509}"/>
      </w:docPartPr>
      <w:docPartBody>
        <w:p w:rsidR="00A0328B" w:rsidP="00A36F30">
          <w:pPr>
            <w:pStyle w:val="2EC8A24E11BA424BB3365ADFAA783EC4"/>
          </w:pPr>
          <w:r>
            <w:rPr>
              <w:rStyle w:val="PlaceholderText"/>
            </w:rPr>
            <w:t>Click or tap here to enter text.</w:t>
          </w:r>
        </w:p>
      </w:docPartBody>
    </w:docPart>
    <w:docPart>
      <w:docPartPr>
        <w:name w:val="5130710517D24EBA958DED2F43B9CA3B"/>
        <w:category>
          <w:name w:val="General"/>
          <w:gallery w:val="placeholder"/>
        </w:category>
        <w:types>
          <w:type w:val="bbPlcHdr"/>
        </w:types>
        <w:behaviors>
          <w:behavior w:val="content"/>
        </w:behaviors>
        <w:guid w:val="{CEE85309-8052-4926-BAA1-3687D8B10CF4}"/>
      </w:docPartPr>
      <w:docPartBody>
        <w:p w:rsidR="00A0328B" w:rsidP="00A36F30">
          <w:pPr>
            <w:pStyle w:val="5130710517D24EBA958DED2F43B9CA3B"/>
          </w:pPr>
          <w:r w:rsidRPr="006745D9">
            <w:rPr>
              <w:rStyle w:val="PlaceholderText"/>
            </w:rPr>
            <w:t>Click or tap here to enter text.</w:t>
          </w:r>
        </w:p>
      </w:docPartBody>
    </w:docPart>
    <w:docPart>
      <w:docPartPr>
        <w:name w:val="CD783F401FB64AC09EB5B648BC011C82"/>
        <w:category>
          <w:name w:val="General"/>
          <w:gallery w:val="placeholder"/>
        </w:category>
        <w:types>
          <w:type w:val="bbPlcHdr"/>
        </w:types>
        <w:behaviors>
          <w:behavior w:val="content"/>
        </w:behaviors>
        <w:guid w:val="{B0D3A499-91C2-46BE-9F29-BFA2D4CF0028}"/>
      </w:docPartPr>
      <w:docPartBody>
        <w:p w:rsidR="00A0328B" w:rsidP="00A36F30">
          <w:pPr>
            <w:pStyle w:val="CD783F401FB64AC09EB5B648BC011C82"/>
          </w:pPr>
          <w:r w:rsidRPr="006745D9">
            <w:rPr>
              <w:rStyle w:val="PlaceholderText"/>
            </w:rPr>
            <w:t>Click or tap here to enter text.</w:t>
          </w:r>
        </w:p>
      </w:docPartBody>
    </w:docPart>
    <w:docPart>
      <w:docPartPr>
        <w:name w:val="19EC3FB9479746088BFA174AAEE03B7C"/>
        <w:category>
          <w:name w:val="General"/>
          <w:gallery w:val="placeholder"/>
        </w:category>
        <w:types>
          <w:type w:val="bbPlcHdr"/>
        </w:types>
        <w:behaviors>
          <w:behavior w:val="content"/>
        </w:behaviors>
        <w:guid w:val="{006D2B32-5F95-454B-9827-9B1DC9EA5D80}"/>
      </w:docPartPr>
      <w:docPartBody>
        <w:p w:rsidR="00A0328B" w:rsidP="00A36F30">
          <w:pPr>
            <w:pStyle w:val="19EC3FB9479746088BFA174AAEE03B7C"/>
          </w:pPr>
          <w:r w:rsidRPr="006745D9">
            <w:rPr>
              <w:rStyle w:val="PlaceholderText"/>
            </w:rPr>
            <w:t>Click or tap here to enter text.</w:t>
          </w:r>
        </w:p>
      </w:docPartBody>
    </w:docPart>
    <w:docPart>
      <w:docPartPr>
        <w:name w:val="0ECFC587C7DF4E93AEFEBBD256BD39ED"/>
        <w:category>
          <w:name w:val="General"/>
          <w:gallery w:val="placeholder"/>
        </w:category>
        <w:types>
          <w:type w:val="bbPlcHdr"/>
        </w:types>
        <w:behaviors>
          <w:behavior w:val="content"/>
        </w:behaviors>
        <w:guid w:val="{520F5569-B004-417F-B6E0-8D1A2529E9B3}"/>
      </w:docPartPr>
      <w:docPartBody>
        <w:p w:rsidR="00A0328B" w:rsidP="00A36F30">
          <w:pPr>
            <w:pStyle w:val="0ECFC587C7DF4E93AEFEBBD256BD39ED"/>
          </w:pPr>
          <w:r w:rsidRPr="006745D9">
            <w:rPr>
              <w:rStyle w:val="PlaceholderText"/>
            </w:rPr>
            <w:t>Click or tap here to enter text.</w:t>
          </w:r>
        </w:p>
      </w:docPartBody>
    </w:docPart>
    <w:docPart>
      <w:docPartPr>
        <w:name w:val="6E5B3265C562434A894E15EC6567A5F5"/>
        <w:category>
          <w:name w:val="General"/>
          <w:gallery w:val="placeholder"/>
        </w:category>
        <w:types>
          <w:type w:val="bbPlcHdr"/>
        </w:types>
        <w:behaviors>
          <w:behavior w:val="content"/>
        </w:behaviors>
        <w:guid w:val="{9E575414-3B94-4C6C-BA9A-8D9705E10B8B}"/>
      </w:docPartPr>
      <w:docPartBody>
        <w:p w:rsidR="00A0328B" w:rsidP="00A36F30">
          <w:pPr>
            <w:pStyle w:val="6E5B3265C562434A894E15EC6567A5F5"/>
          </w:pPr>
          <w:r w:rsidRPr="006745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F30"/>
  </w:style>
  <w:style w:type="paragraph" w:customStyle="1" w:styleId="BD4311303BF64B07B2CEE1A198AB54BB">
    <w:name w:val="BD4311303BF64B07B2CEE1A198AB54BB"/>
    <w:rsid w:val="00E578D2"/>
  </w:style>
  <w:style w:type="paragraph" w:customStyle="1" w:styleId="D718A1FABA8B4409A3E15EF895955DE3">
    <w:name w:val="D718A1FABA8B4409A3E15EF895955DE3"/>
    <w:rsid w:val="00E578D2"/>
  </w:style>
  <w:style w:type="paragraph" w:customStyle="1" w:styleId="77DAC26629EA4115A3A94995503529DD">
    <w:name w:val="77DAC26629EA4115A3A94995503529DD"/>
    <w:rsid w:val="00E578D2"/>
  </w:style>
  <w:style w:type="paragraph" w:customStyle="1" w:styleId="FB3C90E983D742D08F0B1B30A20FAF3D">
    <w:name w:val="FB3C90E983D742D08F0B1B30A20FAF3D"/>
    <w:rsid w:val="009D77BA"/>
  </w:style>
  <w:style w:type="paragraph" w:customStyle="1" w:styleId="AFC4285EF39743B48F2F1AE8533F8A39">
    <w:name w:val="AFC4285EF39743B48F2F1AE8533F8A39"/>
    <w:rsid w:val="009D77BA"/>
  </w:style>
  <w:style w:type="paragraph" w:customStyle="1" w:styleId="2E5791BB2F18402D9F12A8CC1DBCCCD7">
    <w:name w:val="2E5791BB2F18402D9F12A8CC1DBCCCD7"/>
    <w:rsid w:val="009D77BA"/>
  </w:style>
  <w:style w:type="paragraph" w:customStyle="1" w:styleId="A2F4C048E7B141D0BC0437E6B9E6A41A">
    <w:name w:val="A2F4C048E7B141D0BC0437E6B9E6A41A"/>
    <w:rsid w:val="009D77BA"/>
  </w:style>
  <w:style w:type="paragraph" w:customStyle="1" w:styleId="9688E8E7FC3E44EB84C3E91595A2D2CD">
    <w:name w:val="9688E8E7FC3E44EB84C3E91595A2D2CD"/>
    <w:rsid w:val="009D77BA"/>
  </w:style>
  <w:style w:type="paragraph" w:customStyle="1" w:styleId="CD87686C1C2E4E35BFC669C437707212">
    <w:name w:val="CD87686C1C2E4E35BFC669C437707212"/>
    <w:rsid w:val="009D77BA"/>
  </w:style>
  <w:style w:type="paragraph" w:customStyle="1" w:styleId="0A68950DE42D417D9F047D8F749E92A2">
    <w:name w:val="0A68950DE42D417D9F047D8F749E92A2"/>
    <w:rsid w:val="009D77BA"/>
  </w:style>
  <w:style w:type="paragraph" w:customStyle="1" w:styleId="8000CEB8B1894F7B80FA8C5468733F2A">
    <w:name w:val="8000CEB8B1894F7B80FA8C5468733F2A"/>
    <w:rsid w:val="009D77BA"/>
  </w:style>
  <w:style w:type="paragraph" w:customStyle="1" w:styleId="6CCCA95C157941638783EB4668F39288">
    <w:name w:val="6CCCA95C157941638783EB4668F39288"/>
    <w:rsid w:val="009D77BA"/>
  </w:style>
  <w:style w:type="paragraph" w:customStyle="1" w:styleId="AC8BDEA6F6F748ADA88A99DFCEC7797B">
    <w:name w:val="AC8BDEA6F6F748ADA88A99DFCEC7797B"/>
    <w:rsid w:val="009D77BA"/>
  </w:style>
  <w:style w:type="paragraph" w:customStyle="1" w:styleId="C57BEA56D5D24959BDBAC05C96DF63C2">
    <w:name w:val="C57BEA56D5D24959BDBAC05C96DF63C2"/>
    <w:rsid w:val="009D77BA"/>
  </w:style>
  <w:style w:type="paragraph" w:customStyle="1" w:styleId="2C2F9494138C4BFCB214FC231B87A9D7">
    <w:name w:val="2C2F9494138C4BFCB214FC231B87A9D7"/>
    <w:rsid w:val="009D77BA"/>
  </w:style>
  <w:style w:type="paragraph" w:customStyle="1" w:styleId="AC99A1E2E40245F190E3C14666F4EA8A">
    <w:name w:val="AC99A1E2E40245F190E3C14666F4EA8A"/>
    <w:rsid w:val="009D77BA"/>
  </w:style>
  <w:style w:type="paragraph" w:customStyle="1" w:styleId="5EE8A4C734A448FBB1CDA1BB427BF21F">
    <w:name w:val="5EE8A4C734A448FBB1CDA1BB427BF21F"/>
    <w:rsid w:val="009D77BA"/>
  </w:style>
  <w:style w:type="paragraph" w:customStyle="1" w:styleId="7F3EBD487379427891C10CA87D9A53CA">
    <w:name w:val="7F3EBD487379427891C10CA87D9A53CA"/>
    <w:rsid w:val="009D77BA"/>
  </w:style>
  <w:style w:type="paragraph" w:customStyle="1" w:styleId="CB0E84884434452B89B1B3434B2DAC1F">
    <w:name w:val="CB0E84884434452B89B1B3434B2DAC1F"/>
    <w:rsid w:val="009D77BA"/>
  </w:style>
  <w:style w:type="paragraph" w:customStyle="1" w:styleId="1D27FF1272704807A22A1579AD89C30D">
    <w:name w:val="1D27FF1272704807A22A1579AD89C30D"/>
    <w:rsid w:val="009D77BA"/>
  </w:style>
  <w:style w:type="paragraph" w:customStyle="1" w:styleId="A83311A6D40C4D348C071B1013124E75">
    <w:name w:val="A83311A6D40C4D348C071B1013124E75"/>
    <w:rsid w:val="002E0410"/>
  </w:style>
  <w:style w:type="paragraph" w:customStyle="1" w:styleId="63503B32946E4AE785D6D7DC44A37293">
    <w:name w:val="63503B32946E4AE785D6D7DC44A37293"/>
    <w:rsid w:val="002E0410"/>
  </w:style>
  <w:style w:type="paragraph" w:customStyle="1" w:styleId="D7A9558649884384ADC56DDFB0FCD340">
    <w:name w:val="D7A9558649884384ADC56DDFB0FCD340"/>
    <w:rsid w:val="002E0410"/>
  </w:style>
  <w:style w:type="paragraph" w:customStyle="1" w:styleId="1DACCC567FBB4393BEA50BD8888C43F4">
    <w:name w:val="1DACCC567FBB4393BEA50BD8888C43F4"/>
    <w:rsid w:val="00A36F30"/>
  </w:style>
  <w:style w:type="paragraph" w:customStyle="1" w:styleId="06F94F9D64894CCA81BC1F32CA51E6F0">
    <w:name w:val="06F94F9D64894CCA81BC1F32CA51E6F0"/>
    <w:rsid w:val="00A36F30"/>
  </w:style>
  <w:style w:type="paragraph" w:customStyle="1" w:styleId="BDF74BAC00FF467EB23FC9E6927E27E7">
    <w:name w:val="BDF74BAC00FF467EB23FC9E6927E27E7"/>
    <w:rsid w:val="00A36F30"/>
  </w:style>
  <w:style w:type="paragraph" w:customStyle="1" w:styleId="8D9083C7E4C74B15BB057F91C2903E11">
    <w:name w:val="8D9083C7E4C74B15BB057F91C2903E11"/>
    <w:rsid w:val="00A36F30"/>
  </w:style>
  <w:style w:type="paragraph" w:customStyle="1" w:styleId="6818B5C5C5FD42C3A645AB3EF9472100">
    <w:name w:val="6818B5C5C5FD42C3A645AB3EF9472100"/>
    <w:rsid w:val="00A36F30"/>
  </w:style>
  <w:style w:type="paragraph" w:customStyle="1" w:styleId="F1E760D8B8A84E5AA9A4777738C6966C">
    <w:name w:val="F1E760D8B8A84E5AA9A4777738C6966C"/>
    <w:rsid w:val="00A36F30"/>
  </w:style>
  <w:style w:type="paragraph" w:customStyle="1" w:styleId="4EA64DAC9CF24F8FBA808455371D05F8">
    <w:name w:val="4EA64DAC9CF24F8FBA808455371D05F8"/>
    <w:rsid w:val="00A36F30"/>
  </w:style>
  <w:style w:type="paragraph" w:customStyle="1" w:styleId="D2F54FC0EE6A4D198C77483C48FF8BE5">
    <w:name w:val="D2F54FC0EE6A4D198C77483C48FF8BE5"/>
    <w:rsid w:val="00A36F30"/>
  </w:style>
  <w:style w:type="paragraph" w:customStyle="1" w:styleId="32DCD3C0D16C4AB4879C959BD8146474">
    <w:name w:val="32DCD3C0D16C4AB4879C959BD8146474"/>
    <w:rsid w:val="00A36F30"/>
  </w:style>
  <w:style w:type="paragraph" w:customStyle="1" w:styleId="06C6D4440D6641A688D4A8C1DC4F9427">
    <w:name w:val="06C6D4440D6641A688D4A8C1DC4F9427"/>
    <w:rsid w:val="00A36F30"/>
  </w:style>
  <w:style w:type="paragraph" w:customStyle="1" w:styleId="953C2AB02A2140C0AE25C4F83E49EBFE">
    <w:name w:val="953C2AB02A2140C0AE25C4F83E49EBFE"/>
    <w:rsid w:val="00A36F30"/>
  </w:style>
  <w:style w:type="paragraph" w:customStyle="1" w:styleId="5F46CD251C644B69A4BF7FCDC3DC3417">
    <w:name w:val="5F46CD251C644B69A4BF7FCDC3DC3417"/>
    <w:rsid w:val="00A36F30"/>
  </w:style>
  <w:style w:type="paragraph" w:customStyle="1" w:styleId="E1A1548879D84D428E0DD05342B1496B">
    <w:name w:val="E1A1548879D84D428E0DD05342B1496B"/>
    <w:rsid w:val="00A36F30"/>
  </w:style>
  <w:style w:type="paragraph" w:customStyle="1" w:styleId="0DB8DCBEE9A04303BFA1D3D8322929F0">
    <w:name w:val="0DB8DCBEE9A04303BFA1D3D8322929F0"/>
    <w:rsid w:val="00A36F30"/>
  </w:style>
  <w:style w:type="paragraph" w:customStyle="1" w:styleId="77A62B97D80F4F5FB74F30C4A83C93D6">
    <w:name w:val="77A62B97D80F4F5FB74F30C4A83C93D6"/>
    <w:rsid w:val="00A36F30"/>
  </w:style>
  <w:style w:type="paragraph" w:customStyle="1" w:styleId="858A0CF956AD495794DC69FEF455334C">
    <w:name w:val="858A0CF956AD495794DC69FEF455334C"/>
    <w:rsid w:val="00A36F30"/>
  </w:style>
  <w:style w:type="paragraph" w:customStyle="1" w:styleId="005C64DF0C7C48F2B59CD3C1D600A028">
    <w:name w:val="005C64DF0C7C48F2B59CD3C1D600A028"/>
    <w:rsid w:val="00A36F30"/>
  </w:style>
  <w:style w:type="paragraph" w:customStyle="1" w:styleId="E9A839FA1940445FBF6C589D6A1D6BB7">
    <w:name w:val="E9A839FA1940445FBF6C589D6A1D6BB7"/>
    <w:rsid w:val="00A36F30"/>
  </w:style>
  <w:style w:type="paragraph" w:customStyle="1" w:styleId="2A3E076B8E3C4830891C5C7F6DA52351">
    <w:name w:val="2A3E076B8E3C4830891C5C7F6DA52351"/>
    <w:rsid w:val="00A36F30"/>
  </w:style>
  <w:style w:type="paragraph" w:customStyle="1" w:styleId="8853470EB8264FBA8DCDB3AEB95E56BA">
    <w:name w:val="8853470EB8264FBA8DCDB3AEB95E56BA"/>
    <w:rsid w:val="00A36F30"/>
  </w:style>
  <w:style w:type="paragraph" w:customStyle="1" w:styleId="7C3ADA2B920840969EE5C36302E42D39">
    <w:name w:val="7C3ADA2B920840969EE5C36302E42D39"/>
    <w:rsid w:val="00A36F30"/>
  </w:style>
  <w:style w:type="paragraph" w:customStyle="1" w:styleId="593622DB07EC4AF7811347F0E612B4FA">
    <w:name w:val="593622DB07EC4AF7811347F0E612B4FA"/>
    <w:rsid w:val="00A36F30"/>
  </w:style>
  <w:style w:type="paragraph" w:customStyle="1" w:styleId="2EC8A24E11BA424BB3365ADFAA783EC4">
    <w:name w:val="2EC8A24E11BA424BB3365ADFAA783EC4"/>
    <w:rsid w:val="00A36F30"/>
  </w:style>
  <w:style w:type="paragraph" w:customStyle="1" w:styleId="95C10FE431D44DE5BB697527266ABBE8">
    <w:name w:val="95C10FE431D44DE5BB697527266ABBE8"/>
    <w:rsid w:val="00A36F30"/>
  </w:style>
  <w:style w:type="paragraph" w:customStyle="1" w:styleId="DEC883786F38425FB4EB096E48D047BA">
    <w:name w:val="DEC883786F38425FB4EB096E48D047BA"/>
    <w:rsid w:val="00A36F30"/>
  </w:style>
  <w:style w:type="paragraph" w:customStyle="1" w:styleId="5130710517D24EBA958DED2F43B9CA3B">
    <w:name w:val="5130710517D24EBA958DED2F43B9CA3B"/>
    <w:rsid w:val="00A36F30"/>
  </w:style>
  <w:style w:type="paragraph" w:customStyle="1" w:styleId="CD783F401FB64AC09EB5B648BC011C82">
    <w:name w:val="CD783F401FB64AC09EB5B648BC011C82"/>
    <w:rsid w:val="00A36F30"/>
  </w:style>
  <w:style w:type="paragraph" w:customStyle="1" w:styleId="1CF35FF31DE14F61A22F6C1F545B0CD9">
    <w:name w:val="1CF35FF31DE14F61A22F6C1F545B0CD9"/>
    <w:rsid w:val="00A36F30"/>
  </w:style>
  <w:style w:type="paragraph" w:customStyle="1" w:styleId="19EC3FB9479746088BFA174AAEE03B7C">
    <w:name w:val="19EC3FB9479746088BFA174AAEE03B7C"/>
    <w:rsid w:val="00A36F30"/>
  </w:style>
  <w:style w:type="paragraph" w:customStyle="1" w:styleId="0ECFC587C7DF4E93AEFEBBD256BD39ED">
    <w:name w:val="0ECFC587C7DF4E93AEFEBBD256BD39ED"/>
    <w:rsid w:val="00A36F30"/>
  </w:style>
  <w:style w:type="paragraph" w:customStyle="1" w:styleId="6E5B3265C562434A894E15EC6567A5F5">
    <w:name w:val="6E5B3265C562434A894E15EC6567A5F5"/>
    <w:rsid w:val="00A36F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3A35DC17736F468D64BAA156CE8F53" ma:contentTypeVersion="12" ma:contentTypeDescription="Create a new document." ma:contentTypeScope="" ma:versionID="313512cbdc61d187fb6ef3a7dc0a89c8">
  <xsd:schema xmlns:xsd="http://www.w3.org/2001/XMLSchema" xmlns:xs="http://www.w3.org/2001/XMLSchema" xmlns:p="http://schemas.microsoft.com/office/2006/metadata/properties" xmlns:ns3="93d165ef-14eb-4a81-aa32-17bffab03bcd" xmlns:ns4="accde0e6-d05c-49ec-9b1c-07fe500ab6f3" targetNamespace="http://schemas.microsoft.com/office/2006/metadata/properties" ma:root="true" ma:fieldsID="db43025140c990238f81ed3f048b505b" ns3:_="" ns4:_="">
    <xsd:import namespace="93d165ef-14eb-4a81-aa32-17bffab03bcd"/>
    <xsd:import namespace="accde0e6-d05c-49ec-9b1c-07fe500ab6f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165ef-14eb-4a81-aa32-17bffab03b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cde0e6-d05c-49ec-9b1c-07fe500ab6f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ACBD0B-72E0-4825-B459-001D024FAFC4}">
  <ds:schemaRefs>
    <ds:schemaRef ds:uri="http://schemas.openxmlformats.org/officeDocument/2006/bibliography"/>
  </ds:schemaRefs>
</ds:datastoreItem>
</file>

<file path=customXml/itemProps2.xml><?xml version="1.0" encoding="utf-8"?>
<ds:datastoreItem xmlns:ds="http://schemas.openxmlformats.org/officeDocument/2006/customXml" ds:itemID="{4D7D0CD1-9E36-4D96-A925-A05313A19083}">
  <ds:schemaRefs>
    <ds:schemaRef ds:uri="http://schemas.microsoft.com/sharepoint/v3/contenttype/forms"/>
  </ds:schemaRefs>
</ds:datastoreItem>
</file>

<file path=customXml/itemProps3.xml><?xml version="1.0" encoding="utf-8"?>
<ds:datastoreItem xmlns:ds="http://schemas.openxmlformats.org/officeDocument/2006/customXml" ds:itemID="{B296752F-6242-4D8D-B980-3A2205455EA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3d165ef-14eb-4a81-aa32-17bffab03bcd"/>
    <ds:schemaRef ds:uri="http://purl.org/dc/terms/"/>
    <ds:schemaRef ds:uri="accde0e6-d05c-49ec-9b1c-07fe500ab6f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2D7B9A7-113E-4947-A3C7-C2B56EB94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165ef-14eb-4a81-aa32-17bffab03bcd"/>
    <ds:schemaRef ds:uri="accde0e6-d05c-49ec-9b1c-07fe500ab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