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C5B25" w:rsidP="00BC5B25">
      <w:pPr>
        <w:pStyle w:val="TitleCommittee0"/>
      </w:pPr>
      <w:r>
        <w:t>Select Committee on International Relations and Defence</w:t>
      </w:r>
    </w:p>
    <w:p w:rsidR="00BC5B25" w:rsidP="00BC5B25">
      <w:pPr>
        <w:pStyle w:val="TitleInquiry0"/>
      </w:pPr>
      <w:r>
        <w:t>C</w:t>
      </w:r>
      <w:r>
        <w:t xml:space="preserve">orrected oral evidence: </w:t>
      </w:r>
      <w:r>
        <w:t xml:space="preserve">The </w:t>
      </w:r>
      <w:r w:rsidRPr="00E2765A">
        <w:t xml:space="preserve">UK and </w:t>
      </w:r>
      <w:r>
        <w:t>Afghanistan</w:t>
      </w:r>
    </w:p>
    <w:p w:rsidR="00BC5B25" w:rsidP="00BC5B25">
      <w:pPr>
        <w:pStyle w:val="Para"/>
      </w:pPr>
      <w:r>
        <w:t>Wednesday 21 October 2020</w:t>
      </w:r>
    </w:p>
    <w:p w:rsidR="00BC5B25" w:rsidP="00BC5B25">
      <w:pPr>
        <w:pStyle w:val="Para"/>
      </w:pPr>
      <w:r>
        <w:t>1</w:t>
      </w:r>
      <w:r>
        <w:t>1</w:t>
      </w:r>
      <w:r>
        <w:t xml:space="preserve"> am</w:t>
      </w:r>
    </w:p>
    <w:p w:rsidR="00BC5B25" w:rsidP="00BC5B25">
      <w:pPr>
        <w:pStyle w:val="Para"/>
      </w:pPr>
    </w:p>
    <w:p w:rsidR="00BC5B25" w:rsidP="00BC5B25">
      <w:r>
        <w:t>Watch the meeting</w:t>
      </w:r>
    </w:p>
    <w:p w:rsidR="00BC5B25" w:rsidP="00BC5B25">
      <w:r>
        <w:t xml:space="preserve">Members present: </w:t>
      </w:r>
      <w:r w:rsidRPr="006137C9">
        <w:t xml:space="preserve">Baroness Anelay of St Johns (The Chair); Lord Alton of Liverpool; </w:t>
      </w:r>
      <w:r w:rsidRPr="006137C9">
        <w:t>Baroness Blackstone; Baroness Fall; Lord Grocott; Lord Hannay of Chiswick; Baroness Helic; Lord Mendelsohn; Lord Purvis of Tweed; Baroness Rawlings; Lord Reid of Cardowan; Baroness Smith of Newnham</w:t>
      </w:r>
      <w:r>
        <w:t>.</w:t>
      </w:r>
    </w:p>
    <w:p w:rsidR="00BC5B25" w:rsidP="00BC5B25">
      <w:pPr>
        <w:pStyle w:val="Para"/>
        <w:tabs>
          <w:tab w:val="center" w:pos="4536"/>
          <w:tab w:val="right" w:pos="8931"/>
        </w:tabs>
      </w:pPr>
      <w:r>
        <w:t xml:space="preserve">Evidence Session No. </w:t>
      </w:r>
      <w:r>
        <w:t>10</w:t>
      </w:r>
      <w:r>
        <w:tab/>
        <w:t>Virtual Proceedings</w:t>
      </w:r>
      <w:r>
        <w:tab/>
      </w:r>
      <w:r w:rsidRPr="00156A60">
        <w:t xml:space="preserve">Questions </w:t>
      </w:r>
      <w:r>
        <w:t>85</w:t>
      </w:r>
      <w:r>
        <w:t xml:space="preserve"> </w:t>
      </w:r>
      <w:r>
        <w:t xml:space="preserve">- </w:t>
      </w:r>
      <w:r>
        <w:t>91</w:t>
      </w:r>
      <w:r>
        <w:t xml:space="preserve"> </w:t>
      </w:r>
    </w:p>
    <w:p w:rsidR="00BC5B25" w:rsidP="00BC5B25">
      <w:pPr>
        <w:pStyle w:val="TitleWitnesses0"/>
      </w:pPr>
    </w:p>
    <w:p w:rsidR="00BC5B25" w:rsidP="00BC5B25">
      <w:pPr>
        <w:pStyle w:val="TitleWitnesses0"/>
      </w:pPr>
      <w:r>
        <w:t>Witnes</w:t>
      </w:r>
      <w:r>
        <w:t>se</w:t>
      </w:r>
      <w:r>
        <w:t>s</w:t>
      </w:r>
    </w:p>
    <w:p w:rsidR="00BC5B25" w:rsidP="00ED4709">
      <w:pPr>
        <w:pStyle w:val="Para"/>
      </w:pPr>
      <w:r>
        <w:fldChar w:fldCharType="begin"/>
      </w:r>
      <w:r>
        <w:instrText xml:space="preserve"> HYPERLINK \l "Panel1" </w:instrText>
      </w:r>
      <w:r>
        <w:fldChar w:fldCharType="separate"/>
      </w:r>
      <w:r w:rsidRPr="00E05757">
        <w:rPr>
          <w:rStyle w:val="Hyperlink"/>
        </w:rPr>
        <w:t>I</w:t>
      </w:r>
      <w:r>
        <w:fldChar w:fldCharType="end"/>
      </w:r>
      <w:r>
        <w:t>:</w:t>
      </w:r>
      <w:r>
        <w:t xml:space="preserve"> </w:t>
      </w:r>
      <w:r>
        <w:t xml:space="preserve">Lord Houghton of Richmond GCB CBE DL; </w:t>
      </w:r>
      <w:r>
        <w:t>Lord</w:t>
      </w:r>
      <w:r>
        <w:t xml:space="preserve"> Mark Sedwill KCMG FRGS, former Cabinet Secretary </w:t>
      </w:r>
      <w:r>
        <w:t xml:space="preserve">and </w:t>
      </w:r>
      <w:r>
        <w:t>former National Security Adviser.</w:t>
      </w:r>
    </w:p>
    <w:p w:rsidR="00BC5B25" w:rsidP="00BC5B25">
      <w:pPr>
        <w:pStyle w:val="Para"/>
      </w:pPr>
    </w:p>
    <w:p w:rsidR="00BC5B25" w:rsidRPr="00B00119" w:rsidP="00BC5B25">
      <w:pPr>
        <w:pStyle w:val="Para"/>
      </w:pPr>
      <w:r w:rsidRPr="00B00119">
        <w:t>USE OF THE TRANSCRIPT</w:t>
      </w:r>
    </w:p>
    <w:p w:rsidR="00BC5B25" w:rsidRPr="00B00119" w:rsidP="00BC5B25">
      <w:pPr>
        <w:pStyle w:val="Para"/>
        <w:numPr>
          <w:ilvl w:val="0"/>
          <w:numId w:val="11"/>
        </w:numPr>
      </w:pPr>
      <w:r w:rsidRPr="00B00119">
        <w:t>This is a</w:t>
      </w:r>
      <w:r>
        <w:t xml:space="preserve"> </w:t>
      </w:r>
      <w:bookmarkStart w:id="0" w:name="_GoBack"/>
      <w:bookmarkEnd w:id="0"/>
      <w:r w:rsidRPr="00B00119">
        <w:t>corrected transcript of evidence taken in pu</w:t>
      </w:r>
      <w:r w:rsidRPr="00B00119">
        <w:t xml:space="preserve">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C5B25" w:rsidP="00BC5B25">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BC5B25" w:rsidP="00BC5B25">
      <w:pPr>
        <w:pStyle w:val="TitleWitnesses0"/>
      </w:pPr>
      <w:bookmarkStart w:id="1" w:name="Panel1"/>
      <w:r>
        <w:t>Examination of witnes</w:t>
      </w:r>
      <w:r>
        <w:t>se</w:t>
      </w:r>
      <w:r>
        <w:t>s</w:t>
      </w:r>
    </w:p>
    <w:p w:rsidR="00BC5B25" w:rsidP="00BC5B25">
      <w:pPr>
        <w:pStyle w:val="Para"/>
      </w:pPr>
      <w:r w:rsidRPr="00ED4709">
        <w:t xml:space="preserve">Lord Houghton of Richmond </w:t>
      </w:r>
      <w:r>
        <w:t>and</w:t>
      </w:r>
      <w:r w:rsidRPr="00ED4709">
        <w:t xml:space="preserve"> </w:t>
      </w:r>
      <w:r>
        <w:t>Lord</w:t>
      </w:r>
      <w:r w:rsidRPr="00ED4709">
        <w:t xml:space="preserve"> Sedwill</w:t>
      </w:r>
      <w:r>
        <w:t>.</w:t>
      </w:r>
      <w:bookmarkEnd w:id="1"/>
    </w:p>
    <w:p w:rsidR="00F34576" w:rsidP="004F2CDB">
      <w:pPr>
        <w:pStyle w:val="Question"/>
      </w:pPr>
      <w:r w:rsidRPr="001D46A9">
        <w:rPr>
          <w:b/>
        </w:rPr>
        <w:t>The Chair:</w:t>
      </w:r>
      <w:r>
        <w:t xml:space="preserve"> </w:t>
      </w:r>
      <w:r>
        <w:t>This is</w:t>
      </w:r>
      <w:r>
        <w:t xml:space="preserve"> our second session today on the UK and Afghanistan. I welcome Lord Houghton of Richmond, the former Chief of the Defence Staff, and </w:t>
      </w:r>
      <w:bookmarkStart w:id="2" w:name="_Hlk54340663"/>
      <w:r>
        <w:t>Lord</w:t>
      </w:r>
      <w:r>
        <w:t xml:space="preserve"> Sedwill</w:t>
      </w:r>
      <w:bookmarkEnd w:id="2"/>
      <w:r>
        <w:t>, former Cabinet Secreta</w:t>
      </w:r>
      <w:r>
        <w:t xml:space="preserve">ry, former </w:t>
      </w:r>
      <w:r w:rsidRPr="004E156C">
        <w:t>National Security Advis</w:t>
      </w:r>
      <w:r>
        <w:t>e</w:t>
      </w:r>
      <w:r w:rsidRPr="004E156C">
        <w:t xml:space="preserve">r, former ambassador to Afghanistan and former NATO senior civilian representative in Afghanistan. </w:t>
      </w:r>
    </w:p>
    <w:p w:rsidR="00222F38" w:rsidP="00F34576">
      <w:pPr>
        <w:pStyle w:val="Question"/>
        <w:numPr>
          <w:ilvl w:val="0"/>
          <w:numId w:val="0"/>
        </w:numPr>
        <w:ind w:left="794"/>
      </w:pPr>
      <w:r>
        <w:t>Lord</w:t>
      </w:r>
      <w:r>
        <w:t xml:space="preserve"> </w:t>
      </w:r>
      <w:r>
        <w:t xml:space="preserve">Sedwill </w:t>
      </w:r>
      <w:r w:rsidRPr="00E84494">
        <w:t xml:space="preserve">has the advantage of chairing the </w:t>
      </w:r>
      <w:r>
        <w:t xml:space="preserve">Atlantic Future Forum </w:t>
      </w:r>
      <w:r>
        <w:t xml:space="preserve">right </w:t>
      </w:r>
      <w:r w:rsidRPr="00E84494">
        <w:t>now</w:t>
      </w:r>
      <w:r>
        <w:t>.</w:t>
      </w:r>
      <w:r>
        <w:t xml:space="preserve"> </w:t>
      </w:r>
      <w:r w:rsidRPr="00E84494">
        <w:t>I believe it started its sessions yesterd</w:t>
      </w:r>
      <w:r w:rsidRPr="00E84494">
        <w:t xml:space="preserve">ay, and it is being held aboard the carrier HMS Queen Elizabeth. I had the opportunity to see it from land a year ago when I was in Portsmouth, and all I can say is that when they say it is big, it is big. I thank him for taking time out from that to join </w:t>
      </w:r>
      <w:r w:rsidRPr="00E84494">
        <w:t xml:space="preserve">us. </w:t>
      </w:r>
    </w:p>
    <w:p w:rsidR="00222F38" w:rsidP="00222F38">
      <w:pPr>
        <w:pStyle w:val="QuestionCont"/>
      </w:pPr>
      <w:r w:rsidRPr="00E84494">
        <w:t xml:space="preserve">At this stage, I always make the point that the session we are having is broadcast, transcribed and on the record. I advise both witnesses and my colleagues that in either asking or answering questions, if there are relevant interests to be </w:t>
      </w:r>
      <w:r w:rsidRPr="00E84494">
        <w:t>declared</w:t>
      </w:r>
      <w:r>
        <w:t xml:space="preserve">—in the case of the witnesses, </w:t>
      </w:r>
      <w:r w:rsidRPr="00E84494">
        <w:t>I have not already mentioned</w:t>
      </w:r>
      <w:r>
        <w:t xml:space="preserve"> this</w:t>
      </w:r>
      <w:r>
        <w:t>—</w:t>
      </w:r>
      <w:r w:rsidRPr="00E84494">
        <w:t xml:space="preserve">they should do so. </w:t>
      </w:r>
    </w:p>
    <w:p w:rsidR="00AB6AA3" w:rsidP="00222F38">
      <w:pPr>
        <w:pStyle w:val="QuestionCont"/>
      </w:pPr>
      <w:r w:rsidRPr="00E84494">
        <w:t xml:space="preserve">Thank you very much to both </w:t>
      </w:r>
      <w:r>
        <w:t xml:space="preserve">our </w:t>
      </w:r>
      <w:r w:rsidRPr="00E84494">
        <w:t xml:space="preserve">witnesses for sharing your expertise today in our inquiry. As usual, I </w:t>
      </w:r>
      <w:r>
        <w:t>will</w:t>
      </w:r>
      <w:r w:rsidRPr="00E84494">
        <w:t xml:space="preserve"> start by asking a very general question, and then I sha</w:t>
      </w:r>
      <w:r w:rsidRPr="00E84494">
        <w:t xml:space="preserve">ll turn to my </w:t>
      </w:r>
      <w:r>
        <w:t xml:space="preserve">colleagues </w:t>
      </w:r>
      <w:r w:rsidRPr="00E84494">
        <w:t xml:space="preserve">to ask more detailed questions. </w:t>
      </w:r>
    </w:p>
    <w:p w:rsidR="00222F38" w:rsidP="00222F38">
      <w:pPr>
        <w:pStyle w:val="QuestionCont"/>
      </w:pPr>
      <w:r w:rsidRPr="00E84494">
        <w:t>Starting with the general question, how would you define the UK</w:t>
      </w:r>
      <w:r>
        <w:t>’</w:t>
      </w:r>
      <w:r w:rsidRPr="00E84494">
        <w:t xml:space="preserve">s national security and foreign policy interests in Afghanistan? I would like to start with Lord </w:t>
      </w:r>
      <w:r>
        <w:t xml:space="preserve">Houghton on </w:t>
      </w:r>
      <w:r w:rsidRPr="00E84494">
        <w:t xml:space="preserve">this occasion, but I will try to alternate between the two of you </w:t>
      </w:r>
      <w:r>
        <w:t xml:space="preserve">so </w:t>
      </w:r>
      <w:r>
        <w:t xml:space="preserve">that </w:t>
      </w:r>
      <w:r>
        <w:t xml:space="preserve">you are not always the second person answering. </w:t>
      </w:r>
    </w:p>
    <w:p w:rsidR="00222F38" w:rsidP="00222F38">
      <w:pPr>
        <w:pStyle w:val="Answer"/>
      </w:pPr>
      <w:r>
        <w:rPr>
          <w:b/>
          <w:i/>
        </w:rPr>
        <w:t>Lord Houghton of Richmon</w:t>
      </w:r>
      <w:r>
        <w:rPr>
          <w:b/>
          <w:i/>
        </w:rPr>
        <w:t xml:space="preserve">d: </w:t>
      </w:r>
      <w:r w:rsidRPr="00E84494">
        <w:t>Thank you. It is nice to be able to speak ahead of Mark</w:t>
      </w:r>
      <w:r>
        <w:t xml:space="preserve">; that is great. I thank the Committee for the invitation to give evidence to the inquiry. </w:t>
      </w:r>
      <w:r w:rsidRPr="004E156C">
        <w:t xml:space="preserve">I do so in part out of a strong </w:t>
      </w:r>
      <w:r w:rsidRPr="00E84494">
        <w:t>sense of residual duty to support such inquiries into our most recent invol</w:t>
      </w:r>
      <w:r w:rsidRPr="00E84494">
        <w:t xml:space="preserve">vement in Afghanistan. I am mindful, having seen some of the questions, that I am not absolutely up to date with the detail of some of them, but I will do my best to give you </w:t>
      </w:r>
      <w:r w:rsidRPr="004E156C">
        <w:t>is the best that I can on policy context and background, which goes straight to t</w:t>
      </w:r>
      <w:r w:rsidRPr="004E156C">
        <w:t xml:space="preserve">his first question. </w:t>
      </w:r>
    </w:p>
    <w:p w:rsidR="00BD16C3" w:rsidP="00222F38">
      <w:pPr>
        <w:pStyle w:val="Answer"/>
      </w:pPr>
      <w:r w:rsidRPr="00E84494">
        <w:t xml:space="preserve">Perhaps I might start with </w:t>
      </w:r>
      <w:r>
        <w:t xml:space="preserve">an </w:t>
      </w:r>
      <w:r w:rsidRPr="00E84494">
        <w:t xml:space="preserve">unconventional approach to answering. </w:t>
      </w:r>
      <w:r>
        <w:t>The m</w:t>
      </w:r>
      <w:r w:rsidRPr="004E156C">
        <w:t>ost significant factors that influenced our physical and resource commitment to Afghanistan</w:t>
      </w:r>
      <w:r>
        <w:t xml:space="preserve"> </w:t>
      </w:r>
      <w:r w:rsidRPr="004E156C">
        <w:t xml:space="preserve">in the period since the start of 2015 and the </w:t>
      </w:r>
      <w:r>
        <w:t>Resolute Support</w:t>
      </w:r>
      <w:r w:rsidRPr="004E156C">
        <w:t xml:space="preserve"> mission</w:t>
      </w:r>
      <w:r>
        <w:t xml:space="preserve">, </w:t>
      </w:r>
      <w:r w:rsidRPr="004E156C">
        <w:t xml:space="preserve">but </w:t>
      </w:r>
      <w:r>
        <w:t xml:space="preserve">also </w:t>
      </w:r>
      <w:r w:rsidRPr="004E156C">
        <w:t xml:space="preserve">in the year prior to that, </w:t>
      </w:r>
      <w:r w:rsidRPr="00E84494">
        <w:t xml:space="preserve">have probably been more to do with things external to Afghanistan than inside </w:t>
      </w:r>
      <w:r>
        <w:t>it</w:t>
      </w:r>
      <w:r w:rsidRPr="00E84494">
        <w:t xml:space="preserve">. </w:t>
      </w:r>
    </w:p>
    <w:p w:rsidR="00222F38" w:rsidP="00222F38">
      <w:pPr>
        <w:pStyle w:val="Answer"/>
      </w:pPr>
      <w:r w:rsidRPr="00E84494">
        <w:t xml:space="preserve">I would say that those external factors are the political recognition at that time, 2014, </w:t>
      </w:r>
      <w:r>
        <w:t xml:space="preserve">of </w:t>
      </w:r>
      <w:r w:rsidRPr="00E84494">
        <w:t>both the domestic unpopularity and practic</w:t>
      </w:r>
      <w:r w:rsidRPr="00E84494">
        <w:t>al unsustainability in human resource terms of an enduring combat mission, balanced by the need</w:t>
      </w:r>
      <w:r>
        <w:t xml:space="preserve">, </w:t>
      </w:r>
      <w:r w:rsidRPr="004E156C">
        <w:t xml:space="preserve">almost </w:t>
      </w:r>
      <w:r>
        <w:t xml:space="preserve">a moral </w:t>
      </w:r>
      <w:r w:rsidRPr="004E156C">
        <w:t>imperative</w:t>
      </w:r>
      <w:r>
        <w:t xml:space="preserve">, </w:t>
      </w:r>
      <w:r w:rsidRPr="004E156C">
        <w:t>that was</w:t>
      </w:r>
      <w:r>
        <w:t xml:space="preserve"> </w:t>
      </w:r>
      <w:r w:rsidRPr="004E156C">
        <w:t xml:space="preserve">felt to continue to justify the engagement and the sacrifice already made. There was definitely a need </w:t>
      </w:r>
      <w:r>
        <w:t>to continue to play,</w:t>
      </w:r>
      <w:r>
        <w:t xml:space="preserve"> and </w:t>
      </w:r>
      <w:r w:rsidRPr="00E84494">
        <w:t>to be seen to play</w:t>
      </w:r>
      <w:r>
        <w:t xml:space="preserve">, </w:t>
      </w:r>
      <w:r w:rsidRPr="00E84494">
        <w:t xml:space="preserve">a leadership role within the international community, particularly within </w:t>
      </w:r>
      <w:r>
        <w:t>NATO</w:t>
      </w:r>
      <w:r w:rsidRPr="00E84494">
        <w:t>. Then</w:t>
      </w:r>
      <w:r>
        <w:t>,</w:t>
      </w:r>
      <w:r w:rsidRPr="00E84494">
        <w:t xml:space="preserve"> I think</w:t>
      </w:r>
      <w:r>
        <w:t>,</w:t>
      </w:r>
      <w:r w:rsidRPr="00E84494">
        <w:t xml:space="preserve"> there was also a strong need to sustain a narrative, both </w:t>
      </w:r>
      <w:r w:rsidRPr="00E84494">
        <w:t xml:space="preserve">domestically and internationally, of progress and success. </w:t>
      </w:r>
      <w:r w:rsidRPr="004E156C">
        <w:t>So there was an ove</w:t>
      </w:r>
      <w:r w:rsidRPr="004E156C">
        <w:t xml:space="preserve">rall need to </w:t>
      </w:r>
      <w:r>
        <w:t>j</w:t>
      </w:r>
      <w:r w:rsidRPr="00E84494">
        <w:t xml:space="preserve">ustify the overall endeavour. </w:t>
      </w:r>
    </w:p>
    <w:p w:rsidR="00553056" w:rsidP="00222F38">
      <w:pPr>
        <w:pStyle w:val="Answer"/>
      </w:pPr>
      <w:r w:rsidRPr="00E84494">
        <w:t xml:space="preserve">Those </w:t>
      </w:r>
      <w:r>
        <w:t xml:space="preserve">issues </w:t>
      </w:r>
      <w:r w:rsidRPr="00E84494">
        <w:t>frame the external context. The internal context</w:t>
      </w:r>
      <w:r>
        <w:t xml:space="preserve"> </w:t>
      </w:r>
      <w:r w:rsidRPr="00E84494">
        <w:t xml:space="preserve">consisted of a recognition that the security situation remained very fragile. The Afghan security institutions, although </w:t>
      </w:r>
      <w:r>
        <w:t xml:space="preserve">formally </w:t>
      </w:r>
      <w:r w:rsidRPr="00E84494">
        <w:t>in security leaders</w:t>
      </w:r>
      <w:r w:rsidRPr="00E84494">
        <w:t xml:space="preserve">hip, continued to need significant support. There was an absolute recognition that there had been no internal </w:t>
      </w:r>
      <w:r>
        <w:t>re</w:t>
      </w:r>
      <w:r w:rsidRPr="00E84494">
        <w:t xml:space="preserve">solution </w:t>
      </w:r>
      <w:r>
        <w:t xml:space="preserve">of </w:t>
      </w:r>
      <w:r w:rsidRPr="00E84494">
        <w:t xml:space="preserve">the political fractures in Afghanistan. Principally, that is between the </w:t>
      </w:r>
      <w:r>
        <w:t>g</w:t>
      </w:r>
      <w:r w:rsidRPr="00E84494">
        <w:t xml:space="preserve">overnment and the Taliban but also within the </w:t>
      </w:r>
      <w:r>
        <w:t>g</w:t>
      </w:r>
      <w:r w:rsidRPr="00E84494">
        <w:t xml:space="preserve">overnment </w:t>
      </w:r>
      <w:r>
        <w:t>t</w:t>
      </w:r>
      <w:r>
        <w:t>hemselves</w:t>
      </w:r>
      <w:r w:rsidRPr="00E84494">
        <w:t xml:space="preserve">, </w:t>
      </w:r>
      <w:r>
        <w:t xml:space="preserve">who were </w:t>
      </w:r>
      <w:r w:rsidRPr="00E84494">
        <w:t xml:space="preserve">an aggregation of many </w:t>
      </w:r>
      <w:r>
        <w:t xml:space="preserve">fractured parts. </w:t>
      </w:r>
    </w:p>
    <w:p w:rsidR="00222F38" w:rsidP="00222F38">
      <w:pPr>
        <w:pStyle w:val="Answer"/>
      </w:pPr>
      <w:r w:rsidRPr="00E84494">
        <w:t xml:space="preserve">There was therefore a continuing fear that </w:t>
      </w:r>
      <w:r>
        <w:t xml:space="preserve">an ungoverned and </w:t>
      </w:r>
      <w:r w:rsidRPr="00E84494">
        <w:t>unsecured country could once again become a safe haven for international terrorism, and particularly</w:t>
      </w:r>
      <w:r>
        <w:t xml:space="preserve">, </w:t>
      </w:r>
      <w:r w:rsidRPr="00E84494">
        <w:t xml:space="preserve">about that time, the </w:t>
      </w:r>
      <w:r w:rsidRPr="00E84494">
        <w:t>potential for ISIS, maybe in the format of I</w:t>
      </w:r>
      <w:r>
        <w:t>SKP</w:t>
      </w:r>
      <w:r w:rsidRPr="00E84494">
        <w:t>,</w:t>
      </w:r>
      <w:r>
        <w:rPr>
          <w:rStyle w:val="FootnoteReference"/>
        </w:rPr>
        <w:footnoteReference w:id="2"/>
      </w:r>
      <w:r w:rsidRPr="00E84494">
        <w:t xml:space="preserve"> </w:t>
      </w:r>
      <w:r>
        <w:t xml:space="preserve">to </w:t>
      </w:r>
      <w:r w:rsidRPr="00E84494">
        <w:t xml:space="preserve">undermine the original and </w:t>
      </w:r>
      <w:r>
        <w:t xml:space="preserve">enduring </w:t>
      </w:r>
      <w:r w:rsidRPr="00E84494">
        <w:t>purpose of the whole enterprise</w:t>
      </w:r>
      <w:r>
        <w:t xml:space="preserve">—in </w:t>
      </w:r>
      <w:r w:rsidRPr="00E84494">
        <w:t xml:space="preserve">fact, to me, the only </w:t>
      </w:r>
      <w:r>
        <w:t xml:space="preserve">thing that </w:t>
      </w:r>
      <w:r w:rsidRPr="00E84494">
        <w:t xml:space="preserve">supports </w:t>
      </w:r>
      <w:r>
        <w:t xml:space="preserve">a </w:t>
      </w:r>
      <w:r w:rsidRPr="00E84494">
        <w:t>truly satisfactory narrative</w:t>
      </w:r>
      <w:r>
        <w:t>—</w:t>
      </w:r>
      <w:r w:rsidRPr="00E84494">
        <w:t>of ensuring that Afghanistan would never again be a safe h</w:t>
      </w:r>
      <w:r w:rsidRPr="00E84494">
        <w:t>aven for terroris</w:t>
      </w:r>
      <w:r>
        <w:t>m</w:t>
      </w:r>
      <w:r>
        <w:t xml:space="preserve">. </w:t>
      </w:r>
    </w:p>
    <w:p w:rsidR="0070399A" w:rsidP="00222F38">
      <w:pPr>
        <w:pStyle w:val="Answer"/>
      </w:pPr>
      <w:r w:rsidRPr="00E84494">
        <w:t xml:space="preserve">To the internal conflicts, I would add </w:t>
      </w:r>
      <w:r>
        <w:t xml:space="preserve">the wholly </w:t>
      </w:r>
      <w:r w:rsidRPr="00E84494">
        <w:t xml:space="preserve">proper recognition of the need to </w:t>
      </w:r>
      <w:r>
        <w:t xml:space="preserve">help to sustain the important </w:t>
      </w:r>
      <w:r w:rsidRPr="00E84494">
        <w:t xml:space="preserve">humanitarian development progress that had been achieved. </w:t>
      </w:r>
    </w:p>
    <w:p w:rsidR="00222F38" w:rsidP="00222F38">
      <w:pPr>
        <w:pStyle w:val="Answer"/>
      </w:pPr>
      <w:r w:rsidRPr="00E84494">
        <w:t>I shall pause there, but often we think of the factors that af</w:t>
      </w:r>
      <w:r w:rsidRPr="00E84494">
        <w:t xml:space="preserve">fect our interests </w:t>
      </w:r>
      <w:r>
        <w:t xml:space="preserve">as </w:t>
      </w:r>
      <w:r w:rsidRPr="00E84494">
        <w:t xml:space="preserve">being internal to Afghanistan, but there were a whole raft of external considerations that set the parameters </w:t>
      </w:r>
      <w:r>
        <w:t xml:space="preserve">within </w:t>
      </w:r>
      <w:r w:rsidRPr="00E84494">
        <w:t xml:space="preserve">which we </w:t>
      </w:r>
      <w:r>
        <w:t xml:space="preserve">then </w:t>
      </w:r>
      <w:r w:rsidRPr="00E84494">
        <w:t xml:space="preserve">defined the way in which we met our internal interests. </w:t>
      </w:r>
    </w:p>
    <w:p w:rsidR="00222F38" w:rsidP="00222F38">
      <w:pPr>
        <w:pStyle w:val="Answer"/>
      </w:pPr>
      <w:r>
        <w:rPr>
          <w:b/>
          <w:i/>
        </w:rPr>
        <w:t xml:space="preserve">Lord Sedwill: </w:t>
      </w:r>
      <w:r>
        <w:t xml:space="preserve">Like Nick Houghton, I thank you </w:t>
      </w:r>
      <w:r>
        <w:t xml:space="preserve">for giving me the opportunity to join you. This is </w:t>
      </w:r>
      <w:r w:rsidRPr="00E84494">
        <w:t xml:space="preserve">my first appearance </w:t>
      </w:r>
      <w:r>
        <w:t xml:space="preserve">before a </w:t>
      </w:r>
      <w:r>
        <w:t>select committee</w:t>
      </w:r>
      <w:r w:rsidRPr="00E84494">
        <w:t xml:space="preserve"> </w:t>
      </w:r>
      <w:r w:rsidRPr="00E84494">
        <w:t xml:space="preserve">since becoming </w:t>
      </w:r>
      <w:r>
        <w:t>a Peer—</w:t>
      </w:r>
      <w:r w:rsidRPr="00E84494">
        <w:t>although I have not yet been introduced to the House</w:t>
      </w:r>
      <w:r>
        <w:t xml:space="preserve">—and on a topic that, like Nick Houghton, I have not been </w:t>
      </w:r>
      <w:r w:rsidRPr="00E84494">
        <w:t xml:space="preserve">involved </w:t>
      </w:r>
      <w:r>
        <w:t xml:space="preserve">in </w:t>
      </w:r>
      <w:r w:rsidRPr="00E84494">
        <w:t>directly in rec</w:t>
      </w:r>
      <w:r w:rsidRPr="00E84494">
        <w:t xml:space="preserve">ent years but about which, for obvious reasons, </w:t>
      </w:r>
      <w:r w:rsidRPr="00E84494">
        <w:t xml:space="preserve">I feel </w:t>
      </w:r>
      <w:r w:rsidRPr="00E84494">
        <w:t>very strongly. I am very happy and flattered to have the opportunity to contribute to your inquiry and I will do my best to answer your questions.</w:t>
      </w:r>
    </w:p>
    <w:p w:rsidR="002D059F" w:rsidP="00222F38">
      <w:pPr>
        <w:pStyle w:val="Answer"/>
      </w:pPr>
      <w:r>
        <w:t>On the first question, for brevity’s sake, there is ve</w:t>
      </w:r>
      <w:r>
        <w:t xml:space="preserve">ry little for me to add to what Nick Houghton just set out. </w:t>
      </w:r>
      <w:r w:rsidRPr="00E84494">
        <w:t>Fundamentally</w:t>
      </w:r>
      <w:r>
        <w:t>,</w:t>
      </w:r>
      <w:r w:rsidRPr="00E84494">
        <w:t xml:space="preserve"> the reason we went into Afghanistan in the </w:t>
      </w:r>
      <w:r>
        <w:t xml:space="preserve">first </w:t>
      </w:r>
      <w:r w:rsidRPr="00E84494">
        <w:t>place is the reason we remain engaged: the national security threats that</w:t>
      </w:r>
      <w:r>
        <w:t xml:space="preserve"> </w:t>
      </w:r>
      <w:r>
        <w:t>spill</w:t>
      </w:r>
      <w:r w:rsidRPr="00E84494">
        <w:t xml:space="preserve"> out </w:t>
      </w:r>
      <w:r>
        <w:t xml:space="preserve">of </w:t>
      </w:r>
      <w:r w:rsidRPr="00E84494">
        <w:t>failed or even fragile states affect us at ho</w:t>
      </w:r>
      <w:r w:rsidRPr="00E84494">
        <w:t>me and affect our allies</w:t>
      </w:r>
      <w:r>
        <w:t>—</w:t>
      </w:r>
      <w:r w:rsidRPr="00E84494">
        <w:t>notably, as he said</w:t>
      </w:r>
      <w:r>
        <w:t xml:space="preserve">, </w:t>
      </w:r>
      <w:r w:rsidRPr="00E84494">
        <w:t>terrorism</w:t>
      </w:r>
      <w:r>
        <w:t xml:space="preserve">. </w:t>
      </w:r>
    </w:p>
    <w:p w:rsidR="00222F38" w:rsidP="00222F38">
      <w:pPr>
        <w:pStyle w:val="Answer"/>
      </w:pPr>
      <w:r>
        <w:t>Of</w:t>
      </w:r>
      <w:r w:rsidRPr="004E156C">
        <w:t xml:space="preserve"> course</w:t>
      </w:r>
      <w:r>
        <w:t>,</w:t>
      </w:r>
      <w:r w:rsidRPr="004E156C">
        <w:t xml:space="preserve"> we </w:t>
      </w:r>
      <w:r>
        <w:t xml:space="preserve">also </w:t>
      </w:r>
      <w:r w:rsidRPr="004E156C">
        <w:t xml:space="preserve">need to keep in mind serious </w:t>
      </w:r>
      <w:r>
        <w:t xml:space="preserve">and </w:t>
      </w:r>
      <w:r w:rsidRPr="004E156C">
        <w:t>organised crime</w:t>
      </w:r>
      <w:r>
        <w:t xml:space="preserve">; </w:t>
      </w:r>
      <w:r w:rsidRPr="004E156C">
        <w:t xml:space="preserve">Afghanistan certainly was, although </w:t>
      </w:r>
      <w:r w:rsidRPr="00E84494">
        <w:t xml:space="preserve">I do not know whether it still is, the source of most of the heroin on British </w:t>
      </w:r>
      <w:r w:rsidRPr="00E84494">
        <w:t>streets, and that kills more people every year than terrorism does</w:t>
      </w:r>
      <w:r>
        <w:t xml:space="preserve">. Lord Reid will recall from his time as Home Secretary the pernicious effects of that, </w:t>
      </w:r>
      <w:r w:rsidRPr="004E156C">
        <w:t xml:space="preserve">so we cannot ignore the chronic as well as the acute problems such as terrorism. </w:t>
      </w:r>
    </w:p>
    <w:p w:rsidR="00222F38" w:rsidP="00222F38">
      <w:pPr>
        <w:pStyle w:val="Answer"/>
      </w:pPr>
      <w:r>
        <w:t>I</w:t>
      </w:r>
      <w:r w:rsidRPr="002442A4">
        <w:t>nstability in Afgha</w:t>
      </w:r>
      <w:r w:rsidRPr="002442A4">
        <w:t xml:space="preserve">nistan </w:t>
      </w:r>
      <w:r w:rsidRPr="004E156C">
        <w:t>affects a volatile region</w:t>
      </w:r>
      <w:r w:rsidRPr="002442A4">
        <w:t xml:space="preserve">. </w:t>
      </w:r>
      <w:r>
        <w:t xml:space="preserve">Over </w:t>
      </w:r>
      <w:r>
        <w:t xml:space="preserve">centuries, certainly over </w:t>
      </w:r>
      <w:r>
        <w:t>many years</w:t>
      </w:r>
      <w:r>
        <w:t>,</w:t>
      </w:r>
      <w:r>
        <w:t xml:space="preserve"> </w:t>
      </w:r>
      <w:r w:rsidRPr="002442A4">
        <w:t>Afghanistan</w:t>
      </w:r>
      <w:r>
        <w:t xml:space="preserve"> </w:t>
      </w:r>
      <w:r w:rsidRPr="002442A4">
        <w:t>has been a theatre in which regional rivalries have played out</w:t>
      </w:r>
      <w:r>
        <w:t xml:space="preserve">, </w:t>
      </w:r>
      <w:r w:rsidRPr="002442A4">
        <w:t xml:space="preserve">neighbours have </w:t>
      </w:r>
      <w:r>
        <w:t xml:space="preserve">meddled and </w:t>
      </w:r>
      <w:r w:rsidRPr="004E156C">
        <w:t>instability in Afghanistan risks spilling out into a volatile region</w:t>
      </w:r>
      <w:r>
        <w:t>. T</w:t>
      </w:r>
      <w:r w:rsidRPr="002442A4">
        <w:t>he b</w:t>
      </w:r>
      <w:r w:rsidRPr="002442A4">
        <w:t xml:space="preserve">order areas of Pakistan, </w:t>
      </w:r>
      <w:r>
        <w:t>f</w:t>
      </w:r>
      <w:r w:rsidRPr="002442A4">
        <w:t xml:space="preserve">or example, </w:t>
      </w:r>
      <w:r>
        <w:t xml:space="preserve">are </w:t>
      </w:r>
      <w:r>
        <w:t xml:space="preserve">also </w:t>
      </w:r>
      <w:r>
        <w:t>Talibanised,</w:t>
      </w:r>
      <w:r>
        <w:t xml:space="preserve"> and </w:t>
      </w:r>
      <w:bookmarkStart w:id="3" w:name="_Hlk54345430"/>
      <w:r w:rsidRPr="002442A4">
        <w:t xml:space="preserve">if the Pakistani Taliban have safe havens in </w:t>
      </w:r>
      <w:bookmarkEnd w:id="3"/>
      <w:r>
        <w:t>Afghanistan,</w:t>
      </w:r>
      <w:r w:rsidRPr="002442A4">
        <w:t xml:space="preserve"> </w:t>
      </w:r>
      <w:r>
        <w:t xml:space="preserve">that poses </w:t>
      </w:r>
      <w:r w:rsidRPr="002442A4">
        <w:t>significant security problems, just as we have always been worried about the Afghan Taliban having safe havens in those par</w:t>
      </w:r>
      <w:r w:rsidRPr="002442A4">
        <w:t>ts of Pakistan.</w:t>
      </w:r>
      <w:r>
        <w:t xml:space="preserve"> None of us can afford to see Pakistan destabilised, for all the obvious reasons. </w:t>
      </w:r>
      <w:r w:rsidRPr="002442A4">
        <w:t xml:space="preserve"> </w:t>
      </w:r>
    </w:p>
    <w:p w:rsidR="00222F38" w:rsidP="00222F38">
      <w:pPr>
        <w:pStyle w:val="Answer"/>
      </w:pPr>
      <w:r w:rsidRPr="002442A4">
        <w:t>The stability of Afghanistan is the only basis on which we can be confident of having the institutions in place</w:t>
      </w:r>
      <w:r>
        <w:t>—</w:t>
      </w:r>
      <w:r w:rsidRPr="002442A4">
        <w:t>including our own</w:t>
      </w:r>
      <w:r>
        <w:t>,</w:t>
      </w:r>
      <w:r w:rsidRPr="002442A4">
        <w:t xml:space="preserve"> but preferably Afghan</w:t>
      </w:r>
      <w:r>
        <w:t>—</w:t>
      </w:r>
      <w:r w:rsidRPr="002442A4">
        <w:t>to d</w:t>
      </w:r>
      <w:r w:rsidRPr="002442A4">
        <w:t xml:space="preserve">eal with those </w:t>
      </w:r>
      <w:r>
        <w:t xml:space="preserve">threats of </w:t>
      </w:r>
      <w:r w:rsidRPr="002442A4">
        <w:t>terroris</w:t>
      </w:r>
      <w:r>
        <w:t>m</w:t>
      </w:r>
      <w:r w:rsidRPr="002442A4">
        <w:t xml:space="preserve">, serious </w:t>
      </w:r>
      <w:r>
        <w:t xml:space="preserve">and </w:t>
      </w:r>
      <w:r w:rsidRPr="002442A4">
        <w:t xml:space="preserve">organised crime and regional instability. </w:t>
      </w:r>
      <w:bookmarkStart w:id="4" w:name="_Hlk54345659"/>
      <w:r>
        <w:t>As L</w:t>
      </w:r>
      <w:r>
        <w:t>ord H</w:t>
      </w:r>
      <w:r>
        <w:t>oughton also pointed out</w:t>
      </w:r>
      <w:bookmarkEnd w:id="4"/>
      <w:r w:rsidRPr="002442A4">
        <w:t xml:space="preserve">, we </w:t>
      </w:r>
      <w:r>
        <w:t xml:space="preserve">in this country </w:t>
      </w:r>
      <w:r w:rsidRPr="002442A4">
        <w:t>have always had a humanitarian imperative, and Afghanistan is among the poorest places in the world. We must no</w:t>
      </w:r>
      <w:r w:rsidRPr="002442A4">
        <w:t>t neglect, let alone lose, the progress that has been made in education</w:t>
      </w:r>
      <w:r>
        <w:t>—</w:t>
      </w:r>
      <w:r w:rsidRPr="002442A4">
        <w:t>getting girls into education</w:t>
      </w:r>
      <w:r>
        <w:t>—</w:t>
      </w:r>
      <w:r w:rsidRPr="002442A4">
        <w:t xml:space="preserve">in healthcare outcomes and </w:t>
      </w:r>
      <w:r>
        <w:t xml:space="preserve">in </w:t>
      </w:r>
      <w:r w:rsidRPr="002442A4">
        <w:t xml:space="preserve">life expectancy, just as we would aim not to do so elsewhere. </w:t>
      </w:r>
    </w:p>
    <w:p w:rsidR="00222F38" w:rsidP="00222F38">
      <w:pPr>
        <w:pStyle w:val="Answer"/>
      </w:pPr>
      <w:r>
        <w:t xml:space="preserve">At </w:t>
      </w:r>
      <w:r w:rsidRPr="004E156C">
        <w:t xml:space="preserve">the second layer, though, I think </w:t>
      </w:r>
      <w:r>
        <w:t xml:space="preserve">it is in </w:t>
      </w:r>
      <w:r w:rsidRPr="004E156C">
        <w:t>our national sec</w:t>
      </w:r>
      <w:r w:rsidRPr="004E156C">
        <w:t>urity interest</w:t>
      </w:r>
      <w:r>
        <w:t xml:space="preserve"> </w:t>
      </w:r>
      <w:r w:rsidRPr="004E156C">
        <w:t xml:space="preserve">partly </w:t>
      </w:r>
      <w:r w:rsidRPr="002442A4">
        <w:t>because of the stamina, if you like</w:t>
      </w:r>
      <w:r>
        <w:t xml:space="preserve">, of </w:t>
      </w:r>
      <w:r w:rsidRPr="002442A4">
        <w:t xml:space="preserve">the </w:t>
      </w:r>
      <w:r>
        <w:t>Western</w:t>
      </w:r>
      <w:r w:rsidRPr="002442A4">
        <w:t xml:space="preserve"> </w:t>
      </w:r>
      <w:r w:rsidRPr="002442A4">
        <w:t>alliance</w:t>
      </w:r>
      <w:r>
        <w:t xml:space="preserve">—or </w:t>
      </w:r>
      <w:r w:rsidRPr="002442A4">
        <w:t xml:space="preserve">the fact that that stamina started to erode </w:t>
      </w:r>
      <w:r>
        <w:t xml:space="preserve">five </w:t>
      </w:r>
      <w:r w:rsidRPr="002442A4">
        <w:t>to 10 years ago</w:t>
      </w:r>
      <w:r>
        <w:t>—</w:t>
      </w:r>
      <w:r w:rsidRPr="002442A4">
        <w:t xml:space="preserve">but also because an external </w:t>
      </w:r>
      <w:r>
        <w:t xml:space="preserve">military </w:t>
      </w:r>
      <w:r w:rsidRPr="002442A4">
        <w:t xml:space="preserve">presence in any country inevitably becomes part of the problem the longer </w:t>
      </w:r>
      <w:r w:rsidRPr="004E156C">
        <w:t xml:space="preserve">it endures. </w:t>
      </w:r>
      <w:r>
        <w:t>In my view</w:t>
      </w:r>
      <w:r>
        <w:t>,</w:t>
      </w:r>
      <w:r>
        <w:t xml:space="preserve"> </w:t>
      </w:r>
      <w:r w:rsidRPr="002442A4">
        <w:t>there came a tipping point, probably around the time when I was there or just beforehand, when, at least in parts of Afghanistan, the external military presen</w:t>
      </w:r>
      <w:r w:rsidRPr="002442A4">
        <w:t>ce was a contribut</w:t>
      </w:r>
      <w:r>
        <w:t>or</w:t>
      </w:r>
      <w:r w:rsidRPr="002442A4">
        <w:t xml:space="preserve"> to tensions and internal conflict while also being the key capability to try to deal with it. </w:t>
      </w:r>
    </w:p>
    <w:p w:rsidR="00A51A18" w:rsidP="00222F38">
      <w:pPr>
        <w:pStyle w:val="Answer"/>
      </w:pPr>
      <w:r w:rsidRPr="002442A4">
        <w:t>That is why we had to develop and then implement the transition programme</w:t>
      </w:r>
      <w:r>
        <w:t>:</w:t>
      </w:r>
      <w:r w:rsidRPr="002442A4">
        <w:t xml:space="preserve"> essentially</w:t>
      </w:r>
      <w:r>
        <w:t xml:space="preserve">, </w:t>
      </w:r>
      <w:r w:rsidRPr="002442A4">
        <w:t>to hand over responsibility to Afghan forces</w:t>
      </w:r>
      <w:r>
        <w:t>—t</w:t>
      </w:r>
      <w:r>
        <w:t xml:space="preserve">hey </w:t>
      </w:r>
      <w:r w:rsidRPr="002442A4">
        <w:t>we</w:t>
      </w:r>
      <w:r w:rsidRPr="002442A4">
        <w:t xml:space="preserve">re </w:t>
      </w:r>
      <w:r>
        <w:t xml:space="preserve">the ones </w:t>
      </w:r>
      <w:r w:rsidRPr="002442A4">
        <w:t>on the ground</w:t>
      </w:r>
      <w:r>
        <w:t xml:space="preserve">, </w:t>
      </w:r>
      <w:r w:rsidRPr="002442A4">
        <w:t>in their own communities</w:t>
      </w:r>
      <w:r>
        <w:t>—</w:t>
      </w:r>
      <w:r w:rsidRPr="002442A4">
        <w:t xml:space="preserve">to try to take out some of </w:t>
      </w:r>
      <w:r>
        <w:t xml:space="preserve">the </w:t>
      </w:r>
      <w:r w:rsidRPr="002442A4">
        <w:t xml:space="preserve">tension that was generated by the highly intrusive </w:t>
      </w:r>
      <w:r>
        <w:t xml:space="preserve">presence, as it would be in any country, of </w:t>
      </w:r>
      <w:r w:rsidRPr="002442A4">
        <w:t xml:space="preserve">foreign forces. </w:t>
      </w:r>
    </w:p>
    <w:p w:rsidR="005D1259" w:rsidP="00222F38">
      <w:pPr>
        <w:pStyle w:val="Answer"/>
      </w:pPr>
      <w:r>
        <w:t xml:space="preserve">A </w:t>
      </w:r>
      <w:r w:rsidRPr="002442A4">
        <w:t>big part of our national security interest is not just stab</w:t>
      </w:r>
      <w:r w:rsidRPr="002442A4">
        <w:t>ilising Afghanistan</w:t>
      </w:r>
      <w:r>
        <w:t>,</w:t>
      </w:r>
      <w:r w:rsidRPr="002442A4">
        <w:t xml:space="preserve"> but enabling the Afghans to stabilise Afghanistan for themselves, because that is the only </w:t>
      </w:r>
      <w:r>
        <w:t xml:space="preserve">enduring </w:t>
      </w:r>
      <w:r w:rsidRPr="002442A4">
        <w:t xml:space="preserve">model in which we can be confident. However, </w:t>
      </w:r>
      <w:r>
        <w:t xml:space="preserve">that </w:t>
      </w:r>
      <w:r w:rsidRPr="002442A4">
        <w:t>requires, at least for the foreseeable future</w:t>
      </w:r>
      <w:r>
        <w:t>—as it has for the past few years—</w:t>
      </w:r>
      <w:r w:rsidRPr="002442A4">
        <w:t>underw</w:t>
      </w:r>
      <w:r w:rsidRPr="002442A4">
        <w:t>riting by external financial</w:t>
      </w:r>
      <w:r>
        <w:t>,</w:t>
      </w:r>
      <w:r w:rsidRPr="002442A4">
        <w:t xml:space="preserve"> military</w:t>
      </w:r>
      <w:r>
        <w:t xml:space="preserve"> and </w:t>
      </w:r>
      <w:r w:rsidRPr="002442A4">
        <w:t>developmental</w:t>
      </w:r>
      <w:r>
        <w:t xml:space="preserve"> support, and support for other kinds of capabilities</w:t>
      </w:r>
      <w:r w:rsidRPr="002442A4">
        <w:t xml:space="preserve">. </w:t>
      </w:r>
    </w:p>
    <w:p w:rsidR="00222F38" w:rsidP="00222F38">
      <w:pPr>
        <w:pStyle w:val="Answer"/>
      </w:pPr>
      <w:r w:rsidRPr="002442A4">
        <w:t>I should probably leave it there</w:t>
      </w:r>
      <w:r>
        <w:t>,</w:t>
      </w:r>
      <w:r w:rsidRPr="002442A4">
        <w:t xml:space="preserve"> because I imagine </w:t>
      </w:r>
      <w:r>
        <w:t>we will explore one or two of those points in further questions.</w:t>
      </w:r>
    </w:p>
    <w:p w:rsidR="00222F38" w:rsidP="00222F38">
      <w:pPr>
        <w:pStyle w:val="Remark"/>
      </w:pPr>
      <w:r w:rsidRPr="002442A4">
        <w:rPr>
          <w:b/>
        </w:rPr>
        <w:t>The Chair:</w:t>
      </w:r>
      <w:r>
        <w:t xml:space="preserve"> </w:t>
      </w:r>
      <w:r w:rsidRPr="002442A4">
        <w:t>Thank you both f</w:t>
      </w:r>
      <w:r w:rsidRPr="002442A4">
        <w:t xml:space="preserve">or that opening analysis, which provides </w:t>
      </w:r>
      <w:r>
        <w:t xml:space="preserve">a </w:t>
      </w:r>
      <w:r>
        <w:t xml:space="preserve">really </w:t>
      </w:r>
      <w:r w:rsidRPr="002442A4">
        <w:t xml:space="preserve">helpful background to the questions that will follow. I </w:t>
      </w:r>
      <w:r>
        <w:t xml:space="preserve">now turn to our </w:t>
      </w:r>
      <w:r w:rsidRPr="002442A4">
        <w:t xml:space="preserve">first detailed question, which will come from Baroness Blackstone. </w:t>
      </w:r>
    </w:p>
    <w:p w:rsidR="002B45D3" w:rsidP="00222F38">
      <w:pPr>
        <w:pStyle w:val="Question"/>
      </w:pPr>
      <w:r w:rsidRPr="002442A4">
        <w:rPr>
          <w:b/>
        </w:rPr>
        <w:t>Baroness Blackstone:</w:t>
      </w:r>
      <w:r>
        <w:t xml:space="preserve"> </w:t>
      </w:r>
      <w:r w:rsidRPr="002442A4">
        <w:t xml:space="preserve">Good morning. I am sorry that you cannot see </w:t>
      </w:r>
      <w:r w:rsidRPr="002442A4">
        <w:t>me</w:t>
      </w:r>
      <w:r>
        <w:t>,</w:t>
      </w:r>
      <w:r w:rsidRPr="002442A4">
        <w:t xml:space="preserve"> because I have a technical problem</w:t>
      </w:r>
      <w:r>
        <w:t>,</w:t>
      </w:r>
      <w:r w:rsidRPr="002442A4">
        <w:t xml:space="preserve"> but I can see all of you. </w:t>
      </w:r>
    </w:p>
    <w:p w:rsidR="00222F38" w:rsidP="002B45D3">
      <w:pPr>
        <w:pStyle w:val="Question"/>
        <w:numPr>
          <w:ilvl w:val="0"/>
          <w:numId w:val="0"/>
        </w:numPr>
        <w:ind w:left="794"/>
      </w:pPr>
      <w:r w:rsidRPr="002442A4">
        <w:t xml:space="preserve">How would you assess the UK's engagement with Afghanistan over the </w:t>
      </w:r>
      <w:r>
        <w:t>p</w:t>
      </w:r>
      <w:r>
        <w:t xml:space="preserve">ast </w:t>
      </w:r>
      <w:r w:rsidRPr="002442A4">
        <w:t xml:space="preserve">10 years? I would like </w:t>
      </w:r>
      <w:r>
        <w:t xml:space="preserve">you </w:t>
      </w:r>
      <w:r w:rsidRPr="002442A4">
        <w:t xml:space="preserve">to focus particularly on the period since 2014, and tell us </w:t>
      </w:r>
      <w:r>
        <w:t xml:space="preserve">what </w:t>
      </w:r>
      <w:r>
        <w:t xml:space="preserve">you think </w:t>
      </w:r>
      <w:r>
        <w:t xml:space="preserve">the </w:t>
      </w:r>
      <w:r w:rsidRPr="002442A4">
        <w:t>greatest su</w:t>
      </w:r>
      <w:r w:rsidRPr="002442A4">
        <w:t xml:space="preserve">ccesses and shortcomings </w:t>
      </w:r>
      <w:r>
        <w:t xml:space="preserve">to </w:t>
      </w:r>
      <w:r w:rsidRPr="002442A4">
        <w:t>our engagement</w:t>
      </w:r>
      <w:r>
        <w:t xml:space="preserve"> have been.</w:t>
      </w:r>
    </w:p>
    <w:p w:rsidR="00222F38" w:rsidP="00222F38">
      <w:pPr>
        <w:pStyle w:val="Answer"/>
      </w:pPr>
      <w:r>
        <w:rPr>
          <w:b/>
          <w:i/>
        </w:rPr>
        <w:t xml:space="preserve">Lord Sedwill: </w:t>
      </w:r>
      <w:r>
        <w:t xml:space="preserve">I will just repeat my health warning from earlier. I am speaking as an interested outsider, who is </w:t>
      </w:r>
      <w:r w:rsidRPr="002442A4">
        <w:t>not as directly involved as I was before 2014</w:t>
      </w:r>
      <w:r>
        <w:t>, the period you focus on</w:t>
      </w:r>
      <w:r>
        <w:t xml:space="preserve">. When I was </w:t>
      </w:r>
      <w:r>
        <w:t>National Security Adviser, I had some overall responsibility for this, but I was not as directly involved in Afghanistan in the way I have been hitherto.</w:t>
      </w:r>
    </w:p>
    <w:p w:rsidR="00222F38" w:rsidP="00222F38">
      <w:pPr>
        <w:pStyle w:val="Answer"/>
      </w:pPr>
      <w:r>
        <w:t xml:space="preserve">In exploring this question, it </w:t>
      </w:r>
      <w:r w:rsidRPr="005E5DB3">
        <w:t xml:space="preserve">is important to remember that the UK </w:t>
      </w:r>
      <w:r>
        <w:t xml:space="preserve">was operating </w:t>
      </w:r>
      <w:r w:rsidRPr="005E5DB3">
        <w:t>as part of an allian</w:t>
      </w:r>
      <w:r w:rsidRPr="005E5DB3">
        <w:t xml:space="preserve">ce and wider coalition </w:t>
      </w:r>
      <w:r>
        <w:t xml:space="preserve">in Afghanistan. Therefore, our independent track record of successes and otherwise during that period was entirely bound up </w:t>
      </w:r>
      <w:r w:rsidRPr="005E5DB3">
        <w:t xml:space="preserve">with the American position and that of </w:t>
      </w:r>
      <w:r>
        <w:t xml:space="preserve">our </w:t>
      </w:r>
      <w:r w:rsidRPr="005E5DB3">
        <w:t xml:space="preserve">allies </w:t>
      </w:r>
      <w:r>
        <w:t xml:space="preserve">and partners. </w:t>
      </w:r>
    </w:p>
    <w:p w:rsidR="00222F38" w:rsidP="00222F38">
      <w:pPr>
        <w:pStyle w:val="Answer"/>
      </w:pPr>
      <w:r>
        <w:t xml:space="preserve">To </w:t>
      </w:r>
      <w:r w:rsidRPr="005E5DB3">
        <w:t xml:space="preserve">point to individual issues, and </w:t>
      </w:r>
      <w:r>
        <w:t>Nick</w:t>
      </w:r>
      <w:r>
        <w:t xml:space="preserve"> Houghton may be able to speak more about this, the training mission </w:t>
      </w:r>
      <w:r>
        <w:t>which</w:t>
      </w:r>
      <w:r>
        <w:t xml:space="preserve"> the UK led</w:t>
      </w:r>
      <w:r>
        <w:t>—</w:t>
      </w:r>
      <w:r>
        <w:t>in particular</w:t>
      </w:r>
      <w:r>
        <w:t>,</w:t>
      </w:r>
      <w:r>
        <w:t xml:space="preserve"> the </w:t>
      </w:r>
      <w:r w:rsidRPr="005E5DB3">
        <w:t>officer academy based in Kabul</w:t>
      </w:r>
      <w:r>
        <w:t xml:space="preserve">, </w:t>
      </w:r>
      <w:r>
        <w:t xml:space="preserve">which </w:t>
      </w:r>
      <w:r w:rsidRPr="005E5DB3">
        <w:t xml:space="preserve">was </w:t>
      </w:r>
      <w:r>
        <w:t xml:space="preserve">essentially designed to be a Sandhurst </w:t>
      </w:r>
      <w:r w:rsidRPr="005E5DB3">
        <w:t>in Afghanistan</w:t>
      </w:r>
      <w:r>
        <w:t>—</w:t>
      </w:r>
      <w:bookmarkStart w:id="5" w:name="_Hlk54346696"/>
      <w:r>
        <w:t xml:space="preserve">has </w:t>
      </w:r>
      <w:r w:rsidRPr="005E5DB3">
        <w:t xml:space="preserve">proved to be a </w:t>
      </w:r>
      <w:r>
        <w:t xml:space="preserve">considerable </w:t>
      </w:r>
      <w:r w:rsidRPr="005E5DB3">
        <w:t>tactical success</w:t>
      </w:r>
      <w:r>
        <w:t xml:space="preserve">, in that it </w:t>
      </w:r>
      <w:bookmarkEnd w:id="5"/>
      <w:r w:rsidRPr="005E5DB3">
        <w:t>has trained and improved the leadership capability of a generation of Afghan national defence and security force officers</w:t>
      </w:r>
      <w:r>
        <w:t>,</w:t>
      </w:r>
      <w:r w:rsidRPr="005E5DB3">
        <w:t xml:space="preserve"> who would not otherwise have had that kind of training and professionalism</w:t>
      </w:r>
      <w:r>
        <w:t>. E</w:t>
      </w:r>
      <w:r w:rsidRPr="005E5DB3">
        <w:t>veryone who ha</w:t>
      </w:r>
      <w:r w:rsidRPr="005E5DB3">
        <w:t xml:space="preserve">s been involved </w:t>
      </w:r>
      <w:r>
        <w:t xml:space="preserve">in </w:t>
      </w:r>
      <w:r w:rsidRPr="005E5DB3">
        <w:t>that facility has been impressed</w:t>
      </w:r>
      <w:r>
        <w:t xml:space="preserve"> </w:t>
      </w:r>
      <w:r w:rsidRPr="005E5DB3">
        <w:t xml:space="preserve">not only </w:t>
      </w:r>
      <w:r>
        <w:t xml:space="preserve">by </w:t>
      </w:r>
      <w:r>
        <w:t>its</w:t>
      </w:r>
      <w:r w:rsidRPr="005E5DB3">
        <w:t xml:space="preserve"> professional</w:t>
      </w:r>
      <w:r>
        <w:t xml:space="preserve">ism, because we know our forces are highly professional, but </w:t>
      </w:r>
      <w:r>
        <w:t xml:space="preserve">by </w:t>
      </w:r>
      <w:r>
        <w:t xml:space="preserve">its </w:t>
      </w:r>
      <w:r w:rsidRPr="005E5DB3">
        <w:t>cultural sensitivity</w:t>
      </w:r>
      <w:r>
        <w:t xml:space="preserve"> and the </w:t>
      </w:r>
      <w:r w:rsidRPr="005E5DB3">
        <w:t xml:space="preserve">way </w:t>
      </w:r>
      <w:r>
        <w:t>it was able</w:t>
      </w:r>
      <w:r w:rsidRPr="005E5DB3">
        <w:t xml:space="preserve"> to train in the Afghan context. We did not try to impose some k</w:t>
      </w:r>
      <w:r w:rsidRPr="005E5DB3">
        <w:t xml:space="preserve">ind of purely </w:t>
      </w:r>
      <w:r>
        <w:t>western</w:t>
      </w:r>
      <w:r w:rsidRPr="005E5DB3">
        <w:t xml:space="preserve"> NATO</w:t>
      </w:r>
      <w:r>
        <w:t>-</w:t>
      </w:r>
      <w:r w:rsidRPr="005E5DB3">
        <w:t>like model</w:t>
      </w:r>
      <w:r>
        <w:t xml:space="preserve"> </w:t>
      </w:r>
      <w:r w:rsidRPr="005E5DB3">
        <w:t>but sought a way that accord</w:t>
      </w:r>
      <w:r>
        <w:t xml:space="preserve">ed to </w:t>
      </w:r>
      <w:r w:rsidRPr="005E5DB3">
        <w:t xml:space="preserve">Afghan cultural norms and the capabilities and </w:t>
      </w:r>
      <w:r>
        <w:t xml:space="preserve">pressures within the Afghan forces. </w:t>
      </w:r>
      <w:r w:rsidRPr="005E5DB3">
        <w:t xml:space="preserve">Lord </w:t>
      </w:r>
      <w:r>
        <w:t xml:space="preserve">Houghton will </w:t>
      </w:r>
      <w:r w:rsidRPr="005E5DB3">
        <w:t>be able to say more about that</w:t>
      </w:r>
      <w:r>
        <w:t xml:space="preserve">, since he is </w:t>
      </w:r>
      <w:r>
        <w:t xml:space="preserve">of course </w:t>
      </w:r>
      <w:r>
        <w:t>a much greater military expe</w:t>
      </w:r>
      <w:r>
        <w:t xml:space="preserve">rt than me, but it was an </w:t>
      </w:r>
      <w:r w:rsidRPr="005E5DB3">
        <w:t>important tactical success</w:t>
      </w:r>
      <w:r>
        <w:t>.</w:t>
      </w:r>
    </w:p>
    <w:p w:rsidR="00222F38" w:rsidP="00222F38">
      <w:pPr>
        <w:pStyle w:val="Answer"/>
      </w:pPr>
      <w:r>
        <w:t xml:space="preserve">The development programme </w:t>
      </w:r>
      <w:r>
        <w:t>has also</w:t>
      </w:r>
      <w:r>
        <w:t xml:space="preserve"> </w:t>
      </w:r>
      <w:r>
        <w:t xml:space="preserve">been </w:t>
      </w:r>
      <w:r>
        <w:t xml:space="preserve">important. There was a humanitarian element to that, as </w:t>
      </w:r>
      <w:r w:rsidRPr="005E5DB3">
        <w:t xml:space="preserve">Afghanistan </w:t>
      </w:r>
      <w:r>
        <w:t xml:space="preserve">has faced various natural </w:t>
      </w:r>
      <w:r w:rsidRPr="005E5DB3">
        <w:t>setbacks</w:t>
      </w:r>
      <w:r>
        <w:t>,</w:t>
      </w:r>
      <w:r w:rsidRPr="005E5DB3">
        <w:t xml:space="preserve"> </w:t>
      </w:r>
      <w:r>
        <w:t>as well as</w:t>
      </w:r>
      <w:r w:rsidRPr="005E5DB3">
        <w:t xml:space="preserve"> support for healthcare and education. We have probably </w:t>
      </w:r>
      <w:r>
        <w:t xml:space="preserve">also </w:t>
      </w:r>
      <w:r w:rsidRPr="005E5DB3">
        <w:t xml:space="preserve">been the leading nation trying to tackle the drugs problem in Afghanistan over the entire decade. </w:t>
      </w:r>
      <w:r>
        <w:t xml:space="preserve">That </w:t>
      </w:r>
      <w:r w:rsidRPr="005E5DB3">
        <w:t xml:space="preserve">has </w:t>
      </w:r>
      <w:r>
        <w:t xml:space="preserve">obviously </w:t>
      </w:r>
      <w:r w:rsidRPr="005E5DB3">
        <w:t xml:space="preserve">had mixed results; </w:t>
      </w:r>
      <w:r>
        <w:t xml:space="preserve">far too much of the </w:t>
      </w:r>
      <w:r w:rsidRPr="005E5DB3">
        <w:t>Afghan</w:t>
      </w:r>
      <w:r>
        <w:t xml:space="preserve"> economy </w:t>
      </w:r>
      <w:r w:rsidRPr="005E5DB3">
        <w:t>remains dominated by nar</w:t>
      </w:r>
      <w:r w:rsidRPr="005E5DB3">
        <w:t>cotics</w:t>
      </w:r>
      <w:r>
        <w:t xml:space="preserve">, but </w:t>
      </w:r>
      <w:r w:rsidRPr="005E5DB3">
        <w:t xml:space="preserve">we have built capability in the Afghan </w:t>
      </w:r>
      <w:r w:rsidRPr="005E5DB3">
        <w:t xml:space="preserve">government </w:t>
      </w:r>
      <w:r w:rsidRPr="005E5DB3">
        <w:t xml:space="preserve">to tackle that set of issues, including in specialist forces </w:t>
      </w:r>
      <w:r>
        <w:t xml:space="preserve">and </w:t>
      </w:r>
      <w:r w:rsidRPr="005E5DB3">
        <w:t xml:space="preserve">various task forces, </w:t>
      </w:r>
      <w:r>
        <w:t xml:space="preserve">which are operating </w:t>
      </w:r>
      <w:r w:rsidRPr="005E5DB3">
        <w:t xml:space="preserve">under the </w:t>
      </w:r>
      <w:r>
        <w:t xml:space="preserve">Ministry </w:t>
      </w:r>
      <w:r w:rsidRPr="005E5DB3">
        <w:t>of Interior</w:t>
      </w:r>
      <w:r>
        <w:t xml:space="preserve"> Affairs</w:t>
      </w:r>
      <w:r w:rsidRPr="005E5DB3">
        <w:t xml:space="preserve">. </w:t>
      </w:r>
    </w:p>
    <w:p w:rsidR="00FB2EE5" w:rsidP="00222F38">
      <w:pPr>
        <w:pStyle w:val="Answer"/>
      </w:pPr>
      <w:r>
        <w:t>All those are essentially tactical successes ag</w:t>
      </w:r>
      <w:r>
        <w:t xml:space="preserve">ainst the background of an overall engagement </w:t>
      </w:r>
      <w:r w:rsidRPr="005E5DB3">
        <w:t xml:space="preserve">that </w:t>
      </w:r>
      <w:r>
        <w:t>has been</w:t>
      </w:r>
      <w:r>
        <w:t xml:space="preserve"> </w:t>
      </w:r>
      <w:r w:rsidRPr="005E5DB3">
        <w:t xml:space="preserve">up and down. </w:t>
      </w:r>
      <w:r>
        <w:t xml:space="preserve">As many predicted, </w:t>
      </w:r>
      <w:r w:rsidRPr="005E5DB3">
        <w:t>Afghanistan has not collapsed into instability</w:t>
      </w:r>
      <w:r>
        <w:t xml:space="preserve">. Many said </w:t>
      </w:r>
      <w:r>
        <w:t xml:space="preserve">that </w:t>
      </w:r>
      <w:r>
        <w:t xml:space="preserve">it would do in 2014, but </w:t>
      </w:r>
      <w:r w:rsidRPr="005E5DB3">
        <w:t>I always felt that it was more resilient</w:t>
      </w:r>
      <w:r>
        <w:t xml:space="preserve">. It has </w:t>
      </w:r>
      <w:r w:rsidRPr="005E5DB3">
        <w:t>managed to continue</w:t>
      </w:r>
      <w:r>
        <w:t xml:space="preserve"> and, </w:t>
      </w:r>
      <w:r w:rsidRPr="005E5DB3">
        <w:t xml:space="preserve">I </w:t>
      </w:r>
      <w:r w:rsidRPr="005E5DB3">
        <w:t>suspect</w:t>
      </w:r>
      <w:r>
        <w:t xml:space="preserve">, </w:t>
      </w:r>
      <w:r w:rsidRPr="005E5DB3">
        <w:t>will still prove more resilient, but it still has very challenging problems</w:t>
      </w:r>
      <w:r>
        <w:t>—</w:t>
      </w:r>
      <w:r w:rsidRPr="005E5DB3">
        <w:t>corruption</w:t>
      </w:r>
      <w:r>
        <w:t xml:space="preserve">, poor </w:t>
      </w:r>
      <w:r w:rsidRPr="005E5DB3">
        <w:t>governance</w:t>
      </w:r>
      <w:r>
        <w:t xml:space="preserve">, </w:t>
      </w:r>
      <w:r w:rsidRPr="005E5DB3">
        <w:t xml:space="preserve">lack of </w:t>
      </w:r>
      <w:r>
        <w:t xml:space="preserve">a political </w:t>
      </w:r>
      <w:r w:rsidRPr="005E5DB3">
        <w:t>settlement</w:t>
      </w:r>
      <w:r>
        <w:t xml:space="preserve">, et cetera. </w:t>
      </w:r>
    </w:p>
    <w:p w:rsidR="00222F38" w:rsidP="00222F38">
      <w:pPr>
        <w:pStyle w:val="Answer"/>
      </w:pPr>
      <w:r>
        <w:t xml:space="preserve">I am sure we will explore those issues further and I am happy to talk about them more, if that is </w:t>
      </w:r>
      <w:r>
        <w:t xml:space="preserve">helpful. </w:t>
      </w:r>
    </w:p>
    <w:p w:rsidR="00DF74C3" w:rsidP="00222F38">
      <w:pPr>
        <w:pStyle w:val="Answer"/>
      </w:pPr>
      <w:r>
        <w:rPr>
          <w:b/>
          <w:i/>
        </w:rPr>
        <w:t xml:space="preserve">Lord Houghton of Richmond: </w:t>
      </w:r>
      <w:r w:rsidRPr="005E5DB3">
        <w:t>It might be helpful if I dwell on the shift in our policy</w:t>
      </w:r>
      <w:r>
        <w:t xml:space="preserve">, </w:t>
      </w:r>
      <w:r w:rsidRPr="005E5DB3">
        <w:t xml:space="preserve">and therefore success, </w:t>
      </w:r>
      <w:r>
        <w:t xml:space="preserve">at </w:t>
      </w:r>
      <w:r w:rsidRPr="005E5DB3">
        <w:t xml:space="preserve">the end of the </w:t>
      </w:r>
      <w:r>
        <w:t xml:space="preserve">ISAF </w:t>
      </w:r>
      <w:r w:rsidRPr="005E5DB3">
        <w:t>mission</w:t>
      </w:r>
      <w:r>
        <w:rPr>
          <w:rStyle w:val="FootnoteReference"/>
        </w:rPr>
        <w:footnoteReference w:id="3"/>
      </w:r>
      <w:r w:rsidRPr="005E5DB3">
        <w:t xml:space="preserve"> </w:t>
      </w:r>
      <w:r>
        <w:t xml:space="preserve">in 2014 </w:t>
      </w:r>
      <w:r w:rsidRPr="005E5DB3">
        <w:t xml:space="preserve">and </w:t>
      </w:r>
      <w:r>
        <w:t xml:space="preserve">the </w:t>
      </w:r>
      <w:r w:rsidRPr="005E5DB3">
        <w:t xml:space="preserve">beginning of the </w:t>
      </w:r>
      <w:r>
        <w:t>Resolute Support</w:t>
      </w:r>
      <w:r w:rsidRPr="005E5DB3">
        <w:t xml:space="preserve"> </w:t>
      </w:r>
      <w:r w:rsidRPr="005E5DB3">
        <w:t>Mission</w:t>
      </w:r>
      <w:r>
        <w:t xml:space="preserve"> </w:t>
      </w:r>
      <w:r>
        <w:t xml:space="preserve">in </w:t>
      </w:r>
      <w:r w:rsidRPr="005E5DB3">
        <w:t xml:space="preserve">2015. </w:t>
      </w:r>
      <w:bookmarkStart w:id="6" w:name="_Hlk54348295"/>
      <w:r>
        <w:t>I think e</w:t>
      </w:r>
      <w:r>
        <w:t xml:space="preserve">verybody would admit </w:t>
      </w:r>
      <w:bookmarkEnd w:id="6"/>
      <w:r>
        <w:t xml:space="preserve">that the period when the UK focus was down in Helmand was quite </w:t>
      </w:r>
      <w:r w:rsidRPr="00A470CE">
        <w:t>torrid and attri</w:t>
      </w:r>
      <w:r>
        <w:t>t</w:t>
      </w:r>
      <w:r w:rsidRPr="00A470CE">
        <w:t>ional</w:t>
      </w:r>
      <w:r>
        <w:t xml:space="preserve">. Nobody </w:t>
      </w:r>
      <w:r w:rsidRPr="00A470CE">
        <w:t xml:space="preserve">really enjoyed </w:t>
      </w:r>
      <w:r>
        <w:t>it</w:t>
      </w:r>
      <w:r>
        <w:t>,</w:t>
      </w:r>
      <w:r>
        <w:t xml:space="preserve"> </w:t>
      </w:r>
      <w:r w:rsidRPr="00A470CE">
        <w:t xml:space="preserve">and </w:t>
      </w:r>
      <w:r>
        <w:t>nor</w:t>
      </w:r>
      <w:r w:rsidRPr="00A470CE">
        <w:t xml:space="preserve"> </w:t>
      </w:r>
      <w:r>
        <w:t xml:space="preserve">were its potential outcomes remotely </w:t>
      </w:r>
      <w:r w:rsidRPr="00A470CE">
        <w:t xml:space="preserve">decisive. </w:t>
      </w:r>
    </w:p>
    <w:p w:rsidR="00222F38" w:rsidP="00222F38">
      <w:pPr>
        <w:pStyle w:val="Answer"/>
      </w:pPr>
      <w:r>
        <w:t xml:space="preserve">However, there was a significant policy change in </w:t>
      </w:r>
      <w:r w:rsidRPr="00A470CE">
        <w:t>2014</w:t>
      </w:r>
      <w:r>
        <w:t xml:space="preserve">-15 to </w:t>
      </w:r>
      <w:r w:rsidRPr="00A470CE">
        <w:t>a commitment based on sup</w:t>
      </w:r>
      <w:r w:rsidRPr="00A470CE">
        <w:t>port</w:t>
      </w:r>
      <w:r>
        <w:t xml:space="preserve"> for, not ownership of, Afghans’ </w:t>
      </w:r>
      <w:r w:rsidRPr="00A470CE">
        <w:t xml:space="preserve">future. </w:t>
      </w:r>
      <w:r>
        <w:t>It was therefore a commitment at far less cost and UK national risk, but with a lot less certainty and control of the outcomes because, q</w:t>
      </w:r>
      <w:r w:rsidRPr="00A470CE">
        <w:t xml:space="preserve">uite rightly, Afghanistan was put in charge of its own future. </w:t>
      </w:r>
    </w:p>
    <w:p w:rsidR="00222F38" w:rsidP="00222F38">
      <w:pPr>
        <w:pStyle w:val="Answer"/>
      </w:pPr>
      <w:r>
        <w:t xml:space="preserve">To </w:t>
      </w:r>
      <w:r w:rsidRPr="00A470CE">
        <w:t>speak f</w:t>
      </w:r>
      <w:r w:rsidRPr="00A470CE">
        <w:t xml:space="preserve">rom a military perspective, from then on </w:t>
      </w:r>
      <w:r>
        <w:t xml:space="preserve">the UK </w:t>
      </w:r>
      <w:r w:rsidRPr="00A470CE">
        <w:t xml:space="preserve">became what we would </w:t>
      </w:r>
      <w:r>
        <w:t>term</w:t>
      </w:r>
      <w:r w:rsidRPr="00A470CE">
        <w:t xml:space="preserve"> an economy</w:t>
      </w:r>
      <w:r>
        <w:t>-</w:t>
      </w:r>
      <w:r w:rsidRPr="00A470CE">
        <w:t>of</w:t>
      </w:r>
      <w:r>
        <w:t>-</w:t>
      </w:r>
      <w:r w:rsidRPr="00A470CE">
        <w:t xml:space="preserve">force operation, </w:t>
      </w:r>
      <w:r>
        <w:t xml:space="preserve">in which </w:t>
      </w:r>
      <w:r w:rsidRPr="00A470CE">
        <w:t>you still wish to achieve your aims but are not prepared to commit the same resource</w:t>
      </w:r>
      <w:r>
        <w:t>s</w:t>
      </w:r>
      <w:r w:rsidRPr="00A470CE">
        <w:t xml:space="preserve">, partly because the implications of failure are not </w:t>
      </w:r>
      <w:r>
        <w:t xml:space="preserve">as </w:t>
      </w:r>
      <w:r w:rsidRPr="00A470CE">
        <w:t>g</w:t>
      </w:r>
      <w:r w:rsidRPr="00A470CE">
        <w:t>reat</w:t>
      </w:r>
      <w:r>
        <w:t xml:space="preserve"> </w:t>
      </w:r>
      <w:r w:rsidRPr="00A470CE">
        <w:t xml:space="preserve">and partly because other priorities demand attention. When one embarks on an inquiry into </w:t>
      </w:r>
      <w:r>
        <w:t xml:space="preserve">a </w:t>
      </w:r>
      <w:r w:rsidRPr="00A470CE">
        <w:t>specific subject</w:t>
      </w:r>
      <w:r>
        <w:t xml:space="preserve">, as with </w:t>
      </w:r>
      <w:r w:rsidRPr="00A470CE">
        <w:t xml:space="preserve">Afghanistan, </w:t>
      </w:r>
      <w:r>
        <w:t xml:space="preserve">one </w:t>
      </w:r>
      <w:r w:rsidRPr="00A470CE">
        <w:t xml:space="preserve">can sometimes lose an understanding of the degree to which it became a lesser </w:t>
      </w:r>
      <w:r>
        <w:t xml:space="preserve">security </w:t>
      </w:r>
      <w:r w:rsidRPr="00A470CE">
        <w:t xml:space="preserve">priority </w:t>
      </w:r>
      <w:r>
        <w:t xml:space="preserve">at </w:t>
      </w:r>
      <w:r w:rsidRPr="00A470CE">
        <w:t>that time</w:t>
      </w:r>
      <w:r>
        <w:t xml:space="preserve">, </w:t>
      </w:r>
      <w:r w:rsidRPr="00A470CE">
        <w:t>when o</w:t>
      </w:r>
      <w:r w:rsidRPr="00A470CE">
        <w:t>ther things</w:t>
      </w:r>
      <w:r>
        <w:t>—</w:t>
      </w:r>
      <w:r w:rsidRPr="00A470CE">
        <w:t>Russian malevolence</w:t>
      </w:r>
      <w:r>
        <w:t xml:space="preserve">, </w:t>
      </w:r>
      <w:r w:rsidRPr="00A470CE">
        <w:t>the growth of ISIS and all that</w:t>
      </w:r>
      <w:r>
        <w:t xml:space="preserve">—were </w:t>
      </w:r>
      <w:r w:rsidRPr="00A470CE">
        <w:t xml:space="preserve">taking far more attention. </w:t>
      </w:r>
    </w:p>
    <w:p w:rsidR="00222F38" w:rsidP="00222F38">
      <w:pPr>
        <w:pStyle w:val="Answer"/>
      </w:pPr>
      <w:r>
        <w:t xml:space="preserve">The </w:t>
      </w:r>
      <w:r w:rsidRPr="00A470CE">
        <w:t xml:space="preserve">most significant </w:t>
      </w:r>
      <w:r>
        <w:t xml:space="preserve">military </w:t>
      </w:r>
      <w:r w:rsidRPr="00A470CE">
        <w:t xml:space="preserve">success </w:t>
      </w:r>
      <w:r>
        <w:t xml:space="preserve">in the period from early 2014 was the </w:t>
      </w:r>
      <w:r w:rsidRPr="00A470CE">
        <w:t xml:space="preserve">remarkable </w:t>
      </w:r>
      <w:r>
        <w:t xml:space="preserve">military </w:t>
      </w:r>
      <w:r w:rsidRPr="00A470CE">
        <w:t>pivot from</w:t>
      </w:r>
      <w:r>
        <w:t xml:space="preserve">, </w:t>
      </w:r>
      <w:r w:rsidRPr="00A470CE">
        <w:t>as I say</w:t>
      </w:r>
      <w:r>
        <w:t xml:space="preserve">, </w:t>
      </w:r>
      <w:r w:rsidRPr="00A470CE">
        <w:t xml:space="preserve">a </w:t>
      </w:r>
      <w:r>
        <w:t>somewhat attritional, unrewarding, ver</w:t>
      </w:r>
      <w:r>
        <w:t xml:space="preserve">y costly and </w:t>
      </w:r>
      <w:r w:rsidRPr="00A470CE">
        <w:t xml:space="preserve">only marginally beneficial engagement with the Taliban in Helmand province to, I suggest, </w:t>
      </w:r>
      <w:r>
        <w:t xml:space="preserve">a </w:t>
      </w:r>
      <w:r w:rsidRPr="00A470CE">
        <w:t>cleverly conceived, high</w:t>
      </w:r>
      <w:r>
        <w:t>-</w:t>
      </w:r>
      <w:r w:rsidRPr="00A470CE">
        <w:t>profile</w:t>
      </w:r>
      <w:r>
        <w:t xml:space="preserve">, </w:t>
      </w:r>
      <w:r w:rsidRPr="00A470CE">
        <w:t>high</w:t>
      </w:r>
      <w:r>
        <w:t>-</w:t>
      </w:r>
      <w:r w:rsidRPr="00A470CE">
        <w:t>utility</w:t>
      </w:r>
      <w:r>
        <w:t xml:space="preserve">, </w:t>
      </w:r>
      <w:r w:rsidRPr="00A470CE">
        <w:t>relatively low</w:t>
      </w:r>
      <w:r>
        <w:t>-</w:t>
      </w:r>
      <w:r w:rsidRPr="00A470CE">
        <w:t>risk and low</w:t>
      </w:r>
      <w:r>
        <w:t>-</w:t>
      </w:r>
      <w:r w:rsidRPr="00A470CE">
        <w:t>budget commitment in Kabul. Those were the political design parameters plac</w:t>
      </w:r>
      <w:r w:rsidRPr="00A470CE">
        <w:t xml:space="preserve">ed on </w:t>
      </w:r>
      <w:r>
        <w:t xml:space="preserve">us, and I was CDS </w:t>
      </w:r>
      <w:r w:rsidRPr="00A470CE">
        <w:t>at the time</w:t>
      </w:r>
      <w:r>
        <w:t>,</w:t>
      </w:r>
      <w:r w:rsidRPr="00A470CE">
        <w:t xml:space="preserve"> so I </w:t>
      </w:r>
      <w:r>
        <w:t xml:space="preserve">knew them personally. In detail, I refer to the position the UK took in </w:t>
      </w:r>
      <w:r w:rsidRPr="00A470CE">
        <w:t xml:space="preserve">the </w:t>
      </w:r>
      <w:r>
        <w:t xml:space="preserve">Kabul </w:t>
      </w:r>
      <w:r w:rsidRPr="00A470CE">
        <w:t>protection and quick reaction force</w:t>
      </w:r>
      <w:r>
        <w:t xml:space="preserve">—which </w:t>
      </w:r>
      <w:r w:rsidRPr="00A470CE">
        <w:t xml:space="preserve">was </w:t>
      </w:r>
      <w:r>
        <w:t xml:space="preserve">a </w:t>
      </w:r>
      <w:r w:rsidRPr="00A470CE">
        <w:t>very high</w:t>
      </w:r>
      <w:r>
        <w:t>-</w:t>
      </w:r>
      <w:r w:rsidRPr="00A470CE">
        <w:t>profile</w:t>
      </w:r>
      <w:r>
        <w:t xml:space="preserve"> </w:t>
      </w:r>
      <w:r w:rsidRPr="00A470CE">
        <w:t>and</w:t>
      </w:r>
      <w:r>
        <w:t xml:space="preserve">, to </w:t>
      </w:r>
      <w:r w:rsidRPr="00A470CE">
        <w:t>give tribute</w:t>
      </w:r>
      <w:r>
        <w:t xml:space="preserve"> </w:t>
      </w:r>
      <w:r w:rsidRPr="00A470CE">
        <w:t xml:space="preserve">to the Government, still quite a risky </w:t>
      </w:r>
      <w:r w:rsidRPr="00A470CE">
        <w:t>enterprise</w:t>
      </w:r>
      <w:r>
        <w:t xml:space="preserve">—our </w:t>
      </w:r>
      <w:r w:rsidRPr="00A470CE">
        <w:t>role in running the officer academy</w:t>
      </w:r>
      <w:r>
        <w:t xml:space="preserve">, </w:t>
      </w:r>
      <w:r>
        <w:t xml:space="preserve">which was </w:t>
      </w:r>
      <w:r>
        <w:t xml:space="preserve">the </w:t>
      </w:r>
      <w:r>
        <w:t>‘</w:t>
      </w:r>
      <w:r>
        <w:t>Sandhurst in the sand</w:t>
      </w:r>
      <w:r>
        <w:t>’</w:t>
      </w:r>
      <w:r>
        <w:t xml:space="preserve"> to which Mark has referred, and our high-</w:t>
      </w:r>
      <w:r w:rsidRPr="00A470CE">
        <w:t>level mentorship roles with the Afghan security</w:t>
      </w:r>
      <w:r>
        <w:t xml:space="preserve"> ministries</w:t>
      </w:r>
      <w:r w:rsidRPr="00A470CE">
        <w:t xml:space="preserve">. </w:t>
      </w:r>
    </w:p>
    <w:p w:rsidR="00C73E7E" w:rsidP="00222F38">
      <w:pPr>
        <w:pStyle w:val="Answer"/>
      </w:pPr>
      <w:r>
        <w:t>To go back</w:t>
      </w:r>
      <w:r w:rsidRPr="00A470CE">
        <w:t xml:space="preserve">, if I could exploit this inquiry, in a way, I am not </w:t>
      </w:r>
      <w:r w:rsidRPr="00A470CE">
        <w:t xml:space="preserve">certain that there has been sufficient public understanding or appreciation of </w:t>
      </w:r>
      <w:r>
        <w:t xml:space="preserve">the </w:t>
      </w:r>
      <w:r w:rsidRPr="00A470CE">
        <w:t>remarkabl</w:t>
      </w:r>
      <w:r>
        <w:t xml:space="preserve">y </w:t>
      </w:r>
      <w:r w:rsidRPr="00A470CE">
        <w:t xml:space="preserve">successful extraction from the combat phase of operations </w:t>
      </w:r>
      <w:r>
        <w:t>which</w:t>
      </w:r>
      <w:r>
        <w:t xml:space="preserve"> </w:t>
      </w:r>
      <w:r w:rsidRPr="00A470CE">
        <w:t xml:space="preserve">UK troops managed to execute. </w:t>
      </w:r>
      <w:r>
        <w:t xml:space="preserve">As a </w:t>
      </w:r>
      <w:r w:rsidRPr="00A470CE">
        <w:t>bit of military detail</w:t>
      </w:r>
      <w:r>
        <w:t xml:space="preserve">, </w:t>
      </w:r>
      <w:r w:rsidRPr="00A470CE">
        <w:t>the most challenging operations in warf</w:t>
      </w:r>
      <w:r w:rsidRPr="00A470CE">
        <w:t xml:space="preserve">are are not the static ones, </w:t>
      </w:r>
      <w:r>
        <w:t xml:space="preserve">like </w:t>
      </w:r>
      <w:r w:rsidRPr="00A470CE">
        <w:t xml:space="preserve">positional defence; </w:t>
      </w:r>
      <w:r>
        <w:t xml:space="preserve">they </w:t>
      </w:r>
      <w:r w:rsidRPr="00A470CE">
        <w:t>are what we call transitional phases</w:t>
      </w:r>
      <w:r>
        <w:t xml:space="preserve">—advance to contact or withdraw </w:t>
      </w:r>
      <w:r>
        <w:t>in</w:t>
      </w:r>
      <w:r>
        <w:t xml:space="preserve"> </w:t>
      </w:r>
      <w:r w:rsidRPr="00A470CE">
        <w:t>contact</w:t>
      </w:r>
      <w:r>
        <w:t xml:space="preserve">—and </w:t>
      </w:r>
      <w:r w:rsidRPr="00A470CE">
        <w:t xml:space="preserve">this was a withdrawal </w:t>
      </w:r>
      <w:r>
        <w:t>in</w:t>
      </w:r>
      <w:r w:rsidRPr="00A470CE">
        <w:t xml:space="preserve"> contact. </w:t>
      </w:r>
    </w:p>
    <w:p w:rsidR="00222F38" w:rsidP="00222F38">
      <w:pPr>
        <w:pStyle w:val="Answer"/>
      </w:pPr>
      <w:r w:rsidRPr="00A470CE">
        <w:t>In such phases</w:t>
      </w:r>
      <w:r>
        <w:t>,</w:t>
      </w:r>
      <w:r w:rsidRPr="00A470CE">
        <w:t xml:space="preserve"> the deployed forces </w:t>
      </w:r>
      <w:r>
        <w:t xml:space="preserve">are </w:t>
      </w:r>
      <w:r w:rsidRPr="00A470CE">
        <w:t xml:space="preserve">extremely </w:t>
      </w:r>
      <w:r>
        <w:t xml:space="preserve">vulnerable </w:t>
      </w:r>
      <w:r w:rsidRPr="00A470CE">
        <w:t>to ambush, rout</w:t>
      </w:r>
      <w:r>
        <w:t xml:space="preserve"> or</w:t>
      </w:r>
      <w:r>
        <w:t xml:space="preserve"> </w:t>
      </w:r>
      <w:r w:rsidRPr="00A470CE">
        <w:t xml:space="preserve">humiliation. There was an awful lot of political and military anxiety about whether or not we could </w:t>
      </w:r>
      <w:r>
        <w:t xml:space="preserve">effect </w:t>
      </w:r>
      <w:r w:rsidRPr="00A470CE">
        <w:t xml:space="preserve">this in the way </w:t>
      </w:r>
      <w:r>
        <w:t xml:space="preserve">that </w:t>
      </w:r>
      <w:r w:rsidRPr="00A470CE">
        <w:t xml:space="preserve">we subsequently </w:t>
      </w:r>
      <w:r w:rsidRPr="00A470CE">
        <w:t xml:space="preserve">did. </w:t>
      </w:r>
      <w:r>
        <w:t>But our w</w:t>
      </w:r>
      <w:r w:rsidRPr="00A470CE">
        <w:t>ithdrawal was effect</w:t>
      </w:r>
      <w:r>
        <w:t xml:space="preserve">ed </w:t>
      </w:r>
      <w:r w:rsidRPr="00A470CE">
        <w:t>in good order</w:t>
      </w:r>
      <w:r>
        <w:t>,</w:t>
      </w:r>
      <w:r w:rsidRPr="00A470CE">
        <w:t xml:space="preserve"> without casualt</w:t>
      </w:r>
      <w:r>
        <w:t xml:space="preserve">ies of </w:t>
      </w:r>
      <w:r w:rsidRPr="00A470CE">
        <w:t>extraction</w:t>
      </w:r>
      <w:r>
        <w:t xml:space="preserve"> at the time and, d</w:t>
      </w:r>
      <w:r w:rsidRPr="00A470CE">
        <w:t>are I sa</w:t>
      </w:r>
      <w:r w:rsidRPr="00A470CE">
        <w:t xml:space="preserve">y it, in a way that was wholly compliant with </w:t>
      </w:r>
      <w:r>
        <w:t xml:space="preserve">both the NAO </w:t>
      </w:r>
      <w:r w:rsidRPr="00A470CE">
        <w:t>and HM Treasury</w:t>
      </w:r>
      <w:r>
        <w:t xml:space="preserve">. The </w:t>
      </w:r>
      <w:r w:rsidRPr="00A470CE">
        <w:t>degree to which</w:t>
      </w:r>
      <w:r>
        <w:t xml:space="preserve"> </w:t>
      </w:r>
      <w:r w:rsidRPr="00A470CE">
        <w:t xml:space="preserve">there was oversight of what could be sold, disposed of and gifted was </w:t>
      </w:r>
      <w:r>
        <w:t xml:space="preserve">a </w:t>
      </w:r>
      <w:r w:rsidRPr="00A470CE">
        <w:t>remarkably bureaucratic and logistical enterprise. All I</w:t>
      </w:r>
      <w:r>
        <w:t xml:space="preserve"> a</w:t>
      </w:r>
      <w:r w:rsidRPr="00A470CE">
        <w:t>m saying is that it was no sma</w:t>
      </w:r>
      <w:r w:rsidRPr="00A470CE">
        <w:t>ll fe</w:t>
      </w:r>
      <w:r>
        <w:t>at</w:t>
      </w:r>
      <w:r w:rsidRPr="00A470CE">
        <w:t xml:space="preserve">. </w:t>
      </w:r>
    </w:p>
    <w:p w:rsidR="00222F38" w:rsidP="00222F38">
      <w:pPr>
        <w:pStyle w:val="Answer"/>
      </w:pPr>
      <w:r w:rsidRPr="00A470CE">
        <w:t>More widely</w:t>
      </w:r>
      <w:r>
        <w:t xml:space="preserve"> on successes, however, I would stress the point in shifting quite a lot of the emphasis </w:t>
      </w:r>
      <w:r w:rsidRPr="00A470CE">
        <w:t xml:space="preserve">towards humanitarian support, development activity, Afghan institutional capacity building and, most importantly, political reconciliation. </w:t>
      </w:r>
      <w:r>
        <w:t>The</w:t>
      </w:r>
      <w:r w:rsidRPr="00F75BE4">
        <w:t xml:space="preserve"> period </w:t>
      </w:r>
      <w:r>
        <w:t>up to</w:t>
      </w:r>
      <w:r w:rsidRPr="00F75BE4">
        <w:t xml:space="preserve"> 2014 was </w:t>
      </w:r>
      <w:r>
        <w:t>very much</w:t>
      </w:r>
      <w:r w:rsidRPr="00F75BE4">
        <w:t xml:space="preserve"> defined by the military commitment </w:t>
      </w:r>
      <w:r w:rsidRPr="00A470CE">
        <w:t>to Helmand</w:t>
      </w:r>
      <w:r>
        <w:t xml:space="preserve">, which </w:t>
      </w:r>
      <w:r w:rsidRPr="00A470CE">
        <w:t>was never of itself going t</w:t>
      </w:r>
      <w:r w:rsidRPr="00A470CE">
        <w:t>o bring about a resolution of Afghanistan</w:t>
      </w:r>
      <w:r>
        <w:t>’</w:t>
      </w:r>
      <w:r w:rsidRPr="00A470CE">
        <w:t xml:space="preserve">s problems, </w:t>
      </w:r>
      <w:r>
        <w:t xml:space="preserve">but </w:t>
      </w:r>
      <w:r w:rsidRPr="00A470CE">
        <w:t>the period since then</w:t>
      </w:r>
      <w:r>
        <w:t>—this</w:t>
      </w:r>
      <w:r w:rsidRPr="00A470CE">
        <w:t xml:space="preserve"> </w:t>
      </w:r>
      <w:r>
        <w:t xml:space="preserve">has </w:t>
      </w:r>
      <w:r w:rsidRPr="00A470CE">
        <w:t xml:space="preserve">taken some time </w:t>
      </w:r>
      <w:r>
        <w:t>and</w:t>
      </w:r>
      <w:r w:rsidRPr="00A470CE">
        <w:t xml:space="preserve"> will take some time </w:t>
      </w:r>
      <w:r>
        <w:t>to come—</w:t>
      </w:r>
      <w:r w:rsidRPr="00A470CE">
        <w:t>is all about being able to set up Afghanistan as a more advanced country in humanitarian terms</w:t>
      </w:r>
      <w:r>
        <w:t xml:space="preserve">, </w:t>
      </w:r>
      <w:r w:rsidRPr="00A470CE">
        <w:t>a far more reliant coun</w:t>
      </w:r>
      <w:r w:rsidRPr="00A470CE">
        <w:t xml:space="preserve">try in security terms and, hopefully, depending on how the peace process goes, </w:t>
      </w:r>
      <w:r>
        <w:t xml:space="preserve">a </w:t>
      </w:r>
      <w:r w:rsidRPr="00A470CE">
        <w:t xml:space="preserve">slightly more united country </w:t>
      </w:r>
      <w:r>
        <w:t xml:space="preserve">in </w:t>
      </w:r>
      <w:r w:rsidRPr="00A470CE">
        <w:t xml:space="preserve">political terms. Again, I will pause there. </w:t>
      </w:r>
    </w:p>
    <w:p w:rsidR="00222F38" w:rsidP="00EC1B3E">
      <w:pPr>
        <w:pStyle w:val="Question"/>
      </w:pPr>
      <w:r w:rsidRPr="00D32ED2">
        <w:rPr>
          <w:b/>
        </w:rPr>
        <w:t>Baroness Fall:</w:t>
      </w:r>
      <w:r>
        <w:t xml:space="preserve"> My question focuses on the </w:t>
      </w:r>
      <w:r w:rsidRPr="00F75BE4">
        <w:t xml:space="preserve">security challenges for </w:t>
      </w:r>
      <w:r>
        <w:t xml:space="preserve">the </w:t>
      </w:r>
      <w:r>
        <w:t>Afghan</w:t>
      </w:r>
      <w:r>
        <w:t xml:space="preserve"> state </w:t>
      </w:r>
      <w:r w:rsidRPr="00F75BE4">
        <w:t xml:space="preserve">as we see </w:t>
      </w:r>
      <w:r>
        <w:t xml:space="preserve">it </w:t>
      </w:r>
      <w:r w:rsidRPr="00F75BE4">
        <w:t>to</w:t>
      </w:r>
      <w:r w:rsidRPr="00F75BE4">
        <w:t xml:space="preserve">day. You have both touched on some of these issues in your opening remarks. What do you feel </w:t>
      </w:r>
      <w:r>
        <w:t xml:space="preserve">is </w:t>
      </w:r>
      <w:r w:rsidRPr="00F75BE4">
        <w:t xml:space="preserve">the extent of </w:t>
      </w:r>
      <w:r>
        <w:t>its</w:t>
      </w:r>
      <w:r w:rsidRPr="00F75BE4">
        <w:t xml:space="preserve"> domestic issues</w:t>
      </w:r>
      <w:r>
        <w:t xml:space="preserve">—you </w:t>
      </w:r>
      <w:r>
        <w:t xml:space="preserve">have </w:t>
      </w:r>
      <w:r w:rsidRPr="00F75BE4">
        <w:t>talked about drugs and the Taliban</w:t>
      </w:r>
      <w:r>
        <w:t xml:space="preserve">; its issues </w:t>
      </w:r>
      <w:r w:rsidRPr="00F75BE4">
        <w:t>in relation to agendas from other countries</w:t>
      </w:r>
      <w:r>
        <w:t>—</w:t>
      </w:r>
      <w:r w:rsidRPr="00F75BE4">
        <w:t>you have spoken about powe</w:t>
      </w:r>
      <w:r w:rsidRPr="00F75BE4">
        <w:t>rplay in the region</w:t>
      </w:r>
      <w:r>
        <w:t xml:space="preserve">; </w:t>
      </w:r>
      <w:r w:rsidRPr="00F75BE4">
        <w:t>and</w:t>
      </w:r>
      <w:r>
        <w:t xml:space="preserve">, </w:t>
      </w:r>
      <w:r>
        <w:t>finally</w:t>
      </w:r>
      <w:r w:rsidRPr="00F75BE4">
        <w:t xml:space="preserve">, </w:t>
      </w:r>
      <w:r>
        <w:t xml:space="preserve">its issues </w:t>
      </w:r>
      <w:r w:rsidRPr="00F75BE4">
        <w:t>in relation to organisations such as al</w:t>
      </w:r>
      <w:r>
        <w:t>-</w:t>
      </w:r>
      <w:r w:rsidRPr="00F75BE4">
        <w:t>Qaeda</w:t>
      </w:r>
      <w:r>
        <w:t xml:space="preserve">? </w:t>
      </w:r>
      <w:r>
        <w:t xml:space="preserve">I am </w:t>
      </w:r>
      <w:r w:rsidRPr="00F75BE4">
        <w:t xml:space="preserve">focusing in particular on some of your remarks about whether we are going </w:t>
      </w:r>
      <w:r>
        <w:t>full</w:t>
      </w:r>
      <w:r w:rsidRPr="00F75BE4">
        <w:t xml:space="preserve"> circle </w:t>
      </w:r>
      <w:r>
        <w:t>and e</w:t>
      </w:r>
      <w:r w:rsidRPr="00F75BE4">
        <w:t>stablishing a country that is a safe haven for terrorism</w:t>
      </w:r>
      <w:r>
        <w:t>.</w:t>
      </w:r>
      <w:r>
        <w:t xml:space="preserve"> </w:t>
      </w:r>
    </w:p>
    <w:p w:rsidR="00C73E85" w:rsidP="00222F38">
      <w:pPr>
        <w:pStyle w:val="Answer"/>
      </w:pPr>
      <w:r>
        <w:rPr>
          <w:b/>
          <w:i/>
        </w:rPr>
        <w:t>Lord Hou</w:t>
      </w:r>
      <w:r>
        <w:rPr>
          <w:b/>
          <w:i/>
        </w:rPr>
        <w:t xml:space="preserve">ghton of Richmond: </w:t>
      </w:r>
      <w:r w:rsidRPr="00A470CE">
        <w:t xml:space="preserve">I will leave some of </w:t>
      </w:r>
      <w:r>
        <w:t xml:space="preserve">the issues of </w:t>
      </w:r>
      <w:r w:rsidRPr="0072434A">
        <w:rPr>
          <w:bCs/>
          <w:iCs/>
        </w:rPr>
        <w:t>external powerplay</w:t>
      </w:r>
      <w:r>
        <w:rPr>
          <w:bCs/>
          <w:iCs/>
        </w:rPr>
        <w:t xml:space="preserve"> </w:t>
      </w:r>
      <w:r w:rsidRPr="0072434A">
        <w:rPr>
          <w:bCs/>
          <w:iCs/>
        </w:rPr>
        <w:t>and the politics in the region</w:t>
      </w:r>
      <w:r>
        <w:rPr>
          <w:bCs/>
          <w:iCs/>
        </w:rPr>
        <w:t xml:space="preserve"> </w:t>
      </w:r>
      <w:r w:rsidRPr="00A470CE">
        <w:t xml:space="preserve">to Mark. </w:t>
      </w:r>
    </w:p>
    <w:p w:rsidR="00222F38" w:rsidP="00222F38">
      <w:pPr>
        <w:pStyle w:val="Answer"/>
      </w:pPr>
      <w:r w:rsidRPr="00A470CE">
        <w:t>It is the domestic security dimension that is perhaps the prevalent one. I have a simple sense that the enduring security challenge</w:t>
      </w:r>
      <w:r>
        <w:t>s</w:t>
      </w:r>
      <w:r w:rsidRPr="00A470CE">
        <w:t xml:space="preserve">, the </w:t>
      </w:r>
      <w:r w:rsidRPr="00A470CE">
        <w:t>one</w:t>
      </w:r>
      <w:r>
        <w:t>s</w:t>
      </w:r>
      <w:r>
        <w:t xml:space="preserve"> </w:t>
      </w:r>
      <w:r w:rsidRPr="00A470CE">
        <w:t xml:space="preserve">that will have the </w:t>
      </w:r>
      <w:r>
        <w:t xml:space="preserve">greatest </w:t>
      </w:r>
      <w:r w:rsidRPr="00A470CE">
        <w:t xml:space="preserve">impact on everyday lives, will be </w:t>
      </w:r>
      <w:r>
        <w:t xml:space="preserve">the </w:t>
      </w:r>
      <w:r w:rsidRPr="00A470CE">
        <w:t>inevitability of the re</w:t>
      </w:r>
      <w:r>
        <w:t>-</w:t>
      </w:r>
      <w:r w:rsidRPr="00A470CE">
        <w:t>establishment of localised power throughout Afghanistan as opposed to centralise</w:t>
      </w:r>
      <w:r>
        <w:t>d</w:t>
      </w:r>
      <w:r w:rsidRPr="00A470CE">
        <w:t xml:space="preserve"> authority</w:t>
      </w:r>
      <w:r>
        <w:t>,</w:t>
      </w:r>
      <w:r>
        <w:t xml:space="preserve"> and </w:t>
      </w:r>
      <w:r w:rsidRPr="00A470CE">
        <w:t xml:space="preserve">localised power in the hands of local power brokers, who I fear </w:t>
      </w:r>
      <w:r w:rsidRPr="00A470CE">
        <w:t xml:space="preserve">will in turn have fingers in the pies of drugs, corruption, extortion, violence and politics. It is inherently a decentralised country that is difficult to run, and to an extent we have attempted to impose something of a centralised model on it. </w:t>
      </w:r>
    </w:p>
    <w:p w:rsidR="00222F38" w:rsidP="00222F38">
      <w:pPr>
        <w:pStyle w:val="Answer"/>
      </w:pPr>
      <w:r w:rsidRPr="00A470CE">
        <w:t>However t</w:t>
      </w:r>
      <w:r w:rsidRPr="00A470CE">
        <w:t>he reconciliation</w:t>
      </w:r>
      <w:r>
        <w:t xml:space="preserve"> and </w:t>
      </w:r>
      <w:r w:rsidRPr="00A470CE">
        <w:t>peace process</w:t>
      </w:r>
      <w:r>
        <w:t xml:space="preserve"> </w:t>
      </w:r>
      <w:r w:rsidRPr="00A470CE">
        <w:t xml:space="preserve">goes, I think there is an inevitability about </w:t>
      </w:r>
      <w:r>
        <w:t xml:space="preserve">a return to power and authority being more dispersed throughout the country, some of it in the hands of fairly malevolent characters. That is </w:t>
      </w:r>
      <w:r>
        <w:t xml:space="preserve">inevitably </w:t>
      </w:r>
      <w:r>
        <w:t xml:space="preserve">how the country will </w:t>
      </w:r>
      <w:r>
        <w:t xml:space="preserve">settle back down. I do not describe that as a failure or </w:t>
      </w:r>
      <w:r w:rsidRPr="003B73F2">
        <w:t xml:space="preserve">a full cycle back to where we started, but I think there is an inevitability of acceptance of that more devolved model. </w:t>
      </w:r>
    </w:p>
    <w:p w:rsidR="009D242F" w:rsidP="00222F38">
      <w:pPr>
        <w:pStyle w:val="Answer"/>
      </w:pPr>
      <w:r w:rsidRPr="003B73F2">
        <w:t xml:space="preserve">I think much depends on the outcome of the current peace process and </w:t>
      </w:r>
      <w:r>
        <w:t xml:space="preserve">the </w:t>
      </w:r>
      <w:r w:rsidRPr="003B73F2">
        <w:t>degre</w:t>
      </w:r>
      <w:r w:rsidRPr="003B73F2">
        <w:t>e</w:t>
      </w:r>
      <w:r>
        <w:t xml:space="preserve"> </w:t>
      </w:r>
      <w:r w:rsidRPr="003B73F2">
        <w:t xml:space="preserve">to which the Taliban can be fully brought into </w:t>
      </w:r>
      <w:r>
        <w:t>it</w:t>
      </w:r>
      <w:r w:rsidRPr="003B73F2">
        <w:t xml:space="preserve">. </w:t>
      </w:r>
      <w:r>
        <w:t xml:space="preserve">You may have </w:t>
      </w:r>
      <w:r w:rsidRPr="003B73F2">
        <w:t xml:space="preserve">further questions on this, </w:t>
      </w:r>
      <w:r>
        <w:t xml:space="preserve">I do not know, </w:t>
      </w:r>
      <w:r w:rsidRPr="003B73F2">
        <w:t xml:space="preserve">but there is much to be </w:t>
      </w:r>
      <w:r w:rsidRPr="003B73F2">
        <w:t>encouraged by the process thus far, however frustrating it is, becaus</w:t>
      </w:r>
      <w:r>
        <w:t xml:space="preserve">e </w:t>
      </w:r>
      <w:r w:rsidRPr="003B73F2">
        <w:t>it at least starts to employ the currency of ceasefir</w:t>
      </w:r>
      <w:r w:rsidRPr="003B73F2">
        <w:t>es, troop withdrawals, prisoner releases, technical talks and women</w:t>
      </w:r>
      <w:r>
        <w:t>’</w:t>
      </w:r>
      <w:r w:rsidRPr="003B73F2">
        <w:t xml:space="preserve">s rights. </w:t>
      </w:r>
    </w:p>
    <w:p w:rsidR="00222F38" w:rsidP="00222F38">
      <w:pPr>
        <w:pStyle w:val="Answer"/>
      </w:pPr>
      <w:r w:rsidRPr="003B73F2">
        <w:t xml:space="preserve">However, there are also some fairly incalculable risks about the extent to which renewed Taliban violence will accompany the peace process. There are certainly some </w:t>
      </w:r>
      <w:r>
        <w:t xml:space="preserve">early </w:t>
      </w:r>
      <w:r w:rsidRPr="003B73F2">
        <w:t xml:space="preserve">signs </w:t>
      </w:r>
      <w:r w:rsidRPr="003B73F2">
        <w:t xml:space="preserve">that that will be the case. </w:t>
      </w:r>
      <w:r>
        <w:t>ANSF</w:t>
      </w:r>
      <w:r>
        <w:rPr>
          <w:rStyle w:val="FootnoteReference"/>
        </w:rPr>
        <w:footnoteReference w:id="4"/>
      </w:r>
      <w:r>
        <w:t xml:space="preserve"> competence has to play into that. I am not an expert on ISKP</w:t>
      </w:r>
      <w:r>
        <w:t>,</w:t>
      </w:r>
      <w:r>
        <w:t xml:space="preserve"> but </w:t>
      </w:r>
      <w:r>
        <w:t xml:space="preserve">it </w:t>
      </w:r>
      <w:r>
        <w:t>also look</w:t>
      </w:r>
      <w:r>
        <w:t>s</w:t>
      </w:r>
      <w:r>
        <w:t xml:space="preserve"> like a potential spoiler, as</w:t>
      </w:r>
      <w:r w:rsidRPr="003B73F2">
        <w:t xml:space="preserve">, dare I say it, </w:t>
      </w:r>
      <w:r>
        <w:t>might</w:t>
      </w:r>
      <w:r>
        <w:t xml:space="preserve"> </w:t>
      </w:r>
      <w:r w:rsidRPr="003B73F2">
        <w:t xml:space="preserve">US miscalculations regarding troop levels and their withdrawal. </w:t>
      </w:r>
    </w:p>
    <w:p w:rsidR="00222F38" w:rsidP="00222F38">
      <w:pPr>
        <w:pStyle w:val="Answer"/>
      </w:pPr>
      <w:r w:rsidRPr="003B73F2">
        <w:t xml:space="preserve">Having said all </w:t>
      </w:r>
      <w:r>
        <w:t>that</w:t>
      </w:r>
      <w:r w:rsidRPr="003B73F2">
        <w:t>, I t</w:t>
      </w:r>
      <w:r w:rsidRPr="003B73F2">
        <w:t>hink Afghan</w:t>
      </w:r>
      <w:r>
        <w:t xml:space="preserve"> society is </w:t>
      </w:r>
      <w:r w:rsidRPr="003B73F2">
        <w:t>exhausted by the war</w:t>
      </w:r>
      <w:r>
        <w:t xml:space="preserve"> and </w:t>
      </w:r>
      <w:r w:rsidRPr="003B73F2">
        <w:t>the main protagonists want resolution, but it would be a brave man who suggested that political and ideological reconciliation will be swift, violence</w:t>
      </w:r>
      <w:r>
        <w:t>-</w:t>
      </w:r>
      <w:r w:rsidRPr="003B73F2">
        <w:t>free or relatively smooth and sustain</w:t>
      </w:r>
      <w:r>
        <w:t>able</w:t>
      </w:r>
      <w:r w:rsidRPr="003B73F2">
        <w:t>. I will pause t</w:t>
      </w:r>
      <w:r w:rsidRPr="003B73F2">
        <w:t xml:space="preserve">here, perhaps. </w:t>
      </w:r>
    </w:p>
    <w:p w:rsidR="005F6CAD" w:rsidP="00222F38">
      <w:pPr>
        <w:pStyle w:val="Answer"/>
      </w:pPr>
      <w:r>
        <w:rPr>
          <w:b/>
          <w:i/>
        </w:rPr>
        <w:t>Lord</w:t>
      </w:r>
      <w:r>
        <w:rPr>
          <w:b/>
          <w:i/>
        </w:rPr>
        <w:t xml:space="preserve"> Sedwill: </w:t>
      </w:r>
      <w:r w:rsidRPr="003B73F2">
        <w:rPr>
          <w:bCs/>
          <w:iCs/>
        </w:rPr>
        <w:t>This</w:t>
      </w:r>
      <w:r>
        <w:rPr>
          <w:b/>
          <w:i/>
        </w:rPr>
        <w:t xml:space="preserve"> </w:t>
      </w:r>
      <w:r w:rsidRPr="003B73F2">
        <w:rPr>
          <w:bCs/>
          <w:iCs/>
        </w:rPr>
        <w:t>question</w:t>
      </w:r>
      <w:r>
        <w:rPr>
          <w:bCs/>
          <w:iCs/>
        </w:rPr>
        <w:t xml:space="preserve"> </w:t>
      </w:r>
      <w:r>
        <w:rPr>
          <w:bCs/>
          <w:iCs/>
        </w:rPr>
        <w:t>goes to</w:t>
      </w:r>
      <w:r>
        <w:rPr>
          <w:bCs/>
          <w:iCs/>
        </w:rPr>
        <w:t xml:space="preserve"> the crux of the </w:t>
      </w:r>
      <w:r>
        <w:rPr>
          <w:bCs/>
          <w:iCs/>
        </w:rPr>
        <w:t>whole question</w:t>
      </w:r>
      <w:r>
        <w:rPr>
          <w:bCs/>
          <w:iCs/>
        </w:rPr>
        <w:t xml:space="preserve"> of </w:t>
      </w:r>
      <w:r w:rsidRPr="0072434A">
        <w:rPr>
          <w:bCs/>
          <w:iCs/>
        </w:rPr>
        <w:t>Afghanistan over the next few years. Although</w:t>
      </w:r>
      <w:r>
        <w:rPr>
          <w:bCs/>
          <w:iCs/>
        </w:rPr>
        <w:t>,</w:t>
      </w:r>
      <w:r w:rsidRPr="0072434A">
        <w:rPr>
          <w:bCs/>
          <w:iCs/>
        </w:rPr>
        <w:t xml:space="preserve"> </w:t>
      </w:r>
      <w:r>
        <w:rPr>
          <w:bCs/>
          <w:iCs/>
        </w:rPr>
        <w:t>Baroness Fall</w:t>
      </w:r>
      <w:r>
        <w:rPr>
          <w:bCs/>
          <w:iCs/>
        </w:rPr>
        <w:t xml:space="preserve">, you are asking </w:t>
      </w:r>
      <w:r w:rsidRPr="0072434A">
        <w:rPr>
          <w:bCs/>
          <w:iCs/>
        </w:rPr>
        <w:t xml:space="preserve">about the current situation, it is perhaps worth looking back at </w:t>
      </w:r>
      <w:r w:rsidRPr="003B73F2">
        <w:t xml:space="preserve">why we are where we are. </w:t>
      </w:r>
    </w:p>
    <w:p w:rsidR="00222F38" w:rsidP="00222F38">
      <w:pPr>
        <w:pStyle w:val="Answer"/>
      </w:pPr>
      <w:r w:rsidRPr="003B73F2">
        <w:t>Partly because of the way we analyse problems, we tend to look at Afghanistan through the labels of ideological conflict</w:t>
      </w:r>
      <w:r>
        <w:t xml:space="preserve">, so </w:t>
      </w:r>
      <w:r w:rsidRPr="003B73F2">
        <w:t>the Taliban are associated with al</w:t>
      </w:r>
      <w:r>
        <w:t xml:space="preserve"> </w:t>
      </w:r>
      <w:r w:rsidRPr="003B73F2">
        <w:t>Qaeda</w:t>
      </w:r>
      <w:r w:rsidRPr="003B73F2">
        <w:t xml:space="preserve"> and so on. </w:t>
      </w:r>
      <w:r>
        <w:t xml:space="preserve">We </w:t>
      </w:r>
      <w:r w:rsidRPr="003B73F2">
        <w:t xml:space="preserve">sometimes think of these as political movements in the </w:t>
      </w:r>
      <w:r>
        <w:t>western</w:t>
      </w:r>
      <w:r w:rsidRPr="003B73F2">
        <w:t xml:space="preserve"> sense</w:t>
      </w:r>
      <w:r>
        <w:t>,</w:t>
      </w:r>
      <w:r>
        <w:t xml:space="preserve"> but </w:t>
      </w:r>
      <w:r w:rsidRPr="003B73F2">
        <w:t xml:space="preserve">they </w:t>
      </w:r>
      <w:r>
        <w:t xml:space="preserve">really </w:t>
      </w:r>
      <w:r w:rsidRPr="003B73F2">
        <w:t>are not. They have an element of that to them</w:t>
      </w:r>
      <w:r>
        <w:t xml:space="preserve">, of course, with their </w:t>
      </w:r>
      <w:r w:rsidRPr="0072434A">
        <w:t>particularly radical conservative Islamic ideology, but most of Afghan society is high</w:t>
      </w:r>
      <w:r w:rsidRPr="0072434A">
        <w:t>ly conservative in its cultural norms</w:t>
      </w:r>
      <w:r>
        <w:t xml:space="preserve">. </w:t>
      </w:r>
      <w:r w:rsidRPr="0072434A">
        <w:t>Even the parts of Afghan society that are strongly in favour of women's education and so on are in other ways highly conservative in their religious and cultural norms</w:t>
      </w:r>
      <w:r>
        <w:t xml:space="preserve">. </w:t>
      </w:r>
    </w:p>
    <w:p w:rsidR="00222F38" w:rsidP="00222F38">
      <w:pPr>
        <w:pStyle w:val="Answer"/>
      </w:pPr>
      <w:r w:rsidRPr="003B73F2">
        <w:t>We tend to oversimplify these things from an ex</w:t>
      </w:r>
      <w:r w:rsidRPr="003B73F2">
        <w:t>ternal perspective because</w:t>
      </w:r>
      <w:r>
        <w:t xml:space="preserve">, </w:t>
      </w:r>
      <w:r w:rsidRPr="003B73F2">
        <w:t>frankly, it is easier for us to think in those terms. Actually</w:t>
      </w:r>
      <w:r>
        <w:t>,</w:t>
      </w:r>
      <w:r w:rsidRPr="003B73F2">
        <w:t xml:space="preserve"> the Taliban is primarily a Pashtun tribal phenomen</w:t>
      </w:r>
      <w:r>
        <w:t xml:space="preserve">on </w:t>
      </w:r>
      <w:r w:rsidRPr="003B73F2">
        <w:t xml:space="preserve">in Afghanistan. This is oversimplifying just for brevity, but essentially there are two big tribal federations </w:t>
      </w:r>
      <w:r w:rsidRPr="003B73F2">
        <w:t xml:space="preserve">within the </w:t>
      </w:r>
      <w:r>
        <w:t>Pashtun</w:t>
      </w:r>
      <w:r w:rsidRPr="003B73F2">
        <w:t xml:space="preserve"> ethnic group</w:t>
      </w:r>
      <w:r>
        <w:t xml:space="preserve"> in </w:t>
      </w:r>
      <w:r w:rsidRPr="003B73F2">
        <w:t>Afghanistan</w:t>
      </w:r>
      <w:r>
        <w:t>. F</w:t>
      </w:r>
      <w:r>
        <w:t xml:space="preserve">irst, there are </w:t>
      </w:r>
      <w:r w:rsidRPr="003B73F2">
        <w:t xml:space="preserve">the </w:t>
      </w:r>
      <w:r>
        <w:t xml:space="preserve">Durranis, who are associated with the royal family and have traditionally provided the ruling class in Kabul—there has always been a </w:t>
      </w:r>
      <w:r w:rsidRPr="003B73F2">
        <w:t>tension between centralisation and the centrifugal ten</w:t>
      </w:r>
      <w:r w:rsidRPr="003B73F2">
        <w:t>dencies in Afghanistan</w:t>
      </w:r>
      <w:r>
        <w:t>, which Lord Ho</w:t>
      </w:r>
      <w:r w:rsidRPr="003B73F2">
        <w:t>ughton just referred to</w:t>
      </w:r>
      <w:r>
        <w:t xml:space="preserve">—and the Karzai </w:t>
      </w:r>
      <w:r>
        <w:t>g</w:t>
      </w:r>
      <w:r>
        <w:t>overnment were essentially from that federation</w:t>
      </w:r>
      <w:r>
        <w:t>. S</w:t>
      </w:r>
      <w:r>
        <w:t xml:space="preserve">econdly, there are the Ghilzais, from whom the Taliban drew most of their strength when in power. </w:t>
      </w:r>
    </w:p>
    <w:p w:rsidR="006F6D40" w:rsidP="00222F38">
      <w:pPr>
        <w:pStyle w:val="Answer"/>
      </w:pPr>
      <w:r>
        <w:t xml:space="preserve">So </w:t>
      </w:r>
      <w:r w:rsidRPr="0072434A">
        <w:t xml:space="preserve">sometimes </w:t>
      </w:r>
      <w:r>
        <w:t xml:space="preserve">it is profitable </w:t>
      </w:r>
      <w:r>
        <w:t xml:space="preserve">to look at the country in the way </w:t>
      </w:r>
      <w:r w:rsidRPr="00C5167E">
        <w:t xml:space="preserve">our predecessors </w:t>
      </w:r>
      <w:r>
        <w:t xml:space="preserve">of </w:t>
      </w:r>
      <w:r w:rsidRPr="00C5167E">
        <w:t xml:space="preserve">150 years ago </w:t>
      </w:r>
      <w:r>
        <w:t>might</w:t>
      </w:r>
      <w:r w:rsidRPr="00C5167E">
        <w:t xml:space="preserve"> have looked at it</w:t>
      </w:r>
      <w:r>
        <w:t>. Rather than</w:t>
      </w:r>
      <w:r w:rsidRPr="00C5167E">
        <w:t xml:space="preserve"> </w:t>
      </w:r>
      <w:r w:rsidRPr="0072434A">
        <w:t xml:space="preserve">looking at it through an ideological lens, although that has some power, we should </w:t>
      </w:r>
      <w:r>
        <w:t xml:space="preserve">be </w:t>
      </w:r>
      <w:r w:rsidRPr="00C5167E">
        <w:t xml:space="preserve">looking at </w:t>
      </w:r>
      <w:r>
        <w:t xml:space="preserve">it </w:t>
      </w:r>
      <w:r w:rsidRPr="00C5167E">
        <w:t xml:space="preserve">through the tribal lens </w:t>
      </w:r>
      <w:r>
        <w:t>and asking, “T</w:t>
      </w:r>
      <w:r w:rsidRPr="0072434A">
        <w:t xml:space="preserve">o what extent can we explain this tension between the </w:t>
      </w:r>
      <w:r>
        <w:t xml:space="preserve">Ghilzais and </w:t>
      </w:r>
      <w:r w:rsidRPr="0072434A">
        <w:t xml:space="preserve">the </w:t>
      </w:r>
      <w:r>
        <w:t>Durranis</w:t>
      </w:r>
      <w:r w:rsidRPr="0072434A">
        <w:t>?</w:t>
      </w:r>
      <w:r>
        <w:t>”</w:t>
      </w:r>
      <w:r w:rsidRPr="0072434A">
        <w:t xml:space="preserve"> </w:t>
      </w:r>
    </w:p>
    <w:p w:rsidR="00222F38" w:rsidP="00222F38">
      <w:pPr>
        <w:pStyle w:val="Answer"/>
      </w:pPr>
      <w:r w:rsidRPr="0072434A">
        <w:t>The</w:t>
      </w:r>
      <w:r>
        <w:t xml:space="preserve"> Ghilzais were </w:t>
      </w:r>
      <w:r w:rsidRPr="00C5167E">
        <w:t xml:space="preserve">underrepresented </w:t>
      </w:r>
      <w:r w:rsidRPr="00C5167E">
        <w:t>in the immediate post</w:t>
      </w:r>
      <w:r>
        <w:t>-</w:t>
      </w:r>
      <w:r w:rsidRPr="00C5167E">
        <w:t>200</w:t>
      </w:r>
      <w:r>
        <w:t xml:space="preserve">1 period </w:t>
      </w:r>
      <w:r w:rsidRPr="0072434A">
        <w:t xml:space="preserve">because they had been the support base of the </w:t>
      </w:r>
      <w:r>
        <w:t>Taliban</w:t>
      </w:r>
      <w:r w:rsidRPr="0072434A">
        <w:t xml:space="preserve">. The Taliban </w:t>
      </w:r>
      <w:r w:rsidRPr="00C5167E">
        <w:t xml:space="preserve">essentially </w:t>
      </w:r>
      <w:r>
        <w:t xml:space="preserve">managed to </w:t>
      </w:r>
      <w:r w:rsidRPr="00C5167E">
        <w:t>restart the civil war in Afghanistan in the mid</w:t>
      </w:r>
      <w:r>
        <w:t>-</w:t>
      </w:r>
      <w:r w:rsidRPr="00C5167E">
        <w:t xml:space="preserve">2000s because of resentment among the </w:t>
      </w:r>
      <w:r>
        <w:t>Ghilzai-</w:t>
      </w:r>
      <w:r w:rsidRPr="00C5167E">
        <w:t>affiliated tribes that they</w:t>
      </w:r>
      <w:r>
        <w:t xml:space="preserve"> </w:t>
      </w:r>
      <w:r w:rsidRPr="00C5167E">
        <w:t>did not ha</w:t>
      </w:r>
      <w:r w:rsidRPr="00C5167E">
        <w:t>ve access to political power, patronage, resources an</w:t>
      </w:r>
      <w:r>
        <w:t>d</w:t>
      </w:r>
      <w:r w:rsidRPr="00C5167E">
        <w:t xml:space="preserve"> so on, and indeed </w:t>
      </w:r>
      <w:r>
        <w:t xml:space="preserve">because </w:t>
      </w:r>
      <w:r w:rsidRPr="00C5167E">
        <w:t xml:space="preserve">some of the </w:t>
      </w:r>
      <w:r>
        <w:t>Western</w:t>
      </w:r>
      <w:r w:rsidRPr="00C5167E">
        <w:t xml:space="preserve"> </w:t>
      </w:r>
      <w:r w:rsidRPr="00C5167E">
        <w:t>intervention was providing resources</w:t>
      </w:r>
      <w:r>
        <w:t xml:space="preserve"> </w:t>
      </w:r>
      <w:r w:rsidRPr="00C5167E">
        <w:t>to their tribal rivals. If you are a tribal leader</w:t>
      </w:r>
      <w:r>
        <w:t>,</w:t>
      </w:r>
      <w:r w:rsidRPr="00C5167E">
        <w:t xml:space="preserve"> </w:t>
      </w:r>
      <w:r>
        <w:t xml:space="preserve">and the Kabul </w:t>
      </w:r>
      <w:r w:rsidRPr="00C5167E">
        <w:t>government</w:t>
      </w:r>
      <w:r w:rsidRPr="00C5167E">
        <w:t xml:space="preserve">, supported by the West, give money, guns </w:t>
      </w:r>
      <w:r w:rsidRPr="00C5167E">
        <w:t xml:space="preserve">and uniforms and </w:t>
      </w:r>
      <w:r>
        <w:t xml:space="preserve">have </w:t>
      </w:r>
      <w:r w:rsidRPr="00C5167E">
        <w:t>called someone a police chief who</w:t>
      </w:r>
      <w:r>
        <w:t>m</w:t>
      </w:r>
      <w:r w:rsidRPr="00C5167E">
        <w:t xml:space="preserve"> you simply </w:t>
      </w:r>
      <w:r w:rsidRPr="0072434A">
        <w:t>regard</w:t>
      </w:r>
      <w:r>
        <w:t xml:space="preserve"> </w:t>
      </w:r>
      <w:r w:rsidRPr="0072434A">
        <w:t>as a tribal rival</w:t>
      </w:r>
      <w:r>
        <w:t>,</w:t>
      </w:r>
      <w:r w:rsidRPr="0072434A">
        <w:t xml:space="preserve"> it is unsurprising that </w:t>
      </w:r>
      <w:r>
        <w:t xml:space="preserve">you will </w:t>
      </w:r>
      <w:r w:rsidRPr="0072434A">
        <w:t xml:space="preserve">affiliate </w:t>
      </w:r>
      <w:r>
        <w:t xml:space="preserve">yourself with the </w:t>
      </w:r>
      <w:r w:rsidRPr="0072434A">
        <w:t xml:space="preserve">Taliban as the main alternative power source. That was part of </w:t>
      </w:r>
      <w:r w:rsidRPr="00C5167E">
        <w:t xml:space="preserve">the </w:t>
      </w:r>
      <w:r>
        <w:t xml:space="preserve">story </w:t>
      </w:r>
      <w:r w:rsidRPr="00C5167E">
        <w:t>in Helmand and certainly par</w:t>
      </w:r>
      <w:r w:rsidRPr="00C5167E">
        <w:t xml:space="preserve">t of the </w:t>
      </w:r>
      <w:r>
        <w:t>s</w:t>
      </w:r>
      <w:r w:rsidRPr="00C5167E">
        <w:t xml:space="preserve">tory </w:t>
      </w:r>
      <w:r>
        <w:t>across</w:t>
      </w:r>
      <w:r w:rsidRPr="00C5167E">
        <w:t xml:space="preserve"> large parts of southern Afghanistan. </w:t>
      </w:r>
    </w:p>
    <w:p w:rsidR="00222F38" w:rsidP="00222F38">
      <w:pPr>
        <w:pStyle w:val="Answer"/>
      </w:pPr>
      <w:r w:rsidRPr="00C5167E">
        <w:t>So</w:t>
      </w:r>
      <w:r>
        <w:t xml:space="preserve">, </w:t>
      </w:r>
      <w:r w:rsidRPr="00C5167E">
        <w:t xml:space="preserve">in answer to your question, much </w:t>
      </w:r>
      <w:r>
        <w:t xml:space="preserve">of </w:t>
      </w:r>
      <w:r w:rsidRPr="00C5167E">
        <w:t>the current situation depends on whether, as Nick has just set out, the internal Afghan political settlement enables</w:t>
      </w:r>
      <w:r>
        <w:t xml:space="preserve"> </w:t>
      </w:r>
      <w:r w:rsidRPr="00C5167E">
        <w:t>all those different tribal groups to fe</w:t>
      </w:r>
      <w:r w:rsidRPr="00C5167E">
        <w:t xml:space="preserve">el that they have essentially a fair share of access to resources, control over their local areas and so on. </w:t>
      </w:r>
    </w:p>
    <w:p w:rsidR="00222F38" w:rsidP="00222F38">
      <w:pPr>
        <w:pStyle w:val="Answer"/>
      </w:pPr>
      <w:r w:rsidRPr="00C5167E">
        <w:t xml:space="preserve">Much of the peace process, </w:t>
      </w:r>
      <w:r>
        <w:t xml:space="preserve">although we think of it as happening between two organised groups in a similar way to how groups have acted in </w:t>
      </w:r>
      <w:r>
        <w:t>western</w:t>
      </w:r>
      <w:r>
        <w:t xml:space="preserve"> </w:t>
      </w:r>
      <w:r>
        <w:t xml:space="preserve">Europe, </w:t>
      </w:r>
      <w:r>
        <w:t>is</w:t>
      </w:r>
      <w:r w:rsidRPr="00C5167E">
        <w:t xml:space="preserve"> much more complex. So in a sense I am less worried about al</w:t>
      </w:r>
      <w:r>
        <w:t xml:space="preserve"> </w:t>
      </w:r>
      <w:r w:rsidRPr="00C5167E">
        <w:t xml:space="preserve">Qaeda </w:t>
      </w:r>
      <w:r>
        <w:t>reviving</w:t>
      </w:r>
      <w:r>
        <w:t>,</w:t>
      </w:r>
      <w:r>
        <w:t xml:space="preserve"> because I think the external Afghan leadership and the </w:t>
      </w:r>
      <w:r w:rsidRPr="00C5167E">
        <w:t xml:space="preserve">tribal leaders from whom they draw their strength in the </w:t>
      </w:r>
      <w:r>
        <w:t>s</w:t>
      </w:r>
      <w:r w:rsidRPr="00C5167E">
        <w:t xml:space="preserve">outh can actually contain that problem if they are </w:t>
      </w:r>
      <w:r w:rsidRPr="00C5167E">
        <w:t>willing to do so, because they have close association with al</w:t>
      </w:r>
      <w:r>
        <w:t xml:space="preserve"> </w:t>
      </w:r>
      <w:r w:rsidRPr="00C5167E">
        <w:t>Qaeda and that can be part of an agreement.</w:t>
      </w:r>
      <w:r>
        <w:t xml:space="preserve"> </w:t>
      </w:r>
      <w:r w:rsidRPr="00C5167E">
        <w:t>Of course</w:t>
      </w:r>
      <w:r>
        <w:t>,</w:t>
      </w:r>
      <w:r w:rsidRPr="00C5167E">
        <w:t xml:space="preserve"> one of the most challenging issues with any political deal in Afghanistan is not striking it, hard though that is, but </w:t>
      </w:r>
      <w:r>
        <w:t>enforcing it thereaf</w:t>
      </w:r>
      <w:r>
        <w:t xml:space="preserve">ter. Again, we might want to return to that. However, ISKP, the ISIS </w:t>
      </w:r>
      <w:r w:rsidRPr="00C5167E">
        <w:t xml:space="preserve">affiliate, is operating almost wholly independently and is </w:t>
      </w:r>
      <w:r>
        <w:t xml:space="preserve">also </w:t>
      </w:r>
      <w:r w:rsidRPr="00C5167E">
        <w:t>a threat to them</w:t>
      </w:r>
      <w:r>
        <w:t>—</w:t>
      </w:r>
      <w:r w:rsidRPr="00C5167E">
        <w:t>indeed, we have seen the conflict between the</w:t>
      </w:r>
      <w:r>
        <w:t>m</w:t>
      </w:r>
      <w:r>
        <w:t>,</w:t>
      </w:r>
      <w:r w:rsidRPr="00C5167E">
        <w:t xml:space="preserve"> t</w:t>
      </w:r>
      <w:r>
        <w:t>o</w:t>
      </w:r>
      <w:r w:rsidRPr="00C5167E">
        <w:t>o</w:t>
      </w:r>
      <w:r>
        <w:t>—</w:t>
      </w:r>
      <w:r w:rsidRPr="00C5167E">
        <w:t>exploiting some of the gaps that inevitably arise in a</w:t>
      </w:r>
      <w:r w:rsidRPr="00C5167E">
        <w:t xml:space="preserve"> fractured society </w:t>
      </w:r>
      <w:r>
        <w:t>like</w:t>
      </w:r>
      <w:r w:rsidRPr="00C5167E">
        <w:t xml:space="preserve"> Afghanistan. </w:t>
      </w:r>
    </w:p>
    <w:p w:rsidR="00615A9E" w:rsidP="00222F38">
      <w:pPr>
        <w:pStyle w:val="Answer"/>
      </w:pPr>
      <w:r w:rsidRPr="00C5167E">
        <w:t xml:space="preserve">Some of the really hard questions for us </w:t>
      </w:r>
      <w:r>
        <w:t xml:space="preserve">are about the fact that </w:t>
      </w:r>
      <w:r w:rsidRPr="00C5167E">
        <w:t xml:space="preserve">access to power and resources in Afghanistan </w:t>
      </w:r>
      <w:r>
        <w:t xml:space="preserve">also </w:t>
      </w:r>
      <w:r w:rsidRPr="00C5167E">
        <w:t>means access to the resources of the narcotics trade. There are many fellow travellers with the Taliban</w:t>
      </w:r>
      <w:r w:rsidRPr="00C5167E">
        <w:t xml:space="preserve"> in Afghanistan</w:t>
      </w:r>
      <w:r>
        <w:t xml:space="preserve"> who </w:t>
      </w:r>
      <w:r w:rsidRPr="00C5167E">
        <w:t>use</w:t>
      </w:r>
      <w:r>
        <w:t xml:space="preserve"> </w:t>
      </w:r>
      <w:r w:rsidRPr="00C5167E">
        <w:t>that as a flag of convenience, partly to motivate their followers and partly to give themselves respectability</w:t>
      </w:r>
      <w:r>
        <w:t>,</w:t>
      </w:r>
      <w:r w:rsidRPr="00C5167E">
        <w:t xml:space="preserve"> but largely because they are local warlords determined to retain control of </w:t>
      </w:r>
      <w:r>
        <w:t xml:space="preserve">areas, resources and indeed the drugs trade </w:t>
      </w:r>
      <w:r>
        <w:t xml:space="preserve">in their area. </w:t>
      </w:r>
    </w:p>
    <w:p w:rsidR="00222F38" w:rsidP="00222F38">
      <w:pPr>
        <w:pStyle w:val="Answer"/>
      </w:pPr>
      <w:r>
        <w:t>Therefore</w:t>
      </w:r>
      <w:r>
        <w:t>,</w:t>
      </w:r>
      <w:r>
        <w:t xml:space="preserve"> the </w:t>
      </w:r>
      <w:r w:rsidRPr="00C5167E">
        <w:t xml:space="preserve">big security challenge in Afghanistan is how one tackles that patchwork of local interests. I think Nick </w:t>
      </w:r>
      <w:r>
        <w:t xml:space="preserve">Houghton </w:t>
      </w:r>
      <w:r w:rsidRPr="00C5167E">
        <w:t xml:space="preserve">is right: there will have to be a balance, but there will be </w:t>
      </w:r>
      <w:r>
        <w:t xml:space="preserve">a </w:t>
      </w:r>
      <w:r w:rsidRPr="00C5167E">
        <w:t xml:space="preserve">tension as well as balance between the centre and the localities. </w:t>
      </w:r>
    </w:p>
    <w:p w:rsidR="00222F38" w:rsidP="00222F38">
      <w:pPr>
        <w:pStyle w:val="Answer"/>
      </w:pPr>
      <w:r w:rsidRPr="00C5167E">
        <w:t>One of the key issues is the way in which the Afghan national forces exercise</w:t>
      </w:r>
      <w:r>
        <w:t xml:space="preserve"> </w:t>
      </w:r>
      <w:r w:rsidRPr="00C5167E">
        <w:t xml:space="preserve">their authority. They must be national. </w:t>
      </w:r>
      <w:r>
        <w:t>That aut</w:t>
      </w:r>
      <w:r>
        <w:t xml:space="preserve">hority must not be </w:t>
      </w:r>
      <w:r w:rsidRPr="00C5167E">
        <w:t xml:space="preserve">exercised </w:t>
      </w:r>
      <w:r>
        <w:t xml:space="preserve">through </w:t>
      </w:r>
      <w:r w:rsidRPr="00C5167E">
        <w:t>favouring local power brokers of one kind or another, as it often was</w:t>
      </w:r>
      <w:r>
        <w:t xml:space="preserve">. Actually, that happened </w:t>
      </w:r>
      <w:r w:rsidRPr="00C5167E">
        <w:t xml:space="preserve">particularly </w:t>
      </w:r>
      <w:r>
        <w:t xml:space="preserve">in </w:t>
      </w:r>
      <w:r w:rsidRPr="00C5167E">
        <w:t>the police</w:t>
      </w:r>
      <w:r>
        <w:t xml:space="preserve">, </w:t>
      </w:r>
      <w:r w:rsidRPr="00C5167E">
        <w:t>not the army, to be fair</w:t>
      </w:r>
      <w:r>
        <w:t xml:space="preserve">. </w:t>
      </w:r>
      <w:r w:rsidRPr="00053682">
        <w:t>The army was genuinely pretty national</w:t>
      </w:r>
      <w:r>
        <w:t xml:space="preserve">—it was </w:t>
      </w:r>
      <w:r w:rsidRPr="00053682">
        <w:t>quite careful not to put</w:t>
      </w:r>
      <w:r w:rsidRPr="00053682">
        <w:t xml:space="preserve"> troops into an area to secure it</w:t>
      </w:r>
      <w:r>
        <w:t xml:space="preserve"> who were </w:t>
      </w:r>
      <w:r w:rsidRPr="00053682">
        <w:t>from the same area</w:t>
      </w:r>
      <w:r>
        <w:t xml:space="preserve">—but </w:t>
      </w:r>
      <w:r w:rsidRPr="00053682">
        <w:t xml:space="preserve">the police </w:t>
      </w:r>
      <w:r>
        <w:t xml:space="preserve">forces </w:t>
      </w:r>
      <w:r w:rsidRPr="00053682">
        <w:t xml:space="preserve">were not; </w:t>
      </w:r>
      <w:r>
        <w:t>t</w:t>
      </w:r>
      <w:r w:rsidRPr="00053682">
        <w:t xml:space="preserve">hey were local, and </w:t>
      </w:r>
      <w:r>
        <w:t xml:space="preserve">therefore </w:t>
      </w:r>
      <w:r w:rsidRPr="00053682">
        <w:t xml:space="preserve">they </w:t>
      </w:r>
      <w:r w:rsidRPr="00053682">
        <w:t xml:space="preserve">were inevitably caught up in </w:t>
      </w:r>
      <w:r>
        <w:t xml:space="preserve">local </w:t>
      </w:r>
      <w:r w:rsidRPr="00053682">
        <w:t xml:space="preserve">tribal tensions. </w:t>
      </w:r>
      <w:r>
        <w:t>So f</w:t>
      </w:r>
      <w:r w:rsidRPr="00C5167E">
        <w:t xml:space="preserve">or any settlement to endure, they </w:t>
      </w:r>
      <w:r>
        <w:t>will</w:t>
      </w:r>
      <w:r w:rsidRPr="00C5167E">
        <w:t xml:space="preserve"> have to manage the essentially </w:t>
      </w:r>
      <w:r w:rsidRPr="00C5167E">
        <w:t xml:space="preserve">political nature of the Afghan security forces </w:t>
      </w:r>
      <w:r>
        <w:t xml:space="preserve">on the ground. </w:t>
      </w:r>
    </w:p>
    <w:p w:rsidR="00222F38" w:rsidP="00222F38">
      <w:pPr>
        <w:pStyle w:val="Answer"/>
      </w:pPr>
      <w:r>
        <w:t xml:space="preserve">In answer to your second question about their ability to </w:t>
      </w:r>
      <w:r w:rsidRPr="00422BE6">
        <w:t>handle external pressure</w:t>
      </w:r>
      <w:r>
        <w:t xml:space="preserve">s—I will be briefer on this—those </w:t>
      </w:r>
      <w:r w:rsidRPr="00422BE6">
        <w:t>have shifted over the years but much of it is the same</w:t>
      </w:r>
      <w:r>
        <w:t xml:space="preserve">: the key external actors </w:t>
      </w:r>
      <w:r w:rsidRPr="00422BE6">
        <w:t>since 9</w:t>
      </w:r>
      <w:r>
        <w:t>/</w:t>
      </w:r>
      <w:r w:rsidRPr="00422BE6">
        <w:t xml:space="preserve">11 </w:t>
      </w:r>
      <w:r>
        <w:t xml:space="preserve">have </w:t>
      </w:r>
      <w:r w:rsidRPr="00422BE6">
        <w:t>been NATO, led by the US</w:t>
      </w:r>
      <w:r>
        <w:t xml:space="preserve">, </w:t>
      </w:r>
      <w:r w:rsidRPr="00422BE6">
        <w:t xml:space="preserve">and Pakistan, </w:t>
      </w:r>
      <w:r>
        <w:t xml:space="preserve">and several others such as the Gulf powers, but </w:t>
      </w:r>
      <w:r w:rsidRPr="001622EC">
        <w:t>Russia, India, and China</w:t>
      </w:r>
      <w:r>
        <w:t xml:space="preserve"> have probably been the other key players there. </w:t>
      </w:r>
      <w:r w:rsidRPr="001622EC">
        <w:t>Iran has an influence in parts of Afghanistan as well</w:t>
      </w:r>
      <w:r>
        <w:t xml:space="preserve"> </w:t>
      </w:r>
      <w:r w:rsidRPr="001622EC">
        <w:t xml:space="preserve">and has probably had more influence </w:t>
      </w:r>
      <w:r>
        <w:t xml:space="preserve">in </w:t>
      </w:r>
      <w:r w:rsidRPr="001622EC">
        <w:t xml:space="preserve">some of the electoral politics of Afghanistan than any other external player. </w:t>
      </w:r>
    </w:p>
    <w:p w:rsidR="009D2A91" w:rsidP="00222F38">
      <w:pPr>
        <w:pStyle w:val="Answer"/>
      </w:pPr>
      <w:r>
        <w:t xml:space="preserve">What has changed in the last five years is that </w:t>
      </w:r>
      <w:r w:rsidRPr="001622EC">
        <w:t>Chinese influence has increased. It has become more active, and part of that is driven by</w:t>
      </w:r>
      <w:r w:rsidRPr="001622EC">
        <w:t xml:space="preserve"> its interest in </w:t>
      </w:r>
      <w:r w:rsidRPr="001622EC">
        <w:t>Afghanistan</w:t>
      </w:r>
      <w:r>
        <w:t>’s</w:t>
      </w:r>
      <w:r w:rsidRPr="001622EC">
        <w:t xml:space="preserve"> raw materials </w:t>
      </w:r>
      <w:r>
        <w:t>and</w:t>
      </w:r>
      <w:r w:rsidRPr="001622EC">
        <w:t xml:space="preserve"> almost entirely unexploited natural</w:t>
      </w:r>
      <w:r>
        <w:t xml:space="preserve"> </w:t>
      </w:r>
      <w:r w:rsidRPr="001622EC">
        <w:t>resources</w:t>
      </w:r>
      <w:r>
        <w:t>;</w:t>
      </w:r>
      <w:r>
        <w:t xml:space="preserve"> when </w:t>
      </w:r>
      <w:r w:rsidRPr="00422BE6">
        <w:t xml:space="preserve">I was there, </w:t>
      </w:r>
      <w:r>
        <w:t xml:space="preserve">the </w:t>
      </w:r>
      <w:r w:rsidRPr="001622EC">
        <w:t>US Geological Survey identified</w:t>
      </w:r>
      <w:r>
        <w:t xml:space="preserve"> them</w:t>
      </w:r>
      <w:r>
        <w:t xml:space="preserve">, demonstrating </w:t>
      </w:r>
      <w:r w:rsidRPr="001622EC">
        <w:t xml:space="preserve">that </w:t>
      </w:r>
      <w:r>
        <w:t>Afghanistan</w:t>
      </w:r>
      <w:r>
        <w:t xml:space="preserve"> was </w:t>
      </w:r>
      <w:r w:rsidRPr="001622EC">
        <w:t xml:space="preserve">actually a very wealthy country. </w:t>
      </w:r>
      <w:r w:rsidRPr="00422BE6">
        <w:t>The risk in the current situatio</w:t>
      </w:r>
      <w:r w:rsidRPr="00422BE6">
        <w:t>n</w:t>
      </w:r>
      <w:r>
        <w:t xml:space="preserve">, </w:t>
      </w:r>
      <w:r w:rsidRPr="00422BE6">
        <w:t>of course</w:t>
      </w:r>
      <w:r>
        <w:t xml:space="preserve">, is </w:t>
      </w:r>
      <w:r w:rsidRPr="00422BE6">
        <w:t xml:space="preserve">that that </w:t>
      </w:r>
      <w:r>
        <w:t xml:space="preserve">underlying natural resource </w:t>
      </w:r>
      <w:r w:rsidRPr="00422BE6">
        <w:t xml:space="preserve">wealth </w:t>
      </w:r>
      <w:r w:rsidRPr="001622EC">
        <w:t xml:space="preserve">becomes </w:t>
      </w:r>
      <w:r>
        <w:t>a</w:t>
      </w:r>
      <w:r w:rsidRPr="001622EC">
        <w:t xml:space="preserve"> cause of conflict rather than the means for Afghanistan to become genuinely self</w:t>
      </w:r>
      <w:r>
        <w:t>-</w:t>
      </w:r>
      <w:r w:rsidRPr="001622EC">
        <w:t>sufficient over a period as its economy develops</w:t>
      </w:r>
      <w:r>
        <w:t xml:space="preserve">. </w:t>
      </w:r>
    </w:p>
    <w:p w:rsidR="00222F38" w:rsidP="00222F38">
      <w:pPr>
        <w:pStyle w:val="Answer"/>
      </w:pPr>
      <w:r w:rsidRPr="001622EC">
        <w:t>That is why the security question</w:t>
      </w:r>
      <w:r>
        <w:t xml:space="preserve"> </w:t>
      </w:r>
      <w:r w:rsidRPr="001622EC">
        <w:t>and the related po</w:t>
      </w:r>
      <w:r w:rsidRPr="001622EC">
        <w:t>litical question</w:t>
      </w:r>
      <w:r>
        <w:t xml:space="preserve"> are </w:t>
      </w:r>
      <w:r w:rsidRPr="001622EC">
        <w:t>so important</w:t>
      </w:r>
      <w:r>
        <w:t>,</w:t>
      </w:r>
      <w:r w:rsidRPr="001622EC">
        <w:t xml:space="preserve"> because we do not want to see the same kind of struggle over mineral resources that we have seen over narcotics or simply local control, otherwise this terrible saga will just continue </w:t>
      </w:r>
      <w:r>
        <w:t xml:space="preserve">and </w:t>
      </w:r>
      <w:r w:rsidRPr="001622EC">
        <w:t>al</w:t>
      </w:r>
      <w:r>
        <w:t xml:space="preserve"> </w:t>
      </w:r>
      <w:r w:rsidRPr="001622EC">
        <w:t>Qaeda, I</w:t>
      </w:r>
      <w:r>
        <w:t xml:space="preserve">SKP </w:t>
      </w:r>
      <w:r w:rsidRPr="001622EC">
        <w:t>or other organisa</w:t>
      </w:r>
      <w:r w:rsidRPr="001622EC">
        <w:t xml:space="preserve">tions of that kind will simply exploit the gaps, whether or not they have the tacit or explicit blessing of the </w:t>
      </w:r>
      <w:r w:rsidRPr="001622EC">
        <w:t xml:space="preserve">government </w:t>
      </w:r>
      <w:r w:rsidRPr="001622EC">
        <w:t>in Kabul</w:t>
      </w:r>
      <w:r>
        <w:t>—</w:t>
      </w:r>
      <w:r w:rsidRPr="001622EC">
        <w:t xml:space="preserve">whoever is in government at the time. </w:t>
      </w:r>
    </w:p>
    <w:p w:rsidR="003F0982" w:rsidP="00222F38">
      <w:pPr>
        <w:pStyle w:val="Question"/>
      </w:pPr>
      <w:r w:rsidRPr="0065533D">
        <w:rPr>
          <w:b/>
        </w:rPr>
        <w:t>Lord Mendelsohn:</w:t>
      </w:r>
      <w:r>
        <w:t xml:space="preserve"> Thank you both for </w:t>
      </w:r>
      <w:r w:rsidRPr="007223E9">
        <w:t xml:space="preserve">this very helpful and clear evidence. </w:t>
      </w:r>
    </w:p>
    <w:p w:rsidR="00110CF5" w:rsidP="003F0982">
      <w:pPr>
        <w:pStyle w:val="Question"/>
        <w:numPr>
          <w:ilvl w:val="0"/>
          <w:numId w:val="0"/>
        </w:numPr>
        <w:ind w:left="794"/>
      </w:pPr>
      <w:r w:rsidRPr="007223E9">
        <w:t xml:space="preserve">I wanted to try to gather your thoughts on NATO, building </w:t>
      </w:r>
      <w:r>
        <w:t xml:space="preserve">in </w:t>
      </w:r>
      <w:r w:rsidRPr="007223E9">
        <w:t xml:space="preserve">a sense on </w:t>
      </w:r>
      <w:r>
        <w:t>Lord Sedwill’s</w:t>
      </w:r>
      <w:r>
        <w:t xml:space="preserve"> </w:t>
      </w:r>
      <w:r w:rsidRPr="007223E9">
        <w:t>comments about stamina starting to erode over a period of time</w:t>
      </w:r>
      <w:r>
        <w:t xml:space="preserve"> </w:t>
      </w:r>
      <w:r w:rsidRPr="007223E9">
        <w:t xml:space="preserve">and Lord </w:t>
      </w:r>
      <w:r>
        <w:t xml:space="preserve">Houghton’s </w:t>
      </w:r>
      <w:r w:rsidRPr="007223E9">
        <w:t xml:space="preserve">comments about addressing the external actors and how that </w:t>
      </w:r>
      <w:r>
        <w:t>n</w:t>
      </w:r>
      <w:r w:rsidRPr="001622EC">
        <w:t>eeded to change with the m</w:t>
      </w:r>
      <w:r w:rsidRPr="001622EC">
        <w:t xml:space="preserve">issions. </w:t>
      </w:r>
    </w:p>
    <w:p w:rsidR="00222F38" w:rsidP="003F0982">
      <w:pPr>
        <w:pStyle w:val="Question"/>
        <w:numPr>
          <w:ilvl w:val="0"/>
          <w:numId w:val="0"/>
        </w:numPr>
        <w:ind w:left="794"/>
      </w:pPr>
      <w:r w:rsidRPr="001622EC">
        <w:t>What is your assessment of co</w:t>
      </w:r>
      <w:r>
        <w:t>-</w:t>
      </w:r>
      <w:r w:rsidRPr="001622EC">
        <w:t>operation within NATO on</w:t>
      </w:r>
      <w:r>
        <w:t xml:space="preserve"> </w:t>
      </w:r>
      <w:r w:rsidRPr="001622EC">
        <w:t xml:space="preserve">Afghanistan? How well did NATO find the mechanisms to work well together? How unified has the </w:t>
      </w:r>
      <w:r w:rsidRPr="001622EC">
        <w:t xml:space="preserve">Alliance </w:t>
      </w:r>
      <w:r>
        <w:t xml:space="preserve">been, and </w:t>
      </w:r>
      <w:r w:rsidRPr="007223E9">
        <w:t xml:space="preserve">how has </w:t>
      </w:r>
      <w:r>
        <w:t xml:space="preserve">that </w:t>
      </w:r>
      <w:r w:rsidRPr="007223E9">
        <w:t xml:space="preserve">changed since the completion of the mission of the International </w:t>
      </w:r>
      <w:r w:rsidRPr="007223E9">
        <w:t xml:space="preserve">Security Assistance Force </w:t>
      </w:r>
      <w:r>
        <w:t xml:space="preserve">in </w:t>
      </w:r>
      <w:r w:rsidRPr="007223E9">
        <w:t xml:space="preserve">2014 and in </w:t>
      </w:r>
      <w:r>
        <w:t>Resolute Support</w:t>
      </w:r>
      <w:r w:rsidRPr="007223E9">
        <w:t xml:space="preserve">? What do you think NATO has learned from the deployment in Afghanistan? </w:t>
      </w:r>
    </w:p>
    <w:p w:rsidR="007E20C8" w:rsidP="00222F38">
      <w:pPr>
        <w:pStyle w:val="Answer"/>
      </w:pPr>
      <w:r>
        <w:rPr>
          <w:b/>
          <w:i/>
        </w:rPr>
        <w:t>Lord</w:t>
      </w:r>
      <w:r>
        <w:rPr>
          <w:b/>
          <w:i/>
        </w:rPr>
        <w:t xml:space="preserve"> Sedwill: </w:t>
      </w:r>
      <w:r w:rsidRPr="00CF3009">
        <w:t>Thank you</w:t>
      </w:r>
      <w:r>
        <w:t xml:space="preserve">, Lord Mendelsohn; that is a great question, if I may say so. </w:t>
      </w:r>
    </w:p>
    <w:p w:rsidR="007E20C8" w:rsidP="00222F38">
      <w:pPr>
        <w:pStyle w:val="Answer"/>
      </w:pPr>
      <w:r>
        <w:t xml:space="preserve">To your first point, </w:t>
      </w:r>
      <w:r w:rsidRPr="00CF3009">
        <w:t xml:space="preserve">I will put </w:t>
      </w:r>
      <w:r>
        <w:t xml:space="preserve">this </w:t>
      </w:r>
      <w:r w:rsidRPr="00CF3009">
        <w:t>in</w:t>
      </w:r>
      <w:r w:rsidRPr="00CF3009">
        <w:t xml:space="preserve"> slightly caricature</w:t>
      </w:r>
      <w:r>
        <w:t>d</w:t>
      </w:r>
      <w:r w:rsidRPr="00CF3009">
        <w:t xml:space="preserve"> terms</w:t>
      </w:r>
      <w:r>
        <w:t>,</w:t>
      </w:r>
      <w:r w:rsidRPr="00CF3009">
        <w:t xml:space="preserve"> but I think </w:t>
      </w:r>
      <w:r>
        <w:t xml:space="preserve">it </w:t>
      </w:r>
      <w:r w:rsidRPr="00CF3009">
        <w:t>will make the point</w:t>
      </w:r>
      <w:r>
        <w:t>. W</w:t>
      </w:r>
      <w:r w:rsidRPr="00CF3009">
        <w:t xml:space="preserve">e hit upon the right strategy in Afghanistan </w:t>
      </w:r>
      <w:r>
        <w:t xml:space="preserve">as </w:t>
      </w:r>
      <w:r w:rsidRPr="00CF3009">
        <w:t>our patien</w:t>
      </w:r>
      <w:r>
        <w:t xml:space="preserve">ce </w:t>
      </w:r>
      <w:r w:rsidRPr="00CF3009">
        <w:t xml:space="preserve">started to run out. It was right to move from essentially </w:t>
      </w:r>
      <w:r w:rsidRPr="007223E9">
        <w:t>war</w:t>
      </w:r>
      <w:r>
        <w:t xml:space="preserve"> </w:t>
      </w:r>
      <w:r w:rsidRPr="007223E9">
        <w:t>fighting</w:t>
      </w:r>
      <w:r w:rsidRPr="00116D95">
        <w:t xml:space="preserve"> </w:t>
      </w:r>
      <w:r>
        <w:t xml:space="preserve">as </w:t>
      </w:r>
      <w:r w:rsidRPr="00CF3009">
        <w:t>the primary mission</w:t>
      </w:r>
      <w:r>
        <w:t>—</w:t>
      </w:r>
      <w:r w:rsidRPr="007223E9">
        <w:t xml:space="preserve">that </w:t>
      </w:r>
      <w:r>
        <w:t xml:space="preserve">was </w:t>
      </w:r>
      <w:r w:rsidRPr="007223E9">
        <w:t xml:space="preserve">the </w:t>
      </w:r>
      <w:r>
        <w:t xml:space="preserve">IJC, </w:t>
      </w:r>
      <w:r w:rsidRPr="007223E9">
        <w:t>the joint command</w:t>
      </w:r>
      <w:r w:rsidRPr="007223E9">
        <w:t xml:space="preserve"> in </w:t>
      </w:r>
      <w:r w:rsidRPr="007223E9">
        <w:t>Afghanistan</w:t>
      </w:r>
      <w:r>
        <w:t>—</w:t>
      </w:r>
      <w:r w:rsidRPr="00CF3009">
        <w:t>to building the capability of the Afghan security forces so that they could take on that function themselves and enable us to be less prominent in the establishment of the Afghan training mission in Afghanistan, which happened when I was th</w:t>
      </w:r>
      <w:r w:rsidRPr="00CF3009">
        <w:t xml:space="preserve">ere as ambassador and NATO representative. </w:t>
      </w:r>
    </w:p>
    <w:p w:rsidR="00222F38" w:rsidP="00222F38">
      <w:pPr>
        <w:pStyle w:val="Answer"/>
      </w:pPr>
      <w:r w:rsidRPr="00CF3009">
        <w:t>To go to your very last point</w:t>
      </w:r>
      <w:r>
        <w:t xml:space="preserve"> about the </w:t>
      </w:r>
      <w:r w:rsidRPr="00CF3009">
        <w:t xml:space="preserve">lessons </w:t>
      </w:r>
      <w:r>
        <w:t xml:space="preserve">that we </w:t>
      </w:r>
      <w:r w:rsidRPr="00CF3009">
        <w:t>have learne</w:t>
      </w:r>
      <w:r>
        <w:t>d, f</w:t>
      </w:r>
      <w:r w:rsidRPr="00CF3009">
        <w:t>or me</w:t>
      </w:r>
      <w:r>
        <w:t xml:space="preserve"> </w:t>
      </w:r>
      <w:r w:rsidRPr="00CF3009">
        <w:t>the key lesson</w:t>
      </w:r>
      <w:r w:rsidRPr="007223E9">
        <w:t xml:space="preserve">, at least for the military, is that </w:t>
      </w:r>
      <w:r>
        <w:t>b</w:t>
      </w:r>
      <w:r w:rsidRPr="00CF3009">
        <w:t xml:space="preserve">uilding indigenous capability </w:t>
      </w:r>
      <w:r w:rsidRPr="007223E9">
        <w:t xml:space="preserve">should have been the </w:t>
      </w:r>
      <w:r>
        <w:t>central</w:t>
      </w:r>
      <w:r w:rsidRPr="007223E9">
        <w:t xml:space="preserve"> effort from the start</w:t>
      </w:r>
      <w:r w:rsidRPr="00CF3009">
        <w:t xml:space="preserve">, and the combat mission should always have been regarded as </w:t>
      </w:r>
      <w:r>
        <w:t xml:space="preserve">essentially </w:t>
      </w:r>
      <w:r w:rsidRPr="00CF3009">
        <w:t xml:space="preserve">a bridging operation to provide the space and security to enable </w:t>
      </w:r>
      <w:r>
        <w:t xml:space="preserve">it </w:t>
      </w:r>
      <w:r w:rsidRPr="00CF3009">
        <w:t>to happen. The transition to Afghan responsibility should always have been the primary missio</w:t>
      </w:r>
      <w:r w:rsidRPr="00CF3009">
        <w:t>n</w:t>
      </w:r>
      <w:r>
        <w:t xml:space="preserve">, </w:t>
      </w:r>
      <w:r w:rsidRPr="00CF3009">
        <w:t xml:space="preserve">as opposed to thinking that we were going to do it ourselves, we were </w:t>
      </w:r>
      <w:r>
        <w:t>“</w:t>
      </w:r>
      <w:r w:rsidRPr="00CF3009">
        <w:t>in it to win it</w:t>
      </w:r>
      <w:r>
        <w:t>”</w:t>
      </w:r>
      <w:r w:rsidRPr="00CF3009">
        <w:t xml:space="preserve"> and other phrases of that kind.</w:t>
      </w:r>
    </w:p>
    <w:p w:rsidR="006A48B6" w:rsidP="00222F38">
      <w:pPr>
        <w:pStyle w:val="Answer"/>
      </w:pPr>
      <w:r>
        <w:t xml:space="preserve">If we find </w:t>
      </w:r>
      <w:r w:rsidRPr="00CF3009">
        <w:t xml:space="preserve">ourselves in similar counterinsurgency operations in future, I hope that is the key lesson. </w:t>
      </w:r>
      <w:r>
        <w:t xml:space="preserve">Look </w:t>
      </w:r>
      <w:r w:rsidRPr="00CF3009">
        <w:t xml:space="preserve">at the operation </w:t>
      </w:r>
      <w:r>
        <w:t xml:space="preserve">in </w:t>
      </w:r>
      <w:r w:rsidRPr="00CF3009">
        <w:t>Somal</w:t>
      </w:r>
      <w:r w:rsidRPr="00CF3009">
        <w:t xml:space="preserve">ia, which we support, led by the African Union </w:t>
      </w:r>
      <w:r>
        <w:t xml:space="preserve">and AMISOM forces: </w:t>
      </w:r>
      <w:r w:rsidRPr="00CF3009">
        <w:t xml:space="preserve">they have applied, explicitly or not, some of those techniques with some measure of success. </w:t>
      </w:r>
      <w:r>
        <w:t>Of course</w:t>
      </w:r>
      <w:r>
        <w:t>,</w:t>
      </w:r>
      <w:r>
        <w:t xml:space="preserve"> they use more local intervention forces as well, which c</w:t>
      </w:r>
      <w:r w:rsidRPr="00CF3009">
        <w:t>reates fewer antibodies in the</w:t>
      </w:r>
      <w:r w:rsidRPr="00CF3009">
        <w:t xml:space="preserve"> culture of the country concerned. </w:t>
      </w:r>
    </w:p>
    <w:p w:rsidR="00222F38" w:rsidP="00222F38">
      <w:pPr>
        <w:pStyle w:val="Answer"/>
      </w:pPr>
      <w:r w:rsidRPr="00CF3009">
        <w:t xml:space="preserve">One of the reasons why this </w:t>
      </w:r>
      <w:r>
        <w:t xml:space="preserve">has </w:t>
      </w:r>
      <w:r w:rsidRPr="00CF3009">
        <w:t>proved so challenging is that we started setting deadlines for ourselves around that time, 2010</w:t>
      </w:r>
      <w:r>
        <w:t>-</w:t>
      </w:r>
      <w:r w:rsidRPr="00CF3009">
        <w:t xml:space="preserve">11, even as </w:t>
      </w:r>
      <w:r>
        <w:t>the huge ISAF surge was coming in to enable us to try to break the momentum of t</w:t>
      </w:r>
      <w:r>
        <w:t xml:space="preserve">he insurgency, </w:t>
      </w:r>
      <w:r w:rsidRPr="007223E9">
        <w:t xml:space="preserve">regain the initiative ourselves and create the space for that mission to rebuild the Afghan forces, which was always going to take </w:t>
      </w:r>
      <w:r>
        <w:t xml:space="preserve">several </w:t>
      </w:r>
      <w:r w:rsidRPr="007223E9">
        <w:t xml:space="preserve">years. We started setting deadlines for ourselves </w:t>
      </w:r>
      <w:r>
        <w:t xml:space="preserve">about </w:t>
      </w:r>
      <w:r w:rsidRPr="007223E9">
        <w:t>withdrawal</w:t>
      </w:r>
      <w:r>
        <w:t xml:space="preserve">. That was responding to the </w:t>
      </w:r>
      <w:r w:rsidRPr="007223E9">
        <w:t>perfect</w:t>
      </w:r>
      <w:r w:rsidRPr="007223E9">
        <w:t xml:space="preserve">ly natural political imperatives in </w:t>
      </w:r>
      <w:r>
        <w:t>Western</w:t>
      </w:r>
      <w:r w:rsidRPr="007223E9">
        <w:t xml:space="preserve"> </w:t>
      </w:r>
      <w:r w:rsidRPr="007223E9">
        <w:t xml:space="preserve">countries, but of course </w:t>
      </w:r>
      <w:r w:rsidRPr="00CF3009">
        <w:t>led by the US</w:t>
      </w:r>
      <w:r>
        <w:t xml:space="preserve">. It led </w:t>
      </w:r>
      <w:r w:rsidRPr="007223E9">
        <w:t>to the Taliban phrase</w:t>
      </w:r>
      <w:r>
        <w:t>,</w:t>
      </w:r>
      <w:r>
        <w:t xml:space="preserve"> “</w:t>
      </w:r>
      <w:r w:rsidRPr="00CF3009">
        <w:t>You have the watches, we have the time</w:t>
      </w:r>
      <w:r>
        <w:t>”</w:t>
      </w:r>
      <w:r w:rsidRPr="00CF3009">
        <w:t xml:space="preserve">, and there is a lot of power in that critique. </w:t>
      </w:r>
    </w:p>
    <w:p w:rsidR="00533D57" w:rsidP="00222F38">
      <w:pPr>
        <w:pStyle w:val="Answer"/>
      </w:pPr>
      <w:r w:rsidRPr="00CF3009">
        <w:t>It was a mistake to set deadlines of that kind explic</w:t>
      </w:r>
      <w:r w:rsidRPr="00CF3009">
        <w:t>itly, even as we always knew that it was politically unrealistic</w:t>
      </w:r>
      <w:r>
        <w:t xml:space="preserve"> </w:t>
      </w:r>
      <w:r w:rsidRPr="00CF3009">
        <w:t xml:space="preserve">not to be on a trajectory </w:t>
      </w:r>
      <w:r w:rsidRPr="007223E9">
        <w:t xml:space="preserve">to withdrawing </w:t>
      </w:r>
      <w:r>
        <w:t>our</w:t>
      </w:r>
      <w:r w:rsidRPr="007223E9">
        <w:t xml:space="preserve"> forces. I always felt that transition to Afghan control gave us the </w:t>
      </w:r>
      <w:r>
        <w:t xml:space="preserve">route </w:t>
      </w:r>
      <w:r w:rsidRPr="007223E9">
        <w:t xml:space="preserve">out, but </w:t>
      </w:r>
      <w:r w:rsidRPr="00CF3009">
        <w:t xml:space="preserve">it would have been better had </w:t>
      </w:r>
      <w:r>
        <w:t xml:space="preserve">it </w:t>
      </w:r>
      <w:r w:rsidRPr="00CF3009">
        <w:t>always been clearly condition</w:t>
      </w:r>
      <w:r>
        <w:t>s</w:t>
      </w:r>
      <w:r>
        <w:t xml:space="preserve">-based </w:t>
      </w:r>
      <w:r w:rsidRPr="00CF3009">
        <w:t>rather than time</w:t>
      </w:r>
      <w:r>
        <w:t>-</w:t>
      </w:r>
      <w:r w:rsidRPr="00CF3009">
        <w:t xml:space="preserve">based. </w:t>
      </w:r>
    </w:p>
    <w:p w:rsidR="00222F38" w:rsidP="00222F38">
      <w:pPr>
        <w:pStyle w:val="Answer"/>
      </w:pPr>
      <w:r w:rsidRPr="00CF3009">
        <w:t xml:space="preserve">I hope that is one of the lessons that we </w:t>
      </w:r>
      <w:r>
        <w:t xml:space="preserve">can still </w:t>
      </w:r>
      <w:r w:rsidRPr="00CF3009">
        <w:t>learn for Afghanistan</w:t>
      </w:r>
      <w:r>
        <w:t xml:space="preserve">, </w:t>
      </w:r>
      <w:r w:rsidRPr="007223E9">
        <w:t xml:space="preserve">as well as </w:t>
      </w:r>
      <w:r>
        <w:t xml:space="preserve">if </w:t>
      </w:r>
      <w:r w:rsidRPr="007223E9">
        <w:t>NATO ever operat</w:t>
      </w:r>
      <w:r>
        <w:t xml:space="preserve">es </w:t>
      </w:r>
      <w:r w:rsidRPr="007223E9">
        <w:t xml:space="preserve">in these circumstances again. You </w:t>
      </w:r>
      <w:r>
        <w:t xml:space="preserve">have to mean it when you </w:t>
      </w:r>
      <w:r w:rsidRPr="007223E9">
        <w:t xml:space="preserve">say </w:t>
      </w:r>
      <w:r>
        <w:t xml:space="preserve">that </w:t>
      </w:r>
      <w:r w:rsidRPr="007223E9">
        <w:t>it is conditions</w:t>
      </w:r>
      <w:r>
        <w:t>-</w:t>
      </w:r>
      <w:r w:rsidRPr="007223E9">
        <w:t xml:space="preserve">based, </w:t>
      </w:r>
      <w:r>
        <w:t xml:space="preserve">otherwise you simply </w:t>
      </w:r>
      <w:r w:rsidRPr="00CF3009">
        <w:t xml:space="preserve">leave the initiative with the protagonists. </w:t>
      </w:r>
    </w:p>
    <w:p w:rsidR="008A394B" w:rsidP="008A394B">
      <w:pPr>
        <w:pStyle w:val="Answer"/>
      </w:pPr>
      <w:r>
        <w:t xml:space="preserve">I think NATO unity </w:t>
      </w:r>
      <w:r w:rsidRPr="00CF3009">
        <w:t>was one of the positives of the Afghan campaign</w:t>
      </w:r>
      <w:r>
        <w:t xml:space="preserve">. </w:t>
      </w:r>
      <w:r w:rsidRPr="00CF3009">
        <w:t xml:space="preserve">Germany, </w:t>
      </w:r>
      <w:r>
        <w:t xml:space="preserve">for example, </w:t>
      </w:r>
      <w:r w:rsidRPr="00CF3009">
        <w:t>is still the second</w:t>
      </w:r>
      <w:r>
        <w:t>-</w:t>
      </w:r>
      <w:r w:rsidRPr="00CF3009">
        <w:t xml:space="preserve">biggest </w:t>
      </w:r>
      <w:r>
        <w:t xml:space="preserve">troop </w:t>
      </w:r>
      <w:r w:rsidRPr="00CF3009">
        <w:t xml:space="preserve">contributor </w:t>
      </w:r>
      <w:r>
        <w:t xml:space="preserve">to </w:t>
      </w:r>
      <w:r w:rsidRPr="00CF3009">
        <w:t xml:space="preserve">Afghanistan and has been from 2014 onwards, </w:t>
      </w:r>
      <w:r>
        <w:t>I think</w:t>
      </w:r>
      <w:r>
        <w:t xml:space="preserve">, but </w:t>
      </w:r>
      <w:r w:rsidRPr="00CF3009">
        <w:t>certainly for several years</w:t>
      </w:r>
      <w:r>
        <w:t xml:space="preserve">. It </w:t>
      </w:r>
      <w:r w:rsidRPr="00CF3009">
        <w:t xml:space="preserve">has </w:t>
      </w:r>
      <w:r>
        <w:t xml:space="preserve">about </w:t>
      </w:r>
      <w:r w:rsidRPr="00CF3009">
        <w:t>1</w:t>
      </w:r>
      <w:r>
        <w:t>,</w:t>
      </w:r>
      <w:r w:rsidRPr="00CF3009">
        <w:t xml:space="preserve">300 troops there now </w:t>
      </w:r>
      <w:r>
        <w:t>or something of that kind, but significantly more than us. We are number three now; we were number two throughout the ISAF mission. But this was Germany’s first combat mission, certainl</w:t>
      </w:r>
      <w:r>
        <w:t xml:space="preserve">y of that scale but really of any kind, since World War II. It took a lot of responsibility in the </w:t>
      </w:r>
      <w:r w:rsidRPr="00CF3009">
        <w:t>north</w:t>
      </w:r>
      <w:r>
        <w:t xml:space="preserve"> </w:t>
      </w:r>
      <w:r w:rsidRPr="00CF3009">
        <w:t xml:space="preserve">while we were in Helmand. </w:t>
      </w:r>
      <w:r w:rsidRPr="00CF3009">
        <w:t>It recognised, even though it did not perceive an acute national security threat to Germany, that being a good ally in this e</w:t>
      </w:r>
      <w:r w:rsidRPr="00CF3009">
        <w:t xml:space="preserve">ra meant participating in a significant way in Afghanistan. </w:t>
      </w:r>
    </w:p>
    <w:p w:rsidR="008A394B" w:rsidP="008A394B">
      <w:pPr>
        <w:pStyle w:val="Answer"/>
      </w:pPr>
      <w:r w:rsidRPr="00CF3009">
        <w:t xml:space="preserve">When I was there, we lost two countries from the coalition but gained four or five others. </w:t>
      </w:r>
      <w:r>
        <w:t xml:space="preserve">The NATO-led ISAF coalition was up to 50 countries when I left. </w:t>
      </w:r>
      <w:r w:rsidRPr="00CF3009">
        <w:t xml:space="preserve">Many </w:t>
      </w:r>
      <w:r>
        <w:t xml:space="preserve">of the smaller </w:t>
      </w:r>
      <w:r w:rsidRPr="00CF3009">
        <w:t>contributions were l</w:t>
      </w:r>
      <w:r w:rsidRPr="00CF3009">
        <w:t>argely symbolic in military terms</w:t>
      </w:r>
      <w:r>
        <w:t xml:space="preserve">. </w:t>
      </w:r>
      <w:r w:rsidRPr="00CF3009">
        <w:t xml:space="preserve">They provided some useful capability, but they were there to demonstrate political unity behind the mission. The NATO unity of purpose </w:t>
      </w:r>
      <w:r>
        <w:t>held up well.</w:t>
      </w:r>
    </w:p>
    <w:p w:rsidR="008A394B" w:rsidP="008A394B">
      <w:pPr>
        <w:pStyle w:val="Answer"/>
      </w:pPr>
      <w:r w:rsidRPr="00CF3009">
        <w:t xml:space="preserve">In terms of practicalities, however, NATO is a military alliance, </w:t>
      </w:r>
      <w:r>
        <w:t xml:space="preserve">so </w:t>
      </w:r>
      <w:r w:rsidRPr="00CF3009">
        <w:t>the</w:t>
      </w:r>
      <w:r w:rsidRPr="00CF3009">
        <w:t xml:space="preserve"> military command structure worked very well. There </w:t>
      </w:r>
      <w:r>
        <w:t xml:space="preserve">were too many national caveats. One NATO commander joked that he was in charge of 46 tribes, when the Afghans had around the same number. I sort of </w:t>
      </w:r>
      <w:r w:rsidRPr="00CF3009">
        <w:t>understood what he meant</w:t>
      </w:r>
      <w:r>
        <w:t>,</w:t>
      </w:r>
      <w:r w:rsidRPr="00CF3009">
        <w:t xml:space="preserve"> becaus</w:t>
      </w:r>
      <w:r>
        <w:t>e</w:t>
      </w:r>
      <w:r w:rsidRPr="00CF3009">
        <w:t xml:space="preserve"> </w:t>
      </w:r>
      <w:r>
        <w:t>the American commander</w:t>
      </w:r>
      <w:r>
        <w:t xml:space="preserve">s </w:t>
      </w:r>
      <w:r w:rsidRPr="00CF3009">
        <w:t xml:space="preserve">always </w:t>
      </w:r>
      <w:r>
        <w:t xml:space="preserve">had </w:t>
      </w:r>
      <w:r w:rsidRPr="00CF3009">
        <w:t xml:space="preserve">to wrestle with lots of national caveats and </w:t>
      </w:r>
      <w:r>
        <w:t>con</w:t>
      </w:r>
      <w:r w:rsidRPr="00CF3009">
        <w:t>straints</w:t>
      </w:r>
      <w:r>
        <w:t>. We always sought to be the best ally that we could be</w:t>
      </w:r>
      <w:r>
        <w:t>,</w:t>
      </w:r>
      <w:r>
        <w:t xml:space="preserve"> but, </w:t>
      </w:r>
      <w:r w:rsidRPr="00CF3009">
        <w:t>fundamentally</w:t>
      </w:r>
      <w:r>
        <w:t>,</w:t>
      </w:r>
      <w:r w:rsidRPr="00CF3009">
        <w:t xml:space="preserve"> the military command structure in NATO demonstrated its effectiveness throughout. </w:t>
      </w:r>
    </w:p>
    <w:p w:rsidR="008A394B" w:rsidP="008A394B">
      <w:pPr>
        <w:pStyle w:val="Answer"/>
      </w:pPr>
      <w:r>
        <w:t>The experience all those fo</w:t>
      </w:r>
      <w:r>
        <w:t xml:space="preserve">rces had of operating under someone else’s command proved </w:t>
      </w:r>
      <w:r>
        <w:t xml:space="preserve">very </w:t>
      </w:r>
      <w:r>
        <w:t xml:space="preserve">powerful. When Nick Carter, the current Chief of the Defence Staff, was the ISAF commander in RC South, he was the </w:t>
      </w:r>
      <w:r w:rsidRPr="00820CFD">
        <w:t xml:space="preserve">first British general to command </w:t>
      </w:r>
      <w:r>
        <w:t xml:space="preserve">substantial </w:t>
      </w:r>
      <w:r w:rsidRPr="00820CFD">
        <w:t>American forces in combat operati</w:t>
      </w:r>
      <w:r w:rsidRPr="00820CFD">
        <w:t xml:space="preserve">ons since </w:t>
      </w:r>
      <w:r>
        <w:t xml:space="preserve">I think </w:t>
      </w:r>
      <w:r w:rsidRPr="00820CFD">
        <w:t xml:space="preserve">World War </w:t>
      </w:r>
      <w:r>
        <w:t xml:space="preserve">II—Lord </w:t>
      </w:r>
      <w:r w:rsidRPr="00820CFD">
        <w:t xml:space="preserve">Houghton will correct me if </w:t>
      </w:r>
      <w:r>
        <w:t xml:space="preserve">I am </w:t>
      </w:r>
      <w:r w:rsidRPr="00820CFD">
        <w:t>wrong</w:t>
      </w:r>
      <w:r>
        <w:t xml:space="preserve">—or maybe since Korea, but certainly for a very long time. He </w:t>
      </w:r>
      <w:r w:rsidRPr="00820CFD">
        <w:t>commanded significant American forces during that</w:t>
      </w:r>
      <w:r>
        <w:t xml:space="preserve"> period, because of an integrated NATO military command structure.</w:t>
      </w:r>
      <w:r w:rsidRPr="00820CFD">
        <w:t xml:space="preserve"> </w:t>
      </w:r>
    </w:p>
    <w:p w:rsidR="008A394B" w:rsidP="008A394B">
      <w:pPr>
        <w:pStyle w:val="Answer"/>
      </w:pPr>
      <w:r>
        <w:t xml:space="preserve">On </w:t>
      </w:r>
      <w:r>
        <w:t xml:space="preserve">the civilian side, my job was to try to create something close to that unity of purpose—I </w:t>
      </w:r>
      <w:r w:rsidRPr="00820CFD">
        <w:t>could not create unity of command</w:t>
      </w:r>
      <w:r>
        <w:t>, as civilian structures do not work that way—among the civilian side, the provincial reconstruction teams, the diplomatic effort and</w:t>
      </w:r>
      <w:r>
        <w:t xml:space="preserve"> so on, which the American generals led </w:t>
      </w:r>
      <w:r w:rsidRPr="00820CFD">
        <w:t xml:space="preserve">on the military side. That was a significant diplomatic effort. There were some who thought it had nothing to do with us and </w:t>
      </w:r>
      <w:r>
        <w:t xml:space="preserve">that </w:t>
      </w:r>
      <w:r w:rsidRPr="00820CFD">
        <w:t xml:space="preserve">national imperatives should prevail, but we managed to secure political engagement </w:t>
      </w:r>
      <w:r>
        <w:t>from</w:t>
      </w:r>
      <w:r w:rsidRPr="00820CFD">
        <w:t xml:space="preserve"> the NATO alliance and the wider </w:t>
      </w:r>
      <w:r>
        <w:t xml:space="preserve">ISAF </w:t>
      </w:r>
      <w:r w:rsidRPr="00820CFD">
        <w:t xml:space="preserve">coalition </w:t>
      </w:r>
      <w:r>
        <w:t xml:space="preserve">to </w:t>
      </w:r>
      <w:r w:rsidRPr="00820CFD">
        <w:t>the transition approach</w:t>
      </w:r>
      <w:r>
        <w:t xml:space="preserve">, to it being </w:t>
      </w:r>
      <w:r w:rsidRPr="00820CFD">
        <w:t xml:space="preserve">led by NATO, to </w:t>
      </w:r>
      <w:r>
        <w:t xml:space="preserve">the </w:t>
      </w:r>
      <w:r w:rsidRPr="00820CFD">
        <w:t>civilian</w:t>
      </w:r>
      <w:r>
        <w:t>is</w:t>
      </w:r>
      <w:r w:rsidRPr="00820CFD">
        <w:t xml:space="preserve">ation of certain responsibilities and the </w:t>
      </w:r>
      <w:r>
        <w:t>Afghanisa</w:t>
      </w:r>
      <w:r>
        <w:t xml:space="preserve">tion </w:t>
      </w:r>
      <w:r w:rsidRPr="00820CFD">
        <w:t>of those</w:t>
      </w:r>
      <w:r>
        <w:t xml:space="preserve"> responsibilities</w:t>
      </w:r>
      <w:r>
        <w:t xml:space="preserve">. It </w:t>
      </w:r>
      <w:r w:rsidRPr="00820CFD">
        <w:t>took a lot of effort</w:t>
      </w:r>
      <w:r>
        <w:t>,</w:t>
      </w:r>
      <w:r w:rsidRPr="00820CFD">
        <w:t xml:space="preserve"> but that transition worked smoothly from 2010, when we devised it</w:t>
      </w:r>
      <w:r>
        <w:t xml:space="preserve">—we started implementing in 2011—to 2014 and beyond. NATO </w:t>
      </w:r>
      <w:r>
        <w:t>commitment</w:t>
      </w:r>
      <w:r>
        <w:t xml:space="preserve"> stabilised thereafter. </w:t>
      </w:r>
    </w:p>
    <w:p w:rsidR="008A5E79" w:rsidP="008A394B">
      <w:pPr>
        <w:pStyle w:val="Answer"/>
      </w:pPr>
      <w:r>
        <w:t xml:space="preserve">To </w:t>
      </w:r>
      <w:r w:rsidRPr="00820CFD">
        <w:t>come back to your final question</w:t>
      </w:r>
      <w:r>
        <w:t xml:space="preserve"> and t</w:t>
      </w:r>
      <w:r>
        <w:t xml:space="preserve">hen I will finish, this is another lesson for NATO. We should not learn lessons only from the things </w:t>
      </w:r>
      <w:r>
        <w:t xml:space="preserve">that </w:t>
      </w:r>
      <w:r>
        <w:t xml:space="preserve">we could have done better, but from the things that we </w:t>
      </w:r>
      <w:r w:rsidRPr="00820CFD">
        <w:t xml:space="preserve">improvised and did quite well. </w:t>
      </w:r>
      <w:r>
        <w:t xml:space="preserve">If </w:t>
      </w:r>
      <w:r w:rsidRPr="00820CFD">
        <w:t xml:space="preserve">NATO were </w:t>
      </w:r>
      <w:r>
        <w:t xml:space="preserve">ever </w:t>
      </w:r>
      <w:r w:rsidRPr="00820CFD">
        <w:t xml:space="preserve">to be </w:t>
      </w:r>
      <w:r>
        <w:t>i</w:t>
      </w:r>
      <w:r w:rsidRPr="00820CFD">
        <w:t>nvolved in an operation of this kind</w:t>
      </w:r>
      <w:r>
        <w:t xml:space="preserve"> ag</w:t>
      </w:r>
      <w:r>
        <w:t>ain</w:t>
      </w:r>
      <w:r w:rsidRPr="00820CFD">
        <w:t>, it would need to create</w:t>
      </w:r>
      <w:r>
        <w:t>—</w:t>
      </w:r>
      <w:r w:rsidRPr="00820CFD">
        <w:t xml:space="preserve">just as we </w:t>
      </w:r>
      <w:r>
        <w:t xml:space="preserve">had </w:t>
      </w:r>
      <w:r w:rsidRPr="00820CFD">
        <w:t xml:space="preserve">in the Balkans when Paddy Ashdown was </w:t>
      </w:r>
      <w:r>
        <w:t xml:space="preserve">there—the </w:t>
      </w:r>
      <w:r w:rsidRPr="00820CFD">
        <w:t xml:space="preserve">same coherence from the start </w:t>
      </w:r>
      <w:r>
        <w:t xml:space="preserve">around </w:t>
      </w:r>
      <w:r w:rsidRPr="00820CFD">
        <w:t xml:space="preserve">the </w:t>
      </w:r>
      <w:r>
        <w:t xml:space="preserve">civilian and </w:t>
      </w:r>
      <w:r w:rsidRPr="00820CFD">
        <w:t xml:space="preserve">political efforts </w:t>
      </w:r>
      <w:r>
        <w:t>which</w:t>
      </w:r>
      <w:r w:rsidRPr="00820CFD">
        <w:t xml:space="preserve"> the NATO military command structure naturally brings to the military effort, whoever i</w:t>
      </w:r>
      <w:r w:rsidRPr="00820CFD">
        <w:t>s in charge at the top level</w:t>
      </w:r>
      <w:r>
        <w:t xml:space="preserve">, whether a political leadership or whatever. </w:t>
      </w:r>
    </w:p>
    <w:p w:rsidR="008A394B" w:rsidP="008A394B">
      <w:pPr>
        <w:pStyle w:val="Answer"/>
      </w:pPr>
      <w:r>
        <w:t xml:space="preserve">That should </w:t>
      </w:r>
      <w:r w:rsidRPr="00820CFD">
        <w:t>have been designed from the start</w:t>
      </w:r>
      <w:r>
        <w:t>,</w:t>
      </w:r>
      <w:r w:rsidRPr="00820CFD">
        <w:t xml:space="preserve"> rather than </w:t>
      </w:r>
      <w:r>
        <w:t xml:space="preserve">improvised several years in. If </w:t>
      </w:r>
      <w:r w:rsidRPr="00820CFD">
        <w:t xml:space="preserve">NATO were doing this again, I would recommend </w:t>
      </w:r>
      <w:r>
        <w:t xml:space="preserve">the alliance taking that </w:t>
      </w:r>
      <w:r w:rsidRPr="00820CFD">
        <w:t>approach</w:t>
      </w:r>
      <w:r>
        <w:t xml:space="preserve">. If it is </w:t>
      </w:r>
      <w:r>
        <w:t>a different configuration and just a coalition of the willing using NATO structures, it should apply some of those techniques. I hope that helps.</w:t>
      </w:r>
    </w:p>
    <w:p w:rsidR="008A394B" w:rsidP="008A394B">
      <w:pPr>
        <w:pStyle w:val="Question"/>
        <w:numPr>
          <w:ilvl w:val="0"/>
          <w:numId w:val="0"/>
        </w:numPr>
        <w:ind w:left="794"/>
      </w:pPr>
      <w:r w:rsidRPr="00820CFD">
        <w:rPr>
          <w:b/>
        </w:rPr>
        <w:t>The Chair:</w:t>
      </w:r>
      <w:r>
        <w:t xml:space="preserve"> Is there anything you would like to add to that, Lord Houghton?</w:t>
      </w:r>
    </w:p>
    <w:p w:rsidR="00701C9B" w:rsidP="008A394B">
      <w:pPr>
        <w:pStyle w:val="Answer"/>
      </w:pPr>
      <w:r>
        <w:rPr>
          <w:b/>
          <w:i/>
        </w:rPr>
        <w:t xml:space="preserve">Lord Houghton of Richmond: </w:t>
      </w:r>
      <w:r>
        <w:t>Mark has</w:t>
      </w:r>
      <w:r>
        <w:t xml:space="preserve"> sort of eaten </w:t>
      </w:r>
      <w:r w:rsidRPr="00820CFD">
        <w:t xml:space="preserve">the sandwiches and shot the </w:t>
      </w:r>
      <w:r>
        <w:t xml:space="preserve">fox, and he has done it brilliantly. </w:t>
      </w:r>
      <w:r w:rsidRPr="00820CFD">
        <w:t xml:space="preserve">I </w:t>
      </w:r>
      <w:r>
        <w:t xml:space="preserve">absolutely </w:t>
      </w:r>
      <w:r w:rsidRPr="00820CFD">
        <w:t>get the point that NATO failed to co</w:t>
      </w:r>
      <w:r>
        <w:t>-</w:t>
      </w:r>
      <w:r w:rsidRPr="00820CFD">
        <w:t xml:space="preserve">ordinate the </w:t>
      </w:r>
      <w:r>
        <w:t xml:space="preserve">ISAF </w:t>
      </w:r>
      <w:r w:rsidRPr="00820CFD">
        <w:t>part of this as well as it should</w:t>
      </w:r>
      <w:r>
        <w:t xml:space="preserve"> have, by </w:t>
      </w:r>
      <w:r w:rsidRPr="00820CFD">
        <w:t>dint of the</w:t>
      </w:r>
      <w:r>
        <w:t>re being so many national contributions of blood and t</w:t>
      </w:r>
      <w:r>
        <w:t xml:space="preserve">reasure. To </w:t>
      </w:r>
      <w:r w:rsidRPr="00820CFD">
        <w:t xml:space="preserve">take our experience, </w:t>
      </w:r>
      <w:r>
        <w:t xml:space="preserve">Whitehall tried to run Helmand almost as an independent operation. It was a number of loosely associated national efforts, but it definitely got better as time went on. The </w:t>
      </w:r>
      <w:r>
        <w:t>Resolute Support</w:t>
      </w:r>
      <w:r>
        <w:t xml:space="preserve"> </w:t>
      </w:r>
      <w:r>
        <w:t xml:space="preserve">Mission </w:t>
      </w:r>
      <w:r>
        <w:t xml:space="preserve">did not have the </w:t>
      </w:r>
      <w:r w:rsidRPr="002B0F64">
        <w:t>same degree of blood and treasure</w:t>
      </w:r>
      <w:r>
        <w:t xml:space="preserve">. </w:t>
      </w:r>
      <w:r w:rsidRPr="002B0F64">
        <w:t>It was</w:t>
      </w:r>
      <w:r>
        <w:t xml:space="preserve"> </w:t>
      </w:r>
      <w:r w:rsidRPr="002B0F64">
        <w:t>a training and support mission</w:t>
      </w:r>
      <w:r>
        <w:t xml:space="preserve">, </w:t>
      </w:r>
      <w:r>
        <w:t xml:space="preserve">by and large, </w:t>
      </w:r>
      <w:r>
        <w:t>so it was much easier for the NATO co-ordination to click</w:t>
      </w:r>
      <w:r w:rsidRPr="002B0F64">
        <w:t xml:space="preserve"> in. </w:t>
      </w:r>
    </w:p>
    <w:p w:rsidR="008A394B" w:rsidP="008A394B">
      <w:pPr>
        <w:pStyle w:val="Answer"/>
      </w:pPr>
      <w:r>
        <w:t xml:space="preserve">I take the point that the </w:t>
      </w:r>
      <w:r w:rsidRPr="002B0F64">
        <w:t xml:space="preserve">integration of the civilian development effort also tended to </w:t>
      </w:r>
      <w:r w:rsidRPr="002B0F64">
        <w:t>be run along national</w:t>
      </w:r>
      <w:r>
        <w:t xml:space="preserve">, </w:t>
      </w:r>
      <w:r w:rsidRPr="002B0F64">
        <w:t>rather than coheren</w:t>
      </w:r>
      <w:r>
        <w:t xml:space="preserve">t international, lines. </w:t>
      </w:r>
      <w:r w:rsidRPr="002B0F64">
        <w:t xml:space="preserve">Again, that is now better </w:t>
      </w:r>
      <w:r>
        <w:t xml:space="preserve">in </w:t>
      </w:r>
      <w:r w:rsidRPr="002B0F64">
        <w:t xml:space="preserve">the </w:t>
      </w:r>
      <w:r>
        <w:t>Resolute Support</w:t>
      </w:r>
      <w:r w:rsidRPr="002B0F64">
        <w:t xml:space="preserve"> </w:t>
      </w:r>
      <w:r w:rsidRPr="002B0F64">
        <w:t xml:space="preserve">Mission </w:t>
      </w:r>
      <w:r w:rsidRPr="002B0F64">
        <w:t xml:space="preserve">phase. </w:t>
      </w:r>
    </w:p>
    <w:p w:rsidR="00B11330" w:rsidP="008A394B">
      <w:pPr>
        <w:pStyle w:val="Answer"/>
      </w:pPr>
      <w:r>
        <w:t xml:space="preserve">In a bizarre way, and certainly over the last decade, </w:t>
      </w:r>
      <w:r w:rsidRPr="002B0F64">
        <w:t>Afghanistan has acted as a unifying force within NATO</w:t>
      </w:r>
      <w:r>
        <w:t xml:space="preserve"> and </w:t>
      </w:r>
      <w:r w:rsidRPr="002B0F64">
        <w:t xml:space="preserve">has assisted NATO's coherence. My experience over the last few years </w:t>
      </w:r>
      <w:r>
        <w:t xml:space="preserve">of </w:t>
      </w:r>
      <w:r w:rsidRPr="002B0F64">
        <w:t xml:space="preserve">going to NATO military committees </w:t>
      </w:r>
      <w:r>
        <w:t xml:space="preserve">and </w:t>
      </w:r>
      <w:r w:rsidRPr="002B0F64">
        <w:t>those sorts of things is that</w:t>
      </w:r>
      <w:r>
        <w:t xml:space="preserve">, for </w:t>
      </w:r>
      <w:r w:rsidRPr="002B0F64">
        <w:t>a decade</w:t>
      </w:r>
      <w:r>
        <w:t xml:space="preserve">, we had </w:t>
      </w:r>
      <w:r w:rsidRPr="002B0F64">
        <w:t>a potential schism within NATO between the threat of a resurgent Russia and what that means to</w:t>
      </w:r>
      <w:r w:rsidRPr="002B0F64">
        <w:t xml:space="preserve"> people </w:t>
      </w:r>
      <w:r>
        <w:t>geo</w:t>
      </w:r>
      <w:r w:rsidRPr="002B0F64">
        <w:t>graphically proximate to it</w:t>
      </w:r>
      <w:r>
        <w:t>,</w:t>
      </w:r>
      <w:r w:rsidRPr="002B0F64">
        <w:t xml:space="preserve"> and the threat of international terrorism </w:t>
      </w:r>
      <w:r>
        <w:t>from ISIS</w:t>
      </w:r>
      <w:r w:rsidRPr="002B0F64">
        <w:t xml:space="preserve">, the Mediterranean </w:t>
      </w:r>
      <w:r>
        <w:t>basin</w:t>
      </w:r>
      <w:r w:rsidRPr="002B0F64">
        <w:t xml:space="preserve">, north Africa and all that. </w:t>
      </w:r>
    </w:p>
    <w:p w:rsidR="008A394B" w:rsidP="008A394B">
      <w:pPr>
        <w:pStyle w:val="Answer"/>
      </w:pPr>
      <w:r w:rsidRPr="002B0F64">
        <w:t xml:space="preserve">There </w:t>
      </w:r>
      <w:r>
        <w:t>has been</w:t>
      </w:r>
      <w:r>
        <w:t xml:space="preserve"> </w:t>
      </w:r>
      <w:r w:rsidRPr="002B0F64">
        <w:t>a potential schism about NATO's most important mission. In many respects, the continuation of t</w:t>
      </w:r>
      <w:r w:rsidRPr="002B0F64">
        <w:t xml:space="preserve">he Afghan mission, </w:t>
      </w:r>
      <w:r>
        <w:t xml:space="preserve">to which </w:t>
      </w:r>
      <w:r w:rsidRPr="002B0F64">
        <w:t>virtually every NATO country contributes</w:t>
      </w:r>
      <w:r>
        <w:t xml:space="preserve"> </w:t>
      </w:r>
      <w:r w:rsidRPr="002B0F64">
        <w:t xml:space="preserve">an element, has enabled all contributing nations to pay their insurance premiums on the higher national threat. </w:t>
      </w:r>
      <w:r>
        <w:t xml:space="preserve">In a way, </w:t>
      </w:r>
      <w:r w:rsidRPr="002B0F64">
        <w:t xml:space="preserve">NATO has </w:t>
      </w:r>
      <w:r>
        <w:t>been internally coerced into a high level of co-operatio</w:t>
      </w:r>
      <w:r>
        <w:t xml:space="preserve">n in the context of the Afghan commitment, which might not have otherwise featured on the list of many countries’ national priorities. That has been a sort of balm to help people co-operate on prioritising the more strategic threats that NATO has felt </w:t>
      </w:r>
      <w:r>
        <w:t>more</w:t>
      </w:r>
      <w:r>
        <w:t xml:space="preserve"> proximate</w:t>
      </w:r>
      <w:r>
        <w:t xml:space="preserve"> over the last decade. </w:t>
      </w:r>
      <w:r w:rsidRPr="002B0F64">
        <w:t xml:space="preserve">I hope that makes sense to you. In many ways, it has enhanced the value of smaller nations, and has helped them </w:t>
      </w:r>
      <w:r>
        <w:t xml:space="preserve">to </w:t>
      </w:r>
      <w:r w:rsidRPr="002B0F64">
        <w:t>feel as if they are better NATO contributors and</w:t>
      </w:r>
      <w:r>
        <w:t>,</w:t>
      </w:r>
      <w:r w:rsidRPr="002B0F64">
        <w:t xml:space="preserve"> therefore</w:t>
      </w:r>
      <w:r>
        <w:t>,</w:t>
      </w:r>
      <w:r w:rsidRPr="002B0F64">
        <w:t xml:space="preserve"> more deserving of the aggregated power that NAT</w:t>
      </w:r>
      <w:r w:rsidRPr="002B0F64">
        <w:t xml:space="preserve">O provides. </w:t>
      </w:r>
    </w:p>
    <w:p w:rsidR="003C393E" w:rsidP="008A394B">
      <w:pPr>
        <w:pStyle w:val="Question"/>
      </w:pPr>
      <w:r w:rsidRPr="00440BB2">
        <w:rPr>
          <w:b/>
        </w:rPr>
        <w:t>Lord Alton of Liverpool:</w:t>
      </w:r>
      <w:r>
        <w:t xml:space="preserve"> I </w:t>
      </w:r>
      <w:r w:rsidRPr="002B0F64">
        <w:t xml:space="preserve">would like to move the argument on </w:t>
      </w:r>
      <w:r>
        <w:t xml:space="preserve">to military training of the Afghan forces. Our guests have described the very fragile gains that were won by brave lives, and Lord Houghton just described the </w:t>
      </w:r>
      <w:r w:rsidRPr="002B0F64">
        <w:t>expenditure of blood a</w:t>
      </w:r>
      <w:r w:rsidRPr="002B0F64">
        <w:t xml:space="preserve">nd treasure in making those gains. </w:t>
      </w:r>
      <w:r>
        <w:t xml:space="preserve">How are we going to sustain them in the future? To use </w:t>
      </w:r>
      <w:r w:rsidRPr="002B0F64">
        <w:t xml:space="preserve">Lord </w:t>
      </w:r>
      <w:r>
        <w:t xml:space="preserve">Sedwill’s </w:t>
      </w:r>
      <w:r w:rsidRPr="002B0F64">
        <w:t xml:space="preserve">phrase, </w:t>
      </w:r>
      <w:r>
        <w:t xml:space="preserve">how will </w:t>
      </w:r>
      <w:r w:rsidRPr="002B0F64">
        <w:t xml:space="preserve">indigenous capability </w:t>
      </w:r>
      <w:r>
        <w:t xml:space="preserve">be </w:t>
      </w:r>
      <w:r w:rsidRPr="002B0F64">
        <w:t xml:space="preserve">developed by ensuring that the training and effectiveness of NATO's mission for the Afghan national security </w:t>
      </w:r>
      <w:r w:rsidRPr="002B0F64">
        <w:t xml:space="preserve">forces is </w:t>
      </w:r>
      <w:r w:rsidRPr="002B0F64">
        <w:t>realistic</w:t>
      </w:r>
      <w:r>
        <w:t xml:space="preserve"> </w:t>
      </w:r>
      <w:r w:rsidRPr="002B0F64">
        <w:t xml:space="preserve">and </w:t>
      </w:r>
      <w:r>
        <w:t>sustainable</w:t>
      </w:r>
      <w:r w:rsidRPr="002B0F64">
        <w:t xml:space="preserve">? </w:t>
      </w:r>
    </w:p>
    <w:p w:rsidR="008A394B" w:rsidP="003C393E">
      <w:pPr>
        <w:pStyle w:val="Question"/>
        <w:numPr>
          <w:ilvl w:val="0"/>
          <w:numId w:val="0"/>
        </w:numPr>
        <w:ind w:left="794"/>
      </w:pPr>
      <w:r>
        <w:t xml:space="preserve">You have just mentioned the contribution that others can make. You referred to smaller nations and the German contribution before, but what further international support could be given to make the Afghan forces, </w:t>
      </w:r>
      <w:r>
        <w:t>both police and military, a success in the future?</w:t>
      </w:r>
    </w:p>
    <w:p w:rsidR="008A394B" w:rsidP="008A394B">
      <w:pPr>
        <w:pStyle w:val="Answer"/>
        <w:rPr>
          <w:bCs/>
          <w:iCs/>
        </w:rPr>
      </w:pPr>
      <w:r>
        <w:rPr>
          <w:b/>
          <w:i/>
        </w:rPr>
        <w:t>Lord Sedwill:</w:t>
      </w:r>
      <w:r>
        <w:rPr>
          <w:bCs/>
          <w:iCs/>
        </w:rPr>
        <w:t xml:space="preserve"> I will be brief because this is Lord Houghton’s specialist subject</w:t>
      </w:r>
      <w:r>
        <w:rPr>
          <w:b/>
          <w:i/>
        </w:rPr>
        <w:t xml:space="preserve"> </w:t>
      </w:r>
      <w:r w:rsidRPr="00FD2A1B">
        <w:rPr>
          <w:bCs/>
          <w:iCs/>
        </w:rPr>
        <w:t xml:space="preserve">rather than mine. The key point for me is that it must be enduring until the Afghan forces have </w:t>
      </w:r>
      <w:r w:rsidRPr="002B0F64">
        <w:rPr>
          <w:bCs/>
          <w:iCs/>
        </w:rPr>
        <w:t>sufficient capability to dea</w:t>
      </w:r>
      <w:r w:rsidRPr="002B0F64">
        <w:rPr>
          <w:bCs/>
          <w:iCs/>
        </w:rPr>
        <w:t xml:space="preserve">l with the various security threats themselves from their own resources. </w:t>
      </w:r>
      <w:r>
        <w:rPr>
          <w:bCs/>
          <w:iCs/>
        </w:rPr>
        <w:t>You mentioned the sacrifices, Lord Alton</w:t>
      </w:r>
      <w:r>
        <w:rPr>
          <w:bCs/>
          <w:iCs/>
        </w:rPr>
        <w:t>. W</w:t>
      </w:r>
      <w:r>
        <w:rPr>
          <w:bCs/>
          <w:iCs/>
        </w:rPr>
        <w:t xml:space="preserve">e </w:t>
      </w:r>
      <w:r w:rsidRPr="002B0F64">
        <w:rPr>
          <w:bCs/>
          <w:iCs/>
        </w:rPr>
        <w:t xml:space="preserve">must acknowledge </w:t>
      </w:r>
      <w:r>
        <w:rPr>
          <w:bCs/>
          <w:iCs/>
        </w:rPr>
        <w:t xml:space="preserve">that </w:t>
      </w:r>
      <w:r w:rsidRPr="002B0F64">
        <w:rPr>
          <w:bCs/>
          <w:iCs/>
        </w:rPr>
        <w:t>the casualty rate that the Afghan forces have taken</w:t>
      </w:r>
      <w:r>
        <w:rPr>
          <w:bCs/>
          <w:iCs/>
        </w:rPr>
        <w:t xml:space="preserve">, </w:t>
      </w:r>
      <w:r w:rsidRPr="002B0F64">
        <w:rPr>
          <w:bCs/>
          <w:iCs/>
        </w:rPr>
        <w:t>without giving up</w:t>
      </w:r>
      <w:r>
        <w:rPr>
          <w:bCs/>
          <w:iCs/>
        </w:rPr>
        <w:t xml:space="preserve">, </w:t>
      </w:r>
      <w:r w:rsidRPr="002B0F64">
        <w:rPr>
          <w:bCs/>
          <w:iCs/>
        </w:rPr>
        <w:t xml:space="preserve">is significant. </w:t>
      </w:r>
      <w:r>
        <w:rPr>
          <w:bCs/>
          <w:iCs/>
        </w:rPr>
        <w:t>Lord H</w:t>
      </w:r>
      <w:r w:rsidRPr="002B0F64">
        <w:rPr>
          <w:bCs/>
          <w:iCs/>
        </w:rPr>
        <w:t xml:space="preserve">oughton may know some </w:t>
      </w:r>
      <w:r w:rsidRPr="002B0F64">
        <w:rPr>
          <w:bCs/>
          <w:iCs/>
        </w:rPr>
        <w:t xml:space="preserve">of the numbers, but they take an awful lot of casualties and they keep </w:t>
      </w:r>
      <w:r>
        <w:rPr>
          <w:bCs/>
          <w:iCs/>
        </w:rPr>
        <w:t xml:space="preserve">going. </w:t>
      </w:r>
      <w:r w:rsidRPr="002B0F64">
        <w:rPr>
          <w:bCs/>
          <w:iCs/>
        </w:rPr>
        <w:t xml:space="preserve">These are tough fighters and they do not need an awful lot of external support </w:t>
      </w:r>
      <w:r>
        <w:rPr>
          <w:bCs/>
          <w:iCs/>
        </w:rPr>
        <w:t xml:space="preserve">in the </w:t>
      </w:r>
      <w:r w:rsidRPr="002B0F64">
        <w:rPr>
          <w:bCs/>
          <w:iCs/>
        </w:rPr>
        <w:t>basic ground operations of counterinsurgency</w:t>
      </w:r>
      <w:r>
        <w:rPr>
          <w:bCs/>
          <w:iCs/>
        </w:rPr>
        <w:t xml:space="preserve"> missions</w:t>
      </w:r>
      <w:r w:rsidRPr="002B0F64">
        <w:rPr>
          <w:bCs/>
          <w:iCs/>
        </w:rPr>
        <w:t>. They know how to do that; Afghans hav</w:t>
      </w:r>
      <w:r w:rsidRPr="002B0F64">
        <w:rPr>
          <w:bCs/>
          <w:iCs/>
        </w:rPr>
        <w:t>e been doing that very successfully for a very long time</w:t>
      </w:r>
      <w:r>
        <w:rPr>
          <w:bCs/>
          <w:iCs/>
        </w:rPr>
        <w:t xml:space="preserve">—centuries, one could argue. </w:t>
      </w:r>
    </w:p>
    <w:p w:rsidR="008A394B" w:rsidP="008A394B">
      <w:pPr>
        <w:pStyle w:val="Answer"/>
        <w:rPr>
          <w:bCs/>
          <w:iCs/>
        </w:rPr>
      </w:pPr>
      <w:r w:rsidRPr="002B0F64">
        <w:rPr>
          <w:bCs/>
          <w:iCs/>
        </w:rPr>
        <w:t xml:space="preserve">Where they have really needed support is in leadership, which is partly why we chose to do </w:t>
      </w:r>
      <w:r>
        <w:rPr>
          <w:bCs/>
          <w:iCs/>
        </w:rPr>
        <w:t>‘</w:t>
      </w:r>
      <w:r w:rsidRPr="002B0F64">
        <w:rPr>
          <w:bCs/>
          <w:iCs/>
        </w:rPr>
        <w:t>Sandhurst in the sand</w:t>
      </w:r>
      <w:r>
        <w:rPr>
          <w:bCs/>
          <w:iCs/>
        </w:rPr>
        <w:t>’</w:t>
      </w:r>
      <w:r w:rsidRPr="002B0F64">
        <w:rPr>
          <w:bCs/>
          <w:iCs/>
        </w:rPr>
        <w:t xml:space="preserve">, as </w:t>
      </w:r>
      <w:r>
        <w:rPr>
          <w:bCs/>
          <w:iCs/>
        </w:rPr>
        <w:t xml:space="preserve">Nick Houghton </w:t>
      </w:r>
      <w:r w:rsidRPr="002B0F64">
        <w:rPr>
          <w:bCs/>
          <w:iCs/>
        </w:rPr>
        <w:t>mentioned earlier</w:t>
      </w:r>
      <w:r>
        <w:rPr>
          <w:bCs/>
          <w:iCs/>
        </w:rPr>
        <w:t xml:space="preserve">, </w:t>
      </w:r>
      <w:r w:rsidRPr="002B0F64">
        <w:rPr>
          <w:bCs/>
          <w:iCs/>
        </w:rPr>
        <w:t xml:space="preserve">but also some of </w:t>
      </w:r>
      <w:r>
        <w:rPr>
          <w:bCs/>
          <w:iCs/>
        </w:rPr>
        <w:t>t</w:t>
      </w:r>
      <w:r>
        <w:rPr>
          <w:bCs/>
          <w:iCs/>
        </w:rPr>
        <w:t xml:space="preserve">he </w:t>
      </w:r>
      <w:r w:rsidRPr="002B0F64">
        <w:rPr>
          <w:bCs/>
          <w:iCs/>
        </w:rPr>
        <w:t>more specialist capabilities such as air power, medical and so on</w:t>
      </w:r>
      <w:r>
        <w:rPr>
          <w:bCs/>
          <w:iCs/>
        </w:rPr>
        <w:t xml:space="preserve">—he may be able to say more about that—which </w:t>
      </w:r>
      <w:r w:rsidRPr="002B0F64">
        <w:rPr>
          <w:bCs/>
          <w:iCs/>
        </w:rPr>
        <w:t xml:space="preserve">take longer to develop in a force that was essentially </w:t>
      </w:r>
      <w:r>
        <w:rPr>
          <w:bCs/>
          <w:iCs/>
        </w:rPr>
        <w:t xml:space="preserve">dismantled. </w:t>
      </w:r>
    </w:p>
    <w:p w:rsidR="008A394B" w:rsidP="008A394B">
      <w:pPr>
        <w:pStyle w:val="Answer"/>
        <w:rPr>
          <w:bCs/>
          <w:iCs/>
        </w:rPr>
      </w:pPr>
      <w:r w:rsidRPr="002B0F64">
        <w:rPr>
          <w:bCs/>
          <w:iCs/>
        </w:rPr>
        <w:t xml:space="preserve">A key point for me is that </w:t>
      </w:r>
      <w:r>
        <w:rPr>
          <w:bCs/>
          <w:iCs/>
        </w:rPr>
        <w:t xml:space="preserve">the </w:t>
      </w:r>
      <w:r w:rsidRPr="00FD2A1B">
        <w:rPr>
          <w:bCs/>
          <w:iCs/>
        </w:rPr>
        <w:t>international community needs to demonstrate</w:t>
      </w:r>
      <w:r w:rsidRPr="00FD2A1B">
        <w:rPr>
          <w:bCs/>
          <w:iCs/>
        </w:rPr>
        <w:t xml:space="preserve"> the enduring commitment to build that capability</w:t>
      </w:r>
      <w:r>
        <w:rPr>
          <w:bCs/>
          <w:iCs/>
        </w:rPr>
        <w:t>,</w:t>
      </w:r>
      <w:r>
        <w:rPr>
          <w:bCs/>
          <w:iCs/>
        </w:rPr>
        <w:t xml:space="preserve"> because </w:t>
      </w:r>
      <w:r w:rsidRPr="002B0F64">
        <w:rPr>
          <w:bCs/>
          <w:iCs/>
        </w:rPr>
        <w:t>that is a key asset for the legitimate Afghan political forces in any peace negotiation. The Taliban, the insurgents, need to know that they cannot take military ascendancy for granted once we step</w:t>
      </w:r>
      <w:r w:rsidRPr="002B0F64">
        <w:rPr>
          <w:bCs/>
          <w:iCs/>
        </w:rPr>
        <w:t xml:space="preserve"> away. </w:t>
      </w:r>
    </w:p>
    <w:p w:rsidR="008A394B" w:rsidP="008A394B">
      <w:pPr>
        <w:pStyle w:val="Answer"/>
      </w:pPr>
      <w:r>
        <w:rPr>
          <w:b/>
          <w:i/>
        </w:rPr>
        <w:t xml:space="preserve">Lord Houghton of Richmond: </w:t>
      </w:r>
      <w:r w:rsidRPr="002B0F64">
        <w:t xml:space="preserve">I will start with the blunt </w:t>
      </w:r>
      <w:r>
        <w:t>ad</w:t>
      </w:r>
      <w:r w:rsidRPr="002B0F64">
        <w:t xml:space="preserve">mission that multinational </w:t>
      </w:r>
      <w:r>
        <w:t xml:space="preserve">training programmes, </w:t>
      </w:r>
      <w:r w:rsidRPr="002B0F64">
        <w:t>provided by NATO or whatever other multinational institution, delivered by mixed national groupings in a second language to students being taug</w:t>
      </w:r>
      <w:r w:rsidRPr="002B0F64">
        <w:t xml:space="preserve">ht in a foreign language by instructors of wildly differing competences, </w:t>
      </w:r>
      <w:r>
        <w:t xml:space="preserve">are </w:t>
      </w:r>
      <w:r w:rsidRPr="002B0F64">
        <w:t>definitely not the optimum methodology to achieve great training. I am always deeply suspicious of colour</w:t>
      </w:r>
      <w:r>
        <w:t>-</w:t>
      </w:r>
      <w:r w:rsidRPr="002B0F64">
        <w:t>coded metrics</w:t>
      </w:r>
      <w:r>
        <w:t xml:space="preserve">, </w:t>
      </w:r>
      <w:r w:rsidRPr="002B0F64">
        <w:t>based on input measurements of money and kit</w:t>
      </w:r>
      <w:r>
        <w:t xml:space="preserve">, </w:t>
      </w:r>
      <w:r w:rsidRPr="002B0F64">
        <w:t>that attempt</w:t>
      </w:r>
      <w:r w:rsidRPr="002B0F64">
        <w:t xml:space="preserve"> to represent how good </w:t>
      </w:r>
      <w:r>
        <w:t xml:space="preserve">a </w:t>
      </w:r>
      <w:r w:rsidRPr="002B0F64">
        <w:t>fighting force</w:t>
      </w:r>
      <w:r>
        <w:t xml:space="preserve"> i</w:t>
      </w:r>
      <w:r w:rsidRPr="002B0F64">
        <w:t xml:space="preserve">s. I am afraid that much of what politicians get fed in this area does not really pass muster </w:t>
      </w:r>
      <w:r>
        <w:t xml:space="preserve">with </w:t>
      </w:r>
      <w:r w:rsidRPr="002B0F64">
        <w:t xml:space="preserve">me. </w:t>
      </w:r>
    </w:p>
    <w:p w:rsidR="00C91C73" w:rsidP="008A394B">
      <w:pPr>
        <w:pStyle w:val="Answer"/>
      </w:pPr>
      <w:r>
        <w:t xml:space="preserve">I would say, and </w:t>
      </w:r>
      <w:r w:rsidRPr="002B0F64">
        <w:t>Mark hinted at this</w:t>
      </w:r>
      <w:r>
        <w:t xml:space="preserve">, that </w:t>
      </w:r>
      <w:r w:rsidRPr="002B0F64">
        <w:t xml:space="preserve">all militaries have some similarities. </w:t>
      </w:r>
      <w:r w:rsidRPr="00FD2A1B">
        <w:t xml:space="preserve">Soldiers by and large serve </w:t>
      </w:r>
      <w:r>
        <w:t>t</w:t>
      </w:r>
      <w:r w:rsidRPr="002B0F64">
        <w:t>o escape, to enjoy, to bond or simply to survive and provide. They are the physical component</w:t>
      </w:r>
      <w:r>
        <w:t xml:space="preserve"> </w:t>
      </w:r>
      <w:r w:rsidRPr="002B0F64">
        <w:t>of fighting power. The Afghan physical component is pretty robust</w:t>
      </w:r>
      <w:r>
        <w:t xml:space="preserve">: they </w:t>
      </w:r>
      <w:r w:rsidRPr="002B0F64">
        <w:t xml:space="preserve">naturally make </w:t>
      </w:r>
      <w:r>
        <w:t>quite g</w:t>
      </w:r>
      <w:r>
        <w:t xml:space="preserve">ood soldiers. </w:t>
      </w:r>
    </w:p>
    <w:p w:rsidR="008A394B" w:rsidP="008A394B">
      <w:pPr>
        <w:pStyle w:val="Answer"/>
      </w:pPr>
      <w:r>
        <w:t>By comparison, the officers p</w:t>
      </w:r>
      <w:r w:rsidRPr="00FD2A1B">
        <w:t xml:space="preserve">rovide what in the UK doctrine and terminology </w:t>
      </w:r>
      <w:r>
        <w:t xml:space="preserve">we call </w:t>
      </w:r>
      <w:r w:rsidRPr="00FD2A1B">
        <w:t>the moral and conceptual components</w:t>
      </w:r>
      <w:r>
        <w:t xml:space="preserve">. That is where most can be achieved, which </w:t>
      </w:r>
      <w:r w:rsidRPr="00CB54B7">
        <w:t xml:space="preserve">is why I think </w:t>
      </w:r>
      <w:r>
        <w:t>‘</w:t>
      </w:r>
      <w:r>
        <w:t xml:space="preserve">Sandhurst </w:t>
      </w:r>
      <w:r w:rsidRPr="00CB54B7">
        <w:t>in the sand</w:t>
      </w:r>
      <w:r>
        <w:t>’</w:t>
      </w:r>
      <w:r w:rsidRPr="00CB54B7">
        <w:t xml:space="preserve"> is such a good idea. The training of le</w:t>
      </w:r>
      <w:r w:rsidRPr="00CB54B7">
        <w:t xml:space="preserve">aders and the establishment of the moral and conceptual ways in which </w:t>
      </w:r>
      <w:r>
        <w:t xml:space="preserve">a </w:t>
      </w:r>
      <w:r w:rsidRPr="00CB54B7">
        <w:t xml:space="preserve">state should employ lethal force is one of </w:t>
      </w:r>
      <w:r w:rsidRPr="00CB54B7">
        <w:t xml:space="preserve">the best ways for us to accelerate </w:t>
      </w:r>
      <w:r>
        <w:t>the n</w:t>
      </w:r>
      <w:r w:rsidRPr="00CB54B7">
        <w:t xml:space="preserve">ational development </w:t>
      </w:r>
      <w:r>
        <w:t xml:space="preserve">of </w:t>
      </w:r>
      <w:r w:rsidRPr="00CB54B7">
        <w:t xml:space="preserve">effective security forces. </w:t>
      </w:r>
    </w:p>
    <w:p w:rsidR="008A394B" w:rsidP="008A394B">
      <w:pPr>
        <w:pStyle w:val="Answer"/>
      </w:pPr>
      <w:r w:rsidRPr="00CB54B7">
        <w:t>Below that level, there needs to be a sort of inte</w:t>
      </w:r>
      <w:r w:rsidRPr="00CB54B7">
        <w:t>rnational guarantee that some of the functional capabilities that take longer to build</w:t>
      </w:r>
      <w:r>
        <w:t>—</w:t>
      </w:r>
      <w:r w:rsidRPr="00CB54B7">
        <w:t xml:space="preserve">helicopter capability, </w:t>
      </w:r>
      <w:r>
        <w:t>CASEVAC</w:t>
      </w:r>
      <w:r>
        <w:rPr>
          <w:rStyle w:val="FootnoteReference"/>
        </w:rPr>
        <w:footnoteReference w:id="5"/>
      </w:r>
      <w:r>
        <w:t xml:space="preserve"> </w:t>
      </w:r>
      <w:r w:rsidRPr="00FD2A1B">
        <w:t>capability, medical capability</w:t>
      </w:r>
      <w:r>
        <w:t xml:space="preserve">, </w:t>
      </w:r>
      <w:r w:rsidRPr="00FD2A1B">
        <w:t xml:space="preserve">logistical capability, </w:t>
      </w:r>
      <w:r>
        <w:t xml:space="preserve">the </w:t>
      </w:r>
      <w:r w:rsidRPr="00CB54B7">
        <w:t>maintenance of vehicles</w:t>
      </w:r>
      <w:r>
        <w:t xml:space="preserve">, </w:t>
      </w:r>
      <w:r w:rsidRPr="00CB54B7">
        <w:t>those sorts of things</w:t>
      </w:r>
      <w:r>
        <w:t>—</w:t>
      </w:r>
      <w:r w:rsidRPr="00CB54B7">
        <w:t>are underpinning things that a</w:t>
      </w:r>
      <w:r w:rsidRPr="00CB54B7">
        <w:t xml:space="preserve">re naturally learned by tribesmen soldier warriors. That is where we have to continue to contribute </w:t>
      </w:r>
      <w:r>
        <w:t xml:space="preserve">and </w:t>
      </w:r>
      <w:r w:rsidRPr="00CB54B7">
        <w:t>support over</w:t>
      </w:r>
      <w:r>
        <w:t xml:space="preserve"> </w:t>
      </w:r>
      <w:r w:rsidRPr="00CB54B7">
        <w:t xml:space="preserve">time. </w:t>
      </w:r>
      <w:r>
        <w:t>I will leave it at that in the interests of time.</w:t>
      </w:r>
    </w:p>
    <w:p w:rsidR="008A394B" w:rsidP="008A394B">
      <w:pPr>
        <w:pStyle w:val="Remark"/>
      </w:pPr>
      <w:r w:rsidRPr="00CB54B7">
        <w:rPr>
          <w:b/>
        </w:rPr>
        <w:t>The Chair:</w:t>
      </w:r>
      <w:r>
        <w:t xml:space="preserve"> In the interests of time, </w:t>
      </w:r>
      <w:r w:rsidRPr="00FD2A1B">
        <w:t>I suggest that the last two questions are aske</w:t>
      </w:r>
      <w:r w:rsidRPr="00FD2A1B">
        <w:t>d at the same time and answered together.</w:t>
      </w:r>
      <w:r>
        <w:t xml:space="preserve"> </w:t>
      </w:r>
      <w:r w:rsidRPr="00FD2A1B">
        <w:t xml:space="preserve">That means that Lord Grocott and Lord Purvis will ask their questions sequentially.  </w:t>
      </w:r>
    </w:p>
    <w:p w:rsidR="008A394B" w:rsidP="008A394B">
      <w:pPr>
        <w:pStyle w:val="Question"/>
      </w:pPr>
      <w:r w:rsidRPr="00CB54B7">
        <w:rPr>
          <w:b/>
        </w:rPr>
        <w:t>Lord Grocott:</w:t>
      </w:r>
      <w:r>
        <w:t xml:space="preserve"> </w:t>
      </w:r>
      <w:r w:rsidRPr="00CB54B7">
        <w:t>The question is straightforward</w:t>
      </w:r>
      <w:r>
        <w:t>,</w:t>
      </w:r>
      <w:r w:rsidRPr="00CB54B7">
        <w:t xml:space="preserve"> but I am not sure the answer is. It is about the consequences of the US decision </w:t>
      </w:r>
      <w:r w:rsidRPr="00CB54B7">
        <w:t>to withdraw troops from Afghanistan. What are the implications of that in NATO</w:t>
      </w:r>
      <w:r w:rsidRPr="005949FA">
        <w:t xml:space="preserve"> </w:t>
      </w:r>
      <w:r w:rsidRPr="00CB54B7">
        <w:t xml:space="preserve">as far as Britain is concerned? How might or should we respond? Perhaps you </w:t>
      </w:r>
      <w:r>
        <w:t>could also</w:t>
      </w:r>
      <w:r w:rsidRPr="00CB54B7">
        <w:t xml:space="preserve"> say something about the implications for counterterrorism support and what part we might p</w:t>
      </w:r>
      <w:r w:rsidRPr="00CB54B7">
        <w:t xml:space="preserve">lay in that. </w:t>
      </w:r>
    </w:p>
    <w:p w:rsidR="00B77F34" w:rsidP="008A394B">
      <w:pPr>
        <w:pStyle w:val="Question"/>
      </w:pPr>
      <w:r w:rsidRPr="007D7206">
        <w:rPr>
          <w:b/>
        </w:rPr>
        <w:t>Lord Purvis of Tweed:</w:t>
      </w:r>
      <w:r>
        <w:t xml:space="preserve"> </w:t>
      </w:r>
      <w:r w:rsidRPr="00CB54B7">
        <w:t>Unfortunately</w:t>
      </w:r>
      <w:r>
        <w:t>,</w:t>
      </w:r>
      <w:r w:rsidRPr="00CB54B7">
        <w:t xml:space="preserve"> these are not really connected questions, but </w:t>
      </w:r>
      <w:r>
        <w:t xml:space="preserve">we will ask them together </w:t>
      </w:r>
      <w:r w:rsidRPr="00CB54B7">
        <w:t>for the purposes of time</w:t>
      </w:r>
      <w:r>
        <w:t xml:space="preserve">—and </w:t>
      </w:r>
      <w:r w:rsidRPr="00CB54B7">
        <w:t xml:space="preserve">happy birthday, Lord </w:t>
      </w:r>
      <w:r>
        <w:t xml:space="preserve">Sedwill. </w:t>
      </w:r>
    </w:p>
    <w:p w:rsidR="0095536D" w:rsidP="00B77F34">
      <w:pPr>
        <w:pStyle w:val="Question"/>
        <w:numPr>
          <w:ilvl w:val="0"/>
          <w:numId w:val="0"/>
        </w:numPr>
        <w:ind w:left="794"/>
      </w:pPr>
      <w:r w:rsidRPr="00CB54B7">
        <w:t xml:space="preserve">In advance of your attending today, I </w:t>
      </w:r>
      <w:r>
        <w:t>looked</w:t>
      </w:r>
      <w:r w:rsidRPr="00CB54B7">
        <w:t xml:space="preserve"> at the national security capability review</w:t>
      </w:r>
      <w:r>
        <w:t xml:space="preserve">, </w:t>
      </w:r>
      <w:r>
        <w:t>which has only</w:t>
      </w:r>
      <w:r w:rsidRPr="00CB54B7">
        <w:t xml:space="preserve"> one reference to Afghanista</w:t>
      </w:r>
      <w:r>
        <w:t>n</w:t>
      </w:r>
      <w:r>
        <w:t xml:space="preserve">, </w:t>
      </w:r>
      <w:r w:rsidRPr="00CB54B7">
        <w:t>on page 33</w:t>
      </w:r>
      <w:r>
        <w:t xml:space="preserve">: </w:t>
      </w:r>
      <w:r>
        <w:t>“</w:t>
      </w:r>
      <w:r w:rsidRPr="005949FA">
        <w:t>We remain committed to Afghanistan’s future</w:t>
      </w:r>
      <w:r>
        <w:t>”</w:t>
      </w:r>
      <w:r>
        <w:t>.</w:t>
      </w:r>
      <w:r>
        <w:t xml:space="preserve"> </w:t>
      </w:r>
      <w:r w:rsidRPr="005949FA">
        <w:t>That is in stark contrast to the many references in the previous national security strategy</w:t>
      </w:r>
      <w:r>
        <w:t xml:space="preserve">, which </w:t>
      </w:r>
      <w:r w:rsidRPr="005949FA">
        <w:t>is proba</w:t>
      </w:r>
      <w:r w:rsidRPr="005949FA">
        <w:t xml:space="preserve">bly down to </w:t>
      </w:r>
      <w:r>
        <w:t xml:space="preserve">the shift that was very clearly explained by </w:t>
      </w:r>
      <w:r w:rsidRPr="005949FA">
        <w:t xml:space="preserve">Lord </w:t>
      </w:r>
      <w:r>
        <w:t>Houghton</w:t>
      </w:r>
      <w:r w:rsidRPr="005949FA">
        <w:t xml:space="preserve">. </w:t>
      </w:r>
    </w:p>
    <w:p w:rsidR="008A394B" w:rsidP="00B77F34">
      <w:pPr>
        <w:pStyle w:val="Question"/>
        <w:numPr>
          <w:ilvl w:val="0"/>
          <w:numId w:val="0"/>
        </w:numPr>
        <w:ind w:left="794"/>
      </w:pPr>
      <w:r w:rsidRPr="005949FA">
        <w:t xml:space="preserve">My question is about the link that </w:t>
      </w:r>
      <w:r>
        <w:t xml:space="preserve">there has been between </w:t>
      </w:r>
      <w:r w:rsidRPr="005949FA">
        <w:t xml:space="preserve">the military and security side with the diplomatic and the development side. </w:t>
      </w:r>
      <w:r>
        <w:t xml:space="preserve">The </w:t>
      </w:r>
      <w:r w:rsidRPr="005949FA">
        <w:t>Integrated Revi</w:t>
      </w:r>
      <w:r w:rsidRPr="005949FA">
        <w:t xml:space="preserve">ew is coming up. If we </w:t>
      </w:r>
      <w:r w:rsidRPr="003005E6">
        <w:t>wanted</w:t>
      </w:r>
      <w:r w:rsidRPr="003005E6">
        <w:t xml:space="preserve"> to have a clear UK position on Afghanistan in future</w:t>
      </w:r>
      <w:r>
        <w:t xml:space="preserve">, </w:t>
      </w:r>
      <w:r w:rsidRPr="005949FA">
        <w:t xml:space="preserve">building on </w:t>
      </w:r>
      <w:r>
        <w:t xml:space="preserve">our </w:t>
      </w:r>
      <w:r w:rsidRPr="005949FA">
        <w:t>experience</w:t>
      </w:r>
      <w:r>
        <w:t xml:space="preserve"> and </w:t>
      </w:r>
      <w:r w:rsidRPr="005949FA">
        <w:t xml:space="preserve">linking together all the different components of </w:t>
      </w:r>
      <w:r w:rsidRPr="003005E6">
        <w:t xml:space="preserve">security, diplomacy and development, what should we be looking for in the </w:t>
      </w:r>
      <w:r w:rsidRPr="003005E6">
        <w:t>Integrated Rev</w:t>
      </w:r>
      <w:r w:rsidRPr="003005E6">
        <w:t xml:space="preserve">iew relating to Afghanistan? </w:t>
      </w:r>
    </w:p>
    <w:p w:rsidR="008A394B" w:rsidP="008A394B">
      <w:pPr>
        <w:pStyle w:val="Answer"/>
      </w:pPr>
      <w:r>
        <w:rPr>
          <w:b/>
          <w:i/>
        </w:rPr>
        <w:t>Lor</w:t>
      </w:r>
      <w:r>
        <w:rPr>
          <w:b/>
          <w:i/>
        </w:rPr>
        <w:t xml:space="preserve">d Houghton of Richmond: </w:t>
      </w:r>
      <w:r w:rsidRPr="003005E6">
        <w:t xml:space="preserve">I appreciate that </w:t>
      </w:r>
      <w:r>
        <w:t xml:space="preserve">we </w:t>
      </w:r>
      <w:r w:rsidRPr="003005E6">
        <w:t xml:space="preserve">only really </w:t>
      </w:r>
      <w:r>
        <w:t xml:space="preserve">have </w:t>
      </w:r>
      <w:r w:rsidRPr="003005E6">
        <w:t xml:space="preserve">a minute or so </w:t>
      </w:r>
      <w:r>
        <w:t>each</w:t>
      </w:r>
      <w:r w:rsidRPr="003005E6">
        <w:t xml:space="preserve">. </w:t>
      </w:r>
      <w:r>
        <w:t xml:space="preserve">On </w:t>
      </w:r>
      <w:r w:rsidRPr="003005E6">
        <w:t>the implication</w:t>
      </w:r>
      <w:r>
        <w:t>s</w:t>
      </w:r>
      <w:r w:rsidRPr="003005E6">
        <w:t xml:space="preserve"> of </w:t>
      </w:r>
      <w:r w:rsidRPr="005949FA">
        <w:t>U</w:t>
      </w:r>
      <w:r>
        <w:t xml:space="preserve">S troop withdrawal, </w:t>
      </w:r>
      <w:r w:rsidRPr="003005E6">
        <w:t>my personal jury is out because I am not certain</w:t>
      </w:r>
      <w:r>
        <w:t xml:space="preserve"> about it</w:t>
      </w:r>
      <w:r w:rsidRPr="003005E6">
        <w:t xml:space="preserve">. I know that America still has sufficient troops committed for </w:t>
      </w:r>
      <w:r>
        <w:t xml:space="preserve">it </w:t>
      </w:r>
      <w:r w:rsidRPr="003005E6">
        <w:t>to wi</w:t>
      </w:r>
      <w:r w:rsidRPr="003005E6">
        <w:t xml:space="preserve">thdraw some, if you like for reasons of domestic politics, signalling or whatever. </w:t>
      </w:r>
    </w:p>
    <w:p w:rsidR="008A394B" w:rsidP="008A394B">
      <w:pPr>
        <w:pStyle w:val="Answer"/>
      </w:pPr>
      <w:r>
        <w:t xml:space="preserve">There are </w:t>
      </w:r>
      <w:r w:rsidRPr="003005E6">
        <w:t xml:space="preserve">two </w:t>
      </w:r>
      <w:r>
        <w:t>things</w:t>
      </w:r>
      <w:r w:rsidRPr="003005E6">
        <w:t xml:space="preserve"> that </w:t>
      </w:r>
      <w:r>
        <w:t xml:space="preserve">the Americans </w:t>
      </w:r>
      <w:r w:rsidRPr="003005E6">
        <w:t>have to be very careful of</w:t>
      </w:r>
      <w:r>
        <w:t xml:space="preserve">. First, </w:t>
      </w:r>
      <w:r w:rsidRPr="003005E6">
        <w:t xml:space="preserve">troop withdrawals are an </w:t>
      </w:r>
      <w:r>
        <w:t>e</w:t>
      </w:r>
      <w:r w:rsidRPr="005949FA">
        <w:t xml:space="preserve">lement of leverage </w:t>
      </w:r>
      <w:r w:rsidRPr="003005E6">
        <w:t xml:space="preserve">in any peace process and need to be harmonised with </w:t>
      </w:r>
      <w:r w:rsidRPr="003005E6">
        <w:t xml:space="preserve">the progress of that process. </w:t>
      </w:r>
      <w:r>
        <w:t xml:space="preserve">Secondly, </w:t>
      </w:r>
      <w:r w:rsidRPr="003005E6">
        <w:t xml:space="preserve">elements of US capability are what I would call critical to the avoidance of a potential catastrophic failure of </w:t>
      </w:r>
      <w:r>
        <w:t>A</w:t>
      </w:r>
      <w:r w:rsidRPr="003005E6">
        <w:t xml:space="preserve">NSF, not across the board but maybe in </w:t>
      </w:r>
      <w:r>
        <w:t xml:space="preserve">a </w:t>
      </w:r>
      <w:r w:rsidRPr="003005E6">
        <w:t>specific engagement or region. I do not for the life of me th</w:t>
      </w:r>
      <w:r w:rsidRPr="003005E6">
        <w:t xml:space="preserve">ink that the </w:t>
      </w:r>
      <w:r w:rsidRPr="003005E6">
        <w:t>US will do something reckless, but a miscalculation of its withdrawal</w:t>
      </w:r>
      <w:r>
        <w:t xml:space="preserve">, </w:t>
      </w:r>
      <w:r w:rsidRPr="003005E6">
        <w:t>enduring support and the mechanisms of the peace process</w:t>
      </w:r>
      <w:r>
        <w:t xml:space="preserve"> </w:t>
      </w:r>
      <w:r w:rsidRPr="003005E6">
        <w:t xml:space="preserve">should be the things primarily against which they judge </w:t>
      </w:r>
      <w:r>
        <w:t xml:space="preserve">them, or else there could be </w:t>
      </w:r>
      <w:r w:rsidRPr="003005E6">
        <w:t xml:space="preserve">a significant setback. </w:t>
      </w:r>
    </w:p>
    <w:p w:rsidR="008A394B" w:rsidP="008A394B">
      <w:pPr>
        <w:pStyle w:val="Answer"/>
      </w:pPr>
      <w:r w:rsidRPr="003005E6">
        <w:t xml:space="preserve">I am not certain </w:t>
      </w:r>
      <w:r>
        <w:t xml:space="preserve">about </w:t>
      </w:r>
      <w:r w:rsidRPr="003005E6">
        <w:t xml:space="preserve">the degree to which the </w:t>
      </w:r>
      <w:r w:rsidRPr="003005E6">
        <w:t xml:space="preserve">Integrated Review </w:t>
      </w:r>
      <w:r w:rsidRPr="003005E6">
        <w:t>will bring out any specifics about the nature of Afghanistan</w:t>
      </w:r>
      <w:r>
        <w:t xml:space="preserve">, </w:t>
      </w:r>
      <w:r w:rsidRPr="003005E6">
        <w:t xml:space="preserve">the commitment or whatever. It should not; </w:t>
      </w:r>
      <w:r>
        <w:t xml:space="preserve">it </w:t>
      </w:r>
      <w:r w:rsidRPr="003005E6">
        <w:t xml:space="preserve">should be more generic in the way it expresses, dare I say </w:t>
      </w:r>
      <w:r w:rsidRPr="003005E6">
        <w:t>it, the concept of use of military force in the nature of the security context in which we live. However, I do not think it could help but suggest that Afghanistan is one of those places where stabilisation needs to be supported and contributed to for some</w:t>
      </w:r>
      <w:r w:rsidRPr="003005E6">
        <w:t xml:space="preserve"> significant time to come. The degree to which we contribute to that stabilisation and the methodology of it can then be the way in which </w:t>
      </w:r>
      <w:r>
        <w:t>t</w:t>
      </w:r>
      <w:r w:rsidRPr="005949FA">
        <w:t xml:space="preserve">hat policy is </w:t>
      </w:r>
      <w:bookmarkStart w:id="7" w:name="_Hlk54354158"/>
      <w:r w:rsidRPr="005949FA">
        <w:t>put into practi</w:t>
      </w:r>
      <w:r>
        <w:t>c</w:t>
      </w:r>
      <w:r w:rsidRPr="005949FA">
        <w:t>e</w:t>
      </w:r>
      <w:bookmarkEnd w:id="7"/>
      <w:r w:rsidRPr="005949FA">
        <w:t xml:space="preserve">. </w:t>
      </w:r>
      <w:r>
        <w:t xml:space="preserve">However, </w:t>
      </w:r>
      <w:r w:rsidRPr="003005E6">
        <w:t xml:space="preserve">Afghanistan should still feature </w:t>
      </w:r>
      <w:r>
        <w:t>be</w:t>
      </w:r>
      <w:r w:rsidRPr="003005E6">
        <w:t xml:space="preserve">cause of its current security context. </w:t>
      </w:r>
      <w:r>
        <w:t>I</w:t>
      </w:r>
      <w:r>
        <w:t xml:space="preserve"> will leave it at that.</w:t>
      </w:r>
    </w:p>
    <w:p w:rsidR="008A394B" w:rsidP="008A394B">
      <w:pPr>
        <w:pStyle w:val="Answer"/>
      </w:pPr>
      <w:r>
        <w:rPr>
          <w:b/>
          <w:i/>
        </w:rPr>
        <w:t xml:space="preserve">Lord Sedwill: </w:t>
      </w:r>
      <w:r w:rsidRPr="003005E6">
        <w:t>I will be brief. In the famous political phrase, I agree with Nick</w:t>
      </w:r>
      <w:r>
        <w:t xml:space="preserve">. </w:t>
      </w:r>
      <w:r w:rsidRPr="0038340A">
        <w:t>He is absolutely right about that. The Americans have said that they will withdraw</w:t>
      </w:r>
      <w:r>
        <w:t>,</w:t>
      </w:r>
      <w:r w:rsidRPr="0038340A">
        <w:t xml:space="preserve"> but we are in an election</w:t>
      </w:r>
      <w:r>
        <w:t xml:space="preserve"> period there and</w:t>
      </w:r>
      <w:r w:rsidRPr="0038340A">
        <w:t xml:space="preserve">, as Lord </w:t>
      </w:r>
      <w:r>
        <w:t xml:space="preserve">Houghton </w:t>
      </w:r>
      <w:r w:rsidRPr="0038340A">
        <w:t>says,</w:t>
      </w:r>
      <w:r w:rsidRPr="0038340A">
        <w:t xml:space="preserve"> </w:t>
      </w:r>
      <w:r w:rsidRPr="003005E6">
        <w:t>let us not assume that that means full withdrawal by Christmas</w:t>
      </w:r>
      <w:r>
        <w:t xml:space="preserve">, </w:t>
      </w:r>
      <w:r w:rsidRPr="003005E6">
        <w:t xml:space="preserve">in the way that it has sometimes been interpreted. Like Nick </w:t>
      </w:r>
      <w:r>
        <w:t>Houghton</w:t>
      </w:r>
      <w:r w:rsidRPr="003005E6">
        <w:t>, I do not believe that they will do something reckless, and it is important that there are conditions associated with a d</w:t>
      </w:r>
      <w:r w:rsidRPr="003005E6">
        <w:t xml:space="preserve">rawdown of troops. </w:t>
      </w:r>
      <w:r>
        <w:t xml:space="preserve">They </w:t>
      </w:r>
      <w:r w:rsidRPr="003005E6">
        <w:t>can withdraw some without jeopardis</w:t>
      </w:r>
      <w:r>
        <w:t xml:space="preserve">ing </w:t>
      </w:r>
      <w:r w:rsidRPr="003005E6">
        <w:t>the mission</w:t>
      </w:r>
      <w:r>
        <w:t>,</w:t>
      </w:r>
      <w:r w:rsidRPr="003005E6">
        <w:t xml:space="preserve"> but they need to retain troops in order to preserve the confidence as well as the capability of the Afghan forces, and for as long as they are there I </w:t>
      </w:r>
      <w:r>
        <w:t xml:space="preserve">would </w:t>
      </w:r>
      <w:r w:rsidRPr="003005E6">
        <w:t>argue we should be ther</w:t>
      </w:r>
      <w:r w:rsidRPr="003005E6">
        <w:t>e</w:t>
      </w:r>
      <w:r>
        <w:t>,</w:t>
      </w:r>
      <w:r w:rsidRPr="003005E6">
        <w:t xml:space="preserve"> t</w:t>
      </w:r>
      <w:r>
        <w:t>o</w:t>
      </w:r>
      <w:r w:rsidRPr="003005E6">
        <w:t>o.</w:t>
      </w:r>
    </w:p>
    <w:p w:rsidR="00C904AA" w:rsidP="008A394B">
      <w:pPr>
        <w:pStyle w:val="Answer"/>
      </w:pPr>
      <w:r w:rsidRPr="003005E6">
        <w:t xml:space="preserve">In terms of the wider mission, which Lord </w:t>
      </w:r>
      <w:r>
        <w:t xml:space="preserve">Houghton </w:t>
      </w:r>
      <w:r w:rsidRPr="003005E6">
        <w:t xml:space="preserve">just referred to, </w:t>
      </w:r>
      <w:r w:rsidRPr="0038340A">
        <w:t xml:space="preserve">the capability review </w:t>
      </w:r>
      <w:r>
        <w:t xml:space="preserve">and probably this </w:t>
      </w:r>
      <w:r>
        <w:t>Integrated Review</w:t>
      </w:r>
      <w:r>
        <w:t xml:space="preserve"> are </w:t>
      </w:r>
      <w:r w:rsidRPr="0038340A">
        <w:t xml:space="preserve">probably more internally focused on </w:t>
      </w:r>
      <w:r>
        <w:t>capabilities</w:t>
      </w:r>
      <w:r>
        <w:t>,</w:t>
      </w:r>
      <w:r>
        <w:t xml:space="preserve"> as opposed to the </w:t>
      </w:r>
      <w:r w:rsidRPr="003005E6">
        <w:t xml:space="preserve">uses to which those capabilities </w:t>
      </w:r>
      <w:r>
        <w:t xml:space="preserve">must </w:t>
      </w:r>
      <w:r w:rsidRPr="003005E6">
        <w:t>be put. I d</w:t>
      </w:r>
      <w:r w:rsidRPr="003005E6">
        <w:t xml:space="preserve">o not think one should overinterpret the relative number of sentences in a review of that kind as signalling more or less commitment. </w:t>
      </w:r>
    </w:p>
    <w:p w:rsidR="008A394B" w:rsidP="008A394B">
      <w:pPr>
        <w:pStyle w:val="Answer"/>
      </w:pPr>
      <w:r w:rsidRPr="003005E6">
        <w:t xml:space="preserve">Afghanistan is a theatre in which stabilisation and expeditionary </w:t>
      </w:r>
      <w:r w:rsidRPr="0038340A">
        <w:t xml:space="preserve">capabilities need to continue to be </w:t>
      </w:r>
      <w:r>
        <w:t>deployed</w:t>
      </w:r>
      <w:r w:rsidRPr="0038340A">
        <w:t xml:space="preserve">. </w:t>
      </w:r>
      <w:r w:rsidRPr="003005E6">
        <w:t>Any polit</w:t>
      </w:r>
      <w:r w:rsidRPr="003005E6">
        <w:t>ical settlement in Afghanistan needs not just to be capable of being agreed; it must be regulated and enforced</w:t>
      </w:r>
      <w:r>
        <w:t xml:space="preserve">, </w:t>
      </w:r>
      <w:r w:rsidRPr="003005E6">
        <w:t>otherwise</w:t>
      </w:r>
      <w:r>
        <w:t xml:space="preserve"> it will unravel. As Nick said, that requires </w:t>
      </w:r>
      <w:r w:rsidRPr="003005E6">
        <w:t>continuing military but also diplomatic and development commitment</w:t>
      </w:r>
      <w:r>
        <w:t xml:space="preserve"> and </w:t>
      </w:r>
      <w:r w:rsidRPr="003005E6">
        <w:t>financial commitme</w:t>
      </w:r>
      <w:r w:rsidRPr="003005E6">
        <w:t xml:space="preserve">nts, but with a clear trajectory to enable the Afghans to take charge of their own destiny, exploit their mineral wealth </w:t>
      </w:r>
      <w:r>
        <w:t xml:space="preserve">for </w:t>
      </w:r>
      <w:r w:rsidRPr="003005E6">
        <w:t>themselves</w:t>
      </w:r>
      <w:r>
        <w:t xml:space="preserve"> and </w:t>
      </w:r>
      <w:r w:rsidRPr="003005E6">
        <w:t>become self</w:t>
      </w:r>
      <w:r>
        <w:t>-</w:t>
      </w:r>
      <w:r w:rsidRPr="003005E6">
        <w:t>sufficient in a manageable number of years. It is possible to put that together</w:t>
      </w:r>
      <w:r>
        <w:t>,</w:t>
      </w:r>
      <w:r w:rsidRPr="003005E6">
        <w:t xml:space="preserve"> but of course </w:t>
      </w:r>
      <w:r>
        <w:t xml:space="preserve">it is </w:t>
      </w:r>
      <w:r w:rsidRPr="003005E6">
        <w:t xml:space="preserve">not entirely straightforward. </w:t>
      </w:r>
    </w:p>
    <w:p w:rsidR="006137C9" w:rsidP="0005462D">
      <w:pPr>
        <w:pStyle w:val="Remark"/>
      </w:pPr>
      <w:r w:rsidRPr="00E724E1">
        <w:rPr>
          <w:b/>
        </w:rPr>
        <w:t>The Chair:</w:t>
      </w:r>
      <w:r>
        <w:t xml:space="preserve"> </w:t>
      </w:r>
      <w:r w:rsidRPr="003005E6">
        <w:t xml:space="preserve">On behalf of the Committee, thank you for enabling us to </w:t>
      </w:r>
      <w:r w:rsidRPr="0038340A">
        <w:t xml:space="preserve">benefit from the depth and breadth of your expertise on the subject of Afghanistan and </w:t>
      </w:r>
      <w:r w:rsidRPr="003005E6">
        <w:t>the relationships with UK policy</w:t>
      </w:r>
      <w:r>
        <w:t>, both n</w:t>
      </w:r>
      <w:r w:rsidRPr="003005E6">
        <w:t>ow and as we look forwar</w:t>
      </w:r>
      <w:r w:rsidRPr="003005E6">
        <w:t xml:space="preserve">d to the future. In closing this session, I remind my colleagues that we </w:t>
      </w:r>
      <w:r>
        <w:t xml:space="preserve">will </w:t>
      </w:r>
      <w:r w:rsidRPr="003005E6">
        <w:t xml:space="preserve">meet again very shortly on Microsoft Teams to reflect on the valuable evidence that we have heard this morning. </w:t>
      </w:r>
      <w:r>
        <w:t xml:space="preserve">Lord Houghton </w:t>
      </w:r>
      <w:r w:rsidRPr="003005E6">
        <w:t xml:space="preserve">and </w:t>
      </w:r>
      <w:r w:rsidRPr="003005E6">
        <w:t xml:space="preserve">Lord </w:t>
      </w:r>
      <w:r>
        <w:t>Sedwill</w:t>
      </w:r>
      <w:r w:rsidRPr="003005E6">
        <w:t>, thank you very much for your contr</w:t>
      </w:r>
      <w:r w:rsidRPr="003005E6">
        <w:t xml:space="preserve">ibutions today. </w:t>
      </w:r>
    </w:p>
    <w:sectPr w:rsidSect="00086950">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46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46A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46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2069F" w:rsidP="008143FA">
      <w:pPr>
        <w:spacing w:after="0"/>
      </w:pPr>
      <w:r>
        <w:separator/>
      </w:r>
    </w:p>
  </w:footnote>
  <w:footnote w:type="continuationSeparator" w:id="1">
    <w:p w:rsidR="00A2069F" w:rsidP="008143FA">
      <w:pPr>
        <w:spacing w:after="0"/>
      </w:pPr>
      <w:r>
        <w:continuationSeparator/>
      </w:r>
    </w:p>
  </w:footnote>
  <w:footnote w:id="2">
    <w:p w:rsidR="000B25DA">
      <w:pPr>
        <w:pStyle w:val="FootnoteText"/>
      </w:pPr>
      <w:r>
        <w:rPr>
          <w:rStyle w:val="FootnoteReference"/>
        </w:rPr>
        <w:footnoteRef/>
      </w:r>
      <w:r>
        <w:t xml:space="preserve"> Islamic State Khorosan Province</w:t>
      </w:r>
    </w:p>
  </w:footnote>
  <w:footnote w:id="3">
    <w:p w:rsidR="00EF1C7D">
      <w:pPr>
        <w:pStyle w:val="FootnoteText"/>
      </w:pPr>
      <w:r>
        <w:rPr>
          <w:rStyle w:val="FootnoteReference"/>
        </w:rPr>
        <w:footnoteRef/>
      </w:r>
      <w:r>
        <w:t xml:space="preserve"> </w:t>
      </w:r>
      <w:r w:rsidRPr="00EF1C7D">
        <w:t>The International Security Assistance Force</w:t>
      </w:r>
      <w:r>
        <w:t xml:space="preserve"> mission.</w:t>
      </w:r>
    </w:p>
  </w:footnote>
  <w:footnote w:id="4">
    <w:p w:rsidR="003F57B5">
      <w:pPr>
        <w:pStyle w:val="FootnoteText"/>
      </w:pPr>
      <w:r>
        <w:rPr>
          <w:rStyle w:val="FootnoteReference"/>
        </w:rPr>
        <w:footnoteRef/>
      </w:r>
      <w:r>
        <w:t xml:space="preserve"> The Afghan National Security Force</w:t>
      </w:r>
    </w:p>
  </w:footnote>
  <w:footnote w:id="5">
    <w:p w:rsidR="00783337">
      <w:pPr>
        <w:pStyle w:val="FootnoteText"/>
      </w:pPr>
      <w:r>
        <w:rPr>
          <w:rStyle w:val="FootnoteReference"/>
        </w:rPr>
        <w:footnoteRef/>
      </w:r>
      <w:r>
        <w:t xml:space="preserve"> </w:t>
      </w:r>
      <w:r w:rsidRPr="00783337">
        <w:t xml:space="preserve">Casualty </w:t>
      </w:r>
      <w:r>
        <w:t>e</w:t>
      </w:r>
      <w:r w:rsidRPr="00783337">
        <w:t>vacuation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46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C5B25"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C5B2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46A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C16A504"/>
    <w:lvl w:ilvl="0">
      <w:start w:val="8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5B2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paragraph" w:styleId="FootnoteText">
    <w:name w:val="footnote text"/>
    <w:basedOn w:val="Normal"/>
    <w:link w:val="FootnoteTextChar"/>
    <w:uiPriority w:val="99"/>
    <w:semiHidden/>
    <w:unhideWhenUsed/>
    <w:rsid w:val="000B25DA"/>
    <w:pPr>
      <w:spacing w:after="0"/>
    </w:pPr>
    <w:rPr>
      <w:sz w:val="20"/>
      <w:szCs w:val="20"/>
    </w:rPr>
  </w:style>
  <w:style w:type="character" w:customStyle="1" w:styleId="FootnoteTextChar">
    <w:name w:val="Footnote Text Char"/>
    <w:basedOn w:val="DefaultParagraphFont"/>
    <w:link w:val="FootnoteText"/>
    <w:uiPriority w:val="99"/>
    <w:semiHidden/>
    <w:rsid w:val="000B25DA"/>
    <w:rPr>
      <w:rFonts w:ascii="Verdana" w:hAnsi="Verdana"/>
      <w:sz w:val="20"/>
      <w:szCs w:val="20"/>
    </w:rPr>
  </w:style>
  <w:style w:type="character" w:styleId="FootnoteReference">
    <w:name w:val="footnote reference"/>
    <w:basedOn w:val="DefaultParagraphFont"/>
    <w:uiPriority w:val="99"/>
    <w:semiHidden/>
    <w:unhideWhenUsed/>
    <w:rsid w:val="000B25DA"/>
    <w:rPr>
      <w:vertAlign w:val="superscript"/>
    </w:rPr>
  </w:style>
  <w:style w:type="paragraph" w:styleId="Revision">
    <w:name w:val="Revision"/>
    <w:hidden/>
    <w:uiPriority w:val="99"/>
    <w:semiHidden/>
    <w:rsid w:val="00B44359"/>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1eacde419109017ac6663208c6c749f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4042a071322645c631f260848ff21ae"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74</Value>
      <Value>46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Afghanistan</TermName>
          <TermId xmlns="http://schemas.microsoft.com/office/infopath/2007/PartnerControls">e3b25a6d-495c-457a-8d0e-1fc7b5f474bf</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SharedWithUsers xmlns="b42ee53a-2340-4c25-89c8-245227b3848b">
      <UserInfo>
        <DisplayName>CULLEN, Thomas</DisplayName>
        <AccountId>82</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131F7-EB0D-4A08-B434-EB93B39E0384}">
  <ds:schemaRefs>
    <ds:schemaRef ds:uri="http://schemas.microsoft.com/sharepoint/v3/contenttype/forms"/>
  </ds:schemaRefs>
</ds:datastoreItem>
</file>

<file path=customXml/itemProps2.xml><?xml version="1.0" encoding="utf-8"?>
<ds:datastoreItem xmlns:ds="http://schemas.openxmlformats.org/officeDocument/2006/customXml" ds:itemID="{38680271-6670-4293-8C53-57233767B836}">
  <ds:schemaRefs>
    <ds:schemaRef ds:uri="http://schemas.microsoft.com/sharepoint/events"/>
    <ds:schemaRef ds:uri="http://www.w3.org/2000/xmlns/"/>
  </ds:schemaRefs>
</ds:datastoreItem>
</file>

<file path=customXml/itemProps3.xml><?xml version="1.0" encoding="utf-8"?>
<ds:datastoreItem xmlns:ds="http://schemas.openxmlformats.org/officeDocument/2006/customXml" ds:itemID="{1AE17BDD-5990-4221-B829-44AC26948469}">
  <ds:schemaRefs>
    <ds:schemaRef ds:uri="http://schemas.microsoft.com/office/2006/metadata/contentType"/>
    <ds:schemaRef ds:uri="http://schemas.microsoft.com/office/2006/metadata/properties/metaAttributes"/>
    <ds:schemaRef ds:uri="http://www.w3.org/2000/xmlns/"/>
    <ds:schemaRef ds:uri="http://www.w3.org/2001/XMLSchema"/>
    <ds:schemaRef ds:uri="b42ee53a-2340-4c25-89c8-245227b3848b"/>
    <ds:schemaRef ds:uri="4600776d-0a3c-44b4-bff2-0ceaafb13046"/>
    <ds:schemaRef ds:uri="8b601fda-9e74-4942-925a-8d99ee811d7a"/>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A55859-C660-43F9-BCE0-0E81DDEE4692}">
  <ds:schemaRefs>
    <ds:schemaRef ds:uri="http://schemas.microsoft.com/office/2006/metadata/properties"/>
    <ds:schemaRef ds:uri="http://www.w3.org/2000/xmlns/"/>
    <ds:schemaRef ds:uri="4600776d-0a3c-44b4-bff2-0ceaafb13046"/>
    <ds:schemaRef ds:uri="http://www.w3.org/2001/XMLSchema-instance"/>
    <ds:schemaRef ds:uri="http://schemas.microsoft.com/office/infopath/2007/PartnerControls"/>
    <ds:schemaRef ds:uri="b42ee53a-2340-4c25-89c8-245227b3848b"/>
  </ds:schemaRefs>
</ds:datastoreItem>
</file>

<file path=customXml/itemProps5.xml><?xml version="1.0" encoding="utf-8"?>
<ds:datastoreItem xmlns:ds="http://schemas.openxmlformats.org/officeDocument/2006/customXml" ds:itemID="{608CADF0-ABB2-4DAD-B0F9-4967B5C56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