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421EA" w:rsidP="00DB3EAC">
      <w:pPr>
        <w:pStyle w:val="TitleCommittee0"/>
      </w:pPr>
      <w:r>
        <w:t>Select Committee on Economic Affairs</w:t>
      </w:r>
    </w:p>
    <w:p w:rsidR="008421EA" w:rsidP="00DB3EAC">
      <w:pPr>
        <w:pStyle w:val="TitleInquiry0"/>
      </w:pPr>
      <w:r>
        <w:t>Corrected oral evidence: Employment and Covid</w:t>
      </w:r>
      <w:r>
        <w:noBreakHyphen/>
      </w:r>
      <w:r>
        <w:t>19</w:t>
      </w:r>
    </w:p>
    <w:p w:rsidR="008421EA" w:rsidP="00DB3EAC">
      <w:pPr>
        <w:pStyle w:val="Para"/>
      </w:pPr>
      <w:r>
        <w:t>Tuesday 20 October 2020</w:t>
      </w:r>
    </w:p>
    <w:p w:rsidR="008421EA" w:rsidP="00DB3EAC">
      <w:pPr>
        <w:pStyle w:val="Para"/>
      </w:pPr>
      <w:r>
        <w:t>3.55 pm</w:t>
      </w:r>
    </w:p>
    <w:p w:rsidR="008421EA" w:rsidP="00DB3EAC">
      <w:pPr>
        <w:pStyle w:val="Para"/>
      </w:pPr>
    </w:p>
    <w:p w:rsidR="008421EA" w:rsidP="00DB3EAC">
      <w:r>
        <w:t>Watch the meeting</w:t>
      </w:r>
      <w:r>
        <w:t xml:space="preserve">: </w:t>
      </w:r>
      <w:r>
        <w:fldChar w:fldCharType="begin"/>
      </w:r>
      <w:r>
        <w:instrText xml:space="preserve"> HYPERLINK "https://parliamentlive.tv/event/index/a62be0d1-fc63-4c24-952a-71e1f3859254" </w:instrText>
      </w:r>
      <w:r>
        <w:fldChar w:fldCharType="separate"/>
      </w:r>
      <w:r w:rsidRPr="005C3D7F">
        <w:rPr>
          <w:rStyle w:val="Hyperlink"/>
        </w:rPr>
        <w:t>https://parliamentlive.tv/event/index/a62be0d1-fc63-4c24-952a-71e1f3859254</w:t>
      </w:r>
      <w:r>
        <w:fldChar w:fldCharType="end"/>
      </w:r>
      <w:r>
        <w:t xml:space="preserve"> </w:t>
      </w:r>
    </w:p>
    <w:p w:rsidR="008421EA" w:rsidP="00DB3EAC">
      <w:r>
        <w:t xml:space="preserve">Members present: </w:t>
      </w:r>
      <w:r w:rsidRPr="00A673AE">
        <w:t xml:space="preserve">Lord Forsyth of </w:t>
      </w:r>
      <w:r w:rsidRPr="00A673AE">
        <w:t>Drumlean</w:t>
      </w:r>
      <w:r w:rsidRPr="00A673AE">
        <w:t xml:space="preserve"> (The Chair)</w:t>
      </w:r>
      <w:r w:rsidRPr="00A673AE">
        <w:t xml:space="preserve">; Baroness Bowles of Berkhamsted; Lord Burns; Viscount Chandos; </w:t>
      </w:r>
      <w:r>
        <w:t xml:space="preserve">Lord Fox; Baroness Kingsmill; Lord Livingston of Parkhead; </w:t>
      </w:r>
      <w:r w:rsidRPr="00A673AE">
        <w:t xml:space="preserve">Lord Monks; </w:t>
      </w:r>
      <w:r>
        <w:t xml:space="preserve">Lord Skidelsky; </w:t>
      </w:r>
      <w:r w:rsidRPr="00A673AE">
        <w:t>Lord Stern of Brentford; Lord Tugendhat.</w:t>
      </w:r>
    </w:p>
    <w:p w:rsidR="008421EA" w:rsidP="00DB3EAC">
      <w:pPr>
        <w:pStyle w:val="Para"/>
        <w:tabs>
          <w:tab w:val="center" w:pos="4536"/>
          <w:tab w:val="right" w:pos="8931"/>
        </w:tabs>
      </w:pPr>
      <w:r>
        <w:t>Evidence Session No. 13</w:t>
      </w:r>
      <w:r>
        <w:tab/>
        <w:t>Virtual Proceeding</w:t>
      </w:r>
      <w:r>
        <w:tab/>
      </w:r>
      <w:r w:rsidRPr="00156A60">
        <w:t xml:space="preserve">Questions </w:t>
      </w:r>
      <w:r>
        <w:t>105 - 113</w:t>
      </w:r>
    </w:p>
    <w:p w:rsidR="008421EA" w:rsidP="00DB3EAC">
      <w:pPr>
        <w:pStyle w:val="TitleWitnesses0"/>
      </w:pPr>
    </w:p>
    <w:p w:rsidR="008421EA" w:rsidP="00DB3EAC">
      <w:pPr>
        <w:pStyle w:val="TitleWitnesses0"/>
      </w:pPr>
      <w:r>
        <w:t>Witnesses</w:t>
      </w:r>
    </w:p>
    <w:p w:rsidR="008421EA" w:rsidP="00DB3EAC">
      <w:pPr>
        <w:pStyle w:val="Para"/>
      </w:pPr>
      <w:r>
        <w:fldChar w:fldCharType="begin"/>
      </w:r>
      <w:r>
        <w:instrText xml:space="preserve"> HYPERLINK \l "Panel1" </w:instrText>
      </w:r>
      <w:r>
        <w:fldChar w:fldCharType="separate"/>
      </w:r>
      <w:r w:rsidRPr="00E05757">
        <w:rPr>
          <w:rStyle w:val="Hyperlink"/>
        </w:rPr>
        <w:t>I</w:t>
      </w:r>
      <w:r>
        <w:fldChar w:fldCharType="end"/>
      </w:r>
      <w:r>
        <w:t xml:space="preserve">: Paul Everitt, CEO and FIL Chairman, ADS Group; Andrea Hough OBE, Managing Director, ATEC; Paul Davies, </w:t>
      </w:r>
      <w:r>
        <w:t>President</w:t>
      </w:r>
      <w:r>
        <w:t xml:space="preserve"> and Managing Director, Alexander Dennis Ltd; Ben Fletcher, Executive</w:t>
      </w:r>
      <w:r>
        <w:t xml:space="preserve"> Director of Policy and Engagement, Make UK.</w:t>
      </w:r>
    </w:p>
    <w:p w:rsidR="008421EA" w:rsidRPr="00E47263" w:rsidP="00DB3EAC">
      <w:pPr>
        <w:pStyle w:val="Para"/>
      </w:pPr>
    </w:p>
    <w:p w:rsidR="008421EA" w:rsidRPr="00B00119" w:rsidP="00DB3EAC">
      <w:pPr>
        <w:pStyle w:val="Para"/>
      </w:pPr>
      <w:r w:rsidRPr="00B00119">
        <w:t>USE OF THE TRANSCRIPT</w:t>
      </w:r>
    </w:p>
    <w:p w:rsidR="008421EA" w:rsidRPr="00B00119" w:rsidP="00DB3EAC">
      <w:pPr>
        <w:pStyle w:val="Para"/>
        <w:numPr>
          <w:ilvl w:val="0"/>
          <w:numId w:val="11"/>
        </w:numPr>
      </w:pPr>
      <w:r w:rsidRPr="00B00119">
        <w:t>This is a</w:t>
      </w:r>
      <w:r>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8421EA" w:rsidRPr="00B00119" w:rsidP="00DB3EAC">
      <w:pPr>
        <w:pStyle w:val="Para"/>
        <w:numPr>
          <w:ilvl w:val="0"/>
          <w:numId w:val="11"/>
        </w:numPr>
      </w:pPr>
      <w:r w:rsidRPr="00B00119">
        <w:t>Any pub</w:t>
      </w:r>
      <w:r w:rsidRPr="00B00119">
        <w:t>lic use of, or reference to, the contents should make clear that neither Members nor witnesses have had the opportunity to correct the record. If in doubt as to the propriety of using the transcript, please contact the Clerk of the Committee.</w:t>
      </w:r>
    </w:p>
    <w:p w:rsidR="008421EA" w:rsidP="00DB3EAC">
      <w:pPr>
        <w:pStyle w:val="Para"/>
        <w:numPr>
          <w:ilvl w:val="0"/>
          <w:numId w:val="11"/>
        </w:numPr>
      </w:pPr>
      <w:r w:rsidRPr="00B00119">
        <w:t>Members and w</w:t>
      </w:r>
      <w:r w:rsidRPr="00B00119">
        <w:t xml:space="preserve">itnesses are asked to send corrections to the Clerk of the Committee within </w:t>
      </w:r>
      <w:r>
        <w:t>14</w:t>
      </w:r>
      <w:r w:rsidRPr="00B00119">
        <w:t xml:space="preserve"> days of receipt</w:t>
      </w:r>
      <w:r>
        <w:t>.</w:t>
      </w:r>
    </w:p>
    <w:p w:rsidR="008421EA" w:rsidP="00DB3EAC">
      <w:pPr>
        <w:pStyle w:val="Para"/>
        <w:numPr>
          <w:ilvl w:val="0"/>
          <w:numId w:val="11"/>
        </w:num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8421EA" w:rsidP="00DB3EAC">
      <w:pPr>
        <w:pStyle w:val="TitleWitnesses0"/>
      </w:pPr>
      <w:bookmarkStart w:id="0" w:name="Panel1"/>
      <w:r>
        <w:t>Examination of witnesses</w:t>
      </w:r>
    </w:p>
    <w:p w:rsidR="008421EA" w:rsidP="00DB3EAC">
      <w:bookmarkEnd w:id="0"/>
      <w:r>
        <w:t xml:space="preserve">Paul Everitt, Andrea Hough, Paul </w:t>
      </w:r>
      <w:r>
        <w:t>Davies</w:t>
      </w:r>
      <w:r>
        <w:t xml:space="preserve"> and Ben Fletcher. </w:t>
      </w:r>
    </w:p>
    <w:p w:rsidR="008421EA" w:rsidP="00DB3EAC">
      <w:pPr>
        <w:pStyle w:val="Question"/>
      </w:pPr>
      <w:r w:rsidRPr="008D058E">
        <w:rPr>
          <w:b/>
        </w:rPr>
        <w:t>The Chair:</w:t>
      </w:r>
      <w:r>
        <w:t xml:space="preserve"> A</w:t>
      </w:r>
      <w:r w:rsidRPr="00D2575E">
        <w:t xml:space="preserve">ll our witnesses </w:t>
      </w:r>
      <w:r>
        <w:t xml:space="preserve">are </w:t>
      </w:r>
      <w:r w:rsidRPr="00D2575E">
        <w:t>here</w:t>
      </w:r>
      <w:r>
        <w:t>,</w:t>
      </w:r>
      <w:r w:rsidRPr="00D2575E">
        <w:t xml:space="preserve"> so</w:t>
      </w:r>
      <w:r>
        <w:t xml:space="preserve"> </w:t>
      </w:r>
      <w:r w:rsidRPr="00D2575E">
        <w:t xml:space="preserve">we </w:t>
      </w:r>
      <w:r>
        <w:t>wi</w:t>
      </w:r>
      <w:r w:rsidRPr="00D2575E">
        <w:t>ll move seamlessly to the second session.</w:t>
      </w:r>
      <w:r>
        <w:t xml:space="preserve"> </w:t>
      </w:r>
      <w:r w:rsidRPr="00D2575E">
        <w:t>Our witness</w:t>
      </w:r>
      <w:r>
        <w:t>e</w:t>
      </w:r>
      <w:r w:rsidRPr="00D2575E">
        <w:t xml:space="preserve">s from </w:t>
      </w:r>
      <w:r>
        <w:t xml:space="preserve">the </w:t>
      </w:r>
      <w:r w:rsidRPr="00D2575E">
        <w:t xml:space="preserve">first session are very welcome to stay on and </w:t>
      </w:r>
      <w:r w:rsidRPr="00D2575E">
        <w:t>listen</w:t>
      </w:r>
      <w:r>
        <w:t>,</w:t>
      </w:r>
      <w:r w:rsidRPr="00D2575E">
        <w:t xml:space="preserve"> if</w:t>
      </w:r>
      <w:r w:rsidRPr="00D2575E">
        <w:t xml:space="preserve"> they wish to do so.</w:t>
      </w:r>
    </w:p>
    <w:p w:rsidR="008421EA" w:rsidRPr="00D2575E" w:rsidP="00DB3EAC">
      <w:pPr>
        <w:pStyle w:val="Question"/>
        <w:numPr>
          <w:ilvl w:val="0"/>
          <w:numId w:val="0"/>
        </w:numPr>
        <w:ind w:left="794"/>
      </w:pPr>
      <w:r w:rsidRPr="00D2575E">
        <w:t>I welcom</w:t>
      </w:r>
      <w:r w:rsidRPr="00D2575E">
        <w:t xml:space="preserve">e Paul Everitt, Ben Fletcher, Andrea </w:t>
      </w:r>
      <w:r w:rsidRPr="00D2575E">
        <w:t>Hough</w:t>
      </w:r>
      <w:r w:rsidRPr="00D2575E">
        <w:t xml:space="preserve"> and Paul Davies</w:t>
      </w:r>
      <w:r>
        <w:t xml:space="preserve">. Would you </w:t>
      </w:r>
      <w:r w:rsidRPr="00D2575E">
        <w:t>introduce yourselves</w:t>
      </w:r>
      <w:r>
        <w:t>, starting with Paul Everitt,</w:t>
      </w:r>
      <w:r w:rsidRPr="00D2575E">
        <w:t xml:space="preserve"> and </w:t>
      </w:r>
      <w:r>
        <w:t xml:space="preserve">then </w:t>
      </w:r>
      <w:r w:rsidRPr="00D2575E">
        <w:t>I will ask the first question</w:t>
      </w:r>
      <w:r>
        <w:t>?</w:t>
      </w:r>
    </w:p>
    <w:p w:rsidR="008421EA" w:rsidRPr="00D2575E" w:rsidP="00DB3EAC">
      <w:pPr>
        <w:pStyle w:val="Answer"/>
      </w:pPr>
      <w:r w:rsidRPr="008D058E">
        <w:rPr>
          <w:b/>
          <w:i/>
        </w:rPr>
        <w:t>Paul Everitt:</w:t>
      </w:r>
      <w:r>
        <w:t xml:space="preserve"> </w:t>
      </w:r>
      <w:r w:rsidRPr="00D2575E">
        <w:t>I am the chief executive of ADS, which is the UK</w:t>
      </w:r>
      <w:r>
        <w:t>’</w:t>
      </w:r>
      <w:r w:rsidRPr="00D2575E">
        <w:t xml:space="preserve">s national trade association for aerospace, defence, </w:t>
      </w:r>
      <w:r>
        <w:t>space</w:t>
      </w:r>
      <w:r>
        <w:t xml:space="preserve"> and </w:t>
      </w:r>
      <w:r w:rsidRPr="00D2575E">
        <w:t>security.</w:t>
      </w:r>
      <w:r>
        <w:t xml:space="preserve"> </w:t>
      </w:r>
    </w:p>
    <w:p w:rsidR="008421EA" w:rsidP="00DB3EAC">
      <w:pPr>
        <w:pStyle w:val="Answer"/>
      </w:pPr>
      <w:r w:rsidRPr="00B47529">
        <w:rPr>
          <w:b/>
          <w:i/>
        </w:rPr>
        <w:t>Ben Fletcher:</w:t>
      </w:r>
      <w:r>
        <w:t xml:space="preserve"> </w:t>
      </w:r>
      <w:r w:rsidRPr="00D2575E">
        <w:t>Good afternoon.</w:t>
      </w:r>
      <w:r>
        <w:t xml:space="preserve"> </w:t>
      </w:r>
      <w:r w:rsidRPr="00D2575E">
        <w:t>Many thanks for the invitation.</w:t>
      </w:r>
      <w:r>
        <w:t xml:space="preserve"> </w:t>
      </w:r>
      <w:r w:rsidRPr="00D2575E">
        <w:t>I am the executive director of policy and engagement at Make UK</w:t>
      </w:r>
      <w:r>
        <w:t>,</w:t>
      </w:r>
      <w:r w:rsidRPr="00D2575E">
        <w:t xml:space="preserve"> </w:t>
      </w:r>
      <w:r>
        <w:t>a</w:t>
      </w:r>
      <w:r w:rsidRPr="00D2575E">
        <w:t xml:space="preserve"> trade association</w:t>
      </w:r>
      <w:r>
        <w:t xml:space="preserve"> that r</w:t>
      </w:r>
      <w:r w:rsidRPr="00D2575E">
        <w:t xml:space="preserve">epresents </w:t>
      </w:r>
      <w:r>
        <w:t>a</w:t>
      </w:r>
      <w:r w:rsidRPr="00D2575E">
        <w:t xml:space="preserve"> breadth of manufacturers</w:t>
      </w:r>
      <w:r>
        <w:t xml:space="preserve"> </w:t>
      </w:r>
      <w:r w:rsidRPr="00D2575E">
        <w:t>employ</w:t>
      </w:r>
      <w:r>
        <w:t>ing</w:t>
      </w:r>
      <w:r w:rsidRPr="00D2575E">
        <w:t xml:space="preserve"> about 2.7 million people across the UK economy.</w:t>
      </w:r>
      <w:r>
        <w:t xml:space="preserve"> </w:t>
      </w:r>
    </w:p>
    <w:p w:rsidR="008421EA" w:rsidP="00DB3EAC">
      <w:pPr>
        <w:pStyle w:val="Answer"/>
      </w:pPr>
      <w:r w:rsidRPr="00B47529">
        <w:rPr>
          <w:b/>
          <w:i/>
        </w:rPr>
        <w:t>Andrea Hough:</w:t>
      </w:r>
      <w:r>
        <w:t xml:space="preserve"> </w:t>
      </w:r>
      <w:r w:rsidRPr="00D2575E">
        <w:t xml:space="preserve">Thank you for inviting me today. I am the managing director/owner of an SME manufacturing business based in Manchester. We are a specialist support solution </w:t>
      </w:r>
      <w:r w:rsidRPr="00D2575E">
        <w:t>provider for the defence and aerospace market.</w:t>
      </w:r>
      <w:r>
        <w:t xml:space="preserve"> </w:t>
      </w:r>
    </w:p>
    <w:p w:rsidR="008421EA" w:rsidP="00DB3EAC">
      <w:pPr>
        <w:pStyle w:val="Answer"/>
      </w:pPr>
      <w:r w:rsidRPr="00B47529">
        <w:rPr>
          <w:b/>
          <w:i/>
        </w:rPr>
        <w:t>Paul Davies:</w:t>
      </w:r>
      <w:r>
        <w:t xml:space="preserve"> </w:t>
      </w:r>
      <w:r w:rsidRPr="00D2575E">
        <w:t xml:space="preserve">Thank you for the invitation. I am the </w:t>
      </w:r>
      <w:r>
        <w:t>P</w:t>
      </w:r>
      <w:r w:rsidRPr="00D2575E">
        <w:t xml:space="preserve">resident and </w:t>
      </w:r>
      <w:r>
        <w:t>M</w:t>
      </w:r>
      <w:r w:rsidRPr="00D2575E">
        <w:t xml:space="preserve">anaging </w:t>
      </w:r>
      <w:r>
        <w:t>D</w:t>
      </w:r>
      <w:r w:rsidRPr="00D2575E">
        <w:t>irector of Alexander Dennis L</w:t>
      </w:r>
      <w:r>
        <w:t>t</w:t>
      </w:r>
      <w:r w:rsidRPr="00D2575E">
        <w:t>d. We are the UK</w:t>
      </w:r>
      <w:r>
        <w:t>’</w:t>
      </w:r>
      <w:r w:rsidRPr="00D2575E">
        <w:t>s largest bus and coach manufacturer.</w:t>
      </w:r>
      <w:r>
        <w:t xml:space="preserve"> </w:t>
      </w:r>
    </w:p>
    <w:p w:rsidR="008421EA" w:rsidP="00DB3EAC">
      <w:pPr>
        <w:pStyle w:val="Remark"/>
      </w:pPr>
      <w:r w:rsidRPr="00B47529">
        <w:rPr>
          <w:b/>
        </w:rPr>
        <w:t>The Chair:</w:t>
      </w:r>
      <w:r>
        <w:t xml:space="preserve"> Y</w:t>
      </w:r>
      <w:r w:rsidRPr="00D2575E">
        <w:t xml:space="preserve">ou have been having a </w:t>
      </w:r>
      <w:r>
        <w:t xml:space="preserve">really </w:t>
      </w:r>
      <w:r w:rsidRPr="00D2575E">
        <w:t xml:space="preserve">hard </w:t>
      </w:r>
      <w:r w:rsidRPr="00D2575E">
        <w:t>time recently, I guess.</w:t>
      </w:r>
      <w:r>
        <w:t xml:space="preserve"> </w:t>
      </w:r>
    </w:p>
    <w:p w:rsidR="008421EA" w:rsidP="00DB3EAC">
      <w:pPr>
        <w:pStyle w:val="Answer"/>
      </w:pPr>
      <w:r w:rsidRPr="00B47529">
        <w:rPr>
          <w:b/>
          <w:i/>
        </w:rPr>
        <w:t>Paul Davies:</w:t>
      </w:r>
      <w:r>
        <w:t xml:space="preserve"> </w:t>
      </w:r>
      <w:r w:rsidRPr="00D2575E">
        <w:t>We have indeed.</w:t>
      </w:r>
      <w:r>
        <w:t xml:space="preserve"> </w:t>
      </w:r>
    </w:p>
    <w:p w:rsidR="008421EA" w:rsidP="00DB3EAC">
      <w:pPr>
        <w:pStyle w:val="Question"/>
      </w:pPr>
      <w:r w:rsidRPr="00150615">
        <w:rPr>
          <w:b/>
        </w:rPr>
        <w:t>The Chair:</w:t>
      </w:r>
      <w:r>
        <w:t xml:space="preserve"> </w:t>
      </w:r>
      <w:r w:rsidRPr="00D2575E">
        <w:t xml:space="preserve">That brings me to my </w:t>
      </w:r>
      <w:r>
        <w:t xml:space="preserve">first </w:t>
      </w:r>
      <w:r w:rsidRPr="00D2575E">
        <w:t>question.</w:t>
      </w:r>
      <w:r>
        <w:t xml:space="preserve"> </w:t>
      </w:r>
      <w:r w:rsidRPr="00D2575E">
        <w:t xml:space="preserve">Are UK manufacturers in danger of losing their competitive position in world markets? </w:t>
      </w:r>
    </w:p>
    <w:p w:rsidR="008421EA" w:rsidP="00150615">
      <w:pPr>
        <w:pStyle w:val="Answer"/>
      </w:pPr>
      <w:r w:rsidRPr="00150615">
        <w:rPr>
          <w:b/>
          <w:i/>
        </w:rPr>
        <w:t>Paul Davies:</w:t>
      </w:r>
      <w:r>
        <w:t xml:space="preserve"> </w:t>
      </w:r>
      <w:r w:rsidRPr="00D2575E">
        <w:t>From a bus manufacturing perspective, without questio</w:t>
      </w:r>
      <w:r w:rsidRPr="00D2575E">
        <w:t>n</w:t>
      </w:r>
      <w:r>
        <w:t>,</w:t>
      </w:r>
      <w:r w:rsidRPr="00D2575E">
        <w:t xml:space="preserve"> there is a real threat of long</w:t>
      </w:r>
      <w:r w:rsidRPr="00D2575E">
        <w:noBreakHyphen/>
        <w:t>term damage to our industry</w:t>
      </w:r>
      <w:r>
        <w:t>,</w:t>
      </w:r>
      <w:r w:rsidRPr="00D2575E">
        <w:t xml:space="preserve"> given the ongoing uncertainty around demand for new fleet in our instance. It has wider implications on our </w:t>
      </w:r>
      <w:r w:rsidRPr="00D2575E">
        <w:t>sector</w:t>
      </w:r>
      <w:r>
        <w:t>,</w:t>
      </w:r>
      <w:r w:rsidRPr="00D2575E">
        <w:t xml:space="preserve"> because</w:t>
      </w:r>
      <w:r w:rsidRPr="00D2575E">
        <w:t xml:space="preserve"> it </w:t>
      </w:r>
      <w:r>
        <w:t xml:space="preserve">impacts </w:t>
      </w:r>
      <w:r w:rsidRPr="00D2575E">
        <w:t xml:space="preserve">not only on ADL and our manufacturing peers but </w:t>
      </w:r>
      <w:r>
        <w:t xml:space="preserve">on </w:t>
      </w:r>
      <w:r w:rsidRPr="00D2575E">
        <w:t>the UK</w:t>
      </w:r>
      <w:r w:rsidRPr="00D2575E">
        <w:noBreakHyphen/>
      </w:r>
      <w:r w:rsidRPr="00D2575E">
        <w:t>based supply chain that supports the industry.</w:t>
      </w:r>
    </w:p>
    <w:p w:rsidR="008421EA" w:rsidP="00DB3EAC">
      <w:pPr>
        <w:pStyle w:val="Answer"/>
      </w:pPr>
      <w:r w:rsidRPr="00D2575E">
        <w:t>From an ADL perspective, the UK is the absolute bedrock of our business, but we should not forget that the UK is a very well</w:t>
      </w:r>
      <w:r>
        <w:t>-</w:t>
      </w:r>
      <w:r w:rsidRPr="00D2575E">
        <w:t xml:space="preserve">respected point of reference internationally. Indeed, all </w:t>
      </w:r>
      <w:r>
        <w:t xml:space="preserve">the </w:t>
      </w:r>
      <w:r w:rsidRPr="00D2575E">
        <w:t>UK bus manufacturers h</w:t>
      </w:r>
      <w:r w:rsidRPr="00D2575E">
        <w:t xml:space="preserve">ave an international track record and aspirations </w:t>
      </w:r>
      <w:r>
        <w:t>on</w:t>
      </w:r>
      <w:r w:rsidRPr="00D2575E">
        <w:t xml:space="preserve"> one level or another. In our case</w:t>
      </w:r>
      <w:r>
        <w:t>,</w:t>
      </w:r>
      <w:r w:rsidRPr="00D2575E">
        <w:t xml:space="preserve"> we have grown and leveraged our success and resources in the UK </w:t>
      </w:r>
      <w:r>
        <w:t xml:space="preserve">to </w:t>
      </w:r>
      <w:r w:rsidRPr="00D2575E">
        <w:t xml:space="preserve">grow internationally in APAC, North </w:t>
      </w:r>
      <w:r w:rsidRPr="00D2575E">
        <w:t>America</w:t>
      </w:r>
      <w:r w:rsidRPr="00D2575E">
        <w:t xml:space="preserve"> and Europe.</w:t>
      </w:r>
      <w:r>
        <w:t xml:space="preserve"> In fact, </w:t>
      </w:r>
      <w:r w:rsidRPr="00D2575E">
        <w:t>10 years ago</w:t>
      </w:r>
      <w:r>
        <w:t>,</w:t>
      </w:r>
      <w:r w:rsidRPr="00D2575E">
        <w:t xml:space="preserve"> only 20% of our revenu</w:t>
      </w:r>
      <w:r w:rsidRPr="00D2575E">
        <w:t>es were UK derived</w:t>
      </w:r>
      <w:r>
        <w:t xml:space="preserve"> and t</w:t>
      </w:r>
      <w:r w:rsidRPr="00D2575E">
        <w:t xml:space="preserve">oday </w:t>
      </w:r>
      <w:r>
        <w:t>i</w:t>
      </w:r>
      <w:r w:rsidRPr="00D2575E">
        <w:t>t is 50%. If UK demand remains subdued for a sustained period</w:t>
      </w:r>
      <w:r>
        <w:t>,</w:t>
      </w:r>
      <w:r w:rsidRPr="00D2575E">
        <w:t xml:space="preserve"> or contracts further, </w:t>
      </w:r>
      <w:r>
        <w:t>i</w:t>
      </w:r>
      <w:r w:rsidRPr="00D2575E">
        <w:t xml:space="preserve">t would undoubtedly impact our ability to invest in </w:t>
      </w:r>
      <w:r>
        <w:t xml:space="preserve">and develop </w:t>
      </w:r>
      <w:r w:rsidRPr="00D2575E">
        <w:t xml:space="preserve">new products and resources, not only to maintain a strong UK business but </w:t>
      </w:r>
      <w:r>
        <w:t xml:space="preserve">to </w:t>
      </w:r>
      <w:r w:rsidRPr="00D2575E">
        <w:t>grow internationally.</w:t>
      </w:r>
    </w:p>
    <w:p w:rsidR="008421EA" w:rsidP="00DB3EAC">
      <w:pPr>
        <w:pStyle w:val="Answer"/>
      </w:pPr>
      <w:r w:rsidRPr="00B47529">
        <w:rPr>
          <w:b/>
          <w:i/>
        </w:rPr>
        <w:t>Andrea Hough:</w:t>
      </w:r>
      <w:r>
        <w:t xml:space="preserve"> </w:t>
      </w:r>
      <w:r w:rsidRPr="00D2575E">
        <w:t>As I sa</w:t>
      </w:r>
      <w:r>
        <w:t>id</w:t>
      </w:r>
      <w:r w:rsidRPr="00D2575E">
        <w:t>, I am part of defence industry</w:t>
      </w:r>
      <w:r>
        <w:t>, but</w:t>
      </w:r>
      <w:r w:rsidRPr="00D2575E">
        <w:t xml:space="preserve"> I </w:t>
      </w:r>
      <w:r>
        <w:t>have</w:t>
      </w:r>
      <w:r w:rsidRPr="00D2575E">
        <w:t xml:space="preserve"> spoke</w:t>
      </w:r>
      <w:r>
        <w:t>n</w:t>
      </w:r>
      <w:r w:rsidRPr="00D2575E">
        <w:t xml:space="preserve"> to quite a few of my local SMEs in different parts of manufacturing industry.</w:t>
      </w:r>
      <w:r>
        <w:t xml:space="preserve"> </w:t>
      </w:r>
      <w:r w:rsidRPr="00D2575E">
        <w:t>The f</w:t>
      </w:r>
      <w:r w:rsidRPr="00D2575E">
        <w:t xml:space="preserve">eedback I got was </w:t>
      </w:r>
      <w:r>
        <w:t xml:space="preserve">that, </w:t>
      </w:r>
      <w:r w:rsidRPr="00D2575E">
        <w:t xml:space="preserve">yes, there has </w:t>
      </w:r>
      <w:r w:rsidRPr="00D2575E">
        <w:t>definitely been</w:t>
      </w:r>
      <w:r w:rsidRPr="00D2575E">
        <w:t xml:space="preserve"> a slowdown of orders</w:t>
      </w:r>
      <w:r>
        <w:t>. O</w:t>
      </w:r>
      <w:r w:rsidRPr="00D2575E">
        <w:t>ne of the main things that they fed back to me was that closing deals around the world was much harder for some of them because of the restrictions on travel and the lack of trac</w:t>
      </w:r>
      <w:r w:rsidRPr="00D2575E">
        <w:t>k and trace at airports.</w:t>
      </w:r>
      <w:r>
        <w:t xml:space="preserve"> </w:t>
      </w:r>
      <w:r w:rsidRPr="00D2575E">
        <w:t xml:space="preserve">That </w:t>
      </w:r>
      <w:r>
        <w:t>i</w:t>
      </w:r>
      <w:r w:rsidRPr="00D2575E">
        <w:t>s impacting on the</w:t>
      </w:r>
      <w:r>
        <w:t>ir</w:t>
      </w:r>
      <w:r w:rsidRPr="00D2575E">
        <w:t xml:space="preserve"> being able to close a deal when they are in competition with other businesses around the world.</w:t>
      </w:r>
    </w:p>
    <w:p w:rsidR="008421EA" w:rsidRPr="00D2575E" w:rsidP="00DB3EAC">
      <w:pPr>
        <w:pStyle w:val="Answer"/>
      </w:pPr>
      <w:r w:rsidRPr="00D2575E">
        <w:t>The</w:t>
      </w:r>
      <w:r>
        <w:t>y expected that the</w:t>
      </w:r>
      <w:r w:rsidRPr="00D2575E">
        <w:t xml:space="preserve"> loss of skills </w:t>
      </w:r>
      <w:r>
        <w:t>due to</w:t>
      </w:r>
      <w:r w:rsidRPr="00D2575E">
        <w:t xml:space="preserve"> the reduction in apprenticeship take</w:t>
      </w:r>
      <w:r w:rsidRPr="00D2575E">
        <w:noBreakHyphen/>
        <w:t>ups this year, wh</w:t>
      </w:r>
      <w:r>
        <w:t>ere</w:t>
      </w:r>
      <w:r w:rsidRPr="00D2575E">
        <w:t xml:space="preserve"> some </w:t>
      </w:r>
      <w:r w:rsidRPr="00D2575E">
        <w:t xml:space="preserve">of them have had </w:t>
      </w:r>
      <w:r>
        <w:t>to</w:t>
      </w:r>
      <w:r w:rsidRPr="00D2575E">
        <w:t xml:space="preserve"> cut back</w:t>
      </w:r>
      <w:r>
        <w:t>,</w:t>
      </w:r>
      <w:r w:rsidRPr="00D2575E">
        <w:t xml:space="preserve"> would have a longer</w:t>
      </w:r>
      <w:r w:rsidRPr="00D2575E">
        <w:noBreakHyphen/>
        <w:t>term impact on their ability to support their international orders.</w:t>
      </w:r>
      <w:r>
        <w:t xml:space="preserve"> </w:t>
      </w:r>
      <w:r w:rsidRPr="00D2575E">
        <w:t>Finally, there was general concern among my network</w:t>
      </w:r>
      <w:r>
        <w:t xml:space="preserve"> about the</w:t>
      </w:r>
      <w:r w:rsidRPr="00D2575E">
        <w:t xml:space="preserve"> number of small businesses </w:t>
      </w:r>
      <w:r>
        <w:t>that</w:t>
      </w:r>
      <w:r w:rsidRPr="00D2575E">
        <w:t xml:space="preserve"> had taken advantage of CBILS, bounce</w:t>
      </w:r>
      <w:r w:rsidRPr="00D2575E">
        <w:noBreakHyphen/>
        <w:t>back lo</w:t>
      </w:r>
      <w:r w:rsidRPr="00D2575E">
        <w:t>ans, et cetera</w:t>
      </w:r>
      <w:r>
        <w:t xml:space="preserve">. Those </w:t>
      </w:r>
      <w:r w:rsidRPr="00D2575E">
        <w:t>were gr</w:t>
      </w:r>
      <w:r>
        <w:t>atefully</w:t>
      </w:r>
      <w:r w:rsidRPr="00D2575E">
        <w:t xml:space="preserve"> received</w:t>
      </w:r>
      <w:r>
        <w:t>, but t</w:t>
      </w:r>
      <w:r w:rsidRPr="00D2575E">
        <w:t xml:space="preserve">hey are worried about future viability when the repayments start in </w:t>
      </w:r>
      <w:r>
        <w:t xml:space="preserve">eight or </w:t>
      </w:r>
      <w:r w:rsidRPr="00D2575E">
        <w:t>10 months or so, and the impact that w</w:t>
      </w:r>
      <w:r>
        <w:t>ill</w:t>
      </w:r>
      <w:r w:rsidRPr="00D2575E">
        <w:t xml:space="preserve"> have on them being able to trade successfully internationally.</w:t>
      </w:r>
      <w:r>
        <w:t xml:space="preserve"> </w:t>
      </w:r>
    </w:p>
    <w:p w:rsidR="008421EA" w:rsidP="00DB3EAC">
      <w:pPr>
        <w:pStyle w:val="Answer"/>
      </w:pPr>
      <w:r w:rsidRPr="00B47529">
        <w:rPr>
          <w:b/>
          <w:i/>
        </w:rPr>
        <w:t>Ben Fletcher:</w:t>
      </w:r>
      <w:r>
        <w:t xml:space="preserve"> F</w:t>
      </w:r>
      <w:r w:rsidRPr="00D2575E">
        <w:t>rom o</w:t>
      </w:r>
      <w:r w:rsidRPr="00D2575E">
        <w:t xml:space="preserve">ur perspective, looking at </w:t>
      </w:r>
      <w:r>
        <w:t>it</w:t>
      </w:r>
      <w:r w:rsidRPr="00D2575E">
        <w:t xml:space="preserve"> pan</w:t>
      </w:r>
      <w:r>
        <w:t>-</w:t>
      </w:r>
      <w:r w:rsidRPr="00D2575E">
        <w:t xml:space="preserve">sector, the great advantage that Britain continues to have </w:t>
      </w:r>
      <w:r w:rsidRPr="00D2575E">
        <w:t>is</w:t>
      </w:r>
      <w:r w:rsidRPr="00D2575E">
        <w:t xml:space="preserve"> that we trade on the hallmark of quality. We are not competing with China for the assembly of iPhones and iPads</w:t>
      </w:r>
      <w:r>
        <w:t>;</w:t>
      </w:r>
      <w:r w:rsidRPr="00D2575E">
        <w:t xml:space="preserve"> we are a manufacturing nation </w:t>
      </w:r>
      <w:r>
        <w:t xml:space="preserve">with </w:t>
      </w:r>
      <w:r w:rsidRPr="00D2575E">
        <w:t>a reputation</w:t>
      </w:r>
      <w:r w:rsidRPr="00D2575E">
        <w:t xml:space="preserve"> for quality around the globe.</w:t>
      </w:r>
      <w:r>
        <w:t xml:space="preserve"> </w:t>
      </w:r>
      <w:r w:rsidRPr="00D2575E">
        <w:t xml:space="preserve">We do </w:t>
      </w:r>
      <w:r>
        <w:t xml:space="preserve">very </w:t>
      </w:r>
      <w:r w:rsidRPr="00D2575E">
        <w:t>high</w:t>
      </w:r>
      <w:r w:rsidRPr="00D2575E">
        <w:noBreakHyphen/>
        <w:t>quality, high</w:t>
      </w:r>
      <w:r w:rsidRPr="00D2575E">
        <w:noBreakHyphen/>
        <w:t>tech work</w:t>
      </w:r>
      <w:r>
        <w:t>, and</w:t>
      </w:r>
      <w:r w:rsidRPr="00D2575E">
        <w:t xml:space="preserve"> very specialist work, and that will not ebb away overnight.</w:t>
      </w:r>
    </w:p>
    <w:p w:rsidR="008421EA" w:rsidP="00DB3EAC">
      <w:pPr>
        <w:pStyle w:val="Answer"/>
      </w:pPr>
      <w:r w:rsidRPr="00D2575E">
        <w:t>Some of the concerns you have heard from Andrea and Paul are consistent with what we hear from o</w:t>
      </w:r>
      <w:r>
        <w:t>u</w:t>
      </w:r>
      <w:r w:rsidRPr="00D2575E">
        <w:t>r members.</w:t>
      </w:r>
      <w:r>
        <w:t xml:space="preserve"> </w:t>
      </w:r>
      <w:r w:rsidRPr="00D2575E">
        <w:t>There is a r</w:t>
      </w:r>
      <w:r w:rsidRPr="00D2575E">
        <w:t xml:space="preserve">eal challenge </w:t>
      </w:r>
      <w:r>
        <w:t>and,</w:t>
      </w:r>
      <w:r w:rsidRPr="00D2575E">
        <w:t xml:space="preserve"> as the domestic market is very low on demand</w:t>
      </w:r>
      <w:r>
        <w:t xml:space="preserve">, </w:t>
      </w:r>
      <w:r w:rsidRPr="00D2575E">
        <w:t>firms may close</w:t>
      </w:r>
      <w:r>
        <w:t>. B</w:t>
      </w:r>
      <w:r w:rsidRPr="00D2575E">
        <w:t>usiness</w:t>
      </w:r>
      <w:r>
        <w:t>es</w:t>
      </w:r>
      <w:r w:rsidRPr="00D2575E">
        <w:t xml:space="preserve"> cannot survive exclusively on either exports or the domestic market. Many of our firms require sales to both. </w:t>
      </w:r>
    </w:p>
    <w:p w:rsidR="008421EA" w:rsidP="00DB3EAC">
      <w:pPr>
        <w:pStyle w:val="Answer"/>
      </w:pPr>
      <w:r w:rsidRPr="00D2575E">
        <w:t xml:space="preserve">Manufactured goods account for almost half of </w:t>
      </w:r>
      <w:r>
        <w:t xml:space="preserve">all </w:t>
      </w:r>
      <w:r w:rsidRPr="00D2575E">
        <w:t>the UK</w:t>
      </w:r>
      <w:r>
        <w:t>’</w:t>
      </w:r>
      <w:r w:rsidRPr="00D2575E">
        <w:t>s exports</w:t>
      </w:r>
      <w:r>
        <w:t>,</w:t>
      </w:r>
      <w:r w:rsidRPr="00D2575E">
        <w:t xml:space="preserve"> </w:t>
      </w:r>
      <w:r>
        <w:t>al</w:t>
      </w:r>
      <w:r w:rsidRPr="00D2575E">
        <w:t xml:space="preserve">though manufacturing is only about 12% of the economy. That need is </w:t>
      </w:r>
      <w:r w:rsidRPr="00D2575E">
        <w:t>really important</w:t>
      </w:r>
      <w:r w:rsidRPr="00D2575E">
        <w:t>. If domestic demand continues to be low in some sectors</w:t>
      </w:r>
      <w:r>
        <w:t>—</w:t>
      </w:r>
      <w:r w:rsidRPr="00D2575E">
        <w:t xml:space="preserve">aerospace is a great example of that, </w:t>
      </w:r>
      <w:r>
        <w:t>and</w:t>
      </w:r>
      <w:r>
        <w:t xml:space="preserve"> I am sure</w:t>
      </w:r>
      <w:r w:rsidRPr="00D2575E">
        <w:t xml:space="preserve"> Paul Everitt can talk about </w:t>
      </w:r>
      <w:r>
        <w:t xml:space="preserve">that </w:t>
      </w:r>
      <w:r>
        <w:t>later</w:t>
      </w:r>
      <w:r>
        <w:t>—</w:t>
      </w:r>
      <w:r w:rsidRPr="00D2575E">
        <w:t>ther</w:t>
      </w:r>
      <w:r w:rsidRPr="00D2575E">
        <w:t xml:space="preserve">e </w:t>
      </w:r>
      <w:r>
        <w:t>will be</w:t>
      </w:r>
      <w:r w:rsidRPr="00D2575E">
        <w:t xml:space="preserve"> a real challenge </w:t>
      </w:r>
      <w:r>
        <w:t>in</w:t>
      </w:r>
      <w:r w:rsidRPr="00D2575E">
        <w:t xml:space="preserve"> the global market</w:t>
      </w:r>
      <w:r>
        <w:t>,</w:t>
      </w:r>
      <w:r w:rsidRPr="00D2575E">
        <w:t xml:space="preserve"> because firms without enough domestic demand may struggle to survive to take advantage of global orders. There are some real challenges. There is a very close relationship between the domestic market and the</w:t>
      </w:r>
      <w:r w:rsidRPr="00D2575E">
        <w:t xml:space="preserve"> export market.</w:t>
      </w:r>
      <w:r>
        <w:t xml:space="preserve"> </w:t>
      </w:r>
      <w:r w:rsidRPr="00D2575E">
        <w:t>If the domestic market continues to contract in some areas, there is a real problem for us being able to sell overseas.</w:t>
      </w:r>
      <w:r>
        <w:t xml:space="preserve"> </w:t>
      </w:r>
    </w:p>
    <w:p w:rsidR="008421EA" w:rsidP="00DB3EAC">
      <w:pPr>
        <w:pStyle w:val="Answer"/>
      </w:pPr>
      <w:r w:rsidRPr="00B47529">
        <w:rPr>
          <w:b/>
          <w:i/>
        </w:rPr>
        <w:t>Paul Everitt:</w:t>
      </w:r>
      <w:r>
        <w:t xml:space="preserve"> </w:t>
      </w:r>
      <w:r w:rsidRPr="00D2575E">
        <w:t>I absolutely agree that there are significant risks for the UK in that it will lose capability in the com</w:t>
      </w:r>
      <w:r w:rsidRPr="00D2575E">
        <w:t xml:space="preserve">ing period and be poorly placed to compete internationally. From an aerospace perspective, what we see in a variety of countries, notably France, </w:t>
      </w:r>
      <w:r w:rsidRPr="00D2575E">
        <w:t>Germany</w:t>
      </w:r>
      <w:r w:rsidRPr="00D2575E">
        <w:t xml:space="preserve"> and the US, </w:t>
      </w:r>
      <w:r>
        <w:t xml:space="preserve">is </w:t>
      </w:r>
      <w:r w:rsidRPr="00D2575E">
        <w:t>specific and tailored support being provided to their airlines and their aerospace sect</w:t>
      </w:r>
      <w:r w:rsidRPr="00D2575E">
        <w:t>ors</w:t>
      </w:r>
      <w:r>
        <w:t>. In</w:t>
      </w:r>
      <w:r w:rsidRPr="00D2575E">
        <w:t xml:space="preserve"> effect, their </w:t>
      </w:r>
      <w:r w:rsidRPr="00D2575E">
        <w:t>Governments</w:t>
      </w:r>
      <w:r w:rsidRPr="00D2575E">
        <w:t xml:space="preserve"> are buying future market share. They are ensuring that they have</w:t>
      </w:r>
      <w:r>
        <w:t xml:space="preserve"> </w:t>
      </w:r>
      <w:r w:rsidRPr="00D2575E">
        <w:t xml:space="preserve">a level of domestic demand </w:t>
      </w:r>
      <w:r>
        <w:t>by</w:t>
      </w:r>
      <w:r w:rsidRPr="00D2575E">
        <w:t xml:space="preserve"> protecting their airlines</w:t>
      </w:r>
      <w:r>
        <w:t xml:space="preserve"> </w:t>
      </w:r>
      <w:r w:rsidRPr="00D2575E">
        <w:t>and</w:t>
      </w:r>
      <w:r>
        <w:t>, by</w:t>
      </w:r>
      <w:r w:rsidRPr="00D2575E">
        <w:t xml:space="preserve"> providing support to their aerospace manufacturers</w:t>
      </w:r>
      <w:r>
        <w:t>,</w:t>
      </w:r>
      <w:r w:rsidRPr="00D2575E">
        <w:t xml:space="preserve"> </w:t>
      </w:r>
      <w:r w:rsidRPr="00D2575E">
        <w:t xml:space="preserve">ensuring </w:t>
      </w:r>
      <w:r>
        <w:t xml:space="preserve">that </w:t>
      </w:r>
      <w:r w:rsidRPr="00D2575E">
        <w:t>they are bett</w:t>
      </w:r>
      <w:r>
        <w:t>er</w:t>
      </w:r>
      <w:r w:rsidRPr="00D2575E">
        <w:t xml:space="preserve"> placed to t</w:t>
      </w:r>
      <w:r w:rsidRPr="00D2575E">
        <w:t>ake advantage of the upturn in demand in the years ahead.</w:t>
      </w:r>
    </w:p>
    <w:p w:rsidR="008421EA" w:rsidP="00DB3EAC">
      <w:pPr>
        <w:pStyle w:val="Answer"/>
      </w:pPr>
      <w:r w:rsidRPr="00D2575E">
        <w:t xml:space="preserve">From a UK perspective, </w:t>
      </w:r>
      <w:r>
        <w:t>it</w:t>
      </w:r>
      <w:r w:rsidRPr="00D2575E">
        <w:t xml:space="preserve"> is a great worry</w:t>
      </w:r>
      <w:r>
        <w:t>;</w:t>
      </w:r>
      <w:r w:rsidRPr="00D2575E">
        <w:t xml:space="preserve"> all sectors are struggling, </w:t>
      </w:r>
      <w:r w:rsidRPr="00D2575E">
        <w:t xml:space="preserve">aerospace in particular, </w:t>
      </w:r>
      <w:r>
        <w:t>from</w:t>
      </w:r>
      <w:r w:rsidRPr="00D2575E">
        <w:t xml:space="preserve"> the impact of the pandemic</w:t>
      </w:r>
      <w:r>
        <w:t>. F</w:t>
      </w:r>
      <w:r w:rsidRPr="00D2575E">
        <w:t>or us</w:t>
      </w:r>
      <w:r>
        <w:t>, there</w:t>
      </w:r>
      <w:r w:rsidRPr="00D2575E">
        <w:t xml:space="preserve"> is perhaps a more strategic issue about how well we </w:t>
      </w:r>
      <w:r>
        <w:t>wi</w:t>
      </w:r>
      <w:r>
        <w:t>ll</w:t>
      </w:r>
      <w:r w:rsidRPr="00D2575E">
        <w:t xml:space="preserve"> be placed, both to deal with the return</w:t>
      </w:r>
      <w:r>
        <w:t xml:space="preserve">, </w:t>
      </w:r>
      <w:r w:rsidRPr="00D2575E">
        <w:t>hopefully</w:t>
      </w:r>
      <w:r>
        <w:t xml:space="preserve">, </w:t>
      </w:r>
      <w:r w:rsidRPr="00D2575E">
        <w:t>of demand</w:t>
      </w:r>
      <w:r>
        <w:t>,</w:t>
      </w:r>
      <w:r w:rsidRPr="00D2575E">
        <w:t xml:space="preserve"> but</w:t>
      </w:r>
      <w:r>
        <w:t>,</w:t>
      </w:r>
      <w:r w:rsidRPr="00D2575E">
        <w:t xml:space="preserve"> more importantly, some of the big technology shifts </w:t>
      </w:r>
      <w:r>
        <w:t>that</w:t>
      </w:r>
      <w:r w:rsidRPr="00D2575E">
        <w:t xml:space="preserve"> </w:t>
      </w:r>
      <w:r>
        <w:t>will</w:t>
      </w:r>
      <w:r w:rsidRPr="00D2575E">
        <w:t xml:space="preserve"> occur over the next five to 10 years.</w:t>
      </w:r>
      <w:r>
        <w:t xml:space="preserve"> </w:t>
      </w:r>
    </w:p>
    <w:p w:rsidR="008421EA" w:rsidP="00DB3EAC">
      <w:pPr>
        <w:pStyle w:val="Remark"/>
      </w:pPr>
      <w:r w:rsidRPr="000941BA">
        <w:rPr>
          <w:b/>
        </w:rPr>
        <w:t>Baroness Bowles of Berkhamsted:</w:t>
      </w:r>
      <w:r>
        <w:t xml:space="preserve"> </w:t>
      </w:r>
      <w:r w:rsidRPr="00D2575E">
        <w:t>I want to follow up on what was said about manufactu</w:t>
      </w:r>
      <w:r w:rsidRPr="00D2575E">
        <w:t>ring being 50% of exports.</w:t>
      </w:r>
      <w:r>
        <w:t xml:space="preserve"> </w:t>
      </w:r>
      <w:r w:rsidRPr="00D2575E">
        <w:t xml:space="preserve">Is that measured in the </w:t>
      </w:r>
      <w:r w:rsidRPr="00D2575E">
        <w:t>end product</w:t>
      </w:r>
      <w:r>
        <w:t xml:space="preserve"> as to h</w:t>
      </w:r>
      <w:r w:rsidRPr="00D2575E">
        <w:t>ow much of what is in th</w:t>
      </w:r>
      <w:r>
        <w:t>e</w:t>
      </w:r>
      <w:r w:rsidRPr="00D2575E">
        <w:t xml:space="preserve"> product </w:t>
      </w:r>
      <w:r>
        <w:t>is</w:t>
      </w:r>
      <w:r w:rsidRPr="00D2575E">
        <w:t xml:space="preserve"> not of UK origin? </w:t>
      </w:r>
    </w:p>
    <w:p w:rsidR="008421EA" w:rsidP="00DB3EAC">
      <w:pPr>
        <w:pStyle w:val="Answer"/>
      </w:pPr>
      <w:r w:rsidRPr="000941BA">
        <w:rPr>
          <w:b/>
          <w:i/>
        </w:rPr>
        <w:t>Paul Davies:</w:t>
      </w:r>
      <w:r>
        <w:t xml:space="preserve"> I</w:t>
      </w:r>
      <w:r w:rsidRPr="00D2575E">
        <w:t xml:space="preserve">t </w:t>
      </w:r>
      <w:r>
        <w:t>i</w:t>
      </w:r>
      <w:r w:rsidRPr="00D2575E">
        <w:t>s a revenue split, more than anything else.</w:t>
      </w:r>
      <w:r>
        <w:t xml:space="preserve"> </w:t>
      </w:r>
    </w:p>
    <w:p w:rsidR="008421EA" w:rsidP="00DB3EAC">
      <w:pPr>
        <w:pStyle w:val="Remark"/>
      </w:pPr>
      <w:r w:rsidRPr="000941BA">
        <w:rPr>
          <w:b/>
        </w:rPr>
        <w:t>Baroness Bowles of Berkhamsted:</w:t>
      </w:r>
      <w:r>
        <w:t xml:space="preserve"> Q</w:t>
      </w:r>
      <w:r w:rsidRPr="00D2575E">
        <w:t>uite a lot of</w:t>
      </w:r>
      <w:r>
        <w:t xml:space="preserve"> i</w:t>
      </w:r>
      <w:r w:rsidRPr="00D2575E">
        <w:t xml:space="preserve">t has </w:t>
      </w:r>
      <w:r w:rsidRPr="00D2575E">
        <w:t>probably been imported before it has had things done to it and re</w:t>
      </w:r>
      <w:r w:rsidRPr="00D2575E">
        <w:noBreakHyphen/>
        <w:t>exported as a product.</w:t>
      </w:r>
      <w:r>
        <w:t xml:space="preserve"> </w:t>
      </w:r>
    </w:p>
    <w:p w:rsidR="008421EA" w:rsidP="00DB3EAC">
      <w:pPr>
        <w:pStyle w:val="Answer"/>
      </w:pPr>
      <w:r w:rsidRPr="000941BA">
        <w:rPr>
          <w:b/>
          <w:i/>
        </w:rPr>
        <w:t>Paul Davies:</w:t>
      </w:r>
      <w:r>
        <w:t xml:space="preserve"> </w:t>
      </w:r>
      <w:r w:rsidRPr="00D2575E">
        <w:t>There will be a mix.</w:t>
      </w:r>
      <w:r>
        <w:t xml:space="preserve"> </w:t>
      </w:r>
      <w:r w:rsidRPr="00D2575E">
        <w:t xml:space="preserve">I would make the point, though, that the design expertise and development element </w:t>
      </w:r>
      <w:r w:rsidRPr="00D2575E">
        <w:t>originates</w:t>
      </w:r>
      <w:r w:rsidRPr="00D2575E">
        <w:t xml:space="preserve"> </w:t>
      </w:r>
      <w:r>
        <w:t>in</w:t>
      </w:r>
      <w:r w:rsidRPr="00D2575E">
        <w:t xml:space="preserve"> the UK, so that is UK derived value.</w:t>
      </w:r>
      <w:r>
        <w:t xml:space="preserve"> </w:t>
      </w:r>
    </w:p>
    <w:p w:rsidR="008421EA" w:rsidP="00DB3EAC">
      <w:pPr>
        <w:pStyle w:val="Remark"/>
      </w:pPr>
      <w:r w:rsidRPr="000941BA">
        <w:rPr>
          <w:b/>
        </w:rPr>
        <w:t>Baroness Bowles of Berkhamsted:</w:t>
      </w:r>
      <w:r>
        <w:t xml:space="preserve"> </w:t>
      </w:r>
      <w:r w:rsidRPr="00D2575E">
        <w:t>Understood.</w:t>
      </w:r>
      <w:r>
        <w:t xml:space="preserve">  </w:t>
      </w:r>
    </w:p>
    <w:p w:rsidR="008421EA" w:rsidP="00DB3EAC">
      <w:pPr>
        <w:pStyle w:val="Remark"/>
      </w:pPr>
      <w:r w:rsidRPr="000941BA">
        <w:rPr>
          <w:b/>
        </w:rPr>
        <w:t>Lord Fox:</w:t>
      </w:r>
      <w:r>
        <w:t xml:space="preserve"> </w:t>
      </w:r>
      <w:r w:rsidRPr="00D2575E">
        <w:t>We heard from the previous witnesses that there might be a case for sector s</w:t>
      </w:r>
      <w:r>
        <w:t>upport</w:t>
      </w:r>
      <w:r w:rsidRPr="00D2575E">
        <w:t xml:space="preserve"> to maintain capability.</w:t>
      </w:r>
      <w:r>
        <w:t xml:space="preserve"> </w:t>
      </w:r>
      <w:r w:rsidRPr="00D2575E">
        <w:t>Paul Everitt, you alluded to that.</w:t>
      </w:r>
      <w:r>
        <w:t xml:space="preserve"> </w:t>
      </w:r>
      <w:r w:rsidRPr="00D2575E">
        <w:t>I assum</w:t>
      </w:r>
      <w:r>
        <w:t>e</w:t>
      </w:r>
      <w:r w:rsidRPr="00D2575E">
        <w:t xml:space="preserve"> that you</w:t>
      </w:r>
      <w:r>
        <w:t>, and similarly Make UK,</w:t>
      </w:r>
      <w:r w:rsidRPr="00D2575E">
        <w:t xml:space="preserve"> have put the c</w:t>
      </w:r>
      <w:r w:rsidRPr="00D2575E">
        <w:t>ase for sector support to government. What response are you getting?</w:t>
      </w:r>
      <w:r>
        <w:t xml:space="preserve"> </w:t>
      </w:r>
      <w:r w:rsidRPr="00D2575E">
        <w:t>What are you asking for to try to deliver support for skills and businesses across the UK?</w:t>
      </w:r>
      <w:r>
        <w:t xml:space="preserve"> </w:t>
      </w:r>
    </w:p>
    <w:p w:rsidR="008421EA" w:rsidP="00DB3EAC">
      <w:pPr>
        <w:pStyle w:val="Answer"/>
      </w:pPr>
      <w:r w:rsidRPr="000941BA">
        <w:rPr>
          <w:b/>
          <w:i/>
        </w:rPr>
        <w:t>Paul Everitt:</w:t>
      </w:r>
      <w:r>
        <w:t xml:space="preserve"> </w:t>
      </w:r>
      <w:r w:rsidRPr="00D2575E">
        <w:t>Yes,</w:t>
      </w:r>
      <w:r>
        <w:t xml:space="preserve"> </w:t>
      </w:r>
      <w:r w:rsidRPr="00D2575E">
        <w:t>we have been making a case for sector</w:t>
      </w:r>
      <w:r w:rsidRPr="00D2575E">
        <w:noBreakHyphen/>
        <w:t>specific support.</w:t>
      </w:r>
      <w:r>
        <w:t xml:space="preserve"> </w:t>
      </w:r>
      <w:r w:rsidRPr="00D2575E">
        <w:t>Currently</w:t>
      </w:r>
      <w:r>
        <w:t>,</w:t>
      </w:r>
      <w:r w:rsidRPr="00D2575E">
        <w:t xml:space="preserve"> there is </w:t>
      </w:r>
      <w:r w:rsidRPr="00D2575E">
        <w:t xml:space="preserve">a package of measures </w:t>
      </w:r>
      <w:r>
        <w:t xml:space="preserve">that are </w:t>
      </w:r>
      <w:r w:rsidRPr="00D2575E">
        <w:t>both specific and more general.</w:t>
      </w:r>
      <w:r>
        <w:t xml:space="preserve"> Perhaps</w:t>
      </w:r>
      <w:r w:rsidRPr="00D2575E">
        <w:t xml:space="preserve"> I </w:t>
      </w:r>
      <w:r>
        <w:t xml:space="preserve">could address </w:t>
      </w:r>
      <w:r w:rsidRPr="00D2575E">
        <w:t xml:space="preserve">the two specific asks </w:t>
      </w:r>
      <w:r>
        <w:t xml:space="preserve">that </w:t>
      </w:r>
      <w:r w:rsidRPr="00D2575E">
        <w:t>we have made of government, which are being presented as part of</w:t>
      </w:r>
      <w:r>
        <w:t xml:space="preserve"> bid</w:t>
      </w:r>
      <w:r w:rsidRPr="00D2575E">
        <w:t xml:space="preserve">s </w:t>
      </w:r>
      <w:r>
        <w:t>in</w:t>
      </w:r>
      <w:r w:rsidRPr="00D2575E">
        <w:t xml:space="preserve"> the spending review</w:t>
      </w:r>
      <w:r>
        <w:t>.</w:t>
      </w:r>
    </w:p>
    <w:p w:rsidR="008421EA" w:rsidP="00DB3EAC">
      <w:pPr>
        <w:pStyle w:val="Answer"/>
      </w:pPr>
      <w:r w:rsidRPr="00D2575E">
        <w:t>One is a significant increase in R&amp;D funding for</w:t>
      </w:r>
      <w:r w:rsidRPr="00D2575E">
        <w:t xml:space="preserve"> the </w:t>
      </w:r>
      <w:r>
        <w:t>A</w:t>
      </w:r>
      <w:r w:rsidRPr="00D2575E">
        <w:t xml:space="preserve">erospace </w:t>
      </w:r>
      <w:r>
        <w:t>T</w:t>
      </w:r>
      <w:r w:rsidRPr="00D2575E">
        <w:t xml:space="preserve">echnology </w:t>
      </w:r>
      <w:r>
        <w:t>I</w:t>
      </w:r>
      <w:r w:rsidRPr="00D2575E">
        <w:t xml:space="preserve">nstitute, so that the UK can </w:t>
      </w:r>
      <w:r>
        <w:t xml:space="preserve">take and </w:t>
      </w:r>
      <w:r w:rsidRPr="00D2575E">
        <w:t>retain leadership in delivering net zero aviation for the next generation of aircraft.</w:t>
      </w:r>
      <w:r>
        <w:t xml:space="preserve"> </w:t>
      </w:r>
    </w:p>
    <w:p w:rsidR="008421EA" w:rsidP="00DB3EAC">
      <w:pPr>
        <w:pStyle w:val="Answer"/>
      </w:pPr>
      <w:r>
        <w:t>Our</w:t>
      </w:r>
      <w:r w:rsidRPr="00D2575E">
        <w:t xml:space="preserve"> second specific ask is </w:t>
      </w:r>
      <w:r>
        <w:t>about</w:t>
      </w:r>
      <w:r w:rsidRPr="00D2575E">
        <w:t xml:space="preserve"> providing long</w:t>
      </w:r>
      <w:r w:rsidRPr="00D2575E">
        <w:noBreakHyphen/>
        <w:t>term capital funding for the UK supply chain.</w:t>
      </w:r>
      <w:r>
        <w:t xml:space="preserve"> </w:t>
      </w:r>
      <w:r w:rsidRPr="00D2575E">
        <w:t>Patient c</w:t>
      </w:r>
      <w:r w:rsidRPr="00D2575E">
        <w:t xml:space="preserve">apital is a proposition </w:t>
      </w:r>
      <w:r>
        <w:t xml:space="preserve">that </w:t>
      </w:r>
      <w:r w:rsidRPr="00D2575E">
        <w:t>includes some support from government, some support from industry itself</w:t>
      </w:r>
      <w:r>
        <w:t>,</w:t>
      </w:r>
      <w:r w:rsidRPr="00D2575E">
        <w:t xml:space="preserve"> and</w:t>
      </w:r>
      <w:r>
        <w:t xml:space="preserve"> the</w:t>
      </w:r>
      <w:r w:rsidRPr="00D2575E">
        <w:t xml:space="preserve"> leveraging </w:t>
      </w:r>
      <w:r>
        <w:t xml:space="preserve">of </w:t>
      </w:r>
      <w:r w:rsidRPr="00D2575E">
        <w:t>significant private equity to provide funding</w:t>
      </w:r>
      <w:r>
        <w:t xml:space="preserve"> that </w:t>
      </w:r>
      <w:r w:rsidRPr="00D2575E">
        <w:t>is not debt funding but more longer term</w:t>
      </w:r>
      <w:r>
        <w:t>,</w:t>
      </w:r>
      <w:r w:rsidRPr="00D2575E">
        <w:t xml:space="preserve"> so that companies are </w:t>
      </w:r>
      <w:r>
        <w:t xml:space="preserve">not only </w:t>
      </w:r>
      <w:r w:rsidRPr="00D2575E">
        <w:t xml:space="preserve">able to meet the liquidity challenges </w:t>
      </w:r>
      <w:r>
        <w:t xml:space="preserve">that </w:t>
      </w:r>
      <w:r w:rsidRPr="00D2575E">
        <w:t>they will face over the coming six to 12 months</w:t>
      </w:r>
      <w:r>
        <w:t>,</w:t>
      </w:r>
      <w:r w:rsidRPr="00D2575E">
        <w:t xml:space="preserve"> but </w:t>
      </w:r>
      <w:r>
        <w:t xml:space="preserve">will </w:t>
      </w:r>
      <w:r w:rsidRPr="00D2575E">
        <w:t>have the resources they need to invest in their own productivity and technology, so they are placed for the long term.</w:t>
      </w:r>
      <w:r>
        <w:t xml:space="preserve"> </w:t>
      </w:r>
    </w:p>
    <w:p w:rsidR="008421EA" w:rsidRPr="00D2575E" w:rsidP="00DB3EAC">
      <w:pPr>
        <w:pStyle w:val="Remark"/>
      </w:pPr>
      <w:r w:rsidRPr="000941BA">
        <w:rPr>
          <w:b/>
        </w:rPr>
        <w:t>Lor</w:t>
      </w:r>
      <w:r w:rsidRPr="000941BA">
        <w:rPr>
          <w:b/>
        </w:rPr>
        <w:t>d Fox:</w:t>
      </w:r>
      <w:r>
        <w:t xml:space="preserve"> </w:t>
      </w:r>
      <w:r w:rsidRPr="00D2575E">
        <w:t>It might be good if you could write to us with details of the structure of that funding</w:t>
      </w:r>
      <w:r>
        <w:t>,</w:t>
      </w:r>
      <w:r w:rsidRPr="00D2575E">
        <w:t xml:space="preserve"> because it sound</w:t>
      </w:r>
      <w:r>
        <w:t>s</w:t>
      </w:r>
      <w:r w:rsidRPr="00D2575E">
        <w:t xml:space="preserve"> quite complex.</w:t>
      </w:r>
    </w:p>
    <w:p w:rsidR="008421EA" w:rsidP="00DB3EAC">
      <w:pPr>
        <w:pStyle w:val="Answer"/>
      </w:pPr>
      <w:r w:rsidRPr="000941BA">
        <w:rPr>
          <w:b/>
          <w:i/>
        </w:rPr>
        <w:t>Paul Everitt:</w:t>
      </w:r>
      <w:r>
        <w:t xml:space="preserve"> </w:t>
      </w:r>
      <w:r w:rsidRPr="00D2575E">
        <w:t>I would be absolutely delighted.</w:t>
      </w:r>
      <w:r>
        <w:t xml:space="preserve"> </w:t>
      </w:r>
      <w:r w:rsidRPr="00D2575E">
        <w:t>It is very common</w:t>
      </w:r>
      <w:r>
        <w:t>,</w:t>
      </w:r>
      <w:r w:rsidRPr="00D2575E">
        <w:t xml:space="preserve"> because it is being used in other countries for similar purpo</w:t>
      </w:r>
      <w:r w:rsidRPr="00D2575E">
        <w:t>ses</w:t>
      </w:r>
      <w:r>
        <w:t>,</w:t>
      </w:r>
      <w:r w:rsidRPr="00D2575E">
        <w:t xml:space="preserve"> but we are happy to write.</w:t>
      </w:r>
      <w:r>
        <w:t xml:space="preserve"> </w:t>
      </w:r>
    </w:p>
    <w:p w:rsidR="008421EA" w:rsidP="00DB3EAC">
      <w:pPr>
        <w:pStyle w:val="Remark"/>
      </w:pPr>
      <w:r w:rsidRPr="000941BA">
        <w:rPr>
          <w:b/>
        </w:rPr>
        <w:t>The Chair:</w:t>
      </w:r>
      <w:r>
        <w:t xml:space="preserve"> </w:t>
      </w:r>
      <w:r w:rsidRPr="00D2575E">
        <w:t xml:space="preserve">Lord Monks wants to ask a question </w:t>
      </w:r>
      <w:r>
        <w:t xml:space="preserve">that is </w:t>
      </w:r>
      <w:r w:rsidRPr="00D2575E">
        <w:t>related to th</w:t>
      </w:r>
      <w:r>
        <w:t>at,</w:t>
      </w:r>
      <w:r w:rsidRPr="00D2575E">
        <w:t xml:space="preserve"> </w:t>
      </w:r>
      <w:r>
        <w:t>but</w:t>
      </w:r>
      <w:r w:rsidRPr="00D2575E">
        <w:t xml:space="preserve"> slightly broader.</w:t>
      </w:r>
      <w:r>
        <w:t xml:space="preserve"> </w:t>
      </w:r>
    </w:p>
    <w:p w:rsidR="008421EA" w:rsidP="00DB3EAC">
      <w:pPr>
        <w:pStyle w:val="Question"/>
      </w:pPr>
      <w:r w:rsidRPr="000941BA">
        <w:rPr>
          <w:b/>
        </w:rPr>
        <w:t>Lord Monks:</w:t>
      </w:r>
      <w:r>
        <w:t xml:space="preserve"> H</w:t>
      </w:r>
      <w:r w:rsidRPr="00D2575E">
        <w:t>ow effective have you found the Government</w:t>
      </w:r>
      <w:r>
        <w:t>’</w:t>
      </w:r>
      <w:r w:rsidRPr="00D2575E">
        <w:t>s employment and financial support schemes</w:t>
      </w:r>
      <w:r>
        <w:t>?</w:t>
      </w:r>
      <w:r w:rsidRPr="00D2575E">
        <w:t xml:space="preserve"> Perhaps I could chuck in a more topical question.</w:t>
      </w:r>
      <w:r>
        <w:t xml:space="preserve"> </w:t>
      </w:r>
      <w:r w:rsidRPr="00D2575E">
        <w:t xml:space="preserve">Looking forward, is the requirement in the </w:t>
      </w:r>
      <w:r>
        <w:t>job support scheme</w:t>
      </w:r>
      <w:r w:rsidRPr="00D2575E">
        <w:t xml:space="preserve"> for workers to be working </w:t>
      </w:r>
      <w:r>
        <w:t xml:space="preserve">a </w:t>
      </w:r>
      <w:r w:rsidRPr="00D2575E">
        <w:t>third of their hours viable in the manufacturing sector?</w:t>
      </w:r>
      <w:r>
        <w:t xml:space="preserve"> </w:t>
      </w:r>
    </w:p>
    <w:p w:rsidR="008421EA" w:rsidP="00DB3EAC">
      <w:pPr>
        <w:pStyle w:val="Answer"/>
      </w:pPr>
      <w:r w:rsidRPr="004C2FD2">
        <w:rPr>
          <w:b/>
          <w:i/>
        </w:rPr>
        <w:t>Paul Everitt:</w:t>
      </w:r>
      <w:r>
        <w:t xml:space="preserve"> T</w:t>
      </w:r>
      <w:r w:rsidRPr="00D2575E">
        <w:t xml:space="preserve">he furlough </w:t>
      </w:r>
      <w:r>
        <w:t xml:space="preserve">and </w:t>
      </w:r>
      <w:r w:rsidRPr="00D2575E">
        <w:t>job retention scheme</w:t>
      </w:r>
      <w:r>
        <w:t>s were</w:t>
      </w:r>
      <w:r w:rsidRPr="00D2575E">
        <w:t xml:space="preserve"> very successful.</w:t>
      </w:r>
      <w:r>
        <w:t xml:space="preserve"> </w:t>
      </w:r>
      <w:r w:rsidRPr="00D2575E">
        <w:t>There was a big take</w:t>
      </w:r>
      <w:r>
        <w:t>-</w:t>
      </w:r>
      <w:r w:rsidRPr="00D2575E">
        <w:t>up</w:t>
      </w:r>
      <w:r>
        <w:t>,</w:t>
      </w:r>
      <w:r w:rsidRPr="00D2575E">
        <w:t xml:space="preserve"> certainly across the aerospace sector.</w:t>
      </w:r>
      <w:r>
        <w:t xml:space="preserve"> </w:t>
      </w:r>
      <w:r w:rsidRPr="00D2575E">
        <w:t>The picture is a bit more mixed with the various loan schemes.</w:t>
      </w:r>
      <w:r>
        <w:t xml:space="preserve"> </w:t>
      </w:r>
      <w:r w:rsidRPr="00D2575E">
        <w:t xml:space="preserve">Some companies do not want to take on debt finance. Some felt </w:t>
      </w:r>
      <w:r>
        <w:t xml:space="preserve">that </w:t>
      </w:r>
      <w:r w:rsidRPr="00D2575E">
        <w:t>they had enough liquidity</w:t>
      </w:r>
      <w:r>
        <w:t>,</w:t>
      </w:r>
      <w:r w:rsidRPr="00D2575E">
        <w:t xml:space="preserve"> and others were l</w:t>
      </w:r>
      <w:r w:rsidRPr="00D2575E">
        <w:t xml:space="preserve">ooking for other measures, hence the development of the proposition we </w:t>
      </w:r>
      <w:r>
        <w:t>made</w:t>
      </w:r>
      <w:r w:rsidRPr="00D2575E">
        <w:t>.</w:t>
      </w:r>
    </w:p>
    <w:p w:rsidR="008421EA" w:rsidP="00DB3EAC">
      <w:pPr>
        <w:pStyle w:val="Answer"/>
      </w:pPr>
      <w:r w:rsidRPr="00D2575E">
        <w:t xml:space="preserve">As we look forward to the </w:t>
      </w:r>
      <w:r>
        <w:t>j</w:t>
      </w:r>
      <w:r w:rsidRPr="00D2575E">
        <w:t xml:space="preserve">ob </w:t>
      </w:r>
      <w:r>
        <w:t>s</w:t>
      </w:r>
      <w:r w:rsidRPr="00D2575E">
        <w:t xml:space="preserve">upport </w:t>
      </w:r>
      <w:r>
        <w:t>s</w:t>
      </w:r>
      <w:r w:rsidRPr="00D2575E">
        <w:t xml:space="preserve">cheme, the challenge for many is that they have already made assessments of their future demand and are restructuring their </w:t>
      </w:r>
      <w:r w:rsidRPr="00D2575E">
        <w:t>businesses.</w:t>
      </w:r>
      <w:r>
        <w:t xml:space="preserve"> </w:t>
      </w:r>
      <w:r w:rsidRPr="00D2575E">
        <w:t xml:space="preserve">Sadly, we have seen a high number of redundancies across the sector. Although the support scheme is relatively attractive, </w:t>
      </w:r>
      <w:r>
        <w:t xml:space="preserve">it is not long enough, </w:t>
      </w:r>
      <w:r w:rsidRPr="00D2575E">
        <w:t>at only six months</w:t>
      </w:r>
      <w:r>
        <w:t xml:space="preserve">, </w:t>
      </w:r>
      <w:r w:rsidRPr="00D2575E">
        <w:t xml:space="preserve">to provide the assurance </w:t>
      </w:r>
      <w:r>
        <w:t xml:space="preserve">that </w:t>
      </w:r>
      <w:r w:rsidRPr="00D2575E">
        <w:t>companies need. In our sector</w:t>
      </w:r>
      <w:r>
        <w:t>,</w:t>
      </w:r>
      <w:r w:rsidRPr="00D2575E">
        <w:t xml:space="preserve"> we are likely to </w:t>
      </w:r>
      <w:r w:rsidRPr="00D2575E">
        <w:t>be in a period of relatively low demand for perhaps as long as another 18 months to two years</w:t>
      </w:r>
      <w:r>
        <w:t>. T</w:t>
      </w:r>
      <w:r w:rsidRPr="00D2575E">
        <w:t xml:space="preserve">he phrase that has been used </w:t>
      </w:r>
      <w:r>
        <w:t xml:space="preserve">about the six-month scheme </w:t>
      </w:r>
      <w:r w:rsidRPr="00D2575E">
        <w:t>is</w:t>
      </w:r>
      <w:r>
        <w:t xml:space="preserve"> that</w:t>
      </w:r>
      <w:r w:rsidRPr="00D2575E">
        <w:t xml:space="preserve"> a bridge that only goes </w:t>
      </w:r>
      <w:r w:rsidRPr="00D2575E">
        <w:t>half</w:t>
      </w:r>
      <w:r>
        <w:t xml:space="preserve"> </w:t>
      </w:r>
      <w:r w:rsidRPr="00D2575E">
        <w:t>way</w:t>
      </w:r>
      <w:r w:rsidRPr="00D2575E">
        <w:t xml:space="preserve"> across the river is not quite sufficient to get us to the other</w:t>
      </w:r>
      <w:r w:rsidRPr="00D2575E">
        <w:t xml:space="preserve"> side of this particular problem.</w:t>
      </w:r>
      <w:r>
        <w:t xml:space="preserve"> </w:t>
      </w:r>
    </w:p>
    <w:p w:rsidR="008421EA" w:rsidRPr="00D2575E" w:rsidP="00DB3EAC">
      <w:pPr>
        <w:pStyle w:val="Answer"/>
      </w:pPr>
      <w:r w:rsidRPr="004C2FD2">
        <w:rPr>
          <w:b/>
          <w:i/>
        </w:rPr>
        <w:t>Ben Fletcher:</w:t>
      </w:r>
      <w:r>
        <w:t xml:space="preserve"> </w:t>
      </w:r>
      <w:r w:rsidRPr="00D2575E">
        <w:t xml:space="preserve">Perhaps I could come in on the back of that from the </w:t>
      </w:r>
      <w:r>
        <w:t xml:space="preserve">perspective of the </w:t>
      </w:r>
      <w:r w:rsidRPr="00D2575E">
        <w:t>wider manufacturing sector.</w:t>
      </w:r>
      <w:r>
        <w:t xml:space="preserve"> </w:t>
      </w:r>
      <w:r w:rsidRPr="00D2575E">
        <w:t>The job retention scheme was incredibly valuable and undoubtedly was responsible for saving a lot of jobs</w:t>
      </w:r>
      <w:r>
        <w:t xml:space="preserve">. </w:t>
      </w:r>
      <w:r>
        <w:t>The</w:t>
      </w:r>
      <w:r w:rsidRPr="00D2575E">
        <w:t xml:space="preserve"> feedback from m</w:t>
      </w:r>
      <w:r>
        <w:t>ember</w:t>
      </w:r>
      <w:r w:rsidRPr="00D2575E">
        <w:t xml:space="preserve"> companies was very substantial in that regard over the spring and summer.</w:t>
      </w:r>
      <w:r>
        <w:t xml:space="preserve"> </w:t>
      </w:r>
      <w:r w:rsidRPr="00D2575E">
        <w:t>Manufacturing was not asked to close</w:t>
      </w:r>
      <w:r>
        <w:t>;</w:t>
      </w:r>
      <w:r w:rsidRPr="00D2575E">
        <w:t xml:space="preserve"> it was not like hospitality, but th</w:t>
      </w:r>
      <w:r>
        <w:t>e</w:t>
      </w:r>
      <w:r w:rsidRPr="00D2575E">
        <w:t xml:space="preserve"> overall collapse in demand meant that</w:t>
      </w:r>
      <w:r>
        <w:t>,</w:t>
      </w:r>
      <w:r w:rsidRPr="00D2575E">
        <w:t xml:space="preserve"> although 95% of manufacturers carried on op</w:t>
      </w:r>
      <w:r w:rsidRPr="00D2575E">
        <w:t xml:space="preserve">erating, only about 5% of them were anywhere near full capacity in that period, so the job retention scheme was very valuable. </w:t>
      </w:r>
      <w:r>
        <w:t>What we are—</w:t>
      </w:r>
    </w:p>
    <w:p w:rsidR="008421EA" w:rsidRPr="00D2575E" w:rsidP="00DB3EAC">
      <w:pPr>
        <w:pStyle w:val="Remark"/>
      </w:pPr>
      <w:r w:rsidRPr="004C2FD2">
        <w:rPr>
          <w:b/>
        </w:rPr>
        <w:t>The Chair:</w:t>
      </w:r>
      <w:r>
        <w:t xml:space="preserve"> I am sorry to interrupt. Y</w:t>
      </w:r>
      <w:r w:rsidRPr="00D2575E">
        <w:t xml:space="preserve">ou </w:t>
      </w:r>
      <w:r>
        <w:t>talked about it</w:t>
      </w:r>
      <w:r w:rsidRPr="00D2575E">
        <w:t xml:space="preserve"> saving jobs.</w:t>
      </w:r>
      <w:r>
        <w:t xml:space="preserve"> </w:t>
      </w:r>
      <w:r w:rsidRPr="00D2575E">
        <w:t>Do you think th</w:t>
      </w:r>
      <w:r>
        <w:t>o</w:t>
      </w:r>
      <w:r w:rsidRPr="00D2575E">
        <w:t>se jobs have been saved?</w:t>
      </w:r>
      <w:r>
        <w:t xml:space="preserve"> </w:t>
      </w:r>
    </w:p>
    <w:p w:rsidR="008421EA" w:rsidP="00DB3EAC">
      <w:pPr>
        <w:pStyle w:val="Answer"/>
      </w:pPr>
      <w:r w:rsidRPr="004C2FD2">
        <w:rPr>
          <w:b/>
          <w:i/>
        </w:rPr>
        <w:t>Ben F</w:t>
      </w:r>
      <w:r w:rsidRPr="004C2FD2">
        <w:rPr>
          <w:b/>
          <w:i/>
        </w:rPr>
        <w:t>letcher:</w:t>
      </w:r>
      <w:r>
        <w:t xml:space="preserve"> T</w:t>
      </w:r>
      <w:r w:rsidRPr="00D2575E">
        <w:t xml:space="preserve">hey were saved in the short term. We are now moving to a real challenge </w:t>
      </w:r>
      <w:r>
        <w:t>that</w:t>
      </w:r>
      <w:r w:rsidRPr="00D2575E">
        <w:t xml:space="preserve"> is very much linked to demand.</w:t>
      </w:r>
      <w:r>
        <w:t xml:space="preserve"> There are </w:t>
      </w:r>
      <w:r w:rsidRPr="00D2575E">
        <w:t>sectors of manufacturing</w:t>
      </w:r>
      <w:r>
        <w:t xml:space="preserve">, such as </w:t>
      </w:r>
      <w:r w:rsidRPr="00D2575E">
        <w:t>pharmaceuticals</w:t>
      </w:r>
      <w:r>
        <w:t xml:space="preserve"> and</w:t>
      </w:r>
      <w:r w:rsidRPr="00D2575E">
        <w:t xml:space="preserve"> food and drink</w:t>
      </w:r>
      <w:r>
        <w:t xml:space="preserve">, </w:t>
      </w:r>
      <w:r w:rsidRPr="00D2575E">
        <w:t>where current levels of output are very close to normal</w:t>
      </w:r>
      <w:r>
        <w:t>; t</w:t>
      </w:r>
      <w:r w:rsidRPr="00D2575E">
        <w:t>here are strong levels of demand</w:t>
      </w:r>
      <w:r>
        <w:t>,</w:t>
      </w:r>
      <w:r w:rsidRPr="00D2575E">
        <w:t xml:space="preserve"> and that is pushing a lot of work through</w:t>
      </w:r>
      <w:r>
        <w:t>. T</w:t>
      </w:r>
      <w:r w:rsidRPr="00D2575E">
        <w:t>hose jobs have come back. They were supported by the job retention scheme</w:t>
      </w:r>
      <w:r>
        <w:t>,</w:t>
      </w:r>
      <w:r w:rsidRPr="00D2575E">
        <w:t xml:space="preserve"> and </w:t>
      </w:r>
      <w:r>
        <w:t>people</w:t>
      </w:r>
      <w:r w:rsidRPr="00D2575E">
        <w:t xml:space="preserve"> have returned to work and employment is very high.</w:t>
      </w:r>
    </w:p>
    <w:p w:rsidR="008421EA" w:rsidP="00DB3EAC">
      <w:pPr>
        <w:pStyle w:val="Answer"/>
      </w:pPr>
      <w:r w:rsidRPr="00D2575E">
        <w:t xml:space="preserve">We are very conscious that firms are </w:t>
      </w:r>
      <w:r>
        <w:t xml:space="preserve">now </w:t>
      </w:r>
      <w:r w:rsidRPr="00D2575E">
        <w:t>starting to fall between two stools.</w:t>
      </w:r>
      <w:r>
        <w:t xml:space="preserve"> O</w:t>
      </w:r>
      <w:r w:rsidRPr="00D2575E">
        <w:t>ur evidence and the member surveys we are doing suggest th</w:t>
      </w:r>
      <w:r>
        <w:t>at</w:t>
      </w:r>
      <w:r w:rsidRPr="00D2575E">
        <w:t xml:space="preserve"> redundancies are</w:t>
      </w:r>
      <w:r>
        <w:t xml:space="preserve"> </w:t>
      </w:r>
      <w:r w:rsidRPr="00D2575E">
        <w:t xml:space="preserve">increasing quite substantially because the </w:t>
      </w:r>
      <w:r>
        <w:t>job support scheme</w:t>
      </w:r>
      <w:r w:rsidRPr="00D2575E">
        <w:t xml:space="preserve"> is not sufficient.</w:t>
      </w:r>
      <w:r>
        <w:t xml:space="preserve"> </w:t>
      </w:r>
      <w:r w:rsidRPr="00D2575E">
        <w:t>Paul talked about the time.</w:t>
      </w:r>
      <w:r>
        <w:t xml:space="preserve"> </w:t>
      </w:r>
      <w:r w:rsidRPr="00D2575E">
        <w:t xml:space="preserve">There is also the issue of how much work you need to make it economically viable to bring people back on </w:t>
      </w:r>
      <w:r>
        <w:t xml:space="preserve">to </w:t>
      </w:r>
      <w:r w:rsidRPr="00D2575E">
        <w:t xml:space="preserve">the </w:t>
      </w:r>
      <w:r>
        <w:t>job support scheme</w:t>
      </w:r>
      <w:r w:rsidRPr="00D2575E">
        <w:t>.</w:t>
      </w:r>
    </w:p>
    <w:p w:rsidR="008421EA" w:rsidP="00DB3EAC">
      <w:pPr>
        <w:pStyle w:val="Answer"/>
      </w:pPr>
      <w:r>
        <w:t>A</w:t>
      </w:r>
      <w:r w:rsidRPr="00D2575E">
        <w:t>viation is a great example</w:t>
      </w:r>
      <w:r>
        <w:t>. It is an industry where</w:t>
      </w:r>
      <w:r w:rsidRPr="00D2575E">
        <w:t xml:space="preserve"> we have had stats to suggest that</w:t>
      </w:r>
      <w:r>
        <w:t>,</w:t>
      </w:r>
      <w:r w:rsidRPr="00D2575E">
        <w:t xml:space="preserve"> globally</w:t>
      </w:r>
      <w:r>
        <w:t>,</w:t>
      </w:r>
      <w:r w:rsidRPr="00D2575E">
        <w:t xml:space="preserve"> </w:t>
      </w:r>
      <w:r>
        <w:t>in the three summer months</w:t>
      </w:r>
      <w:r>
        <w:t xml:space="preserve"> of the year, </w:t>
      </w:r>
      <w:r w:rsidRPr="00D2575E">
        <w:t>only one wide</w:t>
      </w:r>
      <w:r w:rsidRPr="00D2575E">
        <w:noBreakHyphen/>
        <w:t xml:space="preserve">bodied plane was delivered anywhere in the world. </w:t>
      </w:r>
      <w:r>
        <w:t xml:space="preserve">Service parts are </w:t>
      </w:r>
      <w:r w:rsidRPr="00D2575E">
        <w:t>a huge part of the economy in that sector for keeping planes in the air</w:t>
      </w:r>
      <w:r>
        <w:t>. B</w:t>
      </w:r>
      <w:r w:rsidRPr="00D2575E">
        <w:t>ecause planes are not flying, there is very limited demand for service parts as well a</w:t>
      </w:r>
      <w:r w:rsidRPr="00D2575E">
        <w:t xml:space="preserve">s </w:t>
      </w:r>
      <w:r>
        <w:t xml:space="preserve">for </w:t>
      </w:r>
      <w:r w:rsidRPr="00D2575E">
        <w:t>new planes.</w:t>
      </w:r>
      <w:r>
        <w:t xml:space="preserve"> </w:t>
      </w:r>
      <w:r w:rsidRPr="00D2575E">
        <w:t>Those factors mean</w:t>
      </w:r>
      <w:r>
        <w:t xml:space="preserve"> that</w:t>
      </w:r>
      <w:r w:rsidRPr="00D2575E">
        <w:t xml:space="preserve"> there is virtually no demand in that part of the sector</w:t>
      </w:r>
      <w:r>
        <w:t xml:space="preserve">, </w:t>
      </w:r>
      <w:r w:rsidRPr="00D2575E">
        <w:t>so there is not enough work to bring people back</w:t>
      </w:r>
      <w:r>
        <w:t>,</w:t>
      </w:r>
      <w:r w:rsidRPr="00D2575E">
        <w:t xml:space="preserve"> even on a part</w:t>
      </w:r>
      <w:r w:rsidRPr="00D2575E">
        <w:noBreakHyphen/>
        <w:t>time basis. There is no job retention scheme from 1 November</w:t>
      </w:r>
      <w:r>
        <w:t>,</w:t>
      </w:r>
      <w:r w:rsidRPr="00D2575E">
        <w:t xml:space="preserve"> so we </w:t>
      </w:r>
      <w:r>
        <w:t xml:space="preserve">will </w:t>
      </w:r>
      <w:r w:rsidRPr="00D2575E">
        <w:t>have a systemic cha</w:t>
      </w:r>
      <w:r w:rsidRPr="00D2575E">
        <w:t xml:space="preserve">llenge </w:t>
      </w:r>
      <w:r>
        <w:t>f</w:t>
      </w:r>
      <w:r w:rsidRPr="00D2575E">
        <w:t>or a long period</w:t>
      </w:r>
      <w:r>
        <w:t>.</w:t>
      </w:r>
    </w:p>
    <w:p w:rsidR="008421EA" w:rsidP="00DB3EAC">
      <w:pPr>
        <w:pStyle w:val="Answer"/>
      </w:pPr>
      <w:r>
        <w:t>T</w:t>
      </w:r>
      <w:r w:rsidRPr="00D2575E">
        <w:t>he comparison between where we stand and where some of our competitors in Europe</w:t>
      </w:r>
      <w:r>
        <w:t xml:space="preserve"> stand—</w:t>
      </w:r>
      <w:r w:rsidRPr="00D2575E">
        <w:t>France and Germany in particular</w:t>
      </w:r>
      <w:r>
        <w:t xml:space="preserve">—is </w:t>
      </w:r>
      <w:r w:rsidRPr="00D2575E">
        <w:t>quite stark as regards the confidence they have injected into those sectors</w:t>
      </w:r>
      <w:r>
        <w:t xml:space="preserve"> for the next year, </w:t>
      </w:r>
      <w:r w:rsidRPr="00D2575E">
        <w:t>with a degr</w:t>
      </w:r>
      <w:r w:rsidRPr="00D2575E">
        <w:t>ee of certainty about that support continuing.</w:t>
      </w:r>
      <w:r>
        <w:t xml:space="preserve"> </w:t>
      </w:r>
    </w:p>
    <w:p w:rsidR="008421EA" w:rsidP="00DB3EAC">
      <w:pPr>
        <w:pStyle w:val="Answer"/>
      </w:pPr>
      <w:r w:rsidRPr="00D9116A">
        <w:rPr>
          <w:b/>
          <w:i/>
        </w:rPr>
        <w:t>Paul Davies:</w:t>
      </w:r>
      <w:r>
        <w:t xml:space="preserve"> </w:t>
      </w:r>
      <w:r w:rsidRPr="00D2575E">
        <w:t>I echo the comments of the two previous witnesses. The job retention scheme offered our industry a lifeline and some breathing space</w:t>
      </w:r>
      <w:r>
        <w:t>,</w:t>
      </w:r>
      <w:r w:rsidRPr="00D2575E">
        <w:t xml:space="preserve"> which was much welcomed.</w:t>
      </w:r>
      <w:r>
        <w:t xml:space="preserve"> </w:t>
      </w:r>
      <w:r w:rsidRPr="00D2575E">
        <w:t xml:space="preserve">We </w:t>
      </w:r>
      <w:r>
        <w:t xml:space="preserve">have </w:t>
      </w:r>
      <w:r w:rsidRPr="00D2575E">
        <w:t>utilised that as far as we p</w:t>
      </w:r>
      <w:r w:rsidRPr="00D2575E">
        <w:t>ractically can. We are very grateful for that, but the fundamental demand driver has not changed</w:t>
      </w:r>
      <w:r>
        <w:t>,</w:t>
      </w:r>
      <w:r w:rsidRPr="00D2575E">
        <w:t xml:space="preserve"> and</w:t>
      </w:r>
      <w:r>
        <w:t>,</w:t>
      </w:r>
      <w:r w:rsidRPr="00D2575E">
        <w:t xml:space="preserve"> ahead of the scheme ending</w:t>
      </w:r>
      <w:r>
        <w:t>,</w:t>
      </w:r>
      <w:r w:rsidRPr="00D2575E">
        <w:t xml:space="preserve"> we have had to take restructuring actions accordingly. I echo the previous comments</w:t>
      </w:r>
      <w:r>
        <w:t>:</w:t>
      </w:r>
      <w:r w:rsidRPr="00D2575E">
        <w:t xml:space="preserve"> the economics of the </w:t>
      </w:r>
      <w:r>
        <w:t>job support scheme</w:t>
      </w:r>
      <w:r w:rsidRPr="00D2575E">
        <w:t xml:space="preserve"> </w:t>
      </w:r>
      <w:r w:rsidRPr="00D2575E">
        <w:t>do not work for us. We would much rather hav</w:t>
      </w:r>
      <w:r>
        <w:t>e</w:t>
      </w:r>
      <w:r w:rsidRPr="00D2575E">
        <w:t xml:space="preserve"> people working full hours than</w:t>
      </w:r>
      <w:r>
        <w:t xml:space="preserve"> have</w:t>
      </w:r>
      <w:r w:rsidRPr="00D2575E">
        <w:t xml:space="preserve"> some working part</w:t>
      </w:r>
      <w:r>
        <w:t>-</w:t>
      </w:r>
      <w:r w:rsidRPr="00D2575E">
        <w:t>time.</w:t>
      </w:r>
      <w:r>
        <w:t xml:space="preserve"> </w:t>
      </w:r>
      <w:r w:rsidRPr="00D2575E">
        <w:t>It may fit some businesses</w:t>
      </w:r>
      <w:r>
        <w:t>; u</w:t>
      </w:r>
      <w:r w:rsidRPr="00D2575E">
        <w:t>nfortunately, it does not fit ours.</w:t>
      </w:r>
      <w:r>
        <w:t xml:space="preserve"> </w:t>
      </w:r>
    </w:p>
    <w:p w:rsidR="008421EA" w:rsidP="00DB3EAC">
      <w:pPr>
        <w:pStyle w:val="Answer"/>
      </w:pPr>
      <w:r w:rsidRPr="00D9116A">
        <w:rPr>
          <w:b/>
          <w:i/>
        </w:rPr>
        <w:t>Andrea Hough:</w:t>
      </w:r>
      <w:r>
        <w:t xml:space="preserve"> </w:t>
      </w:r>
      <w:r w:rsidRPr="00D2575E">
        <w:t>I echo that from the SME network in the Greater Manchester area.</w:t>
      </w:r>
      <w:r>
        <w:t xml:space="preserve"> </w:t>
      </w:r>
      <w:r w:rsidRPr="00D2575E">
        <w:t>The m</w:t>
      </w:r>
      <w:r w:rsidRPr="00D2575E">
        <w:t>ajority of</w:t>
      </w:r>
      <w:r w:rsidRPr="00D2575E">
        <w:t xml:space="preserve"> people I spoke to were very grateful and pleasantly surprised</w:t>
      </w:r>
      <w:r>
        <w:t>, to be honest,</w:t>
      </w:r>
      <w:r w:rsidRPr="00D2575E">
        <w:t xml:space="preserve"> by the JRS scheme. I have not spoken to anybody, apart from perhaps one food manufacturer, </w:t>
      </w:r>
      <w:r>
        <w:t>who</w:t>
      </w:r>
      <w:r w:rsidRPr="00D2575E">
        <w:t xml:space="preserve"> </w:t>
      </w:r>
      <w:r>
        <w:t>will</w:t>
      </w:r>
      <w:r w:rsidRPr="00D2575E">
        <w:t xml:space="preserve"> consider using the JSS scheme.</w:t>
      </w:r>
      <w:r>
        <w:t xml:space="preserve"> </w:t>
      </w:r>
      <w:r w:rsidRPr="00D2575E">
        <w:t>Their view would be to allow the JRS scheme to be extended in certain industries</w:t>
      </w:r>
      <w:r>
        <w:t>,</w:t>
      </w:r>
      <w:r w:rsidRPr="00D2575E">
        <w:t xml:space="preserve"> in certain parts of the manufacturing aren</w:t>
      </w:r>
      <w:r w:rsidRPr="00D2575E">
        <w:t>a</w:t>
      </w:r>
      <w:r>
        <w:t>,</w:t>
      </w:r>
      <w:r w:rsidRPr="00D2575E">
        <w:t xml:space="preserve"> to </w:t>
      </w:r>
      <w:r>
        <w:t>help</w:t>
      </w:r>
      <w:r w:rsidRPr="00D2575E">
        <w:t xml:space="preserve"> people who are struggling. </w:t>
      </w:r>
    </w:p>
    <w:p w:rsidR="008421EA" w:rsidP="00DB3EAC">
      <w:pPr>
        <w:pStyle w:val="Answer"/>
      </w:pPr>
      <w:r w:rsidRPr="00D2575E">
        <w:t xml:space="preserve">Some of us have managed to get through Covid and reduce our headcount </w:t>
      </w:r>
      <w:r w:rsidRPr="00D2575E">
        <w:t xml:space="preserve">only </w:t>
      </w:r>
      <w:r w:rsidRPr="00D2575E">
        <w:t>slightly.</w:t>
      </w:r>
      <w:r>
        <w:t xml:space="preserve"> </w:t>
      </w:r>
      <w:r w:rsidRPr="00D2575E">
        <w:t>I had a 10% reduction in my headcount</w:t>
      </w:r>
      <w:r>
        <w:t>,</w:t>
      </w:r>
      <w:r w:rsidRPr="00D2575E">
        <w:t xml:space="preserve"> and that is </w:t>
      </w:r>
      <w:r w:rsidRPr="00D2575E">
        <w:t>fairly similar</w:t>
      </w:r>
      <w:r w:rsidRPr="00D2575E">
        <w:t xml:space="preserve"> across the north</w:t>
      </w:r>
      <w:r w:rsidRPr="00D2575E">
        <w:noBreakHyphen/>
        <w:t>west region that I represent.</w:t>
      </w:r>
      <w:r>
        <w:t xml:space="preserve"> </w:t>
      </w:r>
      <w:r w:rsidRPr="00D2575E">
        <w:t>I agree with Ben an</w:t>
      </w:r>
      <w:r w:rsidRPr="00D2575E">
        <w:t>d the others that the JRS scheme was greatly appreciated</w:t>
      </w:r>
      <w:r>
        <w:t>,</w:t>
      </w:r>
      <w:r w:rsidRPr="00D2575E">
        <w:t xml:space="preserve"> but the JSS scheme seems less likely to be taken up in the same way.</w:t>
      </w:r>
    </w:p>
    <w:p w:rsidR="008421EA" w:rsidRPr="00D2575E" w:rsidP="00DB3EAC">
      <w:pPr>
        <w:pStyle w:val="Remark"/>
      </w:pPr>
      <w:r w:rsidRPr="00D83158">
        <w:rPr>
          <w:b/>
        </w:rPr>
        <w:t>Lord Monks:</w:t>
      </w:r>
      <w:r>
        <w:t xml:space="preserve"> </w:t>
      </w:r>
      <w:r w:rsidRPr="00D2575E">
        <w:t>I notice from the Make UK evidence</w:t>
      </w:r>
      <w:r>
        <w:t xml:space="preserve"> that</w:t>
      </w:r>
      <w:r w:rsidRPr="00D2575E">
        <w:t xml:space="preserve"> something like 42% of people who responded have made redundancies</w:t>
      </w:r>
      <w:r>
        <w:t>,</w:t>
      </w:r>
      <w:r w:rsidRPr="00D2575E">
        <w:t xml:space="preserve"> and two</w:t>
      </w:r>
      <w:r w:rsidRPr="00D2575E">
        <w:noBreakHyphen/>
        <w:t>th</w:t>
      </w:r>
      <w:r w:rsidRPr="00D2575E">
        <w:t>irds have not ruled out further redundancies in</w:t>
      </w:r>
      <w:r>
        <w:t xml:space="preserve"> the</w:t>
      </w:r>
      <w:r w:rsidRPr="00D2575E">
        <w:t xml:space="preserve"> future. Does anybody have any </w:t>
      </w:r>
      <w:r w:rsidRPr="00D2575E">
        <w:t>particular observations</w:t>
      </w:r>
      <w:r w:rsidRPr="00D2575E">
        <w:t xml:space="preserve"> to make about what support you can put in place when you are declaring redundancies?</w:t>
      </w:r>
      <w:r>
        <w:t xml:space="preserve"> </w:t>
      </w:r>
      <w:r w:rsidRPr="00D2575E">
        <w:t>What help can you give the victims of that experience?</w:t>
      </w:r>
      <w:r>
        <w:t xml:space="preserve"> </w:t>
      </w:r>
    </w:p>
    <w:p w:rsidR="008421EA" w:rsidP="00DB3EAC">
      <w:pPr>
        <w:pStyle w:val="Answer"/>
      </w:pPr>
      <w:r w:rsidRPr="00D9116A">
        <w:rPr>
          <w:b/>
          <w:i/>
        </w:rPr>
        <w:t>Ben Fletc</w:t>
      </w:r>
      <w:r w:rsidRPr="00D9116A">
        <w:rPr>
          <w:b/>
          <w:i/>
        </w:rPr>
        <w:t>her:</w:t>
      </w:r>
      <w:r>
        <w:t xml:space="preserve"> </w:t>
      </w:r>
      <w:r w:rsidRPr="00D2575E">
        <w:t xml:space="preserve">One </w:t>
      </w:r>
      <w:r>
        <w:t xml:space="preserve">of the </w:t>
      </w:r>
      <w:r w:rsidRPr="00D2575E">
        <w:t>thing</w:t>
      </w:r>
      <w:r>
        <w:t>s</w:t>
      </w:r>
      <w:r w:rsidRPr="00D2575E">
        <w:t xml:space="preserve"> we have called for is a real focus on </w:t>
      </w:r>
      <w:r>
        <w:t>a</w:t>
      </w:r>
      <w:r w:rsidRPr="00D2575E">
        <w:t xml:space="preserve"> skill</w:t>
      </w:r>
      <w:r>
        <w:t>s</w:t>
      </w:r>
      <w:r w:rsidRPr="00D2575E">
        <w:t xml:space="preserve"> task force.</w:t>
      </w:r>
      <w:r>
        <w:t xml:space="preserve"> </w:t>
      </w:r>
      <w:r w:rsidRPr="00D2575E">
        <w:t>Manufacturing in the UK, as I said earlier, is populated predominantly by very highly skilled, very capable people. We have called for a package of measures.</w:t>
      </w:r>
      <w:r>
        <w:t xml:space="preserve"> </w:t>
      </w:r>
      <w:r w:rsidRPr="00D2575E">
        <w:t>We would like mo</w:t>
      </w:r>
      <w:r w:rsidRPr="00D2575E">
        <w:t>re support in sectors where demand is low</w:t>
      </w:r>
      <w:r>
        <w:t>,</w:t>
      </w:r>
      <w:r w:rsidRPr="00D2575E">
        <w:t xml:space="preserve"> to stop redundancies</w:t>
      </w:r>
      <w:r>
        <w:t>. I</w:t>
      </w:r>
      <w:r w:rsidRPr="00D2575E">
        <w:t>f there are redundancies</w:t>
      </w:r>
      <w:r>
        <w:t xml:space="preserve">, </w:t>
      </w:r>
      <w:r w:rsidRPr="00D2575E">
        <w:t xml:space="preserve">we </w:t>
      </w:r>
      <w:r>
        <w:t xml:space="preserve">would </w:t>
      </w:r>
      <w:r w:rsidRPr="00D2575E">
        <w:t>work with the TUC and other partners on an ambition for a national skills task force.</w:t>
      </w:r>
    </w:p>
    <w:p w:rsidR="008421EA" w:rsidP="00DB3EAC">
      <w:pPr>
        <w:pStyle w:val="Answer"/>
      </w:pPr>
      <w:r w:rsidRPr="00D2575E">
        <w:t xml:space="preserve">It is </w:t>
      </w:r>
      <w:r w:rsidRPr="00D2575E">
        <w:t>absolutely clear</w:t>
      </w:r>
      <w:r w:rsidRPr="00D2575E">
        <w:t xml:space="preserve"> that skilled jobs could be deployed elsewhere.</w:t>
      </w:r>
      <w:r w:rsidRPr="00D2575E">
        <w:t xml:space="preserve"> There has been a definite focus from the current Government on boosting the green economy. Many things could be done to take specialist engineers and skilled people from one sector to another, but it will happen much faster and much more effectively if th</w:t>
      </w:r>
      <w:r w:rsidRPr="00D2575E">
        <w:t>ere is a degree of support</w:t>
      </w:r>
      <w:r>
        <w:t>, and</w:t>
      </w:r>
      <w:r w:rsidRPr="00D2575E">
        <w:t xml:space="preserve"> the ability for firms to be matched with employe</w:t>
      </w:r>
      <w:r>
        <w:t>e</w:t>
      </w:r>
      <w:r w:rsidRPr="00D2575E">
        <w:t>s with the right skills.</w:t>
      </w:r>
    </w:p>
    <w:p w:rsidR="008421EA" w:rsidP="00DB3EAC">
      <w:pPr>
        <w:pStyle w:val="Answer"/>
      </w:pPr>
      <w:r w:rsidRPr="00D2575E">
        <w:t xml:space="preserve">There is also an opportunity for us to upskill our economy. We know that digital skills </w:t>
      </w:r>
      <w:r>
        <w:t>will</w:t>
      </w:r>
      <w:r w:rsidRPr="00D2575E">
        <w:t xml:space="preserve"> be vital for the future</w:t>
      </w:r>
      <w:r>
        <w:t>,</w:t>
      </w:r>
      <w:r w:rsidRPr="00D2575E">
        <w:t xml:space="preserve"> and </w:t>
      </w:r>
      <w:r>
        <w:t>there</w:t>
      </w:r>
      <w:r w:rsidRPr="00D2575E">
        <w:t xml:space="preserve"> could be a real inject</w:t>
      </w:r>
      <w:r w:rsidRPr="00D2575E">
        <w:t>ion</w:t>
      </w:r>
      <w:r>
        <w:t>,</w:t>
      </w:r>
      <w:r w:rsidRPr="00D2575E">
        <w:t xml:space="preserve"> while the economy recovers</w:t>
      </w:r>
      <w:r>
        <w:t>,</w:t>
      </w:r>
      <w:r w:rsidRPr="00D2575E">
        <w:t xml:space="preserve"> </w:t>
      </w:r>
      <w:r>
        <w:t>by</w:t>
      </w:r>
      <w:r w:rsidRPr="00D2575E">
        <w:t xml:space="preserve"> tak</w:t>
      </w:r>
      <w:r>
        <w:t xml:space="preserve">ing </w:t>
      </w:r>
      <w:r w:rsidRPr="00D2575E">
        <w:t>people who have a highly and very technically skilled background,</w:t>
      </w:r>
      <w:r>
        <w:t xml:space="preserve"> where</w:t>
      </w:r>
      <w:r w:rsidRPr="00D2575E">
        <w:t xml:space="preserve"> there may not be any work for them in a particular sector</w:t>
      </w:r>
      <w:r>
        <w:t>. They</w:t>
      </w:r>
      <w:r w:rsidRPr="00D2575E">
        <w:t xml:space="preserve"> could be encouraged and financially supported to train during that period</w:t>
      </w:r>
      <w:r>
        <w:t>,</w:t>
      </w:r>
      <w:r w:rsidRPr="00D2575E">
        <w:t xml:space="preserve"> so </w:t>
      </w:r>
      <w:r>
        <w:t xml:space="preserve">that </w:t>
      </w:r>
      <w:r w:rsidRPr="00D2575E">
        <w:t>they have the digital skills to adapt and work in a growing sector of the economy when the strength of the economy returns in a few months or years.</w:t>
      </w:r>
    </w:p>
    <w:p w:rsidR="008421EA" w:rsidP="00DB3EAC">
      <w:pPr>
        <w:pStyle w:val="Remark"/>
      </w:pPr>
      <w:r w:rsidRPr="00D9116A">
        <w:rPr>
          <w:b/>
        </w:rPr>
        <w:t>Lord Stern of Brentford</w:t>
      </w:r>
      <w:r w:rsidRPr="00D9116A">
        <w:rPr>
          <w:b/>
        </w:rPr>
        <w:t>:</w:t>
      </w:r>
      <w:r>
        <w:t xml:space="preserve"> Could you</w:t>
      </w:r>
      <w:r w:rsidRPr="00D2575E">
        <w:t xml:space="preserve"> draw out the remarks you made about long</w:t>
      </w:r>
      <w:r w:rsidRPr="00D2575E">
        <w:noBreakHyphen/>
        <w:t>term re</w:t>
      </w:r>
      <w:r>
        <w:t>structuring</w:t>
      </w:r>
      <w:r w:rsidRPr="00D2575E">
        <w:t>, for example net zero flying</w:t>
      </w:r>
      <w:r>
        <w:t>—</w:t>
      </w:r>
      <w:r w:rsidRPr="00D2575E">
        <w:t>the same applies to coaches</w:t>
      </w:r>
      <w:r>
        <w:t>—</w:t>
      </w:r>
      <w:r w:rsidRPr="00D2575E">
        <w:t>and getting through this very difficult couple of years</w:t>
      </w:r>
      <w:r>
        <w:t xml:space="preserve">? </w:t>
      </w:r>
      <w:r w:rsidRPr="00D2575E">
        <w:t>You mentioned that other places are getting more help than you are, pa</w:t>
      </w:r>
      <w:r w:rsidRPr="00D2575E">
        <w:t>rticularly in Europe.</w:t>
      </w:r>
      <w:r>
        <w:t xml:space="preserve"> </w:t>
      </w:r>
      <w:r w:rsidRPr="00D2575E">
        <w:t>Were you referring to the role of the European Investment Bank</w:t>
      </w:r>
      <w:r>
        <w:t xml:space="preserve"> in</w:t>
      </w:r>
      <w:r w:rsidRPr="00D2575E">
        <w:t xml:space="preserve"> helping long</w:t>
      </w:r>
      <w:r w:rsidRPr="00D2575E">
        <w:noBreakHyphen/>
        <w:t xml:space="preserve">term restructuring while at the same time </w:t>
      </w:r>
      <w:r>
        <w:t>providing</w:t>
      </w:r>
      <w:r w:rsidRPr="00D2575E">
        <w:t xml:space="preserve"> immediate support?</w:t>
      </w:r>
      <w:r>
        <w:t xml:space="preserve"> </w:t>
      </w:r>
      <w:r w:rsidRPr="00D2575E">
        <w:t xml:space="preserve">If so, do we need a national investment bank in the UK, given </w:t>
      </w:r>
      <w:r>
        <w:t xml:space="preserve">that </w:t>
      </w:r>
      <w:r w:rsidRPr="00D2575E">
        <w:t>we no</w:t>
      </w:r>
      <w:r>
        <w:t xml:space="preserve"> longer</w:t>
      </w:r>
      <w:r w:rsidRPr="00D2575E">
        <w:t xml:space="preserve"> have</w:t>
      </w:r>
      <w:r w:rsidRPr="00D2575E">
        <w:t xml:space="preserve"> access to the E</w:t>
      </w:r>
      <w:r>
        <w:t>I</w:t>
      </w:r>
      <w:r w:rsidRPr="00D2575E">
        <w:t>B</w:t>
      </w:r>
      <w:r>
        <w:t xml:space="preserve">? </w:t>
      </w:r>
    </w:p>
    <w:p w:rsidR="008421EA" w:rsidP="00DB3EAC">
      <w:pPr>
        <w:pStyle w:val="Answer"/>
      </w:pPr>
      <w:r w:rsidRPr="00D9116A">
        <w:rPr>
          <w:b/>
          <w:i/>
        </w:rPr>
        <w:t>Paul Everitt:</w:t>
      </w:r>
      <w:r>
        <w:t xml:space="preserve"> </w:t>
      </w:r>
      <w:r w:rsidRPr="00D2575E">
        <w:t>The support schemes I was referring to were national schemes.</w:t>
      </w:r>
      <w:r>
        <w:t xml:space="preserve"> </w:t>
      </w:r>
      <w:r w:rsidRPr="00D2575E">
        <w:t>In France</w:t>
      </w:r>
      <w:r>
        <w:t>,</w:t>
      </w:r>
      <w:r w:rsidRPr="00D2575E">
        <w:t xml:space="preserve"> </w:t>
      </w:r>
      <w:r>
        <w:t>they</w:t>
      </w:r>
      <w:r w:rsidRPr="00D2575E">
        <w:t xml:space="preserve"> provided a package of measures to </w:t>
      </w:r>
      <w:r>
        <w:t xml:space="preserve">support </w:t>
      </w:r>
      <w:r w:rsidRPr="00D2575E">
        <w:t>Air France and in Germany a package of measures to support Lufthansa.</w:t>
      </w:r>
      <w:r>
        <w:t xml:space="preserve"> </w:t>
      </w:r>
      <w:r w:rsidRPr="00D2575E">
        <w:t xml:space="preserve">Alongside that, they have put </w:t>
      </w:r>
      <w:r w:rsidRPr="00D2575E">
        <w:t>a</w:t>
      </w:r>
      <w:r w:rsidRPr="00D2575E">
        <w:t xml:space="preserve"> number of</w:t>
      </w:r>
      <w:r w:rsidRPr="00D2575E">
        <w:t xml:space="preserve"> measures</w:t>
      </w:r>
      <w:r w:rsidRPr="00783A93">
        <w:t xml:space="preserve"> </w:t>
      </w:r>
      <w:r w:rsidRPr="00D2575E">
        <w:t>in place</w:t>
      </w:r>
      <w:r w:rsidRPr="00D2575E">
        <w:t>.</w:t>
      </w:r>
      <w:r>
        <w:t xml:space="preserve"> </w:t>
      </w:r>
      <w:r w:rsidRPr="00D2575E">
        <w:t>One is a significant increase in specific funding for new technology.</w:t>
      </w:r>
      <w:r>
        <w:t xml:space="preserve"> T</w:t>
      </w:r>
      <w:r w:rsidRPr="00D2575E">
        <w:t>here is recognition that revenues for all companies in the aerospace and aviation sectors are very low, if anything at all</w:t>
      </w:r>
      <w:r>
        <w:t>, and o</w:t>
      </w:r>
      <w:r w:rsidRPr="00D2575E">
        <w:t xml:space="preserve">ne of the natural areas </w:t>
      </w:r>
      <w:r>
        <w:t>th</w:t>
      </w:r>
      <w:r>
        <w:t xml:space="preserve">at </w:t>
      </w:r>
      <w:r w:rsidRPr="00D2575E">
        <w:t xml:space="preserve">people will cut back on is expenditure </w:t>
      </w:r>
      <w:r>
        <w:t>on</w:t>
      </w:r>
      <w:r w:rsidRPr="00D2575E">
        <w:t xml:space="preserve"> R&amp;D</w:t>
      </w:r>
      <w:r>
        <w:t xml:space="preserve"> </w:t>
      </w:r>
      <w:r w:rsidRPr="00D2575E">
        <w:t>or skills and training.</w:t>
      </w:r>
    </w:p>
    <w:p w:rsidR="008421EA" w:rsidP="00DB3EAC">
      <w:pPr>
        <w:pStyle w:val="Answer"/>
      </w:pPr>
      <w:r>
        <w:t>On th</w:t>
      </w:r>
      <w:r w:rsidRPr="00D2575E">
        <w:t>e availability of significant public funding for those areas</w:t>
      </w:r>
      <w:r>
        <w:t>,</w:t>
      </w:r>
      <w:r w:rsidRPr="00D2575E">
        <w:t xml:space="preserve"> what we would term the gearing of that funding is typically 50</w:t>
      </w:r>
      <w:r>
        <w:t>:</w:t>
      </w:r>
      <w:r w:rsidRPr="00D2575E">
        <w:t>50 for R&amp;D activities</w:t>
      </w:r>
      <w:r>
        <w:t xml:space="preserve"> in the UK. Gearing in </w:t>
      </w:r>
      <w:r w:rsidRPr="00D2575E">
        <w:t>France an</w:t>
      </w:r>
      <w:r w:rsidRPr="00D2575E">
        <w:t xml:space="preserve">d Germany </w:t>
      </w:r>
      <w:r>
        <w:t xml:space="preserve">is going </w:t>
      </w:r>
      <w:r w:rsidRPr="00D2575E">
        <w:t xml:space="preserve">up to </w:t>
      </w:r>
      <w:r>
        <w:t xml:space="preserve">between </w:t>
      </w:r>
      <w:r w:rsidRPr="00D2575E">
        <w:t xml:space="preserve">70% </w:t>
      </w:r>
      <w:r>
        <w:t xml:space="preserve">and </w:t>
      </w:r>
      <w:r w:rsidRPr="00D2575E">
        <w:t xml:space="preserve">75%. </w:t>
      </w:r>
      <w:r>
        <w:t>T</w:t>
      </w:r>
      <w:r w:rsidRPr="00D2575E">
        <w:t xml:space="preserve">here is a level of internationally mobile R&amp;D </w:t>
      </w:r>
      <w:r w:rsidRPr="00D2575E">
        <w:t>investment</w:t>
      </w:r>
      <w:r>
        <w:t xml:space="preserve"> and</w:t>
      </w:r>
      <w:r w:rsidRPr="00D2575E">
        <w:t xml:space="preserve"> it is much more likely </w:t>
      </w:r>
      <w:r>
        <w:t xml:space="preserve">that that </w:t>
      </w:r>
      <w:r w:rsidRPr="00D2575E">
        <w:t xml:space="preserve">investment </w:t>
      </w:r>
      <w:r>
        <w:t>will</w:t>
      </w:r>
      <w:r w:rsidRPr="00D2575E">
        <w:t xml:space="preserve"> go to places where that gearing is high rather than</w:t>
      </w:r>
      <w:r>
        <w:t xml:space="preserve"> where it is</w:t>
      </w:r>
      <w:r w:rsidRPr="00D2575E">
        <w:t xml:space="preserve"> relatively low.</w:t>
      </w:r>
      <w:r>
        <w:t xml:space="preserve"> We are having </w:t>
      </w:r>
      <w:r w:rsidRPr="00D2575E">
        <w:t xml:space="preserve">an ongoing discussion with </w:t>
      </w:r>
      <w:r>
        <w:t>the G</w:t>
      </w:r>
      <w:r w:rsidRPr="00D2575E">
        <w:t>overnment.</w:t>
      </w:r>
      <w:r>
        <w:t xml:space="preserve"> </w:t>
      </w:r>
      <w:r w:rsidRPr="00D2575E">
        <w:t>They have made some commitments to improve the gearing on existing schemes</w:t>
      </w:r>
      <w:r>
        <w:t>,</w:t>
      </w:r>
      <w:r w:rsidRPr="00D2575E">
        <w:t xml:space="preserve"> but we need a step change in the overall level of investment so </w:t>
      </w:r>
      <w:r>
        <w:t xml:space="preserve">that </w:t>
      </w:r>
      <w:r w:rsidRPr="00D2575E">
        <w:t>the UK does not fall behind.</w:t>
      </w:r>
    </w:p>
    <w:p w:rsidR="008421EA" w:rsidP="00DB3EAC">
      <w:pPr>
        <w:pStyle w:val="Answer"/>
      </w:pPr>
      <w:r w:rsidRPr="00D2575E">
        <w:t>In aerospace</w:t>
      </w:r>
      <w:r>
        <w:t>,</w:t>
      </w:r>
      <w:r w:rsidRPr="00D2575E">
        <w:t xml:space="preserve"> there are only two large </w:t>
      </w:r>
      <w:r w:rsidRPr="00D2575E">
        <w:t>aircraft manufacturers</w:t>
      </w:r>
      <w:r>
        <w:t xml:space="preserve">: </w:t>
      </w:r>
      <w:r w:rsidRPr="00D2575E">
        <w:t>Airbus and Boeing.</w:t>
      </w:r>
      <w:r>
        <w:t xml:space="preserve"> </w:t>
      </w:r>
      <w:r w:rsidRPr="00D2575E">
        <w:t>You need to be on one of those programmes.</w:t>
      </w:r>
      <w:r>
        <w:t xml:space="preserve"> </w:t>
      </w:r>
      <w:r w:rsidRPr="00D2575E">
        <w:t>Clearly</w:t>
      </w:r>
      <w:r>
        <w:t>,</w:t>
      </w:r>
      <w:r w:rsidRPr="00D2575E">
        <w:t xml:space="preserve"> in the UK we have dedicated more resource</w:t>
      </w:r>
      <w:r>
        <w:t xml:space="preserve"> to Airbus</w:t>
      </w:r>
      <w:r w:rsidRPr="00D2575E">
        <w:t xml:space="preserve"> and have a much bigger market share.</w:t>
      </w:r>
      <w:r>
        <w:t xml:space="preserve"> </w:t>
      </w:r>
      <w:r w:rsidRPr="00D2575E">
        <w:t xml:space="preserve">If we </w:t>
      </w:r>
      <w:r>
        <w:t>do not keep</w:t>
      </w:r>
      <w:r w:rsidRPr="00D2575E">
        <w:t xml:space="preserve"> pace with our colleagues in France and Germany, the da</w:t>
      </w:r>
      <w:r w:rsidRPr="00D2575E">
        <w:t>nger is that the UK supply chain will ultimately lose out over the course of the next five to 10 years.</w:t>
      </w:r>
      <w:r>
        <w:t xml:space="preserve"> </w:t>
      </w:r>
    </w:p>
    <w:p w:rsidR="008421EA" w:rsidP="00DB3EAC">
      <w:pPr>
        <w:pStyle w:val="Remark"/>
      </w:pPr>
      <w:r w:rsidRPr="00D9116A">
        <w:rPr>
          <w:b/>
        </w:rPr>
        <w:t>The Chair:</w:t>
      </w:r>
      <w:r>
        <w:t xml:space="preserve"> </w:t>
      </w:r>
      <w:r w:rsidRPr="00D2575E">
        <w:t>Mr Davies, do you want to comment on the redundancy issue?</w:t>
      </w:r>
      <w:r>
        <w:t xml:space="preserve"> </w:t>
      </w:r>
      <w:r w:rsidRPr="00D2575E">
        <w:t xml:space="preserve">I know you have had to cope with </w:t>
      </w:r>
      <w:r w:rsidRPr="00D2575E">
        <w:t>a number of</w:t>
      </w:r>
      <w:r w:rsidRPr="00D2575E">
        <w:t xml:space="preserve"> redundancies. </w:t>
      </w:r>
    </w:p>
    <w:p w:rsidR="008421EA" w:rsidP="00DB3EAC">
      <w:pPr>
        <w:pStyle w:val="Answer"/>
      </w:pPr>
      <w:r w:rsidRPr="00D9116A">
        <w:rPr>
          <w:b/>
          <w:i/>
        </w:rPr>
        <w:t>Paul Davies:</w:t>
      </w:r>
      <w:r>
        <w:t xml:space="preserve"> To go b</w:t>
      </w:r>
      <w:r w:rsidRPr="00D2575E">
        <w:t>a</w:t>
      </w:r>
      <w:r w:rsidRPr="00D2575E">
        <w:t xml:space="preserve">ck to </w:t>
      </w:r>
      <w:r>
        <w:t>an</w:t>
      </w:r>
      <w:r w:rsidRPr="00D2575E">
        <w:t xml:space="preserve"> earlier point, from a bus industry perspective there was a pledge made by the Government</w:t>
      </w:r>
      <w:r>
        <w:t xml:space="preserve"> in February,</w:t>
      </w:r>
      <w:r w:rsidRPr="00D2575E">
        <w:t xml:space="preserve"> pre the Covid outbreak</w:t>
      </w:r>
      <w:r>
        <w:t>,</w:t>
      </w:r>
      <w:r w:rsidRPr="00D2575E">
        <w:t xml:space="preserve"> </w:t>
      </w:r>
      <w:r>
        <w:t xml:space="preserve">to deliver </w:t>
      </w:r>
      <w:r w:rsidRPr="00D2575E">
        <w:t>4,000 green buses</w:t>
      </w:r>
      <w:r>
        <w:t xml:space="preserve">. There </w:t>
      </w:r>
      <w:r w:rsidRPr="00D2575E">
        <w:t>has been engagement in that area</w:t>
      </w:r>
      <w:r>
        <w:t>;</w:t>
      </w:r>
      <w:r w:rsidRPr="00D2575E">
        <w:t xml:space="preserve"> it was stated in February and reiterated in July</w:t>
      </w:r>
      <w:r>
        <w:t>, s</w:t>
      </w:r>
      <w:r>
        <w:t>o w</w:t>
      </w:r>
      <w:r w:rsidRPr="00D2575E">
        <w:t>e are ready to step in and deliver that commitment.</w:t>
      </w:r>
      <w:r>
        <w:t xml:space="preserve"> </w:t>
      </w:r>
      <w:r w:rsidRPr="00D2575E">
        <w:t xml:space="preserve">I speak on behalf of </w:t>
      </w:r>
      <w:r w:rsidRPr="00D2575E">
        <w:t xml:space="preserve">not only </w:t>
      </w:r>
      <w:r w:rsidRPr="00D2575E">
        <w:t>ADL but our peers in the manufacturing sector. Th</w:t>
      </w:r>
      <w:r>
        <w:t>e</w:t>
      </w:r>
      <w:r w:rsidRPr="00D2575E">
        <w:t xml:space="preserve"> sector </w:t>
      </w:r>
      <w:r>
        <w:t>will</w:t>
      </w:r>
      <w:r w:rsidRPr="00D2575E">
        <w:t xml:space="preserve"> be pivotal to delivering th</w:t>
      </w:r>
      <w:r>
        <w:t>e</w:t>
      </w:r>
      <w:r w:rsidRPr="00D2575E">
        <w:t xml:space="preserve"> green recovery.</w:t>
      </w:r>
    </w:p>
    <w:p w:rsidR="008421EA" w:rsidP="00DB3EAC">
      <w:pPr>
        <w:pStyle w:val="Answer"/>
      </w:pPr>
      <w:r w:rsidRPr="00D2575E">
        <w:t>From a manufacturing perspective, I come back to the demand iss</w:t>
      </w:r>
      <w:r w:rsidRPr="00D2575E">
        <w:t>ue.</w:t>
      </w:r>
      <w:r>
        <w:t xml:space="preserve"> </w:t>
      </w:r>
      <w:r w:rsidRPr="00D2575E">
        <w:t>We need a steady diet of demand.</w:t>
      </w:r>
      <w:r>
        <w:t xml:space="preserve"> </w:t>
      </w:r>
      <w:r w:rsidRPr="00D2575E">
        <w:t>It is simply impossible for us to turn our facilities on and off. We can flex from high to low demand, but it is impossible to manage close to zero demand.</w:t>
      </w:r>
      <w:r>
        <w:t xml:space="preserve"> </w:t>
      </w:r>
      <w:r w:rsidRPr="00D2575E">
        <w:t>Unfortunately, we have had to initiate a restructuring programm</w:t>
      </w:r>
      <w:r w:rsidRPr="00D2575E">
        <w:t xml:space="preserve">e that will see us lose </w:t>
      </w:r>
      <w:r>
        <w:t>between</w:t>
      </w:r>
      <w:r w:rsidRPr="00D2575E">
        <w:t xml:space="preserve"> 25% </w:t>
      </w:r>
      <w:r>
        <w:t>and</w:t>
      </w:r>
      <w:r w:rsidRPr="00D2575E">
        <w:t xml:space="preserve"> 30% of our skilled workforce, sadly.</w:t>
      </w:r>
    </w:p>
    <w:p w:rsidR="008421EA" w:rsidRPr="00D2575E" w:rsidP="00DB3EAC">
      <w:pPr>
        <w:pStyle w:val="Question"/>
      </w:pPr>
      <w:r w:rsidRPr="00D9116A">
        <w:rPr>
          <w:b/>
        </w:rPr>
        <w:t>Lord Skidelsky:</w:t>
      </w:r>
      <w:r>
        <w:t xml:space="preserve"> </w:t>
      </w:r>
      <w:r w:rsidRPr="00D2575E">
        <w:t>There has been a continuous emphasis on demand in the replies and statements of the witnesses. I wan</w:t>
      </w:r>
      <w:r>
        <w:t>t</w:t>
      </w:r>
      <w:r w:rsidRPr="00D2575E">
        <w:t xml:space="preserve"> to go to the question of local lockdowns.</w:t>
      </w:r>
      <w:r>
        <w:t xml:space="preserve"> </w:t>
      </w:r>
      <w:r w:rsidRPr="00D2575E">
        <w:t>What further suppor</w:t>
      </w:r>
      <w:r w:rsidRPr="00D2575E">
        <w:t>t do manufacturers need in areas affected by local lockdowns</w:t>
      </w:r>
      <w:r>
        <w:t>? L</w:t>
      </w:r>
      <w:r w:rsidRPr="00D2575E">
        <w:t xml:space="preserve">ocal lockdowns are shocks to </w:t>
      </w:r>
      <w:r w:rsidRPr="00D2575E">
        <w:t>demand</w:t>
      </w:r>
      <w:r>
        <w:t xml:space="preserve"> and t</w:t>
      </w:r>
      <w:r w:rsidRPr="00D2575E">
        <w:t>hey mean less activity</w:t>
      </w:r>
      <w:r>
        <w:t>,</w:t>
      </w:r>
      <w:r w:rsidRPr="00D2575E">
        <w:t xml:space="preserve"> and we do not how long they </w:t>
      </w:r>
      <w:r>
        <w:t>will</w:t>
      </w:r>
      <w:r w:rsidRPr="00D2575E">
        <w:t xml:space="preserve"> last, but, of course, we know where the big areas are and some of them are very big conurbations. Should there be extra support </w:t>
      </w:r>
      <w:r>
        <w:t>for</w:t>
      </w:r>
      <w:r w:rsidRPr="00D2575E">
        <w:t xml:space="preserve"> demand in areas </w:t>
      </w:r>
      <w:r>
        <w:t>that</w:t>
      </w:r>
      <w:r w:rsidRPr="00D2575E">
        <w:t xml:space="preserve"> are locked down</w:t>
      </w:r>
      <w:r>
        <w:t xml:space="preserve">, and, if so, </w:t>
      </w:r>
      <w:r w:rsidRPr="00D2575E">
        <w:t>what kind of support?</w:t>
      </w:r>
      <w:r>
        <w:t xml:space="preserve"> </w:t>
      </w:r>
    </w:p>
    <w:p w:rsidR="008421EA" w:rsidP="00DB3EAC">
      <w:pPr>
        <w:pStyle w:val="Answer"/>
      </w:pPr>
      <w:r w:rsidRPr="00D9116A">
        <w:rPr>
          <w:b/>
          <w:i/>
        </w:rPr>
        <w:t>Paul Everitt:</w:t>
      </w:r>
      <w:r>
        <w:t xml:space="preserve"> I</w:t>
      </w:r>
      <w:r w:rsidRPr="00D2575E">
        <w:t xml:space="preserve"> repeat what w</w:t>
      </w:r>
      <w:r>
        <w:t xml:space="preserve">as </w:t>
      </w:r>
      <w:r w:rsidRPr="00D2575E">
        <w:t>said a little earl</w:t>
      </w:r>
      <w:r w:rsidRPr="00D2575E">
        <w:t>ier</w:t>
      </w:r>
      <w:r>
        <w:t>. I</w:t>
      </w:r>
      <w:r w:rsidRPr="00D2575E">
        <w:t>n our defence businesses</w:t>
      </w:r>
      <w:r>
        <w:t>,</w:t>
      </w:r>
      <w:r w:rsidRPr="00D2575E">
        <w:t xml:space="preserve"> there has been</w:t>
      </w:r>
      <w:r>
        <w:t xml:space="preserve"> no</w:t>
      </w:r>
      <w:r w:rsidRPr="00D2575E">
        <w:t xml:space="preserve"> break in production. Defence employees are regarded as key workers and have been able to continue to work. In other sectors in aerospace where there is demand</w:t>
      </w:r>
      <w:r>
        <w:t>,</w:t>
      </w:r>
      <w:r w:rsidRPr="00D2575E">
        <w:t xml:space="preserve"> they have been able to work through. Companies</w:t>
      </w:r>
      <w:r w:rsidRPr="00D2575E">
        <w:t xml:space="preserve"> </w:t>
      </w:r>
      <w:r>
        <w:t xml:space="preserve">have </w:t>
      </w:r>
      <w:r w:rsidRPr="00D2575E">
        <w:t>put Covid</w:t>
      </w:r>
      <w:r w:rsidRPr="00D2575E">
        <w:noBreakHyphen/>
        <w:t>secure working environments</w:t>
      </w:r>
      <w:r w:rsidRPr="00CE77C6">
        <w:t xml:space="preserve"> </w:t>
      </w:r>
      <w:r w:rsidRPr="00D2575E">
        <w:t>in place</w:t>
      </w:r>
      <w:r>
        <w:t>,</w:t>
      </w:r>
      <w:r w:rsidRPr="00D2575E">
        <w:t xml:space="preserve"> and</w:t>
      </w:r>
      <w:r>
        <w:t>,</w:t>
      </w:r>
      <w:r w:rsidRPr="00D2575E">
        <w:t xml:space="preserve"> </w:t>
      </w:r>
      <w:r w:rsidRPr="00D2575E">
        <w:t>as long as</w:t>
      </w:r>
      <w:r w:rsidRPr="00D2575E">
        <w:t xml:space="preserve"> people are allowed to travel to production facilities, we are able to continue.</w:t>
      </w:r>
      <w:r>
        <w:t xml:space="preserve"> </w:t>
      </w:r>
      <w:r w:rsidRPr="00D2575E">
        <w:t>The local lockdowns have not been overly problematic to date.</w:t>
      </w:r>
      <w:r>
        <w:t xml:space="preserve"> </w:t>
      </w:r>
    </w:p>
    <w:p w:rsidR="008421EA" w:rsidP="00DB3EAC">
      <w:pPr>
        <w:pStyle w:val="Remark"/>
      </w:pPr>
      <w:r w:rsidRPr="0019309E">
        <w:rPr>
          <w:b/>
        </w:rPr>
        <w:t>Lord Skidelsky:</w:t>
      </w:r>
      <w:r>
        <w:t xml:space="preserve"> That is i</w:t>
      </w:r>
      <w:r w:rsidRPr="00D2575E">
        <w:t>n your secto</w:t>
      </w:r>
      <w:r>
        <w:t>r.</w:t>
      </w:r>
    </w:p>
    <w:p w:rsidR="008421EA" w:rsidP="00DB3EAC">
      <w:pPr>
        <w:pStyle w:val="Answer"/>
      </w:pPr>
      <w:r w:rsidRPr="0019309E">
        <w:rPr>
          <w:b/>
          <w:i/>
        </w:rPr>
        <w:t>Pau</w:t>
      </w:r>
      <w:r w:rsidRPr="0019309E">
        <w:rPr>
          <w:b/>
          <w:i/>
        </w:rPr>
        <w:t>l Everitt:</w:t>
      </w:r>
      <w:r>
        <w:t xml:space="preserve"> </w:t>
      </w:r>
      <w:r w:rsidRPr="00D2575E">
        <w:t>Correct.</w:t>
      </w:r>
      <w:r>
        <w:t xml:space="preserve"> </w:t>
      </w:r>
    </w:p>
    <w:p w:rsidR="008421EA" w:rsidP="00DB3EAC">
      <w:pPr>
        <w:pStyle w:val="Remark"/>
      </w:pPr>
      <w:r w:rsidRPr="0019309E">
        <w:rPr>
          <w:b/>
        </w:rPr>
        <w:t>Lord Skidelsky:</w:t>
      </w:r>
      <w:r>
        <w:t xml:space="preserve"> </w:t>
      </w:r>
      <w:r w:rsidRPr="00D2575E">
        <w:t>What about other sectors?</w:t>
      </w:r>
      <w:r>
        <w:t xml:space="preserve"> </w:t>
      </w:r>
    </w:p>
    <w:p w:rsidR="008421EA" w:rsidRPr="00D2575E" w:rsidP="00DB3EAC">
      <w:pPr>
        <w:pStyle w:val="Answer"/>
      </w:pPr>
      <w:r w:rsidRPr="0019309E">
        <w:rPr>
          <w:b/>
          <w:i/>
        </w:rPr>
        <w:t>Paul Davies:</w:t>
      </w:r>
      <w:r>
        <w:t xml:space="preserve"> </w:t>
      </w:r>
      <w:r w:rsidRPr="00D2575E">
        <w:t>I</w:t>
      </w:r>
      <w:r>
        <w:t xml:space="preserve"> </w:t>
      </w:r>
      <w:r w:rsidRPr="00D2575E">
        <w:t>echo what Paul said a second ago.</w:t>
      </w:r>
      <w:r>
        <w:t xml:space="preserve"> </w:t>
      </w:r>
      <w:r w:rsidRPr="00D2575E">
        <w:t xml:space="preserve">Local Covid </w:t>
      </w:r>
      <w:r>
        <w:t>cases</w:t>
      </w:r>
      <w:r w:rsidRPr="00D2575E">
        <w:t xml:space="preserve"> have not impacted on our ability to manufacture. It is done in a safe</w:t>
      </w:r>
      <w:r>
        <w:t>,</w:t>
      </w:r>
      <w:r w:rsidRPr="00D2575E">
        <w:t xml:space="preserve"> Covid</w:t>
      </w:r>
      <w:r>
        <w:t>-protected</w:t>
      </w:r>
      <w:r w:rsidRPr="00D2575E">
        <w:t xml:space="preserve"> environment.</w:t>
      </w:r>
      <w:r>
        <w:t xml:space="preserve"> </w:t>
      </w:r>
      <w:r w:rsidRPr="00D2575E">
        <w:t>The challenge for our industry</w:t>
      </w:r>
      <w:r>
        <w:t>,</w:t>
      </w:r>
      <w:r w:rsidRPr="00D2575E">
        <w:t xml:space="preserve"> speaking specifically about bus</w:t>
      </w:r>
      <w:r>
        <w:t>es,</w:t>
      </w:r>
      <w:r w:rsidRPr="00D2575E">
        <w:t xml:space="preserve"> is </w:t>
      </w:r>
      <w:r>
        <w:t>a bit like</w:t>
      </w:r>
      <w:r w:rsidRPr="00D2575E">
        <w:t xml:space="preserve"> the furlough scheme</w:t>
      </w:r>
      <w:r>
        <w:t xml:space="preserve">. The furlough </w:t>
      </w:r>
      <w:r>
        <w:t>scheme is</w:t>
      </w:r>
      <w:r w:rsidRPr="00D2575E">
        <w:t xml:space="preserve"> keeping the world from going b</w:t>
      </w:r>
      <w:r w:rsidRPr="00D2575E">
        <w:t>ack to work, as is the work</w:t>
      </w:r>
      <w:r>
        <w:t>ing-</w:t>
      </w:r>
      <w:r w:rsidRPr="00D2575E">
        <w:t>from</w:t>
      </w:r>
      <w:r>
        <w:t>-</w:t>
      </w:r>
      <w:r w:rsidRPr="00D2575E">
        <w:t>home agenda. In our industry</w:t>
      </w:r>
      <w:r>
        <w:t>,</w:t>
      </w:r>
      <w:r w:rsidRPr="00D2575E">
        <w:t xml:space="preserve"> that stops people using public transport, which impacts on the revenue </w:t>
      </w:r>
      <w:r>
        <w:t>of</w:t>
      </w:r>
      <w:r w:rsidRPr="00D2575E">
        <w:t xml:space="preserve"> bus operators </w:t>
      </w:r>
      <w:r>
        <w:t>and,</w:t>
      </w:r>
      <w:r w:rsidRPr="00D2575E">
        <w:t xml:space="preserve"> subsequently</w:t>
      </w:r>
      <w:r>
        <w:t>,</w:t>
      </w:r>
      <w:r w:rsidRPr="00D2575E">
        <w:t xml:space="preserve"> on the demand for new buses.</w:t>
      </w:r>
      <w:r>
        <w:t xml:space="preserve"> </w:t>
      </w:r>
      <w:r w:rsidRPr="00D2575E">
        <w:t xml:space="preserve">It starts from there and works down. We have been able to work through local </w:t>
      </w:r>
      <w:r>
        <w:t>cases. W</w:t>
      </w:r>
      <w:r w:rsidRPr="00D2575E">
        <w:t>e have five sites across the UK</w:t>
      </w:r>
      <w:r>
        <w:t>,</w:t>
      </w:r>
      <w:r w:rsidRPr="00D2575E">
        <w:t xml:space="preserve"> so we are at risk across the board.</w:t>
      </w:r>
      <w:r>
        <w:t xml:space="preserve"> </w:t>
      </w:r>
      <w:r w:rsidRPr="00D2575E">
        <w:t>Generally</w:t>
      </w:r>
      <w:r>
        <w:t>,</w:t>
      </w:r>
      <w:r w:rsidRPr="00D2575E">
        <w:t xml:space="preserve"> </w:t>
      </w:r>
      <w:r>
        <w:t>we need</w:t>
      </w:r>
      <w:r w:rsidRPr="00D2575E">
        <w:t xml:space="preserve"> </w:t>
      </w:r>
      <w:r>
        <w:t>the</w:t>
      </w:r>
      <w:r w:rsidRPr="00D2575E">
        <w:t xml:space="preserve"> back</w:t>
      </w:r>
      <w:r w:rsidRPr="00D2575E">
        <w:noBreakHyphen/>
        <w:t>to</w:t>
      </w:r>
      <w:r w:rsidRPr="00D2575E">
        <w:noBreakHyphen/>
        <w:t>normal environment to be able to get through th</w:t>
      </w:r>
      <w:r>
        <w:t>e</w:t>
      </w:r>
      <w:r w:rsidRPr="00D2575E">
        <w:t xml:space="preserve"> crisis.</w:t>
      </w:r>
      <w:r>
        <w:t xml:space="preserve"> </w:t>
      </w:r>
    </w:p>
    <w:p w:rsidR="008421EA" w:rsidP="00DB3EAC">
      <w:pPr>
        <w:pStyle w:val="Answer"/>
      </w:pPr>
      <w:r w:rsidRPr="0019309E">
        <w:rPr>
          <w:b/>
          <w:i/>
        </w:rPr>
        <w:t>Ben Fletcher:</w:t>
      </w:r>
      <w:r>
        <w:t xml:space="preserve"> From a</w:t>
      </w:r>
      <w:r w:rsidRPr="00D2575E">
        <w:t xml:space="preserve"> wider manufacturing perspective, </w:t>
      </w:r>
      <w:r>
        <w:t xml:space="preserve">and </w:t>
      </w:r>
      <w:r w:rsidRPr="00D2575E">
        <w:t>without repeating too many points,</w:t>
      </w:r>
      <w:r>
        <w:t xml:space="preserve"> manufacturing carried on. </w:t>
      </w:r>
      <w:r w:rsidRPr="00D2575E">
        <w:t xml:space="preserve">I said earlier </w:t>
      </w:r>
      <w:r>
        <w:t xml:space="preserve">that </w:t>
      </w:r>
      <w:r w:rsidRPr="00D2575E">
        <w:t xml:space="preserve">95% of our members reported </w:t>
      </w:r>
      <w:r>
        <w:t xml:space="preserve">that </w:t>
      </w:r>
      <w:r w:rsidRPr="00D2575E">
        <w:t xml:space="preserve">they had some form of activity even at the height of the national lockdown, </w:t>
      </w:r>
      <w:r>
        <w:t xml:space="preserve">and that is expected </w:t>
      </w:r>
      <w:r>
        <w:t>to</w:t>
      </w:r>
      <w:r w:rsidRPr="00D2575E">
        <w:t xml:space="preserve"> carry on. With the punch in demand</w:t>
      </w:r>
      <w:r>
        <w:t>,</w:t>
      </w:r>
      <w:r w:rsidRPr="00D2575E">
        <w:t xml:space="preserve"> the problem is that often it is felt in unexpected ways. If there is a geographical lockdown in a town in the Midlands or a city in the north</w:t>
      </w:r>
      <w:r w:rsidRPr="00D2575E">
        <w:noBreakHyphen/>
        <w:t>west, for example</w:t>
      </w:r>
      <w:r>
        <w:t>, and</w:t>
      </w:r>
      <w:r w:rsidRPr="00D2575E">
        <w:t xml:space="preserve"> hospitality is either closed or seriously restricted</w:t>
      </w:r>
      <w:r w:rsidRPr="00D2575E">
        <w:t>, we pick up that manufacturers in the food and drink industry</w:t>
      </w:r>
      <w:r>
        <w:t>,</w:t>
      </w:r>
      <w:r w:rsidRPr="00D2575E">
        <w:t xml:space="preserve"> supplying those restaurants, might </w:t>
      </w:r>
      <w:r>
        <w:t xml:space="preserve">be </w:t>
      </w:r>
      <w:r w:rsidRPr="00D2575E">
        <w:t>based in another part of the country</w:t>
      </w:r>
      <w:r>
        <w:t>,</w:t>
      </w:r>
      <w:r w:rsidRPr="00D2575E">
        <w:t xml:space="preserve"> so they are </w:t>
      </w:r>
      <w:r>
        <w:t>not e</w:t>
      </w:r>
      <w:r w:rsidRPr="00D2575E">
        <w:t>ligible for any kind of support, even though a very large section of their demand, their customer b</w:t>
      </w:r>
      <w:r w:rsidRPr="00D2575E">
        <w:t>ase</w:t>
      </w:r>
      <w:r>
        <w:t>,</w:t>
      </w:r>
      <w:r w:rsidRPr="00D2575E">
        <w:t xml:space="preserve"> has been forced to close or </w:t>
      </w:r>
      <w:r>
        <w:t xml:space="preserve">has been </w:t>
      </w:r>
      <w:r w:rsidRPr="00D2575E">
        <w:t>put on severely limited hours.</w:t>
      </w:r>
    </w:p>
    <w:p w:rsidR="008421EA" w:rsidP="00DB3EAC">
      <w:pPr>
        <w:pStyle w:val="Answer"/>
      </w:pPr>
      <w:r w:rsidRPr="00D2575E">
        <w:t>One of the real challenges is the cumulative effect of local lockdowns.</w:t>
      </w:r>
      <w:r>
        <w:t xml:space="preserve"> </w:t>
      </w:r>
      <w:r w:rsidRPr="00D2575E">
        <w:t xml:space="preserve">There is a large proportion of the country operating under some form of lockdown measures, tier </w:t>
      </w:r>
      <w:r w:rsidRPr="00D2575E">
        <w:t>2</w:t>
      </w:r>
      <w:r w:rsidRPr="00D2575E">
        <w:t xml:space="preserve"> and tier 3</w:t>
      </w:r>
      <w:r>
        <w:t>,</w:t>
      </w:r>
      <w:r w:rsidRPr="00D2575E">
        <w:t xml:space="preserve"> </w:t>
      </w:r>
      <w:r>
        <w:t>i</w:t>
      </w:r>
      <w:r>
        <w:t>n</w:t>
      </w:r>
      <w:r w:rsidRPr="00D2575E">
        <w:t xml:space="preserve"> big cities such as London</w:t>
      </w:r>
      <w:r>
        <w:t>,</w:t>
      </w:r>
      <w:r w:rsidRPr="00D2575E">
        <w:t xml:space="preserve"> Birmingham and Manchester.</w:t>
      </w:r>
      <w:r>
        <w:t xml:space="preserve"> </w:t>
      </w:r>
      <w:r w:rsidRPr="00D2575E">
        <w:t>We will undoubtedly find over the next few weeks and months how that cumulative effect plays out, but it will not necessarily be in the same geography</w:t>
      </w:r>
      <w:r>
        <w:t>,</w:t>
      </w:r>
      <w:r w:rsidRPr="00D2575E">
        <w:t xml:space="preserve"> because the supply chains, as you know very well</w:t>
      </w:r>
      <w:r w:rsidRPr="00D2575E">
        <w:t>, are incredibly complex</w:t>
      </w:r>
      <w:r>
        <w:t>,</w:t>
      </w:r>
      <w:r w:rsidRPr="00D2575E">
        <w:t xml:space="preserve"> both in the UK and across Europe.</w:t>
      </w:r>
      <w:r>
        <w:t xml:space="preserve"> </w:t>
      </w:r>
    </w:p>
    <w:p w:rsidR="008421EA" w:rsidRPr="00D2575E" w:rsidP="00DB3EAC">
      <w:pPr>
        <w:pStyle w:val="Remark"/>
      </w:pPr>
      <w:r w:rsidRPr="0019309E">
        <w:rPr>
          <w:b/>
        </w:rPr>
        <w:t>Lord Skidelsky:</w:t>
      </w:r>
      <w:r>
        <w:t xml:space="preserve"> Y</w:t>
      </w:r>
      <w:r w:rsidRPr="00D2575E">
        <w:t xml:space="preserve">ou are saying </w:t>
      </w:r>
      <w:r>
        <w:t xml:space="preserve">that there </w:t>
      </w:r>
      <w:r w:rsidRPr="00D2575E">
        <w:t xml:space="preserve">may be little scope for measures targeted on </w:t>
      </w:r>
      <w:r>
        <w:t xml:space="preserve">the </w:t>
      </w:r>
      <w:r w:rsidRPr="00D2575E">
        <w:t>areas affected by local lockdown.</w:t>
      </w:r>
      <w:r>
        <w:t xml:space="preserve"> </w:t>
      </w:r>
    </w:p>
    <w:p w:rsidR="008421EA" w:rsidP="00DB3EAC">
      <w:pPr>
        <w:pStyle w:val="Answer"/>
      </w:pPr>
      <w:r w:rsidRPr="0019309E">
        <w:rPr>
          <w:b/>
          <w:i/>
        </w:rPr>
        <w:t>Ben Fletcher:</w:t>
      </w:r>
      <w:r>
        <w:t xml:space="preserve"> </w:t>
      </w:r>
      <w:r w:rsidRPr="00D2575E">
        <w:t>It is very hard to do th</w:t>
      </w:r>
      <w:r>
        <w:t>o</w:t>
      </w:r>
      <w:r w:rsidRPr="00D2575E">
        <w:t>se things simply by geography.</w:t>
      </w:r>
      <w:r w:rsidRPr="00D2575E">
        <w:t xml:space="preserve"> We </w:t>
      </w:r>
      <w:r w:rsidRPr="00D2575E">
        <w:t>have to</w:t>
      </w:r>
      <w:r w:rsidRPr="00D2575E">
        <w:t xml:space="preserve"> look a little more extensively and cleverly</w:t>
      </w:r>
      <w:r>
        <w:t>,</w:t>
      </w:r>
      <w:r w:rsidRPr="00D2575E">
        <w:t xml:space="preserve"> and we need to understand how the supply chain feeds local economies rather than say</w:t>
      </w:r>
      <w:r>
        <w:t>ing</w:t>
      </w:r>
      <w:r w:rsidRPr="00D2575E">
        <w:t xml:space="preserve"> </w:t>
      </w:r>
      <w:r>
        <w:t xml:space="preserve">that </w:t>
      </w:r>
      <w:r>
        <w:t>it</w:t>
      </w:r>
      <w:r w:rsidRPr="00D2575E">
        <w:t xml:space="preserve"> is simply about a city economy or a county economy.</w:t>
      </w:r>
    </w:p>
    <w:p w:rsidR="008421EA" w:rsidP="00DB3EAC">
      <w:pPr>
        <w:pStyle w:val="Remark"/>
      </w:pPr>
      <w:r w:rsidRPr="0019309E">
        <w:rPr>
          <w:b/>
        </w:rPr>
        <w:t>Lord Livingston of Parkhead:</w:t>
      </w:r>
      <w:r>
        <w:t xml:space="preserve"> </w:t>
      </w:r>
      <w:r w:rsidRPr="00D2575E">
        <w:t xml:space="preserve">I want to pick up on </w:t>
      </w:r>
      <w:r w:rsidRPr="00D2575E">
        <w:t>the last two questions</w:t>
      </w:r>
      <w:r>
        <w:t xml:space="preserve"> and</w:t>
      </w:r>
      <w:r w:rsidRPr="00D2575E">
        <w:t xml:space="preserve"> a comment on employment </w:t>
      </w:r>
      <w:r>
        <w:t>by</w:t>
      </w:r>
      <w:r w:rsidRPr="00D2575E">
        <w:t xml:space="preserve"> Paul Davies and Andrea Hough.</w:t>
      </w:r>
      <w:r>
        <w:t xml:space="preserve"> </w:t>
      </w:r>
      <w:r w:rsidRPr="00D2575E">
        <w:t>Regretfully and understandably, with the reduced demand, you have had to restructure your business</w:t>
      </w:r>
      <w:r>
        <w:t>es</w:t>
      </w:r>
      <w:r w:rsidRPr="00D2575E">
        <w:t>.</w:t>
      </w:r>
      <w:r>
        <w:t xml:space="preserve"> </w:t>
      </w:r>
      <w:r w:rsidRPr="00D2575E">
        <w:t xml:space="preserve">How long will it be before there is a permanent scarring </w:t>
      </w:r>
      <w:r>
        <w:t xml:space="preserve">and </w:t>
      </w:r>
      <w:r w:rsidRPr="00D2575E">
        <w:t>you w</w:t>
      </w:r>
      <w:r>
        <w:t>ill</w:t>
      </w:r>
      <w:r w:rsidRPr="00D2575E">
        <w:t xml:space="preserve"> </w:t>
      </w:r>
      <w:r w:rsidRPr="00D2575E">
        <w:t>not be able to recruit people</w:t>
      </w:r>
      <w:r>
        <w:t xml:space="preserve"> if,</w:t>
      </w:r>
      <w:r w:rsidRPr="00D2575E">
        <w:t xml:space="preserve"> let us say</w:t>
      </w:r>
      <w:r>
        <w:t>,</w:t>
      </w:r>
      <w:r w:rsidRPr="00D2575E">
        <w:t xml:space="preserve"> demand returns</w:t>
      </w:r>
      <w:r>
        <w:t>? Has</w:t>
      </w:r>
      <w:r w:rsidRPr="00D2575E">
        <w:t xml:space="preserve"> it happen</w:t>
      </w:r>
      <w:r>
        <w:t>ed</w:t>
      </w:r>
      <w:r w:rsidRPr="00D2575E">
        <w:t xml:space="preserve"> now or</w:t>
      </w:r>
      <w:r>
        <w:t>,</w:t>
      </w:r>
      <w:r w:rsidRPr="00D2575E">
        <w:t xml:space="preserve"> </w:t>
      </w:r>
      <w:r>
        <w:t xml:space="preserve">if it happens </w:t>
      </w:r>
      <w:r w:rsidRPr="00D2575E">
        <w:t>in the next six to 12 months</w:t>
      </w:r>
      <w:r>
        <w:t xml:space="preserve">, will we </w:t>
      </w:r>
      <w:r w:rsidRPr="00D2575E">
        <w:t xml:space="preserve">be able to bring </w:t>
      </w:r>
      <w:r>
        <w:t xml:space="preserve">people </w:t>
      </w:r>
      <w:r w:rsidRPr="00D2575E">
        <w:t>back?</w:t>
      </w:r>
      <w:r>
        <w:t xml:space="preserve"> </w:t>
      </w:r>
    </w:p>
    <w:p w:rsidR="008421EA" w:rsidP="00DB3EAC">
      <w:pPr>
        <w:pStyle w:val="Remark"/>
      </w:pPr>
      <w:r w:rsidRPr="00D2575E">
        <w:t>Clearly, you have lost a lot of skilled people.</w:t>
      </w:r>
      <w:r>
        <w:t xml:space="preserve"> </w:t>
      </w:r>
      <w:r w:rsidRPr="00D2575E">
        <w:t>I would be interested to understand the</w:t>
      </w:r>
      <w:r w:rsidRPr="00D2575E">
        <w:t xml:space="preserve"> temporary and permanent nature of what has happened.</w:t>
      </w:r>
      <w:r>
        <w:t xml:space="preserve"> By the way, when I was a </w:t>
      </w:r>
      <w:r>
        <w:t>T</w:t>
      </w:r>
      <w:r>
        <w:t>rade Minister</w:t>
      </w:r>
      <w:r>
        <w:t xml:space="preserve">, </w:t>
      </w:r>
      <w:r w:rsidRPr="00D2575E">
        <w:t>I support</w:t>
      </w:r>
      <w:r>
        <w:t>ed</w:t>
      </w:r>
      <w:r w:rsidRPr="00D2575E">
        <w:t xml:space="preserve"> Alexander Dennis around the world</w:t>
      </w:r>
      <w:r>
        <w:t xml:space="preserve">, so </w:t>
      </w:r>
      <w:r w:rsidRPr="00D2575E">
        <w:t>I am particularly sad to see the challenges you have just n</w:t>
      </w:r>
      <w:r>
        <w:t>ow.</w:t>
      </w:r>
    </w:p>
    <w:p w:rsidR="008421EA" w:rsidP="00DB3EAC">
      <w:pPr>
        <w:pStyle w:val="Answer"/>
      </w:pPr>
      <w:r w:rsidRPr="0019309E">
        <w:rPr>
          <w:b/>
          <w:i/>
        </w:rPr>
        <w:t>Paul Davies:</w:t>
      </w:r>
      <w:r>
        <w:t xml:space="preserve"> </w:t>
      </w:r>
      <w:r w:rsidRPr="00D2575E">
        <w:t>I am sure we met on</w:t>
      </w:r>
      <w:r>
        <w:t>c</w:t>
      </w:r>
      <w:r w:rsidRPr="00D2575E">
        <w:t>e at an event.</w:t>
      </w:r>
      <w:r>
        <w:t xml:space="preserve"> </w:t>
      </w:r>
      <w:r w:rsidRPr="00D2575E">
        <w:t>It is a difficult question to answer specifically.</w:t>
      </w:r>
      <w:r>
        <w:t xml:space="preserve"> </w:t>
      </w:r>
      <w:r w:rsidRPr="00D2575E">
        <w:t>We are quite a traditional industry.</w:t>
      </w:r>
      <w:r>
        <w:t xml:space="preserve"> </w:t>
      </w:r>
      <w:r w:rsidRPr="00D2575E">
        <w:t xml:space="preserve">If you look at our demographic, we have probably lost </w:t>
      </w:r>
      <w:r w:rsidRPr="00D2575E">
        <w:t>a number of</w:t>
      </w:r>
      <w:r w:rsidRPr="00D2575E">
        <w:t xml:space="preserve"> senior team members for good</w:t>
      </w:r>
      <w:r>
        <w:t>,</w:t>
      </w:r>
      <w:r w:rsidRPr="00D2575E">
        <w:t xml:space="preserve"> because they are at the stage whe</w:t>
      </w:r>
      <w:r>
        <w:t>n</w:t>
      </w:r>
      <w:r w:rsidRPr="00D2575E">
        <w:t xml:space="preserve"> they will not return to work.</w:t>
      </w:r>
      <w:r>
        <w:t xml:space="preserve"> </w:t>
      </w:r>
      <w:r w:rsidRPr="00D2575E">
        <w:t>We have</w:t>
      </w:r>
      <w:r w:rsidRPr="00D2575E">
        <w:t xml:space="preserve"> been on a big self</w:t>
      </w:r>
      <w:r w:rsidRPr="00D2575E">
        <w:noBreakHyphen/>
        <w:t>help agenda trying to survive the crisis, trying to e</w:t>
      </w:r>
      <w:r>
        <w:t>k</w:t>
      </w:r>
      <w:r w:rsidRPr="00D2575E">
        <w:t>e out our order book and runway as far as we possibly can.</w:t>
      </w:r>
      <w:r>
        <w:t xml:space="preserve"> </w:t>
      </w:r>
      <w:r w:rsidRPr="00D2575E">
        <w:t>We have seen some small signs that things are starting to improve a little</w:t>
      </w:r>
      <w:r>
        <w:t>—the</w:t>
      </w:r>
      <w:r w:rsidRPr="00D2575E">
        <w:t xml:space="preserve"> Scottish </w:t>
      </w:r>
      <w:r>
        <w:t>Ultra-Low Emission Bus Scheme</w:t>
      </w:r>
      <w:r w:rsidRPr="00D2575E">
        <w:t xml:space="preserve">, for </w:t>
      </w:r>
      <w:r w:rsidRPr="00D2575E">
        <w:t>example.</w:t>
      </w:r>
      <w:r>
        <w:t xml:space="preserve"> </w:t>
      </w:r>
      <w:r w:rsidRPr="00D2575E">
        <w:t xml:space="preserve">There are some questions </w:t>
      </w:r>
      <w:r w:rsidRPr="00D2575E">
        <w:t>later on</w:t>
      </w:r>
      <w:r w:rsidRPr="00D2575E">
        <w:t xml:space="preserve"> regarding the supply chain.</w:t>
      </w:r>
      <w:r>
        <w:t xml:space="preserve"> T</w:t>
      </w:r>
      <w:r w:rsidRPr="00D2575E">
        <w:t>he industry has been damaged to some extent anyway</w:t>
      </w:r>
      <w:r>
        <w:t>,</w:t>
      </w:r>
      <w:r w:rsidRPr="00D2575E">
        <w:t xml:space="preserve"> just by the relative downsizing</w:t>
      </w:r>
      <w:r>
        <w:t>. W</w:t>
      </w:r>
      <w:r w:rsidRPr="00D2575E">
        <w:t>e need to be realistic</w:t>
      </w:r>
      <w:r>
        <w:t>;</w:t>
      </w:r>
      <w:r w:rsidRPr="00D2575E">
        <w:t xml:space="preserve"> some of those skills will not return to the industry.</w:t>
      </w:r>
      <w:r>
        <w:t xml:space="preserve"> </w:t>
      </w:r>
    </w:p>
    <w:p w:rsidR="008421EA" w:rsidP="00DB3EAC">
      <w:pPr>
        <w:pStyle w:val="Answer"/>
      </w:pPr>
      <w:r w:rsidRPr="0019309E">
        <w:rPr>
          <w:b/>
          <w:i/>
        </w:rPr>
        <w:t>Andrea Hough:</w:t>
      </w:r>
      <w:r>
        <w:t xml:space="preserve"> </w:t>
      </w:r>
      <w:r w:rsidRPr="00D2575E">
        <w:t xml:space="preserve">I </w:t>
      </w:r>
      <w:r w:rsidRPr="00D2575E">
        <w:t>agree with Paul</w:t>
      </w:r>
      <w:r>
        <w:t xml:space="preserve">. We </w:t>
      </w:r>
      <w:r w:rsidRPr="00D2575E">
        <w:t>had to let five people go.</w:t>
      </w:r>
      <w:r>
        <w:t xml:space="preserve"> </w:t>
      </w:r>
      <w:r w:rsidRPr="00D2575E">
        <w:t>Fortunately, I had four volunteers</w:t>
      </w:r>
      <w:r>
        <w:t>,</w:t>
      </w:r>
      <w:r w:rsidRPr="00D2575E">
        <w:t xml:space="preserve"> but they were all at the tail end of their careers and were my very experienced technical staff.</w:t>
      </w:r>
      <w:r>
        <w:t xml:space="preserve"> </w:t>
      </w:r>
      <w:r w:rsidRPr="00D2575E">
        <w:t xml:space="preserve">Although I support an apprenticeship training programme, </w:t>
      </w:r>
      <w:r>
        <w:t xml:space="preserve">we </w:t>
      </w:r>
      <w:r w:rsidRPr="00D2575E">
        <w:t>as an industry</w:t>
      </w:r>
      <w:r>
        <w:t xml:space="preserve"> </w:t>
      </w:r>
      <w:r w:rsidRPr="00D2575E">
        <w:t>s</w:t>
      </w:r>
      <w:r w:rsidRPr="00D2575E">
        <w:t>truggle to bring young people in. My problem going forward,</w:t>
      </w:r>
      <w:r>
        <w:t xml:space="preserve"> which</w:t>
      </w:r>
      <w:r w:rsidRPr="00D2575E">
        <w:t xml:space="preserve"> a lot of my local companies will experience, is that we have lost older skilled people and we are not bringing in enough younger skilled people at the other end.</w:t>
      </w:r>
      <w:r>
        <w:t xml:space="preserve"> </w:t>
      </w:r>
      <w:r w:rsidRPr="00D2575E">
        <w:t xml:space="preserve">The apprenticeship training </w:t>
      </w:r>
      <w:r w:rsidRPr="00D2575E">
        <w:t xml:space="preserve">school </w:t>
      </w:r>
      <w:r>
        <w:t xml:space="preserve">that </w:t>
      </w:r>
      <w:r w:rsidRPr="00D2575E">
        <w:t>I work with in Liverpool, which has a state</w:t>
      </w:r>
      <w:r w:rsidRPr="00D2575E">
        <w:noBreakHyphen/>
        <w:t>of</w:t>
      </w:r>
      <w:r w:rsidRPr="00D2575E">
        <w:noBreakHyphen/>
        <w:t>the</w:t>
      </w:r>
      <w:r w:rsidRPr="00D2575E">
        <w:noBreakHyphen/>
        <w:t xml:space="preserve">art facility, is 60% down on </w:t>
      </w:r>
      <w:r>
        <w:t>its</w:t>
      </w:r>
      <w:r w:rsidRPr="00D2575E">
        <w:t xml:space="preserve"> apprentice intake this year</w:t>
      </w:r>
      <w:r>
        <w:t xml:space="preserve">, and </w:t>
      </w:r>
      <w:r w:rsidRPr="00D2575E">
        <w:t xml:space="preserve">in the next two to three years that will have a dramatic impact. </w:t>
      </w:r>
    </w:p>
    <w:p w:rsidR="008421EA" w:rsidP="00DB3EAC">
      <w:pPr>
        <w:pStyle w:val="Remark"/>
      </w:pPr>
      <w:r w:rsidRPr="0019309E">
        <w:rPr>
          <w:b/>
        </w:rPr>
        <w:t>Lord Livingston of Parkhead:</w:t>
      </w:r>
      <w:r>
        <w:t xml:space="preserve"> </w:t>
      </w:r>
      <w:r w:rsidRPr="00D2575E">
        <w:t>Is that because of demand from c</w:t>
      </w:r>
      <w:r w:rsidRPr="00D2575E">
        <w:t>ompanies, which I can understand, or</w:t>
      </w:r>
      <w:r>
        <w:t xml:space="preserve"> is it</w:t>
      </w:r>
      <w:r w:rsidRPr="00D2575E">
        <w:t xml:space="preserve"> a continuing problem that people are not putting themselves forward for apprenticeships? You mentioned that people </w:t>
      </w:r>
      <w:r>
        <w:t xml:space="preserve">said they </w:t>
      </w:r>
      <w:r w:rsidRPr="00D2575E">
        <w:t xml:space="preserve">were not applying. </w:t>
      </w:r>
    </w:p>
    <w:p w:rsidR="008421EA" w:rsidP="00DB3EAC">
      <w:pPr>
        <w:pStyle w:val="Answer"/>
      </w:pPr>
      <w:r w:rsidRPr="0019309E">
        <w:rPr>
          <w:b/>
          <w:i/>
        </w:rPr>
        <w:t>Andrea Hough:</w:t>
      </w:r>
      <w:r>
        <w:t xml:space="preserve"> </w:t>
      </w:r>
      <w:r w:rsidRPr="00D2575E">
        <w:t>It is particularly on the back of Covid.</w:t>
      </w:r>
      <w:r>
        <w:t xml:space="preserve"> </w:t>
      </w:r>
      <w:r w:rsidRPr="00D2575E">
        <w:t>Th</w:t>
      </w:r>
      <w:r>
        <w:t>at</w:t>
      </w:r>
      <w:r w:rsidRPr="00D2575E">
        <w:t xml:space="preserve"> </w:t>
      </w:r>
      <w:r w:rsidRPr="00D2575E">
        <w:t>particul</w:t>
      </w:r>
      <w:r w:rsidRPr="00D2575E">
        <w:t>ar apprentice</w:t>
      </w:r>
      <w:r w:rsidRPr="00D2575E">
        <w:t xml:space="preserve"> training school based in Liverpool had a lot of apprentices coming through </w:t>
      </w:r>
      <w:r>
        <w:t xml:space="preserve">the </w:t>
      </w:r>
      <w:r w:rsidRPr="00D2575E">
        <w:t>JRS, through the automotive industry, the food industry</w:t>
      </w:r>
      <w:r>
        <w:t>,</w:t>
      </w:r>
      <w:r w:rsidRPr="00D2575E">
        <w:t xml:space="preserve"> Nestl</w:t>
      </w:r>
      <w:r>
        <w:t>é</w:t>
      </w:r>
      <w:r w:rsidRPr="00D2575E">
        <w:t xml:space="preserve"> and </w:t>
      </w:r>
      <w:r>
        <w:t>companies</w:t>
      </w:r>
      <w:r w:rsidRPr="00D2575E">
        <w:t xml:space="preserve"> like that</w:t>
      </w:r>
      <w:r>
        <w:t>. T</w:t>
      </w:r>
      <w:r w:rsidRPr="00D2575E">
        <w:t>hey have</w:t>
      </w:r>
      <w:r>
        <w:t xml:space="preserve"> all</w:t>
      </w:r>
      <w:r w:rsidRPr="00D2575E">
        <w:t xml:space="preserve"> put their programmes on hold for this year</w:t>
      </w:r>
      <w:r>
        <w:t>;</w:t>
      </w:r>
      <w:r w:rsidRPr="00D2575E">
        <w:t xml:space="preserve"> they have made r</w:t>
      </w:r>
      <w:r w:rsidRPr="00D2575E">
        <w:t xml:space="preserve">edundancies and they </w:t>
      </w:r>
      <w:r>
        <w:t xml:space="preserve">do not </w:t>
      </w:r>
      <w:r w:rsidRPr="00D2575E">
        <w:t xml:space="preserve">feel the time is right to continue with their apprenticeship programme. </w:t>
      </w:r>
    </w:p>
    <w:p w:rsidR="008421EA" w:rsidRPr="00D2575E" w:rsidP="00DB3EAC">
      <w:pPr>
        <w:pStyle w:val="Answer"/>
      </w:pPr>
      <w:r w:rsidRPr="00D2575E">
        <w:t>In an industry that was just beginning to get a bit of traction</w:t>
      </w:r>
      <w:r>
        <w:t xml:space="preserve"> in</w:t>
      </w:r>
      <w:r w:rsidRPr="00D2575E">
        <w:t xml:space="preserve"> inviting and encouraging young people to join the industry</w:t>
      </w:r>
      <w:r>
        <w:t>, it is worrying</w:t>
      </w:r>
      <w:r w:rsidRPr="00D2575E">
        <w:t xml:space="preserve"> that we </w:t>
      </w:r>
      <w:r>
        <w:t>will</w:t>
      </w:r>
      <w:r w:rsidRPr="00D2575E">
        <w:t xml:space="preserve"> </w:t>
      </w:r>
      <w:r w:rsidRPr="00D2575E">
        <w:t>now start th</w:t>
      </w:r>
      <w:r>
        <w:t>e</w:t>
      </w:r>
      <w:r w:rsidRPr="00D2575E">
        <w:t xml:space="preserve"> gap all over again. I know there has been talk in government about looking again at the apprenticeship levy and the impact on SMEs and how we can move that forward. </w:t>
      </w:r>
      <w:r>
        <w:t>T</w:t>
      </w:r>
      <w:r w:rsidRPr="00D2575E">
        <w:t xml:space="preserve">hat </w:t>
      </w:r>
      <w:r w:rsidRPr="00D2575E">
        <w:t>has to</w:t>
      </w:r>
      <w:r w:rsidRPr="00D2575E">
        <w:t xml:space="preserve"> be made a priority</w:t>
      </w:r>
      <w:r>
        <w:t>,</w:t>
      </w:r>
      <w:r w:rsidRPr="00D2575E">
        <w:t xml:space="preserve"> otherwise, as Paul said, our gap will get big</w:t>
      </w:r>
      <w:r w:rsidRPr="00D2575E">
        <w:t xml:space="preserve">ger on the back of Covid </w:t>
      </w:r>
      <w:r>
        <w:t>i</w:t>
      </w:r>
      <w:r w:rsidRPr="00D2575E">
        <w:t>n international trade anyway.</w:t>
      </w:r>
      <w:r>
        <w:t xml:space="preserve"> </w:t>
      </w:r>
    </w:p>
    <w:p w:rsidR="008421EA" w:rsidP="00DB3EAC">
      <w:pPr>
        <w:pStyle w:val="Answer"/>
      </w:pPr>
      <w:r w:rsidRPr="00C01709">
        <w:rPr>
          <w:b/>
          <w:i/>
        </w:rPr>
        <w:t>Ben Fletcher:</w:t>
      </w:r>
      <w:r>
        <w:t xml:space="preserve"> </w:t>
      </w:r>
      <w:r w:rsidRPr="00D2575E">
        <w:t>May I briefly underscore Andrea</w:t>
      </w:r>
      <w:r>
        <w:t>’</w:t>
      </w:r>
      <w:r w:rsidRPr="00D2575E">
        <w:t xml:space="preserve">s point? Make UK </w:t>
      </w:r>
      <w:r>
        <w:t xml:space="preserve">has </w:t>
      </w:r>
      <w:r w:rsidRPr="00D2575E">
        <w:t>run</w:t>
      </w:r>
      <w:r>
        <w:t xml:space="preserve"> </w:t>
      </w:r>
      <w:r w:rsidRPr="00D2575E">
        <w:t>a very large manufacturing apprentice training centre in the West Midlands</w:t>
      </w:r>
      <w:r>
        <w:t xml:space="preserve"> </w:t>
      </w:r>
      <w:r w:rsidRPr="00D2575E">
        <w:t xml:space="preserve">for many years. </w:t>
      </w:r>
      <w:r>
        <w:t>W</w:t>
      </w:r>
      <w:r w:rsidRPr="00D2575E">
        <w:t xml:space="preserve">e put the proceeds from our income from member contributions </w:t>
      </w:r>
      <w:r>
        <w:t>in</w:t>
      </w:r>
      <w:r w:rsidRPr="00D2575E">
        <w:t>to supporting the industry by providing a high</w:t>
      </w:r>
      <w:r w:rsidRPr="00D2575E">
        <w:noBreakHyphen/>
        <w:t>quality training facility. We would normally have started over 300 apprentices in the September intake</w:t>
      </w:r>
      <w:r>
        <w:t xml:space="preserve">, but this year </w:t>
      </w:r>
      <w:r w:rsidRPr="00D2575E">
        <w:t xml:space="preserve">we </w:t>
      </w:r>
      <w:r>
        <w:t>ar</w:t>
      </w:r>
      <w:r w:rsidRPr="00D2575E">
        <w:t xml:space="preserve">e taking in </w:t>
      </w:r>
      <w:r>
        <w:t>fewer</w:t>
      </w:r>
      <w:r w:rsidRPr="00D2575E">
        <w:t xml:space="preserve"> than </w:t>
      </w:r>
      <w:r>
        <w:t>100</w:t>
      </w:r>
      <w:r w:rsidRPr="00D2575E">
        <w:t>.</w:t>
      </w:r>
    </w:p>
    <w:p w:rsidR="008421EA" w:rsidP="00DB3EAC">
      <w:pPr>
        <w:pStyle w:val="Answer"/>
      </w:pPr>
      <w:r w:rsidRPr="00D2575E">
        <w:t>That is not about the interest from young people.</w:t>
      </w:r>
      <w:r>
        <w:t xml:space="preserve"> </w:t>
      </w:r>
      <w:r w:rsidRPr="00D2575E">
        <w:t>If anything, the interest from young people was stronger this year.</w:t>
      </w:r>
      <w:r>
        <w:t xml:space="preserve"> P</w:t>
      </w:r>
      <w:r w:rsidRPr="00D2575E">
        <w:t xml:space="preserve">eople have seen things </w:t>
      </w:r>
      <w:r>
        <w:t>in the</w:t>
      </w:r>
      <w:r w:rsidRPr="00D2575E">
        <w:t xml:space="preserve"> television news and elsewhere about the ventilator challenge</w:t>
      </w:r>
      <w:r>
        <w:t xml:space="preserve"> and</w:t>
      </w:r>
      <w:r w:rsidRPr="00D2575E">
        <w:t xml:space="preserve"> the way British manufacturers stepped</w:t>
      </w:r>
      <w:r w:rsidRPr="00D2575E">
        <w:t xml:space="preserve"> up to help support things </w:t>
      </w:r>
      <w:r>
        <w:t xml:space="preserve">such as </w:t>
      </w:r>
      <w:r w:rsidRPr="00D2575E">
        <w:t>PPE</w:t>
      </w:r>
      <w:r>
        <w:t>,</w:t>
      </w:r>
      <w:r w:rsidRPr="00D2575E">
        <w:t xml:space="preserve"> and it enthused young people. The challenge has been firms physically having the financial and the time capacity</w:t>
      </w:r>
      <w:r>
        <w:t>,</w:t>
      </w:r>
      <w:r w:rsidRPr="00D2575E">
        <w:t xml:space="preserve"> given their other pressures</w:t>
      </w:r>
      <w:r>
        <w:t>,</w:t>
      </w:r>
      <w:r w:rsidRPr="00D2575E">
        <w:t xml:space="preserve"> to commit to big apprenticeship starts. Talking to other providers around</w:t>
      </w:r>
      <w:r w:rsidRPr="00D2575E">
        <w:t xml:space="preserve"> the country, that has been an enormous challenge and</w:t>
      </w:r>
      <w:r>
        <w:t>,</w:t>
      </w:r>
      <w:r w:rsidRPr="00D2575E">
        <w:t xml:space="preserve"> if we leave </w:t>
      </w:r>
      <w:r>
        <w:t xml:space="preserve">it </w:t>
      </w:r>
      <w:r w:rsidRPr="00D2575E">
        <w:t xml:space="preserve">unaddressed, </w:t>
      </w:r>
      <w:r>
        <w:t xml:space="preserve">it </w:t>
      </w:r>
      <w:r w:rsidRPr="00D2575E">
        <w:t>will come back to haunt us in a few years</w:t>
      </w:r>
      <w:r>
        <w:t>’</w:t>
      </w:r>
      <w:r w:rsidRPr="00D2575E">
        <w:t xml:space="preserve"> time.</w:t>
      </w:r>
      <w:r>
        <w:t xml:space="preserve"> </w:t>
      </w:r>
    </w:p>
    <w:p w:rsidR="008421EA" w:rsidP="00DB3EAC">
      <w:pPr>
        <w:pStyle w:val="Remark"/>
      </w:pPr>
      <w:r w:rsidRPr="00C01709">
        <w:rPr>
          <w:b/>
        </w:rPr>
        <w:t>Lord Fox:</w:t>
      </w:r>
      <w:r>
        <w:t xml:space="preserve"> W</w:t>
      </w:r>
      <w:r w:rsidRPr="00D2575E">
        <w:t>hat would you do straight</w:t>
      </w:r>
      <w:r>
        <w:t>a</w:t>
      </w:r>
      <w:r w:rsidRPr="00D2575E">
        <w:t>way to the apprentice</w:t>
      </w:r>
      <w:r>
        <w:t>ship</w:t>
      </w:r>
      <w:r w:rsidRPr="00D2575E">
        <w:t xml:space="preserve"> levy to help the situation</w:t>
      </w:r>
      <w:r>
        <w:t>,</w:t>
      </w:r>
      <w:r w:rsidRPr="00D2575E">
        <w:t xml:space="preserve"> both at SME level and larger </w:t>
      </w:r>
      <w:r w:rsidRPr="00D2575E">
        <w:t xml:space="preserve">company level? </w:t>
      </w:r>
    </w:p>
    <w:p w:rsidR="008421EA" w:rsidP="00DB3EAC">
      <w:pPr>
        <w:pStyle w:val="Answer"/>
      </w:pPr>
      <w:r w:rsidRPr="00C01709">
        <w:rPr>
          <w:b/>
          <w:i/>
        </w:rPr>
        <w:t>Andrea Hough:</w:t>
      </w:r>
      <w:r>
        <w:t xml:space="preserve"> </w:t>
      </w:r>
      <w:r w:rsidRPr="00D2575E">
        <w:t xml:space="preserve">If I am totally honest, I am not sure. We rely locally </w:t>
      </w:r>
      <w:r>
        <w:t xml:space="preserve">on </w:t>
      </w:r>
      <w:r w:rsidRPr="00D2575E">
        <w:t>being able to place apprentices on the back of some of the large organisations in the aerospace business in my local area in the north</w:t>
      </w:r>
      <w:r w:rsidRPr="00D2575E">
        <w:noBreakHyphen/>
        <w:t>west</w:t>
      </w:r>
      <w:r>
        <w:t xml:space="preserve"> that</w:t>
      </w:r>
      <w:r w:rsidRPr="00D2575E">
        <w:t xml:space="preserve"> are not taking up their</w:t>
      </w:r>
      <w:r w:rsidRPr="00D2575E">
        <w:t xml:space="preserve"> full levy.</w:t>
      </w:r>
      <w:r>
        <w:t xml:space="preserve"> </w:t>
      </w:r>
      <w:r w:rsidRPr="00D2575E">
        <w:t xml:space="preserve">Although there is more of that available </w:t>
      </w:r>
      <w:r w:rsidRPr="00D2575E">
        <w:t>at the moment</w:t>
      </w:r>
      <w:r>
        <w:t>,</w:t>
      </w:r>
      <w:r w:rsidRPr="00D2575E">
        <w:t xml:space="preserve"> it is hard to persuade SMEs, as Ben said, to invest in young people when they have just made redundancies and they are worried about</w:t>
      </w:r>
      <w:r>
        <w:t xml:space="preserve"> either</w:t>
      </w:r>
      <w:r w:rsidRPr="00D2575E">
        <w:t xml:space="preserve"> the CBILS or </w:t>
      </w:r>
      <w:r>
        <w:t xml:space="preserve">the </w:t>
      </w:r>
      <w:r w:rsidRPr="00D2575E">
        <w:t>bounce</w:t>
      </w:r>
      <w:r w:rsidRPr="00D2575E">
        <w:noBreakHyphen/>
        <w:t>back loans they have tak</w:t>
      </w:r>
      <w:r w:rsidRPr="00D2575E">
        <w:t xml:space="preserve">en. I do not have an answer for that question. Ben is probably closer to the work </w:t>
      </w:r>
      <w:r>
        <w:t xml:space="preserve">that </w:t>
      </w:r>
      <w:r w:rsidRPr="00D2575E">
        <w:t>Make UK do</w:t>
      </w:r>
      <w:r>
        <w:t>es</w:t>
      </w:r>
      <w:r w:rsidRPr="00D2575E">
        <w:t xml:space="preserve"> with the Government to try to impact the apprentice</w:t>
      </w:r>
      <w:r>
        <w:t>ship</w:t>
      </w:r>
      <w:r w:rsidRPr="00D2575E">
        <w:t xml:space="preserve"> levy.</w:t>
      </w:r>
      <w:r>
        <w:t xml:space="preserve"> </w:t>
      </w:r>
    </w:p>
    <w:p w:rsidR="008421EA" w:rsidP="00DB3EAC">
      <w:pPr>
        <w:pStyle w:val="Remark"/>
      </w:pPr>
      <w:r w:rsidRPr="00C01709">
        <w:rPr>
          <w:b/>
        </w:rPr>
        <w:t>The Chair:</w:t>
      </w:r>
      <w:r>
        <w:t xml:space="preserve"> D</w:t>
      </w:r>
      <w:r w:rsidRPr="00D2575E">
        <w:t>oes anyone have an answer?</w:t>
      </w:r>
      <w:r>
        <w:t xml:space="preserve"> </w:t>
      </w:r>
    </w:p>
    <w:p w:rsidR="008421EA" w:rsidP="00DB3EAC">
      <w:pPr>
        <w:pStyle w:val="Answer"/>
      </w:pPr>
      <w:r w:rsidRPr="00C01709">
        <w:rPr>
          <w:b/>
          <w:i/>
        </w:rPr>
        <w:t>Ben Fletcher:</w:t>
      </w:r>
      <w:r>
        <w:t xml:space="preserve"> L</w:t>
      </w:r>
      <w:r w:rsidRPr="00D2575E">
        <w:t xml:space="preserve">ots of SME companies </w:t>
      </w:r>
      <w:r>
        <w:t xml:space="preserve">that </w:t>
      </w:r>
      <w:r w:rsidRPr="00D2575E">
        <w:t>are not levy</w:t>
      </w:r>
      <w:r w:rsidRPr="00D2575E">
        <w:t xml:space="preserve"> payers are feeling </w:t>
      </w:r>
      <w:r w:rsidRPr="00D2575E">
        <w:t>really nervous</w:t>
      </w:r>
      <w:r w:rsidRPr="00D2575E">
        <w:t xml:space="preserve"> about starting apprentices.</w:t>
      </w:r>
      <w:r>
        <w:t xml:space="preserve"> T</w:t>
      </w:r>
      <w:r w:rsidRPr="00D2575E">
        <w:t>here should be some real financial commitment to encourage those firms to take</w:t>
      </w:r>
      <w:r>
        <w:t xml:space="preserve"> on</w:t>
      </w:r>
      <w:r w:rsidRPr="00D2575E">
        <w:t xml:space="preserve"> an apprentice</w:t>
      </w:r>
      <w:r>
        <w:t>. T</w:t>
      </w:r>
      <w:r w:rsidRPr="00D2575E">
        <w:t>he cost of an apprentice for three years for an SME can be substantial.</w:t>
      </w:r>
      <w:r>
        <w:t xml:space="preserve"> </w:t>
      </w:r>
      <w:r w:rsidRPr="00D2575E">
        <w:t>Although the Governmen</w:t>
      </w:r>
      <w:r w:rsidRPr="00D2575E">
        <w:t>t have provided some incentives</w:t>
      </w:r>
      <w:r>
        <w:t>,</w:t>
      </w:r>
      <w:r w:rsidRPr="00D2575E">
        <w:t xml:space="preserve"> </w:t>
      </w:r>
      <w:r>
        <w:t>which I think</w:t>
      </w:r>
      <w:r w:rsidRPr="00D2575E">
        <w:t xml:space="preserve"> acknowledge the problem</w:t>
      </w:r>
      <w:r>
        <w:t>,</w:t>
      </w:r>
      <w:r w:rsidRPr="00D2575E">
        <w:t xml:space="preserve"> the money is not enough to build SME confidence. I know </w:t>
      </w:r>
      <w:r>
        <w:t xml:space="preserve">that </w:t>
      </w:r>
      <w:r w:rsidRPr="00D2575E">
        <w:t xml:space="preserve">we cannot put money </w:t>
      </w:r>
      <w:r>
        <w:t>in</w:t>
      </w:r>
      <w:r w:rsidRPr="00D2575E">
        <w:t>to every problem</w:t>
      </w:r>
      <w:r>
        <w:t xml:space="preserve">, </w:t>
      </w:r>
      <w:r w:rsidRPr="00D2575E">
        <w:t xml:space="preserve">but this is an area where </w:t>
      </w:r>
      <w:r>
        <w:t xml:space="preserve">a </w:t>
      </w:r>
      <w:r w:rsidRPr="00D2575E">
        <w:t>financial investment would be very valuable.</w:t>
      </w:r>
    </w:p>
    <w:p w:rsidR="008421EA" w:rsidP="00DB3EAC">
      <w:pPr>
        <w:pStyle w:val="Answer"/>
      </w:pPr>
      <w:r w:rsidRPr="00D2575E">
        <w:t>Slightly larger firms are very nervous about the inflexibility of the levy scheme</w:t>
      </w:r>
      <w:r>
        <w:t xml:space="preserve"> and</w:t>
      </w:r>
      <w:r w:rsidRPr="00D2575E">
        <w:t xml:space="preserve"> how they can use and access their funds.</w:t>
      </w:r>
      <w:r>
        <w:t xml:space="preserve"> </w:t>
      </w:r>
      <w:r w:rsidRPr="00D2575E">
        <w:t>We have been long arguing</w:t>
      </w:r>
      <w:r>
        <w:t>,</w:t>
      </w:r>
      <w:r w:rsidRPr="00D2575E">
        <w:t xml:space="preserve"> before Covid</w:t>
      </w:r>
      <w:r>
        <w:t>,</w:t>
      </w:r>
      <w:r w:rsidRPr="00D2575E">
        <w:t xml:space="preserve"> for much more flexibility in the way levy funds are deployed</w:t>
      </w:r>
      <w:r>
        <w:t xml:space="preserve">. </w:t>
      </w:r>
      <w:r w:rsidRPr="00D2575E">
        <w:t>Covid is</w:t>
      </w:r>
      <w:r>
        <w:t xml:space="preserve"> just</w:t>
      </w:r>
      <w:r w:rsidRPr="00D2575E">
        <w:t xml:space="preserve"> magnifying t</w:t>
      </w:r>
      <w:r w:rsidRPr="00D2575E">
        <w:t xml:space="preserve">hat problem. We would argue for more simplicity </w:t>
      </w:r>
      <w:r>
        <w:t>i</w:t>
      </w:r>
      <w:r w:rsidRPr="00D2575E">
        <w:t>n that. We would be very</w:t>
      </w:r>
      <w:r>
        <w:t xml:space="preserve"> </w:t>
      </w:r>
      <w:r w:rsidRPr="00D2575E">
        <w:t xml:space="preserve">happy to provide written evidence to the </w:t>
      </w:r>
      <w:r>
        <w:t>C</w:t>
      </w:r>
      <w:r w:rsidRPr="00D2575E">
        <w:t>ommittee on our stance on the apprentice</w:t>
      </w:r>
      <w:r>
        <w:t>ship</w:t>
      </w:r>
      <w:r w:rsidRPr="00D2575E">
        <w:t xml:space="preserve"> levy if that would be helpful. </w:t>
      </w:r>
    </w:p>
    <w:p w:rsidR="008421EA" w:rsidP="00DB3EAC">
      <w:pPr>
        <w:pStyle w:val="Remark"/>
      </w:pPr>
      <w:r w:rsidRPr="00C01709">
        <w:rPr>
          <w:b/>
        </w:rPr>
        <w:t>The Chair:</w:t>
      </w:r>
      <w:r>
        <w:t xml:space="preserve"> I</w:t>
      </w:r>
      <w:r w:rsidRPr="00D2575E">
        <w:t xml:space="preserve">t would be very helpful. The </w:t>
      </w:r>
      <w:r>
        <w:t>C</w:t>
      </w:r>
      <w:r w:rsidRPr="00D2575E">
        <w:t>ommittee did a report</w:t>
      </w:r>
      <w:r w:rsidRPr="00D2575E">
        <w:t xml:space="preserve"> called </w:t>
      </w:r>
      <w:r w:rsidRPr="0088057D">
        <w:rPr>
          <w:i/>
          <w:iCs/>
        </w:rPr>
        <w:t>Treating Students Fairly</w:t>
      </w:r>
      <w:r w:rsidRPr="00D2575E">
        <w:t xml:space="preserve">, which looked at the apprenticeship levy. We found that some businesses were using the levy to send people to do </w:t>
      </w:r>
      <w:r>
        <w:t xml:space="preserve">a </w:t>
      </w:r>
      <w:r w:rsidRPr="00D2575E">
        <w:t>master</w:t>
      </w:r>
      <w:r>
        <w:t>’</w:t>
      </w:r>
      <w:r w:rsidRPr="00D2575E">
        <w:t>s degree at business school, which was not the intention of the scheme.</w:t>
      </w:r>
      <w:r>
        <w:t xml:space="preserve"> </w:t>
      </w:r>
    </w:p>
    <w:p w:rsidR="008421EA" w:rsidP="00DB3EAC">
      <w:pPr>
        <w:pStyle w:val="Answer"/>
      </w:pPr>
      <w:r w:rsidRPr="00C01709">
        <w:rPr>
          <w:b/>
          <w:i/>
        </w:rPr>
        <w:t>Ben Fletcher:</w:t>
      </w:r>
      <w:r>
        <w:t xml:space="preserve"> </w:t>
      </w:r>
      <w:r w:rsidRPr="00D2575E">
        <w:t>Absolutely.</w:t>
      </w:r>
      <w:r>
        <w:t xml:space="preserve"> </w:t>
      </w:r>
      <w:r w:rsidRPr="00D2575E">
        <w:t>It</w:t>
      </w:r>
      <w:r w:rsidRPr="00D2575E">
        <w:t xml:space="preserve"> is a significant concern for us. It </w:t>
      </w:r>
      <w:r>
        <w:t>was an idea with</w:t>
      </w:r>
      <w:r w:rsidRPr="00D2575E">
        <w:t xml:space="preserve"> a great outcome and objective in mind</w:t>
      </w:r>
      <w:r>
        <w:t>,</w:t>
      </w:r>
      <w:r w:rsidRPr="00D2575E">
        <w:t xml:space="preserve"> but it has not quite delivered. </w:t>
      </w:r>
      <w:r>
        <w:t>T</w:t>
      </w:r>
      <w:r w:rsidRPr="00D2575E">
        <w:t>his is a great opportunity for us to look at that</w:t>
      </w:r>
      <w:r>
        <w:t>,</w:t>
      </w:r>
      <w:r w:rsidRPr="00D2575E">
        <w:t xml:space="preserve"> because those funds </w:t>
      </w:r>
      <w:r w:rsidRPr="00D2575E">
        <w:t>should be targeted at areas where there is a shortage of sk</w:t>
      </w:r>
      <w:r w:rsidRPr="00D2575E">
        <w:t>ills and at young people who would benefit from them.</w:t>
      </w:r>
    </w:p>
    <w:p w:rsidR="008421EA" w:rsidP="00DB3EAC">
      <w:pPr>
        <w:pStyle w:val="Question"/>
      </w:pPr>
      <w:r w:rsidRPr="00C01709">
        <w:rPr>
          <w:b/>
        </w:rPr>
        <w:t>Lord Stern of Brentford:</w:t>
      </w:r>
      <w:r>
        <w:t xml:space="preserve"> </w:t>
      </w:r>
      <w:r w:rsidRPr="00D2575E">
        <w:t>My question has in part been covered by the discussion that we have just had</w:t>
      </w:r>
      <w:r>
        <w:t>,</w:t>
      </w:r>
      <w:r w:rsidRPr="00D2575E">
        <w:t xml:space="preserve"> but I want to relate it to the </w:t>
      </w:r>
      <w:r>
        <w:t xml:space="preserve">Kickstart </w:t>
      </w:r>
      <w:r w:rsidRPr="00D2575E">
        <w:t>scheme, which is not quite the same as what we have just b</w:t>
      </w:r>
      <w:r w:rsidRPr="00D2575E">
        <w:t>een discussing</w:t>
      </w:r>
      <w:r>
        <w:t>, although i</w:t>
      </w:r>
      <w:r w:rsidRPr="00D2575E">
        <w:t>t is related.</w:t>
      </w:r>
      <w:r>
        <w:t xml:space="preserve"> </w:t>
      </w:r>
      <w:r w:rsidRPr="00D2575E">
        <w:t xml:space="preserve">Are you or any of your members planning on using the </w:t>
      </w:r>
      <w:r>
        <w:t>K</w:t>
      </w:r>
      <w:r w:rsidRPr="00D2575E">
        <w:t xml:space="preserve">ickstart scheme? Are there aspects </w:t>
      </w:r>
      <w:r>
        <w:t>of</w:t>
      </w:r>
      <w:r w:rsidRPr="00D2575E">
        <w:t xml:space="preserve"> it that prevent you </w:t>
      </w:r>
      <w:r>
        <w:t xml:space="preserve">from </w:t>
      </w:r>
      <w:r w:rsidRPr="00D2575E">
        <w:t>do</w:t>
      </w:r>
      <w:r>
        <w:t>ing</w:t>
      </w:r>
      <w:r w:rsidRPr="00D2575E">
        <w:t xml:space="preserve"> that</w:t>
      </w:r>
      <w:r>
        <w:t xml:space="preserve">? </w:t>
      </w:r>
    </w:p>
    <w:p w:rsidR="008421EA" w:rsidP="00DB3EAC">
      <w:pPr>
        <w:pStyle w:val="Answer"/>
      </w:pPr>
      <w:r w:rsidRPr="00C01709">
        <w:rPr>
          <w:b/>
          <w:i/>
        </w:rPr>
        <w:t>Ben Fletcher:</w:t>
      </w:r>
      <w:r>
        <w:t xml:space="preserve"> </w:t>
      </w:r>
      <w:r w:rsidRPr="00D2575E">
        <w:t xml:space="preserve">Make UK is positive about the </w:t>
      </w:r>
      <w:r>
        <w:t>K</w:t>
      </w:r>
      <w:r w:rsidRPr="00D2575E">
        <w:t>ickstart scheme.</w:t>
      </w:r>
      <w:r>
        <w:t xml:space="preserve"> </w:t>
      </w:r>
      <w:r w:rsidRPr="00D2575E">
        <w:t xml:space="preserve">We are an </w:t>
      </w:r>
      <w:r w:rsidRPr="00D2575E">
        <w:t>intermediary.</w:t>
      </w:r>
      <w:r>
        <w:t xml:space="preserve"> </w:t>
      </w:r>
      <w:r w:rsidRPr="00D2575E">
        <w:t>We have been working with SME firms.</w:t>
      </w:r>
      <w:r>
        <w:t xml:space="preserve"> </w:t>
      </w:r>
      <w:r w:rsidRPr="00D2575E">
        <w:t xml:space="preserve">We have used some of the fantastically skilled and </w:t>
      </w:r>
      <w:r>
        <w:t xml:space="preserve">talented </w:t>
      </w:r>
      <w:r w:rsidRPr="00D2575E">
        <w:t>people who work in our apprentice training centre</w:t>
      </w:r>
      <w:r>
        <w:t>. B</w:t>
      </w:r>
      <w:r w:rsidRPr="00D2575E">
        <w:t>ecause apprentice starts have been down this year, we have worked with SMEs to help introduce</w:t>
      </w:r>
      <w:r w:rsidRPr="00D2575E">
        <w:t xml:space="preserve"> them to </w:t>
      </w:r>
      <w:r>
        <w:t xml:space="preserve">young </w:t>
      </w:r>
      <w:r w:rsidRPr="00D2575E">
        <w:t xml:space="preserve">people who might be of interest to them through the </w:t>
      </w:r>
      <w:r>
        <w:t>K</w:t>
      </w:r>
      <w:r w:rsidRPr="00D2575E">
        <w:t>ickstart scheme. There has been an appreciable level of interest</w:t>
      </w:r>
      <w:r>
        <w:t>, and w</w:t>
      </w:r>
      <w:r w:rsidRPr="00D2575E">
        <w:t>e hope to continue that. We are strongly supportive of it.</w:t>
      </w:r>
    </w:p>
    <w:p w:rsidR="008421EA" w:rsidP="00DB3EAC">
      <w:pPr>
        <w:pStyle w:val="Answer"/>
      </w:pPr>
      <w:r w:rsidRPr="00D2575E">
        <w:t xml:space="preserve">The challenge overlaps with the conversation we have just </w:t>
      </w:r>
      <w:r w:rsidRPr="00D2575E">
        <w:t>been having about apprenticeships.</w:t>
      </w:r>
      <w:r>
        <w:t xml:space="preserve"> </w:t>
      </w:r>
      <w:r w:rsidRPr="00D2575E">
        <w:t>In manufacturing</w:t>
      </w:r>
      <w:r>
        <w:t>,</w:t>
      </w:r>
      <w:r w:rsidRPr="00D2575E">
        <w:t xml:space="preserve"> the real need is for skilling and upskilling. The </w:t>
      </w:r>
      <w:r>
        <w:t>K</w:t>
      </w:r>
      <w:r w:rsidRPr="00D2575E">
        <w:t>ickstart scheme is good</w:t>
      </w:r>
      <w:r>
        <w:t>,</w:t>
      </w:r>
      <w:r w:rsidRPr="00D2575E">
        <w:t xml:space="preserve"> but it </w:t>
      </w:r>
      <w:r>
        <w:t>will</w:t>
      </w:r>
      <w:r w:rsidRPr="00D2575E">
        <w:t xml:space="preserve"> not replace the requirement </w:t>
      </w:r>
      <w:r>
        <w:t>for</w:t>
      </w:r>
      <w:r w:rsidRPr="00D2575E">
        <w:t xml:space="preserve"> apprentice training</w:t>
      </w:r>
      <w:r>
        <w:t xml:space="preserve"> in a</w:t>
      </w:r>
      <w:r w:rsidRPr="00D2575E">
        <w:t xml:space="preserve"> long</w:t>
      </w:r>
      <w:r w:rsidRPr="00D2575E">
        <w:noBreakHyphen/>
        <w:t>term three</w:t>
      </w:r>
      <w:r w:rsidRPr="00D2575E">
        <w:noBreakHyphen/>
        <w:t>year programme.</w:t>
      </w:r>
      <w:r>
        <w:t xml:space="preserve"> </w:t>
      </w:r>
      <w:r w:rsidRPr="00D2575E">
        <w:t xml:space="preserve">Apprentice training </w:t>
      </w:r>
      <w:r>
        <w:t>in</w:t>
      </w:r>
      <w:r w:rsidRPr="00D2575E">
        <w:t xml:space="preserve"> man</w:t>
      </w:r>
      <w:r w:rsidRPr="00D2575E">
        <w:t>ufacturing engineering is often incredibly expensive and demanding.</w:t>
      </w:r>
      <w:r>
        <w:t xml:space="preserve"> </w:t>
      </w:r>
      <w:r w:rsidRPr="00D2575E">
        <w:t>Kickstart is good.</w:t>
      </w:r>
      <w:r>
        <w:t xml:space="preserve"> </w:t>
      </w:r>
      <w:r w:rsidRPr="00D2575E">
        <w:t>We support it</w:t>
      </w:r>
      <w:r>
        <w:t xml:space="preserve"> and i</w:t>
      </w:r>
      <w:r w:rsidRPr="00D2575E">
        <w:t xml:space="preserve">t has a </w:t>
      </w:r>
      <w:r w:rsidRPr="00D2575E">
        <w:t>place</w:t>
      </w:r>
      <w:r>
        <w:t>,</w:t>
      </w:r>
      <w:r w:rsidRPr="00D2575E">
        <w:t xml:space="preserve"> but</w:t>
      </w:r>
      <w:r w:rsidRPr="00D2575E">
        <w:t xml:space="preserve"> given the fundamental skills shortage</w:t>
      </w:r>
      <w:r>
        <w:t>—</w:t>
      </w:r>
      <w:r w:rsidRPr="00D2575E">
        <w:t xml:space="preserve">30% of vacancies in manufacturing are not filled for three months because we have a shortage </w:t>
      </w:r>
      <w:r w:rsidRPr="00D2575E">
        <w:t>of technical skills</w:t>
      </w:r>
      <w:r>
        <w:t>—</w:t>
      </w:r>
      <w:r w:rsidRPr="00D2575E">
        <w:t xml:space="preserve">the </w:t>
      </w:r>
      <w:r>
        <w:t>K</w:t>
      </w:r>
      <w:r w:rsidRPr="00D2575E">
        <w:t xml:space="preserve">ickstart scheme alone </w:t>
      </w:r>
      <w:r>
        <w:t xml:space="preserve">will not </w:t>
      </w:r>
      <w:r w:rsidRPr="00D2575E">
        <w:t>address that.</w:t>
      </w:r>
      <w:r>
        <w:t xml:space="preserve"> </w:t>
      </w:r>
    </w:p>
    <w:p w:rsidR="008421EA" w:rsidRPr="00D2575E" w:rsidP="00DB3EAC">
      <w:pPr>
        <w:pStyle w:val="Remark"/>
      </w:pPr>
      <w:r w:rsidRPr="00C01709">
        <w:rPr>
          <w:b/>
        </w:rPr>
        <w:t>Lord Stern of Brentford:</w:t>
      </w:r>
      <w:r>
        <w:t xml:space="preserve"> </w:t>
      </w:r>
      <w:r w:rsidRPr="00D2575E">
        <w:t xml:space="preserve">Do you think there should be an effort to integrate the </w:t>
      </w:r>
      <w:r>
        <w:t>K</w:t>
      </w:r>
      <w:r w:rsidRPr="00D2575E">
        <w:t>ickstart idea</w:t>
      </w:r>
      <w:r>
        <w:t>s,</w:t>
      </w:r>
      <w:r w:rsidRPr="00D2575E">
        <w:t xml:space="preserve"> if not the scheme exactly</w:t>
      </w:r>
      <w:r>
        <w:t>,</w:t>
      </w:r>
      <w:r w:rsidRPr="00D2575E">
        <w:t xml:space="preserve"> much more strongly with apprentice</w:t>
      </w:r>
      <w:r>
        <w:t>ship</w:t>
      </w:r>
      <w:r w:rsidRPr="00D2575E">
        <w:t xml:space="preserve"> schemes</w:t>
      </w:r>
      <w:r>
        <w:t xml:space="preserve"> and</w:t>
      </w:r>
      <w:r w:rsidRPr="00D2575E">
        <w:t xml:space="preserve"> that they</w:t>
      </w:r>
      <w:r w:rsidRPr="00D2575E">
        <w:t xml:space="preserve"> should try to put </w:t>
      </w:r>
      <w:r>
        <w:t>them</w:t>
      </w:r>
      <w:r w:rsidRPr="00D2575E">
        <w:t xml:space="preserve"> together</w:t>
      </w:r>
      <w:r>
        <w:t xml:space="preserve">? </w:t>
      </w:r>
    </w:p>
    <w:p w:rsidR="008421EA" w:rsidP="00DB3EAC">
      <w:pPr>
        <w:pStyle w:val="Answer"/>
      </w:pPr>
      <w:r w:rsidRPr="00C01709">
        <w:rPr>
          <w:b/>
          <w:i/>
        </w:rPr>
        <w:t>Ben Fletcher:</w:t>
      </w:r>
      <w:r>
        <w:t xml:space="preserve"> </w:t>
      </w:r>
      <w:r w:rsidRPr="00D2575E">
        <w:t>I think so. I</w:t>
      </w:r>
      <w:r>
        <w:t xml:space="preserve"> </w:t>
      </w:r>
      <w:r w:rsidRPr="00D2575E">
        <w:t xml:space="preserve">said earlier </w:t>
      </w:r>
      <w:r>
        <w:t xml:space="preserve">that </w:t>
      </w:r>
      <w:r w:rsidRPr="00D2575E">
        <w:t>we recognise</w:t>
      </w:r>
      <w:r>
        <w:t xml:space="preserve"> that</w:t>
      </w:r>
      <w:r w:rsidRPr="00D2575E">
        <w:t xml:space="preserve"> there is </w:t>
      </w:r>
      <w:r>
        <w:t>no</w:t>
      </w:r>
      <w:r w:rsidRPr="00D2575E">
        <w:t xml:space="preserve"> bottomless pit of </w:t>
      </w:r>
      <w:r w:rsidRPr="00D2575E">
        <w:t>money</w:t>
      </w:r>
      <w:r>
        <w:t xml:space="preserve"> and w</w:t>
      </w:r>
      <w:r w:rsidRPr="00D2575E">
        <w:t>e have to find other solutions, not simply money.</w:t>
      </w:r>
      <w:r>
        <w:t xml:space="preserve"> I</w:t>
      </w:r>
      <w:r w:rsidRPr="00D2575E">
        <w:t>n this area</w:t>
      </w:r>
      <w:r>
        <w:t>,</w:t>
      </w:r>
      <w:r w:rsidRPr="00D2575E">
        <w:t xml:space="preserve"> we need more flexibility. There is</w:t>
      </w:r>
      <w:r>
        <w:t xml:space="preserve"> </w:t>
      </w:r>
      <w:r w:rsidRPr="00D2575E">
        <w:t xml:space="preserve">great </w:t>
      </w:r>
      <w:r w:rsidRPr="00D2575E">
        <w:t>interest</w:t>
      </w:r>
      <w:r>
        <w:t>; f</w:t>
      </w:r>
      <w:r w:rsidRPr="00D2575E">
        <w:t>irms want to work on th</w:t>
      </w:r>
      <w:r>
        <w:t>o</w:t>
      </w:r>
      <w:r w:rsidRPr="00D2575E">
        <w:t>se kinds of schemes and take people on.</w:t>
      </w:r>
      <w:r>
        <w:t xml:space="preserve"> </w:t>
      </w:r>
      <w:r w:rsidRPr="00D2575E">
        <w:t xml:space="preserve">If we could think about how we bring together schemes such as the </w:t>
      </w:r>
      <w:r>
        <w:t>K</w:t>
      </w:r>
      <w:r w:rsidRPr="00D2575E">
        <w:t>ickstart scheme, the apprentice</w:t>
      </w:r>
      <w:r>
        <w:t>ship</w:t>
      </w:r>
      <w:r w:rsidRPr="00D2575E">
        <w:t xml:space="preserve"> </w:t>
      </w:r>
      <w:r w:rsidRPr="00D2575E">
        <w:t>levy</w:t>
      </w:r>
      <w:r w:rsidRPr="00D2575E">
        <w:t xml:space="preserve"> and other initiatives, and put a bit more money into that pot, </w:t>
      </w:r>
      <w:r>
        <w:t>there wou</w:t>
      </w:r>
      <w:r w:rsidRPr="00D2575E">
        <w:t>l</w:t>
      </w:r>
      <w:r w:rsidRPr="00D2575E">
        <w:t xml:space="preserve">d </w:t>
      </w:r>
      <w:r>
        <w:t>be</w:t>
      </w:r>
      <w:r w:rsidRPr="00D2575E">
        <w:t xml:space="preserve"> a real acceleration of uptake.</w:t>
      </w:r>
      <w:r>
        <w:t xml:space="preserve"> </w:t>
      </w:r>
      <w:r w:rsidRPr="00D2575E">
        <w:t xml:space="preserve">There </w:t>
      </w:r>
      <w:r w:rsidRPr="00D2575E">
        <w:t>has to</w:t>
      </w:r>
      <w:r w:rsidRPr="00D2575E">
        <w:t xml:space="preserve"> be recognition</w:t>
      </w:r>
      <w:r>
        <w:t xml:space="preserve"> that</w:t>
      </w:r>
      <w:r>
        <w:t>,</w:t>
      </w:r>
      <w:r w:rsidRPr="00D2575E">
        <w:t xml:space="preserve"> in our sector</w:t>
      </w:r>
      <w:r>
        <w:t>,</w:t>
      </w:r>
      <w:r>
        <w:t xml:space="preserve"> </w:t>
      </w:r>
      <w:r w:rsidRPr="00D2575E">
        <w:t xml:space="preserve">it is so hard to provide training </w:t>
      </w:r>
      <w:r>
        <w:t>because</w:t>
      </w:r>
      <w:r w:rsidRPr="00D2575E">
        <w:t xml:space="preserve"> the costs of buying the equipment to do the training are so high</w:t>
      </w:r>
      <w:r>
        <w:t>,</w:t>
      </w:r>
      <w:r w:rsidRPr="00D2575E">
        <w:t xml:space="preserve"> and they are costs that follow on to the employer.</w:t>
      </w:r>
      <w:r>
        <w:t xml:space="preserve"> </w:t>
      </w:r>
      <w:r w:rsidRPr="00D2575E">
        <w:t xml:space="preserve">There is no </w:t>
      </w:r>
      <w:r w:rsidRPr="00D2575E">
        <w:t>cheap solution to this problem in manufacturing</w:t>
      </w:r>
      <w:r>
        <w:t>;</w:t>
      </w:r>
      <w:r w:rsidRPr="00D2575E">
        <w:t xml:space="preserve"> training engineers and training skilled people in manufacturing is not a cheap process.</w:t>
      </w:r>
      <w:r>
        <w:t xml:space="preserve"> </w:t>
      </w:r>
    </w:p>
    <w:p w:rsidR="008421EA" w:rsidRPr="00D2575E" w:rsidP="00DB3EAC">
      <w:pPr>
        <w:pStyle w:val="Remark"/>
      </w:pPr>
      <w:r w:rsidRPr="00C01709">
        <w:rPr>
          <w:b/>
        </w:rPr>
        <w:t>Lord Stern of Brentford:</w:t>
      </w:r>
      <w:r>
        <w:t xml:space="preserve"> </w:t>
      </w:r>
      <w:r w:rsidRPr="00D2575E">
        <w:t>Are you working on the design of schemes, not just leaving it to government?</w:t>
      </w:r>
      <w:r>
        <w:t xml:space="preserve"> </w:t>
      </w:r>
    </w:p>
    <w:p w:rsidR="008421EA" w:rsidP="00DB3EAC">
      <w:pPr>
        <w:pStyle w:val="Answer"/>
      </w:pPr>
      <w:r w:rsidRPr="00C01709">
        <w:rPr>
          <w:b/>
          <w:i/>
        </w:rPr>
        <w:t xml:space="preserve">Ben </w:t>
      </w:r>
      <w:r w:rsidRPr="00C01709">
        <w:rPr>
          <w:b/>
          <w:i/>
        </w:rPr>
        <w:t>Fletcher:</w:t>
      </w:r>
      <w:r>
        <w:t xml:space="preserve"> </w:t>
      </w:r>
      <w:r w:rsidRPr="00D2575E">
        <w:t>We have put a couple of ideas to government.</w:t>
      </w:r>
      <w:r>
        <w:t xml:space="preserve"> </w:t>
      </w:r>
      <w:r w:rsidRPr="00D2575E">
        <w:t xml:space="preserve">Again, we can supply those to you in writing. We put some suggestions in our </w:t>
      </w:r>
      <w:r w:rsidRPr="00D2575E">
        <w:t>submission on the comprehensive spending review.</w:t>
      </w:r>
      <w:r>
        <w:t xml:space="preserve"> </w:t>
      </w:r>
      <w:r w:rsidRPr="00D2575E">
        <w:t>Our focal point has been revision to the apprentice</w:t>
      </w:r>
      <w:r>
        <w:t>ship</w:t>
      </w:r>
      <w:r w:rsidRPr="00D2575E">
        <w:t xml:space="preserve"> levy </w:t>
      </w:r>
      <w:r>
        <w:t>structure</w:t>
      </w:r>
      <w:r>
        <w:t>,</w:t>
      </w:r>
      <w:r>
        <w:t xml:space="preserve"> </w:t>
      </w:r>
      <w:r w:rsidRPr="00D2575E">
        <w:t>bec</w:t>
      </w:r>
      <w:r w:rsidRPr="00D2575E">
        <w:t>ause</w:t>
      </w:r>
      <w:r w:rsidRPr="00D2575E">
        <w:t xml:space="preserve"> that has been the longer</w:t>
      </w:r>
      <w:r w:rsidRPr="00D2575E">
        <w:noBreakHyphen/>
        <w:t>term issue.</w:t>
      </w:r>
      <w:r>
        <w:t xml:space="preserve"> </w:t>
      </w:r>
      <w:r w:rsidRPr="00D2575E">
        <w:t xml:space="preserve">The </w:t>
      </w:r>
      <w:r>
        <w:t>K</w:t>
      </w:r>
      <w:r w:rsidRPr="00D2575E">
        <w:t xml:space="preserve">ickstart scheme is slightly newer. </w:t>
      </w:r>
      <w:r>
        <w:t xml:space="preserve">There are </w:t>
      </w:r>
      <w:r w:rsidRPr="00D2575E">
        <w:t>lots of suggestions about how you could make the levy scheme more flexible</w:t>
      </w:r>
      <w:r>
        <w:t xml:space="preserve"> </w:t>
      </w:r>
      <w:r w:rsidRPr="00D2575E">
        <w:t>to achieve some of the objectives</w:t>
      </w:r>
      <w:r>
        <w:t>,</w:t>
      </w:r>
      <w:r w:rsidRPr="00D2575E">
        <w:t xml:space="preserve"> and we are happy to keep thinking about how </w:t>
      </w:r>
      <w:r>
        <w:t xml:space="preserve">to </w:t>
      </w:r>
      <w:r w:rsidRPr="00D2575E">
        <w:t>bring t</w:t>
      </w:r>
      <w:r w:rsidRPr="00D2575E">
        <w:t xml:space="preserve">he </w:t>
      </w:r>
      <w:r>
        <w:t>K</w:t>
      </w:r>
      <w:r w:rsidRPr="00D2575E">
        <w:t>ickstart scheme into that orbit as well.</w:t>
      </w:r>
    </w:p>
    <w:p w:rsidR="008421EA" w:rsidRPr="00D2575E" w:rsidP="00DB3EAC">
      <w:pPr>
        <w:pStyle w:val="Question"/>
      </w:pPr>
      <w:r w:rsidRPr="00C01709">
        <w:rPr>
          <w:b/>
        </w:rPr>
        <w:t>Lord Tugendhat:</w:t>
      </w:r>
      <w:r>
        <w:t xml:space="preserve"> </w:t>
      </w:r>
      <w:r w:rsidRPr="00D2575E">
        <w:t>Is there any one investment in infrastructure that would provide the most effective boost for the manufacturing sector?</w:t>
      </w:r>
      <w:r>
        <w:t xml:space="preserve"> </w:t>
      </w:r>
      <w:r w:rsidRPr="00D2575E">
        <w:t>In that connection, how important is government R&amp;D to manufacturers?</w:t>
      </w:r>
      <w:r>
        <w:t xml:space="preserve"> </w:t>
      </w:r>
      <w:r w:rsidRPr="00D2575E">
        <w:t>It wo</w:t>
      </w:r>
      <w:r w:rsidRPr="00D2575E">
        <w:t xml:space="preserve">uld be easiest if each of you </w:t>
      </w:r>
      <w:r w:rsidRPr="00D2575E">
        <w:t>answered</w:t>
      </w:r>
      <w:r>
        <w:t>,</w:t>
      </w:r>
      <w:r w:rsidRPr="00D2575E">
        <w:t xml:space="preserve"> unless</w:t>
      </w:r>
      <w:r w:rsidRPr="00D2575E">
        <w:t xml:space="preserve"> you all agree.</w:t>
      </w:r>
      <w:r>
        <w:t xml:space="preserve"> </w:t>
      </w:r>
    </w:p>
    <w:p w:rsidR="008421EA" w:rsidRPr="00D2575E" w:rsidP="00DB3EAC">
      <w:pPr>
        <w:pStyle w:val="Answer"/>
      </w:pPr>
      <w:r w:rsidRPr="00C01709">
        <w:rPr>
          <w:b/>
          <w:i/>
        </w:rPr>
        <w:t>Paul Everitt:</w:t>
      </w:r>
      <w:r>
        <w:t xml:space="preserve"> </w:t>
      </w:r>
      <w:r w:rsidRPr="00D2575E">
        <w:t>From our point of view, there is no specific infrastructure project</w:t>
      </w:r>
      <w:r>
        <w:t>,</w:t>
      </w:r>
      <w:r w:rsidRPr="00D2575E">
        <w:t xml:space="preserve"> but significant additional support for R&amp;D is </w:t>
      </w:r>
      <w:r w:rsidRPr="00D2575E">
        <w:t>definitely a</w:t>
      </w:r>
      <w:r w:rsidRPr="00D2575E">
        <w:t xml:space="preserve"> bedrock for us in improving our own competitiveness</w:t>
      </w:r>
      <w:r w:rsidRPr="00D2575E">
        <w:t xml:space="preserve"> and preparing for the future.</w:t>
      </w:r>
      <w:r>
        <w:t xml:space="preserve"> </w:t>
      </w:r>
      <w:r w:rsidRPr="00D2575E">
        <w:t xml:space="preserve">We appreciate that much of the investment that has gone into things such as the </w:t>
      </w:r>
      <w:r>
        <w:t>H</w:t>
      </w:r>
      <w:r w:rsidRPr="00D2575E">
        <w:t>igh</w:t>
      </w:r>
      <w:r>
        <w:t xml:space="preserve"> V</w:t>
      </w:r>
      <w:r w:rsidRPr="00D2575E">
        <w:t>alue</w:t>
      </w:r>
      <w:r>
        <w:t xml:space="preserve"> M</w:t>
      </w:r>
      <w:r w:rsidRPr="00D2575E">
        <w:t xml:space="preserve">anufacturing </w:t>
      </w:r>
      <w:r>
        <w:t>C</w:t>
      </w:r>
      <w:r w:rsidRPr="00D2575E">
        <w:t>atapult</w:t>
      </w:r>
      <w:r>
        <w:t>,</w:t>
      </w:r>
      <w:r w:rsidRPr="00D2575E">
        <w:t xml:space="preserve"> and the capital equipment</w:t>
      </w:r>
      <w:r>
        <w:t xml:space="preserve"> </w:t>
      </w:r>
      <w:r w:rsidRPr="00D2575E">
        <w:t xml:space="preserve">that </w:t>
      </w:r>
      <w:r>
        <w:t xml:space="preserve">it has </w:t>
      </w:r>
      <w:r w:rsidRPr="00D2575E">
        <w:t>made available</w:t>
      </w:r>
      <w:r>
        <w:t xml:space="preserve"> can be utilised by</w:t>
      </w:r>
      <w:r w:rsidRPr="00D2575E">
        <w:t xml:space="preserve"> small and medium</w:t>
      </w:r>
      <w:r w:rsidRPr="00D2575E">
        <w:noBreakHyphen/>
        <w:t xml:space="preserve">sized </w:t>
      </w:r>
      <w:r w:rsidRPr="00D2575E">
        <w:t>businesses to drive their own productivity.</w:t>
      </w:r>
      <w:r>
        <w:t xml:space="preserve"> </w:t>
      </w:r>
      <w:r w:rsidRPr="00D2575E">
        <w:t>As I say, our focus is very much on aerospace R&amp;D and the net zero and jet zero agenda</w:t>
      </w:r>
      <w:r>
        <w:t>s</w:t>
      </w:r>
      <w:r w:rsidRPr="00D2575E">
        <w:t>.</w:t>
      </w:r>
      <w:r>
        <w:t xml:space="preserve"> </w:t>
      </w:r>
    </w:p>
    <w:p w:rsidR="008421EA" w:rsidP="00DB3EAC">
      <w:pPr>
        <w:pStyle w:val="Answer"/>
      </w:pPr>
      <w:r w:rsidRPr="00C01709">
        <w:rPr>
          <w:b/>
          <w:i/>
        </w:rPr>
        <w:t>Ben Fletcher:</w:t>
      </w:r>
      <w:r>
        <w:t xml:space="preserve"> </w:t>
      </w:r>
      <w:r w:rsidRPr="00D2575E">
        <w:t>From a Make UK perspective, the</w:t>
      </w:r>
      <w:r>
        <w:t>re are</w:t>
      </w:r>
      <w:r w:rsidRPr="00D2575E">
        <w:t xml:space="preserve"> two things </w:t>
      </w:r>
      <w:r>
        <w:t>I</w:t>
      </w:r>
      <w:r w:rsidRPr="00D2575E">
        <w:t xml:space="preserve"> would add</w:t>
      </w:r>
      <w:r>
        <w:t>. T</w:t>
      </w:r>
      <w:r w:rsidRPr="00D2575E">
        <w:t>he challenge for manufacturing across all the</w:t>
      </w:r>
      <w:r w:rsidRPr="00D2575E">
        <w:t xml:space="preserve"> different subsectors over the next few years </w:t>
      </w:r>
      <w:r>
        <w:t>is</w:t>
      </w:r>
      <w:r w:rsidRPr="00D2575E">
        <w:t xml:space="preserve"> the increase in digital technology </w:t>
      </w:r>
      <w:r>
        <w:t>and the need to</w:t>
      </w:r>
      <w:r w:rsidRPr="00D2575E">
        <w:t xml:space="preserve"> modernis</w:t>
      </w:r>
      <w:r>
        <w:t>e</w:t>
      </w:r>
      <w:r w:rsidRPr="00D2575E">
        <w:t xml:space="preserve"> production facilities and techniques</w:t>
      </w:r>
      <w:r>
        <w:t>. F</w:t>
      </w:r>
      <w:r w:rsidRPr="00D2575E">
        <w:t>or firms to be confident to invest in that</w:t>
      </w:r>
      <w:r>
        <w:t xml:space="preserve">, there needs </w:t>
      </w:r>
      <w:r w:rsidRPr="00D2575E">
        <w:t>to be a much stronger</w:t>
      </w:r>
      <w:r>
        <w:t xml:space="preserve">, very </w:t>
      </w:r>
      <w:r w:rsidRPr="00D2575E">
        <w:t>high</w:t>
      </w:r>
      <w:r>
        <w:t>-</w:t>
      </w:r>
      <w:r w:rsidRPr="00D2575E">
        <w:t>capacity</w:t>
      </w:r>
      <w:r>
        <w:t>,</w:t>
      </w:r>
      <w:r w:rsidRPr="00D2575E">
        <w:t xml:space="preserve"> high</w:t>
      </w:r>
      <w:r>
        <w:t>-</w:t>
      </w:r>
      <w:r w:rsidRPr="00D2575E">
        <w:t>spe</w:t>
      </w:r>
      <w:r w:rsidRPr="00D2575E">
        <w:t>ed broadband network.</w:t>
      </w:r>
      <w:r>
        <w:t xml:space="preserve"> </w:t>
      </w:r>
      <w:r w:rsidRPr="00D2575E">
        <w:t>Manufacturing is often operational outside city centres</w:t>
      </w:r>
      <w:r>
        <w:t>,</w:t>
      </w:r>
      <w:r w:rsidRPr="00D2575E">
        <w:t xml:space="preserve"> not in areas of high population density</w:t>
      </w:r>
      <w:r>
        <w:t>, and o</w:t>
      </w:r>
      <w:r w:rsidRPr="00D2575E">
        <w:t>ften those are the areas where the broadband network is already weakest.</w:t>
      </w:r>
      <w:r>
        <w:t xml:space="preserve"> </w:t>
      </w:r>
      <w:r w:rsidRPr="00D2575E">
        <w:t xml:space="preserve">If you wanted to make a big step change, there would be a </w:t>
      </w:r>
      <w:r w:rsidRPr="00D2575E">
        <w:t>real commitment to</w:t>
      </w:r>
      <w:r>
        <w:t>—</w:t>
      </w:r>
      <w:r w:rsidRPr="00D2575E">
        <w:t>pardon the phrase</w:t>
      </w:r>
      <w:r>
        <w:t>—</w:t>
      </w:r>
      <w:r w:rsidRPr="00D2575E">
        <w:t>turbocharging the rollout of high</w:t>
      </w:r>
      <w:r w:rsidRPr="00D2575E">
        <w:noBreakHyphen/>
        <w:t>quality</w:t>
      </w:r>
      <w:r>
        <w:t>,</w:t>
      </w:r>
      <w:r w:rsidRPr="00D2575E">
        <w:t xml:space="preserve"> high</w:t>
      </w:r>
      <w:r w:rsidRPr="00D2575E">
        <w:noBreakHyphen/>
        <w:t>capability broadband, because that would give firms the confidence to invest in some of the new machinery and new capability to modernise their production facilities.</w:t>
      </w:r>
      <w:r>
        <w:t xml:space="preserve"> </w:t>
      </w:r>
    </w:p>
    <w:p w:rsidR="008421EA" w:rsidP="00DB3EAC">
      <w:pPr>
        <w:pStyle w:val="Answer"/>
      </w:pPr>
      <w:r>
        <w:t>W</w:t>
      </w:r>
      <w:r w:rsidRPr="00D2575E">
        <w:t xml:space="preserve">e </w:t>
      </w:r>
      <w:r w:rsidRPr="00D2575E">
        <w:t>have a close relationship with our sister trade association UK Steel</w:t>
      </w:r>
      <w:r>
        <w:t>. One of the things we have long argued for is that</w:t>
      </w:r>
      <w:r w:rsidRPr="00D2575E">
        <w:t xml:space="preserve"> on a lot of the big infrastructure projects</w:t>
      </w:r>
      <w:r>
        <w:t>,</w:t>
      </w:r>
      <w:r w:rsidRPr="00D2575E">
        <w:t xml:space="preserve"> such as HS2, we go back to some of the earlier conversations</w:t>
      </w:r>
      <w:r>
        <w:t>. M</w:t>
      </w:r>
      <w:r w:rsidRPr="00D2575E">
        <w:t>any British firms can supply</w:t>
      </w:r>
      <w:r w:rsidRPr="00D2575E">
        <w:t xml:space="preserve"> equipment, </w:t>
      </w:r>
      <w:r w:rsidRPr="00D2575E">
        <w:t>capability</w:t>
      </w:r>
      <w:r w:rsidRPr="00D2575E">
        <w:t xml:space="preserve"> and core products.</w:t>
      </w:r>
      <w:r>
        <w:t xml:space="preserve"> </w:t>
      </w:r>
      <w:r w:rsidRPr="00D2575E">
        <w:t>If there was a real commitment from government</w:t>
      </w:r>
      <w:r>
        <w:t>,</w:t>
      </w:r>
      <w:r w:rsidRPr="00D2575E">
        <w:t xml:space="preserve"> as the</w:t>
      </w:r>
      <w:r>
        <w:t>re was,</w:t>
      </w:r>
      <w:r w:rsidRPr="00D2575E">
        <w:t xml:space="preserve"> for example</w:t>
      </w:r>
      <w:r>
        <w:t>,</w:t>
      </w:r>
      <w:r w:rsidRPr="00D2575E">
        <w:t xml:space="preserve"> in the 2012 Olympics</w:t>
      </w:r>
      <w:r>
        <w:t>,</w:t>
      </w:r>
      <w:r w:rsidRPr="00D2575E">
        <w:t xml:space="preserve"> to ensure</w:t>
      </w:r>
      <w:r>
        <w:t xml:space="preserve"> that</w:t>
      </w:r>
      <w:r w:rsidRPr="00D2575E">
        <w:t xml:space="preserve"> major contracts went to British suppliers</w:t>
      </w:r>
      <w:r>
        <w:t>,</w:t>
      </w:r>
      <w:r w:rsidRPr="00D2575E">
        <w:t xml:space="preserve"> </w:t>
      </w:r>
      <w:r>
        <w:t>i</w:t>
      </w:r>
      <w:r w:rsidRPr="00D2575E">
        <w:t xml:space="preserve">t would be a huge shot in the arm </w:t>
      </w:r>
      <w:r w:rsidRPr="00D2575E">
        <w:t>at the moment</w:t>
      </w:r>
      <w:r>
        <w:t xml:space="preserve"> </w:t>
      </w:r>
      <w:r w:rsidRPr="00D2575E">
        <w:t xml:space="preserve">and </w:t>
      </w:r>
      <w:r>
        <w:t xml:space="preserve">would </w:t>
      </w:r>
      <w:r w:rsidRPr="00D2575E">
        <w:t>have a huge impact on the success of th</w:t>
      </w:r>
      <w:r>
        <w:t>o</w:t>
      </w:r>
      <w:r w:rsidRPr="00D2575E">
        <w:t>se big infrastructure projects.</w:t>
      </w:r>
      <w:r>
        <w:t xml:space="preserve"> </w:t>
      </w:r>
    </w:p>
    <w:p w:rsidR="008421EA" w:rsidP="00DB3EAC">
      <w:pPr>
        <w:pStyle w:val="Answer"/>
      </w:pPr>
      <w:r w:rsidRPr="00635EEB">
        <w:rPr>
          <w:b/>
          <w:i/>
        </w:rPr>
        <w:t>Paul Davies:</w:t>
      </w:r>
      <w:r>
        <w:t xml:space="preserve"> </w:t>
      </w:r>
      <w:r w:rsidRPr="00D2575E">
        <w:t>I can speak to the bus industry</w:t>
      </w:r>
      <w:r>
        <w:t>,</w:t>
      </w:r>
      <w:r w:rsidRPr="00D2575E">
        <w:t xml:space="preserve"> and I apologise in advance for repeating myself.</w:t>
      </w:r>
      <w:r>
        <w:t xml:space="preserve"> </w:t>
      </w:r>
      <w:r w:rsidRPr="00D2575E">
        <w:t>Our situation is somewhat unique</w:t>
      </w:r>
      <w:r>
        <w:t>,</w:t>
      </w:r>
      <w:r w:rsidRPr="00D2575E">
        <w:t xml:space="preserve"> in the sense</w:t>
      </w:r>
      <w:r>
        <w:t xml:space="preserve"> that</w:t>
      </w:r>
      <w:r w:rsidRPr="00D2575E">
        <w:t xml:space="preserve"> there has already been</w:t>
      </w:r>
      <w:r>
        <w:t>,</w:t>
      </w:r>
      <w:r w:rsidRPr="00D2575E">
        <w:t xml:space="preserve"> as I said earlier, a pledge to invest in 4,000 green buses.</w:t>
      </w:r>
      <w:r>
        <w:t xml:space="preserve"> </w:t>
      </w:r>
      <w:r w:rsidRPr="00D2575E">
        <w:t xml:space="preserve">It is the lag in time from those statements to action being taken </w:t>
      </w:r>
      <w:r>
        <w:t>that causes</w:t>
      </w:r>
      <w:r w:rsidRPr="00D2575E">
        <w:t xml:space="preserve"> us the most frustration.</w:t>
      </w:r>
      <w:r>
        <w:t xml:space="preserve"> </w:t>
      </w:r>
      <w:r w:rsidRPr="00D2575E">
        <w:t>Whether it is ADL</w:t>
      </w:r>
      <w:r>
        <w:t>,</w:t>
      </w:r>
      <w:r w:rsidRPr="00D2575E">
        <w:t xml:space="preserve"> or any of our peers</w:t>
      </w:r>
      <w:r>
        <w:t>,</w:t>
      </w:r>
      <w:r w:rsidRPr="00D2575E">
        <w:t xml:space="preserve"> we stand ready to deliver on</w:t>
      </w:r>
      <w:r w:rsidRPr="00D2575E">
        <w:t xml:space="preserve"> the commitment that has been made by the Government.</w:t>
      </w:r>
      <w:r>
        <w:t xml:space="preserve"> </w:t>
      </w:r>
    </w:p>
    <w:p w:rsidR="008421EA" w:rsidP="00DB3EAC">
      <w:pPr>
        <w:pStyle w:val="Answer"/>
      </w:pPr>
      <w:r w:rsidRPr="00D2575E">
        <w:t>The bus operators themselves are wholly supportive.</w:t>
      </w:r>
      <w:r>
        <w:t xml:space="preserve"> </w:t>
      </w:r>
      <w:r w:rsidRPr="00D2575E">
        <w:t>As I said earlier, given their ridership challenge</w:t>
      </w:r>
      <w:r>
        <w:t>,</w:t>
      </w:r>
      <w:r w:rsidRPr="00D2575E">
        <w:t xml:space="preserve"> because of the lack of public transport usage and </w:t>
      </w:r>
      <w:r>
        <w:t xml:space="preserve">the </w:t>
      </w:r>
      <w:r w:rsidRPr="00D2575E">
        <w:t>declining revenues caused by that, they are</w:t>
      </w:r>
      <w:r w:rsidRPr="00D2575E">
        <w:t xml:space="preserve"> reluctant to commit independently to that level of investment.</w:t>
      </w:r>
      <w:r>
        <w:t xml:space="preserve"> </w:t>
      </w:r>
      <w:r w:rsidRPr="00D2575E">
        <w:t xml:space="preserve">We have been calling on the Government for a </w:t>
      </w:r>
      <w:r w:rsidRPr="00D2575E">
        <w:t>1,000 bus</w:t>
      </w:r>
      <w:r w:rsidRPr="00D2575E">
        <w:t xml:space="preserve"> emergency order placed </w:t>
      </w:r>
      <w:r w:rsidRPr="00D2575E">
        <w:t xml:space="preserve">directly </w:t>
      </w:r>
      <w:r w:rsidRPr="00D2575E">
        <w:t>by the Government to help our industry survive this crisis and tide us over until such time as we get bac</w:t>
      </w:r>
      <w:r w:rsidRPr="00D2575E">
        <w:t>k to some semblance of normality.</w:t>
      </w:r>
      <w:r>
        <w:t xml:space="preserve"> </w:t>
      </w:r>
    </w:p>
    <w:p w:rsidR="008421EA" w:rsidP="00DB3EAC">
      <w:pPr>
        <w:pStyle w:val="Remark"/>
      </w:pPr>
      <w:r w:rsidRPr="00635EEB">
        <w:rPr>
          <w:b/>
        </w:rPr>
        <w:t>The Chair:</w:t>
      </w:r>
      <w:r>
        <w:t xml:space="preserve"> </w:t>
      </w:r>
      <w:r w:rsidRPr="00D2575E">
        <w:t>How much do 1,000 buses cost?</w:t>
      </w:r>
      <w:r>
        <w:t xml:space="preserve"> </w:t>
      </w:r>
    </w:p>
    <w:p w:rsidR="008421EA" w:rsidP="00DB3EAC">
      <w:pPr>
        <w:pStyle w:val="Answer"/>
      </w:pPr>
      <w:r w:rsidRPr="00635EEB">
        <w:rPr>
          <w:b/>
          <w:i/>
        </w:rPr>
        <w:t>Paul Davies:</w:t>
      </w:r>
      <w:r>
        <w:t xml:space="preserve"> </w:t>
      </w:r>
      <w:r w:rsidRPr="00D2575E">
        <w:t xml:space="preserve">Part of the challenge is </w:t>
      </w:r>
      <w:r>
        <w:t xml:space="preserve">that, of </w:t>
      </w:r>
      <w:r w:rsidRPr="00D2575E">
        <w:t xml:space="preserve">the £5 </w:t>
      </w:r>
      <w:r>
        <w:t>b</w:t>
      </w:r>
      <w:r w:rsidRPr="00D2575E">
        <w:t xml:space="preserve">illion pledged, £2 </w:t>
      </w:r>
      <w:r>
        <w:t>b</w:t>
      </w:r>
      <w:r w:rsidRPr="00D2575E">
        <w:t>illion was for cycling and walking initiatives</w:t>
      </w:r>
      <w:r>
        <w:t>,</w:t>
      </w:r>
      <w:r w:rsidRPr="00D2575E">
        <w:t xml:space="preserve"> and another £2 billion of the remaining £3 billion has b</w:t>
      </w:r>
      <w:r w:rsidRPr="00D2575E">
        <w:t xml:space="preserve">een used as part of the CBSSG, which </w:t>
      </w:r>
      <w:r>
        <w:t>is t</w:t>
      </w:r>
      <w:r w:rsidRPr="00D2575E">
        <w:t xml:space="preserve">he cost support </w:t>
      </w:r>
      <w:r>
        <w:t>of</w:t>
      </w:r>
      <w:r w:rsidRPr="00D2575E">
        <w:t xml:space="preserve">fered to bus operators to allow them to continue to run essential bus services while they have not had the passenger ridership to </w:t>
      </w:r>
      <w:r>
        <w:t xml:space="preserve">support revenue to </w:t>
      </w:r>
      <w:r w:rsidRPr="00D2575E">
        <w:t>cover their costs.</w:t>
      </w:r>
      <w:r>
        <w:t xml:space="preserve"> </w:t>
      </w:r>
      <w:r w:rsidRPr="00D2575E">
        <w:t>The context of the funding wa</w:t>
      </w:r>
      <w:r w:rsidRPr="00D2575E">
        <w:t>s to provide support for 75% of the price difference between a traditional diesel bus and an electric bus.</w:t>
      </w:r>
      <w:r>
        <w:t xml:space="preserve"> </w:t>
      </w:r>
    </w:p>
    <w:p w:rsidR="008421EA" w:rsidP="00DB3EAC">
      <w:pPr>
        <w:pStyle w:val="Remark"/>
      </w:pPr>
      <w:r w:rsidRPr="00635EEB">
        <w:rPr>
          <w:b/>
        </w:rPr>
        <w:t>The Chair:</w:t>
      </w:r>
      <w:r>
        <w:t xml:space="preserve"> </w:t>
      </w:r>
      <w:r w:rsidRPr="00D2575E">
        <w:t>How much is that?</w:t>
      </w:r>
    </w:p>
    <w:p w:rsidR="008421EA" w:rsidP="00DB3EAC">
      <w:pPr>
        <w:pStyle w:val="Answer"/>
      </w:pPr>
      <w:r w:rsidRPr="00635EEB">
        <w:rPr>
          <w:b/>
          <w:i/>
        </w:rPr>
        <w:t>Paul Davies:</w:t>
      </w:r>
      <w:r>
        <w:t xml:space="preserve"> </w:t>
      </w:r>
      <w:r w:rsidRPr="00D2575E">
        <w:t>I will need to come back to you on the specific</w:t>
      </w:r>
      <w:r>
        <w:t>s of the</w:t>
      </w:r>
      <w:r w:rsidRPr="00D2575E">
        <w:t xml:space="preserve"> numbers.</w:t>
      </w:r>
      <w:r>
        <w:t xml:space="preserve"> </w:t>
      </w:r>
      <w:r>
        <w:rPr>
          <w:rStyle w:val="FootnoteReference"/>
        </w:rPr>
        <w:footnoteReference w:id="2"/>
      </w:r>
    </w:p>
    <w:p w:rsidR="008421EA" w:rsidP="00DB3EAC">
      <w:pPr>
        <w:pStyle w:val="Remark"/>
      </w:pPr>
      <w:r w:rsidRPr="00635EEB">
        <w:rPr>
          <w:b/>
        </w:rPr>
        <w:t>The Chair:</w:t>
      </w:r>
      <w:r>
        <w:t xml:space="preserve"> Thank you.</w:t>
      </w:r>
    </w:p>
    <w:p w:rsidR="008421EA" w:rsidP="00DB3EAC">
      <w:pPr>
        <w:pStyle w:val="Answer"/>
      </w:pPr>
      <w:r w:rsidRPr="00635EEB">
        <w:rPr>
          <w:b/>
          <w:i/>
        </w:rPr>
        <w:t>Andrea Hough:</w:t>
      </w:r>
      <w:r>
        <w:t xml:space="preserve"> I </w:t>
      </w:r>
      <w:r>
        <w:t>agree</w:t>
      </w:r>
      <w:r w:rsidRPr="00D2575E">
        <w:t xml:space="preserve"> with Ben </w:t>
      </w:r>
      <w:r>
        <w:t>about</w:t>
      </w:r>
      <w:r w:rsidRPr="00D2575E">
        <w:t xml:space="preserve"> infrastructure improvements</w:t>
      </w:r>
      <w:r>
        <w:t>. M</w:t>
      </w:r>
      <w:r w:rsidRPr="00D2575E">
        <w:t xml:space="preserve">y feedback was </w:t>
      </w:r>
      <w:r w:rsidRPr="00D2575E">
        <w:t xml:space="preserve">definitely </w:t>
      </w:r>
      <w:r>
        <w:t>a</w:t>
      </w:r>
      <w:r>
        <w:t xml:space="preserve"> plea for </w:t>
      </w:r>
      <w:r w:rsidRPr="00D2575E">
        <w:t>much faster broadband.</w:t>
      </w:r>
      <w:r>
        <w:t xml:space="preserve"> </w:t>
      </w:r>
      <w:r w:rsidRPr="00D2575E">
        <w:t xml:space="preserve">In the </w:t>
      </w:r>
      <w:r>
        <w:t>n</w:t>
      </w:r>
      <w:r w:rsidRPr="00D2575E">
        <w:t>orth</w:t>
      </w:r>
      <w:r>
        <w:t>-w</w:t>
      </w:r>
      <w:r w:rsidRPr="00D2575E">
        <w:t>est</w:t>
      </w:r>
      <w:r>
        <w:t>,</w:t>
      </w:r>
      <w:r w:rsidRPr="00D2575E">
        <w:t xml:space="preserve"> we have a lot of rural </w:t>
      </w:r>
      <w:r w:rsidRPr="00D2575E">
        <w:t>areas</w:t>
      </w:r>
      <w:r w:rsidRPr="00D2575E">
        <w:t xml:space="preserve"> and we are part of the Made Smarter pilot scheme.</w:t>
      </w:r>
      <w:r>
        <w:t xml:space="preserve"> </w:t>
      </w:r>
      <w:r w:rsidRPr="00D2575E">
        <w:t xml:space="preserve">One of the big initiatives there is to push forward with </w:t>
      </w:r>
      <w:r>
        <w:t>I</w:t>
      </w:r>
      <w:r w:rsidRPr="00D2575E">
        <w:t>ndustry 4.</w:t>
      </w:r>
      <w:r>
        <w:t>0</w:t>
      </w:r>
      <w:r w:rsidRPr="00D2575E">
        <w:t>.</w:t>
      </w:r>
    </w:p>
    <w:p w:rsidR="008421EA" w:rsidP="00DB3EAC">
      <w:pPr>
        <w:pStyle w:val="Answer"/>
      </w:pPr>
      <w:r w:rsidRPr="00D2575E">
        <w:t xml:space="preserve">The </w:t>
      </w:r>
      <w:r>
        <w:t xml:space="preserve">greatest </w:t>
      </w:r>
      <w:r w:rsidRPr="00D2575E">
        <w:t xml:space="preserve">feedback we get is that local manufacturers are still struggling with </w:t>
      </w:r>
      <w:r>
        <w:t>I</w:t>
      </w:r>
      <w:r w:rsidRPr="00D2575E">
        <w:t>ndustry 3.0</w:t>
      </w:r>
      <w:r>
        <w:t>,</w:t>
      </w:r>
      <w:r w:rsidRPr="00D2575E">
        <w:t xml:space="preserve"> and one </w:t>
      </w:r>
      <w:r w:rsidRPr="00D2575E">
        <w:t>of their real issues is not having adequate broadband to take up some of the new technologies.</w:t>
      </w:r>
      <w:r>
        <w:t xml:space="preserve"> </w:t>
      </w:r>
      <w:r w:rsidRPr="00D2575E">
        <w:t>On the Made Smarter commission</w:t>
      </w:r>
      <w:r>
        <w:t>,</w:t>
      </w:r>
      <w:r w:rsidRPr="00D2575E">
        <w:t xml:space="preserve"> we are discussing </w:t>
      </w:r>
      <w:r w:rsidRPr="00D2575E">
        <w:t>at the moment</w:t>
      </w:r>
      <w:r w:rsidRPr="00D2575E">
        <w:t xml:space="preserve"> the national rollout of that. </w:t>
      </w:r>
      <w:r>
        <w:t>I</w:t>
      </w:r>
      <w:r w:rsidRPr="00D2575E">
        <w:t xml:space="preserve">t would </w:t>
      </w:r>
      <w:r w:rsidRPr="00D2575E">
        <w:t>definitely help</w:t>
      </w:r>
      <w:r w:rsidRPr="00D2575E">
        <w:t xml:space="preserve"> smaller companies around the UK.</w:t>
      </w:r>
      <w:r>
        <w:t xml:space="preserve"> </w:t>
      </w:r>
      <w:r w:rsidRPr="00D2575E">
        <w:t>It is 50%</w:t>
      </w:r>
      <w:r>
        <w:t>-</w:t>
      </w:r>
      <w:r w:rsidRPr="00D2575E">
        <w:t>funded projects</w:t>
      </w:r>
      <w:r>
        <w:t>. A</w:t>
      </w:r>
      <w:r w:rsidRPr="00D2575E">
        <w:t xml:space="preserve"> lot of the technology advances that most of us SMEs </w:t>
      </w:r>
      <w:r w:rsidRPr="00D2575E">
        <w:t>have to</w:t>
      </w:r>
      <w:r w:rsidRPr="00D2575E">
        <w:t xml:space="preserve"> embrace over the next few years will rely on better faster broadband</w:t>
      </w:r>
      <w:r>
        <w:t xml:space="preserve"> and</w:t>
      </w:r>
      <w:r w:rsidRPr="00D2575E">
        <w:t xml:space="preserve"> wider use of wi</w:t>
      </w:r>
      <w:r w:rsidRPr="00D2575E">
        <w:noBreakHyphen/>
        <w:t>fi across factories</w:t>
      </w:r>
      <w:r>
        <w:t>. To e</w:t>
      </w:r>
      <w:r w:rsidRPr="00D2575E">
        <w:t xml:space="preserve">cho what </w:t>
      </w:r>
      <w:r>
        <w:t>B</w:t>
      </w:r>
      <w:r w:rsidRPr="00D2575E">
        <w:t>en said</w:t>
      </w:r>
      <w:r>
        <w:t>,</w:t>
      </w:r>
      <w:r w:rsidRPr="00D2575E">
        <w:t xml:space="preserve"> the key for my area is the rollou</w:t>
      </w:r>
      <w:r>
        <w:t>t</w:t>
      </w:r>
      <w:r w:rsidRPr="00D2575E">
        <w:t xml:space="preserve"> of 5G.</w:t>
      </w:r>
      <w:r>
        <w:t xml:space="preserve"> </w:t>
      </w:r>
    </w:p>
    <w:p w:rsidR="008421EA" w:rsidP="00DB3EAC">
      <w:pPr>
        <w:pStyle w:val="Remark"/>
      </w:pPr>
      <w:r w:rsidRPr="00635EEB">
        <w:rPr>
          <w:b/>
        </w:rPr>
        <w:t>Lord Fox:</w:t>
      </w:r>
      <w:r>
        <w:t xml:space="preserve"> </w:t>
      </w:r>
      <w:r w:rsidRPr="00D2575E">
        <w:t xml:space="preserve">May we ask for an interim report on what you are doing with </w:t>
      </w:r>
      <w:r w:rsidRPr="00D2575E">
        <w:t>Made Smarter</w:t>
      </w:r>
      <w:r>
        <w:t>? I</w:t>
      </w:r>
      <w:r w:rsidRPr="00D2575E">
        <w:t>f you have anything written on progress with that pilot, that would be interesting</w:t>
      </w:r>
      <w:r>
        <w:t>.</w:t>
      </w:r>
      <w:r w:rsidRPr="00D2575E">
        <w:t xml:space="preserve"> </w:t>
      </w:r>
    </w:p>
    <w:p w:rsidR="008421EA" w:rsidP="00DB3EAC">
      <w:pPr>
        <w:pStyle w:val="Answer"/>
      </w:pPr>
      <w:r w:rsidRPr="00635EEB">
        <w:rPr>
          <w:b/>
          <w:i/>
        </w:rPr>
        <w:t>Andrea Hough:</w:t>
      </w:r>
      <w:r>
        <w:t xml:space="preserve"> We c</w:t>
      </w:r>
      <w:r w:rsidRPr="00D2575E">
        <w:t>an do</w:t>
      </w:r>
      <w:r>
        <w:t xml:space="preserve"> that</w:t>
      </w:r>
      <w:r w:rsidRPr="00D2575E">
        <w:t>.</w:t>
      </w:r>
      <w:r>
        <w:t xml:space="preserve"> </w:t>
      </w:r>
    </w:p>
    <w:p w:rsidR="008421EA" w:rsidP="00DB3EAC">
      <w:pPr>
        <w:pStyle w:val="Remark"/>
      </w:pPr>
      <w:r w:rsidRPr="00635EEB">
        <w:rPr>
          <w:b/>
        </w:rPr>
        <w:t>The Chair:</w:t>
      </w:r>
      <w:r>
        <w:t xml:space="preserve"> </w:t>
      </w:r>
      <w:r w:rsidRPr="00D2575E">
        <w:t>Lord Tugendhat, d</w:t>
      </w:r>
      <w:r>
        <w:t>o</w:t>
      </w:r>
      <w:r w:rsidRPr="00D2575E">
        <w:t xml:space="preserve"> you want to come back on </w:t>
      </w:r>
      <w:r w:rsidRPr="00D2575E">
        <w:t>your question?</w:t>
      </w:r>
    </w:p>
    <w:p w:rsidR="008421EA" w:rsidP="00DB3EAC">
      <w:pPr>
        <w:pStyle w:val="Remark"/>
      </w:pPr>
      <w:r w:rsidRPr="00635EEB">
        <w:rPr>
          <w:b/>
        </w:rPr>
        <w:t>Lord Tugendhat:</w:t>
      </w:r>
      <w:r>
        <w:t xml:space="preserve"> </w:t>
      </w:r>
      <w:r w:rsidRPr="00D2575E">
        <w:t xml:space="preserve">No, I just wanted to note </w:t>
      </w:r>
      <w:r>
        <w:t xml:space="preserve">that </w:t>
      </w:r>
      <w:r w:rsidRPr="00D2575E">
        <w:t xml:space="preserve">the almost </w:t>
      </w:r>
      <w:r>
        <w:t xml:space="preserve">total </w:t>
      </w:r>
      <w:r w:rsidRPr="00D2575E">
        <w:t>unanimity on the broadband point is extremely interesting.</w:t>
      </w:r>
      <w:r>
        <w:t xml:space="preserve"> </w:t>
      </w:r>
      <w:r w:rsidRPr="00D2575E">
        <w:t>That is all I wanted to say</w:t>
      </w:r>
      <w:r>
        <w:t>.</w:t>
      </w:r>
    </w:p>
    <w:p w:rsidR="008421EA" w:rsidP="00DB3EAC">
      <w:pPr>
        <w:pStyle w:val="Remark"/>
      </w:pPr>
      <w:r w:rsidRPr="00635EEB">
        <w:rPr>
          <w:b/>
        </w:rPr>
        <w:t>Lord Skidelsky:</w:t>
      </w:r>
      <w:r>
        <w:t xml:space="preserve"> </w:t>
      </w:r>
      <w:r w:rsidRPr="00D2575E">
        <w:t xml:space="preserve">To coin a phrase, is Whitehall the slow bus in all this talk of rollout? </w:t>
      </w:r>
      <w:r w:rsidRPr="00D2575E">
        <w:t xml:space="preserve">Can </w:t>
      </w:r>
      <w:r>
        <w:t>they</w:t>
      </w:r>
      <w:r w:rsidRPr="00D2575E">
        <w:t xml:space="preserve"> not do things quicker?</w:t>
      </w:r>
      <w:r>
        <w:t xml:space="preserve"> </w:t>
      </w:r>
      <w:r w:rsidRPr="00D2575E">
        <w:t xml:space="preserve">What </w:t>
      </w:r>
      <w:r w:rsidRPr="00D2575E">
        <w:t>are</w:t>
      </w:r>
      <w:r w:rsidRPr="00D2575E">
        <w:t xml:space="preserve"> the hold</w:t>
      </w:r>
      <w:r w:rsidRPr="00D2575E">
        <w:noBreakHyphen/>
        <w:t>ups</w:t>
      </w:r>
      <w:r>
        <w:t>?</w:t>
      </w:r>
      <w:r w:rsidRPr="00D2575E">
        <w:t xml:space="preserve"> You get a commitmen</w:t>
      </w:r>
      <w:r>
        <w:t>t, y</w:t>
      </w:r>
      <w:r w:rsidRPr="00D2575E">
        <w:t>ou expect something to happen</w:t>
      </w:r>
      <w:r>
        <w:t>,</w:t>
      </w:r>
      <w:r w:rsidRPr="00D2575E">
        <w:t xml:space="preserve"> and you are frustrated because nothing happens.</w:t>
      </w:r>
      <w:r>
        <w:t xml:space="preserve"> </w:t>
      </w:r>
      <w:r w:rsidRPr="00D2575E">
        <w:t>As a historian, it reminds me of the debate between Lloyd</w:t>
      </w:r>
      <w:r>
        <w:t xml:space="preserve"> </w:t>
      </w:r>
      <w:r w:rsidRPr="00D2575E">
        <w:t>George</w:t>
      </w:r>
      <w:r>
        <w:t xml:space="preserve"> </w:t>
      </w:r>
      <w:r w:rsidRPr="00D2575E">
        <w:t xml:space="preserve">and Asquith in the First </w:t>
      </w:r>
      <w:r w:rsidRPr="00D2575E">
        <w:t>World War.</w:t>
      </w:r>
      <w:r>
        <w:t xml:space="preserve"> </w:t>
      </w:r>
      <w:r w:rsidRPr="00D2575E">
        <w:t>They needed munitions and the Government said</w:t>
      </w:r>
      <w:r>
        <w:t xml:space="preserve"> that</w:t>
      </w:r>
      <w:r w:rsidRPr="00D2575E">
        <w:t xml:space="preserve"> it would take a year to get any more.</w:t>
      </w:r>
      <w:r>
        <w:t xml:space="preserve"> </w:t>
      </w:r>
      <w:r w:rsidRPr="00D2575E">
        <w:t>Lloyd</w:t>
      </w:r>
      <w:r>
        <w:t xml:space="preserve"> </w:t>
      </w:r>
      <w:r w:rsidRPr="00D2575E">
        <w:t xml:space="preserve">George said, </w:t>
      </w:r>
      <w:r>
        <w:t>“</w:t>
      </w:r>
      <w:r w:rsidRPr="00D2575E">
        <w:t>It will take six months. I</w:t>
      </w:r>
      <w:r>
        <w:t>’</w:t>
      </w:r>
      <w:r w:rsidRPr="00D2575E">
        <w:t>ll do it</w:t>
      </w:r>
      <w:r>
        <w:t>”</w:t>
      </w:r>
      <w:r w:rsidRPr="00D2575E">
        <w:t>, and he did it.</w:t>
      </w:r>
      <w:r>
        <w:t xml:space="preserve"> </w:t>
      </w:r>
      <w:r w:rsidRPr="00D2575E">
        <w:t xml:space="preserve">I am not suggesting </w:t>
      </w:r>
      <w:r>
        <w:t xml:space="preserve">that </w:t>
      </w:r>
      <w:r w:rsidRPr="00D2575E">
        <w:t xml:space="preserve">we are in </w:t>
      </w:r>
      <w:r>
        <w:t xml:space="preserve">a </w:t>
      </w:r>
      <w:r w:rsidRPr="00D2575E">
        <w:t xml:space="preserve">wartime situation, but we are in a pretty </w:t>
      </w:r>
      <w:r w:rsidRPr="00D2575E">
        <w:t>seri</w:t>
      </w:r>
      <w:r w:rsidRPr="00D2575E">
        <w:t>ous crisis</w:t>
      </w:r>
      <w:r w:rsidRPr="00D2575E">
        <w:t>.</w:t>
      </w:r>
      <w:r>
        <w:t xml:space="preserve"> </w:t>
      </w:r>
      <w:r w:rsidRPr="00D2575E">
        <w:t>Where is the hold</w:t>
      </w:r>
      <w:r w:rsidRPr="00D2575E">
        <w:noBreakHyphen/>
        <w:t>up coming from? That is what I want your sense of.</w:t>
      </w:r>
      <w:r>
        <w:t xml:space="preserve"> </w:t>
      </w:r>
    </w:p>
    <w:p w:rsidR="008421EA" w:rsidP="00DB3EAC">
      <w:pPr>
        <w:pStyle w:val="Remark"/>
      </w:pPr>
      <w:r w:rsidRPr="00635EEB">
        <w:rPr>
          <w:b/>
        </w:rPr>
        <w:t>The Chair:</w:t>
      </w:r>
      <w:r>
        <w:t xml:space="preserve"> </w:t>
      </w:r>
      <w:r w:rsidRPr="00D2575E">
        <w:t xml:space="preserve">Who wants to be brave and answer that question? </w:t>
      </w:r>
    </w:p>
    <w:p w:rsidR="008421EA" w:rsidP="00DB3EAC">
      <w:pPr>
        <w:pStyle w:val="Answer"/>
      </w:pPr>
      <w:r w:rsidRPr="00635EEB">
        <w:rPr>
          <w:b/>
          <w:i/>
        </w:rPr>
        <w:t>Paul Davies:</w:t>
      </w:r>
      <w:r>
        <w:t xml:space="preserve"> I feel t</w:t>
      </w:r>
      <w:r w:rsidRPr="00D2575E">
        <w:t xml:space="preserve">hat perhaps </w:t>
      </w:r>
      <w:r>
        <w:t xml:space="preserve">it is </w:t>
      </w:r>
      <w:r w:rsidRPr="00D2575E">
        <w:t>directed at me. Let me speak to the bus industry challenges and the Governm</w:t>
      </w:r>
      <w:r w:rsidRPr="00D2575E">
        <w:t>ent</w:t>
      </w:r>
      <w:r>
        <w:t>’</w:t>
      </w:r>
      <w:r w:rsidRPr="00D2575E">
        <w:t>s previously stated pledge.</w:t>
      </w:r>
      <w:r>
        <w:t xml:space="preserve"> </w:t>
      </w:r>
      <w:r w:rsidRPr="00D2575E">
        <w:t>There has been regular contact with government</w:t>
      </w:r>
      <w:r>
        <w:t xml:space="preserve">, </w:t>
      </w:r>
      <w:r w:rsidRPr="00D2575E">
        <w:t xml:space="preserve">and I would say </w:t>
      </w:r>
      <w:r>
        <w:t xml:space="preserve">that </w:t>
      </w:r>
      <w:r w:rsidRPr="00D2575E">
        <w:t xml:space="preserve">there is a very high level of awareness of the situation </w:t>
      </w:r>
      <w:r>
        <w:t>our</w:t>
      </w:r>
      <w:r w:rsidRPr="00D2575E">
        <w:t xml:space="preserve"> industry is in, not only from the manufacturing perspective but on the operations side.</w:t>
      </w:r>
      <w:r>
        <w:t xml:space="preserve"> </w:t>
      </w:r>
      <w:r w:rsidRPr="00D2575E">
        <w:t xml:space="preserve">It is </w:t>
      </w:r>
      <w:r w:rsidRPr="00D2575E">
        <w:t xml:space="preserve">difficult for me to answer </w:t>
      </w:r>
      <w:r w:rsidRPr="00D2575E">
        <w:t>specifically</w:t>
      </w:r>
      <w:r>
        <w:t>,</w:t>
      </w:r>
      <w:r w:rsidRPr="00D2575E">
        <w:t xml:space="preserve"> because</w:t>
      </w:r>
      <w:r w:rsidRPr="00D2575E">
        <w:t xml:space="preserve"> I am not familiar enough with the workings of government to be able to explain the reasons why there is a delay.</w:t>
      </w:r>
      <w:r>
        <w:t xml:space="preserve"> </w:t>
      </w:r>
      <w:r w:rsidRPr="00D2575E">
        <w:t xml:space="preserve">Slow bus is perhaps a useful </w:t>
      </w:r>
      <w:r>
        <w:t>comparison</w:t>
      </w:r>
      <w:r w:rsidRPr="00D2575E">
        <w:t>. There is clearly good will</w:t>
      </w:r>
      <w:r>
        <w:t>,</w:t>
      </w:r>
      <w:r w:rsidRPr="00D2575E">
        <w:t xml:space="preserve"> but, as I said earlier, t</w:t>
      </w:r>
      <w:r w:rsidRPr="00D2575E">
        <w:t>ime is of the essence for us.</w:t>
      </w:r>
      <w:r>
        <w:t xml:space="preserve"> </w:t>
      </w:r>
      <w:r w:rsidRPr="00D2575E">
        <w:t>I cannot answer the specifics of your question, but I can tell you that there is a high level of awareness within government about the status of our industry challenges.</w:t>
      </w:r>
      <w:r>
        <w:t xml:space="preserve"> </w:t>
      </w:r>
    </w:p>
    <w:p w:rsidR="008421EA" w:rsidRPr="00D2575E" w:rsidP="00DB3EAC">
      <w:pPr>
        <w:pStyle w:val="Remark"/>
      </w:pPr>
      <w:r w:rsidRPr="00635EEB">
        <w:rPr>
          <w:b/>
        </w:rPr>
        <w:t>Lord Skidelsky:</w:t>
      </w:r>
      <w:r>
        <w:t xml:space="preserve"> </w:t>
      </w:r>
      <w:r w:rsidRPr="00D2575E">
        <w:t>That is very diplomatic.</w:t>
      </w:r>
      <w:r>
        <w:t xml:space="preserve"> </w:t>
      </w:r>
      <w:r w:rsidRPr="00D2575E">
        <w:t xml:space="preserve">Do any of our </w:t>
      </w:r>
      <w:r w:rsidRPr="00D2575E">
        <w:t>other witnesses have an explanation of why one gets delays</w:t>
      </w:r>
      <w:r>
        <w:t xml:space="preserve"> in the rollout,</w:t>
      </w:r>
      <w:r w:rsidRPr="00D2575E">
        <w:t xml:space="preserve"> which seem unreasonable from the other side</w:t>
      </w:r>
      <w:r>
        <w:t xml:space="preserve">? </w:t>
      </w:r>
    </w:p>
    <w:p w:rsidR="008421EA" w:rsidP="00DB3EAC">
      <w:pPr>
        <w:pStyle w:val="Answer"/>
      </w:pPr>
      <w:r w:rsidRPr="00635EEB">
        <w:rPr>
          <w:b/>
          <w:i/>
        </w:rPr>
        <w:t>Ben Fletcher:</w:t>
      </w:r>
      <w:r>
        <w:t xml:space="preserve"> </w:t>
      </w:r>
      <w:r w:rsidRPr="00D2575E">
        <w:t>It is difficult to talk about the systemic challenges over a long period.</w:t>
      </w:r>
      <w:r>
        <w:t xml:space="preserve"> </w:t>
      </w:r>
      <w:r w:rsidRPr="00D2575E">
        <w:t>At the moment</w:t>
      </w:r>
      <w:r>
        <w:t>,</w:t>
      </w:r>
      <w:r w:rsidRPr="00D2575E">
        <w:t xml:space="preserve"> the conversations we have with g</w:t>
      </w:r>
      <w:r w:rsidRPr="00D2575E">
        <w:t>overnment seem to be stuck on a bit of</w:t>
      </w:r>
      <w:r>
        <w:t xml:space="preserve"> a</w:t>
      </w:r>
      <w:r w:rsidRPr="00D2575E">
        <w:t xml:space="preserve"> cyclical roundabout</w:t>
      </w:r>
      <w:r>
        <w:t>,</w:t>
      </w:r>
      <w:r w:rsidRPr="00D2575E">
        <w:t xml:space="preserve"> in the sense that every conversation about pushing very hard on the next level of big infrastructure projects</w:t>
      </w:r>
      <w:r>
        <w:t xml:space="preserve"> or</w:t>
      </w:r>
      <w:r w:rsidRPr="00D2575E">
        <w:t xml:space="preserve"> the next big investment in broadband technology, </w:t>
      </w:r>
      <w:r>
        <w:t xml:space="preserve">or </w:t>
      </w:r>
      <w:r w:rsidRPr="00D2575E">
        <w:t xml:space="preserve">whether the Government </w:t>
      </w:r>
      <w:r>
        <w:t>will</w:t>
      </w:r>
      <w:r w:rsidRPr="00D2575E">
        <w:t xml:space="preserve"> fund the fantastic Made Smarter scheme,</w:t>
      </w:r>
      <w:r>
        <w:t xml:space="preserve"> is that it</w:t>
      </w:r>
      <w:r w:rsidRPr="00D2575E">
        <w:t xml:space="preserve"> was going to be an issue for the </w:t>
      </w:r>
      <w:r>
        <w:t>s</w:t>
      </w:r>
      <w:r w:rsidRPr="00D2575E">
        <w:t>pring Budget</w:t>
      </w:r>
      <w:r>
        <w:t>,</w:t>
      </w:r>
      <w:r w:rsidRPr="00D2575E">
        <w:t xml:space="preserve"> but Covid started. It </w:t>
      </w:r>
      <w:r>
        <w:t>would have been</w:t>
      </w:r>
      <w:r w:rsidRPr="00D2575E">
        <w:t xml:space="preserve"> taken forward and accelerated in the </w:t>
      </w:r>
      <w:r>
        <w:t>a</w:t>
      </w:r>
      <w:r w:rsidRPr="00D2575E">
        <w:t xml:space="preserve">utumn </w:t>
      </w:r>
      <w:r w:rsidRPr="00D2575E">
        <w:t>Budget</w:t>
      </w:r>
      <w:r w:rsidRPr="00D2575E">
        <w:t xml:space="preserve"> but Covid carried on</w:t>
      </w:r>
      <w:r>
        <w:t>,</w:t>
      </w:r>
      <w:r w:rsidRPr="00D2575E">
        <w:t xml:space="preserve"> so it </w:t>
      </w:r>
      <w:r>
        <w:t xml:space="preserve">will </w:t>
      </w:r>
      <w:r w:rsidRPr="00D2575E">
        <w:t>be take</w:t>
      </w:r>
      <w:r w:rsidRPr="00D2575E">
        <w:t>n forward in the comprehensive spending review and will be addressed more systematically in next year</w:t>
      </w:r>
      <w:r>
        <w:t>’</w:t>
      </w:r>
      <w:r w:rsidRPr="00D2575E">
        <w:t>s Budget.</w:t>
      </w:r>
    </w:p>
    <w:p w:rsidR="008421EA" w:rsidP="00DB3EAC">
      <w:pPr>
        <w:pStyle w:val="Answer"/>
      </w:pPr>
      <w:r w:rsidRPr="00D2575E">
        <w:t>There is a challenge.</w:t>
      </w:r>
      <w:r>
        <w:t xml:space="preserve"> </w:t>
      </w:r>
      <w:r w:rsidRPr="00D2575E">
        <w:t xml:space="preserve">We absolutely recognise </w:t>
      </w:r>
      <w:r>
        <w:t>that</w:t>
      </w:r>
      <w:r>
        <w:t xml:space="preserve"> </w:t>
      </w:r>
      <w:r w:rsidRPr="00D2575E">
        <w:t xml:space="preserve">and </w:t>
      </w:r>
      <w:r>
        <w:t xml:space="preserve">we </w:t>
      </w:r>
      <w:r w:rsidRPr="00D2575E">
        <w:t xml:space="preserve">have huge sympathy for </w:t>
      </w:r>
      <w:r>
        <w:t>the G</w:t>
      </w:r>
      <w:r w:rsidRPr="00D2575E">
        <w:t xml:space="preserve">overnment </w:t>
      </w:r>
      <w:r>
        <w:t>in</w:t>
      </w:r>
      <w:r w:rsidRPr="00D2575E">
        <w:t xml:space="preserve"> the challenges th</w:t>
      </w:r>
      <w:r>
        <w:t>ey</w:t>
      </w:r>
      <w:r w:rsidRPr="00D2575E">
        <w:t xml:space="preserve"> fac</w:t>
      </w:r>
      <w:r>
        <w:t>e</w:t>
      </w:r>
      <w:r w:rsidRPr="00D2575E">
        <w:t xml:space="preserve"> at the moment</w:t>
      </w:r>
      <w:r>
        <w:t>,</w:t>
      </w:r>
      <w:r w:rsidRPr="00D2575E">
        <w:t xml:space="preserve"> </w:t>
      </w:r>
      <w:r w:rsidRPr="00D2575E">
        <w:t>but</w:t>
      </w:r>
      <w:r>
        <w:t>,</w:t>
      </w:r>
      <w:r w:rsidRPr="00D2575E">
        <w:t xml:space="preserve"> </w:t>
      </w:r>
      <w:r w:rsidRPr="00D2575E">
        <w:t>ultimately</w:t>
      </w:r>
      <w:r>
        <w:t>,</w:t>
      </w:r>
      <w:r w:rsidRPr="00D2575E">
        <w:t xml:space="preserve"> decisions and clarity for business</w:t>
      </w:r>
      <w:r>
        <w:t>—</w:t>
      </w:r>
      <w:r w:rsidRPr="00D2575E">
        <w:t>all th</w:t>
      </w:r>
      <w:r>
        <w:t>o</w:t>
      </w:r>
      <w:r w:rsidRPr="00D2575E">
        <w:t>se things</w:t>
      </w:r>
      <w:r>
        <w:t>—</w:t>
      </w:r>
      <w:r w:rsidRPr="00D2575E">
        <w:t>seem to be pushed back to the next big government statement and then to the next one after that.</w:t>
      </w:r>
      <w:r>
        <w:t xml:space="preserve"> </w:t>
      </w:r>
      <w:r w:rsidRPr="00D2575E">
        <w:t>A real focus on three or four big priorities</w:t>
      </w:r>
      <w:r>
        <w:t>,</w:t>
      </w:r>
      <w:r w:rsidRPr="00D2575E">
        <w:t xml:space="preserve"> and </w:t>
      </w:r>
      <w:r w:rsidRPr="00D2575E">
        <w:t>absolutely red</w:t>
      </w:r>
      <w:r w:rsidRPr="00D2575E">
        <w:t xml:space="preserve"> lining those and </w:t>
      </w:r>
      <w:r>
        <w:t>making sure</w:t>
      </w:r>
      <w:r w:rsidRPr="00D2575E">
        <w:t xml:space="preserve"> </w:t>
      </w:r>
      <w:r>
        <w:t>t</w:t>
      </w:r>
      <w:r>
        <w:t xml:space="preserve">hat </w:t>
      </w:r>
      <w:r w:rsidRPr="00D2575E">
        <w:t>they happen</w:t>
      </w:r>
      <w:r>
        <w:t>,</w:t>
      </w:r>
      <w:r w:rsidRPr="00D2575E">
        <w:t xml:space="preserve"> would be very valuable and </w:t>
      </w:r>
      <w:r>
        <w:t xml:space="preserve">would </w:t>
      </w:r>
      <w:r w:rsidRPr="00D2575E">
        <w:t>give industry real confidence.</w:t>
      </w:r>
      <w:r>
        <w:t xml:space="preserve"> If people knew that it would </w:t>
      </w:r>
      <w:r>
        <w:t>definitely happen</w:t>
      </w:r>
      <w:r>
        <w:t>, it mi</w:t>
      </w:r>
      <w:r w:rsidRPr="00D2575E">
        <w:t>ght start to</w:t>
      </w:r>
      <w:r>
        <w:t xml:space="preserve"> </w:t>
      </w:r>
      <w:r w:rsidRPr="00D2575E">
        <w:t>unleash some of the investment decisions.</w:t>
      </w:r>
    </w:p>
    <w:p w:rsidR="008421EA" w:rsidRPr="00D2575E" w:rsidP="00DB3EAC">
      <w:pPr>
        <w:pStyle w:val="Remark"/>
      </w:pPr>
      <w:r w:rsidRPr="00B70AA2">
        <w:rPr>
          <w:b/>
        </w:rPr>
        <w:t>Lord Livingston of Parkhead:</w:t>
      </w:r>
      <w:r>
        <w:t xml:space="preserve"> With</w:t>
      </w:r>
      <w:r w:rsidRPr="00D2575E">
        <w:t xml:space="preserve"> an interest in 5G now and </w:t>
      </w:r>
      <w:r>
        <w:t>i</w:t>
      </w:r>
      <w:r w:rsidRPr="00D2575E">
        <w:t>n broa</w:t>
      </w:r>
      <w:r w:rsidRPr="00D2575E">
        <w:t>dband in the past</w:t>
      </w:r>
      <w:r>
        <w:t xml:space="preserve">, </w:t>
      </w:r>
      <w:r w:rsidRPr="00D2575E">
        <w:t>I assume we are talking private networks for 5G.</w:t>
      </w:r>
      <w:r>
        <w:t xml:space="preserve"> </w:t>
      </w:r>
      <w:r w:rsidRPr="00D2575E">
        <w:t xml:space="preserve">Do you have uses </w:t>
      </w:r>
      <w:r>
        <w:t xml:space="preserve">for it </w:t>
      </w:r>
      <w:r w:rsidRPr="00D2575E">
        <w:t>today</w:t>
      </w:r>
      <w:r>
        <w:t>,</w:t>
      </w:r>
      <w:r w:rsidRPr="00D2575E">
        <w:t xml:space="preserve"> or is </w:t>
      </w:r>
      <w:r>
        <w:t>it</w:t>
      </w:r>
      <w:r w:rsidRPr="00D2575E">
        <w:t xml:space="preserve"> just,</w:t>
      </w:r>
      <w:r>
        <w:t xml:space="preserve"> “</w:t>
      </w:r>
      <w:r w:rsidRPr="00D2575E">
        <w:t>Can we put it in for the future?</w:t>
      </w:r>
      <w:r>
        <w:t xml:space="preserve">” </w:t>
      </w:r>
      <w:r w:rsidRPr="00D2575E">
        <w:t>Secondly</w:t>
      </w:r>
      <w:r>
        <w:t>,</w:t>
      </w:r>
      <w:r w:rsidRPr="00D2575E">
        <w:t xml:space="preserve"> when you talk about fast</w:t>
      </w:r>
      <w:r>
        <w:t xml:space="preserve"> </w:t>
      </w:r>
      <w:r w:rsidRPr="00D2575E">
        <w:t>enough broadband, are you talking about 30, 50, 100</w:t>
      </w:r>
      <w:r>
        <w:t xml:space="preserve"> megabits</w:t>
      </w:r>
      <w:r w:rsidRPr="00D2575E">
        <w:t xml:space="preserve">, </w:t>
      </w:r>
      <w:r>
        <w:t xml:space="preserve">or </w:t>
      </w:r>
      <w:r w:rsidRPr="00D2575E">
        <w:t>1 gig</w:t>
      </w:r>
      <w:r>
        <w:t>abit</w:t>
      </w:r>
      <w:r>
        <w:t xml:space="preserve">? </w:t>
      </w:r>
      <w:r w:rsidRPr="00D2575E">
        <w:t>Could you conceptualise it</w:t>
      </w:r>
      <w:r>
        <w:t>,</w:t>
      </w:r>
      <w:r w:rsidRPr="00D2575E">
        <w:t xml:space="preserve"> because it makes a big difference to government investment to know what fast enough is</w:t>
      </w:r>
      <w:r>
        <w:t xml:space="preserve">? </w:t>
      </w:r>
    </w:p>
    <w:p w:rsidR="008421EA" w:rsidP="00DB3EAC">
      <w:pPr>
        <w:pStyle w:val="Answer"/>
      </w:pPr>
      <w:r w:rsidRPr="00B70AA2">
        <w:rPr>
          <w:b/>
          <w:i/>
        </w:rPr>
        <w:t>Ben Fletcher:</w:t>
      </w:r>
      <w:r>
        <w:t xml:space="preserve"> </w:t>
      </w:r>
      <w:r w:rsidRPr="00D2575E">
        <w:t>I am nervous to get into technical precision about what is enough.</w:t>
      </w:r>
      <w:r>
        <w:t xml:space="preserve"> F</w:t>
      </w:r>
      <w:r w:rsidRPr="00D2575E">
        <w:t xml:space="preserve">rom talking to members, </w:t>
      </w:r>
      <w:r>
        <w:t>I would say that</w:t>
      </w:r>
      <w:r w:rsidRPr="00D2575E">
        <w:t xml:space="preserve"> there are </w:t>
      </w:r>
      <w:r w:rsidRPr="00D2575E">
        <w:t>plenty of people around the country struggling to get 3G and 4G</w:t>
      </w:r>
      <w:r>
        <w:t>,</w:t>
      </w:r>
      <w:r w:rsidRPr="00D2575E">
        <w:t xml:space="preserve"> never mind 5G.</w:t>
      </w:r>
      <w:r>
        <w:t xml:space="preserve"> </w:t>
      </w:r>
      <w:r w:rsidRPr="00D2575E">
        <w:t>Andrea alluded to th</w:t>
      </w:r>
      <w:r>
        <w:t>at</w:t>
      </w:r>
      <w:r w:rsidRPr="00D2575E">
        <w:t xml:space="preserve"> earlier</w:t>
      </w:r>
      <w:r>
        <w:t xml:space="preserve">. </w:t>
      </w:r>
      <w:r w:rsidRPr="00D2575E">
        <w:t>There is a real sense of hotspots</w:t>
      </w:r>
      <w:r>
        <w:t>—o</w:t>
      </w:r>
      <w:r w:rsidRPr="00D2575E">
        <w:t>ne of my sister trade associations describes them as not spots</w:t>
      </w:r>
      <w:r>
        <w:t>—</w:t>
      </w:r>
      <w:r w:rsidRPr="00D2575E">
        <w:t>around the country</w:t>
      </w:r>
      <w:r>
        <w:t>,</w:t>
      </w:r>
      <w:r w:rsidRPr="00D2575E">
        <w:t xml:space="preserve"> where there is very little</w:t>
      </w:r>
      <w:r w:rsidRPr="00D2575E">
        <w:t xml:space="preserve"> capacity and capability.</w:t>
      </w:r>
      <w:r>
        <w:t xml:space="preserve"> </w:t>
      </w:r>
      <w:r w:rsidRPr="00D2575E">
        <w:t>The fibre is not in the ground and the mobile signal does not exist either.</w:t>
      </w:r>
    </w:p>
    <w:p w:rsidR="008421EA" w:rsidP="00DB3EAC">
      <w:pPr>
        <w:pStyle w:val="Answer"/>
      </w:pPr>
      <w:r w:rsidRPr="00D2575E">
        <w:t>To coin a popular phrase</w:t>
      </w:r>
      <w:r>
        <w:t>,</w:t>
      </w:r>
      <w:r w:rsidRPr="00D2575E">
        <w:t xml:space="preserve"> the first challenge is a degree of levelling up. We </w:t>
      </w:r>
      <w:r w:rsidRPr="00D2575E">
        <w:t>have to</w:t>
      </w:r>
      <w:r w:rsidRPr="00D2575E">
        <w:t xml:space="preserve"> get to the point where every part of the country has much</w:t>
      </w:r>
      <w:r>
        <w:t xml:space="preserve"> </w:t>
      </w:r>
      <w:r w:rsidRPr="00D2575E">
        <w:t>better cap</w:t>
      </w:r>
      <w:r w:rsidRPr="00D2575E">
        <w:t>ability than we have now.</w:t>
      </w:r>
      <w:r>
        <w:t xml:space="preserve"> </w:t>
      </w:r>
      <w:r w:rsidRPr="00D2575E">
        <w:t>Moving to future technologies</w:t>
      </w:r>
      <w:r>
        <w:t>,</w:t>
      </w:r>
      <w:r w:rsidRPr="00D2575E">
        <w:t xml:space="preserve"> there</w:t>
      </w:r>
      <w:r w:rsidRPr="00D2575E">
        <w:t xml:space="preserve"> is a sense that other countries are ahead of us. There is a sense that th</w:t>
      </w:r>
      <w:r>
        <w:t>e</w:t>
      </w:r>
      <w:r w:rsidRPr="00D2575E">
        <w:t xml:space="preserve"> core infrastructure, the fibre in the ground, will allow us to move the mobile signal</w:t>
      </w:r>
      <w:r>
        <w:t>,</w:t>
      </w:r>
      <w:r w:rsidRPr="00D2575E">
        <w:t xml:space="preserve"> because you need a mast and fib</w:t>
      </w:r>
      <w:r w:rsidRPr="00D2575E">
        <w:t xml:space="preserve">re capability to get </w:t>
      </w:r>
      <w:r>
        <w:t xml:space="preserve">to </w:t>
      </w:r>
      <w:r w:rsidRPr="00D2575E">
        <w:t>the mast in the first place for that mobile capability to be there.</w:t>
      </w:r>
      <w:r>
        <w:t xml:space="preserve"> </w:t>
      </w:r>
      <w:r w:rsidRPr="00D2575E">
        <w:t xml:space="preserve">Because we are </w:t>
      </w:r>
      <w:r w:rsidRPr="00D2575E">
        <w:t>lagging behind</w:t>
      </w:r>
      <w:r w:rsidRPr="00D2575E">
        <w:t xml:space="preserve"> some of our major competitors, it has been a big block on investment.</w:t>
      </w:r>
      <w:r>
        <w:t xml:space="preserve"> </w:t>
      </w:r>
    </w:p>
    <w:p w:rsidR="008421EA" w:rsidP="00DB3EAC">
      <w:pPr>
        <w:pStyle w:val="Answer"/>
      </w:pPr>
      <w:r w:rsidRPr="00D2575E">
        <w:t>There are two stages.</w:t>
      </w:r>
      <w:r>
        <w:t xml:space="preserve"> </w:t>
      </w:r>
      <w:r w:rsidRPr="00D2575E">
        <w:t xml:space="preserve">The first is to catch up and the </w:t>
      </w:r>
      <w:r w:rsidRPr="00D2575E">
        <w:t>second is to future</w:t>
      </w:r>
      <w:r>
        <w:t>-</w:t>
      </w:r>
      <w:r w:rsidRPr="00D2575E">
        <w:t>proof. I would be very happy to talk to colleagues with more technical expertise to tell you precisely how fast.</w:t>
      </w:r>
      <w:r>
        <w:t xml:space="preserve"> </w:t>
      </w:r>
      <w:r w:rsidRPr="00D2575E">
        <w:t xml:space="preserve">What I can say </w:t>
      </w:r>
      <w:r w:rsidRPr="00D2575E">
        <w:t>at the moment</w:t>
      </w:r>
      <w:r w:rsidRPr="00D2575E">
        <w:t xml:space="preserve"> is</w:t>
      </w:r>
      <w:r>
        <w:t xml:space="preserve"> that</w:t>
      </w:r>
      <w:r w:rsidRPr="00D2575E">
        <w:t xml:space="preserve"> I have not come across any part of the country or any member company </w:t>
      </w:r>
      <w:r>
        <w:t>that</w:t>
      </w:r>
      <w:r w:rsidRPr="00D2575E">
        <w:t xml:space="preserve"> says they ha</w:t>
      </w:r>
      <w:r w:rsidRPr="00D2575E">
        <w:t>ve more speed than they need at the moment.</w:t>
      </w:r>
    </w:p>
    <w:p w:rsidR="008421EA" w:rsidP="00DB3EAC">
      <w:pPr>
        <w:pStyle w:val="Question"/>
      </w:pPr>
      <w:r w:rsidRPr="00B70AA2">
        <w:rPr>
          <w:b/>
        </w:rPr>
        <w:t>Baroness Bowles of Berkhamsted:</w:t>
      </w:r>
      <w:r>
        <w:t xml:space="preserve"> </w:t>
      </w:r>
      <w:r w:rsidRPr="00D2575E">
        <w:t xml:space="preserve">This is a question </w:t>
      </w:r>
      <w:r>
        <w:t>for</w:t>
      </w:r>
      <w:r w:rsidRPr="00D2575E">
        <w:t xml:space="preserve"> Paul Davies.</w:t>
      </w:r>
      <w:r>
        <w:t xml:space="preserve"> </w:t>
      </w:r>
      <w:r w:rsidRPr="00D2575E">
        <w:t>I think we have covered most of it already</w:t>
      </w:r>
      <w:r>
        <w:t>,</w:t>
      </w:r>
      <w:r w:rsidRPr="00D2575E">
        <w:t xml:space="preserve"> so I will </w:t>
      </w:r>
      <w:r>
        <w:t xml:space="preserve">elaborate </w:t>
      </w:r>
      <w:r w:rsidRPr="00D2575E">
        <w:t>slightl</w:t>
      </w:r>
      <w:r>
        <w:t>y</w:t>
      </w:r>
      <w:r w:rsidRPr="00D2575E">
        <w:t>.</w:t>
      </w:r>
      <w:r>
        <w:t xml:space="preserve"> </w:t>
      </w:r>
      <w:r w:rsidRPr="00D2575E">
        <w:t>The original question was</w:t>
      </w:r>
      <w:r>
        <w:t>:</w:t>
      </w:r>
      <w:r>
        <w:t xml:space="preserve"> </w:t>
      </w:r>
      <w:r w:rsidRPr="00D2575E">
        <w:t>how have your plans to accelerate the expan</w:t>
      </w:r>
      <w:r w:rsidRPr="00D2575E">
        <w:t>sion of low</w:t>
      </w:r>
      <w:r w:rsidRPr="00D2575E">
        <w:noBreakHyphen/>
        <w:t>carbon vehicles been affected by the pandemic</w:t>
      </w:r>
      <w:r>
        <w:t>,</w:t>
      </w:r>
      <w:r w:rsidRPr="00D2575E">
        <w:t xml:space="preserve"> and how many highly skilled jobs have been lost as a result</w:t>
      </w:r>
      <w:r>
        <w:t xml:space="preserve">? </w:t>
      </w:r>
      <w:r w:rsidRPr="00D2575E">
        <w:t xml:space="preserve">You have already said </w:t>
      </w:r>
      <w:r>
        <w:t xml:space="preserve">that between </w:t>
      </w:r>
      <w:r w:rsidRPr="00D2575E">
        <w:t>2</w:t>
      </w:r>
      <w:r>
        <w:t>5</w:t>
      </w:r>
      <w:r w:rsidRPr="00D2575E">
        <w:t xml:space="preserve">% </w:t>
      </w:r>
      <w:r>
        <w:t>and</w:t>
      </w:r>
      <w:r w:rsidRPr="00D2575E">
        <w:t xml:space="preserve"> </w:t>
      </w:r>
      <w:r>
        <w:t>30</w:t>
      </w:r>
      <w:r w:rsidRPr="00D2575E">
        <w:t xml:space="preserve">% of </w:t>
      </w:r>
      <w:r>
        <w:t xml:space="preserve">the </w:t>
      </w:r>
      <w:r w:rsidRPr="00D2575E">
        <w:t xml:space="preserve">skilled workforce has been lost. We have already talked about the 4,000 green </w:t>
      </w:r>
      <w:r w:rsidRPr="00D2575E">
        <w:t>buses.</w:t>
      </w:r>
      <w:r>
        <w:t xml:space="preserve"> </w:t>
      </w:r>
      <w:r w:rsidRPr="00D2575E">
        <w:t xml:space="preserve">Does </w:t>
      </w:r>
      <w:r>
        <w:t>it</w:t>
      </w:r>
      <w:r w:rsidRPr="00D2575E">
        <w:t xml:space="preserve"> mean </w:t>
      </w:r>
      <w:r>
        <w:t xml:space="preserve">that </w:t>
      </w:r>
      <w:r w:rsidRPr="00D2575E">
        <w:t>there has been a bit of a stop</w:t>
      </w:r>
      <w:r w:rsidRPr="00D2575E">
        <w:noBreakHyphen/>
        <w:t>go?</w:t>
      </w:r>
      <w:r>
        <w:t xml:space="preserve"> Will</w:t>
      </w:r>
      <w:r w:rsidRPr="00D2575E">
        <w:t xml:space="preserve"> the 4,000 green buses</w:t>
      </w:r>
      <w:r>
        <w:t xml:space="preserve"> </w:t>
      </w:r>
      <w:r w:rsidRPr="00D2575E">
        <w:t>enable us to return to a net acceleration</w:t>
      </w:r>
      <w:r>
        <w:t>,</w:t>
      </w:r>
      <w:r w:rsidRPr="00D2575E">
        <w:t xml:space="preserve"> or will the overall effect be a standstill?</w:t>
      </w:r>
      <w:r>
        <w:t xml:space="preserve"> </w:t>
      </w:r>
    </w:p>
    <w:p w:rsidR="008421EA" w:rsidP="00DB3EAC">
      <w:pPr>
        <w:pStyle w:val="Answer"/>
      </w:pPr>
      <w:r w:rsidRPr="002C0B6F">
        <w:rPr>
          <w:b/>
          <w:i/>
        </w:rPr>
        <w:t>Paul Davies:</w:t>
      </w:r>
      <w:r>
        <w:t xml:space="preserve"> I</w:t>
      </w:r>
      <w:r w:rsidRPr="00D2575E">
        <w:t xml:space="preserve">t is a good question. </w:t>
      </w:r>
      <w:r>
        <w:t>I</w:t>
      </w:r>
      <w:r w:rsidRPr="00D2575E">
        <w:t>n a normal year</w:t>
      </w:r>
      <w:r>
        <w:t xml:space="preserve">, the UK market </w:t>
      </w:r>
      <w:r w:rsidRPr="00D2575E">
        <w:t>would typical</w:t>
      </w:r>
      <w:r w:rsidRPr="00D2575E">
        <w:t>ly consume between 2,500 and 3,000 new buses.</w:t>
      </w:r>
      <w:r>
        <w:t xml:space="preserve"> </w:t>
      </w:r>
      <w:r w:rsidRPr="00D2575E">
        <w:t xml:space="preserve">To put it into </w:t>
      </w:r>
      <w:r w:rsidRPr="00D2575E">
        <w:t xml:space="preserve">context, in our full year we </w:t>
      </w:r>
      <w:r>
        <w:t xml:space="preserve">initially </w:t>
      </w:r>
      <w:r w:rsidRPr="00D2575E">
        <w:t xml:space="preserve">planned to deliver </w:t>
      </w:r>
      <w:r>
        <w:t>2</w:t>
      </w:r>
      <w:r w:rsidRPr="00D2575E">
        <w:t>,000 low</w:t>
      </w:r>
      <w:r w:rsidRPr="00D2575E">
        <w:noBreakHyphen/>
        <w:t>carbon buses to the UK market.</w:t>
      </w:r>
      <w:r>
        <w:t xml:space="preserve"> I</w:t>
      </w:r>
      <w:r w:rsidRPr="00D2575E">
        <w:t xml:space="preserve">t </w:t>
      </w:r>
      <w:r>
        <w:t xml:space="preserve">will </w:t>
      </w:r>
      <w:r w:rsidRPr="00D2575E">
        <w:t>be something like 900</w:t>
      </w:r>
      <w:r>
        <w:t xml:space="preserve">, </w:t>
      </w:r>
      <w:r w:rsidRPr="00D2575E">
        <w:t>based on the latest forecast</w:t>
      </w:r>
      <w:r>
        <w:t>, t</w:t>
      </w:r>
      <w:r w:rsidRPr="00D2575E">
        <w:t>o give you the level of drop</w:t>
      </w:r>
      <w:r w:rsidRPr="00D2575E">
        <w:noBreakHyphen/>
        <w:t xml:space="preserve">off. </w:t>
      </w:r>
      <w:r w:rsidRPr="00D2575E">
        <w:t>That is purely a function of demand.</w:t>
      </w:r>
    </w:p>
    <w:p w:rsidR="008421EA" w:rsidP="00DB3EAC">
      <w:pPr>
        <w:pStyle w:val="Answer"/>
      </w:pPr>
      <w:r w:rsidRPr="00D2575E">
        <w:t>What is not clear a</w:t>
      </w:r>
      <w:r>
        <w:t>bout</w:t>
      </w:r>
      <w:r w:rsidRPr="00D2575E">
        <w:t xml:space="preserve"> the 4,000 buses pledge is the timeline over which </w:t>
      </w:r>
      <w:r>
        <w:t>i</w:t>
      </w:r>
      <w:r w:rsidRPr="00D2575E">
        <w:t>t is to be implemented.</w:t>
      </w:r>
      <w:r>
        <w:t xml:space="preserve"> </w:t>
      </w:r>
      <w:r w:rsidRPr="00D2575E">
        <w:t xml:space="preserve">As I said earlier, clearly there are financial mechanisms to be worked through </w:t>
      </w:r>
      <w:r>
        <w:t>in</w:t>
      </w:r>
      <w:r w:rsidRPr="00D2575E">
        <w:t xml:space="preserve"> </w:t>
      </w:r>
      <w:r>
        <w:t>how that is</w:t>
      </w:r>
      <w:r w:rsidRPr="00D2575E">
        <w:t xml:space="preserve"> delivered.</w:t>
      </w:r>
      <w:r>
        <w:t xml:space="preserve"> </w:t>
      </w:r>
      <w:r w:rsidRPr="00D2575E">
        <w:t xml:space="preserve">Moreover, </w:t>
      </w:r>
      <w:r>
        <w:t>of</w:t>
      </w:r>
      <w:r w:rsidRPr="00D2575E">
        <w:t xml:space="preserve"> th</w:t>
      </w:r>
      <w:r w:rsidRPr="00D2575E">
        <w:t>e original funds that were set aside for that investment,</w:t>
      </w:r>
      <w:r>
        <w:t xml:space="preserve"> </w:t>
      </w:r>
      <w:r w:rsidRPr="00D2575E">
        <w:t xml:space="preserve">some </w:t>
      </w:r>
      <w:r>
        <w:t>have</w:t>
      </w:r>
      <w:r w:rsidRPr="00D2575E">
        <w:t xml:space="preserve"> been consumed through CBS</w:t>
      </w:r>
      <w:r>
        <w:t>S</w:t>
      </w:r>
      <w:r w:rsidRPr="00D2575E">
        <w:t>G</w:t>
      </w:r>
      <w:r>
        <w:t xml:space="preserve">, as I said, </w:t>
      </w:r>
      <w:r w:rsidRPr="00D2575E">
        <w:t>helping operators run essential bus services through Covid.</w:t>
      </w:r>
      <w:r>
        <w:t xml:space="preserve"> The timeline</w:t>
      </w:r>
      <w:r w:rsidRPr="00D2575E">
        <w:t xml:space="preserve"> is a little unclear on when those buses will be order</w:t>
      </w:r>
      <w:r>
        <w:t>ed</w:t>
      </w:r>
      <w:r w:rsidRPr="00D2575E">
        <w:t xml:space="preserve">, </w:t>
      </w:r>
      <w:r w:rsidRPr="00D2575E">
        <w:t>actioned</w:t>
      </w:r>
      <w:r w:rsidRPr="00D2575E">
        <w:t xml:space="preserve"> and rolle</w:t>
      </w:r>
      <w:r w:rsidRPr="00D2575E">
        <w:t>d out and delivered.</w:t>
      </w:r>
      <w:r>
        <w:t xml:space="preserve"> </w:t>
      </w:r>
      <w:r w:rsidRPr="00D2575E">
        <w:t>We are not predicting, frankly speaking, a massive turnaround in the short term. We expect our situation to be tough heading into 2021.</w:t>
      </w:r>
      <w:r>
        <w:t xml:space="preserve"> </w:t>
      </w:r>
    </w:p>
    <w:p w:rsidR="008421EA" w:rsidP="00DB3EAC">
      <w:pPr>
        <w:pStyle w:val="Remark"/>
      </w:pPr>
      <w:r w:rsidRPr="002C0B6F">
        <w:rPr>
          <w:b/>
        </w:rPr>
        <w:t>Baroness Bowles of Berkhamsted:</w:t>
      </w:r>
      <w:r>
        <w:t xml:space="preserve"> </w:t>
      </w:r>
      <w:r w:rsidRPr="00D2575E">
        <w:t xml:space="preserve">Could </w:t>
      </w:r>
      <w:r>
        <w:t>y</w:t>
      </w:r>
      <w:r w:rsidRPr="00D2575E">
        <w:t>ou end up needing more buses</w:t>
      </w:r>
      <w:r>
        <w:t>,</w:t>
      </w:r>
      <w:r w:rsidRPr="00D2575E">
        <w:t xml:space="preserve"> because the prevalence of Cov</w:t>
      </w:r>
      <w:r w:rsidRPr="00D2575E">
        <w:t xml:space="preserve">id just lurking around means </w:t>
      </w:r>
      <w:r>
        <w:t xml:space="preserve">that </w:t>
      </w:r>
      <w:r w:rsidRPr="00D2575E">
        <w:t>you cannot have crowding</w:t>
      </w:r>
      <w:r>
        <w:t xml:space="preserve">? </w:t>
      </w:r>
      <w:r w:rsidRPr="00D2575E">
        <w:t>Could there be for you some kind of silver lining of an increase in demand</w:t>
      </w:r>
      <w:r>
        <w:t>,</w:t>
      </w:r>
      <w:r w:rsidRPr="00D2575E">
        <w:t xml:space="preserve"> but in the future</w:t>
      </w:r>
      <w:r>
        <w:t>?</w:t>
      </w:r>
    </w:p>
    <w:p w:rsidR="008421EA" w:rsidP="00DB3EAC">
      <w:pPr>
        <w:pStyle w:val="Answer"/>
      </w:pPr>
      <w:r w:rsidRPr="00C03F5B">
        <w:rPr>
          <w:b/>
          <w:i/>
        </w:rPr>
        <w:t>Paul Davies:</w:t>
      </w:r>
      <w:r w:rsidRPr="00C03F5B">
        <w:t xml:space="preserve"> Absolutely. In the last few years, the UK has not been consuming the number of buses it typically would, which suggests that pre Covid we already had pent</w:t>
      </w:r>
      <w:r w:rsidRPr="00C03F5B">
        <w:noBreakHyphen/>
        <w:t>up demand. That will be exacerbated by the fact that 2020 has been a slow year. Most of the major op</w:t>
      </w:r>
      <w:r w:rsidRPr="00C03F5B">
        <w:t xml:space="preserve">erators would work on an average fleet age, and that starts to get higher. You are </w:t>
      </w:r>
      <w:r w:rsidRPr="00C03F5B">
        <w:t>absolutely right</w:t>
      </w:r>
      <w:r w:rsidRPr="00C03F5B">
        <w:t>; the future could be much brighter with that pent</w:t>
      </w:r>
      <w:r w:rsidRPr="00C03F5B">
        <w:noBreakHyphen/>
        <w:t>up demand being realised down the track. We are unsure right now when that would be.</w:t>
      </w:r>
      <w:r w:rsidRPr="00D2575E">
        <w:t xml:space="preserve"> </w:t>
      </w:r>
    </w:p>
    <w:p w:rsidR="008421EA" w:rsidP="00DB3EAC">
      <w:pPr>
        <w:pStyle w:val="Remark"/>
      </w:pPr>
      <w:r w:rsidRPr="002C0B6F">
        <w:rPr>
          <w:b/>
        </w:rPr>
        <w:t>Baroness Bowles of B</w:t>
      </w:r>
      <w:r w:rsidRPr="002C0B6F">
        <w:rPr>
          <w:b/>
        </w:rPr>
        <w:t>erkhamsted:</w:t>
      </w:r>
      <w:r>
        <w:t xml:space="preserve"> </w:t>
      </w:r>
      <w:r w:rsidRPr="00D2575E">
        <w:t>Presumably, the operators may have financial problems purchasing them.</w:t>
      </w:r>
      <w:r>
        <w:t xml:space="preserve"> </w:t>
      </w:r>
    </w:p>
    <w:p w:rsidR="008421EA" w:rsidP="00DB3EAC">
      <w:pPr>
        <w:pStyle w:val="Answer"/>
      </w:pPr>
      <w:r w:rsidRPr="002C0B6F">
        <w:rPr>
          <w:b/>
          <w:i/>
        </w:rPr>
        <w:t>Paul Davies:</w:t>
      </w:r>
      <w:r>
        <w:t xml:space="preserve"> </w:t>
      </w:r>
      <w:r w:rsidRPr="00D2575E">
        <w:t>That is correct</w:t>
      </w:r>
      <w:r>
        <w:t>. This year,</w:t>
      </w:r>
      <w:r w:rsidRPr="00D2575E">
        <w:t xml:space="preserve"> as Covid struck, and ridership and </w:t>
      </w:r>
      <w:r>
        <w:t xml:space="preserve">therefore </w:t>
      </w:r>
      <w:r w:rsidRPr="00D2575E">
        <w:t>revenue stopp</w:t>
      </w:r>
      <w:r>
        <w:t>ed</w:t>
      </w:r>
      <w:r w:rsidRPr="00D2575E">
        <w:t>, everybody immediately stopp</w:t>
      </w:r>
      <w:r>
        <w:t>ed</w:t>
      </w:r>
      <w:r w:rsidRPr="00D2575E">
        <w:t xml:space="preserve"> any plans to invest in cap</w:t>
      </w:r>
      <w:r>
        <w:t>e</w:t>
      </w:r>
      <w:r w:rsidRPr="00D2575E">
        <w:t>x</w:t>
      </w:r>
      <w:r>
        <w:t>,</w:t>
      </w:r>
      <w:r w:rsidRPr="00D2575E">
        <w:t xml:space="preserve"> and of co</w:t>
      </w:r>
      <w:r w:rsidRPr="00D2575E">
        <w:t>urse that stops the purchase and delivery of new buses.</w:t>
      </w:r>
    </w:p>
    <w:p w:rsidR="008421EA" w:rsidRPr="00D2575E" w:rsidP="00DB3EAC">
      <w:pPr>
        <w:pStyle w:val="Question"/>
      </w:pPr>
      <w:r w:rsidRPr="002C0B6F">
        <w:rPr>
          <w:b/>
        </w:rPr>
        <w:t>Lord Burns:</w:t>
      </w:r>
      <w:r w:rsidRPr="00D2575E">
        <w:t xml:space="preserve"> We touched on this earlier, but we would love to know what impact the pan</w:t>
      </w:r>
      <w:r>
        <w:t>demic</w:t>
      </w:r>
      <w:r w:rsidRPr="00D2575E">
        <w:t xml:space="preserve"> has had on supply chains across manufacturing.</w:t>
      </w:r>
      <w:r>
        <w:t xml:space="preserve"> </w:t>
      </w:r>
      <w:r w:rsidRPr="00D2575E">
        <w:t>Have there been interruptions?</w:t>
      </w:r>
      <w:r>
        <w:t xml:space="preserve"> </w:t>
      </w:r>
      <w:r w:rsidRPr="00D2575E">
        <w:t xml:space="preserve">Have people had to reconfigure </w:t>
      </w:r>
      <w:r w:rsidRPr="00D2575E">
        <w:t>their production processes?</w:t>
      </w:r>
      <w:r>
        <w:t xml:space="preserve"> </w:t>
      </w:r>
      <w:r w:rsidRPr="00D2575E">
        <w:t>Has it particularly hit the just</w:t>
      </w:r>
      <w:r w:rsidRPr="00D2575E">
        <w:noBreakHyphen/>
        <w:t>in</w:t>
      </w:r>
      <w:r w:rsidRPr="00D2575E">
        <w:noBreakHyphen/>
        <w:t xml:space="preserve">time people? What generalities </w:t>
      </w:r>
      <w:r>
        <w:t xml:space="preserve">can </w:t>
      </w:r>
      <w:r w:rsidRPr="00D2575E">
        <w:t>you offer us on th</w:t>
      </w:r>
      <w:r>
        <w:t>e</w:t>
      </w:r>
      <w:r w:rsidRPr="00D2575E">
        <w:t xml:space="preserve"> subject?</w:t>
      </w:r>
      <w:r>
        <w:t xml:space="preserve"> </w:t>
      </w:r>
    </w:p>
    <w:p w:rsidR="008421EA" w:rsidP="00DB3EAC">
      <w:pPr>
        <w:pStyle w:val="Answer"/>
      </w:pPr>
      <w:r w:rsidRPr="002C0B6F">
        <w:rPr>
          <w:b/>
          <w:i/>
        </w:rPr>
        <w:t>Paul Everitt:</w:t>
      </w:r>
      <w:r>
        <w:t xml:space="preserve"> </w:t>
      </w:r>
      <w:r w:rsidRPr="00D2575E">
        <w:t>Working in a Covid</w:t>
      </w:r>
      <w:r w:rsidRPr="00D2575E">
        <w:noBreakHyphen/>
        <w:t>secure manner means that most manufacturers have had to look very closely at their processes.</w:t>
      </w:r>
      <w:r>
        <w:t xml:space="preserve"> </w:t>
      </w:r>
      <w:r w:rsidRPr="00D2575E">
        <w:t>They are not able to operate at the same level of intensity or productivity as they would have done pre Covid. That has had an impact on throughput.</w:t>
      </w:r>
    </w:p>
    <w:p w:rsidR="008421EA" w:rsidP="00DB3EAC">
      <w:pPr>
        <w:pStyle w:val="Answer"/>
      </w:pPr>
      <w:r w:rsidRPr="00D2575E">
        <w:t>To date</w:t>
      </w:r>
      <w:r>
        <w:t>,</w:t>
      </w:r>
      <w:r w:rsidRPr="00D2575E">
        <w:t xml:space="preserve"> while everybody is looking very carefully </w:t>
      </w:r>
      <w:r>
        <w:t>at</w:t>
      </w:r>
      <w:r w:rsidRPr="00D2575E">
        <w:t xml:space="preserve"> concerns about fragility in the supply chain, things </w:t>
      </w:r>
      <w:r w:rsidRPr="00D2575E">
        <w:t>have worked reasonably well.</w:t>
      </w:r>
      <w:r>
        <w:t xml:space="preserve"> </w:t>
      </w:r>
      <w:r w:rsidRPr="00D2575E">
        <w:t>In aer</w:t>
      </w:r>
      <w:r>
        <w:t>o</w:t>
      </w:r>
      <w:r w:rsidRPr="00D2575E">
        <w:t>space</w:t>
      </w:r>
      <w:r>
        <w:t>,</w:t>
      </w:r>
      <w:r w:rsidRPr="00D2575E">
        <w:t xml:space="preserve"> </w:t>
      </w:r>
      <w:r>
        <w:t>i</w:t>
      </w:r>
      <w:r w:rsidRPr="00D2575E">
        <w:t xml:space="preserve">t has been </w:t>
      </w:r>
      <w:r>
        <w:t>affected</w:t>
      </w:r>
      <w:r w:rsidRPr="00D2575E">
        <w:t xml:space="preserve"> by the fact </w:t>
      </w:r>
      <w:r>
        <w:t xml:space="preserve">that </w:t>
      </w:r>
      <w:r w:rsidRPr="00D2575E">
        <w:t>demand is incredibly low.</w:t>
      </w:r>
      <w:r>
        <w:t xml:space="preserve"> </w:t>
      </w:r>
      <w:r w:rsidRPr="00D2575E">
        <w:t>In other sectors</w:t>
      </w:r>
      <w:r>
        <w:t>,</w:t>
      </w:r>
      <w:r w:rsidRPr="00D2575E">
        <w:t xml:space="preserve"> such as defence</w:t>
      </w:r>
      <w:r>
        <w:t>,</w:t>
      </w:r>
      <w:r w:rsidRPr="00D2575E">
        <w:t xml:space="preserve"> companies have been able to manage reasonably well. Our bigger concern as we go forward is that </w:t>
      </w:r>
      <w:r>
        <w:t xml:space="preserve">a </w:t>
      </w:r>
      <w:r w:rsidRPr="00D2575E">
        <w:t xml:space="preserve">sustained </w:t>
      </w:r>
      <w:r w:rsidRPr="00D2575E">
        <w:t>drop i</w:t>
      </w:r>
      <w:r w:rsidRPr="00D2575E">
        <w:t xml:space="preserve">n revenue </w:t>
      </w:r>
      <w:r>
        <w:t xml:space="preserve">will </w:t>
      </w:r>
      <w:r w:rsidRPr="00D2575E">
        <w:t>begin to erode competitiveness</w:t>
      </w:r>
      <w:r>
        <w:t xml:space="preserve"> and </w:t>
      </w:r>
      <w:r w:rsidRPr="00D2575E">
        <w:t>erode companies</w:t>
      </w:r>
      <w:r>
        <w:t>’</w:t>
      </w:r>
      <w:r w:rsidRPr="00D2575E">
        <w:t xml:space="preserve"> ability to invest, and their liquidity </w:t>
      </w:r>
      <w:r>
        <w:t xml:space="preserve">will </w:t>
      </w:r>
      <w:r w:rsidRPr="00D2575E">
        <w:t>become very strained</w:t>
      </w:r>
      <w:r>
        <w:t>. T</w:t>
      </w:r>
      <w:r w:rsidRPr="00D2575E">
        <w:t>he danger is likely to be</w:t>
      </w:r>
      <w:r>
        <w:t xml:space="preserve"> that</w:t>
      </w:r>
      <w:r w:rsidRPr="00D2575E">
        <w:t>, as things improve and demand increases,</w:t>
      </w:r>
      <w:r>
        <w:t xml:space="preserve"> </w:t>
      </w:r>
      <w:r w:rsidRPr="00D2575E">
        <w:t xml:space="preserve">companies </w:t>
      </w:r>
      <w:r w:rsidRPr="00D2575E">
        <w:t>have to</w:t>
      </w:r>
      <w:r w:rsidRPr="00D2575E">
        <w:t xml:space="preserve"> invest </w:t>
      </w:r>
      <w:r w:rsidRPr="00D2575E">
        <w:t>significantly more</w:t>
      </w:r>
      <w:r>
        <w:t>,</w:t>
      </w:r>
      <w:r w:rsidRPr="00D2575E">
        <w:t xml:space="preserve"> both in raw materials and </w:t>
      </w:r>
      <w:r>
        <w:t xml:space="preserve">in </w:t>
      </w:r>
      <w:r w:rsidRPr="00D2575E">
        <w:t xml:space="preserve">activities, and that </w:t>
      </w:r>
      <w:r>
        <w:t xml:space="preserve">will </w:t>
      </w:r>
      <w:r w:rsidRPr="00D2575E">
        <w:t>be the point at which many companies will be very vulnerable, hence the focus for us is longer</w:t>
      </w:r>
      <w:r w:rsidRPr="00D2575E">
        <w:noBreakHyphen/>
        <w:t>term funding.</w:t>
      </w:r>
      <w:r>
        <w:t xml:space="preserve"> </w:t>
      </w:r>
    </w:p>
    <w:p w:rsidR="008421EA" w:rsidP="00DB3EAC">
      <w:pPr>
        <w:pStyle w:val="Answer"/>
      </w:pPr>
      <w:r w:rsidRPr="002C0B6F">
        <w:rPr>
          <w:b/>
          <w:i/>
        </w:rPr>
        <w:t>Ben Fletcher:</w:t>
      </w:r>
      <w:r>
        <w:t xml:space="preserve"> </w:t>
      </w:r>
      <w:r w:rsidRPr="00D2575E">
        <w:t>To give you a small statistic, Make UK</w:t>
      </w:r>
      <w:r>
        <w:t>’s survey</w:t>
      </w:r>
      <w:r w:rsidRPr="00D2575E">
        <w:t xml:space="preserve"> suggested</w:t>
      </w:r>
      <w:r w:rsidRPr="00D2575E">
        <w:t xml:space="preserve"> that about 60% of all UK manufacturers have had some form of supply chain interruption during the Covid pandemic, so it is </w:t>
      </w:r>
      <w:r w:rsidRPr="00D2575E">
        <w:t>absolutely clear</w:t>
      </w:r>
      <w:r w:rsidRPr="00D2575E">
        <w:t xml:space="preserve"> </w:t>
      </w:r>
      <w:r>
        <w:t xml:space="preserve">that </w:t>
      </w:r>
      <w:r w:rsidRPr="00D2575E">
        <w:t>it has had a substantial impact.</w:t>
      </w:r>
      <w:r>
        <w:t xml:space="preserve"> </w:t>
      </w:r>
      <w:r w:rsidRPr="00D2575E">
        <w:t xml:space="preserve">I </w:t>
      </w:r>
      <w:r>
        <w:t>c</w:t>
      </w:r>
      <w:r w:rsidRPr="00D2575E">
        <w:t>ould repeat many of the things</w:t>
      </w:r>
      <w:r>
        <w:t xml:space="preserve"> that</w:t>
      </w:r>
      <w:r w:rsidRPr="00D2575E">
        <w:t xml:space="preserve"> Paul has said about some of the challe</w:t>
      </w:r>
      <w:r w:rsidRPr="00D2575E">
        <w:t>nges and wider issues.</w:t>
      </w:r>
    </w:p>
    <w:p w:rsidR="008421EA" w:rsidP="00DB3EAC">
      <w:pPr>
        <w:pStyle w:val="Answer"/>
      </w:pPr>
      <w:r w:rsidRPr="00D2575E">
        <w:t>Anecdotally, we are picking up that it has identified</w:t>
      </w:r>
      <w:r>
        <w:t>,</w:t>
      </w:r>
      <w:r w:rsidRPr="00D2575E">
        <w:t xml:space="preserve"> in particular</w:t>
      </w:r>
      <w:r>
        <w:t>,</w:t>
      </w:r>
      <w:r w:rsidRPr="00D2575E">
        <w:t xml:space="preserve"> </w:t>
      </w:r>
      <w:r>
        <w:t>that</w:t>
      </w:r>
      <w:r>
        <w:t xml:space="preserve"> </w:t>
      </w:r>
      <w:r w:rsidRPr="00D2575E">
        <w:t>the peak of th</w:t>
      </w:r>
      <w:r>
        <w:t>e</w:t>
      </w:r>
      <w:r w:rsidRPr="00D2575E">
        <w:t xml:space="preserve"> disruption came when the</w:t>
      </w:r>
      <w:r>
        <w:t>re</w:t>
      </w:r>
      <w:r w:rsidRPr="00D2575E">
        <w:t xml:space="preserve"> were very substantial lockdowns in China and northern Italy.</w:t>
      </w:r>
      <w:r>
        <w:t xml:space="preserve"> </w:t>
      </w:r>
      <w:r w:rsidRPr="00D2575E">
        <w:t>For the UK supply chain</w:t>
      </w:r>
      <w:r>
        <w:t>,</w:t>
      </w:r>
      <w:r w:rsidRPr="00D2575E">
        <w:t xml:space="preserve"> those are very important </w:t>
      </w:r>
      <w:r>
        <w:t>trad</w:t>
      </w:r>
      <w:r>
        <w:t xml:space="preserve">ing relationships and supply chain </w:t>
      </w:r>
      <w:r w:rsidRPr="00D2575E">
        <w:t xml:space="preserve">partnerships, so it was no great surprise </w:t>
      </w:r>
      <w:r>
        <w:t xml:space="preserve">that </w:t>
      </w:r>
      <w:r w:rsidRPr="00D2575E">
        <w:t>there was such an impact.</w:t>
      </w:r>
      <w:r>
        <w:t xml:space="preserve"> </w:t>
      </w:r>
    </w:p>
    <w:p w:rsidR="008421EA" w:rsidP="00DB3EAC">
      <w:pPr>
        <w:pStyle w:val="Answer"/>
      </w:pPr>
      <w:r w:rsidRPr="00D2575E">
        <w:t>We find that resilience has returned in many areas</w:t>
      </w:r>
      <w:r>
        <w:t>,</w:t>
      </w:r>
      <w:r w:rsidRPr="00D2575E">
        <w:t xml:space="preserve"> but it is by no means back to the situation in February.</w:t>
      </w:r>
      <w:r>
        <w:t xml:space="preserve"> I</w:t>
      </w:r>
      <w:r w:rsidRPr="00D2575E">
        <w:t>n some cases</w:t>
      </w:r>
      <w:r>
        <w:t>,</w:t>
      </w:r>
      <w:r w:rsidRPr="00D2575E">
        <w:t xml:space="preserve"> because there are limit</w:t>
      </w:r>
      <w:r w:rsidRPr="00D2575E">
        <w:t>ed places of supply for some specialist components and parts</w:t>
      </w:r>
      <w:r>
        <w:t>, there is a fear,</w:t>
      </w:r>
      <w:r w:rsidRPr="00D2575E">
        <w:t xml:space="preserve"> if we went back to another big wave across the globe</w:t>
      </w:r>
      <w:r>
        <w:t>,</w:t>
      </w:r>
      <w:r w:rsidRPr="00D2575E">
        <w:t xml:space="preserve"> and there were similar restrictions in other countries, </w:t>
      </w:r>
      <w:r>
        <w:t xml:space="preserve">that </w:t>
      </w:r>
      <w:r w:rsidRPr="00D2575E">
        <w:t>we have not yet built in th</w:t>
      </w:r>
      <w:r>
        <w:t>e</w:t>
      </w:r>
      <w:r w:rsidRPr="00D2575E">
        <w:t xml:space="preserve"> resilience to overcome th</w:t>
      </w:r>
      <w:r>
        <w:t>at</w:t>
      </w:r>
      <w:r w:rsidRPr="00D2575E">
        <w:t>.</w:t>
      </w:r>
      <w:r>
        <w:t xml:space="preserve"> </w:t>
      </w:r>
      <w:r w:rsidRPr="00D2575E">
        <w:t>Ther</w:t>
      </w:r>
      <w:r w:rsidRPr="00D2575E">
        <w:t xml:space="preserve">e have been some issues </w:t>
      </w:r>
      <w:r>
        <w:t>about</w:t>
      </w:r>
      <w:r w:rsidRPr="00D2575E">
        <w:t xml:space="preserve"> chemicals </w:t>
      </w:r>
      <w:r w:rsidRPr="00D2575E">
        <w:t>in particular and</w:t>
      </w:r>
      <w:r w:rsidRPr="00D2575E">
        <w:t xml:space="preserve"> some areas of pharmaceuticals where the problems continue and are a bit more entrenched at the moment. The fear </w:t>
      </w:r>
      <w:r>
        <w:t>of</w:t>
      </w:r>
      <w:r w:rsidRPr="00D2575E">
        <w:t xml:space="preserve"> some suppliers and manufacturers is</w:t>
      </w:r>
      <w:r>
        <w:t xml:space="preserve"> about</w:t>
      </w:r>
      <w:r w:rsidRPr="00D2575E">
        <w:t xml:space="preserve"> the </w:t>
      </w:r>
      <w:r>
        <w:t xml:space="preserve">extent of the </w:t>
      </w:r>
      <w:r w:rsidRPr="00D2575E">
        <w:t xml:space="preserve">ability to withstand a </w:t>
      </w:r>
      <w:r w:rsidRPr="00D2575E">
        <w:t>second spike globally</w:t>
      </w:r>
      <w:r>
        <w:t>,</w:t>
      </w:r>
      <w:r w:rsidRPr="00D2575E">
        <w:t xml:space="preserve"> with some wider challenges in the new year, particularly if we were to leave the European Union transition arrangement</w:t>
      </w:r>
      <w:r>
        <w:t>s</w:t>
      </w:r>
      <w:r w:rsidRPr="00D2575E">
        <w:t xml:space="preserve"> without a deal. There is nervousness about supply chain resilience to cope with two problems at once.</w:t>
      </w:r>
      <w:r>
        <w:t xml:space="preserve"> </w:t>
      </w:r>
    </w:p>
    <w:p w:rsidR="008421EA" w:rsidP="00DB3EAC">
      <w:pPr>
        <w:pStyle w:val="Answer"/>
      </w:pPr>
      <w:r w:rsidRPr="00B978E0">
        <w:rPr>
          <w:b/>
          <w:i/>
        </w:rPr>
        <w:t>Paul Davie</w:t>
      </w:r>
      <w:r w:rsidRPr="00B978E0">
        <w:rPr>
          <w:b/>
          <w:i/>
        </w:rPr>
        <w:t>s:</w:t>
      </w:r>
      <w:r w:rsidRPr="00D2575E">
        <w:t xml:space="preserve"> </w:t>
      </w:r>
      <w:r>
        <w:t>W</w:t>
      </w:r>
      <w:r w:rsidRPr="00D2575E">
        <w:t>e have not fully tested the resilience of the supply chain</w:t>
      </w:r>
      <w:r>
        <w:t>,</w:t>
      </w:r>
      <w:r w:rsidRPr="00D2575E">
        <w:t xml:space="preserve"> because demand has been so low.</w:t>
      </w:r>
      <w:r>
        <w:t xml:space="preserve"> </w:t>
      </w:r>
      <w:r w:rsidRPr="00D2575E">
        <w:t>From a bus industry perspective</w:t>
      </w:r>
      <w:r>
        <w:t>,</w:t>
      </w:r>
      <w:r w:rsidRPr="00D2575E">
        <w:t xml:space="preserve"> the concern for us would be</w:t>
      </w:r>
      <w:r>
        <w:t>,</w:t>
      </w:r>
      <w:r w:rsidRPr="00D2575E">
        <w:t xml:space="preserve"> once again</w:t>
      </w:r>
      <w:r>
        <w:t>, the</w:t>
      </w:r>
      <w:r w:rsidRPr="00D2575E">
        <w:t xml:space="preserve"> long</w:t>
      </w:r>
      <w:r w:rsidRPr="00D2575E">
        <w:noBreakHyphen/>
        <w:t>standing skilled jobs</w:t>
      </w:r>
      <w:r>
        <w:t xml:space="preserve"> through the supply chain that</w:t>
      </w:r>
      <w:r w:rsidRPr="00D2575E">
        <w:t xml:space="preserve"> perhaps will have been lost because of the pandemic </w:t>
      </w:r>
      <w:r>
        <w:t xml:space="preserve">and </w:t>
      </w:r>
      <w:r w:rsidRPr="00D2575E">
        <w:t>may not be recovered.</w:t>
      </w:r>
      <w:r>
        <w:t xml:space="preserve"> </w:t>
      </w:r>
      <w:r w:rsidRPr="00D2575E">
        <w:t>That would be our biggest concern</w:t>
      </w:r>
      <w:r>
        <w:t>,</w:t>
      </w:r>
      <w:r w:rsidRPr="00D2575E">
        <w:t xml:space="preserve"> as demand</w:t>
      </w:r>
      <w:r>
        <w:t>,</w:t>
      </w:r>
      <w:r w:rsidRPr="00D2575E">
        <w:t xml:space="preserve"> hopefully</w:t>
      </w:r>
      <w:r>
        <w:t>,</w:t>
      </w:r>
      <w:r w:rsidRPr="00D2575E">
        <w:t xml:space="preserve"> recovers in time.</w:t>
      </w:r>
      <w:r>
        <w:t xml:space="preserve"> </w:t>
      </w:r>
    </w:p>
    <w:p w:rsidR="008421EA" w:rsidP="00DB3EAC">
      <w:pPr>
        <w:pStyle w:val="Answer"/>
      </w:pPr>
      <w:r w:rsidRPr="00B978E0">
        <w:rPr>
          <w:b/>
          <w:i/>
        </w:rPr>
        <w:t>Andrea Hough:</w:t>
      </w:r>
      <w:r>
        <w:t xml:space="preserve"> T</w:t>
      </w:r>
      <w:r w:rsidRPr="00D2575E">
        <w:t>here is a lot of concern within my supply chain</w:t>
      </w:r>
      <w:r>
        <w:t xml:space="preserve">, </w:t>
      </w:r>
      <w:r w:rsidRPr="00D2575E">
        <w:t>because I deal with quite small UK ma</w:t>
      </w:r>
      <w:r w:rsidRPr="00D2575E">
        <w:t>nufacturers of component parts</w:t>
      </w:r>
      <w:r>
        <w:t xml:space="preserve">, </w:t>
      </w:r>
      <w:r w:rsidRPr="00D2575E">
        <w:t>that they will not survive Covid</w:t>
      </w:r>
      <w:r>
        <w:t>;</w:t>
      </w:r>
      <w:r w:rsidRPr="00D2575E">
        <w:t xml:space="preserve"> there has been lack of demand for them and they are struggling to keep their people going.</w:t>
      </w:r>
      <w:r>
        <w:t xml:space="preserve"> </w:t>
      </w:r>
      <w:r w:rsidRPr="00D2575E">
        <w:t>As we said before, the</w:t>
      </w:r>
      <w:r>
        <w:t>re has been a</w:t>
      </w:r>
      <w:r w:rsidRPr="00D2575E">
        <w:t xml:space="preserve"> loss </w:t>
      </w:r>
      <w:r>
        <w:t>o</w:t>
      </w:r>
      <w:r w:rsidRPr="00D2575E">
        <w:t>f skills in some of th</w:t>
      </w:r>
      <w:r>
        <w:t>o</w:t>
      </w:r>
      <w:r w:rsidRPr="00D2575E">
        <w:t>se industries</w:t>
      </w:r>
      <w:r>
        <w:t>. T</w:t>
      </w:r>
      <w:r w:rsidRPr="00D2575E">
        <w:t>h</w:t>
      </w:r>
      <w:r>
        <w:t>o</w:t>
      </w:r>
      <w:r w:rsidRPr="00D2575E">
        <w:t>se are high</w:t>
      </w:r>
      <w:r w:rsidRPr="00D2575E">
        <w:noBreakHyphen/>
        <w:t>leve</w:t>
      </w:r>
      <w:r w:rsidRPr="00D2575E">
        <w:t xml:space="preserve">l skilled machining </w:t>
      </w:r>
      <w:r w:rsidRPr="00D2575E">
        <w:t>jobs</w:t>
      </w:r>
      <w:r>
        <w:t xml:space="preserve"> and </w:t>
      </w:r>
      <w:r w:rsidRPr="00D2575E">
        <w:t xml:space="preserve">they will not get </w:t>
      </w:r>
      <w:r>
        <w:t xml:space="preserve">them </w:t>
      </w:r>
      <w:r w:rsidRPr="00D2575E">
        <w:t>back.</w:t>
      </w:r>
      <w:r>
        <w:t xml:space="preserve"> </w:t>
      </w:r>
      <w:r w:rsidRPr="00D2575E">
        <w:t>We are very nervously monitoring our supply chain.</w:t>
      </w:r>
      <w:r>
        <w:t xml:space="preserve"> </w:t>
      </w:r>
      <w:r w:rsidRPr="00D2575E">
        <w:t>As yet</w:t>
      </w:r>
      <w:r>
        <w:t>,</w:t>
      </w:r>
      <w:r w:rsidRPr="00D2575E">
        <w:t xml:space="preserve"> </w:t>
      </w:r>
      <w:r>
        <w:t>we have not had</w:t>
      </w:r>
      <w:r w:rsidRPr="00D2575E">
        <w:t xml:space="preserve"> a significant impact</w:t>
      </w:r>
      <w:r>
        <w:t>,</w:t>
      </w:r>
      <w:r w:rsidRPr="00D2575E">
        <w:t xml:space="preserve"> but one company we went to see yesterday is letting half its workforce go and </w:t>
      </w:r>
      <w:r>
        <w:t>was</w:t>
      </w:r>
      <w:r w:rsidRPr="00D2575E">
        <w:t xml:space="preserve"> struggling to see </w:t>
      </w:r>
      <w:r>
        <w:t>t</w:t>
      </w:r>
      <w:r>
        <w:t>hat</w:t>
      </w:r>
      <w:r w:rsidRPr="00D2575E">
        <w:t xml:space="preserve"> </w:t>
      </w:r>
      <w:r>
        <w:t>it</w:t>
      </w:r>
      <w:r w:rsidRPr="00D2575E">
        <w:t xml:space="preserve"> would survive through to the end of the year.</w:t>
      </w:r>
    </w:p>
    <w:p w:rsidR="008421EA" w:rsidP="00DB3EAC">
      <w:pPr>
        <w:pStyle w:val="Answer"/>
      </w:pPr>
      <w:r w:rsidRPr="00D2575E">
        <w:t>In my world of SMEs</w:t>
      </w:r>
      <w:r>
        <w:t>,</w:t>
      </w:r>
      <w:r w:rsidRPr="00D2575E">
        <w:t xml:space="preserve"> it </w:t>
      </w:r>
      <w:r>
        <w:t>will</w:t>
      </w:r>
      <w:r w:rsidRPr="00D2575E">
        <w:t xml:space="preserve"> probably impact a little </w:t>
      </w:r>
      <w:r>
        <w:t xml:space="preserve">more </w:t>
      </w:r>
      <w:r w:rsidRPr="00D2575E">
        <w:t xml:space="preserve">quickly than </w:t>
      </w:r>
      <w:r>
        <w:t xml:space="preserve">on </w:t>
      </w:r>
      <w:r w:rsidRPr="00D2575E">
        <w:t>some of the bigger primes around the UK.</w:t>
      </w:r>
      <w:r>
        <w:t xml:space="preserve"> </w:t>
      </w:r>
      <w:r w:rsidRPr="00D2575E">
        <w:t xml:space="preserve">It is </w:t>
      </w:r>
      <w:r w:rsidRPr="00D2575E">
        <w:t>definitely a</w:t>
      </w:r>
      <w:r w:rsidRPr="00D2575E">
        <w:t xml:space="preserve"> concern.</w:t>
      </w:r>
      <w:r>
        <w:t xml:space="preserve"> </w:t>
      </w:r>
      <w:r w:rsidRPr="00D2575E">
        <w:t>As I said earlier, a lot of small SMEs have taken advantage</w:t>
      </w:r>
      <w:r w:rsidRPr="00D2575E">
        <w:t xml:space="preserve"> of some of the loan arrangements and additional funding</w:t>
      </w:r>
      <w:r>
        <w:t xml:space="preserve">. If </w:t>
      </w:r>
      <w:r w:rsidRPr="00D2575E">
        <w:t xml:space="preserve">demand does not pick up, they </w:t>
      </w:r>
      <w:r>
        <w:t xml:space="preserve">will </w:t>
      </w:r>
      <w:r w:rsidRPr="00D2575E">
        <w:t xml:space="preserve">struggle </w:t>
      </w:r>
      <w:r>
        <w:t xml:space="preserve">to pay back </w:t>
      </w:r>
      <w:r w:rsidRPr="00D2575E">
        <w:t>those loans</w:t>
      </w:r>
      <w:r>
        <w:t>,</w:t>
      </w:r>
      <w:r w:rsidRPr="00D2575E">
        <w:t xml:space="preserve"> and they </w:t>
      </w:r>
      <w:r>
        <w:t>will not</w:t>
      </w:r>
      <w:r w:rsidRPr="00D2575E">
        <w:t xml:space="preserve"> be able to bid for some of the bigger contracts that may come out later in this financial year or </w:t>
      </w:r>
      <w:r>
        <w:t xml:space="preserve">in </w:t>
      </w:r>
      <w:r w:rsidRPr="00D2575E">
        <w:t>the nex</w:t>
      </w:r>
      <w:r w:rsidRPr="00D2575E">
        <w:t>t financial year.</w:t>
      </w:r>
      <w:r>
        <w:t xml:space="preserve"> </w:t>
      </w:r>
      <w:r w:rsidRPr="00D2575E">
        <w:t>I agree with what the others have said.</w:t>
      </w:r>
    </w:p>
    <w:p w:rsidR="008421EA" w:rsidP="00DB3EAC">
      <w:pPr>
        <w:pStyle w:val="Question"/>
      </w:pPr>
      <w:r w:rsidRPr="00B978E0">
        <w:rPr>
          <w:b/>
        </w:rPr>
        <w:t>Viscount Chandos:</w:t>
      </w:r>
      <w:r>
        <w:t xml:space="preserve"> </w:t>
      </w:r>
      <w:r w:rsidRPr="00D2575E">
        <w:t>I have a question particularly for Ben Fletcher and Paul Everitt.</w:t>
      </w:r>
      <w:r>
        <w:t xml:space="preserve"> </w:t>
      </w:r>
      <w:r w:rsidRPr="00D2575E">
        <w:t>Following the discussion about supply chain, what do your members make of government interventions in this area su</w:t>
      </w:r>
      <w:r w:rsidRPr="00D2575E">
        <w:t>ch as Project Defend</w:t>
      </w:r>
      <w:r>
        <w:t>,</w:t>
      </w:r>
      <w:r w:rsidRPr="00D2575E">
        <w:t xml:space="preserve"> and separately, and rather differently, the strategic investment ideas in Project Birch? </w:t>
      </w:r>
    </w:p>
    <w:p w:rsidR="008421EA" w:rsidP="00DB3EAC">
      <w:pPr>
        <w:pStyle w:val="Answer"/>
      </w:pPr>
      <w:r w:rsidRPr="00B978E0">
        <w:rPr>
          <w:b/>
          <w:i/>
        </w:rPr>
        <w:t>Ben Fletcher:</w:t>
      </w:r>
      <w:r>
        <w:t xml:space="preserve"> </w:t>
      </w:r>
      <w:r w:rsidRPr="00D2575E">
        <w:t>There has been an interesting reaction to both. From a Project Birch perspective</w:t>
      </w:r>
      <w:r>
        <w:t>,</w:t>
      </w:r>
      <w:r w:rsidRPr="00D2575E">
        <w:t xml:space="preserve"> there was always a degree of nervousness about trading equity for cash and selling an equity share to the Government in real terms.</w:t>
      </w:r>
      <w:r>
        <w:t xml:space="preserve"> </w:t>
      </w:r>
      <w:r w:rsidRPr="00D2575E">
        <w:t>Andrea has touched on this alread</w:t>
      </w:r>
      <w:r>
        <w:t>y; t</w:t>
      </w:r>
      <w:r w:rsidRPr="00D2575E">
        <w:t>here was equal concern about the degree of debt that firms were taking on</w:t>
      </w:r>
      <w:r>
        <w:t xml:space="preserve"> and</w:t>
      </w:r>
      <w:r w:rsidRPr="00D2575E">
        <w:t xml:space="preserve"> that lot</w:t>
      </w:r>
      <w:r w:rsidRPr="00D2575E">
        <w:t>s of the solutions were about loans</w:t>
      </w:r>
      <w:r>
        <w:t>. W</w:t>
      </w:r>
      <w:r w:rsidRPr="00D2575E">
        <w:t xml:space="preserve">hen demand is so low in many parts of the sector, there was real nervousness </w:t>
      </w:r>
      <w:r>
        <w:t>about</w:t>
      </w:r>
      <w:r w:rsidRPr="00D2575E">
        <w:t xml:space="preserve"> committing to a </w:t>
      </w:r>
      <w:r>
        <w:t xml:space="preserve">substantial </w:t>
      </w:r>
      <w:r w:rsidRPr="00D2575E">
        <w:t>debt burden without great confidence that</w:t>
      </w:r>
      <w:r>
        <w:t xml:space="preserve"> </w:t>
      </w:r>
      <w:r w:rsidRPr="00D2575E">
        <w:t xml:space="preserve">demand would return in time to allow you to service </w:t>
      </w:r>
      <w:r>
        <w:t>i</w:t>
      </w:r>
      <w:r w:rsidRPr="00D2575E">
        <w:t>t. From a Bi</w:t>
      </w:r>
      <w:r w:rsidRPr="00D2575E">
        <w:t xml:space="preserve">rch perspective, there was intrinsic nervousness to start with, but </w:t>
      </w:r>
      <w:r w:rsidRPr="00D2575E">
        <w:t>a number of</w:t>
      </w:r>
      <w:r w:rsidRPr="00D2575E">
        <w:t xml:space="preserve"> larger firms and people in their supply chain felt </w:t>
      </w:r>
      <w:r>
        <w:t xml:space="preserve">that </w:t>
      </w:r>
      <w:r w:rsidRPr="00D2575E">
        <w:t>it was a potential solution.</w:t>
      </w:r>
      <w:r>
        <w:t xml:space="preserve"> </w:t>
      </w:r>
    </w:p>
    <w:p w:rsidR="008421EA" w:rsidP="00DB3EAC">
      <w:pPr>
        <w:pStyle w:val="Answer"/>
      </w:pPr>
      <w:r w:rsidRPr="00D2575E">
        <w:t>The challenge</w:t>
      </w:r>
      <w:r>
        <w:t xml:space="preserve">, which </w:t>
      </w:r>
      <w:r w:rsidRPr="00D2575E">
        <w:t xml:space="preserve">you can </w:t>
      </w:r>
      <w:r>
        <w:t xml:space="preserve">also </w:t>
      </w:r>
      <w:r w:rsidRPr="00D2575E">
        <w:t>apply to Project Defend, is that</w:t>
      </w:r>
      <w:r>
        <w:t>,</w:t>
      </w:r>
      <w:r w:rsidRPr="00D2575E">
        <w:t xml:space="preserve"> although quite a lot h</w:t>
      </w:r>
      <w:r w:rsidRPr="00D2575E">
        <w:t>ad been s</w:t>
      </w:r>
      <w:r>
        <w:t>aid</w:t>
      </w:r>
      <w:r w:rsidRPr="00D2575E">
        <w:t xml:space="preserve"> about the</w:t>
      </w:r>
      <w:r>
        <w:t>m</w:t>
      </w:r>
      <w:r w:rsidRPr="00D2575E">
        <w:t xml:space="preserve">, we are not aware of any firm that has yet been able to take advantage of </w:t>
      </w:r>
      <w:r>
        <w:t>P</w:t>
      </w:r>
      <w:r w:rsidRPr="00D2575E">
        <w:t>roject Birch.</w:t>
      </w:r>
      <w:r>
        <w:t xml:space="preserve"> </w:t>
      </w:r>
      <w:r w:rsidRPr="00D2575E">
        <w:t>We know of firms</w:t>
      </w:r>
      <w:r>
        <w:t>,</w:t>
      </w:r>
      <w:r w:rsidRPr="00D2575E">
        <w:t xml:space="preserve"> </w:t>
      </w:r>
      <w:r>
        <w:t>which</w:t>
      </w:r>
      <w:r w:rsidRPr="00D2575E">
        <w:t xml:space="preserve"> we cannot name </w:t>
      </w:r>
      <w:r>
        <w:t xml:space="preserve">because </w:t>
      </w:r>
      <w:r w:rsidRPr="00D2575E">
        <w:t xml:space="preserve">they shared their data confidentially with us, </w:t>
      </w:r>
      <w:r>
        <w:t>that</w:t>
      </w:r>
      <w:r w:rsidRPr="00D2575E">
        <w:t xml:space="preserve"> have spoken to government about that but hav</w:t>
      </w:r>
      <w:r w:rsidRPr="00D2575E">
        <w:t xml:space="preserve">e never managed to substantially meet the tests and thresholds set by Treasury and government more generally to access that support. </w:t>
      </w:r>
    </w:p>
    <w:p w:rsidR="008421EA" w:rsidP="00DB3EAC">
      <w:pPr>
        <w:pStyle w:val="Answer"/>
      </w:pPr>
      <w:r w:rsidRPr="00D2575E">
        <w:t>W</w:t>
      </w:r>
      <w:r>
        <w:t>h</w:t>
      </w:r>
      <w:r w:rsidRPr="00D2575E">
        <w:t>en Project Defen</w:t>
      </w:r>
      <w:r>
        <w:t>d</w:t>
      </w:r>
      <w:r w:rsidRPr="00D2575E">
        <w:t xml:space="preserve"> was announced</w:t>
      </w:r>
      <w:r>
        <w:t xml:space="preserve">, we thought </w:t>
      </w:r>
      <w:r w:rsidRPr="00D2575E">
        <w:t xml:space="preserve">it was a positive step forward. We </w:t>
      </w:r>
      <w:r w:rsidRPr="00D2575E">
        <w:t>have to</w:t>
      </w:r>
      <w:r w:rsidRPr="00D2575E">
        <w:t xml:space="preserve"> be slightly careful because, as I</w:t>
      </w:r>
      <w:r w:rsidRPr="00D2575E">
        <w:t xml:space="preserve"> said earlier</w:t>
      </w:r>
      <w:r>
        <w:t>,</w:t>
      </w:r>
      <w:r w:rsidRPr="00D2575E">
        <w:t xml:space="preserve"> and </w:t>
      </w:r>
      <w:r>
        <w:t xml:space="preserve">as </w:t>
      </w:r>
      <w:r w:rsidRPr="00D2575E">
        <w:t xml:space="preserve">colleagues have said, in the UK </w:t>
      </w:r>
      <w:r>
        <w:t xml:space="preserve">we rely </w:t>
      </w:r>
      <w:r w:rsidRPr="00D2575E">
        <w:t>on strong overseas markets and integrated supply chains. We need to be slightly careful about th</w:t>
      </w:r>
      <w:r>
        <w:t>e</w:t>
      </w:r>
      <w:r w:rsidRPr="00D2575E">
        <w:t xml:space="preserve"> idea that everything gets retrenched, but a degree of resilience onshoring would be very welcome</w:t>
      </w:r>
      <w:r w:rsidRPr="00D2575E">
        <w:t xml:space="preserve"> </w:t>
      </w:r>
      <w:r>
        <w:t>in</w:t>
      </w:r>
      <w:r w:rsidRPr="00D2575E">
        <w:t xml:space="preserve"> the sector.</w:t>
      </w:r>
      <w:r>
        <w:t xml:space="preserve"> </w:t>
      </w:r>
      <w:r w:rsidRPr="00D2575E">
        <w:t>We have not yet seen that translate into clear procurement decisions or any big change in government policy.</w:t>
      </w:r>
    </w:p>
    <w:p w:rsidR="008421EA" w:rsidP="00DB3EAC">
      <w:pPr>
        <w:pStyle w:val="Answer"/>
      </w:pPr>
      <w:r w:rsidRPr="00D2575E">
        <w:t xml:space="preserve">I talked earlier about how some of the decisions </w:t>
      </w:r>
      <w:r>
        <w:t>on</w:t>
      </w:r>
      <w:r w:rsidRPr="00D2575E">
        <w:t xml:space="preserve"> big infrastructure projects would be very beneficial if they could be directed </w:t>
      </w:r>
      <w:r w:rsidRPr="00D2575E">
        <w:t>to UK</w:t>
      </w:r>
      <w:r w:rsidRPr="00D2575E">
        <w:noBreakHyphen/>
        <w:t>based companies.</w:t>
      </w:r>
      <w:r>
        <w:t xml:space="preserve"> </w:t>
      </w:r>
      <w:r w:rsidRPr="00D2575E">
        <w:t>We have yet to see a marked change in approach that would be consistent with the ambition of Project Defend.</w:t>
      </w:r>
      <w:r>
        <w:t xml:space="preserve"> </w:t>
      </w:r>
      <w:r w:rsidRPr="00D2575E">
        <w:t xml:space="preserve">Birch and </w:t>
      </w:r>
      <w:r w:rsidRPr="00D2575E">
        <w:t>Defend</w:t>
      </w:r>
      <w:r w:rsidRPr="00D2575E">
        <w:t xml:space="preserve"> are both good ideas and welcome, but as yet they appear to be </w:t>
      </w:r>
      <w:r>
        <w:t xml:space="preserve">not </w:t>
      </w:r>
      <w:r w:rsidRPr="00D2575E">
        <w:t>much more than propositions</w:t>
      </w:r>
      <w:r>
        <w:t>,</w:t>
      </w:r>
      <w:r w:rsidRPr="00D2575E">
        <w:t xml:space="preserve"> </w:t>
      </w:r>
      <w:r>
        <w:t>rather t</w:t>
      </w:r>
      <w:r w:rsidRPr="00D2575E">
        <w:t xml:space="preserve">han </w:t>
      </w:r>
      <w:r w:rsidRPr="00D2575E">
        <w:t>tangible areas of support or investment.</w:t>
      </w:r>
      <w:r>
        <w:t xml:space="preserve"> </w:t>
      </w:r>
    </w:p>
    <w:p w:rsidR="008421EA" w:rsidP="00DB3EAC">
      <w:pPr>
        <w:pStyle w:val="Answer"/>
      </w:pPr>
      <w:r w:rsidRPr="00127A35">
        <w:rPr>
          <w:b/>
          <w:i/>
        </w:rPr>
        <w:t>Paul Everitt:</w:t>
      </w:r>
      <w:r>
        <w:t xml:space="preserve"> </w:t>
      </w:r>
      <w:r w:rsidRPr="00D2575E">
        <w:t>I agree with what Ben said.</w:t>
      </w:r>
      <w:r>
        <w:t xml:space="preserve"> </w:t>
      </w:r>
      <w:r w:rsidRPr="00D2575E">
        <w:t xml:space="preserve">The only addition I would make is </w:t>
      </w:r>
      <w:r>
        <w:t xml:space="preserve">that </w:t>
      </w:r>
      <w:r w:rsidRPr="00D2575E">
        <w:t>there is a big opportunity, a</w:t>
      </w:r>
      <w:r>
        <w:t>s</w:t>
      </w:r>
      <w:r w:rsidRPr="00D2575E">
        <w:t xml:space="preserve"> some of your previous witnesses highlighted</w:t>
      </w:r>
      <w:r>
        <w:t>,</w:t>
      </w:r>
      <w:r w:rsidRPr="00D2575E">
        <w:t xml:space="preserve"> in the range of public procurement.</w:t>
      </w:r>
      <w:r>
        <w:t xml:space="preserve"> </w:t>
      </w:r>
      <w:r w:rsidRPr="00D2575E">
        <w:t>For us in particular</w:t>
      </w:r>
      <w:r>
        <w:t>,</w:t>
      </w:r>
      <w:r w:rsidRPr="00D2575E">
        <w:t xml:space="preserve"> there </w:t>
      </w:r>
      <w:r w:rsidRPr="00D2575E">
        <w:t xml:space="preserve">are opportunities </w:t>
      </w:r>
      <w:r>
        <w:t>on</w:t>
      </w:r>
      <w:r w:rsidRPr="00D2575E">
        <w:t xml:space="preserve"> future defence and future space projects and programmes that we could </w:t>
      </w:r>
      <w:r>
        <w:t xml:space="preserve">both </w:t>
      </w:r>
      <w:r w:rsidRPr="00D2575E">
        <w:t xml:space="preserve">bring forward to create additional </w:t>
      </w:r>
      <w:r w:rsidRPr="00D2575E">
        <w:t>demand</w:t>
      </w:r>
      <w:r>
        <w:t>,</w:t>
      </w:r>
      <w:r w:rsidRPr="00D2575E">
        <w:t xml:space="preserve"> and</w:t>
      </w:r>
      <w:r w:rsidRPr="00D2575E">
        <w:t xml:space="preserve"> us</w:t>
      </w:r>
      <w:r>
        <w:t>e</w:t>
      </w:r>
      <w:r w:rsidRPr="00D2575E">
        <w:t xml:space="preserve"> to build and add to UK industrial resilience</w:t>
      </w:r>
      <w:r w:rsidRPr="00D2575E">
        <w:t xml:space="preserve">. </w:t>
      </w:r>
    </w:p>
    <w:p w:rsidR="008421EA" w:rsidP="00DB3EAC">
      <w:pPr>
        <w:pStyle w:val="Answer"/>
      </w:pPr>
      <w:r w:rsidRPr="00D2575E">
        <w:t xml:space="preserve">The question of demand more broadly is important. </w:t>
      </w:r>
      <w:r w:rsidRPr="00D2575E">
        <w:t>Certainly</w:t>
      </w:r>
      <w:r w:rsidRPr="00D2575E">
        <w:t xml:space="preserve"> in the aerospace sector we would like to be in a position where we were able to help ourselves</w:t>
      </w:r>
      <w:r>
        <w:t>,</w:t>
      </w:r>
      <w:r w:rsidRPr="00D2575E">
        <w:t xml:space="preserve"> and for us the biggest single change </w:t>
      </w:r>
      <w:r>
        <w:t>w</w:t>
      </w:r>
      <w:r w:rsidRPr="00D2575E">
        <w:t>ould</w:t>
      </w:r>
      <w:r>
        <w:t xml:space="preserve"> be</w:t>
      </w:r>
      <w:r w:rsidRPr="00D2575E">
        <w:t xml:space="preserve"> the ability of airlines to fly unhindered.</w:t>
      </w:r>
      <w:r>
        <w:t xml:space="preserve"> </w:t>
      </w:r>
      <w:r w:rsidRPr="00D2575E">
        <w:t>The bigg</w:t>
      </w:r>
      <w:r w:rsidRPr="00D2575E">
        <w:t xml:space="preserve">est challenge there is </w:t>
      </w:r>
      <w:r>
        <w:t xml:space="preserve">in </w:t>
      </w:r>
      <w:r w:rsidRPr="00D2575E">
        <w:t>the current quarantine arrangement</w:t>
      </w:r>
      <w:r>
        <w:t>s</w:t>
      </w:r>
      <w:r w:rsidRPr="00D2575E">
        <w:t>.</w:t>
      </w:r>
      <w:r>
        <w:t xml:space="preserve"> </w:t>
      </w:r>
      <w:r w:rsidRPr="00D2575E">
        <w:t>The evidence that we have seen from public opinion surveys is</w:t>
      </w:r>
      <w:r>
        <w:t xml:space="preserve"> that</w:t>
      </w:r>
      <w:r w:rsidRPr="00D2575E">
        <w:t xml:space="preserve"> the public </w:t>
      </w:r>
      <w:r>
        <w:t>are</w:t>
      </w:r>
      <w:r w:rsidRPr="00D2575E">
        <w:t xml:space="preserve"> happy to fly.</w:t>
      </w:r>
      <w:r>
        <w:t xml:space="preserve"> </w:t>
      </w:r>
      <w:r w:rsidRPr="00D2575E">
        <w:t>They are confident about the secure nature of a</w:t>
      </w:r>
      <w:r>
        <w:t>n</w:t>
      </w:r>
      <w:r w:rsidRPr="00D2575E">
        <w:t xml:space="preserve"> airline cabin. Their challenge is the fact </w:t>
      </w:r>
      <w:r>
        <w:t xml:space="preserve">that </w:t>
      </w:r>
      <w:r w:rsidRPr="00D2575E">
        <w:t xml:space="preserve">they </w:t>
      </w:r>
      <w:r w:rsidRPr="00D2575E">
        <w:t>have to</w:t>
      </w:r>
      <w:r w:rsidRPr="00D2575E">
        <w:t xml:space="preserve"> spend 14 days in quarantine or </w:t>
      </w:r>
      <w:r>
        <w:t>the concern</w:t>
      </w:r>
      <w:r w:rsidRPr="00D2575E">
        <w:t xml:space="preserve"> that they would be locked down in someone else</w:t>
      </w:r>
      <w:r>
        <w:t>’</w:t>
      </w:r>
      <w:r w:rsidRPr="00D2575E">
        <w:t>s country.</w:t>
      </w:r>
      <w:r>
        <w:t xml:space="preserve"> </w:t>
      </w:r>
      <w:r w:rsidRPr="00D2575E">
        <w:t>The ability to shift the quarantine rules</w:t>
      </w:r>
      <w:r>
        <w:t>,</w:t>
      </w:r>
      <w:r w:rsidRPr="00D2575E">
        <w:t xml:space="preserve"> related to improving the testing regime</w:t>
      </w:r>
      <w:r>
        <w:t>,</w:t>
      </w:r>
      <w:r w:rsidRPr="00D2575E">
        <w:t xml:space="preserve"> would be the single biggest boost to the UK aviation indus</w:t>
      </w:r>
      <w:r w:rsidRPr="00D2575E">
        <w:t>try in the short term.</w:t>
      </w:r>
      <w:r>
        <w:t xml:space="preserve"> </w:t>
      </w:r>
    </w:p>
    <w:p w:rsidR="008421EA" w:rsidP="00DB3EAC">
      <w:pPr>
        <w:pStyle w:val="Remark"/>
      </w:pPr>
      <w:r w:rsidRPr="00127A35">
        <w:rPr>
          <w:b/>
        </w:rPr>
        <w:t>Viscount Chandos:</w:t>
      </w:r>
      <w:r>
        <w:t xml:space="preserve"> </w:t>
      </w:r>
      <w:r w:rsidRPr="00D2575E">
        <w:t>Could I follow up Ben Fletcher</w:t>
      </w:r>
      <w:r>
        <w:t>’</w:t>
      </w:r>
      <w:r w:rsidRPr="00D2575E">
        <w:t xml:space="preserve">s remarks </w:t>
      </w:r>
      <w:r>
        <w:t>on</w:t>
      </w:r>
      <w:r w:rsidRPr="00D2575E">
        <w:t xml:space="preserve"> the reticence about taking equity</w:t>
      </w:r>
      <w:r>
        <w:t xml:space="preserve">? </w:t>
      </w:r>
      <w:r w:rsidRPr="00D2575E">
        <w:t xml:space="preserve">Is it not rather ironic that </w:t>
      </w:r>
      <w:r>
        <w:t xml:space="preserve">in </w:t>
      </w:r>
      <w:r w:rsidRPr="00D2575E">
        <w:t>the US, which is seen as the ultimate market econ</w:t>
      </w:r>
      <w:r>
        <w:t>o</w:t>
      </w:r>
      <w:r w:rsidRPr="00D2575E">
        <w:t>my, the principle of government taking equity as part</w:t>
      </w:r>
      <w:r w:rsidRPr="00D2575E">
        <w:t xml:space="preserve"> of restructurings and rescues, whether GM or banks, seems much more accepted and less controversial?</w:t>
      </w:r>
      <w:r>
        <w:t xml:space="preserve"> </w:t>
      </w:r>
    </w:p>
    <w:p w:rsidR="008421EA" w:rsidP="00DB3EAC">
      <w:pPr>
        <w:pStyle w:val="Answer"/>
      </w:pPr>
      <w:r w:rsidRPr="00127A35">
        <w:rPr>
          <w:b/>
          <w:i/>
        </w:rPr>
        <w:t>Ben Fletcher:</w:t>
      </w:r>
      <w:r>
        <w:t xml:space="preserve"> </w:t>
      </w:r>
      <w:r w:rsidRPr="00D2575E">
        <w:t xml:space="preserve">There is </w:t>
      </w:r>
      <w:r w:rsidRPr="00D2575E">
        <w:t>definitely an</w:t>
      </w:r>
      <w:r w:rsidRPr="00D2575E">
        <w:t xml:space="preserve"> element of that.</w:t>
      </w:r>
      <w:r>
        <w:t xml:space="preserve"> </w:t>
      </w:r>
      <w:r w:rsidRPr="00D2575E">
        <w:t>We have had a slightly differen</w:t>
      </w:r>
      <w:r>
        <w:t>t</w:t>
      </w:r>
      <w:r w:rsidRPr="00D2575E">
        <w:t xml:space="preserve"> response to some of these initiatives from firms </w:t>
      </w:r>
      <w:r>
        <w:t>that</w:t>
      </w:r>
      <w:r w:rsidRPr="00D2575E">
        <w:t xml:space="preserve"> do a lot of </w:t>
      </w:r>
      <w:r w:rsidRPr="00D2575E">
        <w:t xml:space="preserve">business in the US </w:t>
      </w:r>
      <w:r>
        <w:t>or</w:t>
      </w:r>
      <w:r w:rsidRPr="00D2575E">
        <w:t xml:space="preserve"> </w:t>
      </w:r>
      <w:r>
        <w:t xml:space="preserve">that </w:t>
      </w:r>
      <w:r w:rsidRPr="00D2575E">
        <w:t>have US parents.</w:t>
      </w:r>
      <w:r>
        <w:t xml:space="preserve"> There</w:t>
      </w:r>
      <w:r w:rsidRPr="00D2575E">
        <w:t xml:space="preserve"> is a very different approach in the UK.</w:t>
      </w:r>
      <w:r>
        <w:t xml:space="preserve"> </w:t>
      </w:r>
      <w:r w:rsidRPr="00D2575E">
        <w:t>Successive Governments have shied away from it</w:t>
      </w:r>
      <w:r>
        <w:t>,</w:t>
      </w:r>
      <w:r w:rsidRPr="00D2575E">
        <w:t xml:space="preserve"> and, culturally, people here are not desp</w:t>
      </w:r>
      <w:r>
        <w:t>e</w:t>
      </w:r>
      <w:r w:rsidRPr="00D2575E">
        <w:t>rately familiar with it</w:t>
      </w:r>
      <w:r>
        <w:t xml:space="preserve"> and </w:t>
      </w:r>
      <w:r>
        <w:t>a</w:t>
      </w:r>
      <w:r w:rsidRPr="00D2575E">
        <w:t>s a consequence</w:t>
      </w:r>
      <w:r w:rsidRPr="00D2575E">
        <w:t xml:space="preserve"> are quite nervous.</w:t>
      </w:r>
      <w:r>
        <w:t xml:space="preserve"> </w:t>
      </w:r>
      <w:r w:rsidRPr="00D2575E">
        <w:t xml:space="preserve">As I said, </w:t>
      </w:r>
      <w:r>
        <w:t xml:space="preserve">when </w:t>
      </w:r>
      <w:r w:rsidRPr="00D2575E">
        <w:t>some of</w:t>
      </w:r>
      <w:r>
        <w:t xml:space="preserve"> the</w:t>
      </w:r>
      <w:r w:rsidRPr="00D2575E">
        <w:t xml:space="preserve"> firms that were interested</w:t>
      </w:r>
      <w:r>
        <w:t xml:space="preserve"> looked</w:t>
      </w:r>
      <w:r w:rsidRPr="00D2575E">
        <w:t xml:space="preserve"> at that option against the trade</w:t>
      </w:r>
      <w:r>
        <w:t>-</w:t>
      </w:r>
      <w:r w:rsidRPr="00D2575E">
        <w:t>off of significant debt at reasonably substantial interest rates, it allowed them to think about the potential benefits. The confidence of a stable investment partner had s</w:t>
      </w:r>
      <w:r w:rsidRPr="00D2575E">
        <w:t>ome definite attractions.</w:t>
      </w:r>
      <w:r>
        <w:t xml:space="preserve"> </w:t>
      </w:r>
      <w:r w:rsidRPr="00D2575E">
        <w:t>For some businesses</w:t>
      </w:r>
      <w:r>
        <w:t>,</w:t>
      </w:r>
      <w:r w:rsidRPr="00D2575E">
        <w:t xml:space="preserve"> it is absolutely not their </w:t>
      </w:r>
      <w:r w:rsidRPr="00D2575E">
        <w:t>route</w:t>
      </w:r>
      <w:r w:rsidRPr="00D2575E">
        <w:t xml:space="preserve"> and they </w:t>
      </w:r>
      <w:r>
        <w:t xml:space="preserve">were very clear that they </w:t>
      </w:r>
      <w:r w:rsidRPr="00D2575E">
        <w:t xml:space="preserve">would not have taken </w:t>
      </w:r>
      <w:r>
        <w:t>it</w:t>
      </w:r>
      <w:r w:rsidRPr="00D2575E">
        <w:t>. It is an interesting strategy.</w:t>
      </w:r>
    </w:p>
    <w:p w:rsidR="008421EA" w:rsidP="00DB3EAC">
      <w:pPr>
        <w:pStyle w:val="Answer"/>
      </w:pPr>
      <w:r w:rsidRPr="00D2575E">
        <w:t xml:space="preserve">One of the challenges we will face, because </w:t>
      </w:r>
      <w:r w:rsidRPr="00D2575E">
        <w:t>it is clear that Covid</w:t>
      </w:r>
      <w:r w:rsidRPr="00D2575E">
        <w:t xml:space="preserve"> </w:t>
      </w:r>
      <w:r>
        <w:t>is</w:t>
      </w:r>
      <w:r w:rsidRPr="00D2575E">
        <w:t xml:space="preserve"> not go</w:t>
      </w:r>
      <w:r>
        <w:t>ing</w:t>
      </w:r>
      <w:r w:rsidRPr="00D2575E">
        <w:t xml:space="preserve"> away </w:t>
      </w:r>
      <w:r w:rsidRPr="00D2575E">
        <w:t>overnight, is what the long</w:t>
      </w:r>
      <w:r w:rsidRPr="00D2575E">
        <w:noBreakHyphen/>
        <w:t xml:space="preserve">term strategy </w:t>
      </w:r>
      <w:r>
        <w:t xml:space="preserve">is </w:t>
      </w:r>
      <w:r w:rsidRPr="00D2575E">
        <w:t xml:space="preserve">for helping businesses that </w:t>
      </w:r>
      <w:r>
        <w:t>will</w:t>
      </w:r>
      <w:r w:rsidRPr="00D2575E">
        <w:t xml:space="preserve"> come out of this pandemic with a very substantial debt burden. I am not entirely sure that</w:t>
      </w:r>
      <w:r>
        <w:t>,</w:t>
      </w:r>
      <w:r w:rsidRPr="00D2575E">
        <w:t xml:space="preserve"> once we get through</w:t>
      </w:r>
      <w:r>
        <w:t xml:space="preserve"> to</w:t>
      </w:r>
      <w:r w:rsidRPr="00D2575E">
        <w:t xml:space="preserve"> the other side</w:t>
      </w:r>
      <w:r>
        <w:t>,</w:t>
      </w:r>
      <w:r w:rsidRPr="00D2575E">
        <w:t xml:space="preserve"> </w:t>
      </w:r>
      <w:r>
        <w:t xml:space="preserve">that </w:t>
      </w:r>
      <w:r w:rsidRPr="00D2575E">
        <w:t>debt burden will be wholly sustainable</w:t>
      </w:r>
      <w:r>
        <w:t>,</w:t>
      </w:r>
      <w:r w:rsidRPr="00D2575E">
        <w:t xml:space="preserve"> if</w:t>
      </w:r>
      <w:r w:rsidRPr="00D2575E">
        <w:t xml:space="preserve"> we also want businesses</w:t>
      </w:r>
      <w:r>
        <w:t xml:space="preserve"> to invest</w:t>
      </w:r>
      <w:r w:rsidRPr="00D2575E">
        <w:t xml:space="preserve">, as Andrea and others have talked about, </w:t>
      </w:r>
      <w:r>
        <w:t>and</w:t>
      </w:r>
      <w:r w:rsidRPr="00D2575E">
        <w:t xml:space="preserve"> to commit to ongoing costs.</w:t>
      </w:r>
      <w:r>
        <w:t xml:space="preserve"> </w:t>
      </w:r>
      <w:r w:rsidRPr="00D2575E">
        <w:t xml:space="preserve">It </w:t>
      </w:r>
      <w:r>
        <w:t>will</w:t>
      </w:r>
      <w:r w:rsidRPr="00D2575E">
        <w:t xml:space="preserve"> be a big challenge and</w:t>
      </w:r>
      <w:r>
        <w:t>,</w:t>
      </w:r>
      <w:r w:rsidRPr="00D2575E">
        <w:t xml:space="preserve"> I suspect</w:t>
      </w:r>
      <w:r>
        <w:t xml:space="preserve">, the </w:t>
      </w:r>
      <w:r w:rsidRPr="00D2575E">
        <w:t>subject of further evidence in future.</w:t>
      </w:r>
      <w:r>
        <w:t xml:space="preserve"> </w:t>
      </w:r>
    </w:p>
    <w:p w:rsidR="008421EA" w:rsidP="00DB3EAC">
      <w:pPr>
        <w:pStyle w:val="Remark"/>
      </w:pPr>
      <w:r w:rsidRPr="00127A35">
        <w:rPr>
          <w:b/>
        </w:rPr>
        <w:t>The Chair:</w:t>
      </w:r>
      <w:r>
        <w:t xml:space="preserve"> </w:t>
      </w:r>
      <w:r w:rsidRPr="00D2575E">
        <w:t>We are out of time</w:t>
      </w:r>
      <w:r>
        <w:t>,</w:t>
      </w:r>
      <w:r w:rsidRPr="00D2575E">
        <w:t xml:space="preserve"> but Lord Fox has a very quick </w:t>
      </w:r>
      <w:r w:rsidRPr="00D2575E">
        <w:t>point.</w:t>
      </w:r>
      <w:r>
        <w:t xml:space="preserve"> </w:t>
      </w:r>
    </w:p>
    <w:p w:rsidR="008421EA" w:rsidP="00DB3EAC">
      <w:pPr>
        <w:pStyle w:val="Remark"/>
      </w:pPr>
      <w:r w:rsidRPr="00127A35">
        <w:rPr>
          <w:b/>
        </w:rPr>
        <w:t>Lord Fox:</w:t>
      </w:r>
      <w:r>
        <w:t xml:space="preserve"> </w:t>
      </w:r>
      <w:r w:rsidRPr="00D2575E">
        <w:t>It is very quick.</w:t>
      </w:r>
      <w:r>
        <w:t xml:space="preserve"> Are t</w:t>
      </w:r>
      <w:r w:rsidRPr="00D2575E">
        <w:t xml:space="preserve">he Birch hurdles that the Treasury </w:t>
      </w:r>
      <w:r>
        <w:t>is</w:t>
      </w:r>
      <w:r w:rsidRPr="00D2575E">
        <w:t xml:space="preserve"> putting up </w:t>
      </w:r>
      <w:r>
        <w:t>insurmountable</w:t>
      </w:r>
      <w:r>
        <w:t>,</w:t>
      </w:r>
      <w:r>
        <w:t xml:space="preserve"> or is it</w:t>
      </w:r>
      <w:r w:rsidRPr="00D2575E">
        <w:t xml:space="preserve"> just about getting round to sorting out how to get over them?</w:t>
      </w:r>
    </w:p>
    <w:p w:rsidR="008421EA" w:rsidP="00DB3EAC">
      <w:pPr>
        <w:pStyle w:val="Answer"/>
      </w:pPr>
      <w:r w:rsidRPr="00127A35">
        <w:rPr>
          <w:b/>
          <w:i/>
        </w:rPr>
        <w:t>Paul Everitt:</w:t>
      </w:r>
      <w:r w:rsidRPr="00D2575E">
        <w:t xml:space="preserve"> </w:t>
      </w:r>
      <w:r>
        <w:t xml:space="preserve">I </w:t>
      </w:r>
      <w:r w:rsidRPr="00D2575E">
        <w:t xml:space="preserve">echo what </w:t>
      </w:r>
      <w:r>
        <w:t>B</w:t>
      </w:r>
      <w:r w:rsidRPr="00D2575E">
        <w:t>en said earlier</w:t>
      </w:r>
      <w:r>
        <w:t>;</w:t>
      </w:r>
      <w:r w:rsidRPr="00D2575E">
        <w:t xml:space="preserve"> to be honest, there are relatively few companies</w:t>
      </w:r>
      <w:r>
        <w:t>,</w:t>
      </w:r>
      <w:r w:rsidRPr="00D2575E">
        <w:t xml:space="preserve"> as far as we are concerned</w:t>
      </w:r>
      <w:r>
        <w:t>,</w:t>
      </w:r>
      <w:r w:rsidRPr="00D2575E">
        <w:t xml:space="preserve"> that have even gone down that route.</w:t>
      </w:r>
      <w:r>
        <w:t xml:space="preserve"> </w:t>
      </w:r>
    </w:p>
    <w:p w:rsidR="008421EA" w:rsidRPr="00170301" w:rsidP="00DB3EAC">
      <w:pPr>
        <w:pStyle w:val="Remark"/>
      </w:pPr>
      <w:r w:rsidRPr="00127A35">
        <w:rPr>
          <w:b/>
        </w:rPr>
        <w:t>The Chair:</w:t>
      </w:r>
      <w:r>
        <w:t xml:space="preserve"> </w:t>
      </w:r>
      <w:r w:rsidRPr="00D2575E">
        <w:t>On that note,</w:t>
      </w:r>
      <w:r>
        <w:t xml:space="preserve"> </w:t>
      </w:r>
      <w:r w:rsidRPr="00D2575E">
        <w:t xml:space="preserve">I thank Mr Everitt, Mr Fletcher, Ms </w:t>
      </w:r>
      <w:r w:rsidRPr="00D2575E">
        <w:t>Hough</w:t>
      </w:r>
      <w:r w:rsidRPr="00D2575E">
        <w:t xml:space="preserve"> and Mr Davies</w:t>
      </w:r>
      <w:r>
        <w:t>.</w:t>
      </w:r>
      <w:r w:rsidRPr="00D2575E">
        <w:t xml:space="preserve"> It has been </w:t>
      </w:r>
      <w:r w:rsidRPr="00D2575E">
        <w:t>a really interesting</w:t>
      </w:r>
      <w:r w:rsidRPr="00D2575E">
        <w:t xml:space="preserve"> session and we are very grateful to you.</w:t>
      </w:r>
      <w:r>
        <w:t xml:space="preserve"> </w:t>
      </w:r>
      <w:r w:rsidRPr="00D2575E">
        <w:t>I think everybody acknowledges</w:t>
      </w:r>
      <w:r>
        <w:t xml:space="preserve"> that</w:t>
      </w:r>
      <w:r w:rsidRPr="00D2575E">
        <w:t xml:space="preserve"> this is a </w:t>
      </w:r>
      <w:r w:rsidRPr="00D2575E">
        <w:t>really difficult</w:t>
      </w:r>
      <w:r w:rsidRPr="00D2575E">
        <w:t xml:space="preserve"> problem that we fac</w:t>
      </w:r>
      <w:r>
        <w:t>e</w:t>
      </w:r>
      <w:r w:rsidRPr="00D2575E">
        <w:t xml:space="preserve"> as a country</w:t>
      </w:r>
      <w:r>
        <w:t>,</w:t>
      </w:r>
      <w:r w:rsidRPr="00D2575E">
        <w:t xml:space="preserve"> and I hope that our report will shed some light on the way forward.</w:t>
      </w:r>
      <w:r>
        <w:t xml:space="preserve"> </w:t>
      </w:r>
      <w:r w:rsidRPr="00D2575E">
        <w:t>Your evidence h</w:t>
      </w:r>
      <w:r w:rsidRPr="00D2575E">
        <w:t>as been extremely helpful to us.</w:t>
      </w:r>
      <w:r>
        <w:t xml:space="preserve"> </w:t>
      </w:r>
      <w:r w:rsidRPr="00D2575E">
        <w:t xml:space="preserve">We would be very grateful if you would follow up on the points </w:t>
      </w:r>
      <w:r>
        <w:t>that</w:t>
      </w:r>
      <w:r w:rsidRPr="00D2575E">
        <w:t xml:space="preserve"> members of the </w:t>
      </w:r>
      <w:r>
        <w:t>C</w:t>
      </w:r>
      <w:r w:rsidRPr="00D2575E">
        <w:t>ommittee asked for with our clerk</w:t>
      </w:r>
      <w:r>
        <w:t>,</w:t>
      </w:r>
      <w:r w:rsidRPr="00D2575E">
        <w:t xml:space="preserve"> Adrian. That concludes this session.</w:t>
      </w:r>
    </w:p>
    <w:sectPr w:rsidSect="00A6798A">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21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21E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21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421EA" w:rsidP="008143FA">
      <w:pPr>
        <w:spacing w:after="0"/>
      </w:pPr>
      <w:r>
        <w:separator/>
      </w:r>
    </w:p>
  </w:footnote>
  <w:footnote w:type="continuationSeparator" w:id="1">
    <w:p w:rsidR="008421EA" w:rsidP="008143FA">
      <w:pPr>
        <w:spacing w:after="0"/>
      </w:pPr>
      <w:r>
        <w:continuationSeparator/>
      </w:r>
    </w:p>
  </w:footnote>
  <w:footnote w:id="2">
    <w:p w:rsidR="008421EA" w:rsidRPr="00577A52">
      <w:pPr>
        <w:pStyle w:val="FootnoteText"/>
      </w:pPr>
      <w:r w:rsidRPr="00577A52">
        <w:rPr>
          <w:rStyle w:val="FootnoteReference"/>
        </w:rPr>
        <w:footnoteRef/>
      </w:r>
      <w:r w:rsidRPr="00577A52">
        <w:t xml:space="preserve"> Supplementary letter provided</w:t>
      </w:r>
      <w:r w:rsidRPr="00577A52">
        <w:t xml:space="preserve"> with </w:t>
      </w:r>
      <w:r>
        <w:t xml:space="preserve">further </w:t>
      </w:r>
      <w:r w:rsidRPr="00577A52">
        <w:t>context and detail. In short, this is an investment that benefits the whole sector for the long term while supporting the Government’s decarbonisation agenda. Including infrastructure, 1,000 battery electric buses are expected to cost ~£450m.</w:t>
      </w:r>
      <w:r w:rsidRPr="00577A52">
        <w:t xml:space="preserve"> With operator contributions and private financing considered, the Government investment required could be substantially lower. Looking at the funding formula utilised for the All-Electric Bus Town scheme as a reference point, the equivalent vehicle mix co</w:t>
      </w:r>
      <w:r w:rsidRPr="00577A52">
        <w:t>uld be delivered at a cost to Government of ~£185m.  It should be emphasised however, given the significant fall in ridership, sizeable incentive is critical to encourage operators to invest in new green buses in the short term.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21E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421EA"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8421EA"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21E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8421EA">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rsidR="008421EA"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9947737"/>
    <w:multiLevelType w:val="hybridMultilevel"/>
    <w:tmpl w:val="ADB81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916570"/>
    <w:multiLevelType w:val="hybridMultilevel"/>
    <w:tmpl w:val="C2AA6F80"/>
    <w:lvl w:ilvl="0">
      <w:start w:val="105"/>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6">
    <w:nsid w:val="33A34166"/>
    <w:multiLevelType w:val="hybridMultilevel"/>
    <w:tmpl w:val="51CA1A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9">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9"/>
  </w:num>
  <w:num w:numId="8">
    <w:abstractNumId w:val="4"/>
  </w:num>
  <w:num w:numId="9">
    <w:abstractNumId w:val="3"/>
  </w:num>
  <w:num w:numId="10">
    <w:abstractNumId w:val="3"/>
  </w:num>
  <w:num w:numId="11">
    <w:abstractNumId w:val="10"/>
  </w:num>
  <w:num w:numId="12">
    <w:abstractNumId w:val="5"/>
  </w:num>
  <w:num w:numId="13">
    <w:abstractNumId w:val="8"/>
  </w:num>
  <w:num w:numId="14">
    <w:abstractNumId w:val="0"/>
  </w:num>
  <w:num w:numId="15">
    <w:abstractNumId w:val="1"/>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EA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6E1C13"/>
    <w:rPr>
      <w:color w:val="605E5C"/>
      <w:shd w:val="clear" w:color="auto" w:fill="E1DFDD"/>
    </w:rPr>
  </w:style>
  <w:style w:type="paragraph" w:styleId="ListParagraph">
    <w:name w:val="List Paragraph"/>
    <w:basedOn w:val="Normal"/>
    <w:uiPriority w:val="34"/>
    <w:rsid w:val="000E2262"/>
    <w:pPr>
      <w:ind w:left="720"/>
      <w:contextualSpacing/>
    </w:pPr>
  </w:style>
  <w:style w:type="paragraph" w:styleId="FootnoteText">
    <w:name w:val="footnote text"/>
    <w:basedOn w:val="Normal"/>
    <w:link w:val="FootnoteTextChar"/>
    <w:uiPriority w:val="99"/>
    <w:semiHidden/>
    <w:unhideWhenUsed/>
    <w:rsid w:val="00174D0C"/>
    <w:pPr>
      <w:spacing w:after="0"/>
    </w:pPr>
    <w:rPr>
      <w:sz w:val="20"/>
      <w:szCs w:val="20"/>
    </w:rPr>
  </w:style>
  <w:style w:type="character" w:customStyle="1" w:styleId="FootnoteTextChar">
    <w:name w:val="Footnote Text Char"/>
    <w:basedOn w:val="DefaultParagraphFont"/>
    <w:link w:val="FootnoteText"/>
    <w:uiPriority w:val="99"/>
    <w:semiHidden/>
    <w:rsid w:val="00174D0C"/>
    <w:rPr>
      <w:rFonts w:ascii="Verdana" w:hAnsi="Verdana"/>
      <w:sz w:val="20"/>
      <w:szCs w:val="20"/>
    </w:rPr>
  </w:style>
  <w:style w:type="character" w:styleId="FootnoteReference">
    <w:name w:val="footnote reference"/>
    <w:basedOn w:val="DefaultParagraphFont"/>
    <w:uiPriority w:val="99"/>
    <w:semiHidden/>
    <w:unhideWhenUsed/>
    <w:rsid w:val="00174D0C"/>
    <w:rPr>
      <w:vertAlign w:val="superscript"/>
    </w:rPr>
  </w:style>
  <w:style w:type="paragraph" w:styleId="EndnoteText">
    <w:name w:val="endnote text"/>
    <w:basedOn w:val="Normal"/>
    <w:link w:val="EndnoteTextChar"/>
    <w:uiPriority w:val="99"/>
    <w:semiHidden/>
    <w:unhideWhenUsed/>
    <w:rsid w:val="00C03F5B"/>
    <w:pPr>
      <w:spacing w:after="0"/>
    </w:pPr>
    <w:rPr>
      <w:sz w:val="20"/>
      <w:szCs w:val="20"/>
    </w:rPr>
  </w:style>
  <w:style w:type="character" w:customStyle="1" w:styleId="EndnoteTextChar">
    <w:name w:val="Endnote Text Char"/>
    <w:basedOn w:val="DefaultParagraphFont"/>
    <w:link w:val="EndnoteText"/>
    <w:uiPriority w:val="99"/>
    <w:semiHidden/>
    <w:rsid w:val="00C03F5B"/>
    <w:rPr>
      <w:rFonts w:ascii="Verdana" w:hAnsi="Verdana"/>
      <w:sz w:val="20"/>
      <w:szCs w:val="20"/>
    </w:rPr>
  </w:style>
  <w:style w:type="character" w:styleId="EndnoteReference">
    <w:name w:val="endnote reference"/>
    <w:basedOn w:val="DefaultParagraphFont"/>
    <w:uiPriority w:val="99"/>
    <w:semiHidden/>
    <w:unhideWhenUsed/>
    <w:rsid w:val="00C03F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41830A0882AFC43AF35E75EFE127471" ma:contentTypeVersion="7" ma:contentTypeDescription="Create a new document." ma:contentTypeScope="" ma:versionID="dffcd89bb05c8c38d01ded9962e0aefd">
  <xsd:schema xmlns:xsd="http://www.w3.org/2001/XMLSchema" xmlns:xs="http://www.w3.org/2001/XMLSchema" xmlns:p="http://schemas.microsoft.com/office/2006/metadata/properties" xmlns:ns3="9661732b-616d-4ee6-9f6f-f93b47ec35c6" xmlns:ns4="7ee74cba-77ee-428a-9bbe-847998155605" targetNamespace="http://schemas.microsoft.com/office/2006/metadata/properties" ma:root="true" ma:fieldsID="952ffdffef9745819463dd7888c9e13f" ns3:_="" ns4:_="">
    <xsd:import namespace="9661732b-616d-4ee6-9f6f-f93b47ec35c6"/>
    <xsd:import namespace="7ee74cba-77ee-428a-9bbe-8479981556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1732b-616d-4ee6-9f6f-f93b47ec35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e74cba-77ee-428a-9bbe-84799815560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4542D8-D424-4381-BD61-ACFB5926D40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2D3E801-36E5-4294-A7A4-B6F3AD7EC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1732b-616d-4ee6-9f6f-f93b47ec35c6"/>
    <ds:schemaRef ds:uri="7ee74cba-77ee-428a-9bbe-847998155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5FBD4B-20C6-40F5-863A-7D5C7CA64100}">
  <ds:schemaRefs>
    <ds:schemaRef ds:uri="http://schemas.openxmlformats.org/officeDocument/2006/bibliography"/>
  </ds:schemaRefs>
</ds:datastoreItem>
</file>

<file path=customXml/itemProps4.xml><?xml version="1.0" encoding="utf-8"?>
<ds:datastoreItem xmlns:ds="http://schemas.openxmlformats.org/officeDocument/2006/customXml" ds:itemID="{1C0B4E1F-6A73-442F-903C-09F5A07DCC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