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08AA" w:rsidP="00CF0BBA">
      <w:pPr>
        <w:pStyle w:val="TitleCommittee0"/>
      </w:pPr>
      <w:sdt>
        <w:sdtPr>
          <w:alias w:val="CommitteeName"/>
          <w:tag w:val="CommitteeName"/>
          <w:id w:val="1869951332"/>
          <w:placeholder>
            <w:docPart w:val="2F8AA08E653746208667B93C495BD537"/>
          </w:placeholder>
          <w:richText/>
        </w:sdtPr>
        <w:sdtContent>
          <w:r>
            <w:t>Health and Social Care Committee</w:t>
          </w:r>
        </w:sdtContent>
      </w:sdt>
    </w:p>
    <w:p w:rsidR="00AF08AA" w:rsidP="00156A60">
      <w:pPr>
        <w:pStyle w:val="TitleInquiry0"/>
      </w:pPr>
      <w:r>
        <w:t xml:space="preserve">Oral evidence: </w:t>
      </w:r>
      <w:sdt>
        <w:sdtPr>
          <w:alias w:val="InquiryName"/>
          <w:tag w:val="InquiryName"/>
          <w:id w:val="377371847"/>
          <w:placeholder>
            <w:docPart w:val="2F8AA08E653746208667B93C495BD537"/>
          </w:placeholder>
          <w:richText/>
        </w:sdtPr>
        <w:sdtContent>
          <w:r>
            <w:t>Workforce burnout and resilience in the NHS and social care</w:t>
          </w:r>
        </w:sdtContent>
      </w:sdt>
      <w:r>
        <w:t xml:space="preserve">, HC </w:t>
      </w:r>
      <w:sdt>
        <w:sdtPr>
          <w:alias w:val="InquiryRefNo"/>
          <w:tag w:val="InquiryRefNo"/>
          <w:id w:val="-281725174"/>
          <w:placeholder>
            <w:docPart w:val="2F8AA08E653746208667B93C495BD537"/>
          </w:placeholder>
          <w:richText/>
        </w:sdtPr>
        <w:sdtContent>
          <w:r>
            <w:t>703</w:t>
          </w:r>
        </w:sdtContent>
      </w:sdt>
    </w:p>
    <w:sdt>
      <w:sdtPr>
        <w:alias w:val="SittingDate"/>
        <w:tag w:val="SittingDate"/>
        <w:id w:val="-1160222926"/>
        <w:placeholder>
          <w:docPart w:val="2F8AA08E653746208667B93C495BD537"/>
        </w:placeholder>
        <w:richText/>
      </w:sdtPr>
      <w:sdtContent>
        <w:p w:rsidR="00AF08AA" w:rsidP="00156A60">
          <w:pPr>
            <w:pStyle w:val="Para"/>
          </w:pPr>
          <w:r>
            <w:t>Tuesday 20 October 2020</w:t>
          </w:r>
        </w:p>
      </w:sdtContent>
    </w:sdt>
    <w:p w:rsidR="00AF08AA" w:rsidP="00156A60">
      <w:pPr>
        <w:pStyle w:val="Para"/>
      </w:pPr>
      <w:r>
        <w:t xml:space="preserve">Ordered by the House of </w:t>
      </w:r>
      <w:sdt>
        <w:sdtPr>
          <w:alias w:val="House"/>
          <w:tag w:val="House"/>
          <w:id w:val="809213435"/>
          <w:placeholder>
            <w:docPart w:val="2F8AA08E653746208667B93C495BD537"/>
          </w:placeholder>
          <w:richText/>
        </w:sdtPr>
        <w:sdtContent>
          <w:r w:rsidRPr="00615759">
            <w:t>Commons</w:t>
          </w:r>
        </w:sdtContent>
      </w:sdt>
      <w:r w:rsidRPr="00615759">
        <w:t xml:space="preserve"> to be published on </w:t>
      </w:r>
      <w:sdt>
        <w:sdtPr>
          <w:alias w:val="PublishDate"/>
          <w:tag w:val="PublishDate"/>
          <w:id w:val="217021599"/>
          <w:placeholder>
            <w:docPart w:val="2F8AA08E653746208667B93C495BD537"/>
          </w:placeholder>
          <w:richText/>
        </w:sdtPr>
        <w:sdtContent>
          <w:r>
            <w:t>20 October 2020</w:t>
          </w:r>
        </w:sdtContent>
      </w:sdt>
      <w:r w:rsidRPr="00615759">
        <w:t>.</w:t>
      </w:r>
    </w:p>
    <w:p w:rsidR="00AF08AA" w:rsidP="00421864">
      <w:pPr>
        <w:pStyle w:val="Para"/>
      </w:pPr>
      <w:sdt>
        <w:sdtPr>
          <w:alias w:val="VideoHyperlink"/>
          <w:tag w:val="VideoHyperlink"/>
          <w:id w:val="703995351"/>
          <w:placeholder>
            <w:docPart w:val="2F8AA08E653746208667B93C495BD537"/>
          </w:placeholder>
          <w:richText/>
        </w:sdtPr>
        <w:sdtContent>
          <w:r>
            <w:fldChar w:fldCharType="begin"/>
          </w:r>
          <w:r>
            <w:instrText xml:space="preserve"> HYPERLINK "https://parliamentlive.tv/Event/Index/9892a4d6-acc5-484c-b1ff-68f4915e523a" </w:instrText>
          </w:r>
          <w:r>
            <w:fldChar w:fldCharType="separate"/>
          </w:r>
          <w:r w:rsidRPr="004374E3">
            <w:rPr>
              <w:rStyle w:val="Hyperlink"/>
            </w:rPr>
            <w:t>Watch the meeting</w:t>
          </w:r>
          <w:r>
            <w:fldChar w:fldCharType="end"/>
          </w:r>
          <w:bookmarkStart w:id="0" w:name="_GoBack"/>
          <w:bookmarkEnd w:id="0"/>
        </w:sdtContent>
      </w:sdt>
    </w:p>
    <w:p w:rsidR="00AF08AA" w:rsidP="00156A60">
      <w:r>
        <w:t xml:space="preserve">Members present: </w:t>
      </w:r>
      <w:sdt>
        <w:sdtPr>
          <w:alias w:val="MembersPresent"/>
          <w:tag w:val="MembersPresent"/>
          <w:id w:val="366340316"/>
          <w:placeholder>
            <w:docPart w:val="2F8AA08E653746208667B93C495BD537"/>
          </w:placeholder>
          <w:richText/>
        </w:sdtPr>
        <w:sdtContent>
          <w:r>
            <w:t xml:space="preserve">Jeremy Hunt (Chair); Paul Bristow; </w:t>
          </w:r>
          <w:r w:rsidR="005D71BB">
            <w:t xml:space="preserve">Rosie Cooper; </w:t>
          </w:r>
          <w:r>
            <w:t>Dr James Davies; Dr Luke Evans; Neale Hanvey; Barbara Keeley;</w:t>
          </w:r>
          <w:r w:rsidR="008150F9">
            <w:t xml:space="preserve"> </w:t>
          </w:r>
          <w:r>
            <w:t xml:space="preserve">Sarah Owen; Dean Russell. </w:t>
          </w:r>
        </w:sdtContent>
      </w:sdt>
    </w:p>
    <w:p w:rsidR="00AF08AA" w:rsidP="00427893">
      <w:pPr>
        <w:pStyle w:val="ParaCentre"/>
      </w:pPr>
      <w:r w:rsidRPr="00156A60">
        <w:t xml:space="preserve">Questions </w:t>
      </w:r>
      <w:sdt>
        <w:sdtPr>
          <w:alias w:val="QuestionNumbers"/>
          <w:tag w:val="QuestionNumbers"/>
          <w:id w:val="-1223666168"/>
          <w:placeholder>
            <w:docPart w:val="2F8AA08E653746208667B93C495BD537"/>
          </w:placeholder>
          <w:richText/>
        </w:sdtPr>
        <w:sdtContent>
          <w:r>
            <w:t xml:space="preserve">1 - </w:t>
          </w:r>
          <w:r w:rsidR="006A218A">
            <w:t>70</w:t>
          </w:r>
        </w:sdtContent>
      </w:sdt>
    </w:p>
    <w:p w:rsidR="00AF08AA" w:rsidP="00427893">
      <w:pPr>
        <w:pStyle w:val="TitleWitnesses0"/>
      </w:pPr>
      <w:r>
        <w:t>Witnesses</w:t>
      </w:r>
    </w:p>
    <w:p w:rsidR="00AF08AA" w:rsidRPr="00BD6D45" w:rsidP="006B01EC">
      <w:pPr>
        <w:pStyle w:val="Para"/>
      </w:pPr>
      <w:r>
        <w:fldChar w:fldCharType="begin"/>
      </w:r>
      <w:r>
        <w:instrText xml:space="preserve"> HYPERLINK \l "Panel1" </w:instrText>
      </w:r>
      <w:r>
        <w:fldChar w:fldCharType="separate"/>
      </w:r>
      <w:r w:rsidRPr="00AF08AA">
        <w:rPr>
          <w:rStyle w:val="Hyperlink"/>
        </w:rPr>
        <w:t>I</w:t>
      </w:r>
      <w:r>
        <w:fldChar w:fldCharType="end"/>
      </w:r>
      <w:r>
        <w:t>: Bernie Miller</w:t>
      </w:r>
      <w:r w:rsidR="00B16FBB">
        <w:t>, Discharge Lounge</w:t>
      </w:r>
      <w:r w:rsidR="0003239A">
        <w:t xml:space="preserve"> Clinical Lead</w:t>
      </w:r>
      <w:r w:rsidR="00B16FBB">
        <w:t>,</w:t>
      </w:r>
      <w:r w:rsidR="0003239A">
        <w:t xml:space="preserve"> Lancashire Hospitals NHS Foundation Trust</w:t>
      </w:r>
      <w:r w:rsidR="00B16FBB">
        <w:t>;</w:t>
      </w:r>
      <w:r>
        <w:t xml:space="preserve"> and Jo Da Silva</w:t>
      </w:r>
      <w:r w:rsidR="00B16FBB">
        <w:t>, Care Worker</w:t>
      </w:r>
      <w:r>
        <w:t>.</w:t>
      </w:r>
    </w:p>
    <w:p w:rsidR="00AF08AA" w:rsidRPr="00BD6D45" w:rsidP="006B01EC">
      <w:pPr>
        <w:pStyle w:val="Para"/>
      </w:pPr>
      <w:r>
        <w:fldChar w:fldCharType="begin"/>
      </w:r>
      <w:r>
        <w:instrText xml:space="preserve"> HYPERLINK \l "Panel2" </w:instrText>
      </w:r>
      <w:r>
        <w:fldChar w:fldCharType="separate"/>
      </w:r>
      <w:r w:rsidRPr="00AF08AA">
        <w:rPr>
          <w:rStyle w:val="Hyperlink"/>
        </w:rPr>
        <w:t>II</w:t>
      </w:r>
      <w:r>
        <w:fldChar w:fldCharType="end"/>
      </w:r>
      <w:r>
        <w:t xml:space="preserve">: Professor Michael West, Senior Visiting Fellow, The King’s Fund; Professor Martin Green OBE, Chief Executive, Care England; and Caroline Waterfield, </w:t>
      </w:r>
      <w:r w:rsidR="00FA1D37">
        <w:t>Director of Development and Employment, NHS Employers</w:t>
      </w:r>
      <w:r w:rsidR="0003239A">
        <w:t xml:space="preserve"> (part of the NHS Confederation)</w:t>
      </w:r>
      <w:r w:rsidR="00FA1D37">
        <w:t>.</w:t>
      </w:r>
    </w:p>
    <w:p w:rsidR="00AF08AA" w:rsidRPr="00BD6D45" w:rsidP="006B01EC">
      <w:pPr>
        <w:pStyle w:val="Para"/>
      </w:pPr>
      <w:r>
        <w:fldChar w:fldCharType="begin"/>
      </w:r>
      <w:r>
        <w:instrText xml:space="preserve"> HYPERLINK \l "Panel3" </w:instrText>
      </w:r>
      <w:r>
        <w:fldChar w:fldCharType="separate"/>
      </w:r>
      <w:r w:rsidRPr="00AF08AA">
        <w:rPr>
          <w:rStyle w:val="Hyperlink"/>
        </w:rPr>
        <w:t>III</w:t>
      </w:r>
      <w:r>
        <w:fldChar w:fldCharType="end"/>
      </w:r>
      <w:r>
        <w:t xml:space="preserve">: Prerana Issar, </w:t>
      </w:r>
      <w:r w:rsidR="00FA1D37">
        <w:t>NHS Chief People Officer</w:t>
      </w:r>
      <w:r w:rsidR="00844CB7">
        <w:t xml:space="preserve">, NHS England and </w:t>
      </w:r>
      <w:r w:rsidR="001829FE">
        <w:t xml:space="preserve">NHS </w:t>
      </w:r>
      <w:r w:rsidR="00844CB7">
        <w:t>Improvement</w:t>
      </w:r>
      <w:r w:rsidR="00FA1D37">
        <w:t>;</w:t>
      </w:r>
      <w:r>
        <w:t xml:space="preserve"> and Claire Murdoch, </w:t>
      </w:r>
      <w:r w:rsidR="00FA1D37">
        <w:t xml:space="preserve">National Mental Health Director, NHS England and </w:t>
      </w:r>
      <w:r w:rsidR="001829FE">
        <w:t xml:space="preserve">NHS </w:t>
      </w:r>
      <w:r w:rsidR="00FA1D37">
        <w:t>Improvement</w:t>
      </w:r>
      <w:r>
        <w:t>.</w:t>
      </w:r>
    </w:p>
    <w:p w:rsidR="00AF08AA" w:rsidP="00776882">
      <w:pPr>
        <w:rPr>
          <w:rFonts w:eastAsia="Times New Roman"/>
          <w:szCs w:val="20"/>
        </w:rPr>
      </w:pPr>
      <w:r>
        <w:br w:type="page"/>
      </w:r>
    </w:p>
    <w:p w:rsidR="00AF08AA" w:rsidP="00316298">
      <w:pPr>
        <w:pStyle w:val="TitlePanel0"/>
      </w:pPr>
      <w:bookmarkStart w:id="1" w:name="Panel1"/>
      <w:r>
        <w:t>Examination of witness</w:t>
      </w:r>
      <w:r w:rsidR="00FA1D37">
        <w:t>es</w:t>
      </w:r>
    </w:p>
    <w:p w:rsidR="002B363B" w:rsidP="007C1BEE">
      <w:pPr>
        <w:pStyle w:val="Para"/>
      </w:pPr>
      <w:r>
        <w:t xml:space="preserve">Witnesses: </w:t>
      </w:r>
      <w:r w:rsidR="00AF08AA">
        <w:t>Bernie Miller and Jo Da Silva.</w:t>
      </w:r>
      <w:bookmarkEnd w:id="1"/>
    </w:p>
    <w:p w:rsidR="00AF08AA" w:rsidP="00E1259A">
      <w:pPr>
        <w:pStyle w:val="Question"/>
        <w:numPr>
          <w:ilvl w:val="0"/>
          <w:numId w:val="0"/>
        </w:numPr>
        <w:ind w:left="794"/>
      </w:pPr>
      <w:sdt>
        <w:sdtPr>
          <w:alias w:val="Member"/>
          <w:tag w:val="&lt;Member mnisId='1572' dodsId='35446'&gt;"/>
          <w:id w:val="1701737640"/>
          <w:placeholder>
            <w:docPart w:val="DefaultPlaceholder_-1854013440"/>
          </w:placeholder>
          <w:richText/>
        </w:sdtPr>
        <w:sdtContent>
          <w:r w:rsidRPr="002B363B" w:rsidR="002B363B">
            <w:rPr>
              <w:b/>
            </w:rPr>
            <w:t>Chair:</w:t>
          </w:r>
        </w:sdtContent>
      </w:sdt>
      <w:r w:rsidR="002B363B">
        <w:t xml:space="preserve"> </w:t>
      </w:r>
      <w:r w:rsidR="00871C12">
        <w:t>Good morning and welcome to the House of Commons Health and Social Care Select Committee. Today</w:t>
      </w:r>
      <w:r w:rsidR="00C144F4">
        <w:t>,</w:t>
      </w:r>
      <w:r w:rsidR="00871C12">
        <w:t xml:space="preserve"> we are opening our inquiry into workforce burnout among NHS and care staff</w:t>
      </w:r>
      <w:r w:rsidR="00CB60F2">
        <w:t>,</w:t>
      </w:r>
      <w:r w:rsidR="00871C12">
        <w:t xml:space="preserve"> following the many reports that we have heard about the pressures placed on frontline staff, both before and during the pandemic.</w:t>
      </w:r>
    </w:p>
    <w:p w:rsidR="00871C12" w:rsidP="00871C12">
      <w:pPr>
        <w:pStyle w:val="QuestionCont"/>
      </w:pPr>
      <w:r>
        <w:t>We have some expert witnesses today</w:t>
      </w:r>
      <w:r w:rsidR="00680B6B">
        <w:t>:</w:t>
      </w:r>
      <w:r>
        <w:t xml:space="preserve"> Professor Michael West of the King’s Fund; Professor Martin Green of Care England</w:t>
      </w:r>
      <w:r w:rsidR="006A1EA1">
        <w:t>, representing</w:t>
      </w:r>
      <w:r>
        <w:t xml:space="preserve"> many organisations that provide social care; Caroline Waterfield, the </w:t>
      </w:r>
      <w:r w:rsidR="00680B6B">
        <w:t>d</w:t>
      </w:r>
      <w:r>
        <w:t xml:space="preserve">irector of </w:t>
      </w:r>
      <w:r w:rsidR="00680B6B">
        <w:t>d</w:t>
      </w:r>
      <w:r>
        <w:t xml:space="preserve">evelopment and </w:t>
      </w:r>
      <w:r w:rsidR="00680B6B">
        <w:t>e</w:t>
      </w:r>
      <w:r>
        <w:t>mployment at NHS Employers</w:t>
      </w:r>
      <w:r w:rsidR="00DE24BC">
        <w:t>;</w:t>
      </w:r>
      <w:r>
        <w:t xml:space="preserve"> Prerana Issar, who is the NHS </w:t>
      </w:r>
      <w:r w:rsidR="00680B6B">
        <w:t>c</w:t>
      </w:r>
      <w:r>
        <w:t xml:space="preserve">hief </w:t>
      </w:r>
      <w:r w:rsidR="00FB2F50">
        <w:t>p</w:t>
      </w:r>
      <w:r>
        <w:t xml:space="preserve">eople </w:t>
      </w:r>
      <w:r w:rsidR="00FB2F50">
        <w:t>o</w:t>
      </w:r>
      <w:r>
        <w:t>fficer</w:t>
      </w:r>
      <w:r w:rsidR="00DE24BC">
        <w:t>; and</w:t>
      </w:r>
      <w:r>
        <w:t xml:space="preserve"> Claire Murdoch, the </w:t>
      </w:r>
      <w:r w:rsidR="00FB2F50">
        <w:t>h</w:t>
      </w:r>
      <w:r>
        <w:t xml:space="preserve">ead of </w:t>
      </w:r>
      <w:r w:rsidR="00FB2F50">
        <w:t>m</w:t>
      </w:r>
      <w:r>
        <w:t xml:space="preserve">ental </w:t>
      </w:r>
      <w:r w:rsidR="00FB2F50">
        <w:t>h</w:t>
      </w:r>
      <w:r>
        <w:t>ealth</w:t>
      </w:r>
      <w:r w:rsidR="00DE24BC">
        <w:t xml:space="preserve"> at</w:t>
      </w:r>
      <w:r>
        <w:t xml:space="preserve"> NHS England.</w:t>
      </w:r>
    </w:p>
    <w:p w:rsidR="006F2232" w:rsidP="00871C12">
      <w:pPr>
        <w:pStyle w:val="QuestionCont"/>
      </w:pPr>
      <w:r>
        <w:t>Before we hear from those experts</w:t>
      </w:r>
      <w:r w:rsidR="00FB2F50">
        <w:t>,</w:t>
      </w:r>
      <w:r>
        <w:t xml:space="preserve"> we </w:t>
      </w:r>
      <w:r w:rsidR="00DB734B">
        <w:t>will</w:t>
      </w:r>
      <w:r>
        <w:t xml:space="preserve"> hear from some people who have experienc</w:t>
      </w:r>
      <w:r w:rsidR="00DB734B">
        <w:t>e</w:t>
      </w:r>
      <w:r>
        <w:t>d</w:t>
      </w:r>
      <w:r w:rsidR="00DB734B">
        <w:t xml:space="preserve"> </w:t>
      </w:r>
      <w:r>
        <w:t>themselves</w:t>
      </w:r>
      <w:r>
        <w:t>,</w:t>
      </w:r>
      <w:r>
        <w:t xml:space="preserve"> or have seen other people who have had</w:t>
      </w:r>
      <w:r>
        <w:t>,</w:t>
      </w:r>
      <w:r>
        <w:t xml:space="preserve"> burnout on the frontline, to understand their perspective.</w:t>
      </w:r>
      <w:r w:rsidR="00DC7A9E">
        <w:t xml:space="preserve"> </w:t>
      </w:r>
    </w:p>
    <w:p w:rsidR="00871C12" w:rsidP="00871C12">
      <w:pPr>
        <w:pStyle w:val="QuestionCont"/>
      </w:pPr>
      <w:r>
        <w:t>First, we are going to hear from Bernie Miller, who works in the discharge lounge in a hospital in Preston. She has been a nurse for 40 years. We will also hear from Jo Da Silva, who is a home care worker from Dorset. We are very grateful to both of you for joining us this morning.</w:t>
      </w:r>
      <w:r w:rsidR="00DC7A9E">
        <w:t xml:space="preserve"> </w:t>
      </w:r>
      <w:r>
        <w:t xml:space="preserve">Neale Hanvey, who is himself a cancer nurse, </w:t>
      </w:r>
      <w:r w:rsidR="00DC7A9E">
        <w:t>will</w:t>
      </w:r>
      <w:r>
        <w:t xml:space="preserve"> ask Bernie some questions, and then Paul Bristow </w:t>
      </w:r>
      <w:r w:rsidR="00DC7A9E">
        <w:t>will</w:t>
      </w:r>
      <w:r>
        <w:t xml:space="preserve"> ask Jo some questions. </w:t>
      </w:r>
    </w:p>
    <w:p w:rsidR="00871C12" w:rsidP="00871C12">
      <w:pPr>
        <w:pStyle w:val="Question"/>
      </w:pPr>
      <w:sdt>
        <w:sdtPr>
          <w:alias w:val="Member"/>
          <w:tag w:val="&lt;Member mnisId='4782' dodsId=''&gt;"/>
          <w:id w:val="1338272448"/>
          <w:placeholder>
            <w:docPart w:val="DefaultPlaceholder_-1854013440"/>
          </w:placeholder>
          <w:richText/>
        </w:sdtPr>
        <w:sdtContent>
          <w:r w:rsidRPr="00871C12">
            <w:rPr>
              <w:b/>
            </w:rPr>
            <w:t>Neale Hanvey:</w:t>
          </w:r>
        </w:sdtContent>
      </w:sdt>
      <w:r>
        <w:t xml:space="preserve"> Good morning, Bernie. Thank you so much for coming along to speak to us today. I would like you to start, if you can, by telling us a bit about your experience of workforce burnout before the pandemic and your experiences in the pandemic. That would be enormously helpful. Obviously, your role as an RCN has given you insight into the concerns of others. </w:t>
      </w:r>
    </w:p>
    <w:p w:rsidR="00871C12" w:rsidP="00871C12">
      <w:pPr>
        <w:pStyle w:val="Answer"/>
      </w:pPr>
      <w:sdt>
        <w:sdtPr>
          <w:alias w:val="Witness"/>
          <w:id w:val="373434929"/>
          <w:placeholder>
            <w:docPart w:val="DefaultPlaceholder_-1854013440"/>
          </w:placeholder>
          <w:richText/>
        </w:sdtPr>
        <w:sdtContent>
          <w:r w:rsidRPr="00871C12">
            <w:rPr>
              <w:b/>
              <w:i/>
            </w:rPr>
            <w:t>Bernie Miller:</w:t>
          </w:r>
        </w:sdtContent>
      </w:sdt>
      <w:r>
        <w:t xml:space="preserve"> </w:t>
      </w:r>
      <w:r w:rsidR="00B16FBB">
        <w:t xml:space="preserve">Good morning. I am a nurse at the Royal Preston Hospital. I am the </w:t>
      </w:r>
      <w:r w:rsidR="00C47C2C">
        <w:t>c</w:t>
      </w:r>
      <w:r w:rsidR="00B16FBB">
        <w:t xml:space="preserve">linical </w:t>
      </w:r>
      <w:r w:rsidR="00C47C2C">
        <w:t>l</w:t>
      </w:r>
      <w:r w:rsidR="00B16FBB">
        <w:t>ead for the discharge lounge, which was up and running before Covid hit us.</w:t>
      </w:r>
    </w:p>
    <w:p w:rsidR="00535F31" w:rsidP="00871C12">
      <w:pPr>
        <w:pStyle w:val="Answer"/>
      </w:pPr>
      <w:r>
        <w:t>From a burnout point of view, we have been a very good team. We supported each other quite well during the Covid period. We ended up having to extend the fracture clinic that we share our area with. It moved to the Chorley site</w:t>
      </w:r>
      <w:r w:rsidR="00872A01">
        <w:t>, so w</w:t>
      </w:r>
      <w:r>
        <w:t>e were given an area where we accept</w:t>
      </w:r>
      <w:r w:rsidR="00872A01">
        <w:t>ed</w:t>
      </w:r>
      <w:r>
        <w:t xml:space="preserve"> Covid patients who were being discharged from the hospital, to free the beds up </w:t>
      </w:r>
      <w:r w:rsidR="00F61C12">
        <w:t xml:space="preserve">and facilitate </w:t>
      </w:r>
      <w:r>
        <w:t>patient flow</w:t>
      </w:r>
      <w:r w:rsidR="00F61C12">
        <w:t xml:space="preserve"> at the front entrance </w:t>
      </w:r>
      <w:r>
        <w:t>of the hospital as well.</w:t>
      </w:r>
    </w:p>
    <w:p w:rsidR="00B23475" w:rsidP="00871C12">
      <w:pPr>
        <w:pStyle w:val="Answer"/>
      </w:pPr>
      <w:r>
        <w:t>From my point of view</w:t>
      </w:r>
      <w:r w:rsidR="006F2232">
        <w:t>,</w:t>
      </w:r>
      <w:r>
        <w:t xml:space="preserve"> I have a very small team</w:t>
      </w:r>
      <w:r w:rsidR="00F61C12">
        <w:t>,</w:t>
      </w:r>
      <w:r>
        <w:t xml:space="preserve"> but we are very supportive </w:t>
      </w:r>
      <w:r w:rsidR="00F61C12">
        <w:t>of</w:t>
      </w:r>
      <w:r>
        <w:t xml:space="preserve"> each other. We liaise with a lot of the other areas in the hospital, including the ward areas where patients are handed over to us.</w:t>
      </w:r>
      <w:r w:rsidR="000628E9">
        <w:t xml:space="preserve"> N</w:t>
      </w:r>
      <w:r>
        <w:t>one of the staff ha</w:t>
      </w:r>
      <w:r w:rsidR="000628E9">
        <w:t>s</w:t>
      </w:r>
      <w:r>
        <w:t xml:space="preserve"> experienced any burnout personally, but we set up a good network in the team.</w:t>
      </w:r>
    </w:p>
    <w:p w:rsidR="00535F31" w:rsidP="00871C12">
      <w:pPr>
        <w:pStyle w:val="Answer"/>
      </w:pPr>
      <w:r>
        <w:t>We developed a WhatsApp group. You have probably heard mention of areas that developed wobble rooms. I did</w:t>
      </w:r>
      <w:r w:rsidR="00B23475">
        <w:t>n’t</w:t>
      </w:r>
      <w:r>
        <w:t xml:space="preserve"> have anywhere</w:t>
      </w:r>
      <w:r w:rsidR="00B23475">
        <w:t xml:space="preserve"> for</w:t>
      </w:r>
      <w:r>
        <w:t xml:space="preserve"> </w:t>
      </w:r>
      <w:r w:rsidR="002A43D5">
        <w:t xml:space="preserve">a </w:t>
      </w:r>
      <w:r>
        <w:t xml:space="preserve">wobble room, so I developed a wobble book. Staff could put their experiences down there if they were experiencing a little bit of a wobble. They could discuss what they were feeling, any jokes that they wanted to put in or any experiences they had had with patients. They could anonymise </w:t>
      </w:r>
      <w:r w:rsidR="000A63DE">
        <w:t>i</w:t>
      </w:r>
      <w:r>
        <w:t>t if they wanted to.</w:t>
      </w:r>
    </w:p>
    <w:p w:rsidR="00535F31" w:rsidP="00871C12">
      <w:pPr>
        <w:pStyle w:val="Answer"/>
      </w:pPr>
      <w:r>
        <w:t xml:space="preserve">The </w:t>
      </w:r>
      <w:r w:rsidR="000A63DE">
        <w:t>t</w:t>
      </w:r>
      <w:r>
        <w:t xml:space="preserve">rust as a whole has been absolutely amazing. They set up </w:t>
      </w:r>
      <w:r w:rsidR="0052455B">
        <w:t xml:space="preserve">a </w:t>
      </w:r>
      <w:r>
        <w:t xml:space="preserve">wellbeing team, and there </w:t>
      </w:r>
      <w:r w:rsidR="0052455B">
        <w:t>wa</w:t>
      </w:r>
      <w:r>
        <w:t>s the creation of the heroes hub as well</w:t>
      </w:r>
      <w:r w:rsidR="0052455B">
        <w:t>,</w:t>
      </w:r>
      <w:r>
        <w:t xml:space="preserve"> </w:t>
      </w:r>
      <w:r w:rsidR="003B4ECF">
        <w:t xml:space="preserve">which </w:t>
      </w:r>
      <w:r>
        <w:t>provid</w:t>
      </w:r>
      <w:r w:rsidR="00E75738">
        <w:t>es</w:t>
      </w:r>
      <w:r>
        <w:t xml:space="preserve"> essentials to both sites of the hospital, with toiletries and food </w:t>
      </w:r>
      <w:r w:rsidR="0052455B">
        <w:t>for</w:t>
      </w:r>
      <w:r>
        <w:t xml:space="preserve"> NHS staff. We are also looking at setting up some relaxation pods in another area of the hospital, where staff can go </w:t>
      </w:r>
      <w:r w:rsidR="0064145A">
        <w:t>to</w:t>
      </w:r>
      <w:r>
        <w:t xml:space="preserve"> chill</w:t>
      </w:r>
      <w:r w:rsidR="0052455B">
        <w:t xml:space="preserve"> and relax</w:t>
      </w:r>
      <w:r w:rsidR="0064145A">
        <w:t xml:space="preserve"> with colleagues.</w:t>
      </w:r>
    </w:p>
    <w:p w:rsidR="00535F31" w:rsidP="00871C12">
      <w:pPr>
        <w:pStyle w:val="Answer"/>
      </w:pPr>
      <w:r>
        <w:t>As part of our developing the fracture clinic as the Covid area, we also</w:t>
      </w:r>
      <w:r w:rsidR="0064145A">
        <w:t xml:space="preserve"> ended up having to accept</w:t>
      </w:r>
      <w:r w:rsidR="00E75738">
        <w:t xml:space="preserve"> and welcome </w:t>
      </w:r>
      <w:r w:rsidR="00B359A3">
        <w:t xml:space="preserve">teams of </w:t>
      </w:r>
      <w:r w:rsidR="00E75738">
        <w:t>redeployed staff from the</w:t>
      </w:r>
      <w:r w:rsidR="00477DA6">
        <w:rPr>
          <w:i/>
          <w:iCs/>
        </w:rPr>
        <w:t xml:space="preserve"> </w:t>
      </w:r>
      <w:r w:rsidR="00477DA6">
        <w:t>outpatients department</w:t>
      </w:r>
      <w:r w:rsidR="00CF131F">
        <w:t>. T</w:t>
      </w:r>
      <w:r>
        <w:t>heir working was different as well.</w:t>
      </w:r>
      <w:r w:rsidR="00CF131F">
        <w:t xml:space="preserve"> </w:t>
      </w:r>
      <w:r w:rsidR="00C23A8B">
        <w:t>Actually, t</w:t>
      </w:r>
      <w:r w:rsidR="001925D9">
        <w:t>hey don’t</w:t>
      </w:r>
      <w:r>
        <w:t xml:space="preserve"> want to leave us now, which is a real positive.</w:t>
      </w:r>
    </w:p>
    <w:p w:rsidR="00535F31" w:rsidP="00871C12">
      <w:pPr>
        <w:pStyle w:val="Answer"/>
      </w:pPr>
      <w:r>
        <w:t>O</w:t>
      </w:r>
      <w:r>
        <w:t xml:space="preserve">ne of the hardest things </w:t>
      </w:r>
      <w:r w:rsidR="00FD0ABC">
        <w:t>that</w:t>
      </w:r>
      <w:r>
        <w:t xml:space="preserve"> can cause us to have a bit of a wobble is communication, especially communication with our patients when we are wearing masks and the patients are wearing masks as well. It can cause a little bit of miscommunication, especially if the patients are hard of hearing.</w:t>
      </w:r>
    </w:p>
    <w:p w:rsidR="00535F31" w:rsidP="00871C12">
      <w:pPr>
        <w:pStyle w:val="Answer"/>
      </w:pPr>
      <w:r>
        <w:t>I have had fabulous support from my matron, my next line manager and all the rest of the team</w:t>
      </w:r>
      <w:r w:rsidR="00FD0ABC">
        <w:t xml:space="preserve"> </w:t>
      </w:r>
      <w:r>
        <w:t xml:space="preserve">in the hospital, from the CEO </w:t>
      </w:r>
      <w:r w:rsidR="00FD0ABC">
        <w:t>and</w:t>
      </w:r>
      <w:r>
        <w:t xml:space="preserve"> our </w:t>
      </w:r>
      <w:r w:rsidR="00FD0ABC">
        <w:t>d</w:t>
      </w:r>
      <w:r>
        <w:t xml:space="preserve">irector of </w:t>
      </w:r>
      <w:r w:rsidR="00FD0ABC">
        <w:t>n</w:t>
      </w:r>
      <w:r>
        <w:t xml:space="preserve">ursing </w:t>
      </w:r>
      <w:r w:rsidR="00FD0ABC">
        <w:t>to</w:t>
      </w:r>
      <w:r>
        <w:t xml:space="preserve"> the portering staff. They have been absolutely amazing. I think the </w:t>
      </w:r>
      <w:r w:rsidR="003C1A05">
        <w:t>t</w:t>
      </w:r>
      <w:r>
        <w:t xml:space="preserve">rust has really worked well together to support each other. </w:t>
      </w:r>
    </w:p>
    <w:p w:rsidR="00535F31" w:rsidP="00535F31">
      <w:pPr>
        <w:pStyle w:val="Question"/>
      </w:pPr>
      <w:sdt>
        <w:sdtPr>
          <w:alias w:val="Member"/>
          <w:tag w:val="&lt;Member mnisId='4782' dodsId=''&gt;"/>
          <w:id w:val="420064778"/>
          <w:placeholder>
            <w:docPart w:val="DefaultPlaceholder_-1854013440"/>
          </w:placeholder>
          <w:richText/>
        </w:sdtPr>
        <w:sdtContent>
          <w:r w:rsidRPr="00535F31">
            <w:rPr>
              <w:b/>
            </w:rPr>
            <w:t>Neale Hanvey:</w:t>
          </w:r>
        </w:sdtContent>
      </w:sdt>
      <w:r>
        <w:t xml:space="preserve"> How does that contrast with the kind of support that was in place before the pandemic?</w:t>
      </w:r>
    </w:p>
    <w:p w:rsidR="00535F31" w:rsidP="00535F31">
      <w:pPr>
        <w:pStyle w:val="Answer"/>
      </w:pPr>
      <w:sdt>
        <w:sdtPr>
          <w:alias w:val="Witness"/>
          <w:id w:val="102234623"/>
          <w:placeholder>
            <w:docPart w:val="DefaultPlaceholder_-1854013440"/>
          </w:placeholder>
          <w:richText/>
        </w:sdtPr>
        <w:sdtContent>
          <w:r w:rsidRPr="00535F31">
            <w:rPr>
              <w:b/>
              <w:i/>
            </w:rPr>
            <w:t>Bernie Miller:</w:t>
          </w:r>
        </w:sdtContent>
      </w:sdt>
      <w:r w:rsidR="00D27CED">
        <w:t xml:space="preserve"> S</w:t>
      </w:r>
      <w:r>
        <w:t xml:space="preserve">upport has always been in place in the </w:t>
      </w:r>
      <w:r w:rsidR="00D27CED">
        <w:t>t</w:t>
      </w:r>
      <w:r>
        <w:t xml:space="preserve">rust. </w:t>
      </w:r>
      <w:r w:rsidR="00D27CED">
        <w:t>This</w:t>
      </w:r>
      <w:r>
        <w:t xml:space="preserve"> has made it more prominent. The CEO did a daily report</w:t>
      </w:r>
      <w:r w:rsidR="00D27CED">
        <w:t>; w</w:t>
      </w:r>
      <w:r>
        <w:t>e got a Covid report on a daily basis, which I shared with my staff at my daily safety hu</w:t>
      </w:r>
      <w:r w:rsidR="00D27CED">
        <w:t>dd</w:t>
      </w:r>
      <w:r>
        <w:t>les</w:t>
      </w:r>
      <w:r w:rsidR="00062DCC">
        <w:t>, when w</w:t>
      </w:r>
      <w:r>
        <w:t xml:space="preserve">e could discuss any concerns that we had. </w:t>
      </w:r>
    </w:p>
    <w:p w:rsidR="000A6423" w:rsidP="00535F31">
      <w:pPr>
        <w:pStyle w:val="Answer"/>
      </w:pPr>
      <w:r>
        <w:t xml:space="preserve">Sarah Cullen, our </w:t>
      </w:r>
      <w:r w:rsidR="00062DCC">
        <w:t>d</w:t>
      </w:r>
      <w:r>
        <w:t xml:space="preserve">irector of </w:t>
      </w:r>
      <w:r w:rsidR="00062DCC">
        <w:t>n</w:t>
      </w:r>
      <w:r>
        <w:t>ursing, has now set up a weekly podcast</w:t>
      </w:r>
      <w:r w:rsidR="00062DCC">
        <w:t>,</w:t>
      </w:r>
      <w:r>
        <w:t xml:space="preserve"> which will probably continue post</w:t>
      </w:r>
      <w:r w:rsidR="00C23A8B">
        <w:t xml:space="preserve"> </w:t>
      </w:r>
      <w:r>
        <w:t xml:space="preserve">Covid but was not actually in place before Covid hit. All the things that we have developed from the CEO and from our </w:t>
      </w:r>
      <w:r w:rsidR="006E7375">
        <w:t>d</w:t>
      </w:r>
      <w:r>
        <w:t xml:space="preserve">irector of </w:t>
      </w:r>
      <w:r w:rsidR="006E7375">
        <w:t>n</w:t>
      </w:r>
      <w:r>
        <w:t xml:space="preserve">ursing and the </w:t>
      </w:r>
      <w:r w:rsidR="006E7375">
        <w:t>m</w:t>
      </w:r>
      <w:r>
        <w:t xml:space="preserve">edical </w:t>
      </w:r>
      <w:r w:rsidR="006E7375">
        <w:t>d</w:t>
      </w:r>
      <w:r>
        <w:t>irectors have been really helpful. Obviously</w:t>
      </w:r>
      <w:r w:rsidR="005901A5">
        <w:t>,</w:t>
      </w:r>
      <w:r>
        <w:t xml:space="preserve"> a lot of processes are going to change now for the better. </w:t>
      </w:r>
    </w:p>
    <w:p w:rsidR="000A6423" w:rsidP="000A6423">
      <w:pPr>
        <w:pStyle w:val="Question"/>
      </w:pPr>
      <w:sdt>
        <w:sdtPr>
          <w:alias w:val="Member"/>
          <w:tag w:val="&lt;Member mnisId='4782' dodsId=''&gt;"/>
          <w:id w:val="344521668"/>
          <w:placeholder>
            <w:docPart w:val="DefaultPlaceholder_-1854013440"/>
          </w:placeholder>
          <w:richText/>
        </w:sdtPr>
        <w:sdtContent>
          <w:r w:rsidRPr="000A6423">
            <w:rPr>
              <w:b/>
            </w:rPr>
            <w:t>Neale Hanvey:</w:t>
          </w:r>
        </w:sdtContent>
      </w:sdt>
      <w:r>
        <w:t xml:space="preserve"> Has funding been an issue in setting these things up or sustaining them </w:t>
      </w:r>
      <w:r w:rsidR="005901A5">
        <w:t>for</w:t>
      </w:r>
      <w:r>
        <w:t xml:space="preserve"> the future? </w:t>
      </w:r>
    </w:p>
    <w:p w:rsidR="000A6423" w:rsidP="000A6423">
      <w:pPr>
        <w:pStyle w:val="Answer"/>
      </w:pPr>
      <w:sdt>
        <w:sdtPr>
          <w:alias w:val="Witness"/>
          <w:id w:val="2112858332"/>
          <w:placeholder>
            <w:docPart w:val="DefaultPlaceholder_-1854013440"/>
          </w:placeholder>
          <w:richText/>
        </w:sdtPr>
        <w:sdtContent>
          <w:r w:rsidRPr="000A6423">
            <w:rPr>
              <w:b/>
              <w:i/>
            </w:rPr>
            <w:t>Bernie Miller:</w:t>
          </w:r>
        </w:sdtContent>
      </w:sdt>
      <w:r>
        <w:t xml:space="preserve"> </w:t>
      </w:r>
      <w:r w:rsidR="005901A5">
        <w:t>F</w:t>
      </w:r>
      <w:r>
        <w:t>unding has not been an issue. If we needed gloves, masks, aprons or whatever, they have always been available for us. We have been able to go down to the stores and pick them up</w:t>
      </w:r>
      <w:r w:rsidR="005901A5">
        <w:t>,</w:t>
      </w:r>
      <w:r>
        <w:t xml:space="preserve"> or put </w:t>
      </w:r>
      <w:r w:rsidR="005901A5">
        <w:t>an</w:t>
      </w:r>
      <w:r>
        <w:t xml:space="preserve"> order in, and it </w:t>
      </w:r>
      <w:r w:rsidR="005901A5">
        <w:t>is</w:t>
      </w:r>
      <w:r>
        <w:t xml:space="preserve"> waiting for us to pick up. Anything that has been needed with regard to things like scrubs for doctors and nursing staff has been put in place. </w:t>
      </w:r>
    </w:p>
    <w:p w:rsidR="000A6423" w:rsidP="000A6423">
      <w:pPr>
        <w:pStyle w:val="Question"/>
      </w:pPr>
      <w:sdt>
        <w:sdtPr>
          <w:alias w:val="Member"/>
          <w:tag w:val="&lt;Member mnisId='4782' dodsId=''&gt;"/>
          <w:id w:val="-1416784277"/>
          <w:placeholder>
            <w:docPart w:val="DefaultPlaceholder_-1854013440"/>
          </w:placeholder>
          <w:richText/>
        </w:sdtPr>
        <w:sdtContent>
          <w:r w:rsidRPr="000A6423">
            <w:rPr>
              <w:b/>
            </w:rPr>
            <w:t>Neale Hanvey:</w:t>
          </w:r>
        </w:sdtContent>
      </w:sdt>
      <w:r>
        <w:t xml:space="preserve"> Clearly</w:t>
      </w:r>
      <w:r w:rsidR="00BD5EED">
        <w:t>,</w:t>
      </w:r>
      <w:r>
        <w:t xml:space="preserve"> the focus of the whole hospital team has been on Covid during the pandemic, and many other specialties have either been working </w:t>
      </w:r>
      <w:r w:rsidR="00BD5EED">
        <w:t xml:space="preserve">on </w:t>
      </w:r>
      <w:r>
        <w:t>reduced number</w:t>
      </w:r>
      <w:r w:rsidR="00BD5EED">
        <w:t>s</w:t>
      </w:r>
      <w:r>
        <w:t xml:space="preserve"> or have not been offering treatment. What is the feeling on the ground as we move back to the more departmental pressures?</w:t>
      </w:r>
    </w:p>
    <w:p w:rsidR="000A6423" w:rsidP="000A6423">
      <w:pPr>
        <w:pStyle w:val="Answer"/>
      </w:pPr>
      <w:sdt>
        <w:sdtPr>
          <w:alias w:val="Witness"/>
          <w:id w:val="352765195"/>
          <w:placeholder>
            <w:docPart w:val="DefaultPlaceholder_-1854013440"/>
          </w:placeholder>
          <w:richText/>
        </w:sdtPr>
        <w:sdtContent>
          <w:r w:rsidRPr="000A6423">
            <w:rPr>
              <w:b/>
              <w:i/>
            </w:rPr>
            <w:t>Bernie Miller:</w:t>
          </w:r>
        </w:sdtContent>
      </w:sdt>
      <w:r w:rsidR="00036A11">
        <w:t xml:space="preserve"> In the </w:t>
      </w:r>
      <w:r>
        <w:t xml:space="preserve">discharge lounge, </w:t>
      </w:r>
      <w:r w:rsidR="00036A11">
        <w:t xml:space="preserve">given </w:t>
      </w:r>
      <w:r>
        <w:t>the fact that the fracture clinic has moved back to us</w:t>
      </w:r>
      <w:r w:rsidR="00036A11">
        <w:t>, w</w:t>
      </w:r>
      <w:r>
        <w:t xml:space="preserve">ith social distancing we now have half the amount of space we had, which we share with the fracture clinic. However, within our team, we have developed a waiting list. We try </w:t>
      </w:r>
      <w:r w:rsidR="00B61DF6">
        <w:t>to</w:t>
      </w:r>
      <w:r>
        <w:t xml:space="preserve"> prioritise any patients that need to come down. If I identify that there is a patient in A&amp;E </w:t>
      </w:r>
      <w:r w:rsidR="00B61DF6">
        <w:t>who</w:t>
      </w:r>
      <w:r>
        <w:t xml:space="preserve"> needs a medical bed, and somebody is handed over to us from a medical ward, I can look at prioritising t</w:t>
      </w:r>
      <w:r w:rsidR="003F11D7">
        <w:t>hem</w:t>
      </w:r>
      <w:r>
        <w:t xml:space="preserve">. It is looking at that and putting patients at the heart of everything we </w:t>
      </w:r>
      <w:r w:rsidR="003F11D7">
        <w:t>do</w:t>
      </w:r>
      <w:r>
        <w:t>, while making sure that safety is of paramount importance.</w:t>
      </w:r>
    </w:p>
    <w:p w:rsidR="000A6423" w:rsidP="000A6423">
      <w:pPr>
        <w:pStyle w:val="Question"/>
      </w:pPr>
      <w:sdt>
        <w:sdtPr>
          <w:alias w:val="Member"/>
          <w:tag w:val="&lt;Member mnisId='4782' dodsId=''&gt;"/>
          <w:id w:val="59836894"/>
          <w:placeholder>
            <w:docPart w:val="DefaultPlaceholder_-1854013440"/>
          </w:placeholder>
          <w:richText/>
        </w:sdtPr>
        <w:sdtContent>
          <w:r w:rsidRPr="000A6423">
            <w:rPr>
              <w:b/>
            </w:rPr>
            <w:t>Neale Hanvey:</w:t>
          </w:r>
        </w:sdtContent>
      </w:sdt>
      <w:r>
        <w:t xml:space="preserve"> </w:t>
      </w:r>
      <w:r w:rsidR="000223B0">
        <w:t>I have o</w:t>
      </w:r>
      <w:r>
        <w:t>ne last question, Bernie</w:t>
      </w:r>
      <w:r w:rsidR="000223B0">
        <w:t>. It</w:t>
      </w:r>
      <w:r>
        <w:t xml:space="preserve"> relat</w:t>
      </w:r>
      <w:r w:rsidR="000223B0">
        <w:t>es</w:t>
      </w:r>
      <w:r>
        <w:t xml:space="preserve"> to some of the challenges that were experienced around the discharge of patients to care homes at the beginning of the pandemic. How did you and your team feel about that process?</w:t>
      </w:r>
    </w:p>
    <w:p w:rsidR="001A07F2" w:rsidP="000A47BA">
      <w:pPr>
        <w:pStyle w:val="Answer"/>
      </w:pPr>
      <w:sdt>
        <w:sdtPr>
          <w:alias w:val="Witness"/>
          <w:id w:val="993378037"/>
          <w:placeholder>
            <w:docPart w:val="DefaultPlaceholder_-1854013440"/>
          </w:placeholder>
          <w:richText/>
        </w:sdtPr>
        <w:sdtContent>
          <w:r w:rsidRPr="000A6423" w:rsidR="000A6423">
            <w:rPr>
              <w:b/>
              <w:i/>
            </w:rPr>
            <w:t>Bernie Miller:</w:t>
          </w:r>
        </w:sdtContent>
      </w:sdt>
      <w:r w:rsidR="000A6423">
        <w:t xml:space="preserve"> </w:t>
      </w:r>
      <w:r w:rsidR="003A40D9">
        <w:t xml:space="preserve">In the </w:t>
      </w:r>
      <w:r>
        <w:t>discharge lounge we also have the hospital at home team, which I managed for a few weeks at the beginning of the year and right at the beginning of Covid as well. Those were patients who were going home. We could check on our</w:t>
      </w:r>
      <w:r w:rsidR="00875F9B">
        <w:t xml:space="preserve"> </w:t>
      </w:r>
      <w:r>
        <w:t xml:space="preserve">system that the patients had had their swabs done. </w:t>
      </w:r>
      <w:r w:rsidR="005C21AF">
        <w:t>I</w:t>
      </w:r>
      <w:r>
        <w:t xml:space="preserve">t was the same </w:t>
      </w:r>
      <w:r w:rsidR="005C21AF">
        <w:t>for</w:t>
      </w:r>
      <w:r>
        <w:t xml:space="preserve"> anybody being transferred to a nursing home. We were able to check as part of our handover process, to make sure that all the processes were in place and that the patients had had the swabs done and had the results back before they were transferred out of the </w:t>
      </w:r>
      <w:r w:rsidR="00372735">
        <w:t>t</w:t>
      </w:r>
      <w:r>
        <w:t>rust. As far as I am aware, there were</w:t>
      </w:r>
      <w:r w:rsidR="00372735">
        <w:t>n’t</w:t>
      </w:r>
      <w:r>
        <w:t xml:space="preserve"> any issues. All the processes were put in place to make sure that the patient was safe. </w:t>
      </w:r>
    </w:p>
    <w:p w:rsidR="00535F31" w:rsidP="00087EF5">
      <w:pPr>
        <w:pStyle w:val="Question"/>
        <w:numPr>
          <w:ilvl w:val="0"/>
          <w:numId w:val="0"/>
        </w:numPr>
        <w:ind w:left="794"/>
      </w:pPr>
      <w:sdt>
        <w:sdtPr>
          <w:alias w:val="Member"/>
          <w:tag w:val="&lt;Member mnisId='1572' dodsId='35446'&gt;"/>
          <w:id w:val="2145841199"/>
          <w:placeholder>
            <w:docPart w:val="DefaultPlaceholder_-1854013440"/>
          </w:placeholder>
          <w:richText/>
        </w:sdtPr>
        <w:sdtContent>
          <w:r w:rsidRPr="001A07F2" w:rsidR="001A07F2">
            <w:rPr>
              <w:b/>
            </w:rPr>
            <w:t>Chair:</w:t>
          </w:r>
        </w:sdtContent>
      </w:sdt>
      <w:r w:rsidR="001A07F2">
        <w:t xml:space="preserve"> </w:t>
      </w:r>
      <w:r w:rsidR="000A47BA">
        <w:t xml:space="preserve">Thank you very much indeed, Bernie. </w:t>
      </w:r>
      <w:r w:rsidR="001A07F2">
        <w:t>We often hear on this Committee from hospitals where things are going wrong, so it is very good to hear about a hospital where things are not going wrong and</w:t>
      </w:r>
      <w:r w:rsidR="00092983">
        <w:t xml:space="preserve"> where it</w:t>
      </w:r>
      <w:r w:rsidR="001A07F2">
        <w:t xml:space="preserve"> is obviously very well run. Thank you very much to you and all your team in the hospital, Bernie, for the extraordinary hard work during this pandemic year, which is enormously appreciated by everyone on the Committee and all MPs.</w:t>
      </w:r>
    </w:p>
    <w:p w:rsidR="00087EF5" w:rsidP="001A07F2">
      <w:pPr>
        <w:pStyle w:val="QuestionCont"/>
      </w:pPr>
      <w:r>
        <w:t xml:space="preserve">We </w:t>
      </w:r>
      <w:r w:rsidR="001A07F2">
        <w:t>now move to Jo Da Silva, who is a home</w:t>
      </w:r>
      <w:r>
        <w:t xml:space="preserve"> </w:t>
      </w:r>
      <w:r w:rsidR="001A07F2">
        <w:t>care worker in Dorset</w:t>
      </w:r>
      <w:r>
        <w:t>,</w:t>
      </w:r>
      <w:r w:rsidR="001A07F2">
        <w:t xml:space="preserve"> and also a carer herself. </w:t>
      </w:r>
      <w:r>
        <w:t xml:space="preserve"> We are really grateful to you for joining us, Jo. Paul Bristow </w:t>
      </w:r>
      <w:r>
        <w:t>will</w:t>
      </w:r>
      <w:r>
        <w:t xml:space="preserve"> ask you some questions. </w:t>
      </w:r>
    </w:p>
    <w:p w:rsidR="001A07F2" w:rsidP="00087EF5">
      <w:pPr>
        <w:pStyle w:val="Question"/>
      </w:pPr>
      <w:sdt>
        <w:sdtPr>
          <w:alias w:val="Member"/>
          <w:tag w:val="&lt;Member mnisId='4792' dodsId=''&gt;"/>
          <w:id w:val="-1919634317"/>
          <w:placeholder>
            <w:docPart w:val="DefaultPlaceholder_-1854013440"/>
          </w:placeholder>
          <w:richText/>
        </w:sdtPr>
        <w:sdtContent>
          <w:r w:rsidRPr="00087EF5" w:rsidR="00087EF5">
            <w:rPr>
              <w:b/>
            </w:rPr>
            <w:t>Paul Bristow:</w:t>
          </w:r>
        </w:sdtContent>
      </w:sdt>
      <w:r w:rsidR="00087EF5">
        <w:t xml:space="preserve"> </w:t>
      </w:r>
      <w:r w:rsidR="00092983">
        <w:t>V</w:t>
      </w:r>
      <w:r w:rsidR="00087EF5">
        <w:t>ery sadly</w:t>
      </w:r>
      <w:r w:rsidR="00092983">
        <w:t>,</w:t>
      </w:r>
      <w:r w:rsidR="00087EF5">
        <w:t xml:space="preserve"> my father died during lockdown, but his final few months were made so much easier by the care and the love he received from domiciliary care workers during that difficult time</w:t>
      </w:r>
      <w:r w:rsidR="00092983">
        <w:t xml:space="preserve">, so </w:t>
      </w:r>
      <w:r w:rsidR="00087EF5">
        <w:t>I want to thank you</w:t>
      </w:r>
      <w:r w:rsidR="00092983">
        <w:t>, Jo,</w:t>
      </w:r>
      <w:r w:rsidR="00087EF5">
        <w:t xml:space="preserve"> and everyone else who works in that field.</w:t>
      </w:r>
    </w:p>
    <w:p w:rsidR="00087EF5" w:rsidP="00087EF5">
      <w:pPr>
        <w:pStyle w:val="QuestionCont"/>
      </w:pPr>
      <w:r>
        <w:t>How do you feel that your job changed during lockdown?</w:t>
      </w:r>
    </w:p>
    <w:p w:rsidR="00932F19" w:rsidP="00087EF5">
      <w:pPr>
        <w:pStyle w:val="Answer"/>
      </w:pPr>
      <w:sdt>
        <w:sdtPr>
          <w:alias w:val="Witness"/>
          <w:id w:val="811374752"/>
          <w:placeholder>
            <w:docPart w:val="DefaultPlaceholder_-1854013440"/>
          </w:placeholder>
          <w:richText/>
        </w:sdtPr>
        <w:sdtContent>
          <w:r w:rsidRPr="00087EF5" w:rsidR="00087EF5">
            <w:rPr>
              <w:b/>
              <w:i/>
            </w:rPr>
            <w:t>Jo Da Silva:</w:t>
          </w:r>
        </w:sdtContent>
      </w:sdt>
      <w:r w:rsidR="00087EF5">
        <w:t xml:space="preserve"> I am sorry; I am a little bit teary.</w:t>
      </w:r>
    </w:p>
    <w:p w:rsidR="00087EF5" w:rsidP="00087EF5">
      <w:pPr>
        <w:pStyle w:val="Answer"/>
      </w:pPr>
      <w:r>
        <w:t xml:space="preserve">It changed dramatically in several ways. We have seen a massive increase in extra visits being put in place for our service users, for various reasons. There are health issues, </w:t>
      </w:r>
      <w:r w:rsidR="007A6CBA">
        <w:t xml:space="preserve">and </w:t>
      </w:r>
      <w:r>
        <w:t xml:space="preserve">extra duties </w:t>
      </w:r>
      <w:r w:rsidR="00834D1D">
        <w:t>that we needed to take up due to family</w:t>
      </w:r>
      <w:r>
        <w:t xml:space="preserve"> members being shielded. We have quite a variety of service users. Some are independent and some of them rely immensely on care staff. It changed in many ways.</w:t>
      </w:r>
    </w:p>
    <w:p w:rsidR="00087EF5" w:rsidP="00087EF5">
      <w:pPr>
        <w:pStyle w:val="Answer"/>
      </w:pPr>
      <w:r>
        <w:t xml:space="preserve">For me personally, I witnessed a lot of our service users being very </w:t>
      </w:r>
      <w:r w:rsidR="007A6CBA">
        <w:t>f</w:t>
      </w:r>
      <w:r>
        <w:t>earful, especially at the beginning when Covid came in. They were worried that we, ourselves, would not be able to work</w:t>
      </w:r>
      <w:r w:rsidR="006058AB">
        <w:t xml:space="preserve">, </w:t>
      </w:r>
      <w:r>
        <w:t xml:space="preserve">so where were they going to get care? There was a lot of reassurance needed, and it still is needed on a regular basis. </w:t>
      </w:r>
    </w:p>
    <w:p w:rsidR="00087EF5" w:rsidP="00087EF5">
      <w:pPr>
        <w:pStyle w:val="Question"/>
      </w:pPr>
      <w:sdt>
        <w:sdtPr>
          <w:alias w:val="Member"/>
          <w:tag w:val="&lt;Member mnisId='4792' dodsId=''&gt;"/>
          <w:id w:val="-1846706699"/>
          <w:placeholder>
            <w:docPart w:val="DefaultPlaceholder_-1854013440"/>
          </w:placeholder>
          <w:richText/>
        </w:sdtPr>
        <w:sdtContent>
          <w:r w:rsidRPr="00087EF5">
            <w:rPr>
              <w:b/>
            </w:rPr>
            <w:t>Paul Bristow:</w:t>
          </w:r>
        </w:sdtContent>
      </w:sdt>
      <w:r>
        <w:t xml:space="preserve"> </w:t>
      </w:r>
      <w:r w:rsidR="006058AB">
        <w:t>D</w:t>
      </w:r>
      <w:r>
        <w:t>id you find that many service users were perhaps fearful of Covid and were reluctant to allow people into their homes to issue them the care that they so desperately needed during lockdown?</w:t>
      </w:r>
    </w:p>
    <w:p w:rsidR="00087EF5" w:rsidP="00087EF5">
      <w:pPr>
        <w:pStyle w:val="Answer"/>
      </w:pPr>
      <w:sdt>
        <w:sdtPr>
          <w:alias w:val="Witness"/>
          <w:id w:val="2023902047"/>
          <w:placeholder>
            <w:docPart w:val="DefaultPlaceholder_-1854013440"/>
          </w:placeholder>
          <w:richText/>
        </w:sdtPr>
        <w:sdtContent>
          <w:r w:rsidRPr="00087EF5">
            <w:rPr>
              <w:b/>
              <w:i/>
            </w:rPr>
            <w:t>Jo Da Silva:</w:t>
          </w:r>
        </w:sdtContent>
      </w:sdt>
      <w:r>
        <w:t xml:space="preserve"> Yes, absolutely. That was very apparent. In the beginning, they were also worried that we were not going to go in. There was quite a mixed feeling. We certainly saw an increase in anxiety and health deterioration with regard to Covid hitting. </w:t>
      </w:r>
    </w:p>
    <w:p w:rsidR="00087EF5" w:rsidP="00087EF5">
      <w:pPr>
        <w:pStyle w:val="Question"/>
      </w:pPr>
      <w:sdt>
        <w:sdtPr>
          <w:alias w:val="Member"/>
          <w:tag w:val="&lt;Member mnisId='4792' dodsId=''&gt;"/>
          <w:id w:val="-1444531308"/>
          <w:placeholder>
            <w:docPart w:val="DefaultPlaceholder_-1854013440"/>
          </w:placeholder>
          <w:richText/>
        </w:sdtPr>
        <w:sdtContent>
          <w:r w:rsidRPr="00087EF5">
            <w:rPr>
              <w:b/>
            </w:rPr>
            <w:t>Paul Bristow:</w:t>
          </w:r>
        </w:sdtContent>
      </w:sdt>
      <w:r>
        <w:t xml:space="preserve"> Jane Townson from the Homecare Association said to us in </w:t>
      </w:r>
      <w:r w:rsidR="00E94E2A">
        <w:t>a</w:t>
      </w:r>
      <w:r>
        <w:t xml:space="preserve"> previous session that she felt morale among domiciliary care workers had improved during the Covid pandemic because of the focus that w</w:t>
      </w:r>
      <w:r w:rsidR="00E94E2A">
        <w:t>as</w:t>
      </w:r>
      <w:r>
        <w:t xml:space="preserve"> given to the sector. Is that your experience as well?</w:t>
      </w:r>
    </w:p>
    <w:p w:rsidR="00087EF5" w:rsidP="00087EF5">
      <w:pPr>
        <w:pStyle w:val="Answer"/>
      </w:pPr>
      <w:sdt>
        <w:sdtPr>
          <w:alias w:val="Witness"/>
          <w:id w:val="1505160709"/>
          <w:placeholder>
            <w:docPart w:val="DefaultPlaceholder_-1854013440"/>
          </w:placeholder>
          <w:richText/>
        </w:sdtPr>
        <w:sdtContent>
          <w:r w:rsidRPr="00087EF5">
            <w:rPr>
              <w:b/>
              <w:i/>
            </w:rPr>
            <w:t>Jo Da Silva:</w:t>
          </w:r>
        </w:sdtContent>
      </w:sdt>
      <w:r>
        <w:t xml:space="preserve"> Yes, absolutely. I think it definitely did</w:t>
      </w:r>
      <w:r w:rsidR="003B348D">
        <w:t>. T</w:t>
      </w:r>
      <w:r>
        <w:t xml:space="preserve">here was a morale boost. Covid </w:t>
      </w:r>
      <w:r w:rsidR="00453343">
        <w:t>brought</w:t>
      </w:r>
      <w:r>
        <w:t xml:space="preserve"> a lot of people together. There </w:t>
      </w:r>
      <w:r w:rsidR="00453343">
        <w:t>we</w:t>
      </w:r>
      <w:r>
        <w:t xml:space="preserve">re positives and negatives. We supported each other. At the end of the day, in our line of work, we have a duty of care. It is our job and that is what we need to do, and should do. </w:t>
      </w:r>
    </w:p>
    <w:p w:rsidR="00087EF5" w:rsidP="00087EF5">
      <w:pPr>
        <w:pStyle w:val="Question"/>
      </w:pPr>
      <w:sdt>
        <w:sdtPr>
          <w:alias w:val="Member"/>
          <w:tag w:val="&lt;Member mnisId='4792' dodsId=''&gt;"/>
          <w:id w:val="-1387412258"/>
          <w:placeholder>
            <w:docPart w:val="DefaultPlaceholder_-1854013440"/>
          </w:placeholder>
          <w:richText/>
        </w:sdtPr>
        <w:sdtContent>
          <w:r w:rsidRPr="00087EF5">
            <w:rPr>
              <w:b/>
            </w:rPr>
            <w:t>Paul Bristow:</w:t>
          </w:r>
        </w:sdtContent>
      </w:sdt>
      <w:r>
        <w:t xml:space="preserve"> Do you feel that the public have a greater appreciation of what you do as a result of the Covid pandemic?</w:t>
      </w:r>
    </w:p>
    <w:p w:rsidR="008B0056" w:rsidP="00087EF5">
      <w:pPr>
        <w:pStyle w:val="Answer"/>
      </w:pPr>
      <w:sdt>
        <w:sdtPr>
          <w:alias w:val="Witness"/>
          <w:id w:val="550050254"/>
          <w:placeholder>
            <w:docPart w:val="DefaultPlaceholder_-1854013440"/>
          </w:placeholder>
          <w:richText/>
        </w:sdtPr>
        <w:sdtContent>
          <w:r w:rsidRPr="00087EF5" w:rsidR="00087EF5">
            <w:rPr>
              <w:b/>
              <w:i/>
            </w:rPr>
            <w:t>Jo Da Silva:</w:t>
          </w:r>
        </w:sdtContent>
      </w:sdt>
      <w:r w:rsidR="00087EF5">
        <w:t xml:space="preserve"> Yes, for sure. It has certainly opened their eyes to what we actually do as care workers. It is not just personal care. A lot of our service users relied on us to take the role of some of their family members. We have been doing extra shopping and medication</w:t>
      </w:r>
      <w:r w:rsidR="00187673">
        <w:t xml:space="preserve"> duties</w:t>
      </w:r>
      <w:r w:rsidR="00087EF5">
        <w:t>. I think overall the</w:t>
      </w:r>
      <w:r>
        <w:t>re has been a good</w:t>
      </w:r>
      <w:r w:rsidR="00087EF5">
        <w:t xml:space="preserve"> experience from the general public</w:t>
      </w:r>
      <w:r w:rsidR="00187673">
        <w:t>.</w:t>
      </w:r>
      <w:r w:rsidR="00087EF5">
        <w:t xml:space="preserve"> We had really good care from Agincare as a whole throughout, and that continues.</w:t>
      </w:r>
      <w:r>
        <w:t xml:space="preserve"> Yes; definitely. </w:t>
      </w:r>
    </w:p>
    <w:p w:rsidR="008B0056" w:rsidP="008B0056">
      <w:pPr>
        <w:pStyle w:val="Question"/>
      </w:pPr>
      <w:sdt>
        <w:sdtPr>
          <w:alias w:val="Member"/>
          <w:tag w:val="&lt;Member mnisId='4792' dodsId=''&gt;"/>
          <w:id w:val="1290247070"/>
          <w:placeholder>
            <w:docPart w:val="DefaultPlaceholder_-1854013440"/>
          </w:placeholder>
          <w:richText/>
        </w:sdtPr>
        <w:sdtContent>
          <w:r w:rsidRPr="008B0056">
            <w:rPr>
              <w:b/>
            </w:rPr>
            <w:t>Paul Bristow:</w:t>
          </w:r>
        </w:sdtContent>
      </w:sdt>
      <w:r>
        <w:t xml:space="preserve"> </w:t>
      </w:r>
      <w:r w:rsidR="00187673">
        <w:t>Would you</w:t>
      </w:r>
      <w:r>
        <w:t xml:space="preserve"> talk to us a little bit about how your employer has helped you during this difficult time</w:t>
      </w:r>
      <w:r w:rsidR="00187673">
        <w:t>?</w:t>
      </w:r>
    </w:p>
    <w:p w:rsidR="008B0056" w:rsidP="008B0056">
      <w:pPr>
        <w:pStyle w:val="Answer"/>
      </w:pPr>
      <w:sdt>
        <w:sdtPr>
          <w:alias w:val="Witness"/>
          <w:id w:val="1643467292"/>
          <w:placeholder>
            <w:docPart w:val="DefaultPlaceholder_-1854013440"/>
          </w:placeholder>
          <w:richText/>
        </w:sdtPr>
        <w:sdtContent>
          <w:r w:rsidRPr="008B0056">
            <w:rPr>
              <w:b/>
              <w:i/>
            </w:rPr>
            <w:t>Jo Da Silva:</w:t>
          </w:r>
        </w:sdtContent>
      </w:sdt>
      <w:r>
        <w:t xml:space="preserve"> We have been very lucky. Obviously</w:t>
      </w:r>
      <w:r w:rsidR="00E72C98">
        <w:t>,</w:t>
      </w:r>
      <w:r>
        <w:t xml:space="preserve"> with Covid</w:t>
      </w:r>
      <w:r w:rsidR="00BC6B62">
        <w:t>,</w:t>
      </w:r>
      <w:r>
        <w:t xml:space="preserve"> things have had to change. We have received a consistent amount of emails and video links. We have received links with regard to our mental health and links with support</w:t>
      </w:r>
      <w:r w:rsidR="00BC6B62">
        <w:t>—</w:t>
      </w:r>
      <w:r>
        <w:t>that sort of thing. We have had phone calls. Care workers have come together</w:t>
      </w:r>
      <w:r w:rsidR="00E72C98">
        <w:t>; w</w:t>
      </w:r>
      <w:r>
        <w:t xml:space="preserve">e are like a little family. We have had little groups, where we have been able to offload. </w:t>
      </w:r>
    </w:p>
    <w:p w:rsidR="008B0056" w:rsidP="008B0056">
      <w:pPr>
        <w:pStyle w:val="Question"/>
      </w:pPr>
      <w:sdt>
        <w:sdtPr>
          <w:alias w:val="Member"/>
          <w:tag w:val="&lt;Member mnisId='4792' dodsId=''&gt;"/>
          <w:id w:val="331035520"/>
          <w:placeholder>
            <w:docPart w:val="DefaultPlaceholder_-1854013440"/>
          </w:placeholder>
          <w:richText/>
        </w:sdtPr>
        <w:sdtContent>
          <w:r w:rsidRPr="008B0056">
            <w:rPr>
              <w:b/>
            </w:rPr>
            <w:t>Paul Bristow:</w:t>
          </w:r>
        </w:sdtContent>
      </w:sdt>
      <w:r>
        <w:t xml:space="preserve"> Domiciliary home care is a bit of a focus for me</w:t>
      </w:r>
      <w:r w:rsidR="00C0064B">
        <w:t>,</w:t>
      </w:r>
      <w:r>
        <w:t xml:space="preserve"> because of my recent experiences more than anything else</w:t>
      </w:r>
      <w:r w:rsidR="00C0064B">
        <w:t>. H</w:t>
      </w:r>
      <w:r>
        <w:t>ow would you feel that you can get better outcomes for your service users? Do you think the system where providers are paid on episodes of care really allow</w:t>
      </w:r>
      <w:r w:rsidR="00C0064B">
        <w:t>s</w:t>
      </w:r>
      <w:r>
        <w:t xml:space="preserve"> you to do what you would like to do for your service users, or do you think a focus on outcomes would be better?</w:t>
      </w:r>
    </w:p>
    <w:p w:rsidR="008B0056" w:rsidP="008B0056">
      <w:pPr>
        <w:pStyle w:val="Answer"/>
      </w:pPr>
      <w:sdt>
        <w:sdtPr>
          <w:alias w:val="Witness"/>
          <w:id w:val="409740046"/>
          <w:placeholder>
            <w:docPart w:val="DefaultPlaceholder_-1854013440"/>
          </w:placeholder>
          <w:richText/>
        </w:sdtPr>
        <w:sdtContent>
          <w:r w:rsidRPr="008B0056">
            <w:rPr>
              <w:b/>
              <w:i/>
            </w:rPr>
            <w:t>Jo Da Silva:</w:t>
          </w:r>
        </w:sdtContent>
      </w:sdt>
      <w:r>
        <w:t xml:space="preserve"> Yes, definitely. Sorry, I have lost track of the question. </w:t>
      </w:r>
    </w:p>
    <w:p w:rsidR="008B0056" w:rsidP="008B0056">
      <w:pPr>
        <w:pStyle w:val="Question"/>
      </w:pPr>
      <w:sdt>
        <w:sdtPr>
          <w:alias w:val="Member"/>
          <w:tag w:val="&lt;Member mnisId='4792' dodsId=''&gt;"/>
          <w:id w:val="990828503"/>
          <w:placeholder>
            <w:docPart w:val="DefaultPlaceholder_-1854013440"/>
          </w:placeholder>
          <w:richText/>
        </w:sdtPr>
        <w:sdtContent>
          <w:r w:rsidRPr="008B0056">
            <w:rPr>
              <w:b/>
            </w:rPr>
            <w:t>Paul Bristow:</w:t>
          </w:r>
        </w:sdtContent>
      </w:sdt>
      <w:r>
        <w:t xml:space="preserve"> At the moment</w:t>
      </w:r>
      <w:r w:rsidR="00C0064B">
        <w:t>,</w:t>
      </w:r>
      <w:r>
        <w:t xml:space="preserve"> your service providers are recompensed on episodic care</w:t>
      </w:r>
      <w:r w:rsidR="00BC6B62">
        <w:t>—</w:t>
      </w:r>
      <w:r>
        <w:t>every 15 minutes or every period of care. That is how people are reimbursed. Do you feel it would be better if they were reimbursed on outcomes</w:t>
      </w:r>
      <w:r w:rsidR="00BC6B62">
        <w:t>?</w:t>
      </w:r>
      <w:r>
        <w:t xml:space="preserve"> </w:t>
      </w:r>
      <w:r w:rsidR="00BC6B62">
        <w:t>F</w:t>
      </w:r>
      <w:r>
        <w:t xml:space="preserve">or example, </w:t>
      </w:r>
      <w:r w:rsidR="00BC6B62">
        <w:t>would</w:t>
      </w:r>
      <w:r>
        <w:t xml:space="preserve"> th</w:t>
      </w:r>
      <w:r w:rsidR="00C0064B">
        <w:t>e</w:t>
      </w:r>
      <w:r>
        <w:t xml:space="preserve"> service user have a better outcome if they were able to make their own cup of tea or go out and see friends, and you were able to help them </w:t>
      </w:r>
      <w:r w:rsidR="00BC6B62">
        <w:t xml:space="preserve">to </w:t>
      </w:r>
      <w:r>
        <w:t>do that sort of stuff</w:t>
      </w:r>
      <w:r w:rsidR="00BC6B62">
        <w:t>?</w:t>
      </w:r>
      <w:r>
        <w:t xml:space="preserve"> Would that be a better situation?</w:t>
      </w:r>
    </w:p>
    <w:p w:rsidR="008B0056" w:rsidP="008B0056">
      <w:pPr>
        <w:pStyle w:val="Answer"/>
      </w:pPr>
      <w:sdt>
        <w:sdtPr>
          <w:alias w:val="Witness"/>
          <w:id w:val="58297645"/>
          <w:placeholder>
            <w:docPart w:val="DefaultPlaceholder_-1854013440"/>
          </w:placeholder>
          <w:richText/>
        </w:sdtPr>
        <w:sdtContent>
          <w:r w:rsidRPr="008B0056">
            <w:rPr>
              <w:b/>
              <w:i/>
            </w:rPr>
            <w:t>Jo Da Silva:</w:t>
          </w:r>
        </w:sdtContent>
      </w:sdt>
      <w:r>
        <w:t xml:space="preserve"> I think so, yes. I truly believe that. </w:t>
      </w:r>
      <w:r w:rsidR="004F2D19">
        <w:t>S</w:t>
      </w:r>
      <w:r>
        <w:t>ervice users are allocated a certain amount of time because that is what is paid fo</w:t>
      </w:r>
      <w:r w:rsidR="004F2D19">
        <w:t>r, but we find</w:t>
      </w:r>
      <w:r>
        <w:t xml:space="preserve"> ourselves staying for much longer periods of time than is a</w:t>
      </w:r>
      <w:r w:rsidR="004F2D19">
        <w:t>llocated</w:t>
      </w:r>
      <w:r>
        <w:t>, and especially more so during th</w:t>
      </w:r>
      <w:r w:rsidR="00290BE6">
        <w:t>e</w:t>
      </w:r>
      <w:r>
        <w:t xml:space="preserve"> Covid period. It was there before</w:t>
      </w:r>
      <w:r w:rsidR="004A71A6">
        <w:t>,</w:t>
      </w:r>
      <w:r>
        <w:t xml:space="preserve"> but it has certainly increased during the Covid period. Like I said, we have obviously taken on extra duties as well. </w:t>
      </w:r>
    </w:p>
    <w:p w:rsidR="008B0056" w:rsidP="008B0056">
      <w:pPr>
        <w:pStyle w:val="Question"/>
        <w:numPr>
          <w:ilvl w:val="0"/>
          <w:numId w:val="0"/>
        </w:numPr>
        <w:ind w:left="794"/>
      </w:pPr>
      <w:sdt>
        <w:sdtPr>
          <w:alias w:val="Member"/>
          <w:tag w:val="&lt;Member mnisId='4792' dodsId=''&gt;"/>
          <w:id w:val="1200359989"/>
          <w:placeholder>
            <w:docPart w:val="DefaultPlaceholder_-1854013440"/>
          </w:placeholder>
          <w:richText/>
        </w:sdtPr>
        <w:sdtContent>
          <w:r w:rsidRPr="008B0056">
            <w:rPr>
              <w:b/>
            </w:rPr>
            <w:t>Paul Bristow:</w:t>
          </w:r>
        </w:sdtContent>
      </w:sdt>
      <w:r>
        <w:t xml:space="preserve"> Thank you very much, Jo. That was very powerful.</w:t>
      </w:r>
    </w:p>
    <w:p w:rsidR="008B0056" w:rsidP="008B0056">
      <w:pPr>
        <w:pStyle w:val="Question"/>
      </w:pPr>
      <w:sdt>
        <w:sdtPr>
          <w:alias w:val="Member"/>
          <w:tag w:val="&lt;Member mnisId='1588' dodsId='36036'&gt;"/>
          <w:id w:val="-1652207008"/>
          <w:placeholder>
            <w:docPart w:val="DefaultPlaceholder_-1854013440"/>
          </w:placeholder>
          <w:richText/>
        </w:sdtPr>
        <w:sdtContent>
          <w:r w:rsidRPr="008B0056">
            <w:rPr>
              <w:b/>
            </w:rPr>
            <w:t>Barbara Keeley:</w:t>
          </w:r>
        </w:sdtContent>
      </w:sdt>
      <w:r>
        <w:t xml:space="preserve"> I want to talk about the additional duties that you have just been talking about</w:t>
      </w:r>
      <w:r w:rsidR="004A71A6">
        <w:t>, Jo</w:t>
      </w:r>
      <w:r>
        <w:t>. I know that district nurses and GPs were not visiting and not able to take on those tasks. What impact do you think those additional duties have, and how should they be handled going forward? Should we look at the home care role and say</w:t>
      </w:r>
      <w:r w:rsidR="008A2D25">
        <w:t xml:space="preserve"> that</w:t>
      </w:r>
      <w:r>
        <w:t xml:space="preserve"> it can be expanded</w:t>
      </w:r>
      <w:r w:rsidR="008A2D25">
        <w:t>,</w:t>
      </w:r>
      <w:r>
        <w:t xml:space="preserve"> because people cope</w:t>
      </w:r>
      <w:r w:rsidR="008A2D25">
        <w:t>d</w:t>
      </w:r>
      <w:r>
        <w:t xml:space="preserve"> with it?</w:t>
      </w:r>
    </w:p>
    <w:p w:rsidR="001038AA" w:rsidP="008B0056">
      <w:pPr>
        <w:pStyle w:val="Answer"/>
      </w:pPr>
      <w:sdt>
        <w:sdtPr>
          <w:alias w:val="Witness"/>
          <w:id w:val="-197162603"/>
          <w:placeholder>
            <w:docPart w:val="DefaultPlaceholder_-1854013440"/>
          </w:placeholder>
          <w:richText/>
        </w:sdtPr>
        <w:sdtContent>
          <w:r w:rsidRPr="008B0056" w:rsidR="008B0056">
            <w:rPr>
              <w:b/>
              <w:i/>
            </w:rPr>
            <w:t>Jo Da Silva:</w:t>
          </w:r>
        </w:sdtContent>
      </w:sdt>
      <w:r w:rsidR="008B0056">
        <w:t xml:space="preserve"> Yes, I think so. It show</w:t>
      </w:r>
      <w:r w:rsidR="008A2D25">
        <w:t>ed</w:t>
      </w:r>
      <w:r w:rsidR="008B0056">
        <w:t xml:space="preserve"> that we have taken on</w:t>
      </w:r>
      <w:r w:rsidR="004171E1">
        <w:t xml:space="preserve"> </w:t>
      </w:r>
      <w:r w:rsidR="008B0056">
        <w:t>additional duties</w:t>
      </w:r>
      <w:r w:rsidR="004171E1">
        <w:t>, as I said previously,</w:t>
      </w:r>
      <w:r w:rsidR="008B0056">
        <w:t xml:space="preserve"> and we have been able to manage them as an agency; we really have. We have taken on many extra duties.</w:t>
      </w:r>
      <w:r>
        <w:t xml:space="preserve"> </w:t>
      </w:r>
      <w:r w:rsidR="008B0056">
        <w:t>We are all well aware that it was difficult to get in contact with GPs and district nurses. We were asked at certain times to do certain task</w:t>
      </w:r>
      <w:r>
        <w:t>s</w:t>
      </w:r>
      <w:r w:rsidR="008B0056">
        <w:t xml:space="preserve"> that required a district nurse.</w:t>
      </w:r>
    </w:p>
    <w:p w:rsidR="00C060F7" w:rsidP="008B0056">
      <w:pPr>
        <w:pStyle w:val="Answer"/>
      </w:pPr>
      <w:r>
        <w:t xml:space="preserve">It was across the board, even down to the extra shopping duties. </w:t>
      </w:r>
      <w:r w:rsidR="00722949">
        <w:t>K</w:t>
      </w:r>
      <w:r>
        <w:t>ey workers were allocated a certain timeslot, but as domiciliary care that did not necessarily work for all of us. We were having to juggle our own work schedule, sometimes work</w:t>
      </w:r>
      <w:r w:rsidR="00722949">
        <w:t>ing</w:t>
      </w:r>
      <w:r>
        <w:t xml:space="preserve"> outside our hours to do </w:t>
      </w:r>
      <w:r w:rsidR="00722949">
        <w:t>a</w:t>
      </w:r>
      <w:r>
        <w:t xml:space="preserve"> service user’s shopping because they were either shielding or had no family members. The increase in our workload was exacerbated massively, but we did it. </w:t>
      </w:r>
    </w:p>
    <w:p w:rsidR="00C060F7" w:rsidP="00C060F7">
      <w:pPr>
        <w:pStyle w:val="Question"/>
      </w:pPr>
      <w:sdt>
        <w:sdtPr>
          <w:alias w:val="Member"/>
          <w:tag w:val="&lt;Member mnisId='4781' dodsId=''&gt;"/>
          <w:id w:val="1551564386"/>
          <w:placeholder>
            <w:docPart w:val="DefaultPlaceholder_-1854013440"/>
          </w:placeholder>
          <w:richText/>
        </w:sdtPr>
        <w:sdtContent>
          <w:r w:rsidRPr="00C060F7">
            <w:rPr>
              <w:b/>
            </w:rPr>
            <w:t>Dr Evans:</w:t>
          </w:r>
        </w:sdtContent>
      </w:sdt>
      <w:r>
        <w:t xml:space="preserve"> Jo, </w:t>
      </w:r>
      <w:r w:rsidR="001038AA">
        <w:t>g</w:t>
      </w:r>
      <w:r>
        <w:t>iven all the experience that you have seen, what would</w:t>
      </w:r>
      <w:r w:rsidR="00E162B4">
        <w:t xml:space="preserve"> you</w:t>
      </w:r>
      <w:r>
        <w:t xml:space="preserve"> like to see come down from the top? Is there something that you think would make a real difference to try to prevent burnout, be it a policy or something you had asked for? If I were to sit you in front of Matt Hancock and say to you, “What would you like to see to stop burnout?”</w:t>
      </w:r>
      <w:r w:rsidR="00BC6B62">
        <w:t>,</w:t>
      </w:r>
      <w:r>
        <w:t xml:space="preserve"> is there something that springs to mind from your personal experience of your sector</w:t>
      </w:r>
      <w:r w:rsidR="005E4B41">
        <w:t>,</w:t>
      </w:r>
      <w:r>
        <w:t xml:space="preserve"> or from speaking to your friends and family</w:t>
      </w:r>
      <w:r w:rsidR="005E4B41">
        <w:t>,</w:t>
      </w:r>
      <w:r>
        <w:t xml:space="preserve"> that would make a big difference?</w:t>
      </w:r>
    </w:p>
    <w:p w:rsidR="00C060F7" w:rsidP="00C060F7">
      <w:pPr>
        <w:pStyle w:val="Answer"/>
      </w:pPr>
      <w:sdt>
        <w:sdtPr>
          <w:alias w:val="Witness"/>
          <w:id w:val="-38753834"/>
          <w:placeholder>
            <w:docPart w:val="DefaultPlaceholder_-1854013440"/>
          </w:placeholder>
          <w:richText/>
        </w:sdtPr>
        <w:sdtContent>
          <w:r w:rsidRPr="00C060F7">
            <w:rPr>
              <w:b/>
              <w:i/>
            </w:rPr>
            <w:t>Jo Da Silva:</w:t>
          </w:r>
        </w:sdtContent>
      </w:sdt>
      <w:r>
        <w:t xml:space="preserve"> In my personal opinion</w:t>
      </w:r>
      <w:r w:rsidR="00D15BF5">
        <w:t>,</w:t>
      </w:r>
      <w:r>
        <w:t xml:space="preserve"> and </w:t>
      </w:r>
      <w:r w:rsidR="00D15BF5">
        <w:t xml:space="preserve">that of </w:t>
      </w:r>
      <w:r>
        <w:t>a lot of my colleagues</w:t>
      </w:r>
      <w:r w:rsidR="00D15BF5">
        <w:t xml:space="preserve"> </w:t>
      </w:r>
      <w:r>
        <w:t>and my friends who work in different areas of the sector</w:t>
      </w:r>
      <w:r w:rsidR="00F62DF9">
        <w:t xml:space="preserve">, </w:t>
      </w:r>
      <w:r>
        <w:t xml:space="preserve">the main thing that has been discussed is about being recognised. That has come up time and time again. I feel that we have done above and beyond what our job should entail. We had to because of the Covid situation. </w:t>
      </w:r>
      <w:r w:rsidR="00050EE6">
        <w:t>T</w:t>
      </w:r>
      <w:r>
        <w:t>o be on a par with other people means more than anything. Yes, it would be nice to get a little bit of a pay rise for what we do. We have done things that are on a par with other medical professions, if I am honest. That is absolutely fine because we have a duty to care, and we do th</w:t>
      </w:r>
      <w:r w:rsidR="00050EE6">
        <w:t>e</w:t>
      </w:r>
      <w:r>
        <w:t xml:space="preserve"> job for a reason. I think the main thing is to be recognised.</w:t>
      </w:r>
    </w:p>
    <w:p w:rsidR="004D0510" w:rsidP="00C060F7">
      <w:pPr>
        <w:pStyle w:val="Question"/>
      </w:pPr>
      <w:sdt>
        <w:sdtPr>
          <w:alias w:val="Member"/>
          <w:tag w:val="&lt;Member mnisId='4781' dodsId=''&gt;"/>
          <w:id w:val="-1806923544"/>
          <w:placeholder>
            <w:docPart w:val="DefaultPlaceholder_-1854013440"/>
          </w:placeholder>
          <w:richText/>
        </w:sdtPr>
        <w:sdtContent>
          <w:r w:rsidRPr="00C060F7" w:rsidR="00C060F7">
            <w:rPr>
              <w:b/>
            </w:rPr>
            <w:t>Dr Evans:</w:t>
          </w:r>
        </w:sdtContent>
      </w:sdt>
      <w:r w:rsidR="00C060F7">
        <w:t xml:space="preserve"> That is a really important point. It has come up time and time again for us. </w:t>
      </w:r>
      <w:r w:rsidR="004F48C5">
        <w:t xml:space="preserve">Is there something specific in terms of that recognition? It is anything from </w:t>
      </w:r>
      <w:r w:rsidR="00050EE6">
        <w:t xml:space="preserve">the </w:t>
      </w:r>
      <w:r w:rsidR="004F48C5">
        <w:t>badges that have been put out to say there is a care sector out there</w:t>
      </w:r>
      <w:r w:rsidR="00BC6B62">
        <w:t>,</w:t>
      </w:r>
      <w:r w:rsidR="004F48C5">
        <w:t xml:space="preserve"> to </w:t>
      </w:r>
      <w:r w:rsidR="00B34363">
        <w:t xml:space="preserve">the </w:t>
      </w:r>
      <w:r w:rsidR="004F48C5">
        <w:t>pay,</w:t>
      </w:r>
      <w:r w:rsidR="00B34363">
        <w:t xml:space="preserve"> which you mentioned. There is also </w:t>
      </w:r>
      <w:r w:rsidR="004F48C5">
        <w:t>parity in terms of education. Is there something specific?</w:t>
      </w:r>
    </w:p>
    <w:p w:rsidR="004F48C5" w:rsidP="00377B89">
      <w:pPr>
        <w:pStyle w:val="Question"/>
        <w:numPr>
          <w:ilvl w:val="0"/>
          <w:numId w:val="0"/>
        </w:numPr>
        <w:ind w:left="794"/>
      </w:pPr>
      <w:r>
        <w:t xml:space="preserve">I am mindful that we are trying to make recommendations. It is key to make sure </w:t>
      </w:r>
      <w:r w:rsidR="004700B5">
        <w:t xml:space="preserve">that </w:t>
      </w:r>
      <w:r>
        <w:t>there is a balance between it not seeming to be tokenism but not going completely over the top and swamping it.</w:t>
      </w:r>
      <w:r w:rsidR="00377B89">
        <w:t xml:space="preserve"> </w:t>
      </w:r>
      <w:r>
        <w:t>Is there something that th</w:t>
      </w:r>
      <w:r w:rsidR="00377B89">
        <w:t>e</w:t>
      </w:r>
      <w:r>
        <w:t xml:space="preserve"> sector, even from your personal experience, would feel is right in terms of that recognition? If you cannot answer that question, I understand that. We are just trying to feel out the best way of getting that across to Government.</w:t>
      </w:r>
    </w:p>
    <w:p w:rsidR="004F48C5" w:rsidP="004F48C5">
      <w:pPr>
        <w:pStyle w:val="Answer"/>
      </w:pPr>
      <w:sdt>
        <w:sdtPr>
          <w:alias w:val="Witness"/>
          <w:id w:val="-20406295"/>
          <w:placeholder>
            <w:docPart w:val="DefaultPlaceholder_-1854013440"/>
          </w:placeholder>
          <w:richText/>
        </w:sdtPr>
        <w:sdtContent>
          <w:r w:rsidRPr="004F48C5">
            <w:rPr>
              <w:b/>
              <w:i/>
            </w:rPr>
            <w:t>Jo Da Silva:</w:t>
          </w:r>
        </w:sdtContent>
      </w:sdt>
      <w:r>
        <w:t xml:space="preserve"> The only thing I could think of is that we are not just perceived as care workers. I do not know how to word this other than </w:t>
      </w:r>
      <w:r w:rsidR="0049056A">
        <w:t xml:space="preserve">saying that </w:t>
      </w:r>
      <w:r>
        <w:t xml:space="preserve">we are just seen to do the personal care side of things, but it entails so much more than that. I would like the whole care sector to be </w:t>
      </w:r>
      <w:r w:rsidR="002D7A2C">
        <w:t xml:space="preserve">more </w:t>
      </w:r>
      <w:r>
        <w:t>highlighted and positive. There are negatives to it—of course there are—but there is a whole load of positives in th</w:t>
      </w:r>
      <w:r w:rsidR="002D7A2C">
        <w:t>e</w:t>
      </w:r>
      <w:r>
        <w:t xml:space="preserve"> job as well. That needs to be highlighted. </w:t>
      </w:r>
    </w:p>
    <w:p w:rsidR="004F48C5" w:rsidP="004F48C5">
      <w:pPr>
        <w:pStyle w:val="Question"/>
      </w:pPr>
      <w:sdt>
        <w:sdtPr>
          <w:alias w:val="Member"/>
          <w:tag w:val="&lt;Member mnisId='4812' dodsId=''&gt;"/>
          <w:id w:val="-2124984518"/>
          <w:placeholder>
            <w:docPart w:val="DefaultPlaceholder_-1854013440"/>
          </w:placeholder>
          <w:richText/>
        </w:sdtPr>
        <w:sdtContent>
          <w:r w:rsidRPr="004F48C5">
            <w:rPr>
              <w:b/>
            </w:rPr>
            <w:t>Dean Russell:</w:t>
          </w:r>
        </w:sdtContent>
      </w:sdt>
      <w:r>
        <w:t xml:space="preserve"> Jo, thank you for your testimony today as a witness</w:t>
      </w:r>
      <w:r w:rsidR="003A7C8F">
        <w:t>; i</w:t>
      </w:r>
      <w:r>
        <w:t xml:space="preserve">t has been really enlightening. </w:t>
      </w:r>
      <w:r w:rsidR="003A7C8F">
        <w:t>My</w:t>
      </w:r>
      <w:r w:rsidR="00CF4694">
        <w:t xml:space="preserve"> question is about looking forward. It has obviously bee</w:t>
      </w:r>
      <w:r w:rsidR="00547B13">
        <w:t xml:space="preserve">n an incredibly intense time in the past few months with Covid, and the social care sector has done an incredible job with home care, social care and the many unpaid carers out there. </w:t>
      </w:r>
    </w:p>
    <w:p w:rsidR="005D59E7" w:rsidP="00547B13">
      <w:pPr>
        <w:pStyle w:val="QuestionCont"/>
      </w:pPr>
      <w:r>
        <w:t xml:space="preserve">What would you say we should be putting in place for the next six months or a year to make sure </w:t>
      </w:r>
      <w:r w:rsidR="00080D80">
        <w:t xml:space="preserve">that </w:t>
      </w:r>
      <w:r>
        <w:t>there is</w:t>
      </w:r>
      <w:r w:rsidR="00080D80">
        <w:t>n’t</w:t>
      </w:r>
      <w:r>
        <w:t xml:space="preserve"> burnout, moving forward? I would also like to get your thoughts on career pathways for carers. </w:t>
      </w:r>
      <w:r>
        <w:t>One of the things that has come out in previous testimony, and from what I have heard on the frontline, is</w:t>
      </w:r>
      <w:r w:rsidR="00BC6B62">
        <w:t>,</w:t>
      </w:r>
      <w:r>
        <w:t xml:space="preserve"> where </w:t>
      </w:r>
      <w:r w:rsidR="00E34FFB">
        <w:t xml:space="preserve">do </w:t>
      </w:r>
      <w:r>
        <w:t>people go</w:t>
      </w:r>
      <w:r w:rsidR="00E34FFB">
        <w:t xml:space="preserve"> once</w:t>
      </w:r>
      <w:r>
        <w:t xml:space="preserve"> they </w:t>
      </w:r>
      <w:r w:rsidR="00E34FFB">
        <w:t xml:space="preserve">have </w:t>
      </w:r>
      <w:r>
        <w:t>become a carer</w:t>
      </w:r>
      <w:r w:rsidR="00E34FFB">
        <w:t>?</w:t>
      </w:r>
      <w:r>
        <w:t xml:space="preserve"> Do you think there should be better ways for careers</w:t>
      </w:r>
      <w:r w:rsidR="00A215F0">
        <w:t>,</w:t>
      </w:r>
      <w:r>
        <w:t xml:space="preserve"> long term</w:t>
      </w:r>
      <w:r w:rsidR="00A215F0">
        <w:t>,</w:t>
      </w:r>
      <w:r>
        <w:t xml:space="preserve"> t</w:t>
      </w:r>
      <w:r w:rsidR="00A215F0">
        <w:t>o</w:t>
      </w:r>
      <w:r>
        <w:t xml:space="preserve"> flip between the NHS and social care? I am interested in your views as somebody in that space. </w:t>
      </w:r>
    </w:p>
    <w:p w:rsidR="005D59E7" w:rsidP="005D59E7">
      <w:pPr>
        <w:pStyle w:val="Answer"/>
      </w:pPr>
      <w:sdt>
        <w:sdtPr>
          <w:alias w:val="Witness"/>
          <w:id w:val="-1856024569"/>
          <w:placeholder>
            <w:docPart w:val="DefaultPlaceholder_-1854013440"/>
          </w:placeholder>
          <w:richText/>
        </w:sdtPr>
        <w:sdtContent>
          <w:r w:rsidRPr="005D59E7">
            <w:rPr>
              <w:b/>
              <w:i/>
            </w:rPr>
            <w:t>Jo Da Silva:</w:t>
          </w:r>
        </w:sdtContent>
      </w:sdt>
      <w:r>
        <w:t xml:space="preserve"> Obviously, funding is a big issue. I know </w:t>
      </w:r>
      <w:r w:rsidR="00A215F0">
        <w:t>it</w:t>
      </w:r>
      <w:r>
        <w:t xml:space="preserve"> has been discussed, but </w:t>
      </w:r>
      <w:r w:rsidR="00A215F0">
        <w:t>it</w:t>
      </w:r>
      <w:r>
        <w:t xml:space="preserve"> is a big issue. The</w:t>
      </w:r>
      <w:r w:rsidR="00911464">
        <w:t>re is the</w:t>
      </w:r>
      <w:r>
        <w:t xml:space="preserve"> availability of PPE with regard to that, also. What was the next question</w:t>
      </w:r>
      <w:r w:rsidR="00911464">
        <w:t>? S</w:t>
      </w:r>
      <w:r>
        <w:t>orry</w:t>
      </w:r>
      <w:r w:rsidR="00911464">
        <w:t>.</w:t>
      </w:r>
    </w:p>
    <w:p w:rsidR="005D59E7" w:rsidP="005D59E7">
      <w:pPr>
        <w:pStyle w:val="Question"/>
      </w:pPr>
      <w:sdt>
        <w:sdtPr>
          <w:alias w:val="Member"/>
          <w:tag w:val="&lt;Member mnisId='4812' dodsId=''&gt;"/>
          <w:id w:val="1766272884"/>
          <w:placeholder>
            <w:docPart w:val="DefaultPlaceholder_-1854013440"/>
          </w:placeholder>
          <w:richText/>
        </w:sdtPr>
        <w:sdtContent>
          <w:r w:rsidRPr="005D59E7">
            <w:rPr>
              <w:b/>
            </w:rPr>
            <w:t>Dean Russell:</w:t>
          </w:r>
        </w:sdtContent>
      </w:sdt>
      <w:r>
        <w:t xml:space="preserve"> Looking around career pathways</w:t>
      </w:r>
      <w:r w:rsidR="002A0936">
        <w:t>,</w:t>
      </w:r>
      <w:r>
        <w:t xml:space="preserve"> I was interested in your view on whether you feel that once you have become a carer there are other options within the care system to be able to have long-term employment but also build a </w:t>
      </w:r>
      <w:r w:rsidR="00D24DF8">
        <w:t>career.</w:t>
      </w:r>
    </w:p>
    <w:p w:rsidR="005D59E7" w:rsidP="005D59E7">
      <w:pPr>
        <w:pStyle w:val="Answer"/>
      </w:pPr>
      <w:sdt>
        <w:sdtPr>
          <w:alias w:val="Witness"/>
          <w:id w:val="-796685215"/>
          <w:placeholder>
            <w:docPart w:val="DefaultPlaceholder_-1854013440"/>
          </w:placeholder>
          <w:richText/>
        </w:sdtPr>
        <w:sdtContent>
          <w:r w:rsidRPr="005D59E7">
            <w:rPr>
              <w:b/>
              <w:i/>
            </w:rPr>
            <w:t>Jo Da Silva:</w:t>
          </w:r>
        </w:sdtContent>
      </w:sdt>
      <w:r>
        <w:t xml:space="preserve"> I think so. There are many options out there, certainly within the agency I work for. There are other options and a career path. </w:t>
      </w:r>
      <w:r w:rsidR="00496FEA">
        <w:t>Y</w:t>
      </w:r>
      <w:r>
        <w:t xml:space="preserve">ou could go </w:t>
      </w:r>
      <w:r w:rsidR="00496FEA">
        <w:t>on to</w:t>
      </w:r>
      <w:r>
        <w:t xml:space="preserve"> do anything you want to do. It </w:t>
      </w:r>
      <w:r w:rsidR="00496FEA">
        <w:t>depends</w:t>
      </w:r>
      <w:r>
        <w:t xml:space="preserve"> how you view it. For me, personally, I love th</w:t>
      </w:r>
      <w:r w:rsidR="005E31A8">
        <w:t>e</w:t>
      </w:r>
      <w:r>
        <w:t xml:space="preserve"> job and I am happy in what I do as a care worker. Some people could use it as a stepping stone to go on to nursing. There are many avenues for people to review and go down in care sector work. </w:t>
      </w:r>
    </w:p>
    <w:p w:rsidR="005D59E7" w:rsidP="005D59E7">
      <w:pPr>
        <w:pStyle w:val="Question"/>
      </w:pPr>
      <w:sdt>
        <w:sdtPr>
          <w:alias w:val="Member"/>
          <w:tag w:val="&lt;Member mnisId='1572' dodsId='35446'&gt;"/>
          <w:id w:val="-1273785886"/>
          <w:placeholder>
            <w:docPart w:val="DefaultPlaceholder_-1854013440"/>
          </w:placeholder>
          <w:richText/>
        </w:sdtPr>
        <w:sdtContent>
          <w:r w:rsidRPr="005D59E7">
            <w:rPr>
              <w:b/>
            </w:rPr>
            <w:t>Chair:</w:t>
          </w:r>
        </w:sdtContent>
      </w:sdt>
      <w:r>
        <w:t xml:space="preserve"> Jo, </w:t>
      </w:r>
      <w:r w:rsidR="005E31A8">
        <w:t xml:space="preserve">if you can bear it, there are </w:t>
      </w:r>
      <w:r>
        <w:t>a final couple of questions from me. I want to ask you about testing. Are you tested for Covid on a regular basis?</w:t>
      </w:r>
    </w:p>
    <w:p w:rsidR="005D59E7" w:rsidP="005D59E7">
      <w:pPr>
        <w:pStyle w:val="Answer"/>
      </w:pPr>
      <w:sdt>
        <w:sdtPr>
          <w:alias w:val="Witness"/>
          <w:id w:val="-687982965"/>
          <w:placeholder>
            <w:docPart w:val="DefaultPlaceholder_-1854013440"/>
          </w:placeholder>
          <w:richText/>
        </w:sdtPr>
        <w:sdtContent>
          <w:r w:rsidRPr="005D59E7">
            <w:rPr>
              <w:b/>
              <w:i/>
            </w:rPr>
            <w:t>Jo Da Silva:</w:t>
          </w:r>
        </w:sdtContent>
      </w:sdt>
      <w:r>
        <w:t xml:space="preserve"> No. </w:t>
      </w:r>
    </w:p>
    <w:p w:rsidR="005D59E7" w:rsidP="005D59E7">
      <w:pPr>
        <w:pStyle w:val="Question"/>
      </w:pPr>
      <w:sdt>
        <w:sdtPr>
          <w:alias w:val="Member"/>
          <w:tag w:val="&lt;Member mnisId='1572' dodsId='35446'&gt;"/>
          <w:id w:val="-1200079905"/>
          <w:placeholder>
            <w:docPart w:val="DefaultPlaceholder_-1854013440"/>
          </w:placeholder>
          <w:richText/>
        </w:sdtPr>
        <w:sdtContent>
          <w:r w:rsidRPr="005D59E7">
            <w:rPr>
              <w:b/>
            </w:rPr>
            <w:t>Chair:</w:t>
          </w:r>
        </w:sdtContent>
      </w:sdt>
      <w:r>
        <w:t xml:space="preserve"> Do you think you should be?</w:t>
      </w:r>
    </w:p>
    <w:p w:rsidR="005D59E7" w:rsidP="005D59E7">
      <w:pPr>
        <w:pStyle w:val="Answer"/>
      </w:pPr>
      <w:sdt>
        <w:sdtPr>
          <w:alias w:val="Witness"/>
          <w:id w:val="-1202310711"/>
          <w:placeholder>
            <w:docPart w:val="DefaultPlaceholder_-1854013440"/>
          </w:placeholder>
          <w:richText/>
        </w:sdtPr>
        <w:sdtContent>
          <w:r w:rsidRPr="005D59E7">
            <w:rPr>
              <w:b/>
              <w:i/>
            </w:rPr>
            <w:t>Jo Da Silva:</w:t>
          </w:r>
        </w:sdtContent>
      </w:sdt>
      <w:r>
        <w:t xml:space="preserve"> Yes, I do. </w:t>
      </w:r>
      <w:r w:rsidR="009E69F3">
        <w:t>For</w:t>
      </w:r>
      <w:r>
        <w:t xml:space="preserve"> sure</w:t>
      </w:r>
      <w:r w:rsidR="009E69F3">
        <w:t>,</w:t>
      </w:r>
      <w:r>
        <w:t xml:space="preserve"> that would lessen a lot of the anxiety among care workers</w:t>
      </w:r>
      <w:r w:rsidR="009E69F3">
        <w:t>. M</w:t>
      </w:r>
      <w:r>
        <w:t xml:space="preserve">ost definitely. </w:t>
      </w:r>
    </w:p>
    <w:p w:rsidR="005D59E7" w:rsidP="005D59E7">
      <w:pPr>
        <w:pStyle w:val="Question"/>
      </w:pPr>
      <w:sdt>
        <w:sdtPr>
          <w:alias w:val="Member"/>
          <w:tag w:val="&lt;Member mnisId='1572' dodsId='35446'&gt;"/>
          <w:id w:val="-111826296"/>
          <w:placeholder>
            <w:docPart w:val="DefaultPlaceholder_-1854013440"/>
          </w:placeholder>
          <w:richText/>
        </w:sdtPr>
        <w:sdtContent>
          <w:r w:rsidRPr="005D59E7">
            <w:rPr>
              <w:b/>
            </w:rPr>
            <w:t>Chair:</w:t>
          </w:r>
        </w:sdtContent>
      </w:sdt>
      <w:r>
        <w:t xml:space="preserve"> </w:t>
      </w:r>
      <w:r w:rsidR="009E69F3">
        <w:t>Could you e</w:t>
      </w:r>
      <w:r>
        <w:t>xplain how that anxiety works for you</w:t>
      </w:r>
      <w:r w:rsidR="009E69F3">
        <w:t>?</w:t>
      </w:r>
    </w:p>
    <w:p w:rsidR="005D59E7" w:rsidP="005D59E7">
      <w:pPr>
        <w:pStyle w:val="Answer"/>
      </w:pPr>
      <w:sdt>
        <w:sdtPr>
          <w:alias w:val="Witness"/>
          <w:id w:val="-1598949640"/>
          <w:placeholder>
            <w:docPart w:val="DefaultPlaceholder_-1854013440"/>
          </w:placeholder>
          <w:richText/>
        </w:sdtPr>
        <w:sdtContent>
          <w:r w:rsidRPr="005D59E7">
            <w:rPr>
              <w:b/>
              <w:i/>
            </w:rPr>
            <w:t>Jo Da Silva:</w:t>
          </w:r>
        </w:sdtContent>
      </w:sdt>
      <w:r>
        <w:t xml:space="preserve"> The guidelines are changing all the time on the symptoms. Obviously, we are well aware of the symptoms in our line of work</w:t>
      </w:r>
      <w:r w:rsidR="0097451A">
        <w:t>, so w</w:t>
      </w:r>
      <w:r>
        <w:t>e are always looking for symptoms. Sometimes even the slightest symptom could be Covid related and then the anxiety sets in. Our immediate thought as care workers is that we would like to go and get test</w:t>
      </w:r>
      <w:r w:rsidR="00CC7949">
        <w:t>ed</w:t>
      </w:r>
      <w:r>
        <w:t xml:space="preserve"> there and then, not only for ourselves and our own family but to protect our service users. </w:t>
      </w:r>
    </w:p>
    <w:p w:rsidR="009C5A1F" w:rsidP="009C5A1F">
      <w:pPr>
        <w:pStyle w:val="Question"/>
      </w:pPr>
      <w:sdt>
        <w:sdtPr>
          <w:alias w:val="Member"/>
          <w:tag w:val="&lt;Member mnisId='1572' dodsId='35446'&gt;"/>
          <w:id w:val="1996523674"/>
          <w:placeholder>
            <w:docPart w:val="DefaultPlaceholder_-1854013440"/>
          </w:placeholder>
          <w:richText/>
        </w:sdtPr>
        <w:sdtContent>
          <w:r w:rsidRPr="005D59E7" w:rsidR="005D59E7">
            <w:rPr>
              <w:b/>
            </w:rPr>
            <w:t>Chair:</w:t>
          </w:r>
        </w:sdtContent>
      </w:sdt>
      <w:r w:rsidR="005D59E7">
        <w:t xml:space="preserve"> I know that you are a carer yourself. You have to look after your son. You talked earlier about having to work longer hours</w:t>
      </w:r>
      <w:r>
        <w:t xml:space="preserve"> to give your service users additional care during the pandemic. How have you juggled your family responsibilities with your professional ones?</w:t>
      </w:r>
    </w:p>
    <w:p w:rsidR="009C5A1F" w:rsidP="009C5A1F">
      <w:pPr>
        <w:pStyle w:val="Answer"/>
      </w:pPr>
      <w:sdt>
        <w:sdtPr>
          <w:alias w:val="Witness"/>
          <w:id w:val="1991898027"/>
          <w:placeholder>
            <w:docPart w:val="DefaultPlaceholder_-1854013440"/>
          </w:placeholder>
          <w:richText/>
        </w:sdtPr>
        <w:sdtContent>
          <w:r w:rsidRPr="009C5A1F">
            <w:rPr>
              <w:b/>
              <w:i/>
            </w:rPr>
            <w:t>Jo Da Silva:</w:t>
          </w:r>
        </w:sdtContent>
      </w:sdt>
      <w:r>
        <w:t xml:space="preserve"> I have been quite lucky in the sense that I have a partner</w:t>
      </w:r>
      <w:r w:rsidR="002A0936">
        <w:t>,</w:t>
      </w:r>
      <w:r>
        <w:t xml:space="preserve"> and a very long-term friend who has known my son since he was little. She has always been there, </w:t>
      </w:r>
      <w:r w:rsidR="008E5DE0">
        <w:t xml:space="preserve">and I have been able to use her, </w:t>
      </w:r>
      <w:r>
        <w:t>so I have been quite lucky</w:t>
      </w:r>
      <w:r w:rsidR="00A50229">
        <w:t xml:space="preserve"> </w:t>
      </w:r>
      <w:r>
        <w:t>but I know that other people have not</w:t>
      </w:r>
      <w:r w:rsidR="00941D06">
        <w:t xml:space="preserve"> been</w:t>
      </w:r>
      <w:r>
        <w:t>. It has been very stressfu</w:t>
      </w:r>
      <w:r w:rsidR="00941D06">
        <w:t>l;</w:t>
      </w:r>
      <w:r>
        <w:t xml:space="preserve"> I am not going to say that because I have had support it has necessarily been any less, because it absolutely has not. My son is literally obsessed with Covid at the minute in quite a negative way. </w:t>
      </w:r>
    </w:p>
    <w:p w:rsidR="00871C12" w:rsidRPr="00871C12" w:rsidP="009E48D2">
      <w:pPr>
        <w:pStyle w:val="Question"/>
        <w:numPr>
          <w:ilvl w:val="0"/>
          <w:numId w:val="0"/>
        </w:numPr>
        <w:ind w:left="794"/>
      </w:pPr>
      <w:sdt>
        <w:sdtPr>
          <w:alias w:val="Member"/>
          <w:tag w:val="&lt;Member mnisId='1572' dodsId='35446'&gt;"/>
          <w:id w:val="159359032"/>
          <w:placeholder>
            <w:docPart w:val="DefaultPlaceholder_-1854013440"/>
          </w:placeholder>
          <w:richText/>
        </w:sdtPr>
        <w:sdtContent>
          <w:r w:rsidRPr="009C5A1F" w:rsidR="009C5A1F">
            <w:rPr>
              <w:b/>
            </w:rPr>
            <w:t>Chair:</w:t>
          </w:r>
        </w:sdtContent>
      </w:sdt>
      <w:r w:rsidR="009C5A1F">
        <w:t xml:space="preserve"> Thank you very much for joining us. It is fascinating testimony. Thank you, Bernie, </w:t>
      </w:r>
      <w:r w:rsidR="009E48D2">
        <w:t xml:space="preserve">as well for joining us. We really appreciate </w:t>
      </w:r>
      <w:r w:rsidR="00662CA9">
        <w:t>i</w:t>
      </w:r>
      <w:r w:rsidR="009E48D2">
        <w:t>t. It has created an excellent context for this morning’s session. You are welcome to carry on tuning in, or you can watch it on TV</w:t>
      </w:r>
      <w:r w:rsidR="00662CA9">
        <w:t xml:space="preserve">. We </w:t>
      </w:r>
      <w:r w:rsidR="009E48D2">
        <w:t>appreciate you answering our questions this morning.</w:t>
      </w:r>
    </w:p>
    <w:p w:rsidR="00AF08AA" w:rsidP="00B12C7A">
      <w:pPr>
        <w:pStyle w:val="TitlePanel0"/>
      </w:pPr>
      <w:bookmarkStart w:id="2" w:name="Panel3"/>
      <w:r>
        <w:t>Examination of witnesses</w:t>
      </w:r>
    </w:p>
    <w:p w:rsidR="009E48D2" w:rsidP="007C1BEE">
      <w:pPr>
        <w:pStyle w:val="Para"/>
      </w:pPr>
      <w:r>
        <w:t xml:space="preserve">Witnesses: </w:t>
      </w:r>
      <w:r w:rsidR="00AF08AA">
        <w:t>Professor West</w:t>
      </w:r>
      <w:r>
        <w:t>,</w:t>
      </w:r>
      <w:r w:rsidR="00AF08AA">
        <w:t xml:space="preserve"> Professor </w:t>
      </w:r>
      <w:r w:rsidR="00FA1D37">
        <w:t>Gre</w:t>
      </w:r>
      <w:r w:rsidR="00AF08AA">
        <w:t>en and Caroline Waterfield.</w:t>
      </w:r>
      <w:bookmarkEnd w:id="2"/>
    </w:p>
    <w:p w:rsidR="00AF08AA" w:rsidP="009E48D2">
      <w:pPr>
        <w:pStyle w:val="Question"/>
      </w:pPr>
      <w:sdt>
        <w:sdtPr>
          <w:alias w:val="Member"/>
          <w:tag w:val="&lt;Member mnisId='1572' dodsId='35446'&gt;"/>
          <w:id w:val="-1163237195"/>
          <w:placeholder>
            <w:docPart w:val="DefaultPlaceholder_-1854013440"/>
          </w:placeholder>
          <w:richText/>
        </w:sdtPr>
        <w:sdtContent>
          <w:r w:rsidRPr="009E48D2" w:rsidR="009E48D2">
            <w:rPr>
              <w:b/>
            </w:rPr>
            <w:t>Chair:</w:t>
          </w:r>
        </w:sdtContent>
      </w:sdt>
      <w:r w:rsidR="009E48D2">
        <w:t xml:space="preserve"> </w:t>
      </w:r>
      <w:r w:rsidR="003F6C8D">
        <w:t>We</w:t>
      </w:r>
      <w:r w:rsidR="009E48D2">
        <w:t xml:space="preserve"> now move to our second panel. I welcome Professor Michael West of the King’s Fund, Professor Martin Green of Care England and Caroline Waterfield, </w:t>
      </w:r>
      <w:r w:rsidR="003F6C8D">
        <w:t>d</w:t>
      </w:r>
      <w:r w:rsidR="009E48D2">
        <w:t xml:space="preserve">irector of </w:t>
      </w:r>
      <w:r w:rsidR="003F6C8D">
        <w:t>d</w:t>
      </w:r>
      <w:r w:rsidR="009E48D2">
        <w:t xml:space="preserve">evelopment and </w:t>
      </w:r>
      <w:r w:rsidR="003F6C8D">
        <w:t>e</w:t>
      </w:r>
      <w:r w:rsidR="009E48D2">
        <w:t>mployment at NHS Employers.</w:t>
      </w:r>
      <w:r w:rsidR="00A82253">
        <w:t xml:space="preserve"> Thank you all for joining us.</w:t>
      </w:r>
    </w:p>
    <w:p w:rsidR="00A82253" w:rsidP="00A82253">
      <w:pPr>
        <w:pStyle w:val="QuestionCont"/>
      </w:pPr>
      <w:r>
        <w:t>Professor West</w:t>
      </w:r>
      <w:r w:rsidR="00846ACD">
        <w:t>, w</w:t>
      </w:r>
      <w:r>
        <w:t>hat is your reaction to what you heard from Jo Da Silv</w:t>
      </w:r>
      <w:r w:rsidR="00846ACD">
        <w:t>a</w:t>
      </w:r>
      <w:r>
        <w:t xml:space="preserve"> about some of the pressures of knocking door to door for service users on the frontline?</w:t>
      </w:r>
    </w:p>
    <w:p w:rsidR="00CC22F1" w:rsidP="00CC22F1">
      <w:pPr>
        <w:pStyle w:val="Answer"/>
      </w:pPr>
      <w:sdt>
        <w:sdtPr>
          <w:alias w:val="Witness"/>
          <w:id w:val="-1070112636"/>
          <w:placeholder>
            <w:docPart w:val="DefaultPlaceholder_-1854013440"/>
          </w:placeholder>
          <w:richText/>
        </w:sdtPr>
        <w:sdtContent>
          <w:r w:rsidRPr="00A82253" w:rsidR="00A82253">
            <w:rPr>
              <w:b/>
              <w:i/>
            </w:rPr>
            <w:t>Professor West:</w:t>
          </w:r>
        </w:sdtContent>
      </w:sdt>
      <w:r w:rsidR="00A82253">
        <w:t xml:space="preserve"> </w:t>
      </w:r>
      <w:r w:rsidR="00846ACD">
        <w:t>First</w:t>
      </w:r>
      <w:r w:rsidR="00ED649F">
        <w:t xml:space="preserve"> is a sense of huge admiration and gratitude for the compassion and professionalism during what has clearly been a very difficult time</w:t>
      </w:r>
      <w:r w:rsidR="006B432A">
        <w:t>. My sense, Jo</w:t>
      </w:r>
      <w:r w:rsidR="00C87E9E">
        <w:t>,</w:t>
      </w:r>
      <w:r w:rsidR="006B432A">
        <w:t xml:space="preserve"> is that you were rather understating the</w:t>
      </w:r>
      <w:r w:rsidR="00C87E9E">
        <w:t xml:space="preserve"> difficulties you faced with the</w:t>
      </w:r>
      <w:r w:rsidR="006B432A">
        <w:t xml:space="preserve"> problems</w:t>
      </w:r>
      <w:r w:rsidR="00C87E9E">
        <w:t xml:space="preserve"> of managing childcare and the additional demands on you</w:t>
      </w:r>
      <w:r w:rsidR="003E0981">
        <w:t xml:space="preserve">. There was a sense </w:t>
      </w:r>
      <w:r>
        <w:t>of how colleagues have been a mainstay and compassionate in supporting each other in what has been a very demanding time</w:t>
      </w:r>
      <w:r w:rsidR="00B14EC7">
        <w:t>, as well as a</w:t>
      </w:r>
      <w:r>
        <w:t xml:space="preserve"> sense of the need for recognition nationally in terms of support for the social care sector, not just recognising that it is important but providing practical support for all the organisations that are delivering social care. Overall, there is a real thank you</w:t>
      </w:r>
      <w:r w:rsidR="009F55C8">
        <w:t xml:space="preserve"> for the</w:t>
      </w:r>
      <w:r>
        <w:t xml:space="preserve"> inspiration and compassion </w:t>
      </w:r>
      <w:r w:rsidR="009F55C8">
        <w:t>in</w:t>
      </w:r>
      <w:r>
        <w:t xml:space="preserve"> what you have said. </w:t>
      </w:r>
    </w:p>
    <w:p w:rsidR="00CC22F1" w:rsidP="00CC22F1">
      <w:pPr>
        <w:pStyle w:val="Question"/>
        <w:numPr>
          <w:ilvl w:val="0"/>
          <w:numId w:val="9"/>
        </w:numPr>
      </w:pPr>
      <w:sdt>
        <w:sdtPr>
          <w:alias w:val="Member"/>
          <w:tag w:val="&lt;Member mnisId='1572' dodsId='35446'&gt;"/>
          <w:id w:val="-857580769"/>
          <w:placeholder>
            <w:docPart w:val="2FEDB5E7CB0249A7A77DDC97764ADE65"/>
          </w:placeholder>
          <w:richText/>
        </w:sdtPr>
        <w:sdtContent>
          <w:r w:rsidRPr="003B1699">
            <w:rPr>
              <w:b/>
            </w:rPr>
            <w:t>Chair:</w:t>
          </w:r>
        </w:sdtContent>
      </w:sdt>
      <w:r>
        <w:t xml:space="preserve"> I think we all echo that. You have done a lot of work on the issue of burnout for the King’s Fund, and a lot of thinking about it. Can you define burnout? Can you tell us whether it is something that predates the pandemic, or whether it has become a big issue during the pandemic?</w:t>
      </w:r>
    </w:p>
    <w:p w:rsidR="00CC22F1" w:rsidP="00CC22F1">
      <w:pPr>
        <w:pStyle w:val="Answer"/>
      </w:pPr>
      <w:sdt>
        <w:sdtPr>
          <w:alias w:val="Witness"/>
          <w:id w:val="937110549"/>
          <w:placeholder>
            <w:docPart w:val="2FEDB5E7CB0249A7A77DDC97764ADE65"/>
          </w:placeholder>
          <w:richText/>
        </w:sdtPr>
        <w:sdtContent>
          <w:r w:rsidRPr="003B1699">
            <w:rPr>
              <w:b/>
              <w:i/>
            </w:rPr>
            <w:t>Professor West:</w:t>
          </w:r>
        </w:sdtContent>
      </w:sdt>
      <w:r>
        <w:t xml:space="preserve"> Very simply, stress and burnout at work are whe</w:t>
      </w:r>
      <w:r w:rsidR="00552E9E">
        <w:t>n</w:t>
      </w:r>
      <w:r>
        <w:t xml:space="preserve"> the demands on us exceed the resources that we have; the level of work demands is very high and the resources we have to respond are not sometimes adequate, whether to do with our own personal resources</w:t>
      </w:r>
      <w:r w:rsidR="00552E9E">
        <w:t>,</w:t>
      </w:r>
      <w:r>
        <w:t xml:space="preserve"> such as lack of skills, lack of training, lack of equipment</w:t>
      </w:r>
      <w:r w:rsidR="00552E9E">
        <w:t>,</w:t>
      </w:r>
      <w:r>
        <w:t xml:space="preserve"> or the resources in our teams or organisations such as staff shortages, lack of PPE equipment, inadequate technologies or, more broadly, lack of </w:t>
      </w:r>
      <w:r w:rsidR="00552E9E">
        <w:t xml:space="preserve">the </w:t>
      </w:r>
      <w:r>
        <w:t>training and skills needed.</w:t>
      </w:r>
    </w:p>
    <w:p w:rsidR="00CC22F1" w:rsidP="00CC22F1">
      <w:pPr>
        <w:pStyle w:val="Answer"/>
      </w:pPr>
      <w:r>
        <w:t>The other point to make about burnout is that th</w:t>
      </w:r>
      <w:r w:rsidR="007C3D57">
        <w:t>e</w:t>
      </w:r>
      <w:r>
        <w:t xml:space="preserve"> term is often used to describe a constellation of three factors. One is emotional exhaustion. The second is a sense of what is sometimes called depersonalisation: cynicism or detachment, with people finding it difficult to relate to the people they are caring</w:t>
      </w:r>
      <w:r w:rsidR="00B032D0">
        <w:t xml:space="preserve"> for</w:t>
      </w:r>
      <w:r>
        <w:t>. The third is a sense of</w:t>
      </w:r>
      <w:r w:rsidR="00B032D0">
        <w:t xml:space="preserve"> </w:t>
      </w:r>
      <w:r>
        <w:t>lack of personal accomplishment</w:t>
      </w:r>
      <w:r w:rsidR="002A0936">
        <w:t>—</w:t>
      </w:r>
      <w:r>
        <w:t>that they are not really making a difference. Sometimes it is called moral distress</w:t>
      </w:r>
      <w:r w:rsidR="00B032D0">
        <w:t>,</w:t>
      </w:r>
      <w:r>
        <w:t xml:space="preserve"> the feeling that “I am not providing the quality of care that I should be providing for the people I am offering services for.”</w:t>
      </w:r>
    </w:p>
    <w:p w:rsidR="00CC22F1" w:rsidP="00CC22F1">
      <w:pPr>
        <w:pStyle w:val="Answer"/>
      </w:pPr>
      <w:r>
        <w:t>Back in January</w:t>
      </w:r>
      <w:r w:rsidR="000D0F6A">
        <w:t>,</w:t>
      </w:r>
      <w:r>
        <w:t xml:space="preserve"> stress levels in the NHS were at their highest since we began recording stress levels in the current way. We know that around 50% more staff in the NHS report debilitating levels of work stress compared with the general working population as a whole. In 2019</w:t>
      </w:r>
      <w:r w:rsidR="009E0E82">
        <w:t>,</w:t>
      </w:r>
      <w:r>
        <w:t xml:space="preserve"> 41% of NHS staff in the </w:t>
      </w:r>
      <w:r w:rsidR="009E0E82">
        <w:t>n</w:t>
      </w:r>
      <w:r>
        <w:t xml:space="preserve">ational </w:t>
      </w:r>
      <w:r w:rsidR="009E0E82">
        <w:t>s</w:t>
      </w:r>
      <w:r>
        <w:t xml:space="preserve">taff </w:t>
      </w:r>
      <w:r w:rsidR="009E0E82">
        <w:t>s</w:t>
      </w:r>
      <w:r>
        <w:t>urvey reported that they had been unwell as a result of work stress during the previous year. For nurses</w:t>
      </w:r>
      <w:r w:rsidR="009E0E82">
        <w:t>, it</w:t>
      </w:r>
      <w:r>
        <w:t xml:space="preserve"> was 44%; for midwives it was 51%. Those were the highest levels that we have recorded. </w:t>
      </w:r>
    </w:p>
    <w:p w:rsidR="00CC22F1" w:rsidP="00CC22F1">
      <w:pPr>
        <w:pStyle w:val="Question"/>
        <w:numPr>
          <w:ilvl w:val="0"/>
          <w:numId w:val="9"/>
        </w:numPr>
      </w:pPr>
      <w:sdt>
        <w:sdtPr>
          <w:alias w:val="Member"/>
          <w:tag w:val="&lt;Member mnisId='1572' dodsId='35446'&gt;"/>
          <w:id w:val="-1817718944"/>
          <w:placeholder>
            <w:docPart w:val="2FEDB5E7CB0249A7A77DDC97764ADE65"/>
          </w:placeholder>
          <w:richText/>
        </w:sdtPr>
        <w:sdtContent>
          <w:r w:rsidRPr="00D34147">
            <w:rPr>
              <w:b/>
            </w:rPr>
            <w:t>Chair:</w:t>
          </w:r>
        </w:sdtContent>
      </w:sdt>
      <w:r>
        <w:t xml:space="preserve"> When did you start recording </w:t>
      </w:r>
      <w:r w:rsidR="009E0E82">
        <w:t>in that</w:t>
      </w:r>
      <w:r>
        <w:t xml:space="preserve"> way?</w:t>
      </w:r>
    </w:p>
    <w:p w:rsidR="00CC22F1" w:rsidP="00CC22F1">
      <w:pPr>
        <w:pStyle w:val="Answer"/>
      </w:pPr>
      <w:sdt>
        <w:sdtPr>
          <w:alias w:val="Witness"/>
          <w:id w:val="848527716"/>
          <w:placeholder>
            <w:docPart w:val="2FEDB5E7CB0249A7A77DDC97764ADE65"/>
          </w:placeholder>
          <w:richText/>
        </w:sdtPr>
        <w:sdtContent>
          <w:r w:rsidRPr="00D34147">
            <w:rPr>
              <w:b/>
              <w:i/>
            </w:rPr>
            <w:t>Professor West:</w:t>
          </w:r>
        </w:sdtContent>
      </w:sdt>
      <w:r>
        <w:t xml:space="preserve"> The </w:t>
      </w:r>
      <w:r w:rsidR="009E0E82">
        <w:t>s</w:t>
      </w:r>
      <w:r>
        <w:t xml:space="preserve">taff </w:t>
      </w:r>
      <w:r w:rsidR="009E0E82">
        <w:t>s</w:t>
      </w:r>
      <w:r>
        <w:t xml:space="preserve">urvey was begun in 2003, but the change in the specific items occurred around 2009. This is the highest level in the last 11 years. My sense is that over that entire period there has been overall an increase in stress levels. </w:t>
      </w:r>
    </w:p>
    <w:p w:rsidR="00CC22F1" w:rsidP="00CC22F1">
      <w:pPr>
        <w:pStyle w:val="Answer"/>
      </w:pPr>
      <w:r>
        <w:t>We see, for example, similar pressures in primary care. GPs report</w:t>
      </w:r>
      <w:r w:rsidR="00CF06B2">
        <w:t>ed</w:t>
      </w:r>
      <w:r>
        <w:t xml:space="preserve"> their highest levels of stress in the </w:t>
      </w:r>
      <w:r w:rsidR="00CF06B2">
        <w:t>n</w:t>
      </w:r>
      <w:r>
        <w:t xml:space="preserve">ational GP </w:t>
      </w:r>
      <w:r w:rsidR="00CF06B2">
        <w:t>w</w:t>
      </w:r>
      <w:r>
        <w:t>ork</w:t>
      </w:r>
      <w:r w:rsidR="00CF06B2">
        <w:t>l</w:t>
      </w:r>
      <w:r>
        <w:t xml:space="preserve">ife </w:t>
      </w:r>
      <w:r w:rsidR="00CF06B2">
        <w:t>s</w:t>
      </w:r>
      <w:r>
        <w:t xml:space="preserve">urvey in 2017. Those </w:t>
      </w:r>
      <w:r w:rsidR="00CF06B2">
        <w:t>we</w:t>
      </w:r>
      <w:r>
        <w:t>re the highest levels since 1998. That is mirrored by the data we have on the intention of GPs to quit direct face-to-face patient care in the next five years</w:t>
      </w:r>
      <w:r w:rsidR="00496496">
        <w:t>, which</w:t>
      </w:r>
      <w:r w:rsidR="0015343A">
        <w:t xml:space="preserve"> at 39% is its</w:t>
      </w:r>
      <w:r>
        <w:t xml:space="preserve"> highest level.</w:t>
      </w:r>
    </w:p>
    <w:p w:rsidR="00CC22F1" w:rsidP="00CC22F1">
      <w:pPr>
        <w:pStyle w:val="Answer"/>
      </w:pPr>
      <w:r>
        <w:t>T</w:t>
      </w:r>
      <w:r>
        <w:t xml:space="preserve">he General Medical Council </w:t>
      </w:r>
      <w:r>
        <w:t>n</w:t>
      </w:r>
      <w:r>
        <w:t xml:space="preserve">ational </w:t>
      </w:r>
      <w:r>
        <w:t>t</w:t>
      </w:r>
      <w:r>
        <w:t xml:space="preserve">raining </w:t>
      </w:r>
      <w:r>
        <w:t>s</w:t>
      </w:r>
      <w:r>
        <w:t>urvey</w:t>
      </w:r>
      <w:r>
        <w:t xml:space="preserve"> </w:t>
      </w:r>
      <w:r>
        <w:t>goes out to tens of thousands of trainees and doctors</w:t>
      </w:r>
      <w:r>
        <w:t xml:space="preserve">. In 2019, </w:t>
      </w:r>
      <w:r>
        <w:t>they used a standar</w:t>
      </w:r>
      <w:r>
        <w:t>d</w:t>
      </w:r>
      <w:r>
        <w:t xml:space="preserve">ised international measure called the Copenhagen </w:t>
      </w:r>
      <w:r>
        <w:t>b</w:t>
      </w:r>
      <w:r>
        <w:t xml:space="preserve">urnout </w:t>
      </w:r>
      <w:r>
        <w:t>i</w:t>
      </w:r>
      <w:r>
        <w:t>nventory. The data that came back to the GMC indicated that something like 44% of trainers and 49% of trainees had moderate or high levels of burnout.</w:t>
      </w:r>
    </w:p>
    <w:p w:rsidR="00CC22F1" w:rsidP="00CC22F1">
      <w:pPr>
        <w:pStyle w:val="Answer"/>
      </w:pPr>
      <w:r>
        <w:t>Overall, the picture that we had was of very high stress levels</w:t>
      </w:r>
      <w:r w:rsidR="0015343A">
        <w:t>,</w:t>
      </w:r>
      <w:r>
        <w:t xml:space="preserve"> and then the pandemic struck. </w:t>
      </w:r>
    </w:p>
    <w:p w:rsidR="00CC22F1" w:rsidP="00CC22F1">
      <w:pPr>
        <w:pStyle w:val="Question"/>
        <w:numPr>
          <w:ilvl w:val="0"/>
          <w:numId w:val="9"/>
        </w:numPr>
      </w:pPr>
      <w:sdt>
        <w:sdtPr>
          <w:alias w:val="Member"/>
          <w:tag w:val="&lt;Member mnisId='1572' dodsId='35446'&gt;"/>
          <w:id w:val="-1958932307"/>
          <w:placeholder>
            <w:docPart w:val="2FEDB5E7CB0249A7A77DDC97764ADE65"/>
          </w:placeholder>
          <w:richText/>
        </w:sdtPr>
        <w:sdtContent>
          <w:r w:rsidRPr="00CA7B19">
            <w:rPr>
              <w:b/>
            </w:rPr>
            <w:t>Chair:</w:t>
          </w:r>
        </w:sdtContent>
      </w:sdt>
      <w:r>
        <w:t xml:space="preserve"> You have seen the NHS </w:t>
      </w:r>
      <w:r w:rsidR="0015343A">
        <w:t>p</w:t>
      </w:r>
      <w:r>
        <w:t xml:space="preserve">eople </w:t>
      </w:r>
      <w:r w:rsidR="0015343A">
        <w:t>p</w:t>
      </w:r>
      <w:r>
        <w:t xml:space="preserve">lan that was published in June last year. In your view, what are the strengths of it and what are the gaps? </w:t>
      </w:r>
    </w:p>
    <w:p w:rsidR="009C7305" w:rsidP="00CC22F1">
      <w:pPr>
        <w:pStyle w:val="Answer"/>
      </w:pPr>
      <w:sdt>
        <w:sdtPr>
          <w:alias w:val="Witness"/>
          <w:id w:val="1041088109"/>
          <w:placeholder>
            <w:docPart w:val="2FEDB5E7CB0249A7A77DDC97764ADE65"/>
          </w:placeholder>
          <w:richText/>
        </w:sdtPr>
        <w:sdtContent>
          <w:r w:rsidRPr="00DF221E" w:rsidR="00CC22F1">
            <w:rPr>
              <w:b/>
              <w:i/>
            </w:rPr>
            <w:t>Professor West:</w:t>
          </w:r>
        </w:sdtContent>
      </w:sdt>
      <w:r w:rsidR="00CC22F1">
        <w:t xml:space="preserve"> </w:t>
      </w:r>
      <w:r w:rsidR="00637C43">
        <w:t>T</w:t>
      </w:r>
      <w:r w:rsidR="00CC22F1">
        <w:t>he strengths are that it is beginning to identify some of the key factors that impact wellbeing and intrinsic motivation at work</w:t>
      </w:r>
      <w:r w:rsidR="00637C43">
        <w:t>,</w:t>
      </w:r>
      <w:r w:rsidR="00CC22F1">
        <w:t xml:space="preserve"> to do with giving people more voice and influence, and </w:t>
      </w:r>
      <w:r w:rsidR="00E60AD2">
        <w:t xml:space="preserve">it </w:t>
      </w:r>
      <w:r w:rsidR="00CC22F1">
        <w:t>address</w:t>
      </w:r>
      <w:r w:rsidR="000D011A">
        <w:t>es</w:t>
      </w:r>
      <w:r w:rsidR="00CC22F1">
        <w:t xml:space="preserve"> issues to do with creating cultures that are focused more on learning, fairness and openness than on fear and blame.</w:t>
      </w:r>
      <w:r>
        <w:t xml:space="preserve"> </w:t>
      </w:r>
      <w:r w:rsidR="00CC22F1">
        <w:t>It strongly address</w:t>
      </w:r>
      <w:r w:rsidR="000D011A">
        <w:t>es</w:t>
      </w:r>
      <w:r w:rsidR="00CC22F1">
        <w:t xml:space="preserve"> issues of discrimination against, for example, minority ethnic groups</w:t>
      </w:r>
      <w:r w:rsidR="000D011A">
        <w:t>,</w:t>
      </w:r>
      <w:r w:rsidR="00762DFF">
        <w:t xml:space="preserve"> which have</w:t>
      </w:r>
      <w:r w:rsidR="00CC22F1">
        <w:t xml:space="preserve"> been thrown into sharp relief during the pandemic.</w:t>
      </w:r>
    </w:p>
    <w:p w:rsidR="00CC22F1" w:rsidP="00CC22F1">
      <w:pPr>
        <w:pStyle w:val="Answer"/>
      </w:pPr>
      <w:r>
        <w:t xml:space="preserve">The </w:t>
      </w:r>
      <w:r w:rsidR="00762DFF">
        <w:t>p</w:t>
      </w:r>
      <w:r>
        <w:t xml:space="preserve">eople </w:t>
      </w:r>
      <w:r w:rsidR="00762DFF">
        <w:t>p</w:t>
      </w:r>
      <w:r>
        <w:t xml:space="preserve">lan </w:t>
      </w:r>
      <w:r w:rsidR="00762DFF">
        <w:t>is</w:t>
      </w:r>
      <w:r>
        <w:t xml:space="preserve"> focused on the importance of building more effective teamworking, compassionate leadership</w:t>
      </w:r>
      <w:r w:rsidR="00762DFF">
        <w:t xml:space="preserve"> and</w:t>
      </w:r>
      <w:r>
        <w:t xml:space="preserve"> compassionate cultures</w:t>
      </w:r>
      <w:r w:rsidR="00762DFF">
        <w:t>,</w:t>
      </w:r>
      <w:r>
        <w:t xml:space="preserve"> and to some extent it </w:t>
      </w:r>
      <w:r w:rsidR="00762DFF">
        <w:t>f</w:t>
      </w:r>
      <w:r>
        <w:t>ocus</w:t>
      </w:r>
      <w:r w:rsidR="00762DFF">
        <w:t>es</w:t>
      </w:r>
      <w:r>
        <w:t xml:space="preserve"> on the core issue of chronic excessive workload. </w:t>
      </w:r>
      <w:r w:rsidR="00762DFF">
        <w:t>T</w:t>
      </w:r>
      <w:r>
        <w:t>hat needs a much stronger focus. There is some focus on better supervision for staff</w:t>
      </w:r>
      <w:r w:rsidR="00762DFF">
        <w:t>,</w:t>
      </w:r>
      <w:r>
        <w:t xml:space="preserve"> and training and development.</w:t>
      </w:r>
      <w:r w:rsidR="00E667A6">
        <w:t xml:space="preserve"> A</w:t>
      </w:r>
      <w:r>
        <w:t>ll of those are welcome.</w:t>
      </w:r>
    </w:p>
    <w:p w:rsidR="00CC22F1" w:rsidP="00CC22F1">
      <w:pPr>
        <w:pStyle w:val="Answer"/>
      </w:pPr>
      <w:r>
        <w:t xml:space="preserve">The gaps are that we do not yet have a detailed thought-through workforce strategy for the future. In a sense, the </w:t>
      </w:r>
      <w:r w:rsidR="00762DFF">
        <w:t>p</w:t>
      </w:r>
      <w:r>
        <w:t xml:space="preserve">eople </w:t>
      </w:r>
      <w:r w:rsidR="00762DFF">
        <w:t>p</w:t>
      </w:r>
      <w:r>
        <w:t>lan is like a very smart looking car but we do not yet have the engine of a detailed workforce strategy. What skills are we going to need to meet the demands of our health and care systems in the future? What skill mix are we going to need? What new roles need to be developed? How are we going to work with community services? How are we going to integrate with social care services?</w:t>
      </w:r>
    </w:p>
    <w:p w:rsidR="00CC22F1" w:rsidP="00CC22F1">
      <w:pPr>
        <w:pStyle w:val="Answer"/>
      </w:pPr>
      <w:r>
        <w:t xml:space="preserve">It does not provide detail on how many of the recommendations and prescriptions in the </w:t>
      </w:r>
      <w:r w:rsidR="00380451">
        <w:t>p</w:t>
      </w:r>
      <w:r>
        <w:t xml:space="preserve">eople </w:t>
      </w:r>
      <w:r w:rsidR="00380451">
        <w:t>p</w:t>
      </w:r>
      <w:r>
        <w:t>lan can be implemented by integrated care systems at regional or local level, and how individual trusts will be supported to implement the recommendations.</w:t>
      </w:r>
      <w:r w:rsidR="00192A1A">
        <w:t xml:space="preserve"> T</w:t>
      </w:r>
      <w:r>
        <w:t>he direction of travel is excellent, but we need a lot more detail</w:t>
      </w:r>
      <w:r w:rsidR="00192A1A">
        <w:t>,</w:t>
      </w:r>
      <w:r>
        <w:t xml:space="preserve"> particularly around workforce strategy.</w:t>
      </w:r>
    </w:p>
    <w:p w:rsidR="00CC22F1" w:rsidP="00CC22F1">
      <w:pPr>
        <w:pStyle w:val="Question"/>
        <w:numPr>
          <w:ilvl w:val="0"/>
          <w:numId w:val="9"/>
        </w:numPr>
      </w:pPr>
      <w:sdt>
        <w:sdtPr>
          <w:alias w:val="Member"/>
          <w:tag w:val="&lt;Member mnisId='1572' dodsId='35446'&gt;"/>
          <w:id w:val="-1894656856"/>
          <w:placeholder>
            <w:docPart w:val="2FEDB5E7CB0249A7A77DDC97764ADE65"/>
          </w:placeholder>
          <w:richText/>
        </w:sdtPr>
        <w:sdtContent>
          <w:r w:rsidRPr="00DF221E">
            <w:rPr>
              <w:b/>
            </w:rPr>
            <w:t>Chair:</w:t>
          </w:r>
        </w:sdtContent>
      </w:sdt>
      <w:r>
        <w:t xml:space="preserve"> It does not answer one very simple question, which is how many doctors and nurses the NHS </w:t>
      </w:r>
      <w:r w:rsidR="000E3DBF">
        <w:t xml:space="preserve">is </w:t>
      </w:r>
      <w:r>
        <w:t>going to need in 10 years’ time, and are we training enough? Is that something that needs to be thought about if we are thinking about chronic excessive workload?</w:t>
      </w:r>
    </w:p>
    <w:p w:rsidR="00CC22F1" w:rsidP="00CC22F1">
      <w:pPr>
        <w:pStyle w:val="Answer"/>
      </w:pPr>
      <w:sdt>
        <w:sdtPr>
          <w:alias w:val="Witness"/>
          <w:id w:val="2035772439"/>
          <w:placeholder>
            <w:docPart w:val="2FEDB5E7CB0249A7A77DDC97764ADE65"/>
          </w:placeholder>
          <w:richText/>
        </w:sdtPr>
        <w:sdtContent>
          <w:r w:rsidRPr="00DF221E">
            <w:rPr>
              <w:b/>
              <w:i/>
            </w:rPr>
            <w:t>Professor West:</w:t>
          </w:r>
        </w:sdtContent>
      </w:sdt>
      <w:r>
        <w:t xml:space="preserve"> It needs to be thought about very deeply. We had </w:t>
      </w:r>
      <w:r w:rsidR="00480BAE">
        <w:t xml:space="preserve">a staff shortage of </w:t>
      </w:r>
      <w:r>
        <w:t>100,000 at the beginning of the pandemic back in January. That is something like one in 10 or one in 12 staff across the NHS</w:t>
      </w:r>
      <w:r w:rsidR="003955D6">
        <w:t>. It</w:t>
      </w:r>
      <w:r>
        <w:t xml:space="preserve"> plac</w:t>
      </w:r>
      <w:r w:rsidR="00306F4F">
        <w:t>es</w:t>
      </w:r>
      <w:r>
        <w:t xml:space="preserve"> enormous pressure on existing staff and contribut</w:t>
      </w:r>
      <w:r w:rsidR="000C77B9">
        <w:t>es</w:t>
      </w:r>
      <w:r>
        <w:t xml:space="preserve"> to the problem of chronic excessive workload. </w:t>
      </w:r>
    </w:p>
    <w:p w:rsidR="001B2912" w:rsidP="00CC22F1">
      <w:pPr>
        <w:pStyle w:val="Answer"/>
      </w:pPr>
      <w:r>
        <w:t>I want to be clear about th</w:t>
      </w:r>
      <w:r w:rsidR="000C77B9">
        <w:t>e</w:t>
      </w:r>
      <w:r>
        <w:t xml:space="preserve"> issue of excessive workload. </w:t>
      </w:r>
      <w:r w:rsidR="000C77B9">
        <w:t>T</w:t>
      </w:r>
      <w:r>
        <w:t xml:space="preserve">he danger is that we do not see it. It is like the pattern on the wallpaper that we no longer see, but it is the </w:t>
      </w:r>
      <w:r w:rsidR="000C77B9">
        <w:t>No.</w:t>
      </w:r>
      <w:r w:rsidR="00B77451">
        <w:t xml:space="preserve"> </w:t>
      </w:r>
      <w:r w:rsidR="000C77B9">
        <w:t xml:space="preserve">1 </w:t>
      </w:r>
      <w:r>
        <w:t xml:space="preserve">predictor of staff stress and staff intention to quit. It is also the </w:t>
      </w:r>
      <w:r w:rsidR="000C77B9">
        <w:t>No. 1</w:t>
      </w:r>
      <w:r>
        <w:t xml:space="preserve"> predictor of patient dissatisfaction. It is highly associated with the level of errors.</w:t>
      </w:r>
    </w:p>
    <w:p w:rsidR="00CC22F1" w:rsidP="00CC22F1">
      <w:pPr>
        <w:pStyle w:val="Answer"/>
      </w:pPr>
      <w:r>
        <w:t>Staff shortages are clearly the most important factor in determining chronic excessive workload. Unless we have a well worked-out plan for how we can fill all the vacancies and reduce the attrition</w:t>
      </w:r>
      <w:r w:rsidR="00131325">
        <w:t xml:space="preserve"> rate</w:t>
      </w:r>
      <w:r>
        <w:t xml:space="preserve"> of staff</w:t>
      </w:r>
      <w:r w:rsidR="00131325">
        <w:t xml:space="preserve"> in the NHS</w:t>
      </w:r>
      <w:r>
        <w:t>—a hugely important point—we are going to be in trouble. The fact that one in four nurses and health visitors leave</w:t>
      </w:r>
      <w:r w:rsidR="00131325">
        <w:t>s</w:t>
      </w:r>
      <w:r>
        <w:t xml:space="preserve"> the NHS within three years of joining it is deeply concerning. The fact that so many doctors are intending to quit the NHS, some to go abroad and some to quit medical practice altogether, is also deeply concerning. These issues are not confined to nurses, midwives and doctors</w:t>
      </w:r>
      <w:r w:rsidR="00B77451">
        <w:t>,</w:t>
      </w:r>
      <w:r>
        <w:t xml:space="preserve"> but </w:t>
      </w:r>
      <w:r w:rsidR="00D16884">
        <w:t xml:space="preserve">relate </w:t>
      </w:r>
      <w:r>
        <w:t>to groups of staff across the NHS. A well</w:t>
      </w:r>
      <w:r w:rsidR="00B77451">
        <w:t>-</w:t>
      </w:r>
      <w:r>
        <w:t xml:space="preserve"> worked-out, thought</w:t>
      </w:r>
      <w:r w:rsidR="009277FA">
        <w:t>-</w:t>
      </w:r>
      <w:r>
        <w:t>through strategy</w:t>
      </w:r>
      <w:r w:rsidR="00B77451">
        <w:t>,</w:t>
      </w:r>
      <w:r>
        <w:t xml:space="preserve"> based on a vision of the kind of health and care we want to be providing in 10 years’ time</w:t>
      </w:r>
      <w:r w:rsidR="00B77451">
        <w:t>,</w:t>
      </w:r>
      <w:r>
        <w:t xml:space="preserve"> is fundamental to our ability to plan for the numbers that we will need over that period. </w:t>
      </w:r>
    </w:p>
    <w:p w:rsidR="00CC22F1" w:rsidP="00CC22F1">
      <w:pPr>
        <w:pStyle w:val="Question"/>
        <w:numPr>
          <w:ilvl w:val="0"/>
          <w:numId w:val="9"/>
        </w:numPr>
      </w:pPr>
      <w:sdt>
        <w:sdtPr>
          <w:alias w:val="Member"/>
          <w:tag w:val="&lt;Member mnisId='1572' dodsId='35446'&gt;"/>
          <w:id w:val="-151221306"/>
          <w:placeholder>
            <w:docPart w:val="2FEDB5E7CB0249A7A77DDC97764ADE65"/>
          </w:placeholder>
          <w:richText/>
        </w:sdtPr>
        <w:sdtContent>
          <w:r w:rsidRPr="00E717C2">
            <w:rPr>
              <w:b/>
            </w:rPr>
            <w:t>Chair:</w:t>
          </w:r>
        </w:sdtContent>
      </w:sdt>
      <w:r>
        <w:t xml:space="preserve"> </w:t>
      </w:r>
      <w:r w:rsidR="009277FA">
        <w:t xml:space="preserve">Thank you very much. </w:t>
      </w:r>
      <w:r>
        <w:t>Professor Green, how do you define burnout in the social care system? Can you quantify in the way that Professor West just has the numbers of people affected?</w:t>
      </w:r>
    </w:p>
    <w:p w:rsidR="00CC22F1" w:rsidP="00CC22F1">
      <w:pPr>
        <w:pStyle w:val="Answer"/>
      </w:pPr>
      <w:sdt>
        <w:sdtPr>
          <w:alias w:val="Witness"/>
          <w:id w:val="-829599968"/>
          <w:placeholder>
            <w:docPart w:val="2FEDB5E7CB0249A7A77DDC97764ADE65"/>
          </w:placeholder>
          <w:richText/>
        </w:sdtPr>
        <w:sdtContent>
          <w:r w:rsidRPr="00E717C2">
            <w:rPr>
              <w:b/>
              <w:i/>
            </w:rPr>
            <w:t>Professor Green:</w:t>
          </w:r>
        </w:sdtContent>
      </w:sdt>
      <w:r>
        <w:t xml:space="preserve"> </w:t>
      </w:r>
      <w:r w:rsidR="009277FA">
        <w:t>On</w:t>
      </w:r>
      <w:r>
        <w:t xml:space="preserve"> what burnout means </w:t>
      </w:r>
      <w:r w:rsidR="009277FA">
        <w:t>in</w:t>
      </w:r>
      <w:r>
        <w:t xml:space="preserve"> the social care sector, I think it is very similar to what Professor West said. It is about people feeling that they cannot do the job they want to do. It is about people feeling that they are completely pressurised, that the workload is unmanageable and that they cannot deliver what they want to deliver to the people they support.</w:t>
      </w:r>
    </w:p>
    <w:p w:rsidR="00FE321B" w:rsidP="00CC22F1">
      <w:pPr>
        <w:pStyle w:val="Answer"/>
      </w:pPr>
      <w:r>
        <w:t xml:space="preserve">Unlike Professor West though, unfortunately the problem in social care is that we do not have comprehensive datasets. We do not have things like the </w:t>
      </w:r>
      <w:r>
        <w:t>s</w:t>
      </w:r>
      <w:r>
        <w:t xml:space="preserve">taff </w:t>
      </w:r>
      <w:r>
        <w:t>s</w:t>
      </w:r>
      <w:r>
        <w:t xml:space="preserve">urvey in a uniform way, </w:t>
      </w:r>
      <w:r>
        <w:t>al</w:t>
      </w:r>
      <w:r>
        <w:t xml:space="preserve">though there is some work being done by Skills for Care to try </w:t>
      </w:r>
      <w:r>
        <w:t>to</w:t>
      </w:r>
      <w:r>
        <w:t xml:space="preserve"> make sure that we have some understanding of what is going on in social care.</w:t>
      </w:r>
      <w:r>
        <w:t xml:space="preserve"> </w:t>
      </w:r>
      <w:r>
        <w:t>One of our challenges is that it is a very fragmented system.</w:t>
      </w:r>
    </w:p>
    <w:p w:rsidR="00CC22F1" w:rsidP="00CC22F1">
      <w:pPr>
        <w:pStyle w:val="Answer"/>
      </w:pPr>
      <w:r>
        <w:t xml:space="preserve">Professor West is fortunate to be able to talk about things like the </w:t>
      </w:r>
      <w:r w:rsidR="00FE321B">
        <w:t>p</w:t>
      </w:r>
      <w:r>
        <w:t xml:space="preserve">eople </w:t>
      </w:r>
      <w:r w:rsidR="00FE321B">
        <w:t>p</w:t>
      </w:r>
      <w:r>
        <w:t xml:space="preserve">lan. We have been waiting for a long-term strategy on </w:t>
      </w:r>
      <w:r w:rsidR="00FE321B">
        <w:t xml:space="preserve">the </w:t>
      </w:r>
      <w:r>
        <w:t>social care workforce for a long time. It would be really helpful if we could have a plan, but of course the reality is that</w:t>
      </w:r>
      <w:r w:rsidR="00B77451">
        <w:t>,</w:t>
      </w:r>
      <w:r>
        <w:t xml:space="preserve"> </w:t>
      </w:r>
      <w:r w:rsidR="00FE321B">
        <w:t xml:space="preserve">although </w:t>
      </w:r>
      <w:r>
        <w:t>there is endless discussion about integrated services</w:t>
      </w:r>
      <w:r w:rsidR="00FE321B">
        <w:t>, o</w:t>
      </w:r>
      <w:r>
        <w:t xml:space="preserve">ne of the things that we need </w:t>
      </w:r>
      <w:r w:rsidR="00FE321B">
        <w:t>is</w:t>
      </w:r>
      <w:r>
        <w:t xml:space="preserve"> a clear and integrated plan. If we are to meet the challenges of the future, we have to make sure that we have enough staff. Currently</w:t>
      </w:r>
      <w:r w:rsidR="006A31D2">
        <w:t>,</w:t>
      </w:r>
      <w:r>
        <w:t xml:space="preserve"> the silo approach is not going to work. We need people who can move across systems, just as citizens do. There are some big deficits in social care, and we are running to catch up with the NHS. </w:t>
      </w:r>
    </w:p>
    <w:p w:rsidR="00CC22F1" w:rsidP="00CC22F1">
      <w:pPr>
        <w:pStyle w:val="Question"/>
        <w:numPr>
          <w:ilvl w:val="0"/>
          <w:numId w:val="9"/>
        </w:numPr>
      </w:pPr>
      <w:sdt>
        <w:sdtPr>
          <w:alias w:val="Member"/>
          <w:tag w:val="&lt;Member mnisId='1572' dodsId='35446'&gt;"/>
          <w:id w:val="-484695026"/>
          <w:placeholder>
            <w:docPart w:val="2FEDB5E7CB0249A7A77DDC97764ADE65"/>
          </w:placeholder>
          <w:richText/>
        </w:sdtPr>
        <w:sdtContent>
          <w:r w:rsidRPr="00E717C2">
            <w:rPr>
              <w:b/>
            </w:rPr>
            <w:t>Chair:</w:t>
          </w:r>
        </w:sdtContent>
      </w:sdt>
      <w:r>
        <w:t xml:space="preserve"> One solution is a workforce plan. Are there any other key solutions in your mind?</w:t>
      </w:r>
    </w:p>
    <w:p w:rsidR="00CC22F1" w:rsidP="00CC22F1">
      <w:pPr>
        <w:pStyle w:val="Answer"/>
      </w:pPr>
      <w:sdt>
        <w:sdtPr>
          <w:alias w:val="Witness"/>
          <w:id w:val="2077558655"/>
          <w:placeholder>
            <w:docPart w:val="2FEDB5E7CB0249A7A77DDC97764ADE65"/>
          </w:placeholder>
          <w:richText/>
        </w:sdtPr>
        <w:sdtContent>
          <w:r w:rsidRPr="00E717C2">
            <w:rPr>
              <w:b/>
              <w:i/>
            </w:rPr>
            <w:t>Professor Green:</w:t>
          </w:r>
        </w:sdtContent>
      </w:sdt>
      <w:r>
        <w:t xml:space="preserve"> I think we need a 10-year plan for social care, just as we have a 10-year plan for the NHS. Th</w:t>
      </w:r>
      <w:r w:rsidR="00B93D91">
        <w:t>o</w:t>
      </w:r>
      <w:r>
        <w:t>se plans should be aligned on every level. We should look to the workforce issues. We should look to the outcomes we want to require. We should look also at the issues of skills mix. Jo Da Silva made some really important points about how the pandemic had shown that people were able to step up and do things they were not doing in the past. We need a very clear vision for what an integrated system will look like, how we support staff and how we make sure that we retain as well as recruit the right people. Some of that needs to be based on values.</w:t>
      </w:r>
    </w:p>
    <w:p w:rsidR="00CC22F1" w:rsidP="00CC22F1">
      <w:pPr>
        <w:pStyle w:val="Answer"/>
      </w:pPr>
      <w:r>
        <w:t>Professor West s</w:t>
      </w:r>
      <w:r w:rsidR="0035725E">
        <w:t>poke</w:t>
      </w:r>
      <w:r>
        <w:t xml:space="preserve"> about concerns around recruitment and retention</w:t>
      </w:r>
      <w:r w:rsidR="001B4C37">
        <w:t>. W</w:t>
      </w:r>
      <w:r>
        <w:t>e have similar concerns in social care</w:t>
      </w:r>
      <w:r w:rsidR="0098325E">
        <w:t>,</w:t>
      </w:r>
      <w:r>
        <w:t xml:space="preserve"> but probably worse than in the NHS</w:t>
      </w:r>
      <w:r w:rsidR="0098325E">
        <w:t>,</w:t>
      </w:r>
      <w:r>
        <w:t xml:space="preserve"> both </w:t>
      </w:r>
      <w:r w:rsidR="006D6E41">
        <w:t xml:space="preserve">on </w:t>
      </w:r>
      <w:r>
        <w:t xml:space="preserve">people coming into the system and going out again and on burnout issues. </w:t>
      </w:r>
    </w:p>
    <w:p w:rsidR="00CC22F1" w:rsidP="00CC22F1">
      <w:pPr>
        <w:pStyle w:val="Question"/>
        <w:numPr>
          <w:ilvl w:val="0"/>
          <w:numId w:val="9"/>
        </w:numPr>
      </w:pPr>
      <w:sdt>
        <w:sdtPr>
          <w:alias w:val="Member"/>
          <w:tag w:val="&lt;Member mnisId='1572' dodsId='35446'&gt;"/>
          <w:id w:val="-1407291446"/>
          <w:placeholder>
            <w:docPart w:val="2FEDB5E7CB0249A7A77DDC97764ADE65"/>
          </w:placeholder>
          <w:richText/>
        </w:sdtPr>
        <w:sdtContent>
          <w:r w:rsidRPr="00E717C2">
            <w:rPr>
              <w:b/>
            </w:rPr>
            <w:t>Chair:</w:t>
          </w:r>
        </w:sdtContent>
      </w:sdt>
      <w:r>
        <w:t xml:space="preserve"> We will come back to you very soon, Professor Green, but I want to ask Caroline Waterfield </w:t>
      </w:r>
      <w:r w:rsidR="0098325E">
        <w:t>a</w:t>
      </w:r>
      <w:r>
        <w:t xml:space="preserve"> question before I bring in my colleagues. Thank you so much for joining us. You are from NHS Employers, which negotiates the terms and conditions for NHS staff.</w:t>
      </w:r>
    </w:p>
    <w:p w:rsidR="00CC22F1" w:rsidP="00CC22F1">
      <w:pPr>
        <w:pStyle w:val="QuestionCont"/>
      </w:pPr>
      <w:r>
        <w:t xml:space="preserve">We just heard Professor West say that to publish a </w:t>
      </w:r>
      <w:r w:rsidR="0098325E">
        <w:t>p</w:t>
      </w:r>
      <w:r>
        <w:t xml:space="preserve">eople </w:t>
      </w:r>
      <w:r w:rsidR="0098325E">
        <w:t>p</w:t>
      </w:r>
      <w:r>
        <w:t xml:space="preserve">lan without detailed projections of the skill mix, the skills and the numbers of doctors and nurses that you </w:t>
      </w:r>
      <w:r w:rsidR="006D6E41">
        <w:t>will</w:t>
      </w:r>
      <w:r>
        <w:t xml:space="preserve"> need in the future is like having a car without an engine. Would you agree with that?</w:t>
      </w:r>
    </w:p>
    <w:p w:rsidR="00CC22F1" w:rsidP="00CC22F1">
      <w:pPr>
        <w:pStyle w:val="Answer"/>
      </w:pPr>
      <w:sdt>
        <w:sdtPr>
          <w:alias w:val="Witness"/>
          <w:id w:val="-124786752"/>
          <w:placeholder>
            <w:docPart w:val="2FEDB5E7CB0249A7A77DDC97764ADE65"/>
          </w:placeholder>
          <w:richText/>
        </w:sdtPr>
        <w:sdtContent>
          <w:r w:rsidRPr="00E717C2">
            <w:rPr>
              <w:b/>
              <w:i/>
            </w:rPr>
            <w:t>Caroline Waterfield:</w:t>
          </w:r>
        </w:sdtContent>
      </w:sdt>
      <w:r>
        <w:t xml:space="preserve"> From an NHS Employers</w:t>
      </w:r>
      <w:r w:rsidR="0098325E">
        <w:t xml:space="preserve"> </w:t>
      </w:r>
      <w:r>
        <w:t xml:space="preserve">and NHS Confederation perspective, we were keen to see the </w:t>
      </w:r>
      <w:r w:rsidR="0098325E">
        <w:t>p</w:t>
      </w:r>
      <w:r>
        <w:t xml:space="preserve">eople </w:t>
      </w:r>
      <w:r w:rsidR="0098325E">
        <w:t>p</w:t>
      </w:r>
      <w:r>
        <w:t>lan published over the summer. We were supportive of the things in the remit</w:t>
      </w:r>
      <w:r w:rsidR="00E84AB1">
        <w:t xml:space="preserve"> t</w:t>
      </w:r>
      <w:r>
        <w:t xml:space="preserve">hat could be set out at that point in time, accepting that it could not cover everything that it needed to cover. It set out some of the long-term plans </w:t>
      </w:r>
      <w:r w:rsidR="00B77451">
        <w:t>that</w:t>
      </w:r>
      <w:r>
        <w:t xml:space="preserve"> required additional and fairly substantial funding attached to them.</w:t>
      </w:r>
      <w:r w:rsidR="007F3B4B">
        <w:t xml:space="preserve"> </w:t>
      </w:r>
      <w:r>
        <w:t xml:space="preserve">There was a risk by not publishing the </w:t>
      </w:r>
      <w:r w:rsidR="007F3B4B">
        <w:t>p</w:t>
      </w:r>
      <w:r>
        <w:t xml:space="preserve">eople </w:t>
      </w:r>
      <w:r w:rsidR="007F3B4B">
        <w:t>p</w:t>
      </w:r>
      <w:r>
        <w:t>lan as it exist</w:t>
      </w:r>
      <w:r w:rsidR="006C4512">
        <w:t>s</w:t>
      </w:r>
      <w:r>
        <w:t xml:space="preserve"> at the end of July and beginning of August that the absence of the plan</w:t>
      </w:r>
      <w:r w:rsidR="009A4F99">
        <w:t xml:space="preserve"> itself</w:t>
      </w:r>
      <w:r>
        <w:t xml:space="preserve"> became bigger than not having a part plan.</w:t>
      </w:r>
    </w:p>
    <w:p w:rsidR="00CC22F1" w:rsidP="00CC22F1">
      <w:pPr>
        <w:pStyle w:val="Answer"/>
      </w:pPr>
      <w:r>
        <w:t>What we have experienced and what we have seen over the summer</w:t>
      </w:r>
      <w:r w:rsidR="007627E6">
        <w:t xml:space="preserve"> </w:t>
      </w:r>
      <w:r w:rsidR="005F53C5">
        <w:t>set</w:t>
      </w:r>
      <w:r w:rsidR="00F716A2">
        <w:t>s</w:t>
      </w:r>
      <w:r w:rsidR="005F53C5">
        <w:t xml:space="preserve"> out what we have</w:t>
      </w:r>
      <w:r w:rsidR="007627E6">
        <w:t xml:space="preserve"> learn</w:t>
      </w:r>
      <w:r w:rsidR="00B77451">
        <w:t>t</w:t>
      </w:r>
      <w:r w:rsidR="007627E6">
        <w:t xml:space="preserve"> through the pandemic</w:t>
      </w:r>
      <w:r w:rsidR="006F15F1">
        <w:t xml:space="preserve">, </w:t>
      </w:r>
      <w:r w:rsidR="006C7755">
        <w:t xml:space="preserve">and </w:t>
      </w:r>
      <w:r>
        <w:t>what we can take in terms of the previous evidence</w:t>
      </w:r>
      <w:r w:rsidR="00F77A7D">
        <w:t>,</w:t>
      </w:r>
      <w:r>
        <w:t xml:space="preserve"> to do what we can to support improving staff experience. We also said</w:t>
      </w:r>
      <w:r w:rsidR="006C7755">
        <w:t xml:space="preserve"> though</w:t>
      </w:r>
      <w:r>
        <w:t>, similar</w:t>
      </w:r>
      <w:r w:rsidR="00DD44F9">
        <w:t>ly</w:t>
      </w:r>
      <w:r>
        <w:t xml:space="preserve"> to Professor West, that it was light</w:t>
      </w:r>
      <w:r w:rsidR="006C7755">
        <w:t>,</w:t>
      </w:r>
      <w:r>
        <w:t xml:space="preserve"> and it did not cover some of the longer-term aspects </w:t>
      </w:r>
      <w:r w:rsidR="00DD44F9">
        <w:t>that</w:t>
      </w:r>
      <w:r>
        <w:t xml:space="preserve"> our employers were keen to see and the funding that needed to go behind that.</w:t>
      </w:r>
    </w:p>
    <w:p w:rsidR="00CC22F1" w:rsidP="00CC22F1">
      <w:pPr>
        <w:pStyle w:val="Answer"/>
      </w:pPr>
      <w:r>
        <w:t>We would fully support the focus on addressing vacancies, not just within the NHS acute provider sector.</w:t>
      </w:r>
      <w:r w:rsidR="00DD44F9">
        <w:t xml:space="preserve"> It</w:t>
      </w:r>
      <w:r>
        <w:t xml:space="preserve"> need</w:t>
      </w:r>
      <w:r w:rsidR="00DD44F9">
        <w:t>s</w:t>
      </w:r>
      <w:r>
        <w:t xml:space="preserve"> to look at the wider health sector and social care. For us</w:t>
      </w:r>
      <w:r w:rsidR="00DD44F9">
        <w:t>,</w:t>
      </w:r>
      <w:r>
        <w:t xml:space="preserve"> it needs to look beyond the numbers of doctors and nurses, which can be high volume, and say that if we are to deliver care differently and transform our services, and have a more integrated approach to delivering that care, we need to pay significant attention to some of the smaller professions</w:t>
      </w:r>
      <w:r w:rsidR="006B6B5B">
        <w:t>,</w:t>
      </w:r>
      <w:r>
        <w:t xml:space="preserve"> such as our allied health professions</w:t>
      </w:r>
      <w:r w:rsidR="00F3246B">
        <w:t xml:space="preserve"> and</w:t>
      </w:r>
      <w:r>
        <w:t xml:space="preserve"> our healthcare scientists, </w:t>
      </w:r>
      <w:r w:rsidR="00F3246B">
        <w:t xml:space="preserve">and to </w:t>
      </w:r>
      <w:r>
        <w:t>the role of pharmacists and where they are based and placed in and across our communities. If we do not do that</w:t>
      </w:r>
      <w:r w:rsidR="00F27201">
        <w:t>,</w:t>
      </w:r>
      <w:r>
        <w:t xml:space="preserve"> we will fail to deliver things like diagnostic workforce and diagnostic service transformation in the way that </w:t>
      </w:r>
      <w:r w:rsidR="00307125">
        <w:t>i</w:t>
      </w:r>
      <w:r>
        <w:t>t needs to be geared up to deliver the care needed for our patient population.</w:t>
      </w:r>
    </w:p>
    <w:p w:rsidR="00CC22F1" w:rsidP="00CC22F1">
      <w:pPr>
        <w:pStyle w:val="Answer"/>
      </w:pPr>
      <w:r>
        <w:t>It is y</w:t>
      </w:r>
      <w:r>
        <w:t>es and no</w:t>
      </w:r>
      <w:r>
        <w:t>.</w:t>
      </w:r>
      <w:r>
        <w:t xml:space="preserve"> I agree with Professor West that a whole lot of work still needs to be done</w:t>
      </w:r>
      <w:r>
        <w:t>, and w</w:t>
      </w:r>
      <w:r>
        <w:t xml:space="preserve">e must have </w:t>
      </w:r>
      <w:r>
        <w:t>a</w:t>
      </w:r>
      <w:r>
        <w:t xml:space="preserve"> medium to longer-term view and the funding behind it, but there is also some value in the things that were published this summer around placing real focus on what we can do to improve the experience of staff with the evidence we have. </w:t>
      </w:r>
    </w:p>
    <w:p w:rsidR="00CC22F1" w:rsidP="00CC22F1">
      <w:pPr>
        <w:pStyle w:val="Question"/>
        <w:numPr>
          <w:ilvl w:val="0"/>
          <w:numId w:val="9"/>
        </w:numPr>
      </w:pPr>
      <w:sdt>
        <w:sdtPr>
          <w:alias w:val="Member"/>
          <w:tag w:val="&lt;Member mnisId='1588' dodsId='36036'&gt;"/>
          <w:id w:val="-773018889"/>
          <w:placeholder>
            <w:docPart w:val="2FEDB5E7CB0249A7A77DDC97764ADE65"/>
          </w:placeholder>
          <w:richText/>
        </w:sdtPr>
        <w:sdtContent>
          <w:r w:rsidRPr="00EB0951">
            <w:rPr>
              <w:b/>
            </w:rPr>
            <w:t>Barbara Keeley:</w:t>
          </w:r>
        </w:sdtContent>
      </w:sdt>
      <w:r>
        <w:t xml:space="preserve"> My first question is to Martin Green. Professor West has identified autonomy and the ability to deliver high-quality services as central to avoiding burnout among health staff. Given what we know about the strain on the social sector, do you think social care staff were being given autonomy and the ability to deliver high-quality services?</w:t>
      </w:r>
    </w:p>
    <w:p w:rsidR="00CC22F1" w:rsidP="00CC22F1">
      <w:pPr>
        <w:pStyle w:val="QuestionCont"/>
      </w:pPr>
      <w:r>
        <w:t>You commented on how social care staff stepped up during the pandemic. Do you think that contributed to burnout, or is it a sense of pride and people being pleased that their responsibilities have expanded?</w:t>
      </w:r>
    </w:p>
    <w:p w:rsidR="00CC22F1" w:rsidP="00CC22F1">
      <w:pPr>
        <w:pStyle w:val="Answer"/>
      </w:pPr>
      <w:sdt>
        <w:sdtPr>
          <w:alias w:val="Witness"/>
          <w:id w:val="154353051"/>
          <w:placeholder>
            <w:docPart w:val="2FEDB5E7CB0249A7A77DDC97764ADE65"/>
          </w:placeholder>
          <w:richText/>
        </w:sdtPr>
        <w:sdtContent>
          <w:r w:rsidRPr="00EB0951">
            <w:rPr>
              <w:b/>
              <w:i/>
            </w:rPr>
            <w:t>Professor Green:</w:t>
          </w:r>
        </w:sdtContent>
      </w:sdt>
      <w:r>
        <w:t xml:space="preserve"> I</w:t>
      </w:r>
      <w:r w:rsidR="00042320">
        <w:t xml:space="preserve"> will answer the</w:t>
      </w:r>
      <w:r>
        <w:t xml:space="preserve"> second question</w:t>
      </w:r>
      <w:r w:rsidR="00042320">
        <w:t xml:space="preserve"> first</w:t>
      </w:r>
      <w:r>
        <w:t>,</w:t>
      </w:r>
      <w:r w:rsidR="00042320">
        <w:t xml:space="preserve"> </w:t>
      </w:r>
      <w:r>
        <w:t xml:space="preserve">Barbara, if I may. I think throughout this pandemic staff </w:t>
      </w:r>
      <w:r w:rsidR="009B6553">
        <w:t>were</w:t>
      </w:r>
      <w:r>
        <w:t xml:space="preserve"> pleased that they were able to expand their role. In fact, they got a lot more autonomy through th</w:t>
      </w:r>
      <w:r w:rsidR="00E94301">
        <w:t>e</w:t>
      </w:r>
      <w:r>
        <w:t xml:space="preserve"> pandemic because there was nobody in some of the support services, or indeed in commissioning, to say, “You can</w:t>
      </w:r>
      <w:r w:rsidR="00E94301">
        <w:t xml:space="preserve">’t </w:t>
      </w:r>
      <w:r>
        <w:t>do this.”</w:t>
      </w:r>
    </w:p>
    <w:p w:rsidR="00CC22F1" w:rsidP="00CC22F1">
      <w:pPr>
        <w:pStyle w:val="Answer"/>
      </w:pPr>
      <w:r>
        <w:t>One of the challenges, going back to your first question, is the way in which social care is commissioned. It is all commissioned on a process basis, particularly in domiciliary care, sometimes minute by minute.</w:t>
      </w:r>
      <w:r w:rsidR="00E3386F">
        <w:t xml:space="preserve"> T</w:t>
      </w:r>
      <w:r>
        <w:t xml:space="preserve">hat does not allow for the professionalism of staff to make judgments about how they deliver care on a much more outcome-based framework. </w:t>
      </w:r>
    </w:p>
    <w:p w:rsidR="00CC22F1" w:rsidP="00CC22F1">
      <w:pPr>
        <w:pStyle w:val="Answer"/>
      </w:pPr>
      <w:r>
        <w:t xml:space="preserve">One of the challenges is </w:t>
      </w:r>
      <w:r w:rsidR="00E3386F">
        <w:t xml:space="preserve">that </w:t>
      </w:r>
      <w:r>
        <w:t xml:space="preserve">the structure </w:t>
      </w:r>
      <w:r w:rsidR="00E3386F">
        <w:t>of</w:t>
      </w:r>
      <w:r>
        <w:t xml:space="preserve"> the way social care is commissioned</w:t>
      </w:r>
      <w:r w:rsidR="00E3386F">
        <w:t xml:space="preserve"> </w:t>
      </w:r>
      <w:r>
        <w:t xml:space="preserve">does not facilitate people having </w:t>
      </w:r>
      <w:r w:rsidR="00E3386F">
        <w:t>a</w:t>
      </w:r>
      <w:r>
        <w:t xml:space="preserve"> much more autonomous role,</w:t>
      </w:r>
      <w:r w:rsidR="00E3386F">
        <w:t xml:space="preserve"> al</w:t>
      </w:r>
      <w:r>
        <w:t xml:space="preserve">though I think they showed during the pandemic that they were able to step up and do a whole raft of things. If you give </w:t>
      </w:r>
      <w:r w:rsidR="00F167A3">
        <w:t>them</w:t>
      </w:r>
      <w:r>
        <w:t xml:space="preserve"> the confidence and the professional status, social care workers will be able to do those things</w:t>
      </w:r>
      <w:r w:rsidR="00E3386F">
        <w:t>,</w:t>
      </w:r>
      <w:r>
        <w:t xml:space="preserve"> which are about delivering an outcome for the people they support. </w:t>
      </w:r>
    </w:p>
    <w:p w:rsidR="00CC22F1" w:rsidP="00CC22F1">
      <w:pPr>
        <w:pStyle w:val="Question"/>
        <w:numPr>
          <w:ilvl w:val="0"/>
          <w:numId w:val="9"/>
        </w:numPr>
      </w:pPr>
      <w:sdt>
        <w:sdtPr>
          <w:alias w:val="Member"/>
          <w:tag w:val="&lt;Member mnisId='1588' dodsId='36036'&gt;"/>
          <w:id w:val="-1106104872"/>
          <w:placeholder>
            <w:docPart w:val="2FEDB5E7CB0249A7A77DDC97764ADE65"/>
          </w:placeholder>
          <w:richText/>
        </w:sdtPr>
        <w:sdtContent>
          <w:r w:rsidRPr="003D1695">
            <w:rPr>
              <w:b/>
            </w:rPr>
            <w:t>Barbara Keeley:</w:t>
          </w:r>
        </w:sdtContent>
      </w:sdt>
      <w:r>
        <w:t xml:space="preserve"> There has been mention of </w:t>
      </w:r>
      <w:r w:rsidR="00D020F2">
        <w:t>the p</w:t>
      </w:r>
      <w:r>
        <w:t xml:space="preserve">eople </w:t>
      </w:r>
      <w:r w:rsidR="00D020F2">
        <w:t>p</w:t>
      </w:r>
      <w:r>
        <w:t xml:space="preserve">lan. Given that the social care workforce is clearly spread across thousands of independent organisations, what would a </w:t>
      </w:r>
      <w:r w:rsidR="00D020F2">
        <w:t>p</w:t>
      </w:r>
      <w:r>
        <w:t xml:space="preserve">eople </w:t>
      </w:r>
      <w:r w:rsidR="00D020F2">
        <w:t>p</w:t>
      </w:r>
      <w:r>
        <w:t xml:space="preserve">lan for social care look like? What do you think are the immediate changes that should be made in order to support the workforce? Clearly, we have the second wave, and we have winter to work through. We are already identifying burnout. What would those two things look like: a </w:t>
      </w:r>
      <w:r w:rsidR="00D020F2">
        <w:t>p</w:t>
      </w:r>
      <w:r>
        <w:t xml:space="preserve">eople </w:t>
      </w:r>
      <w:r w:rsidR="00D020F2">
        <w:t>p</w:t>
      </w:r>
      <w:r>
        <w:t>lan and the immediate changes that could be made?</w:t>
      </w:r>
    </w:p>
    <w:p w:rsidR="00CC22F1" w:rsidP="00CC22F1">
      <w:pPr>
        <w:pStyle w:val="Answer"/>
      </w:pPr>
      <w:sdt>
        <w:sdtPr>
          <w:alias w:val="Witness"/>
          <w:id w:val="1622257439"/>
          <w:placeholder>
            <w:docPart w:val="2FEDB5E7CB0249A7A77DDC97764ADE65"/>
          </w:placeholder>
          <w:richText/>
        </w:sdtPr>
        <w:sdtContent>
          <w:r w:rsidRPr="003D1695">
            <w:rPr>
              <w:b/>
              <w:i/>
            </w:rPr>
            <w:t>Professor Green:</w:t>
          </w:r>
        </w:sdtContent>
      </w:sdt>
      <w:r>
        <w:t xml:space="preserve"> What a </w:t>
      </w:r>
      <w:r w:rsidR="00D020F2">
        <w:t>p</w:t>
      </w:r>
      <w:r>
        <w:t xml:space="preserve">eople </w:t>
      </w:r>
      <w:r w:rsidR="00D020F2">
        <w:t>p</w:t>
      </w:r>
      <w:r>
        <w:t>lan would look like is, first of all, to start with a vision for social care. Too often</w:t>
      </w:r>
      <w:r w:rsidR="00D020F2">
        <w:t>,</w:t>
      </w:r>
      <w:r>
        <w:t xml:space="preserve"> we begin discussions </w:t>
      </w:r>
      <w:r w:rsidR="00CA1A95">
        <w:t>that</w:t>
      </w:r>
      <w:r>
        <w:t xml:space="preserve"> are all about the nuts and bolts, but we need a clear vision about what social care delivers.</w:t>
      </w:r>
    </w:p>
    <w:p w:rsidR="00CC22F1" w:rsidP="00CC22F1">
      <w:pPr>
        <w:pStyle w:val="Answer"/>
      </w:pPr>
      <w:r>
        <w:t>Y</w:t>
      </w:r>
      <w:r>
        <w:t>ou would then</w:t>
      </w:r>
      <w:r>
        <w:t xml:space="preserve"> </w:t>
      </w:r>
      <w:r>
        <w:t>say, “What are the requirements and what are the levels of skills</w:t>
      </w:r>
      <w:r>
        <w:t xml:space="preserve"> and</w:t>
      </w:r>
      <w:r>
        <w:t xml:space="preserve"> competencies</w:t>
      </w:r>
      <w:r w:rsidR="001A0E52">
        <w:t>? I</w:t>
      </w:r>
      <w:r>
        <w:t>ndeed</w:t>
      </w:r>
      <w:r w:rsidR="001A0E52">
        <w:t>,</w:t>
      </w:r>
      <w:r w:rsidR="00A46948">
        <w:t xml:space="preserve"> what are</w:t>
      </w:r>
      <w:r>
        <w:t xml:space="preserve"> some of the career escalators that people might put in place</w:t>
      </w:r>
      <w:r>
        <w:t>,</w:t>
      </w:r>
      <w:r>
        <w:t xml:space="preserve"> to enable people to see this much more as a career?” What we have seen during Covid is the professionalism of the social care workforce, but </w:t>
      </w:r>
      <w:r w:rsidR="00A46948">
        <w:t>i</w:t>
      </w:r>
      <w:r>
        <w:t xml:space="preserve">t has never really been acknowledged by the rest of the system. </w:t>
      </w:r>
    </w:p>
    <w:p w:rsidR="00CC22F1" w:rsidP="00CC22F1">
      <w:pPr>
        <w:pStyle w:val="Answer"/>
      </w:pPr>
      <w:r>
        <w:t>Y</w:t>
      </w:r>
      <w:r>
        <w:t>ou are absolutely right. It is a fragmented system, but there are other fragmented systems where we have clear skills and competencies frameworks</w:t>
      </w:r>
      <w:r w:rsidR="00F716A2">
        <w:t>—</w:t>
      </w:r>
      <w:r>
        <w:t>f</w:t>
      </w:r>
      <w:r>
        <w:t>or example, in the airline industry. There might be several airlines</w:t>
      </w:r>
      <w:r>
        <w:t>,</w:t>
      </w:r>
      <w:r>
        <w:t xml:space="preserve"> but we have a clear understanding of what the level of competency is to fly a plane. </w:t>
      </w:r>
      <w:r w:rsidR="00E52437">
        <w:t>W</w:t>
      </w:r>
      <w:r>
        <w:t xml:space="preserve">e could have a really clear vision. We could identify a very clear skills and competency framework. We could put in some career escalators. I think Jo said in her evidence that people use social care </w:t>
      </w:r>
      <w:r w:rsidR="00E52437">
        <w:t>to go on</w:t>
      </w:r>
      <w:r>
        <w:t xml:space="preserve"> to do nursing. We have seen some great examples of that with the nurse associate role. There is a real opportunity to have a very clear skills and competencies escalator.</w:t>
      </w:r>
    </w:p>
    <w:p w:rsidR="00CC22F1" w:rsidP="00CC22F1">
      <w:pPr>
        <w:pStyle w:val="Answer"/>
      </w:pPr>
      <w:r>
        <w:t>In terms of what could be done immediately, one of the things we should acknowledge is how much money goes into training and development in the NHS</w:t>
      </w:r>
      <w:r w:rsidR="0031307A">
        <w:t>.</w:t>
      </w:r>
      <w:r>
        <w:t xml:space="preserve"> Health Education England’s budget</w:t>
      </w:r>
      <w:r w:rsidR="0031307A">
        <w:t>,</w:t>
      </w:r>
      <w:r>
        <w:t xml:space="preserve"> at £4.9 billion</w:t>
      </w:r>
      <w:r w:rsidR="0031307A">
        <w:t>,</w:t>
      </w:r>
      <w:r>
        <w:t xml:space="preserve"> is enormous </w:t>
      </w:r>
      <w:r w:rsidR="0031307A">
        <w:t>compared with</w:t>
      </w:r>
      <w:r>
        <w:t xml:space="preserve"> social care’s budget for training and development, though social care ha</w:t>
      </w:r>
      <w:r w:rsidR="00BD6E36">
        <w:t>s</w:t>
      </w:r>
      <w:r>
        <w:t xml:space="preserve"> more staff than the NHS.</w:t>
      </w:r>
    </w:p>
    <w:p w:rsidR="00CC22F1" w:rsidP="00CC22F1">
      <w:pPr>
        <w:pStyle w:val="Answer"/>
      </w:pPr>
      <w:r>
        <w:t>One of the things that could happen is that we could open th</w:t>
      </w:r>
      <w:r w:rsidR="009C030A">
        <w:t>e</w:t>
      </w:r>
      <w:r>
        <w:t xml:space="preserve"> training and development budget out to the whole system so that people could access some of that training and development. What that would do is two things. It would give a clear lot of skills and training to the social care workforce</w:t>
      </w:r>
      <w:r w:rsidR="00BD6E36">
        <w:t>;</w:t>
      </w:r>
      <w:r>
        <w:t xml:space="preserve"> it would also mean that the social care workforce was training alongside the NHS workforce, and that would enhance relationships and give better understanding of what each bit of the system does.</w:t>
      </w:r>
    </w:p>
    <w:p w:rsidR="00CC22F1" w:rsidP="00CC22F1">
      <w:pPr>
        <w:pStyle w:val="Question"/>
        <w:numPr>
          <w:ilvl w:val="0"/>
          <w:numId w:val="9"/>
        </w:numPr>
      </w:pPr>
      <w:sdt>
        <w:sdtPr>
          <w:alias w:val="Member"/>
          <w:tag w:val="&lt;Member mnisId='4781' dodsId=''&gt;"/>
          <w:id w:val="-283959020"/>
          <w:placeholder>
            <w:docPart w:val="2FEDB5E7CB0249A7A77DDC97764ADE65"/>
          </w:placeholder>
          <w:richText/>
        </w:sdtPr>
        <w:sdtContent>
          <w:r w:rsidRPr="004C1C46">
            <w:rPr>
              <w:b/>
            </w:rPr>
            <w:t>Dr Evans:</w:t>
          </w:r>
        </w:sdtContent>
      </w:sdt>
      <w:r>
        <w:t xml:space="preserve"> My question is to Professor West, to begin with</w:t>
      </w:r>
      <w:r w:rsidR="00BD6E36">
        <w:t>, and</w:t>
      </w:r>
      <w:r>
        <w:t xml:space="preserve"> is about workload intensity. You gave intrinsic factors on burnout</w:t>
      </w:r>
      <w:r w:rsidR="00F13469">
        <w:t>,</w:t>
      </w:r>
      <w:r>
        <w:t xml:space="preserve"> as well as extrinsic factors. My experience, when I was on the wards in hospitals, was that with a cholecystectomy—removing a gall bladder—a patient would be in for seven days. They are now in and out within a day. In primary care</w:t>
      </w:r>
      <w:r w:rsidR="00F13469">
        <w:t>,</w:t>
      </w:r>
      <w:r>
        <w:t xml:space="preserve"> we give a lot of workload to nurses and allied professions, but that means you are dealing with complex patients every 10 minutes who have multiple comorbidities.</w:t>
      </w:r>
    </w:p>
    <w:p w:rsidR="00CC22F1" w:rsidP="00CC22F1">
      <w:pPr>
        <w:pStyle w:val="QuestionCont"/>
      </w:pPr>
      <w:r>
        <w:t>What evidence is there about that, and what thought has been put into dealing with work intensity for</w:t>
      </w:r>
      <w:r w:rsidR="009A40DF">
        <w:t xml:space="preserve"> </w:t>
      </w:r>
      <w:r>
        <w:t>professionals? How much does that contribute? Anecdotally</w:t>
      </w:r>
      <w:r w:rsidR="00133E6A">
        <w:t>,</w:t>
      </w:r>
      <w:r>
        <w:t xml:space="preserve"> from my point of view, and the people I know, that is one of the biggest drivers for the problems we face. People cannot deal with the intense workload repeatedly when </w:t>
      </w:r>
      <w:r w:rsidR="009A40DF">
        <w:t>they</w:t>
      </w:r>
      <w:r>
        <w:t xml:space="preserve"> are seeing 40 patients a day. </w:t>
      </w:r>
    </w:p>
    <w:p w:rsidR="00CC22F1" w:rsidP="00CC22F1">
      <w:pPr>
        <w:pStyle w:val="Answer"/>
      </w:pPr>
      <w:sdt>
        <w:sdtPr>
          <w:alias w:val="Witness"/>
          <w:id w:val="1982257490"/>
          <w:placeholder>
            <w:docPart w:val="2FEDB5E7CB0249A7A77DDC97764ADE65"/>
          </w:placeholder>
          <w:richText/>
        </w:sdtPr>
        <w:sdtContent>
          <w:r w:rsidRPr="004C1C46">
            <w:rPr>
              <w:b/>
              <w:i/>
            </w:rPr>
            <w:t>Professor West:</w:t>
          </w:r>
        </w:sdtContent>
      </w:sdt>
      <w:r>
        <w:t xml:space="preserve"> That is absolutely right. What we have seen, particularly in general practice, is that there is much greater complexity of presenting problems</w:t>
      </w:r>
      <w:r w:rsidR="002C0813">
        <w:t>, and it</w:t>
      </w:r>
      <w:r>
        <w:t xml:space="preserve"> has increased the workload. </w:t>
      </w:r>
      <w:r w:rsidR="00672A50">
        <w:t>We can distinguish</w:t>
      </w:r>
      <w:r>
        <w:t xml:space="preserve"> between quantitative workload—the number of tasks I have to do—and qualitative workload, </w:t>
      </w:r>
      <w:r w:rsidR="00F65FBF">
        <w:t xml:space="preserve">which is </w:t>
      </w:r>
      <w:r w:rsidR="00672A50">
        <w:t>h</w:t>
      </w:r>
      <w:r>
        <w:t>ow intense it is. All of those demands have an impact on the individual’s ability to respond effectively.</w:t>
      </w:r>
    </w:p>
    <w:p w:rsidR="00CD2A3E" w:rsidP="00CC22F1">
      <w:pPr>
        <w:pStyle w:val="Answer"/>
      </w:pPr>
      <w:r>
        <w:t>When we have e</w:t>
      </w:r>
      <w:r w:rsidR="00CC22F1">
        <w:t>pisodic, transient demands on us</w:t>
      </w:r>
      <w:r>
        <w:t>,</w:t>
      </w:r>
      <w:r w:rsidR="000C3C20">
        <w:t xml:space="preserve"> that’s</w:t>
      </w:r>
      <w:r w:rsidR="00CC22F1">
        <w:t xml:space="preserve"> life</w:t>
      </w:r>
      <w:r>
        <w:t>; w</w:t>
      </w:r>
      <w:r w:rsidR="00CC22F1">
        <w:t>e can deal with that. It is when it is chronic that it is a problem. The evidence we have is that stress in healthcare</w:t>
      </w:r>
      <w:r w:rsidR="004E4D87">
        <w:t xml:space="preserve"> </w:t>
      </w:r>
      <w:r w:rsidR="00CC22F1">
        <w:t>tend</w:t>
      </w:r>
      <w:r w:rsidR="004E4D87">
        <w:t>s</w:t>
      </w:r>
      <w:r w:rsidR="00CC22F1">
        <w:t xml:space="preserve"> to be chronic. If you measure stress at one point in time and then again six months later, it is usually at a similar level if it is high, for example. What is disturbing</w:t>
      </w:r>
      <w:r w:rsidR="000648AD">
        <w:t xml:space="preserve"> is that</w:t>
      </w:r>
      <w:r w:rsidR="00CC22F1">
        <w:t>, whether it is intensification in terms of amount or quality, we know that th</w:t>
      </w:r>
      <w:r w:rsidR="000648AD">
        <w:t>at</w:t>
      </w:r>
      <w:r w:rsidR="00CC22F1">
        <w:t xml:space="preserve"> level of chronic work stress predicts cardiovascular disorders, cardiovascular disease, addictions, diabetes, cancer and depress</w:t>
      </w:r>
      <w:r w:rsidR="000648AD">
        <w:t>ion.</w:t>
      </w:r>
    </w:p>
    <w:p w:rsidR="00CC22F1" w:rsidP="00CC22F1">
      <w:pPr>
        <w:pStyle w:val="Answer"/>
      </w:pPr>
      <w:r>
        <w:t>T</w:t>
      </w:r>
      <w:r>
        <w:t>here is a significantly increased likelihood of diagnosed illness when you have high levels of work demands, and also greater odds of early mortality.</w:t>
      </w:r>
      <w:r w:rsidR="00CD2A3E">
        <w:t xml:space="preserve"> </w:t>
      </w:r>
      <w:r>
        <w:t>The paradox is that</w:t>
      </w:r>
      <w:r w:rsidR="00001C32">
        <w:t>,</w:t>
      </w:r>
      <w:r>
        <w:t xml:space="preserve"> in a system focused on promoting health and wellbeing, in the process we are damaging the health and wellbeing of a very large proportion of our population who work in health and care services. </w:t>
      </w:r>
    </w:p>
    <w:p w:rsidR="00CC22F1" w:rsidP="00CC22F1">
      <w:pPr>
        <w:pStyle w:val="Question"/>
        <w:numPr>
          <w:ilvl w:val="0"/>
          <w:numId w:val="9"/>
        </w:numPr>
      </w:pPr>
      <w:sdt>
        <w:sdtPr>
          <w:alias w:val="Member"/>
          <w:tag w:val="&lt;Member mnisId='4781' dodsId=''&gt;"/>
          <w:id w:val="1535921979"/>
          <w:placeholder>
            <w:docPart w:val="2FEDB5E7CB0249A7A77DDC97764ADE65"/>
          </w:placeholder>
          <w:richText/>
        </w:sdtPr>
        <w:sdtContent>
          <w:r w:rsidRPr="00E41556">
            <w:rPr>
              <w:b/>
            </w:rPr>
            <w:t>Dr Evans:</w:t>
          </w:r>
        </w:sdtContent>
      </w:sdt>
      <w:r>
        <w:t xml:space="preserve"> Have you seen any evidence, particularly for other countries</w:t>
      </w:r>
      <w:r w:rsidR="004F4153">
        <w:t>,</w:t>
      </w:r>
      <w:r>
        <w:t xml:space="preserve"> or indeed in your work across the UK, of how </w:t>
      </w:r>
      <w:r w:rsidR="003277CB">
        <w:t>to</w:t>
      </w:r>
      <w:r>
        <w:t xml:space="preserve"> de-intensify that or box it off to try </w:t>
      </w:r>
      <w:r w:rsidR="00EF5D36">
        <w:t>to</w:t>
      </w:r>
      <w:r>
        <w:t xml:space="preserve"> protect the staff?</w:t>
      </w:r>
    </w:p>
    <w:p w:rsidR="00CC22F1" w:rsidP="00CC22F1">
      <w:pPr>
        <w:pStyle w:val="Answer"/>
      </w:pPr>
      <w:sdt>
        <w:sdtPr>
          <w:alias w:val="Witness"/>
          <w:id w:val="-1839910364"/>
          <w:placeholder>
            <w:docPart w:val="2FEDB5E7CB0249A7A77DDC97764ADE65"/>
          </w:placeholder>
          <w:richText/>
        </w:sdtPr>
        <w:sdtContent>
          <w:r w:rsidRPr="00BD0A8D">
            <w:rPr>
              <w:b/>
              <w:i/>
            </w:rPr>
            <w:t>Professor West:</w:t>
          </w:r>
        </w:sdtContent>
      </w:sdt>
      <w:r>
        <w:t xml:space="preserve"> Yes. </w:t>
      </w:r>
      <w:r w:rsidR="003277CB">
        <w:t>W</w:t>
      </w:r>
      <w:r>
        <w:t>hat is striking about our system is that</w:t>
      </w:r>
      <w:r w:rsidR="00001C32">
        <w:t>,</w:t>
      </w:r>
      <w:r>
        <w:t xml:space="preserve"> when we look across the NHS in England</w:t>
      </w:r>
      <w:r w:rsidR="003277CB">
        <w:t>,</w:t>
      </w:r>
      <w:r>
        <w:t xml:space="preserve"> we see light spots and dark spots. We heard from the first witness from Royal Preston a light spot of good practice. We see light spots and dark spots, but even within the best organisations there are dark spots. In the worst organisations</w:t>
      </w:r>
      <w:r w:rsidR="003B3E28">
        <w:t>,</w:t>
      </w:r>
      <w:r>
        <w:t xml:space="preserve"> there are light spots of good practice. </w:t>
      </w:r>
    </w:p>
    <w:p w:rsidR="00CC22F1" w:rsidP="00CC22F1">
      <w:pPr>
        <w:pStyle w:val="Answer"/>
      </w:pPr>
      <w:r>
        <w:t>To take the example that you gave of primary care,</w:t>
      </w:r>
      <w:r w:rsidR="007B6F20">
        <w:t xml:space="preserve"> at the</w:t>
      </w:r>
      <w:r>
        <w:t xml:space="preserve"> Prince of Wales surgery in Leicester</w:t>
      </w:r>
      <w:r w:rsidR="007B6F20">
        <w:t xml:space="preserve"> t</w:t>
      </w:r>
      <w:r>
        <w:t>hey were working under intense pressure</w:t>
      </w:r>
      <w:r w:rsidR="003B3E28">
        <w:t>,</w:t>
      </w:r>
      <w:r>
        <w:t xml:space="preserve"> and the staff were collectively saying that they could not cope. Counter</w:t>
      </w:r>
      <w:r w:rsidR="00356917">
        <w:t>-</w:t>
      </w:r>
      <w:r>
        <w:t>intuitively, they introduced two team meetings every week and a partners’ meeting that all staff could attend so that they could begin to address the question of workload and work intensification</w:t>
      </w:r>
      <w:r w:rsidR="00F61FA5">
        <w:t>, and t</w:t>
      </w:r>
      <w:r>
        <w:t>hey have overcome many of the problems.</w:t>
      </w:r>
    </w:p>
    <w:p w:rsidR="00CC22F1" w:rsidP="00CC22F1">
      <w:pPr>
        <w:pStyle w:val="Answer"/>
      </w:pPr>
      <w:r>
        <w:t>In St Austell in Cornwall, they brought in physiotherapists to deal with some of the muscul</w:t>
      </w:r>
      <w:r w:rsidR="001753DD">
        <w:t>o</w:t>
      </w:r>
      <w:r>
        <w:t>skeletal problems that were being presented to GPs. They brought in psychiatric nurses to work with people with mental health problems in the practice so that GPs were able to have more time to work with some of the most complex cases</w:t>
      </w:r>
      <w:r w:rsidR="001764DA">
        <w:t>. It reduced</w:t>
      </w:r>
      <w:r>
        <w:t xml:space="preserve"> the quantitative demands on them in order that they could deal with some of the qualitative demands. </w:t>
      </w:r>
      <w:r w:rsidR="001764DA">
        <w:t>A</w:t>
      </w:r>
      <w:r>
        <w:t>cross the country during Covid</w:t>
      </w:r>
      <w:r w:rsidR="00356917">
        <w:t>,</w:t>
      </w:r>
      <w:r w:rsidR="001764DA">
        <w:t xml:space="preserve"> </w:t>
      </w:r>
      <w:r>
        <w:t xml:space="preserve">we have seen many examples, as we heard from both of the first two witnesses, </w:t>
      </w:r>
      <w:r w:rsidR="00BD6C2F">
        <w:t xml:space="preserve">of </w:t>
      </w:r>
      <w:r>
        <w:t>teams com</w:t>
      </w:r>
      <w:r w:rsidR="00BD6C2F">
        <w:t>ing</w:t>
      </w:r>
      <w:r>
        <w:t xml:space="preserve"> together </w:t>
      </w:r>
      <w:r w:rsidR="00BD6C2F">
        <w:t>to</w:t>
      </w:r>
      <w:r>
        <w:t xml:space="preserve"> review what they are trying to achieve, what they are faced with and how they are going about it. Through that review process</w:t>
      </w:r>
      <w:r w:rsidR="00BD6C2F">
        <w:t>,</w:t>
      </w:r>
      <w:r>
        <w:t xml:space="preserve"> they com</w:t>
      </w:r>
      <w:r w:rsidR="00BD6C2F">
        <w:t>e</w:t>
      </w:r>
      <w:r>
        <w:t xml:space="preserve"> up with ideas for new and improved ways of delivering services.</w:t>
      </w:r>
    </w:p>
    <w:p w:rsidR="00CC22F1" w:rsidP="00CC22F1">
      <w:pPr>
        <w:pStyle w:val="Answer"/>
      </w:pPr>
      <w:r>
        <w:t xml:space="preserve">We have seen innovation </w:t>
      </w:r>
      <w:r w:rsidR="001B2AD8">
        <w:t>at</w:t>
      </w:r>
      <w:r>
        <w:t xml:space="preserve"> a scale and at a pace that was unimaginable just a year ago. There is something about supporting local services and local teams to take time out to review and reflect on how they respond to those sorts of challenges. </w:t>
      </w:r>
    </w:p>
    <w:p w:rsidR="00CC22F1" w:rsidP="00CC22F1">
      <w:pPr>
        <w:pStyle w:val="Question"/>
        <w:numPr>
          <w:ilvl w:val="0"/>
          <w:numId w:val="9"/>
        </w:numPr>
      </w:pPr>
      <w:sdt>
        <w:sdtPr>
          <w:alias w:val="Member"/>
          <w:tag w:val="&lt;Member mnisId='4781' dodsId=''&gt;"/>
          <w:id w:val="2082871918"/>
          <w:placeholder>
            <w:docPart w:val="2FEDB5E7CB0249A7A77DDC97764ADE65"/>
          </w:placeholder>
          <w:richText/>
        </w:sdtPr>
        <w:sdtContent>
          <w:r w:rsidRPr="00BD0A8D">
            <w:rPr>
              <w:b/>
            </w:rPr>
            <w:t>Dr Evans:</w:t>
          </w:r>
        </w:sdtContent>
      </w:sdt>
      <w:r>
        <w:t xml:space="preserve"> Professor Green mentioned the airline industry. Doctor colleagues and nurses often say to me, “Why doesn’t the Government introduce a fixed number? You would</w:t>
      </w:r>
      <w:r w:rsidR="001B2AD8">
        <w:t>n’t</w:t>
      </w:r>
      <w:r>
        <w:t xml:space="preserve"> allow a pilot to fly more than 12 hours. Why don’t we fix the number of patients that a professional should see to box everything off?” Is that a view that you would take, and would it be a solution? Is there any evidence to back </w:t>
      </w:r>
      <w:r w:rsidR="006F1181">
        <w:t>i</w:t>
      </w:r>
      <w:r>
        <w:t xml:space="preserve">t up, or is there an alternative? </w:t>
      </w:r>
    </w:p>
    <w:p w:rsidR="00CC22F1" w:rsidP="00CC22F1">
      <w:pPr>
        <w:pStyle w:val="Answer"/>
      </w:pPr>
      <w:sdt>
        <w:sdtPr>
          <w:alias w:val="Witness"/>
          <w:id w:val="-1489165774"/>
          <w:placeholder>
            <w:docPart w:val="2FEDB5E7CB0249A7A77DDC97764ADE65"/>
          </w:placeholder>
          <w:richText/>
        </w:sdtPr>
        <w:sdtContent>
          <w:r w:rsidRPr="007F1AAF">
            <w:rPr>
              <w:b/>
              <w:i/>
            </w:rPr>
            <w:t>Professor West:</w:t>
          </w:r>
        </w:sdtContent>
      </w:sdt>
      <w:r>
        <w:t xml:space="preserve"> I think we need to gather evidence about </w:t>
      </w:r>
      <w:r w:rsidR="006F1181">
        <w:t xml:space="preserve">the </w:t>
      </w:r>
      <w:r>
        <w:t>quantitative and qualitative demands on people. I want to give one example of why th</w:t>
      </w:r>
      <w:r w:rsidR="006F1181">
        <w:t>at</w:t>
      </w:r>
      <w:r>
        <w:t xml:space="preserve"> is so important. </w:t>
      </w:r>
    </w:p>
    <w:p w:rsidR="00CC22F1" w:rsidP="00CC22F1">
      <w:pPr>
        <w:pStyle w:val="Answer"/>
      </w:pPr>
      <w:r>
        <w:t>Many nurses want to work 12-hour shifts</w:t>
      </w:r>
      <w:r w:rsidR="005F41B8">
        <w:t>,</w:t>
      </w:r>
      <w:r>
        <w:t xml:space="preserve"> for a variety of reasons</w:t>
      </w:r>
      <w:r w:rsidR="005F41B8">
        <w:t>; y</w:t>
      </w:r>
      <w:r>
        <w:t>et the evidence we have internationally is that 12-hour shifts put an enormous amount of pressure on nurses and to some extent can impair the quality and safety of care. The solution is not to say that we are going to get rid of 12-hour shifts. The solution is to say, let</w:t>
      </w:r>
      <w:r w:rsidR="005F41B8">
        <w:t>’</w:t>
      </w:r>
      <w:r>
        <w:t xml:space="preserve">s look at the evidence and the factors </w:t>
      </w:r>
      <w:r w:rsidR="005F41B8">
        <w:t>that</w:t>
      </w:r>
      <w:r>
        <w:t xml:space="preserve"> mitigate the impact of 12-hour shifts on people. Let</w:t>
      </w:r>
      <w:r w:rsidR="00AD23F7">
        <w:t>’</w:t>
      </w:r>
      <w:r>
        <w:t xml:space="preserve">s look at the idea of only having a 30-minute rest break in </w:t>
      </w:r>
      <w:r w:rsidR="00AD23F7">
        <w:t xml:space="preserve">a </w:t>
      </w:r>
      <w:r>
        <w:t>12-hour shift. Is that appropriate and is that right?</w:t>
      </w:r>
    </w:p>
    <w:p w:rsidR="00CC22F1" w:rsidP="00CC22F1">
      <w:pPr>
        <w:pStyle w:val="Answer"/>
      </w:pPr>
      <w:r>
        <w:t>R</w:t>
      </w:r>
      <w:r>
        <w:t xml:space="preserve">ather than reaching for one lever and seeking a solution like saying it is the number of patients, </w:t>
      </w:r>
      <w:r>
        <w:t>we need to do much more</w:t>
      </w:r>
      <w:r>
        <w:t xml:space="preserve"> to gather evidence. There is a lot of evidence </w:t>
      </w:r>
      <w:r>
        <w:t>internationally</w:t>
      </w:r>
      <w:r>
        <w:t xml:space="preserve"> </w:t>
      </w:r>
      <w:r>
        <w:t xml:space="preserve">on </w:t>
      </w:r>
      <w:r>
        <w:t>how we can safely deliver high</w:t>
      </w:r>
      <w:r w:rsidR="00DA6EF6">
        <w:t>-</w:t>
      </w:r>
      <w:r>
        <w:t xml:space="preserve">quality care. We must adapt that to the local circumstances of the organisations that are delivering care. Simply imposing a template on local organisations like Royal Preston or a social care organisation without taking account of local context often creates more problems than it solves. </w:t>
      </w:r>
    </w:p>
    <w:p w:rsidR="00CC22F1" w:rsidP="00CC22F1">
      <w:pPr>
        <w:pStyle w:val="Question"/>
        <w:numPr>
          <w:ilvl w:val="0"/>
          <w:numId w:val="9"/>
        </w:numPr>
      </w:pPr>
      <w:sdt>
        <w:sdtPr>
          <w:alias w:val="Member"/>
          <w:tag w:val="&lt;Member mnisId='4777' dodsId=''&gt;"/>
          <w:id w:val="-273946181"/>
          <w:placeholder>
            <w:docPart w:val="2FEDB5E7CB0249A7A77DDC97764ADE65"/>
          </w:placeholder>
          <w:richText/>
        </w:sdtPr>
        <w:sdtContent>
          <w:r w:rsidRPr="00955AB6">
            <w:rPr>
              <w:b/>
            </w:rPr>
            <w:t>Sarah Owen:</w:t>
          </w:r>
        </w:sdtContent>
      </w:sdt>
      <w:r>
        <w:t xml:space="preserve"> Professor West</w:t>
      </w:r>
      <w:r w:rsidR="00400A6A">
        <w:t>, y</w:t>
      </w:r>
      <w:r>
        <w:t xml:space="preserve">ou touched just a minute ago on black, Asian and minority ethnic healthcare workers and burnout. </w:t>
      </w:r>
      <w:r w:rsidR="0070092E">
        <w:t>Could you</w:t>
      </w:r>
      <w:r>
        <w:t xml:space="preserve"> give us a bit more information about that, and </w:t>
      </w:r>
      <w:r w:rsidR="0070092E">
        <w:t>about</w:t>
      </w:r>
      <w:r>
        <w:t xml:space="preserve"> some of the possible solutions to the very specific issues that</w:t>
      </w:r>
      <w:r w:rsidR="0070092E">
        <w:t xml:space="preserve"> our</w:t>
      </w:r>
      <w:r>
        <w:t xml:space="preserve"> black, Asian and minority ethnic healthcare workforce </w:t>
      </w:r>
      <w:r w:rsidR="0070092E">
        <w:t>are</w:t>
      </w:r>
      <w:r>
        <w:t xml:space="preserve"> facing?</w:t>
      </w:r>
    </w:p>
    <w:p w:rsidR="00CC22F1" w:rsidP="00CC22F1">
      <w:pPr>
        <w:pStyle w:val="Answer"/>
      </w:pPr>
      <w:sdt>
        <w:sdtPr>
          <w:alias w:val="Witness"/>
          <w:id w:val="-1734156661"/>
          <w:placeholder>
            <w:docPart w:val="2FEDB5E7CB0249A7A77DDC97764ADE65"/>
          </w:placeholder>
          <w:richText/>
        </w:sdtPr>
        <w:sdtContent>
          <w:r w:rsidRPr="00955AB6">
            <w:rPr>
              <w:b/>
              <w:i/>
            </w:rPr>
            <w:t>Professor West:</w:t>
          </w:r>
        </w:sdtContent>
      </w:sdt>
      <w:r>
        <w:t xml:space="preserve"> We are all aware that the pandemic has revealed the tragic disproportionate effect of the context of our society on people from minority ethnic group backgrounds, and the tragically high number of deaths among staff from minority ethnic groups. What that has done is sh</w:t>
      </w:r>
      <w:r w:rsidR="006F744D">
        <w:t>i</w:t>
      </w:r>
      <w:r>
        <w:t>ne a light on evidence we have been aware of for some years of how discrimination and racism in society generally takes a toll on the health and wellbeing of people from minority ethnic groups and</w:t>
      </w:r>
      <w:r w:rsidR="00DA6EF6">
        <w:t>,</w:t>
      </w:r>
      <w:r>
        <w:t xml:space="preserve"> indeed</w:t>
      </w:r>
      <w:r w:rsidR="00DA6EF6">
        <w:t>,</w:t>
      </w:r>
      <w:r>
        <w:t xml:space="preserve"> other groups that are discriminated against. The challenge for us is what we do about it.</w:t>
      </w:r>
    </w:p>
    <w:p w:rsidR="00CC22F1" w:rsidP="00CC22F1">
      <w:pPr>
        <w:pStyle w:val="Answer"/>
      </w:pPr>
      <w:r>
        <w:t xml:space="preserve">We have some examples from across the NHS of trusts that have made significant progress. North East London </w:t>
      </w:r>
      <w:r w:rsidR="00780CEE">
        <w:t xml:space="preserve">NHS </w:t>
      </w:r>
      <w:r>
        <w:t>Foundation Trust has implemented both processes and structural changes to address th</w:t>
      </w:r>
      <w:r w:rsidR="006F744D">
        <w:t>e</w:t>
      </w:r>
      <w:r>
        <w:t xml:space="preserve"> issue, focus</w:t>
      </w:r>
      <w:r w:rsidR="00780CEE">
        <w:t>ing</w:t>
      </w:r>
      <w:r>
        <w:t xml:space="preserve"> on reducing the disproportionate number of disciplinaries against staff from minority ethnic groups; looking at appointment and recruitment processes; looking at the role of leaders in bringing about change</w:t>
      </w:r>
      <w:r w:rsidR="00476154">
        <w:t>;</w:t>
      </w:r>
      <w:r>
        <w:t xml:space="preserve"> and modelling a commitment to equity, equality</w:t>
      </w:r>
      <w:r w:rsidR="00DA6BF4">
        <w:t xml:space="preserve"> and</w:t>
      </w:r>
      <w:r>
        <w:t xml:space="preserve"> positive approaches to diversity and inclusiveness</w:t>
      </w:r>
      <w:r w:rsidR="00476154">
        <w:t>,</w:t>
      </w:r>
      <w:r>
        <w:t xml:space="preserve"> as well as training all their leaders to understand the impact of discrimination on the wellbeing of staff from those groups and encouraging cultural changes. </w:t>
      </w:r>
      <w:r w:rsidR="00476154">
        <w:t>T</w:t>
      </w:r>
      <w:r>
        <w:t xml:space="preserve">here is work going on across the whole of London at the moment, initially inspired by the </w:t>
      </w:r>
      <w:r w:rsidR="00476154">
        <w:t>w</w:t>
      </w:r>
      <w:r>
        <w:t xml:space="preserve">orkforce </w:t>
      </w:r>
      <w:r w:rsidR="00476154">
        <w:t>r</w:t>
      </w:r>
      <w:r>
        <w:t xml:space="preserve">ace </w:t>
      </w:r>
      <w:r w:rsidR="00476154">
        <w:t>e</w:t>
      </w:r>
      <w:r>
        <w:t>quality standard work</w:t>
      </w:r>
      <w:r w:rsidR="00476154">
        <w:t>,</w:t>
      </w:r>
      <w:r>
        <w:t xml:space="preserve"> to bring about a change in culture.</w:t>
      </w:r>
    </w:p>
    <w:p w:rsidR="00CC22F1" w:rsidP="00CC22F1">
      <w:pPr>
        <w:pStyle w:val="Answer"/>
      </w:pPr>
      <w:r>
        <w:t>O</w:t>
      </w:r>
      <w:r>
        <w:t>ur solutions have to be at three levels. We have to change the structures and processes in our organisations around disciplinaries. We have the example of Mersey</w:t>
      </w:r>
      <w:r w:rsidR="00415F4E">
        <w:t xml:space="preserve"> C</w:t>
      </w:r>
      <w:r>
        <w:t xml:space="preserve">are, which introduced a restorative culture and focused on ensuring that the approach to supporting staff is based on support and learning rather than </w:t>
      </w:r>
      <w:r>
        <w:t xml:space="preserve">on </w:t>
      </w:r>
      <w:r>
        <w:t xml:space="preserve">fear and blame. </w:t>
      </w:r>
    </w:p>
    <w:p w:rsidR="00CC22F1" w:rsidP="00CC22F1">
      <w:pPr>
        <w:pStyle w:val="Answer"/>
      </w:pPr>
      <w:r>
        <w:t>It is about making sure that we train leaders to lead their teams and the organisations in an inclusive way so that everyone feels included by their leadership. It is also making sure that everyone in organisations sees that they have a responsibility for creating inclusive and supportive cultures. After all, the NHS was built on the idea of providing compassionate care to everyone across our society, regardless of wealth, prestige, ethnicity or background. Those principles of inclusivity are a responsibility of all staff in the NHS, so we need action at all those levels.</w:t>
      </w:r>
      <w:r w:rsidR="006A509D">
        <w:t xml:space="preserve"> </w:t>
      </w:r>
      <w:r>
        <w:t>There are very good examples around the country where th</w:t>
      </w:r>
      <w:r w:rsidR="006A509D">
        <w:t>at</w:t>
      </w:r>
      <w:r>
        <w:t xml:space="preserve"> is already occurring. </w:t>
      </w:r>
    </w:p>
    <w:p w:rsidR="00CC22F1" w:rsidP="00CC22F1">
      <w:pPr>
        <w:pStyle w:val="Question"/>
        <w:numPr>
          <w:ilvl w:val="0"/>
          <w:numId w:val="9"/>
        </w:numPr>
      </w:pPr>
      <w:sdt>
        <w:sdtPr>
          <w:alias w:val="Member"/>
          <w:tag w:val="&lt;Member mnisId='4777' dodsId=''&gt;"/>
          <w:id w:val="1590435222"/>
          <w:placeholder>
            <w:docPart w:val="2FEDB5E7CB0249A7A77DDC97764ADE65"/>
          </w:placeholder>
          <w:richText/>
        </w:sdtPr>
        <w:sdtContent>
          <w:r w:rsidRPr="000F0F81">
            <w:rPr>
              <w:b/>
            </w:rPr>
            <w:t>Sarah Owen:</w:t>
          </w:r>
        </w:sdtContent>
      </w:sdt>
      <w:r>
        <w:t xml:space="preserve"> Thank you so much, Professor West. That was really useful and heartening to hear.</w:t>
      </w:r>
    </w:p>
    <w:p w:rsidR="00CC22F1" w:rsidP="00CC22F1">
      <w:pPr>
        <w:pStyle w:val="QuestionCont"/>
      </w:pPr>
      <w:r>
        <w:t xml:space="preserve">My </w:t>
      </w:r>
      <w:r>
        <w:t>second question is about staff from overseas. We know that overseas staff have made a massive difference in our fight against the pandemic. They have also paid, as you say, a tragic price. The first 10 doctors we lost during the pandemic were from overseas, and Filipino nurses have died in greater numbers in this country than they have in the entire Philippines.</w:t>
      </w:r>
      <w:r w:rsidR="00207254">
        <w:t xml:space="preserve"> </w:t>
      </w:r>
      <w:r>
        <w:t xml:space="preserve">In looking at vacancies, are we going to need a different approach </w:t>
      </w:r>
      <w:r w:rsidR="00207254">
        <w:t>in</w:t>
      </w:r>
      <w:r>
        <w:t xml:space="preserve"> how we attract and retain staff from overseas to this country?</w:t>
      </w:r>
    </w:p>
    <w:p w:rsidR="00927B16" w:rsidP="00CC22F1">
      <w:pPr>
        <w:pStyle w:val="Answer"/>
      </w:pPr>
      <w:sdt>
        <w:sdtPr>
          <w:alias w:val="Witness"/>
          <w:id w:val="226030366"/>
          <w:placeholder>
            <w:docPart w:val="2FEDB5E7CB0249A7A77DDC97764ADE65"/>
          </w:placeholder>
          <w:richText/>
        </w:sdtPr>
        <w:sdtContent>
          <w:r w:rsidRPr="000F0F81" w:rsidR="00CC22F1">
            <w:rPr>
              <w:b/>
              <w:i/>
            </w:rPr>
            <w:t>Professor West:</w:t>
          </w:r>
        </w:sdtContent>
      </w:sdt>
      <w:r w:rsidR="00CC22F1">
        <w:t xml:space="preserve"> The short answer is yes. We need to attract staff from other countries.</w:t>
      </w:r>
    </w:p>
    <w:p w:rsidR="00CC22F1" w:rsidP="00CC22F1">
      <w:pPr>
        <w:pStyle w:val="Answer"/>
      </w:pPr>
      <w:r>
        <w:t>There is a critical period when they first arrive when they need to be supported with the practical details of beginning a new life</w:t>
      </w:r>
      <w:r w:rsidR="00927B16">
        <w:t>,</w:t>
      </w:r>
      <w:r>
        <w:t xml:space="preserve"> around housing and dealing with the day-to-day bureaucratic challenges, as well as integrating into a system </w:t>
      </w:r>
      <w:r w:rsidR="00927B16">
        <w:t>that</w:t>
      </w:r>
      <w:r>
        <w:t xml:space="preserve"> is often very different. There are again examples around the country where support is being put in place to achieve th</w:t>
      </w:r>
      <w:r w:rsidR="00F27596">
        <w:t>at</w:t>
      </w:r>
      <w:r>
        <w:t>. Tayside meet</w:t>
      </w:r>
      <w:r w:rsidR="00927B16">
        <w:t>s</w:t>
      </w:r>
      <w:r>
        <w:t xml:space="preserve"> international recruitment colleagues from the plane and make</w:t>
      </w:r>
      <w:r w:rsidR="00B3276E">
        <w:t>s</w:t>
      </w:r>
      <w:r>
        <w:t xml:space="preserve"> sure that they </w:t>
      </w:r>
      <w:r w:rsidR="00B3276E">
        <w:t xml:space="preserve">are </w:t>
      </w:r>
      <w:r>
        <w:t>provid</w:t>
      </w:r>
      <w:r w:rsidR="00927B16">
        <w:t>e</w:t>
      </w:r>
      <w:r w:rsidR="00B3276E">
        <w:t>d</w:t>
      </w:r>
      <w:r>
        <w:t xml:space="preserve"> accommodation. In the north</w:t>
      </w:r>
      <w:r w:rsidR="00927B16">
        <w:t>-</w:t>
      </w:r>
      <w:r>
        <w:t xml:space="preserve">west, led by Wigan, a consortium of trusts </w:t>
      </w:r>
      <w:r w:rsidR="00927B16">
        <w:t>has</w:t>
      </w:r>
      <w:r>
        <w:t xml:space="preserve"> a scheme for supporting international medical graduates coming to work in this country. In some places, for example, they help with acculturation by making sure that a doctor doing a breast examination never does one without seeing it modelled by a doctor from the UK on a number of occasions first, so that people are supported to manage th</w:t>
      </w:r>
      <w:r w:rsidR="009D0633">
        <w:t>e</w:t>
      </w:r>
      <w:r>
        <w:t xml:space="preserve"> process of integrating into the system.</w:t>
      </w:r>
    </w:p>
    <w:p w:rsidR="00CC22F1" w:rsidP="00CC22F1">
      <w:pPr>
        <w:pStyle w:val="Answer"/>
      </w:pPr>
      <w:r>
        <w:t>W</w:t>
      </w:r>
      <w:r>
        <w:t xml:space="preserve">e have to address those issues, but </w:t>
      </w:r>
      <w:r>
        <w:t xml:space="preserve">there is </w:t>
      </w:r>
      <w:r>
        <w:t>also the issue of retaining people. We have the example in the south</w:t>
      </w:r>
      <w:r>
        <w:t>-</w:t>
      </w:r>
      <w:r>
        <w:t xml:space="preserve">east, in Barking, Havering and Redbridge, </w:t>
      </w:r>
      <w:r>
        <w:t>of</w:t>
      </w:r>
      <w:r>
        <w:t xml:space="preserve"> a preceptorship programme for new nurses joining the NHS from other countries. They are supported intensively during the first six months of their service in the NHS and brought together in groups to provide each other with </w:t>
      </w:r>
      <w:r w:rsidR="004D7C1D">
        <w:t xml:space="preserve">social </w:t>
      </w:r>
      <w:r>
        <w:t>support</w:t>
      </w:r>
      <w:r w:rsidR="00DA6EF6">
        <w:t>;</w:t>
      </w:r>
      <w:r>
        <w:t xml:space="preserve"> </w:t>
      </w:r>
      <w:r w:rsidR="00F23A1E">
        <w:t>and</w:t>
      </w:r>
      <w:r>
        <w:t xml:space="preserve"> they get expert support from experienced, senior nurses to help them cope with challenges that they face both in the course of their work and in the course of their li</w:t>
      </w:r>
      <w:r w:rsidR="004D7C1D">
        <w:t>fe</w:t>
      </w:r>
      <w:r>
        <w:t xml:space="preserve"> in a new country. That scheme has led to a massive reduction in </w:t>
      </w:r>
      <w:r w:rsidR="004D7C1D">
        <w:t xml:space="preserve">the </w:t>
      </w:r>
      <w:r>
        <w:t xml:space="preserve">attrition of international nurses from the </w:t>
      </w:r>
      <w:r w:rsidR="004D7C1D">
        <w:t>t</w:t>
      </w:r>
      <w:r>
        <w:t xml:space="preserve">rust. </w:t>
      </w:r>
    </w:p>
    <w:p w:rsidR="00CC22F1" w:rsidP="00CC22F1">
      <w:pPr>
        <w:pStyle w:val="Answer"/>
      </w:pPr>
      <w:r>
        <w:t>We need to address three issues: how we attract people; how we manage the</w:t>
      </w:r>
      <w:r w:rsidR="004D7C1D">
        <w:t xml:space="preserve"> transition</w:t>
      </w:r>
      <w:r>
        <w:t xml:space="preserve"> in the most supportive way to enable them to be effective practitioners; and how we retain them and create conditions in our organisations where people are not getting burned out</w:t>
      </w:r>
      <w:r w:rsidR="002109CF">
        <w:t>, but are</w:t>
      </w:r>
      <w:r>
        <w:t xml:space="preserve"> supported</w:t>
      </w:r>
      <w:r w:rsidR="0005553A">
        <w:t xml:space="preserve"> and</w:t>
      </w:r>
      <w:r>
        <w:t xml:space="preserve"> valued and feel they are making a positive difference to patients and communities. </w:t>
      </w:r>
    </w:p>
    <w:p w:rsidR="00CC22F1" w:rsidP="00CC22F1">
      <w:pPr>
        <w:pStyle w:val="Question"/>
        <w:numPr>
          <w:ilvl w:val="0"/>
          <w:numId w:val="9"/>
        </w:numPr>
      </w:pPr>
      <w:sdt>
        <w:sdtPr>
          <w:alias w:val="Member"/>
          <w:tag w:val="&lt;Member mnisId='4792' dodsId=''&gt;"/>
          <w:id w:val="-132799895"/>
          <w:placeholder>
            <w:docPart w:val="2FEDB5E7CB0249A7A77DDC97764ADE65"/>
          </w:placeholder>
          <w:richText/>
        </w:sdtPr>
        <w:sdtContent>
          <w:r w:rsidRPr="000F0F81">
            <w:rPr>
              <w:b/>
            </w:rPr>
            <w:t>Paul Bristow:</w:t>
          </w:r>
        </w:sdtContent>
      </w:sdt>
      <w:r>
        <w:t xml:space="preserve"> Professor West</w:t>
      </w:r>
      <w:r w:rsidR="002109CF">
        <w:t>, t</w:t>
      </w:r>
      <w:r>
        <w:t xml:space="preserve">he WHO does not classify burnout as a medical condition. Surveys can capture how </w:t>
      </w:r>
      <w:r w:rsidR="003A13A3">
        <w:t xml:space="preserve">some of </w:t>
      </w:r>
      <w:r>
        <w:t xml:space="preserve">those who work in </w:t>
      </w:r>
      <w:r w:rsidR="003A13A3">
        <w:t>our</w:t>
      </w:r>
      <w:r>
        <w:t xml:space="preserve"> healthcare system are feeling at a particular time, or even over time, but without classificational criteria how can we determine with any degree of certainty</w:t>
      </w:r>
      <w:r w:rsidR="003A13A3">
        <w:t>,</w:t>
      </w:r>
      <w:r>
        <w:t xml:space="preserve"> or in a quantitative sense</w:t>
      </w:r>
      <w:r w:rsidR="003A13A3">
        <w:t>,</w:t>
      </w:r>
      <w:r>
        <w:t xml:space="preserve"> the extent of th</w:t>
      </w:r>
      <w:r w:rsidR="003A13A3">
        <w:t>e</w:t>
      </w:r>
      <w:r>
        <w:t xml:space="preserve"> problem in the NHS?</w:t>
      </w:r>
    </w:p>
    <w:p w:rsidR="00CC22F1" w:rsidP="00CC22F1">
      <w:pPr>
        <w:pStyle w:val="Answer"/>
      </w:pPr>
      <w:sdt>
        <w:sdtPr>
          <w:alias w:val="Witness"/>
          <w:id w:val="744387797"/>
          <w:placeholder>
            <w:docPart w:val="2FEDB5E7CB0249A7A77DDC97764ADE65"/>
          </w:placeholder>
          <w:richText/>
        </w:sdtPr>
        <w:sdtContent>
          <w:r w:rsidRPr="00377FCF">
            <w:rPr>
              <w:b/>
              <w:i/>
            </w:rPr>
            <w:t>Professor West:</w:t>
          </w:r>
        </w:sdtContent>
      </w:sdt>
      <w:r>
        <w:t xml:space="preserve"> It is a really good question, and one that I have raised over the years a number of times. We need a consistent way of measuring stress in the NHS. We have a couple of questions in the </w:t>
      </w:r>
      <w:r w:rsidR="003A13A3">
        <w:t>n</w:t>
      </w:r>
      <w:r>
        <w:t xml:space="preserve">ational </w:t>
      </w:r>
      <w:r w:rsidR="003A13A3">
        <w:t>s</w:t>
      </w:r>
      <w:r>
        <w:t xml:space="preserve">taff </w:t>
      </w:r>
      <w:r w:rsidR="003A13A3">
        <w:t>s</w:t>
      </w:r>
      <w:r>
        <w:t>urvey that focus on the second area there. They are not</w:t>
      </w:r>
      <w:r w:rsidR="00B67222">
        <w:t xml:space="preserve"> standardised </w:t>
      </w:r>
      <w:r>
        <w:t>questions but they correlate with some of the more robust measures that we know of.</w:t>
      </w:r>
    </w:p>
    <w:p w:rsidR="00CC22F1" w:rsidP="00CC22F1">
      <w:pPr>
        <w:pStyle w:val="Answer"/>
      </w:pPr>
      <w:r>
        <w:t xml:space="preserve">The most robust study that was undertaken in the NHS used a measure called the </w:t>
      </w:r>
      <w:r w:rsidR="00B67222">
        <w:t>g</w:t>
      </w:r>
      <w:r>
        <w:t xml:space="preserve">eneral </w:t>
      </w:r>
      <w:r w:rsidR="00B67222">
        <w:t>h</w:t>
      </w:r>
      <w:r>
        <w:t xml:space="preserve">ealth </w:t>
      </w:r>
      <w:r w:rsidR="00B67222">
        <w:t>q</w:t>
      </w:r>
      <w:r>
        <w:t xml:space="preserve">uestionnaire, which is well established as a measure of stress in the general population and which predicts mental health issues. It predicts physiological problems. In order to establish what was an appropriate cut-off, 600 clinical interviews were undertaken with staff and correlated with their scores on the </w:t>
      </w:r>
      <w:r w:rsidR="00F41C4F">
        <w:t>g</w:t>
      </w:r>
      <w:r>
        <w:t xml:space="preserve">eneral </w:t>
      </w:r>
      <w:r w:rsidR="00F41C4F">
        <w:t>h</w:t>
      </w:r>
      <w:r>
        <w:t xml:space="preserve">ealth </w:t>
      </w:r>
      <w:r w:rsidR="00F41C4F">
        <w:t>q</w:t>
      </w:r>
      <w:r>
        <w:t>uestionnaire. That was a very precise way of establishing an appropriate cut-off and suggested that 27% of staff scored above the cut-off, indicating minor psychiatric morbidity</w:t>
      </w:r>
      <w:r w:rsidR="00F41C4F">
        <w:t>,</w:t>
      </w:r>
      <w:r>
        <w:t xml:space="preserve"> compared with 18% in the general work</w:t>
      </w:r>
      <w:r w:rsidR="00511ED3">
        <w:t>ing population</w:t>
      </w:r>
      <w:r>
        <w:t xml:space="preserve"> as a whole.</w:t>
      </w:r>
    </w:p>
    <w:p w:rsidR="00CC22F1" w:rsidP="00CC22F1">
      <w:pPr>
        <w:pStyle w:val="Answer"/>
      </w:pPr>
      <w:r>
        <w:t>We need to establish a single measure across our whole health</w:t>
      </w:r>
      <w:r w:rsidR="000F3C13">
        <w:t xml:space="preserve"> and</w:t>
      </w:r>
      <w:r w:rsidR="00511ED3">
        <w:t xml:space="preserve"> </w:t>
      </w:r>
      <w:r>
        <w:t>care system</w:t>
      </w:r>
      <w:r w:rsidR="00EC5CCF">
        <w:t>—</w:t>
      </w:r>
      <w:r>
        <w:t>Professor Green talked about th</w:t>
      </w:r>
      <w:r w:rsidR="00EC5CCF">
        <w:t xml:space="preserve">e need for measurement </w:t>
      </w:r>
      <w:r>
        <w:t>in the social care system</w:t>
      </w:r>
      <w:r w:rsidR="00EC5CCF">
        <w:t xml:space="preserve"> as well</w:t>
      </w:r>
      <w:r w:rsidR="00B92A19">
        <w:t>—</w:t>
      </w:r>
      <w:r>
        <w:t>which gives us a very clear and standardised indication of the extent of the problems. The General Medical Council ha</w:t>
      </w:r>
      <w:r w:rsidR="00B92A19">
        <w:t>s</w:t>
      </w:r>
      <w:r>
        <w:t xml:space="preserve"> used the Copenhagen burnout inventory, which is well accepted internationally. I think that is a good step forward. </w:t>
      </w:r>
    </w:p>
    <w:p w:rsidR="00CC22F1" w:rsidP="00CC22F1">
      <w:pPr>
        <w:pStyle w:val="Question"/>
        <w:numPr>
          <w:ilvl w:val="0"/>
          <w:numId w:val="9"/>
        </w:numPr>
      </w:pPr>
      <w:sdt>
        <w:sdtPr>
          <w:alias w:val="Member"/>
          <w:tag w:val="&lt;Member mnisId='4792' dodsId=''&gt;"/>
          <w:id w:val="-1285572828"/>
          <w:placeholder>
            <w:docPart w:val="2FEDB5E7CB0249A7A77DDC97764ADE65"/>
          </w:placeholder>
          <w:richText/>
        </w:sdtPr>
        <w:sdtContent>
          <w:r w:rsidRPr="00D77DF6">
            <w:rPr>
              <w:b/>
            </w:rPr>
            <w:t>Paul Bristow:</w:t>
          </w:r>
        </w:sdtContent>
      </w:sdt>
      <w:r>
        <w:t xml:space="preserve"> We now have below average hospital use. I heard a lot of what you said about chronic excessive workload before Covid, and during, but we now have below average hospital use. What is the effect of extra downtime and lower demand on staff? What effect is that having now?</w:t>
      </w:r>
    </w:p>
    <w:p w:rsidR="00CC22F1" w:rsidP="00CC22F1">
      <w:pPr>
        <w:pStyle w:val="Answer"/>
      </w:pPr>
      <w:sdt>
        <w:sdtPr>
          <w:alias w:val="Witness"/>
          <w:id w:val="-2063780275"/>
          <w:placeholder>
            <w:docPart w:val="2FEDB5E7CB0249A7A77DDC97764ADE65"/>
          </w:placeholder>
          <w:richText/>
        </w:sdtPr>
        <w:sdtContent>
          <w:r w:rsidRPr="00D77DF6">
            <w:rPr>
              <w:b/>
              <w:i/>
            </w:rPr>
            <w:t>Professor West:</w:t>
          </w:r>
        </w:sdtContent>
      </w:sdt>
      <w:r>
        <w:t xml:space="preserve"> Extra downtime and lower demand obviously has a beneficial effect on us. We know that when</w:t>
      </w:r>
      <w:r w:rsidR="00B92A19">
        <w:t xml:space="preserve"> </w:t>
      </w:r>
      <w:r w:rsidR="0078793F">
        <w:t xml:space="preserve">we </w:t>
      </w:r>
      <w:r>
        <w:t xml:space="preserve">go out into nature </w:t>
      </w:r>
      <w:r w:rsidR="0078793F">
        <w:t>we</w:t>
      </w:r>
      <w:r>
        <w:t xml:space="preserve"> feel better</w:t>
      </w:r>
      <w:r w:rsidR="0078793F">
        <w:t>, and</w:t>
      </w:r>
      <w:r>
        <w:t xml:space="preserve"> when we take time out to practise mindfulness or relax. Obviously, those things have a positive effect.</w:t>
      </w:r>
    </w:p>
    <w:p w:rsidR="00CC22F1" w:rsidP="00CC22F1">
      <w:pPr>
        <w:pStyle w:val="Answer"/>
      </w:pPr>
      <w:r>
        <w:t xml:space="preserve">The problem at the moment is that we do not have sufficient data </w:t>
      </w:r>
      <w:r w:rsidR="001E054F">
        <w:t>from</w:t>
      </w:r>
      <w:r>
        <w:t xml:space="preserve"> the pandemic to indicate what impact the fear people have about contracting the virus has on their levels of stress; the fear that they will pass the virus on to colleagues and family members</w:t>
      </w:r>
      <w:r w:rsidR="006B1AC5">
        <w:t>,</w:t>
      </w:r>
      <w:r>
        <w:t xml:space="preserve"> and the general fear that exists in society.</w:t>
      </w:r>
      <w:r w:rsidR="001E054F">
        <w:t xml:space="preserve"> </w:t>
      </w:r>
      <w:r>
        <w:t xml:space="preserve">However, NHS England and Improvement set up support services for staff during this period. There have been half a million contacts with people seeking help from those services, which is an extraordinary figure. The indications from the few studies that have been done—it is important to say that they focus on particular groups of staff like ICU staff or nurses—suggest that there are significant impacts on wellbeing. </w:t>
      </w:r>
    </w:p>
    <w:p w:rsidR="00CC22F1" w:rsidP="00CC22F1">
      <w:pPr>
        <w:pStyle w:val="Question"/>
        <w:numPr>
          <w:ilvl w:val="0"/>
          <w:numId w:val="9"/>
        </w:numPr>
      </w:pPr>
      <w:sdt>
        <w:sdtPr>
          <w:alias w:val="Member"/>
          <w:tag w:val="&lt;Member mnisId='4792' dodsId=''&gt;"/>
          <w:id w:val="-1010990059"/>
          <w:placeholder>
            <w:docPart w:val="2FEDB5E7CB0249A7A77DDC97764ADE65"/>
          </w:placeholder>
          <w:richText/>
        </w:sdtPr>
        <w:sdtContent>
          <w:r w:rsidRPr="00BB49AC">
            <w:rPr>
              <w:b/>
            </w:rPr>
            <w:t>Paul Bristow:</w:t>
          </w:r>
        </w:sdtContent>
      </w:sdt>
      <w:r>
        <w:t xml:space="preserve"> Let</w:t>
      </w:r>
      <w:r w:rsidR="004713AE">
        <w:t>’</w:t>
      </w:r>
      <w:r>
        <w:t xml:space="preserve">s hope that the downtime we have at the moment has helped. I am conscious of the time, </w:t>
      </w:r>
      <w:r w:rsidR="004713AE">
        <w:t>and I have</w:t>
      </w:r>
      <w:r>
        <w:t xml:space="preserve"> one final question. The King’s Fund reported that NHS staff were 50% more likely to experience high levels of work-related stress compared with the general working population</w:t>
      </w:r>
      <w:r w:rsidR="00BB49AC">
        <w:t xml:space="preserve">. </w:t>
      </w:r>
      <w:r>
        <w:t>Nursing and healthcare is obviously a stressful but very rewarding profession</w:t>
      </w:r>
      <w:r w:rsidR="00BB49AC">
        <w:t>; y</w:t>
      </w:r>
      <w:r>
        <w:t>ou deal with emotional issues like life, death and illness. What is the equivalent position in the general working population that you are using for comparison?</w:t>
      </w:r>
    </w:p>
    <w:p w:rsidR="00CC22F1" w:rsidP="00CC22F1">
      <w:pPr>
        <w:pStyle w:val="Answer"/>
      </w:pPr>
      <w:sdt>
        <w:sdtPr>
          <w:alias w:val="Witness"/>
          <w:id w:val="293420800"/>
          <w:placeholder>
            <w:docPart w:val="2FEDB5E7CB0249A7A77DDC97764ADE65"/>
          </w:placeholder>
          <w:richText/>
        </w:sdtPr>
        <w:sdtContent>
          <w:r w:rsidRPr="00631826">
            <w:rPr>
              <w:b/>
              <w:i/>
            </w:rPr>
            <w:t>Professor West:</w:t>
          </w:r>
        </w:sdtContent>
      </w:sdt>
      <w:r>
        <w:t xml:space="preserve"> I am not sure I understand the question, but the comparison was based on the—</w:t>
      </w:r>
    </w:p>
    <w:p w:rsidR="00CC22F1" w:rsidP="00CC22F1">
      <w:pPr>
        <w:pStyle w:val="Question"/>
        <w:numPr>
          <w:ilvl w:val="0"/>
          <w:numId w:val="9"/>
        </w:numPr>
      </w:pPr>
      <w:sdt>
        <w:sdtPr>
          <w:alias w:val="Member"/>
          <w:tag w:val="&lt;Member mnisId='4792' dodsId=''&gt;"/>
          <w:id w:val="1965996330"/>
          <w:placeholder>
            <w:docPart w:val="2FEDB5E7CB0249A7A77DDC97764ADE65"/>
          </w:placeholder>
          <w:richText/>
        </w:sdtPr>
        <w:sdtContent>
          <w:r w:rsidRPr="00631826">
            <w:rPr>
              <w:b/>
            </w:rPr>
            <w:t>Paul Bristow:</w:t>
          </w:r>
        </w:sdtContent>
      </w:sdt>
      <w:r>
        <w:t xml:space="preserve"> If you are comparing what is a very stressful job</w:t>
      </w:r>
      <w:r w:rsidR="009542EE">
        <w:t xml:space="preserve">, </w:t>
      </w:r>
      <w:r>
        <w:t xml:space="preserve">and </w:t>
      </w:r>
      <w:r w:rsidR="009542EE">
        <w:t xml:space="preserve">that </w:t>
      </w:r>
      <w:r>
        <w:t>everyone would accept is a stressful job</w:t>
      </w:r>
      <w:r w:rsidR="009542EE">
        <w:t>,</w:t>
      </w:r>
      <w:r>
        <w:t xml:space="preserve"> emotionally, but it is also a rewarding job</w:t>
      </w:r>
      <w:r w:rsidR="009542EE">
        <w:t xml:space="preserve">, and trying to create equivalence </w:t>
      </w:r>
      <w:r w:rsidR="003104AD">
        <w:t>between that job and</w:t>
      </w:r>
      <w:r>
        <w:t xml:space="preserve"> the general working population, </w:t>
      </w:r>
      <w:r w:rsidR="003104AD">
        <w:t>I</w:t>
      </w:r>
      <w:r>
        <w:t xml:space="preserve"> would think you would want to choose an equivalent position within the general working population. You cannot compare a nurse, for example, with somebody who works in a factory and does not have one-on-one emotional time with patients. How do you factor that into your comparisons?</w:t>
      </w:r>
    </w:p>
    <w:p w:rsidR="00CC22F1" w:rsidP="00CC22F1">
      <w:pPr>
        <w:pStyle w:val="Answer"/>
      </w:pPr>
      <w:sdt>
        <w:sdtPr>
          <w:alias w:val="Witness"/>
          <w:id w:val="680402711"/>
          <w:placeholder>
            <w:docPart w:val="2FEDB5E7CB0249A7A77DDC97764ADE65"/>
          </w:placeholder>
          <w:richText/>
        </w:sdtPr>
        <w:sdtContent>
          <w:r w:rsidRPr="00631826">
            <w:rPr>
              <w:b/>
              <w:i/>
            </w:rPr>
            <w:t>Professor West:</w:t>
          </w:r>
        </w:sdtContent>
      </w:sdt>
      <w:r>
        <w:t xml:space="preserve"> The point to make is that</w:t>
      </w:r>
      <w:r w:rsidR="00DA6EF6">
        <w:t>,</w:t>
      </w:r>
      <w:r>
        <w:t xml:space="preserve"> regardless of who you are comparing it with, the effects of stress on healthcare outcomes are dramatic. If you have high levels of stress, and the data from the survey that I described show that 27% of staff were scoring above a cut-off indicating higher</w:t>
      </w:r>
      <w:r w:rsidR="0069371B">
        <w:t xml:space="preserve"> psychiatric</w:t>
      </w:r>
      <w:r>
        <w:t>—</w:t>
      </w:r>
    </w:p>
    <w:p w:rsidR="00CC22F1" w:rsidP="00CC22F1">
      <w:pPr>
        <w:pStyle w:val="Question"/>
        <w:numPr>
          <w:ilvl w:val="0"/>
          <w:numId w:val="9"/>
        </w:numPr>
      </w:pPr>
      <w:sdt>
        <w:sdtPr>
          <w:alias w:val="Member"/>
          <w:tag w:val="&lt;Member mnisId='4792' dodsId=''&gt;"/>
          <w:id w:val="1014659085"/>
          <w:placeholder>
            <w:docPart w:val="2FEDB5E7CB0249A7A77DDC97764ADE65"/>
          </w:placeholder>
          <w:richText/>
        </w:sdtPr>
        <w:sdtContent>
          <w:r w:rsidRPr="00631826">
            <w:rPr>
              <w:b/>
            </w:rPr>
            <w:t>Paul Bristow:</w:t>
          </w:r>
        </w:sdtContent>
      </w:sdt>
      <w:r>
        <w:t xml:space="preserve"> If I may, Professor West, it is a bit like saying that </w:t>
      </w:r>
      <w:r w:rsidR="004A3797">
        <w:t>a</w:t>
      </w:r>
      <w:r>
        <w:t xml:space="preserve"> soldier is likely to have more stress because they have a stressful job. A nurse is likely to have more stress because of the nature of that job. I just want to make sure that that is captured in your analysis. </w:t>
      </w:r>
      <w:r w:rsidR="0069371B">
        <w:t>J</w:t>
      </w:r>
      <w:r>
        <w:t xml:space="preserve">ust saying that 50% are more likely to be stressed is a shocking statistic but you have to take into account the nature of the job, as you would for someone who serves in our armed forces, for example. </w:t>
      </w:r>
    </w:p>
    <w:p w:rsidR="00CC22F1" w:rsidP="00CC22F1">
      <w:pPr>
        <w:pStyle w:val="Answer"/>
      </w:pPr>
      <w:sdt>
        <w:sdtPr>
          <w:alias w:val="Witness"/>
          <w:id w:val="1402403497"/>
          <w:placeholder>
            <w:docPart w:val="2FEDB5E7CB0249A7A77DDC97764ADE65"/>
          </w:placeholder>
          <w:richText/>
        </w:sdtPr>
        <w:sdtContent>
          <w:r w:rsidRPr="00631826">
            <w:rPr>
              <w:b/>
              <w:i/>
            </w:rPr>
            <w:t>Professor West:</w:t>
          </w:r>
        </w:sdtContent>
      </w:sdt>
      <w:r>
        <w:t xml:space="preserve"> Yes</w:t>
      </w:r>
      <w:r w:rsidR="00C449FD">
        <w:t>,</w:t>
      </w:r>
      <w:r>
        <w:t xml:space="preserve"> and the nature of the job, if you sustain those demands over a period of time, will have an impact on the likelihood that you will be diagnosed with an illness, or that you will have early mortality. You will have cardiovascular disease or cardiovascular disorder. Whatever the occupation you work in, if you are subject to sustained levels of stress and high levels of chronic work demands, it will have a negative impact not only on your physical health but on your likelihood of making mistakes. We know that doctors subject to very high levels of work demands chronically are between 45% and 63% more likely to make a major medical error in the subsequent three months. </w:t>
      </w:r>
    </w:p>
    <w:p w:rsidR="00CC22F1" w:rsidP="00CC22F1">
      <w:pPr>
        <w:pStyle w:val="Question"/>
        <w:numPr>
          <w:ilvl w:val="0"/>
          <w:numId w:val="9"/>
        </w:numPr>
      </w:pPr>
      <w:sdt>
        <w:sdtPr>
          <w:alias w:val="Member"/>
          <w:tag w:val="&lt;Member mnisId='4782' dodsId=''&gt;"/>
          <w:id w:val="762267969"/>
          <w:placeholder>
            <w:docPart w:val="2FEDB5E7CB0249A7A77DDC97764ADE65"/>
          </w:placeholder>
          <w:richText/>
        </w:sdtPr>
        <w:sdtContent>
          <w:r w:rsidRPr="00631826">
            <w:rPr>
              <w:b/>
            </w:rPr>
            <w:t>Neale Hanvey:</w:t>
          </w:r>
        </w:sdtContent>
      </w:sdt>
      <w:r>
        <w:t xml:space="preserve"> I want to go back to establishment, if I may, particularly how we track</w:t>
      </w:r>
      <w:r w:rsidR="00767412">
        <w:t>ed</w:t>
      </w:r>
      <w:r>
        <w:t xml:space="preserve"> and captur</w:t>
      </w:r>
      <w:r w:rsidR="00767412">
        <w:t>ed</w:t>
      </w:r>
      <w:r>
        <w:t xml:space="preserve"> the baseline of staff prior to Covid, </w:t>
      </w:r>
      <w:r w:rsidR="00CE5424">
        <w:t xml:space="preserve">and </w:t>
      </w:r>
      <w:r w:rsidR="00201EBE">
        <w:t xml:space="preserve">look at </w:t>
      </w:r>
      <w:r>
        <w:t xml:space="preserve">where there was evidence of chronic </w:t>
      </w:r>
      <w:r w:rsidR="00767412">
        <w:t>exc</w:t>
      </w:r>
      <w:r>
        <w:t>essive workload; the redeployment of staff when some services were not in place because of Covid; the additional skilling up of that workforce and expansion of the role; and how that translates to future planning for a minimum skill mix that enables the developments realised as part of Covid</w:t>
      </w:r>
      <w:r w:rsidR="006D6D57">
        <w:t>,</w:t>
      </w:r>
      <w:r>
        <w:t xml:space="preserve"> and any additional support that was provided then, and prevents them from being lost. </w:t>
      </w:r>
    </w:p>
    <w:p w:rsidR="00CC22F1" w:rsidP="00CC22F1">
      <w:pPr>
        <w:pStyle w:val="QuestionCont"/>
      </w:pPr>
      <w:r>
        <w:t>In terms of the workforce planning aspect, would Caroline talk about the data capture</w:t>
      </w:r>
      <w:r w:rsidR="00CD1124">
        <w:t>—</w:t>
      </w:r>
      <w:r>
        <w:t>where we were, what happened in Covid and how we are using that information to plan the workforce for the future, bearing in mind that even after the second wave Covid will probably not be over</w:t>
      </w:r>
      <w:r w:rsidR="00CD1124">
        <w:t>?</w:t>
      </w:r>
      <w:r>
        <w:t xml:space="preserve"> There is going to have to be some capacity to respond to a dynamic and shifting situation in the months and years ahead. </w:t>
      </w:r>
    </w:p>
    <w:p w:rsidR="00CC22F1" w:rsidP="00CC22F1">
      <w:pPr>
        <w:pStyle w:val="Answer"/>
      </w:pPr>
      <w:sdt>
        <w:sdtPr>
          <w:alias w:val="Witness"/>
          <w:id w:val="1672063739"/>
          <w:placeholder>
            <w:docPart w:val="2FEDB5E7CB0249A7A77DDC97764ADE65"/>
          </w:placeholder>
          <w:richText/>
        </w:sdtPr>
        <w:sdtContent>
          <w:r w:rsidRPr="008D4D59">
            <w:rPr>
              <w:b/>
              <w:i/>
            </w:rPr>
            <w:t>Caroline Waterfield:</w:t>
          </w:r>
        </w:sdtContent>
      </w:sdt>
      <w:r>
        <w:t xml:space="preserve"> You have touched on some of the things that our employers and staff experienced in the NHS through the pandemic to date. </w:t>
      </w:r>
      <w:r w:rsidR="008949AD">
        <w:t>There was th</w:t>
      </w:r>
      <w:r>
        <w:t>e redeployment and use of our student population</w:t>
      </w:r>
      <w:r w:rsidR="008949AD">
        <w:t>. P</w:t>
      </w:r>
      <w:r>
        <w:t>eople who worked within local organisations offered to return to work</w:t>
      </w:r>
      <w:r w:rsidR="008949AD">
        <w:t>. E</w:t>
      </w:r>
      <w:r>
        <w:t>xisting staff who may not have been doing their normal day job</w:t>
      </w:r>
      <w:r w:rsidR="008949AD">
        <w:t>,</w:t>
      </w:r>
      <w:r>
        <w:t xml:space="preserve"> or whatever that was at that point in time</w:t>
      </w:r>
      <w:r w:rsidR="008949AD">
        <w:t>,</w:t>
      </w:r>
      <w:r>
        <w:t xml:space="preserve"> could be supported to upskill or reskill and be deployed to teams to support Covid patients through the pandemic to date.</w:t>
      </w:r>
    </w:p>
    <w:p w:rsidR="00CC22F1" w:rsidP="00CC22F1">
      <w:pPr>
        <w:pStyle w:val="Answer"/>
      </w:pPr>
      <w:r>
        <w:t>What we have now is a restoration of services. A lot of the people who were repurposed and reskilled to support some of that are back doing their other job. Students have, quite rightly, gone back to their course</w:t>
      </w:r>
      <w:r w:rsidR="00FF3CF6">
        <w:t>,</w:t>
      </w:r>
      <w:r>
        <w:t xml:space="preserve"> to resume their studies</w:t>
      </w:r>
      <w:r w:rsidR="00FF3CF6">
        <w:t>,</w:t>
      </w:r>
      <w:r>
        <w:t xml:space="preserve"> because we absolutely need to make sure the priority is that they continue</w:t>
      </w:r>
      <w:r w:rsidR="00834669">
        <w:t>,</w:t>
      </w:r>
      <w:r>
        <w:t xml:space="preserve"> complete and are available at the point when they were planned to be available to support the workforce</w:t>
      </w:r>
      <w:r w:rsidR="00AC057C">
        <w:t xml:space="preserve"> as</w:t>
      </w:r>
      <w:r>
        <w:t xml:space="preserve"> registered professionals.</w:t>
      </w:r>
    </w:p>
    <w:p w:rsidR="00CC22F1" w:rsidP="00CC22F1">
      <w:pPr>
        <w:pStyle w:val="Answer"/>
      </w:pPr>
      <w:r>
        <w:t xml:space="preserve">While we might have people who are able to support some of the demands of dealing with Covid, they are being asked to do other things as well. There is a risk </w:t>
      </w:r>
      <w:r w:rsidR="00AC057C">
        <w:t>of</w:t>
      </w:r>
      <w:r>
        <w:t xml:space="preserve"> multiple groups being called on multiple times. There is probably only one job that you can</w:t>
      </w:r>
      <w:r w:rsidR="00AD5C1C">
        <w:t xml:space="preserve"> do</w:t>
      </w:r>
      <w:r>
        <w:t xml:space="preserve"> at any one point in time, not standing down services to support that. </w:t>
      </w:r>
    </w:p>
    <w:p w:rsidR="00CC22F1" w:rsidP="00CC22F1">
      <w:pPr>
        <w:pStyle w:val="Question"/>
        <w:numPr>
          <w:ilvl w:val="0"/>
          <w:numId w:val="9"/>
        </w:numPr>
      </w:pPr>
      <w:sdt>
        <w:sdtPr>
          <w:alias w:val="Member"/>
          <w:tag w:val="&lt;Member mnisId='4782' dodsId=''&gt;"/>
          <w:id w:val="-308788480"/>
          <w:placeholder>
            <w:docPart w:val="2FEDB5E7CB0249A7A77DDC97764ADE65"/>
          </w:placeholder>
          <w:richText/>
        </w:sdtPr>
        <w:sdtContent>
          <w:r w:rsidRPr="008D4D59">
            <w:rPr>
              <w:b/>
            </w:rPr>
            <w:t>Neale Hanvey:</w:t>
          </w:r>
        </w:sdtContent>
      </w:sdt>
      <w:r>
        <w:t xml:space="preserve"> I appreciate that. The word you used there, which is crucial, is that they “could” do other jobs. </w:t>
      </w:r>
      <w:r w:rsidR="007054CB">
        <w:t xml:space="preserve">I </w:t>
      </w:r>
      <w:r>
        <w:t xml:space="preserve">am interested in what the plan is. What is the plan to capture that activity when people have expanded their roles, worked in different fields and been innovative? </w:t>
      </w:r>
      <w:r w:rsidR="00E86817">
        <w:t>O</w:t>
      </w:r>
      <w:r>
        <w:t>ne of the key things that people have highlighted to us</w:t>
      </w:r>
      <w:r w:rsidR="00E86817">
        <w:t xml:space="preserve"> is</w:t>
      </w:r>
      <w:r>
        <w:t xml:space="preserve"> that there has been innovation</w:t>
      </w:r>
      <w:r w:rsidR="00E86817">
        <w:t>;</w:t>
      </w:r>
      <w:r>
        <w:t xml:space="preserve"> barriers have b</w:t>
      </w:r>
      <w:r w:rsidR="00E86817">
        <w:t xml:space="preserve">roken </w:t>
      </w:r>
      <w:r>
        <w:t>down and bureaucracy in the service has been minimised. What is being done to capture the parts that have enabled the workforce to respond in such an impressive way?</w:t>
      </w:r>
    </w:p>
    <w:p w:rsidR="00CC22F1" w:rsidP="00CC22F1">
      <w:pPr>
        <w:pStyle w:val="Answer"/>
      </w:pPr>
      <w:sdt>
        <w:sdtPr>
          <w:alias w:val="Witness"/>
          <w:id w:val="-1445994674"/>
          <w:placeholder>
            <w:docPart w:val="2FEDB5E7CB0249A7A77DDC97764ADE65"/>
          </w:placeholder>
          <w:richText/>
        </w:sdtPr>
        <w:sdtContent>
          <w:r w:rsidRPr="008D4D59">
            <w:rPr>
              <w:b/>
              <w:i/>
            </w:rPr>
            <w:t>Caroline Waterfield:</w:t>
          </w:r>
        </w:sdtContent>
      </w:sdt>
      <w:r>
        <w:t xml:space="preserve"> It is at multiple different levels.</w:t>
      </w:r>
      <w:r w:rsidR="00FF4477">
        <w:t xml:space="preserve"> L</w:t>
      </w:r>
      <w:r>
        <w:t>ocal organisations have captured the things that they did differently with their own workforce. We have seen a real acceleration of partnership working across integrated care systems</w:t>
      </w:r>
      <w:r w:rsidR="00FF4477">
        <w:t>,</w:t>
      </w:r>
      <w:r>
        <w:t xml:space="preserve"> and the development of some of the infrastructure there to look at how we managed some of th</w:t>
      </w:r>
      <w:r w:rsidR="00FF4477">
        <w:t>at</w:t>
      </w:r>
      <w:r>
        <w:t xml:space="preserve"> across a locality, accepting that there is still a fair way to go </w:t>
      </w:r>
      <w:r w:rsidR="00FF4477">
        <w:t>on</w:t>
      </w:r>
      <w:r>
        <w:t xml:space="preserve"> some of the infrastructure that is needed across systems.</w:t>
      </w:r>
    </w:p>
    <w:p w:rsidR="00CC22F1" w:rsidP="00CC22F1">
      <w:pPr>
        <w:pStyle w:val="Answer"/>
      </w:pPr>
      <w:r>
        <w:t>R</w:t>
      </w:r>
      <w:r>
        <w:t>egional teams have been looking at what people have done in a much broader patch around regions. We know, from our own point of view, that the NHS Confederation reset campaign has connected with members to pull out some of those innovations, whether</w:t>
      </w:r>
      <w:r w:rsidR="00632417">
        <w:t xml:space="preserve"> </w:t>
      </w:r>
      <w:r>
        <w:t>around digital technology</w:t>
      </w:r>
      <w:r>
        <w:t xml:space="preserve"> or</w:t>
      </w:r>
      <w:r>
        <w:t xml:space="preserve"> use of different conversations and different teamworking across some of the traditional boundaries, to be able to play back to members through sharing good practice. We also have the NHS England and Improvement beneficial changes work.</w:t>
      </w:r>
    </w:p>
    <w:p w:rsidR="00CC22F1" w:rsidP="00CC22F1">
      <w:pPr>
        <w:pStyle w:val="Answer"/>
      </w:pPr>
      <w:r>
        <w:t>I</w:t>
      </w:r>
      <w:r>
        <w:t xml:space="preserve">nformation </w:t>
      </w:r>
      <w:r>
        <w:t xml:space="preserve">is </w:t>
      </w:r>
      <w:r>
        <w:t xml:space="preserve">being gathered at a whole raft of different levels. We need to make sure that </w:t>
      </w:r>
      <w:r>
        <w:t>it</w:t>
      </w:r>
      <w:r>
        <w:t xml:space="preserve"> is locked in and reflected on properly. I suppose there is a risk </w:t>
      </w:r>
      <w:r w:rsidR="00C66E93">
        <w:t xml:space="preserve">as </w:t>
      </w:r>
      <w:r>
        <w:t>we move into the heightened period of winter</w:t>
      </w:r>
      <w:r w:rsidR="00C66E93">
        <w:t xml:space="preserve"> that</w:t>
      </w:r>
      <w:r>
        <w:t xml:space="preserve"> it will be different. </w:t>
      </w:r>
      <w:r w:rsidR="00C66E93">
        <w:t xml:space="preserve">It is different. </w:t>
      </w:r>
      <w:r>
        <w:t>Some of that learning can be used and locked in, but some of it will need to adapt and change</w:t>
      </w:r>
      <w:r w:rsidR="00C84117">
        <w:t>,</w:t>
      </w:r>
      <w:r>
        <w:t xml:space="preserve"> and then we will have new learning. Th</w:t>
      </w:r>
      <w:r w:rsidR="00C66E93">
        <w:t>ere</w:t>
      </w:r>
      <w:r>
        <w:t xml:space="preserve"> is a real conundrum for all parts of the system to be able to do that, but there is willingness. We have seen the start of it over the last few months. We just need to make sure </w:t>
      </w:r>
      <w:r w:rsidR="00C66E93">
        <w:t xml:space="preserve">that </w:t>
      </w:r>
      <w:r>
        <w:t xml:space="preserve">there is some focus and that there are beneficial changes. </w:t>
      </w:r>
    </w:p>
    <w:p w:rsidR="00CC22F1" w:rsidP="00CC22F1">
      <w:pPr>
        <w:pStyle w:val="Question"/>
        <w:numPr>
          <w:ilvl w:val="0"/>
          <w:numId w:val="0"/>
        </w:numPr>
        <w:ind w:left="794"/>
      </w:pPr>
      <w:sdt>
        <w:sdtPr>
          <w:alias w:val="Member"/>
          <w:tag w:val="&lt;Member mnisId='1572' dodsId='35446'&gt;"/>
          <w:id w:val="-1687051032"/>
          <w:placeholder>
            <w:docPart w:val="2FEDB5E7CB0249A7A77DDC97764ADE65"/>
          </w:placeholder>
          <w:richText/>
        </w:sdtPr>
        <w:sdtContent>
          <w:r w:rsidRPr="0028038C">
            <w:rPr>
              <w:b/>
            </w:rPr>
            <w:t>Chair:</w:t>
          </w:r>
        </w:sdtContent>
      </w:sdt>
      <w:r>
        <w:t xml:space="preserve"> I need to move on to the next panel</w:t>
      </w:r>
      <w:r w:rsidR="0008523E">
        <w:t>. We have</w:t>
      </w:r>
      <w:r>
        <w:t xml:space="preserve"> </w:t>
      </w:r>
      <w:r w:rsidR="00961551">
        <w:t xml:space="preserve">a </w:t>
      </w:r>
      <w:r>
        <w:t>final brief question from Barbara Keeley.</w:t>
      </w:r>
    </w:p>
    <w:p w:rsidR="00CC22F1" w:rsidP="00CC22F1">
      <w:pPr>
        <w:pStyle w:val="Question"/>
        <w:numPr>
          <w:ilvl w:val="0"/>
          <w:numId w:val="9"/>
        </w:numPr>
      </w:pPr>
      <w:sdt>
        <w:sdtPr>
          <w:alias w:val="Member"/>
          <w:tag w:val="&lt;Member mnisId='1588' dodsId='36036'&gt;"/>
          <w:id w:val="558444115"/>
          <w:placeholder>
            <w:docPart w:val="2FEDB5E7CB0249A7A77DDC97764ADE65"/>
          </w:placeholder>
          <w:richText/>
        </w:sdtPr>
        <w:sdtContent>
          <w:r w:rsidRPr="00252C85">
            <w:rPr>
              <w:b/>
            </w:rPr>
            <w:t>Barbara Keeley:</w:t>
          </w:r>
        </w:sdtContent>
      </w:sdt>
      <w:r>
        <w:t xml:space="preserve"> Over and above all the other stresses that you have talked about for staff is the additional worry with Covid that NHS and care staff might take the infection home to their own family members.</w:t>
      </w:r>
      <w:r w:rsidR="00252C85">
        <w:t xml:space="preserve"> </w:t>
      </w:r>
      <w:r>
        <w:t>How much is that additional stress a factor that you c</w:t>
      </w:r>
      <w:r w:rsidR="00A70189">
        <w:t>o</w:t>
      </w:r>
      <w:r>
        <w:t xml:space="preserve">me across, and what measures are being taken, and could be taken, to help staff with that? I know of things like people living in flats or hotels so that they do not go home to their children or a vulnerable person, but how much is that recognised and being dealt with? Professor West, is it a stress that you came across? </w:t>
      </w:r>
    </w:p>
    <w:p w:rsidR="00CC22F1" w:rsidP="00CC22F1">
      <w:pPr>
        <w:pStyle w:val="Answer"/>
      </w:pPr>
      <w:sdt>
        <w:sdtPr>
          <w:alias w:val="Witness"/>
          <w:id w:val="-341087181"/>
          <w:placeholder>
            <w:docPart w:val="2FEDB5E7CB0249A7A77DDC97764ADE65"/>
          </w:placeholder>
          <w:richText/>
        </w:sdtPr>
        <w:sdtContent>
          <w:r w:rsidRPr="0028038C">
            <w:rPr>
              <w:b/>
              <w:i/>
            </w:rPr>
            <w:t>Professor West:</w:t>
          </w:r>
        </w:sdtContent>
      </w:sdt>
      <w:r>
        <w:t xml:space="preserve"> The Samaritans helpline set up to support staff </w:t>
      </w:r>
      <w:r w:rsidR="00252C85">
        <w:t xml:space="preserve">certainly </w:t>
      </w:r>
      <w:r>
        <w:t xml:space="preserve">reports that that was a key issue that was raised. Health Education England’s learning collaborative, which was also gathering data, reported a similar issue, so it is absolutely right to have that concern. </w:t>
      </w:r>
    </w:p>
    <w:p w:rsidR="00CC22F1" w:rsidP="00CC22F1">
      <w:pPr>
        <w:pStyle w:val="Answer"/>
      </w:pPr>
      <w:sdt>
        <w:sdtPr>
          <w:alias w:val="Witness"/>
          <w:id w:val="1736281589"/>
          <w:placeholder>
            <w:docPart w:val="2FEDB5E7CB0249A7A77DDC97764ADE65"/>
          </w:placeholder>
          <w:richText/>
        </w:sdtPr>
        <w:sdtContent>
          <w:r w:rsidRPr="0028038C">
            <w:rPr>
              <w:b/>
              <w:i/>
            </w:rPr>
            <w:t>Caroline Waterfield:</w:t>
          </w:r>
        </w:sdtContent>
      </w:sdt>
      <w:r>
        <w:t xml:space="preserve"> I would agree. There are a number of other factors </w:t>
      </w:r>
      <w:r w:rsidR="000C491C">
        <w:t>that</w:t>
      </w:r>
      <w:r>
        <w:t xml:space="preserve"> we will need to keep an eye on as we move into the next stage</w:t>
      </w:r>
      <w:r w:rsidR="00160754">
        <w:t>,</w:t>
      </w:r>
      <w:r>
        <w:t xml:space="preserve"> w</w:t>
      </w:r>
      <w:r w:rsidR="00160754">
        <w:t>here</w:t>
      </w:r>
      <w:r>
        <w:t xml:space="preserve"> increasing numbers of self-isolating issues that may appear from school closures </w:t>
      </w:r>
      <w:r w:rsidR="00507687">
        <w:t xml:space="preserve">might </w:t>
      </w:r>
      <w:r>
        <w:t xml:space="preserve">impact on </w:t>
      </w:r>
      <w:r w:rsidR="00507687">
        <w:t>the</w:t>
      </w:r>
      <w:r>
        <w:t xml:space="preserve"> capacity of </w:t>
      </w:r>
      <w:r w:rsidR="00507687">
        <w:t xml:space="preserve">our </w:t>
      </w:r>
      <w:r>
        <w:t xml:space="preserve">staff to work, and increased levels of anxiety there. There is a raft of things to keep an eye on. </w:t>
      </w:r>
    </w:p>
    <w:p w:rsidR="00CC22F1" w:rsidP="00CC22F1">
      <w:pPr>
        <w:pStyle w:val="Answer"/>
      </w:pPr>
      <w:r>
        <w:t xml:space="preserve">Perhaps </w:t>
      </w:r>
      <w:r>
        <w:t xml:space="preserve">I could take one moment to say that there are some practical solutions </w:t>
      </w:r>
      <w:r w:rsidR="00DC5CB4">
        <w:t>that</w:t>
      </w:r>
      <w:r>
        <w:t xml:space="preserve"> can address some of the heightened levels of stress and pressure around jobs, which Professor West mentioned. These are difficult jobs for our people, whether they are in the NHS, wider healthcare or social care. It is about making sure that we give people breaks on shift and that they have somewhere to go or have somewhere to be able to check in and check out with their manager and their surrounding team. That makes a huge difference to their wellbeing at work. Good line management and supervision is absolutely critical</w:t>
      </w:r>
      <w:r w:rsidR="00A127D2">
        <w:t>,</w:t>
      </w:r>
      <w:r>
        <w:t xml:space="preserve"> as well as the leadership of the organisation in which they are working. </w:t>
      </w:r>
    </w:p>
    <w:p w:rsidR="00CC22F1" w:rsidP="00CC22F1">
      <w:pPr>
        <w:pStyle w:val="Answer"/>
      </w:pPr>
      <w:r>
        <w:t>Some of those things have an immediate productivity impact. If we do not do th</w:t>
      </w:r>
      <w:r w:rsidR="00A127D2">
        <w:t>em</w:t>
      </w:r>
      <w:r>
        <w:t>, they have a longer-term disproportionate impact. The benefit of making sure that we have time at the beginning and end of shift to check in and check out is worth it longer term. The benefit of having somewhere where staff can go and have a break, meaning that those staff areas might not be patient areas or clinic areas, is really important. They are fairly practical</w:t>
      </w:r>
      <w:r w:rsidR="00370ED3">
        <w:t xml:space="preserve"> things</w:t>
      </w:r>
      <w:r w:rsidR="001D0804">
        <w:t>,</w:t>
      </w:r>
      <w:r>
        <w:t xml:space="preserve"> but they are critical for us to hold on to.</w:t>
      </w:r>
    </w:p>
    <w:p w:rsidR="00CC22F1" w:rsidP="00D75F18">
      <w:pPr>
        <w:pStyle w:val="Question"/>
      </w:pPr>
      <w:sdt>
        <w:sdtPr>
          <w:alias w:val="Member"/>
          <w:tag w:val="&lt;Member mnisId='1572' dodsId='35446'&gt;"/>
          <w:id w:val="2125261410"/>
          <w:placeholder>
            <w:docPart w:val="2FEDB5E7CB0249A7A77DDC97764ADE65"/>
          </w:placeholder>
          <w:richText/>
        </w:sdtPr>
        <w:sdtContent>
          <w:r w:rsidRPr="00D75F18">
            <w:rPr>
              <w:b/>
            </w:rPr>
            <w:t>Chair:</w:t>
          </w:r>
        </w:sdtContent>
      </w:sdt>
      <w:r>
        <w:t xml:space="preserve"> Those are very important points to end with. Very briefly, Professor Green, and then we must move on.</w:t>
      </w:r>
    </w:p>
    <w:p w:rsidR="00CC22F1" w:rsidP="00CC22F1">
      <w:pPr>
        <w:pStyle w:val="Answer"/>
      </w:pPr>
      <w:sdt>
        <w:sdtPr>
          <w:alias w:val="Witness"/>
          <w:id w:val="1383824231"/>
          <w:placeholder>
            <w:docPart w:val="2FEDB5E7CB0249A7A77DDC97764ADE65"/>
          </w:placeholder>
          <w:richText/>
        </w:sdtPr>
        <w:sdtContent>
          <w:r w:rsidRPr="0028038C">
            <w:rPr>
              <w:b/>
              <w:i/>
            </w:rPr>
            <w:t>Professor Green:</w:t>
          </w:r>
        </w:sdtContent>
      </w:sdt>
      <w:r>
        <w:t xml:space="preserve"> What has come across today is that we have exactly the same problems in social care as they do in the NHS, but we do not have </w:t>
      </w:r>
      <w:r w:rsidR="007A5853">
        <w:t>the</w:t>
      </w:r>
      <w:r>
        <w:t xml:space="preserve"> systematic response to them that the NHS has. We need to look at how we roll the responses that the NHS ha</w:t>
      </w:r>
      <w:r w:rsidR="007A5853">
        <w:t>s</w:t>
      </w:r>
      <w:r>
        <w:t xml:space="preserve"> into social care as well</w:t>
      </w:r>
      <w:r w:rsidR="007A5853">
        <w:t>. T</w:t>
      </w:r>
      <w:r>
        <w:t>he issues are the same and people are dealing with similar</w:t>
      </w:r>
      <w:r w:rsidR="00D75F18">
        <w:t>ly</w:t>
      </w:r>
      <w:r>
        <w:t xml:space="preserve"> complex cases. The impacts are the same in social care as they are in the NHS. </w:t>
      </w:r>
    </w:p>
    <w:p w:rsidR="00A82253" w:rsidRPr="00A82253" w:rsidP="00C756BD">
      <w:pPr>
        <w:pStyle w:val="Question"/>
        <w:numPr>
          <w:ilvl w:val="0"/>
          <w:numId w:val="0"/>
        </w:numPr>
        <w:ind w:left="794"/>
      </w:pPr>
      <w:sdt>
        <w:sdtPr>
          <w:alias w:val="Member"/>
          <w:tag w:val="&lt;Member mnisId='1572' dodsId='35446'&gt;"/>
          <w:id w:val="1625729726"/>
          <w:placeholder>
            <w:docPart w:val="2FEDB5E7CB0249A7A77DDC97764ADE65"/>
          </w:placeholder>
          <w:richText/>
        </w:sdtPr>
        <w:sdtContent>
          <w:r w:rsidRPr="0028038C" w:rsidR="00CC22F1">
            <w:rPr>
              <w:b/>
            </w:rPr>
            <w:t>Chair:</w:t>
          </w:r>
        </w:sdtContent>
      </w:sdt>
      <w:r w:rsidR="00CC22F1">
        <w:t xml:space="preserve"> Thank you very much indeed. Professor Green, Professor West and Caroline Waterfield, thank you for your excellent and very informed evidence. It is very good to have Professor Green here</w:t>
      </w:r>
      <w:r w:rsidR="00C756BD">
        <w:t xml:space="preserve"> and</w:t>
      </w:r>
      <w:r w:rsidR="00CC22F1">
        <w:t xml:space="preserve"> to hear the social care perspective. I think the things that you talk about are things that can be put right if we have that 10-year plan. Professor West, thank you too, and Caroline Waterfield</w:t>
      </w:r>
      <w:r w:rsidR="00F85474">
        <w:t>,</w:t>
      </w:r>
      <w:r w:rsidR="00CC22F1">
        <w:t xml:space="preserve"> for your very thorough and thoughtful contributions.</w:t>
      </w:r>
    </w:p>
    <w:p w:rsidR="00AF08AA" w:rsidP="00B12C7A">
      <w:pPr>
        <w:pStyle w:val="TitlePanel0"/>
      </w:pPr>
      <w:bookmarkStart w:id="3" w:name="Panel2"/>
      <w:r>
        <w:t>Examination of witness</w:t>
      </w:r>
      <w:r w:rsidR="00FA1D37">
        <w:t>es</w:t>
      </w:r>
    </w:p>
    <w:p w:rsidR="00F85474" w:rsidP="00FA1D37">
      <w:pPr>
        <w:pStyle w:val="Para"/>
      </w:pPr>
      <w:r>
        <w:t xml:space="preserve">Witnesses: </w:t>
      </w:r>
      <w:r w:rsidR="00AF08AA">
        <w:t>Prerana Issar and Claire Murdoch.</w:t>
      </w:r>
      <w:bookmarkEnd w:id="3"/>
      <w:r w:rsidR="00FA1D37">
        <w:t xml:space="preserve"> </w:t>
      </w:r>
    </w:p>
    <w:p w:rsidR="00A16D4B" w:rsidP="00A16D4B">
      <w:pPr>
        <w:pStyle w:val="Question"/>
      </w:pPr>
      <w:sdt>
        <w:sdtPr>
          <w:alias w:val="Member"/>
          <w:tag w:val="&lt;Member mnisId='1572' dodsId='35446'&gt;"/>
          <w:id w:val="-1330742929"/>
          <w:placeholder>
            <w:docPart w:val="DefaultPlaceholder_-1854013440"/>
          </w:placeholder>
          <w:richText/>
        </w:sdtPr>
        <w:sdtContent>
          <w:r w:rsidRPr="00C26EBC" w:rsidR="00F85474">
            <w:rPr>
              <w:b/>
            </w:rPr>
            <w:t>Chair:</w:t>
          </w:r>
        </w:sdtContent>
      </w:sdt>
      <w:r w:rsidR="00F85474">
        <w:t xml:space="preserve"> </w:t>
      </w:r>
      <w:r w:rsidR="00404E9F">
        <w:t>For our final panel this morning, we are very pleased to welcome Prerana Issar, who is the NHS’s first ever chief people officer</w:t>
      </w:r>
      <w:r w:rsidR="00016E3B">
        <w:t>, and Claire Murdoch, who is in charge of mental health for NHS England and a regular contributor to our Committee</w:t>
      </w:r>
      <w:r>
        <w:t>.</w:t>
      </w:r>
      <w:r w:rsidR="00C26EBC">
        <w:t xml:space="preserve"> </w:t>
      </w:r>
      <w:r>
        <w:t>Claire has a very important announcement about mental health, which I will ask her to talk to a little bit later</w:t>
      </w:r>
      <w:r w:rsidR="00745D76">
        <w:t>, but I want to start by asking Prerana some questions.</w:t>
      </w:r>
    </w:p>
    <w:p w:rsidR="005C4A1D" w:rsidP="005C4A1D">
      <w:pPr>
        <w:pStyle w:val="Question"/>
        <w:numPr>
          <w:ilvl w:val="0"/>
          <w:numId w:val="0"/>
        </w:numPr>
        <w:ind w:left="794"/>
      </w:pPr>
      <w:r>
        <w:t>Many congratulations on your appointment. This is a very simple question. Do you accept that shortages of doctors, nurses</w:t>
      </w:r>
      <w:r w:rsidR="005A15FE">
        <w:t xml:space="preserve"> and other frontline workers contribute to burnout among staff?</w:t>
      </w:r>
      <w:r>
        <w:t xml:space="preserve"> </w:t>
      </w:r>
    </w:p>
    <w:p w:rsidR="00D314F4" w:rsidP="005C4A1D">
      <w:pPr>
        <w:pStyle w:val="Answer"/>
      </w:pPr>
      <w:sdt>
        <w:sdtPr>
          <w:alias w:val="Witness"/>
          <w:id w:val="-708174140"/>
          <w:placeholder>
            <w:docPart w:val="AE748EB1291A47719CCA31C834F24582"/>
          </w:placeholder>
          <w:richText/>
        </w:sdtPr>
        <w:sdtContent>
          <w:r w:rsidRPr="00FF55AD" w:rsidR="005C4A1D">
            <w:rPr>
              <w:b/>
              <w:i/>
            </w:rPr>
            <w:t>Prerana Issar:</w:t>
          </w:r>
        </w:sdtContent>
      </w:sdt>
      <w:r w:rsidR="005C4A1D">
        <w:t xml:space="preserve">  </w:t>
      </w:r>
      <w:r>
        <w:t>Yes.</w:t>
      </w:r>
      <w:r w:rsidR="005C4A1D">
        <w:t xml:space="preserve"> The short answer is yes. Let me expand on that a little more</w:t>
      </w:r>
      <w:r>
        <w:t>, but</w:t>
      </w:r>
      <w:r w:rsidR="00C83F01">
        <w:t>,</w:t>
      </w:r>
      <w:r>
        <w:t xml:space="preserve"> first of all, good morning and thank you for the welcome, Chair.</w:t>
      </w:r>
    </w:p>
    <w:p w:rsidR="005C4A1D" w:rsidP="005C4A1D">
      <w:pPr>
        <w:pStyle w:val="Answer"/>
      </w:pPr>
      <w:r>
        <w:t>Even before the pandemic, there were shortages and rising demands in services.</w:t>
      </w:r>
      <w:r w:rsidR="00977C33">
        <w:t xml:space="preserve"> T</w:t>
      </w:r>
      <w:r>
        <w:t xml:space="preserve">he demand curve and the supply curve were both contributing to stress across the NHS. That was already reflected in the interim </w:t>
      </w:r>
      <w:r w:rsidR="00977C33">
        <w:t>p</w:t>
      </w:r>
      <w:r>
        <w:t xml:space="preserve">eople </w:t>
      </w:r>
      <w:r w:rsidR="00977C33">
        <w:t>p</w:t>
      </w:r>
      <w:r>
        <w:t>lan that was published in summer 2019</w:t>
      </w:r>
      <w:r w:rsidR="00977C33">
        <w:t>,</w:t>
      </w:r>
      <w:r>
        <w:t xml:space="preserve"> in </w:t>
      </w:r>
      <w:r w:rsidR="00977C33">
        <w:t xml:space="preserve">the </w:t>
      </w:r>
      <w:r>
        <w:t xml:space="preserve">service of delivering the long-term plan. </w:t>
      </w:r>
    </w:p>
    <w:p w:rsidR="005C4A1D" w:rsidP="005C4A1D">
      <w:pPr>
        <w:pStyle w:val="Answer"/>
      </w:pPr>
      <w:r>
        <w:t>What the pandemic has shown us—a once</w:t>
      </w:r>
      <w:r w:rsidR="004D46D3">
        <w:t xml:space="preserve"> </w:t>
      </w:r>
      <w:r>
        <w:t>in</w:t>
      </w:r>
      <w:r w:rsidR="004D46D3">
        <w:t xml:space="preserve"> 100-</w:t>
      </w:r>
      <w:r>
        <w:t xml:space="preserve">year event—is that NHS staff are responding </w:t>
      </w:r>
      <w:r w:rsidR="004D46D3">
        <w:t>and</w:t>
      </w:r>
      <w:r>
        <w:t xml:space="preserve"> pulling out all the stops. It has also shown us that the health and wellbeing of our staff and the numbers of our staff, as well as the environment in which they work, are three mutual</w:t>
      </w:r>
      <w:r w:rsidR="004D46D3">
        <w:t>ly reinforcing</w:t>
      </w:r>
      <w:r>
        <w:t xml:space="preserve"> elements that determine how people respond to the pandemic. </w:t>
      </w:r>
    </w:p>
    <w:p w:rsidR="005C4A1D" w:rsidP="005C4A1D">
      <w:pPr>
        <w:pStyle w:val="Answer"/>
      </w:pPr>
      <w:r>
        <w:t xml:space="preserve">I would like to say a few words about the </w:t>
      </w:r>
      <w:r w:rsidR="0067167D">
        <w:t>p</w:t>
      </w:r>
      <w:r>
        <w:t xml:space="preserve">eople </w:t>
      </w:r>
      <w:r w:rsidR="0067167D">
        <w:t>p</w:t>
      </w:r>
      <w:r>
        <w:t>lan.</w:t>
      </w:r>
    </w:p>
    <w:p w:rsidR="005C4A1D" w:rsidP="005C4A1D">
      <w:pPr>
        <w:pStyle w:val="Question"/>
        <w:numPr>
          <w:ilvl w:val="0"/>
          <w:numId w:val="9"/>
        </w:numPr>
      </w:pPr>
      <w:sdt>
        <w:sdtPr>
          <w:alias w:val="Member"/>
          <w:tag w:val="&lt;Member mnisId='1572' dodsId='35446'&gt;"/>
          <w:id w:val="-1891335380"/>
          <w:placeholder>
            <w:docPart w:val="AE748EB1291A47719CCA31C834F24582"/>
          </w:placeholder>
          <w:richText/>
        </w:sdtPr>
        <w:sdtContent>
          <w:r w:rsidRPr="003B50D4">
            <w:rPr>
              <w:b/>
            </w:rPr>
            <w:t>Chair:</w:t>
          </w:r>
        </w:sdtContent>
      </w:sdt>
      <w:r>
        <w:t xml:space="preserve"> I absolutely want to talk about that, but</w:t>
      </w:r>
      <w:r w:rsidR="00B12C7A">
        <w:t>,</w:t>
      </w:r>
      <w:r>
        <w:t xml:space="preserve"> before we do</w:t>
      </w:r>
      <w:r w:rsidR="0067167D">
        <w:t>,</w:t>
      </w:r>
      <w:r>
        <w:t xml:space="preserve"> I want to talk about the numbers because I know that is one of your three key criteria. The plan published in July 2020 had no projections of the numbers of extra doctors and nurses the NHS would need. We were told that they would come after the spending review. When those numbers are published, will they be independent forecasts? Will they be what the NHS believes it needs</w:t>
      </w:r>
      <w:r w:rsidR="0067167D">
        <w:t>,</w:t>
      </w:r>
      <w:r>
        <w:t xml:space="preserve"> or will they be a number that is negotiated with the Treasury on the basis of cost?</w:t>
      </w:r>
    </w:p>
    <w:p w:rsidR="005C4A1D" w:rsidP="005C4A1D">
      <w:pPr>
        <w:pStyle w:val="Answer"/>
      </w:pPr>
      <w:sdt>
        <w:sdtPr>
          <w:alias w:val="Witness"/>
          <w:id w:val="-2080349557"/>
          <w:placeholder>
            <w:docPart w:val="AE748EB1291A47719CCA31C834F24582"/>
          </w:placeholder>
          <w:richText/>
        </w:sdtPr>
        <w:sdtContent>
          <w:r w:rsidRPr="003B50D4">
            <w:rPr>
              <w:b/>
              <w:i/>
            </w:rPr>
            <w:t>Prerana Issar:</w:t>
          </w:r>
        </w:sdtContent>
      </w:sdt>
      <w:r>
        <w:t xml:space="preserve"> In the service of the lockdown plan, we have had work done, such as modelling and so on, with Health Education England on the projection </w:t>
      </w:r>
      <w:r w:rsidR="00092678">
        <w:t>for the</w:t>
      </w:r>
      <w:r>
        <w:t xml:space="preserve"> numbers that we need in order to de</w:t>
      </w:r>
      <w:r w:rsidR="00C022ED">
        <w:t>liver</w:t>
      </w:r>
      <w:r>
        <w:t xml:space="preserve"> the long-term plan. We have made recommendations to the Treasury for the comprehensive spending review. We will not be able to share in a public forum what those recommendations are</w:t>
      </w:r>
      <w:r w:rsidR="00292087">
        <w:t>;</w:t>
      </w:r>
      <w:r>
        <w:t xml:space="preserve"> the decisions are for the Government to make</w:t>
      </w:r>
      <w:r w:rsidR="006D3F15">
        <w:t>,</w:t>
      </w:r>
      <w:r>
        <w:t xml:space="preserve"> based on the choices that the Treasury and the Government have to make. The recommendations have been based on what staffing is required to deliver the long-term plan. </w:t>
      </w:r>
    </w:p>
    <w:p w:rsidR="005C4A1D" w:rsidP="005C4A1D">
      <w:pPr>
        <w:pStyle w:val="Question"/>
        <w:numPr>
          <w:ilvl w:val="0"/>
          <w:numId w:val="9"/>
        </w:numPr>
      </w:pPr>
      <w:sdt>
        <w:sdtPr>
          <w:alias w:val="Member"/>
          <w:tag w:val="&lt;Member mnisId='1572' dodsId='35446'&gt;"/>
          <w:id w:val="929156238"/>
          <w:placeholder>
            <w:docPart w:val="AE748EB1291A47719CCA31C834F24582"/>
          </w:placeholder>
          <w:richText/>
        </w:sdtPr>
        <w:sdtContent>
          <w:r w:rsidRPr="007F28C2">
            <w:rPr>
              <w:b/>
            </w:rPr>
            <w:t>Chair:</w:t>
          </w:r>
        </w:sdtContent>
      </w:sdt>
      <w:r>
        <w:t xml:space="preserve"> You have made those recommendations</w:t>
      </w:r>
      <w:r w:rsidR="00561599">
        <w:t>,</w:t>
      </w:r>
      <w:r>
        <w:t xml:space="preserve"> and they are part of the negotiations. I understand that you cannot publish th</w:t>
      </w:r>
      <w:r w:rsidR="00561599">
        <w:t>em</w:t>
      </w:r>
      <w:r>
        <w:t xml:space="preserve"> now because you are in the middle of those negotiations, but after the spending review is concluded will you publish those numbers?</w:t>
      </w:r>
      <w:sdt>
        <w:sdtPr>
          <w:alias w:val="Member"/>
          <w:tag w:val="&lt;Member mnisId='1572' dodsId='35446'&gt;"/>
          <w:id w:val="-862118864"/>
          <w:placeholder>
            <w:docPart w:val="AE748EB1291A47719CCA31C834F24582"/>
          </w:placeholder>
          <w:richText/>
        </w:sdtPr>
        <w:sdtContent>
          <w:r w:rsidRPr="007F28C2">
            <w:rPr>
              <w:b/>
            </w:rPr>
            <w:t xml:space="preserve">  </w:t>
          </w:r>
        </w:sdtContent>
      </w:sdt>
    </w:p>
    <w:p w:rsidR="005C4A1D" w:rsidP="005C4A1D">
      <w:pPr>
        <w:pStyle w:val="Answer"/>
      </w:pPr>
      <w:sdt>
        <w:sdtPr>
          <w:alias w:val="Witness"/>
          <w:id w:val="204768474"/>
          <w:placeholder>
            <w:docPart w:val="AE748EB1291A47719CCA31C834F24582"/>
          </w:placeholder>
          <w:richText/>
        </w:sdtPr>
        <w:sdtContent>
          <w:r w:rsidRPr="006E52E8">
            <w:rPr>
              <w:b/>
              <w:i/>
            </w:rPr>
            <w:t>Prerana Issar:</w:t>
          </w:r>
        </w:sdtContent>
      </w:sdt>
      <w:r>
        <w:t xml:space="preserve"> I am not able to say that now, not knowing what the outcome of the spending review will be. </w:t>
      </w:r>
    </w:p>
    <w:p w:rsidR="005C4A1D" w:rsidP="005C4A1D">
      <w:pPr>
        <w:pStyle w:val="Question"/>
        <w:numPr>
          <w:ilvl w:val="0"/>
          <w:numId w:val="9"/>
        </w:numPr>
      </w:pPr>
      <w:sdt>
        <w:sdtPr>
          <w:alias w:val="Member"/>
          <w:tag w:val="&lt;Member mnisId='1572' dodsId='35446'&gt;"/>
          <w:id w:val="-1754891429"/>
          <w:placeholder>
            <w:docPart w:val="AE748EB1291A47719CCA31C834F24582"/>
          </w:placeholder>
          <w:richText/>
        </w:sdtPr>
        <w:sdtContent>
          <w:r w:rsidRPr="006E52E8">
            <w:rPr>
              <w:b/>
            </w:rPr>
            <w:t>Chair:</w:t>
          </w:r>
        </w:sdtContent>
      </w:sdt>
      <w:r>
        <w:t xml:space="preserve"> That is a concern. What the NHS needs to know is that the Government are delivering the numbers of doctors and nurses that you personally say it needs and that the NHS say</w:t>
      </w:r>
      <w:r w:rsidR="001E6997">
        <w:t xml:space="preserve">s </w:t>
      </w:r>
      <w:r>
        <w:t>it needs. You are saying</w:t>
      </w:r>
      <w:r w:rsidR="001E6997">
        <w:t xml:space="preserve"> that</w:t>
      </w:r>
      <w:r>
        <w:t xml:space="preserve"> you may not be able to share with us what the numbers of doctors, nurses and other frontline professionals are. Is that correct?</w:t>
      </w:r>
    </w:p>
    <w:p w:rsidR="005C4A1D" w:rsidP="005C4A1D">
      <w:pPr>
        <w:pStyle w:val="Answer"/>
      </w:pPr>
      <w:sdt>
        <w:sdtPr>
          <w:alias w:val="Witness"/>
          <w:id w:val="110325960"/>
          <w:placeholder>
            <w:docPart w:val="AE748EB1291A47719CCA31C834F24582"/>
          </w:placeholder>
          <w:richText/>
        </w:sdtPr>
        <w:sdtContent>
          <w:r w:rsidRPr="006E52E8">
            <w:rPr>
              <w:b/>
              <w:i/>
            </w:rPr>
            <w:t>Prerana Issar:</w:t>
          </w:r>
        </w:sdtContent>
      </w:sdt>
      <w:r>
        <w:t xml:space="preserve"> The numbers required for the long-term plan are already in the public domain</w:t>
      </w:r>
      <w:r w:rsidR="001E6997">
        <w:t>,</w:t>
      </w:r>
      <w:r>
        <w:t xml:space="preserve"> and Health Education England is working on expanding that.</w:t>
      </w:r>
    </w:p>
    <w:p w:rsidR="005C4A1D" w:rsidP="005C4A1D">
      <w:pPr>
        <w:pStyle w:val="Question"/>
        <w:numPr>
          <w:ilvl w:val="0"/>
          <w:numId w:val="9"/>
        </w:numPr>
      </w:pPr>
      <w:sdt>
        <w:sdtPr>
          <w:alias w:val="Member"/>
          <w:tag w:val="&lt;Member mnisId='1572' dodsId='35446'&gt;"/>
          <w:id w:val="-887488330"/>
          <w:placeholder>
            <w:docPart w:val="AE748EB1291A47719CCA31C834F24582"/>
          </w:placeholder>
          <w:richText/>
        </w:sdtPr>
        <w:sdtContent>
          <w:r w:rsidRPr="006E52E8">
            <w:rPr>
              <w:b/>
            </w:rPr>
            <w:t>Chair:</w:t>
          </w:r>
        </w:sdtContent>
      </w:sdt>
      <w:r>
        <w:t xml:space="preserve"> I am sorry</w:t>
      </w:r>
      <w:r w:rsidR="0062496D">
        <w:t>;</w:t>
      </w:r>
      <w:r>
        <w:t xml:space="preserve"> I did</w:t>
      </w:r>
      <w:r w:rsidR="0062496D">
        <w:t>n’t</w:t>
      </w:r>
      <w:r>
        <w:t xml:space="preserve"> think they were in the public domain. Will you write to us after this Committee and tell us what the numbers are</w:t>
      </w:r>
      <w:r w:rsidR="0062496D">
        <w:t>?</w:t>
      </w:r>
      <w:r>
        <w:t xml:space="preserve"> Baroness Harding said that the numbers were not going to be published until after the spending review, but you sa</w:t>
      </w:r>
      <w:r w:rsidR="0079769B">
        <w:t>y</w:t>
      </w:r>
      <w:r>
        <w:t xml:space="preserve"> that they are in the public domain</w:t>
      </w:r>
      <w:r w:rsidR="0079769B">
        <w:t>.</w:t>
      </w:r>
    </w:p>
    <w:p w:rsidR="005C4A1D" w:rsidP="005C4A1D">
      <w:pPr>
        <w:pStyle w:val="Answer"/>
      </w:pPr>
      <w:sdt>
        <w:sdtPr>
          <w:alias w:val="Witness"/>
          <w:id w:val="1083115941"/>
          <w:placeholder>
            <w:docPart w:val="AE748EB1291A47719CCA31C834F24582"/>
          </w:placeholder>
          <w:richText/>
        </w:sdtPr>
        <w:sdtContent>
          <w:r w:rsidRPr="006E52E8">
            <w:rPr>
              <w:b/>
              <w:i/>
            </w:rPr>
            <w:t>Prerana Issar:</w:t>
          </w:r>
        </w:sdtContent>
      </w:sdt>
      <w:r>
        <w:t xml:space="preserve"> I will write to you. </w:t>
      </w:r>
    </w:p>
    <w:p w:rsidR="005C4A1D" w:rsidP="005C4A1D">
      <w:pPr>
        <w:pStyle w:val="Question"/>
        <w:numPr>
          <w:ilvl w:val="0"/>
          <w:numId w:val="9"/>
        </w:numPr>
      </w:pPr>
      <w:sdt>
        <w:sdtPr>
          <w:alias w:val="Member"/>
          <w:tag w:val="&lt;Member mnisId='1572' dodsId='35446'&gt;"/>
          <w:id w:val="-1723746995"/>
          <w:placeholder>
            <w:docPart w:val="AE748EB1291A47719CCA31C834F24582"/>
          </w:placeholder>
          <w:richText/>
        </w:sdtPr>
        <w:sdtContent>
          <w:r w:rsidRPr="006E52E8">
            <w:rPr>
              <w:b/>
            </w:rPr>
            <w:t>Chair:</w:t>
          </w:r>
        </w:sdtContent>
      </w:sdt>
      <w:r>
        <w:t xml:space="preserve"> Will you publish what you are asking the Treasury for, what you say the NHS needs in terms of future doctors and nurses? I understand that you cannot do it until after the spending review. Let me, if I may, remind you that Baroness Harding has told another Committee that those numbers will be published after the spending review</w:t>
      </w:r>
      <w:r w:rsidR="00856BD8">
        <w:t>;</w:t>
      </w:r>
      <w:r>
        <w:t xml:space="preserve"> she had the numbers but she could not publish until the spending review. It would be a very big thing if the NHS </w:t>
      </w:r>
      <w:r w:rsidR="00856BD8">
        <w:t>wa</w:t>
      </w:r>
      <w:r>
        <w:t>s now saying that it was not going to publish what it is asking the Treasury for. You will write to us and let us know whether you are going to publish them. Is that all right?</w:t>
      </w:r>
    </w:p>
    <w:p w:rsidR="005C4A1D" w:rsidP="005C4A1D">
      <w:pPr>
        <w:pStyle w:val="Answer"/>
      </w:pPr>
      <w:sdt>
        <w:sdtPr>
          <w:alias w:val="Witness"/>
          <w:id w:val="-52930001"/>
          <w:placeholder>
            <w:docPart w:val="AE748EB1291A47719CCA31C834F24582"/>
          </w:placeholder>
          <w:richText/>
        </w:sdtPr>
        <w:sdtContent>
          <w:r w:rsidRPr="006E52E8">
            <w:rPr>
              <w:b/>
              <w:i/>
            </w:rPr>
            <w:t>Prerana Issar:</w:t>
          </w:r>
        </w:sdtContent>
      </w:sdt>
      <w:r>
        <w:t xml:space="preserve"> Yes; absolutely. </w:t>
      </w:r>
    </w:p>
    <w:p w:rsidR="005C4A1D" w:rsidP="005C4A1D">
      <w:pPr>
        <w:pStyle w:val="Question"/>
        <w:numPr>
          <w:ilvl w:val="0"/>
          <w:numId w:val="9"/>
        </w:numPr>
      </w:pPr>
      <w:sdt>
        <w:sdtPr>
          <w:alias w:val="Member"/>
          <w:tag w:val="&lt;Member mnisId='1572' dodsId='35446'&gt;"/>
          <w:id w:val="1641621285"/>
          <w:placeholder>
            <w:docPart w:val="AE748EB1291A47719CCA31C834F24582"/>
          </w:placeholder>
          <w:richText/>
        </w:sdtPr>
        <w:sdtContent>
          <w:r w:rsidRPr="006E52E8">
            <w:rPr>
              <w:b/>
            </w:rPr>
            <w:t>Chair:</w:t>
          </w:r>
        </w:sdtContent>
      </w:sdt>
      <w:r>
        <w:t xml:space="preserve"> I want to go back to something that Professor West said. He said that it is not just the overall numbers of doctors and nurses but it is the numbers by speciality</w:t>
      </w:r>
      <w:r w:rsidR="00836F69">
        <w:t>:</w:t>
      </w:r>
      <w:r>
        <w:t xml:space="preserve"> how many you are going to need in cancer, how many you are going to need in mental health, how many you are going to need in maternity and the skill mix you are going to need. He used a very striking analogy. He said that trying to do a workforce plan without those numbers is like having a car without an engine. Would you agree with that?</w:t>
      </w:r>
    </w:p>
    <w:p w:rsidR="005C4A1D" w:rsidP="005C4A1D">
      <w:pPr>
        <w:pStyle w:val="Answer"/>
      </w:pPr>
      <w:sdt>
        <w:sdtPr>
          <w:alias w:val="Witness"/>
          <w:id w:val="1371263952"/>
          <w:placeholder>
            <w:docPart w:val="AE748EB1291A47719CCA31C834F24582"/>
          </w:placeholder>
          <w:richText/>
        </w:sdtPr>
        <w:sdtContent>
          <w:r w:rsidRPr="00B92C0D">
            <w:rPr>
              <w:b/>
              <w:i/>
            </w:rPr>
            <w:t>Prerana Issar:</w:t>
          </w:r>
        </w:sdtContent>
      </w:sdt>
      <w:r>
        <w:t xml:space="preserve"> I would not agree entirely. I will share why. We consulted </w:t>
      </w:r>
      <w:r w:rsidR="00447B86">
        <w:t>over</w:t>
      </w:r>
      <w:r>
        <w:t xml:space="preserve"> 350 stakeholder entities </w:t>
      </w:r>
      <w:r w:rsidR="00447B86">
        <w:t>on</w:t>
      </w:r>
      <w:r>
        <w:t xml:space="preserve"> agreeing the three priorities for the NHS workforce in order to deliver the long-term plan. Across the 350 stakeholders and tens of thousands of staff w</w:t>
      </w:r>
      <w:r w:rsidR="00D330E9">
        <w:t xml:space="preserve">e </w:t>
      </w:r>
      <w:r>
        <w:t xml:space="preserve">engaged with during 18 months, the three priorities, which were of equal importance, </w:t>
      </w:r>
      <w:r w:rsidR="00325186">
        <w:t>we</w:t>
      </w:r>
      <w:r>
        <w:t>re more staff</w:t>
      </w:r>
      <w:r w:rsidR="00B0772E">
        <w:t>;</w:t>
      </w:r>
      <w:r>
        <w:t xml:space="preserve"> preventing them from leaving by working differently</w:t>
      </w:r>
      <w:r w:rsidR="00B0772E">
        <w:t>;</w:t>
      </w:r>
      <w:r>
        <w:t xml:space="preserve"> and dealing with stress. Just </w:t>
      </w:r>
      <w:r w:rsidR="00B0772E">
        <w:t xml:space="preserve">having </w:t>
      </w:r>
      <w:r>
        <w:t>more staff will not solve the challenges</w:t>
      </w:r>
      <w:r w:rsidR="007E78BA">
        <w:t>,</w:t>
      </w:r>
      <w:r>
        <w:t xml:space="preserve"> because we have people leaving</w:t>
      </w:r>
      <w:r w:rsidR="00984E47">
        <w:t xml:space="preserve"> and</w:t>
      </w:r>
      <w:r>
        <w:t xml:space="preserve"> we have people </w:t>
      </w:r>
      <w:r w:rsidR="00B0772E">
        <w:t xml:space="preserve">who are </w:t>
      </w:r>
      <w:r>
        <w:t>stressed, which is the focus of these discussions, so all of those things need to work hand</w:t>
      </w:r>
      <w:r w:rsidR="00B0772E">
        <w:t xml:space="preserve"> </w:t>
      </w:r>
      <w:r>
        <w:t>in</w:t>
      </w:r>
      <w:r w:rsidR="00B0772E">
        <w:t xml:space="preserve"> </w:t>
      </w:r>
      <w:r>
        <w:t xml:space="preserve">hand to be able to deliver the care that we need to deliver. </w:t>
      </w:r>
    </w:p>
    <w:p w:rsidR="005C4A1D" w:rsidP="005C4A1D">
      <w:pPr>
        <w:pStyle w:val="Question"/>
        <w:numPr>
          <w:ilvl w:val="0"/>
          <w:numId w:val="9"/>
        </w:numPr>
      </w:pPr>
      <w:sdt>
        <w:sdtPr>
          <w:alias w:val="Member"/>
          <w:tag w:val="&lt;Member mnisId='1572' dodsId='35446'&gt;"/>
          <w:id w:val="-2077116378"/>
          <w:placeholder>
            <w:docPart w:val="AE748EB1291A47719CCA31C834F24582"/>
          </w:placeholder>
          <w:richText/>
        </w:sdtPr>
        <w:sdtContent>
          <w:r w:rsidRPr="00B92C0D">
            <w:rPr>
              <w:b/>
            </w:rPr>
            <w:t>Chair:</w:t>
          </w:r>
        </w:sdtContent>
      </w:sdt>
      <w:r>
        <w:t xml:space="preserve"> We all completely agree with that. Let’s take a specific example</w:t>
      </w:r>
      <w:r w:rsidR="00B12C7A">
        <w:t>:</w:t>
      </w:r>
      <w:r>
        <w:t xml:space="preserve"> mental health. We are going to hear from Claire Murdoch in a moment. To deliver the very ambitious plans we have for mental health, we are going to need additional psychiatrists, therapists and mental health nurses across a whole range, and we are going to need to improve retention by looking after people better and creating a better work environment. </w:t>
      </w:r>
      <w:r w:rsidR="00984E47">
        <w:t xml:space="preserve">But </w:t>
      </w:r>
      <w:r>
        <w:t xml:space="preserve">unless you have the numbers that you need over a five or 10-year period, and you are open about the fact that we need to recruit this many thousand extra people, you are not going to give confidence to people working in mental health that you have plans in place that mean that we have enough doctors and nurses to do that work. In turn, </w:t>
      </w:r>
      <w:r w:rsidR="00576617">
        <w:t>i</w:t>
      </w:r>
      <w:r>
        <w:t>t will increase the stress and the risk of burnout if people think we do not have enough people in the pipeline to do th</w:t>
      </w:r>
      <w:r w:rsidR="00576617">
        <w:t>e</w:t>
      </w:r>
      <w:r>
        <w:t xml:space="preserve"> job. Is that not right? </w:t>
      </w:r>
    </w:p>
    <w:p w:rsidR="005C4A1D" w:rsidP="005C4A1D">
      <w:pPr>
        <w:pStyle w:val="Answer"/>
      </w:pPr>
      <w:sdt>
        <w:sdtPr>
          <w:alias w:val="Witness"/>
          <w:id w:val="-1189370110"/>
          <w:placeholder>
            <w:docPart w:val="AE748EB1291A47719CCA31C834F24582"/>
          </w:placeholder>
          <w:richText/>
        </w:sdtPr>
        <w:sdtContent>
          <w:r w:rsidRPr="00B92C0D">
            <w:rPr>
              <w:b/>
              <w:i/>
            </w:rPr>
            <w:t>Prerana Issar:</w:t>
          </w:r>
        </w:sdtContent>
      </w:sdt>
      <w:r>
        <w:t xml:space="preserve"> We need more people. That is absolutely </w:t>
      </w:r>
      <w:r w:rsidR="00B12C7A">
        <w:t xml:space="preserve">a </w:t>
      </w:r>
      <w:r>
        <w:t xml:space="preserve">given. People have told us that they need all </w:t>
      </w:r>
      <w:r w:rsidR="00576617">
        <w:t>the</w:t>
      </w:r>
      <w:r>
        <w:t xml:space="preserve"> three things to happen. </w:t>
      </w:r>
      <w:r w:rsidR="00576617">
        <w:t>Y</w:t>
      </w:r>
      <w:r>
        <w:t xml:space="preserve">es, we </w:t>
      </w:r>
      <w:r w:rsidR="00576617">
        <w:t xml:space="preserve">absolutely </w:t>
      </w:r>
      <w:r>
        <w:t xml:space="preserve">need the confidence that more people are going to be recruited, whether </w:t>
      </w:r>
      <w:r w:rsidR="00456E2C">
        <w:t xml:space="preserve">or not </w:t>
      </w:r>
      <w:r>
        <w:t xml:space="preserve">that is into the care path for people going forward; they need specialists in all those areas, whether cancer, mental health and so on, but they also need to feel on a daily basis that </w:t>
      </w:r>
      <w:r w:rsidR="00BF64F1">
        <w:t>they</w:t>
      </w:r>
      <w:r>
        <w:t xml:space="preserve"> have flexibility, that they have a sense of belonging, no matter </w:t>
      </w:r>
      <w:r w:rsidR="00BF64F1">
        <w:t xml:space="preserve">what </w:t>
      </w:r>
      <w:r>
        <w:t xml:space="preserve">their ethnicity or sexual orientation, and that they are able to work differently with the innovation that we have seen during the pandemic </w:t>
      </w:r>
      <w:r w:rsidR="00BF64F1">
        <w:t>over</w:t>
      </w:r>
      <w:r>
        <w:t xml:space="preserve"> the </w:t>
      </w:r>
      <w:r w:rsidR="00BF64F1">
        <w:t>l</w:t>
      </w:r>
      <w:r>
        <w:t xml:space="preserve">ast seven months. </w:t>
      </w:r>
    </w:p>
    <w:p w:rsidR="005C4A1D" w:rsidP="005C4A1D">
      <w:pPr>
        <w:pStyle w:val="Question"/>
        <w:numPr>
          <w:ilvl w:val="0"/>
          <w:numId w:val="9"/>
        </w:numPr>
      </w:pPr>
      <w:sdt>
        <w:sdtPr>
          <w:alias w:val="Member"/>
          <w:tag w:val="&lt;Member mnisId='1572' dodsId='35446'&gt;"/>
          <w:id w:val="1758243825"/>
          <w:placeholder>
            <w:docPart w:val="AE748EB1291A47719CCA31C834F24582"/>
          </w:placeholder>
          <w:richText/>
        </w:sdtPr>
        <w:sdtContent>
          <w:r w:rsidRPr="00B92C0D">
            <w:rPr>
              <w:b/>
            </w:rPr>
            <w:t>Chair:</w:t>
          </w:r>
        </w:sdtContent>
      </w:sdt>
      <w:r>
        <w:t xml:space="preserve"> Thank you. We are going to ask a lot about those other areas, but I wanted to be clear about the numbers. You are going to write to us and tell us </w:t>
      </w:r>
      <w:r w:rsidR="00BF64F1">
        <w:t>about</w:t>
      </w:r>
      <w:r>
        <w:t xml:space="preserve"> that. </w:t>
      </w:r>
    </w:p>
    <w:p w:rsidR="005C4A1D" w:rsidP="005C4A1D">
      <w:pPr>
        <w:pStyle w:val="QuestionCont"/>
      </w:pPr>
      <w:r>
        <w:t xml:space="preserve">I have a final question for you, if I may. Given the interdependence </w:t>
      </w:r>
      <w:r w:rsidR="007C6C8C">
        <w:t>of</w:t>
      </w:r>
      <w:r>
        <w:t xml:space="preserve"> the NHS and the social care system, do we need a people plan for the social care system as well?</w:t>
      </w:r>
    </w:p>
    <w:p w:rsidR="005C4A1D" w:rsidP="005C4A1D">
      <w:pPr>
        <w:pStyle w:val="Answer"/>
      </w:pPr>
      <w:sdt>
        <w:sdtPr>
          <w:alias w:val="Witness"/>
          <w:id w:val="83193591"/>
          <w:placeholder>
            <w:docPart w:val="AE748EB1291A47719CCA31C834F24582"/>
          </w:placeholder>
          <w:richText/>
        </w:sdtPr>
        <w:sdtContent>
          <w:r w:rsidRPr="009A7E19">
            <w:rPr>
              <w:b/>
              <w:i/>
            </w:rPr>
            <w:t>Prerana Issar:</w:t>
          </w:r>
        </w:sdtContent>
      </w:sdt>
      <w:r>
        <w:t xml:space="preserve"> Yes. We do not have </w:t>
      </w:r>
      <w:r w:rsidR="00BF64F1">
        <w:t>a</w:t>
      </w:r>
      <w:r>
        <w:t xml:space="preserve"> remit in the NHS to do that, but</w:t>
      </w:r>
      <w:r w:rsidR="00B12C7A">
        <w:t>,</w:t>
      </w:r>
      <w:r>
        <w:t xml:space="preserve"> given that health outcomes depend so much on the interaction between health and social care, we need the same kind of focus for social care. </w:t>
      </w:r>
    </w:p>
    <w:p w:rsidR="00C315F2" w:rsidP="005C4A1D">
      <w:pPr>
        <w:pStyle w:val="Question"/>
        <w:numPr>
          <w:ilvl w:val="0"/>
          <w:numId w:val="9"/>
        </w:numPr>
      </w:pPr>
      <w:sdt>
        <w:sdtPr>
          <w:alias w:val="Member"/>
          <w:tag w:val="&lt;Member mnisId='1572' dodsId='35446'&gt;"/>
          <w:id w:val="-836146431"/>
          <w:placeholder>
            <w:docPart w:val="AE748EB1291A47719CCA31C834F24582"/>
          </w:placeholder>
          <w:richText/>
        </w:sdtPr>
        <w:sdtContent>
          <w:r w:rsidRPr="009A7E19" w:rsidR="005C4A1D">
            <w:rPr>
              <w:b/>
            </w:rPr>
            <w:t>Chair:</w:t>
          </w:r>
        </w:sdtContent>
      </w:sdt>
      <w:r w:rsidR="005C4A1D">
        <w:t xml:space="preserve"> Thank you very much. We have </w:t>
      </w:r>
      <w:r w:rsidR="00BF64F1">
        <w:t>lots of</w:t>
      </w:r>
      <w:r w:rsidR="005C4A1D">
        <w:t xml:space="preserve"> questions to ask you and we will come</w:t>
      </w:r>
      <w:r w:rsidR="00263674">
        <w:t xml:space="preserve"> back</w:t>
      </w:r>
      <w:r w:rsidR="005C4A1D">
        <w:t xml:space="preserve"> to you.</w:t>
      </w:r>
    </w:p>
    <w:p w:rsidR="00840F21" w:rsidP="00C315F2">
      <w:pPr>
        <w:pStyle w:val="Question"/>
        <w:numPr>
          <w:ilvl w:val="0"/>
          <w:numId w:val="0"/>
        </w:numPr>
        <w:ind w:left="794"/>
      </w:pPr>
      <w:r>
        <w:t>I would like to turn to Claire Murdoch</w:t>
      </w:r>
      <w:r w:rsidR="00C315F2">
        <w:t>. W</w:t>
      </w:r>
      <w:r>
        <w:t>elcome back to our Committee</w:t>
      </w:r>
      <w:r w:rsidR="00263674">
        <w:t>, Claire</w:t>
      </w:r>
      <w:r>
        <w:t xml:space="preserve">. Thank you very much for joining us. Do you want to start with the announcement that you are making this morning? </w:t>
      </w:r>
    </w:p>
    <w:p w:rsidR="00C77134" w:rsidP="00C77134">
      <w:pPr>
        <w:pStyle w:val="Answer"/>
        <w:rPr>
          <w:lang w:val="en-CA"/>
        </w:rPr>
      </w:pPr>
      <w:sdt>
        <w:sdtPr>
          <w:alias w:val="Witness"/>
          <w:id w:val="-1833432586"/>
          <w:placeholder>
            <w:docPart w:val="DefaultPlaceholder_-1854013440"/>
          </w:placeholder>
          <w:richText/>
        </w:sdtPr>
        <w:sdtContent>
          <w:r w:rsidRPr="00840F21" w:rsidR="00840F21">
            <w:rPr>
              <w:b/>
              <w:i/>
            </w:rPr>
            <w:t>Claire Murdoch:</w:t>
          </w:r>
        </w:sdtContent>
      </w:sdt>
      <w:r w:rsidR="00840F21">
        <w:t xml:space="preserve"> Good morning, everybody. </w:t>
      </w:r>
      <w:r w:rsidR="00E41B31">
        <w:t>It is a huge pleasure to be here today</w:t>
      </w:r>
      <w:r w:rsidR="0062629C">
        <w:t>, and</w:t>
      </w:r>
      <w:r w:rsidR="00E41B31">
        <w:t xml:space="preserve"> to talk about staff wellbeing, emotional, psychological and physical</w:t>
      </w:r>
      <w:r>
        <w:rPr>
          <w:lang w:val="en-CA"/>
        </w:rPr>
        <w:t>.</w:t>
      </w:r>
    </w:p>
    <w:p w:rsidR="00C77134" w:rsidP="00C77134">
      <w:pPr>
        <w:pStyle w:val="Answer"/>
        <w:rPr>
          <w:lang w:val="en-CA"/>
        </w:rPr>
      </w:pPr>
      <w:r>
        <w:rPr>
          <w:lang w:val="en-CA"/>
        </w:rPr>
        <w:t xml:space="preserve">I want to do two things immediately. First, I </w:t>
      </w:r>
      <w:r w:rsidR="001B0CCF">
        <w:rPr>
          <w:lang w:val="en-CA"/>
        </w:rPr>
        <w:t>have to</w:t>
      </w:r>
      <w:r>
        <w:rPr>
          <w:lang w:val="en-CA"/>
        </w:rPr>
        <w:t xml:space="preserve"> take this opportunity to say that, after 37 years of working in the NHS, many of them as a nurse, and now as a chief exec and the national director for mental health in this country, I have been simply in awe of the work of my colleagues right across the NHS, social care and other key worker roles. I</w:t>
      </w:r>
      <w:r w:rsidR="001B7996">
        <w:rPr>
          <w:lang w:val="en-CA"/>
        </w:rPr>
        <w:t xml:space="preserve"> </w:t>
      </w:r>
      <w:r>
        <w:rPr>
          <w:lang w:val="en-CA"/>
        </w:rPr>
        <w:t>take this opportunity to thank publicly each and every one of them.</w:t>
      </w:r>
    </w:p>
    <w:p w:rsidR="00C77134" w:rsidP="00C77134">
      <w:pPr>
        <w:pStyle w:val="Answer"/>
        <w:rPr>
          <w:lang w:val="en-CA"/>
        </w:rPr>
      </w:pPr>
      <w:r>
        <w:rPr>
          <w:lang w:val="en-CA"/>
        </w:rPr>
        <w:t>Secondly, you have heard previously about the tremendous work that Prerana, her team and organisations right across the country have been doing in relation to prevention of burnout, supporting their staff and looking at endlessly creative and important ways of keeping our staff emotionally and psychologically healthy through this period. I am sure that you will hear a lot more about that later.</w:t>
      </w:r>
    </w:p>
    <w:p w:rsidR="00C77134" w:rsidP="00C77134">
      <w:pPr>
        <w:pStyle w:val="Answer"/>
        <w:rPr>
          <w:lang w:val="en-CA"/>
        </w:rPr>
      </w:pPr>
      <w:r>
        <w:rPr>
          <w:lang w:val="en-CA"/>
        </w:rPr>
        <w:t>A</w:t>
      </w:r>
      <w:r>
        <w:rPr>
          <w:lang w:val="en-CA"/>
        </w:rPr>
        <w:t xml:space="preserve"> small number of our staff will experience a level of mental distress that means that they need access to rapid assessment and treatment. I am delighted to announce today—you heard it here first—that we will be investing £15 million in special winter support over this particularly challenging period. It will make sure that in every part of the country</w:t>
      </w:r>
      <w:r w:rsidR="00EE775D">
        <w:rPr>
          <w:lang w:val="en-CA"/>
        </w:rPr>
        <w:t>,</w:t>
      </w:r>
      <w:r w:rsidR="00471441">
        <w:rPr>
          <w:lang w:val="en-CA"/>
        </w:rPr>
        <w:t xml:space="preserve"> </w:t>
      </w:r>
      <w:r>
        <w:rPr>
          <w:lang w:val="en-CA"/>
        </w:rPr>
        <w:t>for all NHS staff, wherever they work</w:t>
      </w:r>
      <w:r w:rsidR="00471441">
        <w:rPr>
          <w:lang w:val="en-CA"/>
        </w:rPr>
        <w:t xml:space="preserve">, </w:t>
      </w:r>
      <w:r>
        <w:rPr>
          <w:lang w:val="en-CA"/>
        </w:rPr>
        <w:t>we are launching a service that will get staff rapid assessment and treatment for mental health conditions, if they need it. That is an incredibly important addition to the plethora of interventions and initiatives that we have put in place.</w:t>
      </w:r>
    </w:p>
    <w:p w:rsidR="00710BCA" w:rsidP="00C77134">
      <w:pPr>
        <w:pStyle w:val="Question"/>
        <w:numPr>
          <w:ilvl w:val="0"/>
          <w:numId w:val="9"/>
        </w:numPr>
        <w:rPr>
          <w:lang w:val="en-CA"/>
        </w:rPr>
      </w:pPr>
      <w:sdt>
        <w:sdtPr>
          <w:rPr>
            <w:lang w:val="en-CA"/>
          </w:rPr>
          <w:alias w:val="Member"/>
          <w:tag w:val="&lt;Member mnisId='1572' dodsId='35446'&gt;"/>
          <w:id w:val="1664656858"/>
          <w:placeholder>
            <w:docPart w:val="81E9E49285D54C71A31516924608AC73"/>
          </w:placeholder>
          <w:richText/>
        </w:sdtPr>
        <w:sdtContent>
          <w:r w:rsidRPr="00303403" w:rsidR="00C77134">
            <w:rPr>
              <w:rStyle w:val="PlaceholderText"/>
              <w:b/>
              <w:color w:val="auto"/>
            </w:rPr>
            <w:t>Chair:</w:t>
          </w:r>
        </w:sdtContent>
      </w:sdt>
      <w:r w:rsidRPr="00303403" w:rsidR="00C77134">
        <w:rPr>
          <w:lang w:val="en-CA"/>
        </w:rPr>
        <w:t xml:space="preserve"> </w:t>
      </w:r>
      <w:r w:rsidR="00C77134">
        <w:rPr>
          <w:lang w:val="en-CA"/>
        </w:rPr>
        <w:t>I am sure that will be very welcome. There may well be some questions on that.</w:t>
      </w:r>
    </w:p>
    <w:p w:rsidR="00C77134" w:rsidP="00710BCA">
      <w:pPr>
        <w:pStyle w:val="Question"/>
        <w:numPr>
          <w:ilvl w:val="0"/>
          <w:numId w:val="0"/>
        </w:numPr>
        <w:ind w:left="794"/>
        <w:rPr>
          <w:lang w:val="en-CA"/>
        </w:rPr>
      </w:pPr>
      <w:r>
        <w:rPr>
          <w:lang w:val="en-CA"/>
        </w:rPr>
        <w:t>Before I move on to my colleagues, I</w:t>
      </w:r>
      <w:r>
        <w:rPr>
          <w:lang w:val="en-CA"/>
        </w:rPr>
        <w:t xml:space="preserve"> want to get to the bottom of th</w:t>
      </w:r>
      <w:r w:rsidR="00710BCA">
        <w:rPr>
          <w:lang w:val="en-CA"/>
        </w:rPr>
        <w:t>e</w:t>
      </w:r>
      <w:r>
        <w:rPr>
          <w:lang w:val="en-CA"/>
        </w:rPr>
        <w:t xml:space="preserve"> issue of the numbers. In the mental health workforce plan for England published in July 2017, you said that the NHS would need 19,000 additional members of staff in mental health by 2020. Have we delivered that extra 19,000 in the mental health workforce?</w:t>
      </w:r>
    </w:p>
    <w:p w:rsidR="00C77134" w:rsidP="00C77134">
      <w:pPr>
        <w:pStyle w:val="Answer"/>
        <w:rPr>
          <w:lang w:val="en-CA"/>
        </w:rPr>
      </w:pPr>
      <w:sdt>
        <w:sdtPr>
          <w:rPr>
            <w:lang w:val="en-CA"/>
          </w:rPr>
          <w:alias w:val="Witness"/>
          <w:id w:val="-901209721"/>
          <w:placeholder>
            <w:docPart w:val="81E9E49285D54C71A31516924608AC73"/>
          </w:placeholder>
          <w:richText/>
        </w:sdtPr>
        <w:sdtContent>
          <w:r w:rsidRPr="003B4859">
            <w:rPr>
              <w:rStyle w:val="PlaceholderText"/>
              <w:b/>
              <w:i/>
              <w:color w:val="auto"/>
            </w:rPr>
            <w:t>Claire Murdoch:</w:t>
          </w:r>
        </w:sdtContent>
      </w:sdt>
      <w:r w:rsidRPr="003B4859">
        <w:rPr>
          <w:lang w:val="en-CA"/>
        </w:rPr>
        <w:t xml:space="preserve"> </w:t>
      </w:r>
      <w:r>
        <w:rPr>
          <w:lang w:val="en-CA"/>
        </w:rPr>
        <w:t>That was actually for the end of the period of the five-year forward view, which is March 2021, so we have a little bit longer to achieve that. My latest figures tell me that</w:t>
      </w:r>
      <w:r w:rsidR="00EE6005">
        <w:rPr>
          <w:lang w:val="en-CA"/>
        </w:rPr>
        <w:t>, from 2016,</w:t>
      </w:r>
      <w:r>
        <w:rPr>
          <w:lang w:val="en-CA"/>
        </w:rPr>
        <w:t xml:space="preserve"> we increased the mental health workforce by 13,860 whole-time equivalent staff. The sharpest increase has come in the latter part of that period, and the trajectory is strongly upwards.</w:t>
      </w:r>
    </w:p>
    <w:p w:rsidR="00C77134" w:rsidP="00C77134">
      <w:pPr>
        <w:pStyle w:val="Question"/>
        <w:numPr>
          <w:ilvl w:val="0"/>
          <w:numId w:val="9"/>
        </w:numPr>
        <w:rPr>
          <w:lang w:val="en-CA"/>
        </w:rPr>
      </w:pPr>
      <w:sdt>
        <w:sdtPr>
          <w:rPr>
            <w:lang w:val="en-CA"/>
          </w:rPr>
          <w:alias w:val="Member"/>
          <w:tag w:val="&lt;Member mnisId='1572' dodsId='35446'&gt;"/>
          <w:id w:val="-1607805553"/>
          <w:placeholder>
            <w:docPart w:val="81E9E49285D54C71A31516924608AC73"/>
          </w:placeholder>
          <w:richText/>
        </w:sdtPr>
        <w:sdtContent>
          <w:r w:rsidRPr="00E046C0">
            <w:rPr>
              <w:rStyle w:val="PlaceholderText"/>
              <w:b/>
              <w:color w:val="auto"/>
            </w:rPr>
            <w:t>Chair:</w:t>
          </w:r>
        </w:sdtContent>
      </w:sdt>
      <w:r w:rsidRPr="000C4EEA">
        <w:rPr>
          <w:lang w:val="en-CA"/>
        </w:rPr>
        <w:t xml:space="preserve"> Excellent.</w:t>
      </w:r>
      <w:r>
        <w:rPr>
          <w:lang w:val="en-CA"/>
        </w:rPr>
        <w:t xml:space="preserve"> That is very good news. Can I ask you about </w:t>
      </w:r>
      <w:r w:rsidR="00BF429B">
        <w:rPr>
          <w:lang w:val="en-CA"/>
        </w:rPr>
        <w:t xml:space="preserve">what I was talking </w:t>
      </w:r>
      <w:r>
        <w:rPr>
          <w:lang w:val="en-CA"/>
        </w:rPr>
        <w:t>with Prerana</w:t>
      </w:r>
      <w:r w:rsidR="00AE6C88">
        <w:rPr>
          <w:lang w:val="en-CA"/>
        </w:rPr>
        <w:t xml:space="preserve"> about,</w:t>
      </w:r>
      <w:r>
        <w:rPr>
          <w:lang w:val="en-CA"/>
        </w:rPr>
        <w:t xml:space="preserve"> which was looking forward </w:t>
      </w:r>
      <w:r w:rsidR="00434BE1">
        <w:rPr>
          <w:lang w:val="en-CA"/>
        </w:rPr>
        <w:t>at</w:t>
      </w:r>
      <w:r>
        <w:rPr>
          <w:lang w:val="en-CA"/>
        </w:rPr>
        <w:t xml:space="preserve"> the 10-year plan for mental health? We understand that you cannot publish </w:t>
      </w:r>
      <w:r w:rsidR="006A31A2">
        <w:rPr>
          <w:lang w:val="en-CA"/>
        </w:rPr>
        <w:t xml:space="preserve">now </w:t>
      </w:r>
      <w:r>
        <w:rPr>
          <w:lang w:val="en-CA"/>
        </w:rPr>
        <w:t>the numbers you are asking the Treasury for to support th</w:t>
      </w:r>
      <w:r w:rsidR="006A31A2">
        <w:rPr>
          <w:lang w:val="en-CA"/>
        </w:rPr>
        <w:t>e 10-year mental health</w:t>
      </w:r>
      <w:r>
        <w:rPr>
          <w:lang w:val="en-CA"/>
        </w:rPr>
        <w:t xml:space="preserve"> plan, but will those numbers be published after the spending review? That is the commitment that we had previously from Baroness Harding.</w:t>
      </w:r>
    </w:p>
    <w:p w:rsidR="00164AEF" w:rsidP="00C77134">
      <w:pPr>
        <w:pStyle w:val="QuestionCont"/>
        <w:rPr>
          <w:lang w:val="en-CA"/>
        </w:rPr>
      </w:pPr>
      <w:sdt>
        <w:sdtPr>
          <w:rPr>
            <w:lang w:val="en-CA"/>
          </w:rPr>
          <w:alias w:val="Witness"/>
          <w:id w:val="2638414"/>
          <w:placeholder>
            <w:docPart w:val="B1B83991BEA04D0B917228E837976209"/>
          </w:placeholder>
          <w:richText/>
        </w:sdtPr>
        <w:sdtContent>
          <w:r w:rsidRPr="003B4859" w:rsidR="00C77134">
            <w:rPr>
              <w:rStyle w:val="PlaceholderText"/>
              <w:b/>
              <w:i/>
              <w:color w:val="auto"/>
            </w:rPr>
            <w:t>Claire Murdoch:</w:t>
          </w:r>
        </w:sdtContent>
      </w:sdt>
      <w:r w:rsidRPr="003B4859" w:rsidR="00C77134">
        <w:rPr>
          <w:lang w:val="en-CA"/>
        </w:rPr>
        <w:t xml:space="preserve"> </w:t>
      </w:r>
      <w:r w:rsidR="00C77134">
        <w:rPr>
          <w:lang w:val="en-CA"/>
        </w:rPr>
        <w:t>My colleagues and I have modelled what we need to take us to the 2022-23 period—the end of the long-term plan period. I remind colleagues that we have made a commitment very openly and transparently to see 2 million more patients a year every year by 2023. That will require a £2.3 billion real-terms investment in service expansion.</w:t>
      </w:r>
    </w:p>
    <w:p w:rsidR="00C77134" w:rsidP="00C77134">
      <w:pPr>
        <w:pStyle w:val="QuestionCont"/>
        <w:rPr>
          <w:lang w:val="en-CA"/>
        </w:rPr>
      </w:pPr>
      <w:r>
        <w:rPr>
          <w:lang w:val="en-CA"/>
        </w:rPr>
        <w:t xml:space="preserve">In order to deliver that, we estimate that we will need an extra 20,000 staff. That is all part of our plan and </w:t>
      </w:r>
      <w:r w:rsidR="00B05369">
        <w:rPr>
          <w:lang w:val="en-CA"/>
        </w:rPr>
        <w:t xml:space="preserve">our </w:t>
      </w:r>
      <w:r>
        <w:rPr>
          <w:lang w:val="en-CA"/>
        </w:rPr>
        <w:t>counting, so it is absolutely part of the spending review request. They are people who need training and bringing into service. That is the negotiation that is ongoing. It is true to say that, with full backing from Government</w:t>
      </w:r>
      <w:r w:rsidR="00164AEF">
        <w:rPr>
          <w:lang w:val="en-CA"/>
        </w:rPr>
        <w:t xml:space="preserve">, and </w:t>
      </w:r>
      <w:r>
        <w:rPr>
          <w:lang w:val="en-CA"/>
        </w:rPr>
        <w:t>Simon Stevens and others</w:t>
      </w:r>
      <w:r w:rsidR="00164AEF">
        <w:rPr>
          <w:lang w:val="en-CA"/>
        </w:rPr>
        <w:t xml:space="preserve">, </w:t>
      </w:r>
      <w:r>
        <w:rPr>
          <w:lang w:val="en-CA"/>
        </w:rPr>
        <w:t>we have been keen to be totally transparent about the mental health plan, because that transparency is a way of driving us on.</w:t>
      </w:r>
    </w:p>
    <w:p w:rsidR="00C77134" w:rsidP="00C77134">
      <w:pPr>
        <w:pStyle w:val="Remark"/>
        <w:rPr>
          <w:lang w:val="en-CA"/>
        </w:rPr>
      </w:pPr>
      <w:sdt>
        <w:sdtPr>
          <w:rPr>
            <w:lang w:val="en-CA"/>
          </w:rPr>
          <w:alias w:val="Member"/>
          <w:tag w:val="&lt;Member mnisId='1572' dodsId='35446'&gt;"/>
          <w:id w:val="-1693605879"/>
          <w:placeholder>
            <w:docPart w:val="81E9E49285D54C71A31516924608AC73"/>
          </w:placeholder>
          <w:richText/>
        </w:sdtPr>
        <w:sdtContent>
          <w:r w:rsidRPr="00B124BF">
            <w:rPr>
              <w:rStyle w:val="PlaceholderText"/>
              <w:b/>
              <w:color w:val="auto"/>
            </w:rPr>
            <w:t>Chair:</w:t>
          </w:r>
        </w:sdtContent>
      </w:sdt>
      <w:r w:rsidRPr="00553BB9">
        <w:rPr>
          <w:lang w:val="en-CA"/>
        </w:rPr>
        <w:t xml:space="preserve"> Excellent</w:t>
      </w:r>
      <w:r>
        <w:rPr>
          <w:lang w:val="en-CA"/>
        </w:rPr>
        <w:t>. A few other people would like to ask some questions.</w:t>
      </w:r>
    </w:p>
    <w:p w:rsidR="00C77134" w:rsidP="00C77134">
      <w:pPr>
        <w:pStyle w:val="Question"/>
        <w:numPr>
          <w:ilvl w:val="0"/>
          <w:numId w:val="9"/>
        </w:numPr>
        <w:rPr>
          <w:lang w:val="en-CA"/>
        </w:rPr>
      </w:pPr>
      <w:sdt>
        <w:sdtPr>
          <w:rPr>
            <w:lang w:val="en-CA"/>
          </w:rPr>
          <w:alias w:val="Member"/>
          <w:tag w:val="&lt;Member mnisId='4781' dodsId=''&gt;"/>
          <w:id w:val="793488070"/>
          <w:placeholder>
            <w:docPart w:val="81E9E49285D54C71A31516924608AC73"/>
          </w:placeholder>
          <w:richText/>
        </w:sdtPr>
        <w:sdtContent>
          <w:r w:rsidRPr="004F3B87">
            <w:rPr>
              <w:rStyle w:val="PlaceholderText"/>
              <w:b/>
              <w:color w:val="auto"/>
            </w:rPr>
            <w:t>Dr Evans:</w:t>
          </w:r>
        </w:sdtContent>
      </w:sdt>
      <w:r w:rsidRPr="004F3B87">
        <w:rPr>
          <w:lang w:val="en-CA"/>
        </w:rPr>
        <w:t xml:space="preserve"> </w:t>
      </w:r>
      <w:r>
        <w:rPr>
          <w:lang w:val="en-CA"/>
        </w:rPr>
        <w:t>Prerana</w:t>
      </w:r>
      <w:r w:rsidR="00164AEF">
        <w:rPr>
          <w:lang w:val="en-CA"/>
        </w:rPr>
        <w:t>, t</w:t>
      </w:r>
      <w:r>
        <w:rPr>
          <w:lang w:val="en-CA"/>
        </w:rPr>
        <w:t>hank you for being here. The Chair commented on numbers. There is clearly a lag time for getting numbers in. I am concerned about the current workforce. There are two Rs that seem to be at play</w:t>
      </w:r>
      <w:r w:rsidR="00EE33F2">
        <w:rPr>
          <w:lang w:val="en-CA"/>
        </w:rPr>
        <w:t>; o</w:t>
      </w:r>
      <w:r>
        <w:rPr>
          <w:lang w:val="en-CA"/>
        </w:rPr>
        <w:t>ne is retention and one is resilience. Can you comment from your position on what you are doing on both of those things, to try to retain more people and to give them the resilience to be able to deal with the system?</w:t>
      </w:r>
    </w:p>
    <w:p w:rsidR="00C77134" w:rsidP="00C77134">
      <w:pPr>
        <w:pStyle w:val="Answer"/>
        <w:rPr>
          <w:lang w:val="en-CA"/>
        </w:rPr>
      </w:pPr>
      <w:sdt>
        <w:sdtPr>
          <w:rPr>
            <w:lang w:val="en-CA"/>
          </w:rPr>
          <w:alias w:val="Witness"/>
          <w:id w:val="-935050289"/>
          <w:placeholder>
            <w:docPart w:val="81E9E49285D54C71A31516924608AC73"/>
          </w:placeholder>
          <w:richText/>
        </w:sdtPr>
        <w:sdtContent>
          <w:r w:rsidRPr="004915FB">
            <w:rPr>
              <w:rStyle w:val="PlaceholderText"/>
              <w:b/>
              <w:i/>
              <w:color w:val="auto"/>
            </w:rPr>
            <w:t>Prerana Issar:</w:t>
          </w:r>
        </w:sdtContent>
      </w:sdt>
      <w:r w:rsidRPr="004915FB">
        <w:rPr>
          <w:lang w:val="en-CA"/>
        </w:rPr>
        <w:t xml:space="preserve"> </w:t>
      </w:r>
      <w:r>
        <w:rPr>
          <w:lang w:val="en-CA"/>
        </w:rPr>
        <w:t>On 7 April</w:t>
      </w:r>
      <w:r w:rsidR="001D5E8D">
        <w:rPr>
          <w:lang w:val="en-CA"/>
        </w:rPr>
        <w:t>,</w:t>
      </w:r>
      <w:r>
        <w:rPr>
          <w:lang w:val="en-CA"/>
        </w:rPr>
        <w:t xml:space="preserve"> we launched a health and wellbeing offer nationally for all 1.3 million NHS staff. As I said at the beginning, the health and wellbeing of our staff was already a priority, but it was put into much sharper relief by the kind of response that was required from our colleagues. It is an offer nationally that has been expanded and built on over the months. We have a clinical reference group that advises us on prevention and an end-to-end pathway for staff.</w:t>
      </w:r>
    </w:p>
    <w:p w:rsidR="00C77134" w:rsidP="00C77134">
      <w:pPr>
        <w:pStyle w:val="Answer"/>
        <w:rPr>
          <w:lang w:val="en-CA"/>
        </w:rPr>
      </w:pPr>
      <w:r>
        <w:rPr>
          <w:lang w:val="en-CA"/>
        </w:rPr>
        <w:t xml:space="preserve">It starts from a self-help perspective. We have made available lots of materials </w:t>
      </w:r>
      <w:r w:rsidR="009D48E8">
        <w:rPr>
          <w:lang w:val="en-CA"/>
        </w:rPr>
        <w:t xml:space="preserve">that </w:t>
      </w:r>
      <w:r>
        <w:rPr>
          <w:lang w:val="en-CA"/>
        </w:rPr>
        <w:t xml:space="preserve">people can reach into and access when they need help. I will give a couple of examples. We have made available for free a range of mental health apps, which 150,000 NHS staff have downloaded. </w:t>
      </w:r>
      <w:r w:rsidR="0010391E">
        <w:rPr>
          <w:lang w:val="en-CA"/>
        </w:rPr>
        <w:t>M</w:t>
      </w:r>
      <w:r>
        <w:rPr>
          <w:lang w:val="en-CA"/>
        </w:rPr>
        <w:t xml:space="preserve">any of </w:t>
      </w:r>
      <w:r w:rsidR="0010391E">
        <w:rPr>
          <w:lang w:val="en-CA"/>
        </w:rPr>
        <w:t>those apps</w:t>
      </w:r>
      <w:r>
        <w:rPr>
          <w:lang w:val="en-CA"/>
        </w:rPr>
        <w:t>, such as Unmind and Headspace, you will know</w:t>
      </w:r>
      <w:r w:rsidR="0010391E">
        <w:rPr>
          <w:lang w:val="en-CA"/>
        </w:rPr>
        <w:t>. In them,</w:t>
      </w:r>
      <w:r w:rsidR="00270DDF">
        <w:rPr>
          <w:lang w:val="en-CA"/>
        </w:rPr>
        <w:t xml:space="preserve"> </w:t>
      </w:r>
      <w:r w:rsidR="00CF3DCE">
        <w:rPr>
          <w:lang w:val="en-CA"/>
        </w:rPr>
        <w:t xml:space="preserve">there </w:t>
      </w:r>
      <w:r>
        <w:rPr>
          <w:lang w:val="en-CA"/>
        </w:rPr>
        <w:t>is a feedback loop. When you access the app, you put in your feedback. People have been providing feedback that they are sleeping better and are able to recover better from their day due to the apps.</w:t>
      </w:r>
    </w:p>
    <w:p w:rsidR="00C77134" w:rsidP="00C77134">
      <w:pPr>
        <w:pStyle w:val="Answer"/>
        <w:rPr>
          <w:lang w:val="en-CA"/>
        </w:rPr>
      </w:pPr>
      <w:r>
        <w:rPr>
          <w:lang w:val="en-CA"/>
        </w:rPr>
        <w:t>There are lots of tools on our website that we built specifically after the pandemic started. The resources that more than 250,000 people have accessed include talking to children about Covid—we put that resource there</w:t>
      </w:r>
      <w:r w:rsidR="004D7236">
        <w:rPr>
          <w:lang w:val="en-CA"/>
        </w:rPr>
        <w:t>;</w:t>
      </w:r>
      <w:r w:rsidR="003E4A7E">
        <w:rPr>
          <w:lang w:val="en-CA"/>
        </w:rPr>
        <w:t xml:space="preserve"> </w:t>
      </w:r>
      <w:r>
        <w:rPr>
          <w:lang w:val="en-CA"/>
        </w:rPr>
        <w:t>shielding and coming back to work</w:t>
      </w:r>
      <w:r w:rsidR="003E4A7E">
        <w:rPr>
          <w:lang w:val="en-CA"/>
        </w:rPr>
        <w:t>;</w:t>
      </w:r>
      <w:r>
        <w:rPr>
          <w:lang w:val="en-CA"/>
        </w:rPr>
        <w:t xml:space="preserve"> coaching and mentoring</w:t>
      </w:r>
      <w:r w:rsidR="00B20131">
        <w:rPr>
          <w:lang w:val="en-CA"/>
        </w:rPr>
        <w:t>;</w:t>
      </w:r>
      <w:r w:rsidR="003E4A7E">
        <w:rPr>
          <w:lang w:val="en-CA"/>
        </w:rPr>
        <w:t xml:space="preserve"> and</w:t>
      </w:r>
      <w:r>
        <w:rPr>
          <w:lang w:val="en-CA"/>
        </w:rPr>
        <w:t xml:space="preserve"> line manager skills. There is a huge amount of resources.</w:t>
      </w:r>
    </w:p>
    <w:p w:rsidR="00C77134" w:rsidP="00C77134">
      <w:pPr>
        <w:pStyle w:val="Answer"/>
        <w:rPr>
          <w:lang w:val="en-CA"/>
        </w:rPr>
      </w:pPr>
      <w:r>
        <w:rPr>
          <w:lang w:val="en-CA"/>
        </w:rPr>
        <w:t xml:space="preserve">We also have a 24-hour, seven-days-a-week text helpline. Experts have said that some people who are feeling really </w:t>
      </w:r>
      <w:r w:rsidR="00C70D8E">
        <w:rPr>
          <w:lang w:val="en-CA"/>
        </w:rPr>
        <w:t>di</w:t>
      </w:r>
      <w:r>
        <w:rPr>
          <w:lang w:val="en-CA"/>
        </w:rPr>
        <w:t>stressed do not actually want to speak</w:t>
      </w:r>
      <w:r w:rsidR="00E828ED">
        <w:rPr>
          <w:lang w:val="en-CA"/>
        </w:rPr>
        <w:t xml:space="preserve">; </w:t>
      </w:r>
      <w:r>
        <w:rPr>
          <w:lang w:val="en-CA"/>
        </w:rPr>
        <w:t xml:space="preserve">they want to be in touch with someone by text. We have testimonials </w:t>
      </w:r>
      <w:r w:rsidR="00E828ED">
        <w:rPr>
          <w:lang w:val="en-CA"/>
        </w:rPr>
        <w:t xml:space="preserve">where </w:t>
      </w:r>
      <w:r>
        <w:rPr>
          <w:lang w:val="en-CA"/>
        </w:rPr>
        <w:t>people have shared how they felt after texting. I will read out one of them</w:t>
      </w:r>
      <w:r w:rsidR="00E828ED">
        <w:rPr>
          <w:lang w:val="en-CA"/>
        </w:rPr>
        <w:t>:</w:t>
      </w:r>
      <w:r>
        <w:rPr>
          <w:lang w:val="en-CA"/>
        </w:rPr>
        <w:t xml:space="preserve"> “At the time of my text, I was in turmoil with anxiety and feeling like a failure. I am normally resilient. Admitting that I am struggling is really hard.” We have tried to normalise help-seeking behaviour, because research shows that healthcare professionals are the last to seek help for themselves.</w:t>
      </w:r>
      <w:r w:rsidR="005C6972">
        <w:rPr>
          <w:lang w:val="en-CA"/>
        </w:rPr>
        <w:t xml:space="preserve"> That</w:t>
      </w:r>
      <w:r>
        <w:rPr>
          <w:lang w:val="en-CA"/>
        </w:rPr>
        <w:t xml:space="preserve"> colleague</w:t>
      </w:r>
      <w:r w:rsidR="005C6972">
        <w:rPr>
          <w:lang w:val="en-CA"/>
        </w:rPr>
        <w:t xml:space="preserve"> said:</w:t>
      </w:r>
      <w:r>
        <w:rPr>
          <w:lang w:val="en-CA"/>
        </w:rPr>
        <w:t xml:space="preserve"> “Having someone acknowledge how hard I am working on the frontline has made me feel reassured. The volunteer also sent me links with further help. Thank you so much for your help on a particularly wobbly day.”</w:t>
      </w:r>
    </w:p>
    <w:p w:rsidR="00C77134" w:rsidP="00C77134">
      <w:pPr>
        <w:pStyle w:val="Answer"/>
        <w:rPr>
          <w:lang w:val="en-CA"/>
        </w:rPr>
      </w:pPr>
      <w:r>
        <w:rPr>
          <w:lang w:val="en-CA"/>
        </w:rPr>
        <w:t>That is the text service. We have a helpline from 7 am to 11 pm every single day. That is in our partnership with the Samaritans. We are constantly getting feedback about what issues people want support with.</w:t>
      </w:r>
    </w:p>
    <w:p w:rsidR="00C77134" w:rsidP="00C77134">
      <w:pPr>
        <w:pStyle w:val="Question"/>
        <w:numPr>
          <w:ilvl w:val="0"/>
          <w:numId w:val="9"/>
        </w:numPr>
        <w:rPr>
          <w:lang w:val="en-CA"/>
        </w:rPr>
      </w:pPr>
      <w:sdt>
        <w:sdtPr>
          <w:rPr>
            <w:lang w:val="en-CA"/>
          </w:rPr>
          <w:alias w:val="Member"/>
          <w:tag w:val="&lt;Member mnisId='4781' dodsId=''&gt;"/>
          <w:id w:val="-1040202873"/>
          <w:placeholder>
            <w:docPart w:val="129C1D6BF9D54BE7B09A0DA38A5D7302"/>
          </w:placeholder>
          <w:richText/>
        </w:sdtPr>
        <w:sdtContent>
          <w:r w:rsidRPr="00ED7E9F">
            <w:rPr>
              <w:rStyle w:val="PlaceholderText"/>
              <w:b/>
              <w:color w:val="auto"/>
            </w:rPr>
            <w:t>Dr Evans:</w:t>
          </w:r>
        </w:sdtContent>
      </w:sdt>
      <w:r w:rsidRPr="004F3B87">
        <w:rPr>
          <w:lang w:val="en-CA"/>
        </w:rPr>
        <w:t xml:space="preserve"> </w:t>
      </w:r>
      <w:r>
        <w:rPr>
          <w:lang w:val="en-CA"/>
        </w:rPr>
        <w:t>That is useful to help with the resilience side.</w:t>
      </w:r>
      <w:r w:rsidR="008C304D">
        <w:rPr>
          <w:lang w:val="en-CA"/>
        </w:rPr>
        <w:t xml:space="preserve"> W</w:t>
      </w:r>
      <w:r>
        <w:rPr>
          <w:lang w:val="en-CA"/>
        </w:rPr>
        <w:t>e were fortunate to have—off the top of my head—about 6,000 new doctors step back in after retirement to support the service. It was the same with nurses. What work is going on to retain them in the short term</w:t>
      </w:r>
      <w:r w:rsidR="008C304D">
        <w:rPr>
          <w:lang w:val="en-CA"/>
        </w:rPr>
        <w:t xml:space="preserve">, </w:t>
      </w:r>
      <w:r>
        <w:rPr>
          <w:lang w:val="en-CA"/>
        </w:rPr>
        <w:t xml:space="preserve">to make a working environment that means that they want to stay on to help to provide care for the NHS? </w:t>
      </w:r>
      <w:r w:rsidR="008C304D">
        <w:rPr>
          <w:lang w:val="en-CA"/>
        </w:rPr>
        <w:t>That</w:t>
      </w:r>
      <w:r>
        <w:rPr>
          <w:lang w:val="en-CA"/>
        </w:rPr>
        <w:t xml:space="preserve"> seems</w:t>
      </w:r>
      <w:r w:rsidR="00723DC1">
        <w:rPr>
          <w:lang w:val="en-CA"/>
        </w:rPr>
        <w:t xml:space="preserve"> </w:t>
      </w:r>
      <w:r>
        <w:rPr>
          <w:lang w:val="en-CA"/>
        </w:rPr>
        <w:t>a good short-term plan while the job numbers go into place.</w:t>
      </w:r>
    </w:p>
    <w:p w:rsidR="00C77134" w:rsidP="00C77134">
      <w:pPr>
        <w:pStyle w:val="Answer"/>
        <w:rPr>
          <w:lang w:val="en-CA"/>
        </w:rPr>
      </w:pPr>
      <w:sdt>
        <w:sdtPr>
          <w:rPr>
            <w:lang w:val="en-CA"/>
          </w:rPr>
          <w:alias w:val="Witness"/>
          <w:id w:val="-1506586167"/>
          <w:placeholder>
            <w:docPart w:val="647A34A72C2F47BBB3F16A07B895925B"/>
          </w:placeholder>
          <w:richText/>
        </w:sdtPr>
        <w:sdtContent>
          <w:r w:rsidRPr="00C90448">
            <w:rPr>
              <w:rStyle w:val="PlaceholderText"/>
              <w:b/>
              <w:i/>
              <w:color w:val="auto"/>
            </w:rPr>
            <w:t>Prerana Issar:</w:t>
          </w:r>
        </w:sdtContent>
      </w:sdt>
      <w:r w:rsidRPr="004915FB">
        <w:rPr>
          <w:lang w:val="en-CA"/>
        </w:rPr>
        <w:t xml:space="preserve"> </w:t>
      </w:r>
      <w:r>
        <w:rPr>
          <w:lang w:val="en-CA"/>
        </w:rPr>
        <w:t xml:space="preserve">Absolutely. Retention was a big focus even prior to the pandemic, and very </w:t>
      </w:r>
      <w:r w:rsidR="00723DC1">
        <w:rPr>
          <w:lang w:val="en-CA"/>
        </w:rPr>
        <w:t>much so</w:t>
      </w:r>
      <w:r>
        <w:rPr>
          <w:lang w:val="en-CA"/>
        </w:rPr>
        <w:t xml:space="preserve"> during the pandemic. There are three levers. We have an evidence-based approach. Employers are also involved, of course. The feedback is about how things feel in a team and how things feel on a ward.</w:t>
      </w:r>
    </w:p>
    <w:p w:rsidR="00C77134" w:rsidP="00C77134">
      <w:pPr>
        <w:pStyle w:val="Answer"/>
        <w:rPr>
          <w:lang w:val="en-CA"/>
        </w:rPr>
      </w:pPr>
      <w:r>
        <w:rPr>
          <w:lang w:val="en-CA"/>
        </w:rPr>
        <w:t>The three drivers of retention that evidence and research have shown, based on some of the work that Professor West has led for many years, are flexibility, health and wellbeing support, and the feeling of belonging and not being discriminated against—the element of equality, diversity and inclusion. Those are the three drivers. We have 12,000 people who are ready to step in. All their pre-employment checks have been completed and they have been assigned to a particular employer. We have 2,200 people who are on a ward and in rotas. We are in constant touch with those people. The clinical leads hav</w:t>
      </w:r>
      <w:r w:rsidR="00952BA8">
        <w:rPr>
          <w:lang w:val="en-CA"/>
        </w:rPr>
        <w:t>e</w:t>
      </w:r>
      <w:r>
        <w:rPr>
          <w:lang w:val="en-CA"/>
        </w:rPr>
        <w:t xml:space="preserve"> individual conversations with people who have offered to return about what will work for them. Flexibility is a key part of it.</w:t>
      </w:r>
    </w:p>
    <w:p w:rsidR="00C77134" w:rsidP="00C77134">
      <w:pPr>
        <w:pStyle w:val="Question"/>
        <w:numPr>
          <w:ilvl w:val="0"/>
          <w:numId w:val="9"/>
        </w:numPr>
        <w:rPr>
          <w:lang w:val="en-CA"/>
        </w:rPr>
      </w:pPr>
      <w:sdt>
        <w:sdtPr>
          <w:rPr>
            <w:lang w:val="en-CA"/>
          </w:rPr>
          <w:alias w:val="Member"/>
          <w:tag w:val="&lt;Member mnisId='4781' dodsId=''&gt;"/>
          <w:id w:val="-1748407809"/>
          <w:placeholder>
            <w:docPart w:val="D7B12A68BAE44719828E88BEF3D1F176"/>
          </w:placeholder>
          <w:richText/>
        </w:sdtPr>
        <w:sdtContent>
          <w:r w:rsidRPr="008E1DB1">
            <w:rPr>
              <w:rStyle w:val="PlaceholderText"/>
              <w:b/>
              <w:color w:val="auto"/>
            </w:rPr>
            <w:t>Dr Evans:</w:t>
          </w:r>
        </w:sdtContent>
      </w:sdt>
      <w:r w:rsidRPr="004F3B87">
        <w:rPr>
          <w:lang w:val="en-CA"/>
        </w:rPr>
        <w:t xml:space="preserve"> </w:t>
      </w:r>
      <w:r>
        <w:rPr>
          <w:lang w:val="en-CA"/>
        </w:rPr>
        <w:t>Covid has brought about a big change in the way the NHS works. This can be welcomed</w:t>
      </w:r>
      <w:r w:rsidR="00B15805">
        <w:rPr>
          <w:lang w:val="en-CA"/>
        </w:rPr>
        <w:t>, in a way,</w:t>
      </w:r>
      <w:r>
        <w:rPr>
          <w:lang w:val="en-CA"/>
        </w:rPr>
        <w:t xml:space="preserve"> going forward. One of the biggest problems that people have is the work-life balance. How will you use this opportunity to ensure that the work-life balance is secured, so that we have better resilience in our system?</w:t>
      </w:r>
    </w:p>
    <w:p w:rsidR="00C77134" w:rsidP="00C77134">
      <w:pPr>
        <w:pStyle w:val="Answer"/>
        <w:rPr>
          <w:lang w:val="en-CA"/>
        </w:rPr>
      </w:pPr>
      <w:sdt>
        <w:sdtPr>
          <w:rPr>
            <w:lang w:val="en-CA"/>
          </w:rPr>
          <w:alias w:val="Witness"/>
          <w:id w:val="1133136659"/>
          <w:placeholder>
            <w:docPart w:val="9983ED0DD60547B9AED32C2581BBF116"/>
          </w:placeholder>
          <w:richText/>
        </w:sdtPr>
        <w:sdtContent>
          <w:r w:rsidRPr="0061151E">
            <w:rPr>
              <w:rStyle w:val="PlaceholderText"/>
              <w:b/>
              <w:i/>
              <w:color w:val="auto"/>
            </w:rPr>
            <w:t>Prerana Issar:</w:t>
          </w:r>
        </w:sdtContent>
      </w:sdt>
      <w:r w:rsidRPr="004915FB">
        <w:rPr>
          <w:lang w:val="en-CA"/>
        </w:rPr>
        <w:t xml:space="preserve"> </w:t>
      </w:r>
      <w:r>
        <w:rPr>
          <w:lang w:val="en-CA"/>
        </w:rPr>
        <w:t xml:space="preserve">That is a big focus. I </w:t>
      </w:r>
      <w:r w:rsidR="00672042">
        <w:rPr>
          <w:lang w:val="en-CA"/>
        </w:rPr>
        <w:t>am in awe of the response that people have shown during the pandemic</w:t>
      </w:r>
      <w:r w:rsidR="002F7639">
        <w:rPr>
          <w:lang w:val="en-CA"/>
        </w:rPr>
        <w:t>. I echo</w:t>
      </w:r>
      <w:r>
        <w:rPr>
          <w:lang w:val="en-CA"/>
        </w:rPr>
        <w:t xml:space="preserve"> Claire’s thanks</w:t>
      </w:r>
      <w:r w:rsidR="001A6568">
        <w:rPr>
          <w:lang w:val="en-CA"/>
        </w:rPr>
        <w:t>. It is a</w:t>
      </w:r>
      <w:r>
        <w:rPr>
          <w:lang w:val="en-CA"/>
        </w:rPr>
        <w:t xml:space="preserve"> huge testament to the NHS</w:t>
      </w:r>
      <w:r w:rsidR="001A6568">
        <w:rPr>
          <w:lang w:val="en-CA"/>
        </w:rPr>
        <w:t xml:space="preserve"> and</w:t>
      </w:r>
      <w:r>
        <w:rPr>
          <w:lang w:val="en-CA"/>
        </w:rPr>
        <w:t xml:space="preserve"> I am sure that everybody on this Committee appreciates what </w:t>
      </w:r>
      <w:r w:rsidR="00ED4C4E">
        <w:rPr>
          <w:lang w:val="en-CA"/>
        </w:rPr>
        <w:t>they</w:t>
      </w:r>
      <w:r>
        <w:rPr>
          <w:lang w:val="en-CA"/>
        </w:rPr>
        <w:t xml:space="preserve"> have done. We have seen that people want flexibility, whether that is working from home, when possible, or having a shift system that is not three 12-hour shifts back to back—shifts that are too long or too short. Professor West mentioned that as well. We are</w:t>
      </w:r>
      <w:r w:rsidR="00B07548">
        <w:rPr>
          <w:lang w:val="en-CA"/>
        </w:rPr>
        <w:t xml:space="preserve"> looking at e-rostering</w:t>
      </w:r>
      <w:r w:rsidR="00301E6A">
        <w:rPr>
          <w:lang w:val="en-CA"/>
        </w:rPr>
        <w:t xml:space="preserve"> and the flexibility</w:t>
      </w:r>
      <w:r>
        <w:rPr>
          <w:lang w:val="en-CA"/>
        </w:rPr>
        <w:t xml:space="preserve"> </w:t>
      </w:r>
      <w:r w:rsidR="00301E6A">
        <w:rPr>
          <w:lang w:val="en-CA"/>
        </w:rPr>
        <w:t xml:space="preserve">apps we are </w:t>
      </w:r>
      <w:r>
        <w:rPr>
          <w:lang w:val="en-CA"/>
        </w:rPr>
        <w:t>supporting trusts wi</w:t>
      </w:r>
      <w:r w:rsidR="00301E6A">
        <w:rPr>
          <w:lang w:val="en-CA"/>
        </w:rPr>
        <w:t>th</w:t>
      </w:r>
      <w:r>
        <w:rPr>
          <w:lang w:val="en-CA"/>
        </w:rPr>
        <w:t>.</w:t>
      </w:r>
    </w:p>
    <w:p w:rsidR="00C77134" w:rsidP="00C77134">
      <w:pPr>
        <w:pStyle w:val="Answer"/>
        <w:rPr>
          <w:lang w:val="en-CA"/>
        </w:rPr>
      </w:pPr>
      <w:r>
        <w:rPr>
          <w:lang w:val="en-CA"/>
        </w:rPr>
        <w:t xml:space="preserve">Of course, there is the issue of </w:t>
      </w:r>
      <w:r w:rsidR="000F308E">
        <w:rPr>
          <w:lang w:val="en-CA"/>
        </w:rPr>
        <w:t xml:space="preserve">mental </w:t>
      </w:r>
      <w:r>
        <w:rPr>
          <w:lang w:val="en-CA"/>
        </w:rPr>
        <w:t xml:space="preserve">health support and workload. On workload, there is a huge amount of recruitment focus on </w:t>
      </w:r>
      <w:r w:rsidR="001A6568">
        <w:rPr>
          <w:lang w:val="en-CA"/>
        </w:rPr>
        <w:t xml:space="preserve">the </w:t>
      </w:r>
      <w:r>
        <w:rPr>
          <w:lang w:val="en-CA"/>
        </w:rPr>
        <w:t xml:space="preserve">healthcare </w:t>
      </w:r>
      <w:r w:rsidR="001A6568">
        <w:rPr>
          <w:lang w:val="en-CA"/>
        </w:rPr>
        <w:t>system</w:t>
      </w:r>
      <w:r>
        <w:rPr>
          <w:lang w:val="en-CA"/>
        </w:rPr>
        <w:t xml:space="preserve">, for instance, where you can get people into the system over the winter, as well as </w:t>
      </w:r>
      <w:r w:rsidR="001A6568">
        <w:rPr>
          <w:lang w:val="en-CA"/>
        </w:rPr>
        <w:t xml:space="preserve">into </w:t>
      </w:r>
      <w:r>
        <w:rPr>
          <w:lang w:val="en-CA"/>
        </w:rPr>
        <w:t xml:space="preserve">the </w:t>
      </w:r>
      <w:r w:rsidRPr="001A6568" w:rsidR="001A6568">
        <w:rPr>
          <w:lang w:val="en-CA"/>
        </w:rPr>
        <w:t>care paths</w:t>
      </w:r>
      <w:r>
        <w:rPr>
          <w:lang w:val="en-CA"/>
        </w:rPr>
        <w:t xml:space="preserve"> going into the second wave of Covid.</w:t>
      </w:r>
      <w:r w:rsidR="001A6568">
        <w:rPr>
          <w:lang w:val="en-CA"/>
        </w:rPr>
        <w:t xml:space="preserve"> </w:t>
      </w:r>
    </w:p>
    <w:p w:rsidR="00C77134" w:rsidP="00C77134">
      <w:pPr>
        <w:pStyle w:val="Remark"/>
        <w:rPr>
          <w:lang w:val="en-CA"/>
        </w:rPr>
      </w:pPr>
      <w:sdt>
        <w:sdtPr>
          <w:rPr>
            <w:lang w:val="en-CA"/>
          </w:rPr>
          <w:alias w:val="Member"/>
          <w:tag w:val="&lt;Member mnisId='1572' dodsId='35446'&gt;"/>
          <w:id w:val="-1398663311"/>
          <w:placeholder>
            <w:docPart w:val="50914A72F3A844FFA284EC6EB610F43D"/>
          </w:placeholder>
          <w:richText/>
        </w:sdtPr>
        <w:sdtContent>
          <w:r w:rsidRPr="007D21D1">
            <w:rPr>
              <w:rStyle w:val="PlaceholderText"/>
              <w:b/>
              <w:color w:val="auto"/>
            </w:rPr>
            <w:t>Chair:</w:t>
          </w:r>
        </w:sdtContent>
      </w:sdt>
      <w:r w:rsidRPr="00553BB9">
        <w:rPr>
          <w:lang w:val="en-CA"/>
        </w:rPr>
        <w:t xml:space="preserve"> </w:t>
      </w:r>
      <w:r>
        <w:rPr>
          <w:lang w:val="en-CA"/>
        </w:rPr>
        <w:t>We ha</w:t>
      </w:r>
      <w:r w:rsidR="000F308E">
        <w:rPr>
          <w:lang w:val="en-CA"/>
        </w:rPr>
        <w:t>ve</w:t>
      </w:r>
      <w:r>
        <w:rPr>
          <w:lang w:val="en-CA"/>
        </w:rPr>
        <w:t xml:space="preserve"> a slightly bad line with you there, but I think that we got the gist of it.</w:t>
      </w:r>
    </w:p>
    <w:p w:rsidR="00C77134" w:rsidP="00C77134">
      <w:pPr>
        <w:pStyle w:val="Question"/>
        <w:numPr>
          <w:ilvl w:val="0"/>
          <w:numId w:val="9"/>
        </w:numPr>
        <w:rPr>
          <w:lang w:val="en-CA"/>
        </w:rPr>
      </w:pPr>
      <w:sdt>
        <w:sdtPr>
          <w:rPr>
            <w:lang w:val="en-CA"/>
          </w:rPr>
          <w:alias w:val="Member"/>
          <w:tag w:val="&lt;Member mnisId='4476' dodsId='60557'&gt;"/>
          <w:id w:val="411052712"/>
          <w:placeholder>
            <w:docPart w:val="81E9E49285D54C71A31516924608AC73"/>
          </w:placeholder>
          <w:richText/>
        </w:sdtPr>
        <w:sdtContent>
          <w:r w:rsidRPr="00A25F3A">
            <w:rPr>
              <w:rStyle w:val="PlaceholderText"/>
              <w:b/>
              <w:color w:val="auto"/>
            </w:rPr>
            <w:t>Dr Davies:</w:t>
          </w:r>
        </w:sdtContent>
      </w:sdt>
      <w:r w:rsidRPr="00A25F3A">
        <w:rPr>
          <w:lang w:val="en-CA"/>
        </w:rPr>
        <w:t xml:space="preserve"> </w:t>
      </w:r>
      <w:r>
        <w:rPr>
          <w:lang w:val="en-CA"/>
        </w:rPr>
        <w:t>Prerana</w:t>
      </w:r>
      <w:r w:rsidR="000F308E">
        <w:rPr>
          <w:lang w:val="en-CA"/>
        </w:rPr>
        <w:t>, j</w:t>
      </w:r>
      <w:r>
        <w:rPr>
          <w:lang w:val="en-CA"/>
        </w:rPr>
        <w:t>ust as an overview, what do you feel the current level of wellbeing of those who work in the NHS is? How do you monitor the good as well as the bad aspects?</w:t>
      </w:r>
    </w:p>
    <w:p w:rsidR="00C77134" w:rsidP="00C77134">
      <w:pPr>
        <w:pStyle w:val="Answer"/>
        <w:rPr>
          <w:lang w:val="en-CA"/>
        </w:rPr>
      </w:pPr>
      <w:sdt>
        <w:sdtPr>
          <w:rPr>
            <w:lang w:val="en-CA"/>
          </w:rPr>
          <w:alias w:val="Witness"/>
          <w:id w:val="-1309855584"/>
          <w:placeholder>
            <w:docPart w:val="1AF3DBDC5C314CC4A918E08A971F17D3"/>
          </w:placeholder>
          <w:richText/>
        </w:sdtPr>
        <w:sdtContent>
          <w:r w:rsidRPr="00D03A56">
            <w:rPr>
              <w:rStyle w:val="PlaceholderText"/>
              <w:b/>
              <w:i/>
              <w:color w:val="auto"/>
            </w:rPr>
            <w:t>Prerana Issar:</w:t>
          </w:r>
        </w:sdtContent>
      </w:sdt>
      <w:r w:rsidRPr="004915FB">
        <w:rPr>
          <w:lang w:val="en-CA"/>
        </w:rPr>
        <w:t xml:space="preserve"> </w:t>
      </w:r>
      <w:r w:rsidR="00380327">
        <w:rPr>
          <w:lang w:val="en-CA"/>
        </w:rPr>
        <w:t>I am just</w:t>
      </w:r>
      <w:r>
        <w:rPr>
          <w:lang w:val="en-CA"/>
        </w:rPr>
        <w:t xml:space="preserve"> going to open a couple of stats. Thank you for the question, Dr Davies. We have engaged constantly with staff to see how they are feeling. It is at national level, but it is very much at employer level as well, of course. We have chief execs—Claire is here to share her experience—</w:t>
      </w:r>
      <w:r w:rsidR="00F74617">
        <w:rPr>
          <w:lang w:val="en-CA"/>
        </w:rPr>
        <w:t>and</w:t>
      </w:r>
      <w:r>
        <w:rPr>
          <w:lang w:val="en-CA"/>
        </w:rPr>
        <w:t xml:space="preserve"> every manager and leader engaging with staff to see how they are doing. We are supporting managers to spot signs of either stress or fatigue, because that is the best place to support people.</w:t>
      </w:r>
    </w:p>
    <w:p w:rsidR="00C77134" w:rsidP="00C77134">
      <w:pPr>
        <w:pStyle w:val="Answer"/>
        <w:rPr>
          <w:lang w:val="en-CA"/>
        </w:rPr>
      </w:pPr>
      <w:r>
        <w:rPr>
          <w:lang w:val="en-CA"/>
        </w:rPr>
        <w:t>Since 1 July</w:t>
      </w:r>
      <w:r w:rsidR="00F47D35">
        <w:rPr>
          <w:lang w:val="en-CA"/>
        </w:rPr>
        <w:t>,</w:t>
      </w:r>
      <w:r>
        <w:rPr>
          <w:lang w:val="en-CA"/>
        </w:rPr>
        <w:t xml:space="preserve"> we have been running a fortnightly PeoplePulse survey from the centre. We have had almost 22,000 responses across 77 organisations. It is an opt-in survey, so we are not mandating </w:t>
      </w:r>
      <w:r w:rsidR="00F47D35">
        <w:rPr>
          <w:lang w:val="en-CA"/>
        </w:rPr>
        <w:t xml:space="preserve">it </w:t>
      </w:r>
      <w:r>
        <w:rPr>
          <w:lang w:val="en-CA"/>
        </w:rPr>
        <w:t xml:space="preserve">and adding more reporting </w:t>
      </w:r>
      <w:r w:rsidR="00F47D35">
        <w:rPr>
          <w:lang w:val="en-CA"/>
        </w:rPr>
        <w:t>for</w:t>
      </w:r>
      <w:r>
        <w:rPr>
          <w:lang w:val="en-CA"/>
        </w:rPr>
        <w:t xml:space="preserve"> employers and staff.</w:t>
      </w:r>
      <w:r w:rsidR="00B92B61">
        <w:rPr>
          <w:lang w:val="en-CA"/>
        </w:rPr>
        <w:t xml:space="preserve"> It</w:t>
      </w:r>
      <w:r>
        <w:rPr>
          <w:lang w:val="en-CA"/>
        </w:rPr>
        <w:t xml:space="preserve"> is in addition to our national staff survey, which is currently live.</w:t>
      </w:r>
    </w:p>
    <w:p w:rsidR="00C77134" w:rsidP="00C77134">
      <w:pPr>
        <w:pStyle w:val="Answer"/>
        <w:rPr>
          <w:lang w:val="en-CA"/>
        </w:rPr>
      </w:pPr>
      <w:r>
        <w:rPr>
          <w:lang w:val="en-CA"/>
        </w:rPr>
        <w:t>Across the four surveys, we found that a majority of staff—61.6%—felt able to have a work-life balance. Around a fifth—21%—have not. Two thirds of staff—67.6%—said that they feel supported by the health and wellbeing offers across their local organisation, as well as by the centre’s offering. In the last staff survey, the figure was 30%. Staff feeling supported in their health and wellbeing has gone from 30% in the last staff survey to 67.6% in the last couple of months.</w:t>
      </w:r>
      <w:r w:rsidR="00940986">
        <w:rPr>
          <w:lang w:val="en-CA"/>
        </w:rPr>
        <w:t xml:space="preserve"> </w:t>
      </w:r>
      <w:r>
        <w:rPr>
          <w:lang w:val="en-CA"/>
        </w:rPr>
        <w:t>Sixty-seven per cent</w:t>
      </w:r>
      <w:r w:rsidR="00FB7AF2">
        <w:rPr>
          <w:lang w:val="en-CA"/>
        </w:rPr>
        <w:t>.</w:t>
      </w:r>
      <w:r>
        <w:rPr>
          <w:lang w:val="en-CA"/>
        </w:rPr>
        <w:t xml:space="preserve"> of staff feel that their organisation is proactively supporting their health and wellbeing. That is an outcome of Covid that we absolutely want to capture, to make sure that we do not roll that back. It was not the case pre</w:t>
      </w:r>
      <w:r w:rsidR="00FB7AF2">
        <w:rPr>
          <w:lang w:val="en-CA"/>
        </w:rPr>
        <w:t xml:space="preserve"> </w:t>
      </w:r>
      <w:r>
        <w:rPr>
          <w:lang w:val="en-CA"/>
        </w:rPr>
        <w:t>Covid as regards that support.</w:t>
      </w:r>
    </w:p>
    <w:p w:rsidR="00C77134" w:rsidP="00C77134">
      <w:pPr>
        <w:pStyle w:val="Answer"/>
        <w:rPr>
          <w:lang w:val="en-CA"/>
        </w:rPr>
      </w:pPr>
      <w:r>
        <w:rPr>
          <w:lang w:val="en-CA"/>
        </w:rPr>
        <w:t>We are also listening through our health and wellbeing offer nationally, as I mentioned. For instance, we have just launched a financial wellbeing offer</w:t>
      </w:r>
      <w:r w:rsidR="004C7B69">
        <w:rPr>
          <w:lang w:val="en-CA"/>
        </w:rPr>
        <w:t>,</w:t>
      </w:r>
      <w:r>
        <w:rPr>
          <w:lang w:val="en-CA"/>
        </w:rPr>
        <w:t xml:space="preserve"> because people have shared their secondary stressors. Of course, we are all part of this. NHS staff have the responsibility that they have </w:t>
      </w:r>
      <w:r w:rsidR="00D46778">
        <w:rPr>
          <w:lang w:val="en-CA"/>
        </w:rPr>
        <w:t>in</w:t>
      </w:r>
      <w:r>
        <w:rPr>
          <w:lang w:val="en-CA"/>
        </w:rPr>
        <w:t xml:space="preserve"> their job, but every individual also has responsibilities at home. People have shared that they would appreciate support with the secondary stressors. Our financial wellbeing offer, launched on 1 October with Money Advice Service, will provide support for advice on pensions, savings and financial questions. As we see the impact of Covid on the jobs of partners and families, that is coming up as a key issue.</w:t>
      </w:r>
    </w:p>
    <w:p w:rsidR="00C77134" w:rsidP="00C77134">
      <w:pPr>
        <w:pStyle w:val="Answer"/>
        <w:rPr>
          <w:lang w:val="en-CA"/>
        </w:rPr>
      </w:pPr>
      <w:r>
        <w:rPr>
          <w:lang w:val="en-CA"/>
        </w:rPr>
        <w:t>We are constantly looking at how we can support people. For instance, earlier the impact on the Filipino nursing community was mentioned. We have set up a specialist bereavement counselling service in Tagalog for our Filipino colleagues. We also have a wider bereavement counselling service. The helpline number works as a front door</w:t>
      </w:r>
      <w:r w:rsidR="00D46778">
        <w:rPr>
          <w:lang w:val="en-CA"/>
        </w:rPr>
        <w:t>,</w:t>
      </w:r>
      <w:r>
        <w:rPr>
          <w:lang w:val="en-CA"/>
        </w:rPr>
        <w:t xml:space="preserve"> and people are signposted to </w:t>
      </w:r>
      <w:r w:rsidR="00946D46">
        <w:rPr>
          <w:lang w:val="en-CA"/>
        </w:rPr>
        <w:t xml:space="preserve">the </w:t>
      </w:r>
      <w:r>
        <w:rPr>
          <w:lang w:val="en-CA"/>
        </w:rPr>
        <w:t>different types of support that are needed. We have a constant feedback loop from there as well.</w:t>
      </w:r>
    </w:p>
    <w:p w:rsidR="00C77134" w:rsidP="00C77134">
      <w:pPr>
        <w:pStyle w:val="Question"/>
        <w:numPr>
          <w:ilvl w:val="0"/>
          <w:numId w:val="9"/>
        </w:numPr>
        <w:rPr>
          <w:lang w:val="en-CA"/>
        </w:rPr>
      </w:pPr>
      <w:sdt>
        <w:sdtPr>
          <w:rPr>
            <w:lang w:val="en-CA"/>
          </w:rPr>
          <w:alias w:val="Member"/>
          <w:tag w:val="&lt;Member mnisId='4476' dodsId='60557'&gt;"/>
          <w:id w:val="1689722894"/>
          <w:placeholder>
            <w:docPart w:val="81E9E49285D54C71A31516924608AC73"/>
          </w:placeholder>
          <w:richText/>
        </w:sdtPr>
        <w:sdtContent>
          <w:r w:rsidRPr="003A4472">
            <w:rPr>
              <w:rStyle w:val="PlaceholderText"/>
              <w:b/>
              <w:color w:val="auto"/>
            </w:rPr>
            <w:t>Dr Davies:</w:t>
          </w:r>
        </w:sdtContent>
      </w:sdt>
      <w:r w:rsidRPr="003A4472">
        <w:rPr>
          <w:lang w:val="en-CA"/>
        </w:rPr>
        <w:t xml:space="preserve"> </w:t>
      </w:r>
      <w:r>
        <w:rPr>
          <w:lang w:val="en-CA"/>
        </w:rPr>
        <w:t xml:space="preserve">That is some positive news. A health and wellbeing conversation and personalised plan </w:t>
      </w:r>
      <w:r w:rsidR="00946D46">
        <w:rPr>
          <w:lang w:val="en-CA"/>
        </w:rPr>
        <w:t>was</w:t>
      </w:r>
      <w:r>
        <w:rPr>
          <w:lang w:val="en-CA"/>
        </w:rPr>
        <w:t xml:space="preserve"> promised from September. Can you outline how that has been achieved and the level of roll-out?</w:t>
      </w:r>
    </w:p>
    <w:p w:rsidR="00C77134" w:rsidP="00C77134">
      <w:pPr>
        <w:pStyle w:val="Answer"/>
        <w:rPr>
          <w:lang w:val="en-CA"/>
        </w:rPr>
      </w:pPr>
      <w:sdt>
        <w:sdtPr>
          <w:rPr>
            <w:lang w:val="en-CA"/>
          </w:rPr>
          <w:alias w:val="Witness"/>
          <w:id w:val="-1957630929"/>
          <w:placeholder>
            <w:docPart w:val="18BCA05953594BD28E2743F9854C6FD1"/>
          </w:placeholder>
          <w:richText/>
        </w:sdtPr>
        <w:sdtContent>
          <w:r w:rsidRPr="00381F55">
            <w:rPr>
              <w:rStyle w:val="PlaceholderText"/>
              <w:b/>
              <w:i/>
              <w:color w:val="auto"/>
            </w:rPr>
            <w:t>Prerana Issar:</w:t>
          </w:r>
        </w:sdtContent>
      </w:sdt>
      <w:r w:rsidRPr="004915FB">
        <w:rPr>
          <w:lang w:val="en-CA"/>
        </w:rPr>
        <w:t xml:space="preserve"> </w:t>
      </w:r>
      <w:r>
        <w:rPr>
          <w:lang w:val="en-CA"/>
        </w:rPr>
        <w:t xml:space="preserve">When the pandemic started and we saw the disproportionate impact of Covid on communities from a black and Asian minority ethnic background, PHE took up the community impact and we led the support for staff. </w:t>
      </w:r>
      <w:r w:rsidR="00351F8E">
        <w:rPr>
          <w:lang w:val="en-CA"/>
        </w:rPr>
        <w:t>E</w:t>
      </w:r>
      <w:r>
        <w:rPr>
          <w:lang w:val="en-CA"/>
        </w:rPr>
        <w:t>very six weeks since April</w:t>
      </w:r>
      <w:r w:rsidR="00351F8E">
        <w:rPr>
          <w:lang w:val="en-CA"/>
        </w:rPr>
        <w:t>,</w:t>
      </w:r>
      <w:r>
        <w:rPr>
          <w:lang w:val="en-CA"/>
        </w:rPr>
        <w:t xml:space="preserve"> I have convened a national meeting of all the BAME staff network leads and EDI</w:t>
      </w:r>
      <w:r w:rsidR="001A6568">
        <w:rPr>
          <w:lang w:val="en-CA"/>
        </w:rPr>
        <w:t xml:space="preserve"> lead</w:t>
      </w:r>
      <w:r>
        <w:rPr>
          <w:lang w:val="en-CA"/>
        </w:rPr>
        <w:t>s across the NHS. Out of that conversation came the idea and the suggestion that we have an individual risk assessment conversation</w:t>
      </w:r>
      <w:r w:rsidR="00FE1C5F">
        <w:rPr>
          <w:lang w:val="en-CA"/>
        </w:rPr>
        <w:t>; 96</w:t>
      </w:r>
      <w:r w:rsidR="00F470A0">
        <w:rPr>
          <w:lang w:val="en-CA"/>
        </w:rPr>
        <w:t>%</w:t>
      </w:r>
      <w:r>
        <w:rPr>
          <w:lang w:val="en-CA"/>
        </w:rPr>
        <w:t xml:space="preserve"> of at-risk staff have had an individual conversation. Building on that, we have expanded the idea to saying that every member of staff</w:t>
      </w:r>
      <w:r w:rsidR="00746AA8">
        <w:rPr>
          <w:lang w:val="en-CA"/>
        </w:rPr>
        <w:t xml:space="preserve">, </w:t>
      </w:r>
      <w:r>
        <w:rPr>
          <w:lang w:val="en-CA"/>
        </w:rPr>
        <w:t>not only those staff who are at risk</w:t>
      </w:r>
      <w:r w:rsidR="00746AA8">
        <w:rPr>
          <w:lang w:val="en-CA"/>
        </w:rPr>
        <w:t xml:space="preserve">, </w:t>
      </w:r>
      <w:r>
        <w:rPr>
          <w:lang w:val="en-CA"/>
        </w:rPr>
        <w:t>should have a health and wellbeing conversation.</w:t>
      </w:r>
    </w:p>
    <w:p w:rsidR="00C77134" w:rsidP="00C77134">
      <w:pPr>
        <w:pStyle w:val="Answer"/>
        <w:rPr>
          <w:lang w:val="en-CA"/>
        </w:rPr>
      </w:pPr>
      <w:r>
        <w:rPr>
          <w:lang w:val="en-CA"/>
        </w:rPr>
        <w:t>More than a million conversations have already taken place in the last few months. We have talked about what flexibility people need, how they are feeling in their teams, what support they need and what reasonable adjustments should be made. Is there something on how the PPE fits for them, whether</w:t>
      </w:r>
      <w:r w:rsidR="00080C3E">
        <w:rPr>
          <w:lang w:val="en-CA"/>
        </w:rPr>
        <w:t xml:space="preserve"> for</w:t>
      </w:r>
      <w:r>
        <w:rPr>
          <w:lang w:val="en-CA"/>
        </w:rPr>
        <w:t xml:space="preserve"> a headscarf or a beard? We want every individual to have a conversation on those kinds of elements.</w:t>
      </w:r>
    </w:p>
    <w:p w:rsidR="00C77134" w:rsidP="00C77134">
      <w:pPr>
        <w:pStyle w:val="Answer"/>
        <w:rPr>
          <w:lang w:val="en-CA"/>
        </w:rPr>
      </w:pPr>
      <w:r>
        <w:rPr>
          <w:lang w:val="en-CA"/>
        </w:rPr>
        <w:t xml:space="preserve">We are tracking that through systems. I caught the conversation earlier </w:t>
      </w:r>
      <w:r w:rsidR="00EB1E39">
        <w:rPr>
          <w:lang w:val="en-CA"/>
        </w:rPr>
        <w:t>about</w:t>
      </w:r>
      <w:r>
        <w:rPr>
          <w:lang w:val="en-CA"/>
        </w:rPr>
        <w:t xml:space="preserve"> the people plan and the need for more detail on implementation. The health and wellbeing conversation is being tracked similarly to the other commitments in the people plan. As part of the planning guidance for systems, every system has been asked for three things: service or activity levels, financial goals and people plan goals. They have sent those in. We have gone through every one of the 44 submissions and are tracking th</w:t>
      </w:r>
      <w:r w:rsidR="00EB1E39">
        <w:rPr>
          <w:lang w:val="en-CA"/>
        </w:rPr>
        <w:t>at</w:t>
      </w:r>
      <w:r>
        <w:rPr>
          <w:lang w:val="en-CA"/>
        </w:rPr>
        <w:t xml:space="preserve"> with systems and employers.</w:t>
      </w:r>
    </w:p>
    <w:p w:rsidR="00C77134" w:rsidP="00C77134">
      <w:pPr>
        <w:pStyle w:val="Question"/>
        <w:numPr>
          <w:ilvl w:val="0"/>
          <w:numId w:val="9"/>
        </w:numPr>
        <w:rPr>
          <w:lang w:val="en-CA"/>
        </w:rPr>
      </w:pPr>
      <w:sdt>
        <w:sdtPr>
          <w:rPr>
            <w:lang w:val="en-CA"/>
          </w:rPr>
          <w:alias w:val="Member"/>
          <w:tag w:val="&lt;Member mnisId='4476' dodsId='60557'&gt;"/>
          <w:id w:val="-931657773"/>
          <w:placeholder>
            <w:docPart w:val="9B8A49E0382C4784943A39178D4E33D0"/>
          </w:placeholder>
          <w:richText/>
        </w:sdtPr>
        <w:sdtContent>
          <w:r w:rsidRPr="00381F55">
            <w:rPr>
              <w:rStyle w:val="PlaceholderText"/>
              <w:b/>
              <w:color w:val="auto"/>
            </w:rPr>
            <w:t>Dr Davies:</w:t>
          </w:r>
        </w:sdtContent>
      </w:sdt>
      <w:r w:rsidRPr="003A4472">
        <w:rPr>
          <w:lang w:val="en-CA"/>
        </w:rPr>
        <w:t xml:space="preserve"> </w:t>
      </w:r>
      <w:r>
        <w:rPr>
          <w:lang w:val="en-CA"/>
        </w:rPr>
        <w:t>Are you satisfied that the discussions taking place locally are with people staff are happy to open up to, particularly if there have been concerns about bullying?</w:t>
      </w:r>
    </w:p>
    <w:p w:rsidR="00C77134" w:rsidP="00C77134">
      <w:pPr>
        <w:pStyle w:val="Answer"/>
        <w:rPr>
          <w:lang w:val="en-CA"/>
        </w:rPr>
      </w:pPr>
      <w:sdt>
        <w:sdtPr>
          <w:rPr>
            <w:lang w:val="en-CA"/>
          </w:rPr>
          <w:alias w:val="Witness"/>
          <w:id w:val="-1305624146"/>
          <w:placeholder>
            <w:docPart w:val="0596F39F5D254F15ADDC0D0503CE1D09"/>
          </w:placeholder>
          <w:richText/>
        </w:sdtPr>
        <w:sdtContent>
          <w:r w:rsidRPr="00480D70">
            <w:rPr>
              <w:rStyle w:val="PlaceholderText"/>
              <w:b/>
              <w:i/>
              <w:color w:val="auto"/>
            </w:rPr>
            <w:t>Prerana Issar:</w:t>
          </w:r>
        </w:sdtContent>
      </w:sdt>
      <w:r w:rsidRPr="004915FB">
        <w:rPr>
          <w:lang w:val="en-CA"/>
        </w:rPr>
        <w:t xml:space="preserve"> </w:t>
      </w:r>
      <w:r>
        <w:rPr>
          <w:lang w:val="en-CA"/>
        </w:rPr>
        <w:t xml:space="preserve">It is a very big question. With </w:t>
      </w:r>
      <w:r w:rsidR="00121F61">
        <w:rPr>
          <w:lang w:val="en-CA"/>
        </w:rPr>
        <w:t>1</w:t>
      </w:r>
      <w:r>
        <w:rPr>
          <w:lang w:val="en-CA"/>
        </w:rPr>
        <w:t xml:space="preserve"> million conversations, some will have been done with a lot of skill, compassion and empathy, but the feedback is that some were less empathetic than people would have liked. This is a huge step forward. It is a necessary step forward, but it is not a sufficient step forward. I urge line managers, occupational health teams and wards—everybody—to place a huge amount of emphasis on having both the cultural competence and the line manager skills to be able to have what is quite a sensitive conversation. I want people to be assured of both their psychological safety and their employment safety.</w:t>
      </w:r>
    </w:p>
    <w:p w:rsidR="00C77134" w:rsidP="00C77134">
      <w:pPr>
        <w:pStyle w:val="Question"/>
        <w:numPr>
          <w:ilvl w:val="0"/>
          <w:numId w:val="9"/>
        </w:numPr>
        <w:rPr>
          <w:lang w:val="en-CA"/>
        </w:rPr>
      </w:pPr>
      <w:sdt>
        <w:sdtPr>
          <w:rPr>
            <w:lang w:val="en-CA"/>
          </w:rPr>
          <w:alias w:val="Member"/>
          <w:tag w:val="&lt;Member mnisId='4476' dodsId='60557'&gt;"/>
          <w:id w:val="235440351"/>
          <w:placeholder>
            <w:docPart w:val="9EEF63353F6D44CC892DAB6EAF038818"/>
          </w:placeholder>
          <w:richText/>
        </w:sdtPr>
        <w:sdtContent>
          <w:r w:rsidRPr="001B283C">
            <w:rPr>
              <w:rStyle w:val="PlaceholderText"/>
              <w:b/>
              <w:color w:val="auto"/>
            </w:rPr>
            <w:t>Dr Davies:</w:t>
          </w:r>
        </w:sdtContent>
      </w:sdt>
      <w:r w:rsidRPr="003A4472">
        <w:rPr>
          <w:lang w:val="en-CA"/>
        </w:rPr>
        <w:t xml:space="preserve"> </w:t>
      </w:r>
      <w:r>
        <w:rPr>
          <w:lang w:val="en-CA"/>
        </w:rPr>
        <w:t>My final question is for Claire. Further to the announcement that you made earlier, are you able to attach any timescales to the provision of mental health support services for staff? Can you give some reassurances about the capacity to deliver those services?</w:t>
      </w:r>
    </w:p>
    <w:p w:rsidR="00C77134" w:rsidP="00C77134">
      <w:pPr>
        <w:pStyle w:val="Answer"/>
        <w:rPr>
          <w:lang w:val="en-CA"/>
        </w:rPr>
      </w:pPr>
      <w:sdt>
        <w:sdtPr>
          <w:rPr>
            <w:lang w:val="en-CA"/>
          </w:rPr>
          <w:alias w:val="Witness"/>
          <w:id w:val="2047179980"/>
          <w:placeholder>
            <w:docPart w:val="81E9E49285D54C71A31516924608AC73"/>
          </w:placeholder>
          <w:richText/>
        </w:sdtPr>
        <w:sdtContent>
          <w:r w:rsidRPr="007A326E">
            <w:rPr>
              <w:rStyle w:val="PlaceholderText"/>
              <w:b/>
              <w:i/>
              <w:color w:val="auto"/>
            </w:rPr>
            <w:t>Claire Murdoch:</w:t>
          </w:r>
        </w:sdtContent>
      </w:sdt>
      <w:r w:rsidRPr="007A326E">
        <w:rPr>
          <w:lang w:val="en-CA"/>
        </w:rPr>
        <w:t xml:space="preserve"> </w:t>
      </w:r>
      <w:r>
        <w:rPr>
          <w:lang w:val="en-CA"/>
        </w:rPr>
        <w:t>Back in April</w:t>
      </w:r>
      <w:r w:rsidR="004E05AF">
        <w:rPr>
          <w:lang w:val="en-CA"/>
        </w:rPr>
        <w:t>,</w:t>
      </w:r>
      <w:r>
        <w:rPr>
          <w:lang w:val="en-CA"/>
        </w:rPr>
        <w:t xml:space="preserve"> I asked mental health trusts across the country to work in their local ICSs, with ambulance, acute and community trusts—all trusts—to see what their psychological and mental health needs were. Many</w:t>
      </w:r>
      <w:r w:rsidR="008A12CF">
        <w:rPr>
          <w:lang w:val="en-CA"/>
        </w:rPr>
        <w:t xml:space="preserve"> systems </w:t>
      </w:r>
      <w:r>
        <w:rPr>
          <w:lang w:val="en-CA"/>
        </w:rPr>
        <w:t>across the country</w:t>
      </w:r>
      <w:r w:rsidR="008A12CF">
        <w:rPr>
          <w:lang w:val="en-CA"/>
        </w:rPr>
        <w:t>, in fact most of them,</w:t>
      </w:r>
      <w:r>
        <w:rPr>
          <w:lang w:val="en-CA"/>
        </w:rPr>
        <w:t xml:space="preserve"> now have a form of rapid assessment and treatment in place. They just did it. They just did the right thing.</w:t>
      </w:r>
      <w:r w:rsidR="003B1B53">
        <w:rPr>
          <w:lang w:val="en-CA"/>
        </w:rPr>
        <w:t xml:space="preserve"> </w:t>
      </w:r>
      <w:r>
        <w:rPr>
          <w:lang w:val="en-CA"/>
        </w:rPr>
        <w:t xml:space="preserve">We are seeking to shore </w:t>
      </w:r>
      <w:r w:rsidR="003B1B53">
        <w:rPr>
          <w:lang w:val="en-CA"/>
        </w:rPr>
        <w:t xml:space="preserve">that </w:t>
      </w:r>
      <w:r>
        <w:rPr>
          <w:lang w:val="en-CA"/>
        </w:rPr>
        <w:t xml:space="preserve">up and build on </w:t>
      </w:r>
      <w:r w:rsidR="003B1B53">
        <w:rPr>
          <w:lang w:val="en-CA"/>
        </w:rPr>
        <w:t>i</w:t>
      </w:r>
      <w:r>
        <w:rPr>
          <w:lang w:val="en-CA"/>
        </w:rPr>
        <w:t>t. We are not starting from nowhere. In fact, all but six of the 44 ICSs in the country have something in place already. We are going to shore that up and close the gap around the six.</w:t>
      </w:r>
    </w:p>
    <w:p w:rsidR="00C77134" w:rsidP="00C77134">
      <w:pPr>
        <w:pStyle w:val="Answer"/>
        <w:rPr>
          <w:lang w:val="en-CA"/>
        </w:rPr>
      </w:pPr>
      <w:r>
        <w:rPr>
          <w:lang w:val="en-CA"/>
        </w:rPr>
        <w:t>I think we can move very fast on th</w:t>
      </w:r>
      <w:r w:rsidR="00062164">
        <w:rPr>
          <w:lang w:val="en-CA"/>
        </w:rPr>
        <w:t>at</w:t>
      </w:r>
      <w:r>
        <w:rPr>
          <w:lang w:val="en-CA"/>
        </w:rPr>
        <w:t>. As you would expect, it is something mental health service colleagues feel very passionately about. In addition to seeing patients, they absolutely want to use their skills to treat their own colleagues. Capacity is always a problem. In the NHS, we are busy</w:t>
      </w:r>
      <w:r w:rsidR="003B1B53">
        <w:rPr>
          <w:lang w:val="en-CA"/>
        </w:rPr>
        <w:t>, but</w:t>
      </w:r>
      <w:r>
        <w:rPr>
          <w:lang w:val="en-CA"/>
        </w:rPr>
        <w:t xml:space="preserve"> on the basis of what services have managed to deliver to date informally, I feel very confident that we will be able to ramp up very quickly.</w:t>
      </w:r>
    </w:p>
    <w:p w:rsidR="00C77134" w:rsidP="00C77134">
      <w:pPr>
        <w:pStyle w:val="QuestionCont"/>
        <w:rPr>
          <w:lang w:val="en-CA"/>
        </w:rPr>
      </w:pPr>
      <w:r>
        <w:rPr>
          <w:lang w:val="en-CA"/>
        </w:rPr>
        <w:t>In addition, we will be setting up a highly specialist national service for the small number of staff who have very complex trauma</w:t>
      </w:r>
      <w:r w:rsidR="00040CDD">
        <w:rPr>
          <w:lang w:val="en-CA"/>
        </w:rPr>
        <w:t xml:space="preserve">, </w:t>
      </w:r>
      <w:r>
        <w:rPr>
          <w:lang w:val="en-CA"/>
        </w:rPr>
        <w:t xml:space="preserve">perhaps some of my critical care colleagues. We will be working with another provider on that highly specialist delivery. I feel as confident as it is possible to feel that we will be moving very fast on </w:t>
      </w:r>
      <w:r w:rsidR="002A48B6">
        <w:rPr>
          <w:lang w:val="en-CA"/>
        </w:rPr>
        <w:t>it</w:t>
      </w:r>
      <w:r>
        <w:rPr>
          <w:lang w:val="en-CA"/>
        </w:rPr>
        <w:t>. I have been in touch with chief execs across the country and have had the most incredible examples of whom they are seeing now, what the issues are and how quickly they are able to respond to colleagues</w:t>
      </w:r>
      <w:r w:rsidR="00CE4145">
        <w:rPr>
          <w:lang w:val="en-CA"/>
        </w:rPr>
        <w:t xml:space="preserve">, </w:t>
      </w:r>
      <w:r>
        <w:rPr>
          <w:lang w:val="en-CA"/>
        </w:rPr>
        <w:t>usually within a day or two</w:t>
      </w:r>
      <w:r w:rsidR="00CE4145">
        <w:rPr>
          <w:lang w:val="en-CA"/>
        </w:rPr>
        <w:t xml:space="preserve">, </w:t>
      </w:r>
      <w:r>
        <w:rPr>
          <w:lang w:val="en-CA"/>
        </w:rPr>
        <w:t xml:space="preserve">both to address suffering and to help people to stay at </w:t>
      </w:r>
      <w:r w:rsidR="00CE4145">
        <w:rPr>
          <w:lang w:val="en-CA"/>
        </w:rPr>
        <w:t xml:space="preserve">work </w:t>
      </w:r>
      <w:r>
        <w:rPr>
          <w:lang w:val="en-CA"/>
        </w:rPr>
        <w:t>or to return to work. I am cautiously optimistic that we will be able to move very fast indeed on</w:t>
      </w:r>
      <w:r w:rsidR="00CE4145">
        <w:rPr>
          <w:lang w:val="en-CA"/>
        </w:rPr>
        <w:t xml:space="preserve"> it</w:t>
      </w:r>
      <w:r>
        <w:rPr>
          <w:lang w:val="en-CA"/>
        </w:rPr>
        <w:t>.</w:t>
      </w:r>
    </w:p>
    <w:p w:rsidR="00C77134" w:rsidP="00C77134">
      <w:pPr>
        <w:pStyle w:val="Question"/>
        <w:numPr>
          <w:ilvl w:val="0"/>
          <w:numId w:val="9"/>
        </w:numPr>
        <w:rPr>
          <w:lang w:val="en-CA"/>
        </w:rPr>
      </w:pPr>
      <w:sdt>
        <w:sdtPr>
          <w:rPr>
            <w:lang w:val="en-CA"/>
          </w:rPr>
          <w:alias w:val="Member"/>
          <w:tag w:val="&lt;Member mnisId='4476' dodsId='60557'&gt;"/>
          <w:id w:val="144863790"/>
          <w:placeholder>
            <w:docPart w:val="EE7BCFF1C4AA463ABEB3D82F0F83A519"/>
          </w:placeholder>
          <w:richText/>
        </w:sdtPr>
        <w:sdtContent>
          <w:r w:rsidRPr="007F6BDD">
            <w:rPr>
              <w:rStyle w:val="PlaceholderText"/>
              <w:b/>
              <w:color w:val="auto"/>
            </w:rPr>
            <w:t>Dr Davies:</w:t>
          </w:r>
        </w:sdtContent>
      </w:sdt>
      <w:r w:rsidRPr="003A4472">
        <w:rPr>
          <w:lang w:val="en-CA"/>
        </w:rPr>
        <w:t xml:space="preserve"> </w:t>
      </w:r>
      <w:r>
        <w:rPr>
          <w:lang w:val="en-CA"/>
        </w:rPr>
        <w:t>For instance, if staff in Merseyside, where there is a Covid hotspot, need support in the coming weeks, will that be available?</w:t>
      </w:r>
    </w:p>
    <w:p w:rsidR="00C77134" w:rsidP="00C77134">
      <w:pPr>
        <w:pStyle w:val="QuestionCont"/>
        <w:rPr>
          <w:lang w:val="en-CA"/>
        </w:rPr>
      </w:pPr>
      <w:sdt>
        <w:sdtPr>
          <w:rPr>
            <w:lang w:val="en-CA"/>
          </w:rPr>
          <w:alias w:val="Witness"/>
          <w:id w:val="-1490099870"/>
          <w:placeholder>
            <w:docPart w:val="7215835822A44CE089382A3C3F1E42C7"/>
          </w:placeholder>
          <w:richText/>
        </w:sdtPr>
        <w:sdtContent>
          <w:r w:rsidRPr="007A326E">
            <w:rPr>
              <w:rStyle w:val="PlaceholderText"/>
              <w:b/>
              <w:i/>
              <w:color w:val="auto"/>
            </w:rPr>
            <w:t>Claire Murdoch:</w:t>
          </w:r>
        </w:sdtContent>
      </w:sdt>
      <w:r w:rsidRPr="007A326E">
        <w:rPr>
          <w:lang w:val="en-CA"/>
        </w:rPr>
        <w:t xml:space="preserve"> </w:t>
      </w:r>
      <w:r>
        <w:rPr>
          <w:lang w:val="en-CA"/>
        </w:rPr>
        <w:t xml:space="preserve">It will. I have talked to chief execs in Lancashire and Merseyside—in Merseyside, only yesterday—who have sent me the most impressive range of materials available </w:t>
      </w:r>
      <w:r w:rsidR="004D21AD">
        <w:rPr>
          <w:lang w:val="en-CA"/>
        </w:rPr>
        <w:t>on</w:t>
      </w:r>
      <w:r>
        <w:rPr>
          <w:lang w:val="en-CA"/>
        </w:rPr>
        <w:t xml:space="preserve"> support and access. We will be looking at the high-pressured hotspot areas first, to make sure that, although th</w:t>
      </w:r>
      <w:r w:rsidR="00ED769A">
        <w:rPr>
          <w:lang w:val="en-CA"/>
        </w:rPr>
        <w:t>e</w:t>
      </w:r>
      <w:r>
        <w:rPr>
          <w:lang w:val="en-CA"/>
        </w:rPr>
        <w:t xml:space="preserve"> roll-out will be rapid, we start where we think it is needed most.</w:t>
      </w:r>
    </w:p>
    <w:p w:rsidR="00C77134" w:rsidP="00C77134">
      <w:pPr>
        <w:pStyle w:val="Question"/>
        <w:numPr>
          <w:ilvl w:val="0"/>
          <w:numId w:val="9"/>
        </w:numPr>
        <w:rPr>
          <w:lang w:val="en-CA"/>
        </w:rPr>
      </w:pPr>
      <w:sdt>
        <w:sdtPr>
          <w:rPr>
            <w:lang w:val="en-CA"/>
          </w:rPr>
          <w:alias w:val="Member"/>
          <w:tag w:val="&lt;Member mnisId='4812' dodsId=''&gt;"/>
          <w:id w:val="221412242"/>
          <w:placeholder>
            <w:docPart w:val="81E9E49285D54C71A31516924608AC73"/>
          </w:placeholder>
          <w:richText/>
        </w:sdtPr>
        <w:sdtContent>
          <w:r w:rsidRPr="005A0D98">
            <w:rPr>
              <w:rStyle w:val="PlaceholderText"/>
              <w:b/>
              <w:color w:val="auto"/>
            </w:rPr>
            <w:t>Dean Russell:</w:t>
          </w:r>
        </w:sdtContent>
      </w:sdt>
      <w:r w:rsidRPr="005A0D98">
        <w:rPr>
          <w:lang w:val="en-CA"/>
        </w:rPr>
        <w:t xml:space="preserve"> </w:t>
      </w:r>
      <w:r>
        <w:rPr>
          <w:lang w:val="en-CA"/>
        </w:rPr>
        <w:t>My questions are primarily to Claire Murdoch. You were a witness for us a few months ago. In that session, I asked whether you could let me know what was happening with regard to helping not just NHS staff—I absolutely welcome the announcement today—but</w:t>
      </w:r>
      <w:r w:rsidR="00230E1B">
        <w:rPr>
          <w:lang w:val="en-CA"/>
        </w:rPr>
        <w:t xml:space="preserve"> the families of</w:t>
      </w:r>
      <w:r>
        <w:rPr>
          <w:lang w:val="en-CA"/>
        </w:rPr>
        <w:t xml:space="preserve"> staff. What I was hearing on the frontline was that part of the anxiety for staff was concern that their families were worried about them while they were at work. Can you give me an update on that, please?</w:t>
      </w:r>
    </w:p>
    <w:p w:rsidR="00C77134" w:rsidP="00C77134">
      <w:pPr>
        <w:pStyle w:val="Answer"/>
        <w:rPr>
          <w:lang w:val="en-CA"/>
        </w:rPr>
      </w:pPr>
      <w:sdt>
        <w:sdtPr>
          <w:rPr>
            <w:lang w:val="en-CA"/>
          </w:rPr>
          <w:alias w:val="Witness"/>
          <w:id w:val="-2011670943"/>
          <w:placeholder>
            <w:docPart w:val="6DD5239B5DF6420A954D45F7218E13DA"/>
          </w:placeholder>
          <w:richText/>
        </w:sdtPr>
        <w:sdtContent>
          <w:r w:rsidRPr="007304F8">
            <w:rPr>
              <w:rStyle w:val="PlaceholderText"/>
              <w:b/>
              <w:i/>
              <w:color w:val="auto"/>
            </w:rPr>
            <w:t>Claire Murdoch:</w:t>
          </w:r>
        </w:sdtContent>
      </w:sdt>
      <w:r w:rsidRPr="007A326E">
        <w:rPr>
          <w:lang w:val="en-CA"/>
        </w:rPr>
        <w:t xml:space="preserve"> </w:t>
      </w:r>
      <w:r>
        <w:rPr>
          <w:lang w:val="en-CA"/>
        </w:rPr>
        <w:t>Yes. Many of the staff offers also have a facility for families. Those include resources that you can share with your children, as Prerana said earlier</w:t>
      </w:r>
      <w:r w:rsidR="00B42657">
        <w:rPr>
          <w:lang w:val="en-CA"/>
        </w:rPr>
        <w:t>, and</w:t>
      </w:r>
      <w:r>
        <w:rPr>
          <w:lang w:val="en-CA"/>
        </w:rPr>
        <w:t xml:space="preserve"> how to have conversations with those who are worried about you. Another family issue that has come up </w:t>
      </w:r>
      <w:r w:rsidR="00A72A76">
        <w:rPr>
          <w:lang w:val="en-CA"/>
        </w:rPr>
        <w:t>is</w:t>
      </w:r>
      <w:r>
        <w:rPr>
          <w:lang w:val="en-CA"/>
        </w:rPr>
        <w:t xml:space="preserve"> staff living with elderly parents and how we protect them. Many of the psychological services on offer have been extended, where there is capacity locally, to family members as well. Although </w:t>
      </w:r>
      <w:r w:rsidR="00FB2F30">
        <w:rPr>
          <w:lang w:val="en-CA"/>
        </w:rPr>
        <w:t>i</w:t>
      </w:r>
      <w:r>
        <w:rPr>
          <w:lang w:val="en-CA"/>
        </w:rPr>
        <w:t xml:space="preserve">t </w:t>
      </w:r>
      <w:r w:rsidR="0064631D">
        <w:rPr>
          <w:lang w:val="en-CA"/>
        </w:rPr>
        <w:t>is not universal nationally,</w:t>
      </w:r>
      <w:r>
        <w:rPr>
          <w:lang w:val="en-CA"/>
        </w:rPr>
        <w:t xml:space="preserve"> because we have prioritised our staff, many areas</w:t>
      </w:r>
      <w:r w:rsidR="0064631D">
        <w:rPr>
          <w:lang w:val="en-CA"/>
        </w:rPr>
        <w:t xml:space="preserve"> </w:t>
      </w:r>
      <w:r>
        <w:rPr>
          <w:lang w:val="en-CA"/>
        </w:rPr>
        <w:t>have opened rapid access to psychological support to family members as well.</w:t>
      </w:r>
      <w:r w:rsidR="0064631D">
        <w:rPr>
          <w:lang w:val="en-CA"/>
        </w:rPr>
        <w:t xml:space="preserve"> I will write to you to say where they are.</w:t>
      </w:r>
    </w:p>
    <w:p w:rsidR="00C77134" w:rsidP="00C77134">
      <w:pPr>
        <w:pStyle w:val="Answer"/>
        <w:rPr>
          <w:lang w:val="en-CA"/>
        </w:rPr>
      </w:pPr>
      <w:r>
        <w:rPr>
          <w:lang w:val="en-CA"/>
        </w:rPr>
        <w:t>Additionally, trusts like my own and many others across the country are running sessions for staff about their families. For example, back in September</w:t>
      </w:r>
      <w:r w:rsidR="00CD7B6C">
        <w:rPr>
          <w:lang w:val="en-CA"/>
        </w:rPr>
        <w:t>,</w:t>
      </w:r>
      <w:r>
        <w:rPr>
          <w:lang w:val="en-CA"/>
        </w:rPr>
        <w:t xml:space="preserve"> sessions were run about anxiety around return to school</w:t>
      </w:r>
      <w:r w:rsidR="00CD7B6C">
        <w:rPr>
          <w:lang w:val="en-CA"/>
        </w:rPr>
        <w:t xml:space="preserve">, on </w:t>
      </w:r>
      <w:r>
        <w:rPr>
          <w:lang w:val="en-CA"/>
        </w:rPr>
        <w:t xml:space="preserve">conversations that staff can have with their children and youngsters, or </w:t>
      </w:r>
      <w:r w:rsidR="00A2791B">
        <w:rPr>
          <w:lang w:val="en-CA"/>
        </w:rPr>
        <w:t xml:space="preserve">on </w:t>
      </w:r>
      <w:r>
        <w:rPr>
          <w:lang w:val="en-CA"/>
        </w:rPr>
        <w:t xml:space="preserve">their own anxieties about youngsters going back to school. Those sorts of sessions—webinars or open tutorials for staff—are massively well received. Of course, it is one of the benefits of a digital world. We are all frustrated about the loss of face to face and when we will all meet again face to face. However, it has opened a very big capacity for trusts and organisations to reach out </w:t>
      </w:r>
      <w:r w:rsidR="006676B2">
        <w:rPr>
          <w:lang w:val="en-CA"/>
        </w:rPr>
        <w:t>beyond</w:t>
      </w:r>
      <w:r>
        <w:rPr>
          <w:lang w:val="en-CA"/>
        </w:rPr>
        <w:t xml:space="preserve"> their staff to family members.</w:t>
      </w:r>
    </w:p>
    <w:p w:rsidR="00C77134" w:rsidP="00C77134">
      <w:pPr>
        <w:pStyle w:val="Question"/>
        <w:numPr>
          <w:ilvl w:val="0"/>
          <w:numId w:val="9"/>
        </w:numPr>
        <w:rPr>
          <w:lang w:val="en-CA"/>
        </w:rPr>
      </w:pPr>
      <w:sdt>
        <w:sdtPr>
          <w:rPr>
            <w:lang w:val="en-CA"/>
          </w:rPr>
          <w:alias w:val="Member"/>
          <w:tag w:val="&lt;Member mnisId='4812' dodsId=''&gt;"/>
          <w:id w:val="489908975"/>
          <w:placeholder>
            <w:docPart w:val="29950E2CAF514F818CF03B6DA2EB4DE3"/>
          </w:placeholder>
          <w:richText/>
        </w:sdtPr>
        <w:sdtContent>
          <w:r w:rsidRPr="00162DEC">
            <w:rPr>
              <w:rStyle w:val="PlaceholderText"/>
              <w:b/>
              <w:color w:val="auto"/>
            </w:rPr>
            <w:t>Dean Russell:</w:t>
          </w:r>
        </w:sdtContent>
      </w:sdt>
      <w:r w:rsidRPr="005A0D98">
        <w:rPr>
          <w:lang w:val="en-CA"/>
        </w:rPr>
        <w:t xml:space="preserve"> </w:t>
      </w:r>
      <w:r>
        <w:rPr>
          <w:lang w:val="en-CA"/>
        </w:rPr>
        <w:t>That is good to hear. I would be very appreciative of the evidence and details around that.</w:t>
      </w:r>
    </w:p>
    <w:p w:rsidR="00C77134" w:rsidP="00C77134">
      <w:pPr>
        <w:pStyle w:val="Question"/>
        <w:numPr>
          <w:ilvl w:val="0"/>
          <w:numId w:val="0"/>
        </w:numPr>
        <w:ind w:left="794"/>
        <w:rPr>
          <w:lang w:val="en-CA"/>
        </w:rPr>
      </w:pPr>
      <w:r>
        <w:rPr>
          <w:lang w:val="en-CA"/>
        </w:rPr>
        <w:t>Pharmacists are also part of the NHS family. I am conscious that throughout the pandemic they have been absolutely at the frontline of supporting the nation. I am interested in your views on making sure that mental health support extends to pharmacists, who have probably been in some of the most pressured frontline spaces in the whole NHS.</w:t>
      </w:r>
    </w:p>
    <w:p w:rsidR="00C77134" w:rsidP="00C77134">
      <w:pPr>
        <w:pStyle w:val="Answer"/>
        <w:rPr>
          <w:lang w:val="en-CA"/>
        </w:rPr>
      </w:pPr>
      <w:sdt>
        <w:sdtPr>
          <w:rPr>
            <w:lang w:val="en-CA"/>
          </w:rPr>
          <w:alias w:val="Witness"/>
          <w:id w:val="1961991999"/>
          <w:placeholder>
            <w:docPart w:val="C8A18E3607E44F43996E5787504B8595"/>
          </w:placeholder>
          <w:richText/>
        </w:sdtPr>
        <w:sdtContent>
          <w:r w:rsidRPr="00C82D3A">
            <w:rPr>
              <w:rStyle w:val="PlaceholderText"/>
              <w:b/>
              <w:i/>
              <w:color w:val="auto"/>
            </w:rPr>
            <w:t>Claire Murdoch:</w:t>
          </w:r>
        </w:sdtContent>
      </w:sdt>
      <w:r w:rsidRPr="007A326E">
        <w:rPr>
          <w:lang w:val="en-CA"/>
        </w:rPr>
        <w:t xml:space="preserve"> </w:t>
      </w:r>
      <w:r>
        <w:rPr>
          <w:lang w:val="en-CA"/>
        </w:rPr>
        <w:t>I fully agree. The pharmacists</w:t>
      </w:r>
      <w:r w:rsidR="009E351C">
        <w:rPr>
          <w:lang w:val="en-CA"/>
        </w:rPr>
        <w:t xml:space="preserve">, </w:t>
      </w:r>
      <w:r>
        <w:rPr>
          <w:lang w:val="en-CA"/>
        </w:rPr>
        <w:t>community pharmacists and others</w:t>
      </w:r>
      <w:r w:rsidR="009E351C">
        <w:rPr>
          <w:lang w:val="en-CA"/>
        </w:rPr>
        <w:t xml:space="preserve">, </w:t>
      </w:r>
      <w:r>
        <w:rPr>
          <w:lang w:val="en-CA"/>
        </w:rPr>
        <w:t>have been incredible during the pandemic. I have seen it with my own eyes. They have literally organised volunteers to make sure that they can get medicines to the vulnerable in their local community</w:t>
      </w:r>
      <w:r w:rsidR="0061732C">
        <w:rPr>
          <w:lang w:val="en-CA"/>
        </w:rPr>
        <w:t>,</w:t>
      </w:r>
      <w:r>
        <w:rPr>
          <w:lang w:val="en-CA"/>
        </w:rPr>
        <w:t xml:space="preserve"> and have been a source of hugely useful advice and, where it is appropriate, treatment. I echo your point.</w:t>
      </w:r>
      <w:r w:rsidR="00FB7AF2">
        <w:rPr>
          <w:lang w:val="en-CA"/>
        </w:rPr>
        <w:t xml:space="preserve"> </w:t>
      </w:r>
    </w:p>
    <w:p w:rsidR="00C77134" w:rsidP="00C77134">
      <w:pPr>
        <w:pStyle w:val="Answer"/>
        <w:rPr>
          <w:lang w:val="en-CA"/>
        </w:rPr>
      </w:pPr>
      <w:r>
        <w:rPr>
          <w:lang w:val="en-CA"/>
        </w:rPr>
        <w:t xml:space="preserve">Obviously, it is more difficult to reach out to a more atomised—forgive the use of the word—workforce. Now that we are formalising our health offer for staff </w:t>
      </w:r>
      <w:r w:rsidR="00B67B70">
        <w:rPr>
          <w:lang w:val="en-CA"/>
        </w:rPr>
        <w:t xml:space="preserve">today, </w:t>
      </w:r>
      <w:r>
        <w:rPr>
          <w:lang w:val="en-CA"/>
        </w:rPr>
        <w:t>I am keen that we reach out and make the service available to pharmacists. Prerana mentioned something really important</w:t>
      </w:r>
      <w:r w:rsidR="00DE119D">
        <w:rPr>
          <w:lang w:val="en-CA"/>
        </w:rPr>
        <w:t xml:space="preserve">: </w:t>
      </w:r>
      <w:r>
        <w:rPr>
          <w:lang w:val="en-CA"/>
        </w:rPr>
        <w:t>help seeking is not necessarily in the culture of health staff. If Covid is to leave us some positive legacies, as well as the terrible trauma to society, I hope that one of th</w:t>
      </w:r>
      <w:r w:rsidR="00D276A3">
        <w:rPr>
          <w:lang w:val="en-CA"/>
        </w:rPr>
        <w:t>em</w:t>
      </w:r>
      <w:r>
        <w:rPr>
          <w:lang w:val="en-CA"/>
        </w:rPr>
        <w:t xml:space="preserve"> will be that the conversation about emotional wellbeing, mental health and mental health support will advance exponentially. I hope that our pharmacy colleagues will be part of that. I can certainly give you an undertaking that, now that we have formalised the health offer for staff, we will be asking areas to reach out.</w:t>
      </w:r>
    </w:p>
    <w:p w:rsidR="005C29A7" w:rsidP="00C77134">
      <w:pPr>
        <w:pStyle w:val="Question"/>
        <w:numPr>
          <w:ilvl w:val="0"/>
          <w:numId w:val="9"/>
        </w:numPr>
        <w:rPr>
          <w:lang w:val="en-CA"/>
        </w:rPr>
      </w:pPr>
      <w:sdt>
        <w:sdtPr>
          <w:rPr>
            <w:lang w:val="en-CA"/>
          </w:rPr>
          <w:alias w:val="Member"/>
          <w:tag w:val="&lt;Member mnisId='4812' dodsId=''&gt;"/>
          <w:id w:val="770895862"/>
          <w:placeholder>
            <w:docPart w:val="09D8ADA38517412C867149892E8D8A97"/>
          </w:placeholder>
          <w:richText/>
        </w:sdtPr>
        <w:sdtContent>
          <w:r w:rsidRPr="005D59D6" w:rsidR="00C77134">
            <w:rPr>
              <w:rStyle w:val="PlaceholderText"/>
              <w:b/>
              <w:color w:val="auto"/>
            </w:rPr>
            <w:t>Dean Russell:</w:t>
          </w:r>
        </w:sdtContent>
      </w:sdt>
      <w:r w:rsidRPr="005A0D98" w:rsidR="00C77134">
        <w:rPr>
          <w:lang w:val="en-CA"/>
        </w:rPr>
        <w:t xml:space="preserve"> </w:t>
      </w:r>
      <w:r w:rsidR="00C77134">
        <w:rPr>
          <w:lang w:val="en-CA"/>
        </w:rPr>
        <w:t xml:space="preserve">This </w:t>
      </w:r>
      <w:r w:rsidR="00D276A3">
        <w:rPr>
          <w:lang w:val="en-CA"/>
        </w:rPr>
        <w:t>question</w:t>
      </w:r>
      <w:r w:rsidR="00C77134">
        <w:rPr>
          <w:lang w:val="en-CA"/>
        </w:rPr>
        <w:t xml:space="preserve"> is more evidence-based. One of the big terms that we have used in today’s session is resilience. I am interested in exploring the evidence on why some people seem to have had resilience throughout the pandemic and others have not. </w:t>
      </w:r>
      <w:r>
        <w:rPr>
          <w:lang w:val="en-CA"/>
        </w:rPr>
        <w:t xml:space="preserve">Has there </w:t>
      </w:r>
      <w:r w:rsidR="00C77134">
        <w:rPr>
          <w:lang w:val="en-CA"/>
        </w:rPr>
        <w:t>been any exploration of whether that is because of working conditions, the environment or line management support</w:t>
      </w:r>
      <w:r>
        <w:rPr>
          <w:lang w:val="en-CA"/>
        </w:rPr>
        <w:t>?</w:t>
      </w:r>
    </w:p>
    <w:p w:rsidR="00C77134" w:rsidP="005C29A7">
      <w:pPr>
        <w:pStyle w:val="Question"/>
        <w:numPr>
          <w:ilvl w:val="0"/>
          <w:numId w:val="0"/>
        </w:numPr>
        <w:ind w:left="794"/>
        <w:rPr>
          <w:lang w:val="en-CA"/>
        </w:rPr>
      </w:pPr>
      <w:r>
        <w:rPr>
          <w:lang w:val="en-CA"/>
        </w:rPr>
        <w:t xml:space="preserve">I have heard many stories from the frontline when I have been doing my volunteering that the challenges are different almost on a ward-by-ward basis. I do not say that necessarily from a negative perspective, but I know that at the height of the pandemic nurses and other staff were having to work in wards they had not worked in before. They were working in strange environments, so there were a lot of additional external pressures. I am interested in whether research has been done into why some have been resilient and others have not, and whether that </w:t>
      </w:r>
      <w:r w:rsidR="00BD00DE">
        <w:rPr>
          <w:lang w:val="en-CA"/>
        </w:rPr>
        <w:t>was</w:t>
      </w:r>
      <w:r>
        <w:rPr>
          <w:lang w:val="en-CA"/>
        </w:rPr>
        <w:t xml:space="preserve"> a workplace-based situation.</w:t>
      </w:r>
    </w:p>
    <w:p w:rsidR="00400902" w:rsidP="00C77134">
      <w:pPr>
        <w:pStyle w:val="Answer"/>
        <w:rPr>
          <w:lang w:val="en-CA"/>
        </w:rPr>
      </w:pPr>
      <w:sdt>
        <w:sdtPr>
          <w:rPr>
            <w:lang w:val="en-CA"/>
          </w:rPr>
          <w:alias w:val="Witness"/>
          <w:id w:val="1066840775"/>
          <w:placeholder>
            <w:docPart w:val="76F9E4C33A7A457CB9AFB0F6C9686ACD"/>
          </w:placeholder>
          <w:richText/>
        </w:sdtPr>
        <w:sdtContent>
          <w:r w:rsidRPr="00EF02F3" w:rsidR="00C77134">
            <w:rPr>
              <w:rStyle w:val="PlaceholderText"/>
              <w:b/>
              <w:i/>
              <w:color w:val="auto"/>
            </w:rPr>
            <w:t>Claire Murdoch:</w:t>
          </w:r>
        </w:sdtContent>
      </w:sdt>
      <w:r w:rsidRPr="007A326E" w:rsidR="00C77134">
        <w:rPr>
          <w:lang w:val="en-CA"/>
        </w:rPr>
        <w:t xml:space="preserve"> </w:t>
      </w:r>
      <w:r w:rsidR="00C77134">
        <w:rPr>
          <w:lang w:val="en-CA"/>
        </w:rPr>
        <w:t xml:space="preserve">Your assessment of the difference that we see, whether in individuals or in teams across the country, is a very fair one. The first thing to say about resilience is that, above all, we need to remember that it resides within teams. The military and other colleagues have done a lot of research, and there is a good evidence base, certainly from a work perspective, that it is important to get your team culture right. You </w:t>
      </w:r>
      <w:r w:rsidR="009D28A3">
        <w:rPr>
          <w:lang w:val="en-CA"/>
        </w:rPr>
        <w:t>heard earlier today from</w:t>
      </w:r>
      <w:r w:rsidR="00C77134">
        <w:rPr>
          <w:lang w:val="en-CA"/>
        </w:rPr>
        <w:t xml:space="preserve"> Bernadette</w:t>
      </w:r>
      <w:r w:rsidR="009D28A3">
        <w:rPr>
          <w:lang w:val="en-CA"/>
        </w:rPr>
        <w:t xml:space="preserve">; you need more people like her </w:t>
      </w:r>
      <w:r w:rsidR="00C77134">
        <w:rPr>
          <w:lang w:val="en-CA"/>
        </w:rPr>
        <w:t>running ward</w:t>
      </w:r>
      <w:r>
        <w:rPr>
          <w:lang w:val="en-CA"/>
        </w:rPr>
        <w:t>s. You need</w:t>
      </w:r>
      <w:r w:rsidR="00C77134">
        <w:rPr>
          <w:lang w:val="en-CA"/>
        </w:rPr>
        <w:t xml:space="preserve"> to get your frontline management right</w:t>
      </w:r>
      <w:r w:rsidR="00B32242">
        <w:rPr>
          <w:lang w:val="en-CA"/>
        </w:rPr>
        <w:t xml:space="preserve">, </w:t>
      </w:r>
      <w:r w:rsidR="00C77134">
        <w:rPr>
          <w:lang w:val="en-CA"/>
        </w:rPr>
        <w:t xml:space="preserve">through debriefs, Schwartz </w:t>
      </w:r>
      <w:r w:rsidR="00FB7AF2">
        <w:rPr>
          <w:lang w:val="en-CA"/>
        </w:rPr>
        <w:t>R</w:t>
      </w:r>
      <w:r w:rsidR="00C77134">
        <w:rPr>
          <w:lang w:val="en-CA"/>
        </w:rPr>
        <w:t>ounds, giving people the opportunity to contribute to their working patterns and flexible working.</w:t>
      </w:r>
    </w:p>
    <w:p w:rsidR="00C77134" w:rsidP="00C77134">
      <w:pPr>
        <w:pStyle w:val="Answer"/>
        <w:rPr>
          <w:lang w:val="en-CA"/>
        </w:rPr>
      </w:pPr>
      <w:r>
        <w:rPr>
          <w:lang w:val="en-CA"/>
        </w:rPr>
        <w:t xml:space="preserve">The million conversations Prerana referred to earlier have been quite incredible. One </w:t>
      </w:r>
      <w:r w:rsidR="00400902">
        <w:rPr>
          <w:lang w:val="en-CA"/>
        </w:rPr>
        <w:t xml:space="preserve">of the </w:t>
      </w:r>
      <w:r>
        <w:rPr>
          <w:lang w:val="en-CA"/>
        </w:rPr>
        <w:t>thing</w:t>
      </w:r>
      <w:r w:rsidR="002F679B">
        <w:rPr>
          <w:lang w:val="en-CA"/>
        </w:rPr>
        <w:t>s</w:t>
      </w:r>
      <w:r>
        <w:rPr>
          <w:lang w:val="en-CA"/>
        </w:rPr>
        <w:t xml:space="preserve"> we have done is provide more training and support to frontline managers to have those conversations. For some, it will be the first time that they have really talked to staff about where they liv</w:t>
      </w:r>
      <w:r w:rsidR="002F679B">
        <w:rPr>
          <w:lang w:val="en-CA"/>
        </w:rPr>
        <w:t>e</w:t>
      </w:r>
      <w:r>
        <w:rPr>
          <w:lang w:val="en-CA"/>
        </w:rPr>
        <w:t>, who they liv</w:t>
      </w:r>
      <w:r w:rsidR="002F679B">
        <w:rPr>
          <w:lang w:val="en-CA"/>
        </w:rPr>
        <w:t>e</w:t>
      </w:r>
      <w:r>
        <w:rPr>
          <w:lang w:val="en-CA"/>
        </w:rPr>
        <w:t xml:space="preserve"> with, how they get to work and what their anxieties are. </w:t>
      </w:r>
      <w:r w:rsidR="00206E80">
        <w:rPr>
          <w:lang w:val="en-CA"/>
        </w:rPr>
        <w:t>B</w:t>
      </w:r>
      <w:r>
        <w:rPr>
          <w:lang w:val="en-CA"/>
        </w:rPr>
        <w:t>eing heard is phenomenally important. Above all, resilience needs to reside in teams in all the things we are doing.</w:t>
      </w:r>
    </w:p>
    <w:p w:rsidR="00C77134" w:rsidP="00C77134">
      <w:pPr>
        <w:pStyle w:val="Question"/>
        <w:numPr>
          <w:ilvl w:val="0"/>
          <w:numId w:val="9"/>
        </w:numPr>
        <w:rPr>
          <w:lang w:val="en-CA"/>
        </w:rPr>
      </w:pPr>
      <w:sdt>
        <w:sdtPr>
          <w:rPr>
            <w:lang w:val="en-CA"/>
          </w:rPr>
          <w:alias w:val="Member"/>
          <w:tag w:val="&lt;Member mnisId='4812' dodsId=''&gt;"/>
          <w:id w:val="-1988241741"/>
          <w:placeholder>
            <w:docPart w:val="EB267627767949ECBC66D766EDB7B6A7"/>
          </w:placeholder>
          <w:richText/>
        </w:sdtPr>
        <w:sdtContent>
          <w:r w:rsidRPr="00B1549E">
            <w:rPr>
              <w:rStyle w:val="PlaceholderText"/>
              <w:b/>
              <w:color w:val="auto"/>
            </w:rPr>
            <w:t>Dean Russell:</w:t>
          </w:r>
        </w:sdtContent>
      </w:sdt>
      <w:r w:rsidRPr="005A0D98">
        <w:rPr>
          <w:lang w:val="en-CA"/>
        </w:rPr>
        <w:t xml:space="preserve"> </w:t>
      </w:r>
      <w:r w:rsidR="00206E80">
        <w:rPr>
          <w:lang w:val="en-CA"/>
        </w:rPr>
        <w:t>A</w:t>
      </w:r>
      <w:r>
        <w:rPr>
          <w:lang w:val="en-CA"/>
        </w:rPr>
        <w:t xml:space="preserve">re there measures around that you </w:t>
      </w:r>
      <w:r w:rsidR="008637A1">
        <w:rPr>
          <w:lang w:val="en-CA"/>
        </w:rPr>
        <w:t xml:space="preserve">can </w:t>
      </w:r>
      <w:r>
        <w:rPr>
          <w:lang w:val="en-CA"/>
        </w:rPr>
        <w:t>share with us? I appreciate that surveys were shared earlier, but do we have evidence o</w:t>
      </w:r>
      <w:r w:rsidR="00E67927">
        <w:rPr>
          <w:lang w:val="en-CA"/>
        </w:rPr>
        <w:t>n</w:t>
      </w:r>
      <w:r>
        <w:rPr>
          <w:lang w:val="en-CA"/>
        </w:rPr>
        <w:t xml:space="preserve"> how that is increasing and the consistency of </w:t>
      </w:r>
      <w:r w:rsidR="00562B46">
        <w:rPr>
          <w:lang w:val="en-CA"/>
        </w:rPr>
        <w:t>i</w:t>
      </w:r>
      <w:r>
        <w:rPr>
          <w:lang w:val="en-CA"/>
        </w:rPr>
        <w:t>t across all trusts?</w:t>
      </w:r>
    </w:p>
    <w:p w:rsidR="00C77134" w:rsidP="00C77134">
      <w:pPr>
        <w:pStyle w:val="Answer"/>
        <w:rPr>
          <w:lang w:val="en-CA"/>
        </w:rPr>
      </w:pPr>
      <w:sdt>
        <w:sdtPr>
          <w:rPr>
            <w:lang w:val="en-CA"/>
          </w:rPr>
          <w:alias w:val="Witness"/>
          <w:id w:val="-1809081810"/>
          <w:placeholder>
            <w:docPart w:val="3524A1CC4B364586B91E7B639469FC6F"/>
          </w:placeholder>
          <w:richText/>
        </w:sdtPr>
        <w:sdtContent>
          <w:r w:rsidRPr="000334EE">
            <w:rPr>
              <w:rStyle w:val="PlaceholderText"/>
              <w:b/>
              <w:i/>
              <w:color w:val="auto"/>
            </w:rPr>
            <w:t>Claire Murdoch:</w:t>
          </w:r>
        </w:sdtContent>
      </w:sdt>
      <w:r w:rsidR="00E67927">
        <w:rPr>
          <w:lang w:val="en-CA"/>
        </w:rPr>
        <w:t xml:space="preserve"> </w:t>
      </w:r>
      <w:r>
        <w:rPr>
          <w:lang w:val="en-CA"/>
        </w:rPr>
        <w:t>King’s and other academic partners are busily researching the impact of Covid on the mental health and psychological wellbeing of our staff. Only a few weeks ago</w:t>
      </w:r>
      <w:r w:rsidR="00A774BD">
        <w:rPr>
          <w:lang w:val="en-CA"/>
        </w:rPr>
        <w:t>,</w:t>
      </w:r>
      <w:r>
        <w:rPr>
          <w:lang w:val="en-CA"/>
        </w:rPr>
        <w:t xml:space="preserve"> I talked to Professor Simon Wessely about the range of research that is in place. His response to me when I asked a similar question was, “To be truthful, Claire, we don’t know. There are world events similar to this pandemic, but it is pretty unique in the last 100 years.” </w:t>
      </w:r>
      <w:r w:rsidR="00A774BD">
        <w:rPr>
          <w:lang w:val="en-CA"/>
        </w:rPr>
        <w:t>A</w:t>
      </w:r>
      <w:r>
        <w:rPr>
          <w:lang w:val="en-CA"/>
        </w:rPr>
        <w:t xml:space="preserve"> lot of staff research is under way now</w:t>
      </w:r>
      <w:r w:rsidR="00A774BD">
        <w:rPr>
          <w:lang w:val="en-CA"/>
        </w:rPr>
        <w:t>, and w</w:t>
      </w:r>
      <w:r>
        <w:rPr>
          <w:lang w:val="en-CA"/>
        </w:rPr>
        <w:t>e can certainly get you a list of that. We are watching it very closely so that we can tailor our offer.</w:t>
      </w:r>
    </w:p>
    <w:p w:rsidR="00C77134" w:rsidP="00C77134">
      <w:pPr>
        <w:pStyle w:val="Remark"/>
        <w:rPr>
          <w:lang w:val="en-CA"/>
        </w:rPr>
      </w:pPr>
      <w:sdt>
        <w:sdtPr>
          <w:rPr>
            <w:lang w:val="en-CA"/>
          </w:rPr>
          <w:alias w:val="Member"/>
          <w:tag w:val="&lt;Member mnisId='4812' dodsId=''&gt;"/>
          <w:id w:val="-369306556"/>
          <w:placeholder>
            <w:docPart w:val="CECA7DAABB364FD89D28E39595CB22CA"/>
          </w:placeholder>
          <w:richText/>
        </w:sdtPr>
        <w:sdtContent>
          <w:r w:rsidRPr="00E620D5">
            <w:rPr>
              <w:rStyle w:val="PlaceholderText"/>
              <w:b/>
              <w:color w:val="auto"/>
            </w:rPr>
            <w:t>Dean Russell:</w:t>
          </w:r>
        </w:sdtContent>
      </w:sdt>
      <w:r w:rsidRPr="005A0D98">
        <w:rPr>
          <w:lang w:val="en-CA"/>
        </w:rPr>
        <w:t xml:space="preserve"> </w:t>
      </w:r>
      <w:r>
        <w:rPr>
          <w:lang w:val="en-CA"/>
        </w:rPr>
        <w:t>Could that be published?</w:t>
      </w:r>
    </w:p>
    <w:p w:rsidR="00C77134" w:rsidP="00C77134">
      <w:pPr>
        <w:pStyle w:val="Remark"/>
        <w:rPr>
          <w:lang w:val="en-CA"/>
        </w:rPr>
      </w:pPr>
      <w:sdt>
        <w:sdtPr>
          <w:rPr>
            <w:lang w:val="en-CA"/>
          </w:rPr>
          <w:alias w:val="Member"/>
          <w:tag w:val="&lt;Member mnisId='1572' dodsId='35446'&gt;"/>
          <w:id w:val="114033024"/>
          <w:placeholder>
            <w:docPart w:val="81E9E49285D54C71A31516924608AC73"/>
          </w:placeholder>
          <w:richText/>
        </w:sdtPr>
        <w:sdtContent>
          <w:r w:rsidRPr="00E620D5">
            <w:rPr>
              <w:rStyle w:val="PlaceholderText"/>
              <w:b/>
              <w:color w:val="auto"/>
            </w:rPr>
            <w:t>Chair:</w:t>
          </w:r>
        </w:sdtContent>
      </w:sdt>
      <w:r w:rsidRPr="00E620D5">
        <w:rPr>
          <w:lang w:val="en-CA"/>
        </w:rPr>
        <w:t xml:space="preserve"> </w:t>
      </w:r>
      <w:r w:rsidR="00A774BD">
        <w:rPr>
          <w:lang w:val="en-CA"/>
        </w:rPr>
        <w:t>Thank you very much</w:t>
      </w:r>
      <w:r w:rsidR="00ED000A">
        <w:rPr>
          <w:lang w:val="en-CA"/>
        </w:rPr>
        <w:t>, Dean</w:t>
      </w:r>
      <w:r w:rsidR="00A774BD">
        <w:rPr>
          <w:lang w:val="en-CA"/>
        </w:rPr>
        <w:t xml:space="preserve">. </w:t>
      </w:r>
      <w:r w:rsidRPr="00E620D5">
        <w:rPr>
          <w:lang w:val="en-CA"/>
        </w:rPr>
        <w:t>We ar</w:t>
      </w:r>
      <w:r>
        <w:rPr>
          <w:lang w:val="en-CA"/>
        </w:rPr>
        <w:t>e coming to a close, so I will move on to a final quick question from Neale Hanvey.</w:t>
      </w:r>
    </w:p>
    <w:p w:rsidR="009405E7" w:rsidP="00C77134">
      <w:pPr>
        <w:pStyle w:val="Question"/>
        <w:numPr>
          <w:ilvl w:val="0"/>
          <w:numId w:val="9"/>
        </w:numPr>
        <w:rPr>
          <w:lang w:val="en-CA"/>
        </w:rPr>
      </w:pPr>
      <w:sdt>
        <w:sdtPr>
          <w:rPr>
            <w:lang w:val="en-CA"/>
          </w:rPr>
          <w:alias w:val="Member"/>
          <w:tag w:val="&lt;Member mnisId='4782' dodsId=''&gt;"/>
          <w:id w:val="-521243040"/>
          <w:placeholder>
            <w:docPart w:val="81E9E49285D54C71A31516924608AC73"/>
          </w:placeholder>
          <w:richText/>
        </w:sdtPr>
        <w:sdtContent>
          <w:r w:rsidRPr="00A50CA8" w:rsidR="00C77134">
            <w:rPr>
              <w:rStyle w:val="PlaceholderText"/>
              <w:b/>
              <w:color w:val="auto"/>
            </w:rPr>
            <w:t>Neale Hanvey:</w:t>
          </w:r>
        </w:sdtContent>
      </w:sdt>
      <w:r w:rsidRPr="00A50CA8" w:rsidR="00C77134">
        <w:rPr>
          <w:lang w:val="en-CA"/>
        </w:rPr>
        <w:t xml:space="preserve"> </w:t>
      </w:r>
      <w:r w:rsidR="00C77134">
        <w:rPr>
          <w:lang w:val="en-CA"/>
        </w:rPr>
        <w:t>Thank you</w:t>
      </w:r>
      <w:r>
        <w:rPr>
          <w:lang w:val="en-CA"/>
        </w:rPr>
        <w:t>, panel,</w:t>
      </w:r>
      <w:r w:rsidR="00C77134">
        <w:rPr>
          <w:lang w:val="en-CA"/>
        </w:rPr>
        <w:t xml:space="preserve"> for your contributions</w:t>
      </w:r>
      <w:r>
        <w:rPr>
          <w:lang w:val="en-CA"/>
        </w:rPr>
        <w:t xml:space="preserve"> this morning</w:t>
      </w:r>
      <w:r w:rsidR="00C77134">
        <w:rPr>
          <w:lang w:val="en-CA"/>
        </w:rPr>
        <w:t>. They have been incredibly helpful.</w:t>
      </w:r>
    </w:p>
    <w:p w:rsidR="00554C93" w:rsidP="009405E7">
      <w:pPr>
        <w:pStyle w:val="Question"/>
        <w:numPr>
          <w:ilvl w:val="0"/>
          <w:numId w:val="0"/>
        </w:numPr>
        <w:ind w:left="794"/>
        <w:rPr>
          <w:lang w:val="en-CA"/>
        </w:rPr>
      </w:pPr>
      <w:r>
        <w:rPr>
          <w:lang w:val="en-CA"/>
        </w:rPr>
        <w:t>The mental health support that has been described today is excellent</w:t>
      </w:r>
      <w:r w:rsidR="009405E7">
        <w:rPr>
          <w:lang w:val="en-CA"/>
        </w:rPr>
        <w:t>, but</w:t>
      </w:r>
      <w:r>
        <w:rPr>
          <w:lang w:val="en-CA"/>
        </w:rPr>
        <w:t xml:space="preserve"> as somebody who has worked in clinical practice for a number of years, I know that one of the real challenges when </w:t>
      </w:r>
      <w:r w:rsidR="009405E7">
        <w:rPr>
          <w:lang w:val="en-CA"/>
        </w:rPr>
        <w:t>you</w:t>
      </w:r>
      <w:r>
        <w:rPr>
          <w:lang w:val="en-CA"/>
        </w:rPr>
        <w:t xml:space="preserve"> have support available, whether clinical supervision or the types of measures you are talking about today, is that you do not have enough staff. If a member of staff goes off to seek support, it takes a man down, which can pile extra pressure on to those who remain.</w:t>
      </w:r>
    </w:p>
    <w:p w:rsidR="00C77134" w:rsidP="009405E7">
      <w:pPr>
        <w:pStyle w:val="Question"/>
        <w:numPr>
          <w:ilvl w:val="0"/>
          <w:numId w:val="0"/>
        </w:numPr>
        <w:ind w:left="794"/>
        <w:rPr>
          <w:lang w:val="en-CA"/>
        </w:rPr>
      </w:pPr>
      <w:r>
        <w:rPr>
          <w:lang w:val="en-CA"/>
        </w:rPr>
        <w:t xml:space="preserve">I would be interested to hear what you think that the impact and consequences would be of the Treasury not coming up with the goods, in terms of the funding request that has been put in. I would also be interested to hear your view on how </w:t>
      </w:r>
      <w:r w:rsidR="00297C77">
        <w:rPr>
          <w:lang w:val="en-CA"/>
        </w:rPr>
        <w:t>it</w:t>
      </w:r>
      <w:r>
        <w:rPr>
          <w:lang w:val="en-CA"/>
        </w:rPr>
        <w:t xml:space="preserve"> is being opened up to social care staff, who may not have access to th</w:t>
      </w:r>
      <w:r w:rsidR="00297C77">
        <w:rPr>
          <w:lang w:val="en-CA"/>
        </w:rPr>
        <w:t>at</w:t>
      </w:r>
      <w:r>
        <w:rPr>
          <w:lang w:val="en-CA"/>
        </w:rPr>
        <w:t xml:space="preserve"> kind of support through their own employer.</w:t>
      </w:r>
    </w:p>
    <w:p w:rsidR="00C77134" w:rsidP="00C77134">
      <w:pPr>
        <w:pStyle w:val="Answer"/>
        <w:rPr>
          <w:lang w:val="en-CA"/>
        </w:rPr>
      </w:pPr>
      <w:sdt>
        <w:sdtPr>
          <w:rPr>
            <w:lang w:val="en-CA"/>
          </w:rPr>
          <w:alias w:val="Witness"/>
          <w:id w:val="-642273342"/>
          <w:placeholder>
            <w:docPart w:val="81E9E49285D54C71A31516924608AC73"/>
          </w:placeholder>
          <w:richText/>
        </w:sdtPr>
        <w:sdtContent>
          <w:r w:rsidRPr="00D31D5B">
            <w:rPr>
              <w:rStyle w:val="PlaceholderText"/>
              <w:b/>
              <w:i/>
              <w:color w:val="auto"/>
            </w:rPr>
            <w:t>Prerana Issar:</w:t>
          </w:r>
        </w:sdtContent>
      </w:sdt>
      <w:r w:rsidRPr="00D31D5B">
        <w:rPr>
          <w:lang w:val="en-CA"/>
        </w:rPr>
        <w:t xml:space="preserve"> </w:t>
      </w:r>
      <w:r>
        <w:rPr>
          <w:lang w:val="en-CA"/>
        </w:rPr>
        <w:t xml:space="preserve">This takes us right back to where we started. We need more staff. As you would imagine, as chief people officer I have asked </w:t>
      </w:r>
      <w:r w:rsidR="003A6245">
        <w:rPr>
          <w:lang w:val="en-CA"/>
        </w:rPr>
        <w:t xml:space="preserve">for </w:t>
      </w:r>
      <w:r>
        <w:rPr>
          <w:lang w:val="en-CA"/>
        </w:rPr>
        <w:t xml:space="preserve">and will be asking for more investment in creating more </w:t>
      </w:r>
      <w:r w:rsidR="003A6245">
        <w:rPr>
          <w:lang w:val="en-CA"/>
        </w:rPr>
        <w:t xml:space="preserve">wellness </w:t>
      </w:r>
      <w:r>
        <w:rPr>
          <w:lang w:val="en-CA"/>
        </w:rPr>
        <w:t>training places, not just for nurses and doctors but across the board, because we deliver in teams. It would be really difficult if there w</w:t>
      </w:r>
      <w:r w:rsidR="006D337F">
        <w:rPr>
          <w:lang w:val="en-CA"/>
        </w:rPr>
        <w:t>as</w:t>
      </w:r>
      <w:r>
        <w:rPr>
          <w:lang w:val="en-CA"/>
        </w:rPr>
        <w:t xml:space="preserve"> no additional investment for more people in the NHS.</w:t>
      </w:r>
    </w:p>
    <w:p w:rsidR="00C77134" w:rsidP="00C77134">
      <w:pPr>
        <w:pStyle w:val="Answer"/>
        <w:rPr>
          <w:lang w:val="en-CA"/>
        </w:rPr>
      </w:pPr>
      <w:r>
        <w:rPr>
          <w:lang w:val="en-CA"/>
        </w:rPr>
        <w:t xml:space="preserve">In the short term, because those investments will take several years to come to fruition in terms of people joining the NHS, our absolute focus is on the retention of people who are already </w:t>
      </w:r>
      <w:r w:rsidR="00E55893">
        <w:rPr>
          <w:lang w:val="en-CA"/>
        </w:rPr>
        <w:t>t</w:t>
      </w:r>
      <w:r>
        <w:rPr>
          <w:lang w:val="en-CA"/>
        </w:rPr>
        <w:t>here, because we cannot afford to have anybody leave. Not only do we want people to stay</w:t>
      </w:r>
      <w:r w:rsidR="00E55893">
        <w:rPr>
          <w:lang w:val="en-CA"/>
        </w:rPr>
        <w:t>;</w:t>
      </w:r>
      <w:r>
        <w:rPr>
          <w:lang w:val="en-CA"/>
        </w:rPr>
        <w:t xml:space="preserve"> we want people to stay well. That has been the focus of this conversation, hasn’t it? We absolutely need more investment to expand </w:t>
      </w:r>
      <w:r w:rsidR="00AB561C">
        <w:rPr>
          <w:lang w:val="en-CA"/>
        </w:rPr>
        <w:t xml:space="preserve">further </w:t>
      </w:r>
      <w:r>
        <w:rPr>
          <w:lang w:val="en-CA"/>
        </w:rPr>
        <w:t>the workforce for the NHS.</w:t>
      </w:r>
    </w:p>
    <w:p w:rsidR="00C77134" w:rsidP="00C77134">
      <w:pPr>
        <w:pStyle w:val="Answer"/>
        <w:rPr>
          <w:lang w:val="en-CA"/>
        </w:rPr>
      </w:pPr>
      <w:r>
        <w:rPr>
          <w:lang w:val="en-CA"/>
        </w:rPr>
        <w:t>On the social care side, the implementation of the people plan is through systems. That is one way in which we are trying to make sure that we are not creating a divide between working in the NHS and working in social care, with the constraint</w:t>
      </w:r>
      <w:r w:rsidR="00AB561C">
        <w:rPr>
          <w:lang w:val="en-CA"/>
        </w:rPr>
        <w:t>s</w:t>
      </w:r>
      <w:r>
        <w:rPr>
          <w:lang w:val="en-CA"/>
        </w:rPr>
        <w:t xml:space="preserve"> that we have in </w:t>
      </w:r>
      <w:r w:rsidR="00AB561C">
        <w:rPr>
          <w:lang w:val="en-CA"/>
        </w:rPr>
        <w:t xml:space="preserve">the </w:t>
      </w:r>
      <w:r>
        <w:rPr>
          <w:lang w:val="en-CA"/>
        </w:rPr>
        <w:t xml:space="preserve">mandate and where statutory responsibilities sit. Some elements of the health and wellbeing offer, where we have been able to expand, are available to social care as well. Some of them require funding, and there we have some constraints as regards how far we can expand to social care. </w:t>
      </w:r>
      <w:r w:rsidR="00C92EB5">
        <w:rPr>
          <w:lang w:val="en-CA"/>
        </w:rPr>
        <w:t>F</w:t>
      </w:r>
      <w:r>
        <w:rPr>
          <w:lang w:val="en-CA"/>
        </w:rPr>
        <w:t>rom a principle or philosophy perspective, we are focused on seeing how we can have an employment offer—our people promise—that exists across health and social care, with some constraints.</w:t>
      </w:r>
    </w:p>
    <w:p w:rsidR="00C77134" w:rsidP="00C77134">
      <w:pPr>
        <w:pStyle w:val="Answer"/>
        <w:rPr>
          <w:lang w:val="en-CA"/>
        </w:rPr>
      </w:pPr>
      <w:sdt>
        <w:sdtPr>
          <w:rPr>
            <w:lang w:val="en-CA"/>
          </w:rPr>
          <w:alias w:val="Witness"/>
          <w:id w:val="-1789649512"/>
          <w:placeholder>
            <w:docPart w:val="B24F632EB6C14832B56ECC0CB392456B"/>
          </w:placeholder>
          <w:richText/>
        </w:sdtPr>
        <w:sdtContent>
          <w:r w:rsidRPr="00D4351A">
            <w:rPr>
              <w:rStyle w:val="PlaceholderText"/>
              <w:b/>
              <w:i/>
              <w:color w:val="auto"/>
            </w:rPr>
            <w:t>Claire Murdoch:</w:t>
          </w:r>
        </w:sdtContent>
      </w:sdt>
      <w:r w:rsidRPr="007A326E">
        <w:rPr>
          <w:lang w:val="en-CA"/>
        </w:rPr>
        <w:t xml:space="preserve"> </w:t>
      </w:r>
      <w:r>
        <w:rPr>
          <w:lang w:val="en-CA"/>
        </w:rPr>
        <w:t xml:space="preserve">I talked about the informal support that sprang up across the country during the first wave of the pandemic. Many of the local ICS areas offered </w:t>
      </w:r>
      <w:r w:rsidR="007B435F">
        <w:rPr>
          <w:lang w:val="en-CA"/>
        </w:rPr>
        <w:t xml:space="preserve">that </w:t>
      </w:r>
      <w:r>
        <w:rPr>
          <w:lang w:val="en-CA"/>
        </w:rPr>
        <w:t xml:space="preserve">support to social care staff as well. Particularly where systems were working together closely, that was the natural thing to do. We will see a new chief nurse in social care soon. I </w:t>
      </w:r>
      <w:r w:rsidR="007B435F">
        <w:rPr>
          <w:lang w:val="en-CA"/>
        </w:rPr>
        <w:t>am</w:t>
      </w:r>
      <w:r>
        <w:rPr>
          <w:lang w:val="en-CA"/>
        </w:rPr>
        <w:t xml:space="preserve"> keen to have conversations with him or her, when they are announced, about how we can develop the plan more formally to support social care staff.</w:t>
      </w:r>
    </w:p>
    <w:p w:rsidR="00C77134" w:rsidP="00C77134">
      <w:pPr>
        <w:pStyle w:val="Answer"/>
        <w:rPr>
          <w:lang w:val="en-CA"/>
        </w:rPr>
      </w:pPr>
      <w:r>
        <w:rPr>
          <w:lang w:val="en-CA"/>
        </w:rPr>
        <w:t xml:space="preserve">To answer your question about time, for sure you need enough time for staff to be released for other things, such as self-care. Having been a busy ward sister once myself, a very long time ago, I would say that you need a really iron culture of prioritising staff. It is a bit like being on </w:t>
      </w:r>
      <w:r w:rsidR="009F313B">
        <w:rPr>
          <w:lang w:val="en-CA"/>
        </w:rPr>
        <w:t>an</w:t>
      </w:r>
      <w:r>
        <w:rPr>
          <w:lang w:val="en-CA"/>
        </w:rPr>
        <w:t xml:space="preserve"> airline. Put your air mask on first, before you do it for others. There is something about the permissions and the urging that Prerana and her team are giving to prioritise wellbeing</w:t>
      </w:r>
      <w:r w:rsidR="00412289">
        <w:rPr>
          <w:lang w:val="en-CA"/>
        </w:rPr>
        <w:t xml:space="preserve"> seriously</w:t>
      </w:r>
      <w:r>
        <w:rPr>
          <w:lang w:val="en-CA"/>
        </w:rPr>
        <w:t>.</w:t>
      </w:r>
    </w:p>
    <w:p w:rsidR="00C77134" w:rsidP="00C77134">
      <w:pPr>
        <w:pStyle w:val="Answer"/>
        <w:rPr>
          <w:lang w:val="en-CA"/>
        </w:rPr>
      </w:pPr>
      <w:r>
        <w:rPr>
          <w:lang w:val="en-CA"/>
        </w:rPr>
        <w:t xml:space="preserve">My final point </w:t>
      </w:r>
      <w:r w:rsidR="00E34F22">
        <w:rPr>
          <w:lang w:val="en-CA"/>
        </w:rPr>
        <w:t>is that w</w:t>
      </w:r>
      <w:r>
        <w:rPr>
          <w:lang w:val="en-CA"/>
        </w:rPr>
        <w:t xml:space="preserve">ith our mental health plan, for example, we will only see 2 million more patients a year every year in mental health if we have the staff. There is no point in spending £2.3 billion on </w:t>
      </w:r>
      <w:r w:rsidR="001A6568">
        <w:rPr>
          <w:lang w:val="en-CA"/>
        </w:rPr>
        <w:t>a</w:t>
      </w:r>
      <w:r>
        <w:rPr>
          <w:lang w:val="en-CA"/>
        </w:rPr>
        <w:t xml:space="preserve"> new car if you do not also buy the petrol to go in it. Of course, our NHS staff are the liquid gold</w:t>
      </w:r>
      <w:r w:rsidR="0072588B">
        <w:rPr>
          <w:lang w:val="en-CA"/>
        </w:rPr>
        <w:t xml:space="preserve"> </w:t>
      </w:r>
      <w:r>
        <w:rPr>
          <w:lang w:val="en-CA"/>
        </w:rPr>
        <w:t>of the NHS</w:t>
      </w:r>
      <w:r w:rsidR="0072588B">
        <w:rPr>
          <w:lang w:val="en-CA"/>
        </w:rPr>
        <w:t>; they are the lifeblood,</w:t>
      </w:r>
      <w:r>
        <w:rPr>
          <w:lang w:val="en-CA"/>
        </w:rPr>
        <w:t xml:space="preserve"> so the two go hand in glove.</w:t>
      </w:r>
    </w:p>
    <w:p w:rsidR="004A7EAF" w:rsidRPr="00EA0FC1" w:rsidP="001A6568">
      <w:pPr>
        <w:pStyle w:val="Remark"/>
      </w:pPr>
      <w:sdt>
        <w:sdtPr>
          <w:rPr>
            <w:lang w:val="en-CA"/>
          </w:rPr>
          <w:alias w:val="Member"/>
          <w:tag w:val="&lt;Member mnisId='1572' dodsId='35446'&gt;"/>
          <w:id w:val="-1787876001"/>
          <w:placeholder>
            <w:docPart w:val="81E9E49285D54C71A31516924608AC73"/>
          </w:placeholder>
          <w:richText/>
        </w:sdtPr>
        <w:sdtContent>
          <w:r w:rsidRPr="00642ED4" w:rsidR="00C77134">
            <w:rPr>
              <w:rStyle w:val="PlaceholderText"/>
              <w:b/>
              <w:color w:val="auto"/>
            </w:rPr>
            <w:t>Chair:</w:t>
          </w:r>
        </w:sdtContent>
      </w:sdt>
      <w:r w:rsidRPr="00311606" w:rsidR="00C77134">
        <w:rPr>
          <w:lang w:val="en-CA"/>
        </w:rPr>
        <w:t xml:space="preserve"> </w:t>
      </w:r>
      <w:r w:rsidR="00C77134">
        <w:rPr>
          <w:lang w:val="en-CA"/>
        </w:rPr>
        <w:t xml:space="preserve">That brings this morning’s session to a close. Thank you very much, Claire Murdoch and Prerana Issar, for your </w:t>
      </w:r>
      <w:r w:rsidR="00C36006">
        <w:rPr>
          <w:lang w:val="en-CA"/>
        </w:rPr>
        <w:t xml:space="preserve">important </w:t>
      </w:r>
      <w:r w:rsidR="00C77134">
        <w:rPr>
          <w:lang w:val="en-CA"/>
        </w:rPr>
        <w:t xml:space="preserve">evidence this morning. This is the first evidence session for our inquiry into workforce burnout, which is a very important issue. Thank you, too, for answering so many questions on social care, which is very important, as we are the Select Committee </w:t>
      </w:r>
      <w:r w:rsidR="007F15B5">
        <w:rPr>
          <w:lang w:val="en-CA"/>
        </w:rPr>
        <w:t>on</w:t>
      </w:r>
      <w:r w:rsidR="00C77134">
        <w:rPr>
          <w:lang w:val="en-CA"/>
        </w:rPr>
        <w:t xml:space="preserve"> </w:t>
      </w:r>
      <w:r w:rsidR="005A11B0">
        <w:rPr>
          <w:lang w:val="en-CA"/>
        </w:rPr>
        <w:t>H</w:t>
      </w:r>
      <w:r w:rsidR="00C77134">
        <w:rPr>
          <w:lang w:val="en-CA"/>
        </w:rPr>
        <w:t xml:space="preserve">ealth and </w:t>
      </w:r>
      <w:r w:rsidR="005A11B0">
        <w:rPr>
          <w:lang w:val="en-CA"/>
        </w:rPr>
        <w:t>S</w:t>
      </w:r>
      <w:r w:rsidR="00C77134">
        <w:rPr>
          <w:lang w:val="en-CA"/>
        </w:rPr>
        <w:t xml:space="preserve">ocial </w:t>
      </w:r>
      <w:r w:rsidR="005A11B0">
        <w:rPr>
          <w:lang w:val="en-CA"/>
        </w:rPr>
        <w:t>C</w:t>
      </w:r>
      <w:r w:rsidR="00C77134">
        <w:rPr>
          <w:lang w:val="en-CA"/>
        </w:rPr>
        <w:t xml:space="preserve">are. We are very grateful for your time and all your evidence. We are also grateful to the other witnesses we heard </w:t>
      </w:r>
      <w:r w:rsidR="0055681C">
        <w:rPr>
          <w:lang w:val="en-CA"/>
        </w:rPr>
        <w:t xml:space="preserve">from </w:t>
      </w:r>
      <w:r w:rsidR="00C77134">
        <w:rPr>
          <w:lang w:val="en-CA"/>
        </w:rPr>
        <w:t>earlier this morning. That brings this morning’s session to a close.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4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4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4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F8AA08E653746208667B93C495BD537"/>
      </w:placeholder>
      <w:richText/>
    </w:sdtPr>
    <w:sdtContent>
      <w:p w:rsidR="00B12C7A" w:rsidP="009277D8">
        <w:pPr>
          <w:pStyle w:val="Para"/>
          <w:rPr>
            <w:color w:val="808080"/>
          </w:rPr>
        </w:pPr>
        <w:r w:rsidRPr="00AF08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252CF77F94748C09160E7F9DA7A0CB6"/>
      </w:placeholder>
      <w:richText/>
    </w:sdtPr>
    <w:sdtContent>
      <w:p w:rsidR="00B12C7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4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F0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F8AA08E653746208667B93C495BD537"/>
        <w:category>
          <w:name w:val="General"/>
          <w:gallery w:val="placeholder"/>
        </w:category>
        <w:types>
          <w:type w:val="bbPlcHdr"/>
        </w:types>
        <w:behaviors>
          <w:behavior w:val="content"/>
        </w:behaviors>
        <w:guid w:val="{7399B3E4-67FC-4A50-8056-C3E1D0C2D5BD}"/>
      </w:docPartPr>
      <w:docPartBody>
        <w:p w:rsidR="002926B8" w:rsidP="00B4205B">
          <w:pPr>
            <w:pStyle w:val="2F8AA08E653746208667B93C495BD537"/>
          </w:pPr>
          <w:r w:rsidRPr="000753FC">
            <w:rPr>
              <w:rStyle w:val="PlaceholderText"/>
            </w:rPr>
            <w:t>Click here to enter text.</w:t>
          </w:r>
        </w:p>
      </w:docPartBody>
    </w:docPart>
    <w:docPart>
      <w:docPartPr>
        <w:name w:val="8252CF77F94748C09160E7F9DA7A0CB6"/>
        <w:category>
          <w:name w:val="General"/>
          <w:gallery w:val="placeholder"/>
        </w:category>
        <w:types>
          <w:type w:val="bbPlcHdr"/>
        </w:types>
        <w:behaviors>
          <w:behavior w:val="content"/>
        </w:behaviors>
        <w:guid w:val="{3DC8A9B1-8988-4396-AED2-85753A03710A}"/>
      </w:docPartPr>
      <w:docPartBody>
        <w:p w:rsidR="002926B8" w:rsidP="00B4205B">
          <w:pPr>
            <w:pStyle w:val="8252CF77F94748C09160E7F9DA7A0CB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2111200-A954-4A54-A8B2-8CFB7EA77877}"/>
      </w:docPartPr>
      <w:docPartBody>
        <w:p w:rsidR="0011015A">
          <w:r w:rsidRPr="007E71F8">
            <w:rPr>
              <w:rStyle w:val="PlaceholderText"/>
            </w:rPr>
            <w:t>Click or tap here to enter text.</w:t>
          </w:r>
        </w:p>
      </w:docPartBody>
    </w:docPart>
    <w:docPart>
      <w:docPartPr>
        <w:name w:val="2FEDB5E7CB0249A7A77DDC97764ADE65"/>
        <w:category>
          <w:name w:val="General"/>
          <w:gallery w:val="placeholder"/>
        </w:category>
        <w:types>
          <w:type w:val="bbPlcHdr"/>
        </w:types>
        <w:behaviors>
          <w:behavior w:val="content"/>
        </w:behaviors>
        <w:guid w:val="{0F132995-6211-4A2B-AE7A-1D14205D3ECC}"/>
      </w:docPartPr>
      <w:docPartBody>
        <w:p w:rsidR="009A25AF" w:rsidP="0011015A">
          <w:pPr>
            <w:pStyle w:val="2FEDB5E7CB0249A7A77DDC97764ADE65"/>
          </w:pPr>
          <w:r w:rsidRPr="007E71F8">
            <w:rPr>
              <w:rStyle w:val="PlaceholderText"/>
            </w:rPr>
            <w:t>Click or tap here to enter text.</w:t>
          </w:r>
        </w:p>
      </w:docPartBody>
    </w:docPart>
    <w:docPart>
      <w:docPartPr>
        <w:name w:val="AE748EB1291A47719CCA31C834F24582"/>
        <w:category>
          <w:name w:val="General"/>
          <w:gallery w:val="placeholder"/>
        </w:category>
        <w:types>
          <w:type w:val="bbPlcHdr"/>
        </w:types>
        <w:behaviors>
          <w:behavior w:val="content"/>
        </w:behaviors>
        <w:guid w:val="{663C61FC-72D3-4AF4-ADE0-10A3397BA9E2}"/>
      </w:docPartPr>
      <w:docPartBody>
        <w:p w:rsidR="009A25AF" w:rsidP="0011015A">
          <w:pPr>
            <w:pStyle w:val="AE748EB1291A47719CCA31C834F24582"/>
          </w:pPr>
          <w:r w:rsidRPr="00522D5D">
            <w:rPr>
              <w:rStyle w:val="PlaceholderText"/>
            </w:rPr>
            <w:t>Click or tap here to enter text.</w:t>
          </w:r>
        </w:p>
      </w:docPartBody>
    </w:docPart>
    <w:docPart>
      <w:docPartPr>
        <w:name w:val="81E9E49285D54C71A31516924608AC73"/>
        <w:category>
          <w:name w:val="General"/>
          <w:gallery w:val="placeholder"/>
        </w:category>
        <w:types>
          <w:type w:val="bbPlcHdr"/>
        </w:types>
        <w:behaviors>
          <w:behavior w:val="content"/>
        </w:behaviors>
        <w:guid w:val="{49F59B36-3CE4-4B11-BAF2-CB4832CD5107}"/>
      </w:docPartPr>
      <w:docPartBody>
        <w:p w:rsidR="002A527D" w:rsidP="009A25AF">
          <w:pPr>
            <w:pStyle w:val="81E9E49285D54C71A31516924608AC73"/>
          </w:pPr>
          <w:r w:rsidRPr="006117EE">
            <w:rPr>
              <w:rStyle w:val="PlaceholderText"/>
            </w:rPr>
            <w:t>Click or tap here to enter text.</w:t>
          </w:r>
        </w:p>
      </w:docPartBody>
    </w:docPart>
    <w:docPart>
      <w:docPartPr>
        <w:name w:val="B1B83991BEA04D0B917228E837976209"/>
        <w:category>
          <w:name w:val="General"/>
          <w:gallery w:val="placeholder"/>
        </w:category>
        <w:types>
          <w:type w:val="bbPlcHdr"/>
        </w:types>
        <w:behaviors>
          <w:behavior w:val="content"/>
        </w:behaviors>
        <w:guid w:val="{25EC2F60-5F9E-43D6-8F99-6E534F101D4F}"/>
      </w:docPartPr>
      <w:docPartBody>
        <w:p w:rsidR="002A527D" w:rsidP="009A25AF">
          <w:pPr>
            <w:pStyle w:val="B1B83991BEA04D0B917228E837976209"/>
          </w:pPr>
          <w:r w:rsidRPr="006117EE">
            <w:rPr>
              <w:rStyle w:val="PlaceholderText"/>
            </w:rPr>
            <w:t>Click or tap here to enter text.</w:t>
          </w:r>
        </w:p>
      </w:docPartBody>
    </w:docPart>
    <w:docPart>
      <w:docPartPr>
        <w:name w:val="129C1D6BF9D54BE7B09A0DA38A5D7302"/>
        <w:category>
          <w:name w:val="General"/>
          <w:gallery w:val="placeholder"/>
        </w:category>
        <w:types>
          <w:type w:val="bbPlcHdr"/>
        </w:types>
        <w:behaviors>
          <w:behavior w:val="content"/>
        </w:behaviors>
        <w:guid w:val="{AA3F82E8-523A-4CC2-A52A-3CF83BCC508E}"/>
      </w:docPartPr>
      <w:docPartBody>
        <w:p w:rsidR="002A527D" w:rsidP="009A25AF">
          <w:pPr>
            <w:pStyle w:val="129C1D6BF9D54BE7B09A0DA38A5D7302"/>
          </w:pPr>
          <w:r w:rsidRPr="006117EE">
            <w:rPr>
              <w:rStyle w:val="PlaceholderText"/>
            </w:rPr>
            <w:t>Click or tap here to enter text.</w:t>
          </w:r>
        </w:p>
      </w:docPartBody>
    </w:docPart>
    <w:docPart>
      <w:docPartPr>
        <w:name w:val="647A34A72C2F47BBB3F16A07B895925B"/>
        <w:category>
          <w:name w:val="General"/>
          <w:gallery w:val="placeholder"/>
        </w:category>
        <w:types>
          <w:type w:val="bbPlcHdr"/>
        </w:types>
        <w:behaviors>
          <w:behavior w:val="content"/>
        </w:behaviors>
        <w:guid w:val="{13ABD074-6E80-45CF-AEDE-11B6609AF30B}"/>
      </w:docPartPr>
      <w:docPartBody>
        <w:p w:rsidR="002A527D" w:rsidP="009A25AF">
          <w:pPr>
            <w:pStyle w:val="647A34A72C2F47BBB3F16A07B895925B"/>
          </w:pPr>
          <w:r w:rsidRPr="006117EE">
            <w:rPr>
              <w:rStyle w:val="PlaceholderText"/>
            </w:rPr>
            <w:t>Click or tap here to enter text.</w:t>
          </w:r>
        </w:p>
      </w:docPartBody>
    </w:docPart>
    <w:docPart>
      <w:docPartPr>
        <w:name w:val="D7B12A68BAE44719828E88BEF3D1F176"/>
        <w:category>
          <w:name w:val="General"/>
          <w:gallery w:val="placeholder"/>
        </w:category>
        <w:types>
          <w:type w:val="bbPlcHdr"/>
        </w:types>
        <w:behaviors>
          <w:behavior w:val="content"/>
        </w:behaviors>
        <w:guid w:val="{41351993-7038-45FB-B469-3A260611B4E3}"/>
      </w:docPartPr>
      <w:docPartBody>
        <w:p w:rsidR="002A527D" w:rsidP="009A25AF">
          <w:pPr>
            <w:pStyle w:val="D7B12A68BAE44719828E88BEF3D1F176"/>
          </w:pPr>
          <w:r w:rsidRPr="006117EE">
            <w:rPr>
              <w:rStyle w:val="PlaceholderText"/>
            </w:rPr>
            <w:t>Click or tap here to enter text.</w:t>
          </w:r>
        </w:p>
      </w:docPartBody>
    </w:docPart>
    <w:docPart>
      <w:docPartPr>
        <w:name w:val="9983ED0DD60547B9AED32C2581BBF116"/>
        <w:category>
          <w:name w:val="General"/>
          <w:gallery w:val="placeholder"/>
        </w:category>
        <w:types>
          <w:type w:val="bbPlcHdr"/>
        </w:types>
        <w:behaviors>
          <w:behavior w:val="content"/>
        </w:behaviors>
        <w:guid w:val="{711C0DCE-48BD-4472-9C10-6F2511161B50}"/>
      </w:docPartPr>
      <w:docPartBody>
        <w:p w:rsidR="002A527D" w:rsidP="009A25AF">
          <w:pPr>
            <w:pStyle w:val="9983ED0DD60547B9AED32C2581BBF116"/>
          </w:pPr>
          <w:r w:rsidRPr="006117EE">
            <w:rPr>
              <w:rStyle w:val="PlaceholderText"/>
            </w:rPr>
            <w:t>Click or tap here to enter text.</w:t>
          </w:r>
        </w:p>
      </w:docPartBody>
    </w:docPart>
    <w:docPart>
      <w:docPartPr>
        <w:name w:val="50914A72F3A844FFA284EC6EB610F43D"/>
        <w:category>
          <w:name w:val="General"/>
          <w:gallery w:val="placeholder"/>
        </w:category>
        <w:types>
          <w:type w:val="bbPlcHdr"/>
        </w:types>
        <w:behaviors>
          <w:behavior w:val="content"/>
        </w:behaviors>
        <w:guid w:val="{EAA0D49D-0AFA-495C-BEC3-BA9350301ECB}"/>
      </w:docPartPr>
      <w:docPartBody>
        <w:p w:rsidR="002A527D" w:rsidP="009A25AF">
          <w:pPr>
            <w:pStyle w:val="50914A72F3A844FFA284EC6EB610F43D"/>
          </w:pPr>
          <w:r w:rsidRPr="006117EE">
            <w:rPr>
              <w:rStyle w:val="PlaceholderText"/>
            </w:rPr>
            <w:t>Click or tap here to enter text.</w:t>
          </w:r>
        </w:p>
      </w:docPartBody>
    </w:docPart>
    <w:docPart>
      <w:docPartPr>
        <w:name w:val="1AF3DBDC5C314CC4A918E08A971F17D3"/>
        <w:category>
          <w:name w:val="General"/>
          <w:gallery w:val="placeholder"/>
        </w:category>
        <w:types>
          <w:type w:val="bbPlcHdr"/>
        </w:types>
        <w:behaviors>
          <w:behavior w:val="content"/>
        </w:behaviors>
        <w:guid w:val="{2EC85A41-CC86-4D55-B5FC-BA9348F1FC34}"/>
      </w:docPartPr>
      <w:docPartBody>
        <w:p w:rsidR="002A527D" w:rsidP="009A25AF">
          <w:pPr>
            <w:pStyle w:val="1AF3DBDC5C314CC4A918E08A971F17D3"/>
          </w:pPr>
          <w:r w:rsidRPr="006117EE">
            <w:rPr>
              <w:rStyle w:val="PlaceholderText"/>
            </w:rPr>
            <w:t>Click or tap here to enter text.</w:t>
          </w:r>
        </w:p>
      </w:docPartBody>
    </w:docPart>
    <w:docPart>
      <w:docPartPr>
        <w:name w:val="18BCA05953594BD28E2743F9854C6FD1"/>
        <w:category>
          <w:name w:val="General"/>
          <w:gallery w:val="placeholder"/>
        </w:category>
        <w:types>
          <w:type w:val="bbPlcHdr"/>
        </w:types>
        <w:behaviors>
          <w:behavior w:val="content"/>
        </w:behaviors>
        <w:guid w:val="{9AEBA63D-EE86-4553-ACDC-29165E4656EF}"/>
      </w:docPartPr>
      <w:docPartBody>
        <w:p w:rsidR="002A527D" w:rsidP="009A25AF">
          <w:pPr>
            <w:pStyle w:val="18BCA05953594BD28E2743F9854C6FD1"/>
          </w:pPr>
          <w:r w:rsidRPr="006117EE">
            <w:rPr>
              <w:rStyle w:val="PlaceholderText"/>
            </w:rPr>
            <w:t>Click or tap here to enter text.</w:t>
          </w:r>
        </w:p>
      </w:docPartBody>
    </w:docPart>
    <w:docPart>
      <w:docPartPr>
        <w:name w:val="9B8A49E0382C4784943A39178D4E33D0"/>
        <w:category>
          <w:name w:val="General"/>
          <w:gallery w:val="placeholder"/>
        </w:category>
        <w:types>
          <w:type w:val="bbPlcHdr"/>
        </w:types>
        <w:behaviors>
          <w:behavior w:val="content"/>
        </w:behaviors>
        <w:guid w:val="{EF852EA8-DD38-401A-AC34-034A6B963C0A}"/>
      </w:docPartPr>
      <w:docPartBody>
        <w:p w:rsidR="002A527D" w:rsidP="009A25AF">
          <w:pPr>
            <w:pStyle w:val="9B8A49E0382C4784943A39178D4E33D0"/>
          </w:pPr>
          <w:r w:rsidRPr="006117EE">
            <w:rPr>
              <w:rStyle w:val="PlaceholderText"/>
            </w:rPr>
            <w:t>Click or tap here to enter text.</w:t>
          </w:r>
        </w:p>
      </w:docPartBody>
    </w:docPart>
    <w:docPart>
      <w:docPartPr>
        <w:name w:val="0596F39F5D254F15ADDC0D0503CE1D09"/>
        <w:category>
          <w:name w:val="General"/>
          <w:gallery w:val="placeholder"/>
        </w:category>
        <w:types>
          <w:type w:val="bbPlcHdr"/>
        </w:types>
        <w:behaviors>
          <w:behavior w:val="content"/>
        </w:behaviors>
        <w:guid w:val="{9735FC40-07BA-4DEF-91B2-76EEDC8500E0}"/>
      </w:docPartPr>
      <w:docPartBody>
        <w:p w:rsidR="002A527D" w:rsidP="009A25AF">
          <w:pPr>
            <w:pStyle w:val="0596F39F5D254F15ADDC0D0503CE1D09"/>
          </w:pPr>
          <w:r w:rsidRPr="006117EE">
            <w:rPr>
              <w:rStyle w:val="PlaceholderText"/>
            </w:rPr>
            <w:t>Click or tap here to enter text.</w:t>
          </w:r>
        </w:p>
      </w:docPartBody>
    </w:docPart>
    <w:docPart>
      <w:docPartPr>
        <w:name w:val="9EEF63353F6D44CC892DAB6EAF038818"/>
        <w:category>
          <w:name w:val="General"/>
          <w:gallery w:val="placeholder"/>
        </w:category>
        <w:types>
          <w:type w:val="bbPlcHdr"/>
        </w:types>
        <w:behaviors>
          <w:behavior w:val="content"/>
        </w:behaviors>
        <w:guid w:val="{5BB461A5-C378-4FBD-87C5-1FA24AF088E4}"/>
      </w:docPartPr>
      <w:docPartBody>
        <w:p w:rsidR="002A527D" w:rsidP="009A25AF">
          <w:pPr>
            <w:pStyle w:val="9EEF63353F6D44CC892DAB6EAF038818"/>
          </w:pPr>
          <w:r w:rsidRPr="006117EE">
            <w:rPr>
              <w:rStyle w:val="PlaceholderText"/>
            </w:rPr>
            <w:t>Click or tap here to enter text.</w:t>
          </w:r>
        </w:p>
      </w:docPartBody>
    </w:docPart>
    <w:docPart>
      <w:docPartPr>
        <w:name w:val="EE7BCFF1C4AA463ABEB3D82F0F83A519"/>
        <w:category>
          <w:name w:val="General"/>
          <w:gallery w:val="placeholder"/>
        </w:category>
        <w:types>
          <w:type w:val="bbPlcHdr"/>
        </w:types>
        <w:behaviors>
          <w:behavior w:val="content"/>
        </w:behaviors>
        <w:guid w:val="{8AB1BAAC-0E08-4BD3-BEB3-850FF1FDB91A}"/>
      </w:docPartPr>
      <w:docPartBody>
        <w:p w:rsidR="002A527D" w:rsidP="009A25AF">
          <w:pPr>
            <w:pStyle w:val="EE7BCFF1C4AA463ABEB3D82F0F83A519"/>
          </w:pPr>
          <w:r w:rsidRPr="006117EE">
            <w:rPr>
              <w:rStyle w:val="PlaceholderText"/>
            </w:rPr>
            <w:t>Click or tap here to enter text.</w:t>
          </w:r>
        </w:p>
      </w:docPartBody>
    </w:docPart>
    <w:docPart>
      <w:docPartPr>
        <w:name w:val="7215835822A44CE089382A3C3F1E42C7"/>
        <w:category>
          <w:name w:val="General"/>
          <w:gallery w:val="placeholder"/>
        </w:category>
        <w:types>
          <w:type w:val="bbPlcHdr"/>
        </w:types>
        <w:behaviors>
          <w:behavior w:val="content"/>
        </w:behaviors>
        <w:guid w:val="{D789A3FD-F5B9-4DAC-967F-7DFDF2B92600}"/>
      </w:docPartPr>
      <w:docPartBody>
        <w:p w:rsidR="002A527D" w:rsidP="009A25AF">
          <w:pPr>
            <w:pStyle w:val="7215835822A44CE089382A3C3F1E42C7"/>
          </w:pPr>
          <w:r w:rsidRPr="006117EE">
            <w:rPr>
              <w:rStyle w:val="PlaceholderText"/>
            </w:rPr>
            <w:t>Click or tap here to enter text.</w:t>
          </w:r>
        </w:p>
      </w:docPartBody>
    </w:docPart>
    <w:docPart>
      <w:docPartPr>
        <w:name w:val="6DD5239B5DF6420A954D45F7218E13DA"/>
        <w:category>
          <w:name w:val="General"/>
          <w:gallery w:val="placeholder"/>
        </w:category>
        <w:types>
          <w:type w:val="bbPlcHdr"/>
        </w:types>
        <w:behaviors>
          <w:behavior w:val="content"/>
        </w:behaviors>
        <w:guid w:val="{AB363E29-2B0A-4EA6-AD1A-99F7E813EDFB}"/>
      </w:docPartPr>
      <w:docPartBody>
        <w:p w:rsidR="002A527D" w:rsidP="009A25AF">
          <w:pPr>
            <w:pStyle w:val="6DD5239B5DF6420A954D45F7218E13DA"/>
          </w:pPr>
          <w:r w:rsidRPr="006117EE">
            <w:rPr>
              <w:rStyle w:val="PlaceholderText"/>
            </w:rPr>
            <w:t>Click or tap here to enter text.</w:t>
          </w:r>
        </w:p>
      </w:docPartBody>
    </w:docPart>
    <w:docPart>
      <w:docPartPr>
        <w:name w:val="29950E2CAF514F818CF03B6DA2EB4DE3"/>
        <w:category>
          <w:name w:val="General"/>
          <w:gallery w:val="placeholder"/>
        </w:category>
        <w:types>
          <w:type w:val="bbPlcHdr"/>
        </w:types>
        <w:behaviors>
          <w:behavior w:val="content"/>
        </w:behaviors>
        <w:guid w:val="{5663B197-028A-4B02-9FA5-394304251D37}"/>
      </w:docPartPr>
      <w:docPartBody>
        <w:p w:rsidR="002A527D" w:rsidP="009A25AF">
          <w:pPr>
            <w:pStyle w:val="29950E2CAF514F818CF03B6DA2EB4DE3"/>
          </w:pPr>
          <w:r w:rsidRPr="006117EE">
            <w:rPr>
              <w:rStyle w:val="PlaceholderText"/>
            </w:rPr>
            <w:t>Click or tap here to enter text.</w:t>
          </w:r>
        </w:p>
      </w:docPartBody>
    </w:docPart>
    <w:docPart>
      <w:docPartPr>
        <w:name w:val="C8A18E3607E44F43996E5787504B8595"/>
        <w:category>
          <w:name w:val="General"/>
          <w:gallery w:val="placeholder"/>
        </w:category>
        <w:types>
          <w:type w:val="bbPlcHdr"/>
        </w:types>
        <w:behaviors>
          <w:behavior w:val="content"/>
        </w:behaviors>
        <w:guid w:val="{346A377B-88F1-44D7-9BE1-40FAF855B2B5}"/>
      </w:docPartPr>
      <w:docPartBody>
        <w:p w:rsidR="002A527D" w:rsidP="009A25AF">
          <w:pPr>
            <w:pStyle w:val="C8A18E3607E44F43996E5787504B8595"/>
          </w:pPr>
          <w:r w:rsidRPr="006117EE">
            <w:rPr>
              <w:rStyle w:val="PlaceholderText"/>
            </w:rPr>
            <w:t>Click or tap here to enter text.</w:t>
          </w:r>
        </w:p>
      </w:docPartBody>
    </w:docPart>
    <w:docPart>
      <w:docPartPr>
        <w:name w:val="09D8ADA38517412C867149892E8D8A97"/>
        <w:category>
          <w:name w:val="General"/>
          <w:gallery w:val="placeholder"/>
        </w:category>
        <w:types>
          <w:type w:val="bbPlcHdr"/>
        </w:types>
        <w:behaviors>
          <w:behavior w:val="content"/>
        </w:behaviors>
        <w:guid w:val="{720C212A-2E71-46C9-AED5-85379E2D88C5}"/>
      </w:docPartPr>
      <w:docPartBody>
        <w:p w:rsidR="002A527D" w:rsidP="009A25AF">
          <w:pPr>
            <w:pStyle w:val="09D8ADA38517412C867149892E8D8A97"/>
          </w:pPr>
          <w:r w:rsidRPr="006117EE">
            <w:rPr>
              <w:rStyle w:val="PlaceholderText"/>
            </w:rPr>
            <w:t>Click or tap here to enter text.</w:t>
          </w:r>
        </w:p>
      </w:docPartBody>
    </w:docPart>
    <w:docPart>
      <w:docPartPr>
        <w:name w:val="76F9E4C33A7A457CB9AFB0F6C9686ACD"/>
        <w:category>
          <w:name w:val="General"/>
          <w:gallery w:val="placeholder"/>
        </w:category>
        <w:types>
          <w:type w:val="bbPlcHdr"/>
        </w:types>
        <w:behaviors>
          <w:behavior w:val="content"/>
        </w:behaviors>
        <w:guid w:val="{41567E65-56F4-4425-8FA6-DE3975896BFC}"/>
      </w:docPartPr>
      <w:docPartBody>
        <w:p w:rsidR="002A527D" w:rsidP="009A25AF">
          <w:pPr>
            <w:pStyle w:val="76F9E4C33A7A457CB9AFB0F6C9686ACD"/>
          </w:pPr>
          <w:r w:rsidRPr="006117EE">
            <w:rPr>
              <w:rStyle w:val="PlaceholderText"/>
            </w:rPr>
            <w:t>Click or tap here to enter text.</w:t>
          </w:r>
        </w:p>
      </w:docPartBody>
    </w:docPart>
    <w:docPart>
      <w:docPartPr>
        <w:name w:val="EB267627767949ECBC66D766EDB7B6A7"/>
        <w:category>
          <w:name w:val="General"/>
          <w:gallery w:val="placeholder"/>
        </w:category>
        <w:types>
          <w:type w:val="bbPlcHdr"/>
        </w:types>
        <w:behaviors>
          <w:behavior w:val="content"/>
        </w:behaviors>
        <w:guid w:val="{4971FFD1-BD8D-409A-B06A-B773DBAD3D65}"/>
      </w:docPartPr>
      <w:docPartBody>
        <w:p w:rsidR="002A527D" w:rsidP="009A25AF">
          <w:pPr>
            <w:pStyle w:val="EB267627767949ECBC66D766EDB7B6A7"/>
          </w:pPr>
          <w:r w:rsidRPr="006117EE">
            <w:rPr>
              <w:rStyle w:val="PlaceholderText"/>
            </w:rPr>
            <w:t>Click or tap here to enter text.</w:t>
          </w:r>
        </w:p>
      </w:docPartBody>
    </w:docPart>
    <w:docPart>
      <w:docPartPr>
        <w:name w:val="3524A1CC4B364586B91E7B639469FC6F"/>
        <w:category>
          <w:name w:val="General"/>
          <w:gallery w:val="placeholder"/>
        </w:category>
        <w:types>
          <w:type w:val="bbPlcHdr"/>
        </w:types>
        <w:behaviors>
          <w:behavior w:val="content"/>
        </w:behaviors>
        <w:guid w:val="{B0E84863-8045-4B37-ACD3-E8D8AB381128}"/>
      </w:docPartPr>
      <w:docPartBody>
        <w:p w:rsidR="002A527D" w:rsidP="009A25AF">
          <w:pPr>
            <w:pStyle w:val="3524A1CC4B364586B91E7B639469FC6F"/>
          </w:pPr>
          <w:r w:rsidRPr="006117EE">
            <w:rPr>
              <w:rStyle w:val="PlaceholderText"/>
            </w:rPr>
            <w:t>Click or tap here to enter text.</w:t>
          </w:r>
        </w:p>
      </w:docPartBody>
    </w:docPart>
    <w:docPart>
      <w:docPartPr>
        <w:name w:val="CECA7DAABB364FD89D28E39595CB22CA"/>
        <w:category>
          <w:name w:val="General"/>
          <w:gallery w:val="placeholder"/>
        </w:category>
        <w:types>
          <w:type w:val="bbPlcHdr"/>
        </w:types>
        <w:behaviors>
          <w:behavior w:val="content"/>
        </w:behaviors>
        <w:guid w:val="{32CA3C9C-9E20-4DC6-851B-1E8C0A2BE261}"/>
      </w:docPartPr>
      <w:docPartBody>
        <w:p w:rsidR="002A527D" w:rsidP="009A25AF">
          <w:pPr>
            <w:pStyle w:val="CECA7DAABB364FD89D28E39595CB22CA"/>
          </w:pPr>
          <w:r w:rsidRPr="006117EE">
            <w:rPr>
              <w:rStyle w:val="PlaceholderText"/>
            </w:rPr>
            <w:t>Click or tap here to enter text.</w:t>
          </w:r>
        </w:p>
      </w:docPartBody>
    </w:docPart>
    <w:docPart>
      <w:docPartPr>
        <w:name w:val="B24F632EB6C14832B56ECC0CB392456B"/>
        <w:category>
          <w:name w:val="General"/>
          <w:gallery w:val="placeholder"/>
        </w:category>
        <w:types>
          <w:type w:val="bbPlcHdr"/>
        </w:types>
        <w:behaviors>
          <w:behavior w:val="content"/>
        </w:behaviors>
        <w:guid w:val="{00973F84-AA68-40C8-B758-A9806B42FE71}"/>
      </w:docPartPr>
      <w:docPartBody>
        <w:p w:rsidR="002A527D" w:rsidP="009A25AF">
          <w:pPr>
            <w:pStyle w:val="B24F632EB6C14832B56ECC0CB392456B"/>
          </w:pPr>
          <w:r w:rsidRPr="006117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5AF"/>
    <w:rPr>
      <w:color w:val="808080"/>
    </w:rPr>
  </w:style>
  <w:style w:type="paragraph" w:customStyle="1" w:styleId="2F8AA08E653746208667B93C495BD537">
    <w:name w:val="2F8AA08E653746208667B93C495BD537"/>
    <w:rsid w:val="00B4205B"/>
  </w:style>
  <w:style w:type="paragraph" w:customStyle="1" w:styleId="8252CF77F94748C09160E7F9DA7A0CB6">
    <w:name w:val="8252CF77F94748C09160E7F9DA7A0CB6"/>
    <w:rsid w:val="00B4205B"/>
  </w:style>
  <w:style w:type="paragraph" w:customStyle="1" w:styleId="2FEDB5E7CB0249A7A77DDC97764ADE65">
    <w:name w:val="2FEDB5E7CB0249A7A77DDC97764ADE65"/>
    <w:rsid w:val="0011015A"/>
  </w:style>
  <w:style w:type="paragraph" w:customStyle="1" w:styleId="AE748EB1291A47719CCA31C834F24582">
    <w:name w:val="AE748EB1291A47719CCA31C834F24582"/>
    <w:rsid w:val="0011015A"/>
  </w:style>
  <w:style w:type="paragraph" w:customStyle="1" w:styleId="81E9E49285D54C71A31516924608AC73">
    <w:name w:val="81E9E49285D54C71A31516924608AC73"/>
    <w:rsid w:val="009A25AF"/>
  </w:style>
  <w:style w:type="paragraph" w:customStyle="1" w:styleId="B1B83991BEA04D0B917228E837976209">
    <w:name w:val="B1B83991BEA04D0B917228E837976209"/>
    <w:rsid w:val="009A25AF"/>
  </w:style>
  <w:style w:type="paragraph" w:customStyle="1" w:styleId="129C1D6BF9D54BE7B09A0DA38A5D7302">
    <w:name w:val="129C1D6BF9D54BE7B09A0DA38A5D7302"/>
    <w:rsid w:val="009A25AF"/>
  </w:style>
  <w:style w:type="paragraph" w:customStyle="1" w:styleId="647A34A72C2F47BBB3F16A07B895925B">
    <w:name w:val="647A34A72C2F47BBB3F16A07B895925B"/>
    <w:rsid w:val="009A25AF"/>
  </w:style>
  <w:style w:type="paragraph" w:customStyle="1" w:styleId="D7B12A68BAE44719828E88BEF3D1F176">
    <w:name w:val="D7B12A68BAE44719828E88BEF3D1F176"/>
    <w:rsid w:val="009A25AF"/>
  </w:style>
  <w:style w:type="paragraph" w:customStyle="1" w:styleId="9983ED0DD60547B9AED32C2581BBF116">
    <w:name w:val="9983ED0DD60547B9AED32C2581BBF116"/>
    <w:rsid w:val="009A25AF"/>
  </w:style>
  <w:style w:type="paragraph" w:customStyle="1" w:styleId="50914A72F3A844FFA284EC6EB610F43D">
    <w:name w:val="50914A72F3A844FFA284EC6EB610F43D"/>
    <w:rsid w:val="009A25AF"/>
  </w:style>
  <w:style w:type="paragraph" w:customStyle="1" w:styleId="1AF3DBDC5C314CC4A918E08A971F17D3">
    <w:name w:val="1AF3DBDC5C314CC4A918E08A971F17D3"/>
    <w:rsid w:val="009A25AF"/>
  </w:style>
  <w:style w:type="paragraph" w:customStyle="1" w:styleId="18BCA05953594BD28E2743F9854C6FD1">
    <w:name w:val="18BCA05953594BD28E2743F9854C6FD1"/>
    <w:rsid w:val="009A25AF"/>
  </w:style>
  <w:style w:type="paragraph" w:customStyle="1" w:styleId="9B8A49E0382C4784943A39178D4E33D0">
    <w:name w:val="9B8A49E0382C4784943A39178D4E33D0"/>
    <w:rsid w:val="009A25AF"/>
  </w:style>
  <w:style w:type="paragraph" w:customStyle="1" w:styleId="0596F39F5D254F15ADDC0D0503CE1D09">
    <w:name w:val="0596F39F5D254F15ADDC0D0503CE1D09"/>
    <w:rsid w:val="009A25AF"/>
  </w:style>
  <w:style w:type="paragraph" w:customStyle="1" w:styleId="9EEF63353F6D44CC892DAB6EAF038818">
    <w:name w:val="9EEF63353F6D44CC892DAB6EAF038818"/>
    <w:rsid w:val="009A25AF"/>
  </w:style>
  <w:style w:type="paragraph" w:customStyle="1" w:styleId="EE7BCFF1C4AA463ABEB3D82F0F83A519">
    <w:name w:val="EE7BCFF1C4AA463ABEB3D82F0F83A519"/>
    <w:rsid w:val="009A25AF"/>
  </w:style>
  <w:style w:type="paragraph" w:customStyle="1" w:styleId="7215835822A44CE089382A3C3F1E42C7">
    <w:name w:val="7215835822A44CE089382A3C3F1E42C7"/>
    <w:rsid w:val="009A25AF"/>
  </w:style>
  <w:style w:type="paragraph" w:customStyle="1" w:styleId="6DD5239B5DF6420A954D45F7218E13DA">
    <w:name w:val="6DD5239B5DF6420A954D45F7218E13DA"/>
    <w:rsid w:val="009A25AF"/>
  </w:style>
  <w:style w:type="paragraph" w:customStyle="1" w:styleId="29950E2CAF514F818CF03B6DA2EB4DE3">
    <w:name w:val="29950E2CAF514F818CF03B6DA2EB4DE3"/>
    <w:rsid w:val="009A25AF"/>
  </w:style>
  <w:style w:type="paragraph" w:customStyle="1" w:styleId="C8A18E3607E44F43996E5787504B8595">
    <w:name w:val="C8A18E3607E44F43996E5787504B8595"/>
    <w:rsid w:val="009A25AF"/>
  </w:style>
  <w:style w:type="paragraph" w:customStyle="1" w:styleId="09D8ADA38517412C867149892E8D8A97">
    <w:name w:val="09D8ADA38517412C867149892E8D8A97"/>
    <w:rsid w:val="009A25AF"/>
  </w:style>
  <w:style w:type="paragraph" w:customStyle="1" w:styleId="76F9E4C33A7A457CB9AFB0F6C9686ACD">
    <w:name w:val="76F9E4C33A7A457CB9AFB0F6C9686ACD"/>
    <w:rsid w:val="009A25AF"/>
  </w:style>
  <w:style w:type="paragraph" w:customStyle="1" w:styleId="EB267627767949ECBC66D766EDB7B6A7">
    <w:name w:val="EB267627767949ECBC66D766EDB7B6A7"/>
    <w:rsid w:val="009A25AF"/>
  </w:style>
  <w:style w:type="paragraph" w:customStyle="1" w:styleId="3524A1CC4B364586B91E7B639469FC6F">
    <w:name w:val="3524A1CC4B364586B91E7B639469FC6F"/>
    <w:rsid w:val="009A25AF"/>
  </w:style>
  <w:style w:type="paragraph" w:customStyle="1" w:styleId="CECA7DAABB364FD89D28E39595CB22CA">
    <w:name w:val="CECA7DAABB364FD89D28E39595CB22CA"/>
    <w:rsid w:val="009A25AF"/>
  </w:style>
  <w:style w:type="paragraph" w:customStyle="1" w:styleId="B24F632EB6C14832B56ECC0CB392456B">
    <w:name w:val="B24F632EB6C14832B56ECC0CB392456B"/>
    <w:rsid w:val="009A2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F4804-779B-4D89-AB9F-5667B6B6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