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0198" w:rsidP="00CF0BBA">
      <w:pPr>
        <w:pStyle w:val="TitleCommittee0"/>
      </w:pPr>
      <w:sdt>
        <w:sdtPr>
          <w:alias w:val="CommitteeName"/>
          <w:tag w:val="CommitteeName"/>
          <w:id w:val="1869951332"/>
          <w:placeholder>
            <w:docPart w:val="FF7231BBD54D485BA2AEC4EA1C104DE5"/>
          </w:placeholder>
          <w:richText/>
        </w:sdtPr>
        <w:sdtContent>
          <w:r>
            <w:t>Justice</w:t>
          </w:r>
          <w:r w:rsidR="00D93A36">
            <w:t xml:space="preserve"> Committee</w:t>
          </w:r>
        </w:sdtContent>
      </w:sdt>
    </w:p>
    <w:p w:rsidR="00D00198" w:rsidP="00156A60">
      <w:pPr>
        <w:pStyle w:val="TitleInquiry0"/>
      </w:pPr>
      <w:r>
        <w:t xml:space="preserve">Oral evidence: </w:t>
      </w:r>
      <w:sdt>
        <w:sdtPr>
          <w:alias w:val="InquiryName"/>
          <w:tag w:val="InquiryName"/>
          <w:id w:val="377371847"/>
          <w:placeholder>
            <w:docPart w:val="FF7231BBD54D485BA2AEC4EA1C104DE5"/>
          </w:placeholder>
          <w:richText/>
        </w:sdtPr>
        <w:sdtContent>
          <w:r>
            <w:fldChar w:fldCharType="begin"/>
          </w:r>
          <w:r>
            <w:instrText xml:space="preserve"> HYPERLINK "https://committees.parliament.uk/work/6566/the-role-of-adult-custodial-remand-in-the-criminal-justice-system/" </w:instrText>
          </w:r>
          <w:r>
            <w:fldChar w:fldCharType="separate"/>
          </w:r>
          <w:r w:rsidRPr="00E95A4F">
            <w:rPr>
              <w:rStyle w:val="Hyperlink"/>
            </w:rPr>
            <w:t>The role of adult custodial remand in the criminal justice system</w:t>
          </w:r>
          <w:r>
            <w:fldChar w:fldCharType="end"/>
          </w:r>
        </w:sdtContent>
      </w:sdt>
      <w:r>
        <w:t xml:space="preserve">, HC </w:t>
      </w:r>
      <w:sdt>
        <w:sdtPr>
          <w:alias w:val="InquiryRefNo"/>
          <w:tag w:val="InquiryRefNo"/>
          <w:id w:val="-281725174"/>
          <w:placeholder>
            <w:docPart w:val="FF7231BBD54D485BA2AEC4EA1C104DE5"/>
          </w:placeholder>
          <w:richText/>
        </w:sdtPr>
        <w:sdtContent>
          <w:r>
            <w:t>264</w:t>
          </w:r>
        </w:sdtContent>
      </w:sdt>
    </w:p>
    <w:sdt>
      <w:sdtPr>
        <w:alias w:val="SittingDate"/>
        <w:tag w:val="SittingDate"/>
        <w:id w:val="-1160222926"/>
        <w:placeholder>
          <w:docPart w:val="FF7231BBD54D485BA2AEC4EA1C104DE5"/>
        </w:placeholder>
        <w:richText/>
      </w:sdtPr>
      <w:sdtContent>
        <w:p w:rsidR="00D00198" w:rsidP="00156A60">
          <w:pPr>
            <w:pStyle w:val="Para"/>
          </w:pPr>
          <w:r>
            <w:t>Tuesday 5 July 2022</w:t>
          </w:r>
        </w:p>
      </w:sdtContent>
    </w:sdt>
    <w:p w:rsidR="00D00198" w:rsidP="00156A60">
      <w:pPr>
        <w:pStyle w:val="Para"/>
      </w:pPr>
      <w:r>
        <w:t xml:space="preserve">Ordered by the House of </w:t>
      </w:r>
      <w:sdt>
        <w:sdtPr>
          <w:alias w:val="House"/>
          <w:tag w:val="House"/>
          <w:id w:val="809213435"/>
          <w:placeholder>
            <w:docPart w:val="FF7231BBD54D485BA2AEC4EA1C104DE5"/>
          </w:placeholder>
          <w:richText/>
        </w:sdtPr>
        <w:sdtContent>
          <w:r w:rsidRPr="00615759">
            <w:t>Commons</w:t>
          </w:r>
        </w:sdtContent>
      </w:sdt>
      <w:r w:rsidRPr="00615759">
        <w:t xml:space="preserve"> to be published on </w:t>
      </w:r>
      <w:sdt>
        <w:sdtPr>
          <w:alias w:val="PublishDate"/>
          <w:tag w:val="PublishDate"/>
          <w:id w:val="217021599"/>
          <w:placeholder>
            <w:docPart w:val="FF7231BBD54D485BA2AEC4EA1C104DE5"/>
          </w:placeholder>
          <w:richText/>
        </w:sdtPr>
        <w:sdtContent>
          <w:r>
            <w:t>5 July 2022</w:t>
          </w:r>
        </w:sdtContent>
      </w:sdt>
      <w:r w:rsidRPr="00615759">
        <w:t>.</w:t>
      </w:r>
    </w:p>
    <w:p w:rsidR="00D00198" w:rsidP="00421864">
      <w:pPr>
        <w:pStyle w:val="Para"/>
      </w:pPr>
      <w:sdt>
        <w:sdtPr>
          <w:alias w:val="VideoHyperlink"/>
          <w:tag w:val="VideoHyperlink"/>
          <w:id w:val="703995351"/>
          <w:placeholder>
            <w:docPart w:val="FF7231BBD54D485BA2AEC4EA1C104DE5"/>
          </w:placeholder>
          <w:richText/>
        </w:sdtPr>
        <w:sdtContent>
          <w:r>
            <w:fldChar w:fldCharType="begin"/>
          </w:r>
          <w:r>
            <w:instrText xml:space="preserve"> HYPERLINK "https://parliamentlive.tv/Event/Index/bfb89382-e094-41f9-b692-6c018377cfcf" </w:instrText>
          </w:r>
          <w:r>
            <w:fldChar w:fldCharType="separate"/>
          </w:r>
          <w:r w:rsidRPr="00E95A4F">
            <w:rPr>
              <w:rStyle w:val="Hyperlink"/>
            </w:rPr>
            <w:t>Watch the meeting</w:t>
          </w:r>
          <w:r>
            <w:fldChar w:fldCharType="end"/>
          </w:r>
        </w:sdtContent>
      </w:sdt>
    </w:p>
    <w:p w:rsidR="00D00198" w:rsidP="00156A60">
      <w:r>
        <w:t xml:space="preserve">Members present: </w:t>
      </w:r>
      <w:sdt>
        <w:sdtPr>
          <w:alias w:val="MembersPresent"/>
          <w:tag w:val="MembersPresent"/>
          <w:id w:val="366340316"/>
          <w:placeholder>
            <w:docPart w:val="FF7231BBD54D485BA2AEC4EA1C104DE5"/>
          </w:placeholder>
          <w:richText/>
        </w:sdtPr>
        <w:sdtContent>
          <w:r w:rsidR="00D93A36">
            <w:t>Sir Robert Neill (Chair); Rob Butler; James Daly; Maria Eagle; Laura Farris; Kate Hollern; Paul Maynard; Dr Kieran Mullan; Karl Turner.</w:t>
          </w:r>
        </w:sdtContent>
      </w:sdt>
    </w:p>
    <w:p w:rsidR="00D00198" w:rsidP="00427893">
      <w:pPr>
        <w:pStyle w:val="ParaCentre"/>
      </w:pPr>
      <w:r w:rsidRPr="00156A60">
        <w:t xml:space="preserve">Questions </w:t>
      </w:r>
      <w:sdt>
        <w:sdtPr>
          <w:alias w:val="QuestionNumbers"/>
          <w:tag w:val="QuestionNumbers"/>
          <w:id w:val="-1223666168"/>
          <w:placeholder>
            <w:docPart w:val="FF7231BBD54D485BA2AEC4EA1C104DE5"/>
          </w:placeholder>
          <w:richText/>
        </w:sdtPr>
        <w:sdtContent>
          <w:r>
            <w:t>1</w:t>
          </w:r>
          <w:r w:rsidR="00022728">
            <w:t xml:space="preserve"> - 8</w:t>
          </w:r>
          <w:r w:rsidR="00076651">
            <w:t>4</w:t>
          </w:r>
        </w:sdtContent>
      </w:sdt>
    </w:p>
    <w:p w:rsidR="00D00198" w:rsidP="00427893">
      <w:pPr>
        <w:pStyle w:val="TitleWitnesses0"/>
      </w:pPr>
      <w:r>
        <w:t>Witnesses</w:t>
      </w:r>
    </w:p>
    <w:p w:rsidR="00D00198" w:rsidRPr="00BD6D45" w:rsidP="006B01EC">
      <w:pPr>
        <w:pStyle w:val="Para"/>
      </w:pPr>
      <w:r>
        <w:fldChar w:fldCharType="begin"/>
      </w:r>
      <w:r>
        <w:instrText xml:space="preserve"> HYPERLINK \l "Panel1" </w:instrText>
      </w:r>
      <w:r>
        <w:fldChar w:fldCharType="separate"/>
      </w:r>
      <w:r w:rsidRPr="00D00198">
        <w:rPr>
          <w:rStyle w:val="Hyperlink"/>
        </w:rPr>
        <w:t>I</w:t>
      </w:r>
      <w:r>
        <w:fldChar w:fldCharType="end"/>
      </w:r>
      <w:r>
        <w:t>: Professor Anthea Hucklesby</w:t>
      </w:r>
      <w:r w:rsidR="00D93A36">
        <w:t>, Professor of Criminal Justice and Head of the School of Social Policy, University of Birmingham; Peter Dawson, Director, Prison Reform Trust; and Penelope Gibbs, Director, Transform Justice.</w:t>
      </w:r>
    </w:p>
    <w:p w:rsidR="00D93A36" w:rsidP="006B01EC">
      <w:pPr>
        <w:pStyle w:val="Para"/>
      </w:pPr>
    </w:p>
    <w:p w:rsidR="00D00198" w:rsidP="00776882">
      <w:pPr>
        <w:rPr>
          <w:rFonts w:eastAsia="Times New Roman"/>
          <w:szCs w:val="20"/>
        </w:rPr>
      </w:pPr>
      <w:r>
        <w:br w:type="page"/>
      </w:r>
    </w:p>
    <w:p w:rsidR="00D00198" w:rsidP="00316298">
      <w:pPr>
        <w:pStyle w:val="TitlePanel0"/>
      </w:pPr>
      <w:bookmarkStart w:id="0" w:name="Panel1"/>
      <w:r>
        <w:t>Examination of witness</w:t>
      </w:r>
      <w:r w:rsidR="00812A93">
        <w:t>es</w:t>
      </w:r>
    </w:p>
    <w:p w:rsidR="00685B1E" w:rsidP="00D93A36">
      <w:pPr>
        <w:pStyle w:val="Para"/>
      </w:pPr>
      <w:r>
        <w:t xml:space="preserve">Witnesses: </w:t>
      </w:r>
      <w:r w:rsidR="00D00198">
        <w:t>Professor Hucklesby</w:t>
      </w:r>
      <w:r w:rsidR="00D93A36">
        <w:t>, Peter Dawson and Penelope Gibbs.</w:t>
      </w:r>
      <w:bookmarkEnd w:id="0"/>
    </w:p>
    <w:p w:rsidR="00FE7878" w:rsidP="003D6322">
      <w:pPr>
        <w:pStyle w:val="Question"/>
        <w:numPr>
          <w:ilvl w:val="0"/>
          <w:numId w:val="0"/>
        </w:numPr>
        <w:ind w:left="794"/>
      </w:pPr>
      <w:sdt>
        <w:sdtPr>
          <w:alias w:val="Member"/>
          <w:tag w:val="&lt;Member mnisId='1601' dodsId='34498'&gt;"/>
          <w:id w:val="2009408985"/>
          <w:placeholder>
            <w:docPart w:val="DefaultPlaceholder_-1854013440"/>
          </w:placeholder>
          <w:richText/>
        </w:sdtPr>
        <w:sdtContent>
          <w:r w:rsidRPr="0078364A" w:rsidR="00685B1E">
            <w:rPr>
              <w:b/>
            </w:rPr>
            <w:t>Chair:</w:t>
          </w:r>
        </w:sdtContent>
      </w:sdt>
      <w:r w:rsidR="00685B1E">
        <w:t xml:space="preserve"> We</w:t>
      </w:r>
      <w:r w:rsidR="0078364A">
        <w:t xml:space="preserve"> are st</w:t>
      </w:r>
      <w:r w:rsidR="00BA6678">
        <w:t>arting our inquiry into the use of remand</w:t>
      </w:r>
      <w:r w:rsidR="001A0FC0">
        <w:t xml:space="preserve"> in the adult custodial system. Welcome to our witnesses</w:t>
      </w:r>
      <w:r w:rsidR="003D6322">
        <w:t>. Before we start, Members have to make their declarations of interest. I am a non-practising barrister.</w:t>
      </w:r>
    </w:p>
    <w:p w:rsidR="00D37D1E" w:rsidP="00FE7878">
      <w:pPr>
        <w:pStyle w:val="Question"/>
        <w:numPr>
          <w:ilvl w:val="0"/>
          <w:numId w:val="0"/>
        </w:numPr>
        <w:ind w:left="794"/>
      </w:pPr>
      <w:sdt>
        <w:sdtPr>
          <w:alias w:val="Member"/>
          <w:tag w:val="&lt;Member mnisId='483' dodsId='25660'&gt;"/>
          <w:id w:val="263740158"/>
          <w:placeholder>
            <w:docPart w:val="DefaultPlaceholder_-1854013440"/>
          </w:placeholder>
          <w:richText/>
        </w:sdtPr>
        <w:sdtContent>
          <w:r w:rsidRPr="00FE7878" w:rsidR="00FE7878">
            <w:rPr>
              <w:b/>
            </w:rPr>
            <w:t>Maria Eagle:</w:t>
          </w:r>
        </w:sdtContent>
      </w:sdt>
      <w:r w:rsidR="00FE7878">
        <w:t xml:space="preserve"> I am a non-practising solicitor.</w:t>
      </w:r>
    </w:p>
    <w:p w:rsidR="004B5C16" w:rsidP="00D37D1E">
      <w:pPr>
        <w:pStyle w:val="Question"/>
        <w:numPr>
          <w:ilvl w:val="0"/>
          <w:numId w:val="0"/>
        </w:numPr>
        <w:ind w:left="794"/>
      </w:pPr>
      <w:sdt>
        <w:sdtPr>
          <w:alias w:val="Member"/>
          <w:tag w:val="&lt;Member mnisId='4030' dodsId='72313'&gt;"/>
          <w:id w:val="324945947"/>
          <w:placeholder>
            <w:docPart w:val="DefaultPlaceholder_-1854013440"/>
          </w:placeholder>
          <w:richText/>
        </w:sdtPr>
        <w:sdtContent>
          <w:r w:rsidRPr="00D37D1E" w:rsidR="00D37D1E">
            <w:rPr>
              <w:b/>
            </w:rPr>
            <w:t>Karl Turner:</w:t>
          </w:r>
        </w:sdtContent>
      </w:sdt>
      <w:r w:rsidR="00D37D1E">
        <w:t xml:space="preserve"> I am a non-practising barrister.</w:t>
      </w:r>
    </w:p>
    <w:p w:rsidR="008247B6" w:rsidP="00380417">
      <w:pPr>
        <w:pStyle w:val="Question"/>
      </w:pPr>
      <w:sdt>
        <w:sdtPr>
          <w:alias w:val="Member"/>
          <w:tag w:val="&lt;Member mnisId='1601' dodsId='34498'&gt;"/>
          <w:id w:val="2054261741"/>
          <w:placeholder>
            <w:docPart w:val="DefaultPlaceholder_-1854013440"/>
          </w:placeholder>
          <w:richText/>
        </w:sdtPr>
        <w:sdtContent>
          <w:r w:rsidRPr="000D59B9" w:rsidR="004B5C16">
            <w:rPr>
              <w:b/>
            </w:rPr>
            <w:t>Chair:</w:t>
          </w:r>
        </w:sdtContent>
      </w:sdt>
      <w:r w:rsidR="004B5C16">
        <w:t xml:space="preserve"> </w:t>
      </w:r>
      <w:r w:rsidR="00380417">
        <w:t>Other people joining us may include Members with interests and I will get them to declare them as they come in.</w:t>
      </w:r>
      <w:r w:rsidR="000D59B9">
        <w:t xml:space="preserve"> </w:t>
      </w:r>
      <w:r w:rsidR="00380417">
        <w:t>Could I invite our panel of witnesses to introduce themselves</w:t>
      </w:r>
      <w:r>
        <w:t xml:space="preserve"> and their organisation, for the record</w:t>
      </w:r>
      <w:r w:rsidR="00380417">
        <w:t>?</w:t>
      </w:r>
    </w:p>
    <w:p w:rsidR="008247B6" w:rsidP="008247B6">
      <w:pPr>
        <w:pStyle w:val="Answer"/>
      </w:pPr>
      <w:sdt>
        <w:sdtPr>
          <w:alias w:val="Witness"/>
          <w:id w:val="-1913694209"/>
          <w:placeholder>
            <w:docPart w:val="DefaultPlaceholder_-1854013440"/>
          </w:placeholder>
          <w:richText/>
        </w:sdtPr>
        <w:sdtContent>
          <w:r w:rsidRPr="008247B6">
            <w:rPr>
              <w:b/>
              <w:i/>
            </w:rPr>
            <w:t>Peter Dawson:</w:t>
          </w:r>
        </w:sdtContent>
      </w:sdt>
      <w:r>
        <w:t xml:space="preserve"> I am Peter Dawson, director at the Prison Reform Trust.</w:t>
      </w:r>
    </w:p>
    <w:p w:rsidR="004B3BE5" w:rsidP="008247B6">
      <w:pPr>
        <w:pStyle w:val="Answer"/>
      </w:pPr>
      <w:sdt>
        <w:sdtPr>
          <w:alias w:val="Witness"/>
          <w:id w:val="1290017986"/>
          <w:placeholder>
            <w:docPart w:val="DefaultPlaceholder_-1854013440"/>
          </w:placeholder>
          <w:richText/>
        </w:sdtPr>
        <w:sdtContent>
          <w:r w:rsidRPr="008247B6" w:rsidR="008247B6">
            <w:rPr>
              <w:b/>
              <w:i/>
            </w:rPr>
            <w:t>Penelope Gibbs:</w:t>
          </w:r>
        </w:sdtContent>
      </w:sdt>
      <w:r w:rsidR="008247B6">
        <w:t xml:space="preserve"> I am Penelope Gibbs</w:t>
      </w:r>
      <w:r>
        <w:t>, director of Transform Justice.</w:t>
      </w:r>
    </w:p>
    <w:p w:rsidR="00824289" w:rsidP="004B3BE5">
      <w:pPr>
        <w:pStyle w:val="Answer"/>
      </w:pPr>
      <w:sdt>
        <w:sdtPr>
          <w:alias w:val="Witness"/>
          <w:id w:val="-94787543"/>
          <w:placeholder>
            <w:docPart w:val="DefaultPlaceholder_-1854013440"/>
          </w:placeholder>
          <w:richText/>
        </w:sdtPr>
        <w:sdtContent>
          <w:r w:rsidRPr="004B3BE5" w:rsidR="004B3BE5">
            <w:rPr>
              <w:b/>
              <w:i/>
            </w:rPr>
            <w:t>Professor Hucklesby:</w:t>
          </w:r>
        </w:sdtContent>
      </w:sdt>
      <w:r w:rsidR="004B3BE5">
        <w:t xml:space="preserve"> I am Professor Anthea Hucklesby from the University of Birmingham</w:t>
      </w:r>
      <w:r>
        <w:t>.</w:t>
      </w:r>
    </w:p>
    <w:p w:rsidR="00724159" w:rsidP="00724159">
      <w:pPr>
        <w:pStyle w:val="Question"/>
      </w:pPr>
      <w:sdt>
        <w:sdtPr>
          <w:alias w:val="Member"/>
          <w:tag w:val="&lt;Member mnisId='1601' dodsId='34498'&gt;"/>
          <w:id w:val="-217511513"/>
          <w:placeholder>
            <w:docPart w:val="DefaultPlaceholder_-1854013440"/>
          </w:placeholder>
          <w:richText/>
        </w:sdtPr>
        <w:sdtContent>
          <w:r w:rsidRPr="00724159" w:rsidR="00824289">
            <w:rPr>
              <w:b/>
            </w:rPr>
            <w:t>Chair:</w:t>
          </w:r>
        </w:sdtContent>
      </w:sdt>
      <w:r w:rsidR="00824289">
        <w:t xml:space="preserve"> It is nice to see you all. Can I put a general question? We all know that remand, and whether people are remanded in custody or not, has a statutory framework</w:t>
      </w:r>
      <w:r w:rsidR="003D15F9">
        <w:t xml:space="preserve"> for the way it should be used under the Bail Act 1976</w:t>
      </w:r>
      <w:r w:rsidR="005342D9">
        <w:t>. Subsequently that was amplified a bit by LASPO in 2012 in relation to certain types of offence. The essence of both the Bail Act</w:t>
      </w:r>
      <w:r w:rsidR="003D15F9">
        <w:t xml:space="preserve"> and </w:t>
      </w:r>
      <w:r w:rsidR="007F3CFA">
        <w:t>the Criminal Procedure Rules 2020, as we know, is that the</w:t>
      </w:r>
      <w:r w:rsidR="003A634E">
        <w:t>re are two</w:t>
      </w:r>
      <w:r w:rsidR="007F3CFA">
        <w:t xml:space="preserve"> grounds for remand</w:t>
      </w:r>
      <w:r w:rsidR="003A634E">
        <w:t>ing people in custody</w:t>
      </w:r>
      <w:r w:rsidR="005F5222">
        <w:t>:</w:t>
      </w:r>
      <w:r w:rsidR="003A634E">
        <w:t xml:space="preserve"> either that there is a threat to public safety</w:t>
      </w:r>
      <w:r w:rsidR="005F5222">
        <w:t>;</w:t>
      </w:r>
      <w:r w:rsidR="003A634E">
        <w:t xml:space="preserve"> or that there is a risk</w:t>
      </w:r>
      <w:r w:rsidR="00E47346">
        <w:t xml:space="preserve"> of absconding, to put it in lay terms.</w:t>
      </w:r>
      <w:r>
        <w:t xml:space="preserve"> </w:t>
      </w:r>
      <w:r w:rsidR="00E47346">
        <w:t>In addition, there is the presumption in the 2012 Act</w:t>
      </w:r>
      <w:r>
        <w:t xml:space="preserve"> against remand for those where yo</w:t>
      </w:r>
      <w:r w:rsidR="00685B1E">
        <w:t>u are not likely to get a custodial sentence at the end of the day</w:t>
      </w:r>
      <w:r w:rsidR="002707CB">
        <w:t>,</w:t>
      </w:r>
      <w:r w:rsidR="00685B1E">
        <w:t xml:space="preserve"> for obvious reasons.</w:t>
      </w:r>
    </w:p>
    <w:p w:rsidR="00685B1E" w:rsidP="00724159">
      <w:pPr>
        <w:pStyle w:val="Question"/>
        <w:numPr>
          <w:ilvl w:val="0"/>
          <w:numId w:val="0"/>
        </w:numPr>
        <w:ind w:left="794"/>
      </w:pPr>
      <w:r>
        <w:t>In practice, how much do you find that those tests work? Is the test for whether or not you should remand somebody in custody satisfactory in law, for a start, and is its application working well in practice or not? That might be an area. Can somebody help around that?</w:t>
      </w:r>
    </w:p>
    <w:p w:rsidR="00A97430" w:rsidP="00685B1E">
      <w:pPr>
        <w:pStyle w:val="Answer"/>
      </w:pPr>
      <w:sdt>
        <w:sdtPr>
          <w:alias w:val="Witness"/>
          <w:id w:val="541414547"/>
          <w:placeholder>
            <w:docPart w:val="DefaultPlaceholder_-1854013440"/>
          </w:placeholder>
          <w:richText/>
        </w:sdtPr>
        <w:sdtContent>
          <w:r w:rsidRPr="00685B1E" w:rsidR="00685B1E">
            <w:rPr>
              <w:b/>
              <w:i/>
            </w:rPr>
            <w:t>Penelope Gibbs:</w:t>
          </w:r>
        </w:sdtContent>
      </w:sdt>
      <w:r w:rsidR="00685B1E">
        <w:t xml:space="preserve"> </w:t>
      </w:r>
      <w:r w:rsidR="00DA0DB3">
        <w:t>I</w:t>
      </w:r>
      <w:r>
        <w:t xml:space="preserve"> posit that it should be satisfactory in law, that the law is okay</w:t>
      </w:r>
      <w:r w:rsidR="00AE1B59">
        <w:t>, but</w:t>
      </w:r>
      <w:r>
        <w:t xml:space="preserve"> the observation of the law, the application of the law</w:t>
      </w:r>
      <w:r w:rsidR="00AE1B59">
        <w:t>,</w:t>
      </w:r>
      <w:r>
        <w:t xml:space="preserve"> is very problematic. I have worked a lot on the issue of the remand of children. There, the Government ha</w:t>
      </w:r>
      <w:r w:rsidR="00AE1B59">
        <w:t>ve</w:t>
      </w:r>
      <w:r>
        <w:t xml:space="preserve"> just raised the threshold. In a way, possibly the only way of getting the law observed as it is would be to raise the threshold in order to reduce the remand. We have had this law for a long time and the courts</w:t>
      </w:r>
      <w:r w:rsidR="00F82E9E">
        <w:t>’</w:t>
      </w:r>
      <w:r>
        <w:t xml:space="preserve"> observation of it and application of it has not changed.</w:t>
      </w:r>
    </w:p>
    <w:p w:rsidR="00A97430" w:rsidP="00A97430">
      <w:pPr>
        <w:pStyle w:val="Question"/>
      </w:pPr>
      <w:sdt>
        <w:sdtPr>
          <w:alias w:val="Member"/>
          <w:tag w:val="&lt;Member mnisId='1601' dodsId='34498'&gt;"/>
          <w:id w:val="845681669"/>
          <w:placeholder>
            <w:docPart w:val="DefaultPlaceholder_-1854013440"/>
          </w:placeholder>
          <w:richText/>
        </w:sdtPr>
        <w:sdtContent>
          <w:r w:rsidRPr="00A97430">
            <w:rPr>
              <w:b/>
            </w:rPr>
            <w:t>Chair:</w:t>
          </w:r>
        </w:sdtContent>
      </w:sdt>
      <w:r>
        <w:t xml:space="preserve"> Professor, you may have done some studies on this to try to indicate how it operates in practice.</w:t>
      </w:r>
      <w:r w:rsidR="00FE4180">
        <w:t xml:space="preserve"> Perhaps you can help us on that.</w:t>
      </w:r>
    </w:p>
    <w:p w:rsidR="00A97430" w:rsidP="00FE4180">
      <w:pPr>
        <w:pStyle w:val="Answer"/>
      </w:pPr>
      <w:sdt>
        <w:sdtPr>
          <w:alias w:val="Witness"/>
          <w:id w:val="-1014454243"/>
          <w:placeholder>
            <w:docPart w:val="DefaultPlaceholder_-1854013440"/>
          </w:placeholder>
          <w:richText/>
        </w:sdtPr>
        <w:sdtContent>
          <w:r w:rsidRPr="00A97430">
            <w:rPr>
              <w:b/>
              <w:i/>
            </w:rPr>
            <w:t>Professor Hucklesby:</w:t>
          </w:r>
        </w:sdtContent>
      </w:sdt>
      <w:r>
        <w:t xml:space="preserve"> Yes.</w:t>
      </w:r>
      <w:r w:rsidR="00FE4180">
        <w:t xml:space="preserve"> </w:t>
      </w:r>
      <w:r>
        <w:t xml:space="preserve">Generally, the </w:t>
      </w:r>
      <w:r w:rsidR="00FE4180">
        <w:t>f</w:t>
      </w:r>
      <w:r w:rsidRPr="00EC2623">
        <w:t>ramework</w:t>
      </w:r>
      <w:r>
        <w:t xml:space="preserve"> works well. The three main tests are tests that can be applied by the courts. There are a number of areas that could be looked at. The reasons for the decision are </w:t>
      </w:r>
      <w:r>
        <w:t xml:space="preserve">not necessarily said in court in </w:t>
      </w:r>
      <w:r w:rsidR="00783D3A">
        <w:t xml:space="preserve">such </w:t>
      </w:r>
      <w:r>
        <w:t>a way that defendants or their legal advis</w:t>
      </w:r>
      <w:r w:rsidR="00EA2531">
        <w:t>e</w:t>
      </w:r>
      <w:r>
        <w:t>rs might be able to use them for bail applications in the future. One of the areas i</w:t>
      </w:r>
      <w:r w:rsidR="00814DAA">
        <w:t>n which</w:t>
      </w:r>
      <w:r>
        <w:t xml:space="preserve"> the law does not work particularly well is for persistent low-level offending</w:t>
      </w:r>
      <w:r w:rsidR="00FD152C">
        <w:t>—</w:t>
      </w:r>
      <w:r>
        <w:t>for example</w:t>
      </w:r>
      <w:r w:rsidR="00814DAA">
        <w:t>,</w:t>
      </w:r>
      <w:r>
        <w:t xml:space="preserve"> shoplifting. That is one area that could be looked at further.</w:t>
      </w:r>
    </w:p>
    <w:p w:rsidR="00A97430" w:rsidP="00A97430">
      <w:pPr>
        <w:pStyle w:val="Question"/>
      </w:pPr>
      <w:sdt>
        <w:sdtPr>
          <w:alias w:val="Member"/>
          <w:tag w:val="&lt;Member mnisId='1601' dodsId='34498'&gt;"/>
          <w:id w:val="-232858490"/>
          <w:placeholder>
            <w:docPart w:val="DefaultPlaceholder_-1854013440"/>
          </w:placeholder>
          <w:richText/>
        </w:sdtPr>
        <w:sdtContent>
          <w:r w:rsidRPr="00A97430">
            <w:rPr>
              <w:b/>
            </w:rPr>
            <w:t>Chair:</w:t>
          </w:r>
        </w:sdtContent>
      </w:sdt>
      <w:r>
        <w:t xml:space="preserve"> In what way might that happen?</w:t>
      </w:r>
    </w:p>
    <w:p w:rsidR="005B736D" w:rsidP="005B736D">
      <w:pPr>
        <w:pStyle w:val="Answer"/>
      </w:pPr>
      <w:sdt>
        <w:sdtPr>
          <w:alias w:val="Witness"/>
          <w:id w:val="1796028572"/>
          <w:placeholder>
            <w:docPart w:val="DefaultPlaceholder_-1854013440"/>
          </w:placeholder>
          <w:richText/>
        </w:sdtPr>
        <w:sdtContent>
          <w:r w:rsidRPr="00A97430" w:rsidR="00A97430">
            <w:rPr>
              <w:b/>
              <w:i/>
            </w:rPr>
            <w:t>Professor Hucklesby:</w:t>
          </w:r>
        </w:sdtContent>
      </w:sdt>
      <w:r w:rsidR="00A97430">
        <w:t xml:space="preserve"> There are some cases, and this leads into the remand population, where </w:t>
      </w:r>
      <w:r w:rsidR="00814DAA">
        <w:t xml:space="preserve">for </w:t>
      </w:r>
      <w:r w:rsidR="00A97430">
        <w:t>low-level persistent offenders, there is no alternative but to remand them in custody because they are so frequently in court,</w:t>
      </w:r>
      <w:r w:rsidR="00AC44E6">
        <w:t xml:space="preserve"> but</w:t>
      </w:r>
      <w:r w:rsidR="00A97430">
        <w:t xml:space="preserve"> it is relatively low</w:t>
      </w:r>
      <w:r>
        <w:t xml:space="preserve">-level offending and quite a lot of them are women. The other area </w:t>
      </w:r>
      <w:r w:rsidR="00AC44E6">
        <w:t xml:space="preserve">that </w:t>
      </w:r>
      <w:r>
        <w:t>I suggest could be looked at again is the law for bail applications only</w:t>
      </w:r>
      <w:r w:rsidR="00AC44E6">
        <w:t>,</w:t>
      </w:r>
      <w:r>
        <w:t xml:space="preserve"> and lack of review through the process. Cases change over time</w:t>
      </w:r>
      <w:r w:rsidR="000D1311">
        <w:t xml:space="preserve">. One of the reasons </w:t>
      </w:r>
      <w:r>
        <w:t xml:space="preserve">why so many people get non-custodial sentences at the end is </w:t>
      </w:r>
      <w:r w:rsidR="0024086E">
        <w:t>that</w:t>
      </w:r>
      <w:r>
        <w:t xml:space="preserve"> </w:t>
      </w:r>
      <w:r w:rsidR="000D1311">
        <w:t xml:space="preserve">their cases change as they progress through the courts. At the moment, you can only make two bail applications and that is </w:t>
      </w:r>
      <w:r>
        <w:t>probably insufficient, particularly when it is a</w:t>
      </w:r>
      <w:r w:rsidR="00EC2623">
        <w:t xml:space="preserve"> </w:t>
      </w:r>
      <w:r w:rsidR="000D1311">
        <w:t>very long time.</w:t>
      </w:r>
    </w:p>
    <w:p w:rsidR="005B736D" w:rsidP="00421864">
      <w:pPr>
        <w:pStyle w:val="Question"/>
      </w:pPr>
      <w:sdt>
        <w:sdtPr>
          <w:alias w:val="Member"/>
          <w:tag w:val="&lt;Member mnisId='1601' dodsId='34498'&gt;"/>
          <w:id w:val="1601294906"/>
          <w:placeholder>
            <w:docPart w:val="DefaultPlaceholder_-1854013440"/>
          </w:placeholder>
          <w:richText/>
        </w:sdtPr>
        <w:sdtContent>
          <w:r w:rsidRPr="005B736D">
            <w:rPr>
              <w:b/>
            </w:rPr>
            <w:t>Chair:</w:t>
          </w:r>
        </w:sdtContent>
      </w:sdt>
      <w:r>
        <w:t xml:space="preserve"> I see, yes. There is not a provision where you can</w:t>
      </w:r>
      <w:r w:rsidR="0095465A">
        <w:t xml:space="preserve"> go</w:t>
      </w:r>
      <w:r>
        <w:t xml:space="preserve"> back more than that</w:t>
      </w:r>
      <w:r w:rsidR="0095465A">
        <w:t>,</w:t>
      </w:r>
      <w:r>
        <w:t xml:space="preserve"> if you can demonstrate a material</w:t>
      </w:r>
      <w:r w:rsidR="000D1311">
        <w:t xml:space="preserve"> change in circumstances, for example</w:t>
      </w:r>
      <w:r w:rsidR="00FD152C">
        <w:t>.</w:t>
      </w:r>
    </w:p>
    <w:p w:rsidR="005B736D" w:rsidP="005B736D">
      <w:pPr>
        <w:pStyle w:val="Answer"/>
      </w:pPr>
      <w:sdt>
        <w:sdtPr>
          <w:alias w:val="Witness"/>
          <w:id w:val="2117868470"/>
          <w:placeholder>
            <w:docPart w:val="DefaultPlaceholder_-1854013440"/>
          </w:placeholder>
          <w:richText/>
        </w:sdtPr>
        <w:sdtContent>
          <w:r w:rsidRPr="005B736D">
            <w:rPr>
              <w:b/>
              <w:i/>
            </w:rPr>
            <w:t>Professor Hucklesby:</w:t>
          </w:r>
        </w:sdtContent>
      </w:sdt>
      <w:r>
        <w:t xml:space="preserve"> There is a way to do that but it is quite difficult and cumbersome</w:t>
      </w:r>
      <w:r w:rsidR="0095465A">
        <w:t>. P</w:t>
      </w:r>
      <w:r>
        <w:t>eople have to be able to access legal advice</w:t>
      </w:r>
      <w:r w:rsidR="0095465A">
        <w:t xml:space="preserve"> and t</w:t>
      </w:r>
      <w:r>
        <w:t xml:space="preserve">hat is </w:t>
      </w:r>
      <w:r w:rsidR="00EC2623">
        <w:t>difficult</w:t>
      </w:r>
      <w:r>
        <w:t xml:space="preserve"> if they are in prison.</w:t>
      </w:r>
    </w:p>
    <w:p w:rsidR="005B736D" w:rsidP="00421864">
      <w:pPr>
        <w:pStyle w:val="Question"/>
      </w:pPr>
      <w:sdt>
        <w:sdtPr>
          <w:alias w:val="Member"/>
          <w:tag w:val="&lt;Member mnisId='1601' dodsId='34498'&gt;"/>
          <w:id w:val="1980022933"/>
          <w:placeholder>
            <w:docPart w:val="DefaultPlaceholder_-1854013440"/>
          </w:placeholder>
          <w:richText/>
        </w:sdtPr>
        <w:sdtContent>
          <w:r w:rsidRPr="005B736D">
            <w:rPr>
              <w:b/>
            </w:rPr>
            <w:t>Chair:</w:t>
          </w:r>
        </w:sdtContent>
      </w:sdt>
      <w:r>
        <w:t xml:space="preserve"> I understand that.</w:t>
      </w:r>
      <w:r w:rsidR="000D1311">
        <w:t xml:space="preserve"> </w:t>
      </w:r>
      <w:r>
        <w:t xml:space="preserve">Is </w:t>
      </w:r>
      <w:r w:rsidR="000D1311">
        <w:t>there any research that you have done at all about the number of people making bail applications who are not represented?</w:t>
      </w:r>
    </w:p>
    <w:p w:rsidR="005B736D" w:rsidP="005B736D">
      <w:pPr>
        <w:pStyle w:val="Answer"/>
      </w:pPr>
      <w:sdt>
        <w:sdtPr>
          <w:alias w:val="Witness"/>
          <w:id w:val="1782447348"/>
          <w:placeholder>
            <w:docPart w:val="DefaultPlaceholder_-1854013440"/>
          </w:placeholder>
          <w:richText/>
        </w:sdtPr>
        <w:sdtContent>
          <w:r w:rsidRPr="005B736D">
            <w:rPr>
              <w:b/>
              <w:i/>
            </w:rPr>
            <w:t>Professor Hucklesby:</w:t>
          </w:r>
        </w:sdtContent>
      </w:sdt>
      <w:r>
        <w:t xml:space="preserve"> No. Anecdotally, I have heard that </w:t>
      </w:r>
      <w:r w:rsidR="007260AE">
        <w:t xml:space="preserve">it </w:t>
      </w:r>
      <w:r>
        <w:t>has gone up.</w:t>
      </w:r>
    </w:p>
    <w:p w:rsidR="005B736D" w:rsidP="005B736D">
      <w:pPr>
        <w:pStyle w:val="Question"/>
      </w:pPr>
      <w:sdt>
        <w:sdtPr>
          <w:alias w:val="Member"/>
          <w:tag w:val="&lt;Member mnisId='1601' dodsId='34498'&gt;"/>
          <w:id w:val="151265312"/>
          <w:placeholder>
            <w:docPart w:val="DefaultPlaceholder_-1854013440"/>
          </w:placeholder>
          <w:richText/>
        </w:sdtPr>
        <w:sdtContent>
          <w:r w:rsidRPr="005B736D">
            <w:rPr>
              <w:b/>
            </w:rPr>
            <w:t>Chair:</w:t>
          </w:r>
        </w:sdtContent>
      </w:sdt>
      <w:r>
        <w:t xml:space="preserve"> That might be lack of availability of solicitors, yes.</w:t>
      </w:r>
    </w:p>
    <w:p w:rsidR="005B736D" w:rsidP="005B736D">
      <w:pPr>
        <w:pStyle w:val="Answer"/>
      </w:pPr>
      <w:sdt>
        <w:sdtPr>
          <w:alias w:val="Witness"/>
          <w:id w:val="1129435661"/>
          <w:placeholder>
            <w:docPart w:val="DefaultPlaceholder_-1854013440"/>
          </w:placeholder>
          <w:richText/>
        </w:sdtPr>
        <w:sdtContent>
          <w:r w:rsidRPr="005B736D">
            <w:rPr>
              <w:b/>
              <w:i/>
            </w:rPr>
            <w:t>Professor Hucklesby:</w:t>
          </w:r>
        </w:sdtContent>
      </w:sdt>
      <w:r>
        <w:t xml:space="preserve"> Yes.</w:t>
      </w:r>
    </w:p>
    <w:p w:rsidR="005B736D" w:rsidP="005B736D">
      <w:pPr>
        <w:pStyle w:val="Question"/>
      </w:pPr>
      <w:sdt>
        <w:sdtPr>
          <w:alias w:val="Member"/>
          <w:tag w:val="&lt;Member mnisId='1601' dodsId='34498'&gt;"/>
          <w:id w:val="-369769438"/>
          <w:placeholder>
            <w:docPart w:val="DefaultPlaceholder_-1854013440"/>
          </w:placeholder>
          <w:richText/>
        </w:sdtPr>
        <w:sdtContent>
          <w:r w:rsidRPr="005B736D">
            <w:rPr>
              <w:b/>
            </w:rPr>
            <w:t>Chair:</w:t>
          </w:r>
        </w:sdtContent>
      </w:sdt>
      <w:r>
        <w:t xml:space="preserve"> Mr Dawson, any thoughts?</w:t>
      </w:r>
    </w:p>
    <w:p w:rsidR="005B736D" w:rsidP="005B736D">
      <w:pPr>
        <w:pStyle w:val="Answer"/>
      </w:pPr>
      <w:sdt>
        <w:sdtPr>
          <w:alias w:val="Witness"/>
          <w:id w:val="1361628804"/>
          <w:placeholder>
            <w:docPart w:val="DefaultPlaceholder_-1854013440"/>
          </w:placeholder>
          <w:richText/>
        </w:sdtPr>
        <w:sdtContent>
          <w:r w:rsidRPr="005B736D">
            <w:rPr>
              <w:b/>
              <w:i/>
            </w:rPr>
            <w:t>Peter Dawson:</w:t>
          </w:r>
        </w:sdtContent>
      </w:sdt>
      <w:r>
        <w:t xml:space="preserve"> No, I w</w:t>
      </w:r>
      <w:r w:rsidR="007260AE">
        <w:t>ouldn</w:t>
      </w:r>
      <w:r w:rsidR="00F82E9E">
        <w:t>’</w:t>
      </w:r>
      <w:r w:rsidR="007260AE">
        <w:t>t</w:t>
      </w:r>
      <w:r>
        <w:t xml:space="preserve"> pretend to any </w:t>
      </w:r>
      <w:r w:rsidR="00EC2623">
        <w:t>expertise</w:t>
      </w:r>
      <w:r>
        <w:t xml:space="preserve"> </w:t>
      </w:r>
      <w:r w:rsidR="00692C9C">
        <w:t>on</w:t>
      </w:r>
      <w:r>
        <w:t xml:space="preserve"> what happens in court. </w:t>
      </w:r>
      <w:r w:rsidR="007260AE">
        <w:t>I can only</w:t>
      </w:r>
      <w:r>
        <w:t xml:space="preserve"> speak for the people I meet in prisons. I would say</w:t>
      </w:r>
      <w:r w:rsidR="007260AE">
        <w:t xml:space="preserve"> that</w:t>
      </w:r>
      <w:r>
        <w:t xml:space="preserve"> many of those certainly do not meet the public safety threshold</w:t>
      </w:r>
      <w:r w:rsidR="007260AE">
        <w:t>,</w:t>
      </w:r>
      <w:r>
        <w:t xml:space="preserve"> particularly women. </w:t>
      </w:r>
      <w:r w:rsidR="000D1311">
        <w:t xml:space="preserve">It is interesting </w:t>
      </w:r>
      <w:r w:rsidR="00912B2B">
        <w:t xml:space="preserve">that </w:t>
      </w:r>
      <w:r w:rsidR="000D1311">
        <w:t xml:space="preserve">you used the word </w:t>
      </w:r>
      <w:r>
        <w:t>“</w:t>
      </w:r>
      <w:r w:rsidR="000D1311">
        <w:t>absconding</w:t>
      </w:r>
      <w:r>
        <w:t>”</w:t>
      </w:r>
      <w:r w:rsidR="00FD152C">
        <w:t>,</w:t>
      </w:r>
      <w:r>
        <w:t xml:space="preserve"> because I meet a lot of people who have nowhere else to go. They certainly m</w:t>
      </w:r>
      <w:r w:rsidR="000D1311">
        <w:t>ight not appear</w:t>
      </w:r>
      <w:r w:rsidR="007260AE">
        <w:t>,</w:t>
      </w:r>
      <w:r w:rsidR="000D1311">
        <w:t xml:space="preserve"> but I am not </w:t>
      </w:r>
      <w:r>
        <w:t>sure that is the same as absconding.</w:t>
      </w:r>
    </w:p>
    <w:p w:rsidR="00F31257" w:rsidP="005B736D">
      <w:pPr>
        <w:pStyle w:val="Question"/>
      </w:pPr>
      <w:sdt>
        <w:sdtPr>
          <w:alias w:val="Member"/>
          <w:tag w:val="&lt;Member mnisId='1601' dodsId='34498'&gt;"/>
          <w:id w:val="1079176664"/>
          <w:placeholder>
            <w:docPart w:val="DefaultPlaceholder_-1854013440"/>
          </w:placeholder>
          <w:richText/>
        </w:sdtPr>
        <w:sdtContent>
          <w:r w:rsidRPr="005B736D" w:rsidR="005B736D">
            <w:rPr>
              <w:b/>
            </w:rPr>
            <w:t>Chair:</w:t>
          </w:r>
        </w:sdtContent>
      </w:sdt>
      <w:r w:rsidR="005B736D">
        <w:t xml:space="preserve"> You are saying</w:t>
      </w:r>
      <w:r w:rsidR="00912B2B">
        <w:t xml:space="preserve"> that</w:t>
      </w:r>
      <w:r w:rsidR="005B736D">
        <w:t xml:space="preserve"> it is not necessarily deliberate</w:t>
      </w:r>
      <w:r>
        <w:t>ly seeking to put yourself beyond the jurisdiction of the court</w:t>
      </w:r>
      <w:r w:rsidR="00FD152C">
        <w:t>.</w:t>
      </w:r>
    </w:p>
    <w:p w:rsidR="00F31257" w:rsidP="00F31257">
      <w:pPr>
        <w:pStyle w:val="Answer"/>
      </w:pPr>
      <w:sdt>
        <w:sdtPr>
          <w:alias w:val="Witness"/>
          <w:id w:val="1949971845"/>
          <w:placeholder>
            <w:docPart w:val="DefaultPlaceholder_-1854013440"/>
          </w:placeholder>
          <w:richText/>
        </w:sdtPr>
        <w:sdtContent>
          <w:r w:rsidRPr="00F31257">
            <w:rPr>
              <w:b/>
              <w:i/>
            </w:rPr>
            <w:t>Peter Dawson:</w:t>
          </w:r>
        </w:sdtContent>
      </w:sdt>
      <w:r>
        <w:t xml:space="preserve"> Exactly, yes.</w:t>
      </w:r>
    </w:p>
    <w:p w:rsidR="00F31257" w:rsidP="00F31257">
      <w:pPr>
        <w:pStyle w:val="Answer"/>
      </w:pPr>
      <w:sdt>
        <w:sdtPr>
          <w:alias w:val="Witness"/>
          <w:id w:val="1786387053"/>
          <w:placeholder>
            <w:docPart w:val="DefaultPlaceholder_-1854013440"/>
          </w:placeholder>
          <w:richText/>
        </w:sdtPr>
        <w:sdtContent>
          <w:r w:rsidRPr="00F31257">
            <w:rPr>
              <w:b/>
              <w:i/>
            </w:rPr>
            <w:t>Penelope Gibbs:</w:t>
          </w:r>
        </w:sdtContent>
      </w:sdt>
      <w:r>
        <w:t xml:space="preserve"> </w:t>
      </w:r>
      <w:r w:rsidR="000C5B88">
        <w:t>F</w:t>
      </w:r>
      <w:r>
        <w:t xml:space="preserve">oreign national people are </w:t>
      </w:r>
      <w:r w:rsidR="000C5B88">
        <w:t xml:space="preserve">especially </w:t>
      </w:r>
      <w:r>
        <w:t xml:space="preserve">suspected of absconding without </w:t>
      </w:r>
      <w:r w:rsidR="000C5B88">
        <w:t xml:space="preserve">there </w:t>
      </w:r>
      <w:r>
        <w:t>necessarily being hard evidence that they will.</w:t>
      </w:r>
    </w:p>
    <w:p w:rsidR="00F31257" w:rsidP="00F31257">
      <w:pPr>
        <w:pStyle w:val="Question"/>
      </w:pPr>
      <w:sdt>
        <w:sdtPr>
          <w:alias w:val="Member"/>
          <w:tag w:val="&lt;Member mnisId='1601' dodsId='34498'&gt;"/>
          <w:id w:val="-1087607811"/>
          <w:placeholder>
            <w:docPart w:val="DefaultPlaceholder_-1854013440"/>
          </w:placeholder>
          <w:richText/>
        </w:sdtPr>
        <w:sdtContent>
          <w:r w:rsidRPr="00F31257">
            <w:rPr>
              <w:b/>
            </w:rPr>
            <w:t>Chair:</w:t>
          </w:r>
        </w:sdtContent>
      </w:sdt>
      <w:r>
        <w:t xml:space="preserve"> Not unique to the UK, is it?</w:t>
      </w:r>
    </w:p>
    <w:p w:rsidR="00F31257" w:rsidP="00F31257">
      <w:pPr>
        <w:pStyle w:val="Answer"/>
      </w:pPr>
      <w:sdt>
        <w:sdtPr>
          <w:alias w:val="Witness"/>
          <w:id w:val="-618611731"/>
          <w:placeholder>
            <w:docPart w:val="DefaultPlaceholder_-1854013440"/>
          </w:placeholder>
          <w:richText/>
        </w:sdtPr>
        <w:sdtContent>
          <w:r w:rsidRPr="00F31257">
            <w:rPr>
              <w:b/>
              <w:i/>
            </w:rPr>
            <w:t>Penelope Gibbs:</w:t>
          </w:r>
        </w:sdtContent>
      </w:sdt>
      <w:r>
        <w:t xml:space="preserve"> I want to bring up one </w:t>
      </w:r>
      <w:r w:rsidR="00862D46">
        <w:t>bit</w:t>
      </w:r>
      <w:r>
        <w:t xml:space="preserve"> that is not working properly</w:t>
      </w:r>
      <w:r w:rsidR="00812C89">
        <w:t>, and t</w:t>
      </w:r>
      <w:r>
        <w:t>hat is the no real prospect test in the magistrates court.</w:t>
      </w:r>
      <w:r w:rsidR="00812C89">
        <w:t xml:space="preserve"> It </w:t>
      </w:r>
      <w:r>
        <w:t xml:space="preserve">is the bit of law that says the person who is remanded needs to have a real prospect of getting an immediate custodial sentence when they are remanded. </w:t>
      </w:r>
      <w:r w:rsidR="00862D46">
        <w:t>Nearly two</w:t>
      </w:r>
      <w:r w:rsidR="004565FE">
        <w:t xml:space="preserve"> </w:t>
      </w:r>
      <w:r w:rsidR="00862D46">
        <w:t>thirds of thos</w:t>
      </w:r>
      <w:r>
        <w:t>e</w:t>
      </w:r>
      <w:r w:rsidR="00862D46">
        <w:t xml:space="preserve"> remanded </w:t>
      </w:r>
      <w:r>
        <w:t xml:space="preserve">and dealt with </w:t>
      </w:r>
      <w:r w:rsidR="00862D46">
        <w:t>by magistrates in the magistrates court do not get an immediate custodial sentence</w:t>
      </w:r>
      <w:r w:rsidR="00082E34">
        <w:t>, so s</w:t>
      </w:r>
      <w:r w:rsidR="00862D46">
        <w:t xml:space="preserve">omething </w:t>
      </w:r>
      <w:r>
        <w:t>is going wrong with th</w:t>
      </w:r>
      <w:r w:rsidR="008B006F">
        <w:t>e</w:t>
      </w:r>
      <w:r>
        <w:t xml:space="preserve"> estimation of real prospect.</w:t>
      </w:r>
    </w:p>
    <w:p w:rsidR="0060663D" w:rsidP="00421864">
      <w:pPr>
        <w:pStyle w:val="Question"/>
      </w:pPr>
      <w:sdt>
        <w:sdtPr>
          <w:alias w:val="Member"/>
          <w:tag w:val="&lt;Member mnisId='1601' dodsId='34498'&gt;"/>
          <w:id w:val="-753196784"/>
          <w:placeholder>
            <w:docPart w:val="DefaultPlaceholder_-1854013440"/>
          </w:placeholder>
          <w:richText/>
        </w:sdtPr>
        <w:sdtContent>
          <w:r w:rsidRPr="00F31257" w:rsidR="00F31257">
            <w:rPr>
              <w:b/>
            </w:rPr>
            <w:t>Chair:</w:t>
          </w:r>
        </w:sdtContent>
      </w:sdt>
      <w:r w:rsidR="00F31257">
        <w:t xml:space="preserve"> Is</w:t>
      </w:r>
      <w:r w:rsidR="00862D46">
        <w:t xml:space="preserve"> there any evidence</w:t>
      </w:r>
      <w:r w:rsidR="00F31257">
        <w:t xml:space="preserve"> anywhere—</w:t>
      </w:r>
      <w:r w:rsidR="00862D46">
        <w:t>I h</w:t>
      </w:r>
      <w:r w:rsidR="00F31257">
        <w:t>a</w:t>
      </w:r>
      <w:r w:rsidR="00862D46">
        <w:t xml:space="preserve">ve seen it from </w:t>
      </w:r>
      <w:r w:rsidR="00F31257">
        <w:t xml:space="preserve">some </w:t>
      </w:r>
      <w:r w:rsidR="00862D46">
        <w:t xml:space="preserve">other </w:t>
      </w:r>
      <w:r w:rsidR="00BD5F77">
        <w:t>sources</w:t>
      </w:r>
      <w:r w:rsidR="00F31257">
        <w:t>—</w:t>
      </w:r>
      <w:r w:rsidR="00862D46">
        <w:t>about the quality of representation and advocacy during the course of bail hearings</w:t>
      </w:r>
      <w:r w:rsidR="00F31257">
        <w:t>?</w:t>
      </w:r>
      <w:r w:rsidR="00862D46">
        <w:t xml:space="preserve"> </w:t>
      </w:r>
      <w:r w:rsidR="00F31257">
        <w:t>We have s</w:t>
      </w:r>
      <w:r w:rsidR="00862D46">
        <w:t xml:space="preserve">een </w:t>
      </w:r>
      <w:r>
        <w:t>something f</w:t>
      </w:r>
      <w:r w:rsidR="00862D46">
        <w:t>rom JUSTICE</w:t>
      </w:r>
      <w:r w:rsidR="00F31257">
        <w:t>—I do</w:t>
      </w:r>
      <w:r w:rsidR="003921CE">
        <w:t>n</w:t>
      </w:r>
      <w:r w:rsidR="00F82E9E">
        <w:t>’</w:t>
      </w:r>
      <w:r w:rsidR="003921CE">
        <w:t>t</w:t>
      </w:r>
      <w:r w:rsidR="00F31257">
        <w:t xml:space="preserve"> know if you have seen </w:t>
      </w:r>
      <w:r w:rsidR="003921CE">
        <w:t>it</w:t>
      </w:r>
      <w:r w:rsidR="00F31257">
        <w:t>—t</w:t>
      </w:r>
      <w:r w:rsidR="00862D46">
        <w:t>hat suggests</w:t>
      </w:r>
      <w:r w:rsidR="002D06A2">
        <w:t xml:space="preserve"> that</w:t>
      </w:r>
      <w:r w:rsidR="00862D46">
        <w:t xml:space="preserve"> in application</w:t>
      </w:r>
      <w:r w:rsidR="002D06A2">
        <w:t>s</w:t>
      </w:r>
      <w:r w:rsidR="00862D46">
        <w:t xml:space="preserve"> prosecution ad</w:t>
      </w:r>
      <w:r>
        <w:t>v</w:t>
      </w:r>
      <w:r w:rsidR="00862D46">
        <w:t>ocates relied</w:t>
      </w:r>
      <w:r w:rsidR="00162161">
        <w:t xml:space="preserve"> </w:t>
      </w:r>
      <w:r w:rsidR="00862D46">
        <w:t xml:space="preserve">on the test in only 28% </w:t>
      </w:r>
      <w:r w:rsidR="00F31257">
        <w:t>of cases</w:t>
      </w:r>
      <w:r w:rsidR="00162161">
        <w:t xml:space="preserve">, and </w:t>
      </w:r>
      <w:r w:rsidR="00862D46">
        <w:t xml:space="preserve">defence </w:t>
      </w:r>
      <w:r>
        <w:t>advocates in only 34% of cases. It s</w:t>
      </w:r>
      <w:r w:rsidR="00862D46">
        <w:t>urprises me</w:t>
      </w:r>
      <w:r>
        <w:t xml:space="preserve">. When I used to prosecute and defend, it </w:t>
      </w:r>
      <w:r w:rsidR="00862D46">
        <w:t>was a pretty basic thing</w:t>
      </w:r>
      <w:r>
        <w:t xml:space="preserve"> you would say when opening to the Bench.</w:t>
      </w:r>
    </w:p>
    <w:p w:rsidR="0060663D" w:rsidP="0060663D">
      <w:pPr>
        <w:pStyle w:val="Answer"/>
      </w:pPr>
      <w:sdt>
        <w:sdtPr>
          <w:alias w:val="Witness"/>
          <w:id w:val="1301889555"/>
          <w:placeholder>
            <w:docPart w:val="DefaultPlaceholder_-1854013440"/>
          </w:placeholder>
          <w:richText/>
        </w:sdtPr>
        <w:sdtContent>
          <w:r w:rsidRPr="0060663D">
            <w:rPr>
              <w:b/>
              <w:i/>
            </w:rPr>
            <w:t>Penelope Gibbs:</w:t>
          </w:r>
        </w:sdtContent>
      </w:sdt>
      <w:r>
        <w:t xml:space="preserve"> </w:t>
      </w:r>
      <w:r w:rsidR="00162161">
        <w:t>I think t</w:t>
      </w:r>
      <w:r>
        <w:t xml:space="preserve">hat comes from the research of </w:t>
      </w:r>
      <w:r w:rsidR="00862D46">
        <w:t>Dr Tom Smith</w:t>
      </w:r>
      <w:r>
        <w:t xml:space="preserve">, who has done two waves of observations of the magistrates courts. He has </w:t>
      </w:r>
      <w:r w:rsidR="00862D46">
        <w:t>found that</w:t>
      </w:r>
      <w:r w:rsidR="00FD152C">
        <w:t>,</w:t>
      </w:r>
      <w:r w:rsidR="00862D46">
        <w:t xml:space="preserve"> </w:t>
      </w:r>
      <w:r>
        <w:t xml:space="preserve">in </w:t>
      </w:r>
      <w:r w:rsidR="00862D46">
        <w:t>quite a lot of cases</w:t>
      </w:r>
      <w:r>
        <w:t>,</w:t>
      </w:r>
      <w:r w:rsidR="00862D46">
        <w:t xml:space="preserve"> the defence </w:t>
      </w:r>
      <w:r w:rsidR="003A57EE">
        <w:t>does not apply</w:t>
      </w:r>
      <w:r w:rsidR="00862D46">
        <w:t xml:space="preserve"> for bail at all. That comes back to the problem </w:t>
      </w:r>
      <w:r>
        <w:t>of them having</w:t>
      </w:r>
      <w:r w:rsidR="00862D46">
        <w:t xml:space="preserve"> insufficient time and info</w:t>
      </w:r>
      <w:r>
        <w:t>rmation with which to put together a good</w:t>
      </w:r>
      <w:r w:rsidR="00862D46">
        <w:t xml:space="preserve"> bail application</w:t>
      </w:r>
      <w:r>
        <w:t>.</w:t>
      </w:r>
      <w:r w:rsidR="00862D46">
        <w:t xml:space="preserve"> </w:t>
      </w:r>
      <w:r w:rsidR="003A57EE">
        <w:t>I</w:t>
      </w:r>
      <w:r w:rsidR="00862D46">
        <w:t xml:space="preserve">t is to do with the pressure of time put on them, </w:t>
      </w:r>
      <w:r w:rsidR="00E401EB">
        <w:t xml:space="preserve">and </w:t>
      </w:r>
      <w:r w:rsidR="00862D46">
        <w:t>difficulties in getting to see their client</w:t>
      </w:r>
      <w:r>
        <w:t xml:space="preserve"> and</w:t>
      </w:r>
      <w:r w:rsidR="00862D46">
        <w:t xml:space="preserve"> consulting them. </w:t>
      </w:r>
      <w:r w:rsidR="00F778CE">
        <w:t>I</w:t>
      </w:r>
      <w:r>
        <w:t xml:space="preserve">t </w:t>
      </w:r>
      <w:r w:rsidR="00F778CE">
        <w:t>is also a</w:t>
      </w:r>
      <w:r>
        <w:t>bout the</w:t>
      </w:r>
      <w:r w:rsidR="00862D46">
        <w:t xml:space="preserve"> </w:t>
      </w:r>
      <w:r>
        <w:t>l</w:t>
      </w:r>
      <w:r w:rsidR="00862D46">
        <w:t>ack of bail info</w:t>
      </w:r>
      <w:r>
        <w:t>rmation</w:t>
      </w:r>
      <w:r w:rsidR="00862D46">
        <w:t xml:space="preserve"> services in the court</w:t>
      </w:r>
      <w:r>
        <w:t xml:space="preserve"> to aid that bail package. </w:t>
      </w:r>
    </w:p>
    <w:p w:rsidR="0060663D" w:rsidP="00421864">
      <w:pPr>
        <w:pStyle w:val="Question"/>
      </w:pPr>
      <w:sdt>
        <w:sdtPr>
          <w:alias w:val="Member"/>
          <w:tag w:val="&lt;Member mnisId='1601' dodsId='34498'&gt;"/>
          <w:id w:val="1612396084"/>
          <w:placeholder>
            <w:docPart w:val="DefaultPlaceholder_-1854013440"/>
          </w:placeholder>
          <w:richText/>
        </w:sdtPr>
        <w:sdtContent>
          <w:r w:rsidRPr="0060663D">
            <w:rPr>
              <w:b/>
            </w:rPr>
            <w:t>Chair:</w:t>
          </w:r>
        </w:sdtContent>
      </w:sdt>
      <w:r>
        <w:t xml:space="preserve"> I understand that. Equally, it could</w:t>
      </w:r>
      <w:r w:rsidR="00F778CE">
        <w:t xml:space="preserve"> sometimes</w:t>
      </w:r>
      <w:r>
        <w:t xml:space="preserve"> be</w:t>
      </w:r>
      <w:r w:rsidR="00862D46">
        <w:t xml:space="preserve"> a tactical decision by </w:t>
      </w:r>
      <w:r w:rsidR="00F778CE">
        <w:t xml:space="preserve">the </w:t>
      </w:r>
      <w:r w:rsidR="00862D46">
        <w:t xml:space="preserve">defence and </w:t>
      </w:r>
      <w:r w:rsidR="00F778CE">
        <w:t xml:space="preserve">the </w:t>
      </w:r>
      <w:r w:rsidR="00862D46">
        <w:t>defendant.</w:t>
      </w:r>
    </w:p>
    <w:p w:rsidR="00596CF2" w:rsidP="0060663D">
      <w:pPr>
        <w:pStyle w:val="Answer"/>
      </w:pPr>
      <w:sdt>
        <w:sdtPr>
          <w:alias w:val="Witness"/>
          <w:id w:val="1035001227"/>
          <w:placeholder>
            <w:docPart w:val="DefaultPlaceholder_-1854013440"/>
          </w:placeholder>
          <w:richText/>
        </w:sdtPr>
        <w:sdtContent>
          <w:r w:rsidRPr="0060663D" w:rsidR="0060663D">
            <w:rPr>
              <w:b/>
              <w:i/>
            </w:rPr>
            <w:t>Professor Hucklesby:</w:t>
          </w:r>
        </w:sdtContent>
      </w:sdt>
      <w:r w:rsidR="0060663D">
        <w:t xml:space="preserve"> Yes. My research is quite old but </w:t>
      </w:r>
      <w:r w:rsidR="00F778CE">
        <w:t>I don</w:t>
      </w:r>
      <w:r w:rsidR="00F82E9E">
        <w:t>’</w:t>
      </w:r>
      <w:r w:rsidR="00F778CE">
        <w:t xml:space="preserve">t think </w:t>
      </w:r>
      <w:r w:rsidR="0060663D">
        <w:t>things have changed very much</w:t>
      </w:r>
      <w:r w:rsidR="00F778CE">
        <w:t>,</w:t>
      </w:r>
      <w:r w:rsidR="0060663D">
        <w:t xml:space="preserve"> in the sense that defence solicitors may decide for credibility reasons that they do not want to apply for bail in </w:t>
      </w:r>
      <w:r w:rsidR="00F778CE">
        <w:t>a</w:t>
      </w:r>
      <w:r w:rsidR="0060663D">
        <w:t xml:space="preserve"> case. For me, it has always</w:t>
      </w:r>
      <w:r w:rsidR="00862D46">
        <w:t xml:space="preserve"> seemed strange </w:t>
      </w:r>
      <w:r w:rsidR="0060663D">
        <w:t>that we have a presumption in favour of bail</w:t>
      </w:r>
      <w:r w:rsidR="00367FE6">
        <w:t>, y</w:t>
      </w:r>
      <w:r w:rsidR="0060663D">
        <w:t>et it is the</w:t>
      </w:r>
      <w:r w:rsidR="00862D46">
        <w:t xml:space="preserve"> prosecution that goes first and the defendant who has to apply for bail when</w:t>
      </w:r>
      <w:r>
        <w:t>,</w:t>
      </w:r>
      <w:r w:rsidR="00862D46">
        <w:t xml:space="preserve"> in fact</w:t>
      </w:r>
      <w:r>
        <w:t>,</w:t>
      </w:r>
      <w:r w:rsidR="00862D46">
        <w:t xml:space="preserve"> they should not be applying for bail</w:t>
      </w:r>
      <w:r>
        <w:t>; bail is the presumption.</w:t>
      </w:r>
    </w:p>
    <w:p w:rsidR="006D6C93" w:rsidP="00421864">
      <w:pPr>
        <w:pStyle w:val="Question"/>
      </w:pPr>
      <w:sdt>
        <w:sdtPr>
          <w:alias w:val="Member"/>
          <w:tag w:val="&lt;Member mnisId='1601' dodsId='34498'&gt;"/>
          <w:id w:val="-1885246257"/>
          <w:placeholder>
            <w:docPart w:val="DefaultPlaceholder_-1854013440"/>
          </w:placeholder>
          <w:richText/>
        </w:sdtPr>
        <w:sdtContent>
          <w:r w:rsidRPr="00596CF2" w:rsidR="00596CF2">
            <w:rPr>
              <w:b/>
            </w:rPr>
            <w:t>Chair:</w:t>
          </w:r>
        </w:sdtContent>
      </w:sdt>
      <w:r w:rsidR="00862D46">
        <w:t xml:space="preserve"> </w:t>
      </w:r>
      <w:r w:rsidR="00596CF2">
        <w:t xml:space="preserve">I have </w:t>
      </w:r>
      <w:r w:rsidR="00862D46">
        <w:t>always worked on the basis that the prosecution</w:t>
      </w:r>
      <w:r w:rsidR="00596CF2">
        <w:t>, when they apply for remand in custody, set out their grounds first.</w:t>
      </w:r>
    </w:p>
    <w:p w:rsidR="006D6C93" w:rsidP="006D6C93">
      <w:pPr>
        <w:pStyle w:val="Answer"/>
      </w:pPr>
      <w:sdt>
        <w:sdtPr>
          <w:alias w:val="Witness"/>
          <w:id w:val="296806281"/>
          <w:placeholder>
            <w:docPart w:val="DefaultPlaceholder_-1854013440"/>
          </w:placeholder>
          <w:richText/>
        </w:sdtPr>
        <w:sdtContent>
          <w:r w:rsidRPr="006D6C93">
            <w:rPr>
              <w:b/>
              <w:i/>
            </w:rPr>
            <w:t>Professor Hucklesby:</w:t>
          </w:r>
        </w:sdtContent>
      </w:sdt>
      <w:r>
        <w:t xml:space="preserve"> Yes, they do.</w:t>
      </w:r>
    </w:p>
    <w:p w:rsidR="006D6C93" w:rsidP="00421864">
      <w:pPr>
        <w:pStyle w:val="Question"/>
      </w:pPr>
      <w:sdt>
        <w:sdtPr>
          <w:alias w:val="Member"/>
          <w:tag w:val="&lt;Member mnisId='1601' dodsId='34498'&gt;"/>
          <w:id w:val="-2133697025"/>
          <w:placeholder>
            <w:docPart w:val="DefaultPlaceholder_-1854013440"/>
          </w:placeholder>
          <w:richText/>
        </w:sdtPr>
        <w:sdtContent>
          <w:r w:rsidRPr="006D6C93">
            <w:rPr>
              <w:b/>
            </w:rPr>
            <w:t>Chair:</w:t>
          </w:r>
        </w:sdtContent>
      </w:sdt>
      <w:r>
        <w:t xml:space="preserve"> </w:t>
      </w:r>
      <w:r w:rsidR="00862D46">
        <w:t>Which would be the right thing</w:t>
      </w:r>
      <w:r>
        <w:t>,</w:t>
      </w:r>
      <w:r w:rsidR="00862D46">
        <w:t xml:space="preserve"> because the burden </w:t>
      </w:r>
      <w:r>
        <w:t>is</w:t>
      </w:r>
      <w:r w:rsidR="00862D46">
        <w:t xml:space="preserve"> on them</w:t>
      </w:r>
      <w:r>
        <w:t>. Then the defence can rely on both the</w:t>
      </w:r>
      <w:r w:rsidR="00862D46">
        <w:t xml:space="preserve"> statutory tests and such evidence </w:t>
      </w:r>
      <w:r>
        <w:t xml:space="preserve">as </w:t>
      </w:r>
      <w:r w:rsidR="00862D46">
        <w:t>they might be able to call to rebut it.</w:t>
      </w:r>
    </w:p>
    <w:p w:rsidR="006D6C93" w:rsidP="006D6C93">
      <w:pPr>
        <w:pStyle w:val="Answer"/>
      </w:pPr>
      <w:sdt>
        <w:sdtPr>
          <w:alias w:val="Witness"/>
          <w:id w:val="121813833"/>
          <w:placeholder>
            <w:docPart w:val="DefaultPlaceholder_-1854013440"/>
          </w:placeholder>
          <w:richText/>
        </w:sdtPr>
        <w:sdtContent>
          <w:r w:rsidRPr="006D6C93">
            <w:rPr>
              <w:b/>
              <w:i/>
            </w:rPr>
            <w:t>Penelope Gibbs:</w:t>
          </w:r>
        </w:sdtContent>
      </w:sdt>
      <w:r>
        <w:t xml:space="preserve"> There is an interesting difference</w:t>
      </w:r>
      <w:r w:rsidR="00367FE6">
        <w:t>,</w:t>
      </w:r>
      <w:r>
        <w:t xml:space="preserve"> though. As I understand it</w:t>
      </w:r>
      <w:r w:rsidR="00707085">
        <w:t>,</w:t>
      </w:r>
      <w:r>
        <w:t xml:space="preserve"> in the youth court, solicitors and barristers</w:t>
      </w:r>
      <w:r w:rsidR="00862D46">
        <w:t xml:space="preserve"> nearly always oppose bail.</w:t>
      </w:r>
    </w:p>
    <w:p w:rsidR="006D6C93" w:rsidP="00EC2623">
      <w:pPr>
        <w:pStyle w:val="Question"/>
        <w:numPr>
          <w:ilvl w:val="0"/>
          <w:numId w:val="0"/>
        </w:numPr>
        <w:ind w:left="794"/>
      </w:pPr>
      <w:sdt>
        <w:sdtPr>
          <w:alias w:val="Member"/>
          <w:tag w:val="&lt;Member mnisId='1601' dodsId='34498'&gt;"/>
          <w:id w:val="1483195211"/>
          <w:placeholder>
            <w:docPart w:val="DefaultPlaceholder_-1854013440"/>
          </w:placeholder>
          <w:richText/>
        </w:sdtPr>
        <w:sdtContent>
          <w:r w:rsidRPr="006D6C93">
            <w:rPr>
              <w:b/>
            </w:rPr>
            <w:t>Chair:</w:t>
          </w:r>
        </w:sdtContent>
      </w:sdt>
      <w:r>
        <w:t xml:space="preserve"> That is interesting. To come to any firm decision, maybe one needs </w:t>
      </w:r>
      <w:r>
        <w:t>to look at the nature of the offences, which might then come to the question of whether or not credibly you want to apply for bail or not</w:t>
      </w:r>
      <w:r w:rsidR="00CB65C6">
        <w:t>, and i</w:t>
      </w:r>
      <w:r>
        <w:t>ndeed, sometimes</w:t>
      </w:r>
      <w:r w:rsidR="00CB65C6">
        <w:t>,</w:t>
      </w:r>
      <w:r>
        <w:t xml:space="preserve"> whe</w:t>
      </w:r>
      <w:r w:rsidR="00CB65C6">
        <w:t>ther</w:t>
      </w:r>
      <w:r>
        <w:t xml:space="preserve"> it is in your client</w:t>
      </w:r>
      <w:r w:rsidR="00F82E9E">
        <w:t>’</w:t>
      </w:r>
      <w:r>
        <w:t>s interest to apply for bail, if there is the likelihood they might get a custodial sentence.</w:t>
      </w:r>
    </w:p>
    <w:p w:rsidR="006D6C93" w:rsidP="00240630">
      <w:pPr>
        <w:pStyle w:val="Question"/>
        <w:numPr>
          <w:ilvl w:val="0"/>
          <w:numId w:val="0"/>
        </w:numPr>
        <w:ind w:left="794"/>
      </w:pPr>
      <w:sdt>
        <w:sdtPr>
          <w:alias w:val="Member"/>
          <w:tag w:val="&lt;Member mnisId='483' dodsId='25660'&gt;"/>
          <w:id w:val="-2107031553"/>
          <w:placeholder>
            <w:docPart w:val="DefaultPlaceholder_-1854013440"/>
          </w:placeholder>
          <w:richText/>
        </w:sdtPr>
        <w:sdtContent>
          <w:r w:rsidRPr="006D6C93">
            <w:rPr>
              <w:b/>
            </w:rPr>
            <w:t>Maria Eagle:</w:t>
          </w:r>
        </w:sdtContent>
      </w:sdt>
      <w:r>
        <w:t xml:space="preserve"> If you can only apply and make two applications in the normal course of events</w:t>
      </w:r>
      <w:r w:rsidR="00CB65C6">
        <w:t>,</w:t>
      </w:r>
      <w:r>
        <w:t xml:space="preserve"> you might want to save them up until you know more about the defendant and the case</w:t>
      </w:r>
      <w:r w:rsidR="00240630">
        <w:t xml:space="preserve">. </w:t>
      </w:r>
      <w:r>
        <w:t>I suspect there is a psychological element.</w:t>
      </w:r>
    </w:p>
    <w:p w:rsidR="0016522D" w:rsidP="00421864">
      <w:pPr>
        <w:pStyle w:val="Question"/>
      </w:pPr>
      <w:sdt>
        <w:sdtPr>
          <w:alias w:val="Member"/>
          <w:tag w:val="&lt;Member mnisId='1601' dodsId='34498'&gt;"/>
          <w:id w:val="-1016382793"/>
          <w:placeholder>
            <w:docPart w:val="DefaultPlaceholder_-1854013440"/>
          </w:placeholder>
          <w:richText/>
        </w:sdtPr>
        <w:sdtContent>
          <w:r w:rsidRPr="006D6C93" w:rsidR="006D6C93">
            <w:rPr>
              <w:b/>
            </w:rPr>
            <w:t>Chair:</w:t>
          </w:r>
        </w:sdtContent>
      </w:sdt>
      <w:r w:rsidR="006D6C93">
        <w:t xml:space="preserve"> </w:t>
      </w:r>
      <w:r w:rsidR="00240630">
        <w:t>There is probably a bit of that</w:t>
      </w:r>
      <w:r w:rsidR="00AA0F91">
        <w:t xml:space="preserve">, </w:t>
      </w:r>
      <w:r w:rsidR="006D6C93">
        <w:t>I am sure.</w:t>
      </w:r>
      <w:r w:rsidR="00AA0F91">
        <w:t xml:space="preserve"> </w:t>
      </w:r>
      <w:r w:rsidR="006D6C93">
        <w:t xml:space="preserve">The only </w:t>
      </w:r>
      <w:r w:rsidR="00AA0F91">
        <w:t xml:space="preserve">other </w:t>
      </w:r>
      <w:r w:rsidR="006D6C93">
        <w:t>thing I was going to ask about was the i</w:t>
      </w:r>
      <w:r w:rsidR="00862D46">
        <w:t>mpact of video technology on remand hearings. I know</w:t>
      </w:r>
      <w:r w:rsidR="006D6C93">
        <w:t>,</w:t>
      </w:r>
      <w:r w:rsidR="00862D46">
        <w:t xml:space="preserve"> Penelop</w:t>
      </w:r>
      <w:r w:rsidR="006D6C93">
        <w:t>e,</w:t>
      </w:r>
      <w:r w:rsidR="00862D46">
        <w:t xml:space="preserve"> </w:t>
      </w:r>
      <w:r w:rsidR="000B2E65">
        <w:t xml:space="preserve">that </w:t>
      </w:r>
      <w:r w:rsidR="006D6C93">
        <w:t xml:space="preserve">you have done </w:t>
      </w:r>
      <w:r w:rsidR="00862D46">
        <w:t xml:space="preserve">some work </w:t>
      </w:r>
      <w:r w:rsidR="006D6C93">
        <w:t xml:space="preserve">around that </w:t>
      </w:r>
      <w:r w:rsidR="00862D46">
        <w:t>and take an interest in it.</w:t>
      </w:r>
      <w:r>
        <w:t xml:space="preserve"> The Magistrates</w:t>
      </w:r>
      <w:r w:rsidR="00862D46">
        <w:t xml:space="preserve"> </w:t>
      </w:r>
      <w:r>
        <w:t xml:space="preserve">Association thought about </w:t>
      </w:r>
      <w:r w:rsidR="00862D46">
        <w:t xml:space="preserve">76% </w:t>
      </w:r>
      <w:r>
        <w:t xml:space="preserve">of magistrates felt it </w:t>
      </w:r>
      <w:r w:rsidR="00862D46">
        <w:t xml:space="preserve">did not </w:t>
      </w:r>
      <w:r>
        <w:t xml:space="preserve">really </w:t>
      </w:r>
      <w:r w:rsidR="00862D46">
        <w:t>help</w:t>
      </w:r>
      <w:r>
        <w:t xml:space="preserve"> communication. </w:t>
      </w:r>
      <w:r w:rsidR="00862D46">
        <w:t xml:space="preserve">I was interested to see that. </w:t>
      </w:r>
      <w:r>
        <w:t>W</w:t>
      </w:r>
      <w:r w:rsidR="00862D46">
        <w:t>hat is your evidence?</w:t>
      </w:r>
    </w:p>
    <w:p w:rsidR="0016522D" w:rsidP="0016522D">
      <w:pPr>
        <w:pStyle w:val="Answer"/>
      </w:pPr>
      <w:sdt>
        <w:sdtPr>
          <w:alias w:val="Witness"/>
          <w:id w:val="-1560004563"/>
          <w:placeholder>
            <w:docPart w:val="DefaultPlaceholder_-1854013440"/>
          </w:placeholder>
          <w:richText/>
        </w:sdtPr>
        <w:sdtContent>
          <w:r w:rsidRPr="0016522D">
            <w:rPr>
              <w:b/>
              <w:i/>
            </w:rPr>
            <w:t>Penelope Gibbs:</w:t>
          </w:r>
        </w:sdtContent>
      </w:sdt>
      <w:r>
        <w:t xml:space="preserve"> That was from research which was done during Covid. </w:t>
      </w:r>
      <w:r w:rsidR="0025777F">
        <w:t xml:space="preserve">With </w:t>
      </w:r>
      <w:r>
        <w:t>remand decisions and video</w:t>
      </w:r>
      <w:r w:rsidR="0025777F">
        <w:t xml:space="preserve">, </w:t>
      </w:r>
      <w:r>
        <w:t>there are two ways they have been taken. One is prison to</w:t>
      </w:r>
      <w:r w:rsidR="00862D46">
        <w:t xml:space="preserve"> court links, whi</w:t>
      </w:r>
      <w:r>
        <w:t>c</w:t>
      </w:r>
      <w:r w:rsidR="00862D46">
        <w:t>h ha</w:t>
      </w:r>
      <w:r w:rsidR="00C02C1D">
        <w:t>ve</w:t>
      </w:r>
      <w:r w:rsidR="00862D46">
        <w:t xml:space="preserve"> been going for years but we still do not have data on the respective outcomes. During the pandemic</w:t>
      </w:r>
      <w:r w:rsidR="004D5128">
        <w:t>,</w:t>
      </w:r>
      <w:r w:rsidR="00862D46">
        <w:t xml:space="preserve"> there were links from police custody to the court</w:t>
      </w:r>
      <w:r>
        <w:t>. Quite often, on first appearances,</w:t>
      </w:r>
      <w:r w:rsidR="00862D46">
        <w:t xml:space="preserve"> remand d</w:t>
      </w:r>
      <w:r>
        <w:t>e</w:t>
      </w:r>
      <w:r w:rsidR="00862D46">
        <w:t>cisions were made f</w:t>
      </w:r>
      <w:r w:rsidR="004D5128">
        <w:t>rom</w:t>
      </w:r>
      <w:r w:rsidR="00862D46">
        <w:t xml:space="preserve"> those.</w:t>
      </w:r>
    </w:p>
    <w:p w:rsidR="0016522D" w:rsidP="0016522D">
      <w:pPr>
        <w:pStyle w:val="Answer"/>
      </w:pPr>
      <w:r>
        <w:t xml:space="preserve">The problem </w:t>
      </w:r>
      <w:r>
        <w:t xml:space="preserve">we have is </w:t>
      </w:r>
      <w:r>
        <w:t xml:space="preserve">that no data has been collected on the difference </w:t>
      </w:r>
      <w:r>
        <w:t>i</w:t>
      </w:r>
      <w:r>
        <w:t xml:space="preserve">n remand decisions. </w:t>
      </w:r>
      <w:r>
        <w:t>There is some data from a study published</w:t>
      </w:r>
      <w:r w:rsidR="00710EDA">
        <w:t xml:space="preserve"> </w:t>
      </w:r>
      <w:r>
        <w:t>in 2020 on</w:t>
      </w:r>
      <w:r w:rsidR="00710EDA">
        <w:t xml:space="preserve"> the police custody to court links, which indicate</w:t>
      </w:r>
      <w:r w:rsidR="0001094E">
        <w:t>s</w:t>
      </w:r>
      <w:r w:rsidR="008C6E2D">
        <w:t xml:space="preserve"> that</w:t>
      </w:r>
      <w:r w:rsidR="00710EDA">
        <w:t xml:space="preserve"> the </w:t>
      </w:r>
      <w:r>
        <w:t>B</w:t>
      </w:r>
      <w:r w:rsidR="00710EDA">
        <w:t xml:space="preserve">ench gives more prison sentences if it is </w:t>
      </w:r>
      <w:r>
        <w:t>on video</w:t>
      </w:r>
      <w:r w:rsidR="008C6E2D">
        <w:t xml:space="preserve">, but </w:t>
      </w:r>
      <w:r>
        <w:t xml:space="preserve">that is </w:t>
      </w:r>
      <w:r w:rsidR="00710EDA">
        <w:t>not remand</w:t>
      </w:r>
      <w:r w:rsidR="008C6E2D">
        <w:t>;</w:t>
      </w:r>
      <w:r>
        <w:t xml:space="preserve"> they are actual sentences. We are missing the remand piece.</w:t>
      </w:r>
    </w:p>
    <w:p w:rsidR="0016522D" w:rsidP="00421864">
      <w:pPr>
        <w:pStyle w:val="Question"/>
      </w:pPr>
      <w:sdt>
        <w:sdtPr>
          <w:alias w:val="Member"/>
          <w:tag w:val="&lt;Member mnisId='1601' dodsId='34498'&gt;"/>
          <w:id w:val="-513072206"/>
          <w:placeholder>
            <w:docPart w:val="DefaultPlaceholder_-1854013440"/>
          </w:placeholder>
          <w:richText/>
        </w:sdtPr>
        <w:sdtContent>
          <w:r w:rsidRPr="0016522D">
            <w:rPr>
              <w:b/>
            </w:rPr>
            <w:t>Chair:</w:t>
          </w:r>
        </w:sdtContent>
      </w:sdt>
      <w:r>
        <w:t xml:space="preserve"> I </w:t>
      </w:r>
      <w:r w:rsidR="00710EDA">
        <w:t>understand that. I</w:t>
      </w:r>
      <w:r w:rsidR="008C6E2D">
        <w:t xml:space="preserve">s </w:t>
      </w:r>
      <w:r w:rsidR="00710EDA">
        <w:t>there</w:t>
      </w:r>
      <w:r w:rsidR="008C6E2D">
        <w:t xml:space="preserve"> </w:t>
      </w:r>
      <w:r w:rsidR="00710EDA">
        <w:t>anything you want to add</w:t>
      </w:r>
      <w:r>
        <w:t>, Professor Hucklesby?</w:t>
      </w:r>
    </w:p>
    <w:p w:rsidR="00FB65D4" w:rsidP="0016522D">
      <w:pPr>
        <w:pStyle w:val="Answer"/>
      </w:pPr>
      <w:sdt>
        <w:sdtPr>
          <w:alias w:val="Witness"/>
          <w:id w:val="-1186047403"/>
          <w:placeholder>
            <w:docPart w:val="DefaultPlaceholder_-1854013440"/>
          </w:placeholder>
          <w:richText/>
        </w:sdtPr>
        <w:sdtContent>
          <w:r w:rsidRPr="0016522D" w:rsidR="0016522D">
            <w:rPr>
              <w:b/>
              <w:i/>
            </w:rPr>
            <w:t>Professor Hucklesby:</w:t>
          </w:r>
        </w:sdtContent>
      </w:sdt>
      <w:r w:rsidR="0016522D">
        <w:t xml:space="preserve"> </w:t>
      </w:r>
      <w:r w:rsidR="008C6E2D">
        <w:t>O</w:t>
      </w:r>
      <w:r w:rsidR="0016522D">
        <w:t xml:space="preserve">nly that courts were always an opportunity for them to see their legal </w:t>
      </w:r>
      <w:r>
        <w:t>advis</w:t>
      </w:r>
      <w:r w:rsidR="00EA2531">
        <w:t>e</w:t>
      </w:r>
      <w:r>
        <w:t>rs</w:t>
      </w:r>
      <w:r w:rsidR="008C6E2D">
        <w:t>, so that will</w:t>
      </w:r>
      <w:r>
        <w:t xml:space="preserve"> be more difficult if it is through live link.</w:t>
      </w:r>
    </w:p>
    <w:p w:rsidR="00FB65D4" w:rsidP="00EC2623">
      <w:pPr>
        <w:pStyle w:val="Question"/>
        <w:numPr>
          <w:ilvl w:val="0"/>
          <w:numId w:val="0"/>
        </w:numPr>
        <w:ind w:left="794"/>
      </w:pPr>
      <w:sdt>
        <w:sdtPr>
          <w:alias w:val="Member"/>
          <w:tag w:val="&lt;Member mnisId='1601' dodsId='34498'&gt;"/>
          <w:id w:val="1053731311"/>
          <w:placeholder>
            <w:docPart w:val="DefaultPlaceholder_-1854013440"/>
          </w:placeholder>
          <w:richText/>
        </w:sdtPr>
        <w:sdtContent>
          <w:r w:rsidRPr="00FB65D4">
            <w:rPr>
              <w:b/>
            </w:rPr>
            <w:t>Chair:</w:t>
          </w:r>
        </w:sdtContent>
      </w:sdt>
      <w:r>
        <w:t xml:space="preserve"> </w:t>
      </w:r>
      <w:r w:rsidR="008C6E2D">
        <w:t>Fair enough.</w:t>
      </w:r>
    </w:p>
    <w:p w:rsidR="00FB65D4" w:rsidP="00FB65D4">
      <w:pPr>
        <w:pStyle w:val="Question"/>
      </w:pPr>
      <w:sdt>
        <w:sdtPr>
          <w:alias w:val="Member"/>
          <w:tag w:val="&lt;Member mnisId='4860' dodsId=''&gt;"/>
          <w:id w:val="1650946021"/>
          <w:placeholder>
            <w:docPart w:val="DefaultPlaceholder_-1854013440"/>
          </w:placeholder>
          <w:richText/>
        </w:sdtPr>
        <w:sdtContent>
          <w:r w:rsidRPr="00FB65D4">
            <w:rPr>
              <w:b/>
            </w:rPr>
            <w:t>Dr Mullan:</w:t>
          </w:r>
        </w:sdtContent>
      </w:sdt>
      <w:r>
        <w:t xml:space="preserve"> Talking more broadly, my understanding is that three</w:t>
      </w:r>
      <w:r w:rsidR="00AE6B85">
        <w:t xml:space="preserve"> </w:t>
      </w:r>
      <w:r>
        <w:t>quarters of people held on remand will end up with a custodial sentence; a quarter of them do not. That is not a bad ratio</w:t>
      </w:r>
      <w:r w:rsidR="008C6E2D">
        <w:t>,</w:t>
      </w:r>
      <w:r>
        <w:t xml:space="preserve"> considering all the hurdles you have to go through for prosecution, all the uncertainty that is inherent in the justice system and making decisions. What would be the rate </w:t>
      </w:r>
      <w:r w:rsidR="009E7026">
        <w:t>that</w:t>
      </w:r>
      <w:r>
        <w:t xml:space="preserve"> you would think was a good rate?</w:t>
      </w:r>
    </w:p>
    <w:p w:rsidR="00FB65D4" w:rsidP="00FB65D4">
      <w:pPr>
        <w:pStyle w:val="Answer"/>
      </w:pPr>
      <w:sdt>
        <w:sdtPr>
          <w:alias w:val="Witness"/>
          <w:id w:val="1409114925"/>
          <w:placeholder>
            <w:docPart w:val="DefaultPlaceholder_-1854013440"/>
          </w:placeholder>
          <w:richText/>
        </w:sdtPr>
        <w:sdtContent>
          <w:r w:rsidRPr="00FB65D4">
            <w:rPr>
              <w:b/>
              <w:i/>
            </w:rPr>
            <w:t>Penelope Gibbs:</w:t>
          </w:r>
        </w:sdtContent>
      </w:sdt>
      <w:r>
        <w:t xml:space="preserve"> I hate to play figures, but I make it 38% </w:t>
      </w:r>
      <w:r w:rsidR="000F6397">
        <w:t xml:space="preserve">who </w:t>
      </w:r>
      <w:r>
        <w:t>do not get an immediate custodial sentence. I can send you the figures afterwards.</w:t>
      </w:r>
    </w:p>
    <w:p w:rsidR="00FB65D4" w:rsidP="00FB65D4">
      <w:pPr>
        <w:pStyle w:val="Question"/>
      </w:pPr>
      <w:sdt>
        <w:sdtPr>
          <w:alias w:val="Member"/>
          <w:tag w:val="&lt;Member mnisId='4860' dodsId=''&gt;"/>
          <w:id w:val="2106062649"/>
          <w:placeholder>
            <w:docPart w:val="DefaultPlaceholder_-1854013440"/>
          </w:placeholder>
          <w:richText/>
        </w:sdtPr>
        <w:sdtContent>
          <w:r w:rsidRPr="00FB65D4">
            <w:rPr>
              <w:b/>
            </w:rPr>
            <w:t>Dr Mullan:</w:t>
          </w:r>
        </w:sdtContent>
      </w:sdt>
      <w:r>
        <w:t xml:space="preserve"> It says </w:t>
      </w:r>
      <w:r w:rsidR="004F05E1">
        <w:t>in our notes</w:t>
      </w:r>
      <w:r w:rsidR="00D97C21">
        <w:t xml:space="preserve"> that</w:t>
      </w:r>
      <w:r>
        <w:t>, “</w:t>
      </w:r>
      <w:r w:rsidR="00D97C21">
        <w:t>a</w:t>
      </w:r>
      <w:r>
        <w:t xml:space="preserve"> quarter of all those remanded in custody were acquitted or released.” So I presume </w:t>
      </w:r>
      <w:r w:rsidR="004F05E1">
        <w:t xml:space="preserve">that </w:t>
      </w:r>
      <w:r>
        <w:t>three</w:t>
      </w:r>
      <w:r w:rsidR="004F05E1">
        <w:t xml:space="preserve"> </w:t>
      </w:r>
      <w:r>
        <w:t>quarters of them were not.</w:t>
      </w:r>
    </w:p>
    <w:p w:rsidR="00FB65D4" w:rsidP="00FB65D4">
      <w:pPr>
        <w:pStyle w:val="Answer"/>
      </w:pPr>
      <w:sdt>
        <w:sdtPr>
          <w:alias w:val="Witness"/>
          <w:id w:val="-1808850126"/>
          <w:placeholder>
            <w:docPart w:val="DefaultPlaceholder_-1854013440"/>
          </w:placeholder>
          <w:richText/>
        </w:sdtPr>
        <w:sdtContent>
          <w:r w:rsidRPr="00FB65D4">
            <w:rPr>
              <w:b/>
              <w:i/>
            </w:rPr>
            <w:t>Penelope Gibbs:</w:t>
          </w:r>
        </w:sdtContent>
      </w:sdt>
      <w:r>
        <w:t xml:space="preserve"> It is j</w:t>
      </w:r>
      <w:r w:rsidR="00710EDA">
        <w:t>ust the figures I have</w:t>
      </w:r>
      <w:r>
        <w:t>; slightly more than yours. I would say</w:t>
      </w:r>
      <w:r w:rsidR="00710EDA">
        <w:t xml:space="preserve"> 40% of </w:t>
      </w:r>
      <w:r>
        <w:t xml:space="preserve">people </w:t>
      </w:r>
      <w:r w:rsidR="00710EDA">
        <w:t xml:space="preserve">remanded </w:t>
      </w:r>
      <w:r>
        <w:t>who do not get an immediate custodial sentence is still</w:t>
      </w:r>
      <w:r w:rsidR="00710EDA">
        <w:t xml:space="preserve"> pretty high. </w:t>
      </w:r>
      <w:r>
        <w:t>W</w:t>
      </w:r>
      <w:r w:rsidR="00710EDA">
        <w:t xml:space="preserve">here for me the stats are not acceptable </w:t>
      </w:r>
      <w:r>
        <w:t xml:space="preserve">is </w:t>
      </w:r>
      <w:r w:rsidR="00710EDA">
        <w:t>the magistrates court stats</w:t>
      </w:r>
      <w:r>
        <w:t>, not really the Crown court stats. Pr</w:t>
      </w:r>
      <w:r w:rsidR="00710EDA">
        <w:t>actice could improve in the Crown court</w:t>
      </w:r>
      <w:r>
        <w:t xml:space="preserve"> </w:t>
      </w:r>
      <w:r w:rsidR="00801C67">
        <w:t xml:space="preserve">in </w:t>
      </w:r>
      <w:r>
        <w:t>decision</w:t>
      </w:r>
      <w:r w:rsidR="00757073">
        <w:t xml:space="preserve"> </w:t>
      </w:r>
      <w:r>
        <w:t>making</w:t>
      </w:r>
      <w:r w:rsidR="00757073">
        <w:t>,</w:t>
      </w:r>
      <w:r>
        <w:t xml:space="preserve"> information and so on. I</w:t>
      </w:r>
      <w:r w:rsidR="00710EDA">
        <w:t>t is nearly two</w:t>
      </w:r>
      <w:r w:rsidR="004F05E1">
        <w:t xml:space="preserve"> </w:t>
      </w:r>
      <w:r w:rsidR="00710EDA">
        <w:t xml:space="preserve">thirds in the magistrates courts </w:t>
      </w:r>
      <w:r>
        <w:t xml:space="preserve">who do not </w:t>
      </w:r>
      <w:r w:rsidR="00757073">
        <w:t>get</w:t>
      </w:r>
      <w:r>
        <w:t xml:space="preserve"> an immediate custodial sentence.</w:t>
      </w:r>
      <w:r w:rsidR="00710EDA">
        <w:t xml:space="preserve"> </w:t>
      </w:r>
    </w:p>
    <w:p w:rsidR="00FB65D4" w:rsidP="00FB65D4">
      <w:pPr>
        <w:pStyle w:val="Question"/>
      </w:pPr>
      <w:sdt>
        <w:sdtPr>
          <w:alias w:val="Member"/>
          <w:tag w:val="&lt;Member mnisId='4860' dodsId=''&gt;"/>
          <w:id w:val="159664472"/>
          <w:placeholder>
            <w:docPart w:val="DefaultPlaceholder_-1854013440"/>
          </w:placeholder>
          <w:richText/>
        </w:sdtPr>
        <w:sdtContent>
          <w:r w:rsidRPr="00FB65D4">
            <w:rPr>
              <w:b/>
            </w:rPr>
            <w:t>Dr Mullan:</w:t>
          </w:r>
        </w:sdtContent>
      </w:sdt>
      <w:r>
        <w:t xml:space="preserve"> To go back to my question, where would you feel we are getting it about right?</w:t>
      </w:r>
    </w:p>
    <w:p w:rsidR="00FB65D4" w:rsidP="00EC2623">
      <w:pPr>
        <w:pStyle w:val="Question"/>
        <w:numPr>
          <w:ilvl w:val="0"/>
          <w:numId w:val="0"/>
        </w:numPr>
        <w:ind w:left="794"/>
      </w:pPr>
      <w:sdt>
        <w:sdtPr>
          <w:alias w:val="Member"/>
          <w:tag w:val="&lt;Member mnisId='1601' dodsId='34498'&gt;"/>
          <w:id w:val="-40982673"/>
          <w:placeholder>
            <w:docPart w:val="DefaultPlaceholder_-1854013440"/>
          </w:placeholder>
          <w:richText/>
        </w:sdtPr>
        <w:sdtContent>
          <w:r w:rsidRPr="00FB65D4">
            <w:rPr>
              <w:b/>
            </w:rPr>
            <w:t>Chair:</w:t>
          </w:r>
        </w:sdtContent>
      </w:sdt>
      <w:r>
        <w:t xml:space="preserve"> Is there a statistical figure?</w:t>
      </w:r>
    </w:p>
    <w:p w:rsidR="00A524CB" w:rsidP="00F56333">
      <w:pPr>
        <w:pStyle w:val="Answer"/>
      </w:pPr>
      <w:sdt>
        <w:sdtPr>
          <w:alias w:val="Witness"/>
          <w:id w:val="-1265296548"/>
          <w:placeholder>
            <w:docPart w:val="DefaultPlaceholder_-1854013440"/>
          </w:placeholder>
          <w:richText/>
        </w:sdtPr>
        <w:sdtContent>
          <w:r w:rsidRPr="00FB65D4" w:rsidR="00FB65D4">
            <w:rPr>
              <w:b/>
              <w:i/>
            </w:rPr>
            <w:t>Penelope Gibbs:</w:t>
          </w:r>
        </w:sdtContent>
      </w:sdt>
      <w:r w:rsidR="00FB65D4">
        <w:t xml:space="preserve"> </w:t>
      </w:r>
      <w:r>
        <w:t>It is a judgment figure, is</w:t>
      </w:r>
      <w:r w:rsidR="00F56333">
        <w:t>n</w:t>
      </w:r>
      <w:r w:rsidR="00F82E9E">
        <w:t>’</w:t>
      </w:r>
      <w:r w:rsidR="00F56333">
        <w:t>t</w:t>
      </w:r>
      <w:r>
        <w:t xml:space="preserve"> it?</w:t>
      </w:r>
      <w:r w:rsidR="00F56333">
        <w:t xml:space="preserve"> </w:t>
      </w:r>
      <w:r>
        <w:t xml:space="preserve">I feel very few people should be remanded because it is a deprivation of liberty. A huge proportion of those remanded are innocent until proven guilty. </w:t>
      </w:r>
      <w:r w:rsidR="00F56333">
        <w:t xml:space="preserve">Personally, </w:t>
      </w:r>
      <w:r>
        <w:t>I would say</w:t>
      </w:r>
      <w:r w:rsidR="00F56333">
        <w:t xml:space="preserve"> that</w:t>
      </w:r>
      <w:r>
        <w:t xml:space="preserve"> it should be much less used than it is for non-violent offences. It is used a lot for people on drugs offences and so on. To me, it should be </w:t>
      </w:r>
      <w:r w:rsidR="00710EDA">
        <w:t xml:space="preserve">about a very evident risk of that person either not turning up at court or committing a further serious, </w:t>
      </w:r>
      <w:r>
        <w:t>dangerous offence.</w:t>
      </w:r>
    </w:p>
    <w:p w:rsidR="00A524CB" w:rsidP="003F0970">
      <w:pPr>
        <w:pStyle w:val="Question"/>
        <w:numPr>
          <w:ilvl w:val="0"/>
          <w:numId w:val="0"/>
        </w:numPr>
        <w:ind w:left="794"/>
      </w:pPr>
      <w:sdt>
        <w:sdtPr>
          <w:alias w:val="Member"/>
          <w:tag w:val="&lt;Member mnisId='4860' dodsId=''&gt;"/>
          <w:id w:val="-540673221"/>
          <w:placeholder>
            <w:docPart w:val="DefaultPlaceholder_-1854013440"/>
          </w:placeholder>
          <w:richText/>
        </w:sdtPr>
        <w:sdtContent>
          <w:r w:rsidRPr="00A524CB">
            <w:rPr>
              <w:b/>
            </w:rPr>
            <w:t>Dr Mullan:</w:t>
          </w:r>
        </w:sdtContent>
      </w:sdt>
      <w:r>
        <w:t xml:space="preserve"> Thank you.</w:t>
      </w:r>
    </w:p>
    <w:p w:rsidR="00A524CB" w:rsidP="00A524CB">
      <w:pPr>
        <w:pStyle w:val="Answer"/>
      </w:pPr>
      <w:sdt>
        <w:sdtPr>
          <w:alias w:val="Witness"/>
          <w:id w:val="-1357197157"/>
          <w:placeholder>
            <w:docPart w:val="DefaultPlaceholder_-1854013440"/>
          </w:placeholder>
          <w:richText/>
        </w:sdtPr>
        <w:sdtContent>
          <w:r w:rsidRPr="00A524CB">
            <w:rPr>
              <w:b/>
              <w:i/>
            </w:rPr>
            <w:t>Professor Hucklesby:</w:t>
          </w:r>
        </w:sdtContent>
      </w:sdt>
      <w:r>
        <w:t xml:space="preserve"> Perhaps I could add</w:t>
      </w:r>
      <w:r w:rsidR="003F0970">
        <w:t xml:space="preserve"> to that.</w:t>
      </w:r>
    </w:p>
    <w:p w:rsidR="00A524CB" w:rsidP="00EC2623">
      <w:pPr>
        <w:pStyle w:val="Question"/>
        <w:numPr>
          <w:ilvl w:val="0"/>
          <w:numId w:val="0"/>
        </w:numPr>
        <w:ind w:left="794"/>
      </w:pPr>
      <w:sdt>
        <w:sdtPr>
          <w:alias w:val="Member"/>
          <w:tag w:val="&lt;Member mnisId='1601' dodsId='34498'&gt;"/>
          <w:id w:val="859008877"/>
          <w:placeholder>
            <w:docPart w:val="DefaultPlaceholder_-1854013440"/>
          </w:placeholder>
          <w:richText/>
        </w:sdtPr>
        <w:sdtContent>
          <w:r w:rsidRPr="00A524CB">
            <w:rPr>
              <w:b/>
            </w:rPr>
            <w:t>Chair:</w:t>
          </w:r>
        </w:sdtContent>
      </w:sdt>
      <w:r>
        <w:t xml:space="preserve"> Yes, of course</w:t>
      </w:r>
      <w:r w:rsidR="003F0970">
        <w:t>.</w:t>
      </w:r>
    </w:p>
    <w:p w:rsidR="00A524CB" w:rsidP="00A524CB">
      <w:pPr>
        <w:pStyle w:val="Answer"/>
      </w:pPr>
      <w:sdt>
        <w:sdtPr>
          <w:alias w:val="Witness"/>
          <w:id w:val="-2088450481"/>
          <w:placeholder>
            <w:docPart w:val="DefaultPlaceholder_-1854013440"/>
          </w:placeholder>
          <w:richText/>
        </w:sdtPr>
        <w:sdtContent>
          <w:r w:rsidRPr="00A524CB">
            <w:rPr>
              <w:b/>
              <w:i/>
            </w:rPr>
            <w:t>Professor Hucklesby:</w:t>
          </w:r>
        </w:sdtContent>
      </w:sdt>
      <w:r>
        <w:t xml:space="preserve"> There are obviously two parts to the remand population</w:t>
      </w:r>
      <w:r w:rsidR="00F6626B">
        <w:t>:</w:t>
      </w:r>
      <w:r>
        <w:t xml:space="preserve"> the unconvicted and the unsentenced. It should be zero for the unsentenced, because they have been convicted and they are just waiting for reports.</w:t>
      </w:r>
    </w:p>
    <w:p w:rsidR="00A524CB" w:rsidP="006F6BA6">
      <w:pPr>
        <w:pStyle w:val="Question"/>
      </w:pPr>
      <w:sdt>
        <w:sdtPr>
          <w:alias w:val="Member"/>
          <w:tag w:val="&lt;Member mnisId='4860' dodsId=''&gt;"/>
          <w:id w:val="708847278"/>
          <w:placeholder>
            <w:docPart w:val="DefaultPlaceholder_-1854013440"/>
          </w:placeholder>
          <w:richText/>
        </w:sdtPr>
        <w:sdtContent>
          <w:r w:rsidRPr="006F6BA6">
            <w:rPr>
              <w:b/>
            </w:rPr>
            <w:t>Dr Mullan:</w:t>
          </w:r>
        </w:sdtContent>
      </w:sdt>
      <w:r>
        <w:t xml:space="preserve"> It is bureaucratic. </w:t>
      </w:r>
    </w:p>
    <w:p w:rsidR="00A524CB" w:rsidP="00275C29">
      <w:pPr>
        <w:pStyle w:val="Question"/>
        <w:numPr>
          <w:ilvl w:val="0"/>
          <w:numId w:val="0"/>
        </w:numPr>
        <w:ind w:left="794"/>
      </w:pPr>
      <w:sdt>
        <w:sdtPr>
          <w:alias w:val="Member"/>
          <w:tag w:val="&lt;Member mnisId='1601' dodsId='34498'&gt;"/>
          <w:id w:val="1199053685"/>
          <w:placeholder>
            <w:docPart w:val="DefaultPlaceholder_-1854013440"/>
          </w:placeholder>
          <w:richText/>
        </w:sdtPr>
        <w:sdtContent>
          <w:r w:rsidRPr="00A524CB">
            <w:rPr>
              <w:b/>
            </w:rPr>
            <w:t>Chair:</w:t>
          </w:r>
        </w:sdtContent>
      </w:sdt>
      <w:r>
        <w:t xml:space="preserve"> Absolutely, yes.</w:t>
      </w:r>
    </w:p>
    <w:p w:rsidR="00A524CB" w:rsidP="00A524CB">
      <w:pPr>
        <w:pStyle w:val="Answer"/>
      </w:pPr>
      <w:sdt>
        <w:sdtPr>
          <w:alias w:val="Witness"/>
          <w:id w:val="-1344462237"/>
          <w:placeholder>
            <w:docPart w:val="DefaultPlaceholder_-1854013440"/>
          </w:placeholder>
          <w:richText/>
        </w:sdtPr>
        <w:sdtContent>
          <w:r w:rsidRPr="00A524CB">
            <w:rPr>
              <w:b/>
              <w:i/>
            </w:rPr>
            <w:t>Professor Hucklesby:</w:t>
          </w:r>
        </w:sdtContent>
      </w:sdt>
      <w:r>
        <w:t xml:space="preserve"> Th</w:t>
      </w:r>
      <w:r w:rsidR="00011787">
        <w:t>at</w:t>
      </w:r>
      <w:r>
        <w:t xml:space="preserve"> should be very low. We do not know what that figure is, so that is a piece of missing data that would be really useful.</w:t>
      </w:r>
    </w:p>
    <w:p w:rsidR="00A524CB" w:rsidP="006F6BA6">
      <w:pPr>
        <w:pStyle w:val="Question"/>
      </w:pPr>
      <w:sdt>
        <w:sdtPr>
          <w:alias w:val="Member"/>
          <w:tag w:val="&lt;Member mnisId='1601' dodsId='34498'&gt;"/>
          <w:id w:val="434717466"/>
          <w:placeholder>
            <w:docPart w:val="DefaultPlaceholder_-1854013440"/>
          </w:placeholder>
          <w:richText/>
        </w:sdtPr>
        <w:sdtContent>
          <w:r w:rsidRPr="006F6BA6">
            <w:rPr>
              <w:b/>
            </w:rPr>
            <w:t>Chair:</w:t>
          </w:r>
        </w:sdtContent>
      </w:sdt>
      <w:r>
        <w:t xml:space="preserve"> Another bit of data.</w:t>
      </w:r>
    </w:p>
    <w:p w:rsidR="00A524CB" w:rsidP="00A524CB">
      <w:pPr>
        <w:pStyle w:val="Answer"/>
      </w:pPr>
      <w:sdt>
        <w:sdtPr>
          <w:alias w:val="Witness"/>
          <w:id w:val="-1796511370"/>
          <w:placeholder>
            <w:docPart w:val="DefaultPlaceholder_-1854013440"/>
          </w:placeholder>
          <w:richText/>
        </w:sdtPr>
        <w:sdtContent>
          <w:r w:rsidRPr="00A524CB">
            <w:rPr>
              <w:b/>
              <w:i/>
            </w:rPr>
            <w:t>Professor Hucklesby:</w:t>
          </w:r>
        </w:sdtContent>
      </w:sdt>
      <w:r>
        <w:t xml:space="preserve"> The unconvicted is the bit that is more difficult</w:t>
      </w:r>
      <w:r w:rsidR="00B51FBB">
        <w:t>,</w:t>
      </w:r>
      <w:r>
        <w:t xml:space="preserve"> when cases change over time.</w:t>
      </w:r>
    </w:p>
    <w:p w:rsidR="00703538" w:rsidP="00275C29">
      <w:pPr>
        <w:pStyle w:val="Question"/>
        <w:numPr>
          <w:ilvl w:val="0"/>
          <w:numId w:val="0"/>
        </w:numPr>
        <w:ind w:left="794"/>
      </w:pPr>
      <w:sdt>
        <w:sdtPr>
          <w:alias w:val="Member"/>
          <w:tag w:val="&lt;Member mnisId='1601' dodsId='34498'&gt;"/>
          <w:id w:val="1528835002"/>
          <w:placeholder>
            <w:docPart w:val="DefaultPlaceholder_-1854013440"/>
          </w:placeholder>
          <w:richText/>
        </w:sdtPr>
        <w:sdtContent>
          <w:r w:rsidRPr="00A524CB" w:rsidR="00A524CB">
            <w:rPr>
              <w:b/>
            </w:rPr>
            <w:t>Chair:</w:t>
          </w:r>
        </w:sdtContent>
      </w:sdt>
      <w:r w:rsidR="00A524CB">
        <w:t xml:space="preserve"> Indeed, because people may well end up being acquitted</w:t>
      </w:r>
      <w:r w:rsidR="00B51FBB">
        <w:t>,</w:t>
      </w:r>
      <w:r w:rsidR="00A524CB">
        <w:t xml:space="preserve"> and that is the risk</w:t>
      </w:r>
      <w:r>
        <w:t>. I understand that.</w:t>
      </w:r>
    </w:p>
    <w:p w:rsidR="00703538" w:rsidP="00421864">
      <w:pPr>
        <w:pStyle w:val="Question"/>
      </w:pPr>
      <w:sdt>
        <w:sdtPr>
          <w:alias w:val="Member"/>
          <w:tag w:val="&lt;Member mnisId='3926' dodsId='35499'&gt;"/>
          <w:id w:val="1439716029"/>
          <w:placeholder>
            <w:docPart w:val="DefaultPlaceholder_-1854013440"/>
          </w:placeholder>
          <w:richText/>
        </w:sdtPr>
        <w:sdtContent>
          <w:r w:rsidRPr="00703538">
            <w:rPr>
              <w:b/>
            </w:rPr>
            <w:t>Paul Maynard:</w:t>
          </w:r>
        </w:sdtContent>
      </w:sdt>
      <w:r w:rsidR="00622853">
        <w:t xml:space="preserve"> </w:t>
      </w:r>
      <w:r>
        <w:t>We are already wading through the custard of statistics that exist in this area, a veritable smorgasbord</w:t>
      </w:r>
      <w:r w:rsidR="00710EDA">
        <w:t xml:space="preserve"> of indicators heading in the wrong direction</w:t>
      </w:r>
      <w:r>
        <w:t xml:space="preserve">, I suspect. Can you help us dig a little deeper not least, to state the obvious, so </w:t>
      </w:r>
      <w:r w:rsidR="00622853">
        <w:t xml:space="preserve">that </w:t>
      </w:r>
      <w:r>
        <w:t>we have it on record and we can put it in our</w:t>
      </w:r>
      <w:r w:rsidR="00710EDA">
        <w:t xml:space="preserve"> report</w:t>
      </w:r>
      <w:r>
        <w:t>?</w:t>
      </w:r>
      <w:r w:rsidR="00710EDA">
        <w:t xml:space="preserve"> We are seeing numbers on remand increase. Is this due to more individuals being remanded to custody or</w:t>
      </w:r>
      <w:r w:rsidR="00964C0B">
        <w:t xml:space="preserve"> to</w:t>
      </w:r>
      <w:r w:rsidR="00710EDA">
        <w:t xml:space="preserve"> those already remanded being in custody for </w:t>
      </w:r>
      <w:r>
        <w:t xml:space="preserve">a </w:t>
      </w:r>
      <w:r w:rsidR="00710EDA">
        <w:t>l</w:t>
      </w:r>
      <w:r>
        <w:t>onger period untried? Where does the</w:t>
      </w:r>
      <w:r w:rsidR="00710EDA">
        <w:t xml:space="preserve"> balance sit </w:t>
      </w:r>
      <w:r w:rsidR="00DB1619">
        <w:t>o</w:t>
      </w:r>
      <w:r w:rsidR="00710EDA">
        <w:t>n that spectrum?</w:t>
      </w:r>
    </w:p>
    <w:p w:rsidR="00703538" w:rsidP="00703538">
      <w:pPr>
        <w:pStyle w:val="Answer"/>
      </w:pPr>
      <w:sdt>
        <w:sdtPr>
          <w:alias w:val="Witness"/>
          <w:id w:val="-927498361"/>
          <w:placeholder>
            <w:docPart w:val="DefaultPlaceholder_-1854013440"/>
          </w:placeholder>
          <w:richText/>
        </w:sdtPr>
        <w:sdtContent>
          <w:r w:rsidRPr="00703538">
            <w:rPr>
              <w:b/>
              <w:i/>
            </w:rPr>
            <w:t>Professor Hucklesby:</w:t>
          </w:r>
        </w:sdtContent>
      </w:sdt>
      <w:r>
        <w:t xml:space="preserve"> </w:t>
      </w:r>
      <w:r w:rsidR="00710EDA">
        <w:t>Most of the increase has been because of the length of time. Receptions have only increased by 3% during the pandemic</w:t>
      </w:r>
      <w:r>
        <w:t xml:space="preserve">; that is the number of people </w:t>
      </w:r>
      <w:r w:rsidR="00DB1619">
        <w:t xml:space="preserve">who </w:t>
      </w:r>
      <w:r>
        <w:t>are first receptions into prison. Mainly</w:t>
      </w:r>
      <w:r w:rsidR="009156C1">
        <w:t>,</w:t>
      </w:r>
      <w:r>
        <w:t xml:space="preserve"> it is people </w:t>
      </w:r>
      <w:r w:rsidR="00614CFE">
        <w:t>who</w:t>
      </w:r>
      <w:r>
        <w:t xml:space="preserve"> are in for longer. One of the problems—yet again</w:t>
      </w:r>
      <w:r w:rsidR="00710EDA">
        <w:t xml:space="preserve"> paucity of data</w:t>
      </w:r>
      <w:r>
        <w:t xml:space="preserve">—is that </w:t>
      </w:r>
      <w:r w:rsidR="009156C1">
        <w:t xml:space="preserve">it </w:t>
      </w:r>
      <w:r>
        <w:t>used to be a published figure.</w:t>
      </w:r>
      <w:r w:rsidR="00710EDA">
        <w:t xml:space="preserve"> </w:t>
      </w:r>
      <w:r>
        <w:t>T</w:t>
      </w:r>
      <w:r w:rsidR="00710EDA">
        <w:t>he avera</w:t>
      </w:r>
      <w:r>
        <w:t>g</w:t>
      </w:r>
      <w:r w:rsidR="00710EDA">
        <w:t xml:space="preserve">e </w:t>
      </w:r>
      <w:r>
        <w:t>t</w:t>
      </w:r>
      <w:r w:rsidR="00710EDA">
        <w:t>ime spent in custody is no longer published</w:t>
      </w:r>
      <w:r>
        <w:t>, so we do not know</w:t>
      </w:r>
      <w:r w:rsidR="00710EDA">
        <w:t>. That</w:t>
      </w:r>
      <w:r>
        <w:t xml:space="preserve"> i</w:t>
      </w:r>
      <w:r w:rsidR="00710EDA">
        <w:t xml:space="preserve">s some of the data </w:t>
      </w:r>
      <w:r>
        <w:t>that would be really useful</w:t>
      </w:r>
      <w:r w:rsidR="00614CFE">
        <w:t xml:space="preserve"> if it was</w:t>
      </w:r>
      <w:r>
        <w:t xml:space="preserve"> published.</w:t>
      </w:r>
    </w:p>
    <w:p w:rsidR="00703538" w:rsidP="00703538">
      <w:pPr>
        <w:pStyle w:val="Question"/>
      </w:pPr>
      <w:sdt>
        <w:sdtPr>
          <w:alias w:val="Member"/>
          <w:tag w:val="&lt;Member mnisId='3926' dodsId='35499'&gt;"/>
          <w:id w:val="-1799063426"/>
          <w:placeholder>
            <w:docPart w:val="DefaultPlaceholder_-1854013440"/>
          </w:placeholder>
          <w:richText/>
        </w:sdtPr>
        <w:sdtContent>
          <w:r w:rsidRPr="00703538">
            <w:rPr>
              <w:b/>
            </w:rPr>
            <w:t>Paul Maynard:</w:t>
          </w:r>
        </w:sdtContent>
      </w:sdt>
      <w:r>
        <w:t xml:space="preserve"> If you do</w:t>
      </w:r>
      <w:r w:rsidR="00614CFE">
        <w:t>n</w:t>
      </w:r>
      <w:r w:rsidR="00F82E9E">
        <w:t>’</w:t>
      </w:r>
      <w:r w:rsidR="00614CFE">
        <w:t>t</w:t>
      </w:r>
      <w:r>
        <w:t xml:space="preserve"> count it, it does</w:t>
      </w:r>
      <w:r w:rsidR="00614CFE">
        <w:t>n</w:t>
      </w:r>
      <w:r w:rsidR="00F82E9E">
        <w:t>’</w:t>
      </w:r>
      <w:r w:rsidR="00614CFE">
        <w:t>t</w:t>
      </w:r>
      <w:r>
        <w:t xml:space="preserve"> matter.</w:t>
      </w:r>
    </w:p>
    <w:p w:rsidR="00703538" w:rsidP="00703538">
      <w:pPr>
        <w:pStyle w:val="Answer"/>
      </w:pPr>
      <w:sdt>
        <w:sdtPr>
          <w:alias w:val="Witness"/>
          <w:id w:val="-1120529185"/>
          <w:placeholder>
            <w:docPart w:val="DefaultPlaceholder_-1854013440"/>
          </w:placeholder>
          <w:richText/>
        </w:sdtPr>
        <w:sdtContent>
          <w:r w:rsidRPr="00703538">
            <w:rPr>
              <w:b/>
              <w:i/>
            </w:rPr>
            <w:t>Penelope Gibbs:</w:t>
          </w:r>
        </w:sdtContent>
      </w:sdt>
      <w:r>
        <w:t xml:space="preserve"> Exactly.</w:t>
      </w:r>
    </w:p>
    <w:p w:rsidR="00703538" w:rsidP="00421864">
      <w:pPr>
        <w:pStyle w:val="Question"/>
      </w:pPr>
      <w:sdt>
        <w:sdtPr>
          <w:alias w:val="Member"/>
          <w:tag w:val="&lt;Member mnisId='3926' dodsId='35499'&gt;"/>
          <w:id w:val="621804402"/>
          <w:placeholder>
            <w:docPart w:val="DefaultPlaceholder_-1854013440"/>
          </w:placeholder>
          <w:richText/>
        </w:sdtPr>
        <w:sdtContent>
          <w:r w:rsidRPr="00703538">
            <w:rPr>
              <w:b/>
            </w:rPr>
            <w:t>Paul Maynard:</w:t>
          </w:r>
        </w:sdtContent>
      </w:sdt>
      <w:r>
        <w:t xml:space="preserve"> Taking that into account, would it, therefore, be fair to say that</w:t>
      </w:r>
      <w:r w:rsidR="006C3599">
        <w:t>,</w:t>
      </w:r>
      <w:r>
        <w:t xml:space="preserve"> if the numbers being received into remand </w:t>
      </w:r>
      <w:r w:rsidR="00614CFE">
        <w:t>are</w:t>
      </w:r>
      <w:r>
        <w:t xml:space="preserve"> not increasing as sharply</w:t>
      </w:r>
      <w:r w:rsidR="00710EDA">
        <w:t>, Covid has not had a material impact on how the law is being applied</w:t>
      </w:r>
      <w:r>
        <w:t>? Would it also suggest that</w:t>
      </w:r>
      <w:r w:rsidR="00710EDA">
        <w:t xml:space="preserve"> </w:t>
      </w:r>
      <w:r>
        <w:t xml:space="preserve">the </w:t>
      </w:r>
      <w:r w:rsidR="00710EDA">
        <w:t>impact of the video hearings ha</w:t>
      </w:r>
      <w:r w:rsidR="00A21C9C">
        <w:t>s</w:t>
      </w:r>
      <w:r w:rsidR="00710EDA">
        <w:t xml:space="preserve"> not been as great as some might </w:t>
      </w:r>
      <w:r>
        <w:t>f</w:t>
      </w:r>
      <w:r w:rsidR="00710EDA">
        <w:t>ear</w:t>
      </w:r>
      <w:r>
        <w:t xml:space="preserve"> because the receptions element has not changed?</w:t>
      </w:r>
      <w:r w:rsidR="00710EDA">
        <w:t xml:space="preserve"> </w:t>
      </w:r>
      <w:r>
        <w:t>I</w:t>
      </w:r>
      <w:r w:rsidR="00710EDA">
        <w:t>s that a fair inference?</w:t>
      </w:r>
    </w:p>
    <w:p w:rsidR="00694E72" w:rsidP="00703538">
      <w:pPr>
        <w:pStyle w:val="Answer"/>
      </w:pPr>
      <w:sdt>
        <w:sdtPr>
          <w:alias w:val="Witness"/>
          <w:id w:val="521602367"/>
          <w:placeholder>
            <w:docPart w:val="DefaultPlaceholder_-1854013440"/>
          </w:placeholder>
          <w:richText/>
        </w:sdtPr>
        <w:sdtContent>
          <w:r w:rsidRPr="00703538" w:rsidR="00703538">
            <w:rPr>
              <w:b/>
              <w:i/>
            </w:rPr>
            <w:t>Professor Hucklesby:</w:t>
          </w:r>
        </w:sdtContent>
      </w:sdt>
      <w:r w:rsidR="00703538">
        <w:t xml:space="preserve"> </w:t>
      </w:r>
      <w:r w:rsidR="00710EDA">
        <w:t>I</w:t>
      </w:r>
      <w:r w:rsidR="00703538">
        <w:t xml:space="preserve"> a</w:t>
      </w:r>
      <w:r w:rsidR="00710EDA">
        <w:t xml:space="preserve">m not sure </w:t>
      </w:r>
      <w:r w:rsidR="00A21C9C">
        <w:t xml:space="preserve">that </w:t>
      </w:r>
      <w:r w:rsidR="00710EDA">
        <w:t>it is</w:t>
      </w:r>
      <w:r w:rsidR="00A21C9C">
        <w:t>,</w:t>
      </w:r>
      <w:r w:rsidR="00710EDA">
        <w:t xml:space="preserve"> because the courts </w:t>
      </w:r>
      <w:r w:rsidR="00703538">
        <w:t>have been so disrupted</w:t>
      </w:r>
      <w:r>
        <w:t>. The type of crime that has been committed has changed so much over the pandemic</w:t>
      </w:r>
      <w:r w:rsidR="00D332D7">
        <w:t xml:space="preserve"> that i</w:t>
      </w:r>
      <w:r w:rsidR="00503DFE">
        <w:t>t is like comparing apples with p</w:t>
      </w:r>
      <w:r>
        <w:t>ears.</w:t>
      </w:r>
    </w:p>
    <w:p w:rsidR="00694E72" w:rsidP="00421864">
      <w:pPr>
        <w:pStyle w:val="Question"/>
      </w:pPr>
      <w:sdt>
        <w:sdtPr>
          <w:alias w:val="Member"/>
          <w:tag w:val="&lt;Member mnisId='3926' dodsId='35499'&gt;"/>
          <w:id w:val="2024659317"/>
          <w:placeholder>
            <w:docPart w:val="DefaultPlaceholder_-1854013440"/>
          </w:placeholder>
          <w:richText/>
        </w:sdtPr>
        <w:sdtContent>
          <w:r w:rsidRPr="00694E72">
            <w:rPr>
              <w:b/>
            </w:rPr>
            <w:t>Paul Maynard:</w:t>
          </w:r>
        </w:sdtContent>
      </w:sdt>
      <w:r>
        <w:t xml:space="preserve"> Fair enough. You hinted</w:t>
      </w:r>
      <w:r w:rsidR="00D332D7">
        <w:t xml:space="preserve"> </w:t>
      </w:r>
      <w:r w:rsidR="00FB1DB9">
        <w:t xml:space="preserve">at </w:t>
      </w:r>
      <w:r w:rsidR="00D332D7">
        <w:t>or</w:t>
      </w:r>
      <w:r>
        <w:t xml:space="preserve"> referred earlier</w:t>
      </w:r>
      <w:r w:rsidR="00FB1DB9">
        <w:t xml:space="preserve"> to</w:t>
      </w:r>
      <w:r>
        <w:t xml:space="preserve"> the difference be</w:t>
      </w:r>
      <w:r w:rsidR="00503DFE">
        <w:t>tween the unsent</w:t>
      </w:r>
      <w:r>
        <w:t>e</w:t>
      </w:r>
      <w:r w:rsidR="00503DFE">
        <w:t xml:space="preserve">nced and the untried. </w:t>
      </w:r>
      <w:r>
        <w:t xml:space="preserve">We are seeing a disproportionate increase in those </w:t>
      </w:r>
      <w:r w:rsidR="00FB1DB9">
        <w:t xml:space="preserve">who </w:t>
      </w:r>
      <w:r>
        <w:t xml:space="preserve">are unsentenced. </w:t>
      </w:r>
      <w:r w:rsidR="00503DFE">
        <w:t>We agree there</w:t>
      </w:r>
      <w:r>
        <w:t xml:space="preserve"> is</w:t>
      </w:r>
      <w:r w:rsidR="00503DFE">
        <w:t xml:space="preserve"> lots of burea</w:t>
      </w:r>
      <w:r>
        <w:t xml:space="preserve">ucratic </w:t>
      </w:r>
      <w:r w:rsidR="00503DFE">
        <w:t>foul</w:t>
      </w:r>
      <w:r>
        <w:t>-</w:t>
      </w:r>
      <w:r w:rsidR="00503DFE">
        <w:t>up</w:t>
      </w:r>
      <w:r>
        <w:t>,</w:t>
      </w:r>
      <w:r w:rsidR="00503DFE">
        <w:t xml:space="preserve"> by and large. What unblocks that </w:t>
      </w:r>
      <w:r>
        <w:t>bureaucratic foul-up? Do we need</w:t>
      </w:r>
      <w:r w:rsidR="00503DFE">
        <w:t xml:space="preserve"> rapid sentencing courts</w:t>
      </w:r>
      <w:r>
        <w:t xml:space="preserve"> </w:t>
      </w:r>
      <w:r w:rsidR="00F104D0">
        <w:t xml:space="preserve">so </w:t>
      </w:r>
      <w:r>
        <w:t>that we just churn them through? What is the solution?</w:t>
      </w:r>
    </w:p>
    <w:p w:rsidR="00262630" w:rsidP="00694E72">
      <w:pPr>
        <w:pStyle w:val="Answer"/>
      </w:pPr>
      <w:sdt>
        <w:sdtPr>
          <w:alias w:val="Witness"/>
          <w:id w:val="1912427294"/>
          <w:placeholder>
            <w:docPart w:val="DefaultPlaceholder_-1854013440"/>
          </w:placeholder>
          <w:richText/>
        </w:sdtPr>
        <w:sdtContent>
          <w:r w:rsidRPr="00694E72" w:rsidR="00694E72">
            <w:rPr>
              <w:b/>
              <w:i/>
            </w:rPr>
            <w:t>Professor Hucklesby:</w:t>
          </w:r>
        </w:sdtContent>
      </w:sdt>
      <w:r w:rsidR="00694E72">
        <w:t xml:space="preserve"> Hopefully</w:t>
      </w:r>
      <w:r w:rsidR="00D332D7">
        <w:t>,</w:t>
      </w:r>
      <w:r w:rsidR="00694E72">
        <w:t xml:space="preserve"> not rapid sentencing courts. Certainly, the </w:t>
      </w:r>
      <w:r w:rsidR="00F13881">
        <w:t>u</w:t>
      </w:r>
      <w:r w:rsidR="00694E72">
        <w:t xml:space="preserve">nified </w:t>
      </w:r>
      <w:r w:rsidR="00733E18">
        <w:t>p</w:t>
      </w:r>
      <w:r w:rsidR="00694E72">
        <w:t xml:space="preserve">robation </w:t>
      </w:r>
      <w:r w:rsidR="00733E18">
        <w:t>s</w:t>
      </w:r>
      <w:r w:rsidR="00694E72">
        <w:t>ervice will help in getting pre-sentence reports and stand-down reports done quickly. They have obviously been impacted by the pandemic as well. The new probation service</w:t>
      </w:r>
      <w:r w:rsidR="00F13881">
        <w:t>,</w:t>
      </w:r>
      <w:r w:rsidR="00694E72">
        <w:t xml:space="preserve"> hopefully, if it is left to it, will sort </w:t>
      </w:r>
      <w:r w:rsidR="00C649F2">
        <w:t xml:space="preserve">out </w:t>
      </w:r>
      <w:r w:rsidR="00694E72">
        <w:t xml:space="preserve">some of those reports. </w:t>
      </w:r>
      <w:r w:rsidR="00F13881">
        <w:t>There are</w:t>
      </w:r>
      <w:r w:rsidR="00694E72">
        <w:t xml:space="preserve"> also medical reports and psychiatric reports. I do not have any data, but I suggest </w:t>
      </w:r>
      <w:r w:rsidR="00C649F2">
        <w:t xml:space="preserve">that </w:t>
      </w:r>
      <w:r w:rsidR="00694E72">
        <w:t xml:space="preserve">they </w:t>
      </w:r>
      <w:r w:rsidR="00B968EA">
        <w:t xml:space="preserve">too </w:t>
      </w:r>
      <w:r w:rsidR="00694E72">
        <w:t>have been hampered by the pandemic</w:t>
      </w:r>
      <w:r w:rsidR="00B968EA">
        <w:t>,</w:t>
      </w:r>
      <w:r w:rsidR="00694E72">
        <w:t xml:space="preserve"> whe</w:t>
      </w:r>
      <w:r w:rsidR="00C649F2">
        <w:t>n</w:t>
      </w:r>
      <w:r w:rsidR="00694E72">
        <w:t xml:space="preserve"> they </w:t>
      </w:r>
      <w:r w:rsidR="00B968EA">
        <w:t>were</w:t>
      </w:r>
      <w:r w:rsidR="00694E72">
        <w:t xml:space="preserve"> looking elsewhere.</w:t>
      </w:r>
    </w:p>
    <w:p w:rsidR="00262630" w:rsidP="00421864">
      <w:pPr>
        <w:pStyle w:val="Question"/>
      </w:pPr>
      <w:sdt>
        <w:sdtPr>
          <w:alias w:val="Member"/>
          <w:tag w:val="&lt;Member mnisId='3926' dodsId='35499'&gt;"/>
          <w:id w:val="116420211"/>
          <w:placeholder>
            <w:docPart w:val="DefaultPlaceholder_-1854013440"/>
          </w:placeholder>
          <w:richText/>
        </w:sdtPr>
        <w:sdtContent>
          <w:r w:rsidRPr="00262630">
            <w:rPr>
              <w:b/>
            </w:rPr>
            <w:t>Paul Maynard:</w:t>
          </w:r>
        </w:sdtContent>
      </w:sdt>
      <w:r>
        <w:t xml:space="preserve"> It is quite a complex set of levers that officials will need to pull to make the </w:t>
      </w:r>
      <w:r w:rsidR="00503DFE">
        <w:t xml:space="preserve">sausage machine function </w:t>
      </w:r>
      <w:r>
        <w:t>that bit better, essentially</w:t>
      </w:r>
      <w:r w:rsidR="00047DED">
        <w:t>.</w:t>
      </w:r>
    </w:p>
    <w:p w:rsidR="00262630" w:rsidP="00262630">
      <w:pPr>
        <w:pStyle w:val="Answer"/>
      </w:pPr>
      <w:sdt>
        <w:sdtPr>
          <w:alias w:val="Witness"/>
          <w:id w:val="1890295051"/>
          <w:placeholder>
            <w:docPart w:val="DefaultPlaceholder_-1854013440"/>
          </w:placeholder>
          <w:richText/>
        </w:sdtPr>
        <w:sdtContent>
          <w:r w:rsidRPr="00262630">
            <w:rPr>
              <w:b/>
              <w:i/>
            </w:rPr>
            <w:t>Professor Hucklesby:</w:t>
          </w:r>
        </w:sdtContent>
      </w:sdt>
      <w:r>
        <w:t xml:space="preserve"> Absolutely. One of the things about the remand process is </w:t>
      </w:r>
      <w:r w:rsidR="00503DFE">
        <w:t xml:space="preserve">that </w:t>
      </w:r>
      <w:r>
        <w:t xml:space="preserve">it </w:t>
      </w:r>
      <w:r w:rsidR="00503DFE">
        <w:t>involves lots of different people at different times</w:t>
      </w:r>
      <w:r>
        <w:t xml:space="preserve">. It is </w:t>
      </w:r>
      <w:r w:rsidR="00047DED">
        <w:t xml:space="preserve">a </w:t>
      </w:r>
      <w:r w:rsidR="00F10FF2">
        <w:t xml:space="preserve">bit </w:t>
      </w:r>
      <w:r>
        <w:t>like a</w:t>
      </w:r>
      <w:r w:rsidR="00503DFE">
        <w:t xml:space="preserve"> sandwich</w:t>
      </w:r>
      <w:r w:rsidR="00F10FF2">
        <w:t>. It has</w:t>
      </w:r>
      <w:r>
        <w:t xml:space="preserve"> </w:t>
      </w:r>
      <w:r w:rsidR="00503DFE">
        <w:t xml:space="preserve">lots of levers in and lots </w:t>
      </w:r>
      <w:r>
        <w:t>of levers out</w:t>
      </w:r>
      <w:r w:rsidR="00082015">
        <w:t>, and</w:t>
      </w:r>
      <w:r>
        <w:t xml:space="preserve"> is very </w:t>
      </w:r>
      <w:r w:rsidR="00503DFE">
        <w:t>diffi</w:t>
      </w:r>
      <w:r>
        <w:t>cult to manage for that reason.</w:t>
      </w:r>
    </w:p>
    <w:p w:rsidR="00262630" w:rsidP="00262630">
      <w:pPr>
        <w:pStyle w:val="Answer"/>
      </w:pPr>
      <w:sdt>
        <w:sdtPr>
          <w:alias w:val="Witness"/>
          <w:id w:val="-783891728"/>
          <w:placeholder>
            <w:docPart w:val="DefaultPlaceholder_-1854013440"/>
          </w:placeholder>
          <w:richText/>
        </w:sdtPr>
        <w:sdtContent>
          <w:r w:rsidRPr="00262630">
            <w:rPr>
              <w:b/>
              <w:i/>
            </w:rPr>
            <w:t>Penelope Gibbs:</w:t>
          </w:r>
        </w:sdtContent>
      </w:sdt>
      <w:r>
        <w:t xml:space="preserve"> </w:t>
      </w:r>
      <w:r w:rsidR="00503DFE">
        <w:t>I want to talk about one story where things are going wrong. A family contacted me</w:t>
      </w:r>
      <w:r>
        <w:t xml:space="preserve">, the father and the sister of a man who is in prison at the moment. He pleaded guilty to conspiracy to supply some cocaine in January 2019. It was not a lot of cocaine. He has been waiting on remand for his sentence for three and a half years; he still has not been sentenced. His court date is apparently in February. That is an example. </w:t>
      </w:r>
      <w:r>
        <w:t>By the time it comes to his court date, it could be that whatever he should have been sentenced to</w:t>
      </w:r>
      <w:r w:rsidR="00047DED">
        <w:t>,</w:t>
      </w:r>
      <w:r>
        <w:t xml:space="preserve"> he has far exceeded. Everything that goes into the court backlog is contributing to people who are unsentenced, just sitting on remand. The problem with somebody sitting on remand for three and a half years is that you do not get the same access to programmes and so on. It is not good enough, three and a half years.</w:t>
      </w:r>
    </w:p>
    <w:p w:rsidR="00262630" w:rsidP="00421864">
      <w:pPr>
        <w:pStyle w:val="Question"/>
      </w:pPr>
      <w:sdt>
        <w:sdtPr>
          <w:alias w:val="Member"/>
          <w:tag w:val="&lt;Member mnisId='3926' dodsId='35499'&gt;"/>
          <w:id w:val="-1367441529"/>
          <w:placeholder>
            <w:docPart w:val="DefaultPlaceholder_-1854013440"/>
          </w:placeholder>
          <w:richText/>
        </w:sdtPr>
        <w:sdtContent>
          <w:r w:rsidRPr="00262630">
            <w:rPr>
              <w:b/>
            </w:rPr>
            <w:t>Paul Maynard:</w:t>
          </w:r>
        </w:sdtContent>
      </w:sdt>
      <w:r>
        <w:t xml:space="preserve"> What is the point of having </w:t>
      </w:r>
      <w:r w:rsidR="00503DFE">
        <w:t>indicative custody time limits</w:t>
      </w:r>
      <w:r>
        <w:t>?</w:t>
      </w:r>
    </w:p>
    <w:p w:rsidR="00262630" w:rsidP="00262630">
      <w:pPr>
        <w:pStyle w:val="Answer"/>
      </w:pPr>
      <w:sdt>
        <w:sdtPr>
          <w:alias w:val="Witness"/>
          <w:id w:val="-965575692"/>
          <w:placeholder>
            <w:docPart w:val="DefaultPlaceholder_-1854013440"/>
          </w:placeholder>
          <w:richText/>
        </w:sdtPr>
        <w:sdtContent>
          <w:r w:rsidRPr="00262630">
            <w:rPr>
              <w:b/>
              <w:i/>
            </w:rPr>
            <w:t>Penelope Gibbs:</w:t>
          </w:r>
        </w:sdtContent>
      </w:sdt>
      <w:r>
        <w:t xml:space="preserve"> Custody time limits are for people awaiting their trial. This man pleaded guilty in January 2019.</w:t>
      </w:r>
    </w:p>
    <w:p w:rsidR="00262630" w:rsidP="00275C29">
      <w:pPr>
        <w:pStyle w:val="Question"/>
        <w:numPr>
          <w:ilvl w:val="0"/>
          <w:numId w:val="0"/>
        </w:numPr>
        <w:ind w:left="794"/>
      </w:pPr>
      <w:sdt>
        <w:sdtPr>
          <w:alias w:val="Member"/>
          <w:tag w:val="&lt;Member mnisId='1601' dodsId='34498'&gt;"/>
          <w:id w:val="1013345304"/>
          <w:placeholder>
            <w:docPart w:val="DefaultPlaceholder_-1854013440"/>
          </w:placeholder>
          <w:richText/>
        </w:sdtPr>
        <w:sdtContent>
          <w:r w:rsidRPr="00262630">
            <w:rPr>
              <w:b/>
            </w:rPr>
            <w:t>Chair:</w:t>
          </w:r>
        </w:sdtContent>
      </w:sdt>
      <w:r>
        <w:t xml:space="preserve"> </w:t>
      </w:r>
      <w:r w:rsidR="005A0621">
        <w:t>So i</w:t>
      </w:r>
      <w:r>
        <w:t>t does not apply.</w:t>
      </w:r>
    </w:p>
    <w:p w:rsidR="00262630" w:rsidP="00262630">
      <w:pPr>
        <w:pStyle w:val="Question"/>
      </w:pPr>
      <w:sdt>
        <w:sdtPr>
          <w:alias w:val="Member"/>
          <w:tag w:val="&lt;Member mnisId='3926' dodsId='35499'&gt;"/>
          <w:id w:val="-1308547964"/>
          <w:placeholder>
            <w:docPart w:val="DefaultPlaceholder_-1854013440"/>
          </w:placeholder>
          <w:richText/>
        </w:sdtPr>
        <w:sdtContent>
          <w:r w:rsidRPr="00262630">
            <w:rPr>
              <w:b/>
            </w:rPr>
            <w:t>Paul Maynard:</w:t>
          </w:r>
        </w:sdtContent>
      </w:sdt>
      <w:r>
        <w:t xml:space="preserve"> We also have lengthy waits for people waiting to be tried.</w:t>
      </w:r>
    </w:p>
    <w:p w:rsidR="00262630" w:rsidP="00262630">
      <w:pPr>
        <w:pStyle w:val="Answer"/>
      </w:pPr>
      <w:sdt>
        <w:sdtPr>
          <w:alias w:val="Witness"/>
          <w:id w:val="-899206199"/>
          <w:placeholder>
            <w:docPart w:val="DefaultPlaceholder_-1854013440"/>
          </w:placeholder>
          <w:richText/>
        </w:sdtPr>
        <w:sdtContent>
          <w:r w:rsidRPr="00262630">
            <w:rPr>
              <w:b/>
              <w:i/>
            </w:rPr>
            <w:t>Penelope Gibbs:</w:t>
          </w:r>
        </w:sdtContent>
      </w:sdt>
      <w:r>
        <w:t xml:space="preserve"> Sure, those are terrible too.</w:t>
      </w:r>
    </w:p>
    <w:p w:rsidR="002021DE" w:rsidP="00262630">
      <w:pPr>
        <w:pStyle w:val="Question"/>
      </w:pPr>
      <w:sdt>
        <w:sdtPr>
          <w:alias w:val="Member"/>
          <w:tag w:val="&lt;Member mnisId='3926' dodsId='35499'&gt;"/>
          <w:id w:val="1732114679"/>
          <w:placeholder>
            <w:docPart w:val="DefaultPlaceholder_-1854013440"/>
          </w:placeholder>
          <w:richText/>
        </w:sdtPr>
        <w:sdtContent>
          <w:r w:rsidRPr="00262630" w:rsidR="00262630">
            <w:rPr>
              <w:b/>
            </w:rPr>
            <w:t>Paul Maynard:</w:t>
          </w:r>
        </w:sdtContent>
      </w:sdt>
      <w:r w:rsidR="00262630">
        <w:t xml:space="preserve"> We can find three-year waits for them as well.</w:t>
      </w:r>
    </w:p>
    <w:p w:rsidR="002021DE" w:rsidP="002021DE">
      <w:pPr>
        <w:pStyle w:val="Answer"/>
      </w:pPr>
      <w:sdt>
        <w:sdtPr>
          <w:alias w:val="Witness"/>
          <w:id w:val="-938987432"/>
          <w:placeholder>
            <w:docPart w:val="DefaultPlaceholder_-1854013440"/>
          </w:placeholder>
          <w:richText/>
        </w:sdtPr>
        <w:sdtContent>
          <w:r w:rsidRPr="002021DE">
            <w:rPr>
              <w:b/>
              <w:i/>
            </w:rPr>
            <w:t>Penelope Gibbs:</w:t>
          </w:r>
        </w:sdtContent>
      </w:sdt>
      <w:r>
        <w:t xml:space="preserve"> In efficiency terms, </w:t>
      </w:r>
      <w:r w:rsidR="005A0621">
        <w:t>that</w:t>
      </w:r>
      <w:r>
        <w:t xml:space="preserve"> somebody</w:t>
      </w:r>
      <w:r w:rsidR="005A0621">
        <w:t>,</w:t>
      </w:r>
      <w:r>
        <w:t xml:space="preserve"> for a not that complex crime</w:t>
      </w:r>
      <w:r w:rsidR="005A0621">
        <w:t>,</w:t>
      </w:r>
      <w:r w:rsidR="00A0415C">
        <w:t xml:space="preserve"> has</w:t>
      </w:r>
      <w:r>
        <w:t xml:space="preserve"> to wait three and a half years is an indictment of the system.</w:t>
      </w:r>
    </w:p>
    <w:p w:rsidR="002021DE" w:rsidP="002021DE">
      <w:pPr>
        <w:pStyle w:val="Question"/>
      </w:pPr>
      <w:sdt>
        <w:sdtPr>
          <w:alias w:val="Member"/>
          <w:tag w:val="&lt;Member mnisId='1601' dodsId='34498'&gt;"/>
          <w:id w:val="1274978032"/>
          <w:placeholder>
            <w:docPart w:val="DefaultPlaceholder_-1854013440"/>
          </w:placeholder>
          <w:richText/>
        </w:sdtPr>
        <w:sdtContent>
          <w:r w:rsidRPr="002021DE">
            <w:rPr>
              <w:b/>
            </w:rPr>
            <w:t>Chair:</w:t>
          </w:r>
        </w:sdtContent>
      </w:sdt>
      <w:r>
        <w:t xml:space="preserve"> Mr Dawson</w:t>
      </w:r>
      <w:r w:rsidR="00A0415C">
        <w:t>?</w:t>
      </w:r>
    </w:p>
    <w:p w:rsidR="002021DE" w:rsidP="00CA4DE7">
      <w:pPr>
        <w:pStyle w:val="Answer"/>
      </w:pPr>
      <w:sdt>
        <w:sdtPr>
          <w:alias w:val="Witness"/>
          <w:id w:val="60222489"/>
          <w:placeholder>
            <w:docPart w:val="DefaultPlaceholder_-1854013440"/>
          </w:placeholder>
          <w:richText/>
        </w:sdtPr>
        <w:sdtContent>
          <w:r w:rsidRPr="002021DE">
            <w:rPr>
              <w:b/>
              <w:i/>
            </w:rPr>
            <w:t>Peter Dawson:</w:t>
          </w:r>
        </w:sdtContent>
      </w:sdt>
      <w:r>
        <w:t xml:space="preserve"> </w:t>
      </w:r>
      <w:r w:rsidR="00A0415C">
        <w:t>This</w:t>
      </w:r>
      <w:r>
        <w:t xml:space="preserve"> is a separate point. Briefly, </w:t>
      </w:r>
      <w:r w:rsidR="00A0415C">
        <w:t xml:space="preserve">I </w:t>
      </w:r>
      <w:r>
        <w:t xml:space="preserve">encourage you not to be too accepting that </w:t>
      </w:r>
      <w:r w:rsidR="00F251D6">
        <w:t xml:space="preserve">the </w:t>
      </w:r>
      <w:r>
        <w:t>reorganisation of probation will make a difference, partly because we should be sceptical of reorganising thi</w:t>
      </w:r>
      <w:r w:rsidR="00FA4AA9">
        <w:t xml:space="preserve">ngs, and partly because </w:t>
      </w:r>
      <w:r>
        <w:t>the National Probation Service has had responsibility for advice to the courts throughout</w:t>
      </w:r>
      <w:r w:rsidR="004634CB">
        <w:t>, and t</w:t>
      </w:r>
      <w:r>
        <w:t>hat has not changed.</w:t>
      </w:r>
    </w:p>
    <w:p w:rsidR="00B308E9" w:rsidP="00275C29">
      <w:pPr>
        <w:pStyle w:val="Question"/>
        <w:numPr>
          <w:ilvl w:val="0"/>
          <w:numId w:val="0"/>
        </w:numPr>
        <w:ind w:left="794"/>
      </w:pPr>
      <w:sdt>
        <w:sdtPr>
          <w:alias w:val="Member"/>
          <w:tag w:val="&lt;Member mnisId='1601' dodsId='34498'&gt;"/>
          <w:id w:val="1699586761"/>
          <w:placeholder>
            <w:docPart w:val="DefaultPlaceholder_-1854013440"/>
          </w:placeholder>
          <w:richText/>
        </w:sdtPr>
        <w:sdtContent>
          <w:r w:rsidRPr="002021DE" w:rsidR="002021DE">
            <w:rPr>
              <w:b/>
            </w:rPr>
            <w:t>Chair:</w:t>
          </w:r>
        </w:sdtContent>
      </w:sdt>
      <w:r w:rsidR="002021DE">
        <w:t xml:space="preserve"> Thank you very much.</w:t>
      </w:r>
    </w:p>
    <w:p w:rsidR="00813BE9" w:rsidP="00421864">
      <w:pPr>
        <w:pStyle w:val="Question"/>
      </w:pPr>
      <w:sdt>
        <w:sdtPr>
          <w:alias w:val="Member"/>
          <w:tag w:val="&lt;Member mnisId='3926' dodsId='35499'&gt;"/>
          <w:id w:val="1383824489"/>
          <w:placeholder>
            <w:docPart w:val="DefaultPlaceholder_-1854013440"/>
          </w:placeholder>
          <w:richText/>
        </w:sdtPr>
        <w:sdtContent>
          <w:r w:rsidRPr="00B308E9" w:rsidR="00B308E9">
            <w:rPr>
              <w:b/>
            </w:rPr>
            <w:t>Paul Maynard:</w:t>
          </w:r>
        </w:sdtContent>
      </w:sdt>
      <w:r w:rsidR="00B308E9">
        <w:t xml:space="preserve"> Finally, </w:t>
      </w:r>
      <w:r w:rsidR="00534BEE">
        <w:t xml:space="preserve">I want </w:t>
      </w:r>
      <w:r w:rsidR="00B308E9">
        <w:t>to try to rephrase Kieran</w:t>
      </w:r>
      <w:r w:rsidR="00F82E9E">
        <w:t>’</w:t>
      </w:r>
      <w:r w:rsidR="00B308E9">
        <w:t>s question from the other end of the telescope</w:t>
      </w:r>
      <w:r w:rsidR="00534BEE">
        <w:t>.</w:t>
      </w:r>
      <w:r w:rsidR="00B41B3F">
        <w:t xml:space="preserve"> </w:t>
      </w:r>
      <w:r w:rsidR="0053251E">
        <w:t xml:space="preserve">I would put </w:t>
      </w:r>
      <w:r w:rsidR="00B41B3F">
        <w:t>n</w:t>
      </w:r>
      <w:r w:rsidR="00B308E9">
        <w:t>one of you three in the “</w:t>
      </w:r>
      <w:r w:rsidR="0053251E">
        <w:t>L</w:t>
      </w:r>
      <w:r w:rsidR="00B308E9">
        <w:t xml:space="preserve">ock </w:t>
      </w:r>
      <w:r w:rsidR="00F82E9E">
        <w:t>‘</w:t>
      </w:r>
      <w:r w:rsidR="00B308E9">
        <w:t>em up and throw away the key society of Great Britain</w:t>
      </w:r>
      <w:r w:rsidR="0053251E">
        <w:t>.</w:t>
      </w:r>
      <w:r w:rsidR="00B308E9">
        <w:t>”</w:t>
      </w:r>
      <w:r w:rsidR="0053251E">
        <w:t xml:space="preserve"> I think</w:t>
      </w:r>
      <w:r w:rsidR="00B308E9">
        <w:t xml:space="preserve"> that is fair to suggest.</w:t>
      </w:r>
      <w:r w:rsidR="00503DFE">
        <w:t xml:space="preserve"> We see many people remanded into custody for offences that are never going to result in a custodial sentence. Is there any set of circumstances, from your particular perspective, that would justify rem</w:t>
      </w:r>
      <w:r>
        <w:t xml:space="preserve">anding </w:t>
      </w:r>
      <w:r w:rsidR="00503DFE">
        <w:t>someon</w:t>
      </w:r>
      <w:r>
        <w:t>e</w:t>
      </w:r>
      <w:r w:rsidR="00503DFE">
        <w:t xml:space="preserve"> to custody knowing they </w:t>
      </w:r>
      <w:r>
        <w:t>will never get a custodial sentence if found guilty</w:t>
      </w:r>
      <w:r w:rsidR="00047DED">
        <w:t>?</w:t>
      </w:r>
      <w:r>
        <w:t xml:space="preserve"> Can you </w:t>
      </w:r>
      <w:r w:rsidR="00503DFE">
        <w:t>conceive of any set of circumstances</w:t>
      </w:r>
      <w:r w:rsidR="00534BEE">
        <w:t>,</w:t>
      </w:r>
      <w:r w:rsidR="00503DFE">
        <w:t xml:space="preserve"> or is it </w:t>
      </w:r>
      <w:r w:rsidR="00534BEE">
        <w:t xml:space="preserve">a </w:t>
      </w:r>
      <w:r w:rsidR="00503DFE">
        <w:t>complete moral and philosophical no</w:t>
      </w:r>
      <w:r>
        <w:t>-</w:t>
      </w:r>
      <w:r w:rsidR="00503DFE">
        <w:t>no</w:t>
      </w:r>
      <w:r>
        <w:t>?</w:t>
      </w:r>
    </w:p>
    <w:p w:rsidR="00813BE9" w:rsidP="00813BE9">
      <w:pPr>
        <w:pStyle w:val="Answer"/>
      </w:pPr>
      <w:sdt>
        <w:sdtPr>
          <w:alias w:val="Witness"/>
          <w:id w:val="756643970"/>
          <w:placeholder>
            <w:docPart w:val="DefaultPlaceholder_-1854013440"/>
          </w:placeholder>
          <w:richText/>
        </w:sdtPr>
        <w:sdtContent>
          <w:r w:rsidRPr="00813BE9">
            <w:rPr>
              <w:b/>
              <w:i/>
            </w:rPr>
            <w:t>Peter Dawson:</w:t>
          </w:r>
        </w:sdtContent>
      </w:sdt>
      <w:r>
        <w:t xml:space="preserve"> It is an administrative failure</w:t>
      </w:r>
      <w:r w:rsidR="00534BEE">
        <w:t>,</w:t>
      </w:r>
      <w:r>
        <w:t xml:space="preserve"> as well as moral and philosophical</w:t>
      </w:r>
      <w:r w:rsidR="00534BEE">
        <w:t>,</w:t>
      </w:r>
      <w:r>
        <w:t xml:space="preserve"> that we should think that the prison environment could conceivably be the best place to put someone who, if that is true, plainly is in need of help. Prisons are not a good place to help people</w:t>
      </w:r>
      <w:r w:rsidR="00CB760C">
        <w:t>, and t</w:t>
      </w:r>
      <w:r>
        <w:t>he conditions for people held who have not been convicted are the worst in the system. It seems a curious use of public money and a curious choice of location whe</w:t>
      </w:r>
      <w:r w:rsidR="00CB760C">
        <w:t>n</w:t>
      </w:r>
      <w:r>
        <w:t xml:space="preserve"> the circumstances almost certainly mean that the person needs help and needs help where they live.</w:t>
      </w:r>
    </w:p>
    <w:p w:rsidR="00813BE9" w:rsidP="00813BE9">
      <w:pPr>
        <w:pStyle w:val="Question"/>
      </w:pPr>
      <w:sdt>
        <w:sdtPr>
          <w:alias w:val="Member"/>
          <w:tag w:val="&lt;Member mnisId='3926' dodsId='35499'&gt;"/>
          <w:id w:val="-973593758"/>
          <w:placeholder>
            <w:docPart w:val="DefaultPlaceholder_-1854013440"/>
          </w:placeholder>
          <w:richText/>
        </w:sdtPr>
        <w:sdtContent>
          <w:r w:rsidRPr="00813BE9">
            <w:rPr>
              <w:b/>
            </w:rPr>
            <w:t>Paul Maynard:</w:t>
          </w:r>
        </w:sdtContent>
      </w:sdt>
      <w:r>
        <w:t xml:space="preserve"> By that answer, you </w:t>
      </w:r>
      <w:r w:rsidR="00CC4D9C">
        <w:t xml:space="preserve">are </w:t>
      </w:r>
      <w:r>
        <w:t xml:space="preserve">suggesting that whether it is a </w:t>
      </w:r>
      <w:r>
        <w:t>custodial sentence or not is rather immaterial in taking a view as to whether they should be remanded into custody or not</w:t>
      </w:r>
      <w:r w:rsidR="00CC4D9C">
        <w:t>.</w:t>
      </w:r>
    </w:p>
    <w:p w:rsidR="00813BE9" w:rsidP="00813BE9">
      <w:pPr>
        <w:pStyle w:val="Answer"/>
      </w:pPr>
      <w:sdt>
        <w:sdtPr>
          <w:alias w:val="Witness"/>
          <w:id w:val="2075085673"/>
          <w:placeholder>
            <w:docPart w:val="DefaultPlaceholder_-1854013440"/>
          </w:placeholder>
          <w:richText/>
        </w:sdtPr>
        <w:sdtContent>
          <w:r w:rsidRPr="00813BE9">
            <w:rPr>
              <w:b/>
              <w:i/>
            </w:rPr>
            <w:t>Peter Dawson:</w:t>
          </w:r>
        </w:sdtContent>
      </w:sdt>
      <w:r>
        <w:t xml:space="preserve"> I </w:t>
      </w:r>
      <w:r w:rsidR="00CC4D9C">
        <w:t xml:space="preserve">think I </w:t>
      </w:r>
      <w:r>
        <w:t>am just answering your question, which is</w:t>
      </w:r>
      <w:r w:rsidR="00922FBB">
        <w:t xml:space="preserve"> that</w:t>
      </w:r>
      <w:r>
        <w:t xml:space="preserve"> if they are not going to get a custodial sentence, all the other circumstances</w:t>
      </w:r>
      <w:r w:rsidR="00D47B2F">
        <w:t>—</w:t>
      </w:r>
    </w:p>
    <w:p w:rsidR="00D47B2F" w:rsidP="00813BE9">
      <w:pPr>
        <w:pStyle w:val="Question"/>
      </w:pPr>
      <w:sdt>
        <w:sdtPr>
          <w:alias w:val="Member"/>
          <w:tag w:val="&lt;Member mnisId='3926' dodsId='35499'&gt;"/>
          <w:id w:val="116571100"/>
          <w:placeholder>
            <w:docPart w:val="DefaultPlaceholder_-1854013440"/>
          </w:placeholder>
          <w:richText/>
        </w:sdtPr>
        <w:sdtContent>
          <w:r w:rsidRPr="00813BE9" w:rsidR="00813BE9">
            <w:rPr>
              <w:b/>
            </w:rPr>
            <w:t>Paul Maynard:</w:t>
          </w:r>
        </w:sdtContent>
      </w:sdt>
      <w:r w:rsidR="00813BE9">
        <w:t xml:space="preserve"> I was just trying to clarify whether you meant all.</w:t>
      </w:r>
    </w:p>
    <w:p w:rsidR="00D47B2F" w:rsidP="00D47B2F">
      <w:pPr>
        <w:pStyle w:val="Answer"/>
      </w:pPr>
      <w:sdt>
        <w:sdtPr>
          <w:alias w:val="Witness"/>
          <w:id w:val="414672217"/>
          <w:placeholder>
            <w:docPart w:val="DefaultPlaceholder_-1854013440"/>
          </w:placeholder>
          <w:richText/>
        </w:sdtPr>
        <w:sdtContent>
          <w:r w:rsidRPr="00D47B2F">
            <w:rPr>
              <w:b/>
              <w:i/>
            </w:rPr>
            <w:t>Peter Dawson:</w:t>
          </w:r>
        </w:sdtContent>
      </w:sdt>
      <w:r>
        <w:t xml:space="preserve"> The bottom line is </w:t>
      </w:r>
      <w:r w:rsidR="00925E61">
        <w:t xml:space="preserve">that </w:t>
      </w:r>
      <w:r>
        <w:t>sending someone to prison because you think it will be good for them is just wrong. It is wrong philosophically and morally, but it also does not work. We have a</w:t>
      </w:r>
      <w:r w:rsidR="00F26BDD">
        <w:t xml:space="preserve"> prison system that demonstrates</w:t>
      </w:r>
      <w:r>
        <w:t xml:space="preserve"> pretty conclusively that it does not work.</w:t>
      </w:r>
    </w:p>
    <w:p w:rsidR="00D47B2F" w:rsidP="00D47B2F">
      <w:pPr>
        <w:pStyle w:val="Answer"/>
      </w:pPr>
      <w:sdt>
        <w:sdtPr>
          <w:alias w:val="Witness"/>
          <w:id w:val="1328327302"/>
          <w:placeholder>
            <w:docPart w:val="DefaultPlaceholder_-1854013440"/>
          </w:placeholder>
          <w:richText/>
        </w:sdtPr>
        <w:sdtContent>
          <w:r w:rsidRPr="00D47B2F">
            <w:rPr>
              <w:b/>
              <w:i/>
            </w:rPr>
            <w:t>Penelope Gibbs:</w:t>
          </w:r>
        </w:sdtContent>
      </w:sdt>
      <w:r>
        <w:t xml:space="preserve"> </w:t>
      </w:r>
      <w:r w:rsidR="00F26BDD">
        <w:t xml:space="preserve">If that person is truly dangerous, they should probably get an order </w:t>
      </w:r>
      <w:r>
        <w:t>putting them in a secure hospital.</w:t>
      </w:r>
    </w:p>
    <w:p w:rsidR="00D47B2F" w:rsidP="00275C29">
      <w:pPr>
        <w:pStyle w:val="Question"/>
        <w:numPr>
          <w:ilvl w:val="0"/>
          <w:numId w:val="0"/>
        </w:numPr>
        <w:ind w:left="794"/>
      </w:pPr>
      <w:sdt>
        <w:sdtPr>
          <w:alias w:val="Member"/>
          <w:tag w:val="&lt;Member mnisId='1601' dodsId='34498'&gt;"/>
          <w:id w:val="303826888"/>
          <w:placeholder>
            <w:docPart w:val="DefaultPlaceholder_-1854013440"/>
          </w:placeholder>
          <w:richText/>
        </w:sdtPr>
        <w:sdtContent>
          <w:r w:rsidRPr="00D47B2F">
            <w:rPr>
              <w:b/>
            </w:rPr>
            <w:t>Chair:</w:t>
          </w:r>
        </w:sdtContent>
      </w:sdt>
      <w:r>
        <w:t xml:space="preserve"> There m</w:t>
      </w:r>
      <w:r w:rsidR="00275F8D">
        <w:t>ight</w:t>
      </w:r>
      <w:r>
        <w:t xml:space="preserve"> be some people who fall between those stools</w:t>
      </w:r>
      <w:r w:rsidR="00FA6503">
        <w:t>—</w:t>
      </w:r>
      <w:r>
        <w:t>those who do not, in mental health terms, warrant a secure hospital. It might be people who have a history of violence, none</w:t>
      </w:r>
      <w:r w:rsidR="00275F8D">
        <w:t xml:space="preserve"> </w:t>
      </w:r>
      <w:r>
        <w:t>the</w:t>
      </w:r>
      <w:r w:rsidR="00275F8D">
        <w:t xml:space="preserve"> </w:t>
      </w:r>
      <w:r>
        <w:t>less. Unfortunately, some people are violent.</w:t>
      </w:r>
    </w:p>
    <w:p w:rsidR="00D47B2F" w:rsidP="00275C29">
      <w:pPr>
        <w:pStyle w:val="Question"/>
        <w:numPr>
          <w:ilvl w:val="0"/>
          <w:numId w:val="0"/>
        </w:numPr>
        <w:ind w:left="794"/>
      </w:pPr>
      <w:sdt>
        <w:sdtPr>
          <w:alias w:val="Member"/>
          <w:tag w:val="&lt;Member mnisId='3926' dodsId='35499'&gt;"/>
          <w:id w:val="1457988986"/>
          <w:placeholder>
            <w:docPart w:val="DefaultPlaceholder_-1854013440"/>
          </w:placeholder>
          <w:richText/>
        </w:sdtPr>
        <w:sdtContent>
          <w:r w:rsidRPr="00D47B2F">
            <w:rPr>
              <w:b/>
            </w:rPr>
            <w:t>Paul Maynard:</w:t>
          </w:r>
        </w:sdtContent>
      </w:sdt>
      <w:r>
        <w:t xml:space="preserve"> </w:t>
      </w:r>
      <w:r w:rsidR="00275F8D">
        <w:t>I will s</w:t>
      </w:r>
      <w:r>
        <w:t>top splitting hairs.</w:t>
      </w:r>
    </w:p>
    <w:p w:rsidR="00D47B2F" w:rsidP="00275C29">
      <w:pPr>
        <w:pStyle w:val="Question"/>
        <w:numPr>
          <w:ilvl w:val="0"/>
          <w:numId w:val="0"/>
        </w:numPr>
        <w:ind w:left="794"/>
      </w:pPr>
      <w:sdt>
        <w:sdtPr>
          <w:alias w:val="Member"/>
          <w:tag w:val="&lt;Member mnisId='1601' dodsId='34498'&gt;"/>
          <w:id w:val="-1363581806"/>
          <w:placeholder>
            <w:docPart w:val="DefaultPlaceholder_-1854013440"/>
          </w:placeholder>
          <w:richText/>
        </w:sdtPr>
        <w:sdtContent>
          <w:r w:rsidRPr="00D47B2F">
            <w:rPr>
              <w:b/>
            </w:rPr>
            <w:t>Chair:</w:t>
          </w:r>
        </w:sdtContent>
      </w:sdt>
      <w:r>
        <w:t xml:space="preserve"> Okay, I understand.</w:t>
      </w:r>
    </w:p>
    <w:p w:rsidR="00D47B2F" w:rsidP="00482B55">
      <w:pPr>
        <w:pStyle w:val="Question"/>
      </w:pPr>
      <w:sdt>
        <w:sdtPr>
          <w:alias w:val="Member"/>
          <w:tag w:val="&lt;Member mnisId='4030' dodsId='72313'&gt;"/>
          <w:id w:val="-1321726674"/>
          <w:placeholder>
            <w:docPart w:val="DefaultPlaceholder_-1854013440"/>
          </w:placeholder>
          <w:richText/>
        </w:sdtPr>
        <w:sdtContent>
          <w:r w:rsidRPr="00D47B2F">
            <w:rPr>
              <w:b/>
            </w:rPr>
            <w:t>Karl Turner:</w:t>
          </w:r>
        </w:sdtContent>
      </w:sdt>
      <w:r>
        <w:t xml:space="preserve"> Before I come to the court backlog</w:t>
      </w:r>
      <w:r w:rsidR="00482B55">
        <w:t xml:space="preserve"> and remand, </w:t>
      </w:r>
      <w:r>
        <w:t xml:space="preserve">could I ask something </w:t>
      </w:r>
      <w:r w:rsidR="00482B55">
        <w:t>following</w:t>
      </w:r>
      <w:r>
        <w:t xml:space="preserve"> Dr Mullan</w:t>
      </w:r>
      <w:r w:rsidR="00F82E9E">
        <w:t>’</w:t>
      </w:r>
      <w:r>
        <w:t>s questioning? You said that two</w:t>
      </w:r>
      <w:r w:rsidR="00C6780E">
        <w:t xml:space="preserve"> </w:t>
      </w:r>
      <w:r>
        <w:t>thirds of those who are remanded in custody by the magistrates do not end up with a custodial sentence.</w:t>
      </w:r>
    </w:p>
    <w:p w:rsidR="00D47B2F" w:rsidP="00D47B2F">
      <w:pPr>
        <w:pStyle w:val="Answer"/>
      </w:pPr>
      <w:sdt>
        <w:sdtPr>
          <w:alias w:val="Witness"/>
          <w:id w:val="1181468706"/>
          <w:placeholder>
            <w:docPart w:val="DefaultPlaceholder_-1854013440"/>
          </w:placeholder>
          <w:richText/>
        </w:sdtPr>
        <w:sdtContent>
          <w:r w:rsidRPr="00D47B2F">
            <w:rPr>
              <w:b/>
              <w:i/>
            </w:rPr>
            <w:t>Penelope Gibbs:</w:t>
          </w:r>
        </w:sdtContent>
      </w:sdt>
      <w:r>
        <w:t xml:space="preserve"> The ones who were dealt with fully in the magistrates courts</w:t>
      </w:r>
      <w:r w:rsidR="00482B55">
        <w:t>. It</w:t>
      </w:r>
      <w:r>
        <w:t xml:space="preserve"> is not the ones who go up to the Crown court. It is th</w:t>
      </w:r>
      <w:r w:rsidR="00910F07">
        <w:t>ose</w:t>
      </w:r>
      <w:r>
        <w:t xml:space="preserve"> the magistrates try.</w:t>
      </w:r>
    </w:p>
    <w:p w:rsidR="002E6135" w:rsidP="00D47B2F">
      <w:pPr>
        <w:pStyle w:val="Question"/>
      </w:pPr>
      <w:sdt>
        <w:sdtPr>
          <w:alias w:val="Member"/>
          <w:tag w:val="&lt;Member mnisId='4030' dodsId='72313'&gt;"/>
          <w:id w:val="-778262833"/>
          <w:placeholder>
            <w:docPart w:val="DefaultPlaceholder_-1854013440"/>
          </w:placeholder>
          <w:richText/>
        </w:sdtPr>
        <w:sdtContent>
          <w:r w:rsidRPr="00D47B2F" w:rsidR="00D47B2F">
            <w:rPr>
              <w:b/>
            </w:rPr>
            <w:t>Karl Turner:</w:t>
          </w:r>
        </w:sdtContent>
      </w:sdt>
      <w:r w:rsidR="00D47B2F">
        <w:t xml:space="preserve"> Is there any analysis of those who have </w:t>
      </w:r>
      <w:r w:rsidR="003F4995">
        <w:t xml:space="preserve">actually </w:t>
      </w:r>
      <w:r w:rsidR="00D47B2F">
        <w:t xml:space="preserve">ended up with a custodial sentence as a result of being remanded in custody? What I mean by that is </w:t>
      </w:r>
      <w:r w:rsidR="001A063B">
        <w:t xml:space="preserve">that </w:t>
      </w:r>
      <w:r w:rsidR="00D47B2F">
        <w:t xml:space="preserve">they have spent several weeks or </w:t>
      </w:r>
      <w:r w:rsidR="002F3194">
        <w:t xml:space="preserve">even </w:t>
      </w:r>
      <w:r w:rsidR="00D47B2F">
        <w:t xml:space="preserve">months on remand, they </w:t>
      </w:r>
      <w:r w:rsidR="00DC60C1">
        <w:t xml:space="preserve">probably </w:t>
      </w:r>
      <w:r w:rsidR="00D47B2F">
        <w:t xml:space="preserve">appear before </w:t>
      </w:r>
      <w:r w:rsidR="00DC60C1">
        <w:t>a</w:t>
      </w:r>
      <w:r w:rsidR="00D47B2F">
        <w:t xml:space="preserve"> </w:t>
      </w:r>
      <w:r w:rsidR="00254E10">
        <w:t>d</w:t>
      </w:r>
      <w:r w:rsidR="00D47B2F">
        <w:t xml:space="preserve">istrict </w:t>
      </w:r>
      <w:r w:rsidR="00254E10">
        <w:t>j</w:t>
      </w:r>
      <w:r w:rsidR="00D47B2F">
        <w:t>udge</w:t>
      </w:r>
      <w:r w:rsidR="00C6780E">
        <w:t>,</w:t>
      </w:r>
      <w:r w:rsidR="00D47B2F">
        <w:t xml:space="preserve"> in practi</w:t>
      </w:r>
      <w:r>
        <w:t>cality</w:t>
      </w:r>
      <w:r w:rsidR="00C6780E">
        <w:t>,</w:t>
      </w:r>
      <w:r w:rsidR="00D47B2F">
        <w:t xml:space="preserve"> rather than a lay </w:t>
      </w:r>
      <w:r>
        <w:t>B</w:t>
      </w:r>
      <w:r w:rsidR="00D47B2F">
        <w:t xml:space="preserve">ench, and the </w:t>
      </w:r>
      <w:r w:rsidR="00254E10">
        <w:t>d</w:t>
      </w:r>
      <w:r w:rsidR="00D47B2F">
        <w:t xml:space="preserve">istrict </w:t>
      </w:r>
      <w:r w:rsidR="00254E10">
        <w:t>j</w:t>
      </w:r>
      <w:r w:rsidR="00D47B2F">
        <w:t>udge says, “Well, you</w:t>
      </w:r>
      <w:r w:rsidR="00F82E9E">
        <w:t>’</w:t>
      </w:r>
      <w:r w:rsidR="00D47B2F">
        <w:t>ve spent time on remand now. That</w:t>
      </w:r>
      <w:r w:rsidR="00F82E9E">
        <w:t>’</w:t>
      </w:r>
      <w:r w:rsidR="00D47B2F">
        <w:t>s your sentence.”</w:t>
      </w:r>
    </w:p>
    <w:p w:rsidR="002E6135" w:rsidP="002E6135">
      <w:pPr>
        <w:pStyle w:val="Answer"/>
      </w:pPr>
      <w:sdt>
        <w:sdtPr>
          <w:alias w:val="Witness"/>
          <w:id w:val="236917630"/>
          <w:placeholder>
            <w:docPart w:val="DefaultPlaceholder_-1854013440"/>
          </w:placeholder>
          <w:richText/>
        </w:sdtPr>
        <w:sdtContent>
          <w:r w:rsidRPr="002E6135">
            <w:rPr>
              <w:b/>
              <w:i/>
            </w:rPr>
            <w:t>Penelope Gibbs:</w:t>
          </w:r>
        </w:sdtContent>
      </w:sdt>
      <w:r>
        <w:t xml:space="preserve"> It might have been different had they never been on remand.</w:t>
      </w:r>
    </w:p>
    <w:p w:rsidR="002E6135" w:rsidP="00275C29">
      <w:pPr>
        <w:pStyle w:val="Question"/>
        <w:numPr>
          <w:ilvl w:val="0"/>
          <w:numId w:val="0"/>
        </w:numPr>
        <w:ind w:left="794"/>
      </w:pPr>
      <w:sdt>
        <w:sdtPr>
          <w:alias w:val="Member"/>
          <w:tag w:val="&lt;Member mnisId='4030' dodsId='72313'&gt;"/>
          <w:id w:val="-1971668857"/>
          <w:placeholder>
            <w:docPart w:val="DefaultPlaceholder_-1854013440"/>
          </w:placeholder>
          <w:richText/>
        </w:sdtPr>
        <w:sdtContent>
          <w:r w:rsidRPr="002E6135">
            <w:rPr>
              <w:b/>
            </w:rPr>
            <w:t>Karl Turner:</w:t>
          </w:r>
        </w:sdtContent>
      </w:sdt>
      <w:r>
        <w:t xml:space="preserve"> Yes.</w:t>
      </w:r>
    </w:p>
    <w:p w:rsidR="002E6135" w:rsidP="002E6135">
      <w:pPr>
        <w:pStyle w:val="Answer"/>
      </w:pPr>
      <w:sdt>
        <w:sdtPr>
          <w:alias w:val="Witness"/>
          <w:id w:val="-1433965292"/>
          <w:placeholder>
            <w:docPart w:val="DefaultPlaceholder_-1854013440"/>
          </w:placeholder>
          <w:richText/>
        </w:sdtPr>
        <w:sdtContent>
          <w:r w:rsidRPr="002E6135">
            <w:rPr>
              <w:b/>
              <w:i/>
            </w:rPr>
            <w:t>Penelope Gibbs:</w:t>
          </w:r>
        </w:sdtContent>
      </w:sdt>
      <w:r>
        <w:t xml:space="preserve"> Those are the hidden people. Unless we observe the courts and really analyse, we would not find them. I agree with you that those people are there.</w:t>
      </w:r>
    </w:p>
    <w:p w:rsidR="002E6135" w:rsidP="00421864">
      <w:pPr>
        <w:pStyle w:val="Question"/>
      </w:pPr>
      <w:sdt>
        <w:sdtPr>
          <w:alias w:val="Member"/>
          <w:tag w:val="&lt;Member mnisId='4030' dodsId='72313'&gt;"/>
          <w:id w:val="-1698770381"/>
          <w:placeholder>
            <w:docPart w:val="DefaultPlaceholder_-1854013440"/>
          </w:placeholder>
          <w:richText/>
        </w:sdtPr>
        <w:sdtContent>
          <w:r w:rsidRPr="002E6135">
            <w:rPr>
              <w:b/>
            </w:rPr>
            <w:t>Karl Turner:</w:t>
          </w:r>
        </w:sdtContent>
      </w:sdt>
      <w:r>
        <w:t xml:space="preserve"> There is no </w:t>
      </w:r>
      <w:r w:rsidR="00F26BDD">
        <w:t>actual analysis</w:t>
      </w:r>
      <w:r>
        <w:t xml:space="preserve"> of that?</w:t>
      </w:r>
    </w:p>
    <w:p w:rsidR="002E6135" w:rsidP="002E6135">
      <w:pPr>
        <w:pStyle w:val="Answer"/>
      </w:pPr>
      <w:sdt>
        <w:sdtPr>
          <w:alias w:val="Witness"/>
          <w:id w:val="385696551"/>
          <w:placeholder>
            <w:docPart w:val="DefaultPlaceholder_-1854013440"/>
          </w:placeholder>
          <w:richText/>
        </w:sdtPr>
        <w:sdtContent>
          <w:r w:rsidRPr="002E6135">
            <w:rPr>
              <w:b/>
              <w:i/>
            </w:rPr>
            <w:t>Penelope Gibbs:</w:t>
          </w:r>
        </w:sdtContent>
      </w:sdt>
      <w:r>
        <w:t xml:space="preserve"> No.</w:t>
      </w:r>
    </w:p>
    <w:p w:rsidR="002E6135" w:rsidP="00275C29">
      <w:pPr>
        <w:pStyle w:val="Question"/>
        <w:numPr>
          <w:ilvl w:val="0"/>
          <w:numId w:val="0"/>
        </w:numPr>
        <w:ind w:left="794"/>
      </w:pPr>
      <w:sdt>
        <w:sdtPr>
          <w:alias w:val="Member"/>
          <w:tag w:val="&lt;Member mnisId='4030' dodsId='72313'&gt;"/>
          <w:id w:val="-1412384509"/>
          <w:placeholder>
            <w:docPart w:val="DefaultPlaceholder_-1854013440"/>
          </w:placeholder>
          <w:richText/>
        </w:sdtPr>
        <w:sdtContent>
          <w:r w:rsidRPr="002E6135">
            <w:rPr>
              <w:b/>
            </w:rPr>
            <w:t>Karl Turner:</w:t>
          </w:r>
        </w:sdtContent>
      </w:sdt>
      <w:r>
        <w:t xml:space="preserve"> Thank you.</w:t>
      </w:r>
    </w:p>
    <w:p w:rsidR="002E6135" w:rsidP="00275C29">
      <w:pPr>
        <w:pStyle w:val="Question"/>
        <w:numPr>
          <w:ilvl w:val="0"/>
          <w:numId w:val="0"/>
        </w:numPr>
        <w:ind w:left="794"/>
      </w:pPr>
      <w:sdt>
        <w:sdtPr>
          <w:alias w:val="Member"/>
          <w:tag w:val="&lt;Member mnisId='1601' dodsId='34498'&gt;"/>
          <w:id w:val="253560814"/>
          <w:placeholder>
            <w:docPart w:val="DefaultPlaceholder_-1854013440"/>
          </w:placeholder>
          <w:richText/>
        </w:sdtPr>
        <w:sdtContent>
          <w:r w:rsidRPr="002E6135">
            <w:rPr>
              <w:b/>
            </w:rPr>
            <w:t>Chair:</w:t>
          </w:r>
        </w:sdtContent>
      </w:sdt>
      <w:r>
        <w:t xml:space="preserve"> Before we move on to the next topic—as you are moving on to prisons</w:t>
      </w:r>
      <w:r w:rsidR="00855A3B">
        <w:t>, Karl</w:t>
      </w:r>
      <w:r>
        <w:t>—I want to see if Rob Butler want</w:t>
      </w:r>
      <w:r w:rsidR="00A03137">
        <w:t>s</w:t>
      </w:r>
      <w:r>
        <w:t xml:space="preserve"> to come in on this topic.</w:t>
      </w:r>
    </w:p>
    <w:p w:rsidR="002E6135" w:rsidP="00275C29">
      <w:pPr>
        <w:pStyle w:val="Question"/>
        <w:numPr>
          <w:ilvl w:val="0"/>
          <w:numId w:val="0"/>
        </w:numPr>
        <w:ind w:left="794"/>
      </w:pPr>
      <w:sdt>
        <w:sdtPr>
          <w:alias w:val="Member"/>
          <w:tag w:val="&lt;Member mnisId='4030' dodsId='72313'&gt;"/>
          <w:id w:val="-388412952"/>
          <w:placeholder>
            <w:docPart w:val="DefaultPlaceholder_-1854013440"/>
          </w:placeholder>
          <w:richText/>
        </w:sdtPr>
        <w:sdtContent>
          <w:r w:rsidRPr="002E6135">
            <w:rPr>
              <w:b/>
            </w:rPr>
            <w:t>Karl Turner:</w:t>
          </w:r>
        </w:sdtContent>
      </w:sdt>
      <w:r>
        <w:t xml:space="preserve"> Certainly.</w:t>
      </w:r>
    </w:p>
    <w:p w:rsidR="00D00198" w:rsidP="002E6135">
      <w:pPr>
        <w:pStyle w:val="Question"/>
      </w:pPr>
      <w:sdt>
        <w:sdtPr>
          <w:alias w:val="Member"/>
          <w:tag w:val="&lt;Member mnisId='4745' dodsId=''&gt;"/>
          <w:id w:val="209933015"/>
          <w:placeholder>
            <w:docPart w:val="DefaultPlaceholder_-1854013440"/>
          </w:placeholder>
          <w:richText/>
        </w:sdtPr>
        <w:sdtContent>
          <w:r w:rsidRPr="002E6135" w:rsidR="002E6135">
            <w:rPr>
              <w:b/>
            </w:rPr>
            <w:t>Rob Butler:</w:t>
          </w:r>
        </w:sdtContent>
      </w:sdt>
      <w:r w:rsidR="002E6135">
        <w:t xml:space="preserve"> Apologies for being late. I had not realised it was starting early. Sorry for coming in after you had started giving evidence.</w:t>
      </w:r>
    </w:p>
    <w:p w:rsidR="002E6135" w:rsidP="002E6135">
      <w:pPr>
        <w:pStyle w:val="QuestionCont"/>
      </w:pPr>
      <w:r>
        <w:t>First of all, Ms Gibbs, I want to check that I heard you correctly. I believe you said, “Solicitors or barristers in the youth court almost always oppose bail.” Did I hear that correctly in your earlier evidence?</w:t>
      </w:r>
    </w:p>
    <w:p w:rsidR="002E6135" w:rsidP="002E6135">
      <w:pPr>
        <w:pStyle w:val="Answer"/>
      </w:pPr>
      <w:sdt>
        <w:sdtPr>
          <w:alias w:val="Witness"/>
          <w:id w:val="-1027710001"/>
          <w:placeholder>
            <w:docPart w:val="DefaultPlaceholder_-1854013440"/>
          </w:placeholder>
          <w:richText/>
        </w:sdtPr>
        <w:sdtContent>
          <w:r w:rsidRPr="002E6135">
            <w:rPr>
              <w:b/>
              <w:i/>
            </w:rPr>
            <w:t>Penelope Gibbs:</w:t>
          </w:r>
        </w:sdtContent>
      </w:sdt>
      <w:r>
        <w:t xml:space="preserve"> You have sat in the youth court. Is that not your experience?</w:t>
      </w:r>
    </w:p>
    <w:p w:rsidR="002E6135" w:rsidP="002E6135">
      <w:pPr>
        <w:pStyle w:val="Question"/>
      </w:pPr>
      <w:sdt>
        <w:sdtPr>
          <w:alias w:val="Member"/>
          <w:tag w:val="&lt;Member mnisId='4745' dodsId=''&gt;"/>
          <w:id w:val="1017197766"/>
          <w:placeholder>
            <w:docPart w:val="DefaultPlaceholder_-1854013440"/>
          </w:placeholder>
          <w:richText/>
        </w:sdtPr>
        <w:sdtContent>
          <w:r w:rsidRPr="002E6135">
            <w:rPr>
              <w:b/>
            </w:rPr>
            <w:t>Rob Butler:</w:t>
          </w:r>
        </w:sdtContent>
      </w:sdt>
      <w:r>
        <w:t xml:space="preserve"> Absolutely not, but you are here to give evidence. Is that what you said?</w:t>
      </w:r>
    </w:p>
    <w:p w:rsidR="002E6135" w:rsidP="002E6135">
      <w:pPr>
        <w:pStyle w:val="Answer"/>
      </w:pPr>
      <w:sdt>
        <w:sdtPr>
          <w:alias w:val="Witness"/>
          <w:id w:val="2129735051"/>
          <w:placeholder>
            <w:docPart w:val="DefaultPlaceholder_-1854013440"/>
          </w:placeholder>
          <w:richText/>
        </w:sdtPr>
        <w:sdtContent>
          <w:r w:rsidRPr="002E6135">
            <w:rPr>
              <w:b/>
              <w:i/>
            </w:rPr>
            <w:t>Penelope Gibbs:</w:t>
          </w:r>
        </w:sdtContent>
      </w:sdt>
      <w:r>
        <w:t xml:space="preserve"> I did say that.</w:t>
      </w:r>
    </w:p>
    <w:p w:rsidR="002E6135" w:rsidP="002E6135">
      <w:pPr>
        <w:pStyle w:val="Question"/>
      </w:pPr>
      <w:sdt>
        <w:sdtPr>
          <w:alias w:val="Member"/>
          <w:tag w:val="&lt;Member mnisId='4745' dodsId=''&gt;"/>
          <w:id w:val="-1494177076"/>
          <w:placeholder>
            <w:docPart w:val="DefaultPlaceholder_-1854013440"/>
          </w:placeholder>
          <w:richText/>
        </w:sdtPr>
        <w:sdtContent>
          <w:r w:rsidRPr="002E6135">
            <w:rPr>
              <w:b/>
            </w:rPr>
            <w:t>Rob Butler:</w:t>
          </w:r>
        </w:sdtContent>
      </w:sdt>
      <w:r>
        <w:t xml:space="preserve"> Do you have data to support that?</w:t>
      </w:r>
    </w:p>
    <w:p w:rsidR="002E6135" w:rsidP="002E6135">
      <w:pPr>
        <w:pStyle w:val="Answer"/>
      </w:pPr>
      <w:sdt>
        <w:sdtPr>
          <w:alias w:val="Witness"/>
          <w:id w:val="-1785341767"/>
          <w:placeholder>
            <w:docPart w:val="DefaultPlaceholder_-1854013440"/>
          </w:placeholder>
          <w:richText/>
        </w:sdtPr>
        <w:sdtContent>
          <w:r w:rsidRPr="002E6135">
            <w:rPr>
              <w:b/>
              <w:i/>
            </w:rPr>
            <w:t>Penelope Gibbs:</w:t>
          </w:r>
        </w:sdtContent>
      </w:sdt>
      <w:r>
        <w:t xml:space="preserve"> No.</w:t>
      </w:r>
    </w:p>
    <w:p w:rsidR="002E6135" w:rsidP="002E6135">
      <w:pPr>
        <w:pStyle w:val="Question"/>
      </w:pPr>
      <w:sdt>
        <w:sdtPr>
          <w:alias w:val="Member"/>
          <w:tag w:val="&lt;Member mnisId='4745' dodsId=''&gt;"/>
          <w:id w:val="1588110621"/>
          <w:placeholder>
            <w:docPart w:val="DefaultPlaceholder_-1854013440"/>
          </w:placeholder>
          <w:richText/>
        </w:sdtPr>
        <w:sdtContent>
          <w:r w:rsidRPr="002E6135">
            <w:rPr>
              <w:b/>
            </w:rPr>
            <w:t>Rob Butler:</w:t>
          </w:r>
        </w:sdtContent>
      </w:sdt>
      <w:r>
        <w:t xml:space="preserve"> So it is a personal assertion</w:t>
      </w:r>
      <w:r w:rsidR="00855A3B">
        <w:t>,</w:t>
      </w:r>
      <w:r>
        <w:t xml:space="preserve"> based on what?</w:t>
      </w:r>
    </w:p>
    <w:p w:rsidR="002E6135" w:rsidP="002E6135">
      <w:pPr>
        <w:pStyle w:val="Answer"/>
      </w:pPr>
      <w:sdt>
        <w:sdtPr>
          <w:alias w:val="Witness"/>
          <w:id w:val="-1933960534"/>
          <w:placeholder>
            <w:docPart w:val="DefaultPlaceholder_-1854013440"/>
          </w:placeholder>
          <w:richText/>
        </w:sdtPr>
        <w:sdtContent>
          <w:r w:rsidRPr="002E6135">
            <w:rPr>
              <w:b/>
              <w:i/>
            </w:rPr>
            <w:t>Penelope Gibbs:</w:t>
          </w:r>
        </w:sdtContent>
      </w:sdt>
      <w:r>
        <w:t xml:space="preserve"> Talking to people who work in the youth court. If you know different, you are going to be right and I am wrong.</w:t>
      </w:r>
    </w:p>
    <w:p w:rsidR="002E6135" w:rsidP="002E6135">
      <w:pPr>
        <w:pStyle w:val="Question"/>
      </w:pPr>
      <w:sdt>
        <w:sdtPr>
          <w:alias w:val="Member"/>
          <w:tag w:val="&lt;Member mnisId='4745' dodsId=''&gt;"/>
          <w:id w:val="-1384019622"/>
          <w:placeholder>
            <w:docPart w:val="DefaultPlaceholder_-1854013440"/>
          </w:placeholder>
          <w:richText/>
        </w:sdtPr>
        <w:sdtContent>
          <w:r w:rsidRPr="002E6135">
            <w:rPr>
              <w:b/>
            </w:rPr>
            <w:t>Rob Butler:</w:t>
          </w:r>
        </w:sdtContent>
      </w:sdt>
      <w:r>
        <w:t xml:space="preserve"> You have no data to support that</w:t>
      </w:r>
      <w:r w:rsidR="001A063B">
        <w:t>.</w:t>
      </w:r>
    </w:p>
    <w:p w:rsidR="009D583C" w:rsidP="002E6135">
      <w:pPr>
        <w:pStyle w:val="Answer"/>
      </w:pPr>
      <w:sdt>
        <w:sdtPr>
          <w:alias w:val="Witness"/>
          <w:id w:val="788164061"/>
          <w:placeholder>
            <w:docPart w:val="DefaultPlaceholder_-1854013440"/>
          </w:placeholder>
          <w:richText/>
        </w:sdtPr>
        <w:sdtContent>
          <w:r w:rsidRPr="002E6135" w:rsidR="002E6135">
            <w:rPr>
              <w:b/>
              <w:i/>
            </w:rPr>
            <w:t>Penelope Gibbs:</w:t>
          </w:r>
        </w:sdtContent>
      </w:sdt>
      <w:r w:rsidR="002E6135">
        <w:t xml:space="preserve"> No.</w:t>
      </w:r>
    </w:p>
    <w:p w:rsidR="009D583C" w:rsidP="009D583C">
      <w:pPr>
        <w:pStyle w:val="Question"/>
      </w:pPr>
      <w:sdt>
        <w:sdtPr>
          <w:alias w:val="Member"/>
          <w:tag w:val="&lt;Member mnisId='4745' dodsId=''&gt;"/>
          <w:id w:val="1767964832"/>
          <w:placeholder>
            <w:docPart w:val="DefaultPlaceholder_-1854013440"/>
          </w:placeholder>
          <w:richText/>
        </w:sdtPr>
        <w:sdtContent>
          <w:r w:rsidRPr="009D583C">
            <w:rPr>
              <w:b/>
            </w:rPr>
            <w:t>Rob Butler:</w:t>
          </w:r>
        </w:sdtContent>
      </w:sdt>
      <w:r>
        <w:t xml:space="preserve"> It would be inappropriate for us in a parliamentary report to put an assertion like that, </w:t>
      </w:r>
      <w:r w:rsidR="001A063B">
        <w:t>which</w:t>
      </w:r>
      <w:r>
        <w:t xml:space="preserve"> has no evidence to back it up.</w:t>
      </w:r>
    </w:p>
    <w:p w:rsidR="009D583C" w:rsidP="009D583C">
      <w:pPr>
        <w:pStyle w:val="Answer"/>
      </w:pPr>
      <w:sdt>
        <w:sdtPr>
          <w:alias w:val="Witness"/>
          <w:id w:val="516277706"/>
          <w:placeholder>
            <w:docPart w:val="DefaultPlaceholder_-1854013440"/>
          </w:placeholder>
          <w:richText/>
        </w:sdtPr>
        <w:sdtContent>
          <w:r w:rsidRPr="009D583C">
            <w:rPr>
              <w:b/>
              <w:i/>
            </w:rPr>
            <w:t>Penelope Gibbs:</w:t>
          </w:r>
        </w:sdtContent>
      </w:sdt>
      <w:r>
        <w:t xml:space="preserve"> No. You sit in the youth court. If your experience is different, it will be superior to what I said.</w:t>
      </w:r>
    </w:p>
    <w:p w:rsidR="009D583C" w:rsidP="009D583C">
      <w:pPr>
        <w:pStyle w:val="Question"/>
      </w:pPr>
      <w:sdt>
        <w:sdtPr>
          <w:alias w:val="Member"/>
          <w:tag w:val="&lt;Member mnisId='4745' dodsId=''&gt;"/>
          <w:id w:val="1555419143"/>
          <w:placeholder>
            <w:docPart w:val="DefaultPlaceholder_-1854013440"/>
          </w:placeholder>
          <w:richText/>
        </w:sdtPr>
        <w:sdtContent>
          <w:r w:rsidRPr="009D583C">
            <w:rPr>
              <w:b/>
            </w:rPr>
            <w:t>Rob Butler:</w:t>
          </w:r>
        </w:sdtContent>
      </w:sdt>
      <w:r>
        <w:t xml:space="preserve"> I am not the person giving evidence, but I wanted to clarify whether there was any evidence to support your assertion, which you have clarified.</w:t>
      </w:r>
    </w:p>
    <w:p w:rsidR="009D583C" w:rsidP="009D583C">
      <w:pPr>
        <w:pStyle w:val="Answer"/>
      </w:pPr>
      <w:sdt>
        <w:sdtPr>
          <w:alias w:val="Witness"/>
          <w:id w:val="-98265778"/>
          <w:placeholder>
            <w:docPart w:val="DefaultPlaceholder_-1854013440"/>
          </w:placeholder>
          <w:richText/>
        </w:sdtPr>
        <w:sdtContent>
          <w:r w:rsidRPr="009D583C">
            <w:rPr>
              <w:b/>
              <w:i/>
            </w:rPr>
            <w:t>Penelope Gibbs:</w:t>
          </w:r>
        </w:sdtContent>
      </w:sdt>
      <w:r>
        <w:t xml:space="preserve"> Yes.</w:t>
      </w:r>
    </w:p>
    <w:p w:rsidR="000B5D99" w:rsidP="009D583C">
      <w:pPr>
        <w:pStyle w:val="Question"/>
      </w:pPr>
      <w:sdt>
        <w:sdtPr>
          <w:alias w:val="Member"/>
          <w:tag w:val="&lt;Member mnisId='4745' dodsId=''&gt;"/>
          <w:id w:val="2108691590"/>
          <w:placeholder>
            <w:docPart w:val="DefaultPlaceholder_-1854013440"/>
          </w:placeholder>
          <w:richText/>
        </w:sdtPr>
        <w:sdtContent>
          <w:r w:rsidRPr="009D583C" w:rsidR="009D583C">
            <w:rPr>
              <w:b/>
            </w:rPr>
            <w:t>Rob Butler:</w:t>
          </w:r>
        </w:sdtContent>
      </w:sdt>
      <w:r w:rsidR="009D583C">
        <w:t xml:space="preserve"> Professor Hucklesby, on the point you were making about those who are remanded post</w:t>
      </w:r>
      <w:r w:rsidR="00076651">
        <w:t>-</w:t>
      </w:r>
      <w:r w:rsidR="009D583C">
        <w:t xml:space="preserve">conviction but prior to sentence, did I understand that you said that </w:t>
      </w:r>
      <w:r w:rsidR="00833BC0">
        <w:t xml:space="preserve">that </w:t>
      </w:r>
      <w:r w:rsidR="009D583C">
        <w:t>should be a very small number?</w:t>
      </w:r>
      <w:r w:rsidR="00B95B5D">
        <w:t xml:space="preserve"> Can </w:t>
      </w:r>
      <w:r w:rsidR="008A4DDF">
        <w:t>you</w:t>
      </w:r>
      <w:r w:rsidR="00B95B5D">
        <w:t xml:space="preserve"> clarify why you think that? You have also just been giving evidence across the piece that it is very important, when deciding on a sentence, that the correct reports are carried out to determine what type of sentence and particularly the duration of the sentence.</w:t>
      </w:r>
    </w:p>
    <w:p w:rsidR="00B95B5D" w:rsidP="000B5D99">
      <w:pPr>
        <w:pStyle w:val="Question"/>
        <w:numPr>
          <w:ilvl w:val="0"/>
          <w:numId w:val="0"/>
        </w:numPr>
        <w:ind w:left="794"/>
      </w:pPr>
      <w:r>
        <w:t xml:space="preserve">I was on the Sentencing </w:t>
      </w:r>
      <w:r w:rsidR="00EC2623">
        <w:t>Council;</w:t>
      </w:r>
      <w:r>
        <w:t xml:space="preserve"> I know there are all sorts of mechanisms and mechanics that need to be gone through. How can those reports be done without the person who is convicted being remanded? If there is likely to be a custodial sentence, which a judge or magistrate would be able to </w:t>
      </w:r>
      <w:r>
        <w:t>ascertain, surely they will need to be remanded in custody while those reports are prepared</w:t>
      </w:r>
      <w:r w:rsidR="001A063B">
        <w:t>.</w:t>
      </w:r>
      <w:r>
        <w:t xml:space="preserve"> </w:t>
      </w:r>
      <w:r w:rsidR="00A33FB8">
        <w:t>Y</w:t>
      </w:r>
      <w:r>
        <w:t>ou cannot get to a very, very small number of people in that situation, can you, or have I missed something?</w:t>
      </w:r>
    </w:p>
    <w:p w:rsidR="00B95B5D" w:rsidP="00B95B5D">
      <w:pPr>
        <w:pStyle w:val="Answer"/>
      </w:pPr>
      <w:sdt>
        <w:sdtPr>
          <w:alias w:val="Witness"/>
          <w:id w:val="776910834"/>
          <w:placeholder>
            <w:docPart w:val="DefaultPlaceholder_-1854013440"/>
          </w:placeholder>
          <w:richText/>
        </w:sdtPr>
        <w:sdtContent>
          <w:r w:rsidRPr="00B95B5D">
            <w:rPr>
              <w:b/>
              <w:i/>
            </w:rPr>
            <w:t>Professor Hucklesby:</w:t>
          </w:r>
        </w:sdtContent>
      </w:sdt>
      <w:r>
        <w:t xml:space="preserve"> Yes, </w:t>
      </w:r>
      <w:r w:rsidR="00A33FB8">
        <w:t xml:space="preserve">I think </w:t>
      </w:r>
      <w:r>
        <w:t>you misunderstood what I said</w:t>
      </w:r>
      <w:r w:rsidR="005663E5">
        <w:t>, which was that i</w:t>
      </w:r>
      <w:r>
        <w:t xml:space="preserve">t should be zero for people who do not </w:t>
      </w:r>
      <w:r w:rsidR="005663E5">
        <w:t>get</w:t>
      </w:r>
      <w:r>
        <w:t xml:space="preserve"> a custodial sentence.</w:t>
      </w:r>
    </w:p>
    <w:p w:rsidR="0081455A" w:rsidP="00FC299C">
      <w:pPr>
        <w:pStyle w:val="Question"/>
      </w:pPr>
      <w:sdt>
        <w:sdtPr>
          <w:alias w:val="Member"/>
          <w:tag w:val="&lt;Member mnisId='4745' dodsId=''&gt;"/>
          <w:id w:val="963397298"/>
          <w:placeholder>
            <w:docPart w:val="DefaultPlaceholder_-1854013440"/>
          </w:placeholder>
          <w:richText/>
        </w:sdtPr>
        <w:sdtContent>
          <w:r w:rsidRPr="00FC299C" w:rsidR="00B95B5D">
            <w:rPr>
              <w:b/>
            </w:rPr>
            <w:t>Rob Butler:</w:t>
          </w:r>
        </w:sdtContent>
      </w:sdt>
      <w:r w:rsidR="00B95B5D">
        <w:t xml:space="preserve"> </w:t>
      </w:r>
      <w:r w:rsidR="005663E5">
        <w:t xml:space="preserve">Right. </w:t>
      </w:r>
      <w:r w:rsidR="005E4BA6">
        <w:t>It is t</w:t>
      </w:r>
      <w:r w:rsidR="00B95B5D">
        <w:t>hose who are convicted</w:t>
      </w:r>
      <w:r w:rsidR="000A7E3A">
        <w:t xml:space="preserve"> and</w:t>
      </w:r>
      <w:r w:rsidR="00B95B5D">
        <w:t xml:space="preserve"> not yet sentenced</w:t>
      </w:r>
      <w:r w:rsidR="000A7E3A">
        <w:t>,</w:t>
      </w:r>
      <w:r w:rsidR="00B95B5D">
        <w:t xml:space="preserve"> but then subsequently do not receive a custodial sentence.</w:t>
      </w:r>
      <w:r w:rsidR="000A7E3A">
        <w:t xml:space="preserve"> </w:t>
      </w:r>
      <w:r w:rsidR="00B95B5D">
        <w:t>Could you foresee a situation where it would only become apparent that it should not be a custodial sentence because of, for example, an in-depth medical report or something else that suggests that</w:t>
      </w:r>
      <w:r w:rsidR="003D4059">
        <w:t xml:space="preserve">, </w:t>
      </w:r>
      <w:r w:rsidR="00B95B5D">
        <w:t>contrary to the initial impression</w:t>
      </w:r>
      <w:r w:rsidR="00253828">
        <w:t>,</w:t>
      </w:r>
      <w:r w:rsidR="00B95B5D">
        <w:t xml:space="preserve"> a judge or magistrate on legal advice would be reaching to remand that person </w:t>
      </w:r>
      <w:r w:rsidR="00CB7E77">
        <w:t>post-conviction</w:t>
      </w:r>
      <w:r>
        <w:t>? Is it not feasible that it is the report process or something that emerges in that time period that means there will need to be, almost by definition, always a number of people in that situation?</w:t>
      </w:r>
    </w:p>
    <w:p w:rsidR="0081455A" w:rsidP="0081455A">
      <w:pPr>
        <w:pStyle w:val="Answer"/>
      </w:pPr>
      <w:sdt>
        <w:sdtPr>
          <w:alias w:val="Witness"/>
          <w:id w:val="-1034269988"/>
          <w:placeholder>
            <w:docPart w:val="DefaultPlaceholder_-1854013440"/>
          </w:placeholder>
          <w:richText/>
        </w:sdtPr>
        <w:sdtContent>
          <w:r w:rsidRPr="0081455A">
            <w:rPr>
              <w:b/>
              <w:i/>
            </w:rPr>
            <w:t>Professor Hucklesby:</w:t>
          </w:r>
        </w:sdtContent>
      </w:sdt>
      <w:r>
        <w:t xml:space="preserve"> Yes, </w:t>
      </w:r>
      <w:r w:rsidR="008076B4">
        <w:t xml:space="preserve">there is probably a small number </w:t>
      </w:r>
      <w:r>
        <w:t xml:space="preserve">who will end up </w:t>
      </w:r>
      <w:r w:rsidR="00253828">
        <w:t>getting</w:t>
      </w:r>
      <w:r>
        <w:t xml:space="preserve"> a non-custodial sentence, having </w:t>
      </w:r>
      <w:r w:rsidR="008076B4">
        <w:t>been reman</w:t>
      </w:r>
      <w:r>
        <w:t>d</w:t>
      </w:r>
      <w:r w:rsidR="008076B4">
        <w:t>ed</w:t>
      </w:r>
      <w:r>
        <w:t>,</w:t>
      </w:r>
      <w:r w:rsidR="008076B4">
        <w:t xml:space="preserve"> </w:t>
      </w:r>
      <w:r>
        <w:t>because the reports suggest that.</w:t>
      </w:r>
      <w:r w:rsidR="008076B4">
        <w:t xml:space="preserve"> </w:t>
      </w:r>
      <w:r>
        <w:t>M</w:t>
      </w:r>
      <w:r w:rsidR="008076B4">
        <w:t>y understanding is that most sentences would have an idea about whether custody wa</w:t>
      </w:r>
      <w:r>
        <w:t>s a real prospect. I suppose it is that test; making sure that</w:t>
      </w:r>
      <w:r w:rsidR="00C62D97">
        <w:t xml:space="preserve"> the</w:t>
      </w:r>
      <w:r>
        <w:t xml:space="preserve"> test is as strong as possible to minimise the number who are remanded for reports, who then end up </w:t>
      </w:r>
      <w:r w:rsidR="00C62D97">
        <w:t>getting</w:t>
      </w:r>
      <w:r>
        <w:t xml:space="preserve"> a non-custodial sentence.</w:t>
      </w:r>
    </w:p>
    <w:p w:rsidR="0081455A" w:rsidP="00421864">
      <w:pPr>
        <w:pStyle w:val="Question"/>
      </w:pPr>
      <w:sdt>
        <w:sdtPr>
          <w:alias w:val="Member"/>
          <w:tag w:val="&lt;Member mnisId='4745' dodsId=''&gt;"/>
          <w:id w:val="-1332296832"/>
          <w:placeholder>
            <w:docPart w:val="DefaultPlaceholder_-1854013440"/>
          </w:placeholder>
          <w:richText/>
        </w:sdtPr>
        <w:sdtContent>
          <w:r w:rsidRPr="0081455A">
            <w:rPr>
              <w:b/>
            </w:rPr>
            <w:t>Rob Butler:</w:t>
          </w:r>
        </w:sdtContent>
      </w:sdt>
      <w:r>
        <w:t xml:space="preserve"> </w:t>
      </w:r>
      <w:r w:rsidR="008076B4">
        <w:t xml:space="preserve">That is really helpful to </w:t>
      </w:r>
      <w:r w:rsidR="00FA6F0C">
        <w:t xml:space="preserve">have </w:t>
      </w:r>
      <w:r w:rsidR="008076B4">
        <w:t>clarif</w:t>
      </w:r>
      <w:r w:rsidR="00FA6F0C">
        <w:t>ied</w:t>
      </w:r>
      <w:r w:rsidR="008076B4">
        <w:t xml:space="preserve">, thank you. </w:t>
      </w:r>
      <w:r>
        <w:t>Do you have a concern about the number of people who are</w:t>
      </w:r>
      <w:r w:rsidR="008076B4">
        <w:t xml:space="preserve"> </w:t>
      </w:r>
      <w:r>
        <w:t>r</w:t>
      </w:r>
      <w:r w:rsidR="008076B4">
        <w:t xml:space="preserve">emanded in custody </w:t>
      </w:r>
      <w:r w:rsidR="00CB7E77">
        <w:t>post-conviction</w:t>
      </w:r>
      <w:r>
        <w:t>,</w:t>
      </w:r>
      <w:r w:rsidR="008076B4">
        <w:t xml:space="preserve"> prior to sentence</w:t>
      </w:r>
      <w:r>
        <w:t>,</w:t>
      </w:r>
      <w:r w:rsidR="008076B4">
        <w:t xml:space="preserve"> but who then have a custodial sentence</w:t>
      </w:r>
      <w:r>
        <w:t xml:space="preserve"> imposed on them? Is that in and of itself a concern?</w:t>
      </w:r>
    </w:p>
    <w:p w:rsidR="0081455A" w:rsidP="0081455A">
      <w:pPr>
        <w:pStyle w:val="Answer"/>
      </w:pPr>
      <w:sdt>
        <w:sdtPr>
          <w:alias w:val="Witness"/>
          <w:id w:val="1290095614"/>
          <w:placeholder>
            <w:docPart w:val="DefaultPlaceholder_-1854013440"/>
          </w:placeholder>
          <w:richText/>
        </w:sdtPr>
        <w:sdtContent>
          <w:r w:rsidRPr="0081455A">
            <w:rPr>
              <w:b/>
              <w:i/>
            </w:rPr>
            <w:t>Professor Hucklesby:</w:t>
          </w:r>
        </w:sdtContent>
      </w:sdt>
      <w:r>
        <w:t xml:space="preserve"> A</w:t>
      </w:r>
      <w:r w:rsidR="008076B4">
        <w:t xml:space="preserve">nybody who is remanded in custody is a concern. If there is a real reason for them being remanded </w:t>
      </w:r>
      <w:r>
        <w:t xml:space="preserve">in custody—they are very </w:t>
      </w:r>
      <w:r w:rsidR="008076B4">
        <w:t>violent</w:t>
      </w:r>
      <w:r w:rsidR="00FC299C">
        <w:t>;</w:t>
      </w:r>
      <w:r w:rsidR="008076B4">
        <w:t xml:space="preserve"> </w:t>
      </w:r>
      <w:r>
        <w:t xml:space="preserve">they have </w:t>
      </w:r>
      <w:r w:rsidR="008076B4">
        <w:t>committed very serious offences</w:t>
      </w:r>
      <w:r w:rsidR="006538DF">
        <w:t>—</w:t>
      </w:r>
      <w:r w:rsidR="008076B4">
        <w:t xml:space="preserve">there is a small proportion. There is </w:t>
      </w:r>
      <w:r>
        <w:t xml:space="preserve">still </w:t>
      </w:r>
      <w:r w:rsidR="008076B4">
        <w:t>room to get more people out</w:t>
      </w:r>
      <w:r>
        <w:t xml:space="preserve">. The unsentenced population is the population that is going up the most. We do not have enough data to understand why it is going up, </w:t>
      </w:r>
      <w:r w:rsidR="006538DF">
        <w:t xml:space="preserve">and </w:t>
      </w:r>
      <w:r>
        <w:t>what are the forces making it go up. We can make assumptions by looking at how many reports are done, the drop</w:t>
      </w:r>
      <w:r w:rsidR="007274C6">
        <w:t>-</w:t>
      </w:r>
      <w:r>
        <w:t xml:space="preserve">in reports and the issues with the </w:t>
      </w:r>
      <w:r w:rsidR="007274C6">
        <w:t>p</w:t>
      </w:r>
      <w:r>
        <w:t xml:space="preserve">robation </w:t>
      </w:r>
      <w:r w:rsidR="007274C6">
        <w:t>s</w:t>
      </w:r>
      <w:r>
        <w:t>ervice</w:t>
      </w:r>
      <w:r w:rsidR="007274C6">
        <w:t>, but we do not actually</w:t>
      </w:r>
      <w:r>
        <w:t xml:space="preserve"> know</w:t>
      </w:r>
      <w:r w:rsidR="007274C6">
        <w:t>,</w:t>
      </w:r>
      <w:r>
        <w:t xml:space="preserve"> so we need to </w:t>
      </w:r>
      <w:r w:rsidR="00EC2623">
        <w:t>disaggregate</w:t>
      </w:r>
      <w:r>
        <w:t xml:space="preserve"> that data</w:t>
      </w:r>
      <w:r w:rsidR="00EC4BE4">
        <w:t xml:space="preserve"> so that we can</w:t>
      </w:r>
      <w:r>
        <w:t xml:space="preserve"> provide you with the evidence you are looking for.</w:t>
      </w:r>
    </w:p>
    <w:p w:rsidR="00F07507" w:rsidP="0081455A">
      <w:pPr>
        <w:pStyle w:val="Question"/>
      </w:pPr>
      <w:sdt>
        <w:sdtPr>
          <w:alias w:val="Member"/>
          <w:tag w:val="&lt;Member mnisId='4745' dodsId=''&gt;"/>
          <w:id w:val="788095390"/>
          <w:placeholder>
            <w:docPart w:val="DefaultPlaceholder_-1854013440"/>
          </w:placeholder>
          <w:richText/>
        </w:sdtPr>
        <w:sdtContent>
          <w:r w:rsidRPr="0081455A" w:rsidR="0081455A">
            <w:rPr>
              <w:b/>
            </w:rPr>
            <w:t>Rob Butler:</w:t>
          </w:r>
        </w:sdtContent>
      </w:sdt>
      <w:r w:rsidR="0081455A">
        <w:t xml:space="preserve"> Very helpful, thank you. You will all be familiar, Ms Gibbs in particular having sat as a magistrate, that there are very strict conditions before magistrates or judges can remand somebody to custody. Do you believe </w:t>
      </w:r>
      <w:r w:rsidR="00EC4BE4">
        <w:t xml:space="preserve">that </w:t>
      </w:r>
      <w:r w:rsidR="0081455A">
        <w:t>those conditions need to be changed, that those specific requirements need to be changed? Are they pushing people too much towards remanding in custody? If so, how would you want those to be changed? Ms Gibbs, do you want to start?</w:t>
      </w:r>
    </w:p>
    <w:p w:rsidR="002411A4" w:rsidP="002411A4">
      <w:pPr>
        <w:pStyle w:val="Answer"/>
      </w:pPr>
      <w:sdt>
        <w:sdtPr>
          <w:alias w:val="Witness"/>
          <w:id w:val="-1564933705"/>
          <w:placeholder>
            <w:docPart w:val="C933BE7B0B334154BF0E7F5646D5BF6B"/>
          </w:placeholder>
          <w:richText/>
        </w:sdtPr>
        <w:sdtContent>
          <w:r w:rsidRPr="007257C0">
            <w:rPr>
              <w:b/>
              <w:i/>
            </w:rPr>
            <w:t>Penelope Gibbs:</w:t>
          </w:r>
        </w:sdtContent>
      </w:sdt>
      <w:r>
        <w:t xml:space="preserve"> I</w:t>
      </w:r>
      <w:r w:rsidRPr="00A65C92">
        <w:t xml:space="preserve">f I was going to change the law, I would abolish the provision of remand as a place of safety for welfare or mental health </w:t>
      </w:r>
      <w:r w:rsidRPr="00A65C92">
        <w:t>reasons</w:t>
      </w:r>
      <w:r>
        <w:t xml:space="preserve">. I would </w:t>
      </w:r>
      <w:r w:rsidRPr="00A65C92">
        <w:t xml:space="preserve">probably </w:t>
      </w:r>
      <w:r>
        <w:t>also put</w:t>
      </w:r>
      <w:r w:rsidRPr="00A65C92">
        <w:t xml:space="preserve"> some limits</w:t>
      </w:r>
      <w:r>
        <w:t xml:space="preserve"> </w:t>
      </w:r>
      <w:r w:rsidR="005A61F3">
        <w:t>on</w:t>
      </w:r>
      <w:r>
        <w:t xml:space="preserve"> the possibility of the commission of a serious offence</w:t>
      </w:r>
      <w:r w:rsidR="005A61F3">
        <w:t xml:space="preserve"> and</w:t>
      </w:r>
      <w:r>
        <w:t xml:space="preserve"> </w:t>
      </w:r>
      <w:r w:rsidRPr="00A65C92">
        <w:t>define that more narrowly</w:t>
      </w:r>
      <w:r w:rsidR="005A61F3">
        <w:t>. P</w:t>
      </w:r>
      <w:r w:rsidRPr="00A65C92">
        <w:t>ossibly</w:t>
      </w:r>
      <w:r>
        <w:t xml:space="preserve"> I would look, as </w:t>
      </w:r>
      <w:r w:rsidRPr="00A65C92">
        <w:t>we have done with child custodial remand changes</w:t>
      </w:r>
      <w:r>
        <w:t>,</w:t>
      </w:r>
      <w:r w:rsidRPr="00A65C92">
        <w:t xml:space="preserve"> at evidence </w:t>
      </w:r>
      <w:r w:rsidR="004F271B">
        <w:t xml:space="preserve">for absconding </w:t>
      </w:r>
      <w:r w:rsidRPr="00A65C92">
        <w:t xml:space="preserve">and how recent it is. I would look at what we have done on child </w:t>
      </w:r>
      <w:r>
        <w:t xml:space="preserve">custodial </w:t>
      </w:r>
      <w:r w:rsidRPr="00A65C92">
        <w:t>remand in</w:t>
      </w:r>
      <w:r>
        <w:t xml:space="preserve"> </w:t>
      </w:r>
      <w:r w:rsidRPr="00A65C92">
        <w:t>changing the threshold an</w:t>
      </w:r>
      <w:r>
        <w:t>d</w:t>
      </w:r>
      <w:r w:rsidRPr="00A65C92">
        <w:t xml:space="preserve"> conditions and see which of those might read across to the adult </w:t>
      </w:r>
      <w:r w:rsidRPr="00D14513">
        <w:t>population.</w:t>
      </w:r>
    </w:p>
    <w:p w:rsidR="002411A4" w:rsidP="002411A4">
      <w:pPr>
        <w:pStyle w:val="Question"/>
        <w:numPr>
          <w:ilvl w:val="0"/>
          <w:numId w:val="9"/>
        </w:numPr>
      </w:pPr>
      <w:sdt>
        <w:sdtPr>
          <w:alias w:val="Member"/>
          <w:tag w:val="&lt;Member mnisId='4745' dodsId=''&gt;"/>
          <w:id w:val="402494657"/>
          <w:placeholder>
            <w:docPart w:val="C933BE7B0B334154BF0E7F5646D5BF6B"/>
          </w:placeholder>
          <w:richText/>
        </w:sdtPr>
        <w:sdtContent>
          <w:r w:rsidRPr="00D14513">
            <w:rPr>
              <w:b/>
            </w:rPr>
            <w:t>Rob Butler:</w:t>
          </w:r>
        </w:sdtContent>
      </w:sdt>
      <w:r>
        <w:t xml:space="preserve"> </w:t>
      </w:r>
      <w:r w:rsidRPr="00D14513">
        <w:t>Do you think it continue</w:t>
      </w:r>
      <w:r>
        <w:t>s</w:t>
      </w:r>
      <w:r w:rsidRPr="00D14513">
        <w:t xml:space="preserve"> to remain appropriate to consider</w:t>
      </w:r>
      <w:r>
        <w:t>,</w:t>
      </w:r>
      <w:r w:rsidRPr="00D14513">
        <w:t xml:space="preserve"> when somebody has previously been on bail</w:t>
      </w:r>
      <w:r>
        <w:t>,</w:t>
      </w:r>
      <w:r w:rsidRPr="00D14513">
        <w:t xml:space="preserve"> whether they committed an offence whil</w:t>
      </w:r>
      <w:r>
        <w:t xml:space="preserve">e </w:t>
      </w:r>
      <w:r w:rsidRPr="00D14513">
        <w:t>on bail, which is one of the criteria currently used?</w:t>
      </w:r>
    </w:p>
    <w:p w:rsidR="002411A4" w:rsidP="002411A4">
      <w:pPr>
        <w:pStyle w:val="Answer"/>
      </w:pPr>
      <w:sdt>
        <w:sdtPr>
          <w:alias w:val="Witness"/>
          <w:id w:val="1978492396"/>
          <w:placeholder>
            <w:docPart w:val="C933BE7B0B334154BF0E7F5646D5BF6B"/>
          </w:placeholder>
          <w:richText/>
        </w:sdtPr>
        <w:sdtContent>
          <w:r w:rsidRPr="00D14513">
            <w:rPr>
              <w:b/>
              <w:i/>
            </w:rPr>
            <w:t>Penelope Gibbs:</w:t>
          </w:r>
        </w:sdtContent>
      </w:sdt>
      <w:r>
        <w:t xml:space="preserve"> I </w:t>
      </w:r>
      <w:r w:rsidRPr="00D14513">
        <w:t>think it should be about what kind of offence it</w:t>
      </w:r>
      <w:r w:rsidRPr="001C0883">
        <w:t xml:space="preserve"> was and whether it was once or more</w:t>
      </w:r>
      <w:r w:rsidR="00CE6E0D">
        <w:t>;</w:t>
      </w:r>
      <w:r>
        <w:t xml:space="preserve"> y</w:t>
      </w:r>
      <w:r w:rsidRPr="001C0883">
        <w:t>ou need to look at the whole picture</w:t>
      </w:r>
      <w:r>
        <w:t>.</w:t>
      </w:r>
    </w:p>
    <w:p w:rsidR="002411A4" w:rsidP="002411A4">
      <w:pPr>
        <w:pStyle w:val="Question"/>
        <w:numPr>
          <w:ilvl w:val="0"/>
          <w:numId w:val="9"/>
        </w:numPr>
      </w:pPr>
      <w:sdt>
        <w:sdtPr>
          <w:alias w:val="Member"/>
          <w:tag w:val="&lt;Member mnisId='4745' dodsId=''&gt;"/>
          <w:id w:val="-1081592772"/>
          <w:placeholder>
            <w:docPart w:val="C933BE7B0B334154BF0E7F5646D5BF6B"/>
          </w:placeholder>
          <w:richText/>
        </w:sdtPr>
        <w:sdtContent>
          <w:r w:rsidRPr="001C0883">
            <w:rPr>
              <w:b/>
            </w:rPr>
            <w:t>Rob Butler:</w:t>
          </w:r>
        </w:sdtContent>
      </w:sdt>
      <w:r>
        <w:t xml:space="preserve"> Mr </w:t>
      </w:r>
      <w:r w:rsidRPr="001C0883">
        <w:t>Dawson, based on your experience, not least as a prison governor</w:t>
      </w:r>
      <w:r w:rsidR="00906D6C">
        <w:t xml:space="preserve"> </w:t>
      </w:r>
      <w:r>
        <w:t>of</w:t>
      </w:r>
      <w:r w:rsidRPr="001C0883">
        <w:t xml:space="preserve"> people coming through your establishment, do you think changes need</w:t>
      </w:r>
      <w:r>
        <w:t xml:space="preserve"> to be</w:t>
      </w:r>
      <w:r w:rsidRPr="001C0883">
        <w:t xml:space="preserve"> made to the criteria that establish whether or not someone is remanded in custody or released on bail?</w:t>
      </w:r>
    </w:p>
    <w:p w:rsidR="002411A4" w:rsidP="002411A4">
      <w:pPr>
        <w:pStyle w:val="Answer"/>
      </w:pPr>
      <w:sdt>
        <w:sdtPr>
          <w:alias w:val="Witness"/>
          <w:id w:val="-1023171657"/>
          <w:placeholder>
            <w:docPart w:val="C933BE7B0B334154BF0E7F5646D5BF6B"/>
          </w:placeholder>
          <w:richText/>
        </w:sdtPr>
        <w:sdtContent>
          <w:r w:rsidRPr="001C0883">
            <w:rPr>
              <w:b/>
              <w:i/>
            </w:rPr>
            <w:t>Peter Dawson:</w:t>
          </w:r>
        </w:sdtContent>
      </w:sdt>
      <w:r>
        <w:t xml:space="preserve"> </w:t>
      </w:r>
      <w:r w:rsidRPr="001C0883">
        <w:t>I am not sure I would say it is about the criteria</w:t>
      </w:r>
      <w:r>
        <w:t>.</w:t>
      </w:r>
      <w:r w:rsidRPr="001C0883">
        <w:t xml:space="preserve"> I worry about the information that is available to the court when those decisions are taken. My small observation on this is that it is a matter of a few minutes</w:t>
      </w:r>
      <w:r>
        <w:t>. T</w:t>
      </w:r>
      <w:r w:rsidRPr="001C0883">
        <w:t>he impact of that decision is exactly the same as the impact of being sentence</w:t>
      </w:r>
      <w:r>
        <w:t>d</w:t>
      </w:r>
      <w:r w:rsidRPr="001C0883">
        <w:t xml:space="preserve"> after conviction</w:t>
      </w:r>
      <w:r>
        <w:t>.</w:t>
      </w:r>
      <w:r w:rsidRPr="001C0883">
        <w:t xml:space="preserve"> </w:t>
      </w:r>
      <w:r>
        <w:t>A</w:t>
      </w:r>
      <w:r w:rsidRPr="001C0883">
        <w:t xml:space="preserve">ll of the damage that we know going to prison causes to the person and their family is brought </w:t>
      </w:r>
      <w:r>
        <w:t>about</w:t>
      </w:r>
      <w:r w:rsidRPr="001C0883">
        <w:t xml:space="preserve"> by that decision, and </w:t>
      </w:r>
      <w:r>
        <w:t>it m</w:t>
      </w:r>
      <w:r w:rsidR="009252F4">
        <w:t>ight</w:t>
      </w:r>
      <w:r>
        <w:t xml:space="preserve"> be</w:t>
      </w:r>
      <w:r w:rsidRPr="001C0883">
        <w:t xml:space="preserve"> taken on the basis of insufficient information. </w:t>
      </w:r>
      <w:r>
        <w:t>F</w:t>
      </w:r>
      <w:r w:rsidRPr="001C0883">
        <w:t>or example</w:t>
      </w:r>
      <w:r>
        <w:t>,</w:t>
      </w:r>
      <w:r w:rsidRPr="001C0883">
        <w:t xml:space="preserve"> are any children affected by the decision</w:t>
      </w:r>
      <w:r>
        <w:t>? Very often, t</w:t>
      </w:r>
      <w:r w:rsidRPr="001C0883">
        <w:t>hat simply will not be known when th</w:t>
      </w:r>
      <w:r>
        <w:t>e</w:t>
      </w:r>
      <w:r w:rsidRPr="001C0883">
        <w:t xml:space="preserve"> decision is taken</w:t>
      </w:r>
      <w:r>
        <w:t>.</w:t>
      </w:r>
      <w:r w:rsidRPr="001C0883">
        <w:t xml:space="preserve"> I would be looking for an improvement in what the court must know before it takes </w:t>
      </w:r>
      <w:r w:rsidR="009252F4">
        <w:t>a</w:t>
      </w:r>
      <w:r w:rsidRPr="001C0883">
        <w:t xml:space="preserve"> decision</w:t>
      </w:r>
      <w:r w:rsidR="009252F4">
        <w:t xml:space="preserve"> of that significance</w:t>
      </w:r>
      <w:r w:rsidRPr="001C0883">
        <w:t>.</w:t>
      </w:r>
    </w:p>
    <w:p w:rsidR="002411A4" w:rsidP="002411A4">
      <w:pPr>
        <w:pStyle w:val="Question"/>
        <w:numPr>
          <w:ilvl w:val="0"/>
          <w:numId w:val="9"/>
        </w:numPr>
      </w:pPr>
      <w:sdt>
        <w:sdtPr>
          <w:alias w:val="Member"/>
          <w:tag w:val="&lt;Member mnisId='4745' dodsId=''&gt;"/>
          <w:id w:val="-595165686"/>
          <w:placeholder>
            <w:docPart w:val="C933BE7B0B334154BF0E7F5646D5BF6B"/>
          </w:placeholder>
          <w:richText/>
        </w:sdtPr>
        <w:sdtContent>
          <w:r w:rsidRPr="001C0883">
            <w:rPr>
              <w:b/>
            </w:rPr>
            <w:t>Rob Butler:</w:t>
          </w:r>
        </w:sdtContent>
      </w:sdt>
      <w:r>
        <w:t xml:space="preserve"> </w:t>
      </w:r>
      <w:r w:rsidR="0075590E">
        <w:t>Can I</w:t>
      </w:r>
      <w:r w:rsidRPr="001C0883">
        <w:t xml:space="preserve"> push you on that</w:t>
      </w:r>
      <w:r w:rsidR="0075590E">
        <w:t>?</w:t>
      </w:r>
      <w:r w:rsidRPr="001C0883">
        <w:t xml:space="preserve"> Someone suggested that to us in evidence in a hearing on a different topic. Why would somebody not know? Surely, </w:t>
      </w:r>
      <w:r>
        <w:t>normally the</w:t>
      </w:r>
      <w:r w:rsidRPr="001C0883">
        <w:t xml:space="preserve"> defendant would tell the</w:t>
      </w:r>
      <w:r>
        <w:t>ir</w:t>
      </w:r>
      <w:r w:rsidRPr="001C0883">
        <w:t xml:space="preserve"> advocate that they had children</w:t>
      </w:r>
      <w:r>
        <w:t>. From my experience of magistrates courts, it</w:t>
      </w:r>
      <w:r w:rsidRPr="001C0883">
        <w:t xml:space="preserve"> is not uncommon for</w:t>
      </w:r>
      <w:r>
        <w:t xml:space="preserve"> the</w:t>
      </w:r>
      <w:r w:rsidRPr="001C0883">
        <w:t xml:space="preserve"> magistrates</w:t>
      </w:r>
      <w:r>
        <w:t xml:space="preserve"> themselves to ask that question, or a judge might ask </w:t>
      </w:r>
      <w:r w:rsidR="00332F06">
        <w:t>i</w:t>
      </w:r>
      <w:r>
        <w:t xml:space="preserve">t. Is there </w:t>
      </w:r>
      <w:r w:rsidRPr="001C0883">
        <w:t>evidence to suggest that defendants are turning up in custody having not told somebody in the court process that they have children?</w:t>
      </w:r>
    </w:p>
    <w:p w:rsidR="002411A4" w:rsidP="002411A4">
      <w:pPr>
        <w:pStyle w:val="Answer"/>
      </w:pPr>
      <w:sdt>
        <w:sdtPr>
          <w:alias w:val="Witness"/>
          <w:id w:val="1641770861"/>
          <w:placeholder>
            <w:docPart w:val="C933BE7B0B334154BF0E7F5646D5BF6B"/>
          </w:placeholder>
          <w:richText/>
        </w:sdtPr>
        <w:sdtContent>
          <w:r w:rsidRPr="001C0883">
            <w:rPr>
              <w:b/>
              <w:i/>
            </w:rPr>
            <w:t>Peter Dawson:</w:t>
          </w:r>
        </w:sdtContent>
      </w:sdt>
      <w:r>
        <w:t xml:space="preserve"> </w:t>
      </w:r>
      <w:r w:rsidRPr="001C0883">
        <w:t xml:space="preserve">I cannot point to </w:t>
      </w:r>
      <w:r w:rsidR="006650DA">
        <w:t xml:space="preserve">a </w:t>
      </w:r>
      <w:r w:rsidRPr="001C0883">
        <w:t>research</w:t>
      </w:r>
      <w:r w:rsidR="006650DA">
        <w:t xml:space="preserve"> study</w:t>
      </w:r>
      <w:r w:rsidRPr="001C0883">
        <w:t xml:space="preserve"> that shows that, but we know that women in prison do not disclose that they have children because they are concerned that those children may be taken away from them</w:t>
      </w:r>
      <w:r>
        <w:t>.</w:t>
      </w:r>
      <w:r w:rsidRPr="001C0883">
        <w:t xml:space="preserve"> </w:t>
      </w:r>
      <w:r>
        <w:t>T</w:t>
      </w:r>
      <w:r w:rsidRPr="001C0883">
        <w:t>here is plenty of anecdotal evidence that people take that decision for a perfectly rational reason.</w:t>
      </w:r>
    </w:p>
    <w:p w:rsidR="002411A4" w:rsidP="002411A4">
      <w:pPr>
        <w:pStyle w:val="Question"/>
        <w:numPr>
          <w:ilvl w:val="0"/>
          <w:numId w:val="9"/>
        </w:numPr>
      </w:pPr>
      <w:sdt>
        <w:sdtPr>
          <w:alias w:val="Member"/>
          <w:tag w:val="&lt;Member mnisId='4745' dodsId=''&gt;"/>
          <w:id w:val="1152721331"/>
          <w:placeholder>
            <w:docPart w:val="C933BE7B0B334154BF0E7F5646D5BF6B"/>
          </w:placeholder>
          <w:richText/>
        </w:sdtPr>
        <w:sdtContent>
          <w:r w:rsidRPr="001C0883">
            <w:rPr>
              <w:b/>
            </w:rPr>
            <w:t>Rob Butler:</w:t>
          </w:r>
        </w:sdtContent>
      </w:sdt>
      <w:r>
        <w:t xml:space="preserve"> </w:t>
      </w:r>
      <w:r w:rsidR="006650DA">
        <w:t>It</w:t>
      </w:r>
      <w:r w:rsidRPr="002C20FB">
        <w:t xml:space="preserve"> is useful to have that context. Professor </w:t>
      </w:r>
      <w:r>
        <w:t>Hucklesby</w:t>
      </w:r>
      <w:r w:rsidRPr="002C20FB">
        <w:t>?</w:t>
      </w:r>
    </w:p>
    <w:p w:rsidR="002411A4" w:rsidP="002411A4">
      <w:pPr>
        <w:pStyle w:val="Answer"/>
      </w:pPr>
      <w:sdt>
        <w:sdtPr>
          <w:alias w:val="Witness"/>
          <w:id w:val="-2051755095"/>
          <w:placeholder>
            <w:docPart w:val="C933BE7B0B334154BF0E7F5646D5BF6B"/>
          </w:placeholder>
          <w:richText/>
        </w:sdtPr>
        <w:sdtContent>
          <w:r w:rsidRPr="002C20FB">
            <w:rPr>
              <w:b/>
              <w:i/>
            </w:rPr>
            <w:t>Professor Hucklesby:</w:t>
          </w:r>
        </w:sdtContent>
      </w:sdt>
      <w:r>
        <w:t xml:space="preserve"> </w:t>
      </w:r>
      <w:r w:rsidRPr="002C20FB">
        <w:t xml:space="preserve">I would reverse the presumption of </w:t>
      </w:r>
      <w:r>
        <w:t xml:space="preserve">bail </w:t>
      </w:r>
      <w:r w:rsidRPr="002C20FB">
        <w:t xml:space="preserve">when offending on bail for serious offences and </w:t>
      </w:r>
      <w:r>
        <w:t>m</w:t>
      </w:r>
      <w:r w:rsidRPr="002C20FB">
        <w:t>ore generally</w:t>
      </w:r>
      <w:r>
        <w:t>.</w:t>
      </w:r>
      <w:r w:rsidRPr="002C20FB">
        <w:t xml:space="preserve"> I have already raised the issue of shoplifting</w:t>
      </w:r>
      <w:r>
        <w:t>. T</w:t>
      </w:r>
      <w:r w:rsidRPr="002C20FB">
        <w:t>he low</w:t>
      </w:r>
      <w:r>
        <w:t>-</w:t>
      </w:r>
      <w:r w:rsidRPr="002C20FB">
        <w:t>level persistent offender who is non</w:t>
      </w:r>
      <w:r>
        <w:noBreakHyphen/>
      </w:r>
      <w:r w:rsidRPr="002C20FB">
        <w:t>violent and ends up in prison is</w:t>
      </w:r>
      <w:r w:rsidR="006F77B7">
        <w:t xml:space="preserve"> there</w:t>
      </w:r>
      <w:r w:rsidRPr="002C20FB">
        <w:t xml:space="preserve"> partly because of the offending</w:t>
      </w:r>
      <w:r w:rsidR="006F77B7">
        <w:t xml:space="preserve"> </w:t>
      </w:r>
      <w:r>
        <w:t>on</w:t>
      </w:r>
      <w:r w:rsidR="006F77B7">
        <w:t xml:space="preserve"> </w:t>
      </w:r>
      <w:r>
        <w:t>bail</w:t>
      </w:r>
      <w:r w:rsidRPr="002C20FB">
        <w:t xml:space="preserve"> legislation. The evidence suggests that the courts see that as </w:t>
      </w:r>
      <w:r w:rsidRPr="002C20FB">
        <w:t>relatively presentation</w:t>
      </w:r>
      <w:r>
        <w:t>al</w:t>
      </w:r>
      <w:r w:rsidRPr="002C20FB">
        <w:t xml:space="preserve"> anyway</w:t>
      </w:r>
      <w:r>
        <w:t xml:space="preserve"> </w:t>
      </w:r>
      <w:r w:rsidRPr="002C20FB">
        <w:t>and they would use those criteria</w:t>
      </w:r>
      <w:r>
        <w:t>,</w:t>
      </w:r>
      <w:r w:rsidRPr="002C20FB">
        <w:t xml:space="preserve"> but it gives them back the flexibility to do what they used to d</w:t>
      </w:r>
      <w:r>
        <w:t xml:space="preserve">o and not </w:t>
      </w:r>
      <w:r w:rsidRPr="002C20FB">
        <w:t>necessarily remand somebody in custody</w:t>
      </w:r>
      <w:r>
        <w:t>,</w:t>
      </w:r>
      <w:r w:rsidRPr="002C20FB">
        <w:t xml:space="preserve"> particularly for low-level offending on bail.</w:t>
      </w:r>
    </w:p>
    <w:p w:rsidR="002411A4" w:rsidP="002411A4">
      <w:pPr>
        <w:pStyle w:val="Remark"/>
      </w:pPr>
      <w:sdt>
        <w:sdtPr>
          <w:alias w:val="Member"/>
          <w:tag w:val="&lt;Member mnisId='4745' dodsId=''&gt;"/>
          <w:id w:val="306904612"/>
          <w:placeholder>
            <w:docPart w:val="C933BE7B0B334154BF0E7F5646D5BF6B"/>
          </w:placeholder>
          <w:richText/>
        </w:sdtPr>
        <w:sdtContent>
          <w:r w:rsidRPr="002C20FB">
            <w:rPr>
              <w:b/>
            </w:rPr>
            <w:t>Rob Butler:</w:t>
          </w:r>
        </w:sdtContent>
      </w:sdt>
      <w:r>
        <w:t xml:space="preserve"> Do you seek to change any of the other </w:t>
      </w:r>
      <w:r w:rsidRPr="002C20FB">
        <w:t>criteria that magistrates and judges</w:t>
      </w:r>
      <w:r>
        <w:t xml:space="preserve"> </w:t>
      </w:r>
      <w:r w:rsidR="00FB2B47">
        <w:t xml:space="preserve">are </w:t>
      </w:r>
      <w:r w:rsidRPr="002C20FB">
        <w:t>looking</w:t>
      </w:r>
      <w:r w:rsidR="00FB2B47">
        <w:t xml:space="preserve"> at</w:t>
      </w:r>
      <w:r w:rsidRPr="002C20FB">
        <w:t xml:space="preserve">? </w:t>
      </w:r>
      <w:r w:rsidR="00EC34B0">
        <w:t>No? T</w:t>
      </w:r>
      <w:r w:rsidRPr="002C20FB">
        <w:t>hank you very much.</w:t>
      </w:r>
    </w:p>
    <w:p w:rsidR="002411A4" w:rsidP="002411A4">
      <w:pPr>
        <w:pStyle w:val="Question"/>
        <w:numPr>
          <w:ilvl w:val="0"/>
          <w:numId w:val="9"/>
        </w:numPr>
      </w:pPr>
      <w:sdt>
        <w:sdtPr>
          <w:alias w:val="Member"/>
          <w:tag w:val="&lt;Member mnisId='4030' dodsId='72313'&gt;"/>
          <w:id w:val="324486116"/>
          <w:placeholder>
            <w:docPart w:val="C933BE7B0B334154BF0E7F5646D5BF6B"/>
          </w:placeholder>
          <w:richText/>
        </w:sdtPr>
        <w:sdtContent>
          <w:r w:rsidRPr="007257C0">
            <w:rPr>
              <w:b/>
            </w:rPr>
            <w:t>Karl Turner:</w:t>
          </w:r>
        </w:sdtContent>
      </w:sdt>
      <w:r>
        <w:t xml:space="preserve"> W</w:t>
      </w:r>
      <w:r w:rsidRPr="002C20FB">
        <w:t>e have had a backlog in the criminal courts for some time</w:t>
      </w:r>
      <w:r>
        <w:t>,</w:t>
      </w:r>
      <w:r w:rsidRPr="002C20FB">
        <w:t xml:space="preserve"> long before the pandemic ever hit. Given that</w:t>
      </w:r>
      <w:r>
        <w:t xml:space="preserve"> </w:t>
      </w:r>
      <w:r w:rsidR="000C4C0D">
        <w:t xml:space="preserve">the </w:t>
      </w:r>
      <w:r>
        <w:t>backlog</w:t>
      </w:r>
      <w:r w:rsidRPr="002C20FB">
        <w:t xml:space="preserve"> is projected to remain high, what practical steps</w:t>
      </w:r>
      <w:r w:rsidR="000E5AF3">
        <w:t>, if any,</w:t>
      </w:r>
      <w:r w:rsidRPr="002C20FB">
        <w:t xml:space="preserve"> could help </w:t>
      </w:r>
      <w:r w:rsidR="000C4C0D">
        <w:t xml:space="preserve">to </w:t>
      </w:r>
      <w:r w:rsidRPr="002C20FB">
        <w:t xml:space="preserve">shorten periods on </w:t>
      </w:r>
      <w:r>
        <w:t>r</w:t>
      </w:r>
      <w:r w:rsidRPr="002C20FB">
        <w:t>emand? Is there anything you can suggest?</w:t>
      </w:r>
    </w:p>
    <w:p w:rsidR="008A621F" w:rsidP="002411A4">
      <w:pPr>
        <w:pStyle w:val="Answer"/>
      </w:pPr>
      <w:sdt>
        <w:sdtPr>
          <w:alias w:val="Witness"/>
          <w:id w:val="-1125539999"/>
          <w:placeholder>
            <w:docPart w:val="C933BE7B0B334154BF0E7F5646D5BF6B"/>
          </w:placeholder>
          <w:richText/>
        </w:sdtPr>
        <w:sdtContent>
          <w:r w:rsidRPr="002C20FB" w:rsidR="002411A4">
            <w:rPr>
              <w:b/>
              <w:i/>
            </w:rPr>
            <w:t>Penelope Gibbs:</w:t>
          </w:r>
        </w:sdtContent>
      </w:sdt>
      <w:r w:rsidR="002411A4">
        <w:t xml:space="preserve"> T</w:t>
      </w:r>
      <w:r w:rsidRPr="002C20FB" w:rsidR="002411A4">
        <w:t>he ideal is to prevent th</w:t>
      </w:r>
      <w:r w:rsidR="000E5AF3">
        <w:t>e</w:t>
      </w:r>
      <w:r w:rsidRPr="002C20FB" w:rsidR="002411A4">
        <w:t xml:space="preserve"> remand at the first hearing and give somebody bail</w:t>
      </w:r>
      <w:r w:rsidR="002411A4">
        <w:t xml:space="preserve">. In order to </w:t>
      </w:r>
      <w:r w:rsidRPr="002C20FB" w:rsidR="002411A4">
        <w:t>make that happen more often we need</w:t>
      </w:r>
      <w:r w:rsidR="00D4771A">
        <w:t xml:space="preserve"> the</w:t>
      </w:r>
      <w:r w:rsidRPr="002C20FB" w:rsidR="002411A4">
        <w:t xml:space="preserve"> bail </w:t>
      </w:r>
      <w:r w:rsidR="002411A4">
        <w:t>i</w:t>
      </w:r>
      <w:r w:rsidRPr="002C20FB" w:rsidR="002411A4">
        <w:t xml:space="preserve">nformation </w:t>
      </w:r>
      <w:r w:rsidR="002411A4">
        <w:t>s</w:t>
      </w:r>
      <w:r w:rsidRPr="002C20FB" w:rsidR="002411A4">
        <w:t>ervices. Th</w:t>
      </w:r>
      <w:r w:rsidR="00D4771A">
        <w:t>o</w:t>
      </w:r>
      <w:r w:rsidRPr="002C20FB" w:rsidR="002411A4">
        <w:t>se were probation-trained officers who talked to the defendant and the defence barrister or solicitor, found</w:t>
      </w:r>
      <w:r w:rsidR="00A75457">
        <w:t xml:space="preserve"> out about</w:t>
      </w:r>
      <w:r w:rsidRPr="002C20FB" w:rsidR="002411A4">
        <w:t xml:space="preserve"> addresses, relatives</w:t>
      </w:r>
      <w:r w:rsidR="002411A4">
        <w:t>,</w:t>
      </w:r>
      <w:r w:rsidRPr="002C20FB" w:rsidR="002411A4">
        <w:t xml:space="preserve"> possible conditions</w:t>
      </w:r>
      <w:r w:rsidR="002411A4">
        <w:t xml:space="preserve"> and</w:t>
      </w:r>
      <w:r w:rsidRPr="002C20FB" w:rsidR="002411A4">
        <w:t xml:space="preserve"> tagging</w:t>
      </w:r>
      <w:r w:rsidR="00872216">
        <w:t>,</w:t>
      </w:r>
      <w:r w:rsidRPr="002C20FB" w:rsidR="002411A4">
        <w:t xml:space="preserve"> and put together a bail package</w:t>
      </w:r>
      <w:r w:rsidR="002411A4">
        <w:t>.</w:t>
      </w:r>
      <w:r w:rsidRPr="002C20FB" w:rsidR="002411A4">
        <w:t xml:space="preserve"> During the pandemic</w:t>
      </w:r>
      <w:r w:rsidR="00A75457">
        <w:t>,</w:t>
      </w:r>
      <w:r w:rsidRPr="002C20FB" w:rsidR="002411A4">
        <w:t xml:space="preserve"> there were some suggestions from the Ministry of Justice that </w:t>
      </w:r>
      <w:r w:rsidR="00A75457">
        <w:t>they</w:t>
      </w:r>
      <w:r w:rsidRPr="002C20FB" w:rsidR="002411A4">
        <w:t xml:space="preserve"> would ramp up the bail </w:t>
      </w:r>
      <w:r w:rsidR="002411A4">
        <w:t>i</w:t>
      </w:r>
      <w:r w:rsidRPr="002C20FB" w:rsidR="002411A4">
        <w:t xml:space="preserve">nformation </w:t>
      </w:r>
      <w:r w:rsidR="002411A4">
        <w:t>s</w:t>
      </w:r>
      <w:r w:rsidRPr="002C20FB" w:rsidR="002411A4">
        <w:t>ervices in court</w:t>
      </w:r>
      <w:r w:rsidR="00770BFD">
        <w:t>,</w:t>
      </w:r>
      <w:r w:rsidRPr="002C20FB" w:rsidR="002411A4">
        <w:t xml:space="preserve"> but</w:t>
      </w:r>
      <w:r w:rsidR="002411A4">
        <w:t>,</w:t>
      </w:r>
      <w:r w:rsidRPr="002C20FB" w:rsidR="002411A4">
        <w:t xml:space="preserve"> according to my quick survey of lawyers</w:t>
      </w:r>
      <w:r w:rsidR="002411A4">
        <w:t>,</w:t>
      </w:r>
      <w:r w:rsidRPr="002C20FB" w:rsidR="002411A4">
        <w:t xml:space="preserve"> that did not happen, so no lawyer knew of bail </w:t>
      </w:r>
      <w:r w:rsidR="002411A4">
        <w:t>i</w:t>
      </w:r>
      <w:r w:rsidRPr="002C20FB" w:rsidR="002411A4">
        <w:t xml:space="preserve">nformation </w:t>
      </w:r>
      <w:r w:rsidR="002411A4">
        <w:t>s</w:t>
      </w:r>
      <w:r w:rsidRPr="002C20FB" w:rsidR="002411A4">
        <w:t>ervices.</w:t>
      </w:r>
    </w:p>
    <w:p w:rsidR="002411A4" w:rsidP="002411A4">
      <w:pPr>
        <w:pStyle w:val="Answer"/>
      </w:pPr>
      <w:r w:rsidRPr="002C20FB">
        <w:t>The critical thing is that the court need</w:t>
      </w:r>
      <w:r w:rsidR="008A621F">
        <w:t>s</w:t>
      </w:r>
      <w:r w:rsidRPr="002C20FB">
        <w:t xml:space="preserve"> reassurance right </w:t>
      </w:r>
      <w:r w:rsidR="00915506">
        <w:t>at</w:t>
      </w:r>
      <w:r w:rsidRPr="002C20FB">
        <w:t xml:space="preserve"> the beginning that the risk</w:t>
      </w:r>
      <w:r w:rsidR="008A621F">
        <w:t>s</w:t>
      </w:r>
      <w:r w:rsidRPr="002C20FB">
        <w:t xml:space="preserve"> involved in </w:t>
      </w:r>
      <w:r>
        <w:t>giving</w:t>
      </w:r>
      <w:r w:rsidRPr="002C20FB">
        <w:t xml:space="preserve"> bail </w:t>
      </w:r>
      <w:r>
        <w:t>to</w:t>
      </w:r>
      <w:r w:rsidRPr="002C20FB">
        <w:t xml:space="preserve"> th</w:t>
      </w:r>
      <w:r w:rsidR="00915506">
        <w:t>e</w:t>
      </w:r>
      <w:r w:rsidRPr="002C20FB">
        <w:t xml:space="preserve"> person have been minimised as much as possible</w:t>
      </w:r>
      <w:r>
        <w:t>. Y</w:t>
      </w:r>
      <w:r w:rsidRPr="002C20FB">
        <w:t xml:space="preserve">ou will not be able to do that without a good </w:t>
      </w:r>
      <w:r>
        <w:t xml:space="preserve">bail package. A </w:t>
      </w:r>
      <w:r w:rsidRPr="002C20FB">
        <w:t>defence solicitor can do it on their own</w:t>
      </w:r>
      <w:r w:rsidR="0000720D">
        <w:t>,</w:t>
      </w:r>
      <w:r>
        <w:t xml:space="preserve"> and they</w:t>
      </w:r>
      <w:r w:rsidRPr="002C20FB">
        <w:t xml:space="preserve"> often do, but they would be so helped by a trained officer whose job it was to do that.</w:t>
      </w:r>
    </w:p>
    <w:p w:rsidR="002411A4" w:rsidP="002411A4">
      <w:pPr>
        <w:pStyle w:val="Question"/>
        <w:numPr>
          <w:ilvl w:val="0"/>
          <w:numId w:val="9"/>
        </w:numPr>
      </w:pPr>
      <w:sdt>
        <w:sdtPr>
          <w:alias w:val="Member"/>
          <w:tag w:val="&lt;Member mnisId='4030' dodsId='72313'&gt;"/>
          <w:id w:val="-1350018698"/>
          <w:placeholder>
            <w:docPart w:val="C933BE7B0B334154BF0E7F5646D5BF6B"/>
          </w:placeholder>
          <w:richText/>
        </w:sdtPr>
        <w:sdtContent>
          <w:r w:rsidRPr="002C20FB">
            <w:rPr>
              <w:b/>
            </w:rPr>
            <w:t>Karl Turner:</w:t>
          </w:r>
        </w:sdtContent>
      </w:sdt>
      <w:r>
        <w:t xml:space="preserve"> Are we</w:t>
      </w:r>
      <w:r w:rsidRPr="00755A37">
        <w:t xml:space="preserve"> talking about a problem </w:t>
      </w:r>
      <w:r>
        <w:t>of</w:t>
      </w:r>
      <w:r w:rsidRPr="00755A37">
        <w:t xml:space="preserve"> resources?</w:t>
      </w:r>
    </w:p>
    <w:p w:rsidR="002411A4" w:rsidP="002411A4">
      <w:pPr>
        <w:pStyle w:val="Answer"/>
      </w:pPr>
      <w:sdt>
        <w:sdtPr>
          <w:alias w:val="Witness"/>
          <w:id w:val="-1868979268"/>
          <w:placeholder>
            <w:docPart w:val="C933BE7B0B334154BF0E7F5646D5BF6B"/>
          </w:placeholder>
          <w:richText/>
        </w:sdtPr>
        <w:sdtContent>
          <w:r w:rsidRPr="007778D0">
            <w:rPr>
              <w:b/>
              <w:i/>
            </w:rPr>
            <w:t>Penelope Gibbs:</w:t>
          </w:r>
        </w:sdtContent>
      </w:sdt>
      <w:r>
        <w:t xml:space="preserve"> </w:t>
      </w:r>
      <w:r w:rsidRPr="00755A37">
        <w:t xml:space="preserve">I </w:t>
      </w:r>
      <w:r w:rsidR="00781D5F">
        <w:t>don</w:t>
      </w:r>
      <w:r w:rsidR="00F82E9E">
        <w:t>’</w:t>
      </w:r>
      <w:r w:rsidR="00781D5F">
        <w:t>t</w:t>
      </w:r>
      <w:r w:rsidRPr="00755A37">
        <w:t xml:space="preserve"> know</w:t>
      </w:r>
      <w:r>
        <w:t xml:space="preserve">. </w:t>
      </w:r>
      <w:r w:rsidRPr="00755A37">
        <w:t xml:space="preserve">I would have thought </w:t>
      </w:r>
      <w:r>
        <w:t>the M</w:t>
      </w:r>
      <w:r w:rsidRPr="00755A37">
        <w:t xml:space="preserve">OJ would save money if </w:t>
      </w:r>
      <w:r w:rsidR="00781D5F">
        <w:t>they</w:t>
      </w:r>
      <w:r w:rsidRPr="00755A37">
        <w:t xml:space="preserve"> invested in these people in the courts to help put together</w:t>
      </w:r>
      <w:r>
        <w:t xml:space="preserve"> bail</w:t>
      </w:r>
      <w:r w:rsidRPr="00755A37">
        <w:t xml:space="preserve"> packages, just as a </w:t>
      </w:r>
      <w:r>
        <w:t>YOT</w:t>
      </w:r>
      <w:r w:rsidRPr="00755A37">
        <w:t xml:space="preserve"> will help put together a bail package, but so far </w:t>
      </w:r>
      <w:r>
        <w:t xml:space="preserve">I do not think </w:t>
      </w:r>
      <w:r w:rsidRPr="00755A37">
        <w:t>those resources have been available.</w:t>
      </w:r>
    </w:p>
    <w:p w:rsidR="002411A4" w:rsidP="002411A4">
      <w:pPr>
        <w:pStyle w:val="Question"/>
        <w:numPr>
          <w:ilvl w:val="0"/>
          <w:numId w:val="9"/>
        </w:numPr>
      </w:pPr>
      <w:sdt>
        <w:sdtPr>
          <w:alias w:val="Member"/>
          <w:tag w:val="&lt;Member mnisId='4030' dodsId='72313'&gt;"/>
          <w:id w:val="-173346605"/>
          <w:placeholder>
            <w:docPart w:val="C933BE7B0B334154BF0E7F5646D5BF6B"/>
          </w:placeholder>
          <w:richText/>
        </w:sdtPr>
        <w:sdtContent>
          <w:r w:rsidRPr="00755A37">
            <w:rPr>
              <w:b/>
            </w:rPr>
            <w:t>Karl Turner:</w:t>
          </w:r>
        </w:sdtContent>
      </w:sdt>
      <w:r>
        <w:t xml:space="preserve"> </w:t>
      </w:r>
      <w:r w:rsidRPr="00755A37">
        <w:t>It is a long time ago since I practis</w:t>
      </w:r>
      <w:r>
        <w:t>ed</w:t>
      </w:r>
      <w:r w:rsidRPr="00755A37">
        <w:t xml:space="preserve"> in the criminal courts, but resource</w:t>
      </w:r>
      <w:r>
        <w:t>s</w:t>
      </w:r>
      <w:r w:rsidRPr="00755A37">
        <w:t xml:space="preserve"> were definitely an issue</w:t>
      </w:r>
      <w:r>
        <w:t xml:space="preserve"> then</w:t>
      </w:r>
      <w:r w:rsidRPr="00755A37">
        <w:t>. Has it improved</w:t>
      </w:r>
      <w:r>
        <w:t xml:space="preserve"> at all</w:t>
      </w:r>
      <w:r w:rsidRPr="00755A37">
        <w:t xml:space="preserve"> in the </w:t>
      </w:r>
      <w:r w:rsidR="00A47F69">
        <w:t>l</w:t>
      </w:r>
      <w:r w:rsidRPr="00755A37">
        <w:t xml:space="preserve">ast few years </w:t>
      </w:r>
      <w:r>
        <w:t>i</w:t>
      </w:r>
      <w:r w:rsidRPr="00755A37">
        <w:t>n practical terms</w:t>
      </w:r>
      <w:r>
        <w:t>? H</w:t>
      </w:r>
      <w:r w:rsidRPr="00755A37">
        <w:t>as it got better or worse</w:t>
      </w:r>
      <w:r>
        <w:t>?</w:t>
      </w:r>
    </w:p>
    <w:p w:rsidR="002411A4" w:rsidP="002411A4">
      <w:pPr>
        <w:pStyle w:val="Answer"/>
      </w:pPr>
      <w:sdt>
        <w:sdtPr>
          <w:alias w:val="Witness"/>
          <w:id w:val="-1646662000"/>
          <w:placeholder>
            <w:docPart w:val="C933BE7B0B334154BF0E7F5646D5BF6B"/>
          </w:placeholder>
          <w:richText/>
        </w:sdtPr>
        <w:sdtContent>
          <w:r w:rsidRPr="00755A37">
            <w:rPr>
              <w:b/>
              <w:i/>
            </w:rPr>
            <w:t>Penelope Gibbs:</w:t>
          </w:r>
        </w:sdtContent>
      </w:sdt>
      <w:r>
        <w:t xml:space="preserve"> </w:t>
      </w:r>
      <w:r w:rsidRPr="00755A37">
        <w:t>I think the pressure of speed on people in the courts and the availability of time for defence practitioners who are legally aided has got wors</w:t>
      </w:r>
      <w:r w:rsidR="00842423">
        <w:t>e</w:t>
      </w:r>
      <w:r w:rsidRPr="00755A37">
        <w:t>.</w:t>
      </w:r>
    </w:p>
    <w:p w:rsidR="002411A4" w:rsidP="002411A4">
      <w:pPr>
        <w:pStyle w:val="Question"/>
        <w:numPr>
          <w:ilvl w:val="0"/>
          <w:numId w:val="9"/>
        </w:numPr>
      </w:pPr>
      <w:sdt>
        <w:sdtPr>
          <w:alias w:val="Member"/>
          <w:tag w:val="&lt;Member mnisId='4030' dodsId='72313'&gt;"/>
          <w:id w:val="697586189"/>
          <w:placeholder>
            <w:docPart w:val="C933BE7B0B334154BF0E7F5646D5BF6B"/>
          </w:placeholder>
          <w:richText/>
        </w:sdtPr>
        <w:sdtContent>
          <w:r w:rsidRPr="00755A37">
            <w:rPr>
              <w:b/>
            </w:rPr>
            <w:t>Karl Turner:</w:t>
          </w:r>
        </w:sdtContent>
      </w:sdt>
      <w:r>
        <w:t xml:space="preserve"> Has the</w:t>
      </w:r>
      <w:r w:rsidRPr="00755A37">
        <w:t xml:space="preserve"> numbe</w:t>
      </w:r>
      <w:r>
        <w:t>r</w:t>
      </w:r>
      <w:r w:rsidRPr="00755A37">
        <w:t xml:space="preserve"> of bail hostels gone up or down?</w:t>
      </w:r>
    </w:p>
    <w:p w:rsidR="002411A4" w:rsidP="002411A4">
      <w:pPr>
        <w:pStyle w:val="Answer"/>
      </w:pPr>
      <w:sdt>
        <w:sdtPr>
          <w:alias w:val="Witness"/>
          <w:id w:val="109479922"/>
          <w:placeholder>
            <w:docPart w:val="C933BE7B0B334154BF0E7F5646D5BF6B"/>
          </w:placeholder>
          <w:richText/>
        </w:sdtPr>
        <w:sdtContent>
          <w:r w:rsidRPr="00755A37">
            <w:rPr>
              <w:b/>
              <w:i/>
            </w:rPr>
            <w:t>Professor Hucklesby:</w:t>
          </w:r>
        </w:sdtContent>
      </w:sdt>
      <w:r>
        <w:t xml:space="preserve"> </w:t>
      </w:r>
      <w:r w:rsidRPr="00755A37">
        <w:t>Bail hostels are not really used for bail</w:t>
      </w:r>
      <w:r>
        <w:t>.</w:t>
      </w:r>
      <w:r w:rsidRPr="00755A37">
        <w:t xml:space="preserve"> There is no such thi</w:t>
      </w:r>
      <w:r>
        <w:t>ng as a</w:t>
      </w:r>
      <w:r w:rsidRPr="00755A37">
        <w:t xml:space="preserve"> bail hostel any</w:t>
      </w:r>
      <w:r>
        <w:t xml:space="preserve"> </w:t>
      </w:r>
      <w:r w:rsidRPr="00755A37">
        <w:t>more. They are used mainly for sentence</w:t>
      </w:r>
      <w:r>
        <w:t>d</w:t>
      </w:r>
      <w:r w:rsidRPr="00755A37">
        <w:t xml:space="preserve"> schedule</w:t>
      </w:r>
      <w:r>
        <w:t> 1</w:t>
      </w:r>
      <w:r w:rsidRPr="00755A37">
        <w:t xml:space="preserve"> offenders</w:t>
      </w:r>
      <w:r>
        <w:t>.</w:t>
      </w:r>
    </w:p>
    <w:p w:rsidR="002411A4" w:rsidP="002411A4">
      <w:pPr>
        <w:pStyle w:val="Remark"/>
      </w:pPr>
      <w:sdt>
        <w:sdtPr>
          <w:alias w:val="Member"/>
          <w:tag w:val="&lt;Member mnisId='1601' dodsId='34498'&gt;"/>
          <w:id w:val="307520070"/>
          <w:placeholder>
            <w:docPart w:val="C933BE7B0B334154BF0E7F5646D5BF6B"/>
          </w:placeholder>
          <w:richText/>
        </w:sdtPr>
        <w:sdtContent>
          <w:r w:rsidRPr="00362DAE">
            <w:rPr>
              <w:b/>
            </w:rPr>
            <w:t>Chair:</w:t>
          </w:r>
        </w:sdtContent>
      </w:sdt>
      <w:r>
        <w:t xml:space="preserve"> I</w:t>
      </w:r>
      <w:r w:rsidRPr="00755A37">
        <w:t>t has moved on a bit from our time.</w:t>
      </w:r>
    </w:p>
    <w:p w:rsidR="004F5337" w:rsidP="002411A4">
      <w:pPr>
        <w:pStyle w:val="Question"/>
        <w:numPr>
          <w:ilvl w:val="0"/>
          <w:numId w:val="9"/>
        </w:numPr>
      </w:pPr>
      <w:sdt>
        <w:sdtPr>
          <w:alias w:val="Member"/>
          <w:tag w:val="&lt;Member mnisId='4030' dodsId='72313'&gt;"/>
          <w:id w:val="-660385084"/>
          <w:placeholder>
            <w:docPart w:val="C933BE7B0B334154BF0E7F5646D5BF6B"/>
          </w:placeholder>
          <w:richText/>
        </w:sdtPr>
        <w:sdtContent>
          <w:r w:rsidRPr="00755A37" w:rsidR="002411A4">
            <w:rPr>
              <w:b/>
            </w:rPr>
            <w:t>Karl Turner:</w:t>
          </w:r>
        </w:sdtContent>
      </w:sdt>
      <w:r w:rsidR="002411A4">
        <w:t xml:space="preserve"> </w:t>
      </w:r>
      <w:r w:rsidRPr="00755A37" w:rsidR="002411A4">
        <w:t>But</w:t>
      </w:r>
      <w:r w:rsidR="002411A4">
        <w:t xml:space="preserve"> I suspect that</w:t>
      </w:r>
      <w:r w:rsidRPr="00755A37" w:rsidR="002411A4">
        <w:t xml:space="preserve"> housing is an issue</w:t>
      </w:r>
      <w:r w:rsidR="002411A4">
        <w:t>.</w:t>
      </w:r>
    </w:p>
    <w:p w:rsidR="002411A4" w:rsidP="004F5337">
      <w:pPr>
        <w:pStyle w:val="Answer"/>
      </w:pPr>
      <w:sdt>
        <w:sdtPr>
          <w:alias w:val="Witness"/>
          <w:id w:val="-328447727"/>
          <w:placeholder>
            <w:docPart w:val="DefaultPlaceholder_-1854013440"/>
          </w:placeholder>
          <w:richText/>
        </w:sdtPr>
        <w:sdtContent>
          <w:r w:rsidRPr="004F5337" w:rsidR="004F5337">
            <w:rPr>
              <w:b/>
              <w:i/>
            </w:rPr>
            <w:t>Penelope Gibbs:</w:t>
          </w:r>
        </w:sdtContent>
      </w:sdt>
      <w:r w:rsidR="004F5337">
        <w:t xml:space="preserve"> It is.</w:t>
      </w:r>
    </w:p>
    <w:p w:rsidR="002411A4" w:rsidP="002411A4">
      <w:pPr>
        <w:pStyle w:val="Question"/>
        <w:numPr>
          <w:ilvl w:val="0"/>
          <w:numId w:val="9"/>
        </w:numPr>
      </w:pPr>
      <w:sdt>
        <w:sdtPr>
          <w:alias w:val="Member"/>
          <w:tag w:val="&lt;Member mnisId='4030' dodsId='72313'&gt;"/>
          <w:id w:val="2096978642"/>
          <w:placeholder>
            <w:docPart w:val="C933BE7B0B334154BF0E7F5646D5BF6B"/>
          </w:placeholder>
          <w:richText/>
        </w:sdtPr>
        <w:sdtContent>
          <w:r w:rsidRPr="00755A37">
            <w:rPr>
              <w:b/>
            </w:rPr>
            <w:t>Karl Turner:</w:t>
          </w:r>
        </w:sdtContent>
      </w:sdt>
      <w:r>
        <w:t xml:space="preserve"> One would presume that h</w:t>
      </w:r>
      <w:r w:rsidRPr="004944B2">
        <w:t>aving a safe address</w:t>
      </w:r>
      <w:r>
        <w:t xml:space="preserve"> where </w:t>
      </w:r>
      <w:r w:rsidRPr="004944B2">
        <w:t xml:space="preserve">a defendant </w:t>
      </w:r>
      <w:r>
        <w:t>can reside</w:t>
      </w:r>
      <w:r w:rsidRPr="004944B2">
        <w:t xml:space="preserve"> while proceedings are ongoing is still an issue</w:t>
      </w:r>
      <w:r>
        <w:t>.</w:t>
      </w:r>
    </w:p>
    <w:p w:rsidR="002411A4" w:rsidP="002411A4">
      <w:pPr>
        <w:pStyle w:val="Answer"/>
      </w:pPr>
      <w:sdt>
        <w:sdtPr>
          <w:alias w:val="Witness"/>
          <w:id w:val="1898545084"/>
          <w:placeholder>
            <w:docPart w:val="C933BE7B0B334154BF0E7F5646D5BF6B"/>
          </w:placeholder>
          <w:richText/>
        </w:sdtPr>
        <w:sdtContent>
          <w:r w:rsidRPr="004944B2">
            <w:rPr>
              <w:b/>
              <w:i/>
            </w:rPr>
            <w:t>Professor Hucklesby:</w:t>
          </w:r>
        </w:sdtContent>
      </w:sdt>
      <w:r>
        <w:t xml:space="preserve"> My understanding is that the </w:t>
      </w:r>
      <w:r w:rsidR="003964B9">
        <w:t>B</w:t>
      </w:r>
      <w:r w:rsidRPr="004944B2">
        <w:t>ail</w:t>
      </w:r>
      <w:r>
        <w:t>,</w:t>
      </w:r>
      <w:r w:rsidRPr="004944B2">
        <w:t xml:space="preserve"> </w:t>
      </w:r>
      <w:r w:rsidR="003964B9">
        <w:t>A</w:t>
      </w:r>
      <w:r w:rsidRPr="004944B2">
        <w:t>ccommodation and</w:t>
      </w:r>
      <w:r>
        <w:t xml:space="preserve"> </w:t>
      </w:r>
      <w:r w:rsidR="003964B9">
        <w:t>S</w:t>
      </w:r>
      <w:r w:rsidRPr="004944B2">
        <w:t xml:space="preserve">upport </w:t>
      </w:r>
      <w:r w:rsidR="003964B9">
        <w:t>S</w:t>
      </w:r>
      <w:r w:rsidRPr="004944B2">
        <w:t>ervice</w:t>
      </w:r>
      <w:r w:rsidR="003964B9">
        <w:t>—BASS—</w:t>
      </w:r>
      <w:r w:rsidRPr="004944B2">
        <w:t>which was set up a few years ago</w:t>
      </w:r>
      <w:r>
        <w:t xml:space="preserve">, is now used </w:t>
      </w:r>
      <w:r w:rsidRPr="004944B2">
        <w:t>predominantly</w:t>
      </w:r>
      <w:r>
        <w:t xml:space="preserve"> for HDC</w:t>
      </w:r>
      <w:r w:rsidR="00A0007F">
        <w:t xml:space="preserve">, </w:t>
      </w:r>
      <w:r w:rsidRPr="004944B2">
        <w:t>and there are hardly any beds available for b</w:t>
      </w:r>
      <w:r>
        <w:t>ail</w:t>
      </w:r>
      <w:r w:rsidRPr="004944B2">
        <w:t>, so there is not really any accommodation available</w:t>
      </w:r>
      <w:r w:rsidRPr="00CD4A02">
        <w:t xml:space="preserve"> for these people.</w:t>
      </w:r>
    </w:p>
    <w:p w:rsidR="002411A4" w:rsidP="002411A4">
      <w:pPr>
        <w:pStyle w:val="Answer"/>
      </w:pPr>
      <w:r w:rsidRPr="00CD4A02">
        <w:t xml:space="preserve">If I may go back to </w:t>
      </w:r>
      <w:r w:rsidR="009A26FE">
        <w:t>your backlog</w:t>
      </w:r>
      <w:r w:rsidRPr="00CD4A02">
        <w:t xml:space="preserve"> question, in the latest criminal justice inspect</w:t>
      </w:r>
      <w:r w:rsidR="007B67FB">
        <w:t>ion</w:t>
      </w:r>
      <w:r w:rsidRPr="00CD4A02">
        <w:t xml:space="preserve"> progress report on the pandemic there is an interesting paragraph on page 1</w:t>
      </w:r>
      <w:r w:rsidR="007B67FB">
        <w:t>6</w:t>
      </w:r>
      <w:r w:rsidRPr="00CD4A02">
        <w:t>:</w:t>
      </w:r>
      <w:r>
        <w:t xml:space="preserve"> “</w:t>
      </w:r>
      <w:r w:rsidR="00D27E8D">
        <w:t>O</w:t>
      </w:r>
      <w:r w:rsidRPr="00CD4A02">
        <w:t>ne area</w:t>
      </w:r>
      <w:r w:rsidR="00D27E8D">
        <w:t xml:space="preserve"> used its</w:t>
      </w:r>
      <w:r w:rsidRPr="00CD4A02">
        <w:t xml:space="preserve"> </w:t>
      </w:r>
      <w:r>
        <w:t>C</w:t>
      </w:r>
      <w:r w:rsidRPr="00CD4A02">
        <w:t>rown advocates</w:t>
      </w:r>
      <w:r w:rsidR="00E5193C">
        <w:t xml:space="preserve"> to peer review its</w:t>
      </w:r>
      <w:r w:rsidRPr="00CD4A02">
        <w:t xml:space="preserve"> 250 oldest bail cases to w</w:t>
      </w:r>
      <w:r>
        <w:t xml:space="preserve">eed </w:t>
      </w:r>
      <w:r w:rsidRPr="00CD4A02">
        <w:t>out the weak and unsustainable</w:t>
      </w:r>
      <w:r w:rsidR="00770BFD">
        <w:t>,</w:t>
      </w:r>
      <w:r w:rsidR="00A03BC6">
        <w:t>”</w:t>
      </w:r>
      <w:r w:rsidRPr="00CD4A02">
        <w:t xml:space="preserve"> and about</w:t>
      </w:r>
      <w:r>
        <w:t xml:space="preserve"> </w:t>
      </w:r>
      <w:r w:rsidR="003C7E85">
        <w:t>a</w:t>
      </w:r>
      <w:r>
        <w:t xml:space="preserve"> third</w:t>
      </w:r>
      <w:r w:rsidRPr="00CD4A02">
        <w:t xml:space="preserve"> were </w:t>
      </w:r>
      <w:r w:rsidR="00A03BC6">
        <w:t>dis</w:t>
      </w:r>
      <w:r w:rsidRPr="00CD4A02">
        <w:t xml:space="preserve">continued as </w:t>
      </w:r>
      <w:r>
        <w:t xml:space="preserve">a </w:t>
      </w:r>
      <w:r w:rsidRPr="00CD4A02">
        <w:t xml:space="preserve">result. I </w:t>
      </w:r>
      <w:r>
        <w:t xml:space="preserve">suggest </w:t>
      </w:r>
      <w:r w:rsidRPr="00CD4A02">
        <w:t xml:space="preserve">that quite a good way of cutting the backlog in </w:t>
      </w:r>
      <w:r>
        <w:t xml:space="preserve">the courts </w:t>
      </w:r>
      <w:r w:rsidR="00322F28">
        <w:t>would be</w:t>
      </w:r>
      <w:r>
        <w:t xml:space="preserve"> to do</w:t>
      </w:r>
      <w:r w:rsidRPr="00CD4A02">
        <w:t xml:space="preserve"> that exercise across the piece</w:t>
      </w:r>
      <w:r>
        <w:t>.</w:t>
      </w:r>
    </w:p>
    <w:p w:rsidR="002411A4" w:rsidP="002411A4">
      <w:pPr>
        <w:pStyle w:val="Question"/>
        <w:numPr>
          <w:ilvl w:val="0"/>
          <w:numId w:val="9"/>
        </w:numPr>
      </w:pPr>
      <w:sdt>
        <w:sdtPr>
          <w:alias w:val="Member"/>
          <w:tag w:val="&lt;Member mnisId='4030' dodsId='72313'&gt;"/>
          <w:id w:val="-784882264"/>
          <w:placeholder>
            <w:docPart w:val="C933BE7B0B334154BF0E7F5646D5BF6B"/>
          </w:placeholder>
          <w:richText/>
        </w:sdtPr>
        <w:sdtContent>
          <w:r w:rsidRPr="00CD4A02">
            <w:rPr>
              <w:b/>
            </w:rPr>
            <w:t>Karl Turner:</w:t>
          </w:r>
        </w:sdtContent>
      </w:sdt>
      <w:r w:rsidR="00322F28">
        <w:t xml:space="preserve"> That is very helpful. Thank you very much indeed. </w:t>
      </w:r>
      <w:r>
        <w:t xml:space="preserve"> </w:t>
      </w:r>
      <w:r w:rsidRPr="00CD4A02">
        <w:t>Mr Dawson</w:t>
      </w:r>
      <w:r>
        <w:t>,</w:t>
      </w:r>
      <w:r w:rsidRPr="00CD4A02">
        <w:t xml:space="preserve"> do you want to add anything in that particular area?</w:t>
      </w:r>
    </w:p>
    <w:p w:rsidR="002411A4" w:rsidP="002411A4">
      <w:pPr>
        <w:pStyle w:val="Answer"/>
      </w:pPr>
      <w:sdt>
        <w:sdtPr>
          <w:alias w:val="Witness"/>
          <w:id w:val="1472871499"/>
          <w:placeholder>
            <w:docPart w:val="C933BE7B0B334154BF0E7F5646D5BF6B"/>
          </w:placeholder>
          <w:richText/>
        </w:sdtPr>
        <w:sdtContent>
          <w:r w:rsidRPr="00CD4A02">
            <w:rPr>
              <w:b/>
              <w:i/>
            </w:rPr>
            <w:t>Peter Dawson:</w:t>
          </w:r>
        </w:sdtContent>
      </w:sdt>
      <w:r>
        <w:t xml:space="preserve"> </w:t>
      </w:r>
      <w:r w:rsidR="00322F28">
        <w:t>W</w:t>
      </w:r>
      <w:r w:rsidRPr="00CD4A02">
        <w:t>e understand t</w:t>
      </w:r>
      <w:r w:rsidR="00322F28">
        <w:t>hat t</w:t>
      </w:r>
      <w:r w:rsidRPr="00CD4A02">
        <w:t>here were three separate pilots or experiments during the pandemic about bail information</w:t>
      </w:r>
      <w:r>
        <w:t>,</w:t>
      </w:r>
      <w:r w:rsidRPr="00CD4A02">
        <w:t xml:space="preserve"> which suggest</w:t>
      </w:r>
      <w:r w:rsidR="00322F28">
        <w:t>s</w:t>
      </w:r>
      <w:r w:rsidRPr="00CD4A02">
        <w:t xml:space="preserve"> there is an opportunity to examine those and see what impact they had.</w:t>
      </w:r>
    </w:p>
    <w:p w:rsidR="002411A4" w:rsidP="002411A4">
      <w:pPr>
        <w:pStyle w:val="Question"/>
        <w:numPr>
          <w:ilvl w:val="0"/>
          <w:numId w:val="9"/>
        </w:numPr>
      </w:pPr>
      <w:sdt>
        <w:sdtPr>
          <w:alias w:val="Member"/>
          <w:tag w:val="&lt;Member mnisId='4030' dodsId='72313'&gt;"/>
          <w:id w:val="-27721180"/>
          <w:placeholder>
            <w:docPart w:val="C933BE7B0B334154BF0E7F5646D5BF6B"/>
          </w:placeholder>
          <w:richText/>
        </w:sdtPr>
        <w:sdtContent>
          <w:r w:rsidRPr="00CD4A02">
            <w:rPr>
              <w:b/>
            </w:rPr>
            <w:t>Karl Turner:</w:t>
          </w:r>
        </w:sdtContent>
      </w:sdt>
      <w:r>
        <w:t xml:space="preserve"> What are the particular difficulties that</w:t>
      </w:r>
      <w:r w:rsidRPr="00CD4A02">
        <w:t xml:space="preserve"> remand prisoners </w:t>
      </w:r>
      <w:r>
        <w:t xml:space="preserve">might face? I </w:t>
      </w:r>
      <w:r w:rsidR="00E70021">
        <w:t>don</w:t>
      </w:r>
      <w:r w:rsidR="00F82E9E">
        <w:t>’</w:t>
      </w:r>
      <w:r w:rsidR="00E70021">
        <w:t>t mean</w:t>
      </w:r>
      <w:r>
        <w:t xml:space="preserve"> the fact that they do not like being in prison very much</w:t>
      </w:r>
      <w:r w:rsidR="00774DD5">
        <w:t>;</w:t>
      </w:r>
      <w:r w:rsidR="00E70021">
        <w:t xml:space="preserve"> </w:t>
      </w:r>
      <w:r>
        <w:t>I am sure they are not very keen on it</w:t>
      </w:r>
      <w:r w:rsidR="00E70021">
        <w:t>. W</w:t>
      </w:r>
      <w:r>
        <w:t xml:space="preserve">hat about access to </w:t>
      </w:r>
      <w:r w:rsidRPr="00CD4A02">
        <w:t>lawyers and other services</w:t>
      </w:r>
      <w:r w:rsidR="00770BFD">
        <w:t>—</w:t>
      </w:r>
      <w:r>
        <w:t>for example</w:t>
      </w:r>
      <w:r w:rsidR="00770BFD">
        <w:t>,</w:t>
      </w:r>
      <w:r>
        <w:t xml:space="preserve"> </w:t>
      </w:r>
      <w:r w:rsidRPr="00CD4A02">
        <w:t>probation officers? Is there enough support around that?</w:t>
      </w:r>
    </w:p>
    <w:p w:rsidR="004B0951" w:rsidP="002411A4">
      <w:pPr>
        <w:pStyle w:val="Answer"/>
      </w:pPr>
      <w:sdt>
        <w:sdtPr>
          <w:alias w:val="Witness"/>
          <w:id w:val="-1457561192"/>
          <w:placeholder>
            <w:docPart w:val="C933BE7B0B334154BF0E7F5646D5BF6B"/>
          </w:placeholder>
          <w:richText/>
        </w:sdtPr>
        <w:sdtContent>
          <w:r w:rsidRPr="00CD4A02" w:rsidR="002411A4">
            <w:rPr>
              <w:b/>
              <w:i/>
            </w:rPr>
            <w:t>Peter Dawson:</w:t>
          </w:r>
        </w:sdtContent>
      </w:sdt>
      <w:r w:rsidR="002411A4">
        <w:t xml:space="preserve"> Remand </w:t>
      </w:r>
      <w:r w:rsidRPr="00CD4A02" w:rsidR="002411A4">
        <w:t xml:space="preserve">prisoners go to the prisons that are least able to cope. </w:t>
      </w:r>
      <w:r w:rsidR="002411A4">
        <w:t>T</w:t>
      </w:r>
      <w:r w:rsidRPr="00CD4A02" w:rsidR="002411A4">
        <w:t xml:space="preserve">he </w:t>
      </w:r>
      <w:r w:rsidR="002411A4">
        <w:t xml:space="preserve">present </w:t>
      </w:r>
      <w:r w:rsidRPr="00CD4A02" w:rsidR="002411A4">
        <w:t>system</w:t>
      </w:r>
      <w:r w:rsidR="003A2A87">
        <w:t>,</w:t>
      </w:r>
      <w:r w:rsidR="002411A4">
        <w:t xml:space="preserve"> </w:t>
      </w:r>
      <w:r w:rsidRPr="00CD4A02" w:rsidR="002411A4">
        <w:t>and indeed the future plans for the prison syste</w:t>
      </w:r>
      <w:r w:rsidR="002411A4">
        <w:t>m</w:t>
      </w:r>
      <w:r w:rsidR="003A2A87">
        <w:t>,</w:t>
      </w:r>
      <w:r w:rsidR="002411A4">
        <w:t xml:space="preserve"> </w:t>
      </w:r>
      <w:r w:rsidRPr="00CD4A02" w:rsidR="002411A4">
        <w:t>direct resources to training prison</w:t>
      </w:r>
      <w:r w:rsidR="002411A4">
        <w:t xml:space="preserve">s. The </w:t>
      </w:r>
      <w:r w:rsidRPr="00CD4A02" w:rsidR="002411A4">
        <w:t>new prisons</w:t>
      </w:r>
      <w:r w:rsidR="002411A4">
        <w:t xml:space="preserve"> that</w:t>
      </w:r>
      <w:r w:rsidRPr="00CD4A02" w:rsidR="002411A4">
        <w:t xml:space="preserve"> the </w:t>
      </w:r>
      <w:r w:rsidR="002411A4">
        <w:t>G</w:t>
      </w:r>
      <w:r w:rsidRPr="00CD4A02" w:rsidR="002411A4">
        <w:t>overnment have promised will be for people who have been convicted and are serving quite long sentences, which means that remand prisoners end up with short</w:t>
      </w:r>
      <w:r w:rsidR="002411A4">
        <w:t>-</w:t>
      </w:r>
      <w:r w:rsidRPr="00CD4A02" w:rsidR="002411A4">
        <w:t xml:space="preserve">sentence prisoners in places like Wandsworth and </w:t>
      </w:r>
      <w:r w:rsidR="002411A4">
        <w:t>P</w:t>
      </w:r>
      <w:r w:rsidRPr="00CD4A02" w:rsidR="002411A4">
        <w:t>entonville</w:t>
      </w:r>
      <w:r w:rsidR="007E12F5">
        <w:t xml:space="preserve"> that, as you know,</w:t>
      </w:r>
      <w:r w:rsidRPr="00CD4A02" w:rsidR="002411A4">
        <w:t xml:space="preserve"> are physically in a poor condition</w:t>
      </w:r>
      <w:r w:rsidR="002411A4">
        <w:t xml:space="preserve"> and</w:t>
      </w:r>
      <w:r w:rsidRPr="00CD4A02" w:rsidR="002411A4">
        <w:t xml:space="preserve"> tend to struggle with staff and be in </w:t>
      </w:r>
      <w:r w:rsidR="007E12F5">
        <w:t xml:space="preserve">inner </w:t>
      </w:r>
      <w:r w:rsidRPr="00CD4A02" w:rsidR="002411A4">
        <w:t>cities</w:t>
      </w:r>
      <w:r w:rsidR="002411A4">
        <w:t>. It</w:t>
      </w:r>
      <w:r w:rsidRPr="00CD4A02" w:rsidR="002411A4">
        <w:t xml:space="preserve"> is more expensive to live and travel to those places to work</w:t>
      </w:r>
      <w:r w:rsidR="002411A4">
        <w:t>. T</w:t>
      </w:r>
      <w:r w:rsidRPr="00CD4A02" w:rsidR="002411A4">
        <w:t>he work is less satisfying</w:t>
      </w:r>
      <w:r w:rsidR="002411A4">
        <w:t xml:space="preserve"> and is often more demanding for</w:t>
      </w:r>
      <w:r w:rsidRPr="00CD4A02" w:rsidR="002411A4">
        <w:t xml:space="preserve"> st</w:t>
      </w:r>
      <w:r w:rsidR="00D12A05">
        <w:t>a</w:t>
      </w:r>
      <w:r w:rsidRPr="00CD4A02" w:rsidR="002411A4">
        <w:t>ff</w:t>
      </w:r>
      <w:r w:rsidR="002411A4">
        <w:t xml:space="preserve">. There are often </w:t>
      </w:r>
      <w:r w:rsidRPr="00CD4A02" w:rsidR="002411A4">
        <w:t>very deep-seated cultural problems in those prisons</w:t>
      </w:r>
      <w:r w:rsidR="002411A4">
        <w:t>, and I am</w:t>
      </w:r>
      <w:r w:rsidRPr="00CD4A02" w:rsidR="002411A4">
        <w:t xml:space="preserve"> sure that the </w:t>
      </w:r>
      <w:r w:rsidR="002411A4">
        <w:t>c</w:t>
      </w:r>
      <w:r w:rsidRPr="00CD4A02" w:rsidR="002411A4">
        <w:t xml:space="preserve">hief </w:t>
      </w:r>
      <w:r w:rsidR="002411A4">
        <w:t>i</w:t>
      </w:r>
      <w:r w:rsidRPr="00CD4A02" w:rsidR="002411A4">
        <w:t>nspector would confirm that many of his most worrying reports relate to prisons where people who are innocent until proven guilty are held.</w:t>
      </w:r>
    </w:p>
    <w:p w:rsidR="002411A4" w:rsidP="002411A4">
      <w:pPr>
        <w:pStyle w:val="Answer"/>
      </w:pPr>
      <w:r w:rsidRPr="00CD4A02">
        <w:t>Before the pandemic</w:t>
      </w:r>
      <w:r>
        <w:t>,</w:t>
      </w:r>
      <w:r w:rsidRPr="00CD4A02">
        <w:t xml:space="preserve"> the quality of life for those people was very poor. During the pandemic, in common with most prisoners, it meant 22 or 23 hours</w:t>
      </w:r>
      <w:r>
        <w:t xml:space="preserve"> a day</w:t>
      </w:r>
      <w:r w:rsidRPr="00CD4A02">
        <w:t xml:space="preserve"> in cell.</w:t>
      </w:r>
      <w:r>
        <w:t xml:space="preserve"> One thing that </w:t>
      </w:r>
      <w:r w:rsidRPr="00CD4A02">
        <w:t xml:space="preserve">I hope you might ask the </w:t>
      </w:r>
      <w:r>
        <w:t>M</w:t>
      </w:r>
      <w:r w:rsidRPr="00CD4A02">
        <w:t xml:space="preserve">inistry when you get the opportunity is whether </w:t>
      </w:r>
      <w:r w:rsidR="00F84C1C">
        <w:t>they</w:t>
      </w:r>
      <w:r w:rsidRPr="00CD4A02">
        <w:t xml:space="preserve"> know how many people are in that situation. I do not think </w:t>
      </w:r>
      <w:r w:rsidR="00F84C1C">
        <w:t>they do</w:t>
      </w:r>
      <w:r w:rsidRPr="00CD4A02">
        <w:t>. When a prison regime is running normally</w:t>
      </w:r>
      <w:r>
        <w:t xml:space="preserve"> you could</w:t>
      </w:r>
      <w:r w:rsidRPr="00CD4A02">
        <w:t xml:space="preserve"> perhaps get</w:t>
      </w:r>
      <w:r>
        <w:t xml:space="preserve"> </w:t>
      </w:r>
      <w:r w:rsidRPr="00CD4A02">
        <w:t xml:space="preserve">away with that, but when you know that the majority </w:t>
      </w:r>
      <w:r w:rsidRPr="00CD4A02">
        <w:t xml:space="preserve">of prisoners have spent two years largely locked in their cells it seems to me that </w:t>
      </w:r>
      <w:r w:rsidR="00732486">
        <w:t xml:space="preserve">it </w:t>
      </w:r>
      <w:r w:rsidRPr="00CD4A02">
        <w:t>is something you should know.</w:t>
      </w:r>
    </w:p>
    <w:p w:rsidR="002411A4" w:rsidP="002411A4">
      <w:pPr>
        <w:pStyle w:val="Answer"/>
      </w:pPr>
      <w:r w:rsidRPr="00CD4A02">
        <w:t xml:space="preserve">The practical implication is that you do not get to see probation and </w:t>
      </w:r>
      <w:r w:rsidR="00E53F77">
        <w:t xml:space="preserve">you do not get to see </w:t>
      </w:r>
      <w:r w:rsidRPr="00CD4A02">
        <w:t>a lawyer</w:t>
      </w:r>
      <w:r w:rsidR="00E53F77">
        <w:t>. Y</w:t>
      </w:r>
      <w:r w:rsidRPr="00CD4A02">
        <w:t>ou do not get to see a mental health nurse</w:t>
      </w:r>
      <w:r w:rsidR="00E53F77">
        <w:t>. Y</w:t>
      </w:r>
      <w:r w:rsidRPr="00CD4A02">
        <w:t xml:space="preserve">ou certainly do not get to see anybody in authority in </w:t>
      </w:r>
      <w:r w:rsidR="00E53F77">
        <w:t>the</w:t>
      </w:r>
      <w:r w:rsidRPr="00CD4A02">
        <w:t xml:space="preserve"> prison</w:t>
      </w:r>
      <w:r>
        <w:t>. Y</w:t>
      </w:r>
      <w:r w:rsidRPr="00CD4A02">
        <w:t>ou wait for any complaint to be dealt with</w:t>
      </w:r>
      <w:r>
        <w:t xml:space="preserve">. A </w:t>
      </w:r>
      <w:r w:rsidR="004B3BED">
        <w:t>sort</w:t>
      </w:r>
      <w:r>
        <w:t xml:space="preserve"> of </w:t>
      </w:r>
      <w:r w:rsidRPr="00F778CA">
        <w:t xml:space="preserve">torpor settles on </w:t>
      </w:r>
      <w:r w:rsidR="004B3BED">
        <w:t>the</w:t>
      </w:r>
      <w:r w:rsidRPr="00F778CA">
        <w:t xml:space="preserve"> prisoner and </w:t>
      </w:r>
      <w:r>
        <w:t>the</w:t>
      </w:r>
      <w:r w:rsidRPr="00F778CA">
        <w:t xml:space="preserve"> prison</w:t>
      </w:r>
      <w:r w:rsidR="00BD3F79">
        <w:t>,</w:t>
      </w:r>
      <w:r w:rsidRPr="00F778CA">
        <w:t xml:space="preserve"> and you are simply sleeping through most days until your time comes to an end</w:t>
      </w:r>
      <w:r>
        <w:t xml:space="preserve">. The </w:t>
      </w:r>
      <w:r w:rsidRPr="00F778CA">
        <w:t>people who</w:t>
      </w:r>
      <w:r w:rsidR="004B3BED">
        <w:t>,</w:t>
      </w:r>
      <w:r>
        <w:t xml:space="preserve"> in a sense</w:t>
      </w:r>
      <w:r w:rsidR="004B3BED">
        <w:t>,</w:t>
      </w:r>
      <w:r>
        <w:t xml:space="preserve"> </w:t>
      </w:r>
      <w:r w:rsidRPr="00F778CA">
        <w:t>deserve the most favourable treatment</w:t>
      </w:r>
      <w:r>
        <w:t>,</w:t>
      </w:r>
      <w:r w:rsidRPr="00F778CA">
        <w:t xml:space="preserve"> in that they are not considered guilt</w:t>
      </w:r>
      <w:r>
        <w:t xml:space="preserve">y, get </w:t>
      </w:r>
      <w:r w:rsidRPr="00F778CA">
        <w:t>the worst treatment</w:t>
      </w:r>
      <w:r>
        <w:t>. T</w:t>
      </w:r>
      <w:r w:rsidRPr="00F778CA">
        <w:t>hat shows no prospect of changing. There is no plan to change that</w:t>
      </w:r>
      <w:r>
        <w:t>.</w:t>
      </w:r>
      <w:r w:rsidRPr="00F778CA">
        <w:t xml:space="preserve"> There </w:t>
      </w:r>
      <w:r>
        <w:t>i</w:t>
      </w:r>
      <w:r w:rsidRPr="00F778CA">
        <w:t xml:space="preserve">s nothing in the prison building programme or </w:t>
      </w:r>
      <w:r w:rsidR="00CC4383">
        <w:t xml:space="preserve">the </w:t>
      </w:r>
      <w:r w:rsidRPr="00F778CA">
        <w:t>reorganisation of the prison estate which will prevent that from continuing to happen</w:t>
      </w:r>
      <w:r>
        <w:t>.</w:t>
      </w:r>
    </w:p>
    <w:p w:rsidR="002411A4" w:rsidP="002411A4">
      <w:pPr>
        <w:pStyle w:val="Remark"/>
      </w:pPr>
      <w:sdt>
        <w:sdtPr>
          <w:alias w:val="Member"/>
          <w:tag w:val="&lt;Member mnisId='4030' dodsId='72313'&gt;"/>
          <w:id w:val="-1319578486"/>
          <w:placeholder>
            <w:docPart w:val="C933BE7B0B334154BF0E7F5646D5BF6B"/>
          </w:placeholder>
          <w:richText/>
        </w:sdtPr>
        <w:sdtContent>
          <w:r w:rsidRPr="00F778CA">
            <w:rPr>
              <w:b/>
            </w:rPr>
            <w:t>Karl Turner:</w:t>
          </w:r>
        </w:sdtContent>
      </w:sdt>
      <w:r>
        <w:t xml:space="preserve"> </w:t>
      </w:r>
      <w:r w:rsidRPr="00F778CA">
        <w:t xml:space="preserve">I have to say it is incredibly depressing but very helpful for the purposes of the </w:t>
      </w:r>
      <w:r>
        <w:t>C</w:t>
      </w:r>
      <w:r w:rsidRPr="00F778CA">
        <w:t>ommittee.</w:t>
      </w:r>
    </w:p>
    <w:p w:rsidR="002411A4" w:rsidP="002411A4">
      <w:pPr>
        <w:pStyle w:val="Question"/>
        <w:numPr>
          <w:ilvl w:val="0"/>
          <w:numId w:val="9"/>
        </w:numPr>
      </w:pPr>
      <w:sdt>
        <w:sdtPr>
          <w:alias w:val="Member"/>
          <w:tag w:val="&lt;Member mnisId='4745' dodsId=''&gt;"/>
          <w:id w:val="2067683839"/>
          <w:placeholder>
            <w:docPart w:val="C933BE7B0B334154BF0E7F5646D5BF6B"/>
          </w:placeholder>
          <w:richText/>
        </w:sdtPr>
        <w:sdtContent>
          <w:r w:rsidRPr="00F778CA">
            <w:rPr>
              <w:b/>
            </w:rPr>
            <w:t>Rob Butler:</w:t>
          </w:r>
        </w:sdtContent>
      </w:sdt>
      <w:r>
        <w:t xml:space="preserve"> H</w:t>
      </w:r>
      <w:r w:rsidRPr="00F778CA">
        <w:t>aving had the experience of running prisons, do you think it would be better to have dedicated prisons for</w:t>
      </w:r>
      <w:r>
        <w:t xml:space="preserve"> remand</w:t>
      </w:r>
      <w:r w:rsidRPr="00F778CA">
        <w:t xml:space="preserve"> prisoners, which some countries do, or would that create a completely different set of problems?</w:t>
      </w:r>
    </w:p>
    <w:p w:rsidR="002411A4" w:rsidP="002411A4">
      <w:pPr>
        <w:pStyle w:val="Answer"/>
      </w:pPr>
      <w:sdt>
        <w:sdtPr>
          <w:alias w:val="Witness"/>
          <w:id w:val="-1735455060"/>
          <w:placeholder>
            <w:docPart w:val="C933BE7B0B334154BF0E7F5646D5BF6B"/>
          </w:placeholder>
          <w:richText/>
        </w:sdtPr>
        <w:sdtContent>
          <w:r w:rsidRPr="00F778CA">
            <w:rPr>
              <w:b/>
              <w:i/>
            </w:rPr>
            <w:t>Peter Dawson:</w:t>
          </w:r>
        </w:sdtContent>
      </w:sdt>
      <w:r>
        <w:t xml:space="preserve"> </w:t>
      </w:r>
      <w:r w:rsidRPr="00F778CA">
        <w:t>The reverse. Our experience of dedicated remand prisons is that they are very difficult to run</w:t>
      </w:r>
      <w:r>
        <w:t>, fo</w:t>
      </w:r>
      <w:r w:rsidRPr="00F778CA">
        <w:t>r the reason that a good prison commands the consent of the people</w:t>
      </w:r>
      <w:r>
        <w:t xml:space="preserve"> in it for</w:t>
      </w:r>
      <w:r w:rsidRPr="00EF0C1B">
        <w:t xml:space="preserve"> it </w:t>
      </w:r>
      <w:r>
        <w:t xml:space="preserve">to </w:t>
      </w:r>
      <w:r w:rsidRPr="00EF0C1B">
        <w:t>work</w:t>
      </w:r>
      <w:r>
        <w:t>,</w:t>
      </w:r>
      <w:r w:rsidRPr="00EF0C1B">
        <w:t xml:space="preserve"> and people who are not expecting to be in prison for very long</w:t>
      </w:r>
      <w:r>
        <w:t xml:space="preserve">, or </w:t>
      </w:r>
      <w:r w:rsidR="00DC281A">
        <w:t xml:space="preserve">even if they </w:t>
      </w:r>
      <w:r w:rsidRPr="00EF0C1B">
        <w:t>think their future lies in prison</w:t>
      </w:r>
      <w:r w:rsidR="00DC281A">
        <w:t xml:space="preserve"> think it lies in a different prison, </w:t>
      </w:r>
      <w:r w:rsidRPr="00EF0C1B">
        <w:t>do not take part in the regime</w:t>
      </w:r>
      <w:r>
        <w:t>. T</w:t>
      </w:r>
      <w:r w:rsidRPr="00EF0C1B">
        <w:t>here are catastrophic stories from quite a long way back of remand prisons being ungovernable</w:t>
      </w:r>
      <w:r>
        <w:t>.</w:t>
      </w:r>
    </w:p>
    <w:p w:rsidR="002411A4" w:rsidP="002411A4">
      <w:pPr>
        <w:pStyle w:val="Question"/>
        <w:numPr>
          <w:ilvl w:val="0"/>
          <w:numId w:val="9"/>
        </w:numPr>
      </w:pPr>
      <w:sdt>
        <w:sdtPr>
          <w:alias w:val="Member"/>
          <w:tag w:val="&lt;Member mnisId='4745' dodsId=''&gt;"/>
          <w:id w:val="26229992"/>
          <w:placeholder>
            <w:docPart w:val="C933BE7B0B334154BF0E7F5646D5BF6B"/>
          </w:placeholder>
          <w:richText/>
        </w:sdtPr>
        <w:sdtContent>
          <w:r w:rsidRPr="00EF0C1B">
            <w:rPr>
              <w:b/>
            </w:rPr>
            <w:t>Rob Butler:</w:t>
          </w:r>
        </w:sdtContent>
      </w:sdt>
      <w:r>
        <w:t xml:space="preserve"> I</w:t>
      </w:r>
      <w:r w:rsidRPr="00EF0C1B">
        <w:t xml:space="preserve">t is about having </w:t>
      </w:r>
      <w:r>
        <w:t xml:space="preserve">a </w:t>
      </w:r>
      <w:r w:rsidRPr="00EF0C1B">
        <w:t>mixed population but making sure</w:t>
      </w:r>
      <w:r w:rsidR="00CB65E7">
        <w:t xml:space="preserve"> that</w:t>
      </w:r>
      <w:r w:rsidRPr="00EF0C1B">
        <w:t xml:space="preserve"> there is provision for both</w:t>
      </w:r>
      <w:r w:rsidR="00CB65E7">
        <w:t xml:space="preserve"> populations</w:t>
      </w:r>
      <w:r w:rsidR="009F6202">
        <w:t>.</w:t>
      </w:r>
    </w:p>
    <w:p w:rsidR="002411A4" w:rsidP="002411A4">
      <w:pPr>
        <w:pStyle w:val="Answer"/>
      </w:pPr>
      <w:sdt>
        <w:sdtPr>
          <w:alias w:val="Witness"/>
          <w:id w:val="-1904052245"/>
          <w:placeholder>
            <w:docPart w:val="C933BE7B0B334154BF0E7F5646D5BF6B"/>
          </w:placeholder>
          <w:richText/>
        </w:sdtPr>
        <w:sdtContent>
          <w:r w:rsidRPr="00EF0C1B">
            <w:rPr>
              <w:b/>
              <w:i/>
            </w:rPr>
            <w:t>Peter Dawson:</w:t>
          </w:r>
        </w:sdtContent>
      </w:sdt>
      <w:r>
        <w:t xml:space="preserve"> </w:t>
      </w:r>
      <w:r w:rsidRPr="00EF0C1B">
        <w:t>That is the traditional wisdom</w:t>
      </w:r>
      <w:r w:rsidR="00164540">
        <w:t>,</w:t>
      </w:r>
      <w:r w:rsidRPr="00EF0C1B">
        <w:t xml:space="preserve"> and that would be my view. I think</w:t>
      </w:r>
      <w:r>
        <w:t xml:space="preserve"> </w:t>
      </w:r>
      <w:r w:rsidRPr="00EF0C1B">
        <w:t>a lot of governors would say that for a prison to run successfully</w:t>
      </w:r>
      <w:r w:rsidRPr="00E3243D">
        <w:t xml:space="preserve"> you need a cohort within it of</w:t>
      </w:r>
      <w:r w:rsidRPr="005B232F">
        <w:t xml:space="preserve"> people who are dedicated to that prison. In</w:t>
      </w:r>
      <w:r>
        <w:t xml:space="preserve"> a sense,</w:t>
      </w:r>
      <w:r w:rsidRPr="005B232F">
        <w:t xml:space="preserve"> the local prison</w:t>
      </w:r>
      <w:r>
        <w:t xml:space="preserve">s—the </w:t>
      </w:r>
      <w:r w:rsidRPr="005B232F">
        <w:t>Wandsworth</w:t>
      </w:r>
      <w:r>
        <w:t>s and P</w:t>
      </w:r>
      <w:r w:rsidRPr="005B232F">
        <w:t>entonville</w:t>
      </w:r>
      <w:r>
        <w:t>s—have h</w:t>
      </w:r>
      <w:r w:rsidRPr="005B232F">
        <w:t>istorically got away with it because people are close to home an</w:t>
      </w:r>
      <w:r>
        <w:t>d</w:t>
      </w:r>
      <w:r w:rsidRPr="005B232F">
        <w:t xml:space="preserve"> visits are easier</w:t>
      </w:r>
      <w:r w:rsidR="008C4A9C">
        <w:t>, although t</w:t>
      </w:r>
      <w:r w:rsidRPr="005B232F">
        <w:t>hat is not really true</w:t>
      </w:r>
      <w:r>
        <w:t xml:space="preserve">; it </w:t>
      </w:r>
      <w:r w:rsidRPr="005B232F">
        <w:t>certainly has not been true during the pandemic and it is not true if there are severe staffing shortages, so people</w:t>
      </w:r>
      <w:r w:rsidR="00F82E9E">
        <w:t>’</w:t>
      </w:r>
      <w:r w:rsidRPr="005B232F">
        <w:t>s tolerance o</w:t>
      </w:r>
      <w:r>
        <w:t>f</w:t>
      </w:r>
      <w:r w:rsidRPr="005B232F">
        <w:t xml:space="preserve"> very poor conditions on the basis that they are close to home and will get visits </w:t>
      </w:r>
      <w:r>
        <w:t xml:space="preserve">is </w:t>
      </w:r>
      <w:r w:rsidRPr="005B232F">
        <w:t xml:space="preserve">probably starting to </w:t>
      </w:r>
      <w:r>
        <w:t xml:space="preserve">erode </w:t>
      </w:r>
      <w:r w:rsidRPr="005B232F">
        <w:t>in any case.</w:t>
      </w:r>
    </w:p>
    <w:p w:rsidR="002411A4" w:rsidP="002411A4">
      <w:pPr>
        <w:pStyle w:val="Remark"/>
      </w:pPr>
      <w:sdt>
        <w:sdtPr>
          <w:alias w:val="Member"/>
          <w:tag w:val="&lt;Member mnisId='1601' dodsId='34498'&gt;"/>
          <w:id w:val="-1879778996"/>
          <w:placeholder>
            <w:docPart w:val="C933BE7B0B334154BF0E7F5646D5BF6B"/>
          </w:placeholder>
          <w:richText/>
        </w:sdtPr>
        <w:sdtContent>
          <w:r w:rsidRPr="005B232F">
            <w:rPr>
              <w:b/>
            </w:rPr>
            <w:t>Chair:</w:t>
          </w:r>
        </w:sdtContent>
      </w:sdt>
      <w:r>
        <w:t xml:space="preserve"> </w:t>
      </w:r>
      <w:r w:rsidRPr="005B232F">
        <w:t>James</w:t>
      </w:r>
      <w:r>
        <w:t xml:space="preserve"> Daly </w:t>
      </w:r>
      <w:r w:rsidRPr="005B232F">
        <w:t>wants to come in. For the record, he is a practising solicitor.</w:t>
      </w:r>
    </w:p>
    <w:p w:rsidR="008C4A9C" w:rsidP="002411A4">
      <w:pPr>
        <w:pStyle w:val="Question"/>
        <w:numPr>
          <w:ilvl w:val="0"/>
          <w:numId w:val="9"/>
        </w:numPr>
      </w:pPr>
      <w:sdt>
        <w:sdtPr>
          <w:alias w:val="Member"/>
          <w:tag w:val="&lt;Member mnisId='4854' dodsId=''&gt;"/>
          <w:id w:val="410279686"/>
          <w:placeholder>
            <w:docPart w:val="C933BE7B0B334154BF0E7F5646D5BF6B"/>
          </w:placeholder>
          <w:richText/>
        </w:sdtPr>
        <w:sdtContent>
          <w:r w:rsidRPr="005B232F" w:rsidR="002411A4">
            <w:rPr>
              <w:b/>
            </w:rPr>
            <w:t>James Daly:</w:t>
          </w:r>
        </w:sdtContent>
      </w:sdt>
      <w:r w:rsidR="002411A4">
        <w:t xml:space="preserve"> Yes, and I am</w:t>
      </w:r>
      <w:r w:rsidRPr="005B232F" w:rsidR="002411A4">
        <w:t xml:space="preserve"> a partner in a firm of solicitors. Forgive me for being late; I </w:t>
      </w:r>
      <w:r w:rsidR="002411A4">
        <w:t>was in the C</w:t>
      </w:r>
      <w:r w:rsidRPr="005B232F" w:rsidR="002411A4">
        <w:t>hamber.</w:t>
      </w:r>
    </w:p>
    <w:p w:rsidR="00F46F9B" w:rsidP="008C4A9C">
      <w:pPr>
        <w:pStyle w:val="Question"/>
        <w:numPr>
          <w:ilvl w:val="0"/>
          <w:numId w:val="0"/>
        </w:numPr>
        <w:ind w:left="794"/>
      </w:pPr>
      <w:r w:rsidRPr="005B232F">
        <w:t>The problem with this debate</w:t>
      </w:r>
      <w:r>
        <w:t>,</w:t>
      </w:r>
      <w:r w:rsidRPr="005B232F">
        <w:t xml:space="preserve"> like everything to do with the criminal justice system</w:t>
      </w:r>
      <w:r>
        <w:t>,</w:t>
      </w:r>
      <w:r w:rsidRPr="005B232F">
        <w:t xml:space="preserve"> is that unless this panel of MPs sits in every single court hearing </w:t>
      </w:r>
      <w:r w:rsidRPr="005B232F">
        <w:t>in the country and he</w:t>
      </w:r>
      <w:r>
        <w:t>ars</w:t>
      </w:r>
      <w:r w:rsidRPr="005B232F">
        <w:t xml:space="preserve"> the bespoke circumstances of every single defendant there is never an easy answer in respect </w:t>
      </w:r>
      <w:r w:rsidR="00B84B63">
        <w:t>of</w:t>
      </w:r>
      <w:r w:rsidRPr="005B232F">
        <w:t xml:space="preserve"> this.</w:t>
      </w:r>
      <w:r w:rsidRPr="009237C1">
        <w:t xml:space="preserve"> If we are to have</w:t>
      </w:r>
      <w:r>
        <w:t xml:space="preserve"> legal rules or </w:t>
      </w:r>
      <w:r w:rsidRPr="009237C1">
        <w:t>principles that magistrates or courts have to follow, the problem with</w:t>
      </w:r>
      <w:r>
        <w:t xml:space="preserve"> remand is that </w:t>
      </w:r>
      <w:r w:rsidRPr="009237C1">
        <w:t>judges or individual magistrates may not agree with those decisions</w:t>
      </w:r>
      <w:r>
        <w:t>,</w:t>
      </w:r>
      <w:r w:rsidRPr="009237C1">
        <w:t xml:space="preserve"> but if they are able to put</w:t>
      </w:r>
      <w:r>
        <w:t xml:space="preserve"> forward</w:t>
      </w:r>
      <w:r w:rsidRPr="009237C1">
        <w:t xml:space="preserve"> those principles there is nothing</w:t>
      </w:r>
      <w:r>
        <w:t xml:space="preserve"> statutorily</w:t>
      </w:r>
      <w:r w:rsidRPr="009237C1">
        <w:t xml:space="preserve"> that MPs or anybody else can do about </w:t>
      </w:r>
      <w:r w:rsidR="00826C3E">
        <w:t>i</w:t>
      </w:r>
      <w:r w:rsidRPr="009237C1">
        <w:t>t.</w:t>
      </w:r>
    </w:p>
    <w:p w:rsidR="002411A4" w:rsidP="008C4A9C">
      <w:pPr>
        <w:pStyle w:val="Question"/>
        <w:numPr>
          <w:ilvl w:val="0"/>
          <w:numId w:val="0"/>
        </w:numPr>
        <w:ind w:left="794"/>
      </w:pPr>
      <w:r>
        <w:t>This</w:t>
      </w:r>
      <w:r w:rsidRPr="009237C1">
        <w:t xml:space="preserve"> is not</w:t>
      </w:r>
      <w:r>
        <w:t xml:space="preserve"> an </w:t>
      </w:r>
      <w:r w:rsidRPr="009237C1">
        <w:t xml:space="preserve">easy </w:t>
      </w:r>
      <w:r>
        <w:t xml:space="preserve">question, </w:t>
      </w:r>
      <w:r w:rsidRPr="009237C1">
        <w:t xml:space="preserve">because the question we are asking does not give rise to </w:t>
      </w:r>
      <w:r>
        <w:t>an</w:t>
      </w:r>
      <w:r w:rsidRPr="009237C1">
        <w:t xml:space="preserve"> easy answer, if I can put it that way</w:t>
      </w:r>
      <w:r w:rsidRPr="00387288">
        <w:t>.</w:t>
      </w:r>
      <w:r>
        <w:t xml:space="preserve"> </w:t>
      </w:r>
      <w:r w:rsidRPr="00147223">
        <w:t xml:space="preserve">How </w:t>
      </w:r>
      <w:r>
        <w:t xml:space="preserve">would </w:t>
      </w:r>
      <w:r w:rsidR="0068335A">
        <w:t xml:space="preserve">the three of </w:t>
      </w:r>
      <w:r>
        <w:t xml:space="preserve">you sum up </w:t>
      </w:r>
      <w:r w:rsidRPr="00147223">
        <w:t>the conundrum that we are facing today</w:t>
      </w:r>
      <w:r>
        <w:t xml:space="preserve">, that </w:t>
      </w:r>
      <w:r w:rsidRPr="00147223">
        <w:t>two different defendants have</w:t>
      </w:r>
      <w:r>
        <w:t xml:space="preserve"> </w:t>
      </w:r>
      <w:r w:rsidRPr="00147223">
        <w:t xml:space="preserve">different personal circumstances which may mean that </w:t>
      </w:r>
      <w:r>
        <w:t>the</w:t>
      </w:r>
      <w:r w:rsidRPr="00147223">
        <w:t xml:space="preserve"> magistrate will take a different view on them</w:t>
      </w:r>
      <w:r>
        <w:t>? How</w:t>
      </w:r>
      <w:r w:rsidRPr="00147223">
        <w:t xml:space="preserve"> c</w:t>
      </w:r>
      <w:r>
        <w:t xml:space="preserve">an we have </w:t>
      </w:r>
      <w:r w:rsidR="00B4494D">
        <w:t>a</w:t>
      </w:r>
      <w:r>
        <w:t xml:space="preserve"> bespoke arrangement</w:t>
      </w:r>
      <w:r w:rsidR="001945F4">
        <w:t xml:space="preserve"> </w:t>
      </w:r>
      <w:r w:rsidRPr="00147223">
        <w:t>within the wider system?</w:t>
      </w:r>
    </w:p>
    <w:p w:rsidR="002411A4" w:rsidP="002411A4">
      <w:pPr>
        <w:pStyle w:val="Answer"/>
      </w:pPr>
      <w:sdt>
        <w:sdtPr>
          <w:alias w:val="Witness"/>
          <w:id w:val="-1171715475"/>
          <w:placeholder>
            <w:docPart w:val="C933BE7B0B334154BF0E7F5646D5BF6B"/>
          </w:placeholder>
          <w:richText/>
        </w:sdtPr>
        <w:sdtContent>
          <w:r w:rsidRPr="00147223">
            <w:rPr>
              <w:b/>
              <w:i/>
            </w:rPr>
            <w:t>Penelope Gibbs:</w:t>
          </w:r>
        </w:sdtContent>
      </w:sdt>
      <w:r>
        <w:t xml:space="preserve"> </w:t>
      </w:r>
      <w:r w:rsidRPr="00147223">
        <w:t>We need a system where every person has access to a legally</w:t>
      </w:r>
      <w:r w:rsidR="001945F4">
        <w:t xml:space="preserve"> </w:t>
      </w:r>
      <w:r>
        <w:t>aided</w:t>
      </w:r>
      <w:r w:rsidRPr="00147223">
        <w:t xml:space="preserve"> lawyer who feels t</w:t>
      </w:r>
      <w:r w:rsidR="001945F4">
        <w:t>hey</w:t>
      </w:r>
      <w:r w:rsidRPr="00147223">
        <w:t xml:space="preserve"> have the time to spend with that person</w:t>
      </w:r>
      <w:r>
        <w:t xml:space="preserve"> as an individual.</w:t>
      </w:r>
    </w:p>
    <w:p w:rsidR="002411A4" w:rsidP="002411A4">
      <w:pPr>
        <w:pStyle w:val="Question"/>
        <w:numPr>
          <w:ilvl w:val="0"/>
          <w:numId w:val="9"/>
        </w:numPr>
      </w:pPr>
      <w:sdt>
        <w:sdtPr>
          <w:alias w:val="Member"/>
          <w:tag w:val="&lt;Member mnisId='4854' dodsId=''&gt;"/>
          <w:id w:val="1812285454"/>
          <w:placeholder>
            <w:docPart w:val="C933BE7B0B334154BF0E7F5646D5BF6B"/>
          </w:placeholder>
          <w:richText/>
        </w:sdtPr>
        <w:sdtContent>
          <w:r w:rsidRPr="00147223">
            <w:rPr>
              <w:b/>
            </w:rPr>
            <w:t>James Daly:</w:t>
          </w:r>
        </w:sdtContent>
      </w:sdt>
      <w:r>
        <w:t xml:space="preserve"> T</w:t>
      </w:r>
      <w:r w:rsidRPr="00147223">
        <w:t>hey do</w:t>
      </w:r>
      <w:r>
        <w:t>. You</w:t>
      </w:r>
      <w:r w:rsidRPr="00147223">
        <w:t xml:space="preserve"> know that in </w:t>
      </w:r>
      <w:r>
        <w:t xml:space="preserve">a </w:t>
      </w:r>
      <w:r w:rsidRPr="00147223">
        <w:t xml:space="preserve">magistrates court if you have </w:t>
      </w:r>
      <w:r w:rsidR="00E91CE8">
        <w:t>the</w:t>
      </w:r>
      <w:r w:rsidRPr="00147223">
        <w:t xml:space="preserve"> </w:t>
      </w:r>
      <w:r>
        <w:t>possibility</w:t>
      </w:r>
      <w:r w:rsidR="00BF5342">
        <w:t xml:space="preserve"> </w:t>
      </w:r>
      <w:r>
        <w:t xml:space="preserve">of being remanded into </w:t>
      </w:r>
      <w:r w:rsidRPr="00147223">
        <w:t>custody you will have a solicitor representing you</w:t>
      </w:r>
      <w:r>
        <w:t>.</w:t>
      </w:r>
    </w:p>
    <w:p w:rsidR="002411A4" w:rsidP="002411A4">
      <w:pPr>
        <w:pStyle w:val="Answer"/>
      </w:pPr>
      <w:sdt>
        <w:sdtPr>
          <w:alias w:val="Witness"/>
          <w:id w:val="-98946198"/>
          <w:placeholder>
            <w:docPart w:val="C933BE7B0B334154BF0E7F5646D5BF6B"/>
          </w:placeholder>
          <w:richText/>
        </w:sdtPr>
        <w:sdtContent>
          <w:r w:rsidRPr="00147223">
            <w:rPr>
              <w:b/>
              <w:i/>
            </w:rPr>
            <w:t>Penelope Gibbs:</w:t>
          </w:r>
        </w:sdtContent>
      </w:sdt>
      <w:r>
        <w:t xml:space="preserve"> About seven years ago t</w:t>
      </w:r>
      <w:r w:rsidRPr="00147223">
        <w:t xml:space="preserve">here was a </w:t>
      </w:r>
      <w:r>
        <w:t>M</w:t>
      </w:r>
      <w:r w:rsidRPr="00147223">
        <w:t xml:space="preserve">agistrates </w:t>
      </w:r>
      <w:r>
        <w:t>A</w:t>
      </w:r>
      <w:r w:rsidRPr="00147223">
        <w:t>ssociation survey about unrepresented defendants</w:t>
      </w:r>
      <w:r>
        <w:t xml:space="preserve">. Magistrates reported back that they </w:t>
      </w:r>
      <w:r w:rsidR="00A87C54">
        <w:t>felt that about</w:t>
      </w:r>
      <w:r>
        <w:t xml:space="preserve"> 20% of remand decisions were unrepresented.</w:t>
      </w:r>
      <w:r w:rsidRPr="00147223">
        <w:t xml:space="preserve"> I will go back to that survey and send you a note.</w:t>
      </w:r>
    </w:p>
    <w:p w:rsidR="00F70C49" w:rsidP="002411A4">
      <w:pPr>
        <w:pStyle w:val="Question"/>
        <w:numPr>
          <w:ilvl w:val="0"/>
          <w:numId w:val="9"/>
        </w:numPr>
      </w:pPr>
      <w:sdt>
        <w:sdtPr>
          <w:alias w:val="Member"/>
          <w:tag w:val="&lt;Member mnisId='4854' dodsId=''&gt;"/>
          <w:id w:val="-1087763227"/>
          <w:placeholder>
            <w:docPart w:val="C933BE7B0B334154BF0E7F5646D5BF6B"/>
          </w:placeholder>
          <w:richText/>
        </w:sdtPr>
        <w:sdtContent>
          <w:r w:rsidRPr="00147223" w:rsidR="002411A4">
            <w:rPr>
              <w:b/>
            </w:rPr>
            <w:t>James Daly:</w:t>
          </w:r>
        </w:sdtContent>
      </w:sdt>
      <w:r w:rsidR="002411A4">
        <w:t xml:space="preserve"> </w:t>
      </w:r>
      <w:r>
        <w:t>H</w:t>
      </w:r>
      <w:r w:rsidRPr="00147223" w:rsidR="002411A4">
        <w:t xml:space="preserve">ow </w:t>
      </w:r>
      <w:r>
        <w:t xml:space="preserve">do </w:t>
      </w:r>
      <w:r w:rsidRPr="00147223" w:rsidR="002411A4">
        <w:t xml:space="preserve">we as politicians </w:t>
      </w:r>
      <w:r w:rsidR="002411A4">
        <w:t>tell</w:t>
      </w:r>
      <w:r w:rsidRPr="00147223" w:rsidR="002411A4">
        <w:t xml:space="preserve"> a magistrate</w:t>
      </w:r>
      <w:r w:rsidR="002411A4">
        <w:t xml:space="preserve"> at </w:t>
      </w:r>
      <w:r w:rsidRPr="00147223" w:rsidR="002411A4">
        <w:t xml:space="preserve">Bognor Regis </w:t>
      </w:r>
      <w:r w:rsidR="002411A4">
        <w:t>m</w:t>
      </w:r>
      <w:r w:rsidRPr="00147223" w:rsidR="002411A4">
        <w:t xml:space="preserve">agistrates </w:t>
      </w:r>
      <w:r w:rsidR="002411A4">
        <w:t>c</w:t>
      </w:r>
      <w:r w:rsidRPr="00147223" w:rsidR="002411A4">
        <w:t>ourt</w:t>
      </w:r>
      <w:r w:rsidR="002411A4">
        <w:t xml:space="preserve"> what to do</w:t>
      </w:r>
      <w:r w:rsidRPr="00147223" w:rsidR="002411A4">
        <w:t xml:space="preserve"> </w:t>
      </w:r>
      <w:r w:rsidR="002411A4">
        <w:t>when he or she</w:t>
      </w:r>
      <w:r w:rsidRPr="00147223" w:rsidR="002411A4">
        <w:t xml:space="preserve"> knows the defendant</w:t>
      </w:r>
      <w:r w:rsidR="00F82E9E">
        <w:t>’</w:t>
      </w:r>
      <w:r w:rsidR="002411A4">
        <w:t>s</w:t>
      </w:r>
      <w:r w:rsidRPr="00147223" w:rsidR="002411A4">
        <w:t xml:space="preserve"> circumstances</w:t>
      </w:r>
      <w:r>
        <w:t>?</w:t>
      </w:r>
    </w:p>
    <w:p w:rsidR="009E66CB" w:rsidP="00F70C49">
      <w:pPr>
        <w:pStyle w:val="Answer"/>
      </w:pPr>
      <w:sdt>
        <w:sdtPr>
          <w:alias w:val="Witness"/>
          <w:id w:val="-1951312186"/>
          <w:placeholder>
            <w:docPart w:val="DefaultPlaceholder_-1854013440"/>
          </w:placeholder>
          <w:richText/>
        </w:sdtPr>
        <w:sdtContent>
          <w:r w:rsidRPr="00F70C49" w:rsidR="00F70C49">
            <w:rPr>
              <w:b/>
              <w:i/>
            </w:rPr>
            <w:t>Penelope Gibbs:</w:t>
          </w:r>
        </w:sdtContent>
      </w:sdt>
      <w:r w:rsidR="00F70C49">
        <w:t xml:space="preserve"> You don</w:t>
      </w:r>
      <w:r w:rsidR="00F82E9E">
        <w:t>’</w:t>
      </w:r>
      <w:r w:rsidR="00F70C49">
        <w:t>t.</w:t>
      </w:r>
      <w:r>
        <w:t xml:space="preserve"> </w:t>
      </w:r>
    </w:p>
    <w:p w:rsidR="002411A4" w:rsidP="009E66CB">
      <w:pPr>
        <w:pStyle w:val="Question"/>
      </w:pPr>
      <w:sdt>
        <w:sdtPr>
          <w:alias w:val="Member"/>
          <w:tag w:val="&lt;Member mnisId='4854' dodsId=''&gt;"/>
          <w:id w:val="-204178584"/>
          <w:placeholder>
            <w:docPart w:val="DefaultPlaceholder_-1854013440"/>
          </w:placeholder>
          <w:richText/>
        </w:sdtPr>
        <w:sdtContent>
          <w:r w:rsidRPr="009E66CB" w:rsidR="009E66CB">
            <w:rPr>
              <w:b/>
            </w:rPr>
            <w:t>James Daly:</w:t>
          </w:r>
        </w:sdtContent>
      </w:sdt>
      <w:r w:rsidR="009E66CB">
        <w:t xml:space="preserve"> </w:t>
      </w:r>
      <w:r w:rsidRPr="00147223">
        <w:t xml:space="preserve"> I think you make an extremely valid point.</w:t>
      </w:r>
      <w:r>
        <w:t xml:space="preserve"> We are all m</w:t>
      </w:r>
      <w:r w:rsidRPr="00147223">
        <w:t>aking extremely valid points</w:t>
      </w:r>
      <w:r>
        <w:t>. T</w:t>
      </w:r>
      <w:r w:rsidRPr="00147223">
        <w:t xml:space="preserve">here are </w:t>
      </w:r>
      <w:r w:rsidR="009E66CB">
        <w:t>things</w:t>
      </w:r>
      <w:r w:rsidRPr="00147223">
        <w:t xml:space="preserve"> about bail hostels and various other things</w:t>
      </w:r>
      <w:r>
        <w:t xml:space="preserve">, but unfortunately the </w:t>
      </w:r>
      <w:r w:rsidRPr="00147223">
        <w:t>system is imperfect</w:t>
      </w:r>
      <w:r>
        <w:t>. An i</w:t>
      </w:r>
      <w:r w:rsidRPr="00147223">
        <w:t xml:space="preserve">mperfect system will make </w:t>
      </w:r>
      <w:r>
        <w:t>im</w:t>
      </w:r>
      <w:r w:rsidRPr="00147223">
        <w:t>perfect decisions on occasions and we just have to mitigate that in the best way</w:t>
      </w:r>
      <w:r>
        <w:t>,</w:t>
      </w:r>
      <w:r w:rsidRPr="00147223">
        <w:t xml:space="preserve"> which</w:t>
      </w:r>
      <w:r>
        <w:t xml:space="preserve">, as </w:t>
      </w:r>
      <w:r w:rsidRPr="00147223">
        <w:t>Mr Turner said</w:t>
      </w:r>
      <w:r>
        <w:t>,</w:t>
      </w:r>
      <w:r w:rsidRPr="00147223">
        <w:t xml:space="preserve"> is through investment in services in prisons and b</w:t>
      </w:r>
      <w:r>
        <w:t>ail</w:t>
      </w:r>
      <w:r w:rsidRPr="00147223">
        <w:t xml:space="preserve"> hostel placements, but</w:t>
      </w:r>
      <w:r>
        <w:t xml:space="preserve"> </w:t>
      </w:r>
      <w:r w:rsidRPr="00147223">
        <w:t>the system</w:t>
      </w:r>
      <w:r>
        <w:t xml:space="preserve"> is the system,</w:t>
      </w:r>
      <w:r w:rsidRPr="00147223">
        <w:t xml:space="preserve"> unfortunately, is</w:t>
      </w:r>
      <w:r w:rsidR="00833E01">
        <w:t>n</w:t>
      </w:r>
      <w:r w:rsidR="00F82E9E">
        <w:t>’</w:t>
      </w:r>
      <w:r w:rsidR="00833E01">
        <w:t>t</w:t>
      </w:r>
      <w:r w:rsidR="002F2BCC">
        <w:t xml:space="preserve"> it</w:t>
      </w:r>
      <w:r w:rsidRPr="00147223">
        <w:t>?</w:t>
      </w:r>
    </w:p>
    <w:p w:rsidR="002411A4" w:rsidP="002411A4">
      <w:pPr>
        <w:pStyle w:val="Answer"/>
      </w:pPr>
      <w:sdt>
        <w:sdtPr>
          <w:alias w:val="Witness"/>
          <w:id w:val="252642200"/>
          <w:placeholder>
            <w:docPart w:val="C933BE7B0B334154BF0E7F5646D5BF6B"/>
          </w:placeholder>
          <w:richText/>
        </w:sdtPr>
        <w:sdtContent>
          <w:r w:rsidRPr="00147223">
            <w:rPr>
              <w:b/>
              <w:i/>
            </w:rPr>
            <w:t>Penelope Gibbs:</w:t>
          </w:r>
        </w:sdtContent>
      </w:sdt>
      <w:r>
        <w:t xml:space="preserve"> W</w:t>
      </w:r>
      <w:r w:rsidRPr="00147223">
        <w:t>e could improve the system a lot</w:t>
      </w:r>
      <w:r>
        <w:t>. I</w:t>
      </w:r>
      <w:r w:rsidRPr="00147223">
        <w:t>n particular, notwithstanding the</w:t>
      </w:r>
      <w:r>
        <w:t xml:space="preserve"> fact that maybe quite a few defence lawyers do not present a bail </w:t>
      </w:r>
      <w:r w:rsidRPr="00147223">
        <w:t>application</w:t>
      </w:r>
      <w:r w:rsidR="00B07664">
        <w:t xml:space="preserve"> in the youth court</w:t>
      </w:r>
      <w:r>
        <w:t xml:space="preserve">, there are usually </w:t>
      </w:r>
      <w:r w:rsidRPr="00147223">
        <w:t>youth offend</w:t>
      </w:r>
      <w:r>
        <w:t xml:space="preserve">ing </w:t>
      </w:r>
      <w:r w:rsidRPr="00147223">
        <w:t>teams in the youth court. The youth offend</w:t>
      </w:r>
      <w:r>
        <w:t>ing</w:t>
      </w:r>
      <w:r w:rsidRPr="00147223">
        <w:t xml:space="preserve"> teams often produce a bail package, whereas we do not have the equivalent for adults</w:t>
      </w:r>
      <w:r>
        <w:t>.</w:t>
      </w:r>
    </w:p>
    <w:p w:rsidR="002411A4" w:rsidP="002411A4">
      <w:pPr>
        <w:pStyle w:val="Remark"/>
      </w:pPr>
      <w:sdt>
        <w:sdtPr>
          <w:alias w:val="Member"/>
          <w:tag w:val="&lt;Member mnisId='4854' dodsId=''&gt;"/>
          <w:id w:val="-828289424"/>
          <w:placeholder>
            <w:docPart w:val="C933BE7B0B334154BF0E7F5646D5BF6B"/>
          </w:placeholder>
          <w:richText/>
        </w:sdtPr>
        <w:sdtContent>
          <w:r w:rsidRPr="00147223">
            <w:rPr>
              <w:b/>
            </w:rPr>
            <w:t>James Daly:</w:t>
          </w:r>
        </w:sdtContent>
      </w:sdt>
      <w:r>
        <w:t xml:space="preserve"> </w:t>
      </w:r>
      <w:r w:rsidRPr="00147223">
        <w:t>I completely agree with that. I</w:t>
      </w:r>
      <w:r>
        <w:t xml:space="preserve"> am </w:t>
      </w:r>
      <w:r w:rsidRPr="00147223">
        <w:t>simply saying that</w:t>
      </w:r>
      <w:r>
        <w:t xml:space="preserve"> the</w:t>
      </w:r>
      <w:r w:rsidRPr="00147223">
        <w:t xml:space="preserve"> legal principles that underpin whether </w:t>
      </w:r>
      <w:r>
        <w:t xml:space="preserve">or not </w:t>
      </w:r>
      <w:r w:rsidRPr="00147223">
        <w:t>you get bail</w:t>
      </w:r>
      <w:r>
        <w:t xml:space="preserve"> are</w:t>
      </w:r>
      <w:r w:rsidRPr="00147223">
        <w:t xml:space="preserve"> not the issue</w:t>
      </w:r>
      <w:r w:rsidR="00970D65">
        <w:t>, in my view</w:t>
      </w:r>
      <w:r>
        <w:t xml:space="preserve">; </w:t>
      </w:r>
      <w:r w:rsidRPr="00147223">
        <w:t>it is</w:t>
      </w:r>
      <w:r>
        <w:t xml:space="preserve"> </w:t>
      </w:r>
      <w:r w:rsidRPr="00147223">
        <w:t>the services around that</w:t>
      </w:r>
      <w:r w:rsidR="00970D65">
        <w:t>, as y</w:t>
      </w:r>
      <w:r>
        <w:t xml:space="preserve">ou have quite rightly </w:t>
      </w:r>
      <w:r w:rsidR="00970D65">
        <w:t xml:space="preserve">said, in respect </w:t>
      </w:r>
      <w:r w:rsidR="00EE30A2">
        <w:t>to</w:t>
      </w:r>
      <w:r>
        <w:t xml:space="preserve"> </w:t>
      </w:r>
      <w:r w:rsidRPr="00147223">
        <w:t>youth offend</w:t>
      </w:r>
      <w:r>
        <w:t xml:space="preserve">ing </w:t>
      </w:r>
      <w:r w:rsidRPr="00147223">
        <w:t>teams</w:t>
      </w:r>
      <w:r w:rsidR="00EE30A2">
        <w:t xml:space="preserve"> and other things like that</w:t>
      </w:r>
      <w:r>
        <w:t>. In my view, t</w:t>
      </w:r>
      <w:r w:rsidRPr="00147223">
        <w:t>hat is where this debate needs to</w:t>
      </w:r>
      <w:r>
        <w:t xml:space="preserve"> take place; it is not </w:t>
      </w:r>
      <w:r w:rsidRPr="00147223">
        <w:t xml:space="preserve">a debate on whether </w:t>
      </w:r>
      <w:r w:rsidRPr="00147223">
        <w:t>magistrates make the right decisions on the legal principles they are dealing with</w:t>
      </w:r>
      <w:r>
        <w:t>.</w:t>
      </w:r>
    </w:p>
    <w:p w:rsidR="00A633C5" w:rsidP="002411A4">
      <w:pPr>
        <w:pStyle w:val="Question"/>
        <w:numPr>
          <w:ilvl w:val="0"/>
          <w:numId w:val="9"/>
        </w:numPr>
      </w:pPr>
      <w:sdt>
        <w:sdtPr>
          <w:alias w:val="Member"/>
          <w:tag w:val="&lt;Member mnisId='483' dodsId='25660'&gt;"/>
          <w:id w:val="174770245"/>
          <w:placeholder>
            <w:docPart w:val="C933BE7B0B334154BF0E7F5646D5BF6B"/>
          </w:placeholder>
          <w:richText/>
        </w:sdtPr>
        <w:sdtContent>
          <w:r w:rsidRPr="00147223" w:rsidR="002411A4">
            <w:rPr>
              <w:b/>
            </w:rPr>
            <w:t>Maria Eagle:</w:t>
          </w:r>
        </w:sdtContent>
      </w:sdt>
      <w:r w:rsidR="002411A4">
        <w:t xml:space="preserve"> </w:t>
      </w:r>
      <w:r w:rsidRPr="00147223" w:rsidR="002411A4">
        <w:t xml:space="preserve">Some of what I have taken from the evidence you have given so far is that remand prisoners are somewhat overlooked in the system. In the past </w:t>
      </w:r>
      <w:r>
        <w:t>I was a</w:t>
      </w:r>
      <w:r w:rsidRPr="00147223" w:rsidR="002411A4">
        <w:t xml:space="preserve"> </w:t>
      </w:r>
      <w:r w:rsidR="002411A4">
        <w:t>P</w:t>
      </w:r>
      <w:r w:rsidRPr="00147223" w:rsidR="002411A4">
        <w:t xml:space="preserve">risons </w:t>
      </w:r>
      <w:r w:rsidR="002411A4">
        <w:t>M</w:t>
      </w:r>
      <w:r w:rsidRPr="00147223" w:rsidR="002411A4">
        <w:t>inister</w:t>
      </w:r>
      <w:r w:rsidR="002411A4">
        <w:t>.</w:t>
      </w:r>
      <w:r w:rsidRPr="00147223" w:rsidR="002411A4">
        <w:t xml:space="preserve"> I know that</w:t>
      </w:r>
      <w:r w:rsidR="002411A4">
        <w:t xml:space="preserve">, while </w:t>
      </w:r>
      <w:r w:rsidRPr="00147223" w:rsidR="002411A4">
        <w:t>remand prisoners are always known to be there</w:t>
      </w:r>
      <w:r w:rsidR="002411A4">
        <w:t>,</w:t>
      </w:r>
      <w:r w:rsidRPr="00147223" w:rsidR="002411A4">
        <w:t xml:space="preserve"> they are not necessarily at the top of the list of problems to solve, as it were.</w:t>
      </w:r>
    </w:p>
    <w:p w:rsidR="002411A4" w:rsidP="00A633C5">
      <w:pPr>
        <w:pStyle w:val="Question"/>
        <w:numPr>
          <w:ilvl w:val="0"/>
          <w:numId w:val="0"/>
        </w:numPr>
        <w:ind w:left="794"/>
      </w:pPr>
      <w:r w:rsidRPr="00147223">
        <w:t>I wonder whether or not you believe that th</w:t>
      </w:r>
      <w:r>
        <w:t>e</w:t>
      </w:r>
      <w:r w:rsidRPr="00147223">
        <w:t xml:space="preserve"> support</w:t>
      </w:r>
      <w:r w:rsidR="00A633C5">
        <w:t xml:space="preserve"> available</w:t>
      </w:r>
      <w:r w:rsidRPr="00147223">
        <w:t xml:space="preserve"> in prisons</w:t>
      </w:r>
      <w:r>
        <w:t xml:space="preserve"> before</w:t>
      </w:r>
      <w:r w:rsidR="00F52B52">
        <w:t>, during and</w:t>
      </w:r>
      <w:r>
        <w:t xml:space="preserve"> since the pandemic—there have been changes—is </w:t>
      </w:r>
      <w:r w:rsidRPr="00147223">
        <w:t>appropriate</w:t>
      </w:r>
      <w:r w:rsidR="00F52B52">
        <w:t>. What support is</w:t>
      </w:r>
      <w:r>
        <w:t xml:space="preserve"> </w:t>
      </w:r>
      <w:r w:rsidRPr="00147223">
        <w:t>available for remand prisoners</w:t>
      </w:r>
      <w:r w:rsidR="00F52B52">
        <w:t>?</w:t>
      </w:r>
      <w:r>
        <w:t xml:space="preserve"> I a</w:t>
      </w:r>
      <w:r w:rsidRPr="00147223">
        <w:t>m thinking mainly about those on remand before conviction</w:t>
      </w:r>
      <w:r w:rsidRPr="00CA7DB5">
        <w:t xml:space="preserve"> rather than those on remand awaiting sentence. What support ought to be available? Obviously, there is no sentence plan if you have not been convicted; </w:t>
      </w:r>
      <w:r>
        <w:t xml:space="preserve">there is </w:t>
      </w:r>
      <w:r w:rsidRPr="00CA7DB5">
        <w:t xml:space="preserve">no issue about trying to help rehabilitation if you have not been convicted; </w:t>
      </w:r>
      <w:r w:rsidR="00F52B52">
        <w:t xml:space="preserve">and </w:t>
      </w:r>
      <w:r w:rsidRPr="00CA7DB5">
        <w:t>there is no</w:t>
      </w:r>
      <w:r>
        <w:t xml:space="preserve"> attempt</w:t>
      </w:r>
      <w:r w:rsidRPr="00CA7DB5">
        <w:t xml:space="preserve"> to try to deal with resettlement if you</w:t>
      </w:r>
      <w:r>
        <w:t xml:space="preserve"> are</w:t>
      </w:r>
      <w:r w:rsidRPr="00CA7DB5">
        <w:t xml:space="preserve"> not convicted. What support services ought there to be, and are they there?</w:t>
      </w:r>
    </w:p>
    <w:p w:rsidR="00970DC7" w:rsidP="002411A4">
      <w:pPr>
        <w:pStyle w:val="Answer"/>
      </w:pPr>
      <w:sdt>
        <w:sdtPr>
          <w:alias w:val="Witness"/>
          <w:id w:val="-974680399"/>
          <w:placeholder>
            <w:docPart w:val="C933BE7B0B334154BF0E7F5646D5BF6B"/>
          </w:placeholder>
          <w:richText/>
        </w:sdtPr>
        <w:sdtContent>
          <w:r w:rsidRPr="00CA7DB5" w:rsidR="002411A4">
            <w:rPr>
              <w:b/>
              <w:i/>
            </w:rPr>
            <w:t>Peter Dawson:</w:t>
          </w:r>
        </w:sdtContent>
      </w:sdt>
      <w:r w:rsidR="002411A4">
        <w:t xml:space="preserve"> </w:t>
      </w:r>
      <w:r w:rsidRPr="00CA7DB5" w:rsidR="002411A4">
        <w:t xml:space="preserve">I do not think there </w:t>
      </w:r>
      <w:r w:rsidR="002411A4">
        <w:t>is</w:t>
      </w:r>
      <w:r w:rsidRPr="00CA7DB5" w:rsidR="002411A4">
        <w:t xml:space="preserve"> anything wrong with the ambition. I think people understand the basic needs of those who have gone into prison. </w:t>
      </w:r>
      <w:r w:rsidR="00143D11">
        <w:t>The big gap, the o</w:t>
      </w:r>
      <w:r w:rsidR="002411A4">
        <w:t xml:space="preserve">ne </w:t>
      </w:r>
      <w:r w:rsidRPr="00CA7DB5" w:rsidR="002411A4">
        <w:t>thing that</w:t>
      </w:r>
      <w:r w:rsidR="00143D11">
        <w:t xml:space="preserve"> I would say</w:t>
      </w:r>
      <w:r w:rsidRPr="00CA7DB5" w:rsidR="002411A4">
        <w:t xml:space="preserve"> is missing</w:t>
      </w:r>
      <w:r w:rsidR="00143D11">
        <w:t>,</w:t>
      </w:r>
      <w:r w:rsidRPr="00CA7DB5" w:rsidR="002411A4">
        <w:t xml:space="preserve"> is any through</w:t>
      </w:r>
      <w:r w:rsidR="002411A4">
        <w:t>-</w:t>
      </w:r>
      <w:r w:rsidRPr="00CA7DB5" w:rsidR="002411A4">
        <w:t>the</w:t>
      </w:r>
      <w:r w:rsidR="002411A4">
        <w:t>-</w:t>
      </w:r>
      <w:r w:rsidRPr="00CA7DB5" w:rsidR="002411A4">
        <w:t>gate support for people who are released from prison without being convicted</w:t>
      </w:r>
      <w:r w:rsidR="002411A4">
        <w:t>,</w:t>
      </w:r>
      <w:r w:rsidRPr="00CA7DB5" w:rsidR="002411A4">
        <w:t xml:space="preserve"> which is curious because it is a significant group of people</w:t>
      </w:r>
      <w:r w:rsidR="002411A4">
        <w:t>.</w:t>
      </w:r>
      <w:r w:rsidRPr="00CA7DB5" w:rsidR="002411A4">
        <w:t xml:space="preserve"> It is an obvious service that needs to be provided</w:t>
      </w:r>
      <w:r w:rsidR="002411A4">
        <w:t>. It</w:t>
      </w:r>
      <w:r w:rsidRPr="00CA7DB5" w:rsidR="002411A4">
        <w:t xml:space="preserve"> may not be about reducing reoffending</w:t>
      </w:r>
      <w:r w:rsidR="002411A4">
        <w:t xml:space="preserve">, but it is </w:t>
      </w:r>
      <w:r w:rsidRPr="00CA7DB5" w:rsidR="002411A4">
        <w:t>certainly about resettlement</w:t>
      </w:r>
      <w:r w:rsidR="002411A4">
        <w:t>.</w:t>
      </w:r>
    </w:p>
    <w:p w:rsidR="002411A4" w:rsidP="002411A4">
      <w:pPr>
        <w:pStyle w:val="Answer"/>
      </w:pPr>
      <w:r>
        <w:t>Most of</w:t>
      </w:r>
      <w:r w:rsidRPr="00CA7DB5">
        <w:t xml:space="preserve"> the work that is done to try to prevent</w:t>
      </w:r>
      <w:r w:rsidRPr="00EF3186">
        <w:t xml:space="preserve"> reoffending</w:t>
      </w:r>
      <w:r w:rsidR="00326517">
        <w:t xml:space="preserve"> </w:t>
      </w:r>
      <w:r w:rsidRPr="00EF3186">
        <w:t>is the same as you need to do to help someone who has been in prison for six weeks or six months</w:t>
      </w:r>
      <w:r w:rsidR="00326517">
        <w:t>. I</w:t>
      </w:r>
      <w:r w:rsidRPr="00EF3186">
        <w:t xml:space="preserve">t is somewhere to live; it is what </w:t>
      </w:r>
      <w:r>
        <w:t xml:space="preserve">has </w:t>
      </w:r>
      <w:r w:rsidRPr="00EF3186">
        <w:t>happened to your job</w:t>
      </w:r>
      <w:r>
        <w:t>,</w:t>
      </w:r>
      <w:r w:rsidRPr="00EF3186">
        <w:t xml:space="preserve"> your bank account</w:t>
      </w:r>
      <w:r>
        <w:t xml:space="preserve"> and </w:t>
      </w:r>
      <w:r w:rsidRPr="00EF3186">
        <w:t>your family.</w:t>
      </w:r>
      <w:r>
        <w:t xml:space="preserve"> T</w:t>
      </w:r>
      <w:r w:rsidRPr="00EF3186">
        <w:t xml:space="preserve">he fact </w:t>
      </w:r>
      <w:r w:rsidR="00C11A9F">
        <w:t xml:space="preserve">that </w:t>
      </w:r>
      <w:r w:rsidRPr="00EF3186">
        <w:t>there is no commissioned service</w:t>
      </w:r>
      <w:r>
        <w:t xml:space="preserve"> for people</w:t>
      </w:r>
      <w:r w:rsidRPr="00EF3186">
        <w:t xml:space="preserve"> on remand is odd. I understand that the </w:t>
      </w:r>
      <w:r>
        <w:t>M</w:t>
      </w:r>
      <w:r w:rsidRPr="00EF3186">
        <w:t>inistry intends to put it right</w:t>
      </w:r>
      <w:r>
        <w:t>,</w:t>
      </w:r>
      <w:r w:rsidRPr="00EF3186">
        <w:t xml:space="preserve"> but not until those services are recommissioned, which I think is two or three years down the line. That is a gap</w:t>
      </w:r>
      <w:r>
        <w:t>.</w:t>
      </w:r>
    </w:p>
    <w:p w:rsidR="002411A4" w:rsidP="002411A4">
      <w:pPr>
        <w:pStyle w:val="Answer"/>
      </w:pPr>
      <w:r>
        <w:t>T</w:t>
      </w:r>
      <w:r w:rsidRPr="00305368">
        <w:t>he sad fact is that people on remand are over</w:t>
      </w:r>
      <w:r w:rsidR="00B03A96">
        <w:t>-</w:t>
      </w:r>
      <w:r w:rsidRPr="00305368">
        <w:t xml:space="preserve">represented in self-inflicted deaths in custody. We know that </w:t>
      </w:r>
      <w:r>
        <w:t>when</w:t>
      </w:r>
      <w:r w:rsidRPr="00305368">
        <w:t xml:space="preserve"> someone first comes into custody </w:t>
      </w:r>
      <w:r>
        <w:t xml:space="preserve">their needs are </w:t>
      </w:r>
      <w:r w:rsidRPr="00305368">
        <w:t xml:space="preserve">predominantly about keeping </w:t>
      </w:r>
      <w:r w:rsidR="000015DB">
        <w:t>them</w:t>
      </w:r>
      <w:r w:rsidRPr="00305368">
        <w:t xml:space="preserve"> alive and attending to very immediate physical and mental health needs</w:t>
      </w:r>
      <w:r>
        <w:t xml:space="preserve">. </w:t>
      </w:r>
      <w:r w:rsidRPr="00305368">
        <w:t xml:space="preserve">I think the </w:t>
      </w:r>
      <w:r w:rsidR="000015DB">
        <w:t>P</w:t>
      </w:r>
      <w:r w:rsidRPr="00305368">
        <w:t xml:space="preserve">rison </w:t>
      </w:r>
      <w:r w:rsidR="000015DB">
        <w:t>S</w:t>
      </w:r>
      <w:r w:rsidRPr="00305368">
        <w:t xml:space="preserve">ervice understands what those needs are and goes </w:t>
      </w:r>
      <w:r w:rsidR="000015DB">
        <w:t xml:space="preserve">to </w:t>
      </w:r>
      <w:r w:rsidRPr="00305368">
        <w:t>considerable lengths to identify them for the individual, but in the prisons where they are held the gap between what you would expect to be there and what is actually there is huge, and that is across the country.</w:t>
      </w:r>
    </w:p>
    <w:p w:rsidR="002411A4" w:rsidP="002411A4">
      <w:pPr>
        <w:pStyle w:val="Question"/>
        <w:numPr>
          <w:ilvl w:val="0"/>
          <w:numId w:val="9"/>
        </w:numPr>
      </w:pPr>
      <w:sdt>
        <w:sdtPr>
          <w:alias w:val="Member"/>
          <w:tag w:val="&lt;Member mnisId='483' dodsId='25660'&gt;"/>
          <w:id w:val="-359586228"/>
          <w:placeholder>
            <w:docPart w:val="C933BE7B0B334154BF0E7F5646D5BF6B"/>
          </w:placeholder>
          <w:richText/>
        </w:sdtPr>
        <w:sdtContent>
          <w:r w:rsidRPr="00305368">
            <w:rPr>
              <w:b/>
            </w:rPr>
            <w:t>Maria Eagle:</w:t>
          </w:r>
        </w:sdtContent>
      </w:sdt>
      <w:r>
        <w:t xml:space="preserve"> </w:t>
      </w:r>
      <w:r w:rsidR="000015DB">
        <w:t>Penelope</w:t>
      </w:r>
      <w:r w:rsidRPr="00305368">
        <w:t xml:space="preserve"> Gibbs, do you have anything to say on this?</w:t>
      </w:r>
    </w:p>
    <w:p w:rsidR="007660A1" w:rsidP="002411A4">
      <w:pPr>
        <w:pStyle w:val="Answer"/>
      </w:pPr>
      <w:sdt>
        <w:sdtPr>
          <w:alias w:val="Witness"/>
          <w:id w:val="637159850"/>
          <w:placeholder>
            <w:docPart w:val="C933BE7B0B334154BF0E7F5646D5BF6B"/>
          </w:placeholder>
          <w:richText/>
        </w:sdtPr>
        <w:sdtContent>
          <w:r w:rsidRPr="00305368" w:rsidR="002411A4">
            <w:rPr>
              <w:b/>
              <w:i/>
            </w:rPr>
            <w:t>Penelope Gibbs:</w:t>
          </w:r>
        </w:sdtContent>
      </w:sdt>
      <w:r w:rsidR="002411A4">
        <w:t xml:space="preserve"> </w:t>
      </w:r>
      <w:r w:rsidRPr="00305368" w:rsidR="002411A4">
        <w:t xml:space="preserve">One of the reasons why it is not ideal to have people on remand for a </w:t>
      </w:r>
      <w:r w:rsidR="002411A4">
        <w:t xml:space="preserve">very </w:t>
      </w:r>
      <w:r w:rsidRPr="00305368" w:rsidR="002411A4">
        <w:t>long time is that it is almost impossible</w:t>
      </w:r>
      <w:r w:rsidR="00454081">
        <w:t>, for the reasons you give,</w:t>
      </w:r>
      <w:r w:rsidRPr="00305368" w:rsidR="002411A4">
        <w:t xml:space="preserve"> to make a productive prison environment for </w:t>
      </w:r>
      <w:r w:rsidR="00454081">
        <w:t>somebody on remand</w:t>
      </w:r>
      <w:r w:rsidR="002411A4">
        <w:t>,</w:t>
      </w:r>
      <w:r w:rsidRPr="00305368" w:rsidR="002411A4">
        <w:t xml:space="preserve"> but they should have access to very good health services</w:t>
      </w:r>
      <w:r w:rsidR="002411A4">
        <w:t>,</w:t>
      </w:r>
      <w:r w:rsidRPr="00305368" w:rsidR="002411A4">
        <w:t xml:space="preserve"> particularly mental health services, and education, libraries and occupation as much as is possible</w:t>
      </w:r>
      <w:r w:rsidR="002411A4">
        <w:t>.</w:t>
      </w:r>
      <w:r w:rsidRPr="00305368" w:rsidR="002411A4">
        <w:t xml:space="preserve"> </w:t>
      </w:r>
      <w:r w:rsidR="002411A4">
        <w:t>It</w:t>
      </w:r>
      <w:r w:rsidRPr="00305368" w:rsidR="002411A4">
        <w:t xml:space="preserve"> is difficult for prisons, but they have to be </w:t>
      </w:r>
      <w:r w:rsidRPr="00305368" w:rsidR="002411A4">
        <w:t xml:space="preserve">oriented in such a way that somebody can still access those things; </w:t>
      </w:r>
      <w:r w:rsidR="002411A4">
        <w:t>o</w:t>
      </w:r>
      <w:r w:rsidRPr="00305368" w:rsidR="002411A4">
        <w:t xml:space="preserve">therwise, </w:t>
      </w:r>
      <w:r w:rsidR="002411A4">
        <w:t>remand</w:t>
      </w:r>
      <w:r w:rsidRPr="00305368" w:rsidR="002411A4">
        <w:t xml:space="preserve"> prisoners have a much inferior experience to sentence</w:t>
      </w:r>
      <w:r w:rsidR="002411A4">
        <w:t>d</w:t>
      </w:r>
      <w:r w:rsidRPr="00305368" w:rsidR="002411A4">
        <w:t xml:space="preserve"> prisoners.</w:t>
      </w:r>
    </w:p>
    <w:p w:rsidR="002411A4" w:rsidP="007660A1">
      <w:pPr>
        <w:pStyle w:val="Question"/>
      </w:pPr>
      <w:sdt>
        <w:sdtPr>
          <w:alias w:val="Member"/>
          <w:tag w:val="&lt;Member mnisId='483' dodsId='25660'&gt;"/>
          <w:id w:val="-871609727"/>
          <w:placeholder>
            <w:docPart w:val="DefaultPlaceholder_-1854013440"/>
          </w:placeholder>
          <w:richText/>
        </w:sdtPr>
        <w:sdtContent>
          <w:r w:rsidRPr="007660A1" w:rsidR="007660A1">
            <w:rPr>
              <w:b/>
            </w:rPr>
            <w:t>Maria Eagle:</w:t>
          </w:r>
        </w:sdtContent>
      </w:sdt>
      <w:r w:rsidR="007660A1">
        <w:t xml:space="preserve"> Professor?</w:t>
      </w:r>
    </w:p>
    <w:p w:rsidR="002411A4" w:rsidP="002411A4">
      <w:pPr>
        <w:pStyle w:val="Answer"/>
      </w:pPr>
      <w:sdt>
        <w:sdtPr>
          <w:alias w:val="Witness"/>
          <w:id w:val="-388807955"/>
          <w:placeholder>
            <w:docPart w:val="C933BE7B0B334154BF0E7F5646D5BF6B"/>
          </w:placeholder>
          <w:richText/>
        </w:sdtPr>
        <w:sdtContent>
          <w:r w:rsidRPr="00305368">
            <w:rPr>
              <w:b/>
              <w:i/>
            </w:rPr>
            <w:t>Professor Hucklesby:</w:t>
          </w:r>
        </w:sdtContent>
      </w:sdt>
      <w:r>
        <w:t xml:space="preserve"> </w:t>
      </w:r>
      <w:r w:rsidRPr="00305368">
        <w:t>Prison</w:t>
      </w:r>
      <w:r>
        <w:t xml:space="preserve"> bail</w:t>
      </w:r>
      <w:r w:rsidRPr="00305368">
        <w:t xml:space="preserve"> information schemes</w:t>
      </w:r>
      <w:r>
        <w:t>,</w:t>
      </w:r>
      <w:r w:rsidRPr="00305368">
        <w:t xml:space="preserve"> not just the court one</w:t>
      </w:r>
      <w:r>
        <w:t>s, are vital</w:t>
      </w:r>
      <w:r w:rsidR="00B451EF">
        <w:t>,</w:t>
      </w:r>
      <w:r>
        <w:t xml:space="preserve"> so</w:t>
      </w:r>
      <w:r w:rsidR="007660A1">
        <w:t xml:space="preserve"> that as soon as </w:t>
      </w:r>
      <w:r>
        <w:t>a person</w:t>
      </w:r>
      <w:r w:rsidRPr="00305368">
        <w:t xml:space="preserve"> </w:t>
      </w:r>
      <w:r>
        <w:t>is</w:t>
      </w:r>
      <w:r w:rsidRPr="00305368">
        <w:t xml:space="preserve"> remand</w:t>
      </w:r>
      <w:r>
        <w:t>ed</w:t>
      </w:r>
      <w:r w:rsidRPr="00305368">
        <w:t xml:space="preserve"> in custody</w:t>
      </w:r>
      <w:r>
        <w:t xml:space="preserve"> </w:t>
      </w:r>
      <w:r w:rsidRPr="00305368">
        <w:t>somebody has another look to see whether there is any additional information that might get them out on the</w:t>
      </w:r>
      <w:r>
        <w:t>ir</w:t>
      </w:r>
      <w:r w:rsidRPr="00305368">
        <w:t xml:space="preserve"> next appearance</w:t>
      </w:r>
      <w:r w:rsidR="00B451EF">
        <w:t>. T</w:t>
      </w:r>
      <w:r w:rsidRPr="00305368">
        <w:t>he immediate issue</w:t>
      </w:r>
      <w:r>
        <w:t>s,</w:t>
      </w:r>
      <w:r w:rsidRPr="00305368">
        <w:t xml:space="preserve"> particularly if they have no support in the community</w:t>
      </w:r>
      <w:r>
        <w:t>, of</w:t>
      </w:r>
      <w:r w:rsidRPr="00305368">
        <w:t xml:space="preserve"> sorting out the lives they have possibly left behind, like housing</w:t>
      </w:r>
      <w:r>
        <w:t>,</w:t>
      </w:r>
      <w:r w:rsidRPr="00305368">
        <w:t xml:space="preserve"> accommodation, even pets, </w:t>
      </w:r>
      <w:r>
        <w:t xml:space="preserve">are </w:t>
      </w:r>
      <w:r w:rsidRPr="00305368">
        <w:t>vital</w:t>
      </w:r>
      <w:r>
        <w:t>.</w:t>
      </w:r>
      <w:r w:rsidRPr="00305368">
        <w:t xml:space="preserve"> I do not know how well that is done</w:t>
      </w:r>
      <w:r>
        <w:t>.</w:t>
      </w:r>
    </w:p>
    <w:p w:rsidR="002411A4" w:rsidP="002411A4">
      <w:pPr>
        <w:pStyle w:val="Question"/>
        <w:numPr>
          <w:ilvl w:val="0"/>
          <w:numId w:val="9"/>
        </w:numPr>
      </w:pPr>
      <w:sdt>
        <w:sdtPr>
          <w:alias w:val="Member"/>
          <w:tag w:val="&lt;Member mnisId='483' dodsId='25660'&gt;"/>
          <w:id w:val="1678766614"/>
          <w:placeholder>
            <w:docPart w:val="C933BE7B0B334154BF0E7F5646D5BF6B"/>
          </w:placeholder>
          <w:richText/>
        </w:sdtPr>
        <w:sdtContent>
          <w:r w:rsidRPr="00305368">
            <w:rPr>
              <w:b/>
            </w:rPr>
            <w:t>Maria Eagle:</w:t>
          </w:r>
        </w:sdtContent>
      </w:sdt>
      <w:r>
        <w:t xml:space="preserve"> W</w:t>
      </w:r>
      <w:r w:rsidRPr="004B2768">
        <w:t>e know that suicides among the rem</w:t>
      </w:r>
      <w:r>
        <w:t xml:space="preserve">and </w:t>
      </w:r>
      <w:r w:rsidRPr="004B2768">
        <w:t xml:space="preserve">population have gone up a lot. </w:t>
      </w:r>
      <w:r>
        <w:t>In t</w:t>
      </w:r>
      <w:r w:rsidRPr="004B2768">
        <w:t>he latest figures</w:t>
      </w:r>
      <w:r w:rsidR="00623A8E">
        <w:t>,</w:t>
      </w:r>
      <w:r w:rsidRPr="004B2768">
        <w:t xml:space="preserve"> 2020</w:t>
      </w:r>
      <w:r w:rsidR="00623A8E">
        <w:t>-</w:t>
      </w:r>
      <w:r w:rsidRPr="004B2768">
        <w:t>21</w:t>
      </w:r>
      <w:r w:rsidR="00623A8E">
        <w:t>,</w:t>
      </w:r>
      <w:r w:rsidRPr="004B2768">
        <w:t xml:space="preserve"> </w:t>
      </w:r>
      <w:r>
        <w:t xml:space="preserve">the number </w:t>
      </w:r>
      <w:r w:rsidRPr="004B2768">
        <w:t>doubled</w:t>
      </w:r>
      <w:r>
        <w:t xml:space="preserve">. When I was </w:t>
      </w:r>
      <w:r w:rsidR="00623A8E">
        <w:t xml:space="preserve">a </w:t>
      </w:r>
      <w:r>
        <w:t>Minister</w:t>
      </w:r>
      <w:r w:rsidR="00623A8E">
        <w:t>,</w:t>
      </w:r>
      <w:r>
        <w:t xml:space="preserve"> we always looked at three-</w:t>
      </w:r>
      <w:r w:rsidRPr="004B2768">
        <w:t xml:space="preserve">year trends. </w:t>
      </w:r>
      <w:r>
        <w:t xml:space="preserve">Does anybody know whether there is a </w:t>
      </w:r>
      <w:r w:rsidRPr="004B2768">
        <w:t>longer trend</w:t>
      </w:r>
      <w:r>
        <w:t xml:space="preserve"> that</w:t>
      </w:r>
      <w:r w:rsidRPr="004B2768">
        <w:t xml:space="preserve"> suggests suicide</w:t>
      </w:r>
      <w:r>
        <w:t>s</w:t>
      </w:r>
      <w:r w:rsidRPr="004B2768">
        <w:t xml:space="preserve"> in prison</w:t>
      </w:r>
      <w:r>
        <w:t xml:space="preserve"> are higher among </w:t>
      </w:r>
      <w:r w:rsidR="00156F65">
        <w:t>remand</w:t>
      </w:r>
      <w:r w:rsidRPr="004B2768">
        <w:t xml:space="preserve"> prisoners</w:t>
      </w:r>
      <w:r>
        <w:t xml:space="preserve"> than</w:t>
      </w:r>
      <w:r w:rsidR="00156F65">
        <w:t xml:space="preserve"> those who have been convicted</w:t>
      </w:r>
      <w:r>
        <w:t>?</w:t>
      </w:r>
    </w:p>
    <w:p w:rsidR="002411A4" w:rsidP="002411A4">
      <w:pPr>
        <w:pStyle w:val="Answer"/>
      </w:pPr>
      <w:sdt>
        <w:sdtPr>
          <w:alias w:val="Witness"/>
          <w:id w:val="1353759037"/>
          <w:placeholder>
            <w:docPart w:val="C933BE7B0B334154BF0E7F5646D5BF6B"/>
          </w:placeholder>
          <w:richText/>
        </w:sdtPr>
        <w:sdtContent>
          <w:r w:rsidRPr="004B2768">
            <w:rPr>
              <w:b/>
              <w:i/>
            </w:rPr>
            <w:t>Penelope Gibbs:</w:t>
          </w:r>
        </w:sdtContent>
      </w:sdt>
      <w:r>
        <w:t xml:space="preserve"> T</w:t>
      </w:r>
      <w:r w:rsidRPr="004B2768">
        <w:t>hat has been a long</w:t>
      </w:r>
      <w:r>
        <w:t>-</w:t>
      </w:r>
      <w:r w:rsidRPr="004B2768">
        <w:t xml:space="preserve">term trend. They are higher. </w:t>
      </w:r>
      <w:r>
        <w:t xml:space="preserve">I do not know </w:t>
      </w:r>
      <w:r w:rsidRPr="004B2768">
        <w:t xml:space="preserve">much higher </w:t>
      </w:r>
      <w:r>
        <w:t>they are</w:t>
      </w:r>
      <w:r w:rsidRPr="004B2768">
        <w:t>, but I think they have always been higher</w:t>
      </w:r>
      <w:r>
        <w:t>.</w:t>
      </w:r>
    </w:p>
    <w:p w:rsidR="002411A4" w:rsidP="002411A4">
      <w:pPr>
        <w:pStyle w:val="Question"/>
        <w:numPr>
          <w:ilvl w:val="0"/>
          <w:numId w:val="9"/>
        </w:numPr>
      </w:pPr>
      <w:sdt>
        <w:sdtPr>
          <w:alias w:val="Member"/>
          <w:tag w:val="&lt;Member mnisId='483' dodsId='25660'&gt;"/>
          <w:id w:val="1084874611"/>
          <w:placeholder>
            <w:docPart w:val="C933BE7B0B334154BF0E7F5646D5BF6B"/>
          </w:placeholder>
          <w:richText/>
        </w:sdtPr>
        <w:sdtContent>
          <w:r w:rsidRPr="004B2768">
            <w:rPr>
              <w:b/>
            </w:rPr>
            <w:t>Maria Eagle:</w:t>
          </w:r>
        </w:sdtContent>
      </w:sdt>
      <w:r>
        <w:t xml:space="preserve"> What has been </w:t>
      </w:r>
      <w:r w:rsidR="002B018D">
        <w:t xml:space="preserve">the </w:t>
      </w:r>
      <w:r w:rsidRPr="004B2768">
        <w:t xml:space="preserve">effect </w:t>
      </w:r>
      <w:r>
        <w:t xml:space="preserve">of </w:t>
      </w:r>
      <w:r w:rsidRPr="004B2768">
        <w:t>the increasing remand population</w:t>
      </w:r>
      <w:r>
        <w:t xml:space="preserve">? We are </w:t>
      </w:r>
      <w:r w:rsidRPr="004B2768">
        <w:t xml:space="preserve">seeing </w:t>
      </w:r>
      <w:r w:rsidR="00D15CFD">
        <w:t>the</w:t>
      </w:r>
      <w:r w:rsidRPr="004B2768">
        <w:t xml:space="preserve"> percentage of those in prison on remand going up</w:t>
      </w:r>
      <w:r>
        <w:t xml:space="preserve"> and the</w:t>
      </w:r>
      <w:r w:rsidRPr="004B2768">
        <w:t xml:space="preserve"> pandemic has not helped in that respect</w:t>
      </w:r>
      <w:r>
        <w:t>. W</w:t>
      </w:r>
      <w:r w:rsidRPr="004B2768">
        <w:t>hether it is length of time on remand ahead of conviction and sentence</w:t>
      </w:r>
      <w:r w:rsidR="00C1574C">
        <w:t>,</w:t>
      </w:r>
      <w:r w:rsidRPr="004B2768">
        <w:t xml:space="preserve"> or whether it is the fact that the percentage of people in prison at any one time is higher on remand</w:t>
      </w:r>
      <w:r>
        <w:t>, w</w:t>
      </w:r>
      <w:r w:rsidRPr="004B2768">
        <w:t>hat</w:t>
      </w:r>
      <w:r>
        <w:t xml:space="preserve"> </w:t>
      </w:r>
      <w:r w:rsidRPr="004B2768">
        <w:t xml:space="preserve">effect </w:t>
      </w:r>
      <w:r w:rsidR="00C1574C">
        <w:t>does</w:t>
      </w:r>
      <w:r w:rsidRPr="004B2768">
        <w:t xml:space="preserve"> that increasing</w:t>
      </w:r>
      <w:r>
        <w:t xml:space="preserve"> remand</w:t>
      </w:r>
      <w:r w:rsidRPr="004B2768">
        <w:t xml:space="preserve"> population</w:t>
      </w:r>
      <w:r w:rsidR="00C1574C">
        <w:t xml:space="preserve"> have</w:t>
      </w:r>
      <w:r w:rsidRPr="004B2768">
        <w:t xml:space="preserve"> on the system as a whole? Mr Dawson has already said that the particular prisons where remand prisoners tend to be held</w:t>
      </w:r>
      <w:r>
        <w:t xml:space="preserve"> are</w:t>
      </w:r>
      <w:r w:rsidRPr="004B2768">
        <w:t xml:space="preserve"> not</w:t>
      </w:r>
      <w:r>
        <w:t xml:space="preserve"> </w:t>
      </w:r>
      <w:r w:rsidRPr="004B2768">
        <w:t>designed to look after them. What impact does th</w:t>
      </w:r>
      <w:r w:rsidR="00D10D32">
        <w:t>e</w:t>
      </w:r>
      <w:r w:rsidRPr="004B2768">
        <w:t xml:space="preserve"> increase in the </w:t>
      </w:r>
      <w:r>
        <w:t>remand</w:t>
      </w:r>
      <w:r w:rsidRPr="004B2768">
        <w:t xml:space="preserve"> population have on the system as a whole?</w:t>
      </w:r>
    </w:p>
    <w:p w:rsidR="00322731" w:rsidP="002411A4">
      <w:pPr>
        <w:pStyle w:val="Answer"/>
      </w:pPr>
      <w:sdt>
        <w:sdtPr>
          <w:alias w:val="Witness"/>
          <w:id w:val="-1001427902"/>
          <w:placeholder>
            <w:docPart w:val="C933BE7B0B334154BF0E7F5646D5BF6B"/>
          </w:placeholder>
          <w:richText/>
        </w:sdtPr>
        <w:sdtContent>
          <w:r w:rsidRPr="004B2768" w:rsidR="002411A4">
            <w:rPr>
              <w:b/>
              <w:i/>
            </w:rPr>
            <w:t>Peter Dawson:</w:t>
          </w:r>
        </w:sdtContent>
      </w:sdt>
      <w:r w:rsidR="002411A4">
        <w:t xml:space="preserve"> </w:t>
      </w:r>
      <w:r w:rsidRPr="00796B16" w:rsidR="002411A4">
        <w:t>It increases the number of people with the highest level of need</w:t>
      </w:r>
      <w:r w:rsidR="00D10D32">
        <w:t>,</w:t>
      </w:r>
      <w:r w:rsidRPr="00796B16" w:rsidR="002411A4">
        <w:t xml:space="preserve"> just because it is people who come directly to prison from the community</w:t>
      </w:r>
      <w:r w:rsidR="002411A4">
        <w:t>.</w:t>
      </w:r>
      <w:r w:rsidRPr="00796B16" w:rsidR="002411A4">
        <w:t xml:space="preserve"> I</w:t>
      </w:r>
      <w:r w:rsidR="00D10D32">
        <w:t xml:space="preserve"> </w:t>
      </w:r>
      <w:r w:rsidRPr="00796B16" w:rsidR="002411A4">
        <w:t>encourage you to think about it alongside another much faster</w:t>
      </w:r>
      <w:r w:rsidR="002411A4">
        <w:t>-growing population</w:t>
      </w:r>
      <w:r w:rsidRPr="00796B16" w:rsidR="002411A4">
        <w:t xml:space="preserve"> than </w:t>
      </w:r>
      <w:r w:rsidR="002411A4">
        <w:t>the reman</w:t>
      </w:r>
      <w:r w:rsidRPr="00796B16" w:rsidR="002411A4">
        <w:t>d population</w:t>
      </w:r>
      <w:r w:rsidR="00177908">
        <w:t>,</w:t>
      </w:r>
      <w:r w:rsidRPr="00796B16" w:rsidR="002411A4">
        <w:t xml:space="preserve"> which is people who have been recalled to prison</w:t>
      </w:r>
      <w:r w:rsidR="002411A4">
        <w:t>. T</w:t>
      </w:r>
      <w:r w:rsidRPr="00796B16" w:rsidR="002411A4">
        <w:t>hey face many of the same practical issues.</w:t>
      </w:r>
      <w:r w:rsidR="002411A4">
        <w:t xml:space="preserve"> T</w:t>
      </w:r>
      <w:r w:rsidRPr="00796B16" w:rsidR="002411A4">
        <w:t>he staff will recognise similarities</w:t>
      </w:r>
      <w:r w:rsidR="002411A4">
        <w:t xml:space="preserve">. These are </w:t>
      </w:r>
      <w:r w:rsidRPr="00796B16" w:rsidR="002411A4">
        <w:t>people who are coping with th</w:t>
      </w:r>
      <w:r w:rsidR="00350DD0">
        <w:t>e</w:t>
      </w:r>
      <w:r w:rsidRPr="00796B16" w:rsidR="002411A4">
        <w:t xml:space="preserve"> first shock of imprisonment</w:t>
      </w:r>
      <w:r w:rsidR="002411A4">
        <w:t>,</w:t>
      </w:r>
      <w:r w:rsidRPr="00796B16" w:rsidR="002411A4">
        <w:t xml:space="preserve"> in that case reimprisonment</w:t>
      </w:r>
      <w:r w:rsidR="002411A4">
        <w:t>. T</w:t>
      </w:r>
      <w:r w:rsidRPr="00796B16" w:rsidR="002411A4">
        <w:t>hey end up in reception prisons</w:t>
      </w:r>
      <w:r w:rsidR="002411A4">
        <w:t>, so</w:t>
      </w:r>
      <w:r w:rsidRPr="00796B16" w:rsidR="002411A4">
        <w:t xml:space="preserve"> you have another population of rootless, discontented</w:t>
      </w:r>
      <w:r w:rsidR="002411A4">
        <w:t>, c</w:t>
      </w:r>
      <w:r w:rsidRPr="00796B16" w:rsidR="002411A4">
        <w:t>onfused and often ill people</w:t>
      </w:r>
      <w:r w:rsidR="002411A4">
        <w:t xml:space="preserve">. That </w:t>
      </w:r>
      <w:r w:rsidRPr="00796B16" w:rsidR="002411A4">
        <w:t>comes to dominate the life of those particular prisons.</w:t>
      </w:r>
    </w:p>
    <w:p w:rsidR="002411A4" w:rsidP="002411A4">
      <w:pPr>
        <w:pStyle w:val="Answer"/>
      </w:pPr>
      <w:r>
        <w:t>T</w:t>
      </w:r>
      <w:r w:rsidRPr="00796B16">
        <w:t>he</w:t>
      </w:r>
      <w:r>
        <w:t xml:space="preserve"> </w:t>
      </w:r>
      <w:r w:rsidRPr="00796B16">
        <w:t xml:space="preserve">rise in the </w:t>
      </w:r>
      <w:r>
        <w:t>remand</w:t>
      </w:r>
      <w:r w:rsidRPr="00796B16">
        <w:t xml:space="preserve"> population</w:t>
      </w:r>
      <w:r w:rsidR="00322731">
        <w:t xml:space="preserve"> at the moment</w:t>
      </w:r>
      <w:r>
        <w:t xml:space="preserve"> </w:t>
      </w:r>
      <w:r w:rsidRPr="00796B16">
        <w:t>in any individual prison probably does not have a dramatic effect</w:t>
      </w:r>
      <w:r>
        <w:t>, but</w:t>
      </w:r>
      <w:r w:rsidRPr="00796B16">
        <w:t xml:space="preserve"> you struggle to run a prison w</w:t>
      </w:r>
      <w:r>
        <w:t>here</w:t>
      </w:r>
      <w:r w:rsidRPr="00796B16">
        <w:t xml:space="preserve"> people do not have hope and</w:t>
      </w:r>
      <w:r>
        <w:t xml:space="preserve"> </w:t>
      </w:r>
      <w:r w:rsidRPr="00796B16">
        <w:t>are despairing. If you have gone past the custody time limit and all reasonable expectation o</w:t>
      </w:r>
      <w:r>
        <w:t>f</w:t>
      </w:r>
      <w:r w:rsidRPr="00796B16">
        <w:t xml:space="preserve"> when you might</w:t>
      </w:r>
      <w:r>
        <w:t xml:space="preserve"> </w:t>
      </w:r>
      <w:r w:rsidR="002B4B4E">
        <w:t>have moved</w:t>
      </w:r>
      <w:r>
        <w:t xml:space="preserve"> on to the </w:t>
      </w:r>
      <w:r w:rsidRPr="00796B16">
        <w:t>next stage of your life, whether that is in prison or not</w:t>
      </w:r>
      <w:r>
        <w:t>,</w:t>
      </w:r>
      <w:r w:rsidRPr="00796B16">
        <w:t xml:space="preserve"> </w:t>
      </w:r>
      <w:r w:rsidR="00E83C68">
        <w:t>it</w:t>
      </w:r>
      <w:r w:rsidRPr="00796B16">
        <w:t xml:space="preserve"> breeds despair and loss of hope</w:t>
      </w:r>
      <w:r>
        <w:t>.</w:t>
      </w:r>
    </w:p>
    <w:p w:rsidR="002411A4" w:rsidP="002411A4">
      <w:pPr>
        <w:pStyle w:val="Question"/>
        <w:numPr>
          <w:ilvl w:val="0"/>
          <w:numId w:val="9"/>
        </w:numPr>
      </w:pPr>
      <w:sdt>
        <w:sdtPr>
          <w:alias w:val="Member"/>
          <w:tag w:val="&lt;Member mnisId='4860' dodsId=''&gt;"/>
          <w:id w:val="2109473298"/>
          <w:placeholder>
            <w:docPart w:val="C933BE7B0B334154BF0E7F5646D5BF6B"/>
          </w:placeholder>
          <w:richText/>
        </w:sdtPr>
        <w:sdtContent>
          <w:r w:rsidRPr="00796B16">
            <w:rPr>
              <w:b/>
            </w:rPr>
            <w:t>Dr Mullan:</w:t>
          </w:r>
        </w:sdtContent>
      </w:sdt>
      <w:r>
        <w:t xml:space="preserve"> </w:t>
      </w:r>
      <w:r w:rsidRPr="00796B16">
        <w:t xml:space="preserve">We have talked a lot about people who are perhaps unfairly </w:t>
      </w:r>
      <w:r>
        <w:t>o</w:t>
      </w:r>
      <w:r w:rsidRPr="00796B16">
        <w:t xml:space="preserve">n remand. If you leave prison </w:t>
      </w:r>
      <w:r>
        <w:t>be</w:t>
      </w:r>
      <w:r w:rsidRPr="00796B16">
        <w:t xml:space="preserve">cause </w:t>
      </w:r>
      <w:r>
        <w:t>it is</w:t>
      </w:r>
      <w:r w:rsidRPr="00796B16">
        <w:t xml:space="preserve"> intended </w:t>
      </w:r>
      <w:r>
        <w:t xml:space="preserve">you should </w:t>
      </w:r>
      <w:r w:rsidRPr="00796B16">
        <w:t>be there</w:t>
      </w:r>
      <w:r>
        <w:t>, there</w:t>
      </w:r>
      <w:r w:rsidRPr="00796B16">
        <w:t xml:space="preserve"> is support</w:t>
      </w:r>
      <w:r>
        <w:t>. Yo</w:t>
      </w:r>
      <w:r w:rsidRPr="00796B16">
        <w:t>u might think i</w:t>
      </w:r>
      <w:r>
        <w:t>t i</w:t>
      </w:r>
      <w:r w:rsidRPr="00796B16">
        <w:t>s lackin</w:t>
      </w:r>
      <w:r>
        <w:t xml:space="preserve">g, but there is some </w:t>
      </w:r>
      <w:r w:rsidRPr="00796B16">
        <w:t>attempt at support</w:t>
      </w:r>
      <w:r>
        <w:t xml:space="preserve">. What do you </w:t>
      </w:r>
      <w:r w:rsidRPr="00796B16">
        <w:t>think needs to be done for people who are released becaus</w:t>
      </w:r>
      <w:r>
        <w:t>e</w:t>
      </w:r>
      <w:r w:rsidRPr="00796B16">
        <w:t xml:space="preserve"> they have not been given a custodial sentence or are</w:t>
      </w:r>
      <w:r>
        <w:t xml:space="preserve"> un</w:t>
      </w:r>
      <w:r w:rsidRPr="00796B16">
        <w:t xml:space="preserve">convicted and have been </w:t>
      </w:r>
      <w:r>
        <w:t>on rema</w:t>
      </w:r>
      <w:r w:rsidRPr="00796B16">
        <w:t>nd?</w:t>
      </w:r>
    </w:p>
    <w:p w:rsidR="002411A4" w:rsidP="002411A4">
      <w:pPr>
        <w:pStyle w:val="Answer"/>
      </w:pPr>
      <w:sdt>
        <w:sdtPr>
          <w:alias w:val="Witness"/>
          <w:id w:val="-71743197"/>
          <w:placeholder>
            <w:docPart w:val="C933BE7B0B334154BF0E7F5646D5BF6B"/>
          </w:placeholder>
          <w:richText/>
        </w:sdtPr>
        <w:sdtContent>
          <w:r w:rsidRPr="00796B16">
            <w:rPr>
              <w:b/>
              <w:i/>
            </w:rPr>
            <w:t>Peter Dawson:</w:t>
          </w:r>
        </w:sdtContent>
      </w:sdt>
      <w:r>
        <w:t xml:space="preserve"> </w:t>
      </w:r>
      <w:r w:rsidRPr="00796B16">
        <w:t>It is odd, is</w:t>
      </w:r>
      <w:r w:rsidR="00172CC8">
        <w:t>n</w:t>
      </w:r>
      <w:r w:rsidR="00F82E9E">
        <w:t>’</w:t>
      </w:r>
      <w:r w:rsidR="00172CC8">
        <w:t>t</w:t>
      </w:r>
      <w:r w:rsidRPr="00796B16">
        <w:t xml:space="preserve"> i</w:t>
      </w:r>
      <w:r w:rsidR="00172CC8">
        <w:t>t</w:t>
      </w:r>
      <w:r w:rsidRPr="00796B16">
        <w:t>,</w:t>
      </w:r>
      <w:r>
        <w:t xml:space="preserve"> that</w:t>
      </w:r>
      <w:r w:rsidRPr="00796B16">
        <w:t xml:space="preserve"> if you have been convicted and are released you get whatever it now i</w:t>
      </w:r>
      <w:r>
        <w:t>s—£78—t</w:t>
      </w:r>
      <w:r w:rsidRPr="00796B16">
        <w:t>o help you through the first few days and</w:t>
      </w:r>
      <w:r>
        <w:t xml:space="preserve">, if </w:t>
      </w:r>
      <w:r w:rsidR="00527726">
        <w:t xml:space="preserve">you have </w:t>
      </w:r>
      <w:r>
        <w:t>not,</w:t>
      </w:r>
      <w:r w:rsidRPr="00796B16">
        <w:t xml:space="preserve"> you do not</w:t>
      </w:r>
      <w:r w:rsidR="009061C0">
        <w:t>?</w:t>
      </w:r>
      <w:r w:rsidRPr="00796B16">
        <w:t xml:space="preserve"> That would be an obvious change to make</w:t>
      </w:r>
      <w:r>
        <w:t>. A</w:t>
      </w:r>
      <w:r w:rsidRPr="00796B16">
        <w:t>s I said earlier, it is strange that there is a through</w:t>
      </w:r>
      <w:r>
        <w:t>-</w:t>
      </w:r>
      <w:r w:rsidRPr="00796B16">
        <w:t>the</w:t>
      </w:r>
      <w:r>
        <w:t>-</w:t>
      </w:r>
      <w:r w:rsidRPr="00796B16">
        <w:t>gate service for people who have been convicted</w:t>
      </w:r>
      <w:r w:rsidR="005F5222">
        <w:t>,</w:t>
      </w:r>
      <w:r w:rsidRPr="00796B16">
        <w:t xml:space="preserve"> </w:t>
      </w:r>
      <w:r w:rsidR="00527726">
        <w:t>but</w:t>
      </w:r>
      <w:r w:rsidRPr="00796B16">
        <w:t xml:space="preserve"> not for those who have not</w:t>
      </w:r>
      <w:r w:rsidR="00527726">
        <w:t>,</w:t>
      </w:r>
      <w:r w:rsidRPr="00796B16">
        <w:t xml:space="preserve"> when their needs are pretty much identical</w:t>
      </w:r>
      <w:r>
        <w:t xml:space="preserve">. </w:t>
      </w:r>
      <w:r w:rsidRPr="00796B16">
        <w:t>I am not quite sure why it has taken this long to correct that obvious unfairness, but it should be corrected.</w:t>
      </w:r>
    </w:p>
    <w:p w:rsidR="002411A4" w:rsidP="002411A4">
      <w:pPr>
        <w:pStyle w:val="Question"/>
        <w:numPr>
          <w:ilvl w:val="0"/>
          <w:numId w:val="9"/>
        </w:numPr>
      </w:pPr>
      <w:sdt>
        <w:sdtPr>
          <w:alias w:val="Member"/>
          <w:tag w:val="&lt;Member mnisId='4860' dodsId=''&gt;"/>
          <w:id w:val="-1128239559"/>
          <w:placeholder>
            <w:docPart w:val="C933BE7B0B334154BF0E7F5646D5BF6B"/>
          </w:placeholder>
          <w:richText/>
        </w:sdtPr>
        <w:sdtContent>
          <w:r w:rsidRPr="00796B16">
            <w:rPr>
              <w:b/>
            </w:rPr>
            <w:t>Dr Mullan:</w:t>
          </w:r>
        </w:sdtContent>
      </w:sdt>
      <w:r>
        <w:t xml:space="preserve"> </w:t>
      </w:r>
      <w:r w:rsidRPr="00796B16">
        <w:t>Their needs are identical</w:t>
      </w:r>
      <w:r>
        <w:t>,</w:t>
      </w:r>
      <w:r w:rsidRPr="00796B16">
        <w:t xml:space="preserve"> but</w:t>
      </w:r>
      <w:r>
        <w:t xml:space="preserve"> you could argue that</w:t>
      </w:r>
      <w:r w:rsidRPr="00796B16">
        <w:t xml:space="preserve"> they are in difficulties </w:t>
      </w:r>
      <w:r>
        <w:t xml:space="preserve">not entirely of </w:t>
      </w:r>
      <w:r w:rsidRPr="00796B16">
        <w:t>their own making</w:t>
      </w:r>
      <w:r>
        <w:t>, in particular for someone who is unconvicted.</w:t>
      </w:r>
    </w:p>
    <w:p w:rsidR="002411A4" w:rsidP="002411A4">
      <w:pPr>
        <w:pStyle w:val="Answer"/>
      </w:pPr>
      <w:sdt>
        <w:sdtPr>
          <w:alias w:val="Witness"/>
          <w:id w:val="-240484843"/>
          <w:placeholder>
            <w:docPart w:val="C933BE7B0B334154BF0E7F5646D5BF6B"/>
          </w:placeholder>
          <w:richText/>
        </w:sdtPr>
        <w:sdtContent>
          <w:r w:rsidRPr="00796B16">
            <w:rPr>
              <w:b/>
              <w:i/>
            </w:rPr>
            <w:t>Peter Dawson:</w:t>
          </w:r>
        </w:sdtContent>
      </w:sdt>
      <w:r>
        <w:t xml:space="preserve"> </w:t>
      </w:r>
      <w:r w:rsidRPr="00796B16">
        <w:t>I cannot explain it</w:t>
      </w:r>
      <w:r>
        <w:t>. I do not know w</w:t>
      </w:r>
      <w:r w:rsidRPr="00796B16">
        <w:t xml:space="preserve">hether in the past legislators thought that people would be so relieved to be out </w:t>
      </w:r>
      <w:r w:rsidR="00007AD1">
        <w:t xml:space="preserve">that </w:t>
      </w:r>
      <w:r w:rsidRPr="00796B16">
        <w:t>they w</w:t>
      </w:r>
      <w:r>
        <w:t>ould</w:t>
      </w:r>
      <w:r w:rsidRPr="00796B16">
        <w:t xml:space="preserve"> just return to their life</w:t>
      </w:r>
      <w:r>
        <w:t xml:space="preserve">. </w:t>
      </w:r>
      <w:r w:rsidRPr="00796B16">
        <w:t>In some countries</w:t>
      </w:r>
      <w:r w:rsidR="00083DCF">
        <w:t>,</w:t>
      </w:r>
      <w:r w:rsidRPr="00796B16">
        <w:t xml:space="preserve"> people are prepared to go to prison. You are given a date fo</w:t>
      </w:r>
      <w:r>
        <w:t xml:space="preserve">r </w:t>
      </w:r>
      <w:r w:rsidRPr="00796B16">
        <w:t>court</w:t>
      </w:r>
      <w:r>
        <w:t xml:space="preserve"> </w:t>
      </w:r>
      <w:r w:rsidR="00083DCF">
        <w:t>when</w:t>
      </w:r>
      <w:r w:rsidRPr="00796B16">
        <w:t xml:space="preserve"> you know </w:t>
      </w:r>
      <w:r>
        <w:t>you are</w:t>
      </w:r>
      <w:r w:rsidRPr="00796B16">
        <w:t xml:space="preserve"> likely to go to prison on that day</w:t>
      </w:r>
      <w:r w:rsidR="00083DCF">
        <w:t>,</w:t>
      </w:r>
      <w:r>
        <w:t xml:space="preserve"> and yo</w:t>
      </w:r>
      <w:r w:rsidRPr="00796B16">
        <w:t>u put your affairs in order</w:t>
      </w:r>
      <w:r>
        <w:t>.</w:t>
      </w:r>
      <w:r w:rsidRPr="00796B16">
        <w:t xml:space="preserve"> </w:t>
      </w:r>
      <w:r>
        <w:t>W</w:t>
      </w:r>
      <w:r w:rsidRPr="00796B16">
        <w:t xml:space="preserve">e still get people to turn up in the morning and in the afternoon they </w:t>
      </w:r>
      <w:r w:rsidR="00083DCF">
        <w:t>go</w:t>
      </w:r>
      <w:r w:rsidRPr="00796B16">
        <w:t xml:space="preserve"> to prison when they ha</w:t>
      </w:r>
      <w:r>
        <w:t>d</w:t>
      </w:r>
      <w:r w:rsidRPr="00796B16">
        <w:t xml:space="preserve"> absolutely no idea that was going to happen</w:t>
      </w:r>
      <w:r>
        <w:t xml:space="preserve"> to them</w:t>
      </w:r>
      <w:r w:rsidRPr="00796B16">
        <w:t>.</w:t>
      </w:r>
    </w:p>
    <w:p w:rsidR="002411A4" w:rsidP="002411A4">
      <w:pPr>
        <w:pStyle w:val="Answer"/>
      </w:pPr>
      <w:sdt>
        <w:sdtPr>
          <w:alias w:val="Witness"/>
          <w:id w:val="475185868"/>
          <w:placeholder>
            <w:docPart w:val="C933BE7B0B334154BF0E7F5646D5BF6B"/>
          </w:placeholder>
          <w:richText/>
        </w:sdtPr>
        <w:sdtContent>
          <w:r w:rsidRPr="002B3A78">
            <w:rPr>
              <w:b/>
              <w:i/>
            </w:rPr>
            <w:t>Professor Hucklesby:</w:t>
          </w:r>
        </w:sdtContent>
      </w:sdt>
      <w:r>
        <w:t xml:space="preserve"> </w:t>
      </w:r>
      <w:r w:rsidRPr="00796B16">
        <w:t>My understanding is that sentence</w:t>
      </w:r>
      <w:r>
        <w:t>d</w:t>
      </w:r>
      <w:r w:rsidRPr="00796B16">
        <w:t xml:space="preserve"> prisoners </w:t>
      </w:r>
      <w:r w:rsidR="00287DE6">
        <w:t>will soon</w:t>
      </w:r>
      <w:r>
        <w:t xml:space="preserve"> </w:t>
      </w:r>
      <w:r w:rsidRPr="00796B16">
        <w:t>no longer be released on a Friday</w:t>
      </w:r>
      <w:r>
        <w:t>,</w:t>
      </w:r>
      <w:r w:rsidRPr="00796B16">
        <w:t xml:space="preserve"> but that does not go for people on remand. They can be released at any</w:t>
      </w:r>
      <w:r>
        <w:t xml:space="preserve"> </w:t>
      </w:r>
      <w:r w:rsidRPr="00796B16">
        <w:t>time</w:t>
      </w:r>
      <w:r>
        <w:t>. M</w:t>
      </w:r>
      <w:r w:rsidRPr="00796B16">
        <w:t>y understanding is that if it is too late in the day they can ask to be kept in for an additional night</w:t>
      </w:r>
      <w:r>
        <w:t>,</w:t>
      </w:r>
      <w:r w:rsidRPr="00796B16">
        <w:t xml:space="preserve"> and they have to sign something</w:t>
      </w:r>
      <w:r w:rsidR="00287DE6">
        <w:t xml:space="preserve"> to say that is happening</w:t>
      </w:r>
      <w:r w:rsidRPr="00796B16">
        <w:t>.</w:t>
      </w:r>
    </w:p>
    <w:p w:rsidR="002411A4" w:rsidP="002411A4">
      <w:pPr>
        <w:pStyle w:val="Question"/>
        <w:numPr>
          <w:ilvl w:val="0"/>
          <w:numId w:val="9"/>
        </w:numPr>
      </w:pPr>
      <w:sdt>
        <w:sdtPr>
          <w:alias w:val="Member"/>
          <w:tag w:val="&lt;Member mnisId='1601' dodsId='34498'&gt;"/>
          <w:id w:val="-1719813557"/>
          <w:placeholder>
            <w:docPart w:val="C933BE7B0B334154BF0E7F5646D5BF6B"/>
          </w:placeholder>
          <w:richText/>
        </w:sdtPr>
        <w:sdtContent>
          <w:r w:rsidRPr="00796B16">
            <w:rPr>
              <w:b/>
            </w:rPr>
            <w:t>Chair:</w:t>
          </w:r>
        </w:sdtContent>
      </w:sdt>
      <w:r>
        <w:t xml:space="preserve"> </w:t>
      </w:r>
      <w:r w:rsidRPr="00796B16">
        <w:t>You waive your righ</w:t>
      </w:r>
      <w:r>
        <w:t>t to release; otherwise it is</w:t>
      </w:r>
      <w:r w:rsidRPr="00796B16">
        <w:t xml:space="preserve"> false imprisonment.</w:t>
      </w:r>
    </w:p>
    <w:p w:rsidR="003A3345" w:rsidP="002411A4">
      <w:pPr>
        <w:pStyle w:val="Answer"/>
      </w:pPr>
      <w:sdt>
        <w:sdtPr>
          <w:alias w:val="Witness"/>
          <w:id w:val="1362936519"/>
          <w:placeholder>
            <w:docPart w:val="C933BE7B0B334154BF0E7F5646D5BF6B"/>
          </w:placeholder>
          <w:richText/>
        </w:sdtPr>
        <w:sdtContent>
          <w:r w:rsidRPr="002B3A78" w:rsidR="002411A4">
            <w:rPr>
              <w:b/>
              <w:i/>
            </w:rPr>
            <w:t>Professor Hucklesby:</w:t>
          </w:r>
        </w:sdtContent>
      </w:sdt>
      <w:r w:rsidR="002411A4">
        <w:t xml:space="preserve"> </w:t>
      </w:r>
      <w:r w:rsidRPr="00796B16" w:rsidR="002411A4">
        <w:t xml:space="preserve">Yes. </w:t>
      </w:r>
      <w:r w:rsidR="002411A4">
        <w:t xml:space="preserve">It </w:t>
      </w:r>
      <w:r w:rsidRPr="00796B16" w:rsidR="002411A4">
        <w:t>seems rather odd that they can be released at any</w:t>
      </w:r>
      <w:r w:rsidR="002411A4">
        <w:t xml:space="preserve"> </w:t>
      </w:r>
      <w:r w:rsidRPr="00796B16" w:rsidR="002411A4">
        <w:t>time</w:t>
      </w:r>
      <w:r w:rsidR="002411A4">
        <w:t>, whereas</w:t>
      </w:r>
      <w:r w:rsidRPr="00796B16" w:rsidR="002411A4">
        <w:t xml:space="preserve"> sentence</w:t>
      </w:r>
      <w:r w:rsidR="002411A4">
        <w:t>d</w:t>
      </w:r>
      <w:r w:rsidRPr="00796B16" w:rsidR="002411A4">
        <w:t xml:space="preserve"> prisoners cannot be</w:t>
      </w:r>
      <w:r w:rsidR="002411A4">
        <w:t xml:space="preserve">. </w:t>
      </w:r>
      <w:r w:rsidR="00AF65E7">
        <w:t>Use of live link</w:t>
      </w:r>
      <w:r w:rsidR="00675EB6">
        <w:t>s</w:t>
      </w:r>
      <w:r w:rsidR="002411A4">
        <w:t xml:space="preserve"> make</w:t>
      </w:r>
      <w:r w:rsidR="00337F2F">
        <w:t>s</w:t>
      </w:r>
      <w:r w:rsidR="002411A4">
        <w:t xml:space="preserve"> it all the </w:t>
      </w:r>
      <w:r w:rsidRPr="00796B16" w:rsidR="002411A4">
        <w:t>more likely that th</w:t>
      </w:r>
      <w:r w:rsidR="00CB0414">
        <w:t>o</w:t>
      </w:r>
      <w:r w:rsidRPr="00796B16" w:rsidR="002411A4">
        <w:t>se people are being released from prison rather than from court</w:t>
      </w:r>
      <w:r w:rsidR="002411A4">
        <w:t>,</w:t>
      </w:r>
      <w:r w:rsidRPr="00796B16" w:rsidR="002411A4">
        <w:t xml:space="preserve"> because historically they would go to court</w:t>
      </w:r>
      <w:r w:rsidR="002411A4">
        <w:t xml:space="preserve"> and </w:t>
      </w:r>
      <w:r w:rsidRPr="00796B16" w:rsidR="002411A4">
        <w:t>take all of their belongings with them and then they w</w:t>
      </w:r>
      <w:r w:rsidR="00337F2F">
        <w:t>ould</w:t>
      </w:r>
      <w:r w:rsidRPr="00796B16" w:rsidR="002411A4">
        <w:t xml:space="preserve"> be released from court</w:t>
      </w:r>
      <w:r w:rsidR="002411A4">
        <w:t>, but</w:t>
      </w:r>
      <w:r w:rsidRPr="00796B16" w:rsidR="002411A4">
        <w:t xml:space="preserve"> if they are not in court</w:t>
      </w:r>
      <w:r w:rsidRPr="002B3A78" w:rsidR="002411A4">
        <w:t xml:space="preserve"> </w:t>
      </w:r>
      <w:r w:rsidR="00337F2F">
        <w:t>they are</w:t>
      </w:r>
      <w:r w:rsidRPr="002B3A78" w:rsidR="002411A4">
        <w:t xml:space="preserve"> more likely </w:t>
      </w:r>
      <w:r w:rsidR="00337F2F">
        <w:t xml:space="preserve">to get released </w:t>
      </w:r>
      <w:r w:rsidRPr="002B3A78" w:rsidR="002411A4">
        <w:t>through the prison system</w:t>
      </w:r>
      <w:r w:rsidR="00337F2F">
        <w:t>. O</w:t>
      </w:r>
      <w:r w:rsidRPr="002B3A78" w:rsidR="002411A4">
        <w:t>bviously</w:t>
      </w:r>
      <w:r w:rsidR="00337F2F">
        <w:t>, that</w:t>
      </w:r>
      <w:r w:rsidRPr="002B3A78" w:rsidR="002411A4">
        <w:t xml:space="preserve"> affects women more than men because women are more likely to get </w:t>
      </w:r>
      <w:r>
        <w:t xml:space="preserve">a </w:t>
      </w:r>
      <w:r w:rsidRPr="002B3A78" w:rsidR="002411A4">
        <w:t>non</w:t>
      </w:r>
      <w:r w:rsidR="002411A4">
        <w:t>-</w:t>
      </w:r>
      <w:r w:rsidRPr="002B3A78" w:rsidR="002411A4">
        <w:t>custodial sentence or be acquitted.</w:t>
      </w:r>
    </w:p>
    <w:p w:rsidR="002411A4" w:rsidP="003A3345">
      <w:pPr>
        <w:pStyle w:val="Question"/>
      </w:pPr>
      <w:sdt>
        <w:sdtPr>
          <w:alias w:val="Member"/>
          <w:tag w:val="&lt;Member mnisId='4860' dodsId=''&gt;"/>
          <w:id w:val="-798684872"/>
          <w:placeholder>
            <w:docPart w:val="DefaultPlaceholder_-1854013440"/>
          </w:placeholder>
          <w:richText/>
        </w:sdtPr>
        <w:sdtContent>
          <w:r w:rsidRPr="003A3345" w:rsidR="003A3345">
            <w:rPr>
              <w:b/>
            </w:rPr>
            <w:t>Dr Mullan:</w:t>
          </w:r>
        </w:sdtContent>
      </w:sdt>
      <w:r w:rsidR="003A3345">
        <w:t xml:space="preserve"> Ms Gibbs?</w:t>
      </w:r>
    </w:p>
    <w:p w:rsidR="002411A4" w:rsidP="002411A4">
      <w:pPr>
        <w:pStyle w:val="Answer"/>
      </w:pPr>
      <w:sdt>
        <w:sdtPr>
          <w:alias w:val="Witness"/>
          <w:id w:val="1224102705"/>
          <w:placeholder>
            <w:docPart w:val="C933BE7B0B334154BF0E7F5646D5BF6B"/>
          </w:placeholder>
          <w:richText/>
        </w:sdtPr>
        <w:sdtContent>
          <w:r w:rsidRPr="002B3A78">
            <w:rPr>
              <w:b/>
              <w:i/>
            </w:rPr>
            <w:t>Penelope Gibbs:</w:t>
          </w:r>
        </w:sdtContent>
      </w:sdt>
      <w:r>
        <w:t xml:space="preserve"> </w:t>
      </w:r>
      <w:r w:rsidRPr="002B3A78">
        <w:t>I am with the others</w:t>
      </w:r>
      <w:r>
        <w:t>. P</w:t>
      </w:r>
      <w:r w:rsidRPr="002B3A78">
        <w:t>eople need support</w:t>
      </w:r>
      <w:r>
        <w:t>. W</w:t>
      </w:r>
      <w:r w:rsidRPr="002B3A78">
        <w:t>e are lacking research on the outcomes of remand.</w:t>
      </w:r>
      <w:r>
        <w:t xml:space="preserve"> T</w:t>
      </w:r>
      <w:r w:rsidRPr="002B3A78">
        <w:t xml:space="preserve">here is </w:t>
      </w:r>
      <w:r>
        <w:t xml:space="preserve">a </w:t>
      </w:r>
      <w:r w:rsidRPr="002B3A78">
        <w:t>lot of research about reoffending post a custodial sentence</w:t>
      </w:r>
      <w:r>
        <w:t>,</w:t>
      </w:r>
      <w:r w:rsidRPr="002B3A78">
        <w:t xml:space="preserve"> or a non</w:t>
      </w:r>
      <w:r>
        <w:t>-</w:t>
      </w:r>
      <w:r w:rsidRPr="002B3A78">
        <w:t>custodial</w:t>
      </w:r>
      <w:r>
        <w:t>,</w:t>
      </w:r>
      <w:r w:rsidRPr="002B3A78">
        <w:t xml:space="preserve"> but we have literally nothing about the life of somebody </w:t>
      </w:r>
      <w:r w:rsidR="004019BC">
        <w:t>on</w:t>
      </w:r>
      <w:r>
        <w:t xml:space="preserve"> </w:t>
      </w:r>
      <w:r w:rsidRPr="002B3A78">
        <w:t>release</w:t>
      </w:r>
      <w:r>
        <w:t xml:space="preserve"> </w:t>
      </w:r>
      <w:r w:rsidR="004019BC">
        <w:t>after</w:t>
      </w:r>
      <w:r>
        <w:t xml:space="preserve"> </w:t>
      </w:r>
      <w:r w:rsidR="004019BC">
        <w:t>r</w:t>
      </w:r>
      <w:r>
        <w:t>emand</w:t>
      </w:r>
      <w:r w:rsidR="004019BC">
        <w:t xml:space="preserve">, </w:t>
      </w:r>
      <w:r w:rsidR="004019BC">
        <w:t>not</w:t>
      </w:r>
      <w:r w:rsidRPr="002B3A78">
        <w:t xml:space="preserve"> short term, medium or long term</w:t>
      </w:r>
      <w:r>
        <w:t xml:space="preserve">. Maybe that </w:t>
      </w:r>
      <w:r w:rsidRPr="002B3A78">
        <w:t>person</w:t>
      </w:r>
      <w:r w:rsidR="004019BC">
        <w:t>,</w:t>
      </w:r>
      <w:r w:rsidRPr="002B3A78">
        <w:t xml:space="preserve"> having lost housing and a job</w:t>
      </w:r>
      <w:r w:rsidR="004019BC">
        <w:t>,</w:t>
      </w:r>
      <w:r w:rsidRPr="002B3A78">
        <w:t xml:space="preserve"> walks free from prison not convicted and then commit</w:t>
      </w:r>
      <w:r w:rsidR="004019BC">
        <w:t>s</w:t>
      </w:r>
      <w:r w:rsidRPr="002B3A78">
        <w:t xml:space="preserve"> an offence because they now have no structure to their l</w:t>
      </w:r>
      <w:r w:rsidR="00DE7EC9">
        <w:t>ife</w:t>
      </w:r>
      <w:r w:rsidRPr="002B3A78">
        <w:t>. We just do not know</w:t>
      </w:r>
      <w:r>
        <w:t>.</w:t>
      </w:r>
    </w:p>
    <w:p w:rsidR="002411A4" w:rsidP="002411A4">
      <w:pPr>
        <w:pStyle w:val="Question"/>
        <w:numPr>
          <w:ilvl w:val="0"/>
          <w:numId w:val="9"/>
        </w:numPr>
      </w:pPr>
      <w:sdt>
        <w:sdtPr>
          <w:alias w:val="Member"/>
          <w:tag w:val="&lt;Member mnisId='4860' dodsId=''&gt;"/>
          <w:id w:val="1088046557"/>
          <w:placeholder>
            <w:docPart w:val="C933BE7B0B334154BF0E7F5646D5BF6B"/>
          </w:placeholder>
          <w:richText/>
        </w:sdtPr>
        <w:sdtContent>
          <w:r w:rsidRPr="002B3A78">
            <w:rPr>
              <w:b/>
            </w:rPr>
            <w:t>Dr Mullan:</w:t>
          </w:r>
        </w:sdtContent>
      </w:sdt>
      <w:r>
        <w:t xml:space="preserve"> Say y</w:t>
      </w:r>
      <w:r w:rsidRPr="002B3A78">
        <w:t xml:space="preserve">ou are </w:t>
      </w:r>
      <w:r w:rsidR="00DE7EC9">
        <w:t>un</w:t>
      </w:r>
      <w:r w:rsidRPr="002B3A78">
        <w:t>convicted and may</w:t>
      </w:r>
      <w:r>
        <w:t>be</w:t>
      </w:r>
      <w:r w:rsidR="000E6709">
        <w:t>, as you mentioned, you</w:t>
      </w:r>
      <w:r>
        <w:t xml:space="preserve"> have lost your</w:t>
      </w:r>
      <w:r w:rsidR="000E6709">
        <w:t xml:space="preserve"> home, or you may have</w:t>
      </w:r>
      <w:r>
        <w:t xml:space="preserve"> lost a deposit if you </w:t>
      </w:r>
      <w:r w:rsidR="000E6709">
        <w:t>we</w:t>
      </w:r>
      <w:r>
        <w:t>re renting</w:t>
      </w:r>
      <w:r w:rsidR="009061C0">
        <w:t>.</w:t>
      </w:r>
      <w:r w:rsidR="000E6709">
        <w:t xml:space="preserve"> </w:t>
      </w:r>
      <w:r w:rsidR="009061C0">
        <w:t>I</w:t>
      </w:r>
      <w:r w:rsidRPr="002B3A78">
        <w:t>s there anything in the system that recognises that and compensates you if you are not convicted?</w:t>
      </w:r>
    </w:p>
    <w:p w:rsidR="002411A4" w:rsidP="002411A4">
      <w:pPr>
        <w:pStyle w:val="Answer"/>
      </w:pPr>
      <w:sdt>
        <w:sdtPr>
          <w:alias w:val="Witness"/>
          <w:id w:val="507651843"/>
          <w:placeholder>
            <w:docPart w:val="C933BE7B0B334154BF0E7F5646D5BF6B"/>
          </w:placeholder>
          <w:richText/>
        </w:sdtPr>
        <w:sdtContent>
          <w:r w:rsidRPr="002B3A78">
            <w:rPr>
              <w:b/>
              <w:i/>
            </w:rPr>
            <w:t>Penelope Gibbs:</w:t>
          </w:r>
        </w:sdtContent>
      </w:sdt>
      <w:r>
        <w:t xml:space="preserve"> </w:t>
      </w:r>
      <w:r w:rsidRPr="002B3A78">
        <w:t>There is no financial compensation</w:t>
      </w:r>
      <w:r>
        <w:t xml:space="preserve"> for remand.</w:t>
      </w:r>
    </w:p>
    <w:p w:rsidR="002411A4" w:rsidP="002411A4">
      <w:pPr>
        <w:pStyle w:val="Question"/>
        <w:numPr>
          <w:ilvl w:val="0"/>
          <w:numId w:val="9"/>
        </w:numPr>
      </w:pPr>
      <w:sdt>
        <w:sdtPr>
          <w:alias w:val="Member"/>
          <w:tag w:val="&lt;Member mnisId='483' dodsId='25660'&gt;"/>
          <w:id w:val="385384045"/>
          <w:placeholder>
            <w:docPart w:val="C933BE7B0B334154BF0E7F5646D5BF6B"/>
          </w:placeholder>
          <w:richText/>
        </w:sdtPr>
        <w:sdtContent>
          <w:r w:rsidRPr="002B3A78">
            <w:rPr>
              <w:b/>
            </w:rPr>
            <w:t>Maria Eagle:</w:t>
          </w:r>
        </w:sdtContent>
      </w:sdt>
      <w:r>
        <w:t xml:space="preserve"> </w:t>
      </w:r>
      <w:r w:rsidR="00283269">
        <w:t>W</w:t>
      </w:r>
      <w:r w:rsidRPr="002B3A78">
        <w:t xml:space="preserve">hat </w:t>
      </w:r>
      <w:r w:rsidR="00283269">
        <w:t xml:space="preserve">are </w:t>
      </w:r>
      <w:r w:rsidRPr="002B3A78">
        <w:t>the differences between men and women in the use of remand into custody</w:t>
      </w:r>
      <w:r w:rsidR="00283269">
        <w:t>?</w:t>
      </w:r>
      <w:r w:rsidRPr="002B3A78">
        <w:t xml:space="preserve"> The</w:t>
      </w:r>
      <w:r>
        <w:t>re</w:t>
      </w:r>
      <w:r w:rsidRPr="002B3A78">
        <w:t xml:space="preserve"> used to be </w:t>
      </w:r>
      <w:r>
        <w:t>differences when I was the M</w:t>
      </w:r>
      <w:r w:rsidRPr="002B3A78">
        <w:t>inister</w:t>
      </w:r>
      <w:r>
        <w:t>. P</w:t>
      </w:r>
      <w:r w:rsidRPr="002B3A78">
        <w:t xml:space="preserve">rofessor </w:t>
      </w:r>
      <w:r>
        <w:t>H</w:t>
      </w:r>
      <w:r w:rsidRPr="002B3A78">
        <w:t>ucklesby</w:t>
      </w:r>
      <w:r>
        <w:t xml:space="preserve">, I think we have had some reference to </w:t>
      </w:r>
      <w:r w:rsidRPr="002B3A78">
        <w:t>existing differences. I suspect it is not</w:t>
      </w:r>
      <w:r>
        <w:t xml:space="preserve"> awfully</w:t>
      </w:r>
      <w:r w:rsidRPr="002B3A78">
        <w:t xml:space="preserve"> different </w:t>
      </w:r>
      <w:r>
        <w:t>f</w:t>
      </w:r>
      <w:r w:rsidRPr="002B3A78">
        <w:t xml:space="preserve">rom how it was when I was </w:t>
      </w:r>
      <w:r>
        <w:t>M</w:t>
      </w:r>
      <w:r w:rsidRPr="002B3A78">
        <w:t>inister some years ag</w:t>
      </w:r>
      <w:r>
        <w:t>o</w:t>
      </w:r>
      <w:r w:rsidRPr="002B3A78">
        <w:t>, but what are the differences at the moment</w:t>
      </w:r>
      <w:r>
        <w:t xml:space="preserve"> i</w:t>
      </w:r>
      <w:r w:rsidRPr="002B3A78">
        <w:t>n the use of r</w:t>
      </w:r>
      <w:r>
        <w:t>emand</w:t>
      </w:r>
      <w:r w:rsidRPr="002B3A78">
        <w:t xml:space="preserve"> in custody </w:t>
      </w:r>
      <w:r>
        <w:t>b</w:t>
      </w:r>
      <w:r w:rsidRPr="002B3A78">
        <w:t>etween men and women?</w:t>
      </w:r>
    </w:p>
    <w:p w:rsidR="002411A4" w:rsidP="002411A4">
      <w:pPr>
        <w:pStyle w:val="Answer"/>
      </w:pPr>
      <w:sdt>
        <w:sdtPr>
          <w:alias w:val="Witness"/>
          <w:id w:val="-827364488"/>
          <w:placeholder>
            <w:docPart w:val="C933BE7B0B334154BF0E7F5646D5BF6B"/>
          </w:placeholder>
          <w:richText/>
        </w:sdtPr>
        <w:sdtContent>
          <w:r w:rsidRPr="002B3A78">
            <w:rPr>
              <w:b/>
              <w:i/>
            </w:rPr>
            <w:t>Professor Hucklesby:</w:t>
          </w:r>
        </w:sdtContent>
      </w:sdt>
      <w:r>
        <w:t xml:space="preserve"> We know that </w:t>
      </w:r>
      <w:r w:rsidRPr="00F97B25">
        <w:t>the outcomes are different</w:t>
      </w:r>
      <w:r>
        <w:t>. W</w:t>
      </w:r>
      <w:r w:rsidRPr="00F97B25">
        <w:t>omen are less likely to get a custodial sentence after they ha</w:t>
      </w:r>
      <w:r>
        <w:t>ve</w:t>
      </w:r>
      <w:r w:rsidRPr="00F97B25">
        <w:t xml:space="preserve"> been remanded. There are a</w:t>
      </w:r>
      <w:r>
        <w:t xml:space="preserve"> </w:t>
      </w:r>
      <w:r w:rsidRPr="00F97B25">
        <w:t>relatively small number of women</w:t>
      </w:r>
      <w:r>
        <w:t>, so they are</w:t>
      </w:r>
      <w:r w:rsidRPr="00F97B25">
        <w:t xml:space="preserve"> a minority of</w:t>
      </w:r>
      <w:r w:rsidR="00940A1D">
        <w:t xml:space="preserve"> an</w:t>
      </w:r>
      <w:r w:rsidRPr="00F97B25">
        <w:t xml:space="preserve"> already minority population</w:t>
      </w:r>
      <w:r>
        <w:t xml:space="preserve">. </w:t>
      </w:r>
      <w:r w:rsidRPr="00F97B25">
        <w:t>Peter Dawson will be able to say more about what happens in prison, but they are mixed up much more with the sentence</w:t>
      </w:r>
      <w:r>
        <w:t>d</w:t>
      </w:r>
      <w:r w:rsidRPr="00F97B25">
        <w:t xml:space="preserve"> population because of the small number</w:t>
      </w:r>
      <w:r>
        <w:t>s</w:t>
      </w:r>
      <w:r w:rsidRPr="00F97B25">
        <w:t>. We know that women are not as risky as men in terms of violent offences and their previous records, so they tend to commit less serious offences. There are bigger questions for me about why they are in custody.</w:t>
      </w:r>
    </w:p>
    <w:p w:rsidR="002411A4" w:rsidP="002411A4">
      <w:pPr>
        <w:pStyle w:val="Answer"/>
      </w:pPr>
      <w:sdt>
        <w:sdtPr>
          <w:alias w:val="Witness"/>
          <w:id w:val="1811442765"/>
          <w:placeholder>
            <w:docPart w:val="C933BE7B0B334154BF0E7F5646D5BF6B"/>
          </w:placeholder>
          <w:richText/>
        </w:sdtPr>
        <w:sdtContent>
          <w:r w:rsidRPr="00F97B25">
            <w:rPr>
              <w:b/>
              <w:i/>
            </w:rPr>
            <w:t>Peter Dawson:</w:t>
          </w:r>
        </w:sdtContent>
      </w:sdt>
      <w:r>
        <w:t xml:space="preserve"> T</w:t>
      </w:r>
      <w:r w:rsidRPr="00F97B25">
        <w:t>here is an anomaly</w:t>
      </w:r>
      <w:r>
        <w:t>,</w:t>
      </w:r>
      <w:r w:rsidRPr="00F97B25">
        <w:t xml:space="preserve"> in that the proportion of the female prison population held o</w:t>
      </w:r>
      <w:r>
        <w:t xml:space="preserve">n remand </w:t>
      </w:r>
      <w:r w:rsidRPr="00F97B25">
        <w:t>is larger than the m</w:t>
      </w:r>
      <w:r>
        <w:t>ale</w:t>
      </w:r>
      <w:r w:rsidRPr="00F97B25">
        <w:t xml:space="preserve"> population</w:t>
      </w:r>
      <w:r>
        <w:t>,</w:t>
      </w:r>
      <w:r w:rsidR="0047442F">
        <w:t xml:space="preserve"> </w:t>
      </w:r>
      <w:r w:rsidRPr="00F97B25">
        <w:t>yet we know that the offences committed by women for which the</w:t>
      </w:r>
      <w:r>
        <w:t>y</w:t>
      </w:r>
      <w:r w:rsidRPr="00F97B25">
        <w:t xml:space="preserve"> go to prison are less serious, so that is obviously the wrong way round.</w:t>
      </w:r>
    </w:p>
    <w:p w:rsidR="002411A4" w:rsidP="002411A4">
      <w:pPr>
        <w:pStyle w:val="Answer"/>
      </w:pPr>
      <w:r w:rsidRPr="00F97B25">
        <w:t xml:space="preserve">The other </w:t>
      </w:r>
      <w:r w:rsidR="00CA67B4">
        <w:t xml:space="preserve">thing </w:t>
      </w:r>
      <w:r w:rsidRPr="00F97B25">
        <w:t xml:space="preserve">is that there are very few prisons that </w:t>
      </w:r>
      <w:r w:rsidR="00CA67B4">
        <w:t>hold women on remand</w:t>
      </w:r>
      <w:r>
        <w:t>,</w:t>
      </w:r>
      <w:r w:rsidRPr="00F97B25">
        <w:t xml:space="preserve"> so you are much more likely to be held a very long way from home</w:t>
      </w:r>
      <w:r>
        <w:t>. T</w:t>
      </w:r>
      <w:r w:rsidRPr="00F97B25">
        <w:t xml:space="preserve">here will be women in Peterborough prison who live in Wales; </w:t>
      </w:r>
      <w:r>
        <w:t>t</w:t>
      </w:r>
      <w:r w:rsidRPr="00F97B25">
        <w:t xml:space="preserve">hat is where they go on remand. I know </w:t>
      </w:r>
      <w:r>
        <w:t xml:space="preserve">you are aware of this, but if you </w:t>
      </w:r>
      <w:r w:rsidRPr="00F97B25">
        <w:t>add that to the fact they are quite likely to be primary carers</w:t>
      </w:r>
      <w:r>
        <w:t>,</w:t>
      </w:r>
      <w:r w:rsidRPr="00F97B25">
        <w:t xml:space="preserve"> it is not surprising that the rates of self</w:t>
      </w:r>
      <w:r>
        <w:t>-</w:t>
      </w:r>
      <w:r w:rsidRPr="00F97B25">
        <w:t>harm</w:t>
      </w:r>
      <w:r w:rsidRPr="00DE42AD">
        <w:t xml:space="preserve"> </w:t>
      </w:r>
      <w:r>
        <w:t>and di</w:t>
      </w:r>
      <w:r w:rsidRPr="00DE42AD">
        <w:t>stress among women on remand are very high.</w:t>
      </w:r>
    </w:p>
    <w:p w:rsidR="002411A4" w:rsidP="002411A4">
      <w:pPr>
        <w:pStyle w:val="Answer"/>
      </w:pPr>
      <w:sdt>
        <w:sdtPr>
          <w:alias w:val="Witness"/>
          <w:id w:val="-1850394512"/>
          <w:placeholder>
            <w:docPart w:val="C933BE7B0B334154BF0E7F5646D5BF6B"/>
          </w:placeholder>
          <w:richText/>
        </w:sdtPr>
        <w:sdtContent>
          <w:r w:rsidRPr="00DE42AD">
            <w:rPr>
              <w:b/>
              <w:i/>
            </w:rPr>
            <w:t>Penelope Gibbs:</w:t>
          </w:r>
        </w:sdtContent>
      </w:sdt>
      <w:r>
        <w:t xml:space="preserve"> </w:t>
      </w:r>
      <w:r w:rsidR="00D85E03">
        <w:t>To</w:t>
      </w:r>
      <w:r>
        <w:t xml:space="preserve"> q</w:t>
      </w:r>
      <w:r w:rsidRPr="00DE42AD">
        <w:t>uot</w:t>
      </w:r>
      <w:r>
        <w:t>e</w:t>
      </w:r>
      <w:r w:rsidRPr="00DE42AD">
        <w:t xml:space="preserve"> from the evidence of my colleagues at the </w:t>
      </w:r>
      <w:r>
        <w:t>C</w:t>
      </w:r>
      <w:r w:rsidRPr="00DE42AD">
        <w:t xml:space="preserve">riminal </w:t>
      </w:r>
      <w:r>
        <w:t>J</w:t>
      </w:r>
      <w:r w:rsidRPr="00DE42AD">
        <w:t xml:space="preserve">ustice </w:t>
      </w:r>
      <w:r>
        <w:t>A</w:t>
      </w:r>
      <w:r w:rsidRPr="00DE42AD">
        <w:t xml:space="preserve">lliance to your </w:t>
      </w:r>
      <w:r>
        <w:t>C</w:t>
      </w:r>
      <w:r w:rsidRPr="00DE42AD">
        <w:t>ommittee</w:t>
      </w:r>
      <w:r>
        <w:t>: “A</w:t>
      </w:r>
      <w:r w:rsidRPr="00DE42AD">
        <w:t>fter violent offences, the most common offence</w:t>
      </w:r>
      <w:r w:rsidR="00D85E03">
        <w:t>s</w:t>
      </w:r>
      <w:r w:rsidRPr="00DE42AD">
        <w:t xml:space="preserve"> for </w:t>
      </w:r>
      <w:r w:rsidR="001A6DA5">
        <w:t xml:space="preserve">which </w:t>
      </w:r>
      <w:r w:rsidRPr="00DE42AD">
        <w:t>women</w:t>
      </w:r>
      <w:r w:rsidR="001A6DA5">
        <w:t xml:space="preserve"> are</w:t>
      </w:r>
      <w:r w:rsidRPr="00DE42AD">
        <w:t xml:space="preserve"> remanded are </w:t>
      </w:r>
      <w:r w:rsidR="001A6DA5">
        <w:t xml:space="preserve">for </w:t>
      </w:r>
      <w:r w:rsidRPr="00DE42AD">
        <w:t>theft, drugs and other low</w:t>
      </w:r>
      <w:r w:rsidR="00217E80">
        <w:t>-</w:t>
      </w:r>
      <w:r w:rsidRPr="00DE42AD">
        <w:t>level offences</w:t>
      </w:r>
      <w:r w:rsidR="003108D7">
        <w:t xml:space="preserve"> such as</w:t>
      </w:r>
      <w:r w:rsidRPr="00DE42AD">
        <w:t xml:space="preserve"> TV licence evasion</w:t>
      </w:r>
      <w:r>
        <w:t>.”</w:t>
      </w:r>
    </w:p>
    <w:p w:rsidR="002411A4" w:rsidP="002411A4">
      <w:pPr>
        <w:pStyle w:val="Question"/>
        <w:numPr>
          <w:ilvl w:val="0"/>
          <w:numId w:val="9"/>
        </w:numPr>
      </w:pPr>
      <w:sdt>
        <w:sdtPr>
          <w:alias w:val="Member"/>
          <w:tag w:val="&lt;Member mnisId='1601' dodsId='34498'&gt;"/>
          <w:id w:val="895322232"/>
          <w:placeholder>
            <w:docPart w:val="C933BE7B0B334154BF0E7F5646D5BF6B"/>
          </w:placeholder>
          <w:richText/>
        </w:sdtPr>
        <w:sdtContent>
          <w:r w:rsidRPr="00DE42AD">
            <w:rPr>
              <w:b/>
            </w:rPr>
            <w:t>Chair:</w:t>
          </w:r>
        </w:sdtContent>
      </w:sdt>
      <w:r>
        <w:t xml:space="preserve"> W</w:t>
      </w:r>
      <w:r w:rsidRPr="00DE42AD">
        <w:t>hat about alternatives? We have a lot of information about better b</w:t>
      </w:r>
      <w:r>
        <w:t>ail i</w:t>
      </w:r>
      <w:r w:rsidRPr="00DE42AD">
        <w:t xml:space="preserve">nformation </w:t>
      </w:r>
      <w:r>
        <w:t>s</w:t>
      </w:r>
      <w:r w:rsidRPr="00DE42AD">
        <w:t xml:space="preserve">ervices </w:t>
      </w:r>
      <w:r>
        <w:t>and that m</w:t>
      </w:r>
      <w:r w:rsidRPr="00DE42AD">
        <w:t xml:space="preserve">agistrates and judges are better informed as to the alternatives. In your </w:t>
      </w:r>
      <w:r w:rsidR="005725B5">
        <w:t>experience</w:t>
      </w:r>
      <w:r>
        <w:t>,</w:t>
      </w:r>
      <w:r w:rsidRPr="00DE42AD">
        <w:t xml:space="preserve"> what are the most effective alternatives? Is it some form of accommodation</w:t>
      </w:r>
      <w:r>
        <w:t>? I</w:t>
      </w:r>
      <w:r w:rsidRPr="00DE42AD">
        <w:t>s it conditional bail</w:t>
      </w:r>
      <w:r>
        <w:t>? Is it taggi</w:t>
      </w:r>
      <w:r w:rsidRPr="00DE42AD">
        <w:t>ng? A number of th</w:t>
      </w:r>
      <w:r w:rsidR="00DE231A">
        <w:t>o</w:t>
      </w:r>
      <w:r w:rsidRPr="00DE42AD">
        <w:t>se are posit</w:t>
      </w:r>
      <w:r>
        <w:t>ed</w:t>
      </w:r>
      <w:r w:rsidRPr="00DE42AD">
        <w:t xml:space="preserve">. Which seem to be the </w:t>
      </w:r>
      <w:r w:rsidRPr="00DE42AD">
        <w:t xml:space="preserve">most effective </w:t>
      </w:r>
      <w:r>
        <w:t xml:space="preserve">as far as </w:t>
      </w:r>
      <w:r w:rsidRPr="00DE42AD">
        <w:t>you can judge?</w:t>
      </w:r>
    </w:p>
    <w:p w:rsidR="00684D22" w:rsidP="002411A4">
      <w:pPr>
        <w:pStyle w:val="Answer"/>
      </w:pPr>
      <w:sdt>
        <w:sdtPr>
          <w:alias w:val="Witness"/>
          <w:id w:val="-1104409361"/>
          <w:placeholder>
            <w:docPart w:val="C933BE7B0B334154BF0E7F5646D5BF6B"/>
          </w:placeholder>
          <w:richText/>
        </w:sdtPr>
        <w:sdtContent>
          <w:r w:rsidRPr="00DE42AD" w:rsidR="002411A4">
            <w:rPr>
              <w:b/>
              <w:i/>
            </w:rPr>
            <w:t>Professor Hucklesby:</w:t>
          </w:r>
        </w:sdtContent>
      </w:sdt>
      <w:r w:rsidR="002411A4">
        <w:t xml:space="preserve"> </w:t>
      </w:r>
      <w:r w:rsidRPr="00DE42AD" w:rsidR="002411A4">
        <w:t>I do not think we can answer the</w:t>
      </w:r>
      <w:r w:rsidR="002411A4">
        <w:t xml:space="preserve"> </w:t>
      </w:r>
      <w:r w:rsidR="0015446F">
        <w:t xml:space="preserve">effectiveness </w:t>
      </w:r>
      <w:r w:rsidR="002411A4">
        <w:t>question</w:t>
      </w:r>
      <w:r w:rsidRPr="00DE42AD" w:rsidR="002411A4">
        <w:t>. What we can say is that there are a lot of people</w:t>
      </w:r>
      <w:r w:rsidR="002411A4">
        <w:t xml:space="preserve"> on c</w:t>
      </w:r>
      <w:r w:rsidRPr="00DE42AD" w:rsidR="002411A4">
        <w:t xml:space="preserve">onditional </w:t>
      </w:r>
      <w:r w:rsidR="002411A4">
        <w:t xml:space="preserve">bail. We cannot </w:t>
      </w:r>
      <w:r w:rsidRPr="00DE42AD" w:rsidR="002411A4">
        <w:t xml:space="preserve">tell you exactly how many. The use of conditions is completely unregulated. Courts can attach whatever conditions they want </w:t>
      </w:r>
      <w:r w:rsidR="002411A4">
        <w:t xml:space="preserve">and </w:t>
      </w:r>
      <w:r w:rsidRPr="00DE42AD" w:rsidR="002411A4">
        <w:t>for however long. The number of people who are under conditional b</w:t>
      </w:r>
      <w:r w:rsidR="002411A4">
        <w:t xml:space="preserve">ail </w:t>
      </w:r>
      <w:r w:rsidRPr="00DE42AD" w:rsidR="002411A4">
        <w:t>is rising because it has become the norm</w:t>
      </w:r>
      <w:r w:rsidR="002411A4">
        <w:t xml:space="preserve">. I said in my </w:t>
      </w:r>
      <w:r w:rsidRPr="00DE42AD" w:rsidR="002411A4">
        <w:t>evidence that this also needs to be looked at</w:t>
      </w:r>
      <w:r w:rsidR="002411A4">
        <w:t>,</w:t>
      </w:r>
      <w:r w:rsidRPr="00DE42AD" w:rsidR="002411A4">
        <w:t xml:space="preserve"> because they might be out of custody but</w:t>
      </w:r>
      <w:r w:rsidR="002411A4">
        <w:t xml:space="preserve"> sometimes</w:t>
      </w:r>
      <w:r w:rsidRPr="00DE42AD" w:rsidR="002411A4">
        <w:t xml:space="preserve"> they are under </w:t>
      </w:r>
      <w:r w:rsidR="002411A4">
        <w:t xml:space="preserve">very </w:t>
      </w:r>
      <w:r w:rsidRPr="00DE42AD" w:rsidR="002411A4">
        <w:t>restrictive regim</w:t>
      </w:r>
      <w:r w:rsidR="002411A4">
        <w:t>es</w:t>
      </w:r>
      <w:r w:rsidRPr="00DE42AD" w:rsidR="002411A4">
        <w:t xml:space="preserve">. The number of conditions </w:t>
      </w:r>
      <w:r w:rsidR="002411A4">
        <w:t xml:space="preserve">and their range and </w:t>
      </w:r>
      <w:r w:rsidRPr="00DE42AD" w:rsidR="002411A4">
        <w:t>intrusiveness needs to be looked</w:t>
      </w:r>
      <w:r w:rsidR="002411A4">
        <w:t xml:space="preserve"> at. Again, we </w:t>
      </w:r>
      <w:r w:rsidRPr="00DE42AD" w:rsidR="002411A4">
        <w:t>need data to look at exactly what is going on</w:t>
      </w:r>
      <w:r w:rsidR="002411A4">
        <w:t>.</w:t>
      </w:r>
    </w:p>
    <w:p w:rsidR="002411A4" w:rsidP="002411A4">
      <w:pPr>
        <w:pStyle w:val="Answer"/>
      </w:pPr>
      <w:r>
        <w:t>F</w:t>
      </w:r>
      <w:r w:rsidRPr="00DE42AD">
        <w:t xml:space="preserve">rom my understanding </w:t>
      </w:r>
      <w:r>
        <w:t>and</w:t>
      </w:r>
      <w:r w:rsidRPr="00DE42AD">
        <w:t xml:space="preserve"> observations of court, because they are not </w:t>
      </w:r>
      <w:r>
        <w:t>in prison</w:t>
      </w:r>
      <w:r w:rsidR="00684D22">
        <w:t>,</w:t>
      </w:r>
      <w:r w:rsidRPr="00DE42AD">
        <w:t xml:space="preserve"> there is less scrutiny of the decisions</w:t>
      </w:r>
      <w:r>
        <w:t>. I</w:t>
      </w:r>
      <w:r w:rsidRPr="00DE42AD">
        <w:t>t is less likely that reasons are given in open court</w:t>
      </w:r>
      <w:r>
        <w:t xml:space="preserve"> and</w:t>
      </w:r>
      <w:r w:rsidRPr="00DE42AD">
        <w:t xml:space="preserve"> </w:t>
      </w:r>
      <w:r w:rsidR="00354F3D">
        <w:t xml:space="preserve">less likely </w:t>
      </w:r>
      <w:r w:rsidRPr="00DE42AD">
        <w:t xml:space="preserve">that defendants or lawyers </w:t>
      </w:r>
      <w:r>
        <w:t>will</w:t>
      </w:r>
      <w:r w:rsidRPr="00DE42AD">
        <w:t xml:space="preserve"> say that </w:t>
      </w:r>
      <w:r>
        <w:t xml:space="preserve">a </w:t>
      </w:r>
      <w:r w:rsidRPr="00DE42AD">
        <w:t>condition is not applicable because they</w:t>
      </w:r>
      <w:r>
        <w:t xml:space="preserve"> a</w:t>
      </w:r>
      <w:r w:rsidRPr="00DE42AD">
        <w:t>re concerned that th</w:t>
      </w:r>
      <w:r w:rsidR="00354F3D">
        <w:t>e</w:t>
      </w:r>
      <w:r w:rsidRPr="00DE42AD">
        <w:t xml:space="preserve"> person will be remanded in custody.</w:t>
      </w:r>
    </w:p>
    <w:p w:rsidR="002411A4" w:rsidP="002411A4">
      <w:pPr>
        <w:pStyle w:val="Question"/>
        <w:numPr>
          <w:ilvl w:val="0"/>
          <w:numId w:val="9"/>
        </w:numPr>
      </w:pPr>
      <w:sdt>
        <w:sdtPr>
          <w:alias w:val="Member"/>
          <w:tag w:val="&lt;Member mnisId='1601' dodsId='34498'&gt;"/>
          <w:id w:val="262963735"/>
          <w:placeholder>
            <w:docPart w:val="C933BE7B0B334154BF0E7F5646D5BF6B"/>
          </w:placeholder>
          <w:richText/>
        </w:sdtPr>
        <w:sdtContent>
          <w:r w:rsidRPr="00DE42AD">
            <w:rPr>
              <w:b/>
            </w:rPr>
            <w:t>Chair:</w:t>
          </w:r>
        </w:sdtContent>
      </w:sdt>
      <w:r>
        <w:t xml:space="preserve"> </w:t>
      </w:r>
      <w:r w:rsidRPr="003906BE">
        <w:t xml:space="preserve">The decision by </w:t>
      </w:r>
      <w:r>
        <w:t xml:space="preserve">the </w:t>
      </w:r>
      <w:r w:rsidRPr="003906BE">
        <w:t xml:space="preserve">magistrates has to be in open court; </w:t>
      </w:r>
      <w:r>
        <w:t>t</w:t>
      </w:r>
      <w:r w:rsidRPr="003906BE">
        <w:t>hey have to do that. Where is the issue as regards supervision? Is there less probation supervision</w:t>
      </w:r>
      <w:r>
        <w:t>,</w:t>
      </w:r>
      <w:r w:rsidRPr="003906BE">
        <w:t xml:space="preserve"> or </w:t>
      </w:r>
      <w:r>
        <w:t xml:space="preserve">are </w:t>
      </w:r>
      <w:r w:rsidRPr="003906BE">
        <w:t>people less aware</w:t>
      </w:r>
      <w:r>
        <w:t xml:space="preserve"> of it while</w:t>
      </w:r>
      <w:r w:rsidRPr="003906BE">
        <w:t xml:space="preserve"> they are released on their tag or whatever</w:t>
      </w:r>
      <w:r>
        <w:t xml:space="preserve">? They are otherwise rather </w:t>
      </w:r>
      <w:r w:rsidRPr="003906BE">
        <w:t>on their own</w:t>
      </w:r>
      <w:r>
        <w:t>.</w:t>
      </w:r>
    </w:p>
    <w:p w:rsidR="002411A4" w:rsidP="002411A4">
      <w:pPr>
        <w:pStyle w:val="Answer"/>
      </w:pPr>
      <w:sdt>
        <w:sdtPr>
          <w:alias w:val="Witness"/>
          <w:id w:val="-2124217402"/>
          <w:placeholder>
            <w:docPart w:val="C933BE7B0B334154BF0E7F5646D5BF6B"/>
          </w:placeholder>
          <w:richText/>
        </w:sdtPr>
        <w:sdtContent>
          <w:r w:rsidRPr="003906BE">
            <w:rPr>
              <w:b/>
              <w:i/>
            </w:rPr>
            <w:t>Professor Hucklesby:</w:t>
          </w:r>
        </w:sdtContent>
      </w:sdt>
      <w:r>
        <w:t xml:space="preserve"> B</w:t>
      </w:r>
      <w:r w:rsidRPr="00504FFA">
        <w:t>asically, you are given whatever conditions the court deems appropriate. Often, the package</w:t>
      </w:r>
      <w:r>
        <w:t xml:space="preserve"> is</w:t>
      </w:r>
      <w:r w:rsidRPr="00504FFA">
        <w:t xml:space="preserve"> put forward by defence solicitors a</w:t>
      </w:r>
      <w:r>
        <w:t>s</w:t>
      </w:r>
      <w:r w:rsidRPr="00504FFA">
        <w:t xml:space="preserve"> a big package</w:t>
      </w:r>
      <w:r>
        <w:t>. It c</w:t>
      </w:r>
      <w:r w:rsidRPr="00504FFA">
        <w:t xml:space="preserve">an be overly intrusive. There is also </w:t>
      </w:r>
      <w:r>
        <w:t>a</w:t>
      </w:r>
      <w:r w:rsidRPr="00504FFA">
        <w:t xml:space="preserve"> necessity</w:t>
      </w:r>
      <w:r>
        <w:t xml:space="preserve"> and</w:t>
      </w:r>
      <w:r w:rsidRPr="00504FFA">
        <w:t xml:space="preserve"> proportionality issue that might change over</w:t>
      </w:r>
      <w:r>
        <w:t xml:space="preserve"> </w:t>
      </w:r>
      <w:r w:rsidRPr="00504FFA">
        <w:t>time</w:t>
      </w:r>
      <w:r>
        <w:t>. I</w:t>
      </w:r>
      <w:r w:rsidRPr="00504FFA">
        <w:t xml:space="preserve">f you are told to keep away from </w:t>
      </w:r>
      <w:r w:rsidR="00FC5A2D">
        <w:t>X</w:t>
      </w:r>
      <w:r>
        <w:t xml:space="preserve"> </w:t>
      </w:r>
      <w:r w:rsidRPr="00504FFA">
        <w:t>person because they are a witness, you will probably</w:t>
      </w:r>
      <w:r>
        <w:t xml:space="preserve"> be</w:t>
      </w:r>
      <w:r w:rsidRPr="00504FFA">
        <w:t xml:space="preserve"> told to keep away from that person for the whole of your remand</w:t>
      </w:r>
      <w:r>
        <w:t xml:space="preserve"> period,</w:t>
      </w:r>
      <w:r w:rsidRPr="00504FFA">
        <w:t xml:space="preserve"> but it may be </w:t>
      </w:r>
      <w:r w:rsidR="004314A5">
        <w:t xml:space="preserve">that </w:t>
      </w:r>
      <w:r w:rsidRPr="00504FFA">
        <w:t>the police</w:t>
      </w:r>
      <w:r>
        <w:t xml:space="preserve"> at some point in the scheme find out</w:t>
      </w:r>
      <w:r w:rsidRPr="00504FFA">
        <w:t xml:space="preserve"> that that person </w:t>
      </w:r>
      <w:r>
        <w:t xml:space="preserve">is no longer </w:t>
      </w:r>
      <w:r w:rsidRPr="00504FFA">
        <w:t>a witness and</w:t>
      </w:r>
      <w:r>
        <w:t xml:space="preserve"> those conditions are not necessarily </w:t>
      </w:r>
      <w:r w:rsidRPr="00504FFA">
        <w:t>removed</w:t>
      </w:r>
      <w:r>
        <w:t>.</w:t>
      </w:r>
    </w:p>
    <w:p w:rsidR="002411A4" w:rsidP="002411A4">
      <w:pPr>
        <w:pStyle w:val="Remark"/>
      </w:pPr>
      <w:sdt>
        <w:sdtPr>
          <w:alias w:val="Member"/>
          <w:tag w:val="&lt;Member mnisId='1601' dodsId='34498'&gt;"/>
          <w:id w:val="-1289581776"/>
          <w:placeholder>
            <w:docPart w:val="C933BE7B0B334154BF0E7F5646D5BF6B"/>
          </w:placeholder>
          <w:richText/>
        </w:sdtPr>
        <w:sdtContent>
          <w:r w:rsidRPr="00504FFA">
            <w:rPr>
              <w:b/>
            </w:rPr>
            <w:t>Chair:</w:t>
          </w:r>
        </w:sdtContent>
      </w:sdt>
      <w:r>
        <w:t xml:space="preserve"> T</w:t>
      </w:r>
      <w:r w:rsidRPr="00504FFA">
        <w:t xml:space="preserve">o take </w:t>
      </w:r>
      <w:r>
        <w:t xml:space="preserve">a </w:t>
      </w:r>
      <w:r w:rsidRPr="00504FFA">
        <w:t xml:space="preserve">step back, defence solicitors </w:t>
      </w:r>
      <w:r w:rsidR="004314A5">
        <w:t>will only put</w:t>
      </w:r>
      <w:r w:rsidRPr="00504FFA">
        <w:t xml:space="preserve"> forward </w:t>
      </w:r>
      <w:r>
        <w:t xml:space="preserve">a </w:t>
      </w:r>
      <w:r w:rsidRPr="00504FFA">
        <w:t xml:space="preserve">package </w:t>
      </w:r>
      <w:r>
        <w:t>on the</w:t>
      </w:r>
      <w:r w:rsidRPr="00504FFA">
        <w:t xml:space="preserve"> instructions of the client</w:t>
      </w:r>
      <w:r>
        <w:t>, or it m</w:t>
      </w:r>
      <w:r w:rsidR="007D7549">
        <w:t>ight</w:t>
      </w:r>
      <w:r>
        <w:t xml:space="preserve"> be a m</w:t>
      </w:r>
      <w:r w:rsidRPr="00504FFA">
        <w:t xml:space="preserve">atter </w:t>
      </w:r>
      <w:r>
        <w:t>of</w:t>
      </w:r>
      <w:r w:rsidRPr="00504FFA">
        <w:t xml:space="preserve"> negotiation with the court.</w:t>
      </w:r>
    </w:p>
    <w:p w:rsidR="002411A4" w:rsidP="002411A4">
      <w:pPr>
        <w:pStyle w:val="Remark"/>
      </w:pPr>
      <w:sdt>
        <w:sdtPr>
          <w:alias w:val="Member"/>
          <w:tag w:val="&lt;Member mnisId='4854' dodsId=''&gt;"/>
          <w:id w:val="110792391"/>
          <w:placeholder>
            <w:docPart w:val="C933BE7B0B334154BF0E7F5646D5BF6B"/>
          </w:placeholder>
          <w:richText/>
        </w:sdtPr>
        <w:sdtContent>
          <w:r w:rsidRPr="00504FFA">
            <w:rPr>
              <w:b/>
            </w:rPr>
            <w:t>James Daly:</w:t>
          </w:r>
        </w:sdtContent>
      </w:sdt>
      <w:r>
        <w:t xml:space="preserve"> </w:t>
      </w:r>
      <w:r w:rsidR="007D7549">
        <w:t>Y</w:t>
      </w:r>
      <w:r w:rsidRPr="00504FFA">
        <w:t xml:space="preserve">ou make </w:t>
      </w:r>
      <w:r>
        <w:t>a</w:t>
      </w:r>
      <w:r w:rsidRPr="00504FFA">
        <w:t xml:space="preserve"> very interesting point</w:t>
      </w:r>
      <w:r w:rsidR="007D7549">
        <w:t>. W</w:t>
      </w:r>
      <w:r>
        <w:t>e used to argue this in court all the time. If you release somebody</w:t>
      </w:r>
      <w:r w:rsidRPr="00504FFA">
        <w:t xml:space="preserve"> on bail</w:t>
      </w:r>
      <w:r w:rsidR="009225F9">
        <w:t>,</w:t>
      </w:r>
      <w:r w:rsidRPr="00504FFA">
        <w:t xml:space="preserve"> it tends to be </w:t>
      </w:r>
      <w:r>
        <w:t xml:space="preserve">because you do not view them as a </w:t>
      </w:r>
      <w:r w:rsidRPr="00504FFA">
        <w:t>threat to somebody else</w:t>
      </w:r>
      <w:r>
        <w:t>. There is an argument that if you are to grant bail</w:t>
      </w:r>
      <w:r w:rsidR="00726991">
        <w:t>,</w:t>
      </w:r>
      <w:r>
        <w:t xml:space="preserve"> grant </w:t>
      </w:r>
      <w:r w:rsidR="00726991">
        <w:t xml:space="preserve">them </w:t>
      </w:r>
      <w:r>
        <w:t xml:space="preserve">conditional bail, because if a magistrate or </w:t>
      </w:r>
      <w:r w:rsidR="00726991">
        <w:t xml:space="preserve">a </w:t>
      </w:r>
      <w:r>
        <w:t>court has a real fear that the defendant is likely either to hurt somebody or commit a criminal offence</w:t>
      </w:r>
      <w:r w:rsidR="00024FC3">
        <w:t>,</w:t>
      </w:r>
      <w:r>
        <w:t xml:space="preserve"> it is highly </w:t>
      </w:r>
      <w:r w:rsidR="00966EF0">
        <w:t>un</w:t>
      </w:r>
      <w:r>
        <w:t xml:space="preserve">likely that </w:t>
      </w:r>
      <w:r w:rsidR="00966EF0">
        <w:t>putting</w:t>
      </w:r>
      <w:r>
        <w:t xml:space="preserve"> bail conditions </w:t>
      </w:r>
      <w:r w:rsidR="00966EF0">
        <w:t xml:space="preserve">on them </w:t>
      </w:r>
      <w:r>
        <w:t xml:space="preserve">will stop them doing that. That is where the problem </w:t>
      </w:r>
      <w:r w:rsidR="00862DE6">
        <w:t>comes</w:t>
      </w:r>
      <w:r>
        <w:t xml:space="preserve"> in the system. We heard what you said in respect of parole. Excessive conditions are not easy for someone with a problem with drug addiction. H</w:t>
      </w:r>
      <w:r w:rsidRPr="00504FFA">
        <w:t>ow can they abide by a very strict curfew and things like that? They will be straight back into custody</w:t>
      </w:r>
      <w:r>
        <w:t xml:space="preserve">. I think you make a </w:t>
      </w:r>
      <w:r w:rsidRPr="00504FFA">
        <w:t>very interesting point.</w:t>
      </w:r>
    </w:p>
    <w:p w:rsidR="002411A4" w:rsidP="000469A6">
      <w:pPr>
        <w:pStyle w:val="Question"/>
        <w:numPr>
          <w:ilvl w:val="0"/>
          <w:numId w:val="9"/>
        </w:numPr>
      </w:pPr>
      <w:sdt>
        <w:sdtPr>
          <w:alias w:val="Member"/>
          <w:tag w:val="&lt;Member mnisId='4745' dodsId=''&gt;"/>
          <w:id w:val="1728107422"/>
          <w:placeholder>
            <w:docPart w:val="C933BE7B0B334154BF0E7F5646D5BF6B"/>
          </w:placeholder>
          <w:richText/>
        </w:sdtPr>
        <w:sdtContent>
          <w:r w:rsidRPr="00504FFA">
            <w:rPr>
              <w:b/>
            </w:rPr>
            <w:t>Rob Butler:</w:t>
          </w:r>
        </w:sdtContent>
      </w:sdt>
      <w:r>
        <w:t xml:space="preserve"> T</w:t>
      </w:r>
      <w:r w:rsidRPr="00504FFA">
        <w:t>he defence could come to court and apply to vary the terms of bail</w:t>
      </w:r>
      <w:r>
        <w:t>. T</w:t>
      </w:r>
      <w:r w:rsidRPr="00504FFA">
        <w:t>hat happen</w:t>
      </w:r>
      <w:r w:rsidR="00862DE6">
        <w:t>s</w:t>
      </w:r>
      <w:r>
        <w:t>, so it</w:t>
      </w:r>
      <w:r w:rsidRPr="00504FFA">
        <w:t xml:space="preserve"> is not impossible, is it?</w:t>
      </w:r>
    </w:p>
    <w:p w:rsidR="002411A4" w:rsidP="002411A4">
      <w:pPr>
        <w:pStyle w:val="Answer"/>
      </w:pPr>
      <w:sdt>
        <w:sdtPr>
          <w:alias w:val="Witness"/>
          <w:id w:val="-1251264577"/>
          <w:placeholder>
            <w:docPart w:val="C933BE7B0B334154BF0E7F5646D5BF6B"/>
          </w:placeholder>
          <w:richText/>
        </w:sdtPr>
        <w:sdtContent>
          <w:r w:rsidRPr="00504FFA">
            <w:rPr>
              <w:b/>
              <w:i/>
            </w:rPr>
            <w:t>Professor Hucklesby:</w:t>
          </w:r>
        </w:sdtContent>
      </w:sdt>
      <w:r>
        <w:t xml:space="preserve"> </w:t>
      </w:r>
      <w:r w:rsidRPr="00504FFA">
        <w:t>It</w:t>
      </w:r>
      <w:r>
        <w:t xml:space="preserve"> </w:t>
      </w:r>
      <w:r w:rsidRPr="00504FFA">
        <w:t>happen</w:t>
      </w:r>
      <w:r>
        <w:t>s</w:t>
      </w:r>
      <w:r w:rsidRPr="00504FFA">
        <w:t xml:space="preserve"> sometimes</w:t>
      </w:r>
      <w:r>
        <w:t>.</w:t>
      </w:r>
    </w:p>
    <w:p w:rsidR="002411A4" w:rsidP="002411A4">
      <w:pPr>
        <w:pStyle w:val="Question"/>
        <w:numPr>
          <w:ilvl w:val="0"/>
          <w:numId w:val="9"/>
        </w:numPr>
      </w:pPr>
      <w:sdt>
        <w:sdtPr>
          <w:alias w:val="Member"/>
          <w:tag w:val="&lt;Member mnisId='4745' dodsId=''&gt;"/>
          <w:id w:val="-567038724"/>
          <w:placeholder>
            <w:docPart w:val="C933BE7B0B334154BF0E7F5646D5BF6B"/>
          </w:placeholder>
          <w:richText/>
        </w:sdtPr>
        <w:sdtContent>
          <w:r w:rsidRPr="00504FFA">
            <w:rPr>
              <w:b/>
            </w:rPr>
            <w:t>Rob Butler:</w:t>
          </w:r>
        </w:sdtContent>
      </w:sdt>
      <w:r>
        <w:t xml:space="preserve"> </w:t>
      </w:r>
      <w:r w:rsidRPr="00504FFA">
        <w:t xml:space="preserve">I am not sure </w:t>
      </w:r>
      <w:r>
        <w:t xml:space="preserve">whether </w:t>
      </w:r>
      <w:r w:rsidRPr="00504FFA">
        <w:t>it was on the record right from the beginning, but all c</w:t>
      </w:r>
      <w:r>
        <w:t>ourts</w:t>
      </w:r>
      <w:r w:rsidRPr="00504FFA">
        <w:t xml:space="preserve"> start from the presumption of unconditional bail and you have to work up from there. It does not work in reverse</w:t>
      </w:r>
      <w:r w:rsidR="00536F51">
        <w:t>, that</w:t>
      </w:r>
      <w:r w:rsidRPr="00504FFA">
        <w:t xml:space="preserve"> there is </w:t>
      </w:r>
      <w:r w:rsidR="00536F51">
        <w:t>the</w:t>
      </w:r>
      <w:r w:rsidRPr="00504FFA">
        <w:t xml:space="preserve"> assumption that somebody will be remanded in custody. The prosecution always h</w:t>
      </w:r>
      <w:r>
        <w:t>as to</w:t>
      </w:r>
      <w:r w:rsidRPr="00504FFA">
        <w:t xml:space="preserve"> make </w:t>
      </w:r>
      <w:r w:rsidR="00C42C9C">
        <w:t>the</w:t>
      </w:r>
      <w:r w:rsidRPr="00504FFA">
        <w:t xml:space="preserve"> case</w:t>
      </w:r>
      <w:r w:rsidR="00E746AF">
        <w:t>,</w:t>
      </w:r>
      <w:r w:rsidRPr="00504FFA">
        <w:t xml:space="preserve"> even</w:t>
      </w:r>
      <w:r>
        <w:t xml:space="preserve"> for</w:t>
      </w:r>
      <w:r w:rsidRPr="00504FFA">
        <w:t xml:space="preserve"> conditional bail, let alone </w:t>
      </w:r>
      <w:r>
        <w:t xml:space="preserve">a </w:t>
      </w:r>
      <w:r w:rsidRPr="00504FFA">
        <w:t>remand in custody</w:t>
      </w:r>
      <w:r>
        <w:t>. It</w:t>
      </w:r>
      <w:r w:rsidRPr="00504FFA">
        <w:t xml:space="preserve"> is</w:t>
      </w:r>
      <w:r>
        <w:t xml:space="preserve"> </w:t>
      </w:r>
      <w:r w:rsidRPr="00504FFA">
        <w:t xml:space="preserve">important </w:t>
      </w:r>
      <w:r>
        <w:t>we</w:t>
      </w:r>
      <w:r w:rsidRPr="00504FFA">
        <w:t xml:space="preserve"> make sure that is very clear to everybody</w:t>
      </w:r>
      <w:r>
        <w:t xml:space="preserve">, </w:t>
      </w:r>
      <w:r w:rsidRPr="00504FFA">
        <w:t>is it not?</w:t>
      </w:r>
    </w:p>
    <w:p w:rsidR="002411A4" w:rsidP="002411A4">
      <w:pPr>
        <w:pStyle w:val="Answer"/>
      </w:pPr>
      <w:sdt>
        <w:sdtPr>
          <w:alias w:val="Witness"/>
          <w:id w:val="1194497968"/>
          <w:placeholder>
            <w:docPart w:val="C933BE7B0B334154BF0E7F5646D5BF6B"/>
          </w:placeholder>
          <w:richText/>
        </w:sdtPr>
        <w:sdtContent>
          <w:r w:rsidRPr="00504FFA">
            <w:rPr>
              <w:b/>
              <w:i/>
            </w:rPr>
            <w:t>Professor Hucklesby:</w:t>
          </w:r>
        </w:sdtContent>
      </w:sdt>
      <w:r>
        <w:t xml:space="preserve"> </w:t>
      </w:r>
      <w:r w:rsidRPr="00504FFA">
        <w:t>That is how it is supposed to work</w:t>
      </w:r>
      <w:r>
        <w:t>.</w:t>
      </w:r>
    </w:p>
    <w:p w:rsidR="002411A4" w:rsidP="002411A4">
      <w:pPr>
        <w:pStyle w:val="Question"/>
        <w:numPr>
          <w:ilvl w:val="0"/>
          <w:numId w:val="9"/>
        </w:numPr>
      </w:pPr>
      <w:sdt>
        <w:sdtPr>
          <w:alias w:val="Member"/>
          <w:tag w:val="&lt;Member mnisId='4745' dodsId=''&gt;"/>
          <w:id w:val="643859310"/>
          <w:placeholder>
            <w:docPart w:val="C933BE7B0B334154BF0E7F5646D5BF6B"/>
          </w:placeholder>
          <w:richText/>
        </w:sdtPr>
        <w:sdtContent>
          <w:r w:rsidRPr="00504FFA">
            <w:rPr>
              <w:b/>
            </w:rPr>
            <w:t>Rob Butler:</w:t>
          </w:r>
        </w:sdtContent>
      </w:sdt>
      <w:r>
        <w:t xml:space="preserve"> B</w:t>
      </w:r>
      <w:r w:rsidRPr="00504FFA">
        <w:t>ut in law the presumption is for unconditional bail</w:t>
      </w:r>
      <w:r>
        <w:t>.</w:t>
      </w:r>
    </w:p>
    <w:p w:rsidR="002411A4" w:rsidP="002411A4">
      <w:pPr>
        <w:pStyle w:val="Answer"/>
      </w:pPr>
      <w:sdt>
        <w:sdtPr>
          <w:alias w:val="Witness"/>
          <w:id w:val="1312369560"/>
          <w:placeholder>
            <w:docPart w:val="C933BE7B0B334154BF0E7F5646D5BF6B"/>
          </w:placeholder>
          <w:richText/>
        </w:sdtPr>
        <w:sdtContent>
          <w:r w:rsidRPr="00504FFA">
            <w:rPr>
              <w:b/>
              <w:i/>
            </w:rPr>
            <w:t>Professor Hucklesby:</w:t>
          </w:r>
        </w:sdtContent>
      </w:sdt>
      <w:r>
        <w:t xml:space="preserve"> </w:t>
      </w:r>
      <w:r w:rsidRPr="00504FFA">
        <w:t>In law</w:t>
      </w:r>
      <w:r w:rsidR="00C42C9C">
        <w:t>,</w:t>
      </w:r>
      <w:r w:rsidRPr="00504FFA">
        <w:t xml:space="preserve"> the presumption is for unconditional bail</w:t>
      </w:r>
      <w:r>
        <w:t>.</w:t>
      </w:r>
      <w:r w:rsidRPr="00504FFA">
        <w:t xml:space="preserve"> In practi</w:t>
      </w:r>
      <w:r>
        <w:t>c</w:t>
      </w:r>
      <w:r w:rsidRPr="00504FFA">
        <w:t>e, I question whether that is the case.</w:t>
      </w:r>
    </w:p>
    <w:p w:rsidR="002411A4" w:rsidP="002411A4">
      <w:pPr>
        <w:pStyle w:val="Question"/>
        <w:numPr>
          <w:ilvl w:val="0"/>
          <w:numId w:val="9"/>
        </w:numPr>
      </w:pPr>
      <w:sdt>
        <w:sdtPr>
          <w:alias w:val="Member"/>
          <w:tag w:val="&lt;Member mnisId='4745' dodsId=''&gt;"/>
          <w:id w:val="-1640103288"/>
          <w:placeholder>
            <w:docPart w:val="C933BE7B0B334154BF0E7F5646D5BF6B"/>
          </w:placeholder>
          <w:richText/>
        </w:sdtPr>
        <w:sdtContent>
          <w:r w:rsidRPr="00504FFA">
            <w:rPr>
              <w:b/>
            </w:rPr>
            <w:t>Rob Butler:</w:t>
          </w:r>
        </w:sdtContent>
      </w:sdt>
      <w:r>
        <w:t xml:space="preserve"> </w:t>
      </w:r>
      <w:r w:rsidRPr="00504FFA">
        <w:t xml:space="preserve">You suggest that is not the starting </w:t>
      </w:r>
      <w:r>
        <w:t>point</w:t>
      </w:r>
      <w:r w:rsidRPr="00504FFA">
        <w:t xml:space="preserve"> judges </w:t>
      </w:r>
      <w:r>
        <w:t xml:space="preserve">and magistrates </w:t>
      </w:r>
      <w:r w:rsidRPr="00504FFA">
        <w:t>work</w:t>
      </w:r>
      <w:r w:rsidR="00C42C9C">
        <w:t xml:space="preserve"> from</w:t>
      </w:r>
      <w:r w:rsidR="002152FE">
        <w:t>.</w:t>
      </w:r>
    </w:p>
    <w:p w:rsidR="002411A4" w:rsidP="002411A4">
      <w:pPr>
        <w:pStyle w:val="Remark"/>
      </w:pPr>
      <w:sdt>
        <w:sdtPr>
          <w:alias w:val="Member"/>
          <w:tag w:val="&lt;Member mnisId='1601' dodsId='34498'&gt;"/>
          <w:id w:val="-570425213"/>
          <w:placeholder>
            <w:docPart w:val="C933BE7B0B334154BF0E7F5646D5BF6B"/>
          </w:placeholder>
          <w:richText/>
        </w:sdtPr>
        <w:sdtContent>
          <w:r w:rsidRPr="00504FFA">
            <w:rPr>
              <w:b/>
            </w:rPr>
            <w:t>Chair:</w:t>
          </w:r>
        </w:sdtContent>
      </w:sdt>
      <w:r>
        <w:t xml:space="preserve"> W</w:t>
      </w:r>
      <w:r w:rsidRPr="00504FFA">
        <w:t>hat is the evidence base for that?</w:t>
      </w:r>
    </w:p>
    <w:p w:rsidR="002411A4" w:rsidP="002411A4">
      <w:pPr>
        <w:pStyle w:val="Answer"/>
      </w:pPr>
      <w:sdt>
        <w:sdtPr>
          <w:alias w:val="Witness"/>
          <w:id w:val="-863891659"/>
          <w:placeholder>
            <w:docPart w:val="C933BE7B0B334154BF0E7F5646D5BF6B"/>
          </w:placeholder>
          <w:richText/>
        </w:sdtPr>
        <w:sdtContent>
          <w:r w:rsidRPr="00504FFA">
            <w:rPr>
              <w:b/>
              <w:i/>
            </w:rPr>
            <w:t>Professor Hucklesby:</w:t>
          </w:r>
        </w:sdtContent>
      </w:sdt>
      <w:r>
        <w:t xml:space="preserve"> </w:t>
      </w:r>
      <w:r w:rsidRPr="00504FFA">
        <w:t xml:space="preserve">All we know is that the use of conditional bail is increasing, although </w:t>
      </w:r>
      <w:r w:rsidR="00221A29">
        <w:t xml:space="preserve">we do not have data for that because </w:t>
      </w:r>
      <w:r w:rsidR="00AC50A6">
        <w:t xml:space="preserve">those data are </w:t>
      </w:r>
      <w:r w:rsidRPr="00504FFA">
        <w:t>not available</w:t>
      </w:r>
      <w:r>
        <w:t>. W</w:t>
      </w:r>
      <w:r w:rsidRPr="00504FFA">
        <w:t xml:space="preserve">e know that more and more people </w:t>
      </w:r>
      <w:r>
        <w:t xml:space="preserve">are being </w:t>
      </w:r>
      <w:r w:rsidRPr="00504FFA">
        <w:t>released on conditional bail</w:t>
      </w:r>
      <w:r>
        <w:t>, b</w:t>
      </w:r>
      <w:r w:rsidRPr="00504FFA">
        <w:t>ut we do not know how many.</w:t>
      </w:r>
    </w:p>
    <w:p w:rsidR="002411A4" w:rsidP="002411A4">
      <w:pPr>
        <w:pStyle w:val="Question"/>
        <w:numPr>
          <w:ilvl w:val="0"/>
          <w:numId w:val="9"/>
        </w:numPr>
      </w:pPr>
      <w:sdt>
        <w:sdtPr>
          <w:alias w:val="Member"/>
          <w:tag w:val="&lt;Member mnisId='1601' dodsId='34498'&gt;"/>
          <w:id w:val="-1915693590"/>
          <w:placeholder>
            <w:docPart w:val="C933BE7B0B334154BF0E7F5646D5BF6B"/>
          </w:placeholder>
          <w:richText/>
        </w:sdtPr>
        <w:sdtContent>
          <w:r w:rsidRPr="00504FFA">
            <w:rPr>
              <w:b/>
            </w:rPr>
            <w:t>Chair:</w:t>
          </w:r>
        </w:sdtContent>
      </w:sdt>
      <w:r>
        <w:t xml:space="preserve"> </w:t>
      </w:r>
      <w:r w:rsidRPr="00504FFA">
        <w:t xml:space="preserve">Are there any particular barriers to making </w:t>
      </w:r>
      <w:r w:rsidR="00AC50A6">
        <w:t>more</w:t>
      </w:r>
      <w:r w:rsidRPr="00504FFA">
        <w:t xml:space="preserve"> use of alternatives to custod</w:t>
      </w:r>
      <w:r>
        <w:t xml:space="preserve">y, be it </w:t>
      </w:r>
      <w:r w:rsidRPr="00504FFA">
        <w:t>conditions</w:t>
      </w:r>
      <w:r>
        <w:t xml:space="preserve"> </w:t>
      </w:r>
      <w:r w:rsidRPr="00504FFA">
        <w:t>of residence or whatever? Are there any particular barriers</w:t>
      </w:r>
      <w:r w:rsidR="002152FE">
        <w:t>—</w:t>
      </w:r>
      <w:r>
        <w:t>for example</w:t>
      </w:r>
      <w:r w:rsidR="002152FE">
        <w:t>,</w:t>
      </w:r>
      <w:r>
        <w:t xml:space="preserve"> a</w:t>
      </w:r>
      <w:r w:rsidRPr="00504FFA">
        <w:t>ccommodation or something like that?</w:t>
      </w:r>
    </w:p>
    <w:p w:rsidR="00FF0FCC" w:rsidP="002411A4">
      <w:pPr>
        <w:pStyle w:val="Answer"/>
      </w:pPr>
      <w:sdt>
        <w:sdtPr>
          <w:alias w:val="Witness"/>
          <w:id w:val="-11452662"/>
          <w:placeholder>
            <w:docPart w:val="C933BE7B0B334154BF0E7F5646D5BF6B"/>
          </w:placeholder>
          <w:richText/>
        </w:sdtPr>
        <w:sdtContent>
          <w:r w:rsidRPr="00504FFA" w:rsidR="002411A4">
            <w:rPr>
              <w:b/>
              <w:i/>
            </w:rPr>
            <w:t>Peter Dawson:</w:t>
          </w:r>
        </w:sdtContent>
      </w:sdt>
      <w:r w:rsidR="002411A4">
        <w:t xml:space="preserve"> </w:t>
      </w:r>
      <w:r w:rsidRPr="00504FFA" w:rsidR="002411A4">
        <w:t xml:space="preserve">This may not be </w:t>
      </w:r>
      <w:r w:rsidR="00A03643">
        <w:t xml:space="preserve">a </w:t>
      </w:r>
      <w:r w:rsidRPr="00504FFA" w:rsidR="002411A4">
        <w:t>helpful remark, but</w:t>
      </w:r>
      <w:r w:rsidR="002411A4">
        <w:t xml:space="preserve"> this Committee</w:t>
      </w:r>
      <w:r w:rsidRPr="00504FFA" w:rsidR="002411A4">
        <w:t xml:space="preserve"> will hear it very often</w:t>
      </w:r>
      <w:r w:rsidR="002411A4">
        <w:t>. T</w:t>
      </w:r>
      <w:r w:rsidRPr="00504FFA" w:rsidR="002411A4">
        <w:t>here is a danger of looking at everything through the criminal justice lens. When it comes to public protection maybe that is right, but</w:t>
      </w:r>
      <w:r>
        <w:t xml:space="preserve"> </w:t>
      </w:r>
      <w:r w:rsidRPr="00504FFA" w:rsidR="002411A4">
        <w:t>if we</w:t>
      </w:r>
      <w:r w:rsidR="002411A4">
        <w:t xml:space="preserve"> a</w:t>
      </w:r>
      <w:r w:rsidRPr="00504FFA" w:rsidR="002411A4">
        <w:t xml:space="preserve">re talking about the risk of people not </w:t>
      </w:r>
      <w:r w:rsidR="002411A4">
        <w:t>attending</w:t>
      </w:r>
      <w:r w:rsidRPr="00504FFA" w:rsidR="002411A4">
        <w:t xml:space="preserve"> for their next appearance </w:t>
      </w:r>
      <w:r>
        <w:t>it</w:t>
      </w:r>
      <w:r w:rsidRPr="00504FFA" w:rsidR="002411A4">
        <w:t xml:space="preserve"> is </w:t>
      </w:r>
      <w:r w:rsidR="002411A4">
        <w:t>about</w:t>
      </w:r>
      <w:r w:rsidRPr="00504FFA" w:rsidR="002411A4">
        <w:t xml:space="preserve"> mental health services and housing</w:t>
      </w:r>
      <w:r w:rsidR="002411A4">
        <w:t>.</w:t>
      </w:r>
    </w:p>
    <w:p w:rsidR="002411A4" w:rsidP="002411A4">
      <w:pPr>
        <w:pStyle w:val="Answer"/>
      </w:pPr>
      <w:r>
        <w:t>It is absolutely right.</w:t>
      </w:r>
      <w:r w:rsidRPr="00504FFA">
        <w:t xml:space="preserve"> We cannot answer the</w:t>
      </w:r>
      <w:r>
        <w:t xml:space="preserve"> </w:t>
      </w:r>
      <w:r w:rsidR="00FF0FCC">
        <w:t xml:space="preserve">effectiveness </w:t>
      </w:r>
      <w:r>
        <w:t xml:space="preserve">question, but in relation to reoffending </w:t>
      </w:r>
      <w:r w:rsidRPr="00504FFA">
        <w:t>we are starting to get t</w:t>
      </w:r>
      <w:r>
        <w:t>owards an</w:t>
      </w:r>
      <w:r w:rsidRPr="00504FFA">
        <w:t xml:space="preserve"> answer to the </w:t>
      </w:r>
      <w:r>
        <w:t xml:space="preserve">effectiveness </w:t>
      </w:r>
      <w:r w:rsidR="00FF0FCC">
        <w:t xml:space="preserve">question, </w:t>
      </w:r>
      <w:r>
        <w:t xml:space="preserve">and </w:t>
      </w:r>
      <w:r w:rsidRPr="00504FFA">
        <w:t xml:space="preserve">it is about services outside criminal justice </w:t>
      </w:r>
      <w:r>
        <w:t xml:space="preserve">and </w:t>
      </w:r>
      <w:r w:rsidRPr="00504FFA">
        <w:t>more than the court itself can do.</w:t>
      </w:r>
    </w:p>
    <w:p w:rsidR="002411A4" w:rsidP="002411A4">
      <w:pPr>
        <w:pStyle w:val="Question"/>
        <w:numPr>
          <w:ilvl w:val="0"/>
          <w:numId w:val="9"/>
        </w:numPr>
      </w:pPr>
      <w:sdt>
        <w:sdtPr>
          <w:alias w:val="Member"/>
          <w:tag w:val="&lt;Member mnisId='1601' dodsId='34498'&gt;"/>
          <w:id w:val="-558018116"/>
          <w:placeholder>
            <w:docPart w:val="C933BE7B0B334154BF0E7F5646D5BF6B"/>
          </w:placeholder>
          <w:richText/>
        </w:sdtPr>
        <w:sdtContent>
          <w:r w:rsidRPr="006C3DBB">
            <w:rPr>
              <w:b/>
            </w:rPr>
            <w:t>Chair:</w:t>
          </w:r>
        </w:sdtContent>
      </w:sdt>
      <w:r>
        <w:t xml:space="preserve"> </w:t>
      </w:r>
      <w:r w:rsidR="00F80F69">
        <w:t>More than the justice system itself</w:t>
      </w:r>
      <w:r>
        <w:t>?</w:t>
      </w:r>
    </w:p>
    <w:p w:rsidR="002411A4" w:rsidP="002411A4">
      <w:pPr>
        <w:pStyle w:val="Answer"/>
      </w:pPr>
      <w:sdt>
        <w:sdtPr>
          <w:alias w:val="Witness"/>
          <w:id w:val="-156222312"/>
          <w:placeholder>
            <w:docPart w:val="C933BE7B0B334154BF0E7F5646D5BF6B"/>
          </w:placeholder>
          <w:richText/>
        </w:sdtPr>
        <w:sdtContent>
          <w:r w:rsidRPr="006C3DBB">
            <w:rPr>
              <w:b/>
              <w:i/>
            </w:rPr>
            <w:t>Peter Dawson:</w:t>
          </w:r>
        </w:sdtContent>
      </w:sdt>
      <w:r>
        <w:t xml:space="preserve"> Yes.</w:t>
      </w:r>
    </w:p>
    <w:p w:rsidR="002411A4" w:rsidP="002411A4">
      <w:pPr>
        <w:pStyle w:val="Answer"/>
      </w:pPr>
      <w:sdt>
        <w:sdtPr>
          <w:alias w:val="Witness"/>
          <w:id w:val="-1339847700"/>
          <w:placeholder>
            <w:docPart w:val="C933BE7B0B334154BF0E7F5646D5BF6B"/>
          </w:placeholder>
          <w:richText/>
        </w:sdtPr>
        <w:sdtContent>
          <w:r w:rsidRPr="00504FFA">
            <w:rPr>
              <w:b/>
              <w:i/>
            </w:rPr>
            <w:t>Penelope Gibbs:</w:t>
          </w:r>
        </w:sdtContent>
      </w:sdt>
      <w:r>
        <w:t xml:space="preserve"> </w:t>
      </w:r>
      <w:r w:rsidRPr="00504FFA">
        <w:t>There is a big issue about accommodation. The real question is: on t</w:t>
      </w:r>
      <w:r>
        <w:t>he</w:t>
      </w:r>
      <w:r w:rsidRPr="00504FFA">
        <w:t xml:space="preserve"> first appearance is there accommodation available </w:t>
      </w:r>
      <w:r w:rsidR="00DB1FCC">
        <w:t>that</w:t>
      </w:r>
      <w:r w:rsidRPr="00504FFA">
        <w:t xml:space="preserve"> reassures the court? To</w:t>
      </w:r>
      <w:r>
        <w:t>o</w:t>
      </w:r>
      <w:r w:rsidRPr="00504FFA">
        <w:t xml:space="preserve"> often</w:t>
      </w:r>
      <w:r>
        <w:t xml:space="preserve">, somebody is remanded and maybe an address is found later, but the tragedy is that </w:t>
      </w:r>
      <w:r w:rsidRPr="00504FFA">
        <w:t>there is not enough time</w:t>
      </w:r>
      <w:r w:rsidR="00DB3E91">
        <w:t xml:space="preserve">, </w:t>
      </w:r>
      <w:r w:rsidR="00DB3E91">
        <w:t>and there isn</w:t>
      </w:r>
      <w:r w:rsidR="00F82E9E">
        <w:t>’</w:t>
      </w:r>
      <w:r w:rsidR="00DB3E91">
        <w:t>t the accommodation supply that it can</w:t>
      </w:r>
      <w:r>
        <w:t xml:space="preserve"> be produced at that</w:t>
      </w:r>
      <w:r w:rsidRPr="00504FFA">
        <w:t xml:space="preserve"> first appearance.</w:t>
      </w:r>
    </w:p>
    <w:p w:rsidR="004A7EAF" w:rsidRPr="00D62122" w:rsidP="00D62122">
      <w:pPr>
        <w:pStyle w:val="Remark"/>
      </w:pPr>
      <w:sdt>
        <w:sdtPr>
          <w:alias w:val="Member"/>
          <w:tag w:val="&lt;Member mnisId='1601' dodsId='34498'&gt;"/>
          <w:id w:val="-2023541582"/>
          <w:placeholder>
            <w:docPart w:val="C933BE7B0B334154BF0E7F5646D5BF6B"/>
          </w:placeholder>
          <w:richText/>
        </w:sdtPr>
        <w:sdtContent>
          <w:r w:rsidRPr="00504FFA" w:rsidR="002411A4">
            <w:rPr>
              <w:b/>
            </w:rPr>
            <w:t>Chair:</w:t>
          </w:r>
        </w:sdtContent>
      </w:sdt>
      <w:r w:rsidR="002411A4">
        <w:t xml:space="preserve"> </w:t>
      </w:r>
      <w:r w:rsidRPr="00504FFA" w:rsidR="002411A4">
        <w:t xml:space="preserve">That is a fair point. </w:t>
      </w:r>
      <w:r w:rsidR="0095699B">
        <w:t>Thank you very much. This</w:t>
      </w:r>
      <w:r w:rsidR="002411A4">
        <w:t xml:space="preserve"> </w:t>
      </w:r>
      <w:r w:rsidRPr="00504FFA" w:rsidR="002411A4">
        <w:t>has been very helpful to us</w:t>
      </w:r>
      <w:r w:rsidR="002411A4">
        <w:t>. We are</w:t>
      </w:r>
      <w:r w:rsidRPr="00504FFA" w:rsidR="002411A4">
        <w:t xml:space="preserve"> grateful for your time and your evidence</w:t>
      </w:r>
      <w:r w:rsidR="002411A4">
        <w:t xml:space="preserve">. You are happy to send through the additional material that you said you had. </w:t>
      </w:r>
      <w:r w:rsidRPr="00504FFA" w:rsidR="002411A4">
        <w:t>Many thanks.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7231BBD54D485BA2AEC4EA1C104DE5"/>
      </w:placeholder>
      <w:richText/>
    </w:sdtPr>
    <w:sdtContent>
      <w:p w:rsidR="008143FA" w:rsidP="009277D8">
        <w:pPr>
          <w:pStyle w:val="Para"/>
          <w:rPr>
            <w:color w:val="808080"/>
          </w:rPr>
        </w:pPr>
        <w:r w:rsidRPr="00D0019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F2AC9AA2F8F4A9B9EEA3AAA0E34726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00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7231BBD54D485BA2AEC4EA1C104DE5"/>
        <w:category>
          <w:name w:val="General"/>
          <w:gallery w:val="placeholder"/>
        </w:category>
        <w:types>
          <w:type w:val="bbPlcHdr"/>
        </w:types>
        <w:behaviors>
          <w:behavior w:val="content"/>
        </w:behaviors>
        <w:guid w:val="{8CA462D0-C5BF-49B0-BB82-0D47B44C0807}"/>
      </w:docPartPr>
      <w:docPartBody>
        <w:p w:rsidR="0013070B" w:rsidP="00293B51">
          <w:pPr>
            <w:pStyle w:val="FF7231BBD54D485BA2AEC4EA1C104DE5"/>
          </w:pPr>
          <w:r w:rsidRPr="000753FC">
            <w:rPr>
              <w:rStyle w:val="PlaceholderText"/>
            </w:rPr>
            <w:t>Click here to enter text.</w:t>
          </w:r>
        </w:p>
      </w:docPartBody>
    </w:docPart>
    <w:docPart>
      <w:docPartPr>
        <w:name w:val="8F2AC9AA2F8F4A9B9EEA3AAA0E347268"/>
        <w:category>
          <w:name w:val="General"/>
          <w:gallery w:val="placeholder"/>
        </w:category>
        <w:types>
          <w:type w:val="bbPlcHdr"/>
        </w:types>
        <w:behaviors>
          <w:behavior w:val="content"/>
        </w:behaviors>
        <w:guid w:val="{62515C90-6DE6-4185-AF64-0B6D223EBBD0}"/>
      </w:docPartPr>
      <w:docPartBody>
        <w:p w:rsidR="0013070B" w:rsidP="00293B51">
          <w:pPr>
            <w:pStyle w:val="8F2AC9AA2F8F4A9B9EEA3AAA0E34726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7A98150-E17D-4B06-A41C-A07E02577C70}"/>
      </w:docPartPr>
      <w:docPartBody>
        <w:p w:rsidR="00E242DC">
          <w:r w:rsidRPr="001E4CF3">
            <w:rPr>
              <w:rStyle w:val="PlaceholderText"/>
            </w:rPr>
            <w:t>Click or tap here to enter text.</w:t>
          </w:r>
        </w:p>
      </w:docPartBody>
    </w:docPart>
    <w:docPart>
      <w:docPartPr>
        <w:name w:val="C933BE7B0B334154BF0E7F5646D5BF6B"/>
        <w:category>
          <w:name w:val="General"/>
          <w:gallery w:val="placeholder"/>
        </w:category>
        <w:types>
          <w:type w:val="bbPlcHdr"/>
        </w:types>
        <w:behaviors>
          <w:behavior w:val="content"/>
        </w:behaviors>
        <w:guid w:val="{17B44FDE-D117-4A99-984A-9D800E3C56E9}"/>
      </w:docPartPr>
      <w:docPartBody>
        <w:p w:rsidR="00240796" w:rsidP="006F7280">
          <w:pPr>
            <w:pStyle w:val="C933BE7B0B334154BF0E7F5646D5BF6B"/>
          </w:pPr>
          <w:r w:rsidRPr="001E2B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280"/>
    <w:rPr>
      <w:color w:val="808080"/>
    </w:rPr>
  </w:style>
  <w:style w:type="paragraph" w:customStyle="1" w:styleId="FF7231BBD54D485BA2AEC4EA1C104DE5">
    <w:name w:val="FF7231BBD54D485BA2AEC4EA1C104DE5"/>
    <w:rsid w:val="00293B51"/>
  </w:style>
  <w:style w:type="paragraph" w:customStyle="1" w:styleId="8F2AC9AA2F8F4A9B9EEA3AAA0E347268">
    <w:name w:val="8F2AC9AA2F8F4A9B9EEA3AAA0E347268"/>
    <w:rsid w:val="00293B51"/>
  </w:style>
  <w:style w:type="paragraph" w:customStyle="1" w:styleId="C933BE7B0B334154BF0E7F5646D5BF6B">
    <w:name w:val="C933BE7B0B334154BF0E7F5646D5BF6B"/>
    <w:rsid w:val="006F7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